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21" w:rsidRPr="00116C0F" w:rsidRDefault="00F61A21" w:rsidP="007E312A">
      <w:pPr>
        <w:ind w:firstLine="0"/>
        <w:jc w:val="center"/>
        <w:rPr>
          <w:b/>
          <w:bCs/>
        </w:rPr>
      </w:pPr>
      <w:r>
        <w:rPr>
          <w:rStyle w:val="FontStyle18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  <w:r w:rsidRPr="00941DFC">
        <w:rPr>
          <w:rStyle w:val="FontStyle16"/>
          <w:b w:val="0"/>
          <w:bCs/>
          <w:sz w:val="24"/>
        </w:rPr>
        <w:br w:type="page"/>
      </w:r>
      <w:r>
        <w:pict>
          <v:shape id="_x0000_i1026" type="#_x0000_t75" style="width:459pt;height:602.25pt">
            <v:imagedata r:id="rId8" o:title="" cropbottom="2834f"/>
          </v:shape>
        </w:pict>
      </w:r>
      <w:r w:rsidRPr="00941DFC">
        <w:rPr>
          <w:rStyle w:val="FontStyle16"/>
          <w:b w:val="0"/>
          <w:bCs/>
          <w:sz w:val="24"/>
        </w:rPr>
        <w:br w:type="page"/>
      </w: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F61A21" w:rsidTr="00B26D67">
        <w:trPr>
          <w:trHeight w:val="1173"/>
        </w:trPr>
        <w:tc>
          <w:tcPr>
            <w:tcW w:w="356" w:type="pct"/>
            <w:vAlign w:val="center"/>
            <w:hideMark/>
          </w:tcPr>
          <w:p w:rsidR="00F61A21" w:rsidRDefault="00F61A21" w:rsidP="00B26D67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vAlign w:val="center"/>
            <w:hideMark/>
          </w:tcPr>
          <w:p w:rsidR="00F61A21" w:rsidRDefault="00F61A21" w:rsidP="00B26D67">
            <w:pPr>
              <w:jc w:val="center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vAlign w:val="center"/>
            <w:hideMark/>
          </w:tcPr>
          <w:p w:rsidR="00F61A21" w:rsidRDefault="00F61A21" w:rsidP="00B26D6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vAlign w:val="center"/>
            <w:hideMark/>
          </w:tcPr>
          <w:p w:rsidR="00F61A21" w:rsidRDefault="00F61A21" w:rsidP="00B26D6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vAlign w:val="center"/>
            <w:hideMark/>
          </w:tcPr>
          <w:p w:rsidR="00F61A21" w:rsidRDefault="00F61A21" w:rsidP="00B26D6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F61A21" w:rsidRPr="00D8102B" w:rsidTr="00B26D67">
        <w:tc>
          <w:tcPr>
            <w:tcW w:w="356" w:type="pct"/>
            <w:hideMark/>
          </w:tcPr>
          <w:p w:rsidR="00F61A21" w:rsidRPr="00D27966" w:rsidRDefault="00F61A21" w:rsidP="00B26D6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hideMark/>
          </w:tcPr>
          <w:p w:rsidR="00F61A21" w:rsidRDefault="00F61A21" w:rsidP="00D279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hideMark/>
          </w:tcPr>
          <w:p w:rsidR="00F61A21" w:rsidRDefault="00F61A21" w:rsidP="00B26D6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hideMark/>
          </w:tcPr>
          <w:p w:rsidR="00F61A21" w:rsidRPr="00D8102B" w:rsidRDefault="00F61A21" w:rsidP="00D27966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hideMark/>
          </w:tcPr>
          <w:p w:rsidR="00F61A21" w:rsidRDefault="00F61A21" w:rsidP="00B26D67">
            <w:pPr>
              <w:rPr>
                <w:bCs/>
              </w:rPr>
            </w:pPr>
            <w:r>
              <w:rPr>
                <w:noProof/>
              </w:rPr>
              <w:pict>
                <v:shape id="Рисунок 1" o:spid="_x0000_s1026" type="#_x0000_t75" alt="Описание: H:\ООП ФГОС 3++\РПД по ФГОС 3++\РПД_07.03.01_2019\Ульч_подпись.jpg" style="position:absolute;left:0;text-align:left;margin-left:.3pt;margin-top:12.4pt;width:99.3pt;height:44.5pt;z-index:-251658240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F61A21" w:rsidRPr="00D8102B" w:rsidTr="00B26D67">
        <w:tc>
          <w:tcPr>
            <w:tcW w:w="356" w:type="pct"/>
          </w:tcPr>
          <w:p w:rsidR="00F61A21" w:rsidRPr="00D27966" w:rsidRDefault="00F61A21" w:rsidP="00B26D6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</w:tcPr>
          <w:p w:rsidR="00F61A21" w:rsidRDefault="00F61A21" w:rsidP="00D279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F61A21" w:rsidRDefault="00F61A21" w:rsidP="00B26D6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F61A21" w:rsidRPr="00D8102B" w:rsidRDefault="00F61A21" w:rsidP="00D27966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</w:tcPr>
          <w:p w:rsidR="00F61A21" w:rsidRDefault="00F61A21" w:rsidP="00B26D67">
            <w:pPr>
              <w:rPr>
                <w:bCs/>
              </w:rPr>
            </w:pPr>
            <w:r>
              <w:rPr>
                <w:noProof/>
              </w:rPr>
              <w:pict>
                <v:shape id="Рисунок 2" o:spid="_x0000_s1027" type="#_x0000_t75" alt="Описание: H:\ООП ФГОС 3++\РПД по ФГОС 3++\РПД_07.03.01_2019\Ульч_подпись.jpg" style="position:absolute;left:0;text-align:left;margin-left:.3pt;margin-top:12.4pt;width:99.3pt;height:44.5pt;z-index:-251657216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F61A21" w:rsidRPr="00D8102B" w:rsidTr="00B26D67">
        <w:trPr>
          <w:trHeight w:val="537"/>
        </w:trPr>
        <w:tc>
          <w:tcPr>
            <w:tcW w:w="356" w:type="pct"/>
          </w:tcPr>
          <w:p w:rsidR="00F61A21" w:rsidRPr="00D27966" w:rsidRDefault="00F61A21" w:rsidP="00B26D6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</w:tcPr>
          <w:p w:rsidR="00F61A21" w:rsidRDefault="00F61A21" w:rsidP="00D279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F61A21" w:rsidRDefault="00F61A21" w:rsidP="00B26D6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F61A21" w:rsidRPr="00D8102B" w:rsidRDefault="00F61A21" w:rsidP="00D27966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</w:tcPr>
          <w:p w:rsidR="00F61A21" w:rsidRDefault="00F61A21" w:rsidP="00B26D67">
            <w:pPr>
              <w:rPr>
                <w:bCs/>
              </w:rPr>
            </w:pPr>
            <w:r>
              <w:rPr>
                <w:noProof/>
              </w:rPr>
              <w:pict>
                <v:shape id="Рисунок 3" o:spid="_x0000_s1028" type="#_x0000_t75" alt="Описание: H:\ООП ФГОС 3++\РПД по ФГОС 3++\РПД_07.03.01_2019\Ульч_подпись.jpg" style="position:absolute;left:0;text-align:left;margin-left:.3pt;margin-top:12.4pt;width:99.3pt;height:44.5pt;z-index:-251656192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F61A21" w:rsidRPr="00D8102B" w:rsidTr="00B26D67">
        <w:tc>
          <w:tcPr>
            <w:tcW w:w="356" w:type="pct"/>
          </w:tcPr>
          <w:p w:rsidR="00F61A21" w:rsidRPr="00D27966" w:rsidRDefault="00F61A21" w:rsidP="00B26D6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</w:tcPr>
          <w:p w:rsidR="00F61A21" w:rsidRDefault="00F61A21" w:rsidP="00D27966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F61A21" w:rsidRDefault="00F61A21" w:rsidP="00B26D6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F61A21" w:rsidRDefault="00F61A21" w:rsidP="00D27966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</w:tcPr>
          <w:p w:rsidR="00F61A21" w:rsidRDefault="00F61A21" w:rsidP="00B26D67">
            <w:pPr>
              <w:rPr>
                <w:bCs/>
              </w:rPr>
            </w:pPr>
            <w:r>
              <w:rPr>
                <w:noProof/>
              </w:rPr>
              <w:pict>
                <v:shape id="Рисунок 4" o:spid="_x0000_s1029" type="#_x0000_t75" alt="Описание: H:\ООП ФГОС 3++\РПД по ФГОС 3++\РПД_07.03.01_2019\Ульч_подпись.jpg" style="position:absolute;left:0;text-align:left;margin-left:.3pt;margin-top:12.4pt;width:99.3pt;height:44.5pt;z-index:-251655168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  <w:tr w:rsidR="00F61A21" w:rsidRPr="00D8102B" w:rsidTr="00B26D67">
        <w:tc>
          <w:tcPr>
            <w:tcW w:w="356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F61A21" w:rsidRDefault="00F61A21" w:rsidP="00B26D67">
            <w:pPr>
              <w:rPr>
                <w:b/>
                <w:bCs/>
              </w:rPr>
            </w:pPr>
          </w:p>
        </w:tc>
      </w:tr>
    </w:tbl>
    <w:p w:rsidR="00F61A21" w:rsidRDefault="00F61A21" w:rsidP="00660B34">
      <w:pPr>
        <w:rPr>
          <w:sz w:val="2"/>
          <w:szCs w:val="2"/>
        </w:rPr>
      </w:pPr>
    </w:p>
    <w:p w:rsidR="00F61A21" w:rsidRDefault="00F61A21" w:rsidP="00660B34">
      <w:pPr>
        <w:rPr>
          <w:sz w:val="2"/>
        </w:rPr>
      </w:pPr>
    </w:p>
    <w:p w:rsidR="00F61A21" w:rsidRPr="00D8102B" w:rsidRDefault="00F61A21" w:rsidP="00660B34"/>
    <w:p w:rsidR="00F61A21" w:rsidRPr="00635FA9" w:rsidRDefault="00F61A21" w:rsidP="00996E59">
      <w:r w:rsidRPr="00941DFC">
        <w:rPr>
          <w:rStyle w:val="FontStyle16"/>
          <w:b w:val="0"/>
          <w:sz w:val="24"/>
        </w:rPr>
        <w:br w:type="page"/>
      </w:r>
      <w:r w:rsidRPr="00635FA9">
        <w:rPr>
          <w:rStyle w:val="FontStyle16"/>
          <w:sz w:val="24"/>
        </w:rPr>
        <w:t>1 Цели освоения дисциплины (модуля)</w:t>
      </w:r>
    </w:p>
    <w:p w:rsidR="00F61A21" w:rsidRPr="00941DFC" w:rsidRDefault="00F61A21" w:rsidP="00756227">
      <w:pPr>
        <w:ind w:firstLine="539"/>
        <w:rPr>
          <w:rStyle w:val="FontStyle16"/>
          <w:b w:val="0"/>
          <w:sz w:val="24"/>
        </w:rPr>
      </w:pPr>
      <w:r w:rsidRPr="00941DFC">
        <w:t>изучение теоретических основ методов проецирования, способов построения изо</w:t>
      </w:r>
      <w:r w:rsidRPr="00941DFC">
        <w:t>б</w:t>
      </w:r>
      <w:r w:rsidRPr="00941DFC">
        <w:t>ражений пространственных архитектурных форм на плоскости заложение основ и нав</w:t>
      </w:r>
      <w:r w:rsidRPr="00941DFC">
        <w:t>ы</w:t>
      </w:r>
      <w:r w:rsidRPr="00941DFC">
        <w:t>ков, необходимых для выполнения и чтения архитектурно-строительных чертежей, а именно:</w:t>
      </w:r>
    </w:p>
    <w:p w:rsidR="00F61A21" w:rsidRPr="00941DFC" w:rsidRDefault="00F61A21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передача методов графических изображений в практику выполнения а</w:t>
      </w:r>
      <w:r w:rsidRPr="00941DFC">
        <w:rPr>
          <w:bCs/>
        </w:rPr>
        <w:t>р</w:t>
      </w:r>
      <w:r w:rsidRPr="00941DFC">
        <w:rPr>
          <w:bCs/>
        </w:rPr>
        <w:t>хитектурных чертежей, обеспечивая их выразительность и точность, а следовательно, и возмо</w:t>
      </w:r>
      <w:r w:rsidRPr="00941DFC">
        <w:rPr>
          <w:bCs/>
        </w:rPr>
        <w:t>ж</w:t>
      </w:r>
      <w:r w:rsidRPr="00941DFC">
        <w:rPr>
          <w:bCs/>
        </w:rPr>
        <w:t>ность реализации изображённых предметов; вынашивание архитектурной и инжене</w:t>
      </w:r>
      <w:r w:rsidRPr="00941DFC">
        <w:rPr>
          <w:bCs/>
        </w:rPr>
        <w:t>р</w:t>
      </w:r>
      <w:r w:rsidRPr="00941DFC">
        <w:rPr>
          <w:bCs/>
        </w:rPr>
        <w:t>ной идеи будет тем плодотворнее, чем сильнее развито пространственное воображ</w:t>
      </w:r>
      <w:r w:rsidRPr="00941DFC">
        <w:rPr>
          <w:bCs/>
        </w:rPr>
        <w:t>е</w:t>
      </w:r>
      <w:r w:rsidRPr="00941DFC">
        <w:rPr>
          <w:bCs/>
        </w:rPr>
        <w:t>ние, чем свободнее архитектор владеет методами изображения трёхмерных объектов на плоск</w:t>
      </w:r>
      <w:r w:rsidRPr="00941DFC">
        <w:rPr>
          <w:bCs/>
        </w:rPr>
        <w:t>о</w:t>
      </w:r>
      <w:r w:rsidRPr="00941DFC">
        <w:rPr>
          <w:bCs/>
        </w:rPr>
        <w:t>сти;</w:t>
      </w:r>
    </w:p>
    <w:p w:rsidR="00F61A21" w:rsidRPr="00941DFC" w:rsidRDefault="00F61A21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развитие пространственного воображения студента, умение анализировать форму об</w:t>
      </w:r>
      <w:r w:rsidRPr="00941DFC">
        <w:rPr>
          <w:bCs/>
        </w:rPr>
        <w:t>ъ</w:t>
      </w:r>
      <w:r w:rsidRPr="00941DFC">
        <w:rPr>
          <w:bCs/>
        </w:rPr>
        <w:t>екта, т.е. подготовка будущего архитектора к успешному изучению специальных ди</w:t>
      </w:r>
      <w:r w:rsidRPr="00941DFC">
        <w:rPr>
          <w:bCs/>
        </w:rPr>
        <w:t>с</w:t>
      </w:r>
      <w:r w:rsidRPr="00941DFC">
        <w:rPr>
          <w:bCs/>
        </w:rPr>
        <w:t>циплин и к техническому творчеству  - проект</w:t>
      </w:r>
      <w:r w:rsidRPr="00941DFC">
        <w:rPr>
          <w:bCs/>
        </w:rPr>
        <w:t>и</w:t>
      </w:r>
      <w:r w:rsidRPr="00941DFC">
        <w:rPr>
          <w:bCs/>
        </w:rPr>
        <w:t>рованию;</w:t>
      </w:r>
    </w:p>
    <w:p w:rsidR="00F61A21" w:rsidRPr="00941DFC" w:rsidRDefault="00F61A21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 xml:space="preserve"> развитие логического мышления, которое  наряду с пространственным воображением облегчает решение задач инженеру-конструктору и арх</w:t>
      </w:r>
      <w:r w:rsidRPr="00941DFC">
        <w:rPr>
          <w:bCs/>
        </w:rPr>
        <w:t>и</w:t>
      </w:r>
      <w:r w:rsidRPr="00941DFC">
        <w:rPr>
          <w:bCs/>
        </w:rPr>
        <w:t>тектору;</w:t>
      </w:r>
    </w:p>
    <w:p w:rsidR="00F61A21" w:rsidRPr="00941DFC" w:rsidRDefault="00F61A21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изучение алгоритмов графических операций построения чертежей различных объе</w:t>
      </w:r>
      <w:r w:rsidRPr="00941DFC">
        <w:rPr>
          <w:bCs/>
        </w:rPr>
        <w:t>к</w:t>
      </w:r>
      <w:r w:rsidRPr="00941DFC">
        <w:rPr>
          <w:bCs/>
        </w:rPr>
        <w:t>тов; и сп</w:t>
      </w:r>
      <w:r w:rsidRPr="00941DFC">
        <w:rPr>
          <w:bCs/>
        </w:rPr>
        <w:t>о</w:t>
      </w:r>
      <w:r w:rsidRPr="00941DFC">
        <w:rPr>
          <w:bCs/>
        </w:rPr>
        <w:t>собы решения на чертеже различных задач;</w:t>
      </w:r>
    </w:p>
    <w:p w:rsidR="00F61A21" w:rsidRPr="00941DFC" w:rsidRDefault="00F61A21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приобретение студентом теоретических и практических навыков в чтении и выполн</w:t>
      </w:r>
      <w:r w:rsidRPr="00941DFC">
        <w:rPr>
          <w:bCs/>
        </w:rPr>
        <w:t>е</w:t>
      </w:r>
      <w:r w:rsidRPr="00941DFC">
        <w:rPr>
          <w:bCs/>
        </w:rPr>
        <w:t>нии архитектурно-строительных чертежей в соответствии с требованиями госуда</w:t>
      </w:r>
      <w:r w:rsidRPr="00941DFC">
        <w:rPr>
          <w:bCs/>
        </w:rPr>
        <w:t>р</w:t>
      </w:r>
      <w:r w:rsidRPr="00941DFC">
        <w:rPr>
          <w:bCs/>
        </w:rPr>
        <w:t>ственных  стандартов ЕСКД и СПДС.</w:t>
      </w:r>
    </w:p>
    <w:p w:rsidR="00F61A21" w:rsidRPr="00941DFC" w:rsidRDefault="00F61A21" w:rsidP="005A2C8C">
      <w:pPr>
        <w:pStyle w:val="Header"/>
        <w:widowControl/>
        <w:numPr>
          <w:ilvl w:val="0"/>
          <w:numId w:val="11"/>
        </w:numPr>
        <w:tabs>
          <w:tab w:val="clear" w:pos="4677"/>
          <w:tab w:val="clear" w:pos="9355"/>
        </w:tabs>
        <w:autoSpaceDE/>
        <w:autoSpaceDN/>
        <w:adjustRightInd/>
        <w:ind w:left="360"/>
        <w:rPr>
          <w:bCs/>
        </w:rPr>
      </w:pPr>
      <w:r w:rsidRPr="00941DFC">
        <w:rPr>
          <w:bCs/>
        </w:rPr>
        <w:t>обучить технике черчения и геометрическим построениям;</w:t>
      </w:r>
    </w:p>
    <w:p w:rsidR="00F61A21" w:rsidRPr="00941DFC" w:rsidRDefault="00F61A21" w:rsidP="005A2C8C">
      <w:pPr>
        <w:pStyle w:val="Header"/>
        <w:widowControl/>
        <w:numPr>
          <w:ilvl w:val="0"/>
          <w:numId w:val="11"/>
        </w:numPr>
        <w:tabs>
          <w:tab w:val="clear" w:pos="4677"/>
          <w:tab w:val="clear" w:pos="9355"/>
        </w:tabs>
        <w:autoSpaceDE/>
        <w:autoSpaceDN/>
        <w:adjustRightInd/>
        <w:ind w:left="360"/>
        <w:rPr>
          <w:bCs/>
        </w:rPr>
      </w:pPr>
      <w:r w:rsidRPr="00941DFC">
        <w:rPr>
          <w:bCs/>
        </w:rPr>
        <w:t>обучить способам изображения объектов на чертеже;</w:t>
      </w:r>
    </w:p>
    <w:p w:rsidR="00F61A21" w:rsidRPr="00941DFC" w:rsidRDefault="00F61A21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привить навыки мысленного представления объектов по чертежу4</w:t>
      </w:r>
    </w:p>
    <w:p w:rsidR="00F61A21" w:rsidRPr="00941DFC" w:rsidRDefault="00F61A21" w:rsidP="005A2C8C">
      <w:pPr>
        <w:widowControl/>
        <w:numPr>
          <w:ilvl w:val="0"/>
          <w:numId w:val="11"/>
        </w:numPr>
        <w:autoSpaceDE/>
        <w:autoSpaceDN/>
        <w:adjustRightInd/>
        <w:ind w:left="360"/>
        <w:rPr>
          <w:bCs/>
        </w:rPr>
      </w:pPr>
      <w:r w:rsidRPr="00941DFC">
        <w:rPr>
          <w:bCs/>
        </w:rPr>
        <w:t>обучить умению правильно составлять, оформлять в соответствии с требованиями го</w:t>
      </w:r>
      <w:r w:rsidRPr="00941DFC">
        <w:rPr>
          <w:bCs/>
        </w:rPr>
        <w:t>с</w:t>
      </w:r>
      <w:r w:rsidRPr="00941DFC">
        <w:rPr>
          <w:bCs/>
        </w:rPr>
        <w:t>ударственных  стандартов ЕСКД и СПДС, читать архитектурно-строительные черт</w:t>
      </w:r>
      <w:r w:rsidRPr="00941DFC">
        <w:rPr>
          <w:bCs/>
        </w:rPr>
        <w:t>е</w:t>
      </w:r>
      <w:r w:rsidRPr="00941DFC">
        <w:rPr>
          <w:bCs/>
        </w:rPr>
        <w:t xml:space="preserve">жи </w:t>
      </w:r>
    </w:p>
    <w:p w:rsidR="00F61A21" w:rsidRPr="00941DFC" w:rsidRDefault="00F61A21" w:rsidP="00756227">
      <w:pPr>
        <w:rPr>
          <w:bCs/>
        </w:rPr>
      </w:pPr>
      <w:r w:rsidRPr="00941DFC">
        <w:rPr>
          <w:bCs/>
        </w:rPr>
        <w:t>Чертёж служит средством выражения технической мысли конструктора и архите</w:t>
      </w:r>
      <w:r w:rsidRPr="00941DFC">
        <w:rPr>
          <w:bCs/>
        </w:rPr>
        <w:t>к</w:t>
      </w:r>
      <w:r w:rsidRPr="00941DFC">
        <w:rPr>
          <w:bCs/>
        </w:rPr>
        <w:t>тора, является одним из основных конструкторских и проектных документов. Зн</w:t>
      </w:r>
      <w:r w:rsidRPr="00941DFC">
        <w:rPr>
          <w:bCs/>
        </w:rPr>
        <w:t>а</w:t>
      </w:r>
      <w:r w:rsidRPr="00941DFC">
        <w:rPr>
          <w:bCs/>
        </w:rPr>
        <w:t>ния и навыки, приобретаемые студентами в курсе черчения, необходимы им при изучении сп</w:t>
      </w:r>
      <w:r w:rsidRPr="00941DFC">
        <w:rPr>
          <w:bCs/>
        </w:rPr>
        <w:t>е</w:t>
      </w:r>
      <w:r w:rsidRPr="00941DFC">
        <w:rPr>
          <w:bCs/>
        </w:rPr>
        <w:t>циальных дисциплин и в последующей практической арх</w:t>
      </w:r>
      <w:r w:rsidRPr="00941DFC">
        <w:rPr>
          <w:bCs/>
        </w:rPr>
        <w:t>и</w:t>
      </w:r>
      <w:r w:rsidRPr="00941DFC">
        <w:rPr>
          <w:bCs/>
        </w:rPr>
        <w:t>тектурной деятельности. Виды архитектурной графики, средства изображения архитектурной графики студент пр</w:t>
      </w:r>
      <w:r w:rsidRPr="00941DFC">
        <w:rPr>
          <w:bCs/>
        </w:rPr>
        <w:t>и</w:t>
      </w:r>
      <w:r w:rsidRPr="00941DFC">
        <w:rPr>
          <w:bCs/>
        </w:rPr>
        <w:t xml:space="preserve">меняет в процессе архитектурного проектирования </w:t>
      </w:r>
      <w:r w:rsidRPr="00941DFC">
        <w:t>в соответствии с требованиями ФГОС ВО по направлени</w:t>
      </w:r>
      <w:r>
        <w:t>ю подготовки бакалавров 07.03.01 Архитектура</w:t>
      </w:r>
    </w:p>
    <w:p w:rsidR="00F61A21" w:rsidRPr="00941DFC" w:rsidRDefault="00F61A21" w:rsidP="00B401FA">
      <w:pPr>
        <w:pStyle w:val="Heading1"/>
        <w:jc w:val="left"/>
        <w:rPr>
          <w:rStyle w:val="FontStyle21"/>
          <w:sz w:val="24"/>
          <w:szCs w:val="24"/>
        </w:rPr>
      </w:pPr>
      <w:r w:rsidRPr="00941DF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41DFC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F61A21" w:rsidRPr="00941DFC" w:rsidRDefault="00F61A21" w:rsidP="00566F40">
      <w:pPr>
        <w:pStyle w:val="Style3"/>
        <w:widowControl/>
        <w:ind w:firstLine="720"/>
        <w:rPr>
          <w:rStyle w:val="FontStyle21"/>
          <w:b/>
          <w:sz w:val="24"/>
        </w:rPr>
      </w:pPr>
      <w:r w:rsidRPr="00941DFC">
        <w:rPr>
          <w:rStyle w:val="FontStyle16"/>
          <w:b w:val="0"/>
          <w:bCs/>
          <w:sz w:val="24"/>
        </w:rPr>
        <w:t xml:space="preserve">Дисциплина Б.1.В.12 «Архитектурное черчение и обмеры» входит в вариативную часть базовых дисциплин. </w:t>
      </w:r>
    </w:p>
    <w:p w:rsidR="00F61A21" w:rsidRPr="00941DFC" w:rsidRDefault="00F61A21" w:rsidP="00566F40">
      <w:pPr>
        <w:shd w:val="clear" w:color="auto" w:fill="FFFFFF"/>
        <w:ind w:firstLine="301"/>
        <w:rPr>
          <w:rStyle w:val="FontStyle21"/>
          <w:b/>
          <w:bCs/>
          <w:iCs/>
          <w:caps/>
          <w:sz w:val="24"/>
        </w:rPr>
      </w:pPr>
      <w:r w:rsidRPr="00941DFC">
        <w:t xml:space="preserve">Изучение дисциплины </w:t>
      </w:r>
      <w:r w:rsidRPr="00941DFC">
        <w:rPr>
          <w:bCs/>
        </w:rPr>
        <w:t>«Архитектурное черчение и обмеры»</w:t>
      </w:r>
      <w:r w:rsidRPr="00941DFC">
        <w:t xml:space="preserve"> базируется на знаниях, умениях и навыках, полученных в результате освоения </w:t>
      </w:r>
      <w:r w:rsidRPr="00941DFC">
        <w:rPr>
          <w:rStyle w:val="FontStyle17"/>
          <w:b w:val="0"/>
          <w:bCs/>
          <w:sz w:val="24"/>
        </w:rPr>
        <w:t>дисциплины «</w:t>
      </w:r>
      <w:r w:rsidRPr="00941DFC">
        <w:rPr>
          <w:bCs/>
          <w:iCs/>
        </w:rPr>
        <w:t>Начертательная ге</w:t>
      </w:r>
      <w:r w:rsidRPr="00941DFC">
        <w:rPr>
          <w:bCs/>
          <w:iCs/>
        </w:rPr>
        <w:t>о</w:t>
      </w:r>
      <w:r w:rsidRPr="00941DFC">
        <w:rPr>
          <w:bCs/>
          <w:iCs/>
        </w:rPr>
        <w:t>метрия (Тени на фасаде. Перспектива)</w:t>
      </w:r>
      <w:r w:rsidRPr="00941DFC">
        <w:t>»,  школьного курса элементарной геометрии и школьного курса черчения.  В школьном курсе геометрии речь идёт об основных сво</w:t>
      </w:r>
      <w:r w:rsidRPr="00941DFC">
        <w:t>й</w:t>
      </w:r>
      <w:r w:rsidRPr="00941DFC">
        <w:t>ствах простейших геометрических ф</w:t>
      </w:r>
      <w:r w:rsidRPr="00941DFC">
        <w:t>и</w:t>
      </w:r>
      <w:r w:rsidRPr="00941DFC">
        <w:t>гур. В начертательной геометрии и в архитектурном черчении эти свойства предполагаются известными и изучаются сво</w:t>
      </w:r>
      <w:r w:rsidRPr="00941DFC">
        <w:t>й</w:t>
      </w:r>
      <w:r w:rsidRPr="00941DFC">
        <w:t xml:space="preserve">ства более сложных фигур. </w:t>
      </w:r>
    </w:p>
    <w:p w:rsidR="00F61A21" w:rsidRPr="00941DFC" w:rsidRDefault="00F61A21" w:rsidP="00566F40">
      <w:pPr>
        <w:ind w:firstLine="540"/>
        <w:rPr>
          <w:bCs/>
        </w:rPr>
      </w:pPr>
      <w:r w:rsidRPr="00941DFC">
        <w:rPr>
          <w:bCs/>
        </w:rPr>
        <w:t>Объектом профессиональной деяте</w:t>
      </w:r>
      <w:r>
        <w:rPr>
          <w:bCs/>
        </w:rPr>
        <w:t>льности по направлению «Архитектура</w:t>
      </w:r>
      <w:r w:rsidRPr="00941DFC">
        <w:rPr>
          <w:bCs/>
        </w:rPr>
        <w:t>» является вновь создаваемая, реконструируемая или реставрируемая искусственная материал</w:t>
      </w:r>
      <w:r w:rsidRPr="00941DFC">
        <w:rPr>
          <w:bCs/>
        </w:rPr>
        <w:t>ь</w:t>
      </w:r>
      <w:r w:rsidRPr="00941DFC">
        <w:rPr>
          <w:bCs/>
        </w:rPr>
        <w:t>но-пространственная среда (интерьер, здание, группа зданий, квартал, город), созд</w:t>
      </w:r>
      <w:r w:rsidRPr="00941DFC">
        <w:rPr>
          <w:bCs/>
        </w:rPr>
        <w:t>а</w:t>
      </w:r>
      <w:r w:rsidRPr="00941DFC">
        <w:rPr>
          <w:bCs/>
        </w:rPr>
        <w:t>ваемая по законам целесообразности и красоты, а также цифровые, графические, объё</w:t>
      </w:r>
      <w:r w:rsidRPr="00941DFC">
        <w:rPr>
          <w:bCs/>
        </w:rPr>
        <w:t>м</w:t>
      </w:r>
      <w:r w:rsidRPr="00941DFC">
        <w:rPr>
          <w:bCs/>
        </w:rPr>
        <w:t>ные и другие модели этих элементов. Графические модели строятся с помощью операции проециров</w:t>
      </w:r>
      <w:r w:rsidRPr="00941DFC">
        <w:rPr>
          <w:bCs/>
        </w:rPr>
        <w:t>а</w:t>
      </w:r>
      <w:r w:rsidRPr="00941DFC">
        <w:rPr>
          <w:bCs/>
        </w:rPr>
        <w:t>ния. Операция проецирования (сопоставление двух множеств разной разме</w:t>
      </w:r>
      <w:r w:rsidRPr="00941DFC">
        <w:rPr>
          <w:bCs/>
        </w:rPr>
        <w:t>р</w:t>
      </w:r>
      <w:r w:rsidRPr="00941DFC">
        <w:rPr>
          <w:bCs/>
        </w:rPr>
        <w:t>ности) играет фундаментальную роль в общем процессе познания.</w:t>
      </w:r>
    </w:p>
    <w:p w:rsidR="00F61A21" w:rsidRPr="00941DFC" w:rsidRDefault="00F61A21" w:rsidP="00566F40">
      <w:pPr>
        <w:ind w:firstLine="720"/>
        <w:rPr>
          <w:bCs/>
        </w:rPr>
      </w:pPr>
      <w:r w:rsidRPr="00941DFC">
        <w:rPr>
          <w:bCs/>
        </w:rPr>
        <w:t>Архитектурное черчение обеспечивает выразительность и точность, а, следов</w:t>
      </w:r>
      <w:r w:rsidRPr="00941DFC">
        <w:rPr>
          <w:bCs/>
        </w:rPr>
        <w:t>а</w:t>
      </w:r>
      <w:r w:rsidRPr="00941DFC">
        <w:rPr>
          <w:bCs/>
        </w:rPr>
        <w:t>тельно, и возможность реализации изображённых предметов. Арх</w:t>
      </w:r>
      <w:r w:rsidRPr="00941DFC">
        <w:rPr>
          <w:bCs/>
        </w:rPr>
        <w:t>и</w:t>
      </w:r>
      <w:r w:rsidRPr="00941DFC">
        <w:rPr>
          <w:bCs/>
        </w:rPr>
        <w:t>тектурное черчение готовит будущего бакалавра архитекторы к у</w:t>
      </w:r>
      <w:r w:rsidRPr="00941DFC">
        <w:rPr>
          <w:bCs/>
        </w:rPr>
        <w:t>с</w:t>
      </w:r>
      <w:r w:rsidRPr="00941DFC">
        <w:rPr>
          <w:bCs/>
        </w:rPr>
        <w:t>пешному изучению специальных дисциплин и к техническому творчеству - проектированию. Вынашивание архитектурной и инжене</w:t>
      </w:r>
      <w:r w:rsidRPr="00941DFC">
        <w:rPr>
          <w:bCs/>
        </w:rPr>
        <w:t>р</w:t>
      </w:r>
      <w:r w:rsidRPr="00941DFC">
        <w:rPr>
          <w:bCs/>
        </w:rPr>
        <w:t>ной идеи будет тем плод</w:t>
      </w:r>
      <w:r w:rsidRPr="00941DFC">
        <w:rPr>
          <w:bCs/>
        </w:rPr>
        <w:t>о</w:t>
      </w:r>
      <w:r w:rsidRPr="00941DFC">
        <w:rPr>
          <w:bCs/>
        </w:rPr>
        <w:t>творнее, чем сильнее развито пространственное воображение, чем свободнее архитектор владеет методами изображения трёхмерных объектов на пло</w:t>
      </w:r>
      <w:r w:rsidRPr="00941DFC">
        <w:rPr>
          <w:bCs/>
        </w:rPr>
        <w:t>с</w:t>
      </w:r>
      <w:r w:rsidRPr="00941DFC">
        <w:rPr>
          <w:bCs/>
        </w:rPr>
        <w:t>кости.</w:t>
      </w:r>
    </w:p>
    <w:p w:rsidR="00F61A21" w:rsidRPr="00941DFC" w:rsidRDefault="00F61A21" w:rsidP="00566F40">
      <w:pPr>
        <w:ind w:firstLine="540"/>
        <w:rPr>
          <w:bCs/>
          <w:u w:val="single"/>
        </w:rPr>
      </w:pPr>
      <w:r w:rsidRPr="00941DFC">
        <w:rPr>
          <w:bCs/>
        </w:rPr>
        <w:t>«Архитектурное черчение и обмеры», как учебная дисциплина, имеет цель к реш</w:t>
      </w:r>
      <w:r w:rsidRPr="00941DFC">
        <w:rPr>
          <w:bCs/>
        </w:rPr>
        <w:t>е</w:t>
      </w:r>
      <w:r w:rsidRPr="00941DFC">
        <w:rPr>
          <w:bCs/>
        </w:rPr>
        <w:t>нию практических задач, при этом геометрические свойства объектов изучаются неп</w:t>
      </w:r>
      <w:r w:rsidRPr="00941DFC">
        <w:rPr>
          <w:bCs/>
        </w:rPr>
        <w:t>о</w:t>
      </w:r>
      <w:r w:rsidRPr="00941DFC">
        <w:rPr>
          <w:bCs/>
        </w:rPr>
        <w:t>средственно по чертежу; изображения пространственных архитектурных форм на плоск</w:t>
      </w:r>
      <w:r w:rsidRPr="00941DFC">
        <w:rPr>
          <w:bCs/>
        </w:rPr>
        <w:t>о</w:t>
      </w:r>
      <w:r w:rsidRPr="00941DFC">
        <w:rPr>
          <w:bCs/>
        </w:rPr>
        <w:t>сти, а также сопоставления и з</w:t>
      </w:r>
      <w:r w:rsidRPr="00941DFC">
        <w:rPr>
          <w:bCs/>
        </w:rPr>
        <w:t>а</w:t>
      </w:r>
      <w:r w:rsidRPr="00941DFC">
        <w:rPr>
          <w:bCs/>
        </w:rPr>
        <w:t>меров объектов с натуры (архитектурные обмеры).</w:t>
      </w:r>
    </w:p>
    <w:p w:rsidR="00F61A21" w:rsidRPr="00941DFC" w:rsidRDefault="00F61A21" w:rsidP="00566F40">
      <w:pPr>
        <w:shd w:val="clear" w:color="auto" w:fill="FFFFFF"/>
        <w:ind w:left="-57" w:right="-57" w:firstLine="657"/>
        <w:rPr>
          <w:rStyle w:val="FontStyle16"/>
          <w:b w:val="0"/>
          <w:iCs/>
          <w:w w:val="110"/>
          <w:sz w:val="24"/>
        </w:rPr>
      </w:pPr>
      <w:r w:rsidRPr="00941DFC">
        <w:t xml:space="preserve">Знания и умения, полученные студентами при изучении дисциплины, </w:t>
      </w:r>
      <w:r w:rsidRPr="00941DFC">
        <w:rPr>
          <w:rStyle w:val="FontStyle16"/>
          <w:b w:val="0"/>
          <w:bCs/>
          <w:sz w:val="24"/>
        </w:rPr>
        <w:t>необходимы при</w:t>
      </w:r>
      <w:r w:rsidRPr="00941DFC">
        <w:rPr>
          <w:rStyle w:val="FontStyle16"/>
          <w:bCs/>
          <w:sz w:val="24"/>
        </w:rPr>
        <w:t xml:space="preserve"> </w:t>
      </w:r>
      <w:r w:rsidRPr="00941DFC">
        <w:rPr>
          <w:rStyle w:val="FontStyle16"/>
          <w:b w:val="0"/>
          <w:bCs/>
          <w:sz w:val="24"/>
        </w:rPr>
        <w:t>изучении дисциплин:</w:t>
      </w:r>
      <w:r w:rsidRPr="00941DFC">
        <w:rPr>
          <w:rStyle w:val="FontStyle16"/>
          <w:bCs/>
          <w:sz w:val="24"/>
        </w:rPr>
        <w:t xml:space="preserve"> «</w:t>
      </w:r>
      <w:r w:rsidRPr="00941DFC">
        <w:rPr>
          <w:iCs/>
        </w:rPr>
        <w:t>Основы проектирования и композ</w:t>
      </w:r>
      <w:r w:rsidRPr="00941DFC">
        <w:rPr>
          <w:iCs/>
        </w:rPr>
        <w:t>и</w:t>
      </w:r>
      <w:r w:rsidRPr="00941DFC">
        <w:rPr>
          <w:iCs/>
        </w:rPr>
        <w:t>ционного моделирования (в архитектуре и дизайне архитектурной среды)»</w:t>
      </w:r>
      <w:r>
        <w:rPr>
          <w:iCs/>
          <w:w w:val="110"/>
        </w:rPr>
        <w:t>, «Архитектурное</w:t>
      </w:r>
      <w:r w:rsidRPr="00941DFC">
        <w:rPr>
          <w:iCs/>
          <w:w w:val="110"/>
        </w:rPr>
        <w:t xml:space="preserve"> проектирование», пр</w:t>
      </w:r>
      <w:r w:rsidRPr="00941DFC">
        <w:rPr>
          <w:iCs/>
          <w:w w:val="110"/>
        </w:rPr>
        <w:t>о</w:t>
      </w:r>
      <w:r w:rsidRPr="00941DFC">
        <w:rPr>
          <w:iCs/>
          <w:w w:val="110"/>
        </w:rPr>
        <w:t>хождении Учебной практики по получению первичных профессионал</w:t>
      </w:r>
      <w:r w:rsidRPr="00941DFC">
        <w:rPr>
          <w:iCs/>
          <w:w w:val="110"/>
        </w:rPr>
        <w:t>ь</w:t>
      </w:r>
      <w:r w:rsidRPr="00941DFC">
        <w:rPr>
          <w:iCs/>
          <w:w w:val="110"/>
        </w:rPr>
        <w:t>ных умений и навыков, в том числе первичных умений и навыков нау</w:t>
      </w:r>
      <w:r w:rsidRPr="00941DFC">
        <w:rPr>
          <w:iCs/>
          <w:w w:val="110"/>
        </w:rPr>
        <w:t>ч</w:t>
      </w:r>
      <w:r w:rsidRPr="00941DFC">
        <w:rPr>
          <w:iCs/>
          <w:w w:val="110"/>
        </w:rPr>
        <w:t>но-исследовательской деятельности</w:t>
      </w:r>
      <w:r w:rsidRPr="00941DFC">
        <w:rPr>
          <w:rStyle w:val="FontStyle16"/>
          <w:b w:val="0"/>
          <w:bCs/>
          <w:sz w:val="24"/>
        </w:rPr>
        <w:t xml:space="preserve"> и дисциплины базовой части блока 3: «Подготовка к защите и защита в</w:t>
      </w:r>
      <w:r w:rsidRPr="00941DFC">
        <w:rPr>
          <w:rStyle w:val="FontStyle16"/>
          <w:b w:val="0"/>
          <w:bCs/>
          <w:sz w:val="24"/>
        </w:rPr>
        <w:t>ы</w:t>
      </w:r>
      <w:r w:rsidRPr="00941DFC">
        <w:rPr>
          <w:rStyle w:val="FontStyle16"/>
          <w:b w:val="0"/>
          <w:bCs/>
          <w:sz w:val="24"/>
        </w:rPr>
        <w:t>пускной квал</w:t>
      </w:r>
      <w:r w:rsidRPr="00941DFC">
        <w:rPr>
          <w:rStyle w:val="FontStyle16"/>
          <w:b w:val="0"/>
          <w:bCs/>
          <w:sz w:val="24"/>
        </w:rPr>
        <w:t>и</w:t>
      </w:r>
      <w:r w:rsidRPr="00941DFC">
        <w:rPr>
          <w:rStyle w:val="FontStyle16"/>
          <w:b w:val="0"/>
          <w:bCs/>
          <w:sz w:val="24"/>
        </w:rPr>
        <w:t xml:space="preserve">фикационной работы» образовательной программы по направлению </w:t>
      </w:r>
      <w:r w:rsidRPr="00941DFC">
        <w:t>07.03.01 Архитектура</w:t>
      </w:r>
    </w:p>
    <w:p w:rsidR="00F61A21" w:rsidRPr="00941DFC" w:rsidRDefault="00F61A21" w:rsidP="0079022C">
      <w:pPr>
        <w:pStyle w:val="Heading1"/>
        <w:jc w:val="left"/>
        <w:rPr>
          <w:rStyle w:val="FontStyle21"/>
          <w:sz w:val="24"/>
          <w:szCs w:val="24"/>
        </w:rPr>
      </w:pPr>
      <w:r w:rsidRPr="00941DF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41DF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61A21" w:rsidRPr="00941DFC" w:rsidRDefault="00F61A21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941DFC">
        <w:rPr>
          <w:rStyle w:val="FontStyle16"/>
          <w:b w:val="0"/>
          <w:bCs/>
          <w:sz w:val="24"/>
        </w:rPr>
        <w:t xml:space="preserve">В результате освоения дисциплины (модуля) </w:t>
      </w:r>
      <w:r w:rsidRPr="00941DFC">
        <w:rPr>
          <w:bCs/>
        </w:rPr>
        <w:t>«Архитектурное черчение и обмеры»,</w:t>
      </w:r>
      <w:r w:rsidRPr="00941DFC">
        <w:rPr>
          <w:rStyle w:val="FontStyle16"/>
          <w:b w:val="0"/>
          <w:bCs/>
          <w:sz w:val="24"/>
        </w:rPr>
        <w:t xml:space="preserve"> обучающийся должен обладать сл</w:t>
      </w:r>
      <w:r w:rsidRPr="00941DFC">
        <w:rPr>
          <w:rStyle w:val="FontStyle16"/>
          <w:b w:val="0"/>
          <w:bCs/>
          <w:sz w:val="24"/>
        </w:rPr>
        <w:t>е</w:t>
      </w:r>
      <w:r w:rsidRPr="00941DFC">
        <w:rPr>
          <w:rStyle w:val="FontStyle16"/>
          <w:b w:val="0"/>
          <w:bCs/>
          <w:sz w:val="24"/>
        </w:rPr>
        <w:t>дующими компетенциями:</w:t>
      </w:r>
    </w:p>
    <w:p w:rsidR="00F61A21" w:rsidRPr="00B66E1E" w:rsidRDefault="00F61A21" w:rsidP="00C5451F">
      <w:pPr>
        <w:tabs>
          <w:tab w:val="left" w:pos="851"/>
        </w:tabs>
        <w:rPr>
          <w:rStyle w:val="FontStyle16"/>
          <w:b w:val="0"/>
          <w:bCs/>
          <w:color w:val="FF0000"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61A21" w:rsidRPr="00761CE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Pr="00761CEA" w:rsidRDefault="00F61A21" w:rsidP="005C5F1A">
            <w:pPr>
              <w:ind w:firstLine="0"/>
              <w:jc w:val="center"/>
            </w:pPr>
            <w:r w:rsidRPr="00761CEA">
              <w:t xml:space="preserve">Структурный </w:t>
            </w:r>
            <w:r w:rsidRPr="00761CEA">
              <w:br/>
              <w:t xml:space="preserve">элемент </w:t>
            </w:r>
            <w:r w:rsidRPr="00761CE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Pr="00761CEA" w:rsidRDefault="00F61A21" w:rsidP="005C5F1A">
            <w:pPr>
              <w:ind w:firstLine="0"/>
              <w:jc w:val="center"/>
            </w:pPr>
            <w:r w:rsidRPr="00761CEA">
              <w:rPr>
                <w:bCs/>
              </w:rPr>
              <w:t xml:space="preserve">Планируемые результаты обучения </w:t>
            </w:r>
          </w:p>
        </w:tc>
      </w:tr>
      <w:tr w:rsidR="00F61A21" w:rsidRPr="00761CEA">
        <w:trPr>
          <w:trHeight w:val="96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635FA9" w:rsidRDefault="00F61A21" w:rsidP="00635FA9">
            <w:pPr>
              <w:ind w:firstLine="0"/>
              <w:jc w:val="left"/>
              <w:rPr>
                <w:b/>
              </w:rPr>
            </w:pPr>
            <w:r w:rsidRPr="00761CEA">
              <w:rPr>
                <w:b/>
                <w:bCs/>
              </w:rPr>
              <w:t xml:space="preserve">ПК-4 </w:t>
            </w:r>
            <w:r w:rsidRPr="00761CEA">
              <w:rPr>
                <w:b/>
              </w:rPr>
              <w:t>способностью демонстрировать пространственное воображение, развитый х</w:t>
            </w:r>
            <w:r w:rsidRPr="00761CEA">
              <w:rPr>
                <w:b/>
              </w:rPr>
              <w:t>у</w:t>
            </w:r>
            <w:r w:rsidRPr="00761CEA">
              <w:rPr>
                <w:b/>
              </w:rPr>
              <w:t>дожественный вкус, владение методами моделирования и гармонизации искусстве</w:t>
            </w:r>
            <w:r w:rsidRPr="00761CEA">
              <w:rPr>
                <w:b/>
              </w:rPr>
              <w:t>н</w:t>
            </w:r>
            <w:r w:rsidRPr="00761CEA">
              <w:rPr>
                <w:b/>
              </w:rPr>
              <w:t>ной среды обитания при разработке проектов</w:t>
            </w:r>
          </w:p>
        </w:tc>
      </w:tr>
      <w:tr w:rsidR="00F61A21" w:rsidRPr="00761CE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5C5F1A">
            <w:pPr>
              <w:ind w:firstLine="0"/>
              <w:jc w:val="left"/>
            </w:pPr>
            <w:r w:rsidRPr="00761C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1A178C">
            <w:pPr>
              <w:widowControl/>
              <w:autoSpaceDE/>
              <w:autoSpaceDN/>
              <w:adjustRightInd/>
              <w:ind w:firstLine="0"/>
            </w:pPr>
            <w:r w:rsidRPr="00761CEA">
              <w:rPr>
                <w:sz w:val="28"/>
                <w:szCs w:val="28"/>
              </w:rPr>
              <w:t>-</w:t>
            </w:r>
            <w:r w:rsidRPr="00761CEA">
              <w:t>виды архитектурной графики (архитектурный рисунок, архите</w:t>
            </w:r>
            <w:r w:rsidRPr="00761CEA">
              <w:t>к</w:t>
            </w:r>
            <w:r w:rsidRPr="00761CEA">
              <w:t>турный чертеж);</w:t>
            </w:r>
          </w:p>
          <w:p w:rsidR="00F61A21" w:rsidRPr="00761CEA" w:rsidRDefault="00F61A21" w:rsidP="001A178C">
            <w:pPr>
              <w:widowControl/>
              <w:autoSpaceDE/>
              <w:autoSpaceDN/>
              <w:adjustRightInd/>
              <w:ind w:firstLine="0"/>
              <w:rPr>
                <w:rStyle w:val="FontStyle16"/>
                <w:b w:val="0"/>
                <w:sz w:val="24"/>
              </w:rPr>
            </w:pPr>
            <w:r w:rsidRPr="00761CEA">
              <w:t>-</w:t>
            </w:r>
            <w:r w:rsidRPr="00761CEA">
              <w:rPr>
                <w:sz w:val="28"/>
                <w:szCs w:val="28"/>
              </w:rPr>
              <w:t xml:space="preserve"> </w:t>
            </w:r>
            <w:r w:rsidRPr="00761CEA">
              <w:t>роль архитектурных чертежей и обмеров в архитектурном проектиров</w:t>
            </w:r>
            <w:r w:rsidRPr="00761CEA">
              <w:t>а</w:t>
            </w:r>
            <w:r w:rsidRPr="00761CEA">
              <w:t>нии</w:t>
            </w:r>
          </w:p>
          <w:p w:rsidR="00F61A21" w:rsidRPr="00761CEA" w:rsidRDefault="00F61A21" w:rsidP="00E163A1">
            <w:pPr>
              <w:widowControl/>
              <w:autoSpaceDE/>
              <w:autoSpaceDN/>
              <w:adjustRightInd/>
              <w:ind w:left="37" w:firstLine="0"/>
              <w:rPr>
                <w:rStyle w:val="FontStyle16"/>
                <w:b w:val="0"/>
                <w:bCs/>
                <w:sz w:val="24"/>
              </w:rPr>
            </w:pPr>
            <w:r w:rsidRPr="00761CEA">
              <w:t>-способы образования различных архитектурных поверхн</w:t>
            </w:r>
            <w:r w:rsidRPr="00761CEA">
              <w:t>о</w:t>
            </w:r>
            <w:r w:rsidRPr="00761CEA">
              <w:t>стей;</w:t>
            </w:r>
          </w:p>
          <w:p w:rsidR="00F61A21" w:rsidRPr="00761CEA" w:rsidRDefault="00F61A21" w:rsidP="00E163A1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761CEA">
              <w:rPr>
                <w:rStyle w:val="FontStyle16"/>
                <w:b w:val="0"/>
                <w:bCs/>
                <w:sz w:val="24"/>
              </w:rPr>
              <w:t>-знать актуальные средства развития и выражения архитектурного замы</w:t>
            </w:r>
            <w:r w:rsidRPr="00761CEA">
              <w:rPr>
                <w:rStyle w:val="FontStyle16"/>
                <w:b w:val="0"/>
                <w:bCs/>
                <w:sz w:val="24"/>
              </w:rPr>
              <w:t>с</w:t>
            </w:r>
            <w:r w:rsidRPr="00761CEA">
              <w:rPr>
                <w:rStyle w:val="FontStyle16"/>
                <w:b w:val="0"/>
                <w:bCs/>
                <w:sz w:val="24"/>
              </w:rPr>
              <w:t>ла (графические);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-основные нормативные требования к архитектурным черт</w:t>
            </w:r>
            <w:r w:rsidRPr="00761CEA">
              <w:t>е</w:t>
            </w:r>
            <w:r w:rsidRPr="00761CEA">
              <w:t>жам;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-способы построения архитектурно-строительных черт</w:t>
            </w:r>
            <w:r w:rsidRPr="00761CEA">
              <w:t>е</w:t>
            </w:r>
            <w:r w:rsidRPr="00761CEA">
              <w:t>жей;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-обмерочные чертежи;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-разбивочные чертежи;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основные стандарты ЕСКД и СПДС, относящиеся к выполнению и оформлению архитектурно-строительных чертежей;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назначение и средства изображения архитектурной гр</w:t>
            </w:r>
            <w:r w:rsidRPr="00761CEA">
              <w:t>а</w:t>
            </w:r>
            <w:r w:rsidRPr="00761CEA">
              <w:t>фики;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историю возникновения архитектурной графики;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виды  архитектурной графики (рабочие чертежи, обмерочные че</w:t>
            </w:r>
            <w:r w:rsidRPr="00761CEA">
              <w:t>р</w:t>
            </w:r>
            <w:r w:rsidRPr="00761CEA">
              <w:t>тежи, демонстрационный рисунок, эскизы, клаузуры, проектные экспоз</w:t>
            </w:r>
            <w:r w:rsidRPr="00761CEA">
              <w:t>и</w:t>
            </w:r>
            <w:r w:rsidRPr="00761CEA">
              <w:t>ции);</w:t>
            </w:r>
          </w:p>
          <w:p w:rsidR="00F61A21" w:rsidRPr="00761CEA" w:rsidRDefault="00F61A21" w:rsidP="004161D0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экспликации, изображения лифтов, лестниц на архитектурно- стро</w:t>
            </w:r>
            <w:r w:rsidRPr="00761CEA">
              <w:t>и</w:t>
            </w:r>
            <w:r w:rsidRPr="00761CEA">
              <w:t>тельных чертежах;</w:t>
            </w:r>
          </w:p>
          <w:p w:rsidR="00F61A21" w:rsidRPr="00635FA9" w:rsidRDefault="00F61A21" w:rsidP="00635FA9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выполнение генеральных планов; разбивочных чертежах; схемы благ</w:t>
            </w:r>
            <w:r w:rsidRPr="00761CEA">
              <w:t>о</w:t>
            </w:r>
            <w:r w:rsidRPr="00761CEA">
              <w:t>устройства и озеленения.</w:t>
            </w:r>
          </w:p>
        </w:tc>
      </w:tr>
      <w:tr w:rsidR="00F61A21" w:rsidRPr="00761CE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5C5F1A">
            <w:pPr>
              <w:ind w:firstLine="0"/>
              <w:jc w:val="left"/>
            </w:pPr>
            <w:r w:rsidRPr="00761C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61CEA">
              <w:rPr>
                <w:bCs/>
              </w:rPr>
              <w:t>-применять знания смежных и сопутствующих дисциплин;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rPr>
                <w:rStyle w:val="FontStyle17"/>
                <w:b w:val="0"/>
                <w:bCs/>
                <w:sz w:val="24"/>
              </w:rPr>
              <w:t>-</w:t>
            </w:r>
            <w:r w:rsidRPr="00761CEA">
              <w:t xml:space="preserve"> применять методы, средства графического изображения при выр</w:t>
            </w:r>
            <w:r w:rsidRPr="00761CEA">
              <w:t>а</w:t>
            </w:r>
            <w:r w:rsidRPr="00761CEA">
              <w:t>жении архитектурного замысла (ПК-4, ПК-9);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-оперировать графическими знаниями при принятии архитектурных р</w:t>
            </w:r>
            <w:r w:rsidRPr="00761CEA">
              <w:t>е</w:t>
            </w:r>
            <w:r w:rsidRPr="00761CEA">
              <w:t>шений (ПК-4,  ПК-9);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-анализировать форму предметов в натуре и по их черт</w:t>
            </w:r>
            <w:r w:rsidRPr="00761CEA">
              <w:t>е</w:t>
            </w:r>
            <w:r w:rsidRPr="00761CEA">
              <w:t>жам;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-осуществлять преобразование формы и пространственного положения архитектурных объектов и их частей с п</w:t>
            </w:r>
            <w:r w:rsidRPr="00761CEA">
              <w:t>о</w:t>
            </w:r>
            <w:r w:rsidRPr="00761CEA">
              <w:t>мощью чертежа;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-отображать на проекционных чертежах композиционные замыслы и пр</w:t>
            </w:r>
            <w:r w:rsidRPr="00761CEA">
              <w:t>о</w:t>
            </w:r>
            <w:r w:rsidRPr="00761CEA">
              <w:t xml:space="preserve">ектные решения; 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</w:pPr>
            <w:r w:rsidRPr="00761CEA">
              <w:t>-анализировать форму предметов в натуре  и по архите</w:t>
            </w:r>
            <w:r w:rsidRPr="00761CEA">
              <w:t>к</w:t>
            </w:r>
            <w:r w:rsidRPr="00761CEA">
              <w:t>турно-строительным чертежам;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761CEA">
              <w:t>-читать и выполнять архитектурно-строительные чертежи (форматы, масштабы, основные надписи, линии, шрифты, надписи на чертежах, нанесение размеров, обознач</w:t>
            </w:r>
            <w:r w:rsidRPr="00761CEA">
              <w:t>е</w:t>
            </w:r>
            <w:r w:rsidRPr="00761CEA">
              <w:t>ние материалов</w:t>
            </w:r>
            <w:r w:rsidRPr="00761CEA">
              <w:rPr>
                <w:u w:val="single"/>
              </w:rPr>
              <w:t>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761CEA">
              <w:t>- выполнять чертежи зданий (планы, разрезы, фасады, цепочки ра</w:t>
            </w:r>
            <w:r w:rsidRPr="00761CEA">
              <w:t>з</w:t>
            </w:r>
            <w:r w:rsidRPr="00761CEA">
              <w:t>меров, высотные отметки);</w:t>
            </w:r>
          </w:p>
          <w:p w:rsidR="00F61A21" w:rsidRPr="00761CEA" w:rsidRDefault="00F61A21" w:rsidP="004161D0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761CEA">
              <w:t>- пользоваться средствами изображения архитектурной графики: лине</w:t>
            </w:r>
            <w:r w:rsidRPr="00761CEA">
              <w:t>й</w:t>
            </w:r>
            <w:r w:rsidRPr="00761CEA">
              <w:t>ная графика, тональная графика, цветная графика</w:t>
            </w:r>
            <w:r w:rsidRPr="00761CEA">
              <w:rPr>
                <w:u w:val="single"/>
              </w:rPr>
              <w:t>;</w:t>
            </w:r>
          </w:p>
          <w:p w:rsidR="00F61A21" w:rsidRPr="00635FA9" w:rsidRDefault="00F61A21" w:rsidP="00635FA9">
            <w:pPr>
              <w:widowControl/>
              <w:autoSpaceDE/>
              <w:autoSpaceDN/>
              <w:adjustRightInd/>
              <w:ind w:firstLine="0"/>
            </w:pPr>
            <w:r w:rsidRPr="00761CEA">
              <w:t>- выполнять архитектурный рисунок (антураж и стаффаж, выполнять комплекс обмеров по стадиям: от «полевых» натурных обмеров до в</w:t>
            </w:r>
            <w:r w:rsidRPr="00761CEA">
              <w:t>ы</w:t>
            </w:r>
            <w:r w:rsidRPr="00761CEA">
              <w:t>полн</w:t>
            </w:r>
            <w:r w:rsidRPr="00761CEA">
              <w:t>е</w:t>
            </w:r>
            <w:r w:rsidRPr="00761CEA">
              <w:t>ния натурных чертежей  и оформления работы;</w:t>
            </w:r>
          </w:p>
        </w:tc>
      </w:tr>
      <w:tr w:rsidR="00F61A21" w:rsidRPr="00761CE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5C5F1A">
            <w:pPr>
              <w:ind w:firstLine="0"/>
              <w:jc w:val="left"/>
            </w:pPr>
            <w:r w:rsidRPr="00761C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831E1C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761CEA">
              <w:rPr>
                <w:rStyle w:val="FontStyle17"/>
                <w:b w:val="0"/>
                <w:bCs/>
                <w:sz w:val="24"/>
              </w:rPr>
              <w:t>-способностью демонстрировать</w:t>
            </w:r>
            <w:r w:rsidRPr="00761CEA">
              <w:t xml:space="preserve"> пространственное воображение, разв</w:t>
            </w:r>
            <w:r w:rsidRPr="00761CEA">
              <w:t>и</w:t>
            </w:r>
            <w:r w:rsidRPr="00761CEA">
              <w:t>тый художественный вкус, владение методами моделирования при разр</w:t>
            </w:r>
            <w:r w:rsidRPr="00761CEA">
              <w:t>а</w:t>
            </w:r>
            <w:r w:rsidRPr="00761CEA">
              <w:t>ботке проектов (ПК-4);</w:t>
            </w:r>
          </w:p>
          <w:p w:rsidR="00F61A21" w:rsidRPr="00761CEA" w:rsidRDefault="00F61A21" w:rsidP="004161D0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360"/>
            </w:pPr>
            <w:r w:rsidRPr="00761CEA">
              <w:rPr>
                <w:rStyle w:val="FontStyle17"/>
                <w:b w:val="0"/>
                <w:bCs/>
                <w:sz w:val="24"/>
              </w:rPr>
              <w:t xml:space="preserve">- </w:t>
            </w:r>
            <w:r w:rsidRPr="00761CEA">
              <w:t>владеть основными техническими приемами, способами и средств</w:t>
            </w:r>
            <w:r w:rsidRPr="00761CEA">
              <w:t>а</w:t>
            </w:r>
            <w:r w:rsidRPr="00761CEA">
              <w:t>ми современных, профессиональных графических коммуникаций ( ПК-4, ПК-9);</w:t>
            </w:r>
          </w:p>
          <w:p w:rsidR="00F61A21" w:rsidRPr="00761CEA" w:rsidRDefault="00F61A21" w:rsidP="004161D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360"/>
            </w:pPr>
            <w:r w:rsidRPr="00761CEA">
              <w:t>навыками  оформления архитектурно-строительных че</w:t>
            </w:r>
            <w:r w:rsidRPr="00761CEA">
              <w:t>р</w:t>
            </w:r>
            <w:r w:rsidRPr="00761CEA">
              <w:t>тежей;</w:t>
            </w:r>
          </w:p>
          <w:p w:rsidR="00F61A21" w:rsidRPr="00761CEA" w:rsidRDefault="00F61A21" w:rsidP="004161D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360"/>
            </w:pPr>
            <w:r w:rsidRPr="00761CEA">
              <w:t>навыками построения теней на архитектурно-строительных черт</w:t>
            </w:r>
            <w:r w:rsidRPr="00761CEA">
              <w:t>е</w:t>
            </w:r>
            <w:r w:rsidRPr="00761CEA">
              <w:t>жах;</w:t>
            </w:r>
          </w:p>
          <w:p w:rsidR="00F61A21" w:rsidRPr="00761CEA" w:rsidRDefault="00F61A21" w:rsidP="004161D0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360"/>
            </w:pPr>
            <w:r w:rsidRPr="00761CEA">
              <w:t xml:space="preserve">навыками выполнения архитектурного рисунка; </w:t>
            </w:r>
          </w:p>
          <w:p w:rsidR="00F61A21" w:rsidRPr="00761CEA" w:rsidRDefault="00F61A21" w:rsidP="004161D0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761CEA">
              <w:t>навыками современных методов и средств графических изображ</w:t>
            </w:r>
            <w:r w:rsidRPr="00761CEA">
              <w:t>е</w:t>
            </w:r>
            <w:r w:rsidRPr="00761CEA">
              <w:t>ний; программ  для построения чертежа;</w:t>
            </w:r>
          </w:p>
          <w:p w:rsidR="00F61A21" w:rsidRPr="009825A8" w:rsidRDefault="00F61A21" w:rsidP="004161D0">
            <w:pPr>
              <w:pStyle w:val="BodyText"/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jc w:val="left"/>
            </w:pPr>
            <w:r w:rsidRPr="009825A8">
              <w:t>навыками  построений линий разной освещённости;</w:t>
            </w:r>
          </w:p>
          <w:p w:rsidR="00F61A21" w:rsidRPr="009825A8" w:rsidRDefault="00F61A21" w:rsidP="00565F97">
            <w:pPr>
              <w:pStyle w:val="BodyText"/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jc w:val="left"/>
            </w:pPr>
            <w:r w:rsidRPr="009825A8">
              <w:t>практическими приемами снятия (измерения) натурных обмеров.</w:t>
            </w:r>
          </w:p>
        </w:tc>
      </w:tr>
      <w:tr w:rsidR="00F61A21" w:rsidRPr="00761CE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565F97">
            <w:pPr>
              <w:pStyle w:val="Style3"/>
              <w:widowControl/>
              <w:ind w:firstLine="0"/>
              <w:rPr>
                <w:b/>
                <w:sz w:val="28"/>
                <w:szCs w:val="28"/>
              </w:rPr>
            </w:pPr>
            <w:r w:rsidRPr="00761CEA">
              <w:rPr>
                <w:b/>
              </w:rPr>
              <w:t>ПК-9 Способен грамотно представлять архитектурный замысел, передавать идеи и пр</w:t>
            </w:r>
            <w:r w:rsidRPr="00761CEA">
              <w:rPr>
                <w:b/>
              </w:rPr>
              <w:t>о</w:t>
            </w:r>
            <w:r w:rsidRPr="00761CEA">
              <w:rPr>
                <w:b/>
              </w:rPr>
              <w:t>ектные предложения средствами макетирования, ручной графики</w:t>
            </w:r>
          </w:p>
        </w:tc>
      </w:tr>
      <w:tr w:rsidR="00F61A21" w:rsidRPr="00761CE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5C5F1A">
            <w:pPr>
              <w:ind w:firstLine="0"/>
              <w:jc w:val="left"/>
            </w:pPr>
            <w:r w:rsidRPr="00761C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методы наглядного изображения и графического моделирования арх</w:t>
            </w:r>
            <w:r w:rsidRPr="00761CEA">
              <w:t>и</w:t>
            </w:r>
            <w:r w:rsidRPr="00761CEA">
              <w:t>тектурных решений;</w:t>
            </w:r>
          </w:p>
          <w:p w:rsidR="00F61A21" w:rsidRPr="00761CEA" w:rsidRDefault="00F61A21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роль архитектурных чертежей и обмеров в архитектурном проектир</w:t>
            </w:r>
            <w:r w:rsidRPr="00761CEA">
              <w:t>о</w:t>
            </w:r>
            <w:r w:rsidRPr="00761CEA">
              <w:t>вании;</w:t>
            </w:r>
          </w:p>
          <w:p w:rsidR="00F61A21" w:rsidRPr="00761CEA" w:rsidRDefault="00F61A21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основные методы, средства, материалы и технику графического изо</w:t>
            </w:r>
            <w:r w:rsidRPr="00761CEA">
              <w:t>б</w:t>
            </w:r>
            <w:r w:rsidRPr="00761CEA">
              <w:t>ражения архитектурной ср</w:t>
            </w:r>
            <w:r w:rsidRPr="00761CEA">
              <w:t>е</w:t>
            </w:r>
            <w:r w:rsidRPr="00761CEA">
              <w:t>ды;</w:t>
            </w:r>
          </w:p>
          <w:p w:rsidR="00F61A21" w:rsidRPr="00761CEA" w:rsidRDefault="00F61A21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виды архитектурной графики (архитектурный че</w:t>
            </w:r>
            <w:r w:rsidRPr="00761CEA">
              <w:t>р</w:t>
            </w:r>
            <w:r w:rsidRPr="00761CEA">
              <w:t>теж);</w:t>
            </w:r>
          </w:p>
          <w:p w:rsidR="00F61A21" w:rsidRPr="00761CEA" w:rsidRDefault="00F61A21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 xml:space="preserve"> способы образования различных  архитектурных поверхн</w:t>
            </w:r>
            <w:r w:rsidRPr="00761CEA">
              <w:t>о</w:t>
            </w:r>
            <w:r w:rsidRPr="00761CEA">
              <w:t>стей;</w:t>
            </w:r>
          </w:p>
          <w:p w:rsidR="00F61A21" w:rsidRPr="00761CEA" w:rsidRDefault="00F61A21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i/>
                <w:sz w:val="24"/>
              </w:rPr>
            </w:pPr>
            <w:r w:rsidRPr="00761CEA">
              <w:rPr>
                <w:rStyle w:val="FontStyle16"/>
                <w:bCs/>
                <w:sz w:val="24"/>
              </w:rPr>
              <w:t xml:space="preserve"> </w:t>
            </w:r>
            <w:r w:rsidRPr="00761CEA">
              <w:rPr>
                <w:rStyle w:val="FontStyle16"/>
                <w:b w:val="0"/>
                <w:bCs/>
                <w:sz w:val="24"/>
              </w:rPr>
              <w:t>знать актуальные средства развития и выражения архитектурного з</w:t>
            </w:r>
            <w:r w:rsidRPr="00761CEA">
              <w:rPr>
                <w:rStyle w:val="FontStyle16"/>
                <w:b w:val="0"/>
                <w:bCs/>
                <w:sz w:val="24"/>
              </w:rPr>
              <w:t>а</w:t>
            </w:r>
            <w:r w:rsidRPr="00761CEA">
              <w:rPr>
                <w:rStyle w:val="FontStyle16"/>
                <w:b w:val="0"/>
                <w:bCs/>
                <w:sz w:val="24"/>
              </w:rPr>
              <w:t>мысла (гр</w:t>
            </w:r>
            <w:r w:rsidRPr="00761CEA">
              <w:rPr>
                <w:rStyle w:val="FontStyle16"/>
                <w:b w:val="0"/>
                <w:bCs/>
                <w:sz w:val="24"/>
              </w:rPr>
              <w:t>а</w:t>
            </w:r>
            <w:r w:rsidRPr="00761CEA">
              <w:rPr>
                <w:rStyle w:val="FontStyle16"/>
                <w:b w:val="0"/>
                <w:bCs/>
                <w:sz w:val="24"/>
              </w:rPr>
              <w:t>фические);</w:t>
            </w:r>
          </w:p>
          <w:p w:rsidR="00F61A21" w:rsidRPr="00761CEA" w:rsidRDefault="00F61A21" w:rsidP="0006183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1CEA">
              <w:t>основные нормативные требования к архитектурным че</w:t>
            </w:r>
            <w:r w:rsidRPr="00761CEA">
              <w:t>р</w:t>
            </w:r>
            <w:r w:rsidRPr="00761CEA">
              <w:t>тежам;</w:t>
            </w:r>
          </w:p>
          <w:p w:rsidR="00F61A21" w:rsidRPr="00761CEA" w:rsidRDefault="00F61A21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rPr>
                <w:sz w:val="28"/>
                <w:szCs w:val="28"/>
              </w:rPr>
              <w:t>-</w:t>
            </w:r>
            <w:r w:rsidRPr="00761CEA">
              <w:t>способы построения архитектурно-строительных че</w:t>
            </w:r>
            <w:r w:rsidRPr="00761CEA">
              <w:t>р</w:t>
            </w:r>
            <w:r w:rsidRPr="00761CEA">
              <w:t>тежей;</w:t>
            </w:r>
          </w:p>
          <w:p w:rsidR="00F61A21" w:rsidRPr="00761CEA" w:rsidRDefault="00F61A21" w:rsidP="0006183C">
            <w:pPr>
              <w:pStyle w:val="Style7"/>
              <w:widowControl/>
              <w:ind w:left="-109" w:firstLine="0"/>
              <w:rPr>
                <w:bCs/>
              </w:rPr>
            </w:pPr>
            <w:r w:rsidRPr="00761CEA">
              <w:t xml:space="preserve"> -обмерочные чертежи;</w:t>
            </w:r>
          </w:p>
          <w:p w:rsidR="00F61A21" w:rsidRPr="00761CEA" w:rsidRDefault="00F61A21" w:rsidP="0006183C">
            <w:pPr>
              <w:pStyle w:val="Style7"/>
              <w:widowControl/>
              <w:ind w:firstLine="0"/>
            </w:pPr>
            <w:r w:rsidRPr="00761CEA">
              <w:t>-разбивочные</w:t>
            </w:r>
            <w:r w:rsidRPr="00761CEA">
              <w:rPr>
                <w:sz w:val="28"/>
                <w:szCs w:val="28"/>
              </w:rPr>
              <w:t xml:space="preserve"> </w:t>
            </w:r>
            <w:r w:rsidRPr="00761CEA">
              <w:t>чертежи;</w:t>
            </w:r>
          </w:p>
          <w:p w:rsidR="00F61A21" w:rsidRPr="00761CEA" w:rsidRDefault="00F61A21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основные стандарты ЕСКД и СПДС, относящиеся к выполнению и оформлению архитектурно-строительных чертежей;</w:t>
            </w:r>
          </w:p>
          <w:p w:rsidR="00F61A21" w:rsidRPr="00761CEA" w:rsidRDefault="00F61A21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назначение и средства изображения архитектурной графики;</w:t>
            </w:r>
          </w:p>
          <w:p w:rsidR="00F61A21" w:rsidRPr="00761CEA" w:rsidRDefault="00F61A21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историю возникновения архитектурной графики;</w:t>
            </w:r>
          </w:p>
          <w:p w:rsidR="00F61A21" w:rsidRPr="00761CEA" w:rsidRDefault="00F61A21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виды архитектурной графики (рабочие чертежи, обмерочные чертежи, демонстрационный рисунок, эскизы, клаузуры, проектные экспоз</w:t>
            </w:r>
            <w:r w:rsidRPr="00761CEA">
              <w:t>и</w:t>
            </w:r>
            <w:r w:rsidRPr="00761CEA">
              <w:t>ции);</w:t>
            </w:r>
          </w:p>
          <w:p w:rsidR="00F61A21" w:rsidRPr="00761CEA" w:rsidRDefault="00F61A21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экспликации, изображения лифтов, лестниц на архитектурно-стро</w:t>
            </w:r>
            <w:r w:rsidRPr="00761CEA">
              <w:t>и</w:t>
            </w:r>
            <w:r w:rsidRPr="00761CEA">
              <w:t>тельных чертежах;</w:t>
            </w:r>
          </w:p>
          <w:p w:rsidR="00F61A21" w:rsidRPr="00635FA9" w:rsidRDefault="00F61A21" w:rsidP="0006183C">
            <w:pPr>
              <w:pStyle w:val="Style7"/>
              <w:widowControl/>
              <w:ind w:firstLine="0"/>
              <w:rPr>
                <w:bCs/>
              </w:rPr>
            </w:pPr>
            <w:r w:rsidRPr="00761CEA">
              <w:t>- понятия: генеральные планы;  разбивочные чертежи; схемы благ</w:t>
            </w:r>
            <w:r w:rsidRPr="00761CEA">
              <w:t>о</w:t>
            </w:r>
            <w:r w:rsidRPr="00761CEA">
              <w:t>устройства и озеленения.</w:t>
            </w:r>
          </w:p>
        </w:tc>
      </w:tr>
      <w:tr w:rsidR="00F61A21" w:rsidRPr="00761CEA" w:rsidTr="00635FA9">
        <w:trPr>
          <w:trHeight w:val="123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5C5F1A">
            <w:pPr>
              <w:ind w:firstLine="0"/>
              <w:jc w:val="left"/>
            </w:pPr>
            <w:r w:rsidRPr="00761C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8E0C76">
            <w:pPr>
              <w:widowControl/>
              <w:autoSpaceDE/>
              <w:autoSpaceDN/>
              <w:adjustRightInd/>
              <w:ind w:firstLine="0"/>
            </w:pPr>
            <w:r w:rsidRPr="00635FA9">
              <w:rPr>
                <w:b/>
                <w:sz w:val="28"/>
                <w:szCs w:val="28"/>
              </w:rPr>
              <w:t xml:space="preserve">- </w:t>
            </w:r>
            <w:r w:rsidRPr="00761CEA">
              <w:t>применять методы, средства графического изображения при выражении архитектурного замысла (ПК-4, ПК-9);</w:t>
            </w:r>
          </w:p>
          <w:p w:rsidR="00F61A21" w:rsidRPr="00761CEA" w:rsidRDefault="00F61A21" w:rsidP="008E0C76">
            <w:pPr>
              <w:widowControl/>
              <w:autoSpaceDE/>
              <w:autoSpaceDN/>
              <w:adjustRightInd/>
              <w:ind w:firstLine="0"/>
            </w:pPr>
            <w:r w:rsidRPr="00761CEA">
              <w:t>-оперировать графическими знаниями при принятии архитектурных р</w:t>
            </w:r>
            <w:r w:rsidRPr="00761CEA">
              <w:t>е</w:t>
            </w:r>
            <w:r w:rsidRPr="00761CEA">
              <w:t>шений  ПК-4, ПК-9);</w:t>
            </w:r>
          </w:p>
          <w:p w:rsidR="00F61A21" w:rsidRPr="00761CEA" w:rsidRDefault="00F61A21" w:rsidP="002C7091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hanging="12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использовать нормативно-правовые документы в своей деятельн</w:t>
            </w:r>
            <w:r w:rsidRPr="00761CEA">
              <w:rPr>
                <w:szCs w:val="24"/>
                <w:lang w:val="ru-RU"/>
              </w:rPr>
              <w:t>о</w:t>
            </w:r>
            <w:r w:rsidRPr="00761CEA">
              <w:rPr>
                <w:szCs w:val="24"/>
                <w:lang w:val="ru-RU"/>
              </w:rPr>
              <w:t xml:space="preserve">сти; </w:t>
            </w:r>
          </w:p>
          <w:p w:rsidR="00F61A21" w:rsidRPr="00761CEA" w:rsidRDefault="00F61A21" w:rsidP="002C7091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разрабатывать архитектурные  проекты, согласно нормативам, на всех стадиях пр</w:t>
            </w:r>
            <w:r w:rsidRPr="00761CEA">
              <w:rPr>
                <w:szCs w:val="24"/>
                <w:lang w:val="ru-RU"/>
              </w:rPr>
              <w:t>о</w:t>
            </w:r>
            <w:r w:rsidRPr="00761CEA">
              <w:rPr>
                <w:szCs w:val="24"/>
                <w:lang w:val="ru-RU"/>
              </w:rPr>
              <w:t xml:space="preserve">екта; </w:t>
            </w:r>
          </w:p>
          <w:p w:rsidR="00F61A21" w:rsidRPr="00761CEA" w:rsidRDefault="00F61A21" w:rsidP="002C7091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использовать воображение, мыслить творчески, инициировать нов</w:t>
            </w:r>
            <w:r w:rsidRPr="00761CEA">
              <w:rPr>
                <w:szCs w:val="24"/>
                <w:lang w:val="ru-RU"/>
              </w:rPr>
              <w:t>а</w:t>
            </w:r>
            <w:r w:rsidRPr="00761CEA">
              <w:rPr>
                <w:szCs w:val="24"/>
                <w:lang w:val="ru-RU"/>
              </w:rPr>
              <w:t>торские реш</w:t>
            </w:r>
            <w:r w:rsidRPr="00761CEA">
              <w:rPr>
                <w:szCs w:val="24"/>
                <w:lang w:val="ru-RU"/>
              </w:rPr>
              <w:t>е</w:t>
            </w:r>
            <w:r w:rsidRPr="00761CEA">
              <w:rPr>
                <w:szCs w:val="24"/>
                <w:lang w:val="ru-RU"/>
              </w:rPr>
              <w:t xml:space="preserve">ния; </w:t>
            </w:r>
          </w:p>
          <w:p w:rsidR="00F61A21" w:rsidRPr="00761CEA" w:rsidRDefault="00F61A21" w:rsidP="00A6398F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демонстрировать пространственное воображение, владение методами графического модел</w:t>
            </w:r>
            <w:r w:rsidRPr="00761CEA">
              <w:rPr>
                <w:lang w:val="ru-RU"/>
              </w:rPr>
              <w:t>и</w:t>
            </w:r>
            <w:r w:rsidRPr="00761CEA">
              <w:rPr>
                <w:lang w:val="ru-RU"/>
              </w:rPr>
              <w:t>рования;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использовать воображение, мыслить творчески, инициировать нов</w:t>
            </w:r>
            <w:r w:rsidRPr="00761CEA">
              <w:rPr>
                <w:szCs w:val="24"/>
                <w:lang w:val="ru-RU"/>
              </w:rPr>
              <w:t>а</w:t>
            </w:r>
            <w:r w:rsidRPr="00761CEA">
              <w:rPr>
                <w:szCs w:val="24"/>
                <w:lang w:val="ru-RU"/>
              </w:rPr>
              <w:t>торские реш</w:t>
            </w:r>
            <w:r w:rsidRPr="00761CEA">
              <w:rPr>
                <w:szCs w:val="24"/>
                <w:lang w:val="ru-RU"/>
              </w:rPr>
              <w:t>е</w:t>
            </w:r>
            <w:r w:rsidRPr="00761CEA">
              <w:rPr>
                <w:szCs w:val="24"/>
                <w:lang w:val="ru-RU"/>
              </w:rPr>
              <w:t xml:space="preserve">ния; 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демонстрировать пространственное воображение, владение методами графического модел</w:t>
            </w:r>
            <w:r w:rsidRPr="00761CEA">
              <w:rPr>
                <w:szCs w:val="24"/>
                <w:lang w:val="ru-RU"/>
              </w:rPr>
              <w:t>и</w:t>
            </w:r>
            <w:r w:rsidRPr="00761CEA">
              <w:rPr>
                <w:szCs w:val="24"/>
                <w:lang w:val="ru-RU"/>
              </w:rPr>
              <w:t>рования;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применять методы, средства графического изображения при выраж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нии архитектурн</w:t>
            </w:r>
            <w:r w:rsidRPr="00761CEA">
              <w:rPr>
                <w:lang w:val="ru-RU"/>
              </w:rPr>
              <w:t>о</w:t>
            </w:r>
            <w:r w:rsidRPr="00761CEA">
              <w:rPr>
                <w:lang w:val="ru-RU"/>
              </w:rPr>
              <w:t>го;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оперировать графическими знаниями при принятии архитектурных реш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ний;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анализировать форму предметов в натуре и по их че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тежам;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осуществлять преобразование формы и пространственного полож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ния архитектурных объектов и их частей с помощью че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тежей;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-отображать на проекционных чертежах композиционные замыслы и проектные реш</w:t>
            </w:r>
            <w:r w:rsidRPr="00761CEA">
              <w:rPr>
                <w:szCs w:val="24"/>
                <w:lang w:val="ru-RU"/>
              </w:rPr>
              <w:t>е</w:t>
            </w:r>
            <w:r w:rsidRPr="00761CEA">
              <w:rPr>
                <w:szCs w:val="24"/>
                <w:lang w:val="ru-RU"/>
              </w:rPr>
              <w:t xml:space="preserve">ния; 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анализировать форму предметов в натуре  и по архитекту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но-строительным черт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жам;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читать и выполнять архитектурно-строительные чертежи (фо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маты, масштабы, основные надписи, линии, шрифты, надписи на чертежах, нанесение размеров, обозначение матери</w:t>
            </w:r>
            <w:r w:rsidRPr="00761CEA">
              <w:rPr>
                <w:lang w:val="ru-RU"/>
              </w:rPr>
              <w:t>а</w:t>
            </w:r>
            <w:r w:rsidRPr="00761CEA">
              <w:rPr>
                <w:lang w:val="ru-RU"/>
              </w:rPr>
              <w:t>лов</w:t>
            </w:r>
            <w:r w:rsidRPr="00761CEA">
              <w:rPr>
                <w:u w:val="single"/>
                <w:lang w:val="ru-RU"/>
              </w:rPr>
              <w:t>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 xml:space="preserve"> выполнять чертежи зданий (планы, разрезы, фасады, цепочки разм</w:t>
            </w:r>
            <w:r w:rsidRPr="00761CEA">
              <w:rPr>
                <w:lang w:val="ru-RU"/>
              </w:rPr>
              <w:t>е</w:t>
            </w:r>
            <w:r w:rsidRPr="00761CEA">
              <w:rPr>
                <w:lang w:val="ru-RU"/>
              </w:rPr>
              <w:t>ров, высотные о</w:t>
            </w:r>
            <w:r w:rsidRPr="00761CEA">
              <w:rPr>
                <w:lang w:val="ru-RU"/>
              </w:rPr>
              <w:t>т</w:t>
            </w:r>
            <w:r w:rsidRPr="00761CEA">
              <w:rPr>
                <w:lang w:val="ru-RU"/>
              </w:rPr>
              <w:t>метки);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>пользоваться средствами изображения архитектурной графики: л</w:t>
            </w:r>
            <w:r w:rsidRPr="00761CEA">
              <w:rPr>
                <w:lang w:val="ru-RU"/>
              </w:rPr>
              <w:t>и</w:t>
            </w:r>
            <w:r w:rsidRPr="00761CEA">
              <w:rPr>
                <w:lang w:val="ru-RU"/>
              </w:rPr>
              <w:t>нейная графика, тонал</w:t>
            </w:r>
            <w:r w:rsidRPr="00761CEA">
              <w:rPr>
                <w:lang w:val="ru-RU"/>
              </w:rPr>
              <w:t>ь</w:t>
            </w:r>
            <w:r w:rsidRPr="00761CEA">
              <w:rPr>
                <w:lang w:val="ru-RU"/>
              </w:rPr>
              <w:t>ная графика, цветная графика</w:t>
            </w:r>
            <w:r w:rsidRPr="00761CEA">
              <w:rPr>
                <w:u w:val="single"/>
                <w:lang w:val="ru-RU"/>
              </w:rPr>
              <w:t>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761CEA">
              <w:rPr>
                <w:lang w:val="ru-RU"/>
              </w:rPr>
              <w:t xml:space="preserve"> выполнять архитектурный рисунок (антураж и стаффаж, композ</w:t>
            </w:r>
            <w:r w:rsidRPr="00761CEA">
              <w:rPr>
                <w:lang w:val="ru-RU"/>
              </w:rPr>
              <w:t>и</w:t>
            </w:r>
            <w:r w:rsidRPr="00761CEA">
              <w:rPr>
                <w:lang w:val="ru-RU"/>
              </w:rPr>
              <w:t>ция);</w:t>
            </w:r>
          </w:p>
          <w:p w:rsidR="00F61A21" w:rsidRPr="00761CEA" w:rsidRDefault="00F61A21" w:rsidP="0006183C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выполнять комплекс обмеров по стадиям: от «полевых» натурных обмеров до выполнения натурных чертежей  и оформления р</w:t>
            </w:r>
            <w:r w:rsidRPr="00761CEA">
              <w:rPr>
                <w:lang w:val="ru-RU"/>
              </w:rPr>
              <w:t>а</w:t>
            </w:r>
            <w:r w:rsidRPr="00761CEA">
              <w:rPr>
                <w:lang w:val="ru-RU"/>
              </w:rPr>
              <w:t>боты;</w:t>
            </w:r>
          </w:p>
          <w:p w:rsidR="00F61A21" w:rsidRPr="00761CEA" w:rsidRDefault="00F61A21" w:rsidP="008E0C76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242" w:firstLine="0"/>
              <w:rPr>
                <w:szCs w:val="24"/>
                <w:lang w:val="ru-RU"/>
              </w:rPr>
            </w:pPr>
          </w:p>
        </w:tc>
      </w:tr>
      <w:tr w:rsidR="00F61A21" w:rsidRPr="00761CE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5C5F1A">
            <w:pPr>
              <w:ind w:firstLine="0"/>
              <w:jc w:val="left"/>
            </w:pPr>
            <w:r w:rsidRPr="00761C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761CEA" w:rsidRDefault="00F61A21" w:rsidP="008E0C76">
            <w:pPr>
              <w:pStyle w:val="Style3"/>
              <w:widowControl/>
              <w:ind w:firstLine="0"/>
            </w:pPr>
            <w:r w:rsidRPr="00761CEA">
              <w:t>-</w:t>
            </w:r>
            <w:r w:rsidRPr="00761CEA">
              <w:rPr>
                <w:rStyle w:val="FontStyle17"/>
                <w:b w:val="0"/>
                <w:bCs/>
                <w:sz w:val="24"/>
              </w:rPr>
              <w:t xml:space="preserve"> способностью</w:t>
            </w:r>
            <w:r w:rsidRPr="00761CEA">
              <w:t xml:space="preserve"> грамотно представлять архитектурный замысел, перед</w:t>
            </w:r>
            <w:r w:rsidRPr="00761CEA">
              <w:t>а</w:t>
            </w:r>
            <w:r w:rsidRPr="00761CEA">
              <w:t>вать идеи и проектные предложения  средствами макет</w:t>
            </w:r>
            <w:r w:rsidRPr="00761CEA">
              <w:t>и</w:t>
            </w:r>
            <w:r w:rsidRPr="00761CEA">
              <w:t>рования, ручной графики (ПК-9).</w:t>
            </w:r>
          </w:p>
          <w:p w:rsidR="00F61A21" w:rsidRPr="00761CEA" w:rsidRDefault="00F61A21" w:rsidP="008E0C76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61CEA">
              <w:rPr>
                <w:szCs w:val="24"/>
                <w:lang w:val="ru-RU"/>
              </w:rPr>
              <w:t>культурой мышления, способностью к обобщению, анализу, воспри</w:t>
            </w:r>
            <w:r w:rsidRPr="00761CEA">
              <w:rPr>
                <w:szCs w:val="24"/>
                <w:lang w:val="ru-RU"/>
              </w:rPr>
              <w:t>я</w:t>
            </w:r>
            <w:r w:rsidRPr="00761CEA">
              <w:rPr>
                <w:szCs w:val="24"/>
                <w:lang w:val="ru-RU"/>
              </w:rPr>
              <w:t>тию информации, постановке цели и выбору п</w:t>
            </w:r>
            <w:r w:rsidRPr="00761CEA">
              <w:rPr>
                <w:szCs w:val="24"/>
                <w:lang w:val="ru-RU"/>
              </w:rPr>
              <w:t>у</w:t>
            </w:r>
            <w:r w:rsidRPr="00761CEA">
              <w:rPr>
                <w:szCs w:val="24"/>
                <w:lang w:val="ru-RU"/>
              </w:rPr>
              <w:t xml:space="preserve">тей ее достижения; </w:t>
            </w:r>
          </w:p>
          <w:p w:rsidR="00F61A21" w:rsidRPr="00761CEA" w:rsidRDefault="00F61A21" w:rsidP="00A6398F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761CEA">
              <w:rPr>
                <w:lang w:val="ru-RU"/>
              </w:rPr>
              <w:t>основными методами, способами и средствами переработки инфо</w:t>
            </w:r>
            <w:r w:rsidRPr="00761CEA">
              <w:rPr>
                <w:lang w:val="ru-RU"/>
              </w:rPr>
              <w:t>р</w:t>
            </w:r>
            <w:r w:rsidRPr="00761CEA">
              <w:rPr>
                <w:lang w:val="ru-RU"/>
              </w:rPr>
              <w:t>мации, уметь работать с традиционными и графическими носителями и</w:t>
            </w:r>
            <w:r w:rsidRPr="00761CEA">
              <w:rPr>
                <w:lang w:val="ru-RU"/>
              </w:rPr>
              <w:t>н</w:t>
            </w:r>
            <w:r w:rsidRPr="00761CEA">
              <w:rPr>
                <w:lang w:val="ru-RU"/>
              </w:rPr>
              <w:t>формации; навыками грамотного представления архитектурн</w:t>
            </w:r>
            <w:r w:rsidRPr="00761CEA">
              <w:rPr>
                <w:lang w:val="ru-RU"/>
              </w:rPr>
              <w:t>о</w:t>
            </w:r>
            <w:r w:rsidRPr="00761CEA">
              <w:rPr>
                <w:lang w:val="ru-RU"/>
              </w:rPr>
              <w:t>го замысла, передачи идеи и трансляции ее в ходе совместной деятельности средств</w:t>
            </w:r>
            <w:r w:rsidRPr="00761CEA">
              <w:rPr>
                <w:lang w:val="ru-RU"/>
              </w:rPr>
              <w:t>а</w:t>
            </w:r>
            <w:r w:rsidRPr="00761CEA">
              <w:rPr>
                <w:lang w:val="ru-RU"/>
              </w:rPr>
              <w:t>ми ру</w:t>
            </w:r>
            <w:r w:rsidRPr="00761CEA">
              <w:rPr>
                <w:lang w:val="ru-RU"/>
              </w:rPr>
              <w:t>ч</w:t>
            </w:r>
            <w:r w:rsidRPr="00761CEA">
              <w:rPr>
                <w:lang w:val="ru-RU"/>
              </w:rPr>
              <w:t>ной графики.</w:t>
            </w:r>
          </w:p>
        </w:tc>
      </w:tr>
    </w:tbl>
    <w:p w:rsidR="00F61A21" w:rsidRPr="00761CEA" w:rsidRDefault="00F61A21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F61A21" w:rsidRPr="00941DFC" w:rsidRDefault="00F61A21" w:rsidP="00951970">
      <w:pPr>
        <w:sectPr w:rsidR="00F61A21" w:rsidRPr="00941DFC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61A21" w:rsidRPr="00941DFC" w:rsidRDefault="00F61A21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941DFC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F61A21" w:rsidRPr="00941DFC" w:rsidRDefault="00F61A21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Общая трудоемкость дисциплины составляет 5 зачетных единиц 180 акад. часов, в том числе:</w:t>
      </w:r>
    </w:p>
    <w:p w:rsidR="00F61A21" w:rsidRPr="00941DFC" w:rsidRDefault="00F61A21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–</w:t>
      </w:r>
      <w:r w:rsidRPr="00941DFC">
        <w:rPr>
          <w:rStyle w:val="FontStyle18"/>
          <w:b w:val="0"/>
          <w:bCs/>
          <w:sz w:val="24"/>
        </w:rPr>
        <w:tab/>
        <w:t>-контактная работа – 1</w:t>
      </w:r>
      <w:r>
        <w:rPr>
          <w:rStyle w:val="FontStyle18"/>
          <w:b w:val="0"/>
          <w:bCs/>
          <w:sz w:val="24"/>
        </w:rPr>
        <w:t>30,1</w:t>
      </w:r>
      <w:r w:rsidRPr="00941DFC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</w:p>
    <w:p w:rsidR="00F61A21" w:rsidRPr="00941DFC" w:rsidRDefault="00F61A21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ab/>
        <w:t>–аудиторная – 12</w:t>
      </w:r>
      <w:r>
        <w:rPr>
          <w:rStyle w:val="FontStyle18"/>
          <w:b w:val="0"/>
          <w:bCs/>
          <w:sz w:val="24"/>
        </w:rPr>
        <w:t>6</w:t>
      </w:r>
      <w:r w:rsidRPr="00941DFC">
        <w:rPr>
          <w:rStyle w:val="FontStyle18"/>
          <w:b w:val="0"/>
          <w:bCs/>
          <w:sz w:val="24"/>
        </w:rPr>
        <w:t xml:space="preserve"> акад. часов;</w:t>
      </w:r>
    </w:p>
    <w:p w:rsidR="00F61A21" w:rsidRPr="00941DFC" w:rsidRDefault="00F61A21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ab/>
        <w:t xml:space="preserve">–внеаудиторная – </w:t>
      </w:r>
      <w:r>
        <w:rPr>
          <w:rStyle w:val="FontStyle18"/>
          <w:b w:val="0"/>
          <w:bCs/>
          <w:sz w:val="24"/>
        </w:rPr>
        <w:t>4,1</w:t>
      </w:r>
      <w:r w:rsidRPr="00941DFC">
        <w:rPr>
          <w:rStyle w:val="FontStyle18"/>
          <w:b w:val="0"/>
          <w:bCs/>
          <w:sz w:val="24"/>
        </w:rPr>
        <w:t xml:space="preserve">  акад. часов </w:t>
      </w:r>
    </w:p>
    <w:p w:rsidR="00F61A21" w:rsidRPr="00941DFC" w:rsidRDefault="00F61A21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–</w:t>
      </w:r>
      <w:r w:rsidRPr="00941DFC">
        <w:rPr>
          <w:rStyle w:val="FontStyle18"/>
          <w:b w:val="0"/>
          <w:bCs/>
          <w:sz w:val="24"/>
        </w:rPr>
        <w:tab/>
        <w:t>самостоятельная работа – 1</w:t>
      </w:r>
      <w:r>
        <w:rPr>
          <w:rStyle w:val="FontStyle18"/>
          <w:b w:val="0"/>
          <w:bCs/>
          <w:sz w:val="24"/>
        </w:rPr>
        <w:t>4,2</w:t>
      </w:r>
      <w:r w:rsidRPr="00941DFC">
        <w:rPr>
          <w:rStyle w:val="FontStyle18"/>
          <w:b w:val="0"/>
          <w:bCs/>
          <w:sz w:val="24"/>
        </w:rPr>
        <w:t xml:space="preserve"> акад. часов;</w:t>
      </w:r>
    </w:p>
    <w:p w:rsidR="00F61A21" w:rsidRPr="00941DFC" w:rsidRDefault="00F61A21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1DFC">
        <w:rPr>
          <w:rStyle w:val="FontStyle18"/>
          <w:b w:val="0"/>
          <w:bCs/>
          <w:sz w:val="24"/>
        </w:rPr>
        <w:t>–</w:t>
      </w:r>
      <w:r w:rsidRPr="00941DFC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35,7</w:t>
      </w:r>
      <w:r w:rsidRPr="00941DFC">
        <w:rPr>
          <w:rStyle w:val="FontStyle18"/>
          <w:b w:val="0"/>
          <w:bCs/>
          <w:sz w:val="24"/>
        </w:rPr>
        <w:t xml:space="preserve"> акад. часов </w:t>
      </w:r>
    </w:p>
    <w:p w:rsidR="00F61A21" w:rsidRPr="00941DFC" w:rsidRDefault="00F61A21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30"/>
        <w:gridCol w:w="758"/>
        <w:gridCol w:w="575"/>
        <w:gridCol w:w="767"/>
        <w:gridCol w:w="672"/>
        <w:gridCol w:w="1017"/>
        <w:gridCol w:w="3359"/>
        <w:gridCol w:w="3044"/>
        <w:gridCol w:w="1124"/>
      </w:tblGrid>
      <w:tr w:rsidR="00F61A21" w:rsidRPr="00941DFC">
        <w:trPr>
          <w:cantSplit/>
          <w:trHeight w:val="1256"/>
          <w:tblHeader/>
        </w:trPr>
        <w:tc>
          <w:tcPr>
            <w:tcW w:w="1416" w:type="pct"/>
            <w:gridSpan w:val="2"/>
            <w:vMerge w:val="restart"/>
            <w:vAlign w:val="center"/>
          </w:tcPr>
          <w:p w:rsidR="00F61A21" w:rsidRPr="00941DFC" w:rsidRDefault="00F61A21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F61A21" w:rsidRPr="00941DFC" w:rsidRDefault="00F61A21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F61A21" w:rsidRPr="00941DFC" w:rsidRDefault="00F61A21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941DFC">
              <w:rPr>
                <w:rStyle w:val="FontStyle25"/>
                <w:i w:val="0"/>
                <w:iCs/>
                <w:sz w:val="24"/>
              </w:rPr>
              <w:t>С</w:t>
            </w:r>
            <w:r w:rsidRPr="00941DFC">
              <w:rPr>
                <w:rStyle w:val="FontStyle25"/>
                <w:i w:val="0"/>
                <w:iCs/>
                <w:sz w:val="24"/>
              </w:rPr>
              <w:t>е</w:t>
            </w:r>
            <w:r w:rsidRPr="00941DFC">
              <w:rPr>
                <w:rStyle w:val="FontStyle25"/>
                <w:i w:val="0"/>
                <w:iCs/>
                <w:sz w:val="24"/>
              </w:rPr>
              <w:t>местр</w:t>
            </w:r>
          </w:p>
        </w:tc>
        <w:tc>
          <w:tcPr>
            <w:tcW w:w="638" w:type="pct"/>
            <w:gridSpan w:val="3"/>
            <w:vAlign w:val="center"/>
          </w:tcPr>
          <w:p w:rsidR="00F61A21" w:rsidRPr="00941DFC" w:rsidRDefault="00F61A21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F61A21" w:rsidRPr="00941DFC" w:rsidRDefault="00F61A21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F61A21" w:rsidRPr="00941DFC" w:rsidRDefault="00F61A21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941DFC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F61A21" w:rsidRPr="00941DFC" w:rsidRDefault="00F61A21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F61A21" w:rsidRPr="00941DFC" w:rsidRDefault="00F61A21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941DFC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F61A21" w:rsidRPr="00941DFC">
        <w:trPr>
          <w:cantSplit/>
          <w:trHeight w:val="1134"/>
          <w:tblHeader/>
        </w:trPr>
        <w:tc>
          <w:tcPr>
            <w:tcW w:w="1416" w:type="pct"/>
            <w:gridSpan w:val="2"/>
            <w:vMerge/>
          </w:tcPr>
          <w:p w:rsidR="00F61A21" w:rsidRPr="00941DFC" w:rsidRDefault="00F61A21" w:rsidP="00624F44">
            <w:pPr>
              <w:pStyle w:val="Style14"/>
              <w:widowControl/>
              <w:jc w:val="center"/>
            </w:pPr>
          </w:p>
        </w:tc>
        <w:tc>
          <w:tcPr>
            <w:tcW w:w="240" w:type="pct"/>
            <w:vMerge/>
          </w:tcPr>
          <w:p w:rsidR="00F61A21" w:rsidRPr="00941DFC" w:rsidRDefault="00F61A21" w:rsidP="00624F44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textDirection w:val="btLr"/>
            <w:vAlign w:val="center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ле</w:t>
            </w:r>
            <w:r w:rsidRPr="00941DFC">
              <w:t>к</w:t>
            </w:r>
            <w:r w:rsidRPr="00941DFC">
              <w:t>ции</w:t>
            </w:r>
          </w:p>
        </w:tc>
        <w:tc>
          <w:tcPr>
            <w:tcW w:w="243" w:type="pct"/>
            <w:textDirection w:val="btLr"/>
            <w:vAlign w:val="center"/>
          </w:tcPr>
          <w:p w:rsidR="00F61A21" w:rsidRPr="00941DFC" w:rsidRDefault="00F61A21" w:rsidP="00B01B6B">
            <w:pPr>
              <w:pStyle w:val="Style14"/>
              <w:widowControl/>
              <w:ind w:firstLine="0"/>
              <w:jc w:val="center"/>
            </w:pPr>
            <w:r w:rsidRPr="00941DFC">
              <w:t>лаб</w:t>
            </w:r>
            <w:r w:rsidRPr="00941DFC">
              <w:t>о</w:t>
            </w:r>
            <w:r w:rsidRPr="00941DFC">
              <w:t>рат.</w:t>
            </w:r>
          </w:p>
          <w:p w:rsidR="00F61A21" w:rsidRPr="00941DFC" w:rsidRDefault="00F61A21" w:rsidP="00B01B6B">
            <w:pPr>
              <w:pStyle w:val="Style14"/>
              <w:widowControl/>
              <w:ind w:firstLine="0"/>
              <w:jc w:val="center"/>
            </w:pPr>
            <w:r w:rsidRPr="00941DFC">
              <w:t>зан</w:t>
            </w:r>
            <w:r w:rsidRPr="00941DFC">
              <w:t>я</w:t>
            </w:r>
            <w:r w:rsidRPr="00941DFC">
              <w:t>тия</w:t>
            </w:r>
          </w:p>
        </w:tc>
        <w:tc>
          <w:tcPr>
            <w:tcW w:w="213" w:type="pct"/>
            <w:textDirection w:val="btLr"/>
            <w:vAlign w:val="center"/>
          </w:tcPr>
          <w:p w:rsidR="00F61A21" w:rsidRPr="00941DFC" w:rsidRDefault="00F61A21" w:rsidP="00B01B6B">
            <w:pPr>
              <w:pStyle w:val="Style14"/>
              <w:widowControl/>
              <w:ind w:firstLine="0"/>
              <w:jc w:val="center"/>
            </w:pPr>
            <w:r w:rsidRPr="00941DFC">
              <w:t>практич. зан</w:t>
            </w:r>
            <w:r w:rsidRPr="00941DFC">
              <w:t>я</w:t>
            </w:r>
            <w:r w:rsidRPr="00941DFC">
              <w:t>тия</w:t>
            </w:r>
          </w:p>
        </w:tc>
        <w:tc>
          <w:tcPr>
            <w:tcW w:w="322" w:type="pct"/>
            <w:vMerge/>
            <w:textDirection w:val="btLr"/>
          </w:tcPr>
          <w:p w:rsidR="00F61A21" w:rsidRPr="00941DFC" w:rsidRDefault="00F61A21" w:rsidP="00624F44">
            <w:pPr>
              <w:pStyle w:val="Style14"/>
              <w:widowControl/>
              <w:jc w:val="center"/>
            </w:pPr>
          </w:p>
        </w:tc>
        <w:tc>
          <w:tcPr>
            <w:tcW w:w="1064" w:type="pct"/>
            <w:vMerge/>
            <w:textDirection w:val="btLr"/>
          </w:tcPr>
          <w:p w:rsidR="00F61A21" w:rsidRPr="00941DFC" w:rsidRDefault="00F61A21" w:rsidP="00624F44">
            <w:pPr>
              <w:pStyle w:val="Style14"/>
              <w:widowControl/>
              <w:jc w:val="center"/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F61A21" w:rsidRPr="00941DFC" w:rsidRDefault="00F61A21" w:rsidP="00624F44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F61A21" w:rsidRPr="00941DFC" w:rsidRDefault="00F61A21" w:rsidP="00624F44">
            <w:pPr>
              <w:pStyle w:val="Style14"/>
              <w:widowControl/>
              <w:jc w:val="center"/>
            </w:pPr>
          </w:p>
        </w:tc>
      </w:tr>
      <w:tr w:rsidR="00F61A21" w:rsidRPr="00941DFC">
        <w:trPr>
          <w:trHeight w:val="268"/>
        </w:trPr>
        <w:tc>
          <w:tcPr>
            <w:tcW w:w="1416" w:type="pct"/>
            <w:gridSpan w:val="2"/>
          </w:tcPr>
          <w:p w:rsidR="00F61A21" w:rsidRPr="00941DFC" w:rsidRDefault="00F61A21" w:rsidP="001748DF">
            <w:pPr>
              <w:widowControl/>
              <w:ind w:firstLine="318"/>
            </w:pPr>
            <w:r w:rsidRPr="00941DFC">
              <w:t>1. Раздел. Архитектурное черч</w:t>
            </w:r>
            <w:r w:rsidRPr="00941DFC">
              <w:t>е</w:t>
            </w:r>
            <w:r w:rsidRPr="00941DFC">
              <w:t>ние</w:t>
            </w:r>
          </w:p>
          <w:p w:rsidR="00F61A21" w:rsidRPr="00941DFC" w:rsidRDefault="00F61A21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61A21" w:rsidRPr="00941DFC">
        <w:trPr>
          <w:trHeight w:val="1620"/>
        </w:trPr>
        <w:tc>
          <w:tcPr>
            <w:tcW w:w="1416" w:type="pct"/>
            <w:gridSpan w:val="2"/>
          </w:tcPr>
          <w:p w:rsidR="00F61A21" w:rsidRPr="00AF2C80" w:rsidRDefault="00F61A21" w:rsidP="007E6A7D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  <w:r w:rsidRPr="00AF2C80">
              <w:t>1.1.Тема. Общие сведения об архитекту</w:t>
            </w:r>
            <w:r w:rsidRPr="00AF2C80">
              <w:t>р</w:t>
            </w:r>
            <w:r w:rsidRPr="00AF2C80">
              <w:t>ной графике: история возникновения а</w:t>
            </w:r>
            <w:r w:rsidRPr="00AF2C80">
              <w:t>р</w:t>
            </w:r>
            <w:r w:rsidRPr="00AF2C80">
              <w:t>хитектурной графики; Назначение и средства изображения архите</w:t>
            </w:r>
            <w:r w:rsidRPr="00AF2C80">
              <w:t>к</w:t>
            </w:r>
            <w:r w:rsidRPr="00AF2C80">
              <w:t>турной графики. Линейная графика, тональная виды архитектурной графики.</w:t>
            </w:r>
            <w:r w:rsidRPr="00AF2C80">
              <w:rPr>
                <w:b/>
                <w:bCs/>
              </w:rPr>
              <w:t xml:space="preserve"> </w:t>
            </w:r>
            <w:r w:rsidRPr="00AF2C80">
              <w:rPr>
                <w:bCs/>
              </w:rPr>
              <w:t>Композ</w:t>
            </w:r>
            <w:r w:rsidRPr="00AF2C80">
              <w:rPr>
                <w:bCs/>
              </w:rPr>
              <w:t>и</w:t>
            </w:r>
            <w:r w:rsidRPr="00AF2C80">
              <w:rPr>
                <w:bCs/>
              </w:rPr>
              <w:t>ция чертежа и антураж.</w:t>
            </w: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6052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1F74B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bCs/>
                <w:i/>
                <w:iCs/>
              </w:rPr>
              <w:t>Поиск дополнительной инфо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>мации по теме (работа с би</w:t>
            </w:r>
            <w:r w:rsidRPr="00941DFC">
              <w:rPr>
                <w:bCs/>
                <w:i/>
                <w:iCs/>
              </w:rPr>
              <w:t>б</w:t>
            </w:r>
            <w:r w:rsidRPr="00941DFC">
              <w:rPr>
                <w:bCs/>
                <w:i/>
                <w:iCs/>
              </w:rPr>
              <w:t>лиографическим матери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лами, справочниками, катал</w:t>
            </w:r>
            <w:r w:rsidRPr="00941DFC">
              <w:rPr>
                <w:bCs/>
                <w:i/>
                <w:iCs/>
              </w:rPr>
              <w:t>о</w:t>
            </w:r>
            <w:r w:rsidRPr="00941DFC">
              <w:rPr>
                <w:bCs/>
                <w:i/>
                <w:iCs/>
              </w:rPr>
              <w:t>гами, словарями, энциклопед</w:t>
            </w:r>
            <w:r w:rsidRPr="00941DFC">
              <w:rPr>
                <w:bCs/>
                <w:i/>
                <w:iCs/>
              </w:rPr>
              <w:t>и</w:t>
            </w:r>
            <w:r w:rsidRPr="00941DFC">
              <w:rPr>
                <w:bCs/>
                <w:i/>
                <w:iCs/>
              </w:rPr>
              <w:t>ям,).</w:t>
            </w: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i/>
              </w:rPr>
              <w:t xml:space="preserve"> 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trHeight w:val="1125"/>
        </w:trPr>
        <w:tc>
          <w:tcPr>
            <w:tcW w:w="1416" w:type="pct"/>
            <w:gridSpan w:val="2"/>
          </w:tcPr>
          <w:p w:rsidR="00F61A21" w:rsidRPr="00941DFC" w:rsidRDefault="00F61A21" w:rsidP="00C20E0F">
            <w:pPr>
              <w:pStyle w:val="Style14"/>
              <w:ind w:firstLine="0"/>
            </w:pPr>
            <w:r w:rsidRPr="00941DFC">
              <w:t>1.2.Тема. Рабочие чертежи, обмерочные чертежи, демонстрационные чертежи, а</w:t>
            </w:r>
            <w:r w:rsidRPr="00941DFC">
              <w:t>р</w:t>
            </w:r>
            <w:r w:rsidRPr="00941DFC">
              <w:t>хитектурный рис</w:t>
            </w:r>
            <w:r w:rsidRPr="00941DFC">
              <w:t>у</w:t>
            </w:r>
            <w:r w:rsidRPr="00941DFC">
              <w:t>нок, эскизы, клаузуры, проектные эк</w:t>
            </w:r>
            <w:r w:rsidRPr="00941DFC">
              <w:t>с</w:t>
            </w:r>
            <w:r w:rsidRPr="00941DFC">
              <w:t>позиции.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46609D">
            <w:pPr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1F74B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д</w:t>
            </w:r>
            <w:r w:rsidRPr="00941DFC">
              <w:rPr>
                <w:bCs/>
                <w:i/>
                <w:iCs/>
              </w:rPr>
              <w:t>о</w:t>
            </w:r>
            <w:r w:rsidRPr="00941DFC">
              <w:rPr>
                <w:bCs/>
                <w:i/>
                <w:iCs/>
              </w:rPr>
              <w:t>полнительной учебной и научно литературы.</w:t>
            </w:r>
          </w:p>
          <w:p w:rsidR="00F61A21" w:rsidRPr="00941DFC" w:rsidRDefault="00F61A21" w:rsidP="00066036">
            <w:pPr>
              <w:pStyle w:val="Style14"/>
              <w:jc w:val="left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jc w:val="left"/>
              <w:rPr>
                <w:i/>
              </w:rPr>
            </w:pP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trHeight w:val="422"/>
        </w:trPr>
        <w:tc>
          <w:tcPr>
            <w:tcW w:w="1416" w:type="pct"/>
            <w:gridSpan w:val="2"/>
          </w:tcPr>
          <w:p w:rsidR="00F61A21" w:rsidRPr="00941DFC" w:rsidRDefault="00F61A21" w:rsidP="00E34D6A">
            <w:pPr>
              <w:pStyle w:val="Style14"/>
              <w:ind w:firstLine="0"/>
            </w:pPr>
            <w:r w:rsidRPr="00941DFC">
              <w:t>1.3. Тема. Архитектурно- строительное черчение: виды чертежей, Государстве</w:t>
            </w:r>
            <w:r w:rsidRPr="00941DFC">
              <w:t>н</w:t>
            </w:r>
            <w:r w:rsidRPr="00941DFC">
              <w:t>ные стандарты ЕСКД (ГОСТ 2.101… 2.109, 2.301… 2.307) и СПДС (ГОСТ 21.101—97 «Основные требования к пр</w:t>
            </w:r>
            <w:r w:rsidRPr="00941DFC">
              <w:t>о</w:t>
            </w:r>
            <w:r w:rsidRPr="00941DFC">
              <w:t>ектной и рабочей  докуме</w:t>
            </w:r>
            <w:r w:rsidRPr="00941DFC">
              <w:t>н</w:t>
            </w:r>
            <w:r w:rsidRPr="00941DFC">
              <w:t>тации» и ГОСТ 21.501 – 93 « Правила выполнения арх</w:t>
            </w:r>
            <w:r w:rsidRPr="00941DFC">
              <w:t>и</w:t>
            </w:r>
            <w:r w:rsidRPr="00941DFC">
              <w:t>тектурно-строительных рабочих черт</w:t>
            </w:r>
            <w:r w:rsidRPr="00941DFC">
              <w:t>е</w:t>
            </w:r>
            <w:r w:rsidRPr="00941DFC">
              <w:t>жей» « Архитектурных чертежей»). Рек</w:t>
            </w:r>
            <w:r w:rsidRPr="00941DFC">
              <w:t>о</w:t>
            </w:r>
            <w:r w:rsidRPr="00941DFC">
              <w:t>мендации по технике выполнения черт</w:t>
            </w:r>
            <w:r w:rsidRPr="00941DFC">
              <w:t>е</w:t>
            </w:r>
            <w:r w:rsidRPr="00941DFC">
              <w:t>жей. Правила оформл</w:t>
            </w:r>
            <w:r w:rsidRPr="00941DFC">
              <w:t>е</w:t>
            </w:r>
            <w:r w:rsidRPr="00941DFC">
              <w:t>ния архитектурно-строительных чертежей: форматы и ма</w:t>
            </w:r>
            <w:r w:rsidRPr="00941DFC">
              <w:t>с</w:t>
            </w:r>
            <w:r w:rsidRPr="00941DFC">
              <w:t>штабы, основная на</w:t>
            </w:r>
            <w:r w:rsidRPr="00941DFC">
              <w:t>д</w:t>
            </w:r>
            <w:r w:rsidRPr="00941DFC">
              <w:t>пись, типы линий, шрифты. Надписи на чертежах: основные, выносные, маркировочные и др. Нанес</w:t>
            </w:r>
            <w:r w:rsidRPr="00941DFC">
              <w:t>е</w:t>
            </w:r>
            <w:r w:rsidRPr="00941DFC">
              <w:t>ние размеров; обозн</w:t>
            </w:r>
            <w:r w:rsidRPr="00941DFC">
              <w:t>а</w:t>
            </w:r>
            <w:r w:rsidRPr="00941DFC">
              <w:t>чение материалов. Изображения на чертеже: виды, их расп</w:t>
            </w:r>
            <w:r w:rsidRPr="00941DFC">
              <w:t>о</w:t>
            </w:r>
            <w:r w:rsidRPr="00941DFC">
              <w:t>ложение на чертеже и названия, разрезы, сечения и их марк</w:t>
            </w:r>
            <w:r w:rsidRPr="00941DFC">
              <w:t>и</w:t>
            </w:r>
            <w:r w:rsidRPr="00941DFC">
              <w:t xml:space="preserve">ровка. </w:t>
            </w:r>
          </w:p>
          <w:p w:rsidR="00F61A21" w:rsidRPr="00941DFC" w:rsidRDefault="00F61A21" w:rsidP="00957F54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д</w:t>
            </w:r>
            <w:r w:rsidRPr="00941DFC">
              <w:rPr>
                <w:bCs/>
                <w:i/>
                <w:iCs/>
              </w:rPr>
              <w:t>о</w:t>
            </w:r>
            <w:r w:rsidRPr="00941DFC">
              <w:rPr>
                <w:bCs/>
                <w:i/>
                <w:iCs/>
              </w:rPr>
              <w:t>полнительной учебной и научно литературы.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</w:t>
            </w:r>
          </w:p>
          <w:p w:rsidR="00F61A21" w:rsidRPr="00941DFC" w:rsidRDefault="00F61A21" w:rsidP="00560EB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560EB5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trHeight w:val="435"/>
        </w:trPr>
        <w:tc>
          <w:tcPr>
            <w:tcW w:w="1416" w:type="pct"/>
            <w:gridSpan w:val="2"/>
          </w:tcPr>
          <w:p w:rsidR="00F61A21" w:rsidRPr="00941DFC" w:rsidRDefault="00F61A21" w:rsidP="00586AA7">
            <w:pPr>
              <w:pStyle w:val="Style14"/>
              <w:ind w:firstLine="0"/>
            </w:pPr>
            <w:r w:rsidRPr="00941DFC">
              <w:t>1.4. Тема. Чертежи зданий и сооружений: планы зданий. Фасады. Выполнение ф</w:t>
            </w:r>
            <w:r w:rsidRPr="00941DFC">
              <w:t>а</w:t>
            </w:r>
            <w:r w:rsidRPr="00941DFC">
              <w:t>садов здания с тенями и отмывкой. Условные обозначения элементов зданий. Стены, заполнение проемов; полы и п</w:t>
            </w:r>
            <w:r w:rsidRPr="00941DFC">
              <w:t>о</w:t>
            </w:r>
            <w:r w:rsidRPr="00941DFC">
              <w:t>крытия; условные разрывы Нанесение разм</w:t>
            </w:r>
            <w:r w:rsidRPr="00941DFC">
              <w:t>е</w:t>
            </w:r>
            <w:r w:rsidRPr="00941DFC">
              <w:t>ров на архитектурно-строительных чертежах, цепочки размеров, высотные отметки. Координационные оси. Экспл</w:t>
            </w:r>
            <w:r w:rsidRPr="00941DFC">
              <w:t>и</w:t>
            </w:r>
            <w:r w:rsidRPr="00941DFC">
              <w:t>кации.</w:t>
            </w:r>
          </w:p>
          <w:p w:rsidR="00F61A21" w:rsidRPr="00941DFC" w:rsidRDefault="00F61A21" w:rsidP="00867EBA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764D4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8"/>
                <w:szCs w:val="28"/>
              </w:rPr>
            </w:pPr>
            <w:r w:rsidRPr="00941DFC">
              <w:rPr>
                <w:bCs/>
                <w:i/>
                <w:iCs/>
                <w:sz w:val="24"/>
              </w:rPr>
              <w:t>Работа с электронными би</w:t>
            </w:r>
            <w:r w:rsidRPr="00941DFC">
              <w:rPr>
                <w:bCs/>
                <w:i/>
                <w:iCs/>
                <w:sz w:val="24"/>
              </w:rPr>
              <w:t>б</w:t>
            </w:r>
            <w:r w:rsidRPr="00941DFC">
              <w:rPr>
                <w:bCs/>
                <w:i/>
                <w:iCs/>
                <w:sz w:val="24"/>
              </w:rPr>
              <w:t>лиотеками</w:t>
            </w:r>
            <w:r w:rsidRPr="00941DFC">
              <w:rPr>
                <w:bCs/>
                <w:i/>
                <w:iCs/>
                <w:sz w:val="28"/>
                <w:szCs w:val="28"/>
              </w:rPr>
              <w:t xml:space="preserve">, </w:t>
            </w:r>
            <w:r w:rsidRPr="00941DFC">
              <w:rPr>
                <w:bCs/>
                <w:i/>
                <w:iCs/>
                <w:sz w:val="24"/>
              </w:rPr>
              <w:t>сайтом</w:t>
            </w:r>
            <w:r w:rsidRPr="00941DFC">
              <w:rPr>
                <w:bCs/>
                <w:i/>
                <w:iCs/>
                <w:sz w:val="28"/>
                <w:szCs w:val="28"/>
              </w:rPr>
              <w:t>.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trHeight w:val="660"/>
        </w:trPr>
        <w:tc>
          <w:tcPr>
            <w:tcW w:w="1416" w:type="pct"/>
            <w:gridSpan w:val="2"/>
          </w:tcPr>
          <w:p w:rsidR="00F61A21" w:rsidRPr="00941DFC" w:rsidRDefault="00F61A21" w:rsidP="00586AA7">
            <w:pPr>
              <w:pStyle w:val="Style14"/>
              <w:ind w:firstLine="0"/>
            </w:pPr>
            <w:r w:rsidRPr="00941DFC">
              <w:t>1.5. Тема. Разрезы зданий: архитектурные и конструктивные; продольные и поп</w:t>
            </w:r>
            <w:r w:rsidRPr="00941DFC">
              <w:t>е</w:t>
            </w:r>
            <w:r w:rsidRPr="00941DFC">
              <w:t>речные</w:t>
            </w: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764D4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560EB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560EB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widowControl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trHeight w:val="1769"/>
        </w:trPr>
        <w:tc>
          <w:tcPr>
            <w:tcW w:w="1416" w:type="pct"/>
            <w:gridSpan w:val="2"/>
          </w:tcPr>
          <w:p w:rsidR="00F61A21" w:rsidRPr="00941DFC" w:rsidRDefault="00F61A21" w:rsidP="00867EBA">
            <w:pPr>
              <w:pStyle w:val="Style14"/>
              <w:widowControl/>
              <w:ind w:firstLine="0"/>
            </w:pPr>
            <w:r w:rsidRPr="00941DFC">
              <w:t>1.6. Тема. Лестницы, Классификация, элементы. Чертежи лестниц, уклоны, ра</w:t>
            </w:r>
            <w:r w:rsidRPr="00941DFC">
              <w:t>з</w:t>
            </w:r>
            <w:r w:rsidRPr="00941DFC">
              <w:t>меры. У</w:t>
            </w:r>
            <w:r w:rsidRPr="00941DFC">
              <w:t>с</w:t>
            </w:r>
            <w:r w:rsidRPr="00941DFC">
              <w:t>ловные изображения. Лестницы. Расчет л</w:t>
            </w:r>
            <w:r w:rsidRPr="00941DFC">
              <w:t>е</w:t>
            </w:r>
            <w:r w:rsidRPr="00941DFC">
              <w:t>стниц: маршевых, поворотных. Расчет винтовой л</w:t>
            </w:r>
            <w:r w:rsidRPr="00941DFC">
              <w:t>е</w:t>
            </w:r>
            <w:r w:rsidRPr="00941DFC">
              <w:t>стницы.</w:t>
            </w:r>
          </w:p>
          <w:p w:rsidR="00F61A21" w:rsidRPr="00941DFC" w:rsidRDefault="00F61A21" w:rsidP="00560EB5">
            <w:pPr>
              <w:pStyle w:val="Style14"/>
              <w:ind w:firstLine="0"/>
            </w:pP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3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Поиск дополнительной инфо</w:t>
            </w:r>
            <w:r w:rsidRPr="00941DFC">
              <w:rPr>
                <w:bCs/>
                <w:i/>
                <w:iCs/>
              </w:rPr>
              <w:t>р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bCs/>
                <w:i/>
                <w:iCs/>
              </w:rPr>
              <w:t>мации по заданной теме (работа с библиографическим м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941DFC">
              <w:rPr>
                <w:bCs/>
                <w:i/>
                <w:iCs/>
              </w:rPr>
              <w:t>к</w:t>
            </w:r>
            <w:r w:rsidRPr="00941DFC">
              <w:rPr>
                <w:bCs/>
                <w:i/>
                <w:iCs/>
              </w:rPr>
              <w:t>лопедиями, сайтом</w:t>
            </w: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trHeight w:val="255"/>
        </w:trPr>
        <w:tc>
          <w:tcPr>
            <w:tcW w:w="1416" w:type="pct"/>
            <w:gridSpan w:val="2"/>
          </w:tcPr>
          <w:p w:rsidR="00F61A21" w:rsidRPr="00941DFC" w:rsidRDefault="00F61A21" w:rsidP="003F6287">
            <w:pPr>
              <w:pStyle w:val="Style14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F61A21" w:rsidRPr="00941DFC" w:rsidRDefault="00F61A21" w:rsidP="003F6287">
            <w:pPr>
              <w:pStyle w:val="Style14"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F61A21" w:rsidRPr="00941DFC" w:rsidRDefault="00F61A21" w:rsidP="00FB4051">
            <w:pPr>
              <w:pStyle w:val="Style14"/>
              <w:ind w:firstLine="0"/>
              <w:rPr>
                <w:b/>
              </w:rPr>
            </w:pPr>
            <w:r w:rsidRPr="00941DFC">
              <w:rPr>
                <w:b/>
              </w:rPr>
              <w:t>14</w:t>
            </w:r>
          </w:p>
        </w:tc>
        <w:tc>
          <w:tcPr>
            <w:tcW w:w="243" w:type="pct"/>
          </w:tcPr>
          <w:p w:rsidR="00F61A21" w:rsidRPr="00941DFC" w:rsidRDefault="00F61A21" w:rsidP="003F62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F61A21" w:rsidRPr="00941DFC" w:rsidRDefault="00F61A21" w:rsidP="003F62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F61A21" w:rsidRPr="00941DFC" w:rsidRDefault="00F61A21" w:rsidP="00E3553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4</w:t>
            </w:r>
          </w:p>
        </w:tc>
        <w:tc>
          <w:tcPr>
            <w:tcW w:w="1064" w:type="pct"/>
          </w:tcPr>
          <w:p w:rsidR="00F61A21" w:rsidRPr="00941DFC" w:rsidRDefault="00F61A21" w:rsidP="003F6287">
            <w:pPr>
              <w:pStyle w:val="Style14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3F6287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b/>
                <w:i/>
              </w:rPr>
            </w:pPr>
          </w:p>
        </w:tc>
      </w:tr>
      <w:tr w:rsidR="00F61A21" w:rsidRPr="00941DFC">
        <w:trPr>
          <w:trHeight w:val="195"/>
        </w:trPr>
        <w:tc>
          <w:tcPr>
            <w:tcW w:w="1416" w:type="pct"/>
            <w:gridSpan w:val="2"/>
          </w:tcPr>
          <w:p w:rsidR="00F61A21" w:rsidRPr="00941DFC" w:rsidRDefault="00F61A21" w:rsidP="002E2D7E">
            <w:pPr>
              <w:pStyle w:val="Style14"/>
              <w:ind w:firstLine="0"/>
            </w:pPr>
            <w:r w:rsidRPr="00941DFC">
              <w:t>2.Раздел. Чертежи генеральных пл</w:t>
            </w:r>
            <w:r w:rsidRPr="00941DFC">
              <w:t>а</w:t>
            </w:r>
            <w:r w:rsidRPr="00941DFC">
              <w:t xml:space="preserve">нов </w:t>
            </w:r>
          </w:p>
        </w:tc>
        <w:tc>
          <w:tcPr>
            <w:tcW w:w="240" w:type="pct"/>
          </w:tcPr>
          <w:p w:rsidR="00F61A21" w:rsidRPr="00941DFC" w:rsidRDefault="00F61A21" w:rsidP="00194130">
            <w:pPr>
              <w:pStyle w:val="Style14"/>
              <w:ind w:firstLine="0"/>
            </w:pP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</w:p>
        </w:tc>
      </w:tr>
      <w:tr w:rsidR="00F61A21" w:rsidRPr="00941DFC">
        <w:trPr>
          <w:trHeight w:val="195"/>
        </w:trPr>
        <w:tc>
          <w:tcPr>
            <w:tcW w:w="1416" w:type="pct"/>
            <w:gridSpan w:val="2"/>
          </w:tcPr>
          <w:p w:rsidR="00F61A21" w:rsidRPr="00941DFC" w:rsidRDefault="00F61A21" w:rsidP="00E75FF0">
            <w:pPr>
              <w:ind w:firstLine="0"/>
            </w:pPr>
            <w:r w:rsidRPr="00941DFC">
              <w:t>2.1. Тема. Проекции с числовыми отме</w:t>
            </w:r>
            <w:r w:rsidRPr="00941DFC">
              <w:t>т</w:t>
            </w:r>
            <w:r w:rsidRPr="00941DFC">
              <w:t>ками. Основные положения и понятия проекций с числовыми отметками.</w:t>
            </w:r>
          </w:p>
          <w:p w:rsidR="00F61A21" w:rsidRPr="00941DFC" w:rsidRDefault="00F61A21" w:rsidP="00CB601E">
            <w:pPr>
              <w:pStyle w:val="Style14"/>
              <w:ind w:firstLine="0"/>
            </w:pPr>
          </w:p>
        </w:tc>
        <w:tc>
          <w:tcPr>
            <w:tcW w:w="240" w:type="pct"/>
          </w:tcPr>
          <w:p w:rsidR="00F61A21" w:rsidRPr="00941DFC" w:rsidRDefault="00F61A21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46609D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60527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trHeight w:val="285"/>
        </w:trPr>
        <w:tc>
          <w:tcPr>
            <w:tcW w:w="1416" w:type="pct"/>
            <w:gridSpan w:val="2"/>
          </w:tcPr>
          <w:p w:rsidR="00F61A21" w:rsidRPr="00941DFC" w:rsidRDefault="00F61A21" w:rsidP="00E75FF0">
            <w:pPr>
              <w:pStyle w:val="Style14"/>
              <w:ind w:firstLine="0"/>
            </w:pPr>
            <w:r w:rsidRPr="00941DFC">
              <w:t>2.2.Тема. Проекции поверхностей. Пер</w:t>
            </w:r>
            <w:r w:rsidRPr="00941DFC">
              <w:t>е</w:t>
            </w:r>
            <w:r w:rsidRPr="00941DFC">
              <w:t>сечение прямой и плоскости с топограф</w:t>
            </w:r>
            <w:r w:rsidRPr="00941DFC">
              <w:t>и</w:t>
            </w:r>
            <w:r w:rsidRPr="00941DFC">
              <w:t>ческой поверхностью</w:t>
            </w:r>
          </w:p>
        </w:tc>
        <w:tc>
          <w:tcPr>
            <w:tcW w:w="240" w:type="pct"/>
          </w:tcPr>
          <w:p w:rsidR="00F61A21" w:rsidRPr="00941DFC" w:rsidRDefault="00F61A21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CB601E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E3553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504007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gridBefore w:val="1"/>
          <w:trHeight w:val="225"/>
        </w:trPr>
        <w:tc>
          <w:tcPr>
            <w:tcW w:w="1416" w:type="pct"/>
          </w:tcPr>
          <w:p w:rsidR="00F61A21" w:rsidRPr="00941DFC" w:rsidRDefault="00F61A21" w:rsidP="00E75FF0">
            <w:pPr>
              <w:pStyle w:val="Style14"/>
              <w:ind w:firstLine="0"/>
            </w:pPr>
            <w:r w:rsidRPr="00941DFC">
              <w:t>2.3.Тема. Способы решения позицио</w:t>
            </w:r>
            <w:r w:rsidRPr="00941DFC">
              <w:t>н</w:t>
            </w:r>
            <w:r w:rsidRPr="00941DFC">
              <w:t>ных задач в проекциях с числовыми отметк</w:t>
            </w:r>
            <w:r w:rsidRPr="00941DFC">
              <w:t>а</w:t>
            </w:r>
            <w:r w:rsidRPr="00941DFC">
              <w:t>ми в рабочей тетради. Пересечение пр</w:t>
            </w:r>
            <w:r w:rsidRPr="00941DFC">
              <w:t>я</w:t>
            </w:r>
            <w:r w:rsidRPr="00941DFC">
              <w:t>мой с плоскостью. Пересечение двух плоскостей</w:t>
            </w:r>
          </w:p>
        </w:tc>
        <w:tc>
          <w:tcPr>
            <w:tcW w:w="240" w:type="pct"/>
          </w:tcPr>
          <w:p w:rsidR="00F61A21" w:rsidRPr="00941DFC" w:rsidRDefault="00F61A21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46609D">
            <w:pPr>
              <w:pStyle w:val="Style14"/>
              <w:ind w:firstLine="0"/>
              <w:jc w:val="center"/>
            </w:pPr>
            <w:r w:rsidRPr="00941DFC">
              <w:t>4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504007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gridBefore w:val="1"/>
          <w:trHeight w:val="300"/>
        </w:trPr>
        <w:tc>
          <w:tcPr>
            <w:tcW w:w="1416" w:type="pct"/>
          </w:tcPr>
          <w:p w:rsidR="00F61A21" w:rsidRPr="00941DFC" w:rsidRDefault="00F61A21" w:rsidP="00E75FF0">
            <w:pPr>
              <w:pStyle w:val="Style14"/>
              <w:ind w:firstLine="0"/>
            </w:pPr>
            <w:r w:rsidRPr="00941DFC">
              <w:t>2.4. Тема. Определение границ зе</w:t>
            </w:r>
            <w:r w:rsidRPr="00941DFC">
              <w:t>м</w:t>
            </w:r>
            <w:r w:rsidRPr="00941DFC">
              <w:t>ляных работ</w:t>
            </w:r>
          </w:p>
        </w:tc>
        <w:tc>
          <w:tcPr>
            <w:tcW w:w="240" w:type="pct"/>
          </w:tcPr>
          <w:p w:rsidR="00F61A21" w:rsidRPr="00941DFC" w:rsidRDefault="00F61A21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46609D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ние учебной и научно литер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туры, сайта</w:t>
            </w:r>
          </w:p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gridBefore w:val="1"/>
          <w:trHeight w:val="225"/>
        </w:trPr>
        <w:tc>
          <w:tcPr>
            <w:tcW w:w="1416" w:type="pct"/>
          </w:tcPr>
          <w:p w:rsidR="00F61A21" w:rsidRPr="00941DFC" w:rsidRDefault="00F61A21" w:rsidP="00586AA7">
            <w:pPr>
              <w:pStyle w:val="Style14"/>
              <w:ind w:firstLine="0"/>
            </w:pPr>
            <w:r w:rsidRPr="00941DFC">
              <w:t>2.5. Тема. Генеральные планы: состав че</w:t>
            </w:r>
            <w:r w:rsidRPr="00941DFC">
              <w:t>р</w:t>
            </w:r>
            <w:r w:rsidRPr="00941DFC">
              <w:t>тежей; условные обозначения;</w:t>
            </w:r>
          </w:p>
        </w:tc>
        <w:tc>
          <w:tcPr>
            <w:tcW w:w="240" w:type="pct"/>
          </w:tcPr>
          <w:p w:rsidR="00F61A21" w:rsidRPr="00941DFC" w:rsidRDefault="00F61A21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46609D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560EB5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ние учебной и научно литер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туры, сайта</w:t>
            </w:r>
          </w:p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gridBefore w:val="1"/>
          <w:trHeight w:val="345"/>
        </w:trPr>
        <w:tc>
          <w:tcPr>
            <w:tcW w:w="1416" w:type="pct"/>
          </w:tcPr>
          <w:p w:rsidR="00F61A21" w:rsidRPr="00941DFC" w:rsidRDefault="00F61A21" w:rsidP="00CB601E">
            <w:pPr>
              <w:pStyle w:val="Style14"/>
              <w:widowControl/>
              <w:ind w:firstLine="0"/>
            </w:pPr>
            <w:r w:rsidRPr="00941DFC">
              <w:t>2.6. Тема. Элементы вертикальной план</w:t>
            </w:r>
            <w:r w:rsidRPr="00941DFC">
              <w:t>и</w:t>
            </w:r>
            <w:r w:rsidRPr="00941DFC">
              <w:t>ровки. Сущность вертикальной планиро</w:t>
            </w:r>
            <w:r w:rsidRPr="00941DFC">
              <w:t>в</w:t>
            </w:r>
            <w:r w:rsidRPr="00941DFC">
              <w:t>ки. М</w:t>
            </w:r>
            <w:r w:rsidRPr="00941DFC">
              <w:t>е</w:t>
            </w:r>
            <w:r w:rsidRPr="00941DFC">
              <w:t>тоды вертикальной планировки. Разбивочные че</w:t>
            </w:r>
            <w:r w:rsidRPr="00941DFC">
              <w:t>р</w:t>
            </w:r>
            <w:r w:rsidRPr="00941DFC">
              <w:t>тежи;</w:t>
            </w:r>
          </w:p>
        </w:tc>
        <w:tc>
          <w:tcPr>
            <w:tcW w:w="240" w:type="pct"/>
          </w:tcPr>
          <w:p w:rsidR="00F61A21" w:rsidRPr="00941DFC" w:rsidRDefault="00F61A21" w:rsidP="00194130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46609D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560EB5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ние учебной и научно литер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туры, сайта</w:t>
            </w:r>
          </w:p>
          <w:p w:rsidR="00F61A21" w:rsidRPr="00941DFC" w:rsidRDefault="00F61A21" w:rsidP="003F6287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к-практическому занятию</w:t>
            </w:r>
          </w:p>
        </w:tc>
        <w:tc>
          <w:tcPr>
            <w:tcW w:w="964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194130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</w:t>
            </w:r>
            <w:r w:rsidRPr="00941DFC">
              <w:rPr>
                <w:i/>
              </w:rPr>
              <w:t>е</w:t>
            </w:r>
            <w:r w:rsidRPr="00941DFC">
              <w:rPr>
                <w:i/>
              </w:rPr>
              <w:t>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ind w:hanging="11"/>
              <w:rPr>
                <w:i/>
              </w:rPr>
            </w:pPr>
            <w:r w:rsidRPr="00941DFC">
              <w:rPr>
                <w:i/>
              </w:rPr>
              <w:t>ПК-4,з, у,в</w:t>
            </w:r>
          </w:p>
        </w:tc>
      </w:tr>
      <w:tr w:rsidR="00F61A21" w:rsidRPr="00941DFC">
        <w:trPr>
          <w:gridBefore w:val="1"/>
          <w:trHeight w:val="1418"/>
        </w:trPr>
        <w:tc>
          <w:tcPr>
            <w:tcW w:w="1416" w:type="pct"/>
          </w:tcPr>
          <w:p w:rsidR="00F61A21" w:rsidRPr="00941DFC" w:rsidRDefault="00F61A21" w:rsidP="00867EBA">
            <w:pPr>
              <w:pStyle w:val="Style14"/>
              <w:widowControl/>
              <w:ind w:firstLine="0"/>
            </w:pPr>
            <w:r w:rsidRPr="00941DFC">
              <w:t>2.7. Тема. Схемы благоустройства и оз</w:t>
            </w:r>
            <w:r w:rsidRPr="00941DFC">
              <w:t>е</w:t>
            </w:r>
            <w:r w:rsidRPr="00941DFC">
              <w:t>ленения</w:t>
            </w: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 литературы, сайта</w:t>
            </w:r>
          </w:p>
          <w:p w:rsidR="00F61A21" w:rsidRPr="00941DFC" w:rsidRDefault="00F61A21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-практическому занятию</w:t>
            </w:r>
          </w:p>
          <w:p w:rsidR="00F61A21" w:rsidRPr="00941DFC" w:rsidRDefault="00F61A21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widowControl/>
              <w:ind w:hanging="11"/>
              <w:rPr>
                <w:i/>
              </w:rPr>
            </w:pPr>
            <w:r w:rsidRPr="00941DFC">
              <w:rPr>
                <w:i/>
              </w:rPr>
              <w:t>ПК-9з,-у;</w:t>
            </w:r>
          </w:p>
          <w:p w:rsidR="00F61A21" w:rsidRPr="00941DFC" w:rsidRDefault="00F61A2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ПК-4,з,-у</w:t>
            </w:r>
          </w:p>
        </w:tc>
      </w:tr>
      <w:tr w:rsidR="00F61A21" w:rsidRPr="00941DFC">
        <w:trPr>
          <w:gridBefore w:val="1"/>
          <w:trHeight w:val="521"/>
        </w:trPr>
        <w:tc>
          <w:tcPr>
            <w:tcW w:w="1416" w:type="pct"/>
          </w:tcPr>
          <w:p w:rsidR="00F61A21" w:rsidRPr="00941DFC" w:rsidRDefault="00F61A21" w:rsidP="00957F54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14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4</w:t>
            </w:r>
          </w:p>
        </w:tc>
        <w:tc>
          <w:tcPr>
            <w:tcW w:w="1064" w:type="pct"/>
          </w:tcPr>
          <w:p w:rsidR="00F61A21" w:rsidRPr="00941DFC" w:rsidRDefault="00F61A21" w:rsidP="00560EB5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56" w:type="pct"/>
          </w:tcPr>
          <w:p w:rsidR="00F61A21" w:rsidRPr="00941DFC" w:rsidRDefault="00F61A2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</w:tr>
      <w:tr w:rsidR="00F61A21" w:rsidRPr="00941DFC">
        <w:trPr>
          <w:gridBefore w:val="1"/>
          <w:trHeight w:val="300"/>
        </w:trPr>
        <w:tc>
          <w:tcPr>
            <w:tcW w:w="1416" w:type="pct"/>
          </w:tcPr>
          <w:p w:rsidR="00F61A21" w:rsidRPr="00941DFC" w:rsidRDefault="00F61A21" w:rsidP="006E39EB">
            <w:pPr>
              <w:pStyle w:val="Style14"/>
              <w:ind w:firstLine="0"/>
              <w:rPr>
                <w:b/>
              </w:rPr>
            </w:pPr>
            <w:r w:rsidRPr="00941DFC">
              <w:rPr>
                <w:b/>
              </w:rPr>
              <w:t>3. Раздел Теория и практика архите</w:t>
            </w:r>
            <w:r w:rsidRPr="00941DFC">
              <w:rPr>
                <w:b/>
              </w:rPr>
              <w:t>к</w:t>
            </w:r>
            <w:r w:rsidRPr="00941DFC">
              <w:rPr>
                <w:b/>
              </w:rPr>
              <w:t>турных обмеров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605277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научной литерат</w:t>
            </w:r>
            <w:r w:rsidRPr="00941DFC">
              <w:rPr>
                <w:bCs/>
                <w:i/>
                <w:iCs/>
              </w:rPr>
              <w:t>у</w:t>
            </w:r>
            <w:r w:rsidRPr="00941DFC">
              <w:rPr>
                <w:bCs/>
                <w:i/>
                <w:iCs/>
              </w:rPr>
              <w:t>ры, сайта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60527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240"/>
        </w:trPr>
        <w:tc>
          <w:tcPr>
            <w:tcW w:w="1416" w:type="pct"/>
          </w:tcPr>
          <w:p w:rsidR="00F61A21" w:rsidRPr="00941DFC" w:rsidRDefault="00F61A21" w:rsidP="00B50585">
            <w:pPr>
              <w:pStyle w:val="Style14"/>
              <w:ind w:firstLine="0"/>
            </w:pPr>
            <w:r w:rsidRPr="00941DFC">
              <w:t>3.1.Тема. Характеристика обмеров как о</w:t>
            </w:r>
            <w:r w:rsidRPr="00941DFC">
              <w:t>с</w:t>
            </w:r>
            <w:r w:rsidRPr="00941DFC">
              <w:t>новного способа фиксации архитекту</w:t>
            </w:r>
            <w:r w:rsidRPr="00941DFC">
              <w:t>р</w:t>
            </w:r>
            <w:r w:rsidRPr="00941DFC">
              <w:t>ных обмеров.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605277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научной литерат</w:t>
            </w:r>
            <w:r w:rsidRPr="00941DFC">
              <w:rPr>
                <w:bCs/>
                <w:i/>
                <w:iCs/>
              </w:rPr>
              <w:t>у</w:t>
            </w:r>
            <w:r w:rsidRPr="00941DFC">
              <w:rPr>
                <w:bCs/>
                <w:i/>
                <w:iCs/>
              </w:rPr>
              <w:t>ры, сайта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60527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605277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вание);</w:t>
            </w:r>
          </w:p>
        </w:tc>
        <w:tc>
          <w:tcPr>
            <w:tcW w:w="356" w:type="pct"/>
          </w:tcPr>
          <w:p w:rsidR="00F61A21" w:rsidRPr="00941DFC" w:rsidRDefault="00F61A21" w:rsidP="00E3553D">
            <w:pPr>
              <w:pStyle w:val="Style14"/>
              <w:widowControl/>
              <w:ind w:firstLine="0"/>
            </w:pPr>
            <w:r w:rsidRPr="00941DFC">
              <w:t>ПК-9–з.у, в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61A21" w:rsidRPr="00941DFC">
        <w:trPr>
          <w:gridBefore w:val="1"/>
          <w:trHeight w:val="75"/>
        </w:trPr>
        <w:tc>
          <w:tcPr>
            <w:tcW w:w="1416" w:type="pct"/>
          </w:tcPr>
          <w:p w:rsidR="00F61A21" w:rsidRPr="00941DFC" w:rsidRDefault="00F61A21" w:rsidP="00B50585">
            <w:pPr>
              <w:pStyle w:val="Style14"/>
              <w:ind w:firstLine="0"/>
            </w:pPr>
            <w:r w:rsidRPr="00941DFC">
              <w:t>3.2.Тема. Организация работ. Осно</w:t>
            </w:r>
            <w:r w:rsidRPr="00941DFC">
              <w:t>в</w:t>
            </w:r>
            <w:r w:rsidRPr="00941DFC">
              <w:t>ные правила техники безопасности обме</w:t>
            </w:r>
            <w:r w:rsidRPr="00941DFC">
              <w:t>р</w:t>
            </w:r>
            <w:r w:rsidRPr="00941DFC">
              <w:t>ных работ. Измерительные инструменты и приборы. Обмеры планов, высотные о</w:t>
            </w:r>
            <w:r w:rsidRPr="00941DFC">
              <w:t>б</w:t>
            </w:r>
            <w:r w:rsidRPr="00941DFC">
              <w:t>меры, обмеры деталей. Съемка генерал</w:t>
            </w:r>
            <w:r w:rsidRPr="00941DFC">
              <w:t>ь</w:t>
            </w:r>
            <w:r w:rsidRPr="00941DFC">
              <w:t>ных планов и обмер территорий.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605277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64" w:type="pct"/>
          </w:tcPr>
          <w:p w:rsidR="00F61A21" w:rsidRPr="00941DFC" w:rsidRDefault="00F61A21" w:rsidP="00605277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Самостоятельное изучение учебной и научно литературы, сайта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F61A21" w:rsidRPr="00941DFC" w:rsidRDefault="00F61A21" w:rsidP="0060527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941DFC">
              <w:rPr>
                <w:i/>
              </w:rPr>
              <w:t xml:space="preserve"> </w:t>
            </w:r>
          </w:p>
          <w:p w:rsidR="00F61A21" w:rsidRPr="00941DFC" w:rsidRDefault="00F61A21" w:rsidP="00605277">
            <w:pPr>
              <w:pStyle w:val="Style14"/>
              <w:widowControl/>
              <w:ind w:firstLine="0"/>
              <w:jc w:val="left"/>
            </w:pPr>
            <w:r w:rsidRPr="00941DFC">
              <w:rPr>
                <w:i/>
              </w:rPr>
              <w:t>– устный опрос (собесед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вание</w:t>
            </w:r>
          </w:p>
        </w:tc>
        <w:tc>
          <w:tcPr>
            <w:tcW w:w="356" w:type="pct"/>
          </w:tcPr>
          <w:p w:rsidR="00F61A21" w:rsidRPr="00941DFC" w:rsidRDefault="00F61A21" w:rsidP="00E3553D">
            <w:pPr>
              <w:pStyle w:val="Style14"/>
              <w:widowControl/>
              <w:ind w:firstLine="0"/>
            </w:pPr>
            <w:r w:rsidRPr="00941DFC">
              <w:t>ПК-9–з,у,в</w:t>
            </w: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61A21" w:rsidRPr="00941DFC">
        <w:trPr>
          <w:gridBefore w:val="1"/>
          <w:trHeight w:val="458"/>
        </w:trPr>
        <w:tc>
          <w:tcPr>
            <w:tcW w:w="1416" w:type="pct"/>
          </w:tcPr>
          <w:p w:rsidR="00F61A21" w:rsidRPr="00941DFC" w:rsidRDefault="00F61A21" w:rsidP="00066036">
            <w:pPr>
              <w:pStyle w:val="Style14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F61A21" w:rsidRPr="00941DFC" w:rsidRDefault="00F61A21" w:rsidP="00605277">
            <w:pPr>
              <w:pStyle w:val="Style14"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4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F61A21" w:rsidRPr="00941DFC" w:rsidRDefault="00F61A21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2" w:type="pct"/>
          </w:tcPr>
          <w:p w:rsidR="00F61A21" w:rsidRPr="00941DFC" w:rsidRDefault="00F61A21" w:rsidP="00605277">
            <w:pPr>
              <w:pStyle w:val="Style14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5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61A21" w:rsidRPr="00941DFC">
        <w:trPr>
          <w:gridBefore w:val="1"/>
          <w:trHeight w:val="70"/>
        </w:trPr>
        <w:tc>
          <w:tcPr>
            <w:tcW w:w="141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4. Раздел. Практические занятия «А</w:t>
            </w:r>
            <w:r w:rsidRPr="00941DFC">
              <w:rPr>
                <w:b/>
              </w:rPr>
              <w:t>р</w:t>
            </w:r>
            <w:r w:rsidRPr="00941DFC">
              <w:rPr>
                <w:b/>
              </w:rPr>
              <w:t>хитектурное черчение и обмеры»</w:t>
            </w:r>
          </w:p>
        </w:tc>
        <w:tc>
          <w:tcPr>
            <w:tcW w:w="240" w:type="pct"/>
          </w:tcPr>
          <w:p w:rsidR="00F61A21" w:rsidRPr="00941DFC" w:rsidRDefault="00F61A2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61A21" w:rsidRPr="00941DFC">
        <w:trPr>
          <w:gridBefore w:val="1"/>
          <w:trHeight w:val="499"/>
        </w:trPr>
        <w:tc>
          <w:tcPr>
            <w:tcW w:w="1416" w:type="pct"/>
          </w:tcPr>
          <w:p w:rsidR="00F61A21" w:rsidRPr="00AF2C80" w:rsidRDefault="00F61A21" w:rsidP="0069357A">
            <w:pPr>
              <w:pStyle w:val="BodyTextIndent"/>
              <w:ind w:firstLine="0"/>
              <w:rPr>
                <w:i w:val="0"/>
              </w:rPr>
            </w:pPr>
            <w:r w:rsidRPr="00AF2C80">
              <w:rPr>
                <w:i w:val="0"/>
              </w:rPr>
              <w:t>Темы1.1; 1.2; 1.3. Тема. Выдача зад</w:t>
            </w:r>
            <w:r w:rsidRPr="00AF2C80">
              <w:rPr>
                <w:i w:val="0"/>
              </w:rPr>
              <w:t>а</w:t>
            </w:r>
            <w:r w:rsidRPr="00AF2C80">
              <w:rPr>
                <w:i w:val="0"/>
              </w:rPr>
              <w:t>ний к практической работе</w:t>
            </w:r>
            <w:r w:rsidRPr="00AF2C80">
              <w:rPr>
                <w:b/>
                <w:bCs/>
                <w:i w:val="0"/>
              </w:rPr>
              <w:t xml:space="preserve"> </w:t>
            </w:r>
            <w:r w:rsidRPr="00AF2C80">
              <w:rPr>
                <w:bCs/>
                <w:i w:val="0"/>
              </w:rPr>
              <w:t xml:space="preserve">и самостоятельной работе: </w:t>
            </w:r>
            <w:r w:rsidRPr="00AF2C80">
              <w:rPr>
                <w:i w:val="0"/>
              </w:rPr>
              <w:t>Архитектурные чертёжи жилого здания (планы, архитектурные разрезы, ф</w:t>
            </w:r>
            <w:r w:rsidRPr="00AF2C80">
              <w:rPr>
                <w:i w:val="0"/>
              </w:rPr>
              <w:t>а</w:t>
            </w:r>
            <w:r w:rsidRPr="00AF2C80">
              <w:rPr>
                <w:i w:val="0"/>
              </w:rPr>
              <w:t>сад.</w:t>
            </w:r>
            <w:r w:rsidRPr="00AF2C80">
              <w:t xml:space="preserve"> </w:t>
            </w:r>
            <w:r w:rsidRPr="00AF2C80">
              <w:rPr>
                <w:i w:val="0"/>
              </w:rPr>
              <w:t>Перспектива здания аксонометрия с тенями). Задания индивидуальные. Форматы дополнител</w:t>
            </w:r>
            <w:r w:rsidRPr="00AF2C80">
              <w:rPr>
                <w:i w:val="0"/>
              </w:rPr>
              <w:t>ь</w:t>
            </w:r>
            <w:r w:rsidRPr="00AF2C80">
              <w:rPr>
                <w:i w:val="0"/>
              </w:rPr>
              <w:t>ные.</w:t>
            </w:r>
          </w:p>
          <w:p w:rsidR="00F61A21" w:rsidRPr="00941DFC" w:rsidRDefault="00F61A21" w:rsidP="002E3403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6</w:t>
            </w:r>
          </w:p>
        </w:tc>
        <w:tc>
          <w:tcPr>
            <w:tcW w:w="322" w:type="pct"/>
          </w:tcPr>
          <w:p w:rsidR="00F61A21" w:rsidRPr="00941DFC" w:rsidRDefault="00F61A21" w:rsidP="00CF0113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F61A21" w:rsidRPr="00941DFC" w:rsidRDefault="00F61A21" w:rsidP="0067275D">
            <w:pPr>
              <w:pStyle w:val="Style14"/>
              <w:widowControl/>
              <w:ind w:firstLine="0"/>
            </w:pPr>
            <w:r w:rsidRPr="00941DFC">
              <w:t>Самостоятельная работа.</w:t>
            </w:r>
          </w:p>
          <w:p w:rsidR="00F61A21" w:rsidRPr="00941DFC" w:rsidRDefault="00F61A21" w:rsidP="0067275D">
            <w:pPr>
              <w:pStyle w:val="Style14"/>
              <w:widowControl/>
              <w:ind w:firstLine="0"/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F61A21" w:rsidRPr="00941DFC" w:rsidRDefault="00F61A21" w:rsidP="00605277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Устные опросы по темам</w:t>
            </w:r>
          </w:p>
          <w:p w:rsidR="00F61A21" w:rsidRPr="00941DFC" w:rsidRDefault="00F61A21" w:rsidP="00E00BB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F61A21" w:rsidRPr="00941DFC" w:rsidRDefault="00F61A21" w:rsidP="00E00BBF">
            <w:pPr>
              <w:ind w:firstLine="0"/>
            </w:pPr>
            <w:r w:rsidRPr="00941DFC">
              <w:rPr>
                <w:i/>
              </w:rPr>
              <w:t>– графические  работы;</w:t>
            </w:r>
          </w:p>
        </w:tc>
        <w:tc>
          <w:tcPr>
            <w:tcW w:w="356" w:type="pct"/>
          </w:tcPr>
          <w:p w:rsidR="00F61A21" w:rsidRPr="00941DFC" w:rsidRDefault="00F61A21" w:rsidP="00D82ADF">
            <w:pPr>
              <w:pStyle w:val="Style14"/>
              <w:widowControl/>
              <w:ind w:firstLine="0"/>
            </w:pPr>
            <w:r w:rsidRPr="00941DFC">
              <w:t>ПК-9–у,в</w:t>
            </w:r>
          </w:p>
          <w:p w:rsidR="00F61A21" w:rsidRPr="00941DFC" w:rsidRDefault="00F61A21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F61A21" w:rsidRPr="00941DFC">
        <w:trPr>
          <w:gridBefore w:val="1"/>
          <w:trHeight w:val="1395"/>
        </w:trPr>
        <w:tc>
          <w:tcPr>
            <w:tcW w:w="1416" w:type="pct"/>
          </w:tcPr>
          <w:p w:rsidR="00F61A21" w:rsidRPr="00941DFC" w:rsidRDefault="00F61A21" w:rsidP="00614D6B">
            <w:pPr>
              <w:ind w:firstLine="0"/>
            </w:pPr>
            <w:r w:rsidRPr="00941DFC">
              <w:t>1.4.Тема. Выполнение чертежей повер</w:t>
            </w:r>
            <w:r w:rsidRPr="00941DFC">
              <w:t>х</w:t>
            </w:r>
            <w:r w:rsidRPr="00941DFC">
              <w:t>ностей покрытий Применение поверхн</w:t>
            </w:r>
            <w:r w:rsidRPr="00941DFC">
              <w:t>о</w:t>
            </w:r>
            <w:r w:rsidRPr="00941DFC">
              <w:t>стей к образованию архитектурных форм. Решение индивидуальной задачи (перес</w:t>
            </w:r>
            <w:r w:rsidRPr="00941DFC">
              <w:t>е</w:t>
            </w:r>
            <w:r w:rsidRPr="00941DFC">
              <w:t>чение поверхности Каталана и проецир</w:t>
            </w:r>
            <w:r w:rsidRPr="00941DFC">
              <w:t>у</w:t>
            </w:r>
            <w:r w:rsidRPr="00941DFC">
              <w:t>ющей п</w:t>
            </w:r>
            <w:r w:rsidRPr="00941DFC">
              <w:t>о</w:t>
            </w:r>
            <w:r w:rsidRPr="00941DFC">
              <w:t xml:space="preserve">верхности). </w:t>
            </w:r>
          </w:p>
          <w:p w:rsidR="00F61A21" w:rsidRPr="00941DFC" w:rsidRDefault="00F61A21" w:rsidP="00614D6B">
            <w:pPr>
              <w:ind w:firstLine="0"/>
            </w:pPr>
            <w:r w:rsidRPr="00941DFC">
              <w:t>Построение аксонометрии а</w:t>
            </w:r>
            <w:r w:rsidRPr="00941DFC">
              <w:t>р</w:t>
            </w:r>
            <w:r w:rsidRPr="00941DFC">
              <w:t>хитектурных форм.</w:t>
            </w:r>
          </w:p>
          <w:p w:rsidR="00F61A21" w:rsidRPr="00941DFC" w:rsidRDefault="00F61A21" w:rsidP="00614D6B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i/>
                <w:sz w:val="24"/>
              </w:rPr>
            </w:pPr>
            <w:r w:rsidRPr="00941DFC">
              <w:rPr>
                <w:sz w:val="24"/>
              </w:rPr>
              <w:t>Комбинированные поверхности покр</w:t>
            </w:r>
            <w:r w:rsidRPr="00941DFC">
              <w:rPr>
                <w:sz w:val="24"/>
              </w:rPr>
              <w:t>ы</w:t>
            </w:r>
            <w:r w:rsidRPr="00941DFC">
              <w:rPr>
                <w:sz w:val="24"/>
              </w:rPr>
              <w:t>тий. Задания индивид</w:t>
            </w:r>
            <w:r w:rsidRPr="00941DFC">
              <w:rPr>
                <w:sz w:val="24"/>
              </w:rPr>
              <w:t>у</w:t>
            </w:r>
            <w:r w:rsidRPr="00941DFC">
              <w:rPr>
                <w:sz w:val="24"/>
              </w:rPr>
              <w:t>альные. Формат</w:t>
            </w:r>
            <w:r w:rsidRPr="00941DFC">
              <w:rPr>
                <w:i/>
                <w:sz w:val="24"/>
              </w:rPr>
              <w:t xml:space="preserve"> А2.</w:t>
            </w:r>
          </w:p>
          <w:p w:rsidR="00F61A21" w:rsidRPr="00941DFC" w:rsidRDefault="00F61A21" w:rsidP="00632E51">
            <w:pPr>
              <w:pStyle w:val="Style14"/>
              <w:widowControl/>
              <w:ind w:firstLine="0"/>
            </w:pPr>
          </w:p>
        </w:tc>
        <w:tc>
          <w:tcPr>
            <w:tcW w:w="240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8</w:t>
            </w:r>
          </w:p>
        </w:tc>
        <w:tc>
          <w:tcPr>
            <w:tcW w:w="322" w:type="pct"/>
          </w:tcPr>
          <w:p w:rsidR="00F61A21" w:rsidRPr="00941DFC" w:rsidRDefault="00F61A21" w:rsidP="00CF0113">
            <w:pPr>
              <w:pStyle w:val="Style14"/>
              <w:widowControl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F61A21" w:rsidRPr="00941DFC" w:rsidRDefault="00F61A21" w:rsidP="00614D6B">
            <w:pPr>
              <w:pStyle w:val="Style14"/>
              <w:widowControl/>
              <w:ind w:firstLine="0"/>
              <w:rPr>
                <w:i/>
              </w:rPr>
            </w:pPr>
            <w:r w:rsidRPr="00941DFC">
              <w:rPr>
                <w:bCs/>
                <w:i/>
                <w:iCs/>
              </w:rPr>
              <w:t xml:space="preserve">Подготовка к практическому занятию. </w:t>
            </w:r>
            <w:r w:rsidRPr="00941DFC">
              <w:t>П</w:t>
            </w:r>
            <w:r w:rsidRPr="00941DFC">
              <w:t>о</w:t>
            </w:r>
            <w:r w:rsidRPr="00941DFC">
              <w:t>вторение раздела начертательной геометрии «Поверхности»; самостоятел</w:t>
            </w:r>
            <w:r w:rsidRPr="00941DFC">
              <w:t>ь</w:t>
            </w:r>
            <w:r w:rsidRPr="00941DFC">
              <w:t>ное</w:t>
            </w:r>
            <w:r w:rsidRPr="00941DFC">
              <w:rPr>
                <w:bCs/>
                <w:iCs/>
              </w:rPr>
              <w:t xml:space="preserve"> изучение дополнительной учебной литер</w:t>
            </w:r>
            <w:r w:rsidRPr="00941DFC">
              <w:rPr>
                <w:bCs/>
                <w:iCs/>
              </w:rPr>
              <w:t>а</w:t>
            </w:r>
            <w:r w:rsidRPr="00941DFC">
              <w:rPr>
                <w:bCs/>
                <w:iCs/>
              </w:rPr>
              <w:t>туры.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успеваемости</w:t>
            </w:r>
            <w:r w:rsidRPr="00941DFC">
              <w:rPr>
                <w:i/>
              </w:rPr>
              <w:t>– работы гр</w:t>
            </w:r>
            <w:r w:rsidRPr="00941DFC">
              <w:rPr>
                <w:i/>
              </w:rPr>
              <w:t>а</w:t>
            </w:r>
            <w:r w:rsidRPr="00941DFC">
              <w:rPr>
                <w:i/>
              </w:rPr>
              <w:t xml:space="preserve">фические </w:t>
            </w:r>
          </w:p>
          <w:p w:rsidR="00F61A21" w:rsidRPr="00941DFC" w:rsidRDefault="00F61A21" w:rsidP="00E00BBF"/>
        </w:tc>
        <w:tc>
          <w:tcPr>
            <w:tcW w:w="356" w:type="pct"/>
          </w:tcPr>
          <w:p w:rsidR="00F61A21" w:rsidRPr="00941DFC" w:rsidRDefault="00F61A21" w:rsidP="00D82ADF">
            <w:pPr>
              <w:pStyle w:val="Style14"/>
              <w:widowControl/>
              <w:ind w:firstLine="0"/>
            </w:pPr>
            <w:r w:rsidRPr="00941DFC">
              <w:t>ПК-9–у,в</w:t>
            </w:r>
          </w:p>
          <w:p w:rsidR="00F61A21" w:rsidRPr="00941DFC" w:rsidRDefault="00F61A21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F61A21" w:rsidRPr="00941DFC">
        <w:trPr>
          <w:gridBefore w:val="1"/>
          <w:trHeight w:val="345"/>
        </w:trPr>
        <w:tc>
          <w:tcPr>
            <w:tcW w:w="1416" w:type="pct"/>
          </w:tcPr>
          <w:p w:rsidR="00F61A21" w:rsidRPr="00941DFC" w:rsidRDefault="00F61A21" w:rsidP="0069357A">
            <w:pPr>
              <w:pStyle w:val="Style14"/>
              <w:widowControl/>
              <w:ind w:firstLine="0"/>
            </w:pPr>
            <w:r w:rsidRPr="00941DFC">
              <w:t>1.4.Тема. Техника выполнения че</w:t>
            </w:r>
            <w:r w:rsidRPr="00941DFC">
              <w:t>р</w:t>
            </w:r>
            <w:r w:rsidRPr="00941DFC">
              <w:t xml:space="preserve">тежей. </w:t>
            </w:r>
          </w:p>
          <w:p w:rsidR="00F61A21" w:rsidRPr="00AF2C80" w:rsidRDefault="00F61A21" w:rsidP="0069357A">
            <w:pPr>
              <w:pStyle w:val="BodyTextIndent"/>
              <w:ind w:firstLine="0"/>
              <w:rPr>
                <w:i w:val="0"/>
              </w:rPr>
            </w:pPr>
            <w:r w:rsidRPr="00AF2C80">
              <w:rPr>
                <w:i w:val="0"/>
              </w:rPr>
              <w:t>Выполнение фасада здания в технике о</w:t>
            </w:r>
            <w:r w:rsidRPr="00AF2C80">
              <w:rPr>
                <w:i w:val="0"/>
              </w:rPr>
              <w:t>т</w:t>
            </w:r>
            <w:r w:rsidRPr="00AF2C80">
              <w:rPr>
                <w:i w:val="0"/>
              </w:rPr>
              <w:t>мывки с тенями. Задания индивидуал</w:t>
            </w:r>
            <w:r w:rsidRPr="00AF2C80">
              <w:rPr>
                <w:i w:val="0"/>
              </w:rPr>
              <w:t>ь</w:t>
            </w:r>
            <w:r w:rsidRPr="00AF2C80">
              <w:rPr>
                <w:i w:val="0"/>
              </w:rPr>
              <w:t>ные. Формат А3 или дополнител</w:t>
            </w:r>
            <w:r w:rsidRPr="00AF2C80">
              <w:rPr>
                <w:i w:val="0"/>
              </w:rPr>
              <w:t>ь</w:t>
            </w:r>
            <w:r w:rsidRPr="00AF2C80">
              <w:rPr>
                <w:i w:val="0"/>
              </w:rPr>
              <w:t>ный.</w:t>
            </w:r>
          </w:p>
          <w:p w:rsidR="00F61A21" w:rsidRPr="00941DFC" w:rsidRDefault="00F61A21" w:rsidP="00E97B08">
            <w:pPr>
              <w:pStyle w:val="Style14"/>
              <w:rPr>
                <w:u w:val="single"/>
              </w:rPr>
            </w:pPr>
          </w:p>
        </w:tc>
        <w:tc>
          <w:tcPr>
            <w:tcW w:w="240" w:type="pct"/>
          </w:tcPr>
          <w:p w:rsidR="00F61A21" w:rsidRPr="00941DFC" w:rsidRDefault="00F61A21" w:rsidP="0069357A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10</w:t>
            </w:r>
          </w:p>
        </w:tc>
        <w:tc>
          <w:tcPr>
            <w:tcW w:w="322" w:type="pct"/>
          </w:tcPr>
          <w:p w:rsidR="00F61A21" w:rsidRPr="00941DFC" w:rsidRDefault="00F61A21" w:rsidP="001F74B0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56" w:type="pct"/>
          </w:tcPr>
          <w:p w:rsidR="00F61A21" w:rsidRPr="00941DFC" w:rsidRDefault="00F61A21" w:rsidP="00E15C5A">
            <w:pPr>
              <w:pStyle w:val="Style14"/>
            </w:pPr>
          </w:p>
        </w:tc>
      </w:tr>
      <w:tr w:rsidR="00F61A21" w:rsidRPr="00941DFC">
        <w:trPr>
          <w:gridBefore w:val="1"/>
          <w:trHeight w:val="360"/>
        </w:trPr>
        <w:tc>
          <w:tcPr>
            <w:tcW w:w="1416" w:type="pct"/>
          </w:tcPr>
          <w:p w:rsidR="00F61A21" w:rsidRPr="00941DFC" w:rsidRDefault="00F61A21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1.1; 1.2; 1.3. 1,4. 1.5.</w:t>
            </w:r>
            <w:r w:rsidRPr="00941DFC">
              <w:rPr>
                <w:bCs/>
              </w:rPr>
              <w:t xml:space="preserve"> Тема. Выдача раб</w:t>
            </w:r>
            <w:r w:rsidRPr="00941DFC">
              <w:rPr>
                <w:bCs/>
              </w:rPr>
              <w:t>о</w:t>
            </w:r>
            <w:r w:rsidRPr="00941DFC">
              <w:rPr>
                <w:bCs/>
              </w:rPr>
              <w:t xml:space="preserve">ты №2. </w:t>
            </w:r>
            <w:r w:rsidRPr="00941DFC">
              <w:t>Архитектурные чертёжи жилого зд</w:t>
            </w:r>
            <w:r w:rsidRPr="00941DFC">
              <w:t>а</w:t>
            </w:r>
            <w:r w:rsidRPr="00941DFC">
              <w:t>ния (план, архитектурный разрез, фасады, аксонометрия с тенями). Задания индив</w:t>
            </w:r>
            <w:r w:rsidRPr="00941DFC">
              <w:t>и</w:t>
            </w:r>
            <w:r w:rsidRPr="00941DFC">
              <w:t>дуальные. Формат А2</w:t>
            </w:r>
            <w:r w:rsidRPr="00941DFC">
              <w:rPr>
                <w:i/>
              </w:rPr>
              <w:t>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E1431A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10</w:t>
            </w: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E4517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практическим з</w:t>
            </w:r>
            <w:r w:rsidRPr="00941DFC">
              <w:rPr>
                <w:bCs/>
                <w:i/>
                <w:iCs/>
              </w:rPr>
              <w:t>а</w:t>
            </w:r>
            <w:r w:rsidRPr="00941DFC">
              <w:rPr>
                <w:bCs/>
                <w:i/>
                <w:iCs/>
              </w:rPr>
              <w:t>нятиям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widowControl/>
              <w:ind w:firstLine="0"/>
            </w:pPr>
            <w:r w:rsidRPr="00941DFC">
              <w:t>ПК-9- у,в</w:t>
            </w:r>
          </w:p>
          <w:p w:rsidR="00F61A21" w:rsidRPr="00941DFC" w:rsidRDefault="00F61A21" w:rsidP="00E15C5A">
            <w:pPr>
              <w:pStyle w:val="Style14"/>
            </w:pPr>
          </w:p>
        </w:tc>
      </w:tr>
      <w:tr w:rsidR="00F61A21" w:rsidRPr="00941DFC">
        <w:trPr>
          <w:gridBefore w:val="1"/>
          <w:trHeight w:val="345"/>
        </w:trPr>
        <w:tc>
          <w:tcPr>
            <w:tcW w:w="1416" w:type="pct"/>
          </w:tcPr>
          <w:p w:rsidR="00F61A21" w:rsidRPr="00941DFC" w:rsidRDefault="00F61A21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1.6.Тема Построение разрезов по двух маршевой лестнице, планов лестниц. З</w:t>
            </w:r>
            <w:r w:rsidRPr="00941DFC">
              <w:t>а</w:t>
            </w:r>
            <w:r w:rsidRPr="00941DFC">
              <w:t>дания индивидуальные. Формат А4. П</w:t>
            </w:r>
            <w:r w:rsidRPr="00941DFC">
              <w:t>о</w:t>
            </w:r>
            <w:r w:rsidRPr="00941DFC">
              <w:t>строение ви</w:t>
            </w:r>
            <w:r w:rsidRPr="00941DFC">
              <w:t>н</w:t>
            </w:r>
            <w:r w:rsidRPr="00941DFC">
              <w:t>товых и лестниц. Формат А4.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D82ADF">
            <w:pPr>
              <w:pStyle w:val="Style14"/>
              <w:widowControl/>
              <w:ind w:firstLine="0"/>
            </w:pPr>
            <w:r w:rsidRPr="00941DFC">
              <w:t>ПК-9- у,в</w:t>
            </w:r>
          </w:p>
          <w:p w:rsidR="00F61A21" w:rsidRPr="00941DFC" w:rsidRDefault="00F61A21" w:rsidP="00504007">
            <w:pPr>
              <w:pStyle w:val="Style14"/>
              <w:ind w:firstLine="0"/>
            </w:pPr>
          </w:p>
        </w:tc>
      </w:tr>
      <w:tr w:rsidR="00F61A21" w:rsidRPr="00941DFC">
        <w:trPr>
          <w:gridBefore w:val="1"/>
          <w:trHeight w:val="345"/>
        </w:trPr>
        <w:tc>
          <w:tcPr>
            <w:tcW w:w="1416" w:type="pct"/>
          </w:tcPr>
          <w:p w:rsidR="00F61A21" w:rsidRPr="00941DFC" w:rsidRDefault="00F61A21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1.6.Тема Построение разрезов и пл</w:t>
            </w:r>
            <w:r w:rsidRPr="00941DFC">
              <w:t>а</w:t>
            </w:r>
            <w:r w:rsidRPr="00941DFC">
              <w:t>нов  лестниц в индивидуальном доме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F61A21" w:rsidRPr="00941DFC">
        <w:trPr>
          <w:gridBefore w:val="1"/>
          <w:trHeight w:val="360"/>
        </w:trPr>
        <w:tc>
          <w:tcPr>
            <w:tcW w:w="1416" w:type="pct"/>
          </w:tcPr>
          <w:p w:rsidR="00F61A21" w:rsidRPr="00941DFC" w:rsidRDefault="00F61A21" w:rsidP="0069357A">
            <w:pPr>
              <w:pStyle w:val="Style14"/>
              <w:ind w:firstLine="0"/>
              <w:rPr>
                <w:u w:val="single"/>
              </w:rPr>
            </w:pPr>
            <w:r w:rsidRPr="00941DFC">
              <w:t>1.6.Тема. Чертежи винтовых лестниц с различным углом поворота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F61A21" w:rsidRPr="00941DFC">
        <w:trPr>
          <w:gridBefore w:val="1"/>
          <w:trHeight w:val="870"/>
        </w:trPr>
        <w:tc>
          <w:tcPr>
            <w:tcW w:w="1416" w:type="pct"/>
          </w:tcPr>
          <w:p w:rsidR="00F61A21" w:rsidRPr="00941DFC" w:rsidRDefault="00F61A21" w:rsidP="0069357A">
            <w:pPr>
              <w:pStyle w:val="Style14"/>
              <w:ind w:firstLine="0"/>
              <w:rPr>
                <w:i/>
              </w:rPr>
            </w:pPr>
            <w:r w:rsidRPr="00941DFC">
              <w:t>1.6.Тема Построение разрезов по двух маршевой лестнице</w:t>
            </w:r>
            <w:r w:rsidRPr="00941DFC">
              <w:rPr>
                <w:i/>
              </w:rPr>
              <w:t>.</w:t>
            </w:r>
          </w:p>
          <w:p w:rsidR="00F61A21" w:rsidRPr="00941DFC" w:rsidRDefault="00F61A21" w:rsidP="0069357A">
            <w:pPr>
              <w:pStyle w:val="Style14"/>
              <w:ind w:firstLine="0"/>
              <w:rPr>
                <w:u w:val="single"/>
              </w:rPr>
            </w:pP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F61A21" w:rsidRPr="00941DFC">
        <w:trPr>
          <w:gridBefore w:val="1"/>
          <w:trHeight w:val="1065"/>
        </w:trPr>
        <w:tc>
          <w:tcPr>
            <w:tcW w:w="1416" w:type="pct"/>
          </w:tcPr>
          <w:p w:rsidR="00F61A21" w:rsidRPr="00941DFC" w:rsidRDefault="00F61A21" w:rsidP="00B35EAB">
            <w:pPr>
              <w:pStyle w:val="Style14"/>
              <w:ind w:firstLine="0"/>
            </w:pPr>
            <w:r w:rsidRPr="00941DFC">
              <w:t>2.1. Тема. Проекции с числовыми отме</w:t>
            </w:r>
            <w:r w:rsidRPr="00941DFC">
              <w:t>т</w:t>
            </w:r>
            <w:r w:rsidRPr="00941DFC">
              <w:t>ками. Основные положения и понятия проекций с числовыми отметками. Суть метода числовых отметок. Проецир</w:t>
            </w:r>
            <w:r w:rsidRPr="00941DFC">
              <w:t>о</w:t>
            </w:r>
            <w:r w:rsidRPr="00941DFC">
              <w:t>вание точки и прямой. Градуирование прямой. Уклон, интервал прямой Реш</w:t>
            </w:r>
            <w:r w:rsidRPr="00941DFC">
              <w:t>е</w:t>
            </w:r>
            <w:r w:rsidRPr="00941DFC">
              <w:t>ние задач.</w:t>
            </w:r>
          </w:p>
          <w:p w:rsidR="00F61A21" w:rsidRPr="00941DFC" w:rsidRDefault="00F61A21" w:rsidP="00B35EAB">
            <w:pPr>
              <w:pStyle w:val="Style14"/>
              <w:ind w:firstLine="0"/>
            </w:pPr>
            <w:r w:rsidRPr="00941DFC">
              <w:rPr>
                <w:b/>
              </w:rPr>
              <w:t>Проецирование плоскости</w:t>
            </w:r>
            <w:r w:rsidRPr="00941DFC">
              <w:t>. Масштаб уклонов. Угол падения плоскости. Направление и угол простирания плоск</w:t>
            </w:r>
            <w:r w:rsidRPr="00941DFC">
              <w:t>о</w:t>
            </w:r>
            <w:r w:rsidRPr="00941DFC">
              <w:t>сти.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D7681F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 у,в</w:t>
            </w:r>
          </w:p>
        </w:tc>
      </w:tr>
      <w:tr w:rsidR="00F61A21" w:rsidRPr="00941DFC">
        <w:trPr>
          <w:gridBefore w:val="1"/>
          <w:trHeight w:val="75"/>
        </w:trPr>
        <w:tc>
          <w:tcPr>
            <w:tcW w:w="1416" w:type="pct"/>
          </w:tcPr>
          <w:p w:rsidR="00F61A21" w:rsidRPr="00941DFC" w:rsidRDefault="00F61A21" w:rsidP="00B35EAB">
            <w:pPr>
              <w:pStyle w:val="Style14"/>
              <w:ind w:firstLine="0"/>
            </w:pPr>
            <w:r w:rsidRPr="00941DFC">
              <w:t xml:space="preserve">2.2. Тема. </w:t>
            </w:r>
            <w:r w:rsidRPr="00941DFC">
              <w:rPr>
                <w:rFonts w:cs="Arial"/>
                <w:b/>
              </w:rPr>
              <w:t>Проецирование поверхн</w:t>
            </w:r>
            <w:r w:rsidRPr="00941DFC">
              <w:rPr>
                <w:rFonts w:cs="Arial"/>
                <w:b/>
              </w:rPr>
              <w:t>о</w:t>
            </w:r>
            <w:r w:rsidRPr="00941DFC">
              <w:rPr>
                <w:rFonts w:cs="Arial"/>
                <w:b/>
              </w:rPr>
              <w:t>сти</w:t>
            </w:r>
            <w:r w:rsidRPr="00941DFC">
              <w:rPr>
                <w:rFonts w:cs="Arial"/>
              </w:rPr>
              <w:t>. Многогранники, поверхности вращ</w:t>
            </w:r>
            <w:r w:rsidRPr="00941DFC">
              <w:rPr>
                <w:rFonts w:cs="Arial"/>
              </w:rPr>
              <w:t>е</w:t>
            </w:r>
            <w:r w:rsidRPr="00941DFC">
              <w:rPr>
                <w:rFonts w:cs="Arial"/>
              </w:rPr>
              <w:t>ния (цилиндрическая, коническая), поверхн</w:t>
            </w:r>
            <w:r w:rsidRPr="00941DFC">
              <w:rPr>
                <w:rFonts w:cs="Arial"/>
              </w:rPr>
              <w:t>о</w:t>
            </w:r>
            <w:r w:rsidRPr="00941DFC">
              <w:rPr>
                <w:rFonts w:cs="Arial"/>
              </w:rPr>
              <w:t>сти одинакового ската.</w:t>
            </w:r>
            <w:r w:rsidRPr="00941DFC">
              <w:t>Пересечение пр</w:t>
            </w:r>
            <w:r w:rsidRPr="00941DFC">
              <w:t>я</w:t>
            </w:r>
            <w:r w:rsidRPr="00941DFC">
              <w:t>мой и плоскости с топографической п</w:t>
            </w:r>
            <w:r w:rsidRPr="00941DFC">
              <w:t>о</w:t>
            </w:r>
            <w:r w:rsidRPr="00941DFC">
              <w:t>верхностью. Решение з</w:t>
            </w:r>
            <w:r w:rsidRPr="00941DFC">
              <w:t>а</w:t>
            </w:r>
            <w:r w:rsidRPr="00941DFC">
              <w:t>дач.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F61A21" w:rsidRPr="00941DFC" w:rsidRDefault="00F61A21" w:rsidP="00627698">
            <w:pPr>
              <w:pStyle w:val="Style14"/>
              <w:ind w:firstLine="0"/>
              <w:jc w:val="center"/>
            </w:pPr>
            <w:r w:rsidRPr="00941DFC">
              <w:t>1</w:t>
            </w: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ПК-9–з,у, в</w:t>
            </w:r>
          </w:p>
        </w:tc>
      </w:tr>
      <w:tr w:rsidR="00F61A21" w:rsidRPr="00941DFC">
        <w:trPr>
          <w:gridBefore w:val="1"/>
          <w:trHeight w:val="1375"/>
        </w:trPr>
        <w:tc>
          <w:tcPr>
            <w:tcW w:w="1416" w:type="pct"/>
          </w:tcPr>
          <w:p w:rsidR="00F61A21" w:rsidRPr="00941DFC" w:rsidRDefault="00F61A21" w:rsidP="0046510B">
            <w:pPr>
              <w:pStyle w:val="Style14"/>
              <w:ind w:firstLine="0"/>
            </w:pPr>
            <w:r w:rsidRPr="00941DFC">
              <w:t>2.3.Тема. Изображение топографической поверхности. Изображение линии на т</w:t>
            </w:r>
            <w:r w:rsidRPr="00941DFC">
              <w:t>о</w:t>
            </w:r>
            <w:r w:rsidRPr="00941DFC">
              <w:t xml:space="preserve">пографической поверхности. </w:t>
            </w:r>
            <w:r w:rsidRPr="00C84BF0">
              <w:t>Пересеч</w:t>
            </w:r>
            <w:r w:rsidRPr="00C84BF0">
              <w:t>е</w:t>
            </w:r>
            <w:r w:rsidRPr="00C84BF0">
              <w:t>ние прямой с плоскостью и топограф</w:t>
            </w:r>
            <w:r w:rsidRPr="00C84BF0">
              <w:t>и</w:t>
            </w:r>
            <w:r w:rsidRPr="00C84BF0">
              <w:t>ческой поверхностью. С</w:t>
            </w:r>
            <w:r w:rsidRPr="00941DFC">
              <w:t>пособ профилей Решения позиционных задач в проекциях с числ</w:t>
            </w:r>
            <w:r w:rsidRPr="00941DFC">
              <w:t>о</w:t>
            </w:r>
            <w:r w:rsidRPr="00941DFC">
              <w:t>выми отметками в рабочей тетради.. П</w:t>
            </w:r>
            <w:r w:rsidRPr="00941DFC">
              <w:t>е</w:t>
            </w:r>
            <w:r w:rsidRPr="00941DFC">
              <w:t>ресечение двух плоск</w:t>
            </w:r>
            <w:r w:rsidRPr="00941DFC">
              <w:t>о</w:t>
            </w:r>
            <w:r w:rsidRPr="00941DFC">
              <w:t>стей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627698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ПК-9–з, у,в</w:t>
            </w:r>
          </w:p>
        </w:tc>
      </w:tr>
      <w:tr w:rsidR="00F61A21" w:rsidRPr="00941DFC">
        <w:trPr>
          <w:gridBefore w:val="1"/>
          <w:trHeight w:val="1065"/>
        </w:trPr>
        <w:tc>
          <w:tcPr>
            <w:tcW w:w="1416" w:type="pct"/>
          </w:tcPr>
          <w:p w:rsidR="00F61A21" w:rsidRPr="00941DFC" w:rsidRDefault="00F61A21" w:rsidP="00942370">
            <w:pPr>
              <w:pStyle w:val="Style14"/>
              <w:ind w:firstLine="0"/>
            </w:pPr>
            <w:r w:rsidRPr="00941DFC">
              <w:t>2.3.Тема. Пересечение плоскостей. Пон</w:t>
            </w:r>
            <w:r w:rsidRPr="00941DFC">
              <w:t>я</w:t>
            </w:r>
            <w:r w:rsidRPr="00941DFC">
              <w:t>тие бергштриха; точка нулевых работ. П</w:t>
            </w:r>
            <w:r w:rsidRPr="00941DFC">
              <w:t>о</w:t>
            </w:r>
            <w:r w:rsidRPr="00941DFC">
              <w:t>строение земляного сооружения на наклонной плоскости Решение позицио</w:t>
            </w:r>
            <w:r w:rsidRPr="00941DFC">
              <w:t>н</w:t>
            </w:r>
            <w:r w:rsidRPr="00941DFC">
              <w:t>ных задач в проекциях с числовыми о</w:t>
            </w:r>
            <w:r w:rsidRPr="00941DFC">
              <w:t>т</w:t>
            </w:r>
            <w:r w:rsidRPr="00941DFC">
              <w:t>метками в р</w:t>
            </w:r>
            <w:r w:rsidRPr="00941DFC">
              <w:t>а</w:t>
            </w:r>
            <w:r w:rsidRPr="00941DFC">
              <w:t>бочей тетради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627698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ПК-9–з, у,в</w:t>
            </w:r>
          </w:p>
        </w:tc>
      </w:tr>
      <w:tr w:rsidR="00F61A21" w:rsidRPr="00941DFC">
        <w:trPr>
          <w:gridBefore w:val="1"/>
          <w:trHeight w:val="300"/>
        </w:trPr>
        <w:tc>
          <w:tcPr>
            <w:tcW w:w="1416" w:type="pct"/>
          </w:tcPr>
          <w:p w:rsidR="00F61A21" w:rsidRPr="00941DFC" w:rsidRDefault="00F61A21" w:rsidP="00942370">
            <w:pPr>
              <w:pStyle w:val="Style14"/>
              <w:ind w:firstLine="0"/>
            </w:pPr>
            <w:r w:rsidRPr="00941DFC">
              <w:t>2.4. Тема.. Определение границ земл</w:t>
            </w:r>
            <w:r w:rsidRPr="00941DFC">
              <w:t>я</w:t>
            </w:r>
            <w:r w:rsidRPr="00941DFC">
              <w:t>ных работ. Выполнение чертежа.</w:t>
            </w:r>
            <w:r w:rsidRPr="00941DFC">
              <w:rPr>
                <w:b/>
              </w:rPr>
              <w:t xml:space="preserve"> </w:t>
            </w:r>
            <w:r w:rsidRPr="00941DFC">
              <w:t>Апп</w:t>
            </w:r>
            <w:r w:rsidRPr="00941DFC">
              <w:t>а</w:t>
            </w:r>
            <w:r w:rsidRPr="00941DFC">
              <w:t>рель. Основы вертикальной планировки. Топ</w:t>
            </w:r>
            <w:r w:rsidRPr="00941DFC">
              <w:t>о</w:t>
            </w:r>
            <w:r w:rsidRPr="00941DFC">
              <w:t>графические чертежи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70080E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F61A21" w:rsidRPr="00941DFC">
        <w:trPr>
          <w:gridBefore w:val="1"/>
          <w:trHeight w:val="300"/>
        </w:trPr>
        <w:tc>
          <w:tcPr>
            <w:tcW w:w="1416" w:type="pct"/>
          </w:tcPr>
          <w:p w:rsidR="00F61A21" w:rsidRPr="00941DFC" w:rsidRDefault="00F61A21" w:rsidP="00135BB6">
            <w:pPr>
              <w:pStyle w:val="Style14"/>
              <w:widowControl/>
              <w:ind w:firstLine="0"/>
            </w:pPr>
            <w:r w:rsidRPr="00941DFC">
              <w:t>2.5. Тема Генеральные планы, состав че</w:t>
            </w:r>
            <w:r w:rsidRPr="00941DFC">
              <w:t>р</w:t>
            </w:r>
            <w:r w:rsidRPr="00941DFC">
              <w:t>тежей». Выполнение генерального пл</w:t>
            </w:r>
            <w:r w:rsidRPr="00941DFC">
              <w:t>а</w:t>
            </w:r>
            <w:r w:rsidRPr="00941DFC">
              <w:t>на.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70080E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67275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F61A21" w:rsidRPr="00941DFC" w:rsidRDefault="00F61A21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F61A21" w:rsidRPr="00941DFC">
        <w:trPr>
          <w:gridBefore w:val="1"/>
          <w:trHeight w:val="1375"/>
        </w:trPr>
        <w:tc>
          <w:tcPr>
            <w:tcW w:w="1416" w:type="pct"/>
          </w:tcPr>
          <w:p w:rsidR="00F61A21" w:rsidRPr="00941DFC" w:rsidRDefault="00F61A21" w:rsidP="003F4E09">
            <w:pPr>
              <w:pStyle w:val="Style14"/>
              <w:ind w:firstLine="0"/>
              <w:rPr>
                <w:u w:val="single"/>
              </w:rPr>
            </w:pPr>
            <w:r w:rsidRPr="00941DFC">
              <w:t>2.6. Тема. Выполнение разбивочного че</w:t>
            </w:r>
            <w:r w:rsidRPr="00941DFC">
              <w:t>р</w:t>
            </w:r>
            <w:r w:rsidRPr="00941DFC">
              <w:t>тежа; Пример выполнения вертикал</w:t>
            </w:r>
            <w:r w:rsidRPr="00941DFC">
              <w:t>ь</w:t>
            </w:r>
            <w:r w:rsidRPr="00941DFC">
              <w:t>ной и горизонтальной привязок в учебной пра</w:t>
            </w:r>
            <w:r w:rsidRPr="00941DFC">
              <w:t>к</w:t>
            </w:r>
            <w:r w:rsidRPr="00941DFC">
              <w:t>тич</w:t>
            </w:r>
            <w:r w:rsidRPr="00941DFC">
              <w:t>е</w:t>
            </w:r>
            <w:r w:rsidRPr="00941DFC">
              <w:t>ской работе.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70080E">
            <w:pPr>
              <w:pStyle w:val="Style14"/>
              <w:ind w:firstLine="0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pStyle w:val="Style14"/>
              <w:ind w:firstLine="0"/>
            </w:pPr>
            <w:r w:rsidRPr="00941DFC">
              <w:t>ПК-9– у,в</w:t>
            </w:r>
          </w:p>
        </w:tc>
      </w:tr>
      <w:tr w:rsidR="00F61A21" w:rsidRPr="00941DFC">
        <w:trPr>
          <w:gridBefore w:val="1"/>
          <w:trHeight w:val="90"/>
        </w:trPr>
        <w:tc>
          <w:tcPr>
            <w:tcW w:w="1416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</w:pPr>
            <w:r w:rsidRPr="00941DFC">
              <w:t>2.6. Тема. Элементы вертикальной план</w:t>
            </w:r>
            <w:r w:rsidRPr="00941DFC">
              <w:t>и</w:t>
            </w:r>
            <w:r w:rsidRPr="00941DFC">
              <w:t>ровки. Сущность вертикальной планиро</w:t>
            </w:r>
            <w:r w:rsidRPr="00941DFC">
              <w:t>в</w:t>
            </w:r>
            <w:r w:rsidRPr="00941DFC">
              <w:t>ки. Методы вертикальной план</w:t>
            </w:r>
            <w:r w:rsidRPr="00941DFC">
              <w:t>и</w:t>
            </w:r>
            <w:r w:rsidRPr="00941DFC">
              <w:t>ровки. Выполнение вертикальной планировки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94237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занятию.</w:t>
            </w:r>
          </w:p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504007">
            <w:pPr>
              <w:ind w:firstLine="0"/>
            </w:pPr>
            <w:r w:rsidRPr="00941DFC">
              <w:t>ПК-9– у,в</w:t>
            </w:r>
          </w:p>
        </w:tc>
      </w:tr>
      <w:tr w:rsidR="00F61A21" w:rsidRPr="00941DFC">
        <w:trPr>
          <w:gridBefore w:val="1"/>
          <w:trHeight w:val="835"/>
        </w:trPr>
        <w:tc>
          <w:tcPr>
            <w:tcW w:w="1416" w:type="pct"/>
          </w:tcPr>
          <w:p w:rsidR="00F61A21" w:rsidRPr="00941DFC" w:rsidRDefault="00F61A21" w:rsidP="00194130">
            <w:pPr>
              <w:pStyle w:val="Style14"/>
              <w:widowControl/>
              <w:ind w:firstLine="0"/>
            </w:pPr>
            <w:r w:rsidRPr="00941DFC">
              <w:t>2.7. Тема Выполнение схемы благ</w:t>
            </w:r>
            <w:r w:rsidRPr="00941DFC">
              <w:t>о</w:t>
            </w:r>
            <w:r w:rsidRPr="00941DFC">
              <w:t>устройства и озеленения».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135BB6">
            <w:pPr>
              <w:pStyle w:val="Style14"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2E3403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E3553D">
            <w:pPr>
              <w:ind w:firstLine="0"/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1223"/>
        </w:trPr>
        <w:tc>
          <w:tcPr>
            <w:tcW w:w="1416" w:type="pct"/>
          </w:tcPr>
          <w:p w:rsidR="00F61A21" w:rsidRPr="00941DFC" w:rsidRDefault="00F61A21" w:rsidP="00E3553D">
            <w:pPr>
              <w:pStyle w:val="Style14"/>
              <w:ind w:firstLine="0"/>
            </w:pPr>
            <w:r w:rsidRPr="00941DFC">
              <w:t>3.1.Тема. Характеристика обмеров как о</w:t>
            </w:r>
            <w:r w:rsidRPr="00941DFC">
              <w:t>с</w:t>
            </w:r>
            <w:r w:rsidRPr="00941DFC">
              <w:t>новного способа фиксации архитекту</w:t>
            </w:r>
            <w:r w:rsidRPr="00941DFC">
              <w:t>р</w:t>
            </w:r>
            <w:r w:rsidRPr="00941DFC">
              <w:t>ных обмеров. Выполнение обмерных работ (измерений)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F61A21" w:rsidRPr="00941DFC" w:rsidRDefault="00F61A21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70080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E3553D">
            <w:pPr>
              <w:ind w:firstLine="0"/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1155"/>
        </w:trPr>
        <w:tc>
          <w:tcPr>
            <w:tcW w:w="1416" w:type="pct"/>
          </w:tcPr>
          <w:p w:rsidR="00F61A21" w:rsidRPr="00941DFC" w:rsidRDefault="00F61A21" w:rsidP="00B35EAB">
            <w:pPr>
              <w:pStyle w:val="Style14"/>
              <w:ind w:firstLine="0"/>
              <w:rPr>
                <w:u w:val="single"/>
              </w:rPr>
            </w:pPr>
            <w:r w:rsidRPr="00941DFC">
              <w:t>3.1.Тема Организация работ. Основные пр</w:t>
            </w:r>
            <w:r w:rsidRPr="00941DFC">
              <w:t>а</w:t>
            </w:r>
            <w:r w:rsidRPr="00941DFC">
              <w:t>вила техники безопасности обмерных работ. Измерительные инструменты и приборы.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F61A21" w:rsidRPr="00941DFC" w:rsidRDefault="00F61A21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70080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4" w:type="pct"/>
          </w:tcPr>
          <w:p w:rsidR="00F61A21" w:rsidRPr="00941DFC" w:rsidRDefault="00F61A21" w:rsidP="00E00BBF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E3553D">
            <w:pPr>
              <w:ind w:firstLine="0"/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810"/>
        </w:trPr>
        <w:tc>
          <w:tcPr>
            <w:tcW w:w="1416" w:type="pct"/>
          </w:tcPr>
          <w:p w:rsidR="00F61A21" w:rsidRPr="00941DFC" w:rsidRDefault="00F61A21" w:rsidP="00237F2D">
            <w:pPr>
              <w:pStyle w:val="Style14"/>
              <w:ind w:firstLine="0"/>
              <w:rPr>
                <w:u w:val="single"/>
              </w:rPr>
            </w:pPr>
            <w:r w:rsidRPr="00941DFC">
              <w:t>3.2.Тема Обмеры планов, высотные обм</w:t>
            </w:r>
            <w:r w:rsidRPr="00941DFC">
              <w:t>е</w:t>
            </w:r>
            <w:r w:rsidRPr="00941DFC">
              <w:t>ры, обмеры деталей. Съемка ген</w:t>
            </w:r>
            <w:r w:rsidRPr="00941DFC">
              <w:t>е</w:t>
            </w:r>
            <w:r w:rsidRPr="00941DFC">
              <w:t>ральных планов и обмер территории.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B35EA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Оформление чертежей обме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>ных работ</w:t>
            </w:r>
          </w:p>
          <w:p w:rsidR="00F61A21" w:rsidRPr="00941DFC" w:rsidRDefault="00F61A21" w:rsidP="00E143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F61A21" w:rsidRPr="00941DFC" w:rsidRDefault="00F61A21" w:rsidP="00135BB6">
            <w:pPr>
              <w:rPr>
                <w:i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E3553D">
            <w:pPr>
              <w:ind w:firstLine="0"/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1110"/>
        </w:trPr>
        <w:tc>
          <w:tcPr>
            <w:tcW w:w="1416" w:type="pct"/>
          </w:tcPr>
          <w:p w:rsidR="00F61A21" w:rsidRPr="00941DFC" w:rsidRDefault="00F61A21" w:rsidP="00237F2D">
            <w:pPr>
              <w:pStyle w:val="Style14"/>
              <w:ind w:firstLine="0"/>
            </w:pPr>
            <w:r w:rsidRPr="00941DFC">
              <w:t>3.2.Тема Описание комплекса обм</w:t>
            </w:r>
            <w:r w:rsidRPr="00941DFC">
              <w:t>е</w:t>
            </w:r>
            <w:r w:rsidRPr="00941DFC">
              <w:t>ров по стадиям: от «полевых» (натурных работ) до выполнения обмерных чертежей и оформления работы.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E1431A">
            <w:pPr>
              <w:pStyle w:val="Style14"/>
              <w:ind w:firstLine="0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322" w:type="pct"/>
          </w:tcPr>
          <w:p w:rsidR="00F61A21" w:rsidRPr="00941DFC" w:rsidRDefault="00F61A21" w:rsidP="00402F05">
            <w:pPr>
              <w:pStyle w:val="Style14"/>
              <w:jc w:val="left"/>
            </w:pPr>
          </w:p>
        </w:tc>
        <w:tc>
          <w:tcPr>
            <w:tcW w:w="1064" w:type="pct"/>
          </w:tcPr>
          <w:p w:rsidR="00F61A21" w:rsidRPr="00941DFC" w:rsidRDefault="00F61A21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Оформление чертежей обме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 xml:space="preserve">ных работ </w:t>
            </w:r>
          </w:p>
          <w:p w:rsidR="00F61A21" w:rsidRPr="00941DFC" w:rsidRDefault="00F61A21" w:rsidP="004D57BE">
            <w:pPr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</w:t>
            </w:r>
            <w:r w:rsidRPr="00941DFC">
              <w:rPr>
                <w:bCs/>
                <w:i/>
                <w:iCs/>
              </w:rPr>
              <w:t>е</w:t>
            </w:r>
            <w:r w:rsidRPr="00941DFC">
              <w:rPr>
                <w:bCs/>
                <w:i/>
                <w:iCs/>
              </w:rPr>
              <w:t>скому занятию</w:t>
            </w:r>
          </w:p>
        </w:tc>
        <w:tc>
          <w:tcPr>
            <w:tcW w:w="964" w:type="pct"/>
          </w:tcPr>
          <w:p w:rsidR="00F61A21" w:rsidRPr="00941DFC" w:rsidRDefault="00F61A21" w:rsidP="0067275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E3553D">
            <w:pPr>
              <w:ind w:firstLine="0"/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1163"/>
        </w:trPr>
        <w:tc>
          <w:tcPr>
            <w:tcW w:w="1416" w:type="pct"/>
          </w:tcPr>
          <w:p w:rsidR="00F61A21" w:rsidRPr="00941DFC" w:rsidRDefault="00F61A21" w:rsidP="00B35EAB">
            <w:pPr>
              <w:pStyle w:val="Style14"/>
              <w:widowControl/>
              <w:ind w:firstLine="0"/>
            </w:pPr>
            <w:r w:rsidRPr="00941DFC">
              <w:t>3.2.Тема Выполнение обмерных че</w:t>
            </w:r>
            <w:r w:rsidRPr="00941DFC">
              <w:t>р</w:t>
            </w:r>
            <w:r w:rsidRPr="00941DFC">
              <w:t>тежей  и оформление обмерных работ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70080E">
            <w:pPr>
              <w:pStyle w:val="Style14"/>
              <w:ind w:firstLine="0"/>
            </w:pPr>
          </w:p>
        </w:tc>
        <w:tc>
          <w:tcPr>
            <w:tcW w:w="213" w:type="pct"/>
          </w:tcPr>
          <w:p w:rsidR="00F61A21" w:rsidRPr="00941DFC" w:rsidRDefault="00F61A21" w:rsidP="0070080E">
            <w:pPr>
              <w:pStyle w:val="Style14"/>
              <w:widowControl/>
              <w:ind w:firstLine="0"/>
              <w:jc w:val="center"/>
            </w:pPr>
            <w:r w:rsidRPr="00941DFC">
              <w:t>4</w:t>
            </w:r>
          </w:p>
        </w:tc>
        <w:tc>
          <w:tcPr>
            <w:tcW w:w="322" w:type="pct"/>
          </w:tcPr>
          <w:p w:rsidR="00F61A21" w:rsidRPr="00941DFC" w:rsidRDefault="00F61A21" w:rsidP="00CF0113">
            <w:pPr>
              <w:pStyle w:val="Style14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Оформление чертежей обме</w:t>
            </w:r>
            <w:r w:rsidRPr="00941DFC">
              <w:rPr>
                <w:bCs/>
                <w:i/>
                <w:iCs/>
              </w:rPr>
              <w:t>р</w:t>
            </w:r>
            <w:r w:rsidRPr="00941DFC">
              <w:rPr>
                <w:bCs/>
                <w:i/>
                <w:iCs/>
              </w:rPr>
              <w:t xml:space="preserve">ных работ </w:t>
            </w:r>
          </w:p>
          <w:p w:rsidR="00F61A21" w:rsidRPr="00941DFC" w:rsidRDefault="00F61A21" w:rsidP="00237F2D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941DFC">
              <w:rPr>
                <w:bCs/>
                <w:i/>
                <w:iCs/>
              </w:rPr>
              <w:t>Подготовка к практическому занятию</w:t>
            </w:r>
          </w:p>
        </w:tc>
        <w:tc>
          <w:tcPr>
            <w:tcW w:w="964" w:type="pct"/>
          </w:tcPr>
          <w:p w:rsidR="00F61A21" w:rsidRPr="00941DFC" w:rsidRDefault="00F61A21" w:rsidP="00135BB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 xml:space="preserve">мости: выполнение </w:t>
            </w:r>
            <w:r w:rsidRPr="00941DFC">
              <w:rPr>
                <w:i/>
              </w:rPr>
              <w:t xml:space="preserve"> раб</w:t>
            </w:r>
            <w:r w:rsidRPr="00941DFC">
              <w:rPr>
                <w:i/>
              </w:rPr>
              <w:t>о</w:t>
            </w:r>
            <w:r w:rsidRPr="00941DFC">
              <w:rPr>
                <w:i/>
              </w:rPr>
              <w:t>ты</w:t>
            </w:r>
          </w:p>
        </w:tc>
        <w:tc>
          <w:tcPr>
            <w:tcW w:w="356" w:type="pct"/>
          </w:tcPr>
          <w:p w:rsidR="00F61A21" w:rsidRPr="00941DFC" w:rsidRDefault="00F61A21" w:rsidP="00627698">
            <w:pPr>
              <w:ind w:firstLine="0"/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499"/>
        </w:trPr>
        <w:tc>
          <w:tcPr>
            <w:tcW w:w="1416" w:type="pct"/>
          </w:tcPr>
          <w:p w:rsidR="00F61A21" w:rsidRPr="00941DFC" w:rsidRDefault="00F61A21" w:rsidP="002E3403">
            <w:pPr>
              <w:ind w:firstLine="0"/>
            </w:pPr>
            <w:r w:rsidRPr="00941DFC">
              <w:t>Выставка работ «Архитектурные и о</w:t>
            </w:r>
            <w:r w:rsidRPr="00941DFC">
              <w:t>б</w:t>
            </w:r>
            <w:r w:rsidRPr="00941DFC">
              <w:t xml:space="preserve">мерные чертежи» 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2" w:type="pct"/>
          </w:tcPr>
          <w:p w:rsidR="00F61A21" w:rsidRPr="00941DFC" w:rsidRDefault="00F61A21" w:rsidP="00CF0113">
            <w:pPr>
              <w:pStyle w:val="Style14"/>
              <w:jc w:val="center"/>
            </w:pPr>
          </w:p>
        </w:tc>
        <w:tc>
          <w:tcPr>
            <w:tcW w:w="1064" w:type="pct"/>
          </w:tcPr>
          <w:p w:rsidR="00F61A21" w:rsidRPr="00941DFC" w:rsidRDefault="00F61A21" w:rsidP="004E045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CF011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41DF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F61A21" w:rsidRPr="00941DFC" w:rsidRDefault="00F61A21" w:rsidP="00CF0113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rPr>
                <w:i/>
              </w:rPr>
              <w:t>– выставка работ;</w:t>
            </w:r>
          </w:p>
        </w:tc>
        <w:tc>
          <w:tcPr>
            <w:tcW w:w="356" w:type="pct"/>
          </w:tcPr>
          <w:p w:rsidR="00F61A21" w:rsidRPr="00941DFC" w:rsidRDefault="00F61A21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41DFC">
              <w:t>ПК-9-у,в</w:t>
            </w:r>
          </w:p>
        </w:tc>
      </w:tr>
      <w:tr w:rsidR="00F61A21" w:rsidRPr="00941DFC">
        <w:trPr>
          <w:gridBefore w:val="1"/>
          <w:trHeight w:val="499"/>
        </w:trPr>
        <w:tc>
          <w:tcPr>
            <w:tcW w:w="141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по разделу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widowControl/>
              <w:ind w:firstLine="0"/>
              <w:jc w:val="center"/>
            </w:pPr>
            <w:r w:rsidRPr="00941DFC"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F61A21" w:rsidRPr="00941DFC" w:rsidRDefault="00F61A21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32</w:t>
            </w:r>
          </w:p>
        </w:tc>
        <w:tc>
          <w:tcPr>
            <w:tcW w:w="322" w:type="pct"/>
          </w:tcPr>
          <w:p w:rsidR="00F61A21" w:rsidRPr="00941DFC" w:rsidRDefault="00F61A21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7</w:t>
            </w:r>
          </w:p>
        </w:tc>
        <w:tc>
          <w:tcPr>
            <w:tcW w:w="10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61A21" w:rsidRPr="00941DFC">
        <w:trPr>
          <w:gridBefore w:val="1"/>
          <w:trHeight w:val="499"/>
        </w:trPr>
        <w:tc>
          <w:tcPr>
            <w:tcW w:w="141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за семестр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32</w:t>
            </w:r>
          </w:p>
        </w:tc>
        <w:tc>
          <w:tcPr>
            <w:tcW w:w="24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96</w:t>
            </w:r>
          </w:p>
        </w:tc>
        <w:tc>
          <w:tcPr>
            <w:tcW w:w="322" w:type="pct"/>
          </w:tcPr>
          <w:p w:rsidR="00F61A21" w:rsidRPr="00941DFC" w:rsidRDefault="00F61A21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16</w:t>
            </w:r>
          </w:p>
        </w:tc>
        <w:tc>
          <w:tcPr>
            <w:tcW w:w="10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4" w:type="pct"/>
          </w:tcPr>
          <w:p w:rsidR="00F61A21" w:rsidRPr="00941DFC" w:rsidRDefault="00F61A21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b/>
              </w:rPr>
              <w:t>Промежуточная аттест</w:t>
            </w:r>
            <w:r w:rsidRPr="00941DFC">
              <w:rPr>
                <w:b/>
              </w:rPr>
              <w:t>а</w:t>
            </w:r>
            <w:r w:rsidRPr="00941DFC">
              <w:rPr>
                <w:b/>
              </w:rPr>
              <w:t>ция (экзамен)</w:t>
            </w:r>
          </w:p>
        </w:tc>
        <w:tc>
          <w:tcPr>
            <w:tcW w:w="35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61A21" w:rsidRPr="00941DFC">
        <w:trPr>
          <w:gridBefore w:val="1"/>
          <w:trHeight w:val="499"/>
        </w:trPr>
        <w:tc>
          <w:tcPr>
            <w:tcW w:w="141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rPr>
                <w:b/>
              </w:rPr>
            </w:pPr>
            <w:r w:rsidRPr="00941DFC">
              <w:rPr>
                <w:b/>
              </w:rPr>
              <w:t>Итого по дисциплине</w:t>
            </w:r>
          </w:p>
        </w:tc>
        <w:tc>
          <w:tcPr>
            <w:tcW w:w="240" w:type="pct"/>
          </w:tcPr>
          <w:p w:rsidR="00F61A21" w:rsidRPr="00941DFC" w:rsidRDefault="00F61A21" w:rsidP="00402F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2</w:t>
            </w:r>
          </w:p>
        </w:tc>
        <w:tc>
          <w:tcPr>
            <w:tcW w:w="182" w:type="pct"/>
          </w:tcPr>
          <w:p w:rsidR="00F61A21" w:rsidRPr="00941DFC" w:rsidRDefault="00F61A21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32</w:t>
            </w:r>
          </w:p>
        </w:tc>
        <w:tc>
          <w:tcPr>
            <w:tcW w:w="243" w:type="pct"/>
          </w:tcPr>
          <w:p w:rsidR="00F61A21" w:rsidRPr="00941DFC" w:rsidRDefault="00F61A21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F61A21" w:rsidRPr="00941DFC" w:rsidRDefault="00F61A21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96</w:t>
            </w:r>
          </w:p>
        </w:tc>
        <w:tc>
          <w:tcPr>
            <w:tcW w:w="322" w:type="pct"/>
          </w:tcPr>
          <w:p w:rsidR="00F61A21" w:rsidRPr="00941DFC" w:rsidRDefault="00F61A21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 w:cs="Georgia"/>
                <w:b/>
                <w:sz w:val="24"/>
              </w:rPr>
              <w:t>16</w:t>
            </w:r>
          </w:p>
        </w:tc>
        <w:tc>
          <w:tcPr>
            <w:tcW w:w="1064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4" w:type="pct"/>
          </w:tcPr>
          <w:p w:rsidR="00F61A21" w:rsidRPr="00941DFC" w:rsidRDefault="00F61A21" w:rsidP="00D768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1DFC">
              <w:rPr>
                <w:b/>
              </w:rPr>
              <w:t>36</w:t>
            </w:r>
          </w:p>
        </w:tc>
        <w:tc>
          <w:tcPr>
            <w:tcW w:w="356" w:type="pct"/>
          </w:tcPr>
          <w:p w:rsidR="00F61A21" w:rsidRPr="00941DFC" w:rsidRDefault="00F61A2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61A21" w:rsidRPr="00941DFC" w:rsidRDefault="00F61A21" w:rsidP="008531ED">
      <w:r w:rsidRPr="00941DFC">
        <w:rPr>
          <w:rStyle w:val="FontStyle18"/>
          <w:b w:val="0"/>
          <w:bCs/>
          <w:sz w:val="24"/>
        </w:rPr>
        <w:t>И – в том числе,</w:t>
      </w:r>
      <w:r w:rsidRPr="00941DFC">
        <w:rPr>
          <w:rStyle w:val="FontStyle18"/>
          <w:bCs/>
          <w:sz w:val="24"/>
        </w:rPr>
        <w:t xml:space="preserve"> </w:t>
      </w:r>
      <w:r w:rsidRPr="00941DFC">
        <w:t xml:space="preserve">часы, отведенные на работу в интерактивной форме. </w:t>
      </w:r>
    </w:p>
    <w:p w:rsidR="00F61A21" w:rsidRPr="00941DFC" w:rsidRDefault="00F61A21" w:rsidP="0094280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F61A21" w:rsidRPr="00941DFC" w:rsidRDefault="00F61A21" w:rsidP="008531ED">
      <w:pPr>
        <w:rPr>
          <w:rStyle w:val="FontStyle18"/>
          <w:bCs/>
          <w:i/>
          <w:sz w:val="24"/>
        </w:rPr>
      </w:pPr>
    </w:p>
    <w:p w:rsidR="00F61A21" w:rsidRPr="00941DFC" w:rsidRDefault="00F61A21" w:rsidP="008531ED">
      <w:pPr>
        <w:rPr>
          <w:rStyle w:val="FontStyle18"/>
          <w:bCs/>
          <w:i/>
          <w:sz w:val="24"/>
        </w:rPr>
      </w:pPr>
    </w:p>
    <w:p w:rsidR="00F61A21" w:rsidRPr="00941DFC" w:rsidRDefault="00F61A21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F61A21" w:rsidRPr="00941DF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61A21" w:rsidRPr="00941DFC" w:rsidRDefault="00F61A21" w:rsidP="006D645C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941DFC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F61A21" w:rsidRPr="00941DFC" w:rsidRDefault="00F61A21" w:rsidP="006D645C">
      <w:pPr>
        <w:ind w:firstLine="706"/>
      </w:pPr>
      <w:r w:rsidRPr="00941DFC">
        <w:t>На занятиях решаются задачи, конкретизирующие общие положения, изложенные на лекц</w:t>
      </w:r>
      <w:r w:rsidRPr="00941DFC">
        <w:t>и</w:t>
      </w:r>
      <w:r w:rsidRPr="00941DFC">
        <w:t>ях.</w:t>
      </w:r>
    </w:p>
    <w:p w:rsidR="00F61A21" w:rsidRPr="00941DFC" w:rsidRDefault="00F61A21" w:rsidP="006D645C">
      <w:pPr>
        <w:ind w:firstLine="706"/>
      </w:pPr>
      <w:r w:rsidRPr="00941DFC">
        <w:tab/>
        <w:t>Методическая концепция преподавания предусматривает активную форму усво</w:t>
      </w:r>
      <w:r w:rsidRPr="00941DFC">
        <w:t>е</w:t>
      </w:r>
      <w:r w:rsidRPr="00941DFC">
        <w:t xml:space="preserve">ния материала, обеспечивающую максимальную самостоятельность каждого студента в решении задач. </w:t>
      </w:r>
    </w:p>
    <w:p w:rsidR="00F61A21" w:rsidRPr="00941DFC" w:rsidRDefault="00F61A21" w:rsidP="006D645C">
      <w:pPr>
        <w:ind w:firstLine="706"/>
      </w:pPr>
      <w:r w:rsidRPr="00941DFC">
        <w:t>В связи с данным фактом, на занятиях предусмотрены различные виды образов</w:t>
      </w:r>
      <w:r w:rsidRPr="00941DFC">
        <w:t>а</w:t>
      </w:r>
      <w:r w:rsidRPr="00941DFC">
        <w:t xml:space="preserve">тельных технологий, такие как:  </w:t>
      </w:r>
    </w:p>
    <w:p w:rsidR="00F61A21" w:rsidRPr="00941DFC" w:rsidRDefault="00F61A21" w:rsidP="00C84BF0">
      <w:pPr>
        <w:numPr>
          <w:ilvl w:val="0"/>
          <w:numId w:val="19"/>
        </w:numPr>
        <w:ind w:left="0" w:firstLine="360"/>
      </w:pPr>
      <w:r w:rsidRPr="00941DFC">
        <w:rPr>
          <w:b/>
        </w:rPr>
        <w:t>Работа в команде –</w:t>
      </w:r>
      <w:r w:rsidRPr="00941DFC">
        <w:t xml:space="preserve"> совместная деятельность студентов в группе под руково</w:t>
      </w:r>
      <w:r w:rsidRPr="00941DFC">
        <w:t>д</w:t>
      </w:r>
      <w:r w:rsidRPr="00941DFC">
        <w:t>ством лидера, направленная на решение общей задачи путем творческого сложения р</w:t>
      </w:r>
      <w:r w:rsidRPr="00941DFC">
        <w:t>е</w:t>
      </w:r>
      <w:r w:rsidRPr="00941DFC">
        <w:t>зультатов индивидуальной работы членов команды с делением полномочий и ответстве</w:t>
      </w:r>
      <w:r w:rsidRPr="00941DFC">
        <w:t>н</w:t>
      </w:r>
      <w:r w:rsidRPr="00941DFC">
        <w:t>ности.</w:t>
      </w:r>
    </w:p>
    <w:p w:rsidR="00F61A21" w:rsidRPr="00941DFC" w:rsidRDefault="00F61A21" w:rsidP="00C84BF0">
      <w:pPr>
        <w:widowControl/>
        <w:numPr>
          <w:ilvl w:val="0"/>
          <w:numId w:val="19"/>
        </w:numPr>
        <w:autoSpaceDE/>
        <w:autoSpaceDN/>
        <w:adjustRightInd/>
        <w:ind w:left="0" w:firstLine="360"/>
      </w:pPr>
      <w:r w:rsidRPr="00941DFC">
        <w:rPr>
          <w:b/>
          <w:lang w:val="en-US"/>
        </w:rPr>
        <w:t>Case</w:t>
      </w:r>
      <w:r w:rsidRPr="00941DFC">
        <w:rPr>
          <w:b/>
        </w:rPr>
        <w:t>-</w:t>
      </w:r>
      <w:r w:rsidRPr="00941DFC">
        <w:rPr>
          <w:b/>
          <w:lang w:val="en-US"/>
        </w:rPr>
        <w:t>study</w:t>
      </w:r>
      <w:r w:rsidRPr="00941DFC">
        <w:rPr>
          <w:b/>
        </w:rPr>
        <w:t xml:space="preserve">  - </w:t>
      </w:r>
      <w:r w:rsidRPr="00941DFC">
        <w:t>анализ реальных проблемных ситуаций, имевших место в соотве</w:t>
      </w:r>
      <w:r w:rsidRPr="00941DFC">
        <w:t>т</w:t>
      </w:r>
      <w:r w:rsidRPr="00941DFC">
        <w:t>ствующей области профессиональной деятельности, и поиск вариантов лучших реш</w:t>
      </w:r>
      <w:r w:rsidRPr="00941DFC">
        <w:t>е</w:t>
      </w:r>
      <w:r w:rsidRPr="00941DFC">
        <w:t>ний.</w:t>
      </w:r>
    </w:p>
    <w:p w:rsidR="00F61A21" w:rsidRPr="00941DFC" w:rsidRDefault="00F61A21" w:rsidP="00C84BF0">
      <w:pPr>
        <w:numPr>
          <w:ilvl w:val="0"/>
          <w:numId w:val="19"/>
        </w:numPr>
        <w:ind w:left="0" w:firstLine="360"/>
      </w:pPr>
      <w:r w:rsidRPr="00941DFC">
        <w:t>Ролевая имитация студентами реальной профессиональной деятельности с выпо</w:t>
      </w:r>
      <w:r w:rsidRPr="00941DFC">
        <w:t>л</w:t>
      </w:r>
      <w:r w:rsidRPr="00941DFC">
        <w:t>нением функций специалистов на различных рабочих местах (и</w:t>
      </w:r>
      <w:r w:rsidRPr="00941DFC">
        <w:t>г</w:t>
      </w:r>
      <w:r w:rsidRPr="00941DFC">
        <w:t xml:space="preserve">ра). </w:t>
      </w:r>
    </w:p>
    <w:p w:rsidR="00F61A21" w:rsidRPr="00941DFC" w:rsidRDefault="00F61A21" w:rsidP="00C84BF0">
      <w:pPr>
        <w:ind w:firstLine="360"/>
        <w:outlineLvl w:val="0"/>
      </w:pPr>
      <w:r w:rsidRPr="00941DFC">
        <w:t>Также пред</w:t>
      </w:r>
      <w:r w:rsidRPr="00941DFC">
        <w:t>у</w:t>
      </w:r>
      <w:r w:rsidRPr="00941DFC">
        <w:t xml:space="preserve">смотрены различные виды лекционных занятий:  </w:t>
      </w:r>
    </w:p>
    <w:p w:rsidR="00F61A21" w:rsidRPr="00941DFC" w:rsidRDefault="00F61A21" w:rsidP="00C84BF0">
      <w:pPr>
        <w:numPr>
          <w:ilvl w:val="0"/>
          <w:numId w:val="18"/>
        </w:numPr>
        <w:ind w:left="0" w:firstLine="360"/>
      </w:pPr>
      <w:r w:rsidRPr="00941DFC">
        <w:t>«Лекция – презентация студентов» (преподаватель в роли оппонента). Заранее озвучивается тема лекции. Проводится мини-конкурс на лучшую концепцию презент</w:t>
      </w:r>
      <w:r w:rsidRPr="00941DFC">
        <w:t>а</w:t>
      </w:r>
      <w:r w:rsidRPr="00941DFC">
        <w:t>ции, в которой учитываются следующие критерии: содержание; структура изложения; нови</w:t>
      </w:r>
      <w:r w:rsidRPr="00941DFC">
        <w:t>з</w:t>
      </w:r>
      <w:r w:rsidRPr="00941DFC">
        <w:t>на информации; качество графического материала; средства подачи. Отбираются лучшие р</w:t>
      </w:r>
      <w:r w:rsidRPr="00941DFC">
        <w:t>а</w:t>
      </w:r>
      <w:r w:rsidRPr="00941DFC">
        <w:t>боты,  создается команда из авторов лучших работ (макс.3 чел).  Команда готовит презе</w:t>
      </w:r>
      <w:r w:rsidRPr="00941DFC">
        <w:t>н</w:t>
      </w:r>
      <w:r w:rsidRPr="00941DFC">
        <w:t>тацию, которая включает: доклад, визуализацию (слайды, видеоролики, 3</w:t>
      </w:r>
      <w:r w:rsidRPr="00941DFC">
        <w:rPr>
          <w:lang w:val="en-US"/>
        </w:rPr>
        <w:t>D</w:t>
      </w:r>
      <w:r w:rsidRPr="00941DFC">
        <w:t xml:space="preserve"> анимация), контрольные вопросы. Оценочные средства: контрольные вопросы, эссе с описанием ко</w:t>
      </w:r>
      <w:r w:rsidRPr="00941DFC">
        <w:t>н</w:t>
      </w:r>
      <w:r w:rsidRPr="00941DFC">
        <w:t>цепции презентации, доклад, визуализация.</w:t>
      </w:r>
      <w:r w:rsidRPr="00941DFC">
        <w:rPr>
          <w:b/>
        </w:rPr>
        <w:t xml:space="preserve"> </w:t>
      </w:r>
      <w:r w:rsidRPr="00941DFC">
        <w:t>Группа оценивает работу команды, а лекторы оцениваются правильность ответов на поставленные ими вопр</w:t>
      </w:r>
      <w:r w:rsidRPr="00941DFC">
        <w:t>о</w:t>
      </w:r>
      <w:r w:rsidRPr="00941DFC">
        <w:t>сы.</w:t>
      </w:r>
    </w:p>
    <w:p w:rsidR="00F61A21" w:rsidRPr="00941DFC" w:rsidRDefault="00F61A21" w:rsidP="00C84BF0">
      <w:pPr>
        <w:numPr>
          <w:ilvl w:val="0"/>
          <w:numId w:val="18"/>
        </w:numPr>
        <w:ind w:left="0" w:firstLine="360"/>
        <w:rPr>
          <w:rStyle w:val="FontStyle31"/>
          <w:rFonts w:cs="Georgia"/>
          <w:sz w:val="24"/>
        </w:rPr>
      </w:pPr>
      <w:r w:rsidRPr="00941DFC">
        <w:t>«Лекция с разбором конкретной ситуации. Студенты совместно анализируют и о</w:t>
      </w:r>
      <w:r w:rsidRPr="00941DFC">
        <w:t>б</w:t>
      </w:r>
      <w:r w:rsidRPr="00941DFC">
        <w:t>суждают пре</w:t>
      </w:r>
      <w:r w:rsidRPr="00941DFC">
        <w:t>д</w:t>
      </w:r>
      <w:r w:rsidRPr="00941DFC">
        <w:t>ставленный материал.</w:t>
      </w:r>
    </w:p>
    <w:p w:rsidR="00F61A21" w:rsidRPr="00941DFC" w:rsidRDefault="00F61A21" w:rsidP="006D645C">
      <w:pPr>
        <w:pStyle w:val="BodyTextIndent"/>
        <w:ind w:firstLine="480"/>
        <w:rPr>
          <w:i w:val="0"/>
        </w:rPr>
      </w:pPr>
      <w:r w:rsidRPr="00941DFC">
        <w:rPr>
          <w:i w:val="0"/>
        </w:rPr>
        <w:t>На лекциях излагаются теоретические основы курса.  На практических занятиях выполняются графические работы: архитектурные чертежи, конструирование и моделирование поверхностей сложных форм, встречающихся в архитектурной практике, проекции с числовыми отметками и архитектурные обмеры. Изучение этих разделов частично опирается на дисциплину «Начертательная геометрия. (Тени на фасаде. Перспектива)», изучаемую студентами в первом семестре первого курса. Важно знакомить студентов первого курса с геометрическими образами, применяемыми в архитектуре, с конкретными практ</w:t>
      </w:r>
      <w:r w:rsidRPr="00941DFC">
        <w:rPr>
          <w:i w:val="0"/>
        </w:rPr>
        <w:t>и</w:t>
      </w:r>
      <w:r w:rsidRPr="00941DFC">
        <w:rPr>
          <w:i w:val="0"/>
        </w:rPr>
        <w:t>ческими инженерными и архитектурными задачами, решаемыми методами начертательной геометрии. По разделу «Проекции с числовыми отметками» решаются задачи в рабочей тетради. В разделе « Обмеры» студенты выполняют практические обмерные работы за пределами аудиторий: обмеры здания, а также терр</w:t>
      </w:r>
      <w:r w:rsidRPr="00941DFC">
        <w:rPr>
          <w:i w:val="0"/>
        </w:rPr>
        <w:t>и</w:t>
      </w:r>
      <w:r w:rsidRPr="00941DFC">
        <w:rPr>
          <w:i w:val="0"/>
        </w:rPr>
        <w:t>торий.</w:t>
      </w:r>
    </w:p>
    <w:p w:rsidR="00F61A21" w:rsidRPr="00941DFC" w:rsidRDefault="00F61A21" w:rsidP="006D645C">
      <w:pPr>
        <w:pStyle w:val="BodyTextIndent"/>
        <w:ind w:firstLine="600"/>
        <w:rPr>
          <w:i w:val="0"/>
        </w:rPr>
      </w:pPr>
      <w:r w:rsidRPr="00941DFC">
        <w:rPr>
          <w:i w:val="0"/>
        </w:rPr>
        <w:t>В семестре студент выполняет 7 контрольных графических работ (7 форматов А2, А3 или дополнительных форматов) по и</w:t>
      </w:r>
      <w:r w:rsidRPr="00941DFC">
        <w:rPr>
          <w:i w:val="0"/>
        </w:rPr>
        <w:t>н</w:t>
      </w:r>
      <w:r w:rsidRPr="00941DFC">
        <w:rPr>
          <w:i w:val="0"/>
        </w:rPr>
        <w:t>дивидуальным заданиям.</w:t>
      </w:r>
    </w:p>
    <w:p w:rsidR="00F61A21" w:rsidRPr="00941DFC" w:rsidRDefault="00F61A21" w:rsidP="006D645C">
      <w:pPr>
        <w:pStyle w:val="BodyText"/>
        <w:ind w:firstLine="480"/>
      </w:pPr>
      <w:r w:rsidRPr="00941DFC">
        <w:t>Лекции и практические занятия иллюстрируются моделями, плакатами, слайдами, обучающими автоматизированными программами.</w:t>
      </w:r>
    </w:p>
    <w:p w:rsidR="00F61A21" w:rsidRPr="00941DFC" w:rsidRDefault="00F61A21" w:rsidP="006D645C">
      <w:pPr>
        <w:pStyle w:val="BodyText"/>
      </w:pPr>
      <w:r w:rsidRPr="00941DFC">
        <w:t xml:space="preserve">Усвоение курса студентами зависит от стимулирования самостоятельности в их работе, от применения активных форм проведения занятий. </w:t>
      </w:r>
    </w:p>
    <w:p w:rsidR="00F61A21" w:rsidRPr="00941DFC" w:rsidRDefault="00F61A21" w:rsidP="006D645C">
      <w:r w:rsidRPr="00941DFC">
        <w:t>На практических занятиях решаются задачи, конкретизирующие о</w:t>
      </w:r>
      <w:r w:rsidRPr="00941DFC">
        <w:t>б</w:t>
      </w:r>
      <w:r w:rsidRPr="00941DFC">
        <w:t>щие положения, изложенные на лекциях. Содержание практического занятия с</w:t>
      </w:r>
      <w:r w:rsidRPr="00941DFC">
        <w:t>о</w:t>
      </w:r>
      <w:r w:rsidRPr="00941DFC">
        <w:t>ответствует содержанию лекции. На каждом занятии опрос по т</w:t>
      </w:r>
      <w:r w:rsidRPr="00941DFC">
        <w:t>е</w:t>
      </w:r>
      <w:r w:rsidRPr="00941DFC">
        <w:t>ме лекции.</w:t>
      </w:r>
    </w:p>
    <w:p w:rsidR="00F61A21" w:rsidRPr="00941DFC" w:rsidRDefault="00F61A21" w:rsidP="006D645C">
      <w:r w:rsidRPr="00941DFC">
        <w:t>Реализуемая методическая концепция преподавания предусматривает активную форму усвоения материала, обеспечивающую максимальную сам</w:t>
      </w:r>
      <w:r w:rsidRPr="00941DFC">
        <w:t>о</w:t>
      </w:r>
      <w:r w:rsidRPr="00941DFC">
        <w:t>стоятельность каждого студента.</w:t>
      </w:r>
    </w:p>
    <w:p w:rsidR="00F61A21" w:rsidRPr="00941DFC" w:rsidRDefault="00F61A21" w:rsidP="006D645C">
      <w:pPr>
        <w:rPr>
          <w:sz w:val="28"/>
          <w:szCs w:val="28"/>
        </w:rPr>
      </w:pPr>
      <w:r w:rsidRPr="00941DFC">
        <w:t>Графические задания увязываются с задачами архитектурной практики, в них отр</w:t>
      </w:r>
      <w:r w:rsidRPr="00941DFC">
        <w:t>а</w:t>
      </w:r>
      <w:r w:rsidRPr="00941DFC">
        <w:t>жаются требования специальности. Задачи надо решать дифференцированно: часть упражнений проводить со всей группой (решение оригинальных задач, пояснения и д</w:t>
      </w:r>
      <w:r w:rsidRPr="00941DFC">
        <w:t>е</w:t>
      </w:r>
      <w:r w:rsidRPr="00941DFC">
        <w:t>монстрация их), другую часть задач надо предлагать студентам для самостоятельного р</w:t>
      </w:r>
      <w:r w:rsidRPr="00941DFC">
        <w:t>е</w:t>
      </w:r>
      <w:r w:rsidRPr="00941DFC">
        <w:t>шения дифференцированно</w:t>
      </w:r>
      <w:r w:rsidRPr="00941DFC">
        <w:rPr>
          <w:sz w:val="28"/>
          <w:szCs w:val="28"/>
        </w:rPr>
        <w:t xml:space="preserve">. </w:t>
      </w:r>
    </w:p>
    <w:p w:rsidR="00F61A21" w:rsidRPr="00941DFC" w:rsidRDefault="00F61A21" w:rsidP="006D645C">
      <w:r w:rsidRPr="00941DFC">
        <w:t>На занятиях решаются задачи, конкретизирующие положения, изложенные на ле</w:t>
      </w:r>
      <w:r w:rsidRPr="00941DFC">
        <w:t>к</w:t>
      </w:r>
      <w:r w:rsidRPr="00941DFC">
        <w:t>циях.</w:t>
      </w:r>
    </w:p>
    <w:p w:rsidR="00F61A21" w:rsidRPr="00941DFC" w:rsidRDefault="00F61A21" w:rsidP="006D645C">
      <w:r w:rsidRPr="00941DFC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941DFC">
        <w:t>е</w:t>
      </w:r>
      <w:r w:rsidRPr="00941DFC">
        <w:t xml:space="preserve">нии задач. </w:t>
      </w:r>
    </w:p>
    <w:p w:rsidR="00F61A21" w:rsidRPr="00941DFC" w:rsidRDefault="00F61A21" w:rsidP="006D645C">
      <w:pPr>
        <w:rPr>
          <w:rFonts w:cs="Georgia"/>
        </w:rPr>
      </w:pPr>
      <w:r w:rsidRPr="00941DFC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941DFC">
        <w:rPr>
          <w:rStyle w:val="FontStyle20"/>
          <w:rFonts w:ascii="Times New Roman" w:hAnsi="Times New Roman" w:cs="Georgia"/>
          <w:sz w:val="24"/>
        </w:rPr>
        <w:t>а</w:t>
      </w:r>
      <w:r w:rsidRPr="00941DFC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941DFC">
        <w:rPr>
          <w:rStyle w:val="FontStyle20"/>
          <w:rFonts w:ascii="Times New Roman" w:hAnsi="Times New Roman" w:cs="Georgia"/>
          <w:sz w:val="24"/>
        </w:rPr>
        <w:t>е</w:t>
      </w:r>
      <w:r w:rsidRPr="00941DFC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941DFC">
        <w:rPr>
          <w:rStyle w:val="FontStyle20"/>
          <w:rFonts w:ascii="Times New Roman" w:hAnsi="Times New Roman" w:cs="Georgia"/>
          <w:sz w:val="24"/>
        </w:rPr>
        <w:t>р</w:t>
      </w:r>
      <w:r w:rsidRPr="00941DFC">
        <w:rPr>
          <w:rStyle w:val="FontStyle20"/>
          <w:rFonts w:ascii="Times New Roman" w:hAnsi="Times New Roman" w:cs="Georgia"/>
          <w:sz w:val="24"/>
        </w:rPr>
        <w:t xml:space="preserve">ских качеств </w:t>
      </w:r>
    </w:p>
    <w:p w:rsidR="00F61A21" w:rsidRPr="00941DFC" w:rsidRDefault="00F61A21" w:rsidP="006D645C">
      <w:r w:rsidRPr="00941DFC">
        <w:t>Применяются такие виды образовательных технологии, как:</w:t>
      </w:r>
    </w:p>
    <w:p w:rsidR="00F61A21" w:rsidRPr="00941DFC" w:rsidRDefault="00F61A21" w:rsidP="006D645C">
      <w:pPr>
        <w:pStyle w:val="ListParagraph"/>
        <w:numPr>
          <w:ilvl w:val="0"/>
          <w:numId w:val="2"/>
        </w:numPr>
        <w:ind w:left="-142" w:firstLine="709"/>
        <w:rPr>
          <w:lang w:val="ru-RU"/>
        </w:rPr>
      </w:pPr>
      <w:r w:rsidRPr="00941DFC">
        <w:rPr>
          <w:b/>
          <w:lang w:val="ru-RU"/>
        </w:rPr>
        <w:t>Традиционные образовательные технологии</w:t>
      </w:r>
      <w:r w:rsidRPr="00941DFC">
        <w:rPr>
          <w:lang w:val="ru-RU"/>
        </w:rPr>
        <w:t xml:space="preserve"> ориентируются на организ</w:t>
      </w:r>
      <w:r w:rsidRPr="00941DFC">
        <w:rPr>
          <w:lang w:val="ru-RU"/>
        </w:rPr>
        <w:t>а</w:t>
      </w:r>
      <w:r w:rsidRPr="00941DFC">
        <w:rPr>
          <w:lang w:val="ru-RU"/>
        </w:rPr>
        <w:t>цию образовательного процесса, предполагающую прямую трансляцию знаний от препод</w:t>
      </w:r>
      <w:r w:rsidRPr="00941DFC">
        <w:rPr>
          <w:lang w:val="ru-RU"/>
        </w:rPr>
        <w:t>а</w:t>
      </w:r>
      <w:r w:rsidRPr="00941DFC">
        <w:rPr>
          <w:lang w:val="ru-RU"/>
        </w:rPr>
        <w:t xml:space="preserve">вателя к студенту (преимущественно на основе объяснительно-иллюстративных методов обучения). </w:t>
      </w:r>
    </w:p>
    <w:p w:rsidR="00F61A21" w:rsidRPr="00941DFC" w:rsidRDefault="00F61A21" w:rsidP="006D645C">
      <w:r w:rsidRPr="00941DFC">
        <w:rPr>
          <w:b/>
        </w:rPr>
        <w:t>Формы учебных занятий с использованием традиционных технологий:</w:t>
      </w:r>
    </w:p>
    <w:p w:rsidR="00F61A21" w:rsidRPr="00941DFC" w:rsidRDefault="00F61A21" w:rsidP="006D645C">
      <w:r w:rsidRPr="00941DFC">
        <w:t>Информационная лекция – последовательное изложение материала в дисциплина</w:t>
      </w:r>
      <w:r w:rsidRPr="00941DFC">
        <w:t>р</w:t>
      </w:r>
      <w:r w:rsidRPr="00941DFC">
        <w:t>ной логике, осуществляемое преимущественно вербальными средствами (монолог преп</w:t>
      </w:r>
      <w:r w:rsidRPr="00941DFC">
        <w:t>о</w:t>
      </w:r>
      <w:r w:rsidRPr="00941DFC">
        <w:t>давателя).</w:t>
      </w:r>
    </w:p>
    <w:p w:rsidR="00F61A21" w:rsidRPr="00941DFC" w:rsidRDefault="00F61A21" w:rsidP="006D645C">
      <w:pPr>
        <w:pStyle w:val="BodyTextIndent"/>
        <w:ind w:firstLine="567"/>
        <w:rPr>
          <w:i w:val="0"/>
        </w:rPr>
      </w:pPr>
      <w:r w:rsidRPr="00941DFC">
        <w:rPr>
          <w:i w:val="0"/>
        </w:rPr>
        <w:t>Практическое занятие проводится по результатам лекционного материала.</w:t>
      </w:r>
    </w:p>
    <w:p w:rsidR="00F61A21" w:rsidRPr="00941DFC" w:rsidRDefault="00F61A21" w:rsidP="006D645C">
      <w:r w:rsidRPr="00941DFC">
        <w:t xml:space="preserve">Также в процессе обучения дополнительно используются </w:t>
      </w:r>
    </w:p>
    <w:p w:rsidR="00F61A21" w:rsidRPr="00941DFC" w:rsidRDefault="00F61A21" w:rsidP="006D645C">
      <w:r w:rsidRPr="00941DFC">
        <w:t xml:space="preserve">2. </w:t>
      </w:r>
      <w:r w:rsidRPr="00941DFC">
        <w:rPr>
          <w:b/>
        </w:rPr>
        <w:t>Технологии проблемного обучения</w:t>
      </w:r>
      <w:r w:rsidRPr="00941DFC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61A21" w:rsidRPr="00941DFC" w:rsidRDefault="00F61A21" w:rsidP="006D645C">
      <w:pPr>
        <w:rPr>
          <w:b/>
        </w:rPr>
      </w:pPr>
      <w:r w:rsidRPr="00941DFC">
        <w:rPr>
          <w:b/>
        </w:rPr>
        <w:t>Формы учебных занятий с использованием технологий проблемного обучения:</w:t>
      </w:r>
    </w:p>
    <w:p w:rsidR="00F61A21" w:rsidRPr="00941DFC" w:rsidRDefault="00F61A21" w:rsidP="006D645C">
      <w:r w:rsidRPr="00941DFC">
        <w:t>Проблемная лекция– изложение материала, предполагающее постановку пробле</w:t>
      </w:r>
      <w:r w:rsidRPr="00941DFC">
        <w:t>м</w:t>
      </w:r>
      <w:r w:rsidRPr="00941DFC">
        <w:t>ных и дискуссионных вопросов, освещение различных научных подходов, авторские ко</w:t>
      </w:r>
      <w:r w:rsidRPr="00941DFC">
        <w:t>м</w:t>
      </w:r>
      <w:r w:rsidRPr="00941DFC">
        <w:t>ментарии, связанные с различными моделями интерпретации изучаемого материала. </w:t>
      </w:r>
    </w:p>
    <w:p w:rsidR="00F61A21" w:rsidRPr="00941DFC" w:rsidRDefault="00F61A21" w:rsidP="006D645C">
      <w:pPr>
        <w:rPr>
          <w:b/>
        </w:rPr>
      </w:pPr>
      <w:r w:rsidRPr="00941DFC">
        <w:rPr>
          <w:b/>
        </w:rPr>
        <w:t>Применяются формы учебных занятий с использованием специализированных интерактивных технологий:</w:t>
      </w:r>
    </w:p>
    <w:p w:rsidR="00F61A21" w:rsidRPr="00941DFC" w:rsidRDefault="00F61A21" w:rsidP="006D645C">
      <w:r w:rsidRPr="00941DFC">
        <w:t>Семинар-дискуссия – коллективное обсуждение какого-либо  вопроса, проблемы, выявление мнений в группе (межгрупповой диалог, дискуссия как спор-диалог).</w:t>
      </w:r>
    </w:p>
    <w:p w:rsidR="00F61A21" w:rsidRPr="00941DFC" w:rsidRDefault="00F61A21" w:rsidP="006D645C">
      <w:r w:rsidRPr="00941DFC">
        <w:t xml:space="preserve">6. </w:t>
      </w:r>
      <w:r w:rsidRPr="00941DFC">
        <w:rPr>
          <w:b/>
        </w:rPr>
        <w:t>Информационно-коммуникационные образовательные технологии</w:t>
      </w:r>
      <w:r w:rsidRPr="00941DFC">
        <w:t>– орган</w:t>
      </w:r>
      <w:r w:rsidRPr="00941DFC">
        <w:t>и</w:t>
      </w:r>
      <w:r w:rsidRPr="00941DFC">
        <w:t>зация образовательного процесса, основанная на применении специализированных пр</w:t>
      </w:r>
      <w:r w:rsidRPr="00941DFC">
        <w:t>о</w:t>
      </w:r>
      <w:r w:rsidRPr="00941DFC">
        <w:t>граммных средств и технических средств работы с информацией.</w:t>
      </w:r>
    </w:p>
    <w:p w:rsidR="00F61A21" w:rsidRPr="00941DFC" w:rsidRDefault="00F61A21" w:rsidP="006D645C">
      <w:r w:rsidRPr="00941DFC">
        <w:t>Формы учебных занятий с использованием информационно-коммуникационных технологий:</w:t>
      </w:r>
    </w:p>
    <w:p w:rsidR="00F61A21" w:rsidRPr="00941DFC" w:rsidRDefault="00F61A21" w:rsidP="006D645C">
      <w:r w:rsidRPr="00941DFC">
        <w:t>Лекция-визуализация – изложение содержания сопровождается презентацией (д</w:t>
      </w:r>
      <w:r w:rsidRPr="00941DFC">
        <w:t>е</w:t>
      </w:r>
      <w:r w:rsidRPr="00941DFC">
        <w:t>монстрацией учебных материалов, представленных в различных знаковых системах, в т.ч. иллюстративных, графических и видеоматериалов).</w:t>
      </w:r>
    </w:p>
    <w:p w:rsidR="00F61A21" w:rsidRPr="00941DFC" w:rsidRDefault="00F61A21" w:rsidP="006D645C">
      <w:pPr>
        <w:pStyle w:val="BodyTextIndent"/>
        <w:ind w:firstLine="567"/>
        <w:rPr>
          <w:i w:val="0"/>
        </w:rPr>
      </w:pPr>
      <w:r w:rsidRPr="00941DFC">
        <w:rPr>
          <w:i w:val="0"/>
        </w:rPr>
        <w:t>Формой промежуточной итоговой работы является устный опрос по лекционному материалу, участие в практическом занятии и лекции студентов, промежуточные просмотры этапов выполнения аудиторных работ и практической самостоятельной работы.</w:t>
      </w:r>
    </w:p>
    <w:p w:rsidR="00F61A21" w:rsidRPr="00941DFC" w:rsidRDefault="00F61A21" w:rsidP="006D645C">
      <w:pPr>
        <w:pStyle w:val="BodyTextIndent"/>
        <w:ind w:firstLine="567"/>
        <w:rPr>
          <w:i w:val="0"/>
        </w:rPr>
      </w:pPr>
      <w:r w:rsidRPr="00941DFC">
        <w:rPr>
          <w:i w:val="0"/>
        </w:rPr>
        <w:t xml:space="preserve">Формой итоговой работы является  просмотр работ и опрос при сдаче каждого самостоятельного задания.  </w:t>
      </w:r>
    </w:p>
    <w:p w:rsidR="00F61A21" w:rsidRPr="00941DFC" w:rsidRDefault="00F61A21" w:rsidP="006D645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941DFC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61A21" w:rsidRPr="00941DFC" w:rsidRDefault="00F61A21" w:rsidP="006D645C">
      <w:r w:rsidRPr="00941DFC">
        <w:t>Самостоятельная работа включает в себя подготовку к лекционным и практическим занятиям, практические графические работы: изучение литературы, оформление обме</w:t>
      </w:r>
      <w:r w:rsidRPr="00941DFC">
        <w:t>р</w:t>
      </w:r>
      <w:r w:rsidRPr="00941DFC">
        <w:t xml:space="preserve">ных чертежей. </w:t>
      </w:r>
    </w:p>
    <w:p w:rsidR="00F61A21" w:rsidRPr="00941DFC" w:rsidRDefault="00F61A21" w:rsidP="006D645C">
      <w:r w:rsidRPr="00941DFC">
        <w:t xml:space="preserve">Студентам предлагаются методические материалы: варианты к первому и второму заданию. (Рис.1). </w:t>
      </w:r>
    </w:p>
    <w:p w:rsidR="00F61A21" w:rsidRPr="00941DFC" w:rsidRDefault="00F61A21" w:rsidP="006D645C"/>
    <w:p w:rsidR="00F61A21" w:rsidRPr="007D7CF0" w:rsidRDefault="00F61A21" w:rsidP="007D7CF0">
      <w:pPr>
        <w:ind w:firstLine="0"/>
        <w:jc w:val="center"/>
      </w:pPr>
      <w:r w:rsidRPr="007D7CF0">
        <w:pict>
          <v:shape id="_x0000_i1027" type="#_x0000_t75" style="width:207pt;height:323.25pt">
            <v:imagedata r:id="rId12" o:title=""/>
          </v:shape>
        </w:pict>
      </w:r>
      <w:r w:rsidRPr="007D7CF0">
        <w:pict>
          <v:shape id="_x0000_i1028" type="#_x0000_t75" style="width:195pt;height:321.75pt">
            <v:imagedata r:id="rId13" o:title=""/>
          </v:shape>
        </w:pict>
      </w:r>
    </w:p>
    <w:p w:rsidR="00F61A21" w:rsidRPr="00941DFC" w:rsidRDefault="00F61A21" w:rsidP="006D645C">
      <w:pPr>
        <w:jc w:val="center"/>
      </w:pPr>
      <w:r w:rsidRPr="00941DFC">
        <w:t>Рис.1. Вариант</w:t>
      </w:r>
      <w:r>
        <w:t>ы</w:t>
      </w:r>
      <w:r w:rsidRPr="00941DFC">
        <w:t xml:space="preserve"> задания № 1</w:t>
      </w:r>
    </w:p>
    <w:p w:rsidR="00F61A21" w:rsidRPr="00941DFC" w:rsidRDefault="00F61A21" w:rsidP="006D645C">
      <w:pPr>
        <w:ind w:firstLine="0"/>
        <w:jc w:val="center"/>
      </w:pPr>
    </w:p>
    <w:p w:rsidR="00F61A21" w:rsidRPr="00941DFC" w:rsidRDefault="00F61A21" w:rsidP="006D645C">
      <w:pPr>
        <w:ind w:firstLine="0"/>
        <w:jc w:val="center"/>
      </w:pPr>
    </w:p>
    <w:p w:rsidR="00F61A21" w:rsidRPr="00941DFC" w:rsidRDefault="00F61A21" w:rsidP="006D645C">
      <w:pPr>
        <w:ind w:firstLine="0"/>
      </w:pPr>
    </w:p>
    <w:p w:rsidR="00F61A21" w:rsidRPr="007D7CF0" w:rsidRDefault="00F61A21" w:rsidP="007D7CF0">
      <w:pPr>
        <w:ind w:firstLine="0"/>
        <w:jc w:val="center"/>
        <w:rPr>
          <w:lang w:val="en-US"/>
        </w:rPr>
      </w:pPr>
      <w:r w:rsidRPr="007D7CF0">
        <w:rPr>
          <w:lang w:val="en-US"/>
        </w:rPr>
        <w:pict>
          <v:shape id="_x0000_i1029" type="#_x0000_t75" style="width:234pt;height:324.75pt">
            <v:imagedata r:id="rId14" o:title=""/>
          </v:shape>
        </w:pict>
      </w:r>
      <w:r w:rsidRPr="007D7CF0">
        <w:rPr>
          <w:lang w:val="en-US"/>
        </w:rPr>
        <w:pict>
          <v:shape id="_x0000_i1030" type="#_x0000_t75" style="width:186pt;height:331.5pt">
            <v:imagedata r:id="rId15" o:title=""/>
          </v:shape>
        </w:pict>
      </w:r>
    </w:p>
    <w:p w:rsidR="00F61A21" w:rsidRPr="00941DFC" w:rsidRDefault="00F61A21" w:rsidP="006D645C"/>
    <w:p w:rsidR="00F61A21" w:rsidRPr="00941DFC" w:rsidRDefault="00F61A21" w:rsidP="006D645C">
      <w:pPr>
        <w:jc w:val="center"/>
      </w:pPr>
      <w:r w:rsidRPr="00941DFC">
        <w:t>Рис.1. Варианты задания №2, № 3, № 4</w:t>
      </w:r>
    </w:p>
    <w:p w:rsidR="00F61A21" w:rsidRPr="00941DFC" w:rsidRDefault="00F61A21" w:rsidP="006D645C">
      <w:pPr>
        <w:jc w:val="center"/>
      </w:pPr>
    </w:p>
    <w:p w:rsidR="00F61A21" w:rsidRPr="00941DFC" w:rsidRDefault="00F61A21" w:rsidP="006D645C">
      <w:pPr>
        <w:pStyle w:val="BodyTextIndent"/>
        <w:rPr>
          <w:i w:val="0"/>
        </w:rPr>
      </w:pPr>
      <w:r w:rsidRPr="00941DFC">
        <w:rPr>
          <w:i w:val="0"/>
        </w:rPr>
        <w:t>Контрольные графические работы (7 работ А3 формат и дополнител</w:t>
      </w:r>
      <w:r w:rsidRPr="00941DFC">
        <w:rPr>
          <w:i w:val="0"/>
        </w:rPr>
        <w:t>ь</w:t>
      </w:r>
      <w:r w:rsidRPr="00941DFC">
        <w:rPr>
          <w:i w:val="0"/>
        </w:rPr>
        <w:t>ные форматы) по индивидуальным заданиям: Варианты в количестве двадцати предлагаются преподавателем либо разрабатываются студентом по желанию. В программе представлены 4 вар</w:t>
      </w:r>
      <w:r w:rsidRPr="00941DFC">
        <w:rPr>
          <w:i w:val="0"/>
        </w:rPr>
        <w:t>и</w:t>
      </w:r>
      <w:r w:rsidRPr="00941DFC">
        <w:rPr>
          <w:i w:val="0"/>
        </w:rPr>
        <w:t>анта (рис.1).</w:t>
      </w:r>
    </w:p>
    <w:p w:rsidR="00F61A21" w:rsidRPr="00941DFC" w:rsidRDefault="00F61A21" w:rsidP="006D645C">
      <w:pPr>
        <w:pStyle w:val="Style3"/>
        <w:widowControl/>
        <w:ind w:firstLine="720"/>
        <w:rPr>
          <w:rStyle w:val="FontStyle31"/>
          <w:rFonts w:cs="Georgia"/>
          <w:sz w:val="28"/>
          <w:szCs w:val="28"/>
        </w:rPr>
      </w:pPr>
      <w:r w:rsidRPr="00941DFC">
        <w:rPr>
          <w:rStyle w:val="FontStyle31"/>
          <w:rFonts w:ascii="Times New Roman" w:hAnsi="Times New Roman"/>
          <w:sz w:val="24"/>
        </w:rPr>
        <w:t>Оценочные средства для текущего контроля успеваемости, промежуточной атт</w:t>
      </w:r>
      <w:r w:rsidRPr="00941DFC">
        <w:rPr>
          <w:rStyle w:val="FontStyle31"/>
          <w:rFonts w:ascii="Times New Roman" w:hAnsi="Times New Roman"/>
          <w:sz w:val="24"/>
        </w:rPr>
        <w:t>е</w:t>
      </w:r>
      <w:r w:rsidRPr="00941DFC">
        <w:rPr>
          <w:rStyle w:val="FontStyle31"/>
          <w:rFonts w:ascii="Times New Roman" w:hAnsi="Times New Roman"/>
          <w:sz w:val="24"/>
        </w:rPr>
        <w:t>стации по итогам освоения дисциплины</w:t>
      </w:r>
      <w:r w:rsidRPr="00941DFC">
        <w:rPr>
          <w:rStyle w:val="FontStyle31"/>
          <w:rFonts w:cs="Georgia"/>
          <w:sz w:val="28"/>
          <w:szCs w:val="28"/>
        </w:rPr>
        <w:t>.</w:t>
      </w:r>
    </w:p>
    <w:p w:rsidR="00F61A21" w:rsidRPr="00941DFC" w:rsidRDefault="00F61A21" w:rsidP="006D645C">
      <w:pPr>
        <w:pStyle w:val="BodyTextIndent"/>
        <w:ind w:firstLine="600"/>
        <w:rPr>
          <w:i w:val="0"/>
        </w:rPr>
      </w:pPr>
      <w:r w:rsidRPr="00941DFC">
        <w:rPr>
          <w:b/>
          <w:bCs/>
          <w:i w:val="0"/>
        </w:rPr>
        <w:t>Работа 1</w:t>
      </w:r>
      <w:r w:rsidRPr="00941DFC">
        <w:rPr>
          <w:i w:val="0"/>
        </w:rPr>
        <w:t xml:space="preserve"> Архитектурные чертёжи жилого здания (планы, архитектурные разрезы, фасад.</w:t>
      </w:r>
      <w:r w:rsidRPr="00941DFC">
        <w:t xml:space="preserve"> </w:t>
      </w:r>
      <w:r w:rsidRPr="00941DFC">
        <w:rPr>
          <w:i w:val="0"/>
        </w:rPr>
        <w:t>Перспектива здания аксонометрия с тенями). Задания индивидуал</w:t>
      </w:r>
      <w:r w:rsidRPr="00941DFC">
        <w:rPr>
          <w:i w:val="0"/>
        </w:rPr>
        <w:t>ь</w:t>
      </w:r>
      <w:r w:rsidRPr="00941DFC">
        <w:rPr>
          <w:i w:val="0"/>
        </w:rPr>
        <w:t>ные. Форматы дополнител</w:t>
      </w:r>
      <w:r w:rsidRPr="00941DFC">
        <w:rPr>
          <w:i w:val="0"/>
        </w:rPr>
        <w:t>ь</w:t>
      </w:r>
      <w:r w:rsidRPr="00941DFC">
        <w:rPr>
          <w:i w:val="0"/>
        </w:rPr>
        <w:t>ные.</w:t>
      </w:r>
    </w:p>
    <w:p w:rsidR="00F61A21" w:rsidRDefault="00F61A21" w:rsidP="006D645C">
      <w:pPr>
        <w:pStyle w:val="BodyTextIndent"/>
        <w:ind w:firstLine="600"/>
        <w:rPr>
          <w:i w:val="0"/>
        </w:rPr>
      </w:pPr>
      <w:r w:rsidRPr="00941DFC">
        <w:rPr>
          <w:b/>
          <w:i w:val="0"/>
        </w:rPr>
        <w:t>Работа 2.</w:t>
      </w:r>
      <w:r w:rsidRPr="00941DFC">
        <w:rPr>
          <w:i w:val="0"/>
        </w:rPr>
        <w:t xml:space="preserve"> Выполнение фасада здания в технике отмывки с тенями. Задания индивидуальны</w:t>
      </w:r>
      <w:r>
        <w:rPr>
          <w:i w:val="0"/>
        </w:rPr>
        <w:t>е. Формат А3 или дополнительный</w:t>
      </w:r>
    </w:p>
    <w:p w:rsidR="00F61A21" w:rsidRPr="00941DFC" w:rsidRDefault="00F61A21" w:rsidP="00D969D4">
      <w:pPr>
        <w:pStyle w:val="BodyTextIndent"/>
        <w:ind w:firstLine="600"/>
        <w:jc w:val="center"/>
        <w:rPr>
          <w:i w:val="0"/>
        </w:rPr>
      </w:pPr>
    </w:p>
    <w:p w:rsidR="00F61A21" w:rsidRPr="00941DFC" w:rsidRDefault="00F61A21" w:rsidP="006D645C">
      <w:pPr>
        <w:pStyle w:val="BodyTextIndent"/>
        <w:ind w:firstLine="600"/>
        <w:rPr>
          <w:i w:val="0"/>
        </w:rPr>
      </w:pPr>
      <w:r w:rsidRPr="00941DFC">
        <w:rPr>
          <w:b/>
          <w:bCs/>
          <w:i w:val="0"/>
        </w:rPr>
        <w:t>Работа 3.</w:t>
      </w:r>
      <w:r w:rsidRPr="00941DFC">
        <w:rPr>
          <w:i w:val="0"/>
        </w:rPr>
        <w:t xml:space="preserve"> Расчет и построение разрезов по двух маршевой лестнице. Задания индивидуальные.</w:t>
      </w:r>
      <w:r w:rsidRPr="00941DFC">
        <w:t xml:space="preserve"> </w:t>
      </w:r>
      <w:r w:rsidRPr="00941DFC">
        <w:rPr>
          <w:i w:val="0"/>
        </w:rPr>
        <w:t>Формат А3. Построение изображений и расчет размеров винтовых лестниц. Задания индивидуальные. Фо</w:t>
      </w:r>
      <w:r w:rsidRPr="00941DFC">
        <w:rPr>
          <w:i w:val="0"/>
        </w:rPr>
        <w:t>р</w:t>
      </w:r>
      <w:r w:rsidRPr="00941DFC">
        <w:rPr>
          <w:i w:val="0"/>
        </w:rPr>
        <w:t>мат А3.</w:t>
      </w:r>
    </w:p>
    <w:p w:rsidR="00F61A21" w:rsidRPr="00941DFC" w:rsidRDefault="00F61A21" w:rsidP="006D645C">
      <w:pPr>
        <w:pStyle w:val="BodyTextIndent"/>
        <w:ind w:firstLine="600"/>
        <w:rPr>
          <w:i w:val="0"/>
        </w:rPr>
      </w:pPr>
      <w:r w:rsidRPr="00941DFC">
        <w:rPr>
          <w:b/>
          <w:bCs/>
          <w:i w:val="0"/>
        </w:rPr>
        <w:t>Работа 4</w:t>
      </w:r>
      <w:r w:rsidRPr="00941DFC">
        <w:rPr>
          <w:b/>
          <w:i w:val="0"/>
        </w:rPr>
        <w:t>. Определение границ земляных работ по сооружению площадки и аппарели в проекциях с числовыми отметками. Задания индивидуальные. Фо</w:t>
      </w:r>
      <w:r w:rsidRPr="00941DFC">
        <w:rPr>
          <w:b/>
          <w:i w:val="0"/>
        </w:rPr>
        <w:t>р</w:t>
      </w:r>
      <w:r w:rsidRPr="00941DFC">
        <w:rPr>
          <w:b/>
          <w:i w:val="0"/>
        </w:rPr>
        <w:t>мат А3</w:t>
      </w:r>
      <w:r w:rsidRPr="00941DFC">
        <w:rPr>
          <w:i w:val="0"/>
        </w:rPr>
        <w:t xml:space="preserve"> </w:t>
      </w:r>
    </w:p>
    <w:p w:rsidR="00F61A21" w:rsidRPr="00941DFC" w:rsidRDefault="00F61A21" w:rsidP="006D645C">
      <w:pPr>
        <w:pStyle w:val="Style3"/>
        <w:widowControl/>
        <w:rPr>
          <w:bCs/>
        </w:rPr>
      </w:pPr>
      <w:r w:rsidRPr="00941DFC">
        <w:rPr>
          <w:b/>
          <w:bCs/>
        </w:rPr>
        <w:t xml:space="preserve">Работа №5. </w:t>
      </w:r>
      <w:r w:rsidRPr="00941DFC">
        <w:rPr>
          <w:bCs/>
        </w:rPr>
        <w:t>Выполнение вертикальных и горизонтальных привязок в учебной раб</w:t>
      </w:r>
      <w:r w:rsidRPr="00941DFC">
        <w:rPr>
          <w:bCs/>
        </w:rPr>
        <w:t>о</w:t>
      </w:r>
      <w:r w:rsidRPr="00941DFC">
        <w:rPr>
          <w:bCs/>
        </w:rPr>
        <w:t>те</w:t>
      </w:r>
      <w:r w:rsidRPr="00941DFC">
        <w:rPr>
          <w:b/>
          <w:bCs/>
        </w:rPr>
        <w:t xml:space="preserve">. </w:t>
      </w:r>
      <w:r w:rsidRPr="00941DFC">
        <w:rPr>
          <w:bCs/>
        </w:rPr>
        <w:t>Формат А3.</w:t>
      </w:r>
    </w:p>
    <w:p w:rsidR="00F61A21" w:rsidRPr="00941DFC" w:rsidRDefault="00F61A21" w:rsidP="006D645C">
      <w:pPr>
        <w:pStyle w:val="Style3"/>
        <w:widowControl/>
      </w:pPr>
      <w:r w:rsidRPr="00941DFC">
        <w:rPr>
          <w:b/>
        </w:rPr>
        <w:t xml:space="preserve">Работа № 6. </w:t>
      </w:r>
      <w:r w:rsidRPr="00941DFC">
        <w:t>Выполнение чертежа генерального плана</w:t>
      </w:r>
      <w:r w:rsidRPr="00941DFC">
        <w:rPr>
          <w:b/>
        </w:rPr>
        <w:t>.</w:t>
      </w:r>
      <w:r w:rsidRPr="00941DFC">
        <w:t xml:space="preserve"> Формат А3.</w:t>
      </w:r>
    </w:p>
    <w:p w:rsidR="00F61A21" w:rsidRPr="00941DFC" w:rsidRDefault="00F61A21" w:rsidP="006D645C">
      <w:pPr>
        <w:pStyle w:val="Style3"/>
        <w:widowControl/>
      </w:pPr>
      <w:r w:rsidRPr="00941DFC">
        <w:rPr>
          <w:b/>
        </w:rPr>
        <w:t>Работа № 7</w:t>
      </w:r>
      <w:r w:rsidRPr="00941DFC">
        <w:t>. Обмерочные чертежи. Формат А1, дополнительный.</w:t>
      </w:r>
    </w:p>
    <w:p w:rsidR="00F61A21" w:rsidRPr="00941DFC" w:rsidRDefault="00F61A21" w:rsidP="006D645C">
      <w:pPr>
        <w:pStyle w:val="Style3"/>
        <w:widowControl/>
        <w:rPr>
          <w:rStyle w:val="FontStyle32"/>
          <w:i w:val="0"/>
          <w:iCs/>
          <w:sz w:val="24"/>
        </w:rPr>
      </w:pPr>
      <w:r w:rsidRPr="00941DFC">
        <w:rPr>
          <w:rStyle w:val="FontStyle32"/>
          <w:i w:val="0"/>
          <w:iCs/>
          <w:sz w:val="24"/>
        </w:rPr>
        <w:t>Графические работы являются рубежными контрольными работ</w:t>
      </w:r>
      <w:r w:rsidRPr="00941DFC">
        <w:rPr>
          <w:rStyle w:val="FontStyle32"/>
          <w:i w:val="0"/>
          <w:iCs/>
          <w:sz w:val="24"/>
        </w:rPr>
        <w:t>а</w:t>
      </w:r>
      <w:r w:rsidRPr="00941DFC">
        <w:rPr>
          <w:rStyle w:val="FontStyle32"/>
          <w:i w:val="0"/>
          <w:iCs/>
          <w:sz w:val="24"/>
        </w:rPr>
        <w:t>ми.</w:t>
      </w:r>
    </w:p>
    <w:p w:rsidR="00F61A21" w:rsidRPr="00941DFC" w:rsidRDefault="00F61A21" w:rsidP="006D645C">
      <w:pPr>
        <w:pStyle w:val="BodyTextIndent"/>
        <w:rPr>
          <w:i w:val="0"/>
        </w:rPr>
      </w:pPr>
      <w:r w:rsidRPr="00941DFC">
        <w:rPr>
          <w:i w:val="0"/>
        </w:rPr>
        <w:t>Контрольные графические работы выполняются по индивидуальным заданиям( вариантам ).</w:t>
      </w:r>
    </w:p>
    <w:p w:rsidR="00F61A21" w:rsidRPr="00941DFC" w:rsidRDefault="00F61A21" w:rsidP="006D645C">
      <w:pPr>
        <w:pStyle w:val="BodyText"/>
      </w:pPr>
      <w:r w:rsidRPr="00941DFC">
        <w:rPr>
          <w:b/>
          <w:bCs/>
        </w:rPr>
        <w:t>Графическая работа:</w:t>
      </w:r>
      <w:r w:rsidRPr="00941DFC">
        <w:t xml:space="preserve"> Применение поверхностей к образованию архитектурных форм. Сложные архитектурные формы. Комбинированные поверхности покрытий (план, фасад и аксонометрия комбинированной поверхности) является повторением раздела «Поверхности» дисциплины «Начертательной геометрии (Тени на фасаде. Перспектива)», которая позволяет показать связь дисциплин: «Начертательную геометрию» и «Конструкции в архитектуре и дизайне» (раздел «Большепролетные констру</w:t>
      </w:r>
      <w:r w:rsidRPr="00941DFC">
        <w:t>к</w:t>
      </w:r>
      <w:r w:rsidRPr="00941DFC">
        <w:t>ции»).</w:t>
      </w:r>
    </w:p>
    <w:p w:rsidR="00F61A21" w:rsidRPr="00941DFC" w:rsidRDefault="00F61A21" w:rsidP="006D645C">
      <w:r w:rsidRPr="00941DFC">
        <w:t>Основные требования к самостоятельной работе включают:</w:t>
      </w:r>
    </w:p>
    <w:p w:rsidR="00F61A21" w:rsidRPr="00941DFC" w:rsidRDefault="00F61A21" w:rsidP="006D645C">
      <w:pPr>
        <w:numPr>
          <w:ilvl w:val="0"/>
          <w:numId w:val="3"/>
        </w:numPr>
        <w:ind w:left="0" w:firstLine="567"/>
      </w:pPr>
      <w:r w:rsidRPr="00941DFC">
        <w:t xml:space="preserve"> использование знаний, умений и владений из ранее изученных дисциплин в ци</w:t>
      </w:r>
      <w:r w:rsidRPr="00941DFC">
        <w:t>к</w:t>
      </w:r>
      <w:r w:rsidRPr="00941DFC">
        <w:t>лах «Начертательная геометрия (Тени на фасаде. Перспектива)»; «Объемно-пространственная композиция», «Основы композиционного и компьютерного моделир</w:t>
      </w:r>
      <w:r w:rsidRPr="00941DFC">
        <w:t>о</w:t>
      </w:r>
      <w:r w:rsidRPr="00941DFC">
        <w:t>вания» и др.</w:t>
      </w:r>
    </w:p>
    <w:p w:rsidR="00F61A21" w:rsidRPr="00941DFC" w:rsidRDefault="00F61A21" w:rsidP="006D645C">
      <w:pPr>
        <w:numPr>
          <w:ilvl w:val="0"/>
          <w:numId w:val="3"/>
        </w:numPr>
        <w:ind w:left="0" w:firstLine="567"/>
      </w:pPr>
      <w:r w:rsidRPr="00941DFC">
        <w:t>качественное техническое выполнение художественно-графических работ по зад</w:t>
      </w:r>
      <w:r w:rsidRPr="00941DFC">
        <w:t>а</w:t>
      </w:r>
      <w:r w:rsidRPr="00941DFC">
        <w:t>ниям;</w:t>
      </w:r>
    </w:p>
    <w:p w:rsidR="00F61A21" w:rsidRPr="00941DFC" w:rsidRDefault="00F61A21" w:rsidP="006D645C">
      <w:pPr>
        <w:numPr>
          <w:ilvl w:val="0"/>
          <w:numId w:val="3"/>
        </w:numPr>
        <w:ind w:left="0" w:firstLine="567"/>
      </w:pPr>
      <w:r w:rsidRPr="00941DFC">
        <w:t>использование дополнительной литературы;</w:t>
      </w:r>
    </w:p>
    <w:p w:rsidR="00F61A21" w:rsidRPr="00941DFC" w:rsidRDefault="00F61A21" w:rsidP="006D645C">
      <w:pPr>
        <w:numPr>
          <w:ilvl w:val="0"/>
          <w:numId w:val="3"/>
        </w:numPr>
        <w:ind w:left="0" w:firstLine="567"/>
      </w:pPr>
      <w:r w:rsidRPr="00941DFC">
        <w:t>использование специализированного программного обеспечения и Интернет ресу</w:t>
      </w:r>
      <w:r w:rsidRPr="00941DFC">
        <w:t>р</w:t>
      </w:r>
      <w:r w:rsidRPr="00941DFC">
        <w:t>сов, образовательного портала ФГБОУ ВО МГТУ</w:t>
      </w:r>
    </w:p>
    <w:p w:rsidR="00F61A21" w:rsidRPr="00941DFC" w:rsidRDefault="00F61A21" w:rsidP="006D645C">
      <w:r w:rsidRPr="00941DFC">
        <w:t>Самостоятельная работа студентов предусматривает:</w:t>
      </w:r>
    </w:p>
    <w:p w:rsidR="00F61A21" w:rsidRPr="00941DFC" w:rsidRDefault="00F61A21" w:rsidP="006D645C">
      <w:r w:rsidRPr="00941DFC">
        <w:t>– проработку лекционного материала, изучение и конспектирование дополнительн</w:t>
      </w:r>
      <w:r w:rsidRPr="00941DFC">
        <w:t>о</w:t>
      </w:r>
      <w:r w:rsidRPr="00941DFC">
        <w:t>го материала по темам лекционных занятий, а так же выполнение внеаудиторных заданий.</w:t>
      </w:r>
    </w:p>
    <w:p w:rsidR="00F61A21" w:rsidRPr="00941DFC" w:rsidRDefault="00F61A21" w:rsidP="006D645C"/>
    <w:p w:rsidR="00F61A21" w:rsidRDefault="00F61A21" w:rsidP="006D645C">
      <w:pPr>
        <w:ind w:firstLine="0"/>
        <w:jc w:val="center"/>
      </w:pPr>
      <w:r w:rsidRPr="00941DFC">
        <w:pict>
          <v:shape id="_x0000_i1031" type="#_x0000_t75" style="width:329.25pt;height:249.75pt">
            <v:imagedata r:id="rId16" o:title=""/>
          </v:shape>
        </w:pict>
      </w:r>
    </w:p>
    <w:p w:rsidR="00F61A21" w:rsidRPr="00C10283" w:rsidRDefault="00F61A21" w:rsidP="006D645C">
      <w:pPr>
        <w:ind w:firstLine="0"/>
        <w:jc w:val="center"/>
      </w:pPr>
      <w:r w:rsidRPr="00C10283">
        <w:rPr>
          <w:bCs/>
        </w:rPr>
        <w:t>Рис.2. Работа 1. Один из выполненных пла</w:t>
      </w:r>
      <w:r>
        <w:rPr>
          <w:bCs/>
        </w:rPr>
        <w:t>нов здания (план первого этажа)</w:t>
      </w:r>
    </w:p>
    <w:p w:rsidR="00F61A21" w:rsidRPr="00941DFC" w:rsidRDefault="00F61A21" w:rsidP="00B94221">
      <w:pPr>
        <w:ind w:firstLine="0"/>
        <w:jc w:val="left"/>
      </w:pPr>
      <w:r w:rsidRPr="00941DFC">
        <w:rPr>
          <w:bCs/>
          <w:i/>
        </w:rPr>
        <w:pict>
          <v:shape id="_x0000_i1032" type="#_x0000_t75" style="width:195.75pt;height:192.75pt">
            <v:imagedata r:id="rId17" o:title=""/>
          </v:shape>
        </w:pict>
      </w:r>
      <w:r w:rsidRPr="00B8770C">
        <w:pict>
          <v:shape id="_x0000_i1033" type="#_x0000_t75" style="width:255pt;height:193.5pt">
            <v:imagedata r:id="rId18" o:title=""/>
          </v:shape>
        </w:pict>
      </w:r>
    </w:p>
    <w:p w:rsidR="00F61A21" w:rsidRPr="00941DFC" w:rsidRDefault="00F61A21" w:rsidP="006D645C"/>
    <w:p w:rsidR="00F61A21" w:rsidRPr="00941DFC" w:rsidRDefault="00F61A21" w:rsidP="006D645C">
      <w:pPr>
        <w:pStyle w:val="BodyTextIndent"/>
        <w:jc w:val="center"/>
        <w:rPr>
          <w:bCs/>
          <w:i w:val="0"/>
        </w:rPr>
      </w:pPr>
      <w:r>
        <w:rPr>
          <w:bCs/>
          <w:i w:val="0"/>
        </w:rPr>
        <w:t>Рис.3</w:t>
      </w:r>
      <w:r w:rsidRPr="00941DFC">
        <w:rPr>
          <w:bCs/>
          <w:i w:val="0"/>
        </w:rPr>
        <w:t xml:space="preserve">. </w:t>
      </w:r>
      <w:r>
        <w:rPr>
          <w:bCs/>
          <w:i w:val="0"/>
        </w:rPr>
        <w:t>Практическая р</w:t>
      </w:r>
      <w:r w:rsidRPr="00941DFC">
        <w:rPr>
          <w:bCs/>
          <w:i w:val="0"/>
        </w:rPr>
        <w:t>а</w:t>
      </w:r>
      <w:r>
        <w:rPr>
          <w:bCs/>
          <w:i w:val="0"/>
        </w:rPr>
        <w:t xml:space="preserve">бота. </w:t>
      </w:r>
      <w:r w:rsidRPr="00941DFC">
        <w:rPr>
          <w:bCs/>
          <w:i w:val="0"/>
        </w:rPr>
        <w:t>Разрез здания (один из выполняемых разрезов: Ра</w:t>
      </w:r>
      <w:r w:rsidRPr="00941DFC">
        <w:rPr>
          <w:bCs/>
          <w:i w:val="0"/>
        </w:rPr>
        <w:t>з</w:t>
      </w:r>
      <w:r w:rsidRPr="00941DFC">
        <w:rPr>
          <w:bCs/>
          <w:i w:val="0"/>
        </w:rPr>
        <w:t>рез 1-1)</w:t>
      </w:r>
    </w:p>
    <w:p w:rsidR="00F61A21" w:rsidRPr="00941DFC" w:rsidRDefault="00F61A21" w:rsidP="006D645C">
      <w:pPr>
        <w:pStyle w:val="BodyTextIndent"/>
        <w:jc w:val="center"/>
        <w:rPr>
          <w:bCs/>
          <w:i w:val="0"/>
        </w:rPr>
      </w:pPr>
    </w:p>
    <w:p w:rsidR="00F61A21" w:rsidRPr="00941DFC" w:rsidRDefault="00F61A21" w:rsidP="006D645C">
      <w:pPr>
        <w:pStyle w:val="BodyTextIndent"/>
        <w:ind w:firstLine="0"/>
        <w:jc w:val="center"/>
        <w:rPr>
          <w:bCs/>
          <w:i w:val="0"/>
        </w:rPr>
      </w:pPr>
      <w:r w:rsidRPr="00941DFC">
        <w:rPr>
          <w:bCs/>
          <w:i w:val="0"/>
        </w:rPr>
        <w:pict>
          <v:shape id="_x0000_i1034" type="#_x0000_t75" style="width:292.5pt;height:164.25pt">
            <v:imagedata r:id="rId19" o:title=""/>
          </v:shape>
        </w:pict>
      </w:r>
    </w:p>
    <w:p w:rsidR="00F61A21" w:rsidRDefault="00F61A21" w:rsidP="006D645C">
      <w:pPr>
        <w:pStyle w:val="BodyTextIndent"/>
        <w:jc w:val="center"/>
        <w:rPr>
          <w:i w:val="0"/>
        </w:rPr>
      </w:pPr>
      <w:r>
        <w:rPr>
          <w:bCs/>
          <w:i w:val="0"/>
        </w:rPr>
        <w:t>Рис.4</w:t>
      </w:r>
      <w:r w:rsidRPr="00941DFC">
        <w:rPr>
          <w:bCs/>
          <w:i w:val="0"/>
        </w:rPr>
        <w:t xml:space="preserve">. </w:t>
      </w:r>
      <w:r w:rsidRPr="00941DFC">
        <w:rPr>
          <w:i w:val="0"/>
        </w:rPr>
        <w:t>Выполнение фасада здания в технике отмывки с тенями. Задания индивидуальные. Формат А3 или дополнительный</w:t>
      </w:r>
    </w:p>
    <w:p w:rsidR="00F61A21" w:rsidRDefault="00F61A21" w:rsidP="006D645C">
      <w:pPr>
        <w:pStyle w:val="BodyTextIndent"/>
        <w:jc w:val="center"/>
        <w:rPr>
          <w:i w:val="0"/>
        </w:rPr>
      </w:pPr>
    </w:p>
    <w:p w:rsidR="00F61A21" w:rsidRPr="00941DFC" w:rsidRDefault="00F61A21" w:rsidP="006D645C">
      <w:pPr>
        <w:pStyle w:val="BodyTextIndent"/>
        <w:jc w:val="center"/>
        <w:rPr>
          <w:bCs/>
          <w:i w:val="0"/>
        </w:rPr>
      </w:pPr>
      <w:r w:rsidRPr="002D470A">
        <w:pict>
          <v:shape id="_x0000_i1035" type="#_x0000_t75" style="width:289.5pt;height:192pt">
            <v:imagedata r:id="rId20" o:title="" cropbottom="4741f"/>
          </v:shape>
        </w:pict>
      </w:r>
    </w:p>
    <w:p w:rsidR="00F61A21" w:rsidRPr="00941DFC" w:rsidRDefault="00F61A21" w:rsidP="006D645C">
      <w:pPr>
        <w:pStyle w:val="BodyTextIndent"/>
        <w:ind w:firstLine="0"/>
        <w:rPr>
          <w:b/>
          <w:i w:val="0"/>
        </w:rPr>
      </w:pPr>
    </w:p>
    <w:p w:rsidR="00F61A21" w:rsidRPr="00941DFC" w:rsidRDefault="00F61A21" w:rsidP="00D969D4">
      <w:pPr>
        <w:pStyle w:val="BodyTextIndent"/>
        <w:jc w:val="center"/>
        <w:rPr>
          <w:i w:val="0"/>
        </w:rPr>
      </w:pPr>
      <w:r>
        <w:rPr>
          <w:i w:val="0"/>
        </w:rPr>
        <w:t>Рис. 5 Выполнение фасадов здания (компьютерная графика)</w:t>
      </w:r>
    </w:p>
    <w:p w:rsidR="00F61A21" w:rsidRPr="00941DFC" w:rsidRDefault="00F61A21" w:rsidP="006D645C">
      <w:pPr>
        <w:pStyle w:val="BodyTextIndent"/>
        <w:ind w:firstLine="0"/>
        <w:jc w:val="center"/>
        <w:rPr>
          <w:i w:val="0"/>
        </w:rPr>
      </w:pPr>
      <w:r w:rsidRPr="00882252">
        <w:pict>
          <v:shape id="_x0000_i1036" type="#_x0000_t75" style="width:319.5pt;height:232.5pt">
            <v:imagedata r:id="rId21" o:title=""/>
          </v:shape>
        </w:pict>
      </w:r>
    </w:p>
    <w:p w:rsidR="00F61A21" w:rsidRPr="00941DFC" w:rsidRDefault="00F61A21" w:rsidP="006D645C">
      <w:pPr>
        <w:pStyle w:val="BodyTextIndent"/>
        <w:rPr>
          <w:i w:val="0"/>
        </w:rPr>
      </w:pPr>
      <w:r>
        <w:rPr>
          <w:bCs/>
          <w:i w:val="0"/>
        </w:rPr>
        <w:t>Рис. 6</w:t>
      </w:r>
      <w:r w:rsidRPr="00C10283">
        <w:rPr>
          <w:bCs/>
          <w:i w:val="0"/>
        </w:rPr>
        <w:t>.</w:t>
      </w:r>
      <w:r w:rsidRPr="00941DFC">
        <w:rPr>
          <w:i w:val="0"/>
        </w:rPr>
        <w:t xml:space="preserve"> Построение изображений и расчет размеров винтовых лестниц. Задания индивидуальные. Фо</w:t>
      </w:r>
      <w:r w:rsidRPr="00941DFC">
        <w:rPr>
          <w:i w:val="0"/>
        </w:rPr>
        <w:t>р</w:t>
      </w:r>
      <w:r w:rsidRPr="00941DFC">
        <w:rPr>
          <w:i w:val="0"/>
        </w:rPr>
        <w:t>мат А3.</w:t>
      </w:r>
    </w:p>
    <w:p w:rsidR="00F61A21" w:rsidRPr="00941DFC" w:rsidRDefault="00F61A21" w:rsidP="006D645C">
      <w:pPr>
        <w:pStyle w:val="Style3"/>
        <w:widowControl/>
      </w:pPr>
    </w:p>
    <w:p w:rsidR="00F61A21" w:rsidRPr="00941DFC" w:rsidRDefault="00F61A21" w:rsidP="00D969D4">
      <w:pPr>
        <w:pStyle w:val="Style3"/>
        <w:widowControl/>
        <w:ind w:firstLine="0"/>
        <w:jc w:val="center"/>
      </w:pPr>
      <w:r w:rsidRPr="00941DFC">
        <w:pict>
          <v:shape id="_x0000_i1037" type="#_x0000_t75" style="width:369pt;height:272.25pt">
            <v:imagedata r:id="rId22" o:title=""/>
          </v:shape>
        </w:pict>
      </w:r>
    </w:p>
    <w:p w:rsidR="00F61A21" w:rsidRPr="00941DFC" w:rsidRDefault="00F61A21" w:rsidP="006D645C">
      <w:pPr>
        <w:pStyle w:val="Style3"/>
        <w:widowControl/>
      </w:pPr>
      <w:r>
        <w:t>Рис. 7</w:t>
      </w:r>
      <w:r w:rsidRPr="00C10283">
        <w:t>.</w:t>
      </w:r>
      <w:r w:rsidRPr="00941DFC">
        <w:t>Обмерочные чертежи (выполняются на практических занятиях (натурные о</w:t>
      </w:r>
      <w:r w:rsidRPr="00941DFC">
        <w:t>б</w:t>
      </w:r>
      <w:r w:rsidRPr="00941DFC">
        <w:t>меры вне аудитории),  Формат А1, дополнительный.</w:t>
      </w:r>
    </w:p>
    <w:p w:rsidR="00F61A21" w:rsidRPr="00941DFC" w:rsidRDefault="00F61A21" w:rsidP="006D645C">
      <w:pPr>
        <w:pStyle w:val="Style3"/>
        <w:widowControl/>
        <w:rPr>
          <w:rStyle w:val="FontStyle32"/>
          <w:i w:val="0"/>
          <w:iCs/>
          <w:sz w:val="24"/>
        </w:rPr>
      </w:pPr>
      <w:r w:rsidRPr="00941DFC">
        <w:rPr>
          <w:rStyle w:val="FontStyle32"/>
          <w:i w:val="0"/>
          <w:iCs/>
          <w:sz w:val="24"/>
        </w:rPr>
        <w:t>Графические работы являются текущими контрольными работ</w:t>
      </w:r>
      <w:r w:rsidRPr="00941DFC">
        <w:rPr>
          <w:rStyle w:val="FontStyle32"/>
          <w:i w:val="0"/>
          <w:iCs/>
          <w:sz w:val="24"/>
        </w:rPr>
        <w:t>а</w:t>
      </w:r>
      <w:r w:rsidRPr="00941DFC">
        <w:rPr>
          <w:rStyle w:val="FontStyle32"/>
          <w:i w:val="0"/>
          <w:iCs/>
          <w:sz w:val="24"/>
        </w:rPr>
        <w:t>ми.</w:t>
      </w:r>
    </w:p>
    <w:p w:rsidR="00F61A21" w:rsidRPr="00941DFC" w:rsidRDefault="00F61A21" w:rsidP="006D645C">
      <w:pPr>
        <w:jc w:val="left"/>
      </w:pPr>
      <w:r w:rsidRPr="00941DFC">
        <w:t>Все графические работы, выполненные студентом, оформляются в альбом.</w:t>
      </w:r>
    </w:p>
    <w:p w:rsidR="00F61A21" w:rsidRPr="00941DFC" w:rsidRDefault="00F61A21" w:rsidP="006D645C">
      <w:r w:rsidRPr="00941DFC">
        <w:t>Для планомерной самостоятельной работы студентам необходимо руководствоват</w:t>
      </w:r>
      <w:r w:rsidRPr="00941DFC">
        <w:t>ь</w:t>
      </w:r>
      <w:r w:rsidRPr="00941DFC">
        <w:t>ся планом-графиком самостоятельной работы.</w:t>
      </w:r>
    </w:p>
    <w:p w:rsidR="00F61A21" w:rsidRPr="00941DFC" w:rsidRDefault="00F61A21" w:rsidP="006D645C">
      <w:pPr>
        <w:spacing w:line="360" w:lineRule="auto"/>
        <w:ind w:firstLine="0"/>
        <w:jc w:val="center"/>
        <w:rPr>
          <w:b/>
          <w:caps/>
        </w:rPr>
      </w:pPr>
    </w:p>
    <w:p w:rsidR="00F61A21" w:rsidRPr="00941DFC" w:rsidRDefault="00F61A21" w:rsidP="006D645C">
      <w:pPr>
        <w:spacing w:line="360" w:lineRule="auto"/>
        <w:ind w:firstLine="0"/>
        <w:jc w:val="center"/>
        <w:rPr>
          <w:b/>
          <w:caps/>
        </w:rPr>
      </w:pPr>
      <w:r w:rsidRPr="00941DFC">
        <w:rPr>
          <w:b/>
          <w:caps/>
        </w:rPr>
        <w:t>Экзамен</w:t>
      </w:r>
    </w:p>
    <w:p w:rsidR="00F61A21" w:rsidRPr="00C10283" w:rsidRDefault="00F61A21" w:rsidP="00C10283">
      <w:pPr>
        <w:ind w:firstLine="547"/>
      </w:pPr>
      <w:r w:rsidRPr="00941DFC">
        <w:t>К экзамену допускаются студенты, выполнившие в полном объеме все задания по дисциплине и прошедшие промежуточную аттестацию. Экзамен проводится письменный с выполнением графических заданий на формате А3. Экзаменационный билет содержит два вопроса. Первый  теоретический, второй практический: выполнение чертежа, предл</w:t>
      </w:r>
      <w:r w:rsidRPr="00941DFC">
        <w:t>о</w:t>
      </w:r>
      <w:r w:rsidRPr="00941DFC">
        <w:t>женного преподавателем. Теоретические вопросы в билетах заранее представлены обуч</w:t>
      </w:r>
      <w:r w:rsidRPr="00941DFC">
        <w:t>а</w:t>
      </w:r>
      <w:r w:rsidRPr="00941DFC">
        <w:t>ющимся. Второй вопрос: выполнение чертежа: плана, разреза, фасада или другой граф</w:t>
      </w:r>
      <w:r w:rsidRPr="00941DFC">
        <w:t>и</w:t>
      </w:r>
      <w:r w:rsidRPr="00941DFC">
        <w:t xml:space="preserve">ческой работы, выполняемой студентом в пределах  дисциплины. </w:t>
      </w:r>
    </w:p>
    <w:p w:rsidR="00F61A21" w:rsidRPr="00941DFC" w:rsidRDefault="00F61A21" w:rsidP="006D645C">
      <w:pPr>
        <w:pStyle w:val="Style3"/>
        <w:widowControl/>
        <w:ind w:firstLine="720"/>
        <w:outlineLvl w:val="0"/>
        <w:rPr>
          <w:rStyle w:val="FontStyle31"/>
          <w:rFonts w:ascii="Times New Roman" w:hAnsi="Times New Roman"/>
          <w:b/>
          <w:sz w:val="24"/>
        </w:rPr>
      </w:pPr>
      <w:r w:rsidRPr="00941DFC">
        <w:rPr>
          <w:rStyle w:val="FontStyle31"/>
          <w:rFonts w:ascii="Times New Roman" w:hAnsi="Times New Roman"/>
          <w:b/>
          <w:sz w:val="24"/>
        </w:rPr>
        <w:t>Вопросы к экзамену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Общие сведения об архитектурной графике: история возникновения архитекту</w:t>
      </w:r>
      <w:r w:rsidRPr="00941DFC">
        <w:t>р</w:t>
      </w:r>
      <w:r w:rsidRPr="00941DFC">
        <w:t>ной графики;  виды архитектурной графики;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Назначение и средства изображения архитектурной графики. Линейная графика, тональная;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 xml:space="preserve"> Рабочие чертежи, обмерочные чертежи, демонстрационные черт</w:t>
      </w:r>
      <w:r w:rsidRPr="00941DFC">
        <w:t>е</w:t>
      </w:r>
      <w:r w:rsidRPr="00941DFC">
        <w:t>жи;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 xml:space="preserve"> Архитектурный рисунок, эскизы, клаузуры, проектные экспозиции.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Архитектурно- строительное черчение: виды чертежей, Государственные ста</w:t>
      </w:r>
      <w:r w:rsidRPr="00941DFC">
        <w:t>н</w:t>
      </w:r>
      <w:r w:rsidRPr="00941DFC">
        <w:t>дарты ЕСКД (ГОСТ 2.101… 2.109, 2.301… 2.307) и СПДС (ГОСТ 21.101—97 « Основные требования к проектной и рабочей документации» и ГОСТ 21.501 – 93 « Правила выполнения архитектурно-строительных раб</w:t>
      </w:r>
      <w:r w:rsidRPr="00941DFC">
        <w:t>о</w:t>
      </w:r>
      <w:r w:rsidRPr="00941DFC">
        <w:t>чих чертежей»)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 xml:space="preserve"> Техника выполнения  архитектурных чертежей. Правила оформления архите</w:t>
      </w:r>
      <w:r w:rsidRPr="00941DFC">
        <w:t>к</w:t>
      </w:r>
      <w:r w:rsidRPr="00941DFC">
        <w:t>турно-строительных чертежей: форматы и масштабы, основная надпись, типы л</w:t>
      </w:r>
      <w:r w:rsidRPr="00941DFC">
        <w:t>и</w:t>
      </w:r>
      <w:r w:rsidRPr="00941DFC">
        <w:t>ний, шрифты. Надписи на чертежах: основные, выносные, маркировочные и др. Нан</w:t>
      </w:r>
      <w:r w:rsidRPr="00941DFC">
        <w:t>е</w:t>
      </w:r>
      <w:r w:rsidRPr="00941DFC">
        <w:t xml:space="preserve">сение размеров; обозначение материалов. 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Изображения на чертеже: виды, их расположение на чертеже и названия, разрезы, сечения  и их маркировка. Чертежи зданий и сооружений: планы зданий, усло</w:t>
      </w:r>
      <w:r w:rsidRPr="00941DFC">
        <w:t>в</w:t>
      </w:r>
      <w:r w:rsidRPr="00941DFC">
        <w:t>ные об</w:t>
      </w:r>
      <w:r w:rsidRPr="00941DFC">
        <w:t>о</w:t>
      </w:r>
      <w:r w:rsidRPr="00941DFC">
        <w:t>значения элементов зданий.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 xml:space="preserve"> Нанесение размеров на архитектурно-строительных чертежах, цепочки размеров, высотные отметки. Координационные оси. Экспликации;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Стены, заполнение проемов; полы и покрытия; условные разрывы;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Лестницы, Классификация, элементы Чертежи лестниц, уклоны, размеры. Усло</w:t>
      </w:r>
      <w:r w:rsidRPr="00941DFC">
        <w:t>в</w:t>
      </w:r>
      <w:r w:rsidRPr="00941DFC">
        <w:t>ные изображения;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Генеральные планы: состав чертежей; условные обозначения;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Проекции с числовыми отметками. Основные положения и понятия проекций с числовыми отметками;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Проекции поверхностей. Пересечение прямой и плоскости с топографической п</w:t>
      </w:r>
      <w:r w:rsidRPr="00941DFC">
        <w:t>о</w:t>
      </w:r>
      <w:r w:rsidRPr="00941DFC">
        <w:t>верхностью;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Определение границ земляных работ;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Элементы вертикальной планировки. Сущность вертикальной планировки. Мет</w:t>
      </w:r>
      <w:r w:rsidRPr="00941DFC">
        <w:t>о</w:t>
      </w:r>
      <w:r w:rsidRPr="00941DFC">
        <w:t>ды верт</w:t>
      </w:r>
      <w:r w:rsidRPr="00941DFC">
        <w:t>и</w:t>
      </w:r>
      <w:r w:rsidRPr="00941DFC">
        <w:t xml:space="preserve">кальной планировки; 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Разбивочные чертежи;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Схемы благоустройства и оз</w:t>
      </w:r>
      <w:r w:rsidRPr="00941DFC">
        <w:t>е</w:t>
      </w:r>
      <w:r w:rsidRPr="00941DFC">
        <w:t>ленения;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Характеристика обмеров как основного способа фиксации архитектурных обм</w:t>
      </w:r>
      <w:r w:rsidRPr="00941DFC">
        <w:t>е</w:t>
      </w:r>
      <w:r w:rsidRPr="00941DFC">
        <w:t>ров;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Описание комплекса обмеров по стадиям: от «полевых» (натурных работ) до в</w:t>
      </w:r>
      <w:r w:rsidRPr="00941DFC">
        <w:t>ы</w:t>
      </w:r>
      <w:r w:rsidRPr="00941DFC">
        <w:t>полнения обмерных чертежей  и оформления работы;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>Основные правила техники безопасности обмерных работ. Измерительные и</w:t>
      </w:r>
      <w:r w:rsidRPr="00941DFC">
        <w:t>н</w:t>
      </w:r>
      <w:r w:rsidRPr="00941DFC">
        <w:t>струменты и приборы;</w:t>
      </w:r>
    </w:p>
    <w:p w:rsidR="00F61A21" w:rsidRPr="00941DFC" w:rsidRDefault="00F61A21" w:rsidP="006D645C">
      <w:pPr>
        <w:pStyle w:val="Style14"/>
        <w:numPr>
          <w:ilvl w:val="0"/>
          <w:numId w:val="17"/>
        </w:numPr>
      </w:pPr>
      <w:r w:rsidRPr="00941DFC">
        <w:t xml:space="preserve"> Обмеры планов, высотные обмеры, обмеры деталей.;</w:t>
      </w:r>
    </w:p>
    <w:p w:rsidR="00F61A21" w:rsidRPr="00C10283" w:rsidRDefault="00F61A21" w:rsidP="00C10283">
      <w:pPr>
        <w:pStyle w:val="Style14"/>
        <w:numPr>
          <w:ilvl w:val="0"/>
          <w:numId w:val="17"/>
        </w:numPr>
      </w:pPr>
      <w:r w:rsidRPr="00941DFC">
        <w:t>Съемка генеральных планов и обмер территории.</w:t>
      </w:r>
    </w:p>
    <w:p w:rsidR="00F61A21" w:rsidRPr="00941DFC" w:rsidRDefault="00F61A21" w:rsidP="006D645C">
      <w:pPr>
        <w:rPr>
          <w:i/>
        </w:rPr>
        <w:sectPr w:rsidR="00F61A21" w:rsidRPr="00941DF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61A21" w:rsidRPr="00941DFC" w:rsidRDefault="00F61A21" w:rsidP="006D645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941DFC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F61A21" w:rsidRPr="00941DFC" w:rsidRDefault="00F61A21" w:rsidP="006D645C">
      <w:r w:rsidRPr="00941DFC">
        <w:t>Промежуточная аттестация имеет целью определить степень достижения запланированных результатов обучения по дисциплине «Архитектурное черчение и обмеры» за семестр проводиться в форме сдачи 7 практических работ и экзамена.</w:t>
      </w:r>
    </w:p>
    <w:p w:rsidR="00F61A21" w:rsidRPr="00941DFC" w:rsidRDefault="00F61A21" w:rsidP="006D645C">
      <w:r w:rsidRPr="00941DFC">
        <w:t>Данный раздел состоит их двух пунктов:</w:t>
      </w:r>
    </w:p>
    <w:p w:rsidR="00F61A21" w:rsidRPr="00941DFC" w:rsidRDefault="00F61A21" w:rsidP="006D645C">
      <w:r w:rsidRPr="00941DFC">
        <w:t>а) Планируемые результаты обучения и оценочные средства для проведения промежуточной аттестации.</w:t>
      </w:r>
    </w:p>
    <w:p w:rsidR="00F61A21" w:rsidRPr="00941DFC" w:rsidRDefault="00F61A21" w:rsidP="006D645C">
      <w:r w:rsidRPr="00941DFC">
        <w:t>б) Порядок проведения промежуточной аттестации, показатели и критерии оценивания.</w:t>
      </w:r>
    </w:p>
    <w:p w:rsidR="00F61A21" w:rsidRPr="00941DFC" w:rsidRDefault="00F61A21" w:rsidP="006D645C">
      <w:pPr>
        <w:rPr>
          <w:i/>
          <w:highlight w:val="yellow"/>
        </w:rPr>
      </w:pPr>
    </w:p>
    <w:p w:rsidR="00F61A21" w:rsidRPr="00941DFC" w:rsidRDefault="00F61A21" w:rsidP="006D645C">
      <w:pPr>
        <w:rPr>
          <w:b/>
        </w:rPr>
      </w:pPr>
      <w:r w:rsidRPr="00941DF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61A21" w:rsidRPr="00941DFC" w:rsidRDefault="00F61A21" w:rsidP="006D645C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61"/>
        <w:gridCol w:w="4842"/>
        <w:gridCol w:w="9383"/>
      </w:tblGrid>
      <w:tr w:rsidR="00F61A21" w:rsidRPr="00941DFC">
        <w:trPr>
          <w:trHeight w:val="753"/>
          <w:tblHeader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Pr="00941DFC" w:rsidRDefault="00F61A21" w:rsidP="006D645C">
            <w:pPr>
              <w:ind w:firstLine="0"/>
              <w:jc w:val="center"/>
            </w:pPr>
            <w:r w:rsidRPr="00941DFC">
              <w:t xml:space="preserve">Структурный элемент </w:t>
            </w:r>
            <w:r w:rsidRPr="00941DFC">
              <w:br/>
              <w:t>компетенции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Pr="00941DFC" w:rsidRDefault="00F61A21" w:rsidP="006D645C">
            <w:pPr>
              <w:ind w:firstLine="0"/>
              <w:jc w:val="center"/>
            </w:pPr>
            <w:r w:rsidRPr="00941DF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Pr="00941DFC" w:rsidRDefault="00F61A21" w:rsidP="006D645C">
            <w:pPr>
              <w:ind w:firstLine="0"/>
              <w:jc w:val="center"/>
            </w:pPr>
            <w:r w:rsidRPr="00941DFC">
              <w:t>Оценочные средства</w:t>
            </w:r>
          </w:p>
        </w:tc>
      </w:tr>
      <w:tr w:rsidR="00F61A21" w:rsidRPr="00941D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831E1C">
            <w:pPr>
              <w:ind w:firstLine="0"/>
              <w:jc w:val="left"/>
              <w:rPr>
                <w:b/>
              </w:rPr>
            </w:pPr>
            <w:r w:rsidRPr="00941DFC">
              <w:rPr>
                <w:b/>
                <w:bCs/>
              </w:rPr>
              <w:t xml:space="preserve">ПК-4 </w:t>
            </w:r>
            <w:r w:rsidRPr="00941DFC">
              <w:rPr>
                <w:b/>
              </w:rPr>
              <w:t>способностью демонстрировать пространственное воображение, развитый х</w:t>
            </w:r>
            <w:r w:rsidRPr="00941DFC">
              <w:rPr>
                <w:b/>
              </w:rPr>
              <w:t>у</w:t>
            </w:r>
            <w:r w:rsidRPr="00941DFC">
              <w:rPr>
                <w:b/>
              </w:rPr>
              <w:t>дожественный вкус, владение методами моделирования и гармонизации искусстве</w:t>
            </w:r>
            <w:r w:rsidRPr="00941DFC">
              <w:rPr>
                <w:b/>
              </w:rPr>
              <w:t>н</w:t>
            </w:r>
            <w:r w:rsidRPr="00941DFC">
              <w:rPr>
                <w:b/>
              </w:rPr>
              <w:t>ной среды обитания при разработке проектов</w:t>
            </w:r>
          </w:p>
          <w:p w:rsidR="00F61A21" w:rsidRPr="00941DFC" w:rsidRDefault="00F61A21" w:rsidP="006D645C">
            <w:pPr>
              <w:ind w:firstLine="0"/>
              <w:jc w:val="left"/>
            </w:pPr>
          </w:p>
        </w:tc>
      </w:tr>
      <w:tr w:rsidR="00F61A21" w:rsidRPr="00941DFC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ind w:firstLine="0"/>
              <w:jc w:val="left"/>
            </w:pPr>
            <w:r w:rsidRPr="00941DFC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методы наглядного изображения и гр</w:t>
            </w:r>
            <w:r w:rsidRPr="00941DFC">
              <w:t>а</w:t>
            </w:r>
            <w:r w:rsidRPr="00941DFC">
              <w:t>фического моделирования архитектурных р</w:t>
            </w:r>
            <w:r w:rsidRPr="00941DFC">
              <w:t>е</w:t>
            </w:r>
            <w:r w:rsidRPr="00941DFC">
              <w:t>шений;</w:t>
            </w:r>
          </w:p>
          <w:p w:rsidR="00F61A21" w:rsidRPr="00941DFC" w:rsidRDefault="00F61A21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роль архитектурных чертежей и обмеров в архитектурном проектир</w:t>
            </w:r>
            <w:r w:rsidRPr="00941DFC">
              <w:t>о</w:t>
            </w:r>
            <w:r w:rsidRPr="00941DFC">
              <w:t>вании;</w:t>
            </w:r>
          </w:p>
          <w:p w:rsidR="00F61A21" w:rsidRPr="00941DFC" w:rsidRDefault="00F61A21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методы, средства, материалы и технику графического изображения архите</w:t>
            </w:r>
            <w:r w:rsidRPr="00941DFC">
              <w:t>к</w:t>
            </w:r>
            <w:r w:rsidRPr="00941DFC">
              <w:t>турной ср</w:t>
            </w:r>
            <w:r w:rsidRPr="00941DFC">
              <w:t>е</w:t>
            </w:r>
            <w:r w:rsidRPr="00941DFC">
              <w:t>ды;</w:t>
            </w:r>
          </w:p>
          <w:p w:rsidR="00F61A21" w:rsidRPr="00941DFC" w:rsidRDefault="00F61A21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виды архитектурной графики (архите</w:t>
            </w:r>
            <w:r w:rsidRPr="00941DFC">
              <w:t>к</w:t>
            </w:r>
            <w:r w:rsidRPr="00941DFC">
              <w:t>турный че</w:t>
            </w:r>
            <w:r w:rsidRPr="00941DFC">
              <w:t>р</w:t>
            </w:r>
            <w:r w:rsidRPr="00941DFC">
              <w:t>теж);</w:t>
            </w:r>
          </w:p>
          <w:p w:rsidR="00F61A21" w:rsidRPr="00941DFC" w:rsidRDefault="00F61A21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 xml:space="preserve"> способы образования различных арх</w:t>
            </w:r>
            <w:r w:rsidRPr="00941DFC">
              <w:t>и</w:t>
            </w:r>
            <w:r w:rsidRPr="00941DFC">
              <w:t>тектурных поверхн</w:t>
            </w:r>
            <w:r w:rsidRPr="00941DFC">
              <w:t>о</w:t>
            </w:r>
            <w:r w:rsidRPr="00941DFC">
              <w:t>стей;</w:t>
            </w:r>
          </w:p>
          <w:p w:rsidR="00F61A21" w:rsidRPr="00584450" w:rsidRDefault="00F61A21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нормативные требования к а</w:t>
            </w:r>
            <w:r w:rsidRPr="00941DFC">
              <w:t>р</w:t>
            </w:r>
            <w:r w:rsidRPr="00941DFC">
              <w:t>хитектурным че</w:t>
            </w:r>
            <w:r w:rsidRPr="00941DFC">
              <w:t>р</w:t>
            </w:r>
            <w:r w:rsidRPr="00941DFC">
              <w:t>тежам;</w:t>
            </w:r>
          </w:p>
          <w:p w:rsidR="00F61A21" w:rsidRPr="00584450" w:rsidRDefault="00F61A21" w:rsidP="0058445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способы построения архитектурно-строительных че</w:t>
            </w:r>
            <w:r w:rsidRPr="00941DFC">
              <w:t>р</w:t>
            </w:r>
            <w:r w:rsidRPr="00941DFC">
              <w:t>тежей;</w:t>
            </w:r>
          </w:p>
          <w:p w:rsidR="00F61A21" w:rsidRPr="00941DFC" w:rsidRDefault="00F61A21" w:rsidP="00584450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назначение и средства изображения арх</w:t>
            </w:r>
            <w:r w:rsidRPr="00941DFC">
              <w:t>и</w:t>
            </w:r>
            <w:r w:rsidRPr="00941DFC">
              <w:t>тектурной графики;</w:t>
            </w:r>
          </w:p>
          <w:p w:rsidR="00F61A21" w:rsidRPr="00941DFC" w:rsidRDefault="00F61A21" w:rsidP="00584450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историю возникновения архитектурной графики;</w:t>
            </w:r>
          </w:p>
          <w:p w:rsidR="00F61A21" w:rsidRPr="00941DFC" w:rsidRDefault="00F61A21" w:rsidP="00584450">
            <w:pPr>
              <w:pStyle w:val="Style7"/>
              <w:widowControl/>
              <w:ind w:left="-81" w:firstLine="0"/>
              <w:rPr>
                <w:bCs/>
              </w:rPr>
            </w:pPr>
            <w:r w:rsidRPr="00941DFC">
              <w:t>- виды архитектурной графики (рабочие че</w:t>
            </w:r>
            <w:r w:rsidRPr="00941DFC">
              <w:t>р</w:t>
            </w:r>
            <w:r w:rsidRPr="00941DFC">
              <w:t>тежи, обмерочные чертежи, демонстрацио</w:t>
            </w:r>
            <w:r w:rsidRPr="00941DFC">
              <w:t>н</w:t>
            </w:r>
            <w:r w:rsidRPr="00941DFC">
              <w:t>ный рисунок, эскизы, клаузуры, проектные экспоз</w:t>
            </w:r>
            <w:r w:rsidRPr="00941DFC">
              <w:t>и</w:t>
            </w:r>
            <w:r w:rsidRPr="00941DFC">
              <w:t>ции);</w:t>
            </w:r>
          </w:p>
          <w:p w:rsidR="00F61A21" w:rsidRPr="00941DFC" w:rsidRDefault="00F61A21" w:rsidP="00B17B86">
            <w:pPr>
              <w:widowControl/>
              <w:autoSpaceDE/>
              <w:autoSpaceDN/>
              <w:adjustRightInd/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Pr="00941DFC" w:rsidRDefault="00F61A21" w:rsidP="00B94221">
            <w:pPr>
              <w:pStyle w:val="Style3"/>
              <w:widowControl/>
              <w:ind w:firstLine="720"/>
              <w:outlineLvl w:val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1DFC">
              <w:rPr>
                <w:rStyle w:val="FontStyle31"/>
                <w:rFonts w:ascii="Times New Roman" w:hAnsi="Times New Roman"/>
                <w:b/>
                <w:sz w:val="24"/>
              </w:rPr>
              <w:t>Вопросы к экзамену</w:t>
            </w:r>
          </w:p>
          <w:p w:rsidR="00F61A21" w:rsidRPr="00941DFC" w:rsidRDefault="00F61A21" w:rsidP="00B94221">
            <w:pPr>
              <w:pStyle w:val="Style14"/>
              <w:ind w:left="-3" w:firstLine="0"/>
            </w:pPr>
            <w:r>
              <w:t>1.</w:t>
            </w:r>
            <w:r w:rsidRPr="00941DFC">
              <w:t>Общие сведения об архитектурной графике: история возникновения архитектурной графики;  виды архитектурной графики;</w:t>
            </w:r>
          </w:p>
          <w:p w:rsidR="00F61A21" w:rsidRPr="00941DFC" w:rsidRDefault="00F61A21" w:rsidP="00B94221">
            <w:pPr>
              <w:pStyle w:val="Style14"/>
              <w:ind w:left="-3" w:firstLine="0"/>
            </w:pPr>
            <w:r>
              <w:t>2.</w:t>
            </w:r>
            <w:r w:rsidRPr="00941DFC">
              <w:t>Назначение и средства изображения архитектурной графики. Линейная графика, т</w:t>
            </w:r>
            <w:r w:rsidRPr="00941DFC">
              <w:t>о</w:t>
            </w:r>
            <w:r w:rsidRPr="00941DFC">
              <w:t>нальная;</w:t>
            </w:r>
          </w:p>
          <w:p w:rsidR="00F61A21" w:rsidRPr="00941DFC" w:rsidRDefault="00F61A21" w:rsidP="00B94221">
            <w:pPr>
              <w:pStyle w:val="Style14"/>
              <w:ind w:left="-3" w:firstLine="0"/>
            </w:pPr>
            <w:r>
              <w:t>3.</w:t>
            </w:r>
            <w:r w:rsidRPr="00941DFC">
              <w:t>Рабочие чертежи, обмерочные чертежи, демонстрационные черт</w:t>
            </w:r>
            <w:r w:rsidRPr="00941DFC">
              <w:t>е</w:t>
            </w:r>
            <w:r w:rsidRPr="00941DFC">
              <w:t>жи;</w:t>
            </w:r>
          </w:p>
          <w:p w:rsidR="00F61A21" w:rsidRPr="00941DFC" w:rsidRDefault="00F61A21" w:rsidP="00584450">
            <w:pPr>
              <w:pStyle w:val="Style14"/>
              <w:ind w:left="-3" w:firstLine="0"/>
            </w:pPr>
            <w:r>
              <w:t>4</w:t>
            </w:r>
            <w:r w:rsidRPr="00941DFC">
              <w:t xml:space="preserve"> Архитектурный рисунок, эскизы, клаузуры, проектные экспозиции.</w:t>
            </w:r>
          </w:p>
          <w:p w:rsidR="00F61A21" w:rsidRPr="00941DFC" w:rsidRDefault="00F61A21" w:rsidP="00584450">
            <w:pPr>
              <w:pStyle w:val="Style14"/>
              <w:ind w:left="-3" w:firstLine="0"/>
            </w:pPr>
            <w:r>
              <w:t>5.</w:t>
            </w:r>
            <w:r w:rsidRPr="00941DFC">
              <w:t>Архитектурно- строительное черчение: виды чертежей, Государственные станда</w:t>
            </w:r>
            <w:r w:rsidRPr="00941DFC">
              <w:t>р</w:t>
            </w:r>
            <w:r w:rsidRPr="00941DFC">
              <w:t>ты ЕСКД (ГОСТ 2.101… 2.109, 2.301… 2.307) и СПДС (ГОСТ 21.101—97 « Основные тр</w:t>
            </w:r>
            <w:r w:rsidRPr="00941DFC">
              <w:t>е</w:t>
            </w:r>
            <w:r w:rsidRPr="00941DFC">
              <w:t>бования к проектной и рабочей документации» и ГОСТ 21.501 – 93 « Правила выполн</w:t>
            </w:r>
            <w:r w:rsidRPr="00941DFC">
              <w:t>е</w:t>
            </w:r>
            <w:r w:rsidRPr="00941DFC">
              <w:t>ния архитектурно-строительных раб</w:t>
            </w:r>
            <w:r w:rsidRPr="00941DFC">
              <w:t>о</w:t>
            </w:r>
            <w:r w:rsidRPr="00941DFC">
              <w:t>чих чертежей»)</w:t>
            </w:r>
          </w:p>
          <w:p w:rsidR="00F61A21" w:rsidRPr="00941DFC" w:rsidRDefault="00F61A21" w:rsidP="00B94221">
            <w:pPr>
              <w:pStyle w:val="Style14"/>
              <w:ind w:left="-3" w:firstLine="0"/>
            </w:pPr>
            <w:r>
              <w:t>6.</w:t>
            </w:r>
            <w:r w:rsidRPr="00941DFC">
              <w:t xml:space="preserve"> Техника выполнения  архитектурных чертежей. Правила оформления архитекту</w:t>
            </w:r>
            <w:r w:rsidRPr="00941DFC">
              <w:t>р</w:t>
            </w:r>
            <w:r w:rsidRPr="00941DFC">
              <w:t>но-строительных чертежей: форматы и масштабы, основная надпись, типы линий, шри</w:t>
            </w:r>
            <w:r w:rsidRPr="00941DFC">
              <w:t>ф</w:t>
            </w:r>
            <w:r w:rsidRPr="00941DFC">
              <w:t>ты. Надписи на чертежах: основные, выносные, маркировочные и др. Нанесение разм</w:t>
            </w:r>
            <w:r w:rsidRPr="00941DFC">
              <w:t>е</w:t>
            </w:r>
            <w:r w:rsidRPr="00941DFC">
              <w:t xml:space="preserve">ров; обозначение материалов. </w:t>
            </w:r>
          </w:p>
          <w:p w:rsidR="00F61A21" w:rsidRPr="00941DFC" w:rsidRDefault="00F61A21" w:rsidP="00B94221">
            <w:pPr>
              <w:pStyle w:val="Style14"/>
              <w:ind w:left="-3" w:firstLine="0"/>
            </w:pPr>
            <w:r>
              <w:t>7..</w:t>
            </w:r>
            <w:r w:rsidRPr="00941DFC">
              <w:t>Изображения на чертеже: виды, их расположение на чертеже и названия, разрезы, с</w:t>
            </w:r>
            <w:r w:rsidRPr="00941DFC">
              <w:t>е</w:t>
            </w:r>
            <w:r w:rsidRPr="00941DFC">
              <w:t>чения  и их маркировка. Чертежи зданий и сооружений: планы зданий, условные обозн</w:t>
            </w:r>
            <w:r w:rsidRPr="00941DFC">
              <w:t>а</w:t>
            </w:r>
            <w:r w:rsidRPr="00941DFC">
              <w:t>чения элементов зданий.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8.</w:t>
            </w:r>
            <w:r w:rsidRPr="00941DFC">
              <w:t xml:space="preserve"> Нанесение размеров на архитектурно-строительных чертежах, цепочки размеров, в</w:t>
            </w:r>
            <w:r w:rsidRPr="00941DFC">
              <w:t>ы</w:t>
            </w:r>
            <w:r w:rsidRPr="00941DFC">
              <w:t>сотные отметки. Координационные оси. Экспликации;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9.</w:t>
            </w:r>
            <w:r w:rsidRPr="00941DFC">
              <w:t>Стены, заполнение проемов; полы и покрытия; условные разрывы;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10.</w:t>
            </w:r>
            <w:r w:rsidRPr="00941DFC">
              <w:t>Лестницы, Классификация, элементы Чертежи лестниц, уклоны, размеры. Усло</w:t>
            </w:r>
            <w:r w:rsidRPr="00941DFC">
              <w:t>в</w:t>
            </w:r>
            <w:r w:rsidRPr="00941DFC">
              <w:t>ные изображения;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11.</w:t>
            </w:r>
            <w:r w:rsidRPr="00941DFC">
              <w:t>Генеральные планы: состав чертежей; условные обозначения;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12.</w:t>
            </w:r>
            <w:r w:rsidRPr="00941DFC">
              <w:t>Проекции с числовыми отметками. Основные положения и понятия проекций с чи</w:t>
            </w:r>
            <w:r w:rsidRPr="00941DFC">
              <w:t>с</w:t>
            </w:r>
            <w:r w:rsidRPr="00941DFC">
              <w:t>ловыми отметками;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13.</w:t>
            </w:r>
            <w:r w:rsidRPr="00941DFC">
              <w:t>Проекции поверхностей. Пересечение прямой и плоскости с топографической п</w:t>
            </w:r>
            <w:r w:rsidRPr="00941DFC">
              <w:t>о</w:t>
            </w:r>
            <w:r w:rsidRPr="00941DFC">
              <w:t>верхностью;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14.</w:t>
            </w:r>
            <w:r w:rsidRPr="00941DFC">
              <w:t>Определение границ земляных работ;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15.</w:t>
            </w:r>
            <w:r w:rsidRPr="00941DFC">
              <w:t>Элементы вертикальной планировки. Сущность вертикальной планировки. Методы верт</w:t>
            </w:r>
            <w:r w:rsidRPr="00941DFC">
              <w:t>и</w:t>
            </w:r>
            <w:r w:rsidRPr="00941DFC">
              <w:t xml:space="preserve">кальной планировки; 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16.</w:t>
            </w:r>
            <w:r w:rsidRPr="00941DFC">
              <w:t>Разбивочные чертежи;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17.</w:t>
            </w:r>
            <w:r w:rsidRPr="00941DFC">
              <w:t>Схемы благоустройства и оз</w:t>
            </w:r>
            <w:r w:rsidRPr="00941DFC">
              <w:t>е</w:t>
            </w:r>
            <w:r w:rsidRPr="00941DFC">
              <w:t>ленения;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18.</w:t>
            </w:r>
            <w:r w:rsidRPr="00941DFC">
              <w:t>Характеристика обмеров как основного способа фиксации архитектурных обм</w:t>
            </w:r>
            <w:r w:rsidRPr="00941DFC">
              <w:t>е</w:t>
            </w:r>
            <w:r w:rsidRPr="00941DFC">
              <w:t>ров;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19</w:t>
            </w:r>
            <w:r w:rsidRPr="00941DFC">
              <w:t>Описание комплекса обмеров по стадиям: от «полевых» (натурных работ) до выполн</w:t>
            </w:r>
            <w:r w:rsidRPr="00941DFC">
              <w:t>е</w:t>
            </w:r>
            <w:r w:rsidRPr="00941DFC">
              <w:t>ния обмерных чертежей  и оформления работы;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20.</w:t>
            </w:r>
            <w:r w:rsidRPr="00941DFC">
              <w:t>Основные правила техники безопасности обмерных работ. Измерительные инстр</w:t>
            </w:r>
            <w:r w:rsidRPr="00941DFC">
              <w:t>у</w:t>
            </w:r>
            <w:r w:rsidRPr="00941DFC">
              <w:t>менты и приборы;</w:t>
            </w:r>
          </w:p>
          <w:p w:rsidR="00F61A21" w:rsidRPr="00941DFC" w:rsidRDefault="00F61A21" w:rsidP="00584450">
            <w:pPr>
              <w:pStyle w:val="Style14"/>
              <w:ind w:hanging="3"/>
            </w:pPr>
            <w:r>
              <w:t>21.</w:t>
            </w:r>
            <w:r w:rsidRPr="00941DFC">
              <w:t xml:space="preserve"> Обмеры планов, высотные обмеры, обмеры деталей.;</w:t>
            </w:r>
          </w:p>
          <w:p w:rsidR="00F61A21" w:rsidRPr="00C10283" w:rsidRDefault="00F61A21" w:rsidP="00B94221">
            <w:pPr>
              <w:pStyle w:val="Style14"/>
              <w:ind w:left="-3" w:firstLine="0"/>
            </w:pPr>
            <w:r>
              <w:t>22.</w:t>
            </w:r>
            <w:r w:rsidRPr="00941DFC">
              <w:t>Съемка генеральных планов и обмер территории.</w:t>
            </w:r>
          </w:p>
          <w:p w:rsidR="00F61A21" w:rsidRDefault="00F61A21" w:rsidP="00B94221">
            <w:pPr>
              <w:ind w:left="-3" w:firstLine="363"/>
              <w:jc w:val="center"/>
              <w:rPr>
                <w:b/>
              </w:rPr>
            </w:pPr>
          </w:p>
          <w:p w:rsidR="00F61A21" w:rsidRPr="00941DFC" w:rsidRDefault="00F61A21" w:rsidP="006D645C">
            <w:pPr>
              <w:ind w:firstLine="708"/>
              <w:jc w:val="center"/>
              <w:rPr>
                <w:b/>
              </w:rPr>
            </w:pPr>
            <w:r w:rsidRPr="00941DFC">
              <w:rPr>
                <w:b/>
              </w:rPr>
              <w:t>Темы для устного опроса студентов</w:t>
            </w:r>
          </w:p>
          <w:p w:rsidR="00F61A21" w:rsidRPr="00941DFC" w:rsidRDefault="00F61A21" w:rsidP="006D645C">
            <w:pPr>
              <w:ind w:firstLine="708"/>
              <w:jc w:val="center"/>
              <w:rPr>
                <w:b/>
              </w:rPr>
            </w:pPr>
          </w:p>
          <w:p w:rsidR="00F61A21" w:rsidRPr="00AF2C80" w:rsidRDefault="00F61A21" w:rsidP="006D645C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  <w:r w:rsidRPr="00AF2C80">
              <w:rPr>
                <w:caps/>
              </w:rPr>
              <w:tab/>
            </w:r>
            <w:r w:rsidRPr="00AF2C80">
              <w:rPr>
                <w:i w:val="0"/>
              </w:rPr>
              <w:t>Тема. Общие сведения об архитектурной графике: история возникновения арх</w:t>
            </w:r>
            <w:r w:rsidRPr="00AF2C80">
              <w:rPr>
                <w:i w:val="0"/>
              </w:rPr>
              <w:t>и</w:t>
            </w:r>
            <w:r w:rsidRPr="00AF2C80">
              <w:rPr>
                <w:i w:val="0"/>
              </w:rPr>
              <w:t>тектурной графики; Назначение и средства изображения архитектурной графики. Лине</w:t>
            </w:r>
            <w:r w:rsidRPr="00AF2C80">
              <w:rPr>
                <w:i w:val="0"/>
              </w:rPr>
              <w:t>й</w:t>
            </w:r>
            <w:r w:rsidRPr="00AF2C80">
              <w:rPr>
                <w:i w:val="0"/>
              </w:rPr>
              <w:t>ная графика, тональная виды архитектурной графики.</w:t>
            </w:r>
            <w:r w:rsidRPr="00AF2C80">
              <w:rPr>
                <w:b/>
                <w:bCs/>
                <w:i w:val="0"/>
                <w:iCs w:val="0"/>
              </w:rPr>
              <w:t xml:space="preserve"> </w:t>
            </w:r>
            <w:r w:rsidRPr="00AF2C80">
              <w:rPr>
                <w:bCs/>
                <w:i w:val="0"/>
                <w:iCs w:val="0"/>
              </w:rPr>
              <w:t>Композ</w:t>
            </w:r>
            <w:r w:rsidRPr="00AF2C80">
              <w:rPr>
                <w:bCs/>
                <w:i w:val="0"/>
                <w:iCs w:val="0"/>
              </w:rPr>
              <w:t>и</w:t>
            </w:r>
            <w:r w:rsidRPr="00AF2C80">
              <w:rPr>
                <w:bCs/>
                <w:i w:val="0"/>
                <w:iCs w:val="0"/>
              </w:rPr>
              <w:t>ция чертежа и антураж.</w:t>
            </w:r>
          </w:p>
          <w:p w:rsidR="00F61A21" w:rsidRPr="00AF2C80" w:rsidRDefault="00F61A21" w:rsidP="006D645C">
            <w:pPr>
              <w:pStyle w:val="BodyTextIndent"/>
              <w:ind w:firstLine="0"/>
              <w:rPr>
                <w:bCs/>
                <w:i w:val="0"/>
                <w:iCs w:val="0"/>
              </w:rPr>
            </w:pPr>
          </w:p>
          <w:p w:rsidR="00F61A21" w:rsidRPr="00941DFC" w:rsidRDefault="00F61A21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Рабочие чертежи, обмерочные чертежи, демонстрационные чертежи, арх</w:t>
            </w:r>
            <w:r w:rsidRPr="00941DFC">
              <w:t>и</w:t>
            </w:r>
            <w:r w:rsidRPr="00941DFC">
              <w:t>тектурный рисунок, эскизы, клаузуры, проектные эк</w:t>
            </w:r>
            <w:r w:rsidRPr="00941DFC">
              <w:t>с</w:t>
            </w:r>
            <w:r w:rsidRPr="00941DFC">
              <w:t>позиции</w:t>
            </w:r>
          </w:p>
          <w:p w:rsidR="00F61A21" w:rsidRPr="00941DFC" w:rsidRDefault="00F61A21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</w:p>
          <w:p w:rsidR="00F61A21" w:rsidRPr="00941DFC" w:rsidRDefault="00F61A21" w:rsidP="006B3C26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Архитектурно- строительное черчение: виды чертежей, Государственные стандарты ЕСКД (ГОСТ 2.101… 2.109, 2.301… 2.307) и СПДС (ГОСТ 21.101—97 «О</w:t>
            </w:r>
            <w:r w:rsidRPr="00941DFC">
              <w:t>с</w:t>
            </w:r>
            <w:r w:rsidRPr="00941DFC">
              <w:t>новные требования к проектной и рабочей  документации» и ГОСТ 21.501 – 93 « Прав</w:t>
            </w:r>
            <w:r w:rsidRPr="00941DFC">
              <w:t>и</w:t>
            </w:r>
            <w:r w:rsidRPr="00941DFC">
              <w:t>ла выполнения архитектурно-строительных рабочих чертежей» « Архитектурных черт</w:t>
            </w:r>
            <w:r w:rsidRPr="00941DFC">
              <w:t>е</w:t>
            </w:r>
            <w:r w:rsidRPr="00941DFC">
              <w:t>жей»). Рекомендации по технике выполнения чертежей. Правила оформления архите</w:t>
            </w:r>
            <w:r w:rsidRPr="00941DFC">
              <w:t>к</w:t>
            </w:r>
            <w:r w:rsidRPr="00941DFC">
              <w:t>турно-строительных чертежей: форматы и масштабы, основная надпись, типы линий, шрифты. Надписи на чертежах: основные, выносные, маркировочные и др. Нанес</w:t>
            </w:r>
            <w:r w:rsidRPr="00941DFC">
              <w:t>е</w:t>
            </w:r>
            <w:r w:rsidRPr="00941DFC">
              <w:t>ние размеров; обозначение материалов. Изображения на чертеже: виды, их расп</w:t>
            </w:r>
            <w:r w:rsidRPr="00941DFC">
              <w:t>о</w:t>
            </w:r>
            <w:r w:rsidRPr="00941DFC">
              <w:t>ложение на чертеже и названия, разрезы, сечения и их марк</w:t>
            </w:r>
            <w:r w:rsidRPr="00941DFC">
              <w:t>и</w:t>
            </w:r>
            <w:r w:rsidRPr="00941DFC">
              <w:t>ровка</w:t>
            </w:r>
          </w:p>
          <w:p w:rsidR="00F61A21" w:rsidRPr="00941DFC" w:rsidRDefault="00F61A21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. Тема. Чертежи зданий и сооружений: планы зданий. Фасады. Выполнение ф</w:t>
            </w:r>
            <w:r w:rsidRPr="00941DFC">
              <w:t>а</w:t>
            </w:r>
            <w:r w:rsidRPr="00941DFC">
              <w:t>садов здания с тенями и отмывкой. Условные обозначения элементов зданий. Стены, заполн</w:t>
            </w:r>
            <w:r w:rsidRPr="00941DFC">
              <w:t>е</w:t>
            </w:r>
            <w:r w:rsidRPr="00941DFC">
              <w:t>ние проемов; полы и покрытия; условные разрывы Нанесение размеров на архитекту</w:t>
            </w:r>
            <w:r w:rsidRPr="00941DFC">
              <w:t>р</w:t>
            </w:r>
            <w:r w:rsidRPr="00941DFC">
              <w:t>но-строительных чертежах, цепочки размеров, высотные отметки. Координационные оси. Экспл</w:t>
            </w:r>
            <w:r w:rsidRPr="00941DFC">
              <w:t>и</w:t>
            </w:r>
            <w:r w:rsidRPr="00941DFC">
              <w:t>кации</w:t>
            </w:r>
          </w:p>
          <w:p w:rsidR="00F61A21" w:rsidRPr="00941DFC" w:rsidRDefault="00F61A21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Разрезы зданий: архитектурные и конструктивные; продольные и поп</w:t>
            </w:r>
            <w:r w:rsidRPr="00941DFC">
              <w:t>е</w:t>
            </w:r>
            <w:r w:rsidRPr="00941DFC">
              <w:t>речные</w:t>
            </w:r>
          </w:p>
          <w:p w:rsidR="00F61A21" w:rsidRPr="00941DFC" w:rsidRDefault="00F61A21" w:rsidP="006D645C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</w:t>
            </w:r>
            <w:r w:rsidRPr="00941DFC">
              <w:t>н</w:t>
            </w:r>
            <w:r w:rsidRPr="00941DFC">
              <w:t>товой л</w:t>
            </w:r>
            <w:r w:rsidRPr="00941DFC">
              <w:t>е</w:t>
            </w:r>
            <w:r w:rsidRPr="00941DFC">
              <w:t>стницы</w:t>
            </w:r>
          </w:p>
          <w:p w:rsidR="00F61A21" w:rsidRPr="00941DFC" w:rsidRDefault="00F61A21" w:rsidP="007616B4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 Построение разрезов по двух маршевой лестнице, планов лестниц</w:t>
            </w:r>
          </w:p>
          <w:p w:rsidR="00F61A21" w:rsidRPr="00941DFC" w:rsidRDefault="00F61A21" w:rsidP="007616B4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 Построение ви</w:t>
            </w:r>
            <w:r w:rsidRPr="00941DFC">
              <w:t>н</w:t>
            </w:r>
            <w:r w:rsidRPr="00941DFC">
              <w:t>товых и лестниц.</w:t>
            </w:r>
          </w:p>
          <w:p w:rsidR="00F61A21" w:rsidRPr="00941DFC" w:rsidRDefault="00F61A21" w:rsidP="007616B4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 Построение разрезов и пл</w:t>
            </w:r>
            <w:r w:rsidRPr="00941DFC">
              <w:t>а</w:t>
            </w:r>
            <w:r w:rsidRPr="00941DFC">
              <w:t>нов  лестниц в индивидуальном доме</w:t>
            </w:r>
          </w:p>
          <w:p w:rsidR="00F61A21" w:rsidRPr="00941DFC" w:rsidRDefault="00F61A21" w:rsidP="007616B4">
            <w:pPr>
              <w:widowControl/>
              <w:tabs>
                <w:tab w:val="left" w:pos="0"/>
                <w:tab w:val="left" w:pos="540"/>
              </w:tabs>
              <w:autoSpaceDE/>
              <w:autoSpaceDN/>
              <w:adjustRightInd/>
              <w:ind w:left="38"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Чертежи винтовых лестниц с различным углом поворота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Чертежи генеральных пл</w:t>
            </w:r>
            <w:r w:rsidRPr="00941DFC">
              <w:t>а</w:t>
            </w:r>
            <w:r w:rsidRPr="00941DFC">
              <w:t>нов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Проекции с числовыми отметками. Основные положения и понятия прое</w:t>
            </w:r>
            <w:r w:rsidRPr="00941DFC">
              <w:t>к</w:t>
            </w:r>
            <w:r w:rsidRPr="00941DFC">
              <w:t>ций с числ</w:t>
            </w:r>
            <w:r w:rsidRPr="00941DFC">
              <w:t>о</w:t>
            </w:r>
            <w:r w:rsidRPr="00941DFC">
              <w:t>выми отметками.</w:t>
            </w:r>
          </w:p>
          <w:p w:rsidR="00F61A21" w:rsidRPr="00941DFC" w:rsidRDefault="00F61A21" w:rsidP="004F50B4">
            <w:pPr>
              <w:pStyle w:val="Style14"/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Проекции с числовыми отметками. Основные положения и понятия прое</w:t>
            </w:r>
            <w:r w:rsidRPr="00941DFC">
              <w:t>к</w:t>
            </w:r>
            <w:r w:rsidRPr="00941DFC">
              <w:t>ций с числовыми отметками. Суть метода числовых отметок. Проецирование точки и пр</w:t>
            </w:r>
            <w:r w:rsidRPr="00941DFC">
              <w:t>я</w:t>
            </w:r>
            <w:r w:rsidRPr="00941DFC">
              <w:t>мой. Градуирование прямой. Уклон, интервал прямой Реш</w:t>
            </w:r>
            <w:r w:rsidRPr="00941DFC">
              <w:t>е</w:t>
            </w:r>
            <w:r w:rsidRPr="00941DFC">
              <w:t>ние задач.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 xml:space="preserve">Тема. </w:t>
            </w:r>
            <w:r w:rsidRPr="00584450">
              <w:t>Проецирование плоскости</w:t>
            </w:r>
            <w:r w:rsidRPr="00941DFC">
              <w:t>. Масштаб уклонов. Угол падения плоскости. Направление и угол простирания плоскости.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Проекции поверхностей. Пересечение прямой и плоскости с топографической п</w:t>
            </w:r>
            <w:r w:rsidRPr="00941DFC">
              <w:t>о</w:t>
            </w:r>
            <w:r w:rsidRPr="00941DFC">
              <w:t>верхностью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Способы решения позиционных задач в проекциях с числовыми отметками в рабочей тетради. Пересечение прямой с плоскостью. Пер</w:t>
            </w:r>
            <w:r w:rsidRPr="00941DFC">
              <w:t>е</w:t>
            </w:r>
            <w:r w:rsidRPr="00941DFC">
              <w:t>сечение двух плоскостей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Способы решения позиционных задач в проекциях с числовыми отметками в рабочей тетради. Пересечение прямой с плоскостью. Пер</w:t>
            </w:r>
            <w:r w:rsidRPr="00941DFC">
              <w:t>е</w:t>
            </w:r>
            <w:r w:rsidRPr="00941DFC">
              <w:t>сечение двух плоскостей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 xml:space="preserve">Тема. </w:t>
            </w:r>
            <w:r w:rsidRPr="00584450">
              <w:rPr>
                <w:rFonts w:cs="Arial"/>
              </w:rPr>
              <w:t>Проецирование поверхности</w:t>
            </w:r>
            <w:r w:rsidRPr="00941DFC">
              <w:rPr>
                <w:rFonts w:cs="Arial"/>
              </w:rPr>
              <w:t>. Многогранники, поверхности вращения (ц</w:t>
            </w:r>
            <w:r w:rsidRPr="00941DFC">
              <w:rPr>
                <w:rFonts w:cs="Arial"/>
              </w:rPr>
              <w:t>и</w:t>
            </w:r>
            <w:r w:rsidRPr="00941DFC">
              <w:rPr>
                <w:rFonts w:cs="Arial"/>
              </w:rPr>
              <w:t xml:space="preserve">линдрическая, коническая), поверхности одинакового ската. </w:t>
            </w:r>
            <w:r w:rsidRPr="00941DFC">
              <w:t>Пересечение прямой и плоскости с топографической поверхностью.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Изображение топографической поверхности. Изображение линии на топогр</w:t>
            </w:r>
            <w:r w:rsidRPr="00941DFC">
              <w:t>а</w:t>
            </w:r>
            <w:r w:rsidRPr="00941DFC">
              <w:t xml:space="preserve">фической поверхности. </w:t>
            </w:r>
            <w:r w:rsidRPr="00584450">
              <w:t>Пересечение прямой с плоскостью и топографической поверхн</w:t>
            </w:r>
            <w:r w:rsidRPr="00584450">
              <w:t>о</w:t>
            </w:r>
            <w:r w:rsidRPr="00584450">
              <w:t>стью.</w:t>
            </w:r>
            <w:r w:rsidRPr="00941DFC">
              <w:rPr>
                <w:b/>
              </w:rPr>
              <w:t xml:space="preserve"> </w:t>
            </w:r>
            <w:r w:rsidRPr="00941DFC">
              <w:t>Способ профилей Решения позиционных задач в проекциях с числовыми отметк</w:t>
            </w:r>
            <w:r w:rsidRPr="00941DFC">
              <w:t>а</w:t>
            </w:r>
            <w:r w:rsidRPr="00941DFC">
              <w:t>ми в рабочей тетради. Пересечение двух плоск</w:t>
            </w:r>
            <w:r w:rsidRPr="00941DFC">
              <w:t>о</w:t>
            </w:r>
            <w:r w:rsidRPr="00941DFC">
              <w:t>стей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Пересечение плоскостей. Понятие бергштриха; точка нулевых работ. Постр</w:t>
            </w:r>
            <w:r w:rsidRPr="00941DFC">
              <w:t>о</w:t>
            </w:r>
            <w:r w:rsidRPr="00941DFC">
              <w:t>ение земл</w:t>
            </w:r>
            <w:r w:rsidRPr="00941DFC">
              <w:t>я</w:t>
            </w:r>
            <w:r w:rsidRPr="00941DFC">
              <w:t>ного сооружения на наклонной плоскости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Определение границ земляных работ. Выполнение чертежа.</w:t>
            </w:r>
            <w:r w:rsidRPr="00941DFC">
              <w:rPr>
                <w:b/>
              </w:rPr>
              <w:t xml:space="preserve"> </w:t>
            </w:r>
            <w:r w:rsidRPr="00941DFC">
              <w:t>Аппарель. Осн</w:t>
            </w:r>
            <w:r w:rsidRPr="00941DFC">
              <w:t>о</w:t>
            </w:r>
            <w:r w:rsidRPr="00941DFC">
              <w:t>вы вертикальной планировки. Топографич</w:t>
            </w:r>
            <w:r w:rsidRPr="00941DFC">
              <w:t>е</w:t>
            </w:r>
            <w:r w:rsidRPr="00941DFC">
              <w:t>ские чертежи</w:t>
            </w:r>
          </w:p>
          <w:p w:rsidR="00F61A21" w:rsidRPr="00941DFC" w:rsidRDefault="00F61A21" w:rsidP="004F50B4">
            <w:pPr>
              <w:widowControl/>
              <w:tabs>
                <w:tab w:val="left" w:pos="0"/>
                <w:tab w:val="left" w:pos="522"/>
              </w:tabs>
              <w:autoSpaceDE/>
              <w:autoSpaceDN/>
              <w:adjustRightInd/>
              <w:ind w:firstLine="0"/>
              <w:jc w:val="left"/>
            </w:pPr>
            <w:r w:rsidRPr="00941DFC">
              <w:rPr>
                <w:caps/>
              </w:rPr>
              <w:tab/>
            </w:r>
            <w:r w:rsidRPr="00941DFC">
              <w:t>Тема. Генеральные планы: состав че</w:t>
            </w:r>
            <w:r w:rsidRPr="00941DFC">
              <w:t>р</w:t>
            </w:r>
            <w:r w:rsidRPr="00941DFC">
              <w:t>тежей; условные обозначения;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Элементы вертикальной планировки. Сущность вертикальной планировки. Методы вертикальной планировки. Разбивочные че</w:t>
            </w:r>
            <w:r w:rsidRPr="00941DFC">
              <w:t>р</w:t>
            </w:r>
            <w:r w:rsidRPr="00941DFC">
              <w:t>тежи;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Схемы благоустройства и оз</w:t>
            </w:r>
            <w:r w:rsidRPr="00941DFC">
              <w:t>е</w:t>
            </w:r>
            <w:r w:rsidRPr="00941DFC">
              <w:t>ленения;</w:t>
            </w:r>
          </w:p>
          <w:p w:rsidR="00F61A21" w:rsidRPr="009F26A1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F26A1">
              <w:t>Тема. Архитектурные чертёжи жилого здания (планы, архитектурные разрезы, ф</w:t>
            </w:r>
            <w:r w:rsidRPr="009F26A1">
              <w:t>а</w:t>
            </w:r>
            <w:r w:rsidRPr="009F26A1">
              <w:t>сад. Перспектива здания аксонометрия с тенями).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Выполнение чертежей поверхностей покрытий Применение поверхностей к обр</w:t>
            </w:r>
            <w:r w:rsidRPr="00941DFC">
              <w:t>а</w:t>
            </w:r>
            <w:r w:rsidRPr="00941DFC">
              <w:t>зованию архитектурных форм.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  <w:rPr>
                <w:caps/>
              </w:rPr>
            </w:pPr>
            <w:r w:rsidRPr="00941DFC">
              <w:t>Тема Обмеры планов, высотные обмеры, обмеры деталей. Съемка ген</w:t>
            </w:r>
            <w:r w:rsidRPr="00941DFC">
              <w:t>е</w:t>
            </w:r>
            <w:r w:rsidRPr="00941DFC">
              <w:t>ральных планов и обмер территории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Характеристика обмеров как основного способа фиксации архитектурных обмеров</w:t>
            </w:r>
          </w:p>
          <w:p w:rsidR="00F61A21" w:rsidRPr="00941DFC" w:rsidRDefault="00F61A21" w:rsidP="004F50B4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Тема. Организация работ. Основные правила техники безопасности обмерных р</w:t>
            </w:r>
            <w:r w:rsidRPr="00941DFC">
              <w:t>а</w:t>
            </w:r>
            <w:r w:rsidRPr="00941DFC">
              <w:t>бот. Измерительные инструменты и приборы. Обмеры планов, высотные обмеры, обм</w:t>
            </w:r>
            <w:r w:rsidRPr="00941DFC">
              <w:t>е</w:t>
            </w:r>
            <w:r w:rsidRPr="00941DFC">
              <w:t>ры деталей. Съемка генерал</w:t>
            </w:r>
            <w:r w:rsidRPr="00941DFC">
              <w:t>ь</w:t>
            </w:r>
            <w:r w:rsidRPr="00941DFC">
              <w:t>ных планов и обмер территорий</w:t>
            </w:r>
          </w:p>
          <w:p w:rsidR="00F61A21" w:rsidRPr="00941DFC" w:rsidRDefault="00F61A21" w:rsidP="006B3C26">
            <w:pPr>
              <w:tabs>
                <w:tab w:val="left" w:pos="522"/>
              </w:tabs>
              <w:ind w:firstLine="0"/>
            </w:pPr>
            <w:r w:rsidRPr="00941DFC">
              <w:rPr>
                <w:caps/>
              </w:rPr>
              <w:tab/>
            </w:r>
            <w:r w:rsidRPr="00941DFC">
              <w:t>Тема Описание комплекса обмеров по стадиям: от «полевых» (натурных работ) до выполнения обмерных че</w:t>
            </w:r>
            <w:r w:rsidRPr="00941DFC">
              <w:t>р</w:t>
            </w:r>
            <w:r w:rsidRPr="00941DFC">
              <w:t>тежей и оформления работы</w:t>
            </w:r>
            <w:r>
              <w:t>.</w:t>
            </w:r>
          </w:p>
        </w:tc>
      </w:tr>
      <w:tr w:rsidR="00F61A21" w:rsidRPr="00941DFC">
        <w:trPr>
          <w:trHeight w:val="258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ind w:firstLine="0"/>
              <w:jc w:val="left"/>
            </w:pPr>
            <w:r w:rsidRPr="00941DFC"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F73240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941DFC">
              <w:t>-применять знания смежных и сопутству</w:t>
            </w:r>
            <w:r w:rsidRPr="00941DFC">
              <w:t>ю</w:t>
            </w:r>
            <w:r w:rsidRPr="00941DFC">
              <w:t>щих дисциплин;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нормативно-правовые д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кументы в своей деятельн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сти; 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разрабатывать архитектурные проекты согласно нормативам, на всех стадиях пр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екта; 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воображение, мыслить творчески, инициировать новаторские р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шения; </w:t>
            </w:r>
          </w:p>
          <w:p w:rsidR="00F61A21" w:rsidRPr="00941DFC" w:rsidRDefault="00F61A21" w:rsidP="006D645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jc w:val="left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демонстрировать пространственное вообр</w:t>
            </w:r>
            <w:r w:rsidRPr="00941DFC">
              <w:rPr>
                <w:szCs w:val="24"/>
                <w:lang w:val="ru-RU"/>
              </w:rPr>
              <w:t>а</w:t>
            </w:r>
            <w:r w:rsidRPr="00941DFC">
              <w:rPr>
                <w:szCs w:val="24"/>
                <w:lang w:val="ru-RU"/>
              </w:rPr>
              <w:t>жение, владение методами графического модел</w:t>
            </w:r>
            <w:r w:rsidRPr="00941DFC">
              <w:rPr>
                <w:szCs w:val="24"/>
                <w:lang w:val="ru-RU"/>
              </w:rPr>
              <w:t>и</w:t>
            </w:r>
            <w:r w:rsidRPr="00941DFC">
              <w:rPr>
                <w:szCs w:val="24"/>
                <w:lang w:val="ru-RU"/>
              </w:rPr>
              <w:t>рования;</w:t>
            </w:r>
          </w:p>
          <w:p w:rsidR="00F61A21" w:rsidRPr="00941DFC" w:rsidRDefault="00F61A21" w:rsidP="00F73240">
            <w:pPr>
              <w:widowControl/>
              <w:autoSpaceDE/>
              <w:autoSpaceDN/>
              <w:adjustRightInd/>
              <w:ind w:firstLine="0"/>
            </w:pPr>
            <w:r w:rsidRPr="00941DFC">
              <w:rPr>
                <w:rStyle w:val="FontStyle17"/>
                <w:b w:val="0"/>
                <w:bCs/>
                <w:sz w:val="24"/>
              </w:rPr>
              <w:t>-</w:t>
            </w:r>
            <w:r w:rsidRPr="00941DFC">
              <w:t xml:space="preserve"> применять методы, средства графического изображения при выр</w:t>
            </w:r>
            <w:r w:rsidRPr="00941DFC">
              <w:t>а</w:t>
            </w:r>
            <w:r w:rsidRPr="00941DFC">
              <w:t>жении архитектурного замысла);</w:t>
            </w:r>
          </w:p>
          <w:p w:rsidR="00F61A21" w:rsidRPr="00941DFC" w:rsidRDefault="00F61A21" w:rsidP="00F73240">
            <w:pPr>
              <w:widowControl/>
              <w:autoSpaceDE/>
              <w:autoSpaceDN/>
              <w:adjustRightInd/>
              <w:ind w:firstLine="0"/>
            </w:pPr>
            <w:r w:rsidRPr="00941DFC">
              <w:t>-оперировать графическими знаниями при принятии архитектурных р</w:t>
            </w:r>
            <w:r w:rsidRPr="00941DFC">
              <w:t>е</w:t>
            </w:r>
            <w:r>
              <w:t>шений</w:t>
            </w:r>
            <w:r w:rsidRPr="00941DFC">
              <w:t>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и по их че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тежам;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осуществлять преобразование формы и пространственного положения архитекту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ных объектов и их частей с помощью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-отображать на проекционных черт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>жах композиционные замыслы и проектные р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шения; 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 и по архитектурно-строительным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жам;</w:t>
            </w:r>
          </w:p>
          <w:p w:rsidR="00F61A21" w:rsidRPr="00941DFC" w:rsidRDefault="00F61A21" w:rsidP="00B17B86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941DFC">
              <w:t>-читать и выполнять архитектурно-строительные чертежи (форматы, ма</w:t>
            </w:r>
            <w:r w:rsidRPr="00941DFC">
              <w:t>с</w:t>
            </w:r>
            <w:r w:rsidRPr="00941DFC">
              <w:t>штабы, основные надписи, линии, шрифты, надписи на чертежах, нанесение размеров, обознач</w:t>
            </w:r>
            <w:r w:rsidRPr="00941DFC">
              <w:t>е</w:t>
            </w:r>
            <w:r w:rsidRPr="00941DFC">
              <w:t>ние материалов</w:t>
            </w:r>
            <w:r w:rsidRPr="00941DFC">
              <w:rPr>
                <w:u w:val="single"/>
              </w:rPr>
              <w:t>;</w:t>
            </w:r>
          </w:p>
          <w:p w:rsidR="00F61A21" w:rsidRPr="00941DFC" w:rsidRDefault="00F61A21" w:rsidP="00B17B86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941DFC">
              <w:t>- выполнять чертежи зданий (планы, разр</w:t>
            </w:r>
            <w:r w:rsidRPr="00941DFC">
              <w:t>е</w:t>
            </w:r>
            <w:r w:rsidRPr="00941DFC">
              <w:t>зы, фасады, цепочки размеров, высотные о</w:t>
            </w:r>
            <w:r w:rsidRPr="00941DFC">
              <w:t>т</w:t>
            </w:r>
            <w:r w:rsidRPr="00941DFC">
              <w:t>метки);</w:t>
            </w:r>
          </w:p>
          <w:p w:rsidR="00F61A21" w:rsidRPr="00941DFC" w:rsidRDefault="00F61A21" w:rsidP="00B17B86">
            <w:pPr>
              <w:widowControl/>
              <w:autoSpaceDE/>
              <w:autoSpaceDN/>
              <w:adjustRightInd/>
              <w:ind w:firstLine="0"/>
              <w:rPr>
                <w:u w:val="single"/>
              </w:rPr>
            </w:pPr>
            <w:r w:rsidRPr="00941DFC">
              <w:t>- пользоваться средствами изображения а</w:t>
            </w:r>
            <w:r w:rsidRPr="00941DFC">
              <w:t>р</w:t>
            </w:r>
            <w:r w:rsidRPr="00941DFC">
              <w:t>хитектурной графики: линейная графика, т</w:t>
            </w:r>
            <w:r w:rsidRPr="00941DFC">
              <w:t>о</w:t>
            </w:r>
            <w:r w:rsidRPr="00941DFC">
              <w:t>нальная графика, цветная графика</w:t>
            </w:r>
            <w:r w:rsidRPr="00941DFC">
              <w:rPr>
                <w:u w:val="single"/>
              </w:rPr>
              <w:t>;</w:t>
            </w:r>
          </w:p>
          <w:p w:rsidR="00F61A21" w:rsidRPr="00941DFC" w:rsidRDefault="00F61A21" w:rsidP="00B17B86">
            <w:pPr>
              <w:widowControl/>
              <w:autoSpaceDE/>
              <w:autoSpaceDN/>
              <w:adjustRightInd/>
              <w:ind w:firstLine="0"/>
            </w:pPr>
            <w:r w:rsidRPr="00941DFC">
              <w:t>- выполнять архитектурный рисунок (ант</w:t>
            </w:r>
            <w:r w:rsidRPr="00941DFC">
              <w:t>у</w:t>
            </w:r>
            <w:r w:rsidRPr="00941DFC">
              <w:t>раж и стаффаж, выполнять комплекс обм</w:t>
            </w:r>
            <w:r w:rsidRPr="00941DFC">
              <w:t>е</w:t>
            </w:r>
            <w:r w:rsidRPr="00941DFC">
              <w:t>ров по стадиям: от «полевых» натурных о</w:t>
            </w:r>
            <w:r w:rsidRPr="00941DFC">
              <w:t>б</w:t>
            </w:r>
            <w:r w:rsidRPr="00941DFC">
              <w:t>меров до выполн</w:t>
            </w:r>
            <w:r w:rsidRPr="00941DFC">
              <w:t>е</w:t>
            </w:r>
            <w:r w:rsidRPr="00941DFC">
              <w:t>ния натурных чертежей  и оформления работы;</w:t>
            </w:r>
          </w:p>
          <w:p w:rsidR="00F61A21" w:rsidRPr="00941DFC" w:rsidRDefault="00F61A21" w:rsidP="006D645C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Default="00F61A21" w:rsidP="006B6319">
            <w:pPr>
              <w:ind w:firstLine="0"/>
              <w:jc w:val="center"/>
            </w:pPr>
            <w:r w:rsidRPr="00941DFC">
              <w:t>Выставка работ «Архитектурные и о</w:t>
            </w:r>
            <w:r w:rsidRPr="00941DFC">
              <w:t>б</w:t>
            </w:r>
            <w:r w:rsidRPr="00941DFC">
              <w:t>мерные чертежи</w:t>
            </w:r>
            <w:r>
              <w:t>»</w:t>
            </w:r>
          </w:p>
          <w:p w:rsidR="00F61A21" w:rsidRDefault="00F61A21" w:rsidP="006B6319">
            <w:pPr>
              <w:ind w:firstLine="0"/>
              <w:jc w:val="center"/>
            </w:pPr>
          </w:p>
          <w:p w:rsidR="00F61A21" w:rsidRDefault="00F61A21" w:rsidP="006B6319">
            <w:pPr>
              <w:ind w:firstLine="0"/>
              <w:jc w:val="center"/>
            </w:pPr>
            <w:r w:rsidRPr="002D470A">
              <w:pict>
                <v:shape id="_x0000_i1038" type="#_x0000_t75" style="width:289.5pt;height:192pt">
                  <v:imagedata r:id="rId20" o:title="" cropbottom="4741f"/>
                </v:shape>
              </w:pict>
            </w:r>
          </w:p>
          <w:p w:rsidR="00F61A21" w:rsidRPr="00941DFC" w:rsidRDefault="00F61A21" w:rsidP="006B6319">
            <w:pPr>
              <w:ind w:firstLine="0"/>
              <w:jc w:val="center"/>
            </w:pPr>
            <w:r>
              <w:t xml:space="preserve">Выполнение фасадов здания </w:t>
            </w:r>
          </w:p>
          <w:p w:rsidR="00F61A21" w:rsidRDefault="00F61A21" w:rsidP="006B6319">
            <w:pPr>
              <w:ind w:firstLine="0"/>
              <w:jc w:val="center"/>
            </w:pPr>
            <w:r w:rsidRPr="00941DFC">
              <w:pict>
                <v:shape id="_x0000_i1039" type="#_x0000_t75" style="width:329.25pt;height:249.75pt">
                  <v:imagedata r:id="rId16" o:title=""/>
                </v:shape>
              </w:pict>
            </w:r>
          </w:p>
          <w:p w:rsidR="00F61A21" w:rsidRPr="00941DFC" w:rsidRDefault="00F61A21" w:rsidP="006B6319">
            <w:pPr>
              <w:ind w:firstLine="0"/>
              <w:jc w:val="center"/>
            </w:pPr>
            <w:r>
              <w:t>Выполнение планов здания</w:t>
            </w:r>
          </w:p>
          <w:p w:rsidR="00F61A21" w:rsidRPr="00941DFC" w:rsidRDefault="00F61A21" w:rsidP="006B6319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F61A21" w:rsidRPr="00941DFC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ind w:firstLine="0"/>
              <w:jc w:val="left"/>
            </w:pPr>
            <w:r w:rsidRPr="00941DFC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основными методами, способами и средствами переработки инфо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мации, уметь работать с традиционными и граф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ческими носителями информации; навыками грамо</w:t>
            </w:r>
            <w:r w:rsidRPr="00941DFC">
              <w:rPr>
                <w:lang w:val="ru-RU"/>
              </w:rPr>
              <w:t>т</w:t>
            </w:r>
            <w:r w:rsidRPr="00941DFC">
              <w:rPr>
                <w:lang w:val="ru-RU"/>
              </w:rPr>
              <w:t>ного представления архитектурного замысла, передачи идеи и трансляции ее в ходе со</w:t>
            </w:r>
            <w:r w:rsidRPr="00941DFC">
              <w:rPr>
                <w:lang w:val="ru-RU"/>
              </w:rPr>
              <w:t>в</w:t>
            </w:r>
            <w:r w:rsidRPr="00941DFC">
              <w:rPr>
                <w:lang w:val="ru-RU"/>
              </w:rPr>
              <w:t>местной деятельности средствами ручной гр</w:t>
            </w:r>
            <w:r w:rsidRPr="00941DFC">
              <w:rPr>
                <w:lang w:val="ru-RU"/>
              </w:rPr>
              <w:t>а</w:t>
            </w:r>
            <w:r w:rsidRPr="00941DFC">
              <w:rPr>
                <w:lang w:val="ru-RU"/>
              </w:rPr>
              <w:t>фики;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способностью демонстрировать</w:t>
            </w:r>
            <w:r w:rsidRPr="00941DFC">
              <w:rPr>
                <w:lang w:val="ru-RU"/>
              </w:rPr>
              <w:t xml:space="preserve"> пр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странственное воображение, развитый худ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жественный вкус, владение методами мод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лирования при разработке проектов (ПК-4);</w:t>
            </w:r>
          </w:p>
          <w:p w:rsidR="00F61A21" w:rsidRPr="00941DFC" w:rsidRDefault="00F61A21" w:rsidP="00F7324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39" w:hanging="39"/>
            </w:pPr>
            <w:r w:rsidRPr="00941DFC">
              <w:t>владеть основными техническими приемами, способами и средствами совр</w:t>
            </w:r>
            <w:r w:rsidRPr="00941DFC">
              <w:t>е</w:t>
            </w:r>
            <w:r w:rsidRPr="00941DFC">
              <w:t>менных, профессиональных графических коммуникаций ( ПК-4, ПК-9);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оформления архите</w:t>
            </w:r>
            <w:r w:rsidRPr="00941DFC">
              <w:rPr>
                <w:lang w:val="ru-RU"/>
              </w:rPr>
              <w:t>к</w:t>
            </w:r>
            <w:r w:rsidRPr="00941DFC">
              <w:rPr>
                <w:lang w:val="ru-RU"/>
              </w:rPr>
              <w:t>турно-строительных чертежей;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построения теней на архите</w:t>
            </w:r>
            <w:r w:rsidRPr="00941DFC">
              <w:rPr>
                <w:lang w:val="ru-RU"/>
              </w:rPr>
              <w:t>к</w:t>
            </w:r>
            <w:r w:rsidRPr="00941DFC">
              <w:rPr>
                <w:lang w:val="ru-RU"/>
              </w:rPr>
              <w:t>турно-строительных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жах;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t>навыками выполнения архитектурного р</w:t>
            </w:r>
            <w:r w:rsidRPr="00941DFC">
              <w:t>и</w:t>
            </w:r>
            <w:r w:rsidRPr="00941DFC">
              <w:t xml:space="preserve">сунка; 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современных методов и средств графических изображений; пр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грамм для построения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жа;</w:t>
            </w:r>
          </w:p>
          <w:p w:rsidR="00F61A21" w:rsidRPr="00941DFC" w:rsidRDefault="00F61A21" w:rsidP="006D645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навыками построений линий разной освещё</w:t>
            </w:r>
            <w:r w:rsidRPr="00941DFC">
              <w:rPr>
                <w:lang w:val="ru-RU"/>
              </w:rPr>
              <w:t>н</w:t>
            </w:r>
            <w:r w:rsidRPr="00941DFC">
              <w:rPr>
                <w:lang w:val="ru-RU"/>
              </w:rPr>
              <w:t>ности;</w:t>
            </w:r>
          </w:p>
          <w:p w:rsidR="00F61A21" w:rsidRPr="00941DFC" w:rsidRDefault="00F61A21" w:rsidP="006D645C">
            <w:pPr>
              <w:ind w:firstLine="0"/>
              <w:jc w:val="left"/>
            </w:pPr>
            <w:r w:rsidRPr="00941DFC">
              <w:t>практическими приемами снятия (измер</w:t>
            </w:r>
            <w:r w:rsidRPr="00941DFC">
              <w:t>е</w:t>
            </w:r>
            <w:r w:rsidRPr="00941DFC">
              <w:t>ния) натурных обм</w:t>
            </w:r>
            <w:r w:rsidRPr="00941DFC">
              <w:t>е</w:t>
            </w:r>
            <w:r w:rsidRPr="00941DFC">
              <w:t>ров;</w:t>
            </w:r>
          </w:p>
          <w:p w:rsidR="00F61A21" w:rsidRPr="00941DFC" w:rsidRDefault="00F61A21" w:rsidP="00F73240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Default="00F61A21" w:rsidP="006B6319">
            <w:pPr>
              <w:ind w:firstLine="0"/>
              <w:jc w:val="center"/>
            </w:pPr>
            <w:r w:rsidRPr="00941DFC">
              <w:t>Выставка работ «Архитектурные и о</w:t>
            </w:r>
            <w:r w:rsidRPr="00941DFC">
              <w:t>б</w:t>
            </w:r>
            <w:r w:rsidRPr="00941DFC">
              <w:t>мерные чертежи</w:t>
            </w:r>
            <w:r>
              <w:t>»</w:t>
            </w:r>
          </w:p>
          <w:p w:rsidR="00F61A21" w:rsidRDefault="00F61A21" w:rsidP="006B6319">
            <w:pPr>
              <w:ind w:firstLine="0"/>
              <w:jc w:val="center"/>
            </w:pPr>
          </w:p>
          <w:p w:rsidR="00F61A21" w:rsidRDefault="00F61A21" w:rsidP="006B6319">
            <w:pPr>
              <w:ind w:firstLine="0"/>
              <w:jc w:val="center"/>
            </w:pPr>
            <w:r w:rsidRPr="002D470A">
              <w:pict>
                <v:shape id="_x0000_i1040" type="#_x0000_t75" style="width:289.5pt;height:192pt">
                  <v:imagedata r:id="rId20" o:title="" cropbottom="4741f"/>
                </v:shape>
              </w:pict>
            </w:r>
          </w:p>
          <w:p w:rsidR="00F61A21" w:rsidRPr="00941DFC" w:rsidRDefault="00F61A21" w:rsidP="006B6319">
            <w:pPr>
              <w:ind w:firstLine="0"/>
              <w:jc w:val="center"/>
            </w:pPr>
            <w:r>
              <w:t xml:space="preserve">Выполнение фасадов здания </w:t>
            </w:r>
          </w:p>
          <w:p w:rsidR="00F61A21" w:rsidRDefault="00F61A21" w:rsidP="006B6319">
            <w:pPr>
              <w:ind w:firstLine="0"/>
              <w:jc w:val="center"/>
            </w:pPr>
            <w:r w:rsidRPr="00941DFC">
              <w:pict>
                <v:shape id="_x0000_i1041" type="#_x0000_t75" style="width:329.25pt;height:249.75pt">
                  <v:imagedata r:id="rId16" o:title=""/>
                </v:shape>
              </w:pict>
            </w:r>
          </w:p>
          <w:p w:rsidR="00F61A21" w:rsidRPr="00941DFC" w:rsidRDefault="00F61A21" w:rsidP="006B6319">
            <w:pPr>
              <w:ind w:firstLine="0"/>
              <w:jc w:val="center"/>
            </w:pPr>
            <w:r>
              <w:t>Выполнение планов здания</w:t>
            </w:r>
          </w:p>
          <w:p w:rsidR="00F61A21" w:rsidRDefault="00F61A21" w:rsidP="00531D84">
            <w:pPr>
              <w:pStyle w:val="Style3"/>
              <w:widowControl/>
              <w:jc w:val="center"/>
            </w:pPr>
            <w:r w:rsidRPr="00882252">
              <w:pict>
                <v:shape id="_x0000_i1042" type="#_x0000_t75" style="width:319.5pt;height:232.5pt">
                  <v:imagedata r:id="rId21" o:title=""/>
                </v:shape>
              </w:pict>
            </w:r>
          </w:p>
          <w:p w:rsidR="00F61A21" w:rsidRPr="00941DFC" w:rsidRDefault="00F61A21" w:rsidP="00531D84">
            <w:pPr>
              <w:pStyle w:val="Style3"/>
              <w:widowControl/>
              <w:jc w:val="center"/>
            </w:pPr>
            <w:r>
              <w:t>Чертежи  Винтовых лестниц</w:t>
            </w:r>
          </w:p>
          <w:p w:rsidR="00F61A21" w:rsidRPr="00941DFC" w:rsidRDefault="00F61A21" w:rsidP="00E20937">
            <w:pPr>
              <w:pStyle w:val="Style3"/>
              <w:widowControl/>
              <w:ind w:firstLine="0"/>
              <w:jc w:val="center"/>
            </w:pPr>
            <w:r w:rsidRPr="00941DFC">
              <w:pict>
                <v:shape id="_x0000_i1043" type="#_x0000_t75" style="width:369pt;height:272.25pt">
                  <v:imagedata r:id="rId22" o:title=""/>
                </v:shape>
              </w:pict>
            </w:r>
          </w:p>
          <w:p w:rsidR="00F61A21" w:rsidRPr="00941DFC" w:rsidRDefault="00F61A21" w:rsidP="00E20937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941DFC">
              <w:t>Обмерочные чертежи</w:t>
            </w:r>
          </w:p>
        </w:tc>
      </w:tr>
      <w:tr w:rsidR="00F61A21" w:rsidRPr="00941D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ind w:firstLine="0"/>
              <w:jc w:val="left"/>
            </w:pPr>
            <w:r w:rsidRPr="00941DFC">
              <w:rPr>
                <w:b/>
              </w:rPr>
              <w:t>ПК-9 Способен грамотно представлять архитектурный замысел, передавать идеи и проектные предложения средствами макетирования, ру</w:t>
            </w:r>
            <w:r w:rsidRPr="00941DFC">
              <w:rPr>
                <w:b/>
              </w:rPr>
              <w:t>ч</w:t>
            </w:r>
            <w:r w:rsidRPr="00941DFC">
              <w:rPr>
                <w:b/>
              </w:rPr>
              <w:t>ной графики</w:t>
            </w:r>
          </w:p>
        </w:tc>
      </w:tr>
      <w:tr w:rsidR="00F61A21" w:rsidRPr="00941DFC">
        <w:trPr>
          <w:trHeight w:val="225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ind w:firstLine="0"/>
              <w:jc w:val="left"/>
            </w:pPr>
            <w:r w:rsidRPr="00941DFC">
              <w:t>Знать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7616B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методы, средства, материалы и технику графического изображения архите</w:t>
            </w:r>
            <w:r w:rsidRPr="00941DFC">
              <w:t>к</w:t>
            </w:r>
            <w:r w:rsidRPr="00941DFC">
              <w:t>турной ср</w:t>
            </w:r>
            <w:r w:rsidRPr="00941DFC">
              <w:t>е</w:t>
            </w:r>
            <w:r w:rsidRPr="00941DFC">
              <w:t>ды;</w:t>
            </w:r>
          </w:p>
          <w:p w:rsidR="00F61A21" w:rsidRPr="00584450" w:rsidRDefault="00F61A21" w:rsidP="007616B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41DFC">
              <w:t>основные нормативные требования к а</w:t>
            </w:r>
            <w:r w:rsidRPr="00941DFC">
              <w:t>р</w:t>
            </w:r>
            <w:r w:rsidRPr="00941DFC">
              <w:t>хитектурным че</w:t>
            </w:r>
            <w:r w:rsidRPr="00941DFC">
              <w:t>р</w:t>
            </w:r>
            <w:r w:rsidRPr="00941DFC">
              <w:t>тежам;</w:t>
            </w:r>
          </w:p>
          <w:p w:rsidR="00F61A21" w:rsidRPr="00941DFC" w:rsidRDefault="00F61A21" w:rsidP="0058445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rStyle w:val="FontStyle16"/>
                <w:b w:val="0"/>
                <w:bCs/>
                <w:sz w:val="24"/>
              </w:rPr>
              <w:t>-</w:t>
            </w:r>
            <w:r w:rsidRPr="00941DFC">
              <w:rPr>
                <w:rStyle w:val="FontStyle16"/>
                <w:b w:val="0"/>
                <w:bCs/>
                <w:sz w:val="24"/>
              </w:rPr>
              <w:t xml:space="preserve"> актуальные средства развития и выраж</w:t>
            </w:r>
            <w:r w:rsidRPr="00941DFC">
              <w:rPr>
                <w:rStyle w:val="FontStyle16"/>
                <w:b w:val="0"/>
                <w:bCs/>
                <w:sz w:val="24"/>
              </w:rPr>
              <w:t>е</w:t>
            </w:r>
            <w:r w:rsidRPr="00941DFC">
              <w:rPr>
                <w:rStyle w:val="FontStyle16"/>
                <w:b w:val="0"/>
                <w:bCs/>
                <w:sz w:val="24"/>
              </w:rPr>
              <w:t>ния архитектурного замысла (графич</w:t>
            </w:r>
            <w:r w:rsidRPr="00941DFC">
              <w:rPr>
                <w:rStyle w:val="FontStyle16"/>
                <w:b w:val="0"/>
                <w:bCs/>
                <w:sz w:val="24"/>
              </w:rPr>
              <w:t>е</w:t>
            </w:r>
            <w:r w:rsidRPr="00941DFC">
              <w:rPr>
                <w:rStyle w:val="FontStyle16"/>
                <w:b w:val="0"/>
                <w:bCs/>
                <w:sz w:val="24"/>
              </w:rPr>
              <w:t>ские);</w:t>
            </w:r>
          </w:p>
          <w:p w:rsidR="00F61A21" w:rsidRPr="00941DFC" w:rsidRDefault="00F61A21" w:rsidP="007616B4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rPr>
                <w:sz w:val="28"/>
                <w:szCs w:val="28"/>
              </w:rPr>
              <w:t>-</w:t>
            </w:r>
            <w:r w:rsidRPr="00941DFC">
              <w:t>способы построения архитектурно-строительных че</w:t>
            </w:r>
            <w:r w:rsidRPr="00941DFC">
              <w:t>р</w:t>
            </w:r>
            <w:r w:rsidRPr="00941DFC">
              <w:t>тежей;</w:t>
            </w:r>
          </w:p>
          <w:p w:rsidR="00F61A21" w:rsidRPr="00941DFC" w:rsidRDefault="00F61A21" w:rsidP="007616B4">
            <w:pPr>
              <w:pStyle w:val="Style7"/>
              <w:widowControl/>
              <w:ind w:left="-109" w:firstLine="0"/>
              <w:rPr>
                <w:bCs/>
              </w:rPr>
            </w:pPr>
            <w:r w:rsidRPr="00941DFC">
              <w:t xml:space="preserve"> -обмерочные чертежи;</w:t>
            </w:r>
          </w:p>
          <w:p w:rsidR="00F61A21" w:rsidRPr="00941DFC" w:rsidRDefault="00F61A21" w:rsidP="007616B4">
            <w:pPr>
              <w:pStyle w:val="Style7"/>
              <w:widowControl/>
              <w:ind w:firstLine="0"/>
            </w:pPr>
            <w:r w:rsidRPr="00941DFC">
              <w:t>-разбивочные</w:t>
            </w:r>
            <w:r w:rsidRPr="00941DFC">
              <w:rPr>
                <w:sz w:val="28"/>
                <w:szCs w:val="28"/>
              </w:rPr>
              <w:t xml:space="preserve"> </w:t>
            </w:r>
            <w:r w:rsidRPr="00941DFC">
              <w:t>чертежи;</w:t>
            </w:r>
          </w:p>
          <w:p w:rsidR="00F61A21" w:rsidRPr="00941DFC" w:rsidRDefault="00F61A21" w:rsidP="007616B4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основные стандарты ЕСКД и СПДС, отн</w:t>
            </w:r>
            <w:r w:rsidRPr="00941DFC">
              <w:t>о</w:t>
            </w:r>
            <w:r w:rsidRPr="00941DFC">
              <w:t>сящиеся к выполнению и оформлению арх</w:t>
            </w:r>
            <w:r w:rsidRPr="00941DFC">
              <w:t>и</w:t>
            </w:r>
            <w:r w:rsidRPr="00941DFC">
              <w:t>тектурно-строительных чертежей;</w:t>
            </w:r>
          </w:p>
          <w:p w:rsidR="00F61A21" w:rsidRPr="00941DFC" w:rsidRDefault="00F61A21" w:rsidP="007616B4">
            <w:pPr>
              <w:pStyle w:val="Style7"/>
              <w:widowControl/>
              <w:ind w:firstLine="0"/>
              <w:rPr>
                <w:bCs/>
              </w:rPr>
            </w:pPr>
            <w:r w:rsidRPr="00941DFC">
              <w:t>- экспликации, изображения лифтов, лес</w:t>
            </w:r>
            <w:r w:rsidRPr="00941DFC">
              <w:t>т</w:t>
            </w:r>
            <w:r w:rsidRPr="00941DFC">
              <w:t>ниц на архитектурно-строительных черт</w:t>
            </w:r>
            <w:r w:rsidRPr="00941DFC">
              <w:t>е</w:t>
            </w:r>
            <w:r w:rsidRPr="00941DFC">
              <w:t>жах;</w:t>
            </w:r>
          </w:p>
          <w:p w:rsidR="00F61A21" w:rsidRPr="00941DFC" w:rsidRDefault="00F61A21" w:rsidP="007616B4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941DFC">
              <w:t>- понятия: генеральные планы;  разбивочные чертежи; схемы благоустройства и озелен</w:t>
            </w:r>
            <w:r w:rsidRPr="00941DFC">
              <w:t>е</w:t>
            </w:r>
            <w:r w:rsidRPr="00941DFC">
              <w:t>ния.</w:t>
            </w:r>
          </w:p>
          <w:p w:rsidR="00F61A21" w:rsidRPr="00941DFC" w:rsidRDefault="00F61A21" w:rsidP="006D645C">
            <w:pPr>
              <w:pStyle w:val="Style7"/>
              <w:widowControl/>
              <w:ind w:firstLine="0"/>
              <w:rPr>
                <w:bCs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Pr="009F26A1" w:rsidRDefault="00F61A21" w:rsidP="009F26A1">
            <w:pPr>
              <w:pStyle w:val="BodyTextIndent"/>
              <w:rPr>
                <w:bCs/>
                <w:i w:val="0"/>
              </w:rPr>
            </w:pPr>
            <w:r w:rsidRPr="009F26A1">
              <w:rPr>
                <w:bCs/>
                <w:i w:val="0"/>
              </w:rPr>
              <w:t>5.Архитектурно- строительное черчение: виды чертежей, Государственные стандарты ЕСКД (ГОСТ 2.101… 2.109, 2.301… 2.307) и СПДС (ГОСТ 21.101—97 « Основные тре-бования к проектной и рабочей документации» и ГОСТ 21.501 – 93 « Правила выполне-ния архитектурно-строительных рабочих чертежей»)</w:t>
            </w:r>
          </w:p>
          <w:p w:rsidR="00F61A21" w:rsidRPr="00941DFC" w:rsidRDefault="00F61A21" w:rsidP="009F26A1">
            <w:pPr>
              <w:pStyle w:val="BodyTextIndent"/>
              <w:rPr>
                <w:bCs/>
                <w:i w:val="0"/>
              </w:rPr>
            </w:pPr>
            <w:r w:rsidRPr="009F26A1">
              <w:rPr>
                <w:bCs/>
                <w:i w:val="0"/>
              </w:rPr>
              <w:t>6. Техника выполнения  архитектурных чертежей. Правила оформления архитектурно-строительных чертежей: форматы и масштабы, основная надпись, типы линий, шрифты. Надписи на чертежах: основные, выносные, маркировочные и др. Нанесение размеров; обозначение материалов.</w:t>
            </w:r>
          </w:p>
          <w:p w:rsidR="00F61A21" w:rsidRPr="00941DFC" w:rsidRDefault="00F61A21" w:rsidP="00531D84">
            <w:pPr>
              <w:pStyle w:val="BodyTextIndent"/>
              <w:ind w:firstLine="0"/>
              <w:jc w:val="center"/>
              <w:rPr>
                <w:bCs/>
                <w:i w:val="0"/>
              </w:rPr>
            </w:pPr>
            <w:r w:rsidRPr="00941DFC">
              <w:rPr>
                <w:bCs/>
                <w:i w:val="0"/>
              </w:rPr>
              <w:pict>
                <v:shape id="_x0000_i1044" type="#_x0000_t75" style="width:292.5pt;height:164.25pt">
                  <v:imagedata r:id="rId19" o:title=""/>
                </v:shape>
              </w:pict>
            </w:r>
          </w:p>
          <w:p w:rsidR="00F61A21" w:rsidRPr="00531D84" w:rsidRDefault="00F61A21" w:rsidP="00531D84">
            <w:pPr>
              <w:pStyle w:val="BodyTextIndent"/>
              <w:jc w:val="center"/>
              <w:rPr>
                <w:i w:val="0"/>
                <w:lang/>
              </w:rPr>
            </w:pPr>
            <w:r w:rsidRPr="00941DFC">
              <w:rPr>
                <w:i w:val="0"/>
              </w:rPr>
              <w:t xml:space="preserve">Выполнение фасада здания в технике отмывки с тенями. </w:t>
            </w:r>
            <w:r>
              <w:rPr>
                <w:i w:val="0"/>
                <w:lang/>
              </w:rPr>
              <w:t>Один из графических м</w:t>
            </w:r>
            <w:r>
              <w:rPr>
                <w:i w:val="0"/>
                <w:lang/>
              </w:rPr>
              <w:t>е</w:t>
            </w:r>
            <w:r>
              <w:rPr>
                <w:i w:val="0"/>
                <w:lang/>
              </w:rPr>
              <w:t>тодов выполнения фасадов</w:t>
            </w:r>
          </w:p>
        </w:tc>
      </w:tr>
      <w:tr w:rsidR="00F61A21" w:rsidRPr="00941DFC">
        <w:trPr>
          <w:trHeight w:val="258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ind w:firstLine="0"/>
              <w:jc w:val="left"/>
            </w:pPr>
            <w:r w:rsidRPr="00941DFC">
              <w:t>Уметь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7616B4">
            <w:pPr>
              <w:pStyle w:val="Style3"/>
              <w:widowControl/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-обладать культурой мышления, способн</w:t>
            </w:r>
            <w:r w:rsidRPr="00941DFC">
              <w:rPr>
                <w:rStyle w:val="FontStyle17"/>
                <w:b w:val="0"/>
                <w:bCs/>
                <w:sz w:val="24"/>
              </w:rPr>
              <w:t>о</w:t>
            </w:r>
            <w:r w:rsidRPr="00941DFC">
              <w:rPr>
                <w:rStyle w:val="FontStyle17"/>
                <w:b w:val="0"/>
                <w:bCs/>
                <w:sz w:val="24"/>
              </w:rPr>
              <w:t>стью к обобщению, анализу, восприятию и</w:t>
            </w:r>
            <w:r w:rsidRPr="00941DFC">
              <w:rPr>
                <w:rStyle w:val="FontStyle17"/>
                <w:b w:val="0"/>
                <w:bCs/>
                <w:sz w:val="24"/>
              </w:rPr>
              <w:t>н</w:t>
            </w:r>
            <w:r w:rsidRPr="00941DFC">
              <w:rPr>
                <w:rStyle w:val="FontStyle17"/>
                <w:b w:val="0"/>
                <w:bCs/>
                <w:sz w:val="24"/>
              </w:rPr>
              <w:t>формации,  постановке цели и выбору п</w:t>
            </w:r>
            <w:r w:rsidRPr="00941DFC">
              <w:rPr>
                <w:rStyle w:val="FontStyle17"/>
                <w:b w:val="0"/>
                <w:bCs/>
                <w:sz w:val="24"/>
              </w:rPr>
              <w:t>у</w:t>
            </w:r>
            <w:r w:rsidRPr="00941DFC">
              <w:rPr>
                <w:rStyle w:val="FontStyle17"/>
                <w:b w:val="0"/>
                <w:bCs/>
                <w:sz w:val="24"/>
              </w:rPr>
              <w:t>тей ее достиж</w:t>
            </w:r>
            <w:r w:rsidRPr="00941DFC">
              <w:rPr>
                <w:rStyle w:val="FontStyle17"/>
                <w:b w:val="0"/>
                <w:bCs/>
                <w:sz w:val="24"/>
              </w:rPr>
              <w:t>е</w:t>
            </w:r>
            <w:r w:rsidRPr="00941DFC">
              <w:rPr>
                <w:rStyle w:val="FontStyle17"/>
                <w:b w:val="0"/>
                <w:bCs/>
                <w:sz w:val="24"/>
              </w:rPr>
              <w:t>ния;</w:t>
            </w:r>
          </w:p>
          <w:p w:rsidR="00F61A21" w:rsidRPr="00941DFC" w:rsidRDefault="00F61A21" w:rsidP="007616B4">
            <w:pPr>
              <w:pStyle w:val="Style3"/>
              <w:widowControl/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 использовать нормативные документы в своей де</w:t>
            </w:r>
            <w:r w:rsidRPr="00941DFC">
              <w:rPr>
                <w:rStyle w:val="FontStyle17"/>
                <w:b w:val="0"/>
                <w:bCs/>
                <w:sz w:val="24"/>
              </w:rPr>
              <w:t>я</w:t>
            </w:r>
            <w:r w:rsidRPr="00941DFC">
              <w:rPr>
                <w:rStyle w:val="FontStyle17"/>
                <w:b w:val="0"/>
                <w:bCs/>
                <w:sz w:val="24"/>
              </w:rPr>
              <w:t>тельности;</w:t>
            </w:r>
          </w:p>
          <w:p w:rsidR="00F61A21" w:rsidRPr="00941DFC" w:rsidRDefault="00F61A21" w:rsidP="007616B4">
            <w:pPr>
              <w:pStyle w:val="Style3"/>
              <w:widowControl/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 использовать основные законы естественн</w:t>
            </w:r>
            <w:r w:rsidRPr="00941DFC">
              <w:rPr>
                <w:rStyle w:val="FontStyle17"/>
                <w:b w:val="0"/>
                <w:bCs/>
                <w:sz w:val="24"/>
              </w:rPr>
              <w:t>о</w:t>
            </w:r>
            <w:r w:rsidRPr="00941DFC">
              <w:rPr>
                <w:rStyle w:val="FontStyle17"/>
                <w:b w:val="0"/>
                <w:bCs/>
                <w:sz w:val="24"/>
              </w:rPr>
              <w:t>научных дисциплин в профессиональной де</w:t>
            </w:r>
            <w:r w:rsidRPr="00941DFC">
              <w:rPr>
                <w:rStyle w:val="FontStyle17"/>
                <w:b w:val="0"/>
                <w:bCs/>
                <w:sz w:val="24"/>
              </w:rPr>
              <w:t>я</w:t>
            </w:r>
            <w:r w:rsidRPr="00941DFC">
              <w:rPr>
                <w:rStyle w:val="FontStyle17"/>
                <w:b w:val="0"/>
                <w:bCs/>
                <w:sz w:val="24"/>
              </w:rPr>
              <w:t>тельности, применяет методы анализа и м</w:t>
            </w:r>
            <w:r w:rsidRPr="00941DFC">
              <w:rPr>
                <w:rStyle w:val="FontStyle17"/>
                <w:b w:val="0"/>
                <w:bCs/>
                <w:sz w:val="24"/>
              </w:rPr>
              <w:t>о</w:t>
            </w:r>
            <w:r w:rsidRPr="00941DFC">
              <w:rPr>
                <w:rStyle w:val="FontStyle17"/>
                <w:b w:val="0"/>
                <w:bCs/>
                <w:sz w:val="24"/>
              </w:rPr>
              <w:t>делирования теоретического и экспериме</w:t>
            </w:r>
            <w:r w:rsidRPr="00941DFC">
              <w:rPr>
                <w:rStyle w:val="FontStyle17"/>
                <w:b w:val="0"/>
                <w:bCs/>
                <w:sz w:val="24"/>
              </w:rPr>
              <w:t>н</w:t>
            </w:r>
            <w:r w:rsidRPr="00941DFC">
              <w:rPr>
                <w:rStyle w:val="FontStyle17"/>
                <w:b w:val="0"/>
                <w:bCs/>
                <w:sz w:val="24"/>
              </w:rPr>
              <w:t>тального исследования;</w:t>
            </w:r>
          </w:p>
          <w:p w:rsidR="00F61A21" w:rsidRPr="00941DFC" w:rsidRDefault="00F61A21" w:rsidP="007616B4">
            <w:pPr>
              <w:tabs>
                <w:tab w:val="left" w:pos="356"/>
                <w:tab w:val="left" w:pos="851"/>
              </w:tabs>
              <w:ind w:left="-81"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 работать с традиционными графическ</w:t>
            </w:r>
            <w:r w:rsidRPr="00941DFC">
              <w:rPr>
                <w:rStyle w:val="FontStyle17"/>
                <w:b w:val="0"/>
                <w:bCs/>
                <w:sz w:val="24"/>
              </w:rPr>
              <w:t>и</w:t>
            </w:r>
            <w:r w:rsidRPr="00941DFC">
              <w:rPr>
                <w:rStyle w:val="FontStyle17"/>
                <w:b w:val="0"/>
                <w:bCs/>
                <w:sz w:val="24"/>
              </w:rPr>
              <w:t>ми носителями информации</w:t>
            </w:r>
          </w:p>
          <w:p w:rsidR="00F61A21" w:rsidRPr="00941DFC" w:rsidRDefault="00F61A21" w:rsidP="007616B4">
            <w:pPr>
              <w:widowControl/>
              <w:autoSpaceDE/>
              <w:autoSpaceDN/>
              <w:adjustRightInd/>
              <w:ind w:left="-81" w:firstLine="0"/>
            </w:pPr>
            <w:r w:rsidRPr="00941DFC">
              <w:t>применять методы, средства графического изображения при выражении архитектурного замысла (ПК-4, ПК-9);</w:t>
            </w:r>
          </w:p>
          <w:p w:rsidR="00F61A21" w:rsidRPr="00941DFC" w:rsidRDefault="00F61A21" w:rsidP="007616B4">
            <w:pPr>
              <w:widowControl/>
              <w:autoSpaceDE/>
              <w:autoSpaceDN/>
              <w:adjustRightInd/>
              <w:ind w:left="-81" w:firstLine="0"/>
            </w:pPr>
            <w:r w:rsidRPr="00941DFC">
              <w:t>-оперировать графическими знаниями при принятии архитектурных р</w:t>
            </w:r>
            <w:r w:rsidRPr="00941DFC">
              <w:t>е</w:t>
            </w:r>
            <w:r w:rsidRPr="00941DFC">
              <w:t>шений ПК-4,  ПК-9);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нормативно-правовые д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кументы в своей деятельн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сти; 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разрабатывать архитектурные  проекты, согласно нормативам, на всех стадиях прое</w:t>
            </w:r>
            <w:r w:rsidRPr="00941DFC">
              <w:rPr>
                <w:szCs w:val="24"/>
                <w:lang w:val="ru-RU"/>
              </w:rPr>
              <w:t>к</w:t>
            </w:r>
            <w:r w:rsidRPr="00941DFC">
              <w:rPr>
                <w:szCs w:val="24"/>
                <w:lang w:val="ru-RU"/>
              </w:rPr>
              <w:t xml:space="preserve">та; 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воображение, мыслить творчески, инициировать новаторские реш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ния; 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демонстрировать пространственное в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ображение, владение методами графическ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го модел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рования;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использовать воображение, мыслить творчески, инициировать новаторские реш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ния; 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демонстрировать пространственное в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ображение, владение методами графическ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>го модел</w:t>
            </w:r>
            <w:r w:rsidRPr="00941DFC">
              <w:rPr>
                <w:szCs w:val="24"/>
                <w:lang w:val="ru-RU"/>
              </w:rPr>
              <w:t>и</w:t>
            </w:r>
            <w:r w:rsidRPr="00941DFC">
              <w:rPr>
                <w:szCs w:val="24"/>
                <w:lang w:val="ru-RU"/>
              </w:rPr>
              <w:t>рования;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применять методы, средства графич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ского изображения при выражении архите</w:t>
            </w:r>
            <w:r w:rsidRPr="00941DFC">
              <w:rPr>
                <w:lang w:val="ru-RU"/>
              </w:rPr>
              <w:t>к</w:t>
            </w:r>
            <w:r w:rsidRPr="00941DFC">
              <w:rPr>
                <w:lang w:val="ru-RU"/>
              </w:rPr>
              <w:t>турн</w:t>
            </w:r>
            <w:r w:rsidRPr="00941DFC">
              <w:rPr>
                <w:lang w:val="ru-RU"/>
              </w:rPr>
              <w:t>о</w:t>
            </w:r>
            <w:r w:rsidRPr="00941DFC">
              <w:rPr>
                <w:lang w:val="ru-RU"/>
              </w:rPr>
              <w:t>го;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оперировать графическими знаниями при принятии архитектурных реш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ний;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и по их че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тежам;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осуществлять преобразование формы и пространственного положения архитекту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ных объектов и их частей с помощью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жей;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-отображать на проекционных чертежах композиционные замыслы и проектные р</w:t>
            </w:r>
            <w:r w:rsidRPr="00941DFC">
              <w:rPr>
                <w:szCs w:val="24"/>
                <w:lang w:val="ru-RU"/>
              </w:rPr>
              <w:t>е</w:t>
            </w:r>
            <w:r w:rsidRPr="00941DFC">
              <w:rPr>
                <w:szCs w:val="24"/>
                <w:lang w:val="ru-RU"/>
              </w:rPr>
              <w:t xml:space="preserve">шения; 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анализировать форму предметов в нат</w:t>
            </w:r>
            <w:r w:rsidRPr="00941DFC">
              <w:rPr>
                <w:lang w:val="ru-RU"/>
              </w:rPr>
              <w:t>у</w:t>
            </w:r>
            <w:r w:rsidRPr="00941DFC">
              <w:rPr>
                <w:lang w:val="ru-RU"/>
              </w:rPr>
              <w:t>ре  и по архитектурно-строительным черт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жам;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читать и выполнять архитектурно-строительные чертежи (фо</w:t>
            </w:r>
            <w:r w:rsidRPr="00941DFC">
              <w:rPr>
                <w:lang w:val="ru-RU"/>
              </w:rPr>
              <w:t>р</w:t>
            </w:r>
            <w:r w:rsidRPr="00941DFC">
              <w:rPr>
                <w:lang w:val="ru-RU"/>
              </w:rPr>
              <w:t>маты, масштабы, основные надписи, линии, шрифты, надписи на чертежах, нанесение размеров, обознач</w:t>
            </w:r>
            <w:r w:rsidRPr="00941DFC">
              <w:rPr>
                <w:lang w:val="ru-RU"/>
              </w:rPr>
              <w:t>е</w:t>
            </w:r>
            <w:r w:rsidRPr="00941DFC">
              <w:rPr>
                <w:lang w:val="ru-RU"/>
              </w:rPr>
              <w:t>ние матери</w:t>
            </w:r>
            <w:r w:rsidRPr="00941DFC">
              <w:rPr>
                <w:lang w:val="ru-RU"/>
              </w:rPr>
              <w:t>а</w:t>
            </w:r>
            <w:r w:rsidRPr="00941DFC">
              <w:rPr>
                <w:lang w:val="ru-RU"/>
              </w:rPr>
              <w:t>лов</w:t>
            </w:r>
            <w:r w:rsidRPr="00941DFC">
              <w:rPr>
                <w:u w:val="single"/>
                <w:lang w:val="ru-RU"/>
              </w:rPr>
              <w:t>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 xml:space="preserve"> выполнять чертежи зданий (планы, ра</w:t>
            </w:r>
            <w:r w:rsidRPr="00941DFC">
              <w:rPr>
                <w:lang w:val="ru-RU"/>
              </w:rPr>
              <w:t>з</w:t>
            </w:r>
            <w:r w:rsidRPr="00941DFC">
              <w:rPr>
                <w:lang w:val="ru-RU"/>
              </w:rPr>
              <w:t>резы, фасады, цепочки размеров, высотные о</w:t>
            </w:r>
            <w:r w:rsidRPr="00941DFC">
              <w:rPr>
                <w:lang w:val="ru-RU"/>
              </w:rPr>
              <w:t>т</w:t>
            </w:r>
            <w:r w:rsidRPr="00941DFC">
              <w:rPr>
                <w:lang w:val="ru-RU"/>
              </w:rPr>
              <w:t>метки);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>пользоваться средствами изображения архитектурной графики: л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нейная графика, тонал</w:t>
            </w:r>
            <w:r w:rsidRPr="00941DFC">
              <w:rPr>
                <w:lang w:val="ru-RU"/>
              </w:rPr>
              <w:t>ь</w:t>
            </w:r>
            <w:r w:rsidRPr="00941DFC">
              <w:rPr>
                <w:lang w:val="ru-RU"/>
              </w:rPr>
              <w:t>ная графика, цветная графика</w:t>
            </w:r>
            <w:r w:rsidRPr="00941DFC">
              <w:rPr>
                <w:u w:val="single"/>
                <w:lang w:val="ru-RU"/>
              </w:rPr>
              <w:t>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 w:val="28"/>
                <w:szCs w:val="28"/>
                <w:lang w:val="ru-RU"/>
              </w:rPr>
            </w:pPr>
            <w:r w:rsidRPr="00941DFC">
              <w:rPr>
                <w:lang w:val="ru-RU"/>
              </w:rPr>
              <w:t xml:space="preserve"> выполнять архитектурный рисунок (а</w:t>
            </w:r>
            <w:r w:rsidRPr="00941DFC">
              <w:rPr>
                <w:lang w:val="ru-RU"/>
              </w:rPr>
              <w:t>н</w:t>
            </w:r>
            <w:r w:rsidRPr="00941DFC">
              <w:rPr>
                <w:lang w:val="ru-RU"/>
              </w:rPr>
              <w:t>тураж и стаффаж, композ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ция);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"/>
              </w:numPr>
              <w:tabs>
                <w:tab w:val="left" w:pos="466"/>
                <w:tab w:val="left" w:pos="896"/>
              </w:tabs>
              <w:spacing w:line="240" w:lineRule="auto"/>
              <w:ind w:left="-81" w:firstLine="0"/>
              <w:rPr>
                <w:szCs w:val="24"/>
                <w:lang w:val="ru-RU"/>
              </w:rPr>
            </w:pPr>
            <w:r w:rsidRPr="00941DFC">
              <w:rPr>
                <w:lang w:val="ru-RU"/>
              </w:rPr>
              <w:t>выполнять комплекс обмеров по стад</w:t>
            </w:r>
            <w:r w:rsidRPr="00941DFC">
              <w:rPr>
                <w:lang w:val="ru-RU"/>
              </w:rPr>
              <w:t>и</w:t>
            </w:r>
            <w:r w:rsidRPr="00941DFC">
              <w:rPr>
                <w:lang w:val="ru-RU"/>
              </w:rPr>
              <w:t>ям: от «полевых» натурных обмеров до в</w:t>
            </w:r>
            <w:r w:rsidRPr="00941DFC">
              <w:rPr>
                <w:lang w:val="ru-RU"/>
              </w:rPr>
              <w:t>ы</w:t>
            </w:r>
            <w:r w:rsidRPr="00941DFC">
              <w:rPr>
                <w:lang w:val="ru-RU"/>
              </w:rPr>
              <w:t>полнения натурных чертежей  и офор</w:t>
            </w:r>
            <w:r w:rsidRPr="00941DFC">
              <w:rPr>
                <w:lang w:val="ru-RU"/>
              </w:rPr>
              <w:t>м</w:t>
            </w:r>
            <w:r w:rsidRPr="00941DFC">
              <w:rPr>
                <w:lang w:val="ru-RU"/>
              </w:rPr>
              <w:t>ления р</w:t>
            </w:r>
            <w:r w:rsidRPr="00941DFC">
              <w:rPr>
                <w:lang w:val="ru-RU"/>
              </w:rPr>
              <w:t>а</w:t>
            </w:r>
            <w:r w:rsidRPr="00941DFC">
              <w:rPr>
                <w:lang w:val="ru-RU"/>
              </w:rPr>
              <w:t>боты;</w:t>
            </w:r>
          </w:p>
          <w:p w:rsidR="00F61A21" w:rsidRPr="00941DFC" w:rsidRDefault="00F61A21" w:rsidP="007616B4">
            <w:pPr>
              <w:tabs>
                <w:tab w:val="left" w:pos="356"/>
                <w:tab w:val="left" w:pos="851"/>
              </w:tabs>
              <w:ind w:left="-81"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Default="00F61A21" w:rsidP="00531D84">
            <w:pPr>
              <w:ind w:firstLine="0"/>
              <w:jc w:val="center"/>
            </w:pPr>
            <w:r w:rsidRPr="00B8770C">
              <w:pict>
                <v:shape id="_x0000_i1045" type="#_x0000_t75" style="width:255pt;height:193.5pt">
                  <v:imagedata r:id="rId18" o:title=""/>
                </v:shape>
              </w:pict>
            </w:r>
          </w:p>
          <w:p w:rsidR="00F61A21" w:rsidRDefault="00F61A21" w:rsidP="00531D84">
            <w:pPr>
              <w:ind w:firstLine="0"/>
              <w:jc w:val="center"/>
            </w:pPr>
            <w:r>
              <w:t xml:space="preserve">Разрез здания, выполненный по нормативным правилам </w:t>
            </w:r>
          </w:p>
          <w:p w:rsidR="00F61A21" w:rsidRDefault="00F61A21" w:rsidP="00531D84">
            <w:pPr>
              <w:ind w:firstLine="0"/>
              <w:jc w:val="center"/>
            </w:pPr>
          </w:p>
          <w:p w:rsidR="00F61A21" w:rsidRDefault="00F61A21" w:rsidP="009F26A1">
            <w:pPr>
              <w:ind w:firstLine="0"/>
            </w:pPr>
            <w:r>
              <w:t>Чертежи зданий и сооружений: планы зданий. Фасады. Выполнение фасадов здания с тенями и отмывкой. Условные обозначения элементов зданий. Стены, заполнение про</w:t>
            </w:r>
            <w:r>
              <w:t>е</w:t>
            </w:r>
            <w:r>
              <w:t>мов; полы и покрытия; условные разрывы Нанесение размеров на архитектурно-строительных чертежах, цепочки размеров, высотные отметки. Координационные оси. Экспликации</w:t>
            </w:r>
          </w:p>
          <w:p w:rsidR="00F61A21" w:rsidRDefault="00F61A21" w:rsidP="009F26A1">
            <w:pPr>
              <w:ind w:firstLine="0"/>
            </w:pPr>
            <w:r>
              <w:tab/>
              <w:t>Тема. Разрезы зданий: архитектурные и конструктивные; продольные и попе-речные</w:t>
            </w:r>
          </w:p>
          <w:p w:rsidR="00F61A21" w:rsidRDefault="00F61A21" w:rsidP="009F26A1">
            <w:pPr>
              <w:ind w:firstLine="0"/>
            </w:pPr>
            <w:r>
              <w:tab/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вин-товой лестницы</w:t>
            </w:r>
          </w:p>
          <w:p w:rsidR="00F61A21" w:rsidRDefault="00F61A21" w:rsidP="009F26A1">
            <w:pPr>
              <w:ind w:firstLine="0"/>
            </w:pPr>
            <w:r>
              <w:tab/>
              <w:t>Тема Построение разрезов по двух маршевой лестнице, планов лестниц</w:t>
            </w:r>
          </w:p>
          <w:p w:rsidR="00F61A21" w:rsidRDefault="00F61A21" w:rsidP="009F26A1">
            <w:pPr>
              <w:ind w:firstLine="0"/>
            </w:pPr>
            <w:r>
              <w:tab/>
              <w:t>Тема Построение винтовых и лестниц.</w:t>
            </w:r>
          </w:p>
          <w:p w:rsidR="00F61A21" w:rsidRDefault="00F61A21" w:rsidP="009F26A1">
            <w:pPr>
              <w:ind w:firstLine="0"/>
            </w:pPr>
            <w:r>
              <w:tab/>
              <w:t>Тема Построение разрезов и планов  лестниц в индивидуальном доме</w:t>
            </w:r>
          </w:p>
          <w:p w:rsidR="00F61A21" w:rsidRDefault="00F61A21" w:rsidP="009F26A1">
            <w:pPr>
              <w:ind w:firstLine="0"/>
            </w:pPr>
            <w:r>
              <w:tab/>
              <w:t>Тема. Чертежи винтовых лестниц с различным углом поворота</w:t>
            </w:r>
          </w:p>
          <w:p w:rsidR="00F61A21" w:rsidRPr="00941DFC" w:rsidRDefault="00F61A21" w:rsidP="009F26A1">
            <w:pPr>
              <w:ind w:firstLine="0"/>
            </w:pPr>
            <w:r>
              <w:tab/>
              <w:t>Тема. Чертежи генеральных планов</w:t>
            </w:r>
          </w:p>
        </w:tc>
      </w:tr>
      <w:tr w:rsidR="00F61A21" w:rsidRPr="00941DFC">
        <w:trPr>
          <w:trHeight w:val="446"/>
        </w:trPr>
        <w:tc>
          <w:tcPr>
            <w:tcW w:w="5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6D645C">
            <w:pPr>
              <w:ind w:firstLine="0"/>
              <w:jc w:val="left"/>
            </w:pPr>
            <w:r w:rsidRPr="00941DFC">
              <w:t>Владеть</w:t>
            </w:r>
          </w:p>
        </w:tc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1A21" w:rsidRPr="00941DFC" w:rsidRDefault="00F61A21" w:rsidP="007616B4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941DFC">
              <w:rPr>
                <w:rStyle w:val="FontStyle17"/>
                <w:b w:val="0"/>
                <w:bCs/>
                <w:sz w:val="24"/>
              </w:rPr>
              <w:t>-основными методами, способами и сре</w:t>
            </w:r>
            <w:r w:rsidRPr="00941DFC">
              <w:rPr>
                <w:rStyle w:val="FontStyle17"/>
                <w:b w:val="0"/>
                <w:bCs/>
                <w:sz w:val="24"/>
              </w:rPr>
              <w:t>д</w:t>
            </w:r>
            <w:r w:rsidRPr="00941DFC">
              <w:rPr>
                <w:rStyle w:val="FontStyle17"/>
                <w:b w:val="0"/>
                <w:bCs/>
                <w:sz w:val="24"/>
              </w:rPr>
              <w:t>ствами получения, хранения, переработки информации, иметь навыки работы с комп</w:t>
            </w:r>
            <w:r w:rsidRPr="00941DFC">
              <w:rPr>
                <w:rStyle w:val="FontStyle17"/>
                <w:b w:val="0"/>
                <w:bCs/>
                <w:sz w:val="24"/>
              </w:rPr>
              <w:t>ь</w:t>
            </w:r>
            <w:r w:rsidRPr="00941DFC">
              <w:rPr>
                <w:rStyle w:val="FontStyle17"/>
                <w:b w:val="0"/>
                <w:bCs/>
                <w:sz w:val="24"/>
              </w:rPr>
              <w:t>ютером, как средством управления информ</w:t>
            </w:r>
            <w:r w:rsidRPr="00941DFC">
              <w:rPr>
                <w:rStyle w:val="FontStyle17"/>
                <w:b w:val="0"/>
                <w:bCs/>
                <w:sz w:val="24"/>
              </w:rPr>
              <w:t>а</w:t>
            </w:r>
            <w:r w:rsidRPr="00941DFC">
              <w:rPr>
                <w:rStyle w:val="FontStyle17"/>
                <w:b w:val="0"/>
                <w:bCs/>
                <w:sz w:val="24"/>
              </w:rPr>
              <w:t xml:space="preserve"> цией;</w:t>
            </w:r>
          </w:p>
          <w:p w:rsidR="00F61A21" w:rsidRPr="00941DFC" w:rsidRDefault="00F61A21" w:rsidP="007616B4">
            <w:pPr>
              <w:pStyle w:val="Style3"/>
              <w:widowControl/>
              <w:ind w:firstLine="0"/>
            </w:pPr>
            <w:r w:rsidRPr="00941DFC">
              <w:rPr>
                <w:rStyle w:val="FontStyle17"/>
                <w:b w:val="0"/>
                <w:bCs/>
                <w:sz w:val="24"/>
              </w:rPr>
              <w:t>-способностью</w:t>
            </w:r>
            <w:r w:rsidRPr="00941DFC">
              <w:t xml:space="preserve"> грамотно представлять арх</w:t>
            </w:r>
            <w:r w:rsidRPr="00941DFC">
              <w:t>и</w:t>
            </w:r>
            <w:r w:rsidRPr="00941DFC">
              <w:t>тектурный замысел, передавать идеи и пр</w:t>
            </w:r>
            <w:r w:rsidRPr="00941DFC">
              <w:t>о</w:t>
            </w:r>
            <w:r w:rsidRPr="00941DFC">
              <w:t>ектные предложения средствами макетир</w:t>
            </w:r>
            <w:r w:rsidRPr="00941DFC">
              <w:t>о</w:t>
            </w:r>
            <w:r>
              <w:t>вания, ручной графики</w:t>
            </w:r>
            <w:r w:rsidRPr="00941DFC">
              <w:t>;</w:t>
            </w:r>
          </w:p>
          <w:p w:rsidR="00F61A21" w:rsidRPr="00941DFC" w:rsidRDefault="00F61A21" w:rsidP="007616B4">
            <w:pPr>
              <w:pStyle w:val="Style3"/>
              <w:widowControl/>
              <w:ind w:firstLine="0"/>
            </w:pPr>
            <w:r w:rsidRPr="00941DFC">
              <w:t xml:space="preserve"> навыками грамотного представления арх</w:t>
            </w:r>
            <w:r w:rsidRPr="00941DFC">
              <w:t>и</w:t>
            </w:r>
            <w:r w:rsidRPr="00941DFC">
              <w:t>тектурного замысла, передачи идеи и тран</w:t>
            </w:r>
            <w:r w:rsidRPr="00941DFC">
              <w:t>с</w:t>
            </w:r>
            <w:r w:rsidRPr="00941DFC">
              <w:t>ляции ее в ходе совместной деятельности средствами ручной граф</w:t>
            </w:r>
            <w:r w:rsidRPr="00941DFC">
              <w:t>и</w:t>
            </w:r>
            <w:r w:rsidRPr="00941DFC">
              <w:t>ки.</w:t>
            </w:r>
          </w:p>
          <w:p w:rsidR="00F61A21" w:rsidRPr="00941DFC" w:rsidRDefault="00F61A21" w:rsidP="007616B4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41DFC">
              <w:rPr>
                <w:szCs w:val="24"/>
                <w:lang w:val="ru-RU"/>
              </w:rPr>
              <w:t>культурой мышления, способностью к обобщению, анализу, восприятию информ</w:t>
            </w:r>
            <w:r w:rsidRPr="00941DFC">
              <w:rPr>
                <w:szCs w:val="24"/>
                <w:lang w:val="ru-RU"/>
              </w:rPr>
              <w:t>а</w:t>
            </w:r>
            <w:r w:rsidRPr="00941DFC">
              <w:rPr>
                <w:szCs w:val="24"/>
                <w:lang w:val="ru-RU"/>
              </w:rPr>
              <w:t>ции, постановке цели и выбору путей ее д</w:t>
            </w:r>
            <w:r w:rsidRPr="00941DFC">
              <w:rPr>
                <w:szCs w:val="24"/>
                <w:lang w:val="ru-RU"/>
              </w:rPr>
              <w:t>о</w:t>
            </w:r>
            <w:r w:rsidRPr="00941DFC">
              <w:rPr>
                <w:szCs w:val="24"/>
                <w:lang w:val="ru-RU"/>
              </w:rPr>
              <w:t xml:space="preserve">стижения; </w:t>
            </w:r>
          </w:p>
          <w:p w:rsidR="00F61A21" w:rsidRPr="00941DFC" w:rsidRDefault="00F61A21" w:rsidP="007616B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A21" w:rsidRDefault="00F61A21" w:rsidP="006B6319">
            <w:pPr>
              <w:ind w:firstLine="0"/>
              <w:jc w:val="center"/>
            </w:pPr>
          </w:p>
          <w:p w:rsidR="00F61A21" w:rsidRDefault="00F61A21" w:rsidP="006B6319">
            <w:pPr>
              <w:ind w:firstLine="0"/>
            </w:pPr>
            <w:r>
              <w:t>Чертежи зданий и сооружений: планы зданий. Фасады. Выполнение фасадов здания с тенями и отмывкой. Условные обозначения элементов зданий. Стены, заполнение про</w:t>
            </w:r>
            <w:r>
              <w:t>е</w:t>
            </w:r>
            <w:r>
              <w:t>мов; полы и покрытия; условные разрывы Нанесение размеров на архитектурно-строительных чертежах, цепочки размеров, высотные отметки. Координационные оси. Экспликации</w:t>
            </w:r>
          </w:p>
          <w:p w:rsidR="00F61A21" w:rsidRDefault="00F61A21" w:rsidP="006B6319">
            <w:pPr>
              <w:ind w:firstLine="0"/>
            </w:pPr>
            <w:r>
              <w:tab/>
              <w:t>Тема. Разрезы зданий: архитектурные и конструктивные; продольные и попе-речные</w:t>
            </w:r>
          </w:p>
          <w:p w:rsidR="00F61A21" w:rsidRDefault="00F61A21" w:rsidP="006B6319">
            <w:pPr>
              <w:ind w:firstLine="0"/>
            </w:pPr>
            <w:r>
              <w:tab/>
              <w:t>Тема. Лестницы, Классификация, элементы. Чертежи лестниц, уклоны, размеры. Условные изображения. Лестницы. Расчет лестниц: маршевых, поворотных. Расчет вин-товой лестницы</w:t>
            </w:r>
          </w:p>
          <w:p w:rsidR="00F61A21" w:rsidRDefault="00F61A21" w:rsidP="006B6319">
            <w:pPr>
              <w:ind w:firstLine="0"/>
            </w:pPr>
            <w:r>
              <w:tab/>
              <w:t>Тема Построение разрезов по двух маршевой лестнице, планов лестниц</w:t>
            </w:r>
          </w:p>
          <w:p w:rsidR="00F61A21" w:rsidRDefault="00F61A21" w:rsidP="006B6319">
            <w:pPr>
              <w:ind w:firstLine="0"/>
            </w:pPr>
            <w:r>
              <w:tab/>
              <w:t>Тема Построение винтовых и лестниц.</w:t>
            </w:r>
          </w:p>
          <w:p w:rsidR="00F61A21" w:rsidRDefault="00F61A21" w:rsidP="006B6319">
            <w:pPr>
              <w:ind w:firstLine="0"/>
            </w:pPr>
            <w:r>
              <w:tab/>
              <w:t>Тема Построение разрезов и планов  лестниц в индивидуальном доме</w:t>
            </w:r>
          </w:p>
          <w:p w:rsidR="00F61A21" w:rsidRDefault="00F61A21" w:rsidP="006B6319">
            <w:pPr>
              <w:ind w:firstLine="0"/>
            </w:pPr>
            <w:r>
              <w:tab/>
              <w:t>Тема. Чертежи винтовых лестниц с различным углом поворота</w:t>
            </w:r>
          </w:p>
          <w:p w:rsidR="00F61A21" w:rsidRPr="009F26A1" w:rsidRDefault="00F61A21" w:rsidP="006B6319">
            <w:pPr>
              <w:ind w:firstLine="0"/>
              <w:jc w:val="center"/>
            </w:pPr>
            <w:r>
              <w:tab/>
              <w:t>Тема. Чертежи генеральных планов</w:t>
            </w:r>
            <w:r w:rsidRPr="009F26A1">
              <w:t>6. Техника выполнения  архитектурных че</w:t>
            </w:r>
            <w:r w:rsidRPr="009F26A1">
              <w:t>р</w:t>
            </w:r>
            <w:r w:rsidRPr="009F26A1">
              <w:t>тежей.</w:t>
            </w:r>
          </w:p>
        </w:tc>
      </w:tr>
    </w:tbl>
    <w:p w:rsidR="00F61A21" w:rsidRPr="00941DFC" w:rsidRDefault="00F61A21" w:rsidP="006D645C">
      <w:pPr>
        <w:rPr>
          <w:i/>
          <w:highlight w:val="yellow"/>
        </w:rPr>
      </w:pPr>
    </w:p>
    <w:p w:rsidR="00F61A21" w:rsidRPr="00941DFC" w:rsidRDefault="00F61A21" w:rsidP="006D645C">
      <w:pPr>
        <w:rPr>
          <w:b/>
        </w:rPr>
        <w:sectPr w:rsidR="00F61A21" w:rsidRPr="00941DF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61A21" w:rsidRPr="00941DFC" w:rsidRDefault="00F61A21" w:rsidP="006D645C">
      <w:pPr>
        <w:rPr>
          <w:b/>
        </w:rPr>
      </w:pPr>
      <w:r w:rsidRPr="00941DFC">
        <w:rPr>
          <w:b/>
        </w:rPr>
        <w:t>б) Порядок проведения промежуточной аттестации, показатели и критерии оценивания:</w:t>
      </w:r>
    </w:p>
    <w:p w:rsidR="00F61A21" w:rsidRPr="00941DFC" w:rsidRDefault="00F61A21" w:rsidP="006D645C">
      <w:pPr>
        <w:rPr>
          <w:highlight w:val="yellow"/>
        </w:rPr>
      </w:pPr>
      <w:r w:rsidRPr="00941DFC">
        <w:t>Критерии оценивания формирования компетенций на различных этапах их форм</w:t>
      </w:r>
      <w:r w:rsidRPr="00941DFC">
        <w:t>и</w:t>
      </w:r>
      <w:r w:rsidRPr="00941DFC">
        <w:t>рования определяются оценками: «отлично», «хорошо», «удовлетворительно», «неудовл</w:t>
      </w:r>
      <w:r w:rsidRPr="00941DFC">
        <w:t>е</w:t>
      </w:r>
      <w:r w:rsidRPr="00941DFC">
        <w:t>творительно»</w:t>
      </w:r>
      <w:r w:rsidRPr="00941DFC">
        <w:rPr>
          <w:b/>
        </w:rPr>
        <w:t>.</w:t>
      </w:r>
      <w:r w:rsidRPr="00941DFC">
        <w:t xml:space="preserve"> </w:t>
      </w:r>
    </w:p>
    <w:p w:rsidR="00F61A21" w:rsidRPr="00941DFC" w:rsidRDefault="00F61A21" w:rsidP="006D645C">
      <w:pPr>
        <w:ind w:right="170"/>
        <w:rPr>
          <w:spacing w:val="2"/>
        </w:rPr>
      </w:pPr>
      <w:r w:rsidRPr="00941DFC">
        <w:rPr>
          <w:spacing w:val="2"/>
        </w:rPr>
        <w:t xml:space="preserve">Студент, </w:t>
      </w:r>
      <w:r w:rsidRPr="00941DFC">
        <w:t>получивший</w:t>
      </w:r>
      <w:r w:rsidRPr="00941DFC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</w:t>
      </w:r>
      <w:r>
        <w:rPr>
          <w:spacing w:val="2"/>
        </w:rPr>
        <w:t xml:space="preserve"> актуальн</w:t>
      </w:r>
      <w:r>
        <w:rPr>
          <w:spacing w:val="2"/>
        </w:rPr>
        <w:t>ы</w:t>
      </w:r>
      <w:r>
        <w:rPr>
          <w:spacing w:val="2"/>
        </w:rPr>
        <w:t>ми документами</w:t>
      </w:r>
      <w:r w:rsidRPr="00941DFC">
        <w:rPr>
          <w:spacing w:val="2"/>
        </w:rPr>
        <w:t xml:space="preserve"> СМ</w:t>
      </w:r>
      <w:r>
        <w:rPr>
          <w:spacing w:val="2"/>
        </w:rPr>
        <w:t>К</w:t>
      </w:r>
      <w:r w:rsidRPr="00941DFC">
        <w:rPr>
          <w:spacing w:val="2"/>
        </w:rPr>
        <w:t xml:space="preserve"> либо должен быть отчислен из университета «…</w:t>
      </w:r>
      <w:r w:rsidRPr="00941DFC">
        <w:rPr>
          <w:i/>
          <w:spacing w:val="2"/>
        </w:rPr>
        <w:t>за академич</w:t>
      </w:r>
      <w:r w:rsidRPr="00941DFC">
        <w:rPr>
          <w:i/>
          <w:spacing w:val="2"/>
        </w:rPr>
        <w:t>е</w:t>
      </w:r>
      <w:r w:rsidRPr="00941DFC">
        <w:rPr>
          <w:i/>
          <w:spacing w:val="2"/>
        </w:rPr>
        <w:t>скую неуспев</w:t>
      </w:r>
      <w:r w:rsidRPr="00941DFC">
        <w:rPr>
          <w:i/>
          <w:spacing w:val="2"/>
        </w:rPr>
        <w:t>а</w:t>
      </w:r>
      <w:r w:rsidRPr="00941DFC">
        <w:rPr>
          <w:i/>
          <w:spacing w:val="2"/>
        </w:rPr>
        <w:t>емость</w:t>
      </w:r>
      <w:r w:rsidRPr="00941DFC">
        <w:rPr>
          <w:spacing w:val="2"/>
        </w:rPr>
        <w:t xml:space="preserve">». </w:t>
      </w:r>
    </w:p>
    <w:p w:rsidR="00F61A21" w:rsidRPr="00941DFC" w:rsidRDefault="00F61A21" w:rsidP="006D645C">
      <w:pPr>
        <w:ind w:right="170"/>
      </w:pPr>
      <w:r w:rsidRPr="00941DFC">
        <w:t>Для промежуточной аттестации оценивания уровня сформированности компете</w:t>
      </w:r>
      <w:r w:rsidRPr="00941DFC">
        <w:t>н</w:t>
      </w:r>
      <w:r w:rsidRPr="00941DFC">
        <w:t>ций, определяется следующими критериями:</w:t>
      </w:r>
    </w:p>
    <w:p w:rsidR="00F61A21" w:rsidRPr="00941DFC" w:rsidRDefault="00F61A21" w:rsidP="006D645C">
      <w:pPr>
        <w:numPr>
          <w:ilvl w:val="0"/>
          <w:numId w:val="7"/>
        </w:numPr>
        <w:rPr>
          <w:bCs/>
          <w:i/>
        </w:rPr>
      </w:pPr>
      <w:r w:rsidRPr="00941DFC">
        <w:rPr>
          <w:bCs/>
          <w:i/>
        </w:rPr>
        <w:t>Субъективная оценка руководителя.</w:t>
      </w:r>
    </w:p>
    <w:p w:rsidR="00F61A21" w:rsidRPr="00941DFC" w:rsidRDefault="00F61A21" w:rsidP="006D645C">
      <w:pPr>
        <w:ind w:left="927" w:right="170"/>
      </w:pPr>
      <w:r w:rsidRPr="00941DFC">
        <w:t>– качество выполнения самостоятельных и аудиторных работ, выполне</w:t>
      </w:r>
      <w:r w:rsidRPr="00941DFC">
        <w:t>н</w:t>
      </w:r>
      <w:r w:rsidRPr="00941DFC">
        <w:t>ных на практических занятиях</w:t>
      </w:r>
    </w:p>
    <w:p w:rsidR="00F61A21" w:rsidRPr="00941DFC" w:rsidRDefault="00F61A21" w:rsidP="006D645C">
      <w:pPr>
        <w:ind w:left="927" w:right="170"/>
      </w:pPr>
      <w:r w:rsidRPr="00941DFC">
        <w:t>– содержательность ответов на вопросы;</w:t>
      </w:r>
    </w:p>
    <w:p w:rsidR="00F61A21" w:rsidRPr="00941DFC" w:rsidRDefault="00F61A21" w:rsidP="006D645C">
      <w:pPr>
        <w:ind w:left="927" w:right="170"/>
      </w:pPr>
      <w:r w:rsidRPr="00941DFC">
        <w:t>– умение представлять работу, уровень графической, макетной подачи;</w:t>
      </w:r>
    </w:p>
    <w:p w:rsidR="00F61A21" w:rsidRPr="00941DFC" w:rsidRDefault="00F61A21" w:rsidP="006D645C">
      <w:pPr>
        <w:ind w:left="927" w:right="170"/>
      </w:pPr>
      <w:r w:rsidRPr="00941DFC">
        <w:rPr>
          <w:iCs/>
          <w:szCs w:val="32"/>
        </w:rPr>
        <w:t>– умение представить работу на защите, уровень речевой культуры.</w:t>
      </w:r>
    </w:p>
    <w:p w:rsidR="00F61A21" w:rsidRPr="00941DFC" w:rsidRDefault="00F61A21" w:rsidP="006D645C">
      <w:pPr>
        <w:rPr>
          <w:bCs/>
          <w:i/>
        </w:rPr>
      </w:pPr>
      <w:r w:rsidRPr="00941DFC">
        <w:rPr>
          <w:bCs/>
          <w:i/>
        </w:rPr>
        <w:t>2. Объективная оценка сформированности компетенций студента в процессе об</w:t>
      </w:r>
      <w:r w:rsidRPr="00941DFC">
        <w:rPr>
          <w:bCs/>
          <w:i/>
        </w:rPr>
        <w:t>у</w:t>
      </w:r>
      <w:r w:rsidRPr="00941DFC">
        <w:rPr>
          <w:bCs/>
          <w:i/>
        </w:rPr>
        <w:t>чения:</w:t>
      </w:r>
    </w:p>
    <w:p w:rsidR="00F61A21" w:rsidRPr="00941DFC" w:rsidRDefault="00F61A21" w:rsidP="006D645C">
      <w:pPr>
        <w:rPr>
          <w:iCs/>
          <w:szCs w:val="32"/>
        </w:rPr>
      </w:pPr>
      <w:r w:rsidRPr="00941DFC">
        <w:rPr>
          <w:iCs/>
          <w:szCs w:val="32"/>
        </w:rPr>
        <w:t xml:space="preserve">– компетентность в области дисциплины. Свободное владение материалом, умение вести профессиональную дискуссию, отвечать на вопросы и замечания; </w:t>
      </w:r>
    </w:p>
    <w:p w:rsidR="00F61A21" w:rsidRPr="00941DFC" w:rsidRDefault="00F61A21" w:rsidP="006D645C">
      <w:pPr>
        <w:rPr>
          <w:iCs/>
          <w:szCs w:val="32"/>
        </w:rPr>
      </w:pPr>
      <w:r w:rsidRPr="00941DFC">
        <w:rPr>
          <w:iCs/>
          <w:szCs w:val="32"/>
        </w:rPr>
        <w:t>– сформированность компетенций.</w:t>
      </w:r>
    </w:p>
    <w:p w:rsidR="00F61A21" w:rsidRPr="00941DFC" w:rsidRDefault="00F61A21" w:rsidP="006D645C">
      <w:r w:rsidRPr="00941DFC">
        <w:t>Графические работы  и решения задач выполняются под руководством преподават</w:t>
      </w:r>
      <w:r w:rsidRPr="00941DFC">
        <w:t>е</w:t>
      </w:r>
      <w:r w:rsidRPr="00941DFC">
        <w:t>ля. В процессе их выполненияобучающийся развивает умения и владения, закрепляя и о</w:t>
      </w:r>
      <w:r w:rsidRPr="00941DFC">
        <w:t>д</w:t>
      </w:r>
      <w:r w:rsidRPr="00941DFC">
        <w:t>новременно расширяя знания, полученные при изучении курса «Архитектурное черчение и обмеры». При их выполнении обучающийся должен показать свое умение работать творчески, понимать творческий метод, выбранного им стиля или направления, сформ</w:t>
      </w:r>
      <w:r w:rsidRPr="00941DFC">
        <w:t>и</w:t>
      </w:r>
      <w:r w:rsidRPr="00941DFC">
        <w:t>ровать собственное представление о культуре подачи выполненных заданий, а также об</w:t>
      </w:r>
      <w:r w:rsidRPr="00941DFC">
        <w:t>у</w:t>
      </w:r>
      <w:r w:rsidRPr="00941DFC">
        <w:t>чающийся должен разобраться в теоретических вопросах, самостоятельно проанализир</w:t>
      </w:r>
      <w:r w:rsidRPr="00941DFC">
        <w:t>о</w:t>
      </w:r>
      <w:r w:rsidRPr="00941DFC">
        <w:t>вать, разобрать и обосновать практические предлож</w:t>
      </w:r>
      <w:r w:rsidRPr="00941DFC">
        <w:t>е</w:t>
      </w:r>
      <w:r w:rsidRPr="00941DFC">
        <w:t>ния.</w:t>
      </w:r>
    </w:p>
    <w:p w:rsidR="00F61A21" w:rsidRPr="00941DFC" w:rsidRDefault="00F61A21" w:rsidP="006D645C">
      <w:pPr>
        <w:rPr>
          <w:i/>
          <w:highlight w:val="yellow"/>
        </w:rPr>
      </w:pPr>
    </w:p>
    <w:p w:rsidR="00F61A21" w:rsidRPr="00941DFC" w:rsidRDefault="00F61A21" w:rsidP="006D645C">
      <w:pPr>
        <w:rPr>
          <w:b/>
        </w:rPr>
      </w:pPr>
      <w:r w:rsidRPr="00941DFC">
        <w:rPr>
          <w:b/>
        </w:rPr>
        <w:t>Показател</w:t>
      </w:r>
      <w:r>
        <w:rPr>
          <w:b/>
        </w:rPr>
        <w:t>и и критерии оценивания практических работ</w:t>
      </w:r>
      <w:r w:rsidRPr="00941DFC">
        <w:rPr>
          <w:b/>
        </w:rPr>
        <w:t xml:space="preserve"> и экзамена:</w:t>
      </w:r>
    </w:p>
    <w:p w:rsidR="00F61A21" w:rsidRPr="00941DFC" w:rsidRDefault="00F61A21" w:rsidP="006D645C">
      <w:r w:rsidRPr="00941DFC">
        <w:t xml:space="preserve">– на оценку </w:t>
      </w:r>
      <w:r w:rsidRPr="00941DFC">
        <w:rPr>
          <w:b/>
        </w:rPr>
        <w:t>«отлично»</w:t>
      </w:r>
      <w:r w:rsidRPr="00941DFC">
        <w:t xml:space="preserve"> (5 баллов) – работа выполнена в соответствии с заданием, обучающийся показывает высокий уровень знаний, умений, навыков не только на уровне воспроизведения и объяснения информации, но и интеллектуальные навыки решения пр</w:t>
      </w:r>
      <w:r w:rsidRPr="00941DFC">
        <w:t>о</w:t>
      </w:r>
      <w:r w:rsidRPr="00941DFC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работы;</w:t>
      </w:r>
    </w:p>
    <w:p w:rsidR="00F61A21" w:rsidRPr="00941DFC" w:rsidRDefault="00F61A21" w:rsidP="006D645C">
      <w:r w:rsidRPr="00941DFC">
        <w:t xml:space="preserve">– на оценку </w:t>
      </w:r>
      <w:r w:rsidRPr="00941DFC">
        <w:rPr>
          <w:b/>
        </w:rPr>
        <w:t>«хорошо»</w:t>
      </w:r>
      <w:r w:rsidRPr="00941DFC">
        <w:t xml:space="preserve"> (4 балла) – работа выполнена в соответствии с заданием, об</w:t>
      </w:r>
      <w:r w:rsidRPr="00941DFC">
        <w:t>у</w:t>
      </w:r>
      <w:r w:rsidRPr="00941DFC">
        <w:t>чающийся показывает знанияи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941DFC">
        <w:t>е</w:t>
      </w:r>
      <w:r w:rsidRPr="00941DFC">
        <w:t>ний уникальных творческих задач;</w:t>
      </w:r>
    </w:p>
    <w:p w:rsidR="00F61A21" w:rsidRPr="00941DFC" w:rsidRDefault="00F61A21" w:rsidP="006D645C">
      <w:r w:rsidRPr="00941DFC">
        <w:t xml:space="preserve">– на оценку </w:t>
      </w:r>
      <w:r w:rsidRPr="00941DFC">
        <w:rPr>
          <w:b/>
        </w:rPr>
        <w:t>«удовлетворительно»</w:t>
      </w:r>
      <w:r w:rsidRPr="00941DFC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941DFC">
        <w:t>н</w:t>
      </w:r>
      <w:r w:rsidRPr="00941DFC">
        <w:t>формации, интеллектуальные навыки решения простых творческих задач;</w:t>
      </w:r>
    </w:p>
    <w:p w:rsidR="00F61A21" w:rsidRPr="00941DFC" w:rsidRDefault="00F61A21" w:rsidP="006D645C">
      <w:r w:rsidRPr="00941DFC">
        <w:t xml:space="preserve">– на оценку </w:t>
      </w:r>
      <w:r w:rsidRPr="00941DFC">
        <w:rPr>
          <w:b/>
        </w:rPr>
        <w:t>«неудовлетворительно»</w:t>
      </w:r>
      <w:r w:rsidRPr="00941DFC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творческой задачи.</w:t>
      </w:r>
    </w:p>
    <w:p w:rsidR="00F61A21" w:rsidRPr="00941DFC" w:rsidRDefault="00F61A21" w:rsidP="006D645C">
      <w:r w:rsidRPr="00941DFC">
        <w:t xml:space="preserve">– на оценку </w:t>
      </w:r>
      <w:r w:rsidRPr="00941DFC">
        <w:rPr>
          <w:b/>
        </w:rPr>
        <w:t>«неудовлетворительно»</w:t>
      </w:r>
      <w:r w:rsidRPr="00941DFC">
        <w:t xml:space="preserve"> (1 балл) – задание преподавателя не выполн</w:t>
      </w:r>
      <w:r w:rsidRPr="00941DFC">
        <w:t>е</w:t>
      </w:r>
      <w:r w:rsidRPr="00941DFC"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61A21" w:rsidRPr="00941DFC" w:rsidRDefault="00F61A21" w:rsidP="006D645C">
      <w:pPr>
        <w:rPr>
          <w:rStyle w:val="FontStyle32"/>
          <w:i w:val="0"/>
          <w:sz w:val="24"/>
          <w:highlight w:val="yellow"/>
        </w:rPr>
      </w:pPr>
      <w:r w:rsidRPr="00941DFC">
        <w:t>Оценки «отлично», «хорошо», «удовлетворительно» означают успешную сформир</w:t>
      </w:r>
      <w:r w:rsidRPr="00941DFC">
        <w:t>о</w:t>
      </w:r>
      <w:r w:rsidRPr="00941DFC">
        <w:t>ванность компетенций у студента по данной дисциплине.</w:t>
      </w:r>
    </w:p>
    <w:p w:rsidR="00F61A21" w:rsidRPr="00485C8A" w:rsidRDefault="00F61A21" w:rsidP="00485C8A">
      <w:pPr>
        <w:pStyle w:val="Heading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485C8A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485C8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  <w:r>
        <w:rPr>
          <w:rStyle w:val="FontStyle31"/>
          <w:rFonts w:ascii="Times New Roman" w:hAnsi="Times New Roman"/>
          <w:sz w:val="24"/>
          <w:szCs w:val="24"/>
        </w:rPr>
        <w:t xml:space="preserve"> «Архитектурн</w:t>
      </w:r>
      <w:r>
        <w:rPr>
          <w:rStyle w:val="FontStyle31"/>
          <w:rFonts w:ascii="Times New Roman" w:hAnsi="Times New Roman"/>
          <w:sz w:val="24"/>
          <w:szCs w:val="24"/>
          <w:lang/>
        </w:rPr>
        <w:t>ое</w:t>
      </w:r>
      <w:r>
        <w:rPr>
          <w:rStyle w:val="FontStyle31"/>
          <w:rFonts w:ascii="Times New Roman" w:hAnsi="Times New Roman"/>
          <w:sz w:val="24"/>
          <w:szCs w:val="24"/>
        </w:rPr>
        <w:t xml:space="preserve"> чер</w:t>
      </w:r>
      <w:r>
        <w:rPr>
          <w:rStyle w:val="FontStyle31"/>
          <w:rFonts w:ascii="Times New Roman" w:hAnsi="Times New Roman"/>
          <w:sz w:val="24"/>
          <w:szCs w:val="24"/>
          <w:lang/>
        </w:rPr>
        <w:t>чение</w:t>
      </w:r>
      <w:r w:rsidRPr="00485C8A">
        <w:rPr>
          <w:rStyle w:val="FontStyle31"/>
          <w:rFonts w:ascii="Times New Roman" w:hAnsi="Times New Roman"/>
          <w:sz w:val="24"/>
          <w:szCs w:val="24"/>
        </w:rPr>
        <w:t xml:space="preserve"> и обмеры»</w:t>
      </w:r>
    </w:p>
    <w:p w:rsidR="00F61A21" w:rsidRPr="00485C8A" w:rsidRDefault="00F61A21" w:rsidP="00485C8A">
      <w:pPr>
        <w:pStyle w:val="Style10"/>
        <w:widowControl/>
        <w:rPr>
          <w:rStyle w:val="FontStyle22"/>
          <w:sz w:val="24"/>
        </w:rPr>
      </w:pPr>
      <w:r w:rsidRPr="00485C8A">
        <w:rPr>
          <w:rStyle w:val="FontStyle18"/>
          <w:bCs/>
          <w:sz w:val="24"/>
        </w:rPr>
        <w:t xml:space="preserve">а) основная </w:t>
      </w:r>
      <w:r w:rsidRPr="00485C8A">
        <w:rPr>
          <w:rStyle w:val="FontStyle22"/>
          <w:b/>
          <w:sz w:val="24"/>
        </w:rPr>
        <w:t>литература</w:t>
      </w:r>
      <w:r w:rsidRPr="00485C8A">
        <w:rPr>
          <w:rStyle w:val="FontStyle22"/>
          <w:sz w:val="24"/>
        </w:rPr>
        <w:t xml:space="preserve">: </w:t>
      </w:r>
    </w:p>
    <w:p w:rsidR="00F61A21" w:rsidRDefault="00F61A21" w:rsidP="00485C8A">
      <w:r>
        <w:t>1</w:t>
      </w:r>
      <w:r w:rsidRPr="00485C8A">
        <w:t xml:space="preserve">.Веремей, О. М. Начертательная геометрия: учебное пособие. Ч. 2 / О. М. Веремей, Е. А. Свистунова ; МГТУ. - Магнитогорск : МГТУ, 2016. - 1 электрон. опт. диск (CD-ROM). - URL: </w:t>
      </w:r>
      <w:hyperlink r:id="rId23" w:history="1">
        <w:r w:rsidRPr="002B05D0">
          <w:rPr>
            <w:rStyle w:val="Hyperlink"/>
            <w:bCs/>
          </w:rPr>
          <w:t>https://magtu.informsystema.ru/uploader/fileUpload?name=2515.pdf&amp;show=dcatalogues/1/1130301/2515.pdf&amp;view=true</w:t>
        </w:r>
      </w:hyperlink>
      <w:r w:rsidRPr="00EA5577">
        <w:rPr>
          <w:color w:val="365F91"/>
        </w:rPr>
        <w:t xml:space="preserve"> </w:t>
      </w:r>
      <w:r w:rsidRPr="00485C8A">
        <w:rPr>
          <w:color w:val="365F91"/>
        </w:rPr>
        <w:t xml:space="preserve"> (дата обращения: 04.10.2019). -</w:t>
      </w:r>
      <w:r w:rsidRPr="00485C8A">
        <w:t xml:space="preserve"> Макрообъект. - Текст : электро</w:t>
      </w:r>
      <w:r w:rsidRPr="00485C8A">
        <w:t>н</w:t>
      </w:r>
      <w:r w:rsidRPr="00485C8A">
        <w:t>ный.</w:t>
      </w:r>
    </w:p>
    <w:p w:rsidR="00F61A21" w:rsidRPr="00485C8A" w:rsidRDefault="00F61A21" w:rsidP="00485C8A">
      <w:r>
        <w:t xml:space="preserve">2. </w:t>
      </w:r>
      <w:r w:rsidRPr="007E312A">
        <w:t>Денисюк, Н. А. Решение типовых задач по курсу начертательная геометрия и и</w:t>
      </w:r>
      <w:r w:rsidRPr="007E312A">
        <w:t>н</w:t>
      </w:r>
      <w:r w:rsidRPr="007E312A">
        <w:t>женерная графика : учебное пособие / Н. А. Денисюк, Е. Б. Скурихина, Т. В. Токарева. - Магнитогорск : МГТУ, 2014. - 1 электрон. опт. диск (CD-ROM). - Загл. с титул. экрана. - URL: https://magtu.informsystema.ru/uploader/fileUpload?name=933.pdf&amp;show=dcatalogues/1/1118950/933.pdf&amp;view=true (дата обращения: 25.09.2020). - Макрообъект. - Текст : электронный. - Сведения доступны также на CD-ROM.</w:t>
      </w:r>
    </w:p>
    <w:p w:rsidR="00F61A21" w:rsidRPr="00485C8A" w:rsidRDefault="00F61A21" w:rsidP="00485C8A">
      <w:pPr>
        <w:pStyle w:val="Style10"/>
        <w:widowControl/>
        <w:rPr>
          <w:rStyle w:val="FontStyle22"/>
          <w:sz w:val="24"/>
        </w:rPr>
      </w:pPr>
    </w:p>
    <w:p w:rsidR="00F61A21" w:rsidRPr="00485C8A" w:rsidRDefault="00F61A21" w:rsidP="00485C8A">
      <w:pPr>
        <w:pStyle w:val="BodyText"/>
        <w:spacing w:after="0"/>
        <w:rPr>
          <w:rStyle w:val="FontStyle22"/>
          <w:sz w:val="24"/>
        </w:rPr>
      </w:pPr>
      <w:r w:rsidRPr="00485C8A">
        <w:rPr>
          <w:rStyle w:val="FontStyle22"/>
          <w:b/>
          <w:sz w:val="24"/>
        </w:rPr>
        <w:t>б) дополнительная литература:</w:t>
      </w:r>
      <w:r w:rsidRPr="00485C8A">
        <w:rPr>
          <w:rStyle w:val="FontStyle22"/>
          <w:sz w:val="24"/>
        </w:rPr>
        <w:t xml:space="preserve"> </w:t>
      </w:r>
    </w:p>
    <w:p w:rsidR="00F61A21" w:rsidRDefault="00F61A21" w:rsidP="007E312A">
      <w:r>
        <w:t>1</w:t>
      </w:r>
      <w:r w:rsidRPr="00485C8A">
        <w:t>.</w:t>
      </w:r>
      <w:r>
        <w:t xml:space="preserve"> </w:t>
      </w:r>
      <w:r w:rsidRPr="007E312A">
        <w:t>Ткаченко, Т. Г. Начертательная геометрия : учебное пособие / Т. Г. Ткаченко, С. Ю. Собченко, А. К. Белан ; МГТУ. - 2-е изд. - Магнитогорск : МГТУ, 2012. - 97 с. : ил. - URL: https://magtu.informsystema.ru/uploader/fileUpload?name=1241.pdf&amp;show=dcatalogues/1/1122968/1241.pdf&amp;view=true (дата обращения: 25.09.2020). - Макрообъект. - Текст : электро</w:t>
      </w:r>
      <w:r w:rsidRPr="007E312A">
        <w:t>н</w:t>
      </w:r>
      <w:r w:rsidRPr="007E312A">
        <w:t>ный. - Имеется печатный аналог.</w:t>
      </w:r>
    </w:p>
    <w:p w:rsidR="00F61A21" w:rsidRPr="00485C8A" w:rsidRDefault="00F61A21" w:rsidP="007E312A">
      <w:pPr>
        <w:rPr>
          <w:color w:val="17365D"/>
        </w:rPr>
      </w:pPr>
      <w:r>
        <w:t xml:space="preserve">2. </w:t>
      </w:r>
      <w:r w:rsidRPr="00485C8A">
        <w:t xml:space="preserve">Гребенщиков, К. Н. Архитектурные чертежи и демонстрационные архитектурные картины: учебно-методическое пособие / К. Н. Гребенщиков, В. С. Федосихин ; МГТУ. - Магнитогорск: МГТУ, 2017. - 1 электрон. опт. диск (CD-ROM). - </w:t>
      </w:r>
      <w:r w:rsidRPr="00485C8A">
        <w:rPr>
          <w:color w:val="17365D"/>
        </w:rPr>
        <w:t xml:space="preserve">URL: </w:t>
      </w:r>
      <w:hyperlink r:id="rId24" w:history="1">
        <w:r w:rsidRPr="002B05D0">
          <w:rPr>
            <w:rStyle w:val="Hyperlink"/>
            <w:bCs/>
          </w:rPr>
          <w:t>https://magtu.informsystema.ru/uploader/fileUpload?name=3212.pdf&amp;show=dcatalogues/1/1136736/3212.pdf&amp;view=true</w:t>
        </w:r>
      </w:hyperlink>
      <w:r w:rsidRPr="00EA5577">
        <w:rPr>
          <w:color w:val="17365D"/>
        </w:rPr>
        <w:t xml:space="preserve"> </w:t>
      </w:r>
      <w:r w:rsidRPr="00485C8A">
        <w:rPr>
          <w:color w:val="17365D"/>
        </w:rPr>
        <w:t xml:space="preserve"> (дата обращения: 04.10.2019). - Макрообъект. - Текст : электро</w:t>
      </w:r>
      <w:r w:rsidRPr="00485C8A">
        <w:rPr>
          <w:color w:val="17365D"/>
        </w:rPr>
        <w:t>н</w:t>
      </w:r>
      <w:r w:rsidRPr="00485C8A">
        <w:rPr>
          <w:color w:val="17365D"/>
        </w:rPr>
        <w:t>ный.</w:t>
      </w:r>
    </w:p>
    <w:p w:rsidR="00F61A21" w:rsidRPr="00485C8A" w:rsidRDefault="00F61A21" w:rsidP="007E312A">
      <w:pPr>
        <w:rPr>
          <w:color w:val="4F81BD"/>
          <w:spacing w:val="-11"/>
        </w:rPr>
      </w:pPr>
      <w:r>
        <w:t>3</w:t>
      </w:r>
      <w:r w:rsidRPr="00485C8A">
        <w:t>.</w:t>
      </w:r>
      <w:r w:rsidRPr="00485C8A">
        <w:rPr>
          <w:spacing w:val="-11"/>
        </w:rPr>
        <w:t xml:space="preserve">Геодезия и маркшейдерия [Электронный ресурс] : учебное пособие / С. О. Картунова, Е. А. Романько, О. С. Колесатова, М. Ф. Тулубаева ; МГТУ. - Магнитогорск : МГТУ, 2017. - 1 электрон. опт. диск (CD-ROM). - Режим доступа: </w:t>
      </w:r>
      <w:r w:rsidRPr="00485C8A">
        <w:rPr>
          <w:color w:val="4F81BD"/>
          <w:spacing w:val="-11"/>
        </w:rPr>
        <w:t>https://magtu.informsystema.ru/uploader/fileUpload?name=3322.pdf&amp;show=dcatalogues/1/1138310/3322.pdf&amp;view=true. - Макрообъект. - ISBN 978-5-9967-0930-4.</w:t>
      </w:r>
    </w:p>
    <w:p w:rsidR="00F61A21" w:rsidRPr="007E312A" w:rsidRDefault="00F61A21" w:rsidP="007E312A">
      <w:pPr>
        <w:rPr>
          <w:rStyle w:val="FontStyle21"/>
          <w:spacing w:val="-11"/>
          <w:sz w:val="24"/>
        </w:rPr>
      </w:pPr>
    </w:p>
    <w:p w:rsidR="00F61A21" w:rsidRPr="007E312A" w:rsidRDefault="00F61A21" w:rsidP="007E312A">
      <w:pPr>
        <w:pStyle w:val="BodyText"/>
        <w:widowControl/>
        <w:autoSpaceDE/>
        <w:adjustRightInd/>
        <w:spacing w:after="0"/>
        <w:ind w:firstLine="0"/>
        <w:rPr>
          <w:lang/>
        </w:rPr>
      </w:pPr>
    </w:p>
    <w:p w:rsidR="00F61A21" w:rsidRPr="00485C8A" w:rsidRDefault="00F61A21" w:rsidP="00485C8A">
      <w:pPr>
        <w:pStyle w:val="Style8"/>
        <w:widowControl/>
        <w:tabs>
          <w:tab w:val="left" w:pos="993"/>
        </w:tabs>
        <w:ind w:firstLine="120"/>
        <w:rPr>
          <w:rStyle w:val="FontStyle21"/>
          <w:b/>
          <w:sz w:val="24"/>
        </w:rPr>
      </w:pPr>
      <w:r>
        <w:rPr>
          <w:rStyle w:val="FontStyle15"/>
          <w:bCs/>
          <w:spacing w:val="40"/>
          <w:sz w:val="24"/>
        </w:rPr>
        <w:tab/>
      </w:r>
      <w:r w:rsidRPr="00485C8A">
        <w:rPr>
          <w:rStyle w:val="FontStyle15"/>
          <w:bCs/>
          <w:spacing w:val="40"/>
          <w:sz w:val="24"/>
        </w:rPr>
        <w:t>в)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Методические указания: </w:t>
      </w:r>
    </w:p>
    <w:p w:rsidR="00F61A21" w:rsidRPr="00485C8A" w:rsidRDefault="00F61A21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1.</w:t>
      </w:r>
      <w:r w:rsidRPr="00485C8A">
        <w:t xml:space="preserve">  Барышников Ю.Г.</w:t>
      </w:r>
      <w:r w:rsidRPr="00485C8A">
        <w:rPr>
          <w:rStyle w:val="FontStyle21"/>
          <w:sz w:val="24"/>
        </w:rPr>
        <w:t xml:space="preserve"> Перспективный чертеж архитектурного сооружения. Метод</w:t>
      </w:r>
      <w:r w:rsidRPr="00485C8A">
        <w:rPr>
          <w:rStyle w:val="FontStyle21"/>
          <w:sz w:val="24"/>
        </w:rPr>
        <w:t>и</w:t>
      </w:r>
      <w:r w:rsidRPr="00485C8A">
        <w:rPr>
          <w:rStyle w:val="FontStyle21"/>
          <w:sz w:val="24"/>
        </w:rPr>
        <w:t>ческие указания к лабораторным занятиям по дисциплине «Основы архитектурного пр</w:t>
      </w:r>
      <w:r w:rsidRPr="00485C8A">
        <w:rPr>
          <w:rStyle w:val="FontStyle21"/>
          <w:sz w:val="24"/>
        </w:rPr>
        <w:t>о</w:t>
      </w:r>
      <w:r w:rsidRPr="00485C8A">
        <w:rPr>
          <w:rStyle w:val="FontStyle21"/>
          <w:sz w:val="24"/>
        </w:rPr>
        <w:t>ектирования» для студентов 1 курса.ч.2 . Архитектура.</w:t>
      </w:r>
      <w:r w:rsidRPr="00485C8A">
        <w:rPr>
          <w:rStyle w:val="FontStyle21"/>
          <w:sz w:val="24"/>
        </w:rPr>
        <w:tab/>
        <w:t>Ю.Г. Барышников, М.Ю. Сальн</w:t>
      </w:r>
      <w:r w:rsidRPr="00485C8A">
        <w:rPr>
          <w:rStyle w:val="FontStyle21"/>
          <w:sz w:val="24"/>
        </w:rPr>
        <w:t>и</w:t>
      </w:r>
      <w:r w:rsidRPr="00485C8A">
        <w:rPr>
          <w:rStyle w:val="FontStyle21"/>
          <w:sz w:val="24"/>
        </w:rPr>
        <w:t>кова, 2010 г.</w:t>
      </w:r>
    </w:p>
    <w:p w:rsidR="00F61A21" w:rsidRPr="00485C8A" w:rsidRDefault="00F61A21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2.</w:t>
      </w:r>
      <w:r w:rsidRPr="00485C8A">
        <w:t xml:space="preserve"> </w:t>
      </w:r>
      <w:r w:rsidRPr="00485C8A">
        <w:rPr>
          <w:rStyle w:val="FontStyle21"/>
          <w:sz w:val="24"/>
        </w:rPr>
        <w:t>Барышников Ю.Г.Фасад, план и разрез архитектурного сооружения: Методич</w:t>
      </w:r>
      <w:r w:rsidRPr="00485C8A">
        <w:rPr>
          <w:rStyle w:val="FontStyle21"/>
          <w:sz w:val="24"/>
        </w:rPr>
        <w:t>е</w:t>
      </w:r>
      <w:r w:rsidRPr="00485C8A">
        <w:rPr>
          <w:rStyle w:val="FontStyle21"/>
          <w:sz w:val="24"/>
        </w:rPr>
        <w:t>ские указания к лабораторным занятиям, самостоятельной работе и курсовому проекту по дисциплине «Архитектурное проектирование, Ч .2» для студентов1 курса направления 270300. Магнитогорск: Изд-во Магнитогорск.гос.техн. ун-та им. Г.И.Носова, 2011.13 с.</w:t>
      </w:r>
    </w:p>
    <w:p w:rsidR="00F61A21" w:rsidRPr="00485C8A" w:rsidRDefault="00F61A21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3.</w:t>
      </w:r>
      <w:r>
        <w:rPr>
          <w:rStyle w:val="FontStyle21"/>
          <w:sz w:val="24"/>
        </w:rPr>
        <w:t xml:space="preserve"> </w:t>
      </w:r>
      <w:r w:rsidRPr="00485C8A">
        <w:rPr>
          <w:rStyle w:val="FontStyle21"/>
          <w:sz w:val="24"/>
        </w:rPr>
        <w:t>Федосихин В.С.</w:t>
      </w:r>
      <w:r w:rsidRPr="00485C8A">
        <w:t xml:space="preserve"> </w:t>
      </w:r>
      <w:r w:rsidRPr="00485C8A">
        <w:rPr>
          <w:rStyle w:val="FontStyle21"/>
          <w:sz w:val="24"/>
        </w:rPr>
        <w:t>Методика комплектования чертежей архитектурно-строительного ра</w:t>
      </w:r>
      <w:r w:rsidRPr="00485C8A">
        <w:rPr>
          <w:rStyle w:val="FontStyle21"/>
          <w:sz w:val="24"/>
        </w:rPr>
        <w:t>з</w:t>
      </w:r>
      <w:r w:rsidRPr="00485C8A">
        <w:rPr>
          <w:rStyle w:val="FontStyle21"/>
          <w:sz w:val="24"/>
        </w:rPr>
        <w:t>дела и генерального плана объекта.   для студентов направления «Архитектура»</w:t>
      </w:r>
      <w:r w:rsidRPr="00485C8A">
        <w:rPr>
          <w:rStyle w:val="FontStyle21"/>
          <w:sz w:val="24"/>
        </w:rPr>
        <w:tab/>
        <w:t>В.С. Федосихин, А.Ю. Феропонтов, В.М. Юрин,2007 г.</w:t>
      </w:r>
    </w:p>
    <w:p w:rsidR="00F61A21" w:rsidRPr="00485C8A" w:rsidRDefault="00F61A21" w:rsidP="007E312A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485C8A">
        <w:rPr>
          <w:rStyle w:val="FontStyle21"/>
          <w:sz w:val="24"/>
        </w:rPr>
        <w:t>4.</w:t>
      </w:r>
      <w:r>
        <w:rPr>
          <w:rStyle w:val="FontStyle21"/>
          <w:sz w:val="24"/>
        </w:rPr>
        <w:t xml:space="preserve"> </w:t>
      </w:r>
      <w:r w:rsidRPr="00485C8A">
        <w:rPr>
          <w:rStyle w:val="FontStyle21"/>
          <w:sz w:val="24"/>
        </w:rPr>
        <w:t>Казанева Е.К. Архитектурная графика. Методические указания к лабораторным работам по дисциплине «Архитектурная графика»/</w:t>
      </w:r>
      <w:r w:rsidRPr="00485C8A">
        <w:t xml:space="preserve"> Е.К</w:t>
      </w:r>
      <w:r w:rsidRPr="00485C8A">
        <w:rPr>
          <w:rStyle w:val="FontStyle21"/>
          <w:sz w:val="24"/>
        </w:rPr>
        <w:t>. Казанева , Д.Д. Хисматуллина,   для студентов специальности 270114, Магнитогорск: ГОУ ВПО «МГТУ», 2008. 6с</w:t>
      </w:r>
      <w:r>
        <w:rPr>
          <w:rStyle w:val="FontStyle21"/>
          <w:sz w:val="24"/>
        </w:rPr>
        <w:t>.</w:t>
      </w:r>
    </w:p>
    <w:p w:rsidR="00F61A21" w:rsidRPr="00485C8A" w:rsidRDefault="00F61A21" w:rsidP="007E312A">
      <w:pPr>
        <w:pStyle w:val="Style8"/>
        <w:widowControl/>
        <w:tabs>
          <w:tab w:val="left" w:pos="993"/>
        </w:tabs>
        <w:ind w:firstLine="0"/>
        <w:rPr>
          <w:rStyle w:val="FontStyle21"/>
          <w:sz w:val="24"/>
        </w:rPr>
      </w:pPr>
    </w:p>
    <w:p w:rsidR="00F61A21" w:rsidRPr="007E312A" w:rsidRDefault="00F61A21" w:rsidP="007E312A">
      <w:pPr>
        <w:pStyle w:val="Style8"/>
        <w:widowControl/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г)</w:t>
      </w:r>
      <w:r w:rsidRPr="00485C8A">
        <w:rPr>
          <w:rStyle w:val="FontStyle15"/>
          <w:b w:val="0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Программное обеспечение </w:t>
      </w:r>
      <w:r w:rsidRPr="00485C8A">
        <w:rPr>
          <w:rStyle w:val="FontStyle15"/>
          <w:bCs/>
          <w:spacing w:val="40"/>
          <w:sz w:val="24"/>
        </w:rPr>
        <w:t>и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>Интернет-ресурсы:</w:t>
      </w:r>
    </w:p>
    <w:p w:rsidR="00F61A21" w:rsidRPr="00485C8A" w:rsidRDefault="00F61A21" w:rsidP="00485C8A">
      <w:pPr>
        <w:widowControl/>
        <w:autoSpaceDE/>
        <w:adjustRightInd/>
        <w:spacing w:after="200" w:line="276" w:lineRule="auto"/>
        <w:ind w:firstLine="0"/>
        <w:jc w:val="center"/>
        <w:rPr>
          <w:b/>
          <w:lang w:eastAsia="en-US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4"/>
        <w:gridCol w:w="3495"/>
        <w:gridCol w:w="2400"/>
      </w:tblGrid>
      <w:tr w:rsidR="00F61A21" w:rsidRPr="00485C8A" w:rsidTr="00485C8A">
        <w:trPr>
          <w:trHeight w:val="480"/>
        </w:trPr>
        <w:tc>
          <w:tcPr>
            <w:tcW w:w="324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Наименование ПО</w:t>
            </w:r>
          </w:p>
        </w:tc>
        <w:tc>
          <w:tcPr>
            <w:tcW w:w="3495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№ договора</w:t>
            </w:r>
          </w:p>
        </w:tc>
        <w:tc>
          <w:tcPr>
            <w:tcW w:w="240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Срок действия л</w:t>
            </w:r>
            <w:r w:rsidRPr="00485C8A">
              <w:rPr>
                <w:lang w:eastAsia="en-US"/>
              </w:rPr>
              <w:t>и</w:t>
            </w:r>
            <w:r w:rsidRPr="00485C8A">
              <w:rPr>
                <w:lang w:eastAsia="en-US"/>
              </w:rPr>
              <w:t>цензии</w:t>
            </w:r>
          </w:p>
        </w:tc>
      </w:tr>
      <w:tr w:rsidR="00F61A21" w:rsidRPr="00485C8A" w:rsidTr="00485C8A">
        <w:trPr>
          <w:trHeight w:val="525"/>
        </w:trPr>
        <w:tc>
          <w:tcPr>
            <w:tcW w:w="324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Windows 7</w:t>
            </w:r>
          </w:p>
        </w:tc>
        <w:tc>
          <w:tcPr>
            <w:tcW w:w="3495" w:type="dxa"/>
            <w:hideMark/>
          </w:tcPr>
          <w:p w:rsidR="00F61A21" w:rsidRPr="00485C8A" w:rsidRDefault="00F61A21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Д-1227 от 8.10.2018 </w:t>
            </w:r>
          </w:p>
          <w:p w:rsidR="00F61A21" w:rsidRPr="00485C8A" w:rsidRDefault="00F61A21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 </w:t>
            </w:r>
          </w:p>
        </w:tc>
        <w:tc>
          <w:tcPr>
            <w:tcW w:w="240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 xml:space="preserve">11.10.2021 </w:t>
            </w:r>
          </w:p>
          <w:p w:rsidR="00F61A21" w:rsidRPr="00485C8A" w:rsidRDefault="00F61A21">
            <w:pPr>
              <w:widowControl/>
              <w:autoSpaceDE/>
              <w:adjustRightInd/>
              <w:ind w:firstLine="0"/>
              <w:jc w:val="left"/>
              <w:rPr>
                <w:lang w:eastAsia="en-US"/>
              </w:rPr>
            </w:pPr>
          </w:p>
        </w:tc>
      </w:tr>
      <w:tr w:rsidR="00F61A21" w:rsidRPr="00485C8A" w:rsidTr="00485C8A">
        <w:trPr>
          <w:trHeight w:val="540"/>
        </w:trPr>
        <w:tc>
          <w:tcPr>
            <w:tcW w:w="324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КОМПАС 3D V16</w:t>
            </w:r>
          </w:p>
        </w:tc>
        <w:tc>
          <w:tcPr>
            <w:tcW w:w="3495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Д-261-17 от 16.03.2017</w:t>
            </w:r>
          </w:p>
        </w:tc>
        <w:tc>
          <w:tcPr>
            <w:tcW w:w="240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  <w:tr w:rsidR="00F61A21" w:rsidRPr="00485C8A" w:rsidTr="00485C8A">
        <w:trPr>
          <w:trHeight w:val="675"/>
        </w:trPr>
        <w:tc>
          <w:tcPr>
            <w:tcW w:w="324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7 Zip</w:t>
            </w:r>
          </w:p>
        </w:tc>
        <w:tc>
          <w:tcPr>
            <w:tcW w:w="3495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0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  <w:tr w:rsidR="00F61A21" w:rsidRPr="00485C8A" w:rsidTr="00B26D67">
        <w:trPr>
          <w:trHeight w:val="420"/>
        </w:trPr>
        <w:tc>
          <w:tcPr>
            <w:tcW w:w="3240" w:type="dxa"/>
            <w:vAlign w:val="center"/>
            <w:hideMark/>
          </w:tcPr>
          <w:p w:rsidR="00F61A21" w:rsidRDefault="00F61A21" w:rsidP="007E312A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95" w:type="dxa"/>
            <w:vAlign w:val="center"/>
            <w:hideMark/>
          </w:tcPr>
          <w:p w:rsidR="00F61A21" w:rsidRDefault="00F61A21" w:rsidP="007E312A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00" w:type="dxa"/>
            <w:vAlign w:val="center"/>
            <w:hideMark/>
          </w:tcPr>
          <w:p w:rsidR="00F61A21" w:rsidRDefault="00F61A21" w:rsidP="007E312A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61A21" w:rsidRPr="00485C8A" w:rsidTr="00485C8A">
        <w:trPr>
          <w:trHeight w:val="405"/>
        </w:trPr>
        <w:tc>
          <w:tcPr>
            <w:tcW w:w="324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MS Office 2007</w:t>
            </w:r>
          </w:p>
        </w:tc>
        <w:tc>
          <w:tcPr>
            <w:tcW w:w="3495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№ 135 от 17.09.2007</w:t>
            </w:r>
          </w:p>
        </w:tc>
        <w:tc>
          <w:tcPr>
            <w:tcW w:w="2400" w:type="dxa"/>
            <w:hideMark/>
          </w:tcPr>
          <w:p w:rsidR="00F61A21" w:rsidRPr="00485C8A" w:rsidRDefault="00F61A21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485C8A">
              <w:rPr>
                <w:lang w:eastAsia="en-US"/>
              </w:rPr>
              <w:t>бессрочно</w:t>
            </w:r>
          </w:p>
        </w:tc>
      </w:tr>
    </w:tbl>
    <w:p w:rsidR="00F61A21" w:rsidRPr="00485C8A" w:rsidRDefault="00F61A21" w:rsidP="00485C8A">
      <w:pPr>
        <w:widowControl/>
        <w:tabs>
          <w:tab w:val="left" w:pos="0"/>
        </w:tabs>
        <w:ind w:firstLine="709"/>
        <w:rPr>
          <w:rStyle w:val="FontStyle21"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4"/>
        <w:gridCol w:w="5034"/>
        <w:gridCol w:w="88"/>
        <w:gridCol w:w="233"/>
      </w:tblGrid>
      <w:tr w:rsidR="00F61A21" w:rsidRPr="009A2678" w:rsidTr="008C3FD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1A21" w:rsidRPr="009A2678" w:rsidRDefault="00F61A21" w:rsidP="008C3FDE">
            <w:pPr>
              <w:ind w:firstLine="756"/>
            </w:pPr>
            <w:r w:rsidRPr="009A2678">
              <w:rPr>
                <w:b/>
                <w:color w:val="000000"/>
              </w:rPr>
              <w:t>Профессиональные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базы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данных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информационные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справочные</w:t>
            </w:r>
            <w:r w:rsidRPr="009A2678">
              <w:t xml:space="preserve"> </w:t>
            </w:r>
            <w:r w:rsidRPr="009A2678">
              <w:rPr>
                <w:b/>
                <w:color w:val="000000"/>
              </w:rPr>
              <w:t>системы</w:t>
            </w:r>
            <w:r w:rsidRPr="009A2678">
              <w:t xml:space="preserve"> </w:t>
            </w:r>
          </w:p>
        </w:tc>
      </w:tr>
      <w:tr w:rsidR="00F61A21" w:rsidTr="008C3FDE">
        <w:trPr>
          <w:gridAfter w:val="1"/>
          <w:wAfter w:w="23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F61A21" w:rsidRDefault="00F61A21" w:rsidP="008C3FDE"/>
        </w:tc>
      </w:tr>
      <w:tr w:rsidR="00F61A21" w:rsidTr="008C3FDE">
        <w:trPr>
          <w:gridAfter w:val="1"/>
          <w:wAfter w:w="23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Электронная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база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периодических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rPr>
                <w:color w:val="000000"/>
              </w:rPr>
              <w:t>з</w:t>
            </w:r>
            <w:r w:rsidRPr="009A2678">
              <w:rPr>
                <w:color w:val="000000"/>
              </w:rPr>
              <w:t>даний</w:t>
            </w:r>
            <w:r w:rsidRPr="009A2678">
              <w:t xml:space="preserve"> </w:t>
            </w:r>
            <w:r>
              <w:rPr>
                <w:color w:val="000000"/>
              </w:rPr>
              <w:t>East</w:t>
            </w:r>
            <w:r w:rsidRPr="009A2678">
              <w:t xml:space="preserve"> </w:t>
            </w:r>
            <w:r>
              <w:rPr>
                <w:color w:val="000000"/>
              </w:rPr>
              <w:t>View</w:t>
            </w:r>
            <w:r w:rsidRPr="009A2678">
              <w:t xml:space="preserve"> </w:t>
            </w:r>
            <w:r>
              <w:rPr>
                <w:color w:val="000000"/>
              </w:rPr>
              <w:t>Information</w:t>
            </w:r>
            <w:r w:rsidRPr="009A2678">
              <w:t xml:space="preserve"> </w:t>
            </w:r>
            <w:r>
              <w:rPr>
                <w:color w:val="000000"/>
              </w:rPr>
              <w:t>Services</w:t>
            </w:r>
            <w:r w:rsidRPr="009A2678">
              <w:rPr>
                <w:color w:val="000000"/>
              </w:rPr>
              <w:t>,</w:t>
            </w:r>
            <w:r w:rsidRPr="009A2678">
              <w:t xml:space="preserve"> </w:t>
            </w:r>
            <w:r w:rsidRPr="009A2678">
              <w:rPr>
                <w:color w:val="000000"/>
              </w:rPr>
              <w:t>ООО</w:t>
            </w:r>
            <w:r w:rsidRPr="009A2678">
              <w:t xml:space="preserve"> </w:t>
            </w:r>
            <w:r w:rsidRPr="009A2678">
              <w:rPr>
                <w:color w:val="000000"/>
              </w:rPr>
              <w:t>«ИВИС»</w:t>
            </w:r>
            <w:r w:rsidRPr="009A267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61A21" w:rsidRDefault="00F61A21" w:rsidP="008C3FDE"/>
        </w:tc>
      </w:tr>
      <w:tr w:rsidR="00F61A21" w:rsidTr="008C3FDE">
        <w:trPr>
          <w:gridAfter w:val="1"/>
          <w:wAfter w:w="23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/>
        </w:tc>
        <w:tc>
          <w:tcPr>
            <w:tcW w:w="143" w:type="dxa"/>
          </w:tcPr>
          <w:p w:rsidR="00F61A21" w:rsidRDefault="00F61A21" w:rsidP="008C3FDE"/>
        </w:tc>
      </w:tr>
      <w:tr w:rsidR="00F61A21" w:rsidRPr="00AB1446" w:rsidTr="008C3FDE">
        <w:trPr>
          <w:gridAfter w:val="1"/>
          <w:wAfter w:w="23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Национальная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информационно-аналитическая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–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Российский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индекс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научного</w:t>
            </w:r>
            <w:r w:rsidRPr="009A2678">
              <w:t xml:space="preserve"> </w:t>
            </w:r>
            <w:r w:rsidRPr="009A2678">
              <w:rPr>
                <w:color w:val="000000"/>
              </w:rPr>
              <w:t>цитирования</w:t>
            </w:r>
            <w:r w:rsidRPr="009A2678">
              <w:t xml:space="preserve"> </w:t>
            </w:r>
            <w:r w:rsidRPr="009A2678">
              <w:rPr>
                <w:color w:val="000000"/>
              </w:rPr>
              <w:t>(РИНЦ)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AB1446" w:rsidRDefault="00F61A21" w:rsidP="008C3FDE">
            <w:pPr>
              <w:rPr>
                <w:lang w:val="en-US"/>
              </w:rPr>
            </w:pPr>
            <w:r w:rsidRPr="00AB1446">
              <w:rPr>
                <w:color w:val="000000"/>
                <w:lang w:val="en-US"/>
              </w:rPr>
              <w:t>URL:</w:t>
            </w:r>
            <w:r w:rsidRPr="00AB1446">
              <w:rPr>
                <w:lang w:val="en-US"/>
              </w:rPr>
              <w:t xml:space="preserve"> </w:t>
            </w:r>
            <w:r w:rsidRPr="00AB1446">
              <w:rPr>
                <w:color w:val="000000"/>
                <w:lang w:val="en-US"/>
              </w:rPr>
              <w:t>https://elibrary.ru/project_risc.asp</w:t>
            </w:r>
            <w:r w:rsidRPr="00AB144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61A21" w:rsidRPr="00AB1446" w:rsidRDefault="00F61A21" w:rsidP="008C3FDE">
            <w:pPr>
              <w:rPr>
                <w:lang w:val="en-US"/>
              </w:rPr>
            </w:pPr>
          </w:p>
        </w:tc>
      </w:tr>
      <w:tr w:rsidR="00F61A21" w:rsidRPr="00AB1446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Поисковая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Академия</w:t>
            </w:r>
            <w:r w:rsidRPr="009A2678">
              <w:t xml:space="preserve"> </w:t>
            </w:r>
            <w:r>
              <w:rPr>
                <w:color w:val="000000"/>
              </w:rPr>
              <w:t>Google</w:t>
            </w:r>
            <w:r w:rsidRPr="009A2678">
              <w:t xml:space="preserve"> </w:t>
            </w:r>
            <w:r w:rsidRPr="009A267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A2678">
              <w:t xml:space="preserve"> </w:t>
            </w:r>
            <w:r>
              <w:rPr>
                <w:color w:val="000000"/>
              </w:rPr>
              <w:t>Scholar</w:t>
            </w:r>
            <w:r w:rsidRPr="009A2678">
              <w:rPr>
                <w:color w:val="000000"/>
              </w:rPr>
              <w:t>)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AB1446" w:rsidRDefault="00F61A21" w:rsidP="008C3FDE">
            <w:pPr>
              <w:rPr>
                <w:lang w:val="en-US"/>
              </w:rPr>
            </w:pPr>
            <w:r w:rsidRPr="00AB1446">
              <w:rPr>
                <w:color w:val="000000"/>
                <w:lang w:val="en-US"/>
              </w:rPr>
              <w:t>URL:</w:t>
            </w:r>
            <w:r w:rsidRPr="00AB1446">
              <w:rPr>
                <w:lang w:val="en-US"/>
              </w:rPr>
              <w:t xml:space="preserve"> </w:t>
            </w:r>
            <w:r w:rsidRPr="00AB1446">
              <w:rPr>
                <w:color w:val="000000"/>
                <w:lang w:val="en-US"/>
              </w:rPr>
              <w:t>https://scholar.google.ru/</w:t>
            </w:r>
            <w:r w:rsidRPr="00AB144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61A21" w:rsidRPr="00AB1446" w:rsidRDefault="00F61A21" w:rsidP="008C3FDE">
            <w:pPr>
              <w:rPr>
                <w:lang w:val="en-US"/>
              </w:rPr>
            </w:pPr>
          </w:p>
        </w:tc>
      </w:tr>
      <w:tr w:rsidR="00F61A21" w:rsidRPr="00AB1446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Информационная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-</w:t>
            </w:r>
            <w:r w:rsidRPr="009A2678">
              <w:t xml:space="preserve"> </w:t>
            </w:r>
            <w:r w:rsidRPr="009A2678">
              <w:rPr>
                <w:color w:val="000000"/>
              </w:rPr>
              <w:t>Ед</w:t>
            </w:r>
            <w:r w:rsidRPr="009A2678">
              <w:rPr>
                <w:color w:val="000000"/>
              </w:rPr>
              <w:t>и</w:t>
            </w:r>
            <w:r w:rsidRPr="009A2678">
              <w:rPr>
                <w:color w:val="000000"/>
              </w:rPr>
              <w:t>ное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окно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доступа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к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информационным</w:t>
            </w:r>
            <w:r w:rsidRPr="009A2678">
              <w:t xml:space="preserve"> </w:t>
            </w:r>
            <w:r w:rsidRPr="009A2678">
              <w:rPr>
                <w:color w:val="000000"/>
              </w:rPr>
              <w:t>р</w:t>
            </w:r>
            <w:r w:rsidRPr="009A2678">
              <w:rPr>
                <w:color w:val="000000"/>
              </w:rPr>
              <w:t>е</w:t>
            </w:r>
            <w:r w:rsidRPr="009A2678">
              <w:rPr>
                <w:color w:val="000000"/>
              </w:rPr>
              <w:t>сурсам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AB1446" w:rsidRDefault="00F61A21" w:rsidP="008C3FDE">
            <w:pPr>
              <w:rPr>
                <w:lang w:val="en-US"/>
              </w:rPr>
            </w:pPr>
            <w:r w:rsidRPr="00AB1446">
              <w:rPr>
                <w:color w:val="000000"/>
                <w:lang w:val="en-US"/>
              </w:rPr>
              <w:t>URL:</w:t>
            </w:r>
            <w:r w:rsidRPr="00AB1446">
              <w:rPr>
                <w:lang w:val="en-US"/>
              </w:rPr>
              <w:t xml:space="preserve"> </w:t>
            </w:r>
            <w:r w:rsidRPr="00AB1446">
              <w:rPr>
                <w:color w:val="000000"/>
                <w:lang w:val="en-US"/>
              </w:rPr>
              <w:t>http://window.edu.ru/</w:t>
            </w:r>
            <w:r w:rsidRPr="00AB144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61A21" w:rsidRPr="00AB1446" w:rsidRDefault="00F61A21" w:rsidP="008C3FDE">
            <w:pPr>
              <w:rPr>
                <w:lang w:val="en-US"/>
              </w:rPr>
            </w:pPr>
          </w:p>
        </w:tc>
      </w:tr>
      <w:tr w:rsidR="00F61A21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635FA9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F61A21" w:rsidRDefault="00F61A21" w:rsidP="008C3FDE"/>
        </w:tc>
      </w:tr>
      <w:tr w:rsidR="00F61A21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635FA9">
            <w:pPr>
              <w:ind w:firstLine="0"/>
            </w:pPr>
            <w:r w:rsidRPr="009A2678">
              <w:rPr>
                <w:color w:val="000000"/>
              </w:rPr>
              <w:t>Электронные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ресурсы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библиотеки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МГТУ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им.</w:t>
            </w:r>
            <w:r w:rsidRPr="009A267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F61A21" w:rsidRDefault="00F61A21" w:rsidP="008C3FDE"/>
        </w:tc>
      </w:tr>
      <w:tr w:rsidR="00F61A21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Международная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реферативная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</w:t>
            </w:r>
            <w:r w:rsidRPr="009A2678">
              <w:rPr>
                <w:color w:val="000000"/>
              </w:rPr>
              <w:t>л</w:t>
            </w:r>
            <w:r w:rsidRPr="009A2678">
              <w:rPr>
                <w:color w:val="000000"/>
              </w:rPr>
              <w:t>нотекстовая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справочная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база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да</w:t>
            </w:r>
            <w:r w:rsidRPr="009A2678">
              <w:rPr>
                <w:color w:val="000000"/>
              </w:rPr>
              <w:t>н</w:t>
            </w:r>
            <w:r w:rsidRPr="009A2678">
              <w:rPr>
                <w:color w:val="000000"/>
              </w:rPr>
              <w:t>ных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научных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изданий</w:t>
            </w:r>
            <w:r w:rsidRPr="009A2678">
              <w:t xml:space="preserve"> </w:t>
            </w:r>
            <w:r w:rsidRPr="009A2678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9A2678">
              <w:rPr>
                <w:color w:val="000000"/>
              </w:rPr>
              <w:t>»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F61A21" w:rsidRDefault="00F61A21" w:rsidP="008C3FDE"/>
        </w:tc>
      </w:tr>
      <w:tr w:rsidR="00F61A21" w:rsidTr="008C3FDE">
        <w:trPr>
          <w:gridAfter w:val="1"/>
          <w:wAfter w:w="23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Международная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база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полноте</w:t>
            </w:r>
            <w:r w:rsidRPr="009A2678">
              <w:rPr>
                <w:color w:val="000000"/>
              </w:rPr>
              <w:t>к</w:t>
            </w:r>
            <w:r w:rsidRPr="009A2678">
              <w:rPr>
                <w:color w:val="000000"/>
              </w:rPr>
              <w:t>стовых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журналов</w:t>
            </w:r>
            <w:r w:rsidRPr="009A2678">
              <w:t xml:space="preserve"> </w:t>
            </w:r>
            <w:r>
              <w:rPr>
                <w:color w:val="000000"/>
              </w:rPr>
              <w:t>Springer</w:t>
            </w:r>
            <w:r w:rsidRPr="009A2678">
              <w:t xml:space="preserve"> </w:t>
            </w:r>
            <w:r>
              <w:rPr>
                <w:color w:val="000000"/>
              </w:rPr>
              <w:t>Journals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Default="00F61A21" w:rsidP="008C3FDE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F61A21" w:rsidRDefault="00F61A21" w:rsidP="008C3FDE"/>
        </w:tc>
      </w:tr>
      <w:tr w:rsidR="00F61A21" w:rsidRPr="009A2678" w:rsidTr="008C3FDE">
        <w:trPr>
          <w:gridAfter w:val="1"/>
          <w:wAfter w:w="23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Архив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научных</w:t>
            </w:r>
            <w:r w:rsidRPr="009A2678">
              <w:t xml:space="preserve"> </w:t>
            </w:r>
            <w:r w:rsidRPr="009A2678">
              <w:rPr>
                <w:color w:val="000000"/>
              </w:rPr>
              <w:t>журналов</w:t>
            </w:r>
            <w:r w:rsidRPr="009A2678">
              <w:t xml:space="preserve"> </w:t>
            </w:r>
            <w:r w:rsidRPr="009A2678">
              <w:rPr>
                <w:color w:val="000000"/>
              </w:rPr>
              <w:t>«Наци</w:t>
            </w:r>
            <w:r w:rsidRPr="009A2678">
              <w:rPr>
                <w:color w:val="000000"/>
              </w:rPr>
              <w:t>о</w:t>
            </w:r>
            <w:r w:rsidRPr="009A2678">
              <w:rPr>
                <w:color w:val="000000"/>
              </w:rPr>
              <w:t>нальный</w:t>
            </w:r>
            <w:r w:rsidRPr="009A2678">
              <w:t xml:space="preserve"> </w:t>
            </w:r>
            <w:r w:rsidRPr="009A2678">
              <w:rPr>
                <w:color w:val="000000"/>
              </w:rPr>
              <w:t>электронно-информационный</w:t>
            </w:r>
            <w:r w:rsidRPr="009A2678">
              <w:t xml:space="preserve"> </w:t>
            </w:r>
            <w:r w:rsidRPr="009A2678">
              <w:rPr>
                <w:color w:val="000000"/>
              </w:rPr>
              <w:t>концорциум»</w:t>
            </w:r>
            <w:r w:rsidRPr="009A2678">
              <w:t xml:space="preserve"> </w:t>
            </w:r>
            <w:r w:rsidRPr="009A2678">
              <w:rPr>
                <w:color w:val="000000"/>
              </w:rPr>
              <w:t>(НП</w:t>
            </w:r>
            <w:r w:rsidRPr="009A2678">
              <w:t xml:space="preserve"> </w:t>
            </w:r>
            <w:r w:rsidRPr="009A2678">
              <w:rPr>
                <w:color w:val="000000"/>
              </w:rPr>
              <w:t>НЭИКОН)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>
              <w:rPr>
                <w:color w:val="000000"/>
              </w:rPr>
              <w:t>https</w:t>
            </w:r>
            <w:r w:rsidRPr="009A2678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9A2678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9A267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9A2678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9A2678">
              <w:rPr>
                <w:color w:val="000000"/>
              </w:rPr>
              <w:t>/</w:t>
            </w:r>
            <w:r w:rsidRPr="009A2678">
              <w:t xml:space="preserve"> </w:t>
            </w:r>
          </w:p>
        </w:tc>
        <w:tc>
          <w:tcPr>
            <w:tcW w:w="143" w:type="dxa"/>
          </w:tcPr>
          <w:p w:rsidR="00F61A21" w:rsidRPr="009A2678" w:rsidRDefault="00F61A21" w:rsidP="008C3FDE"/>
        </w:tc>
      </w:tr>
      <w:tr w:rsidR="00F61A21" w:rsidRPr="009A2678" w:rsidTr="008C3FDE">
        <w:trPr>
          <w:gridAfter w:val="1"/>
          <w:wAfter w:w="23" w:type="dxa"/>
          <w:trHeight w:hRule="exact" w:val="136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 w:rsidRPr="009A2678">
              <w:rPr>
                <w:color w:val="000000"/>
              </w:rPr>
              <w:t>Информационная</w:t>
            </w:r>
            <w:r w:rsidRPr="009A2678">
              <w:t xml:space="preserve"> </w:t>
            </w:r>
            <w:r w:rsidRPr="009A2678">
              <w:rPr>
                <w:color w:val="000000"/>
              </w:rPr>
              <w:t>система</w:t>
            </w:r>
            <w:r w:rsidRPr="009A2678">
              <w:t xml:space="preserve"> </w:t>
            </w:r>
            <w:r w:rsidRPr="009A2678">
              <w:rPr>
                <w:color w:val="000000"/>
              </w:rPr>
              <w:t>-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Норм</w:t>
            </w:r>
            <w:r w:rsidRPr="009A2678">
              <w:rPr>
                <w:color w:val="000000"/>
              </w:rPr>
              <w:t>а</w:t>
            </w:r>
            <w:r w:rsidRPr="009A2678">
              <w:rPr>
                <w:color w:val="000000"/>
              </w:rPr>
              <w:t>тивные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правовые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акты,</w:t>
            </w:r>
            <w:r w:rsidRPr="009A2678">
              <w:t xml:space="preserve"> </w:t>
            </w:r>
            <w:r w:rsidRPr="009A2678">
              <w:rPr>
                <w:color w:val="000000"/>
              </w:rPr>
              <w:t>организацио</w:t>
            </w:r>
            <w:r w:rsidRPr="009A2678">
              <w:rPr>
                <w:color w:val="000000"/>
              </w:rPr>
              <w:t>н</w:t>
            </w:r>
            <w:r w:rsidRPr="009A2678">
              <w:rPr>
                <w:color w:val="000000"/>
              </w:rPr>
              <w:t>но-распорядительные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документы,</w:t>
            </w:r>
            <w:r w:rsidRPr="009A2678">
              <w:t xml:space="preserve"> </w:t>
            </w:r>
            <w:r w:rsidRPr="009A2678">
              <w:rPr>
                <w:color w:val="000000"/>
              </w:rPr>
              <w:t>нормативные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методические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док</w:t>
            </w:r>
            <w:r w:rsidRPr="009A2678">
              <w:rPr>
                <w:color w:val="000000"/>
              </w:rPr>
              <w:t>у</w:t>
            </w:r>
            <w:r w:rsidRPr="009A2678">
              <w:rPr>
                <w:color w:val="000000"/>
              </w:rPr>
              <w:t>менты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подготовленные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проекты</w:t>
            </w:r>
            <w:r w:rsidRPr="009A2678">
              <w:t xml:space="preserve"> </w:t>
            </w:r>
            <w:r w:rsidRPr="009A2678">
              <w:rPr>
                <w:color w:val="000000"/>
              </w:rPr>
              <w:t>д</w:t>
            </w:r>
            <w:r w:rsidRPr="009A2678">
              <w:rPr>
                <w:color w:val="000000"/>
              </w:rPr>
              <w:t>о</w:t>
            </w:r>
            <w:r w:rsidRPr="009A2678">
              <w:rPr>
                <w:color w:val="000000"/>
              </w:rPr>
              <w:t>кументов</w:t>
            </w:r>
            <w:r w:rsidRPr="009A2678">
              <w:t xml:space="preserve"> </w:t>
            </w:r>
            <w:r w:rsidRPr="009A2678">
              <w:rPr>
                <w:color w:val="000000"/>
              </w:rPr>
              <w:t>по</w:t>
            </w:r>
            <w:r w:rsidRPr="009A2678">
              <w:t xml:space="preserve"> </w:t>
            </w:r>
            <w:r w:rsidRPr="009A2678">
              <w:rPr>
                <w:color w:val="000000"/>
              </w:rPr>
              <w:t>технической</w:t>
            </w:r>
            <w:r w:rsidRPr="009A2678">
              <w:t xml:space="preserve"> </w:t>
            </w:r>
            <w:r w:rsidRPr="009A2678">
              <w:rPr>
                <w:color w:val="000000"/>
              </w:rPr>
              <w:t>защите</w:t>
            </w:r>
            <w:r w:rsidRPr="009A2678">
              <w:t xml:space="preserve"> </w:t>
            </w:r>
            <w:r w:rsidRPr="009A2678">
              <w:rPr>
                <w:color w:val="000000"/>
              </w:rPr>
              <w:t>и</w:t>
            </w:r>
            <w:r w:rsidRPr="009A2678">
              <w:rPr>
                <w:color w:val="000000"/>
              </w:rPr>
              <w:t>н</w:t>
            </w:r>
            <w:r w:rsidRPr="009A2678">
              <w:rPr>
                <w:color w:val="000000"/>
              </w:rPr>
              <w:t>формации</w:t>
            </w:r>
            <w:r w:rsidRPr="009A2678">
              <w:t xml:space="preserve"> </w:t>
            </w:r>
            <w:r w:rsidRPr="009A2678">
              <w:rPr>
                <w:color w:val="000000"/>
              </w:rPr>
              <w:t>ФСТЭК</w:t>
            </w:r>
            <w:r w:rsidRPr="009A2678">
              <w:t xml:space="preserve"> </w:t>
            </w:r>
            <w:r w:rsidRPr="009A2678">
              <w:rPr>
                <w:color w:val="000000"/>
              </w:rPr>
              <w:t>России</w:t>
            </w:r>
            <w:r w:rsidRPr="009A267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1A21" w:rsidRPr="009A2678" w:rsidRDefault="00F61A21" w:rsidP="00635FA9">
            <w:pPr>
              <w:ind w:firstLine="0"/>
            </w:pPr>
            <w:r>
              <w:rPr>
                <w:color w:val="000000"/>
              </w:rPr>
              <w:t>https</w:t>
            </w:r>
            <w:r w:rsidRPr="009A2678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9A267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9A2678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9A2678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9A2678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9A2678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9A2678">
              <w:t xml:space="preserve"> </w:t>
            </w:r>
          </w:p>
        </w:tc>
        <w:tc>
          <w:tcPr>
            <w:tcW w:w="143" w:type="dxa"/>
          </w:tcPr>
          <w:p w:rsidR="00F61A21" w:rsidRPr="009A2678" w:rsidRDefault="00F61A21" w:rsidP="008C3FDE"/>
        </w:tc>
      </w:tr>
    </w:tbl>
    <w:p w:rsidR="00F61A21" w:rsidRPr="007E312A" w:rsidRDefault="00F61A21" w:rsidP="007E312A">
      <w:pPr>
        <w:pStyle w:val="Heading1"/>
        <w:ind w:left="0"/>
        <w:rPr>
          <w:rStyle w:val="FontStyle14"/>
          <w:b/>
          <w:bCs/>
          <w:sz w:val="24"/>
          <w:szCs w:val="24"/>
          <w:lang/>
        </w:rPr>
      </w:pPr>
    </w:p>
    <w:p w:rsidR="00F61A21" w:rsidRPr="00485C8A" w:rsidRDefault="00F61A21" w:rsidP="00485C8A">
      <w:pPr>
        <w:pStyle w:val="Heading1"/>
        <w:ind w:left="0" w:firstLine="709"/>
        <w:rPr>
          <w:rStyle w:val="FontStyle14"/>
          <w:b/>
          <w:bCs/>
          <w:sz w:val="24"/>
          <w:szCs w:val="24"/>
        </w:rPr>
      </w:pPr>
      <w:r w:rsidRPr="00485C8A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F61A21" w:rsidRPr="00485C8A" w:rsidRDefault="00F61A21" w:rsidP="00485C8A">
      <w:r w:rsidRPr="00485C8A">
        <w:t>Материально-техническое обеспечение дисциплины включает:</w:t>
      </w:r>
    </w:p>
    <w:p w:rsidR="00F61A21" w:rsidRPr="00485C8A" w:rsidRDefault="00F61A21" w:rsidP="00485C8A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F61A21" w:rsidRPr="00485C8A" w:rsidTr="00485C8A">
        <w:trPr>
          <w:tblHeader/>
        </w:trPr>
        <w:tc>
          <w:tcPr>
            <w:tcW w:w="1928" w:type="pct"/>
            <w:vAlign w:val="center"/>
            <w:hideMark/>
          </w:tcPr>
          <w:p w:rsidR="00F61A21" w:rsidRPr="00485C8A" w:rsidRDefault="00F61A21">
            <w:pPr>
              <w:ind w:firstLine="0"/>
            </w:pPr>
            <w:r w:rsidRPr="00485C8A">
              <w:t xml:space="preserve">Тип и название аудитории </w:t>
            </w:r>
          </w:p>
        </w:tc>
        <w:tc>
          <w:tcPr>
            <w:tcW w:w="3072" w:type="pct"/>
            <w:vAlign w:val="center"/>
            <w:hideMark/>
          </w:tcPr>
          <w:p w:rsidR="00F61A21" w:rsidRPr="00485C8A" w:rsidRDefault="00F61A21">
            <w:pPr>
              <w:ind w:firstLine="0"/>
            </w:pPr>
            <w:r w:rsidRPr="00485C8A">
              <w:t>Оснащение аудитории</w:t>
            </w:r>
          </w:p>
        </w:tc>
      </w:tr>
      <w:tr w:rsidR="00F61A21" w:rsidRPr="00485C8A" w:rsidTr="00485C8A">
        <w:trPr>
          <w:tblHeader/>
        </w:trPr>
        <w:tc>
          <w:tcPr>
            <w:tcW w:w="1928" w:type="pct"/>
            <w:vAlign w:val="center"/>
            <w:hideMark/>
          </w:tcPr>
          <w:p w:rsidR="00F61A21" w:rsidRPr="00485C8A" w:rsidRDefault="00F61A21">
            <w:pPr>
              <w:ind w:firstLine="0"/>
            </w:pPr>
            <w:r w:rsidRPr="00485C8A">
              <w:t>Учебные аудитории для провед</w:t>
            </w:r>
            <w:r w:rsidRPr="00485C8A">
              <w:t>е</w:t>
            </w:r>
            <w:r w:rsidRPr="00485C8A">
              <w:t>ния занятий  лекционного типа</w:t>
            </w:r>
          </w:p>
        </w:tc>
        <w:tc>
          <w:tcPr>
            <w:tcW w:w="3072" w:type="pct"/>
            <w:vAlign w:val="center"/>
            <w:hideMark/>
          </w:tcPr>
          <w:p w:rsidR="00F61A21" w:rsidRPr="00485C8A" w:rsidRDefault="00F61A21">
            <w:pPr>
              <w:ind w:firstLine="0"/>
            </w:pPr>
            <w:r w:rsidRPr="00485C8A">
              <w:t>Мультимедийные средства хранения, передачи  и представления информации</w:t>
            </w:r>
          </w:p>
        </w:tc>
      </w:tr>
      <w:tr w:rsidR="00F61A21" w:rsidRPr="00485C8A" w:rsidTr="00485C8A">
        <w:trPr>
          <w:tblHeader/>
        </w:trPr>
        <w:tc>
          <w:tcPr>
            <w:tcW w:w="1928" w:type="pct"/>
            <w:vAlign w:val="center"/>
            <w:hideMark/>
          </w:tcPr>
          <w:p w:rsidR="00F61A21" w:rsidRPr="00485C8A" w:rsidRDefault="00F61A21">
            <w:pPr>
              <w:ind w:firstLine="0"/>
            </w:pPr>
            <w:r w:rsidRPr="00485C8A">
              <w:t>Компьютерный класс</w:t>
            </w:r>
          </w:p>
        </w:tc>
        <w:tc>
          <w:tcPr>
            <w:tcW w:w="3072" w:type="pct"/>
            <w:vAlign w:val="center"/>
            <w:hideMark/>
          </w:tcPr>
          <w:p w:rsidR="00F61A21" w:rsidRPr="00485C8A" w:rsidRDefault="00F61A21">
            <w:pPr>
              <w:ind w:firstLine="0"/>
            </w:pPr>
            <w:r w:rsidRPr="00485C8A">
              <w:t>Персональные компьютеры с пакетом MS Office, в</w:t>
            </w:r>
            <w:r w:rsidRPr="00485C8A">
              <w:t>ы</w:t>
            </w:r>
            <w:r w:rsidRPr="00485C8A">
              <w:t>ходом в Интернет и с доступом в электронную и</w:t>
            </w:r>
            <w:r w:rsidRPr="00485C8A">
              <w:t>н</w:t>
            </w:r>
            <w:r w:rsidRPr="00485C8A">
              <w:t>формационно-образовательную среду университета</w:t>
            </w:r>
          </w:p>
        </w:tc>
      </w:tr>
      <w:tr w:rsidR="00F61A21" w:rsidRPr="00485C8A" w:rsidTr="00485C8A">
        <w:trPr>
          <w:trHeight w:val="2839"/>
          <w:tblHeader/>
        </w:trPr>
        <w:tc>
          <w:tcPr>
            <w:tcW w:w="1928" w:type="pct"/>
          </w:tcPr>
          <w:p w:rsidR="00F61A21" w:rsidRPr="00485C8A" w:rsidRDefault="00F61A21">
            <w:pPr>
              <w:ind w:firstLine="0"/>
            </w:pPr>
            <w:r w:rsidRPr="00485C8A">
              <w:t>Аудитории для самостоятельной работы: читальные залы библи</w:t>
            </w:r>
            <w:r w:rsidRPr="00485C8A">
              <w:t>о</w:t>
            </w:r>
            <w:r w:rsidRPr="00485C8A">
              <w:t>теки</w:t>
            </w: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  <w:r w:rsidRPr="00485C8A">
              <w:t>Специализированная учебная аудитория для групповых и и</w:t>
            </w:r>
            <w:r w:rsidRPr="00485C8A">
              <w:t>н</w:t>
            </w:r>
            <w:r w:rsidRPr="00485C8A">
              <w:t>дивидуальных консультаций, с</w:t>
            </w:r>
            <w:r w:rsidRPr="00485C8A">
              <w:t>а</w:t>
            </w:r>
            <w:r w:rsidRPr="00485C8A">
              <w:t>мостоятельной работы, курсов</w:t>
            </w:r>
            <w:r w:rsidRPr="00485C8A">
              <w:t>о</w:t>
            </w:r>
            <w:r w:rsidRPr="00485C8A">
              <w:t>го проектирование с доступом в локальную сеть и интернет, об</w:t>
            </w:r>
            <w:r w:rsidRPr="00485C8A">
              <w:t>о</w:t>
            </w:r>
            <w:r w:rsidRPr="00485C8A">
              <w:t>рудованная стационарными ко</w:t>
            </w:r>
            <w:r w:rsidRPr="00485C8A">
              <w:t>м</w:t>
            </w:r>
            <w:r w:rsidRPr="00485C8A">
              <w:t>пьютерами с возможностью ед</w:t>
            </w:r>
            <w:r w:rsidRPr="00485C8A">
              <w:t>и</w:t>
            </w:r>
            <w:r w:rsidRPr="00485C8A">
              <w:t>новременного подключения до 10 ПК к сети.</w:t>
            </w:r>
          </w:p>
          <w:p w:rsidR="00F61A21" w:rsidRPr="00485C8A" w:rsidRDefault="00F61A21">
            <w:pPr>
              <w:ind w:firstLine="0"/>
            </w:pPr>
          </w:p>
        </w:tc>
        <w:tc>
          <w:tcPr>
            <w:tcW w:w="3072" w:type="pct"/>
          </w:tcPr>
          <w:p w:rsidR="00F61A21" w:rsidRPr="00485C8A" w:rsidRDefault="00F61A21">
            <w:pPr>
              <w:ind w:firstLine="0"/>
            </w:pPr>
            <w:r w:rsidRPr="00485C8A">
              <w:t xml:space="preserve">Персональные компьютеры с пакетом </w:t>
            </w:r>
            <w:r w:rsidRPr="00485C8A">
              <w:rPr>
                <w:lang w:val="en-US"/>
              </w:rPr>
              <w:t>MS</w:t>
            </w:r>
            <w:r w:rsidRPr="00485C8A">
              <w:t xml:space="preserve"> </w:t>
            </w:r>
            <w:r w:rsidRPr="00485C8A">
              <w:rPr>
                <w:lang w:val="en-US"/>
              </w:rPr>
              <w:t>Office</w:t>
            </w:r>
            <w:r w:rsidRPr="00485C8A">
              <w:t>, в</w:t>
            </w:r>
            <w:r w:rsidRPr="00485C8A">
              <w:t>ы</w:t>
            </w:r>
            <w:r w:rsidRPr="00485C8A">
              <w:t>ходом в Интернет и с доступом в электронную и</w:t>
            </w:r>
            <w:r w:rsidRPr="00485C8A">
              <w:t>н</w:t>
            </w:r>
            <w:r w:rsidRPr="00485C8A">
              <w:t xml:space="preserve">формационно-образовательную среду университета </w:t>
            </w:r>
          </w:p>
          <w:p w:rsidR="00F61A21" w:rsidRPr="00485C8A" w:rsidRDefault="00F61A21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0" w:firstLine="360"/>
              <w:jc w:val="left"/>
            </w:pPr>
            <w:r w:rsidRPr="00485C8A">
              <w:t>Плакаты по  темам дисциплины,</w:t>
            </w:r>
          </w:p>
          <w:p w:rsidR="00F61A21" w:rsidRPr="00485C8A" w:rsidRDefault="00F61A21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714" w:hanging="357"/>
              <w:jc w:val="left"/>
            </w:pPr>
            <w:r w:rsidRPr="00485C8A">
              <w:t>Раздаточный материал к лекциям,</w:t>
            </w:r>
          </w:p>
          <w:p w:rsidR="00F61A21" w:rsidRPr="00485C8A" w:rsidRDefault="00F61A21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714" w:hanging="357"/>
              <w:jc w:val="left"/>
            </w:pPr>
            <w:r w:rsidRPr="00485C8A">
              <w:t>Карточки опроса по  изучаемым темам.</w:t>
            </w:r>
          </w:p>
          <w:p w:rsidR="00F61A21" w:rsidRPr="00485C8A" w:rsidRDefault="00F61A21" w:rsidP="00485C8A">
            <w:pPr>
              <w:pStyle w:val="BodyTextIndent2"/>
              <w:numPr>
                <w:ilvl w:val="0"/>
                <w:numId w:val="42"/>
              </w:numPr>
              <w:spacing w:after="0" w:line="240" w:lineRule="auto"/>
              <w:ind w:left="714" w:hanging="357"/>
              <w:jc w:val="left"/>
            </w:pPr>
            <w:r w:rsidRPr="00485C8A">
              <w:t>Учебно-творческие работы студентов, альбомы работ,  экзаменационные работы;</w:t>
            </w:r>
          </w:p>
          <w:p w:rsidR="00F61A21" w:rsidRPr="00485C8A" w:rsidRDefault="00F61A21">
            <w:pPr>
              <w:pStyle w:val="BodyTextIndent2"/>
              <w:spacing w:after="0" w:line="240" w:lineRule="auto"/>
              <w:jc w:val="left"/>
            </w:pPr>
          </w:p>
          <w:p w:rsidR="00F61A21" w:rsidRPr="00485C8A" w:rsidRDefault="00F61A21">
            <w:pPr>
              <w:pStyle w:val="BodyTextIndent2"/>
              <w:spacing w:after="0" w:line="240" w:lineRule="auto"/>
              <w:ind w:left="284"/>
              <w:jc w:val="left"/>
            </w:pPr>
            <w:r w:rsidRPr="00485C8A">
              <w:t xml:space="preserve">Доска </w:t>
            </w:r>
            <w:r>
              <w:t xml:space="preserve"> магнитная, </w:t>
            </w:r>
            <w:r w:rsidRPr="00485C8A">
              <w:t>ауд.-1шт., стол  уч. 20шт., стул уч. 40шт,   стол и стул препод.-1 шт., Проектор – 1шт., экран – 1 шт.</w:t>
            </w:r>
          </w:p>
          <w:p w:rsidR="00F61A21" w:rsidRPr="00485C8A" w:rsidRDefault="00F61A21">
            <w:pPr>
              <w:pStyle w:val="BodyTextIndent2"/>
              <w:spacing w:after="0" w:line="240" w:lineRule="auto"/>
              <w:jc w:val="left"/>
            </w:pPr>
            <w:r w:rsidRPr="00485C8A"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</w:tc>
      </w:tr>
      <w:tr w:rsidR="00F61A21" w:rsidRPr="00485C8A" w:rsidTr="00485C8A">
        <w:trPr>
          <w:trHeight w:val="1781"/>
        </w:trPr>
        <w:tc>
          <w:tcPr>
            <w:tcW w:w="1928" w:type="pct"/>
          </w:tcPr>
          <w:p w:rsidR="00F61A21" w:rsidRPr="00485C8A" w:rsidRDefault="00F61A21">
            <w:pPr>
              <w:ind w:firstLine="0"/>
            </w:pPr>
            <w:r w:rsidRPr="00485C8A">
              <w:t>Помещения для хранения и пр</w:t>
            </w:r>
            <w:r w:rsidRPr="00485C8A">
              <w:t>о</w:t>
            </w:r>
            <w:r w:rsidRPr="00485C8A">
              <w:t xml:space="preserve">филактического обслуживания учебного оборудования </w:t>
            </w: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</w:p>
          <w:p w:rsidR="00F61A21" w:rsidRPr="00485C8A" w:rsidRDefault="00F61A21">
            <w:pPr>
              <w:ind w:firstLine="0"/>
            </w:pPr>
          </w:p>
        </w:tc>
        <w:tc>
          <w:tcPr>
            <w:tcW w:w="3072" w:type="pct"/>
            <w:hideMark/>
          </w:tcPr>
          <w:p w:rsidR="00F61A21" w:rsidRPr="00485C8A" w:rsidRDefault="00F61A21" w:rsidP="007E312A">
            <w:pPr>
              <w:pStyle w:val="BodyTextIndent2"/>
              <w:widowControl/>
              <w:autoSpaceDE/>
              <w:adjustRightInd/>
              <w:spacing w:after="0" w:line="240" w:lineRule="auto"/>
              <w:ind w:left="0" w:firstLine="420"/>
              <w:jc w:val="left"/>
            </w:pPr>
            <w:r w:rsidRPr="00485C8A">
              <w:t>Стеллажи для хранения учебного оборудов</w:t>
            </w:r>
            <w:r w:rsidRPr="00485C8A">
              <w:t>а</w:t>
            </w:r>
            <w:r w:rsidRPr="00485C8A">
              <w:t>ния.</w:t>
            </w:r>
          </w:p>
          <w:p w:rsidR="00F61A21" w:rsidRPr="00485C8A" w:rsidRDefault="00F61A21" w:rsidP="007E312A">
            <w:pPr>
              <w:pStyle w:val="BodyTextIndent2"/>
              <w:widowControl/>
              <w:autoSpaceDE/>
              <w:adjustRightInd/>
              <w:spacing w:after="0" w:line="240" w:lineRule="auto"/>
              <w:ind w:left="0" w:firstLine="420"/>
            </w:pPr>
            <w:r w:rsidRPr="00485C8A">
              <w:t>Шкафы для хранения учебно-методической док</w:t>
            </w:r>
            <w:r w:rsidRPr="00485C8A">
              <w:t>у</w:t>
            </w:r>
            <w:r w:rsidRPr="00485C8A">
              <w:t>ме</w:t>
            </w:r>
            <w:r w:rsidRPr="00485C8A">
              <w:t>н</w:t>
            </w:r>
            <w:r w:rsidRPr="00485C8A">
              <w:t>тации, учебного оборудования и учебно-наглядных пособий.</w:t>
            </w:r>
          </w:p>
          <w:p w:rsidR="00F61A21" w:rsidRPr="00485C8A" w:rsidRDefault="00F61A21" w:rsidP="007E312A">
            <w:pPr>
              <w:pStyle w:val="BodyTextIndent2"/>
              <w:widowControl/>
              <w:autoSpaceDE/>
              <w:adjustRightInd/>
              <w:spacing w:after="0" w:line="240" w:lineRule="auto"/>
              <w:ind w:left="0" w:firstLine="420"/>
            </w:pPr>
            <w:r w:rsidRPr="00485C8A">
              <w:t>Учебно-творческие работы студентов, альбомы ра</w:t>
            </w:r>
            <w:r>
              <w:t>бот,  экзаменационные работы</w:t>
            </w:r>
          </w:p>
        </w:tc>
      </w:tr>
    </w:tbl>
    <w:p w:rsidR="00F61A21" w:rsidRPr="00941DFC" w:rsidRDefault="00F61A21" w:rsidP="000F2677"/>
    <w:p w:rsidR="00F61A21" w:rsidRPr="00941DFC" w:rsidRDefault="00F61A21" w:rsidP="000F2677">
      <w:pPr>
        <w:rPr>
          <w:rStyle w:val="FontStyle15"/>
          <w:b w:val="0"/>
          <w:bCs/>
          <w:i/>
          <w:sz w:val="24"/>
        </w:rPr>
      </w:pPr>
    </w:p>
    <w:p w:rsidR="00F61A21" w:rsidRPr="00941DFC" w:rsidRDefault="00F61A21" w:rsidP="00D24561">
      <w:pPr>
        <w:pStyle w:val="Style5"/>
        <w:widowControl/>
        <w:ind w:firstLine="720"/>
        <w:rPr>
          <w:rStyle w:val="FontStyle15"/>
          <w:b w:val="0"/>
          <w:bCs/>
          <w:i/>
          <w:sz w:val="24"/>
        </w:rPr>
      </w:pPr>
    </w:p>
    <w:sectPr w:rsidR="00F61A21" w:rsidRPr="00941DF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A21" w:rsidRDefault="00F61A21">
      <w:r>
        <w:separator/>
      </w:r>
    </w:p>
  </w:endnote>
  <w:endnote w:type="continuationSeparator" w:id="0">
    <w:p w:rsidR="00F61A21" w:rsidRDefault="00F61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A21" w:rsidRDefault="00F61A2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61A21" w:rsidRDefault="00F61A21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A21" w:rsidRDefault="00F61A2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F61A21" w:rsidRDefault="00F61A21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A21" w:rsidRDefault="00F61A21">
      <w:r>
        <w:separator/>
      </w:r>
    </w:p>
  </w:footnote>
  <w:footnote w:type="continuationSeparator" w:id="0">
    <w:p w:rsidR="00F61A21" w:rsidRDefault="00F61A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7F55"/>
    <w:multiLevelType w:val="hybridMultilevel"/>
    <w:tmpl w:val="4C9E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94580E"/>
    <w:multiLevelType w:val="hybridMultilevel"/>
    <w:tmpl w:val="ABD4686A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F05A6C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716628A"/>
    <w:multiLevelType w:val="multilevel"/>
    <w:tmpl w:val="1250CAE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A904E4"/>
    <w:multiLevelType w:val="hybridMultilevel"/>
    <w:tmpl w:val="B4A006E6"/>
    <w:lvl w:ilvl="0" w:tplc="F75AE458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4B6C01"/>
    <w:multiLevelType w:val="hybridMultilevel"/>
    <w:tmpl w:val="AD52A6F0"/>
    <w:lvl w:ilvl="0" w:tplc="2CB6AFD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1A036B5"/>
    <w:multiLevelType w:val="hybridMultilevel"/>
    <w:tmpl w:val="9724DE68"/>
    <w:lvl w:ilvl="0" w:tplc="D302971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2">
    <w:nsid w:val="23D8458A"/>
    <w:multiLevelType w:val="hybridMultilevel"/>
    <w:tmpl w:val="0444265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9167933"/>
    <w:multiLevelType w:val="hybridMultilevel"/>
    <w:tmpl w:val="9DC07C3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376264FD"/>
    <w:multiLevelType w:val="hybridMultilevel"/>
    <w:tmpl w:val="14626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BD57F3"/>
    <w:multiLevelType w:val="hybridMultilevel"/>
    <w:tmpl w:val="B6960B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D02D2D"/>
    <w:multiLevelType w:val="hybridMultilevel"/>
    <w:tmpl w:val="CE620E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cs="Times New Roman" w:hint="default"/>
      </w:rPr>
    </w:lvl>
  </w:abstractNum>
  <w:abstractNum w:abstractNumId="20">
    <w:nsid w:val="44663597"/>
    <w:multiLevelType w:val="multilevel"/>
    <w:tmpl w:val="24924DE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93B1BF8"/>
    <w:multiLevelType w:val="hybridMultilevel"/>
    <w:tmpl w:val="536CDB7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2">
    <w:nsid w:val="4E5E21D2"/>
    <w:multiLevelType w:val="hybridMultilevel"/>
    <w:tmpl w:val="E4645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551E2558"/>
    <w:multiLevelType w:val="hybridMultilevel"/>
    <w:tmpl w:val="B26C5802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4">
    <w:nsid w:val="56036FAA"/>
    <w:multiLevelType w:val="hybridMultilevel"/>
    <w:tmpl w:val="2FEE3FE0"/>
    <w:lvl w:ilvl="0" w:tplc="0419000F">
      <w:start w:val="1"/>
      <w:numFmt w:val="decimal"/>
      <w:lvlText w:val="%1."/>
      <w:lvlJc w:val="left"/>
      <w:pPr>
        <w:ind w:left="223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  <w:rPr>
        <w:rFonts w:cs="Times New Roman"/>
      </w:rPr>
    </w:lvl>
  </w:abstractNum>
  <w:abstractNum w:abstractNumId="25">
    <w:nsid w:val="63C245BA"/>
    <w:multiLevelType w:val="hybridMultilevel"/>
    <w:tmpl w:val="7A0ED37E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6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BB0AF8"/>
    <w:multiLevelType w:val="hybridMultilevel"/>
    <w:tmpl w:val="D786C55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6EFE5C27"/>
    <w:multiLevelType w:val="hybridMultilevel"/>
    <w:tmpl w:val="5ADE8C04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70A12FEF"/>
    <w:multiLevelType w:val="hybridMultilevel"/>
    <w:tmpl w:val="E4645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>
    <w:nsid w:val="718E33B7"/>
    <w:multiLevelType w:val="multilevel"/>
    <w:tmpl w:val="8364F2D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color w:val="FF0000"/>
      </w:rPr>
    </w:lvl>
    <w:lvl w:ilvl="1">
      <w:start w:val="1"/>
      <w:numFmt w:val="decimal"/>
      <w:lvlText w:val="%1.%2."/>
      <w:lvlJc w:val="left"/>
      <w:pPr>
        <w:tabs>
          <w:tab w:val="num" w:pos="915"/>
        </w:tabs>
        <w:ind w:left="915" w:hanging="435"/>
      </w:pPr>
      <w:rPr>
        <w:rFonts w:cs="Times New Roman" w:hint="default"/>
        <w:color w:val="FF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FF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FF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FF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FF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FF0000"/>
      </w:rPr>
    </w:lvl>
  </w:abstractNum>
  <w:abstractNum w:abstractNumId="32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6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7">
    <w:nsid w:val="7DC4255C"/>
    <w:multiLevelType w:val="hybridMultilevel"/>
    <w:tmpl w:val="5CD4BF4A"/>
    <w:lvl w:ilvl="0" w:tplc="BBCC230E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3"/>
  </w:num>
  <w:num w:numId="3">
    <w:abstractNumId w:val="26"/>
  </w:num>
  <w:num w:numId="4">
    <w:abstractNumId w:val="34"/>
  </w:num>
  <w:num w:numId="5">
    <w:abstractNumId w:val="14"/>
  </w:num>
  <w:num w:numId="6">
    <w:abstractNumId w:val="19"/>
  </w:num>
  <w:num w:numId="7">
    <w:abstractNumId w:val="29"/>
  </w:num>
  <w:num w:numId="8">
    <w:abstractNumId w:val="35"/>
  </w:num>
  <w:num w:numId="9">
    <w:abstractNumId w:val="5"/>
  </w:num>
  <w:num w:numId="10">
    <w:abstractNumId w:val="9"/>
  </w:num>
  <w:num w:numId="11">
    <w:abstractNumId w:val="21"/>
  </w:num>
  <w:num w:numId="12">
    <w:abstractNumId w:val="1"/>
  </w:num>
  <w:num w:numId="13">
    <w:abstractNumId w:val="23"/>
  </w:num>
  <w:num w:numId="14">
    <w:abstractNumId w:val="32"/>
  </w:num>
  <w:num w:numId="15">
    <w:abstractNumId w:val="0"/>
  </w:num>
  <w:num w:numId="16">
    <w:abstractNumId w:val="31"/>
  </w:num>
  <w:num w:numId="17">
    <w:abstractNumId w:val="28"/>
  </w:num>
  <w:num w:numId="18">
    <w:abstractNumId w:val="15"/>
  </w:num>
  <w:num w:numId="19">
    <w:abstractNumId w:val="16"/>
  </w:num>
  <w:num w:numId="20">
    <w:abstractNumId w:val="11"/>
  </w:num>
  <w:num w:numId="21">
    <w:abstractNumId w:val="18"/>
  </w:num>
  <w:num w:numId="22">
    <w:abstractNumId w:val="36"/>
  </w:num>
  <w:num w:numId="23">
    <w:abstractNumId w:val="2"/>
  </w:num>
  <w:num w:numId="24">
    <w:abstractNumId w:val="6"/>
  </w:num>
  <w:num w:numId="25">
    <w:abstractNumId w:val="12"/>
  </w:num>
  <w:num w:numId="26">
    <w:abstractNumId w:val="22"/>
  </w:num>
  <w:num w:numId="27">
    <w:abstractNumId w:val="24"/>
  </w:num>
  <w:num w:numId="28">
    <w:abstractNumId w:val="17"/>
  </w:num>
  <w:num w:numId="29">
    <w:abstractNumId w:val="10"/>
  </w:num>
  <w:num w:numId="30">
    <w:abstractNumId w:val="3"/>
  </w:num>
  <w:num w:numId="31">
    <w:abstractNumId w:val="13"/>
  </w:num>
  <w:num w:numId="32">
    <w:abstractNumId w:val="25"/>
  </w:num>
  <w:num w:numId="33">
    <w:abstractNumId w:val="27"/>
  </w:num>
  <w:num w:numId="34">
    <w:abstractNumId w:val="4"/>
  </w:num>
  <w:num w:numId="35">
    <w:abstractNumId w:val="37"/>
  </w:num>
  <w:num w:numId="36">
    <w:abstractNumId w:val="20"/>
  </w:num>
  <w:num w:numId="37">
    <w:abstractNumId w:val="8"/>
  </w:num>
  <w:num w:numId="38">
    <w:abstractNumId w:val="30"/>
  </w:num>
  <w:num w:numId="39">
    <w:abstractNumId w:val="2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1DF"/>
    <w:rsid w:val="00001108"/>
    <w:rsid w:val="00001371"/>
    <w:rsid w:val="000054C0"/>
    <w:rsid w:val="00013CC4"/>
    <w:rsid w:val="00030325"/>
    <w:rsid w:val="000306DD"/>
    <w:rsid w:val="0003145C"/>
    <w:rsid w:val="00033029"/>
    <w:rsid w:val="000332A6"/>
    <w:rsid w:val="00033643"/>
    <w:rsid w:val="0003443F"/>
    <w:rsid w:val="00036D6F"/>
    <w:rsid w:val="000430D3"/>
    <w:rsid w:val="00054FE2"/>
    <w:rsid w:val="00055516"/>
    <w:rsid w:val="000573EA"/>
    <w:rsid w:val="0006183C"/>
    <w:rsid w:val="00063D00"/>
    <w:rsid w:val="00064AD3"/>
    <w:rsid w:val="00065E28"/>
    <w:rsid w:val="00066036"/>
    <w:rsid w:val="0007246B"/>
    <w:rsid w:val="0007775F"/>
    <w:rsid w:val="0008161B"/>
    <w:rsid w:val="00082173"/>
    <w:rsid w:val="0008595C"/>
    <w:rsid w:val="00092ADA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6F40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1435"/>
    <w:rsid w:val="00113A37"/>
    <w:rsid w:val="00113E76"/>
    <w:rsid w:val="00115738"/>
    <w:rsid w:val="00116C0F"/>
    <w:rsid w:val="00117951"/>
    <w:rsid w:val="00123CF9"/>
    <w:rsid w:val="0012639D"/>
    <w:rsid w:val="001310C7"/>
    <w:rsid w:val="001332C0"/>
    <w:rsid w:val="0013405F"/>
    <w:rsid w:val="001353CF"/>
    <w:rsid w:val="00135BB6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48DF"/>
    <w:rsid w:val="00181F2E"/>
    <w:rsid w:val="001851F8"/>
    <w:rsid w:val="00194130"/>
    <w:rsid w:val="00195F38"/>
    <w:rsid w:val="00196A06"/>
    <w:rsid w:val="00197B54"/>
    <w:rsid w:val="001A178C"/>
    <w:rsid w:val="001A182E"/>
    <w:rsid w:val="001A43BD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4B0"/>
    <w:rsid w:val="001F7E3E"/>
    <w:rsid w:val="00200E0B"/>
    <w:rsid w:val="00203809"/>
    <w:rsid w:val="002049FA"/>
    <w:rsid w:val="00204F36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0F4"/>
    <w:rsid w:val="00234EF9"/>
    <w:rsid w:val="00237F2D"/>
    <w:rsid w:val="00242461"/>
    <w:rsid w:val="0024270B"/>
    <w:rsid w:val="00243DE6"/>
    <w:rsid w:val="002461A8"/>
    <w:rsid w:val="002467A8"/>
    <w:rsid w:val="00251B0F"/>
    <w:rsid w:val="00253BCF"/>
    <w:rsid w:val="00253E5C"/>
    <w:rsid w:val="00255A78"/>
    <w:rsid w:val="00256E7A"/>
    <w:rsid w:val="0026170A"/>
    <w:rsid w:val="002637CD"/>
    <w:rsid w:val="00274D21"/>
    <w:rsid w:val="002773CC"/>
    <w:rsid w:val="00277AD1"/>
    <w:rsid w:val="00280FA4"/>
    <w:rsid w:val="00284B34"/>
    <w:rsid w:val="00285FE5"/>
    <w:rsid w:val="002A010E"/>
    <w:rsid w:val="002A01D0"/>
    <w:rsid w:val="002A0FD6"/>
    <w:rsid w:val="002A40E2"/>
    <w:rsid w:val="002A42A7"/>
    <w:rsid w:val="002A720F"/>
    <w:rsid w:val="002B05D0"/>
    <w:rsid w:val="002B0CF6"/>
    <w:rsid w:val="002C0376"/>
    <w:rsid w:val="002C1D1A"/>
    <w:rsid w:val="002C1F2B"/>
    <w:rsid w:val="002C3E46"/>
    <w:rsid w:val="002C7091"/>
    <w:rsid w:val="002D470A"/>
    <w:rsid w:val="002D6017"/>
    <w:rsid w:val="002D7C1C"/>
    <w:rsid w:val="002E102E"/>
    <w:rsid w:val="002E2A60"/>
    <w:rsid w:val="002E2D7E"/>
    <w:rsid w:val="002E3403"/>
    <w:rsid w:val="002E4F95"/>
    <w:rsid w:val="002E61E7"/>
    <w:rsid w:val="002E7BC9"/>
    <w:rsid w:val="002F3832"/>
    <w:rsid w:val="002F3881"/>
    <w:rsid w:val="0030679B"/>
    <w:rsid w:val="00306AB2"/>
    <w:rsid w:val="00311633"/>
    <w:rsid w:val="00311DA1"/>
    <w:rsid w:val="00321DD2"/>
    <w:rsid w:val="0032470F"/>
    <w:rsid w:val="00325B74"/>
    <w:rsid w:val="003267AD"/>
    <w:rsid w:val="00326AAC"/>
    <w:rsid w:val="00327A57"/>
    <w:rsid w:val="00330607"/>
    <w:rsid w:val="00332E6D"/>
    <w:rsid w:val="003338D3"/>
    <w:rsid w:val="0033429F"/>
    <w:rsid w:val="00334745"/>
    <w:rsid w:val="0034015D"/>
    <w:rsid w:val="00342188"/>
    <w:rsid w:val="0034629A"/>
    <w:rsid w:val="003523DE"/>
    <w:rsid w:val="00355826"/>
    <w:rsid w:val="0035681F"/>
    <w:rsid w:val="00357401"/>
    <w:rsid w:val="0035794F"/>
    <w:rsid w:val="003622D7"/>
    <w:rsid w:val="00363C6E"/>
    <w:rsid w:val="0036544D"/>
    <w:rsid w:val="003672B3"/>
    <w:rsid w:val="00372A08"/>
    <w:rsid w:val="00372FE6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269"/>
    <w:rsid w:val="003D2D66"/>
    <w:rsid w:val="003D441D"/>
    <w:rsid w:val="003D4F90"/>
    <w:rsid w:val="003E1FE5"/>
    <w:rsid w:val="003E31A0"/>
    <w:rsid w:val="003E705D"/>
    <w:rsid w:val="003F3DBA"/>
    <w:rsid w:val="003F4E09"/>
    <w:rsid w:val="003F5BA4"/>
    <w:rsid w:val="003F60AA"/>
    <w:rsid w:val="003F6287"/>
    <w:rsid w:val="00402F05"/>
    <w:rsid w:val="004074B3"/>
    <w:rsid w:val="00407964"/>
    <w:rsid w:val="0041498D"/>
    <w:rsid w:val="00415337"/>
    <w:rsid w:val="004161D0"/>
    <w:rsid w:val="004168E1"/>
    <w:rsid w:val="00417528"/>
    <w:rsid w:val="00423A38"/>
    <w:rsid w:val="004329F5"/>
    <w:rsid w:val="00435A44"/>
    <w:rsid w:val="00444A52"/>
    <w:rsid w:val="00444DCE"/>
    <w:rsid w:val="00447347"/>
    <w:rsid w:val="00450B1D"/>
    <w:rsid w:val="00454DA6"/>
    <w:rsid w:val="00457C1A"/>
    <w:rsid w:val="004604D5"/>
    <w:rsid w:val="00463E04"/>
    <w:rsid w:val="0046510B"/>
    <w:rsid w:val="0046609D"/>
    <w:rsid w:val="00471AD8"/>
    <w:rsid w:val="004721A0"/>
    <w:rsid w:val="00477AD0"/>
    <w:rsid w:val="00480B35"/>
    <w:rsid w:val="00480E96"/>
    <w:rsid w:val="004858B9"/>
    <w:rsid w:val="00485C8A"/>
    <w:rsid w:val="00486759"/>
    <w:rsid w:val="00486FD1"/>
    <w:rsid w:val="0048775E"/>
    <w:rsid w:val="00490534"/>
    <w:rsid w:val="004906F1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19F2"/>
    <w:rsid w:val="004C3079"/>
    <w:rsid w:val="004C33DF"/>
    <w:rsid w:val="004C7673"/>
    <w:rsid w:val="004D048C"/>
    <w:rsid w:val="004D3C48"/>
    <w:rsid w:val="004D57BE"/>
    <w:rsid w:val="004E0457"/>
    <w:rsid w:val="004E1422"/>
    <w:rsid w:val="004E4F61"/>
    <w:rsid w:val="004F032A"/>
    <w:rsid w:val="004F39A3"/>
    <w:rsid w:val="004F458C"/>
    <w:rsid w:val="004F50B4"/>
    <w:rsid w:val="004F6425"/>
    <w:rsid w:val="004F65FC"/>
    <w:rsid w:val="005012F7"/>
    <w:rsid w:val="0050283A"/>
    <w:rsid w:val="00503381"/>
    <w:rsid w:val="00504007"/>
    <w:rsid w:val="005106C4"/>
    <w:rsid w:val="00512B26"/>
    <w:rsid w:val="005154A1"/>
    <w:rsid w:val="005203AA"/>
    <w:rsid w:val="00521F5C"/>
    <w:rsid w:val="0052275B"/>
    <w:rsid w:val="00522D51"/>
    <w:rsid w:val="00524007"/>
    <w:rsid w:val="00531D84"/>
    <w:rsid w:val="00532BC2"/>
    <w:rsid w:val="00537FB4"/>
    <w:rsid w:val="00544195"/>
    <w:rsid w:val="005461FC"/>
    <w:rsid w:val="00551238"/>
    <w:rsid w:val="00551CB8"/>
    <w:rsid w:val="00555A94"/>
    <w:rsid w:val="005574D1"/>
    <w:rsid w:val="00560EB5"/>
    <w:rsid w:val="0056135B"/>
    <w:rsid w:val="005646DF"/>
    <w:rsid w:val="00565E8F"/>
    <w:rsid w:val="00565F97"/>
    <w:rsid w:val="00566201"/>
    <w:rsid w:val="00566F40"/>
    <w:rsid w:val="005672B3"/>
    <w:rsid w:val="005678A2"/>
    <w:rsid w:val="005720E6"/>
    <w:rsid w:val="0057672B"/>
    <w:rsid w:val="00577853"/>
    <w:rsid w:val="00583D7D"/>
    <w:rsid w:val="00584079"/>
    <w:rsid w:val="00584450"/>
    <w:rsid w:val="00585238"/>
    <w:rsid w:val="00586AA7"/>
    <w:rsid w:val="00597BBC"/>
    <w:rsid w:val="005A1D91"/>
    <w:rsid w:val="005A1FB2"/>
    <w:rsid w:val="005A2C8C"/>
    <w:rsid w:val="005A6FAA"/>
    <w:rsid w:val="005A76F8"/>
    <w:rsid w:val="005B0B4B"/>
    <w:rsid w:val="005B1AAB"/>
    <w:rsid w:val="005B2551"/>
    <w:rsid w:val="005B2B3D"/>
    <w:rsid w:val="005B545A"/>
    <w:rsid w:val="005C0C5E"/>
    <w:rsid w:val="005C37B0"/>
    <w:rsid w:val="005C4DE7"/>
    <w:rsid w:val="005C5F1A"/>
    <w:rsid w:val="005D285C"/>
    <w:rsid w:val="005D3CE1"/>
    <w:rsid w:val="005D53F4"/>
    <w:rsid w:val="005D5690"/>
    <w:rsid w:val="005E00BC"/>
    <w:rsid w:val="005E036C"/>
    <w:rsid w:val="005E0573"/>
    <w:rsid w:val="005E0E68"/>
    <w:rsid w:val="005E0FCA"/>
    <w:rsid w:val="005E7F37"/>
    <w:rsid w:val="005F1C6F"/>
    <w:rsid w:val="005F3C26"/>
    <w:rsid w:val="005F619C"/>
    <w:rsid w:val="006031F2"/>
    <w:rsid w:val="00605277"/>
    <w:rsid w:val="00605E1D"/>
    <w:rsid w:val="00611197"/>
    <w:rsid w:val="00614D6B"/>
    <w:rsid w:val="00624F44"/>
    <w:rsid w:val="00625FC3"/>
    <w:rsid w:val="00627698"/>
    <w:rsid w:val="006309C1"/>
    <w:rsid w:val="0063106F"/>
    <w:rsid w:val="00632641"/>
    <w:rsid w:val="00632E51"/>
    <w:rsid w:val="00635FA9"/>
    <w:rsid w:val="00636EF5"/>
    <w:rsid w:val="00640170"/>
    <w:rsid w:val="006461B0"/>
    <w:rsid w:val="006466F3"/>
    <w:rsid w:val="00653A71"/>
    <w:rsid w:val="00655F60"/>
    <w:rsid w:val="00660B34"/>
    <w:rsid w:val="006645E9"/>
    <w:rsid w:val="0067132E"/>
    <w:rsid w:val="0067275D"/>
    <w:rsid w:val="00675C4F"/>
    <w:rsid w:val="00676FF0"/>
    <w:rsid w:val="00681815"/>
    <w:rsid w:val="006848DA"/>
    <w:rsid w:val="00687DE2"/>
    <w:rsid w:val="00687EB9"/>
    <w:rsid w:val="006912D1"/>
    <w:rsid w:val="0069357A"/>
    <w:rsid w:val="0069436C"/>
    <w:rsid w:val="00694641"/>
    <w:rsid w:val="00694C5C"/>
    <w:rsid w:val="006973C0"/>
    <w:rsid w:val="006A3879"/>
    <w:rsid w:val="006B0095"/>
    <w:rsid w:val="006B06B6"/>
    <w:rsid w:val="006B10F3"/>
    <w:rsid w:val="006B28B4"/>
    <w:rsid w:val="006B3C26"/>
    <w:rsid w:val="006B5BC7"/>
    <w:rsid w:val="006B6319"/>
    <w:rsid w:val="006C1369"/>
    <w:rsid w:val="006C3A50"/>
    <w:rsid w:val="006D047C"/>
    <w:rsid w:val="006D04B4"/>
    <w:rsid w:val="006D33BA"/>
    <w:rsid w:val="006D3547"/>
    <w:rsid w:val="006D645C"/>
    <w:rsid w:val="006E1EC3"/>
    <w:rsid w:val="006E39EB"/>
    <w:rsid w:val="006E6C1C"/>
    <w:rsid w:val="006F080F"/>
    <w:rsid w:val="006F28E0"/>
    <w:rsid w:val="006F5C9E"/>
    <w:rsid w:val="006F65CD"/>
    <w:rsid w:val="0070080E"/>
    <w:rsid w:val="00701D44"/>
    <w:rsid w:val="0070704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227"/>
    <w:rsid w:val="00756D53"/>
    <w:rsid w:val="00761603"/>
    <w:rsid w:val="007616B4"/>
    <w:rsid w:val="00761CEA"/>
    <w:rsid w:val="00764D4C"/>
    <w:rsid w:val="00765A4E"/>
    <w:rsid w:val="00765F26"/>
    <w:rsid w:val="00767409"/>
    <w:rsid w:val="00772102"/>
    <w:rsid w:val="00773127"/>
    <w:rsid w:val="00773D44"/>
    <w:rsid w:val="00774E6A"/>
    <w:rsid w:val="007754E4"/>
    <w:rsid w:val="00775BCB"/>
    <w:rsid w:val="00777CC9"/>
    <w:rsid w:val="007859E0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2382"/>
    <w:rsid w:val="007D7CF0"/>
    <w:rsid w:val="007E0E96"/>
    <w:rsid w:val="007E250E"/>
    <w:rsid w:val="007E312A"/>
    <w:rsid w:val="007E61C4"/>
    <w:rsid w:val="007E6A7D"/>
    <w:rsid w:val="007E6FAD"/>
    <w:rsid w:val="007F12E6"/>
    <w:rsid w:val="007F4C82"/>
    <w:rsid w:val="007F599A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021F"/>
    <w:rsid w:val="00831197"/>
    <w:rsid w:val="00831E1C"/>
    <w:rsid w:val="00834280"/>
    <w:rsid w:val="00835104"/>
    <w:rsid w:val="00835929"/>
    <w:rsid w:val="00836478"/>
    <w:rsid w:val="008439AC"/>
    <w:rsid w:val="008443AF"/>
    <w:rsid w:val="00851A23"/>
    <w:rsid w:val="008524E3"/>
    <w:rsid w:val="008531ED"/>
    <w:rsid w:val="00853F46"/>
    <w:rsid w:val="00857F95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252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A11"/>
    <w:rsid w:val="008B1FF6"/>
    <w:rsid w:val="008B60C2"/>
    <w:rsid w:val="008B76E0"/>
    <w:rsid w:val="008C3FDE"/>
    <w:rsid w:val="008C6843"/>
    <w:rsid w:val="008D3774"/>
    <w:rsid w:val="008D4ECC"/>
    <w:rsid w:val="008D5A58"/>
    <w:rsid w:val="008E077D"/>
    <w:rsid w:val="008E0C76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0CCE"/>
    <w:rsid w:val="0093107E"/>
    <w:rsid w:val="009345C6"/>
    <w:rsid w:val="009357BB"/>
    <w:rsid w:val="00937FA3"/>
    <w:rsid w:val="00941DFC"/>
    <w:rsid w:val="00942370"/>
    <w:rsid w:val="0094280E"/>
    <w:rsid w:val="00947704"/>
    <w:rsid w:val="00951970"/>
    <w:rsid w:val="00955AB9"/>
    <w:rsid w:val="00957F54"/>
    <w:rsid w:val="009640BD"/>
    <w:rsid w:val="0097412A"/>
    <w:rsid w:val="00974F1C"/>
    <w:rsid w:val="00974FA5"/>
    <w:rsid w:val="00977945"/>
    <w:rsid w:val="009801F2"/>
    <w:rsid w:val="009825A8"/>
    <w:rsid w:val="0098294B"/>
    <w:rsid w:val="00982B17"/>
    <w:rsid w:val="00982CD0"/>
    <w:rsid w:val="00982EB2"/>
    <w:rsid w:val="00984193"/>
    <w:rsid w:val="00986340"/>
    <w:rsid w:val="009927EF"/>
    <w:rsid w:val="00994A36"/>
    <w:rsid w:val="00994C55"/>
    <w:rsid w:val="00996E59"/>
    <w:rsid w:val="0099713B"/>
    <w:rsid w:val="009A2678"/>
    <w:rsid w:val="009A4D0B"/>
    <w:rsid w:val="009A660D"/>
    <w:rsid w:val="009B0FB4"/>
    <w:rsid w:val="009C15E7"/>
    <w:rsid w:val="009C26B8"/>
    <w:rsid w:val="009C6AA8"/>
    <w:rsid w:val="009D13CD"/>
    <w:rsid w:val="009D2F6D"/>
    <w:rsid w:val="009D7272"/>
    <w:rsid w:val="009F09AA"/>
    <w:rsid w:val="009F11C0"/>
    <w:rsid w:val="009F26A1"/>
    <w:rsid w:val="009F2AD1"/>
    <w:rsid w:val="009F30D6"/>
    <w:rsid w:val="009F4952"/>
    <w:rsid w:val="009F529F"/>
    <w:rsid w:val="009F6D80"/>
    <w:rsid w:val="00A01651"/>
    <w:rsid w:val="00A021B0"/>
    <w:rsid w:val="00A02EA0"/>
    <w:rsid w:val="00A03942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360"/>
    <w:rsid w:val="00A37599"/>
    <w:rsid w:val="00A40900"/>
    <w:rsid w:val="00A5411E"/>
    <w:rsid w:val="00A5741F"/>
    <w:rsid w:val="00A6022C"/>
    <w:rsid w:val="00A61031"/>
    <w:rsid w:val="00A62CB2"/>
    <w:rsid w:val="00A62CDC"/>
    <w:rsid w:val="00A6398F"/>
    <w:rsid w:val="00A6402C"/>
    <w:rsid w:val="00A7014B"/>
    <w:rsid w:val="00A719C2"/>
    <w:rsid w:val="00A72A9A"/>
    <w:rsid w:val="00A87CB3"/>
    <w:rsid w:val="00A92EA7"/>
    <w:rsid w:val="00A95915"/>
    <w:rsid w:val="00AA00F9"/>
    <w:rsid w:val="00AA0D03"/>
    <w:rsid w:val="00AA0E6B"/>
    <w:rsid w:val="00AA14D4"/>
    <w:rsid w:val="00AA45CE"/>
    <w:rsid w:val="00AA7B25"/>
    <w:rsid w:val="00AB1446"/>
    <w:rsid w:val="00AB1E5B"/>
    <w:rsid w:val="00AB54CC"/>
    <w:rsid w:val="00AC0B07"/>
    <w:rsid w:val="00AC6A0F"/>
    <w:rsid w:val="00AC6E59"/>
    <w:rsid w:val="00AD384F"/>
    <w:rsid w:val="00AD3AA8"/>
    <w:rsid w:val="00AD3E0B"/>
    <w:rsid w:val="00AD7682"/>
    <w:rsid w:val="00AE1CFC"/>
    <w:rsid w:val="00AE381E"/>
    <w:rsid w:val="00AE43C5"/>
    <w:rsid w:val="00AE65C8"/>
    <w:rsid w:val="00AF2BB2"/>
    <w:rsid w:val="00AF2C80"/>
    <w:rsid w:val="00AF752D"/>
    <w:rsid w:val="00B01B6B"/>
    <w:rsid w:val="00B03F6C"/>
    <w:rsid w:val="00B0401C"/>
    <w:rsid w:val="00B0497E"/>
    <w:rsid w:val="00B072AC"/>
    <w:rsid w:val="00B17B86"/>
    <w:rsid w:val="00B2038C"/>
    <w:rsid w:val="00B23837"/>
    <w:rsid w:val="00B25681"/>
    <w:rsid w:val="00B26D67"/>
    <w:rsid w:val="00B35EAB"/>
    <w:rsid w:val="00B36866"/>
    <w:rsid w:val="00B401FA"/>
    <w:rsid w:val="00B471BA"/>
    <w:rsid w:val="00B50585"/>
    <w:rsid w:val="00B52493"/>
    <w:rsid w:val="00B56311"/>
    <w:rsid w:val="00B655AD"/>
    <w:rsid w:val="00B663BC"/>
    <w:rsid w:val="00B66E1E"/>
    <w:rsid w:val="00B67105"/>
    <w:rsid w:val="00B72C01"/>
    <w:rsid w:val="00B82F70"/>
    <w:rsid w:val="00B8770C"/>
    <w:rsid w:val="00B91227"/>
    <w:rsid w:val="00B93B6E"/>
    <w:rsid w:val="00B94221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0283"/>
    <w:rsid w:val="00C136BC"/>
    <w:rsid w:val="00C13928"/>
    <w:rsid w:val="00C15BB4"/>
    <w:rsid w:val="00C15E81"/>
    <w:rsid w:val="00C17915"/>
    <w:rsid w:val="00C20E0F"/>
    <w:rsid w:val="00C2235B"/>
    <w:rsid w:val="00C256CA"/>
    <w:rsid w:val="00C3152F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FAD"/>
    <w:rsid w:val="00C8359C"/>
    <w:rsid w:val="00C84B9F"/>
    <w:rsid w:val="00C84BF0"/>
    <w:rsid w:val="00C92EF6"/>
    <w:rsid w:val="00C95BF2"/>
    <w:rsid w:val="00CA09F5"/>
    <w:rsid w:val="00CA71BD"/>
    <w:rsid w:val="00CB4F31"/>
    <w:rsid w:val="00CB50B7"/>
    <w:rsid w:val="00CB601E"/>
    <w:rsid w:val="00CC2813"/>
    <w:rsid w:val="00CC4A57"/>
    <w:rsid w:val="00CD5830"/>
    <w:rsid w:val="00CD6D0A"/>
    <w:rsid w:val="00CE11D9"/>
    <w:rsid w:val="00CE164C"/>
    <w:rsid w:val="00CE2D32"/>
    <w:rsid w:val="00CE450F"/>
    <w:rsid w:val="00CE56E3"/>
    <w:rsid w:val="00CE6E80"/>
    <w:rsid w:val="00CF0113"/>
    <w:rsid w:val="00CF75CD"/>
    <w:rsid w:val="00D01D8E"/>
    <w:rsid w:val="00D033C6"/>
    <w:rsid w:val="00D05B95"/>
    <w:rsid w:val="00D17066"/>
    <w:rsid w:val="00D20748"/>
    <w:rsid w:val="00D21C33"/>
    <w:rsid w:val="00D24561"/>
    <w:rsid w:val="00D27966"/>
    <w:rsid w:val="00D33718"/>
    <w:rsid w:val="00D37D05"/>
    <w:rsid w:val="00D40C06"/>
    <w:rsid w:val="00D41105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7681F"/>
    <w:rsid w:val="00D8102B"/>
    <w:rsid w:val="00D819D4"/>
    <w:rsid w:val="00D82347"/>
    <w:rsid w:val="00D82ADF"/>
    <w:rsid w:val="00D91B8E"/>
    <w:rsid w:val="00D945A7"/>
    <w:rsid w:val="00D969D4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336"/>
    <w:rsid w:val="00DE56D9"/>
    <w:rsid w:val="00DE5D06"/>
    <w:rsid w:val="00DF3236"/>
    <w:rsid w:val="00DF3B89"/>
    <w:rsid w:val="00DF67CF"/>
    <w:rsid w:val="00E00639"/>
    <w:rsid w:val="00E00BBF"/>
    <w:rsid w:val="00E00C9F"/>
    <w:rsid w:val="00E01F27"/>
    <w:rsid w:val="00E022FE"/>
    <w:rsid w:val="00E06342"/>
    <w:rsid w:val="00E131F9"/>
    <w:rsid w:val="00E1431A"/>
    <w:rsid w:val="00E14A3F"/>
    <w:rsid w:val="00E14DDF"/>
    <w:rsid w:val="00E15C5A"/>
    <w:rsid w:val="00E163A1"/>
    <w:rsid w:val="00E177AB"/>
    <w:rsid w:val="00E20937"/>
    <w:rsid w:val="00E20CB0"/>
    <w:rsid w:val="00E26511"/>
    <w:rsid w:val="00E34D6A"/>
    <w:rsid w:val="00E3553D"/>
    <w:rsid w:val="00E3775D"/>
    <w:rsid w:val="00E40A10"/>
    <w:rsid w:val="00E41338"/>
    <w:rsid w:val="00E45172"/>
    <w:rsid w:val="00E51070"/>
    <w:rsid w:val="00E51396"/>
    <w:rsid w:val="00E55F41"/>
    <w:rsid w:val="00E56F4E"/>
    <w:rsid w:val="00E60AD9"/>
    <w:rsid w:val="00E633D6"/>
    <w:rsid w:val="00E72421"/>
    <w:rsid w:val="00E725DA"/>
    <w:rsid w:val="00E7432D"/>
    <w:rsid w:val="00E75FF0"/>
    <w:rsid w:val="00E77DF0"/>
    <w:rsid w:val="00E80A68"/>
    <w:rsid w:val="00E80F75"/>
    <w:rsid w:val="00E846C0"/>
    <w:rsid w:val="00E95DD8"/>
    <w:rsid w:val="00E9746F"/>
    <w:rsid w:val="00E97B08"/>
    <w:rsid w:val="00EA0986"/>
    <w:rsid w:val="00EA5577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95A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34A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392A"/>
    <w:rsid w:val="00F46D03"/>
    <w:rsid w:val="00F5544D"/>
    <w:rsid w:val="00F5722C"/>
    <w:rsid w:val="00F61A21"/>
    <w:rsid w:val="00F637F1"/>
    <w:rsid w:val="00F655DC"/>
    <w:rsid w:val="00F664FE"/>
    <w:rsid w:val="00F73240"/>
    <w:rsid w:val="00F73365"/>
    <w:rsid w:val="00F73C90"/>
    <w:rsid w:val="00F75A6F"/>
    <w:rsid w:val="00F75D07"/>
    <w:rsid w:val="00F7662F"/>
    <w:rsid w:val="00F77DB6"/>
    <w:rsid w:val="00F90E10"/>
    <w:rsid w:val="00FA2123"/>
    <w:rsid w:val="00FA4406"/>
    <w:rsid w:val="00FB0979"/>
    <w:rsid w:val="00FB4051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FE6"/>
    <w:rsid w:val="00FE6C50"/>
    <w:rsid w:val="00FF1EDB"/>
    <w:rsid w:val="00FF20BD"/>
    <w:rsid w:val="00FF2F2A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85C8A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7C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7C8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C8F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4A0975"/>
    <w:rPr>
      <w:sz w:val="24"/>
    </w:rPr>
  </w:style>
  <w:style w:type="character" w:styleId="Hyperlink">
    <w:name w:val="Hyperlink"/>
    <w:basedOn w:val="DefaultParagraphFont"/>
    <w:uiPriority w:val="99"/>
    <w:rsid w:val="00566201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5C0C5E"/>
    <w:rPr>
      <w:b/>
    </w:rPr>
  </w:style>
  <w:style w:type="paragraph" w:styleId="BodyText">
    <w:name w:val="Body Text"/>
    <w:basedOn w:val="Normal"/>
    <w:link w:val="BodyTextChar"/>
    <w:uiPriority w:val="99"/>
    <w:rsid w:val="00A87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485C8A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57785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7C8F"/>
    <w:rPr>
      <w:sz w:val="0"/>
      <w:szCs w:val="0"/>
    </w:rPr>
  </w:style>
  <w:style w:type="paragraph" w:customStyle="1" w:styleId="primer">
    <w:name w:val="primer"/>
    <w:basedOn w:val="Normal"/>
    <w:rsid w:val="00A62CB2"/>
    <w:pPr>
      <w:widowControl/>
      <w:autoSpaceDE/>
      <w:autoSpaceDN/>
      <w:adjustRightInd/>
      <w:spacing w:before="480" w:after="100" w:afterAutospacing="1"/>
      <w:ind w:left="2160" w:firstLine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90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agtu.informsystema.ru/uploader/fileUpload?name=3212.pdf&amp;show=dcatalogues/1/1136736/3212.pdf&amp;view=tru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magtu.informsystema.ru/uploader/fileUpload?name=2515.pdf&amp;show=dcatalogues/1/1130301/2515.pdf&amp;view=true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Pages>46</Pages>
  <Words>9706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Ульчицкий О.А.</cp:lastModifiedBy>
  <cp:revision>27</cp:revision>
  <cp:lastPrinted>2018-11-22T06:20:00Z</cp:lastPrinted>
  <dcterms:created xsi:type="dcterms:W3CDTF">2018-11-26T05:55:00Z</dcterms:created>
  <dcterms:modified xsi:type="dcterms:W3CDTF">2020-11-20T09:46:00Z</dcterms:modified>
</cp:coreProperties>
</file>