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1F0C" w:rsidRDefault="00191F0C" w:rsidP="00991497">
      <w:pPr>
        <w:ind w:firstLine="0"/>
        <w:rPr>
          <w:lang w:val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30pt">
            <v:imagedata r:id="rId7" o:title=""/>
          </v:shape>
        </w:pict>
      </w:r>
      <w:r w:rsidRPr="0066419C">
        <w:rPr>
          <w:rStyle w:val="FontStyle16"/>
          <w:b w:val="0"/>
          <w:bCs/>
          <w:sz w:val="24"/>
        </w:rPr>
        <w:br w:type="page"/>
      </w:r>
      <w:r>
        <w:pict>
          <v:shape id="_x0000_i1026" type="#_x0000_t75" style="width:459pt;height:602.25pt">
            <v:imagedata r:id="rId8" o:title="" cropbottom="2909f"/>
          </v:shape>
        </w:pict>
      </w:r>
    </w:p>
    <w:p w:rsidR="00191F0C" w:rsidRDefault="00191F0C" w:rsidP="00991497">
      <w:pPr>
        <w:ind w:firstLine="0"/>
        <w:rPr>
          <w:lang w:val="en-US"/>
        </w:rPr>
      </w:pPr>
    </w:p>
    <w:p w:rsidR="00191F0C" w:rsidRDefault="00191F0C" w:rsidP="00991497">
      <w:pPr>
        <w:ind w:firstLine="0"/>
        <w:rPr>
          <w:lang w:val="en-US"/>
        </w:rPr>
      </w:pPr>
    </w:p>
    <w:p w:rsidR="00191F0C" w:rsidRDefault="00191F0C" w:rsidP="00991497">
      <w:pPr>
        <w:ind w:firstLine="0"/>
        <w:rPr>
          <w:lang w:val="en-US"/>
        </w:rPr>
      </w:pPr>
    </w:p>
    <w:p w:rsidR="00191F0C" w:rsidRDefault="00191F0C" w:rsidP="00991497">
      <w:pPr>
        <w:ind w:firstLine="0"/>
        <w:rPr>
          <w:lang w:val="en-US"/>
        </w:rPr>
      </w:pPr>
    </w:p>
    <w:p w:rsidR="00191F0C" w:rsidRDefault="00191F0C" w:rsidP="00991497">
      <w:pPr>
        <w:ind w:firstLine="0"/>
        <w:rPr>
          <w:lang w:val="en-US"/>
        </w:rPr>
      </w:pPr>
    </w:p>
    <w:p w:rsidR="00191F0C" w:rsidRDefault="00191F0C" w:rsidP="00991497">
      <w:pPr>
        <w:ind w:firstLine="0"/>
        <w:rPr>
          <w:lang w:val="en-US"/>
        </w:rPr>
      </w:pPr>
    </w:p>
    <w:p w:rsidR="00191F0C" w:rsidRDefault="00191F0C" w:rsidP="00991497">
      <w:pPr>
        <w:ind w:firstLine="0"/>
        <w:rPr>
          <w:lang w:val="en-US"/>
        </w:rPr>
      </w:pPr>
    </w:p>
    <w:p w:rsidR="00191F0C" w:rsidRDefault="00191F0C" w:rsidP="00991497">
      <w:pPr>
        <w:ind w:firstLine="0"/>
        <w:rPr>
          <w:lang w:val="en-US"/>
        </w:rPr>
      </w:pPr>
    </w:p>
    <w:p w:rsidR="00191F0C" w:rsidRPr="00116C0F" w:rsidRDefault="00191F0C" w:rsidP="00BD391A">
      <w:pPr>
        <w:jc w:val="center"/>
        <w:rPr>
          <w:b/>
          <w:bCs/>
        </w:rPr>
      </w:pPr>
      <w:r w:rsidRPr="00116C0F">
        <w:rPr>
          <w:b/>
          <w:bCs/>
        </w:rPr>
        <w:t>Лист регистрации изменений и дополнений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1"/>
        <w:gridCol w:w="1413"/>
        <w:gridCol w:w="3968"/>
        <w:gridCol w:w="1700"/>
        <w:gridCol w:w="1809"/>
      </w:tblGrid>
      <w:tr w:rsidR="00191F0C" w:rsidTr="00771237">
        <w:trPr>
          <w:trHeight w:val="1173"/>
        </w:trPr>
        <w:tc>
          <w:tcPr>
            <w:tcW w:w="356" w:type="pct"/>
            <w:vAlign w:val="center"/>
            <w:hideMark/>
          </w:tcPr>
          <w:p w:rsidR="00191F0C" w:rsidRDefault="00191F0C" w:rsidP="00771237">
            <w:pPr>
              <w:jc w:val="center"/>
              <w:rPr>
                <w:bCs/>
              </w:rPr>
            </w:pPr>
            <w:r>
              <w:rPr>
                <w:bCs/>
              </w:rPr>
              <w:t>№ п/п</w:t>
            </w:r>
          </w:p>
        </w:tc>
        <w:tc>
          <w:tcPr>
            <w:tcW w:w="738" w:type="pct"/>
            <w:vAlign w:val="center"/>
            <w:hideMark/>
          </w:tcPr>
          <w:p w:rsidR="00191F0C" w:rsidRDefault="00191F0C" w:rsidP="00771237">
            <w:pPr>
              <w:jc w:val="center"/>
              <w:rPr>
                <w:bCs/>
              </w:rPr>
            </w:pPr>
            <w:r>
              <w:rPr>
                <w:bCs/>
              </w:rPr>
              <w:t xml:space="preserve">Раздел </w:t>
            </w:r>
            <w:r>
              <w:rPr>
                <w:bCs/>
              </w:rPr>
              <w:br/>
              <w:t>программы</w:t>
            </w:r>
          </w:p>
        </w:tc>
        <w:tc>
          <w:tcPr>
            <w:tcW w:w="2073" w:type="pct"/>
            <w:vAlign w:val="center"/>
            <w:hideMark/>
          </w:tcPr>
          <w:p w:rsidR="00191F0C" w:rsidRDefault="00191F0C" w:rsidP="00771237">
            <w:pPr>
              <w:jc w:val="center"/>
              <w:rPr>
                <w:bCs/>
              </w:rPr>
            </w:pPr>
            <w:r>
              <w:rPr>
                <w:bCs/>
              </w:rPr>
              <w:t xml:space="preserve">Краткое содержание </w:t>
            </w:r>
            <w:r>
              <w:rPr>
                <w:bCs/>
              </w:rPr>
              <w:br/>
              <w:t>изменения/дополнения</w:t>
            </w:r>
          </w:p>
        </w:tc>
        <w:tc>
          <w:tcPr>
            <w:tcW w:w="888" w:type="pct"/>
            <w:vAlign w:val="center"/>
            <w:hideMark/>
          </w:tcPr>
          <w:p w:rsidR="00191F0C" w:rsidRDefault="00191F0C" w:rsidP="00771237">
            <w:pPr>
              <w:jc w:val="center"/>
              <w:rPr>
                <w:bCs/>
              </w:rPr>
            </w:pPr>
            <w:r>
              <w:rPr>
                <w:bCs/>
              </w:rPr>
              <w:t xml:space="preserve">Дата. </w:t>
            </w:r>
            <w:r>
              <w:rPr>
                <w:bCs/>
              </w:rPr>
              <w:br/>
              <w:t xml:space="preserve">№ протокола </w:t>
            </w:r>
            <w:r>
              <w:rPr>
                <w:bCs/>
              </w:rPr>
              <w:br/>
              <w:t xml:space="preserve">заседания </w:t>
            </w:r>
            <w:r>
              <w:rPr>
                <w:bCs/>
              </w:rPr>
              <w:br/>
              <w:t>кафедры</w:t>
            </w:r>
          </w:p>
        </w:tc>
        <w:tc>
          <w:tcPr>
            <w:tcW w:w="945" w:type="pct"/>
            <w:vAlign w:val="center"/>
            <w:hideMark/>
          </w:tcPr>
          <w:p w:rsidR="00191F0C" w:rsidRDefault="00191F0C" w:rsidP="00771237">
            <w:pPr>
              <w:jc w:val="center"/>
              <w:rPr>
                <w:bCs/>
              </w:rPr>
            </w:pPr>
            <w:r>
              <w:rPr>
                <w:bCs/>
              </w:rPr>
              <w:t xml:space="preserve">Подпись зав. </w:t>
            </w:r>
            <w:r>
              <w:rPr>
                <w:bCs/>
              </w:rPr>
              <w:br/>
              <w:t>кафедрой</w:t>
            </w:r>
          </w:p>
        </w:tc>
      </w:tr>
      <w:tr w:rsidR="00191F0C" w:rsidRPr="00D8102B" w:rsidTr="00771237">
        <w:tc>
          <w:tcPr>
            <w:tcW w:w="356" w:type="pct"/>
            <w:hideMark/>
          </w:tcPr>
          <w:p w:rsidR="00191F0C" w:rsidRPr="00BD391A" w:rsidRDefault="00191F0C" w:rsidP="00771237">
            <w:pPr>
              <w:pStyle w:val="ListParagraph"/>
              <w:tabs>
                <w:tab w:val="left" w:pos="330"/>
              </w:tabs>
              <w:spacing w:after="200"/>
              <w:ind w:left="0" w:right="-3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1</w:t>
            </w:r>
          </w:p>
        </w:tc>
        <w:tc>
          <w:tcPr>
            <w:tcW w:w="738" w:type="pct"/>
            <w:hideMark/>
          </w:tcPr>
          <w:p w:rsidR="00191F0C" w:rsidRDefault="00191F0C" w:rsidP="00BD391A">
            <w:pPr>
              <w:ind w:firstLine="0"/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hideMark/>
          </w:tcPr>
          <w:p w:rsidR="00191F0C" w:rsidRDefault="00191F0C" w:rsidP="00771237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hideMark/>
          </w:tcPr>
          <w:p w:rsidR="00191F0C" w:rsidRPr="00D8102B" w:rsidRDefault="00191F0C" w:rsidP="00BD391A">
            <w:pPr>
              <w:ind w:firstLine="0"/>
              <w:rPr>
                <w:bCs/>
              </w:rPr>
            </w:pPr>
            <w:r w:rsidRPr="00D8102B">
              <w:rPr>
                <w:bCs/>
              </w:rPr>
              <w:t>31.08.2017г. Протокол №1</w:t>
            </w:r>
          </w:p>
        </w:tc>
        <w:tc>
          <w:tcPr>
            <w:tcW w:w="945" w:type="pct"/>
            <w:hideMark/>
          </w:tcPr>
          <w:p w:rsidR="00191F0C" w:rsidRDefault="00191F0C" w:rsidP="00771237">
            <w:pPr>
              <w:rPr>
                <w:bCs/>
              </w:rPr>
            </w:pPr>
            <w:r>
              <w:rPr>
                <w:noProof/>
              </w:rPr>
              <w:pict>
                <v:shape id="Рисунок 1" o:spid="_x0000_s1026" type="#_x0000_t75" alt="Описание: H:\ООП ФГОС 3++\РПД по ФГОС 3++\РПД_07.03.01_2019\Ульч_подпись.jpg" style="position:absolute;left:0;text-align:left;margin-left:.3pt;margin-top:12.4pt;width:99.3pt;height:44.5pt;z-index:-251658240;visibility:visible;mso-position-horizontal-relative:text;mso-position-vertical-relative:text">
                  <v:imagedata r:id="rId9" o:title=""/>
                </v:shape>
              </w:pict>
            </w:r>
          </w:p>
        </w:tc>
      </w:tr>
      <w:tr w:rsidR="00191F0C" w:rsidRPr="00D8102B" w:rsidTr="00771237">
        <w:tc>
          <w:tcPr>
            <w:tcW w:w="356" w:type="pct"/>
          </w:tcPr>
          <w:p w:rsidR="00191F0C" w:rsidRPr="001A5AA0" w:rsidRDefault="00191F0C" w:rsidP="00771237">
            <w:pPr>
              <w:pStyle w:val="ListParagraph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  <w:r>
              <w:rPr>
                <w:bCs/>
                <w:lang w:val="ru-RU"/>
              </w:rPr>
              <w:t>1</w:t>
            </w:r>
            <w:r>
              <w:rPr>
                <w:bCs/>
              </w:rPr>
              <w:t>2</w:t>
            </w:r>
          </w:p>
        </w:tc>
        <w:tc>
          <w:tcPr>
            <w:tcW w:w="738" w:type="pct"/>
          </w:tcPr>
          <w:p w:rsidR="00191F0C" w:rsidRDefault="00191F0C" w:rsidP="00BD391A">
            <w:pPr>
              <w:ind w:firstLine="0"/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</w:tcPr>
          <w:p w:rsidR="00191F0C" w:rsidRDefault="00191F0C" w:rsidP="00771237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</w:tcPr>
          <w:p w:rsidR="00191F0C" w:rsidRPr="00D8102B" w:rsidRDefault="00191F0C" w:rsidP="00BD391A">
            <w:pPr>
              <w:ind w:firstLine="0"/>
              <w:rPr>
                <w:bCs/>
              </w:rPr>
            </w:pPr>
            <w:r w:rsidRPr="00D8102B">
              <w:rPr>
                <w:bCs/>
              </w:rPr>
              <w:t>31.08.2018г. Протокол №1</w:t>
            </w:r>
          </w:p>
        </w:tc>
        <w:tc>
          <w:tcPr>
            <w:tcW w:w="945" w:type="pct"/>
          </w:tcPr>
          <w:p w:rsidR="00191F0C" w:rsidRDefault="00191F0C" w:rsidP="00771237">
            <w:pPr>
              <w:rPr>
                <w:bCs/>
              </w:rPr>
            </w:pPr>
            <w:r>
              <w:rPr>
                <w:noProof/>
              </w:rPr>
              <w:pict>
                <v:shape id="Рисунок 2" o:spid="_x0000_s1027" type="#_x0000_t75" alt="Описание: H:\ООП ФГОС 3++\РПД по ФГОС 3++\РПД_07.03.01_2019\Ульч_подпись.jpg" style="position:absolute;left:0;text-align:left;margin-left:.3pt;margin-top:12.4pt;width:99.3pt;height:44.5pt;z-index:-251657216;visibility:visible;mso-position-horizontal-relative:text;mso-position-vertical-relative:text">
                  <v:imagedata r:id="rId9" o:title=""/>
                </v:shape>
              </w:pict>
            </w:r>
          </w:p>
        </w:tc>
      </w:tr>
      <w:tr w:rsidR="00191F0C" w:rsidRPr="00D8102B" w:rsidTr="00771237">
        <w:trPr>
          <w:trHeight w:val="537"/>
        </w:trPr>
        <w:tc>
          <w:tcPr>
            <w:tcW w:w="356" w:type="pct"/>
          </w:tcPr>
          <w:p w:rsidR="00191F0C" w:rsidRPr="001A5AA0" w:rsidRDefault="00191F0C" w:rsidP="00771237">
            <w:pPr>
              <w:pStyle w:val="ListParagraph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  <w:r>
              <w:rPr>
                <w:bCs/>
                <w:lang w:val="ru-RU"/>
              </w:rPr>
              <w:t>1</w:t>
            </w:r>
            <w:r>
              <w:rPr>
                <w:bCs/>
              </w:rPr>
              <w:t>3</w:t>
            </w:r>
          </w:p>
        </w:tc>
        <w:tc>
          <w:tcPr>
            <w:tcW w:w="738" w:type="pct"/>
          </w:tcPr>
          <w:p w:rsidR="00191F0C" w:rsidRDefault="00191F0C" w:rsidP="00BD391A">
            <w:pPr>
              <w:ind w:firstLine="0"/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</w:tcPr>
          <w:p w:rsidR="00191F0C" w:rsidRDefault="00191F0C" w:rsidP="00771237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</w:tcPr>
          <w:p w:rsidR="00191F0C" w:rsidRPr="00D8102B" w:rsidRDefault="00191F0C" w:rsidP="00BD391A">
            <w:pPr>
              <w:ind w:firstLine="0"/>
              <w:rPr>
                <w:bCs/>
              </w:rPr>
            </w:pPr>
            <w:r w:rsidRPr="00D8102B">
              <w:rPr>
                <w:bCs/>
              </w:rPr>
              <w:t>31.08.2019г. Протокол №1</w:t>
            </w:r>
          </w:p>
        </w:tc>
        <w:tc>
          <w:tcPr>
            <w:tcW w:w="945" w:type="pct"/>
          </w:tcPr>
          <w:p w:rsidR="00191F0C" w:rsidRDefault="00191F0C" w:rsidP="00771237">
            <w:pPr>
              <w:rPr>
                <w:bCs/>
              </w:rPr>
            </w:pPr>
            <w:r>
              <w:rPr>
                <w:noProof/>
              </w:rPr>
              <w:pict>
                <v:shape id="Рисунок 3" o:spid="_x0000_s1028" type="#_x0000_t75" alt="Описание: H:\ООП ФГОС 3++\РПД по ФГОС 3++\РПД_07.03.01_2019\Ульч_подпись.jpg" style="position:absolute;left:0;text-align:left;margin-left:.3pt;margin-top:12.4pt;width:99.3pt;height:44.5pt;z-index:-251656192;visibility:visible;mso-position-horizontal-relative:text;mso-position-vertical-relative:text">
                  <v:imagedata r:id="rId9" o:title=""/>
                </v:shape>
              </w:pict>
            </w:r>
          </w:p>
        </w:tc>
      </w:tr>
      <w:tr w:rsidR="00191F0C" w:rsidRPr="00D8102B" w:rsidTr="00771237">
        <w:tc>
          <w:tcPr>
            <w:tcW w:w="356" w:type="pct"/>
          </w:tcPr>
          <w:p w:rsidR="00191F0C" w:rsidRPr="001A5AA0" w:rsidRDefault="00191F0C" w:rsidP="00771237">
            <w:pPr>
              <w:pStyle w:val="ListParagraph"/>
              <w:tabs>
                <w:tab w:val="left" w:pos="330"/>
              </w:tabs>
              <w:spacing w:after="200"/>
              <w:ind w:left="0" w:right="-3"/>
              <w:rPr>
                <w:bCs/>
              </w:rPr>
            </w:pPr>
            <w:r>
              <w:rPr>
                <w:bCs/>
                <w:lang w:val="ru-RU"/>
              </w:rPr>
              <w:t>1</w:t>
            </w:r>
            <w:r>
              <w:rPr>
                <w:bCs/>
              </w:rPr>
              <w:t>4</w:t>
            </w:r>
          </w:p>
        </w:tc>
        <w:tc>
          <w:tcPr>
            <w:tcW w:w="738" w:type="pct"/>
          </w:tcPr>
          <w:p w:rsidR="00191F0C" w:rsidRDefault="00191F0C" w:rsidP="00BD391A">
            <w:pPr>
              <w:ind w:firstLine="0"/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</w:tcPr>
          <w:p w:rsidR="00191F0C" w:rsidRDefault="00191F0C" w:rsidP="00771237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</w:tcPr>
          <w:p w:rsidR="00191F0C" w:rsidRDefault="00191F0C" w:rsidP="00BD391A">
            <w:pPr>
              <w:ind w:firstLine="0"/>
              <w:rPr>
                <w:bCs/>
              </w:rPr>
            </w:pPr>
            <w:r>
              <w:rPr>
                <w:bCs/>
              </w:rPr>
              <w:t>31.08.2020г. Протокол №1</w:t>
            </w:r>
          </w:p>
        </w:tc>
        <w:tc>
          <w:tcPr>
            <w:tcW w:w="945" w:type="pct"/>
          </w:tcPr>
          <w:p w:rsidR="00191F0C" w:rsidRDefault="00191F0C" w:rsidP="00771237">
            <w:pPr>
              <w:rPr>
                <w:bCs/>
              </w:rPr>
            </w:pPr>
            <w:r>
              <w:rPr>
                <w:noProof/>
              </w:rPr>
              <w:pict>
                <v:shape id="Рисунок 4" o:spid="_x0000_s1029" type="#_x0000_t75" alt="Описание: H:\ООП ФГОС 3++\РПД по ФГОС 3++\РПД_07.03.01_2019\Ульч_подпись.jpg" style="position:absolute;left:0;text-align:left;margin-left:.3pt;margin-top:12.4pt;width:99.3pt;height:44.5pt;z-index:-251655168;visibility:visible;mso-position-horizontal-relative:text;mso-position-vertical-relative:text">
                  <v:imagedata r:id="rId9" o:title=""/>
                </v:shape>
              </w:pict>
            </w:r>
          </w:p>
        </w:tc>
      </w:tr>
      <w:tr w:rsidR="00191F0C" w:rsidRPr="00D8102B" w:rsidTr="00771237">
        <w:tc>
          <w:tcPr>
            <w:tcW w:w="356" w:type="pct"/>
          </w:tcPr>
          <w:p w:rsidR="00191F0C" w:rsidRDefault="00191F0C" w:rsidP="00771237">
            <w:pPr>
              <w:rPr>
                <w:b/>
                <w:bCs/>
              </w:rPr>
            </w:pPr>
          </w:p>
        </w:tc>
        <w:tc>
          <w:tcPr>
            <w:tcW w:w="738" w:type="pct"/>
          </w:tcPr>
          <w:p w:rsidR="00191F0C" w:rsidRDefault="00191F0C" w:rsidP="00771237">
            <w:pPr>
              <w:rPr>
                <w:b/>
                <w:bCs/>
              </w:rPr>
            </w:pPr>
          </w:p>
        </w:tc>
        <w:tc>
          <w:tcPr>
            <w:tcW w:w="2073" w:type="pct"/>
          </w:tcPr>
          <w:p w:rsidR="00191F0C" w:rsidRDefault="00191F0C" w:rsidP="00771237">
            <w:pPr>
              <w:rPr>
                <w:b/>
                <w:bCs/>
              </w:rPr>
            </w:pPr>
          </w:p>
        </w:tc>
        <w:tc>
          <w:tcPr>
            <w:tcW w:w="888" w:type="pct"/>
          </w:tcPr>
          <w:p w:rsidR="00191F0C" w:rsidRDefault="00191F0C" w:rsidP="00771237">
            <w:pPr>
              <w:rPr>
                <w:b/>
                <w:bCs/>
              </w:rPr>
            </w:pPr>
          </w:p>
        </w:tc>
        <w:tc>
          <w:tcPr>
            <w:tcW w:w="945" w:type="pct"/>
          </w:tcPr>
          <w:p w:rsidR="00191F0C" w:rsidRDefault="00191F0C" w:rsidP="00771237">
            <w:pPr>
              <w:rPr>
                <w:b/>
                <w:bCs/>
              </w:rPr>
            </w:pPr>
          </w:p>
        </w:tc>
      </w:tr>
      <w:tr w:rsidR="00191F0C" w:rsidRPr="00D8102B" w:rsidTr="00771237">
        <w:tc>
          <w:tcPr>
            <w:tcW w:w="356" w:type="pct"/>
          </w:tcPr>
          <w:p w:rsidR="00191F0C" w:rsidRDefault="00191F0C" w:rsidP="00771237">
            <w:pPr>
              <w:rPr>
                <w:b/>
                <w:bCs/>
              </w:rPr>
            </w:pPr>
          </w:p>
        </w:tc>
        <w:tc>
          <w:tcPr>
            <w:tcW w:w="738" w:type="pct"/>
          </w:tcPr>
          <w:p w:rsidR="00191F0C" w:rsidRDefault="00191F0C" w:rsidP="00771237">
            <w:pPr>
              <w:rPr>
                <w:b/>
                <w:bCs/>
              </w:rPr>
            </w:pPr>
          </w:p>
        </w:tc>
        <w:tc>
          <w:tcPr>
            <w:tcW w:w="2073" w:type="pct"/>
          </w:tcPr>
          <w:p w:rsidR="00191F0C" w:rsidRDefault="00191F0C" w:rsidP="00771237">
            <w:pPr>
              <w:rPr>
                <w:b/>
                <w:bCs/>
              </w:rPr>
            </w:pPr>
          </w:p>
        </w:tc>
        <w:tc>
          <w:tcPr>
            <w:tcW w:w="888" w:type="pct"/>
          </w:tcPr>
          <w:p w:rsidR="00191F0C" w:rsidRDefault="00191F0C" w:rsidP="00771237">
            <w:pPr>
              <w:rPr>
                <w:b/>
                <w:bCs/>
              </w:rPr>
            </w:pPr>
            <w:bookmarkStart w:id="0" w:name="_GoBack"/>
            <w:bookmarkEnd w:id="0"/>
          </w:p>
        </w:tc>
        <w:tc>
          <w:tcPr>
            <w:tcW w:w="945" w:type="pct"/>
          </w:tcPr>
          <w:p w:rsidR="00191F0C" w:rsidRDefault="00191F0C" w:rsidP="00771237">
            <w:pPr>
              <w:rPr>
                <w:b/>
                <w:bCs/>
              </w:rPr>
            </w:pPr>
          </w:p>
        </w:tc>
      </w:tr>
      <w:tr w:rsidR="00191F0C" w:rsidRPr="00D8102B" w:rsidTr="00771237">
        <w:tc>
          <w:tcPr>
            <w:tcW w:w="356" w:type="pct"/>
          </w:tcPr>
          <w:p w:rsidR="00191F0C" w:rsidRDefault="00191F0C" w:rsidP="00771237">
            <w:pPr>
              <w:rPr>
                <w:b/>
                <w:bCs/>
              </w:rPr>
            </w:pPr>
          </w:p>
        </w:tc>
        <w:tc>
          <w:tcPr>
            <w:tcW w:w="738" w:type="pct"/>
          </w:tcPr>
          <w:p w:rsidR="00191F0C" w:rsidRDefault="00191F0C" w:rsidP="00771237">
            <w:pPr>
              <w:rPr>
                <w:b/>
                <w:bCs/>
              </w:rPr>
            </w:pPr>
          </w:p>
        </w:tc>
        <w:tc>
          <w:tcPr>
            <w:tcW w:w="2073" w:type="pct"/>
          </w:tcPr>
          <w:p w:rsidR="00191F0C" w:rsidRDefault="00191F0C" w:rsidP="00771237">
            <w:pPr>
              <w:rPr>
                <w:b/>
                <w:bCs/>
              </w:rPr>
            </w:pPr>
          </w:p>
        </w:tc>
        <w:tc>
          <w:tcPr>
            <w:tcW w:w="888" w:type="pct"/>
          </w:tcPr>
          <w:p w:rsidR="00191F0C" w:rsidRDefault="00191F0C" w:rsidP="00771237">
            <w:pPr>
              <w:rPr>
                <w:b/>
                <w:bCs/>
              </w:rPr>
            </w:pPr>
          </w:p>
        </w:tc>
        <w:tc>
          <w:tcPr>
            <w:tcW w:w="945" w:type="pct"/>
          </w:tcPr>
          <w:p w:rsidR="00191F0C" w:rsidRDefault="00191F0C" w:rsidP="00771237">
            <w:pPr>
              <w:rPr>
                <w:b/>
                <w:bCs/>
              </w:rPr>
            </w:pPr>
          </w:p>
        </w:tc>
      </w:tr>
      <w:tr w:rsidR="00191F0C" w:rsidRPr="00D8102B" w:rsidTr="00771237">
        <w:tc>
          <w:tcPr>
            <w:tcW w:w="356" w:type="pct"/>
          </w:tcPr>
          <w:p w:rsidR="00191F0C" w:rsidRDefault="00191F0C" w:rsidP="00771237">
            <w:pPr>
              <w:rPr>
                <w:b/>
                <w:bCs/>
              </w:rPr>
            </w:pPr>
          </w:p>
        </w:tc>
        <w:tc>
          <w:tcPr>
            <w:tcW w:w="738" w:type="pct"/>
          </w:tcPr>
          <w:p w:rsidR="00191F0C" w:rsidRDefault="00191F0C" w:rsidP="00771237">
            <w:pPr>
              <w:rPr>
                <w:b/>
                <w:bCs/>
              </w:rPr>
            </w:pPr>
          </w:p>
        </w:tc>
        <w:tc>
          <w:tcPr>
            <w:tcW w:w="2073" w:type="pct"/>
          </w:tcPr>
          <w:p w:rsidR="00191F0C" w:rsidRDefault="00191F0C" w:rsidP="00771237">
            <w:pPr>
              <w:rPr>
                <w:b/>
                <w:bCs/>
              </w:rPr>
            </w:pPr>
          </w:p>
        </w:tc>
        <w:tc>
          <w:tcPr>
            <w:tcW w:w="888" w:type="pct"/>
          </w:tcPr>
          <w:p w:rsidR="00191F0C" w:rsidRDefault="00191F0C" w:rsidP="00771237">
            <w:pPr>
              <w:rPr>
                <w:b/>
                <w:bCs/>
              </w:rPr>
            </w:pPr>
          </w:p>
        </w:tc>
        <w:tc>
          <w:tcPr>
            <w:tcW w:w="945" w:type="pct"/>
          </w:tcPr>
          <w:p w:rsidR="00191F0C" w:rsidRDefault="00191F0C" w:rsidP="00771237">
            <w:pPr>
              <w:rPr>
                <w:b/>
                <w:bCs/>
              </w:rPr>
            </w:pPr>
          </w:p>
        </w:tc>
      </w:tr>
      <w:tr w:rsidR="00191F0C" w:rsidRPr="00D8102B" w:rsidTr="00771237">
        <w:tc>
          <w:tcPr>
            <w:tcW w:w="356" w:type="pct"/>
          </w:tcPr>
          <w:p w:rsidR="00191F0C" w:rsidRDefault="00191F0C" w:rsidP="00771237">
            <w:pPr>
              <w:rPr>
                <w:b/>
                <w:bCs/>
              </w:rPr>
            </w:pPr>
          </w:p>
        </w:tc>
        <w:tc>
          <w:tcPr>
            <w:tcW w:w="738" w:type="pct"/>
          </w:tcPr>
          <w:p w:rsidR="00191F0C" w:rsidRDefault="00191F0C" w:rsidP="00771237">
            <w:pPr>
              <w:rPr>
                <w:b/>
                <w:bCs/>
              </w:rPr>
            </w:pPr>
          </w:p>
        </w:tc>
        <w:tc>
          <w:tcPr>
            <w:tcW w:w="2073" w:type="pct"/>
          </w:tcPr>
          <w:p w:rsidR="00191F0C" w:rsidRDefault="00191F0C" w:rsidP="00771237">
            <w:pPr>
              <w:rPr>
                <w:b/>
                <w:bCs/>
              </w:rPr>
            </w:pPr>
          </w:p>
        </w:tc>
        <w:tc>
          <w:tcPr>
            <w:tcW w:w="888" w:type="pct"/>
          </w:tcPr>
          <w:p w:rsidR="00191F0C" w:rsidRDefault="00191F0C" w:rsidP="00771237">
            <w:pPr>
              <w:rPr>
                <w:b/>
                <w:bCs/>
              </w:rPr>
            </w:pPr>
          </w:p>
        </w:tc>
        <w:tc>
          <w:tcPr>
            <w:tcW w:w="945" w:type="pct"/>
          </w:tcPr>
          <w:p w:rsidR="00191F0C" w:rsidRDefault="00191F0C" w:rsidP="00771237">
            <w:pPr>
              <w:rPr>
                <w:b/>
                <w:bCs/>
              </w:rPr>
            </w:pPr>
          </w:p>
        </w:tc>
      </w:tr>
      <w:tr w:rsidR="00191F0C" w:rsidRPr="00D8102B" w:rsidTr="00771237">
        <w:tc>
          <w:tcPr>
            <w:tcW w:w="356" w:type="pct"/>
          </w:tcPr>
          <w:p w:rsidR="00191F0C" w:rsidRDefault="00191F0C" w:rsidP="00771237">
            <w:pPr>
              <w:rPr>
                <w:b/>
                <w:bCs/>
              </w:rPr>
            </w:pPr>
          </w:p>
        </w:tc>
        <w:tc>
          <w:tcPr>
            <w:tcW w:w="738" w:type="pct"/>
          </w:tcPr>
          <w:p w:rsidR="00191F0C" w:rsidRDefault="00191F0C" w:rsidP="00771237">
            <w:pPr>
              <w:rPr>
                <w:b/>
                <w:bCs/>
              </w:rPr>
            </w:pPr>
          </w:p>
        </w:tc>
        <w:tc>
          <w:tcPr>
            <w:tcW w:w="2073" w:type="pct"/>
          </w:tcPr>
          <w:p w:rsidR="00191F0C" w:rsidRDefault="00191F0C" w:rsidP="00771237">
            <w:pPr>
              <w:rPr>
                <w:b/>
                <w:bCs/>
              </w:rPr>
            </w:pPr>
          </w:p>
        </w:tc>
        <w:tc>
          <w:tcPr>
            <w:tcW w:w="888" w:type="pct"/>
          </w:tcPr>
          <w:p w:rsidR="00191F0C" w:rsidRDefault="00191F0C" w:rsidP="00771237">
            <w:pPr>
              <w:rPr>
                <w:b/>
                <w:bCs/>
              </w:rPr>
            </w:pPr>
          </w:p>
        </w:tc>
        <w:tc>
          <w:tcPr>
            <w:tcW w:w="945" w:type="pct"/>
          </w:tcPr>
          <w:p w:rsidR="00191F0C" w:rsidRDefault="00191F0C" w:rsidP="00771237">
            <w:pPr>
              <w:rPr>
                <w:b/>
                <w:bCs/>
              </w:rPr>
            </w:pPr>
          </w:p>
        </w:tc>
      </w:tr>
      <w:tr w:rsidR="00191F0C" w:rsidRPr="00D8102B" w:rsidTr="00771237">
        <w:tc>
          <w:tcPr>
            <w:tcW w:w="356" w:type="pct"/>
          </w:tcPr>
          <w:p w:rsidR="00191F0C" w:rsidRDefault="00191F0C" w:rsidP="00771237">
            <w:pPr>
              <w:rPr>
                <w:b/>
                <w:bCs/>
              </w:rPr>
            </w:pPr>
          </w:p>
        </w:tc>
        <w:tc>
          <w:tcPr>
            <w:tcW w:w="738" w:type="pct"/>
          </w:tcPr>
          <w:p w:rsidR="00191F0C" w:rsidRDefault="00191F0C" w:rsidP="00771237">
            <w:pPr>
              <w:rPr>
                <w:b/>
                <w:bCs/>
              </w:rPr>
            </w:pPr>
          </w:p>
        </w:tc>
        <w:tc>
          <w:tcPr>
            <w:tcW w:w="2073" w:type="pct"/>
          </w:tcPr>
          <w:p w:rsidR="00191F0C" w:rsidRDefault="00191F0C" w:rsidP="00771237">
            <w:pPr>
              <w:rPr>
                <w:b/>
                <w:bCs/>
              </w:rPr>
            </w:pPr>
          </w:p>
        </w:tc>
        <w:tc>
          <w:tcPr>
            <w:tcW w:w="888" w:type="pct"/>
          </w:tcPr>
          <w:p w:rsidR="00191F0C" w:rsidRDefault="00191F0C" w:rsidP="00771237">
            <w:pPr>
              <w:rPr>
                <w:b/>
                <w:bCs/>
              </w:rPr>
            </w:pPr>
          </w:p>
        </w:tc>
        <w:tc>
          <w:tcPr>
            <w:tcW w:w="945" w:type="pct"/>
          </w:tcPr>
          <w:p w:rsidR="00191F0C" w:rsidRDefault="00191F0C" w:rsidP="00771237">
            <w:pPr>
              <w:rPr>
                <w:b/>
                <w:bCs/>
              </w:rPr>
            </w:pPr>
          </w:p>
        </w:tc>
      </w:tr>
      <w:tr w:rsidR="00191F0C" w:rsidRPr="00D8102B" w:rsidTr="00771237">
        <w:tc>
          <w:tcPr>
            <w:tcW w:w="356" w:type="pct"/>
          </w:tcPr>
          <w:p w:rsidR="00191F0C" w:rsidRDefault="00191F0C" w:rsidP="00771237">
            <w:pPr>
              <w:rPr>
                <w:b/>
                <w:bCs/>
              </w:rPr>
            </w:pPr>
          </w:p>
        </w:tc>
        <w:tc>
          <w:tcPr>
            <w:tcW w:w="738" w:type="pct"/>
          </w:tcPr>
          <w:p w:rsidR="00191F0C" w:rsidRDefault="00191F0C" w:rsidP="00771237">
            <w:pPr>
              <w:rPr>
                <w:b/>
                <w:bCs/>
              </w:rPr>
            </w:pPr>
          </w:p>
        </w:tc>
        <w:tc>
          <w:tcPr>
            <w:tcW w:w="2073" w:type="pct"/>
          </w:tcPr>
          <w:p w:rsidR="00191F0C" w:rsidRDefault="00191F0C" w:rsidP="00771237">
            <w:pPr>
              <w:rPr>
                <w:b/>
                <w:bCs/>
              </w:rPr>
            </w:pPr>
          </w:p>
        </w:tc>
        <w:tc>
          <w:tcPr>
            <w:tcW w:w="888" w:type="pct"/>
          </w:tcPr>
          <w:p w:rsidR="00191F0C" w:rsidRDefault="00191F0C" w:rsidP="00771237">
            <w:pPr>
              <w:rPr>
                <w:b/>
                <w:bCs/>
              </w:rPr>
            </w:pPr>
          </w:p>
        </w:tc>
        <w:tc>
          <w:tcPr>
            <w:tcW w:w="945" w:type="pct"/>
          </w:tcPr>
          <w:p w:rsidR="00191F0C" w:rsidRDefault="00191F0C" w:rsidP="00771237">
            <w:pPr>
              <w:rPr>
                <w:b/>
                <w:bCs/>
              </w:rPr>
            </w:pPr>
          </w:p>
        </w:tc>
      </w:tr>
      <w:tr w:rsidR="00191F0C" w:rsidRPr="00D8102B" w:rsidTr="00771237">
        <w:tc>
          <w:tcPr>
            <w:tcW w:w="356" w:type="pct"/>
          </w:tcPr>
          <w:p w:rsidR="00191F0C" w:rsidRDefault="00191F0C" w:rsidP="00771237">
            <w:pPr>
              <w:rPr>
                <w:b/>
                <w:bCs/>
              </w:rPr>
            </w:pPr>
          </w:p>
        </w:tc>
        <w:tc>
          <w:tcPr>
            <w:tcW w:w="738" w:type="pct"/>
          </w:tcPr>
          <w:p w:rsidR="00191F0C" w:rsidRDefault="00191F0C" w:rsidP="00771237">
            <w:pPr>
              <w:rPr>
                <w:b/>
                <w:bCs/>
              </w:rPr>
            </w:pPr>
          </w:p>
        </w:tc>
        <w:tc>
          <w:tcPr>
            <w:tcW w:w="2073" w:type="pct"/>
          </w:tcPr>
          <w:p w:rsidR="00191F0C" w:rsidRDefault="00191F0C" w:rsidP="00771237">
            <w:pPr>
              <w:rPr>
                <w:b/>
                <w:bCs/>
              </w:rPr>
            </w:pPr>
          </w:p>
        </w:tc>
        <w:tc>
          <w:tcPr>
            <w:tcW w:w="888" w:type="pct"/>
          </w:tcPr>
          <w:p w:rsidR="00191F0C" w:rsidRDefault="00191F0C" w:rsidP="00771237">
            <w:pPr>
              <w:rPr>
                <w:b/>
                <w:bCs/>
              </w:rPr>
            </w:pPr>
          </w:p>
        </w:tc>
        <w:tc>
          <w:tcPr>
            <w:tcW w:w="945" w:type="pct"/>
          </w:tcPr>
          <w:p w:rsidR="00191F0C" w:rsidRDefault="00191F0C" w:rsidP="00771237">
            <w:pPr>
              <w:rPr>
                <w:b/>
                <w:bCs/>
              </w:rPr>
            </w:pPr>
          </w:p>
        </w:tc>
      </w:tr>
      <w:tr w:rsidR="00191F0C" w:rsidRPr="00D8102B" w:rsidTr="00771237">
        <w:tc>
          <w:tcPr>
            <w:tcW w:w="356" w:type="pct"/>
          </w:tcPr>
          <w:p w:rsidR="00191F0C" w:rsidRDefault="00191F0C" w:rsidP="00771237">
            <w:pPr>
              <w:rPr>
                <w:b/>
                <w:bCs/>
              </w:rPr>
            </w:pPr>
          </w:p>
        </w:tc>
        <w:tc>
          <w:tcPr>
            <w:tcW w:w="738" w:type="pct"/>
          </w:tcPr>
          <w:p w:rsidR="00191F0C" w:rsidRDefault="00191F0C" w:rsidP="00771237">
            <w:pPr>
              <w:rPr>
                <w:b/>
                <w:bCs/>
              </w:rPr>
            </w:pPr>
          </w:p>
        </w:tc>
        <w:tc>
          <w:tcPr>
            <w:tcW w:w="2073" w:type="pct"/>
          </w:tcPr>
          <w:p w:rsidR="00191F0C" w:rsidRDefault="00191F0C" w:rsidP="00771237">
            <w:pPr>
              <w:rPr>
                <w:b/>
                <w:bCs/>
              </w:rPr>
            </w:pPr>
          </w:p>
        </w:tc>
        <w:tc>
          <w:tcPr>
            <w:tcW w:w="888" w:type="pct"/>
          </w:tcPr>
          <w:p w:rsidR="00191F0C" w:rsidRDefault="00191F0C" w:rsidP="00771237">
            <w:pPr>
              <w:rPr>
                <w:b/>
                <w:bCs/>
              </w:rPr>
            </w:pPr>
          </w:p>
        </w:tc>
        <w:tc>
          <w:tcPr>
            <w:tcW w:w="945" w:type="pct"/>
          </w:tcPr>
          <w:p w:rsidR="00191F0C" w:rsidRDefault="00191F0C" w:rsidP="00771237">
            <w:pPr>
              <w:rPr>
                <w:b/>
                <w:bCs/>
              </w:rPr>
            </w:pPr>
          </w:p>
        </w:tc>
      </w:tr>
      <w:tr w:rsidR="00191F0C" w:rsidRPr="00D8102B" w:rsidTr="00771237">
        <w:tc>
          <w:tcPr>
            <w:tcW w:w="356" w:type="pct"/>
          </w:tcPr>
          <w:p w:rsidR="00191F0C" w:rsidRDefault="00191F0C" w:rsidP="00771237">
            <w:pPr>
              <w:rPr>
                <w:b/>
                <w:bCs/>
              </w:rPr>
            </w:pPr>
          </w:p>
        </w:tc>
        <w:tc>
          <w:tcPr>
            <w:tcW w:w="738" w:type="pct"/>
          </w:tcPr>
          <w:p w:rsidR="00191F0C" w:rsidRDefault="00191F0C" w:rsidP="00771237">
            <w:pPr>
              <w:rPr>
                <w:b/>
                <w:bCs/>
              </w:rPr>
            </w:pPr>
          </w:p>
        </w:tc>
        <w:tc>
          <w:tcPr>
            <w:tcW w:w="2073" w:type="pct"/>
          </w:tcPr>
          <w:p w:rsidR="00191F0C" w:rsidRDefault="00191F0C" w:rsidP="00771237">
            <w:pPr>
              <w:rPr>
                <w:b/>
                <w:bCs/>
              </w:rPr>
            </w:pPr>
          </w:p>
        </w:tc>
        <w:tc>
          <w:tcPr>
            <w:tcW w:w="888" w:type="pct"/>
          </w:tcPr>
          <w:p w:rsidR="00191F0C" w:rsidRDefault="00191F0C" w:rsidP="00771237">
            <w:pPr>
              <w:rPr>
                <w:b/>
                <w:bCs/>
              </w:rPr>
            </w:pPr>
          </w:p>
        </w:tc>
        <w:tc>
          <w:tcPr>
            <w:tcW w:w="945" w:type="pct"/>
          </w:tcPr>
          <w:p w:rsidR="00191F0C" w:rsidRDefault="00191F0C" w:rsidP="00771237">
            <w:pPr>
              <w:rPr>
                <w:b/>
                <w:bCs/>
              </w:rPr>
            </w:pPr>
          </w:p>
        </w:tc>
      </w:tr>
    </w:tbl>
    <w:p w:rsidR="00191F0C" w:rsidRDefault="00191F0C" w:rsidP="00BD391A">
      <w:pPr>
        <w:rPr>
          <w:sz w:val="2"/>
          <w:szCs w:val="2"/>
        </w:rPr>
      </w:pPr>
    </w:p>
    <w:p w:rsidR="00191F0C" w:rsidRDefault="00191F0C" w:rsidP="00BD391A">
      <w:pPr>
        <w:rPr>
          <w:sz w:val="2"/>
        </w:rPr>
      </w:pPr>
    </w:p>
    <w:p w:rsidR="00191F0C" w:rsidRPr="00D8102B" w:rsidRDefault="00191F0C" w:rsidP="00BD391A"/>
    <w:p w:rsidR="00191F0C" w:rsidRPr="0066419C" w:rsidRDefault="00191F0C" w:rsidP="00E1557F">
      <w:pPr>
        <w:pStyle w:val="Heading1"/>
        <w:ind w:left="708"/>
        <w:rPr>
          <w:rStyle w:val="FontStyle16"/>
          <w:b/>
          <w:sz w:val="24"/>
          <w:szCs w:val="24"/>
        </w:rPr>
      </w:pPr>
      <w:r w:rsidRPr="0066419C">
        <w:rPr>
          <w:rStyle w:val="FontStyle16"/>
          <w:b/>
          <w:sz w:val="24"/>
          <w:szCs w:val="24"/>
        </w:rPr>
        <w:br w:type="page"/>
        <w:t>1 Цели освоения дисциплины (модуля)</w:t>
      </w:r>
    </w:p>
    <w:p w:rsidR="00191F0C" w:rsidRPr="0066419C" w:rsidRDefault="00191F0C" w:rsidP="009348CE">
      <w:pPr>
        <w:pStyle w:val="Style9"/>
        <w:widowControl/>
        <w:ind w:firstLine="720"/>
        <w:rPr>
          <w:i/>
        </w:rPr>
      </w:pPr>
      <w:r w:rsidRPr="0066419C">
        <w:rPr>
          <w:rStyle w:val="FontStyle16"/>
          <w:b w:val="0"/>
          <w:bCs/>
          <w:sz w:val="24"/>
        </w:rPr>
        <w:t>Целями освоения дисциплины (модуля)</w:t>
      </w:r>
      <w:r w:rsidRPr="0066419C">
        <w:rPr>
          <w:rStyle w:val="FontStyle21"/>
          <w:sz w:val="24"/>
        </w:rPr>
        <w:t xml:space="preserve"> Б.1.Б.15  </w:t>
      </w:r>
      <w:r w:rsidRPr="0066419C">
        <w:rPr>
          <w:rStyle w:val="FontStyle16"/>
          <w:b w:val="0"/>
          <w:bCs/>
          <w:sz w:val="24"/>
        </w:rPr>
        <w:t xml:space="preserve"> «Конструкции в архитектуре и дизайне»: является </w:t>
      </w:r>
      <w:r w:rsidRPr="0066419C">
        <w:rPr>
          <w:rStyle w:val="FontStyle21"/>
          <w:sz w:val="24"/>
        </w:rPr>
        <w:t xml:space="preserve"> подготовка бакалавра архитектуры</w:t>
      </w:r>
      <w:r w:rsidRPr="0066419C">
        <w:t>:</w:t>
      </w:r>
      <w:r w:rsidRPr="0066419C">
        <w:rPr>
          <w:b/>
        </w:rPr>
        <w:t xml:space="preserve"> </w:t>
      </w:r>
      <w:r w:rsidRPr="0066419C">
        <w:t>обеспечение формирования профессиональны компетенций бакалавра в проектировании зданий и комплексов, удовл</w:t>
      </w:r>
      <w:r w:rsidRPr="0066419C">
        <w:t>е</w:t>
      </w:r>
      <w:r w:rsidRPr="0066419C">
        <w:t>творяющих конструктивно-техническим требованиям в процессе архитектурного конс</w:t>
      </w:r>
      <w:r w:rsidRPr="0066419C">
        <w:t>т</w:t>
      </w:r>
      <w:r w:rsidRPr="0066419C">
        <w:t>руирования. А</w:t>
      </w:r>
      <w:r w:rsidRPr="0066419C">
        <w:rPr>
          <w:rStyle w:val="FontStyle16"/>
          <w:b w:val="0"/>
          <w:bCs/>
          <w:sz w:val="24"/>
        </w:rPr>
        <w:t xml:space="preserve">  также являются </w:t>
      </w:r>
      <w:r w:rsidRPr="0066419C">
        <w:t>обогащение опыта проектной работы студентов метод</w:t>
      </w:r>
      <w:r w:rsidRPr="0066419C">
        <w:t>и</w:t>
      </w:r>
      <w:r w:rsidRPr="0066419C">
        <w:t>кой конструктивной реализации проектируемых объектов,  овладением методами  ко</w:t>
      </w:r>
      <w:r w:rsidRPr="0066419C">
        <w:t>м</w:t>
      </w:r>
      <w:r w:rsidRPr="0066419C">
        <w:t>плексного проектирования зданий с применением современных прогрессивных конструкций, интересных проектных решений,  традиц</w:t>
      </w:r>
      <w:r w:rsidRPr="0066419C">
        <w:t>и</w:t>
      </w:r>
      <w:r w:rsidRPr="0066419C">
        <w:t>онных и нов</w:t>
      </w:r>
      <w:r>
        <w:t xml:space="preserve">ых строительных технологий в </w:t>
      </w:r>
      <w:r w:rsidRPr="0066419C">
        <w:t>соответствии с требованиями ФГОС ВО по направлению подготовки бакалавров 07.03.01 Арх</w:t>
      </w:r>
      <w:r w:rsidRPr="0066419C">
        <w:t>и</w:t>
      </w:r>
      <w:r w:rsidRPr="0066419C">
        <w:t>тектура.</w:t>
      </w:r>
    </w:p>
    <w:p w:rsidR="00191F0C" w:rsidRPr="0066419C" w:rsidRDefault="00191F0C" w:rsidP="00E1557F">
      <w:pPr>
        <w:ind w:firstLine="0"/>
        <w:rPr>
          <w:rStyle w:val="FontStyle16"/>
          <w:b w:val="0"/>
          <w:bCs/>
          <w:sz w:val="24"/>
        </w:rPr>
      </w:pPr>
    </w:p>
    <w:p w:rsidR="00191F0C" w:rsidRPr="0066419C" w:rsidRDefault="00191F0C" w:rsidP="009348CE">
      <w:pPr>
        <w:pStyle w:val="Heading1"/>
        <w:jc w:val="left"/>
        <w:rPr>
          <w:rStyle w:val="FontStyle21"/>
          <w:sz w:val="24"/>
          <w:szCs w:val="24"/>
        </w:rPr>
      </w:pPr>
      <w:r w:rsidRPr="0066419C"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 w:rsidRPr="0066419C">
        <w:rPr>
          <w:rStyle w:val="FontStyle21"/>
          <w:sz w:val="24"/>
          <w:szCs w:val="24"/>
        </w:rPr>
        <w:br/>
        <w:t>подготовки бакалавра</w:t>
      </w:r>
    </w:p>
    <w:p w:rsidR="00191F0C" w:rsidRPr="0066419C" w:rsidRDefault="00191F0C" w:rsidP="009348CE">
      <w:pPr>
        <w:rPr>
          <w:rStyle w:val="FontStyle21"/>
          <w:bCs/>
          <w:sz w:val="24"/>
        </w:rPr>
      </w:pPr>
      <w:r w:rsidRPr="0066419C">
        <w:rPr>
          <w:rStyle w:val="FontStyle16"/>
          <w:b w:val="0"/>
          <w:bCs/>
          <w:sz w:val="24"/>
        </w:rPr>
        <w:t xml:space="preserve">Дисциплина </w:t>
      </w:r>
      <w:r w:rsidRPr="0066419C">
        <w:rPr>
          <w:rStyle w:val="FontStyle21"/>
          <w:sz w:val="24"/>
        </w:rPr>
        <w:t>Б.1.Б.15 «Конструкции а архитектуре и дизайне</w:t>
      </w:r>
      <w:r w:rsidRPr="0066419C">
        <w:rPr>
          <w:rStyle w:val="FontStyle21"/>
          <w:b/>
          <w:sz w:val="24"/>
        </w:rPr>
        <w:t>»</w:t>
      </w:r>
      <w:r w:rsidRPr="0066419C">
        <w:rPr>
          <w:rStyle w:val="FontStyle21"/>
          <w:sz w:val="24"/>
        </w:rPr>
        <w:t xml:space="preserve"> </w:t>
      </w:r>
      <w:r w:rsidRPr="0066419C">
        <w:rPr>
          <w:rStyle w:val="FontStyle16"/>
          <w:b w:val="0"/>
          <w:bCs/>
          <w:sz w:val="24"/>
        </w:rPr>
        <w:t xml:space="preserve"> входит в базовую  часть о</w:t>
      </w:r>
      <w:r w:rsidRPr="0066419C">
        <w:rPr>
          <w:rStyle w:val="FontStyle16"/>
          <w:b w:val="0"/>
          <w:bCs/>
          <w:sz w:val="24"/>
        </w:rPr>
        <w:t>б</w:t>
      </w:r>
      <w:r w:rsidRPr="0066419C">
        <w:rPr>
          <w:rStyle w:val="FontStyle16"/>
          <w:b w:val="0"/>
          <w:bCs/>
          <w:sz w:val="24"/>
        </w:rPr>
        <w:t>разовательной программы.</w:t>
      </w:r>
    </w:p>
    <w:p w:rsidR="00191F0C" w:rsidRPr="0066419C" w:rsidRDefault="00191F0C" w:rsidP="009348CE">
      <w:pPr>
        <w:pStyle w:val="Style9"/>
        <w:widowControl/>
        <w:tabs>
          <w:tab w:val="left" w:pos="466"/>
        </w:tabs>
        <w:rPr>
          <w:rStyle w:val="FontStyle21"/>
          <w:sz w:val="24"/>
        </w:rPr>
      </w:pPr>
      <w:r w:rsidRPr="0066419C">
        <w:rPr>
          <w:rStyle w:val="FontStyle16"/>
          <w:b w:val="0"/>
          <w:bCs/>
          <w:sz w:val="24"/>
        </w:rPr>
        <w:t xml:space="preserve">Для изучения </w:t>
      </w:r>
      <w:r w:rsidRPr="0066419C">
        <w:rPr>
          <w:rStyle w:val="FontStyle21"/>
          <w:sz w:val="24"/>
        </w:rPr>
        <w:t xml:space="preserve"> дисциплины Б.1.Б.15 «Конструкции а архитектуре и дизайне</w:t>
      </w:r>
      <w:r w:rsidRPr="0066419C">
        <w:rPr>
          <w:rStyle w:val="FontStyle21"/>
          <w:b/>
          <w:sz w:val="24"/>
        </w:rPr>
        <w:t>»</w:t>
      </w:r>
      <w:r w:rsidRPr="0066419C">
        <w:rPr>
          <w:rStyle w:val="FontStyle21"/>
          <w:sz w:val="24"/>
        </w:rPr>
        <w:t xml:space="preserve">  </w:t>
      </w:r>
      <w:r w:rsidRPr="0066419C">
        <w:rPr>
          <w:rStyle w:val="FontStyle16"/>
          <w:b w:val="0"/>
          <w:bCs/>
          <w:sz w:val="24"/>
        </w:rPr>
        <w:t>нео</w:t>
      </w:r>
      <w:r w:rsidRPr="0066419C">
        <w:rPr>
          <w:rStyle w:val="FontStyle16"/>
          <w:b w:val="0"/>
          <w:bCs/>
          <w:sz w:val="24"/>
        </w:rPr>
        <w:t>б</w:t>
      </w:r>
      <w:r w:rsidRPr="0066419C">
        <w:rPr>
          <w:rStyle w:val="FontStyle16"/>
          <w:b w:val="0"/>
          <w:bCs/>
          <w:sz w:val="24"/>
        </w:rPr>
        <w:t>ходимы знания, умения, навыки, сформированные в результате изучения дисциплин</w:t>
      </w:r>
      <w:r w:rsidRPr="0066419C">
        <w:rPr>
          <w:rStyle w:val="FontStyle21"/>
          <w:sz w:val="24"/>
        </w:rPr>
        <w:t xml:space="preserve"> </w:t>
      </w:r>
      <w:r w:rsidRPr="0066419C">
        <w:t>«Архитектурная физика», «Теоретическая м</w:t>
      </w:r>
      <w:r w:rsidRPr="0066419C">
        <w:t>е</w:t>
      </w:r>
      <w:r w:rsidRPr="0066419C">
        <w:t>ханика»</w:t>
      </w:r>
      <w:r w:rsidRPr="0066419C">
        <w:rPr>
          <w:rStyle w:val="FontStyle21"/>
          <w:sz w:val="24"/>
        </w:rPr>
        <w:t>.</w:t>
      </w:r>
    </w:p>
    <w:p w:rsidR="00191F0C" w:rsidRDefault="00191F0C" w:rsidP="009348CE">
      <w:pPr>
        <w:ind w:firstLine="600"/>
        <w:rPr>
          <w:rStyle w:val="FontStyle16"/>
          <w:b w:val="0"/>
          <w:bCs/>
          <w:sz w:val="24"/>
        </w:rPr>
      </w:pPr>
      <w:r w:rsidRPr="0066419C">
        <w:t xml:space="preserve"> Изучение студентами курса </w:t>
      </w:r>
      <w:r w:rsidRPr="0066419C">
        <w:rPr>
          <w:rStyle w:val="FontStyle21"/>
          <w:sz w:val="24"/>
        </w:rPr>
        <w:t>«Конструкции а архитектуре и дизайне</w:t>
      </w:r>
      <w:r w:rsidRPr="0066419C">
        <w:rPr>
          <w:rStyle w:val="FontStyle21"/>
          <w:b/>
          <w:sz w:val="24"/>
        </w:rPr>
        <w:t>»</w:t>
      </w:r>
      <w:r w:rsidRPr="0066419C">
        <w:rPr>
          <w:rStyle w:val="FontStyle21"/>
          <w:sz w:val="24"/>
        </w:rPr>
        <w:t xml:space="preserve">  </w:t>
      </w:r>
      <w:r w:rsidRPr="0066419C">
        <w:t>должно с</w:t>
      </w:r>
      <w:r w:rsidRPr="0066419C">
        <w:t>о</w:t>
      </w:r>
      <w:r w:rsidRPr="0066419C">
        <w:t>действо</w:t>
      </w:r>
      <w:r w:rsidRPr="0066419C">
        <w:softHyphen/>
        <w:t>вать   глубокому осмыслению процессов, влияющих на формирование  архитектуры, знанию  как традиционных,  так и современных  актуальных конструкций в общемировой и региональной архитектуре и градостроител</w:t>
      </w:r>
      <w:r w:rsidRPr="0066419C">
        <w:t>ь</w:t>
      </w:r>
      <w:r w:rsidRPr="0066419C">
        <w:t xml:space="preserve">стве. Знания и умения, полученные студентами при изучении дисциплины </w:t>
      </w:r>
      <w:r w:rsidRPr="0066419C">
        <w:rPr>
          <w:rStyle w:val="FontStyle21"/>
          <w:sz w:val="24"/>
        </w:rPr>
        <w:t>«Конструкции в архитектуре и дизайне»</w:t>
      </w:r>
      <w:r w:rsidRPr="0066419C">
        <w:t xml:space="preserve">, </w:t>
      </w:r>
      <w:r w:rsidRPr="0066419C">
        <w:rPr>
          <w:rStyle w:val="FontStyle16"/>
          <w:b w:val="0"/>
          <w:bCs/>
          <w:sz w:val="24"/>
        </w:rPr>
        <w:t>необходимы при из</w:t>
      </w:r>
      <w:r w:rsidRPr="0066419C">
        <w:rPr>
          <w:rStyle w:val="FontStyle16"/>
          <w:b w:val="0"/>
          <w:bCs/>
          <w:sz w:val="24"/>
        </w:rPr>
        <w:t>у</w:t>
      </w:r>
      <w:r w:rsidRPr="0066419C">
        <w:rPr>
          <w:rStyle w:val="FontStyle16"/>
          <w:b w:val="0"/>
          <w:bCs/>
          <w:sz w:val="24"/>
        </w:rPr>
        <w:t>чении дисциплин: «Архитектурно-строительное рабочее проектирование», «Расчёт конс</w:t>
      </w:r>
      <w:r w:rsidRPr="0066419C">
        <w:rPr>
          <w:rStyle w:val="FontStyle16"/>
          <w:b w:val="0"/>
          <w:bCs/>
          <w:sz w:val="24"/>
        </w:rPr>
        <w:t>т</w:t>
      </w:r>
      <w:r w:rsidRPr="0066419C">
        <w:rPr>
          <w:rStyle w:val="FontStyle16"/>
          <w:b w:val="0"/>
          <w:bCs/>
          <w:sz w:val="24"/>
        </w:rPr>
        <w:t>рукций» «Реконструкция и реставрация архитектуры Магнитогорска и Южного Ур</w:t>
      </w:r>
      <w:r w:rsidRPr="0066419C">
        <w:rPr>
          <w:rStyle w:val="FontStyle16"/>
          <w:b w:val="0"/>
          <w:bCs/>
          <w:sz w:val="24"/>
        </w:rPr>
        <w:t>а</w:t>
      </w:r>
      <w:r>
        <w:rPr>
          <w:rStyle w:val="FontStyle16"/>
          <w:b w:val="0"/>
          <w:bCs/>
          <w:sz w:val="24"/>
        </w:rPr>
        <w:t xml:space="preserve">ла», </w:t>
      </w:r>
      <w:r w:rsidRPr="0066419C">
        <w:rPr>
          <w:rStyle w:val="FontStyle16"/>
          <w:b w:val="0"/>
          <w:bCs/>
          <w:sz w:val="24"/>
        </w:rPr>
        <w:t>при изучении базовой блока 1: «Архитектурное проектирование жилых, общественных зданий и комплексов», «Архитектурное проектирование промышленных, автотранспор</w:t>
      </w:r>
      <w:r w:rsidRPr="0066419C">
        <w:rPr>
          <w:rStyle w:val="FontStyle16"/>
          <w:b w:val="0"/>
          <w:bCs/>
          <w:sz w:val="24"/>
        </w:rPr>
        <w:t>т</w:t>
      </w:r>
      <w:r w:rsidRPr="0066419C">
        <w:rPr>
          <w:rStyle w:val="FontStyle16"/>
          <w:b w:val="0"/>
          <w:bCs/>
          <w:sz w:val="24"/>
        </w:rPr>
        <w:t>ных, коммунально-складских зданий, сооружений и комплексов», «Эстетика архитектуры и д</w:t>
      </w:r>
      <w:r w:rsidRPr="0066419C">
        <w:rPr>
          <w:rStyle w:val="FontStyle16"/>
          <w:b w:val="0"/>
          <w:bCs/>
          <w:sz w:val="24"/>
        </w:rPr>
        <w:t>и</w:t>
      </w:r>
      <w:r w:rsidRPr="0066419C">
        <w:rPr>
          <w:rStyle w:val="FontStyle16"/>
          <w:b w:val="0"/>
          <w:bCs/>
          <w:sz w:val="24"/>
        </w:rPr>
        <w:t>зайна»,  «Архитектурное проектирование» и дисциплины базовой части блока 3: «Подг</w:t>
      </w:r>
      <w:r w:rsidRPr="0066419C">
        <w:rPr>
          <w:rStyle w:val="FontStyle16"/>
          <w:b w:val="0"/>
          <w:bCs/>
          <w:sz w:val="24"/>
        </w:rPr>
        <w:t>о</w:t>
      </w:r>
      <w:r w:rsidRPr="0066419C">
        <w:rPr>
          <w:rStyle w:val="FontStyle16"/>
          <w:b w:val="0"/>
          <w:bCs/>
          <w:sz w:val="24"/>
        </w:rPr>
        <w:t>товка к защите и защита выпускной квалификационной работы» образовательной программы по напра</w:t>
      </w:r>
      <w:r w:rsidRPr="0066419C">
        <w:rPr>
          <w:rStyle w:val="FontStyle16"/>
          <w:b w:val="0"/>
          <w:bCs/>
          <w:sz w:val="24"/>
        </w:rPr>
        <w:t>в</w:t>
      </w:r>
      <w:r w:rsidRPr="0066419C">
        <w:rPr>
          <w:rStyle w:val="FontStyle16"/>
          <w:b w:val="0"/>
          <w:bCs/>
          <w:sz w:val="24"/>
        </w:rPr>
        <w:t>лению 07.03.01 Архитектура.</w:t>
      </w:r>
    </w:p>
    <w:p w:rsidR="00191F0C" w:rsidRPr="0066419C" w:rsidRDefault="00191F0C" w:rsidP="009348CE">
      <w:pPr>
        <w:ind w:firstLine="600"/>
        <w:rPr>
          <w:rStyle w:val="FontStyle16"/>
          <w:b w:val="0"/>
          <w:bCs/>
          <w:sz w:val="24"/>
        </w:rPr>
      </w:pPr>
    </w:p>
    <w:p w:rsidR="00191F0C" w:rsidRPr="0066419C" w:rsidRDefault="00191F0C" w:rsidP="009348CE">
      <w:pPr>
        <w:pStyle w:val="Heading1"/>
        <w:jc w:val="left"/>
        <w:rPr>
          <w:rStyle w:val="FontStyle21"/>
          <w:sz w:val="24"/>
          <w:szCs w:val="24"/>
        </w:rPr>
      </w:pPr>
      <w:r w:rsidRPr="0066419C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66419C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191F0C" w:rsidRPr="0066419C" w:rsidRDefault="00191F0C" w:rsidP="009C151F">
      <w:pPr>
        <w:tabs>
          <w:tab w:val="left" w:pos="851"/>
        </w:tabs>
        <w:rPr>
          <w:rStyle w:val="FontStyle16"/>
          <w:b w:val="0"/>
          <w:bCs/>
          <w:sz w:val="24"/>
        </w:rPr>
      </w:pPr>
      <w:r w:rsidRPr="0066419C">
        <w:rPr>
          <w:rStyle w:val="FontStyle16"/>
          <w:b w:val="0"/>
          <w:bCs/>
          <w:sz w:val="24"/>
        </w:rPr>
        <w:t>В результа</w:t>
      </w:r>
      <w:r>
        <w:rPr>
          <w:rStyle w:val="FontStyle16"/>
          <w:b w:val="0"/>
          <w:bCs/>
          <w:sz w:val="24"/>
        </w:rPr>
        <w:t>те освоения дисциплины (модуля)</w:t>
      </w:r>
      <w:r w:rsidRPr="0066419C">
        <w:rPr>
          <w:rStyle w:val="FontStyle16"/>
          <w:b w:val="0"/>
          <w:bCs/>
          <w:sz w:val="24"/>
        </w:rPr>
        <w:t xml:space="preserve"> </w:t>
      </w:r>
      <w:r w:rsidRPr="00F214B2">
        <w:rPr>
          <w:rStyle w:val="FontStyle16"/>
          <w:b w:val="0"/>
          <w:bCs/>
          <w:sz w:val="24"/>
        </w:rPr>
        <w:t>«</w:t>
      </w:r>
      <w:r w:rsidRPr="00F214B2">
        <w:rPr>
          <w:rStyle w:val="FontStyle21"/>
          <w:sz w:val="24"/>
        </w:rPr>
        <w:t>Конструкции а архитектуре и дизайне</w:t>
      </w:r>
      <w:r w:rsidRPr="0066419C">
        <w:rPr>
          <w:rStyle w:val="FontStyle16"/>
          <w:b w:val="0"/>
          <w:bCs/>
          <w:sz w:val="24"/>
        </w:rPr>
        <w:t>» обучающийся должен обладать сл</w:t>
      </w:r>
      <w:r w:rsidRPr="0066419C">
        <w:rPr>
          <w:rStyle w:val="FontStyle16"/>
          <w:b w:val="0"/>
          <w:bCs/>
          <w:sz w:val="24"/>
        </w:rPr>
        <w:t>е</w:t>
      </w:r>
      <w:r w:rsidRPr="0066419C">
        <w:rPr>
          <w:rStyle w:val="FontStyle16"/>
          <w:b w:val="0"/>
          <w:bCs/>
          <w:sz w:val="24"/>
        </w:rPr>
        <w:t>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191F0C" w:rsidRPr="0066419C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91F0C" w:rsidRPr="0066419C" w:rsidRDefault="00191F0C" w:rsidP="009348CE">
            <w:pPr>
              <w:ind w:firstLine="0"/>
              <w:jc w:val="center"/>
            </w:pPr>
            <w:r w:rsidRPr="0066419C">
              <w:t xml:space="preserve">Структурный </w:t>
            </w:r>
            <w:r w:rsidRPr="0066419C">
              <w:br/>
              <w:t xml:space="preserve">элемент </w:t>
            </w:r>
            <w:r w:rsidRPr="0066419C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91F0C" w:rsidRPr="0066419C" w:rsidRDefault="00191F0C" w:rsidP="009348CE">
            <w:pPr>
              <w:ind w:firstLine="0"/>
              <w:jc w:val="center"/>
            </w:pPr>
            <w:r w:rsidRPr="0066419C">
              <w:rPr>
                <w:bCs/>
              </w:rPr>
              <w:t xml:space="preserve">Планируемые результаты обучения </w:t>
            </w:r>
          </w:p>
        </w:tc>
      </w:tr>
      <w:tr w:rsidR="00191F0C" w:rsidRPr="0066419C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91F0C" w:rsidRPr="009C151F" w:rsidRDefault="00191F0C" w:rsidP="009C151F">
            <w:pPr>
              <w:pStyle w:val="Style3"/>
              <w:widowControl/>
              <w:ind w:firstLine="0"/>
              <w:rPr>
                <w:bCs/>
              </w:rPr>
            </w:pPr>
            <w:r w:rsidRPr="0066419C">
              <w:rPr>
                <w:b/>
                <w:bCs/>
              </w:rPr>
              <w:t>ПК-1-</w:t>
            </w:r>
            <w:r w:rsidRPr="0066419C">
              <w:rPr>
                <w:b/>
              </w:rPr>
              <w:t xml:space="preserve"> способностью разрабатывать архитектурные проекты согласно функциональным, эстетическим, конструктивно-техническим, эконом</w:t>
            </w:r>
            <w:r w:rsidRPr="0066419C">
              <w:rPr>
                <w:b/>
              </w:rPr>
              <w:t>и</w:t>
            </w:r>
            <w:r w:rsidRPr="0066419C">
              <w:rPr>
                <w:b/>
              </w:rPr>
              <w:t>ческим требованиям</w:t>
            </w:r>
            <w:r w:rsidRPr="0066419C">
              <w:rPr>
                <w:b/>
                <w:bCs/>
              </w:rPr>
              <w:t xml:space="preserve"> </w:t>
            </w:r>
          </w:p>
        </w:tc>
      </w:tr>
      <w:tr w:rsidR="00191F0C" w:rsidRPr="0066419C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91F0C" w:rsidRPr="0066419C" w:rsidRDefault="00191F0C" w:rsidP="009348CE">
            <w:pPr>
              <w:ind w:firstLine="0"/>
              <w:jc w:val="left"/>
            </w:pPr>
            <w:r w:rsidRPr="0066419C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91F0C" w:rsidRPr="0066419C" w:rsidRDefault="00191F0C" w:rsidP="009348CE">
            <w:pPr>
              <w:widowControl/>
              <w:ind w:firstLine="0"/>
            </w:pPr>
            <w:r w:rsidRPr="0066419C">
              <w:t>-логику развития современных ко</w:t>
            </w:r>
            <w:r w:rsidRPr="0066419C">
              <w:t>н</w:t>
            </w:r>
            <w:r w:rsidRPr="0066419C">
              <w:t xml:space="preserve">струкций; </w:t>
            </w:r>
          </w:p>
          <w:p w:rsidR="00191F0C" w:rsidRPr="0066419C" w:rsidRDefault="00191F0C" w:rsidP="009348CE">
            <w:pPr>
              <w:widowControl/>
              <w:ind w:firstLine="0"/>
            </w:pPr>
            <w:r w:rsidRPr="0066419C">
              <w:t>- виды и свойс</w:t>
            </w:r>
            <w:r w:rsidRPr="0066419C">
              <w:t>т</w:t>
            </w:r>
            <w:r w:rsidRPr="0066419C">
              <w:t xml:space="preserve">ва конструкций и изделий; </w:t>
            </w:r>
          </w:p>
          <w:p w:rsidR="00191F0C" w:rsidRPr="0066419C" w:rsidRDefault="00191F0C" w:rsidP="009348CE">
            <w:pPr>
              <w:widowControl/>
              <w:ind w:firstLine="0"/>
            </w:pPr>
            <w:r w:rsidRPr="0066419C">
              <w:t>- конструктивные факторы архитектурного прое</w:t>
            </w:r>
            <w:r w:rsidRPr="0066419C">
              <w:t>к</w:t>
            </w:r>
            <w:r w:rsidRPr="0066419C">
              <w:t xml:space="preserve">тирования; </w:t>
            </w:r>
          </w:p>
          <w:p w:rsidR="00191F0C" w:rsidRPr="0066419C" w:rsidRDefault="00191F0C" w:rsidP="009348CE">
            <w:pPr>
              <w:widowControl/>
              <w:ind w:firstLine="0"/>
            </w:pPr>
            <w:r w:rsidRPr="0066419C">
              <w:t>- принципы проектирования архитектурно-строительных ко</w:t>
            </w:r>
            <w:r w:rsidRPr="0066419C">
              <w:t>н</w:t>
            </w:r>
            <w:r w:rsidRPr="0066419C">
              <w:t xml:space="preserve">струкций; </w:t>
            </w:r>
          </w:p>
          <w:p w:rsidR="00191F0C" w:rsidRPr="0066419C" w:rsidRDefault="00191F0C" w:rsidP="009348CE">
            <w:pPr>
              <w:widowControl/>
              <w:ind w:firstLine="0"/>
            </w:pPr>
            <w:r w:rsidRPr="0066419C">
              <w:t>- принципы объединения конструктивных решений, строительных технологий и о</w:t>
            </w:r>
            <w:r w:rsidRPr="0066419C">
              <w:t>б</w:t>
            </w:r>
            <w:r w:rsidRPr="0066419C">
              <w:t xml:space="preserve">служивающих систем в целое; </w:t>
            </w:r>
          </w:p>
          <w:p w:rsidR="00191F0C" w:rsidRPr="0066419C" w:rsidRDefault="00191F0C" w:rsidP="009348CE">
            <w:pPr>
              <w:widowControl/>
              <w:ind w:firstLine="0"/>
            </w:pPr>
            <w:r w:rsidRPr="0066419C">
              <w:t>- роль и возможности конструкций в решении проектных з</w:t>
            </w:r>
            <w:r w:rsidRPr="0066419C">
              <w:t>а</w:t>
            </w:r>
            <w:r w:rsidRPr="0066419C">
              <w:t>дач;</w:t>
            </w:r>
          </w:p>
          <w:p w:rsidR="00191F0C" w:rsidRPr="009C151F" w:rsidRDefault="00191F0C" w:rsidP="009C151F">
            <w:pPr>
              <w:widowControl/>
              <w:ind w:firstLine="0"/>
            </w:pPr>
            <w:r w:rsidRPr="0066419C">
              <w:t>-  принципы работы и применения конструктивных си</w:t>
            </w:r>
            <w:r w:rsidRPr="0066419C">
              <w:t>с</w:t>
            </w:r>
            <w:r w:rsidRPr="0066419C">
              <w:t>тем</w:t>
            </w:r>
          </w:p>
        </w:tc>
      </w:tr>
      <w:tr w:rsidR="00191F0C" w:rsidRPr="0066419C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91F0C" w:rsidRPr="0066419C" w:rsidRDefault="00191F0C" w:rsidP="009348CE">
            <w:pPr>
              <w:ind w:firstLine="0"/>
              <w:jc w:val="left"/>
            </w:pPr>
            <w:r w:rsidRPr="0066419C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91F0C" w:rsidRPr="0066419C" w:rsidRDefault="00191F0C" w:rsidP="009348CE">
            <w:pPr>
              <w:widowControl/>
              <w:ind w:firstLine="0"/>
              <w:rPr>
                <w:sz w:val="22"/>
                <w:szCs w:val="22"/>
              </w:rPr>
            </w:pPr>
            <w:r w:rsidRPr="0066419C">
              <w:rPr>
                <w:sz w:val="22"/>
                <w:szCs w:val="22"/>
              </w:rPr>
              <w:t>- выбирать и использовать констру</w:t>
            </w:r>
            <w:r w:rsidRPr="0066419C">
              <w:rPr>
                <w:sz w:val="22"/>
                <w:szCs w:val="22"/>
              </w:rPr>
              <w:t>к</w:t>
            </w:r>
            <w:r w:rsidRPr="0066419C">
              <w:rPr>
                <w:sz w:val="22"/>
                <w:szCs w:val="22"/>
              </w:rPr>
              <w:t>ции;</w:t>
            </w:r>
          </w:p>
          <w:p w:rsidR="00191F0C" w:rsidRPr="0066419C" w:rsidRDefault="00191F0C" w:rsidP="009348CE">
            <w:pPr>
              <w:widowControl/>
              <w:autoSpaceDE/>
              <w:autoSpaceDN/>
              <w:adjustRightInd/>
              <w:ind w:firstLine="0"/>
              <w:jc w:val="left"/>
              <w:rPr>
                <w:sz w:val="22"/>
                <w:szCs w:val="22"/>
              </w:rPr>
            </w:pPr>
            <w:r w:rsidRPr="0066419C">
              <w:rPr>
                <w:sz w:val="22"/>
                <w:szCs w:val="22"/>
              </w:rPr>
              <w:t>-грамотно представлять архитектурный замысел, перед</w:t>
            </w:r>
            <w:r w:rsidRPr="0066419C">
              <w:rPr>
                <w:sz w:val="22"/>
                <w:szCs w:val="22"/>
              </w:rPr>
              <w:t>а</w:t>
            </w:r>
            <w:r w:rsidRPr="0066419C">
              <w:rPr>
                <w:sz w:val="22"/>
                <w:szCs w:val="22"/>
              </w:rPr>
              <w:t>вать идеи и проектные предложения, изучать, разрабатывать, формализовать и транслир</w:t>
            </w:r>
            <w:r w:rsidRPr="0066419C">
              <w:rPr>
                <w:sz w:val="22"/>
                <w:szCs w:val="22"/>
              </w:rPr>
              <w:t>о</w:t>
            </w:r>
            <w:r w:rsidRPr="0066419C">
              <w:rPr>
                <w:sz w:val="22"/>
                <w:szCs w:val="22"/>
              </w:rPr>
              <w:t>вать их;</w:t>
            </w:r>
          </w:p>
          <w:p w:rsidR="00191F0C" w:rsidRPr="0066419C" w:rsidRDefault="00191F0C" w:rsidP="009348CE">
            <w:pPr>
              <w:widowControl/>
              <w:autoSpaceDE/>
              <w:autoSpaceDN/>
              <w:adjustRightInd/>
              <w:ind w:firstLine="0"/>
              <w:rPr>
                <w:sz w:val="22"/>
                <w:szCs w:val="22"/>
              </w:rPr>
            </w:pPr>
            <w:r w:rsidRPr="0066419C">
              <w:rPr>
                <w:sz w:val="22"/>
                <w:szCs w:val="22"/>
              </w:rPr>
              <w:t>-проектировать строительную «коробку» и элементы зд</w:t>
            </w:r>
            <w:r w:rsidRPr="0066419C">
              <w:rPr>
                <w:sz w:val="22"/>
                <w:szCs w:val="22"/>
              </w:rPr>
              <w:t>а</w:t>
            </w:r>
            <w:r w:rsidRPr="0066419C">
              <w:rPr>
                <w:sz w:val="22"/>
                <w:szCs w:val="22"/>
              </w:rPr>
              <w:t xml:space="preserve">ния; </w:t>
            </w:r>
          </w:p>
          <w:p w:rsidR="00191F0C" w:rsidRPr="0066419C" w:rsidRDefault="00191F0C" w:rsidP="009348CE">
            <w:pPr>
              <w:widowControl/>
              <w:autoSpaceDE/>
              <w:autoSpaceDN/>
              <w:adjustRightInd/>
              <w:ind w:firstLine="0"/>
              <w:rPr>
                <w:sz w:val="22"/>
                <w:szCs w:val="22"/>
              </w:rPr>
            </w:pPr>
            <w:r w:rsidRPr="0066419C">
              <w:rPr>
                <w:sz w:val="22"/>
                <w:szCs w:val="22"/>
              </w:rPr>
              <w:t>- обоснованно применять конкретные строительные решения в процессе арх</w:t>
            </w:r>
            <w:r w:rsidRPr="0066419C">
              <w:rPr>
                <w:sz w:val="22"/>
                <w:szCs w:val="22"/>
              </w:rPr>
              <w:t>и</w:t>
            </w:r>
            <w:r w:rsidRPr="0066419C">
              <w:rPr>
                <w:sz w:val="22"/>
                <w:szCs w:val="22"/>
              </w:rPr>
              <w:t>тектурного проектирования при совместном учете эстетических, функциональных и те</w:t>
            </w:r>
            <w:r w:rsidRPr="0066419C">
              <w:rPr>
                <w:sz w:val="22"/>
                <w:szCs w:val="22"/>
              </w:rPr>
              <w:t>х</w:t>
            </w:r>
            <w:r w:rsidRPr="0066419C">
              <w:rPr>
                <w:sz w:val="22"/>
                <w:szCs w:val="22"/>
              </w:rPr>
              <w:t>нико-экономических факторов;</w:t>
            </w:r>
          </w:p>
          <w:p w:rsidR="00191F0C" w:rsidRPr="0066419C" w:rsidRDefault="00191F0C" w:rsidP="009348CE">
            <w:pPr>
              <w:widowControl/>
              <w:autoSpaceDE/>
              <w:autoSpaceDN/>
              <w:adjustRightInd/>
              <w:ind w:firstLine="0"/>
              <w:rPr>
                <w:sz w:val="22"/>
                <w:szCs w:val="22"/>
              </w:rPr>
            </w:pPr>
            <w:r w:rsidRPr="0066419C">
              <w:rPr>
                <w:sz w:val="22"/>
                <w:szCs w:val="22"/>
              </w:rPr>
              <w:t>- самостоятельно проектировать  элементы зданий на стадии «пр</w:t>
            </w:r>
            <w:r w:rsidRPr="0066419C">
              <w:rPr>
                <w:sz w:val="22"/>
                <w:szCs w:val="22"/>
              </w:rPr>
              <w:t>о</w:t>
            </w:r>
            <w:r w:rsidRPr="0066419C">
              <w:rPr>
                <w:sz w:val="22"/>
                <w:szCs w:val="22"/>
              </w:rPr>
              <w:t>ект»;</w:t>
            </w:r>
          </w:p>
          <w:p w:rsidR="00191F0C" w:rsidRPr="0066419C" w:rsidRDefault="00191F0C" w:rsidP="009348CE">
            <w:pPr>
              <w:pStyle w:val="FootnoteText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 w:rsidRPr="0066419C">
              <w:rPr>
                <w:sz w:val="22"/>
                <w:szCs w:val="22"/>
              </w:rPr>
              <w:t xml:space="preserve"> -обоснованно защищать принятые  конструктивные р</w:t>
            </w:r>
            <w:r w:rsidRPr="0066419C">
              <w:rPr>
                <w:sz w:val="22"/>
                <w:szCs w:val="22"/>
              </w:rPr>
              <w:t>е</w:t>
            </w:r>
            <w:r w:rsidRPr="0066419C">
              <w:rPr>
                <w:sz w:val="22"/>
                <w:szCs w:val="22"/>
              </w:rPr>
              <w:t>шения;</w:t>
            </w:r>
          </w:p>
        </w:tc>
      </w:tr>
      <w:tr w:rsidR="00191F0C" w:rsidRPr="0066419C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91F0C" w:rsidRPr="0066419C" w:rsidRDefault="00191F0C" w:rsidP="009348CE">
            <w:pPr>
              <w:ind w:firstLine="0"/>
              <w:jc w:val="left"/>
            </w:pPr>
            <w:r w:rsidRPr="0066419C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91F0C" w:rsidRPr="0066419C" w:rsidRDefault="00191F0C" w:rsidP="009348CE">
            <w:pPr>
              <w:pStyle w:val="FootnoteText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 w:rsidRPr="0066419C">
              <w:rPr>
                <w:sz w:val="24"/>
                <w:szCs w:val="24"/>
              </w:rPr>
              <w:t>-методами конструирования зданий и сооруж</w:t>
            </w:r>
            <w:r w:rsidRPr="0066419C">
              <w:rPr>
                <w:sz w:val="24"/>
                <w:szCs w:val="24"/>
              </w:rPr>
              <w:t>е</w:t>
            </w:r>
            <w:r w:rsidRPr="0066419C">
              <w:rPr>
                <w:sz w:val="24"/>
                <w:szCs w:val="24"/>
              </w:rPr>
              <w:t>ний.</w:t>
            </w:r>
          </w:p>
        </w:tc>
      </w:tr>
      <w:tr w:rsidR="00191F0C" w:rsidRPr="0066419C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91F0C" w:rsidRPr="0066419C" w:rsidRDefault="00191F0C" w:rsidP="009348CE">
            <w:pPr>
              <w:ind w:firstLine="0"/>
              <w:jc w:val="left"/>
            </w:pPr>
            <w:r w:rsidRPr="0066419C">
              <w:rPr>
                <w:b/>
                <w:bCs/>
              </w:rPr>
              <w:t>ПК-8 способностью проводить анализ и оценку здания, комплекса зданий или фра</w:t>
            </w:r>
            <w:r w:rsidRPr="0066419C">
              <w:rPr>
                <w:b/>
                <w:bCs/>
              </w:rPr>
              <w:t>г</w:t>
            </w:r>
            <w:r w:rsidRPr="0066419C">
              <w:rPr>
                <w:b/>
                <w:bCs/>
              </w:rPr>
              <w:t>ментов искусственной среды обитания</w:t>
            </w:r>
          </w:p>
        </w:tc>
      </w:tr>
      <w:tr w:rsidR="00191F0C" w:rsidRPr="0066419C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91F0C" w:rsidRPr="0066419C" w:rsidRDefault="00191F0C" w:rsidP="009348CE">
            <w:pPr>
              <w:ind w:firstLine="0"/>
              <w:jc w:val="left"/>
            </w:pPr>
            <w:r w:rsidRPr="0066419C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91F0C" w:rsidRPr="0066419C" w:rsidRDefault="00191F0C" w:rsidP="009348CE">
            <w:pPr>
              <w:ind w:firstLine="0"/>
              <w:jc w:val="left"/>
            </w:pPr>
            <w:r w:rsidRPr="0066419C">
              <w:t>-конструкции здания, комплексы зданий, фрагменты искусс</w:t>
            </w:r>
            <w:r w:rsidRPr="0066419C">
              <w:t>т</w:t>
            </w:r>
            <w:r w:rsidRPr="0066419C">
              <w:t>венной среды обит</w:t>
            </w:r>
            <w:r w:rsidRPr="0066419C">
              <w:t>а</w:t>
            </w:r>
            <w:r>
              <w:t>ния</w:t>
            </w:r>
          </w:p>
        </w:tc>
      </w:tr>
      <w:tr w:rsidR="00191F0C" w:rsidRPr="0066419C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91F0C" w:rsidRPr="0066419C" w:rsidRDefault="00191F0C" w:rsidP="009348CE">
            <w:pPr>
              <w:ind w:firstLine="0"/>
              <w:jc w:val="left"/>
            </w:pPr>
            <w:r w:rsidRPr="0066419C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91F0C" w:rsidRPr="0066419C" w:rsidRDefault="00191F0C" w:rsidP="009348CE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66419C">
              <w:t>проводить анализ и оценку здания, комплекса зданий или фрагментов искусственной среды обит</w:t>
            </w:r>
            <w:r w:rsidRPr="0066419C">
              <w:t>а</w:t>
            </w:r>
            <w:r w:rsidRPr="0066419C">
              <w:t>ния</w:t>
            </w:r>
          </w:p>
        </w:tc>
      </w:tr>
      <w:tr w:rsidR="00191F0C" w:rsidRPr="0066419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91F0C" w:rsidRPr="0066419C" w:rsidRDefault="00191F0C" w:rsidP="009348CE">
            <w:pPr>
              <w:ind w:firstLine="0"/>
              <w:jc w:val="left"/>
            </w:pPr>
            <w:r w:rsidRPr="0066419C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91F0C" w:rsidRPr="0066419C" w:rsidRDefault="00191F0C" w:rsidP="009348CE">
            <w:pPr>
              <w:pStyle w:val="FootnoteText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 w:rsidRPr="0066419C">
              <w:rPr>
                <w:sz w:val="24"/>
                <w:szCs w:val="24"/>
              </w:rPr>
              <w:t>-  навыками анализа и оценки здания, комплекса зданий или фрагментов искусственной среды обит</w:t>
            </w:r>
            <w:r w:rsidRPr="0066419C">
              <w:rPr>
                <w:sz w:val="24"/>
                <w:szCs w:val="24"/>
              </w:rPr>
              <w:t>а</w:t>
            </w:r>
            <w:r w:rsidRPr="0066419C">
              <w:rPr>
                <w:sz w:val="24"/>
                <w:szCs w:val="24"/>
              </w:rPr>
              <w:t>ния</w:t>
            </w:r>
          </w:p>
        </w:tc>
      </w:tr>
      <w:tr w:rsidR="00191F0C" w:rsidRPr="0066419C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91F0C" w:rsidRPr="0066419C" w:rsidRDefault="00191F0C" w:rsidP="009348CE">
            <w:pPr>
              <w:ind w:firstLine="0"/>
              <w:jc w:val="left"/>
              <w:rPr>
                <w:b/>
              </w:rPr>
            </w:pPr>
            <w:r w:rsidRPr="0066419C">
              <w:rPr>
                <w:b/>
              </w:rPr>
              <w:t>ПК-5-способностью применять знания смежных и сопутствующих дисциплин при разработке проектов, действовать инновационно и технически грамотно при испол</w:t>
            </w:r>
            <w:r w:rsidRPr="0066419C">
              <w:rPr>
                <w:b/>
              </w:rPr>
              <w:t>ь</w:t>
            </w:r>
            <w:r w:rsidRPr="0066419C">
              <w:rPr>
                <w:b/>
              </w:rPr>
              <w:t>зовании строительных технологий, материалов, конструкций, систем жизнеобеспечения и информационно-компьютерные технол</w:t>
            </w:r>
            <w:r w:rsidRPr="0066419C">
              <w:rPr>
                <w:b/>
              </w:rPr>
              <w:t>о</w:t>
            </w:r>
            <w:r w:rsidRPr="0066419C">
              <w:rPr>
                <w:b/>
              </w:rPr>
              <w:t xml:space="preserve">гии </w:t>
            </w:r>
          </w:p>
        </w:tc>
      </w:tr>
      <w:tr w:rsidR="00191F0C" w:rsidRPr="0066419C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91F0C" w:rsidRPr="0066419C" w:rsidRDefault="00191F0C" w:rsidP="009348CE">
            <w:pPr>
              <w:ind w:firstLine="0"/>
              <w:jc w:val="left"/>
            </w:pPr>
            <w:r w:rsidRPr="0066419C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91F0C" w:rsidRPr="0066419C" w:rsidRDefault="00191F0C" w:rsidP="009348CE">
            <w:pPr>
              <w:widowControl/>
              <w:autoSpaceDE/>
              <w:autoSpaceDN/>
              <w:adjustRightInd/>
              <w:ind w:firstLine="0"/>
            </w:pPr>
            <w:r w:rsidRPr="0066419C">
              <w:rPr>
                <w:sz w:val="28"/>
                <w:szCs w:val="28"/>
              </w:rPr>
              <w:t>-</w:t>
            </w:r>
            <w:r w:rsidRPr="0066419C">
              <w:t>методологию комплексного проектирования зданий и соор</w:t>
            </w:r>
            <w:r w:rsidRPr="0066419C">
              <w:t>у</w:t>
            </w:r>
            <w:r w:rsidRPr="0066419C">
              <w:t>жений во взаимосвязи архитектурных и технических реш</w:t>
            </w:r>
            <w:r w:rsidRPr="0066419C">
              <w:t>е</w:t>
            </w:r>
            <w:r w:rsidRPr="0066419C">
              <w:t xml:space="preserve">ний; </w:t>
            </w:r>
          </w:p>
          <w:p w:rsidR="00191F0C" w:rsidRPr="0066419C" w:rsidRDefault="00191F0C" w:rsidP="009348CE">
            <w:pPr>
              <w:widowControl/>
              <w:autoSpaceDE/>
              <w:autoSpaceDN/>
              <w:adjustRightInd/>
              <w:ind w:firstLine="0"/>
            </w:pPr>
            <w:r w:rsidRPr="0066419C">
              <w:t>- существо причинно-следственной взаимосвязи между конс</w:t>
            </w:r>
            <w:r w:rsidRPr="0066419C">
              <w:t>т</w:t>
            </w:r>
            <w:r w:rsidRPr="0066419C">
              <w:t>рукцией и факторами, воздействующими на нее (климатич</w:t>
            </w:r>
            <w:r w:rsidRPr="0066419C">
              <w:t>е</w:t>
            </w:r>
            <w:r w:rsidRPr="0066419C">
              <w:t>скими, физическими, в т.ч. м</w:t>
            </w:r>
            <w:r w:rsidRPr="0066419C">
              <w:t>е</w:t>
            </w:r>
            <w:r w:rsidRPr="0066419C">
              <w:t xml:space="preserve">ханическими и т.п.); </w:t>
            </w:r>
          </w:p>
          <w:p w:rsidR="00191F0C" w:rsidRPr="0066419C" w:rsidRDefault="00191F0C" w:rsidP="009348CE">
            <w:pPr>
              <w:ind w:firstLine="0"/>
              <w:jc w:val="left"/>
            </w:pPr>
            <w:r w:rsidRPr="0066419C">
              <w:t>-методы и приемы констру</w:t>
            </w:r>
            <w:r w:rsidRPr="0066419C">
              <w:t>и</w:t>
            </w:r>
            <w:r w:rsidRPr="0066419C">
              <w:t>рования;</w:t>
            </w:r>
          </w:p>
        </w:tc>
      </w:tr>
      <w:tr w:rsidR="00191F0C" w:rsidRPr="0066419C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91F0C" w:rsidRPr="0066419C" w:rsidRDefault="00191F0C" w:rsidP="009348CE">
            <w:pPr>
              <w:ind w:firstLine="0"/>
              <w:jc w:val="left"/>
            </w:pPr>
            <w:r w:rsidRPr="0066419C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91F0C" w:rsidRPr="0066419C" w:rsidRDefault="00191F0C" w:rsidP="009348CE">
            <w:pPr>
              <w:pStyle w:val="Style3"/>
              <w:widowControl/>
              <w:ind w:firstLine="0"/>
              <w:rPr>
                <w:rStyle w:val="FontStyle17"/>
                <w:b w:val="0"/>
                <w:bCs/>
                <w:sz w:val="24"/>
              </w:rPr>
            </w:pPr>
            <w:r w:rsidRPr="0066419C">
              <w:rPr>
                <w:sz w:val="28"/>
                <w:szCs w:val="28"/>
              </w:rPr>
              <w:t>-</w:t>
            </w:r>
            <w:r w:rsidRPr="0066419C">
              <w:rPr>
                <w:rStyle w:val="FontStyle17"/>
                <w:b w:val="0"/>
                <w:bCs/>
                <w:sz w:val="24"/>
              </w:rPr>
              <w:t>взаимно согласовывать различные факторы, интегрировать разнообра</w:t>
            </w:r>
            <w:r w:rsidRPr="0066419C">
              <w:rPr>
                <w:rStyle w:val="FontStyle17"/>
                <w:b w:val="0"/>
                <w:bCs/>
                <w:sz w:val="24"/>
              </w:rPr>
              <w:t>з</w:t>
            </w:r>
            <w:r w:rsidRPr="0066419C">
              <w:rPr>
                <w:rStyle w:val="FontStyle17"/>
                <w:b w:val="0"/>
                <w:bCs/>
                <w:sz w:val="24"/>
              </w:rPr>
              <w:t>ные формы знания и навыки при разработке проектных решений, координировать  междисциплинарные ц</w:t>
            </w:r>
            <w:r w:rsidRPr="0066419C">
              <w:rPr>
                <w:rStyle w:val="FontStyle17"/>
                <w:b w:val="0"/>
                <w:bCs/>
                <w:sz w:val="24"/>
              </w:rPr>
              <w:t>е</w:t>
            </w:r>
            <w:r w:rsidRPr="0066419C">
              <w:rPr>
                <w:rStyle w:val="FontStyle17"/>
                <w:b w:val="0"/>
                <w:bCs/>
                <w:sz w:val="24"/>
              </w:rPr>
              <w:t>ли;</w:t>
            </w:r>
          </w:p>
          <w:p w:rsidR="00191F0C" w:rsidRPr="0066419C" w:rsidRDefault="00191F0C" w:rsidP="009348CE">
            <w:pPr>
              <w:pStyle w:val="Style3"/>
              <w:widowControl/>
              <w:ind w:firstLine="0"/>
              <w:rPr>
                <w:bCs/>
              </w:rPr>
            </w:pPr>
            <w:r w:rsidRPr="0066419C">
              <w:rPr>
                <w:rStyle w:val="FontStyle17"/>
                <w:b w:val="0"/>
                <w:bCs/>
                <w:sz w:val="24"/>
              </w:rPr>
              <w:t>-</w:t>
            </w:r>
            <w:r w:rsidRPr="0066419C">
              <w:t xml:space="preserve"> применять знания смежных и сопутствующих дисциплин при разработке проектов, действовать новаторски и технически грамотно при использ</w:t>
            </w:r>
            <w:r w:rsidRPr="0066419C">
              <w:t>о</w:t>
            </w:r>
            <w:r w:rsidRPr="0066419C">
              <w:t>вании строительных технологий, материалов, конструкций, систем жизнеобеспечения и информац</w:t>
            </w:r>
            <w:r w:rsidRPr="0066419C">
              <w:t>и</w:t>
            </w:r>
            <w:r w:rsidRPr="0066419C">
              <w:t>онно-компьютерных средств;</w:t>
            </w:r>
          </w:p>
          <w:p w:rsidR="00191F0C" w:rsidRPr="0066419C" w:rsidRDefault="00191F0C" w:rsidP="009348CE">
            <w:pPr>
              <w:widowControl/>
              <w:autoSpaceDE/>
              <w:autoSpaceDN/>
              <w:adjustRightInd/>
              <w:ind w:firstLine="0"/>
            </w:pPr>
            <w:r w:rsidRPr="0066419C">
              <w:t>- собирать информацию, определять проблемы, применять анализ и пр</w:t>
            </w:r>
            <w:r w:rsidRPr="0066419C">
              <w:t>о</w:t>
            </w:r>
            <w:r w:rsidRPr="0066419C">
              <w:t>водить критическую оценку проделанной работы на всех этапах предпр</w:t>
            </w:r>
            <w:r w:rsidRPr="0066419C">
              <w:t>о</w:t>
            </w:r>
            <w:r w:rsidRPr="0066419C">
              <w:t>ектного и проектного процессов, и после осуществления проекта в н</w:t>
            </w:r>
            <w:r w:rsidRPr="0066419C">
              <w:t>а</w:t>
            </w:r>
            <w:r w:rsidRPr="0066419C">
              <w:t>туре;</w:t>
            </w:r>
          </w:p>
          <w:p w:rsidR="00191F0C" w:rsidRPr="0066419C" w:rsidRDefault="00191F0C" w:rsidP="009348CE">
            <w:pPr>
              <w:widowControl/>
              <w:autoSpaceDE/>
              <w:autoSpaceDN/>
              <w:adjustRightInd/>
              <w:ind w:firstLine="0"/>
            </w:pPr>
            <w:r w:rsidRPr="0066419C">
              <w:t>- разрабатывать проектные задания путем определения потребностей общества, конкретных заказчиков и пользователей, проводить оценку ко</w:t>
            </w:r>
            <w:r w:rsidRPr="0066419C">
              <w:t>н</w:t>
            </w:r>
            <w:r w:rsidRPr="0066419C">
              <w:t>текстуальных и функциональных требований к искусственной среде об</w:t>
            </w:r>
            <w:r w:rsidRPr="0066419C">
              <w:t>и</w:t>
            </w:r>
            <w:r w:rsidRPr="0066419C">
              <w:t>тания;</w:t>
            </w:r>
          </w:p>
          <w:p w:rsidR="00191F0C" w:rsidRPr="0066419C" w:rsidRDefault="00191F0C" w:rsidP="009348CE">
            <w:pPr>
              <w:widowControl/>
              <w:autoSpaceDE/>
              <w:autoSpaceDN/>
              <w:adjustRightInd/>
              <w:ind w:firstLine="0"/>
            </w:pPr>
            <w:r w:rsidRPr="0066419C">
              <w:t>- проводить всеобъемлющий анализ и оценку здания, компле</w:t>
            </w:r>
            <w:r w:rsidRPr="0066419C">
              <w:t>к</w:t>
            </w:r>
            <w:r w:rsidRPr="0066419C">
              <w:t>са зданий или фрагментов искусственной среды обит</w:t>
            </w:r>
            <w:r w:rsidRPr="0066419C">
              <w:t>а</w:t>
            </w:r>
            <w:r w:rsidRPr="0066419C">
              <w:t>ния;</w:t>
            </w:r>
          </w:p>
          <w:p w:rsidR="00191F0C" w:rsidRPr="0066419C" w:rsidRDefault="00191F0C" w:rsidP="009348CE">
            <w:pPr>
              <w:widowControl/>
              <w:autoSpaceDE/>
              <w:autoSpaceDN/>
              <w:adjustRightInd/>
              <w:ind w:firstLine="0"/>
            </w:pPr>
            <w:r w:rsidRPr="0066419C">
              <w:t>-грамотно представлять архитектурный замысел, передавать идеи и проектные предложения, изучать, разрабатывать, формализовать и трансл</w:t>
            </w:r>
            <w:r w:rsidRPr="0066419C">
              <w:t>и</w:t>
            </w:r>
            <w:r w:rsidRPr="0066419C">
              <w:t>ровать их;</w:t>
            </w:r>
          </w:p>
          <w:p w:rsidR="00191F0C" w:rsidRPr="0066419C" w:rsidRDefault="00191F0C" w:rsidP="009348CE">
            <w:pPr>
              <w:widowControl/>
              <w:autoSpaceDE/>
              <w:autoSpaceDN/>
              <w:adjustRightInd/>
              <w:ind w:firstLine="0"/>
            </w:pPr>
            <w:r w:rsidRPr="0066419C">
              <w:t>-проектировать строительную «коробку» и элементы зд</w:t>
            </w:r>
            <w:r w:rsidRPr="0066419C">
              <w:t>а</w:t>
            </w:r>
            <w:r w:rsidRPr="0066419C">
              <w:t xml:space="preserve">ния; </w:t>
            </w:r>
          </w:p>
          <w:p w:rsidR="00191F0C" w:rsidRPr="0066419C" w:rsidRDefault="00191F0C" w:rsidP="009348CE">
            <w:pPr>
              <w:widowControl/>
              <w:autoSpaceDE/>
              <w:autoSpaceDN/>
              <w:adjustRightInd/>
              <w:ind w:left="2" w:firstLine="0"/>
            </w:pPr>
            <w:r w:rsidRPr="0066419C">
              <w:t xml:space="preserve"> -обоснованно применять конкретные строительные р</w:t>
            </w:r>
            <w:r w:rsidRPr="0066419C">
              <w:t>е</w:t>
            </w:r>
            <w:r w:rsidRPr="0066419C">
              <w:t>шения в процессе архитектурного проектирования при совмес</w:t>
            </w:r>
            <w:r w:rsidRPr="0066419C">
              <w:t>т</w:t>
            </w:r>
            <w:r w:rsidRPr="0066419C">
              <w:t>ном учете эстетических, функциональных и технико-экономических фа</w:t>
            </w:r>
            <w:r w:rsidRPr="0066419C">
              <w:t>к</w:t>
            </w:r>
            <w:r w:rsidRPr="0066419C">
              <w:t>торов;</w:t>
            </w:r>
          </w:p>
          <w:p w:rsidR="00191F0C" w:rsidRPr="0066419C" w:rsidRDefault="00191F0C" w:rsidP="009348CE">
            <w:pPr>
              <w:widowControl/>
              <w:autoSpaceDE/>
              <w:autoSpaceDN/>
              <w:adjustRightInd/>
              <w:ind w:firstLine="0"/>
            </w:pPr>
            <w:r w:rsidRPr="0066419C">
              <w:t>- самостоятельно проектировать  элементы зданий на стадии «пр</w:t>
            </w:r>
            <w:r w:rsidRPr="0066419C">
              <w:t>о</w:t>
            </w:r>
            <w:r w:rsidRPr="0066419C">
              <w:t>ект»;</w:t>
            </w:r>
          </w:p>
          <w:p w:rsidR="00191F0C" w:rsidRPr="0066419C" w:rsidRDefault="00191F0C" w:rsidP="009348CE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66419C">
              <w:t xml:space="preserve">  обоснованно защищать</w:t>
            </w:r>
            <w:r w:rsidRPr="0066419C">
              <w:rPr>
                <w:sz w:val="28"/>
                <w:szCs w:val="28"/>
              </w:rPr>
              <w:t xml:space="preserve"> </w:t>
            </w:r>
            <w:r w:rsidRPr="0066419C">
              <w:t>принятые  конструктивные реш</w:t>
            </w:r>
            <w:r w:rsidRPr="0066419C">
              <w:t>е</w:t>
            </w:r>
            <w:r w:rsidRPr="0066419C">
              <w:t>ния;</w:t>
            </w:r>
          </w:p>
        </w:tc>
      </w:tr>
      <w:tr w:rsidR="00191F0C" w:rsidRPr="0066419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91F0C" w:rsidRPr="0066419C" w:rsidRDefault="00191F0C" w:rsidP="009348CE">
            <w:pPr>
              <w:ind w:firstLine="0"/>
              <w:jc w:val="left"/>
            </w:pPr>
            <w:r w:rsidRPr="0066419C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91F0C" w:rsidRPr="0066419C" w:rsidRDefault="00191F0C" w:rsidP="009348CE">
            <w:pPr>
              <w:pStyle w:val="Style7"/>
              <w:widowControl/>
              <w:ind w:firstLine="0"/>
              <w:rPr>
                <w:b/>
                <w:bCs/>
              </w:rPr>
            </w:pPr>
            <w:r w:rsidRPr="0066419C">
              <w:rPr>
                <w:sz w:val="28"/>
                <w:szCs w:val="28"/>
              </w:rPr>
              <w:t>-</w:t>
            </w:r>
            <w:r w:rsidRPr="0066419C">
              <w:t>основными техническими приемами, способами и средствами современных, профессиональных графических коммуник</w:t>
            </w:r>
            <w:r w:rsidRPr="0066419C">
              <w:t>а</w:t>
            </w:r>
            <w:r w:rsidRPr="0066419C">
              <w:t>ций;</w:t>
            </w:r>
          </w:p>
          <w:p w:rsidR="00191F0C" w:rsidRPr="0066419C" w:rsidRDefault="00191F0C" w:rsidP="009348CE">
            <w:pPr>
              <w:widowControl/>
              <w:autoSpaceDE/>
              <w:autoSpaceDN/>
              <w:adjustRightInd/>
              <w:ind w:firstLine="0"/>
            </w:pPr>
            <w:r w:rsidRPr="0066419C">
              <w:t>-применять методы, средства графического изображения при выражении архитектурного з</w:t>
            </w:r>
            <w:r w:rsidRPr="0066419C">
              <w:t>а</w:t>
            </w:r>
            <w:r w:rsidRPr="0066419C">
              <w:t>мысла;</w:t>
            </w:r>
          </w:p>
          <w:p w:rsidR="00191F0C" w:rsidRPr="0066419C" w:rsidRDefault="00191F0C" w:rsidP="009348CE">
            <w:pPr>
              <w:pStyle w:val="Style7"/>
              <w:widowControl/>
              <w:ind w:left="-108" w:firstLine="0"/>
              <w:rPr>
                <w:b/>
                <w:bCs/>
              </w:rPr>
            </w:pPr>
            <w:r w:rsidRPr="0066419C">
              <w:t>- оперировать графическими знаниями при принятии архитектурных реш</w:t>
            </w:r>
            <w:r w:rsidRPr="0066419C">
              <w:t>е</w:t>
            </w:r>
            <w:r w:rsidRPr="0066419C">
              <w:t>ний;</w:t>
            </w:r>
          </w:p>
          <w:p w:rsidR="00191F0C" w:rsidRPr="0066419C" w:rsidRDefault="00191F0C" w:rsidP="009348CE">
            <w:pPr>
              <w:pStyle w:val="BodyText2"/>
              <w:tabs>
                <w:tab w:val="left" w:pos="356"/>
                <w:tab w:val="left" w:pos="851"/>
              </w:tabs>
              <w:spacing w:after="0" w:line="240" w:lineRule="auto"/>
              <w:rPr>
                <w:rFonts w:cs="Arial"/>
                <w:i/>
              </w:rPr>
            </w:pPr>
            <w:r w:rsidRPr="0066419C">
              <w:t>- методикой проектирования здания с точки зрения конструкций и тип</w:t>
            </w:r>
            <w:r w:rsidRPr="0066419C">
              <w:t>о</w:t>
            </w:r>
            <w:r w:rsidRPr="0066419C">
              <w:t>логии зданий.</w:t>
            </w:r>
            <w:r w:rsidRPr="0066419C">
              <w:rPr>
                <w:i/>
              </w:rPr>
              <w:t>.</w:t>
            </w:r>
          </w:p>
        </w:tc>
      </w:tr>
    </w:tbl>
    <w:p w:rsidR="00191F0C" w:rsidRPr="0066419C" w:rsidRDefault="00191F0C" w:rsidP="009348CE">
      <w:pPr>
        <w:tabs>
          <w:tab w:val="left" w:pos="851"/>
        </w:tabs>
        <w:rPr>
          <w:rStyle w:val="FontStyle16"/>
          <w:b w:val="0"/>
          <w:bCs/>
          <w:sz w:val="24"/>
        </w:rPr>
      </w:pPr>
    </w:p>
    <w:p w:rsidR="00191F0C" w:rsidRPr="0066419C" w:rsidRDefault="00191F0C" w:rsidP="009348CE">
      <w:pPr>
        <w:sectPr w:rsidR="00191F0C" w:rsidRPr="0066419C" w:rsidSect="009348CE">
          <w:footerReference w:type="even" r:id="rId10"/>
          <w:footerReference w:type="default" r:id="rId11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191F0C" w:rsidRPr="0066419C" w:rsidRDefault="00191F0C" w:rsidP="009348CE">
      <w:pPr>
        <w:pStyle w:val="Heading1"/>
        <w:rPr>
          <w:rStyle w:val="FontStyle18"/>
          <w:b/>
          <w:bCs/>
          <w:i/>
          <w:sz w:val="24"/>
          <w:szCs w:val="24"/>
        </w:rPr>
      </w:pPr>
      <w:r w:rsidRPr="006C7B6A">
        <w:rPr>
          <w:rStyle w:val="FontStyle18"/>
          <w:b/>
          <w:bCs/>
          <w:sz w:val="24"/>
          <w:szCs w:val="24"/>
        </w:rPr>
        <w:t>4 Структура и содержание дисциплины (модуля)</w:t>
      </w:r>
      <w:r w:rsidRPr="0066419C">
        <w:rPr>
          <w:rStyle w:val="FontStyle18"/>
          <w:b/>
          <w:bCs/>
          <w:sz w:val="24"/>
          <w:szCs w:val="24"/>
        </w:rPr>
        <w:t xml:space="preserve"> </w:t>
      </w:r>
    </w:p>
    <w:p w:rsidR="00191F0C" w:rsidRPr="0066419C" w:rsidRDefault="00191F0C" w:rsidP="009348CE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66419C">
        <w:rPr>
          <w:rStyle w:val="FontStyle18"/>
          <w:b w:val="0"/>
          <w:bCs/>
          <w:sz w:val="24"/>
        </w:rPr>
        <w:t>Общая трудоемкость дисциплины составляет 4 зачетных единиц 144 акад. часов, в том числе:</w:t>
      </w:r>
    </w:p>
    <w:p w:rsidR="00191F0C" w:rsidRPr="0066419C" w:rsidRDefault="00191F0C" w:rsidP="009348CE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66419C">
        <w:rPr>
          <w:rStyle w:val="FontStyle18"/>
          <w:b w:val="0"/>
          <w:bCs/>
          <w:sz w:val="24"/>
        </w:rPr>
        <w:t xml:space="preserve">3 семестр </w:t>
      </w:r>
    </w:p>
    <w:p w:rsidR="00191F0C" w:rsidRPr="0066419C" w:rsidRDefault="00191F0C" w:rsidP="009348CE">
      <w:pPr>
        <w:tabs>
          <w:tab w:val="left" w:pos="851"/>
        </w:tabs>
        <w:rPr>
          <w:rStyle w:val="FontStyle18"/>
          <w:b w:val="0"/>
          <w:bCs/>
          <w:sz w:val="24"/>
        </w:rPr>
      </w:pPr>
      <w:r>
        <w:rPr>
          <w:rStyle w:val="FontStyle18"/>
          <w:b w:val="0"/>
          <w:bCs/>
          <w:sz w:val="24"/>
        </w:rPr>
        <w:t>–</w:t>
      </w:r>
      <w:r>
        <w:rPr>
          <w:rStyle w:val="FontStyle18"/>
          <w:b w:val="0"/>
          <w:bCs/>
          <w:sz w:val="24"/>
        </w:rPr>
        <w:tab/>
        <w:t>контактная работа – 51,95</w:t>
      </w:r>
      <w:r w:rsidRPr="0066419C">
        <w:rPr>
          <w:rStyle w:val="FontStyle18"/>
          <w:b w:val="0"/>
          <w:bCs/>
          <w:sz w:val="24"/>
        </w:rPr>
        <w:t xml:space="preserve"> акад. часов:</w:t>
      </w:r>
    </w:p>
    <w:p w:rsidR="00191F0C" w:rsidRPr="0066419C" w:rsidRDefault="00191F0C" w:rsidP="009348CE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66419C">
        <w:rPr>
          <w:rStyle w:val="FontStyle18"/>
          <w:b w:val="0"/>
          <w:bCs/>
          <w:sz w:val="24"/>
        </w:rPr>
        <w:tab/>
        <w:t>–</w:t>
      </w:r>
      <w:r w:rsidRPr="0066419C">
        <w:rPr>
          <w:rStyle w:val="FontStyle18"/>
          <w:b w:val="0"/>
          <w:bCs/>
          <w:sz w:val="24"/>
        </w:rPr>
        <w:tab/>
        <w:t>аудиторная – 5</w:t>
      </w:r>
      <w:r>
        <w:rPr>
          <w:rStyle w:val="FontStyle18"/>
          <w:b w:val="0"/>
          <w:bCs/>
          <w:sz w:val="24"/>
        </w:rPr>
        <w:t>1</w:t>
      </w:r>
      <w:r w:rsidRPr="0066419C">
        <w:rPr>
          <w:rStyle w:val="FontStyle18"/>
          <w:b w:val="0"/>
          <w:bCs/>
          <w:sz w:val="24"/>
        </w:rPr>
        <w:t xml:space="preserve"> акад. часов;</w:t>
      </w:r>
    </w:p>
    <w:p w:rsidR="00191F0C" w:rsidRPr="0066419C" w:rsidRDefault="00191F0C" w:rsidP="009348CE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>
        <w:rPr>
          <w:rStyle w:val="FontStyle18"/>
          <w:b w:val="0"/>
          <w:bCs/>
          <w:sz w:val="24"/>
        </w:rPr>
        <w:tab/>
        <w:t>–</w:t>
      </w:r>
      <w:r>
        <w:rPr>
          <w:rStyle w:val="FontStyle18"/>
          <w:b w:val="0"/>
          <w:bCs/>
          <w:sz w:val="24"/>
        </w:rPr>
        <w:tab/>
        <w:t>внеаудиторная – 0,95</w:t>
      </w:r>
      <w:r w:rsidRPr="0066419C">
        <w:rPr>
          <w:rStyle w:val="FontStyle18"/>
          <w:b w:val="0"/>
          <w:bCs/>
          <w:sz w:val="24"/>
        </w:rPr>
        <w:t xml:space="preserve"> акад. часов </w:t>
      </w:r>
    </w:p>
    <w:p w:rsidR="00191F0C" w:rsidRDefault="00191F0C" w:rsidP="009348CE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>
        <w:rPr>
          <w:rStyle w:val="FontStyle18"/>
          <w:b w:val="0"/>
          <w:bCs/>
          <w:sz w:val="24"/>
        </w:rPr>
        <w:t>–</w:t>
      </w:r>
      <w:r>
        <w:rPr>
          <w:rStyle w:val="FontStyle18"/>
          <w:b w:val="0"/>
          <w:bCs/>
          <w:sz w:val="24"/>
        </w:rPr>
        <w:tab/>
        <w:t>самостоятельная работа – 20,05 акад. часов</w:t>
      </w:r>
    </w:p>
    <w:p w:rsidR="00191F0C" w:rsidRDefault="00191F0C" w:rsidP="009348CE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>
        <w:rPr>
          <w:rStyle w:val="FontStyle18"/>
          <w:b w:val="0"/>
          <w:bCs/>
          <w:sz w:val="24"/>
        </w:rPr>
        <w:t>Промежуточная аттестация – зачет с оценкой</w:t>
      </w:r>
    </w:p>
    <w:p w:rsidR="00191F0C" w:rsidRPr="0066419C" w:rsidRDefault="00191F0C" w:rsidP="009348CE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</w:p>
    <w:p w:rsidR="00191F0C" w:rsidRPr="0066419C" w:rsidRDefault="00191F0C" w:rsidP="009348CE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66419C">
        <w:rPr>
          <w:rStyle w:val="FontStyle18"/>
          <w:b w:val="0"/>
          <w:bCs/>
          <w:sz w:val="24"/>
        </w:rPr>
        <w:t xml:space="preserve">4 семестр </w:t>
      </w:r>
    </w:p>
    <w:p w:rsidR="00191F0C" w:rsidRPr="0066419C" w:rsidRDefault="00191F0C" w:rsidP="0001283B">
      <w:pPr>
        <w:tabs>
          <w:tab w:val="left" w:pos="851"/>
        </w:tabs>
        <w:rPr>
          <w:rStyle w:val="FontStyle18"/>
          <w:b w:val="0"/>
          <w:bCs/>
          <w:sz w:val="24"/>
        </w:rPr>
      </w:pPr>
      <w:r>
        <w:rPr>
          <w:rStyle w:val="FontStyle18"/>
          <w:b w:val="0"/>
          <w:bCs/>
          <w:sz w:val="24"/>
        </w:rPr>
        <w:t>–</w:t>
      </w:r>
      <w:r>
        <w:rPr>
          <w:rStyle w:val="FontStyle18"/>
          <w:b w:val="0"/>
          <w:bCs/>
          <w:sz w:val="24"/>
        </w:rPr>
        <w:tab/>
        <w:t>контактная работа – 51,95</w:t>
      </w:r>
      <w:r w:rsidRPr="0066419C">
        <w:rPr>
          <w:rStyle w:val="FontStyle18"/>
          <w:b w:val="0"/>
          <w:bCs/>
          <w:sz w:val="24"/>
        </w:rPr>
        <w:t xml:space="preserve"> акад. часов:</w:t>
      </w:r>
    </w:p>
    <w:p w:rsidR="00191F0C" w:rsidRPr="0066419C" w:rsidRDefault="00191F0C" w:rsidP="0001283B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66419C">
        <w:rPr>
          <w:rStyle w:val="FontStyle18"/>
          <w:b w:val="0"/>
          <w:bCs/>
          <w:sz w:val="24"/>
        </w:rPr>
        <w:tab/>
        <w:t>–</w:t>
      </w:r>
      <w:r w:rsidRPr="0066419C">
        <w:rPr>
          <w:rStyle w:val="FontStyle18"/>
          <w:b w:val="0"/>
          <w:bCs/>
          <w:sz w:val="24"/>
        </w:rPr>
        <w:tab/>
        <w:t>аудиторная – 5</w:t>
      </w:r>
      <w:r>
        <w:rPr>
          <w:rStyle w:val="FontStyle18"/>
          <w:b w:val="0"/>
          <w:bCs/>
          <w:sz w:val="24"/>
        </w:rPr>
        <w:t>1</w:t>
      </w:r>
      <w:r w:rsidRPr="0066419C">
        <w:rPr>
          <w:rStyle w:val="FontStyle18"/>
          <w:b w:val="0"/>
          <w:bCs/>
          <w:sz w:val="24"/>
        </w:rPr>
        <w:t xml:space="preserve"> акад. часов;</w:t>
      </w:r>
    </w:p>
    <w:p w:rsidR="00191F0C" w:rsidRPr="0066419C" w:rsidRDefault="00191F0C" w:rsidP="0001283B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>
        <w:rPr>
          <w:rStyle w:val="FontStyle18"/>
          <w:b w:val="0"/>
          <w:bCs/>
          <w:sz w:val="24"/>
        </w:rPr>
        <w:tab/>
        <w:t>–</w:t>
      </w:r>
      <w:r>
        <w:rPr>
          <w:rStyle w:val="FontStyle18"/>
          <w:b w:val="0"/>
          <w:bCs/>
          <w:sz w:val="24"/>
        </w:rPr>
        <w:tab/>
        <w:t>внеаудиторная – 0,95</w:t>
      </w:r>
      <w:r w:rsidRPr="0066419C">
        <w:rPr>
          <w:rStyle w:val="FontStyle18"/>
          <w:b w:val="0"/>
          <w:bCs/>
          <w:sz w:val="24"/>
        </w:rPr>
        <w:t xml:space="preserve"> акад. часов</w:t>
      </w:r>
      <w:r>
        <w:rPr>
          <w:rStyle w:val="FontStyle18"/>
          <w:b w:val="0"/>
          <w:bCs/>
          <w:sz w:val="24"/>
        </w:rPr>
        <w:t>;</w:t>
      </w:r>
      <w:r w:rsidRPr="0066419C">
        <w:rPr>
          <w:rStyle w:val="FontStyle18"/>
          <w:b w:val="0"/>
          <w:bCs/>
          <w:sz w:val="24"/>
        </w:rPr>
        <w:t xml:space="preserve"> </w:t>
      </w:r>
    </w:p>
    <w:p w:rsidR="00191F0C" w:rsidRDefault="00191F0C" w:rsidP="0001283B">
      <w:pPr>
        <w:tabs>
          <w:tab w:val="left" w:pos="851"/>
        </w:tabs>
        <w:rPr>
          <w:rStyle w:val="FontStyle18"/>
          <w:b w:val="0"/>
          <w:bCs/>
          <w:sz w:val="24"/>
        </w:rPr>
      </w:pPr>
      <w:r>
        <w:rPr>
          <w:rStyle w:val="FontStyle18"/>
          <w:b w:val="0"/>
          <w:bCs/>
          <w:sz w:val="24"/>
        </w:rPr>
        <w:t>–</w:t>
      </w:r>
      <w:r>
        <w:rPr>
          <w:rStyle w:val="FontStyle18"/>
          <w:b w:val="0"/>
          <w:bCs/>
          <w:sz w:val="24"/>
        </w:rPr>
        <w:tab/>
        <w:t>самостоятельная работа – 20,05 акад. часов.</w:t>
      </w:r>
      <w:r w:rsidRPr="0066419C">
        <w:rPr>
          <w:rStyle w:val="FontStyle18"/>
          <w:b w:val="0"/>
          <w:bCs/>
          <w:sz w:val="24"/>
        </w:rPr>
        <w:t xml:space="preserve"> </w:t>
      </w:r>
    </w:p>
    <w:p w:rsidR="00191F0C" w:rsidRDefault="00191F0C" w:rsidP="0026160B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>
        <w:rPr>
          <w:rStyle w:val="FontStyle18"/>
          <w:b w:val="0"/>
          <w:bCs/>
          <w:sz w:val="24"/>
        </w:rPr>
        <w:t>Промежуточная аттестация – зачет с оценкой</w:t>
      </w:r>
    </w:p>
    <w:p w:rsidR="00191F0C" w:rsidRPr="0066419C" w:rsidRDefault="00191F0C" w:rsidP="0001283B">
      <w:pPr>
        <w:tabs>
          <w:tab w:val="left" w:pos="851"/>
        </w:tabs>
        <w:ind w:firstLine="0"/>
        <w:rPr>
          <w:rStyle w:val="FontStyle18"/>
          <w:b w:val="0"/>
          <w:bCs/>
          <w:sz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0"/>
        <w:gridCol w:w="4384"/>
        <w:gridCol w:w="729"/>
        <w:gridCol w:w="887"/>
        <w:gridCol w:w="736"/>
        <w:gridCol w:w="628"/>
        <w:gridCol w:w="976"/>
        <w:gridCol w:w="3321"/>
        <w:gridCol w:w="3002"/>
        <w:gridCol w:w="1083"/>
      </w:tblGrid>
      <w:tr w:rsidR="00191F0C" w:rsidRPr="0066419C">
        <w:trPr>
          <w:cantSplit/>
          <w:trHeight w:val="1156"/>
          <w:tblHeader/>
        </w:trPr>
        <w:tc>
          <w:tcPr>
            <w:tcW w:w="1401" w:type="pct"/>
            <w:gridSpan w:val="2"/>
            <w:vMerge w:val="restart"/>
            <w:vAlign w:val="center"/>
          </w:tcPr>
          <w:p w:rsidR="00191F0C" w:rsidRPr="0066419C" w:rsidRDefault="00191F0C" w:rsidP="009348CE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Раздел/ тема</w:t>
            </w:r>
          </w:p>
          <w:p w:rsidR="00191F0C" w:rsidRPr="0066419C" w:rsidRDefault="00191F0C" w:rsidP="009348CE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дисциплины</w:t>
            </w:r>
          </w:p>
        </w:tc>
        <w:tc>
          <w:tcPr>
            <w:tcW w:w="231" w:type="pct"/>
            <w:vMerge w:val="restart"/>
            <w:textDirection w:val="btLr"/>
            <w:vAlign w:val="center"/>
          </w:tcPr>
          <w:p w:rsidR="00191F0C" w:rsidRPr="0066419C" w:rsidRDefault="00191F0C" w:rsidP="009348CE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iCs/>
                <w:sz w:val="24"/>
              </w:rPr>
            </w:pPr>
            <w:r w:rsidRPr="0066419C">
              <w:rPr>
                <w:rStyle w:val="FontStyle25"/>
                <w:i w:val="0"/>
                <w:iCs/>
                <w:sz w:val="24"/>
              </w:rPr>
              <w:t>С</w:t>
            </w:r>
            <w:r w:rsidRPr="0066419C">
              <w:rPr>
                <w:rStyle w:val="FontStyle25"/>
                <w:i w:val="0"/>
                <w:iCs/>
                <w:sz w:val="24"/>
              </w:rPr>
              <w:t>е</w:t>
            </w:r>
            <w:r w:rsidRPr="0066419C">
              <w:rPr>
                <w:rStyle w:val="FontStyle25"/>
                <w:i w:val="0"/>
                <w:iCs/>
                <w:sz w:val="24"/>
              </w:rPr>
              <w:t>местр</w:t>
            </w:r>
          </w:p>
        </w:tc>
        <w:tc>
          <w:tcPr>
            <w:tcW w:w="713" w:type="pct"/>
            <w:gridSpan w:val="3"/>
            <w:vAlign w:val="center"/>
          </w:tcPr>
          <w:p w:rsidR="00191F0C" w:rsidRPr="0066419C" w:rsidRDefault="00191F0C" w:rsidP="009348CE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 xml:space="preserve">Аудиторная 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br/>
              <w:t xml:space="preserve">контактная работа 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br/>
              <w:t>(в акад. часах)</w:t>
            </w:r>
          </w:p>
        </w:tc>
        <w:tc>
          <w:tcPr>
            <w:tcW w:w="309" w:type="pct"/>
            <w:vMerge w:val="restart"/>
            <w:textDirection w:val="btLr"/>
            <w:vAlign w:val="center"/>
          </w:tcPr>
          <w:p w:rsidR="00191F0C" w:rsidRPr="0066419C" w:rsidRDefault="00191F0C" w:rsidP="009348CE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Georgia"/>
                <w:sz w:val="24"/>
              </w:rPr>
            </w:pPr>
            <w:r w:rsidRPr="0066419C">
              <w:rPr>
                <w:rStyle w:val="FontStyle20"/>
                <w:rFonts w:ascii="Times New Roman" w:hAnsi="Times New Roman" w:cs="Georgia"/>
                <w:sz w:val="24"/>
              </w:rPr>
              <w:t>Самостоятельная р</w:t>
            </w:r>
            <w:r w:rsidRPr="0066419C">
              <w:rPr>
                <w:rStyle w:val="FontStyle20"/>
                <w:rFonts w:ascii="Times New Roman" w:hAnsi="Times New Roman" w:cs="Georgia"/>
                <w:sz w:val="24"/>
              </w:rPr>
              <w:t>а</w:t>
            </w:r>
            <w:r w:rsidRPr="0066419C">
              <w:rPr>
                <w:rStyle w:val="FontStyle20"/>
                <w:rFonts w:ascii="Times New Roman" w:hAnsi="Times New Roman" w:cs="Georgia"/>
                <w:sz w:val="24"/>
              </w:rPr>
              <w:t>бота (в акад. часах)</w:t>
            </w:r>
          </w:p>
        </w:tc>
        <w:tc>
          <w:tcPr>
            <w:tcW w:w="1052" w:type="pct"/>
            <w:vMerge w:val="restart"/>
            <w:vAlign w:val="center"/>
          </w:tcPr>
          <w:p w:rsidR="00191F0C" w:rsidRPr="0066419C" w:rsidRDefault="00191F0C" w:rsidP="009348CE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rStyle w:val="FontStyle20"/>
                <w:rFonts w:ascii="Times New Roman" w:hAnsi="Times New Roman" w:cs="Georgia"/>
                <w:sz w:val="24"/>
              </w:rPr>
              <w:t xml:space="preserve">Вид самостоятельной </w:t>
            </w:r>
            <w:r w:rsidRPr="0066419C">
              <w:rPr>
                <w:rStyle w:val="FontStyle20"/>
                <w:rFonts w:ascii="Times New Roman" w:hAnsi="Times New Roman" w:cs="Georgia"/>
                <w:sz w:val="24"/>
              </w:rPr>
              <w:br/>
              <w:t>работы</w:t>
            </w:r>
          </w:p>
        </w:tc>
        <w:tc>
          <w:tcPr>
            <w:tcW w:w="951" w:type="pct"/>
            <w:vMerge w:val="restart"/>
            <w:vAlign w:val="center"/>
          </w:tcPr>
          <w:p w:rsidR="00191F0C" w:rsidRPr="0066419C" w:rsidRDefault="00191F0C" w:rsidP="009348CE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 xml:space="preserve">Форма текущего контроля успеваемости и 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br/>
              <w:t>промежуточной аттестации</w:t>
            </w:r>
          </w:p>
        </w:tc>
        <w:tc>
          <w:tcPr>
            <w:tcW w:w="343" w:type="pct"/>
            <w:vMerge w:val="restart"/>
            <w:textDirection w:val="btLr"/>
            <w:vAlign w:val="center"/>
          </w:tcPr>
          <w:p w:rsidR="00191F0C" w:rsidRPr="0066419C" w:rsidRDefault="00191F0C" w:rsidP="009348CE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rStyle w:val="FontStyle31"/>
                <w:rFonts w:cs="Georgia"/>
                <w:sz w:val="24"/>
              </w:rPr>
              <w:t>Код и стру</w:t>
            </w:r>
            <w:r w:rsidRPr="0066419C">
              <w:rPr>
                <w:rStyle w:val="FontStyle31"/>
                <w:rFonts w:cs="Georgia"/>
                <w:sz w:val="24"/>
              </w:rPr>
              <w:t>к</w:t>
            </w:r>
            <w:r w:rsidRPr="0066419C">
              <w:rPr>
                <w:rStyle w:val="FontStyle31"/>
                <w:rFonts w:cs="Georgia"/>
                <w:sz w:val="24"/>
              </w:rPr>
              <w:t xml:space="preserve">турный </w:t>
            </w:r>
            <w:r w:rsidRPr="0066419C">
              <w:rPr>
                <w:rStyle w:val="FontStyle31"/>
                <w:rFonts w:cs="Georgia"/>
                <w:sz w:val="24"/>
              </w:rPr>
              <w:br/>
              <w:t xml:space="preserve">элемент </w:t>
            </w:r>
            <w:r w:rsidRPr="0066419C">
              <w:rPr>
                <w:rStyle w:val="FontStyle31"/>
                <w:rFonts w:cs="Georgia"/>
                <w:sz w:val="24"/>
              </w:rPr>
              <w:br/>
              <w:t>комп</w:t>
            </w:r>
            <w:r w:rsidRPr="0066419C">
              <w:rPr>
                <w:rStyle w:val="FontStyle31"/>
                <w:rFonts w:cs="Georgia"/>
                <w:sz w:val="24"/>
              </w:rPr>
              <w:t>е</w:t>
            </w:r>
            <w:r w:rsidRPr="0066419C">
              <w:rPr>
                <w:rStyle w:val="FontStyle31"/>
                <w:rFonts w:cs="Georgia"/>
                <w:sz w:val="24"/>
              </w:rPr>
              <w:t>тенции</w:t>
            </w:r>
          </w:p>
        </w:tc>
      </w:tr>
      <w:tr w:rsidR="00191F0C" w:rsidRPr="0066419C">
        <w:trPr>
          <w:cantSplit/>
          <w:trHeight w:val="1134"/>
          <w:tblHeader/>
        </w:trPr>
        <w:tc>
          <w:tcPr>
            <w:tcW w:w="1401" w:type="pct"/>
            <w:gridSpan w:val="2"/>
            <w:vMerge/>
          </w:tcPr>
          <w:p w:rsidR="00191F0C" w:rsidRPr="0066419C" w:rsidRDefault="00191F0C" w:rsidP="009348CE">
            <w:pPr>
              <w:pStyle w:val="Style14"/>
              <w:widowControl/>
              <w:jc w:val="center"/>
            </w:pPr>
          </w:p>
        </w:tc>
        <w:tc>
          <w:tcPr>
            <w:tcW w:w="231" w:type="pct"/>
            <w:vMerge/>
          </w:tcPr>
          <w:p w:rsidR="00191F0C" w:rsidRPr="0066419C" w:rsidRDefault="00191F0C" w:rsidP="009348CE">
            <w:pPr>
              <w:pStyle w:val="Style14"/>
              <w:widowControl/>
              <w:jc w:val="center"/>
            </w:pPr>
          </w:p>
        </w:tc>
        <w:tc>
          <w:tcPr>
            <w:tcW w:w="281" w:type="pct"/>
            <w:textDirection w:val="btLr"/>
            <w:vAlign w:val="center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</w:pPr>
            <w:r w:rsidRPr="0066419C">
              <w:t>ле</w:t>
            </w:r>
            <w:r w:rsidRPr="0066419C">
              <w:t>к</w:t>
            </w:r>
            <w:r w:rsidRPr="0066419C">
              <w:t>ции</w:t>
            </w:r>
          </w:p>
        </w:tc>
        <w:tc>
          <w:tcPr>
            <w:tcW w:w="233" w:type="pct"/>
            <w:textDirection w:val="btLr"/>
            <w:vAlign w:val="center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</w:pPr>
            <w:r w:rsidRPr="0066419C">
              <w:t>лаб</w:t>
            </w:r>
            <w:r w:rsidRPr="0066419C">
              <w:t>о</w:t>
            </w:r>
            <w:r w:rsidRPr="0066419C">
              <w:t>рат.</w:t>
            </w:r>
          </w:p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</w:pPr>
            <w:r w:rsidRPr="0066419C">
              <w:t>зан</w:t>
            </w:r>
            <w:r w:rsidRPr="0066419C">
              <w:t>я</w:t>
            </w:r>
            <w:r w:rsidRPr="0066419C">
              <w:t>тия</w:t>
            </w:r>
          </w:p>
        </w:tc>
        <w:tc>
          <w:tcPr>
            <w:tcW w:w="199" w:type="pct"/>
            <w:textDirection w:val="btLr"/>
            <w:vAlign w:val="center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</w:pPr>
            <w:r w:rsidRPr="0066419C">
              <w:t>практич. зан</w:t>
            </w:r>
            <w:r w:rsidRPr="0066419C">
              <w:t>я</w:t>
            </w:r>
            <w:r w:rsidRPr="0066419C">
              <w:t>тия</w:t>
            </w:r>
          </w:p>
        </w:tc>
        <w:tc>
          <w:tcPr>
            <w:tcW w:w="309" w:type="pct"/>
            <w:vMerge/>
            <w:textDirection w:val="btLr"/>
          </w:tcPr>
          <w:p w:rsidR="00191F0C" w:rsidRPr="0066419C" w:rsidRDefault="00191F0C" w:rsidP="009348CE">
            <w:pPr>
              <w:pStyle w:val="Style14"/>
              <w:widowControl/>
              <w:jc w:val="center"/>
            </w:pPr>
          </w:p>
        </w:tc>
        <w:tc>
          <w:tcPr>
            <w:tcW w:w="1052" w:type="pct"/>
            <w:vMerge/>
            <w:textDirection w:val="btLr"/>
          </w:tcPr>
          <w:p w:rsidR="00191F0C" w:rsidRPr="0066419C" w:rsidRDefault="00191F0C" w:rsidP="009348CE">
            <w:pPr>
              <w:pStyle w:val="Style14"/>
              <w:widowControl/>
              <w:jc w:val="center"/>
            </w:pPr>
          </w:p>
        </w:tc>
        <w:tc>
          <w:tcPr>
            <w:tcW w:w="951" w:type="pct"/>
            <w:vMerge/>
            <w:textDirection w:val="btLr"/>
            <w:vAlign w:val="center"/>
          </w:tcPr>
          <w:p w:rsidR="00191F0C" w:rsidRPr="0066419C" w:rsidRDefault="00191F0C" w:rsidP="009348CE">
            <w:pPr>
              <w:pStyle w:val="Style14"/>
              <w:widowControl/>
              <w:jc w:val="center"/>
            </w:pPr>
          </w:p>
        </w:tc>
        <w:tc>
          <w:tcPr>
            <w:tcW w:w="343" w:type="pct"/>
            <w:vMerge/>
            <w:textDirection w:val="btLr"/>
          </w:tcPr>
          <w:p w:rsidR="00191F0C" w:rsidRPr="0066419C" w:rsidRDefault="00191F0C" w:rsidP="009348CE">
            <w:pPr>
              <w:pStyle w:val="Style14"/>
              <w:widowControl/>
              <w:jc w:val="center"/>
            </w:pPr>
          </w:p>
        </w:tc>
      </w:tr>
      <w:tr w:rsidR="00191F0C" w:rsidRPr="0066419C">
        <w:trPr>
          <w:trHeight w:val="268"/>
        </w:trPr>
        <w:tc>
          <w:tcPr>
            <w:tcW w:w="1401" w:type="pct"/>
            <w:gridSpan w:val="2"/>
          </w:tcPr>
          <w:p w:rsidR="00191F0C" w:rsidRPr="0066419C" w:rsidRDefault="00191F0C" w:rsidP="009C151F">
            <w:pPr>
              <w:pStyle w:val="Style14"/>
              <w:widowControl/>
              <w:tabs>
                <w:tab w:val="left" w:pos="435"/>
              </w:tabs>
              <w:ind w:right="91" w:firstLine="0"/>
            </w:pPr>
            <w:r w:rsidRPr="0066419C">
              <w:t>1. Раздел. Раздел 1. Общие принципы конструирования зданий</w:t>
            </w:r>
          </w:p>
        </w:tc>
        <w:tc>
          <w:tcPr>
            <w:tcW w:w="231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1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3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9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9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52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51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43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left"/>
            </w:pPr>
          </w:p>
        </w:tc>
      </w:tr>
      <w:tr w:rsidR="00191F0C" w:rsidRPr="0066419C">
        <w:trPr>
          <w:trHeight w:val="422"/>
        </w:trPr>
        <w:tc>
          <w:tcPr>
            <w:tcW w:w="1401" w:type="pct"/>
            <w:gridSpan w:val="2"/>
          </w:tcPr>
          <w:p w:rsidR="00191F0C" w:rsidRPr="0066419C" w:rsidRDefault="00191F0C" w:rsidP="009C151F">
            <w:pPr>
              <w:pStyle w:val="Style14"/>
              <w:widowControl/>
              <w:ind w:right="91" w:firstLine="0"/>
            </w:pPr>
            <w:r w:rsidRPr="0066419C">
              <w:t>1.1. Тема.</w:t>
            </w:r>
            <w:r w:rsidRPr="0066419C">
              <w:rPr>
                <w:b/>
              </w:rPr>
              <w:t xml:space="preserve"> Задача курса «Конс</w:t>
            </w:r>
            <w:r w:rsidRPr="0066419C">
              <w:rPr>
                <w:b/>
              </w:rPr>
              <w:t>т</w:t>
            </w:r>
            <w:r w:rsidRPr="0066419C">
              <w:rPr>
                <w:b/>
              </w:rPr>
              <w:t>рукции в архитект</w:t>
            </w:r>
            <w:r w:rsidRPr="0066419C">
              <w:rPr>
                <w:b/>
              </w:rPr>
              <w:t>у</w:t>
            </w:r>
            <w:r w:rsidRPr="0066419C">
              <w:rPr>
                <w:b/>
              </w:rPr>
              <w:t>ре и дизайне». Общие сведения о зданиях и их классификация, элементы. Пон</w:t>
            </w:r>
            <w:r w:rsidRPr="0066419C">
              <w:rPr>
                <w:b/>
              </w:rPr>
              <w:t>я</w:t>
            </w:r>
            <w:r w:rsidRPr="0066419C">
              <w:rPr>
                <w:b/>
              </w:rPr>
              <w:t>тия, определения.</w:t>
            </w:r>
            <w:r w:rsidRPr="0066419C">
              <w:t xml:space="preserve"> Тр</w:t>
            </w:r>
            <w:r w:rsidRPr="0066419C">
              <w:t>е</w:t>
            </w:r>
            <w:r w:rsidRPr="0066419C">
              <w:t>бования, предъявляемые к зданиям и их эл</w:t>
            </w:r>
            <w:r w:rsidRPr="0066419C">
              <w:t>е</w:t>
            </w:r>
            <w:r w:rsidRPr="0066419C">
              <w:t>ментам (капитальность, долговечность, противоп</w:t>
            </w:r>
            <w:r w:rsidRPr="0066419C">
              <w:t>о</w:t>
            </w:r>
            <w:r w:rsidRPr="0066419C">
              <w:t>жарные и другие требования). Краткий ист</w:t>
            </w:r>
            <w:r w:rsidRPr="0066419C">
              <w:t>о</w:t>
            </w:r>
            <w:r w:rsidRPr="0066419C">
              <w:t>рический очерк развития строительных конструкций и их формообразующая роль в арх</w:t>
            </w:r>
            <w:r w:rsidRPr="0066419C">
              <w:t>и</w:t>
            </w:r>
            <w:r w:rsidRPr="0066419C">
              <w:t>тектуре.</w:t>
            </w:r>
          </w:p>
        </w:tc>
        <w:tc>
          <w:tcPr>
            <w:tcW w:w="231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</w:pPr>
            <w:r w:rsidRPr="0066419C">
              <w:t>3</w:t>
            </w:r>
          </w:p>
        </w:tc>
        <w:tc>
          <w:tcPr>
            <w:tcW w:w="281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</w:pPr>
            <w:r w:rsidRPr="0066419C">
              <w:t>1</w:t>
            </w:r>
          </w:p>
        </w:tc>
        <w:tc>
          <w:tcPr>
            <w:tcW w:w="233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9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9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1</w:t>
            </w:r>
          </w:p>
        </w:tc>
        <w:tc>
          <w:tcPr>
            <w:tcW w:w="1052" w:type="pct"/>
          </w:tcPr>
          <w:p w:rsidR="00191F0C" w:rsidRPr="0066419C" w:rsidRDefault="00191F0C" w:rsidP="009348CE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66419C">
              <w:rPr>
                <w:bCs/>
                <w:i/>
                <w:iCs/>
              </w:rPr>
              <w:t>Поиск дополнительной инфо</w:t>
            </w:r>
            <w:r w:rsidRPr="0066419C">
              <w:rPr>
                <w:bCs/>
                <w:i/>
                <w:iCs/>
              </w:rPr>
              <w:t>р</w:t>
            </w:r>
            <w:r w:rsidRPr="0066419C">
              <w:rPr>
                <w:bCs/>
                <w:i/>
                <w:iCs/>
              </w:rPr>
              <w:t>мации по заданной теме (р</w:t>
            </w:r>
            <w:r w:rsidRPr="0066419C">
              <w:rPr>
                <w:bCs/>
                <w:i/>
                <w:iCs/>
              </w:rPr>
              <w:t>а</w:t>
            </w:r>
            <w:r w:rsidRPr="0066419C">
              <w:rPr>
                <w:bCs/>
                <w:i/>
                <w:iCs/>
              </w:rPr>
              <w:t>бота с библиографическим материалами, справочниками, каталогами, словарями, энци</w:t>
            </w:r>
            <w:r w:rsidRPr="0066419C">
              <w:rPr>
                <w:bCs/>
                <w:i/>
                <w:iCs/>
              </w:rPr>
              <w:t>к</w:t>
            </w:r>
            <w:r w:rsidRPr="0066419C">
              <w:rPr>
                <w:bCs/>
                <w:i/>
                <w:iCs/>
              </w:rPr>
              <w:t>лопедиями).</w:t>
            </w:r>
          </w:p>
          <w:p w:rsidR="00191F0C" w:rsidRPr="0066419C" w:rsidRDefault="00191F0C" w:rsidP="009348C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951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66419C">
              <w:rPr>
                <w:i/>
              </w:rPr>
              <w:t xml:space="preserve"> 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ваемости</w:t>
            </w:r>
            <w:r w:rsidRPr="0066419C">
              <w:rPr>
                <w:i/>
              </w:rPr>
              <w:t xml:space="preserve"> </w:t>
            </w:r>
          </w:p>
          <w:p w:rsidR="00191F0C" w:rsidRPr="0066419C" w:rsidRDefault="00191F0C" w:rsidP="009348CE">
            <w:pPr>
              <w:pStyle w:val="Style14"/>
              <w:widowControl/>
              <w:ind w:firstLine="0"/>
              <w:jc w:val="left"/>
            </w:pPr>
            <w:r w:rsidRPr="0066419C">
              <w:rPr>
                <w:i/>
              </w:rPr>
              <w:t>– устный опрос (собесед</w:t>
            </w:r>
            <w:r w:rsidRPr="0066419C">
              <w:rPr>
                <w:i/>
              </w:rPr>
              <w:t>о</w:t>
            </w:r>
            <w:r w:rsidRPr="0066419C">
              <w:rPr>
                <w:i/>
              </w:rPr>
              <w:t>вание);</w:t>
            </w:r>
          </w:p>
        </w:tc>
        <w:tc>
          <w:tcPr>
            <w:tcW w:w="343" w:type="pct"/>
          </w:tcPr>
          <w:p w:rsidR="00191F0C" w:rsidRPr="0066419C" w:rsidRDefault="00191F0C" w:rsidP="009348CE">
            <w:pPr>
              <w:pStyle w:val="Style14"/>
              <w:widowControl/>
              <w:ind w:hanging="11"/>
              <w:rPr>
                <w:i/>
              </w:rPr>
            </w:pPr>
            <w:r w:rsidRPr="0066419C">
              <w:rPr>
                <w:i/>
              </w:rPr>
              <w:t>ПК-1 – з,</w:t>
            </w:r>
          </w:p>
          <w:p w:rsidR="00191F0C" w:rsidRDefault="00191F0C" w:rsidP="009348CE">
            <w:pPr>
              <w:pStyle w:val="Style14"/>
              <w:widowControl/>
              <w:ind w:hanging="11"/>
              <w:rPr>
                <w:i/>
              </w:rPr>
            </w:pPr>
            <w:r>
              <w:rPr>
                <w:i/>
              </w:rPr>
              <w:t>ПК-8</w:t>
            </w:r>
            <w:r w:rsidRPr="0066419C">
              <w:rPr>
                <w:i/>
              </w:rPr>
              <w:t>-з</w:t>
            </w:r>
            <w:r>
              <w:rPr>
                <w:i/>
              </w:rPr>
              <w:t>,</w:t>
            </w:r>
          </w:p>
          <w:p w:rsidR="00191F0C" w:rsidRPr="0066419C" w:rsidRDefault="00191F0C" w:rsidP="009348CE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i/>
              </w:rPr>
              <w:t>ПК-5-з</w:t>
            </w:r>
          </w:p>
        </w:tc>
      </w:tr>
      <w:tr w:rsidR="00191F0C" w:rsidRPr="0066419C">
        <w:trPr>
          <w:trHeight w:val="422"/>
        </w:trPr>
        <w:tc>
          <w:tcPr>
            <w:tcW w:w="1401" w:type="pct"/>
            <w:gridSpan w:val="2"/>
          </w:tcPr>
          <w:p w:rsidR="00191F0C" w:rsidRPr="0066419C" w:rsidRDefault="00191F0C" w:rsidP="009C151F">
            <w:pPr>
              <w:pStyle w:val="Style14"/>
              <w:widowControl/>
              <w:ind w:right="91" w:firstLine="0"/>
            </w:pPr>
            <w:r w:rsidRPr="0066419C">
              <w:t>1.2.Тема.</w:t>
            </w:r>
            <w:r w:rsidRPr="0066419C">
              <w:rPr>
                <w:b/>
              </w:rPr>
              <w:t xml:space="preserve"> Общие принципы проектирования несущих остовов зданий</w:t>
            </w:r>
            <w:r w:rsidRPr="0066419C">
              <w:t>. Несущие и ограждающие конструкции. Основные конструкти</w:t>
            </w:r>
            <w:r w:rsidRPr="0066419C">
              <w:t>в</w:t>
            </w:r>
            <w:r w:rsidRPr="0066419C">
              <w:t>ные системы несущих остовов. П</w:t>
            </w:r>
            <w:r w:rsidRPr="0066419C">
              <w:t>о</w:t>
            </w:r>
            <w:r w:rsidRPr="0066419C">
              <w:t>нятие о прочности, жесткости, у</w:t>
            </w:r>
            <w:r w:rsidRPr="0066419C">
              <w:t>с</w:t>
            </w:r>
            <w:r w:rsidRPr="0066419C">
              <w:t>тойчивости. Требование унифик</w:t>
            </w:r>
            <w:r w:rsidRPr="0066419C">
              <w:t>а</w:t>
            </w:r>
            <w:r w:rsidRPr="0066419C">
              <w:t>ции и типизации, индустриализации и экономики строительства. М</w:t>
            </w:r>
            <w:r w:rsidRPr="0066419C">
              <w:t>о</w:t>
            </w:r>
            <w:r w:rsidRPr="0066419C">
              <w:t>дульная координация размеров в стро</w:t>
            </w:r>
            <w:r w:rsidRPr="0066419C">
              <w:t>и</w:t>
            </w:r>
            <w:r w:rsidRPr="0066419C">
              <w:t>тельстве; методы членения зданий на деформац</w:t>
            </w:r>
            <w:r w:rsidRPr="0066419C">
              <w:t>и</w:t>
            </w:r>
            <w:r w:rsidRPr="0066419C">
              <w:t>онные отсеки.</w:t>
            </w:r>
          </w:p>
        </w:tc>
        <w:tc>
          <w:tcPr>
            <w:tcW w:w="231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</w:pPr>
            <w:r w:rsidRPr="0066419C">
              <w:t>3</w:t>
            </w:r>
          </w:p>
        </w:tc>
        <w:tc>
          <w:tcPr>
            <w:tcW w:w="281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</w:pPr>
            <w:r w:rsidRPr="0066419C">
              <w:t>1</w:t>
            </w:r>
          </w:p>
        </w:tc>
        <w:tc>
          <w:tcPr>
            <w:tcW w:w="233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9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9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1</w:t>
            </w:r>
          </w:p>
        </w:tc>
        <w:tc>
          <w:tcPr>
            <w:tcW w:w="1052" w:type="pct"/>
          </w:tcPr>
          <w:p w:rsidR="00191F0C" w:rsidRPr="0066419C" w:rsidRDefault="00191F0C" w:rsidP="009348CE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66419C">
              <w:rPr>
                <w:bCs/>
                <w:i/>
                <w:iCs/>
              </w:rPr>
              <w:t>Самостоятельное изучение учебной и научной литературы.</w:t>
            </w:r>
          </w:p>
          <w:p w:rsidR="00191F0C" w:rsidRPr="0066419C" w:rsidRDefault="00191F0C" w:rsidP="009348C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951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  <w:r w:rsidRPr="0066419C">
              <w:rPr>
                <w:i/>
              </w:rPr>
              <w:t xml:space="preserve"> </w:t>
            </w:r>
          </w:p>
          <w:p w:rsidR="00191F0C" w:rsidRPr="0066419C" w:rsidRDefault="00191F0C" w:rsidP="009348CE">
            <w:pPr>
              <w:pStyle w:val="Style14"/>
              <w:widowControl/>
              <w:ind w:firstLine="0"/>
              <w:jc w:val="left"/>
            </w:pPr>
            <w:r w:rsidRPr="0066419C">
              <w:rPr>
                <w:i/>
              </w:rPr>
              <w:t>– устный опрос (собесед</w:t>
            </w:r>
            <w:r w:rsidRPr="0066419C">
              <w:rPr>
                <w:i/>
              </w:rPr>
              <w:t>о</w:t>
            </w:r>
            <w:r w:rsidRPr="0066419C">
              <w:rPr>
                <w:i/>
              </w:rPr>
              <w:t>вание);</w:t>
            </w:r>
          </w:p>
        </w:tc>
        <w:tc>
          <w:tcPr>
            <w:tcW w:w="343" w:type="pct"/>
          </w:tcPr>
          <w:p w:rsidR="00191F0C" w:rsidRPr="0066419C" w:rsidRDefault="00191F0C" w:rsidP="00D21080">
            <w:pPr>
              <w:pStyle w:val="Style14"/>
              <w:widowControl/>
              <w:ind w:hanging="11"/>
              <w:rPr>
                <w:i/>
              </w:rPr>
            </w:pPr>
            <w:r w:rsidRPr="0066419C">
              <w:rPr>
                <w:i/>
              </w:rPr>
              <w:t>ПК-1 – з,</w:t>
            </w:r>
          </w:p>
          <w:p w:rsidR="00191F0C" w:rsidRDefault="00191F0C" w:rsidP="00D21080">
            <w:pPr>
              <w:pStyle w:val="Style14"/>
              <w:widowControl/>
              <w:ind w:hanging="11"/>
              <w:rPr>
                <w:i/>
              </w:rPr>
            </w:pPr>
            <w:r>
              <w:rPr>
                <w:i/>
              </w:rPr>
              <w:t>ПК-8</w:t>
            </w:r>
            <w:r w:rsidRPr="0066419C">
              <w:rPr>
                <w:i/>
              </w:rPr>
              <w:t>-з</w:t>
            </w:r>
            <w:r>
              <w:rPr>
                <w:i/>
              </w:rPr>
              <w:t>,</w:t>
            </w:r>
          </w:p>
          <w:p w:rsidR="00191F0C" w:rsidRPr="0066419C" w:rsidRDefault="00191F0C" w:rsidP="00D21080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i/>
              </w:rPr>
              <w:t>ПК-5-з</w:t>
            </w:r>
          </w:p>
        </w:tc>
      </w:tr>
      <w:tr w:rsidR="00191F0C" w:rsidRPr="0066419C">
        <w:trPr>
          <w:trHeight w:val="422"/>
        </w:trPr>
        <w:tc>
          <w:tcPr>
            <w:tcW w:w="1401" w:type="pct"/>
            <w:gridSpan w:val="2"/>
          </w:tcPr>
          <w:p w:rsidR="00191F0C" w:rsidRPr="0066419C" w:rsidRDefault="00191F0C" w:rsidP="009C151F">
            <w:pPr>
              <w:pStyle w:val="Footer"/>
              <w:ind w:right="91" w:firstLine="0"/>
            </w:pPr>
            <w:r w:rsidRPr="0066419C">
              <w:t xml:space="preserve">1.3.Тема. </w:t>
            </w:r>
            <w:r w:rsidRPr="0066419C">
              <w:rPr>
                <w:b/>
              </w:rPr>
              <w:t>Общие принципы проектирования ограждающих конструкций зд</w:t>
            </w:r>
            <w:r w:rsidRPr="0066419C">
              <w:rPr>
                <w:b/>
              </w:rPr>
              <w:t>а</w:t>
            </w:r>
            <w:r w:rsidRPr="0066419C">
              <w:rPr>
                <w:b/>
              </w:rPr>
              <w:t>ний</w:t>
            </w:r>
            <w:r w:rsidRPr="0066419C">
              <w:t>.</w:t>
            </w:r>
          </w:p>
          <w:p w:rsidR="00191F0C" w:rsidRPr="0066419C" w:rsidRDefault="00191F0C" w:rsidP="009C151F">
            <w:pPr>
              <w:pStyle w:val="Style14"/>
              <w:widowControl/>
              <w:ind w:right="91" w:firstLine="0"/>
            </w:pPr>
            <w:r w:rsidRPr="0066419C">
              <w:t>Определения. Назначения и классификация. Воздействия и требования, которым должны удовлетв</w:t>
            </w:r>
            <w:r w:rsidRPr="0066419C">
              <w:t>о</w:t>
            </w:r>
            <w:r w:rsidRPr="0066419C">
              <w:t>рять ограждающие конструкции. Принципиальные схемы констру</w:t>
            </w:r>
            <w:r w:rsidRPr="0066419C">
              <w:t>к</w:t>
            </w:r>
            <w:r w:rsidRPr="0066419C">
              <w:t>тивных решений наружных и внутренних стен, междуэтажных и других перекрытий, крыш, совмеще</w:t>
            </w:r>
            <w:r w:rsidRPr="0066419C">
              <w:t>н</w:t>
            </w:r>
            <w:r w:rsidRPr="0066419C">
              <w:t>ных покрытий, перегородок, светопрозрачных ограждений и т.п. Ориентация на применение индустр</w:t>
            </w:r>
            <w:r w:rsidRPr="0066419C">
              <w:t>и</w:t>
            </w:r>
            <w:r w:rsidRPr="0066419C">
              <w:t>альных изделий; ГОСТы, ТУ, нормали и пр., их назн</w:t>
            </w:r>
            <w:r w:rsidRPr="0066419C">
              <w:t>а</w:t>
            </w:r>
            <w:r w:rsidRPr="0066419C">
              <w:t>чение.</w:t>
            </w:r>
          </w:p>
        </w:tc>
        <w:tc>
          <w:tcPr>
            <w:tcW w:w="231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</w:pPr>
            <w:r w:rsidRPr="0066419C">
              <w:t>3</w:t>
            </w:r>
          </w:p>
        </w:tc>
        <w:tc>
          <w:tcPr>
            <w:tcW w:w="281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</w:pPr>
            <w:r w:rsidRPr="0066419C">
              <w:t>1</w:t>
            </w:r>
          </w:p>
        </w:tc>
        <w:tc>
          <w:tcPr>
            <w:tcW w:w="233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9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9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1</w:t>
            </w:r>
          </w:p>
        </w:tc>
        <w:tc>
          <w:tcPr>
            <w:tcW w:w="1052" w:type="pct"/>
          </w:tcPr>
          <w:p w:rsidR="00191F0C" w:rsidRPr="0066419C" w:rsidRDefault="00191F0C" w:rsidP="009348CE">
            <w:pPr>
              <w:pStyle w:val="NormalWeb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bCs/>
                <w:i/>
                <w:iCs/>
                <w:sz w:val="24"/>
              </w:rPr>
            </w:pPr>
            <w:r w:rsidRPr="0066419C">
              <w:rPr>
                <w:bCs/>
                <w:i/>
                <w:iCs/>
                <w:sz w:val="24"/>
              </w:rPr>
              <w:t>Работа с электронными би</w:t>
            </w:r>
            <w:r w:rsidRPr="0066419C">
              <w:rPr>
                <w:bCs/>
                <w:i/>
                <w:iCs/>
                <w:sz w:val="24"/>
              </w:rPr>
              <w:t>б</w:t>
            </w:r>
            <w:r w:rsidRPr="0066419C">
              <w:rPr>
                <w:bCs/>
                <w:i/>
                <w:iCs/>
                <w:sz w:val="24"/>
              </w:rPr>
              <w:t>лиотеками.</w:t>
            </w:r>
          </w:p>
          <w:p w:rsidR="00191F0C" w:rsidRPr="0066419C" w:rsidRDefault="00191F0C" w:rsidP="009348C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951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  <w:r w:rsidRPr="0066419C">
              <w:rPr>
                <w:i/>
              </w:rPr>
              <w:t xml:space="preserve"> </w:t>
            </w:r>
          </w:p>
          <w:p w:rsidR="00191F0C" w:rsidRPr="0066419C" w:rsidRDefault="00191F0C" w:rsidP="009348C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i/>
              </w:rPr>
              <w:t>– устный опрос (собесед</w:t>
            </w:r>
            <w:r w:rsidRPr="0066419C">
              <w:rPr>
                <w:i/>
              </w:rPr>
              <w:t>о</w:t>
            </w:r>
            <w:r w:rsidRPr="0066419C">
              <w:rPr>
                <w:i/>
              </w:rPr>
              <w:t>вание);</w:t>
            </w:r>
          </w:p>
        </w:tc>
        <w:tc>
          <w:tcPr>
            <w:tcW w:w="343" w:type="pct"/>
          </w:tcPr>
          <w:p w:rsidR="00191F0C" w:rsidRPr="0066419C" w:rsidRDefault="00191F0C" w:rsidP="00D21080">
            <w:pPr>
              <w:pStyle w:val="Style14"/>
              <w:widowControl/>
              <w:ind w:hanging="11"/>
              <w:rPr>
                <w:i/>
              </w:rPr>
            </w:pPr>
            <w:r w:rsidRPr="0066419C">
              <w:rPr>
                <w:i/>
              </w:rPr>
              <w:t>ПК-1 – з,</w:t>
            </w:r>
          </w:p>
          <w:p w:rsidR="00191F0C" w:rsidRDefault="00191F0C" w:rsidP="00D21080">
            <w:pPr>
              <w:pStyle w:val="Style14"/>
              <w:widowControl/>
              <w:ind w:hanging="11"/>
              <w:rPr>
                <w:i/>
              </w:rPr>
            </w:pPr>
            <w:r>
              <w:rPr>
                <w:i/>
              </w:rPr>
              <w:t>ПК-8</w:t>
            </w:r>
            <w:r w:rsidRPr="0066419C">
              <w:rPr>
                <w:i/>
              </w:rPr>
              <w:t>-з</w:t>
            </w:r>
            <w:r>
              <w:rPr>
                <w:i/>
              </w:rPr>
              <w:t>,</w:t>
            </w:r>
          </w:p>
          <w:p w:rsidR="00191F0C" w:rsidRPr="0066419C" w:rsidRDefault="00191F0C" w:rsidP="00D21080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i/>
              </w:rPr>
              <w:t>ПК-5-з</w:t>
            </w:r>
          </w:p>
        </w:tc>
      </w:tr>
      <w:tr w:rsidR="00191F0C" w:rsidRPr="0066419C">
        <w:trPr>
          <w:trHeight w:val="1406"/>
        </w:trPr>
        <w:tc>
          <w:tcPr>
            <w:tcW w:w="1401" w:type="pct"/>
            <w:gridSpan w:val="2"/>
          </w:tcPr>
          <w:p w:rsidR="00191F0C" w:rsidRPr="0066419C" w:rsidRDefault="00191F0C" w:rsidP="009C151F">
            <w:pPr>
              <w:tabs>
                <w:tab w:val="left" w:pos="993"/>
              </w:tabs>
              <w:ind w:right="91" w:firstLine="0"/>
              <w:rPr>
                <w:bCs/>
                <w:i/>
                <w:iCs/>
              </w:rPr>
            </w:pPr>
            <w:r w:rsidRPr="0066419C">
              <w:t xml:space="preserve">1.4.Тема. </w:t>
            </w:r>
            <w:r w:rsidRPr="0066419C">
              <w:rPr>
                <w:b/>
              </w:rPr>
              <w:t>Основания и фундаме</w:t>
            </w:r>
            <w:r w:rsidRPr="0066419C">
              <w:rPr>
                <w:b/>
              </w:rPr>
              <w:t>н</w:t>
            </w:r>
            <w:r w:rsidRPr="0066419C">
              <w:rPr>
                <w:b/>
              </w:rPr>
              <w:t>ты.</w:t>
            </w:r>
            <w:r w:rsidRPr="0066419C">
              <w:rPr>
                <w:b/>
                <w:i/>
              </w:rPr>
              <w:t xml:space="preserve"> </w:t>
            </w:r>
            <w:r w:rsidRPr="0066419C">
              <w:t>Сведения о р</w:t>
            </w:r>
            <w:r w:rsidRPr="0066419C">
              <w:t>а</w:t>
            </w:r>
            <w:r w:rsidRPr="0066419C">
              <w:t>боте грунта под нагрузкой. Основные виды грунтов и особенности их несущей спосо</w:t>
            </w:r>
            <w:r w:rsidRPr="0066419C">
              <w:t>б</w:t>
            </w:r>
            <w:r w:rsidRPr="0066419C">
              <w:t>ности; способы повышения нес</w:t>
            </w:r>
            <w:r w:rsidRPr="0066419C">
              <w:t>у</w:t>
            </w:r>
            <w:r w:rsidRPr="0066419C">
              <w:t>щей способности грунтов. Основные в</w:t>
            </w:r>
            <w:r w:rsidRPr="0066419C">
              <w:t>и</w:t>
            </w:r>
            <w:r w:rsidRPr="0066419C">
              <w:t>ды фундаментов мало- и мног</w:t>
            </w:r>
            <w:r w:rsidRPr="0066419C">
              <w:t>о</w:t>
            </w:r>
            <w:r w:rsidRPr="0066419C">
              <w:t>этажных зданий. Глубины их заложения. Особенности проектирования фундаментов в местах деформации швов. Изоляция зданий от гл</w:t>
            </w:r>
            <w:r w:rsidRPr="0066419C">
              <w:t>у</w:t>
            </w:r>
            <w:r w:rsidRPr="0066419C">
              <w:t>бинной влаги.</w:t>
            </w:r>
          </w:p>
        </w:tc>
        <w:tc>
          <w:tcPr>
            <w:tcW w:w="231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</w:pPr>
            <w:r w:rsidRPr="0066419C">
              <w:t>3</w:t>
            </w:r>
          </w:p>
        </w:tc>
        <w:tc>
          <w:tcPr>
            <w:tcW w:w="281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</w:pPr>
            <w:r w:rsidRPr="0066419C">
              <w:t>1</w:t>
            </w:r>
          </w:p>
        </w:tc>
        <w:tc>
          <w:tcPr>
            <w:tcW w:w="233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9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9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1</w:t>
            </w:r>
          </w:p>
        </w:tc>
        <w:tc>
          <w:tcPr>
            <w:tcW w:w="1052" w:type="pct"/>
          </w:tcPr>
          <w:p w:rsidR="00191F0C" w:rsidRPr="0066419C" w:rsidRDefault="00191F0C" w:rsidP="009348CE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66419C">
              <w:rPr>
                <w:bCs/>
                <w:i/>
                <w:iCs/>
              </w:rPr>
              <w:t>Поиск дополнительной инфо</w:t>
            </w:r>
            <w:r w:rsidRPr="0066419C">
              <w:rPr>
                <w:bCs/>
                <w:i/>
                <w:iCs/>
              </w:rPr>
              <w:t>р</w:t>
            </w:r>
            <w:r w:rsidRPr="0066419C">
              <w:rPr>
                <w:bCs/>
                <w:i/>
                <w:iCs/>
              </w:rPr>
              <w:t>мации по заданной теме (р</w:t>
            </w:r>
            <w:r w:rsidRPr="0066419C">
              <w:rPr>
                <w:bCs/>
                <w:i/>
                <w:iCs/>
              </w:rPr>
              <w:t>а</w:t>
            </w:r>
            <w:r w:rsidRPr="0066419C">
              <w:rPr>
                <w:bCs/>
                <w:i/>
                <w:iCs/>
              </w:rPr>
              <w:t>бота с библиографическим материалами, справочниками, каталогами, словарями, энци</w:t>
            </w:r>
            <w:r w:rsidRPr="0066419C">
              <w:rPr>
                <w:bCs/>
                <w:i/>
                <w:iCs/>
              </w:rPr>
              <w:t>к</w:t>
            </w:r>
            <w:r w:rsidRPr="0066419C">
              <w:rPr>
                <w:bCs/>
                <w:i/>
                <w:iCs/>
              </w:rPr>
              <w:t>лопедиями).</w:t>
            </w:r>
          </w:p>
          <w:p w:rsidR="00191F0C" w:rsidRPr="0066419C" w:rsidRDefault="00191F0C" w:rsidP="009348CE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66419C">
              <w:rPr>
                <w:bCs/>
                <w:i/>
                <w:iCs/>
              </w:rPr>
              <w:t>Самостоятельное изучение учебной и научной литературы.</w:t>
            </w:r>
          </w:p>
          <w:p w:rsidR="00191F0C" w:rsidRPr="0066419C" w:rsidRDefault="00191F0C" w:rsidP="009348C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951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  <w:r w:rsidRPr="0066419C">
              <w:rPr>
                <w:i/>
              </w:rPr>
              <w:t xml:space="preserve"> </w:t>
            </w:r>
          </w:p>
          <w:p w:rsidR="00191F0C" w:rsidRPr="0066419C" w:rsidRDefault="00191F0C" w:rsidP="009348C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i/>
              </w:rPr>
              <w:t>– устный опрос (собесед</w:t>
            </w:r>
            <w:r w:rsidRPr="0066419C">
              <w:rPr>
                <w:i/>
              </w:rPr>
              <w:t>о</w:t>
            </w:r>
            <w:r w:rsidRPr="0066419C">
              <w:rPr>
                <w:i/>
              </w:rPr>
              <w:t>вание);</w:t>
            </w:r>
          </w:p>
        </w:tc>
        <w:tc>
          <w:tcPr>
            <w:tcW w:w="343" w:type="pct"/>
          </w:tcPr>
          <w:p w:rsidR="00191F0C" w:rsidRPr="0066419C" w:rsidRDefault="00191F0C" w:rsidP="00D21080">
            <w:pPr>
              <w:pStyle w:val="Style14"/>
              <w:widowControl/>
              <w:ind w:hanging="11"/>
              <w:rPr>
                <w:i/>
              </w:rPr>
            </w:pPr>
            <w:r w:rsidRPr="0066419C">
              <w:rPr>
                <w:i/>
              </w:rPr>
              <w:t>ПК-1 – з,</w:t>
            </w:r>
          </w:p>
          <w:p w:rsidR="00191F0C" w:rsidRDefault="00191F0C" w:rsidP="00D21080">
            <w:pPr>
              <w:pStyle w:val="Style14"/>
              <w:widowControl/>
              <w:ind w:hanging="11"/>
              <w:rPr>
                <w:i/>
              </w:rPr>
            </w:pPr>
            <w:r>
              <w:rPr>
                <w:i/>
              </w:rPr>
              <w:t>ПК-8</w:t>
            </w:r>
            <w:r w:rsidRPr="0066419C">
              <w:rPr>
                <w:i/>
              </w:rPr>
              <w:t>-з</w:t>
            </w:r>
            <w:r>
              <w:rPr>
                <w:i/>
              </w:rPr>
              <w:t>,</w:t>
            </w:r>
          </w:p>
          <w:p w:rsidR="00191F0C" w:rsidRPr="0066419C" w:rsidRDefault="00191F0C" w:rsidP="00D21080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i/>
              </w:rPr>
              <w:t>ПК-5-з</w:t>
            </w:r>
          </w:p>
        </w:tc>
      </w:tr>
      <w:tr w:rsidR="00191F0C" w:rsidRPr="0066419C">
        <w:trPr>
          <w:trHeight w:val="422"/>
        </w:trPr>
        <w:tc>
          <w:tcPr>
            <w:tcW w:w="1401" w:type="pct"/>
            <w:gridSpan w:val="2"/>
          </w:tcPr>
          <w:p w:rsidR="00191F0C" w:rsidRPr="0066419C" w:rsidRDefault="00191F0C" w:rsidP="009C151F">
            <w:pPr>
              <w:pStyle w:val="Style14"/>
              <w:widowControl/>
              <w:ind w:right="91" w:firstLine="0"/>
            </w:pPr>
            <w:r w:rsidRPr="0066419C">
              <w:t>Итого по разделу</w:t>
            </w:r>
          </w:p>
        </w:tc>
        <w:tc>
          <w:tcPr>
            <w:tcW w:w="231" w:type="pct"/>
          </w:tcPr>
          <w:p w:rsidR="00191F0C" w:rsidRPr="00885F76" w:rsidRDefault="00191F0C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85F76">
              <w:rPr>
                <w:b/>
              </w:rPr>
              <w:t>3</w:t>
            </w:r>
          </w:p>
        </w:tc>
        <w:tc>
          <w:tcPr>
            <w:tcW w:w="281" w:type="pct"/>
          </w:tcPr>
          <w:p w:rsidR="00191F0C" w:rsidRPr="00885F76" w:rsidRDefault="00191F0C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85F76">
              <w:rPr>
                <w:b/>
              </w:rPr>
              <w:t>4</w:t>
            </w:r>
          </w:p>
        </w:tc>
        <w:tc>
          <w:tcPr>
            <w:tcW w:w="233" w:type="pct"/>
          </w:tcPr>
          <w:p w:rsidR="00191F0C" w:rsidRPr="00885F76" w:rsidRDefault="00191F0C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9" w:type="pct"/>
          </w:tcPr>
          <w:p w:rsidR="00191F0C" w:rsidRPr="00885F76" w:rsidRDefault="00191F0C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9" w:type="pct"/>
          </w:tcPr>
          <w:p w:rsidR="00191F0C" w:rsidRPr="00885F76" w:rsidRDefault="00191F0C" w:rsidP="009348C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  <w:r w:rsidRPr="00885F76">
              <w:rPr>
                <w:rStyle w:val="FontStyle31"/>
                <w:rFonts w:ascii="Times New Roman" w:hAnsi="Times New Roman" w:cs="Georgia"/>
                <w:b/>
                <w:sz w:val="24"/>
              </w:rPr>
              <w:t>4</w:t>
            </w:r>
          </w:p>
        </w:tc>
        <w:tc>
          <w:tcPr>
            <w:tcW w:w="1052" w:type="pct"/>
          </w:tcPr>
          <w:p w:rsidR="00191F0C" w:rsidRPr="0066419C" w:rsidRDefault="00191F0C" w:rsidP="009348CE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951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343" w:type="pct"/>
          </w:tcPr>
          <w:p w:rsidR="00191F0C" w:rsidRPr="0066419C" w:rsidRDefault="00191F0C" w:rsidP="00D21080">
            <w:pPr>
              <w:pStyle w:val="Style14"/>
              <w:widowControl/>
              <w:ind w:hanging="11"/>
              <w:rPr>
                <w:i/>
              </w:rPr>
            </w:pPr>
            <w:r w:rsidRPr="0066419C">
              <w:rPr>
                <w:i/>
              </w:rPr>
              <w:t>ПК-1 – з,</w:t>
            </w:r>
          </w:p>
          <w:p w:rsidR="00191F0C" w:rsidRDefault="00191F0C" w:rsidP="00D21080">
            <w:pPr>
              <w:pStyle w:val="Style14"/>
              <w:widowControl/>
              <w:ind w:hanging="11"/>
              <w:rPr>
                <w:i/>
              </w:rPr>
            </w:pPr>
            <w:r>
              <w:rPr>
                <w:i/>
              </w:rPr>
              <w:t>ПК-8</w:t>
            </w:r>
            <w:r w:rsidRPr="0066419C">
              <w:rPr>
                <w:i/>
              </w:rPr>
              <w:t>-з</w:t>
            </w:r>
            <w:r>
              <w:rPr>
                <w:i/>
              </w:rPr>
              <w:t>,</w:t>
            </w:r>
          </w:p>
          <w:p w:rsidR="00191F0C" w:rsidRPr="0066419C" w:rsidRDefault="00191F0C" w:rsidP="00D21080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i/>
              </w:rPr>
              <w:t>ПК-5-з</w:t>
            </w:r>
          </w:p>
        </w:tc>
      </w:tr>
      <w:tr w:rsidR="00191F0C" w:rsidRPr="0066419C">
        <w:trPr>
          <w:trHeight w:val="615"/>
        </w:trPr>
        <w:tc>
          <w:tcPr>
            <w:tcW w:w="1401" w:type="pct"/>
            <w:gridSpan w:val="2"/>
          </w:tcPr>
          <w:p w:rsidR="00191F0C" w:rsidRPr="0066419C" w:rsidRDefault="00191F0C" w:rsidP="009C151F">
            <w:pPr>
              <w:pStyle w:val="Style14"/>
              <w:ind w:right="91" w:firstLine="0"/>
              <w:rPr>
                <w:b/>
              </w:rPr>
            </w:pPr>
            <w:r w:rsidRPr="0066419C">
              <w:rPr>
                <w:b/>
              </w:rPr>
              <w:t>Раздел 2. Архитектурные ко</w:t>
            </w:r>
            <w:r w:rsidRPr="0066419C">
              <w:rPr>
                <w:b/>
              </w:rPr>
              <w:t>н</w:t>
            </w:r>
            <w:r w:rsidRPr="0066419C">
              <w:rPr>
                <w:b/>
              </w:rPr>
              <w:t>струкции малоэтажных жилых зд</w:t>
            </w:r>
            <w:r w:rsidRPr="0066419C">
              <w:rPr>
                <w:b/>
              </w:rPr>
              <w:t>а</w:t>
            </w:r>
            <w:r w:rsidRPr="0066419C">
              <w:rPr>
                <w:b/>
              </w:rPr>
              <w:t>ний</w:t>
            </w:r>
          </w:p>
        </w:tc>
        <w:tc>
          <w:tcPr>
            <w:tcW w:w="231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</w:pPr>
            <w:r w:rsidRPr="0066419C">
              <w:t>3</w:t>
            </w:r>
          </w:p>
        </w:tc>
        <w:tc>
          <w:tcPr>
            <w:tcW w:w="281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3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9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9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1052" w:type="pct"/>
          </w:tcPr>
          <w:p w:rsidR="00191F0C" w:rsidRPr="0066419C" w:rsidRDefault="00191F0C" w:rsidP="009C151F">
            <w:pPr>
              <w:pStyle w:val="NormalWeb"/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bCs/>
                <w:i/>
                <w:iCs/>
                <w:sz w:val="24"/>
              </w:rPr>
              <w:t>Работа с электронными би</w:t>
            </w:r>
            <w:r w:rsidRPr="0066419C">
              <w:rPr>
                <w:bCs/>
                <w:i/>
                <w:iCs/>
                <w:sz w:val="24"/>
              </w:rPr>
              <w:t>б</w:t>
            </w:r>
            <w:r w:rsidRPr="0066419C">
              <w:rPr>
                <w:bCs/>
                <w:i/>
                <w:iCs/>
                <w:sz w:val="24"/>
              </w:rPr>
              <w:t>лиотеками.</w:t>
            </w:r>
          </w:p>
        </w:tc>
        <w:tc>
          <w:tcPr>
            <w:tcW w:w="951" w:type="pct"/>
          </w:tcPr>
          <w:p w:rsidR="00191F0C" w:rsidRPr="0066419C" w:rsidRDefault="00191F0C" w:rsidP="009348CE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  <w:r w:rsidRPr="0066419C">
              <w:rPr>
                <w:i/>
              </w:rPr>
              <w:t xml:space="preserve"> </w:t>
            </w:r>
          </w:p>
        </w:tc>
        <w:tc>
          <w:tcPr>
            <w:tcW w:w="343" w:type="pct"/>
          </w:tcPr>
          <w:p w:rsidR="00191F0C" w:rsidRPr="0066419C" w:rsidRDefault="00191F0C" w:rsidP="00D21080">
            <w:pPr>
              <w:pStyle w:val="Style14"/>
              <w:widowControl/>
              <w:ind w:hanging="11"/>
              <w:rPr>
                <w:i/>
              </w:rPr>
            </w:pPr>
            <w:r w:rsidRPr="0066419C">
              <w:rPr>
                <w:i/>
              </w:rPr>
              <w:t>ПК-1 – з,</w:t>
            </w:r>
          </w:p>
          <w:p w:rsidR="00191F0C" w:rsidRDefault="00191F0C" w:rsidP="00D21080">
            <w:pPr>
              <w:pStyle w:val="Style14"/>
              <w:widowControl/>
              <w:ind w:hanging="11"/>
              <w:rPr>
                <w:i/>
              </w:rPr>
            </w:pPr>
            <w:r>
              <w:rPr>
                <w:i/>
              </w:rPr>
              <w:t>ПК-8</w:t>
            </w:r>
            <w:r w:rsidRPr="0066419C">
              <w:rPr>
                <w:i/>
              </w:rPr>
              <w:t>-з</w:t>
            </w:r>
            <w:r>
              <w:rPr>
                <w:i/>
              </w:rPr>
              <w:t>,</w:t>
            </w:r>
          </w:p>
          <w:p w:rsidR="00191F0C" w:rsidRPr="0066419C" w:rsidRDefault="00191F0C" w:rsidP="00D21080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i/>
              </w:rPr>
              <w:t>ПК-5-з</w:t>
            </w:r>
          </w:p>
        </w:tc>
      </w:tr>
      <w:tr w:rsidR="00191F0C" w:rsidRPr="0066419C">
        <w:trPr>
          <w:trHeight w:val="1920"/>
        </w:trPr>
        <w:tc>
          <w:tcPr>
            <w:tcW w:w="1401" w:type="pct"/>
            <w:gridSpan w:val="2"/>
          </w:tcPr>
          <w:p w:rsidR="00191F0C" w:rsidRPr="0066419C" w:rsidRDefault="00191F0C" w:rsidP="009C151F">
            <w:pPr>
              <w:pStyle w:val="Style14"/>
              <w:ind w:right="91" w:firstLine="0"/>
            </w:pPr>
            <w:r w:rsidRPr="0066419C">
              <w:t xml:space="preserve">2.1.Тема </w:t>
            </w:r>
            <w:r w:rsidRPr="0066419C">
              <w:rPr>
                <w:b/>
              </w:rPr>
              <w:t>Несущие остовы к</w:t>
            </w:r>
            <w:r w:rsidRPr="0066419C">
              <w:rPr>
                <w:b/>
              </w:rPr>
              <w:t>а</w:t>
            </w:r>
            <w:r w:rsidRPr="0066419C">
              <w:rPr>
                <w:b/>
              </w:rPr>
              <w:t xml:space="preserve">менных малоэтажных зданий </w:t>
            </w:r>
            <w:r w:rsidRPr="0066419C">
              <w:t>Т</w:t>
            </w:r>
            <w:r w:rsidRPr="0066419C">
              <w:t>и</w:t>
            </w:r>
            <w:r w:rsidRPr="0066419C">
              <w:t>пы стен из природных или искусс</w:t>
            </w:r>
            <w:r w:rsidRPr="0066419C">
              <w:t>т</w:t>
            </w:r>
            <w:r w:rsidRPr="0066419C">
              <w:t>венных камней и блоков, из монолитного бетона; облегче</w:t>
            </w:r>
            <w:r w:rsidRPr="0066419C">
              <w:t>н</w:t>
            </w:r>
            <w:r w:rsidRPr="0066419C">
              <w:t>ные виды каменной кладки. Элементы нес</w:t>
            </w:r>
            <w:r w:rsidRPr="0066419C">
              <w:t>у</w:t>
            </w:r>
            <w:r w:rsidRPr="0066419C">
              <w:t>щего остова: столбы, цоколи, пер</w:t>
            </w:r>
            <w:r w:rsidRPr="0066419C">
              <w:t>е</w:t>
            </w:r>
            <w:r w:rsidRPr="0066419C">
              <w:t>мычки и др. Основные правила проектирования н</w:t>
            </w:r>
            <w:r w:rsidRPr="0066419C">
              <w:t>е</w:t>
            </w:r>
            <w:r w:rsidRPr="0066419C">
              <w:t>сущего остова  с применением мелко элементных конструкций перекрытий. Прим</w:t>
            </w:r>
            <w:r w:rsidRPr="0066419C">
              <w:t>е</w:t>
            </w:r>
            <w:r w:rsidRPr="0066419C">
              <w:t>нение крупных блоков и панелей в малоэтажном стро</w:t>
            </w:r>
            <w:r w:rsidRPr="0066419C">
              <w:t>и</w:t>
            </w:r>
            <w:r w:rsidRPr="0066419C">
              <w:t>тельстве.</w:t>
            </w:r>
          </w:p>
        </w:tc>
        <w:tc>
          <w:tcPr>
            <w:tcW w:w="231" w:type="pct"/>
          </w:tcPr>
          <w:p w:rsidR="00191F0C" w:rsidRPr="0066419C" w:rsidRDefault="00191F0C" w:rsidP="009348CE">
            <w:pPr>
              <w:pStyle w:val="Style14"/>
              <w:ind w:firstLine="0"/>
              <w:jc w:val="center"/>
            </w:pPr>
            <w:r w:rsidRPr="0066419C">
              <w:t>3</w:t>
            </w:r>
          </w:p>
        </w:tc>
        <w:tc>
          <w:tcPr>
            <w:tcW w:w="281" w:type="pct"/>
          </w:tcPr>
          <w:p w:rsidR="00191F0C" w:rsidRPr="0066419C" w:rsidRDefault="00191F0C" w:rsidP="009348CE">
            <w:pPr>
              <w:pStyle w:val="Style14"/>
              <w:ind w:firstLine="0"/>
              <w:jc w:val="center"/>
            </w:pPr>
            <w:r w:rsidRPr="0066419C">
              <w:t>1</w:t>
            </w:r>
          </w:p>
        </w:tc>
        <w:tc>
          <w:tcPr>
            <w:tcW w:w="233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9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9" w:type="pct"/>
          </w:tcPr>
          <w:p w:rsidR="00191F0C" w:rsidRPr="0066419C" w:rsidRDefault="00191F0C" w:rsidP="009348CE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1</w:t>
            </w:r>
          </w:p>
        </w:tc>
        <w:tc>
          <w:tcPr>
            <w:tcW w:w="1052" w:type="pct"/>
          </w:tcPr>
          <w:p w:rsidR="00191F0C" w:rsidRPr="0066419C" w:rsidRDefault="00191F0C" w:rsidP="009C151F">
            <w:pPr>
              <w:pStyle w:val="Style14"/>
              <w:ind w:firstLine="0"/>
              <w:jc w:val="left"/>
              <w:rPr>
                <w:bCs/>
                <w:i/>
                <w:iCs/>
              </w:rPr>
            </w:pPr>
            <w:r w:rsidRPr="0066419C">
              <w:rPr>
                <w:bCs/>
                <w:i/>
                <w:iCs/>
              </w:rPr>
              <w:t>Самостоятельное изучение учебной и научной литературы</w:t>
            </w:r>
          </w:p>
        </w:tc>
        <w:tc>
          <w:tcPr>
            <w:tcW w:w="951" w:type="pct"/>
          </w:tcPr>
          <w:p w:rsidR="00191F0C" w:rsidRPr="0066419C" w:rsidRDefault="00191F0C" w:rsidP="009348CE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i/>
              </w:rPr>
              <w:t>– устный опрос (собесед</w:t>
            </w:r>
            <w:r w:rsidRPr="0066419C">
              <w:rPr>
                <w:i/>
              </w:rPr>
              <w:t>о</w:t>
            </w:r>
            <w:r w:rsidRPr="0066419C">
              <w:rPr>
                <w:i/>
              </w:rPr>
              <w:t>вание);</w:t>
            </w:r>
          </w:p>
        </w:tc>
        <w:tc>
          <w:tcPr>
            <w:tcW w:w="343" w:type="pct"/>
          </w:tcPr>
          <w:p w:rsidR="00191F0C" w:rsidRPr="0066419C" w:rsidRDefault="00191F0C" w:rsidP="009348CE">
            <w:pPr>
              <w:pStyle w:val="Style14"/>
              <w:ind w:hanging="11"/>
              <w:rPr>
                <w:i/>
              </w:rPr>
            </w:pPr>
          </w:p>
        </w:tc>
      </w:tr>
      <w:tr w:rsidR="00191F0C" w:rsidRPr="0066419C">
        <w:trPr>
          <w:trHeight w:val="836"/>
        </w:trPr>
        <w:tc>
          <w:tcPr>
            <w:tcW w:w="1401" w:type="pct"/>
            <w:gridSpan w:val="2"/>
          </w:tcPr>
          <w:p w:rsidR="00191F0C" w:rsidRPr="0066419C" w:rsidRDefault="00191F0C" w:rsidP="009C151F">
            <w:pPr>
              <w:pStyle w:val="Style14"/>
              <w:ind w:right="91" w:firstLine="0"/>
              <w:rPr>
                <w:b/>
                <w:i/>
              </w:rPr>
            </w:pPr>
            <w:r w:rsidRPr="0066419C">
              <w:t xml:space="preserve">2.2.Тема. </w:t>
            </w:r>
            <w:r w:rsidRPr="0066419C">
              <w:rPr>
                <w:b/>
              </w:rPr>
              <w:t>Методика выбора оптимальной конструктивной сх</w:t>
            </w:r>
            <w:r w:rsidRPr="0066419C">
              <w:rPr>
                <w:b/>
              </w:rPr>
              <w:t>е</w:t>
            </w:r>
            <w:r w:rsidRPr="0066419C">
              <w:rPr>
                <w:b/>
              </w:rPr>
              <w:t xml:space="preserve">мы </w:t>
            </w:r>
            <w:r w:rsidRPr="0066419C">
              <w:t>для заданного планировочного р</w:t>
            </w:r>
            <w:r w:rsidRPr="0066419C">
              <w:t>е</w:t>
            </w:r>
            <w:r w:rsidRPr="0066419C">
              <w:t xml:space="preserve">шения </w:t>
            </w:r>
            <w:r w:rsidRPr="0066419C">
              <w:rPr>
                <w:snapToGrid w:val="0"/>
              </w:rPr>
              <w:t xml:space="preserve"> </w:t>
            </w:r>
          </w:p>
        </w:tc>
        <w:tc>
          <w:tcPr>
            <w:tcW w:w="231" w:type="pct"/>
          </w:tcPr>
          <w:p w:rsidR="00191F0C" w:rsidRPr="0066419C" w:rsidRDefault="00191F0C" w:rsidP="009348CE">
            <w:pPr>
              <w:pStyle w:val="Style14"/>
              <w:ind w:firstLine="0"/>
              <w:jc w:val="center"/>
            </w:pPr>
            <w:r w:rsidRPr="0066419C">
              <w:t>3</w:t>
            </w:r>
          </w:p>
        </w:tc>
        <w:tc>
          <w:tcPr>
            <w:tcW w:w="281" w:type="pct"/>
          </w:tcPr>
          <w:p w:rsidR="00191F0C" w:rsidRPr="0066419C" w:rsidRDefault="00191F0C" w:rsidP="009348CE">
            <w:pPr>
              <w:pStyle w:val="Style14"/>
              <w:ind w:firstLine="0"/>
              <w:jc w:val="center"/>
            </w:pPr>
            <w:r w:rsidRPr="0066419C">
              <w:t>1</w:t>
            </w:r>
          </w:p>
        </w:tc>
        <w:tc>
          <w:tcPr>
            <w:tcW w:w="233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9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9" w:type="pct"/>
          </w:tcPr>
          <w:p w:rsidR="00191F0C" w:rsidRPr="0066419C" w:rsidRDefault="00191F0C" w:rsidP="009348CE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2</w:t>
            </w:r>
          </w:p>
        </w:tc>
        <w:tc>
          <w:tcPr>
            <w:tcW w:w="1052" w:type="pct"/>
          </w:tcPr>
          <w:p w:rsidR="00191F0C" w:rsidRPr="0066419C" w:rsidRDefault="00191F0C" w:rsidP="009C151F">
            <w:pPr>
              <w:pStyle w:val="Style14"/>
              <w:ind w:firstLine="0"/>
              <w:jc w:val="left"/>
              <w:rPr>
                <w:bCs/>
                <w:i/>
                <w:iCs/>
              </w:rPr>
            </w:pPr>
            <w:r w:rsidRPr="0066419C">
              <w:rPr>
                <w:bCs/>
                <w:i/>
                <w:iCs/>
              </w:rPr>
              <w:t>Самостоятельное изучение учебной и научной литературы</w:t>
            </w:r>
          </w:p>
        </w:tc>
        <w:tc>
          <w:tcPr>
            <w:tcW w:w="951" w:type="pct"/>
          </w:tcPr>
          <w:p w:rsidR="00191F0C" w:rsidRPr="0066419C" w:rsidRDefault="00191F0C" w:rsidP="009348CE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</w:p>
          <w:p w:rsidR="00191F0C" w:rsidRPr="0066419C" w:rsidRDefault="00191F0C" w:rsidP="009348CE">
            <w:pPr>
              <w:pStyle w:val="Style14"/>
              <w:jc w:val="left"/>
              <w:rPr>
                <w:i/>
              </w:rPr>
            </w:pPr>
            <w:r w:rsidRPr="0066419C">
              <w:rPr>
                <w:i/>
              </w:rPr>
              <w:t>– проектные работы;</w:t>
            </w:r>
          </w:p>
        </w:tc>
        <w:tc>
          <w:tcPr>
            <w:tcW w:w="343" w:type="pct"/>
          </w:tcPr>
          <w:p w:rsidR="00191F0C" w:rsidRPr="0066419C" w:rsidRDefault="00191F0C" w:rsidP="00D21080">
            <w:pPr>
              <w:pStyle w:val="Style14"/>
              <w:widowControl/>
              <w:ind w:hanging="11"/>
              <w:rPr>
                <w:i/>
              </w:rPr>
            </w:pPr>
            <w:r w:rsidRPr="0066419C">
              <w:rPr>
                <w:i/>
              </w:rPr>
              <w:t>ПК-1 – з,</w:t>
            </w:r>
          </w:p>
          <w:p w:rsidR="00191F0C" w:rsidRDefault="00191F0C" w:rsidP="00D21080">
            <w:pPr>
              <w:pStyle w:val="Style14"/>
              <w:widowControl/>
              <w:ind w:hanging="11"/>
              <w:rPr>
                <w:i/>
              </w:rPr>
            </w:pPr>
            <w:r>
              <w:rPr>
                <w:i/>
              </w:rPr>
              <w:t>ПК-8</w:t>
            </w:r>
            <w:r w:rsidRPr="0066419C">
              <w:rPr>
                <w:i/>
              </w:rPr>
              <w:t>-з</w:t>
            </w:r>
            <w:r>
              <w:rPr>
                <w:i/>
              </w:rPr>
              <w:t>,</w:t>
            </w:r>
          </w:p>
          <w:p w:rsidR="00191F0C" w:rsidRPr="0066419C" w:rsidRDefault="00191F0C" w:rsidP="00D21080">
            <w:pPr>
              <w:pStyle w:val="Style14"/>
              <w:ind w:hanging="11"/>
              <w:rPr>
                <w:i/>
              </w:rPr>
            </w:pPr>
            <w:r>
              <w:rPr>
                <w:i/>
              </w:rPr>
              <w:t>ПК-5-з</w:t>
            </w:r>
          </w:p>
        </w:tc>
      </w:tr>
      <w:tr w:rsidR="00191F0C" w:rsidRPr="0066419C">
        <w:trPr>
          <w:trHeight w:val="450"/>
        </w:trPr>
        <w:tc>
          <w:tcPr>
            <w:tcW w:w="1401" w:type="pct"/>
            <w:gridSpan w:val="2"/>
          </w:tcPr>
          <w:p w:rsidR="00191F0C" w:rsidRPr="0066419C" w:rsidRDefault="00191F0C" w:rsidP="009C151F">
            <w:pPr>
              <w:pStyle w:val="Style14"/>
              <w:ind w:right="91" w:firstLine="0"/>
            </w:pPr>
            <w:r w:rsidRPr="0066419C">
              <w:t xml:space="preserve">2.3.Тема. </w:t>
            </w:r>
            <w:r w:rsidRPr="0066419C">
              <w:rPr>
                <w:b/>
              </w:rPr>
              <w:t xml:space="preserve">Методика выбора строительной системы </w:t>
            </w:r>
            <w:r w:rsidRPr="0066419C">
              <w:t>для малоэтажных зд</w:t>
            </w:r>
            <w:r w:rsidRPr="0066419C">
              <w:t>а</w:t>
            </w:r>
            <w:r w:rsidRPr="0066419C">
              <w:t>ний.</w:t>
            </w:r>
          </w:p>
        </w:tc>
        <w:tc>
          <w:tcPr>
            <w:tcW w:w="231" w:type="pct"/>
          </w:tcPr>
          <w:p w:rsidR="00191F0C" w:rsidRPr="0066419C" w:rsidRDefault="00191F0C" w:rsidP="009348CE">
            <w:pPr>
              <w:pStyle w:val="Style14"/>
              <w:ind w:firstLine="0"/>
              <w:jc w:val="center"/>
            </w:pPr>
            <w:r w:rsidRPr="0066419C">
              <w:t>3</w:t>
            </w:r>
          </w:p>
        </w:tc>
        <w:tc>
          <w:tcPr>
            <w:tcW w:w="281" w:type="pct"/>
          </w:tcPr>
          <w:p w:rsidR="00191F0C" w:rsidRPr="0066419C" w:rsidRDefault="00191F0C" w:rsidP="009348CE">
            <w:pPr>
              <w:pStyle w:val="Style14"/>
              <w:ind w:firstLine="0"/>
              <w:jc w:val="center"/>
            </w:pPr>
            <w:r w:rsidRPr="0066419C">
              <w:t>1</w:t>
            </w:r>
          </w:p>
        </w:tc>
        <w:tc>
          <w:tcPr>
            <w:tcW w:w="233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9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9" w:type="pct"/>
          </w:tcPr>
          <w:p w:rsidR="00191F0C" w:rsidRPr="0066419C" w:rsidRDefault="00191F0C" w:rsidP="009348CE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5</w:t>
            </w:r>
          </w:p>
        </w:tc>
        <w:tc>
          <w:tcPr>
            <w:tcW w:w="1052" w:type="pct"/>
          </w:tcPr>
          <w:p w:rsidR="00191F0C" w:rsidRPr="0066419C" w:rsidRDefault="00191F0C" w:rsidP="009C151F">
            <w:pPr>
              <w:pStyle w:val="Style14"/>
              <w:ind w:firstLine="0"/>
              <w:jc w:val="left"/>
              <w:rPr>
                <w:bCs/>
                <w:i/>
                <w:iCs/>
              </w:rPr>
            </w:pPr>
            <w:r w:rsidRPr="0066419C">
              <w:rPr>
                <w:bCs/>
                <w:i/>
                <w:iCs/>
              </w:rPr>
              <w:t>Самостоятельное изучение учебной и научной литературы</w:t>
            </w:r>
          </w:p>
        </w:tc>
        <w:tc>
          <w:tcPr>
            <w:tcW w:w="951" w:type="pct"/>
          </w:tcPr>
          <w:p w:rsidR="00191F0C" w:rsidRPr="0066419C" w:rsidRDefault="00191F0C" w:rsidP="009348CE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</w:p>
          <w:p w:rsidR="00191F0C" w:rsidRPr="0066419C" w:rsidRDefault="00191F0C" w:rsidP="009348CE">
            <w:pPr>
              <w:pStyle w:val="Style14"/>
              <w:jc w:val="left"/>
              <w:rPr>
                <w:i/>
              </w:rPr>
            </w:pPr>
            <w:r w:rsidRPr="0066419C">
              <w:rPr>
                <w:i/>
              </w:rPr>
              <w:t>– проектные работы;</w:t>
            </w:r>
          </w:p>
        </w:tc>
        <w:tc>
          <w:tcPr>
            <w:tcW w:w="343" w:type="pct"/>
          </w:tcPr>
          <w:p w:rsidR="00191F0C" w:rsidRPr="0066419C" w:rsidRDefault="00191F0C" w:rsidP="00D21080">
            <w:pPr>
              <w:pStyle w:val="Style14"/>
              <w:widowControl/>
              <w:ind w:hanging="11"/>
              <w:rPr>
                <w:i/>
              </w:rPr>
            </w:pPr>
            <w:r w:rsidRPr="0066419C">
              <w:rPr>
                <w:i/>
              </w:rPr>
              <w:t>ПК-1 – з,</w:t>
            </w:r>
          </w:p>
          <w:p w:rsidR="00191F0C" w:rsidRDefault="00191F0C" w:rsidP="00D21080">
            <w:pPr>
              <w:pStyle w:val="Style14"/>
              <w:widowControl/>
              <w:ind w:hanging="11"/>
              <w:rPr>
                <w:i/>
              </w:rPr>
            </w:pPr>
            <w:r>
              <w:rPr>
                <w:i/>
              </w:rPr>
              <w:t>ПК-8</w:t>
            </w:r>
            <w:r w:rsidRPr="0066419C">
              <w:rPr>
                <w:i/>
              </w:rPr>
              <w:t>-з</w:t>
            </w:r>
            <w:r>
              <w:rPr>
                <w:i/>
              </w:rPr>
              <w:t>,</w:t>
            </w:r>
          </w:p>
          <w:p w:rsidR="00191F0C" w:rsidRPr="0066419C" w:rsidRDefault="00191F0C" w:rsidP="00D21080">
            <w:pPr>
              <w:pStyle w:val="Style14"/>
              <w:ind w:hanging="11"/>
              <w:rPr>
                <w:i/>
              </w:rPr>
            </w:pPr>
            <w:r>
              <w:rPr>
                <w:i/>
              </w:rPr>
              <w:t>ПК-5-з</w:t>
            </w:r>
          </w:p>
        </w:tc>
      </w:tr>
      <w:tr w:rsidR="00191F0C" w:rsidRPr="0066419C">
        <w:trPr>
          <w:trHeight w:val="360"/>
        </w:trPr>
        <w:tc>
          <w:tcPr>
            <w:tcW w:w="1401" w:type="pct"/>
            <w:gridSpan w:val="2"/>
          </w:tcPr>
          <w:p w:rsidR="00191F0C" w:rsidRPr="0066419C" w:rsidRDefault="00191F0C" w:rsidP="009C151F">
            <w:pPr>
              <w:pStyle w:val="Style14"/>
              <w:ind w:right="91" w:firstLine="0"/>
            </w:pPr>
            <w:r w:rsidRPr="0066419C">
              <w:t>2.4. Тема Разработка балочных конструкций пер</w:t>
            </w:r>
            <w:r w:rsidRPr="0066419C">
              <w:t>е</w:t>
            </w:r>
            <w:r w:rsidRPr="0066419C">
              <w:t xml:space="preserve">крытия и перекрытий плитами </w:t>
            </w:r>
          </w:p>
        </w:tc>
        <w:tc>
          <w:tcPr>
            <w:tcW w:w="231" w:type="pct"/>
          </w:tcPr>
          <w:p w:rsidR="00191F0C" w:rsidRPr="0066419C" w:rsidRDefault="00191F0C" w:rsidP="009348CE">
            <w:pPr>
              <w:pStyle w:val="Style14"/>
              <w:ind w:firstLine="0"/>
              <w:jc w:val="center"/>
            </w:pPr>
            <w:r w:rsidRPr="0066419C">
              <w:t>3</w:t>
            </w:r>
          </w:p>
        </w:tc>
        <w:tc>
          <w:tcPr>
            <w:tcW w:w="281" w:type="pct"/>
          </w:tcPr>
          <w:p w:rsidR="00191F0C" w:rsidRPr="0066419C" w:rsidRDefault="00191F0C" w:rsidP="009348CE">
            <w:pPr>
              <w:pStyle w:val="Style14"/>
              <w:ind w:firstLine="0"/>
              <w:jc w:val="center"/>
            </w:pPr>
            <w:r w:rsidRPr="0066419C">
              <w:t>1</w:t>
            </w:r>
          </w:p>
        </w:tc>
        <w:tc>
          <w:tcPr>
            <w:tcW w:w="233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9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9" w:type="pct"/>
          </w:tcPr>
          <w:p w:rsidR="00191F0C" w:rsidRPr="0066419C" w:rsidRDefault="00191F0C" w:rsidP="009348CE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2</w:t>
            </w:r>
          </w:p>
        </w:tc>
        <w:tc>
          <w:tcPr>
            <w:tcW w:w="1052" w:type="pct"/>
          </w:tcPr>
          <w:p w:rsidR="00191F0C" w:rsidRPr="0066419C" w:rsidRDefault="00191F0C" w:rsidP="009C151F">
            <w:pPr>
              <w:pStyle w:val="Style14"/>
              <w:ind w:firstLine="0"/>
              <w:jc w:val="left"/>
              <w:rPr>
                <w:bCs/>
                <w:i/>
                <w:iCs/>
              </w:rPr>
            </w:pPr>
            <w:r w:rsidRPr="0066419C">
              <w:rPr>
                <w:bCs/>
                <w:i/>
                <w:iCs/>
              </w:rPr>
              <w:t>Самостоятельное изучение учебной и научной литературы</w:t>
            </w:r>
          </w:p>
        </w:tc>
        <w:tc>
          <w:tcPr>
            <w:tcW w:w="951" w:type="pct"/>
          </w:tcPr>
          <w:p w:rsidR="00191F0C" w:rsidRPr="0066419C" w:rsidRDefault="00191F0C" w:rsidP="009348CE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</w:p>
          <w:p w:rsidR="00191F0C" w:rsidRPr="0066419C" w:rsidRDefault="00191F0C" w:rsidP="009348CE">
            <w:pPr>
              <w:pStyle w:val="Style14"/>
              <w:jc w:val="left"/>
              <w:rPr>
                <w:i/>
              </w:rPr>
            </w:pPr>
            <w:r w:rsidRPr="0066419C">
              <w:rPr>
                <w:i/>
              </w:rPr>
              <w:t>– проектные работы;</w:t>
            </w:r>
          </w:p>
        </w:tc>
        <w:tc>
          <w:tcPr>
            <w:tcW w:w="343" w:type="pct"/>
          </w:tcPr>
          <w:p w:rsidR="00191F0C" w:rsidRPr="0066419C" w:rsidRDefault="00191F0C" w:rsidP="00D21080">
            <w:pPr>
              <w:pStyle w:val="Style14"/>
              <w:widowControl/>
              <w:ind w:hanging="11"/>
              <w:rPr>
                <w:i/>
              </w:rPr>
            </w:pPr>
            <w:r w:rsidRPr="0066419C">
              <w:rPr>
                <w:i/>
              </w:rPr>
              <w:t>ПК-1 – з,</w:t>
            </w:r>
          </w:p>
          <w:p w:rsidR="00191F0C" w:rsidRDefault="00191F0C" w:rsidP="00D21080">
            <w:pPr>
              <w:pStyle w:val="Style14"/>
              <w:widowControl/>
              <w:ind w:hanging="11"/>
              <w:rPr>
                <w:i/>
              </w:rPr>
            </w:pPr>
            <w:r>
              <w:rPr>
                <w:i/>
              </w:rPr>
              <w:t>ПК-8</w:t>
            </w:r>
            <w:r w:rsidRPr="0066419C">
              <w:rPr>
                <w:i/>
              </w:rPr>
              <w:t>-з</w:t>
            </w:r>
            <w:r>
              <w:rPr>
                <w:i/>
              </w:rPr>
              <w:t>,</w:t>
            </w:r>
          </w:p>
          <w:p w:rsidR="00191F0C" w:rsidRPr="0066419C" w:rsidRDefault="00191F0C" w:rsidP="00D21080">
            <w:pPr>
              <w:pStyle w:val="Style14"/>
              <w:ind w:hanging="11"/>
              <w:rPr>
                <w:i/>
              </w:rPr>
            </w:pPr>
            <w:r>
              <w:rPr>
                <w:i/>
              </w:rPr>
              <w:t>ПК-5-з</w:t>
            </w:r>
          </w:p>
        </w:tc>
      </w:tr>
      <w:tr w:rsidR="00191F0C" w:rsidRPr="0066419C">
        <w:trPr>
          <w:trHeight w:val="345"/>
        </w:trPr>
        <w:tc>
          <w:tcPr>
            <w:tcW w:w="1401" w:type="pct"/>
            <w:gridSpan w:val="2"/>
          </w:tcPr>
          <w:p w:rsidR="00191F0C" w:rsidRPr="0066419C" w:rsidRDefault="00191F0C" w:rsidP="009C151F">
            <w:pPr>
              <w:tabs>
                <w:tab w:val="left" w:pos="9498"/>
              </w:tabs>
              <w:ind w:right="91" w:firstLine="0"/>
              <w:rPr>
                <w:b/>
                <w:snapToGrid w:val="0"/>
              </w:rPr>
            </w:pPr>
            <w:r w:rsidRPr="0066419C">
              <w:t xml:space="preserve">2.5.Тема. </w:t>
            </w:r>
            <w:r w:rsidRPr="0066419C">
              <w:rPr>
                <w:b/>
              </w:rPr>
              <w:t>Несущие остовы дер</w:t>
            </w:r>
            <w:r w:rsidRPr="0066419C">
              <w:rPr>
                <w:b/>
              </w:rPr>
              <w:t>е</w:t>
            </w:r>
            <w:r w:rsidRPr="0066419C">
              <w:rPr>
                <w:b/>
              </w:rPr>
              <w:t xml:space="preserve">вянных зданий. </w:t>
            </w:r>
          </w:p>
          <w:p w:rsidR="00191F0C" w:rsidRPr="0066419C" w:rsidRDefault="00191F0C" w:rsidP="009C151F">
            <w:pPr>
              <w:pStyle w:val="Style14"/>
              <w:ind w:right="91" w:firstLine="0"/>
            </w:pPr>
            <w:r w:rsidRPr="0066419C">
              <w:t>Классификация. Стены бреве</w:t>
            </w:r>
            <w:r w:rsidRPr="0066419C">
              <w:t>н</w:t>
            </w:r>
            <w:r w:rsidRPr="0066419C">
              <w:t>чатых, брусчатых домов. Констру</w:t>
            </w:r>
            <w:r w:rsidRPr="0066419C">
              <w:t>к</w:t>
            </w:r>
            <w:r w:rsidRPr="0066419C">
              <w:t>ции остовов карка</w:t>
            </w:r>
            <w:r w:rsidRPr="0066419C">
              <w:t>с</w:t>
            </w:r>
            <w:r w:rsidRPr="0066419C">
              <w:t>ных, щитовых домов: узлы, детали сопряжения вертикальных и горизонтал</w:t>
            </w:r>
            <w:r w:rsidRPr="0066419C">
              <w:t>ь</w:t>
            </w:r>
            <w:r w:rsidRPr="0066419C">
              <w:t>ных элементов. Применение изделий заводского изгото</w:t>
            </w:r>
            <w:r w:rsidRPr="0066419C">
              <w:t>в</w:t>
            </w:r>
            <w:r w:rsidRPr="0066419C">
              <w:t>ления и принципы проектирования зданий. Решения ограждающих конструкций в зав</w:t>
            </w:r>
            <w:r w:rsidRPr="0066419C">
              <w:t>и</w:t>
            </w:r>
            <w:r w:rsidRPr="0066419C">
              <w:t>симости от условий строительства, эксплуатации и архитектурных тр</w:t>
            </w:r>
            <w:r w:rsidRPr="0066419C">
              <w:t>е</w:t>
            </w:r>
            <w:r w:rsidRPr="0066419C">
              <w:t>бований</w:t>
            </w:r>
          </w:p>
        </w:tc>
        <w:tc>
          <w:tcPr>
            <w:tcW w:w="231" w:type="pct"/>
          </w:tcPr>
          <w:p w:rsidR="00191F0C" w:rsidRPr="0066419C" w:rsidRDefault="00191F0C" w:rsidP="009348CE">
            <w:pPr>
              <w:pStyle w:val="Style14"/>
              <w:ind w:firstLine="0"/>
              <w:jc w:val="center"/>
            </w:pPr>
            <w:r w:rsidRPr="0066419C">
              <w:t>3</w:t>
            </w:r>
          </w:p>
        </w:tc>
        <w:tc>
          <w:tcPr>
            <w:tcW w:w="281" w:type="pct"/>
          </w:tcPr>
          <w:p w:rsidR="00191F0C" w:rsidRPr="0066419C" w:rsidRDefault="00191F0C" w:rsidP="009348CE">
            <w:pPr>
              <w:pStyle w:val="Style14"/>
              <w:ind w:firstLine="0"/>
              <w:jc w:val="center"/>
            </w:pPr>
            <w:r w:rsidRPr="0066419C">
              <w:t>1</w:t>
            </w:r>
          </w:p>
        </w:tc>
        <w:tc>
          <w:tcPr>
            <w:tcW w:w="233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9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9" w:type="pct"/>
          </w:tcPr>
          <w:p w:rsidR="00191F0C" w:rsidRPr="0066419C" w:rsidRDefault="00191F0C" w:rsidP="009348CE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2</w:t>
            </w:r>
          </w:p>
        </w:tc>
        <w:tc>
          <w:tcPr>
            <w:tcW w:w="1052" w:type="pct"/>
          </w:tcPr>
          <w:p w:rsidR="00191F0C" w:rsidRPr="0066419C" w:rsidRDefault="00191F0C" w:rsidP="009C151F">
            <w:pPr>
              <w:pStyle w:val="Style14"/>
              <w:ind w:firstLine="0"/>
              <w:jc w:val="left"/>
              <w:rPr>
                <w:bCs/>
                <w:i/>
                <w:iCs/>
              </w:rPr>
            </w:pPr>
            <w:r w:rsidRPr="0066419C">
              <w:rPr>
                <w:bCs/>
                <w:i/>
                <w:iCs/>
              </w:rPr>
              <w:t>Самостоятельное изучение учебной и научной литературы</w:t>
            </w:r>
          </w:p>
        </w:tc>
        <w:tc>
          <w:tcPr>
            <w:tcW w:w="951" w:type="pct"/>
          </w:tcPr>
          <w:p w:rsidR="00191F0C" w:rsidRPr="0066419C" w:rsidRDefault="00191F0C" w:rsidP="009348CE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</w:p>
          <w:p w:rsidR="00191F0C" w:rsidRPr="0066419C" w:rsidRDefault="00191F0C" w:rsidP="009348CE">
            <w:pPr>
              <w:pStyle w:val="Style14"/>
              <w:jc w:val="left"/>
              <w:rPr>
                <w:i/>
              </w:rPr>
            </w:pPr>
            <w:r w:rsidRPr="0066419C">
              <w:rPr>
                <w:i/>
              </w:rPr>
              <w:t>– проектные работы;</w:t>
            </w:r>
          </w:p>
        </w:tc>
        <w:tc>
          <w:tcPr>
            <w:tcW w:w="343" w:type="pct"/>
          </w:tcPr>
          <w:p w:rsidR="00191F0C" w:rsidRPr="0066419C" w:rsidRDefault="00191F0C" w:rsidP="00D21080">
            <w:pPr>
              <w:pStyle w:val="Style14"/>
              <w:widowControl/>
              <w:ind w:hanging="11"/>
              <w:rPr>
                <w:i/>
              </w:rPr>
            </w:pPr>
            <w:r w:rsidRPr="0066419C">
              <w:rPr>
                <w:i/>
              </w:rPr>
              <w:t>ПК-1 – з,</w:t>
            </w:r>
          </w:p>
          <w:p w:rsidR="00191F0C" w:rsidRDefault="00191F0C" w:rsidP="00D21080">
            <w:pPr>
              <w:pStyle w:val="Style14"/>
              <w:widowControl/>
              <w:ind w:hanging="11"/>
              <w:rPr>
                <w:i/>
              </w:rPr>
            </w:pPr>
            <w:r>
              <w:rPr>
                <w:i/>
              </w:rPr>
              <w:t>ПК-8</w:t>
            </w:r>
            <w:r w:rsidRPr="0066419C">
              <w:rPr>
                <w:i/>
              </w:rPr>
              <w:t>-з</w:t>
            </w:r>
            <w:r>
              <w:rPr>
                <w:i/>
              </w:rPr>
              <w:t>,</w:t>
            </w:r>
          </w:p>
          <w:p w:rsidR="00191F0C" w:rsidRPr="0066419C" w:rsidRDefault="00191F0C" w:rsidP="00D21080">
            <w:pPr>
              <w:pStyle w:val="Style14"/>
              <w:ind w:hanging="11"/>
              <w:rPr>
                <w:i/>
              </w:rPr>
            </w:pPr>
            <w:r>
              <w:rPr>
                <w:i/>
              </w:rPr>
              <w:t>ПК-5-з</w:t>
            </w:r>
          </w:p>
        </w:tc>
      </w:tr>
      <w:tr w:rsidR="00191F0C" w:rsidRPr="0066419C">
        <w:trPr>
          <w:trHeight w:val="510"/>
        </w:trPr>
        <w:tc>
          <w:tcPr>
            <w:tcW w:w="1401" w:type="pct"/>
            <w:gridSpan w:val="2"/>
          </w:tcPr>
          <w:p w:rsidR="00191F0C" w:rsidRPr="0066419C" w:rsidRDefault="00191F0C" w:rsidP="009C151F">
            <w:pPr>
              <w:pStyle w:val="Style14"/>
              <w:ind w:right="91" w:firstLine="0"/>
            </w:pPr>
            <w:r w:rsidRPr="0066419C">
              <w:t xml:space="preserve">2.6.Тема. </w:t>
            </w:r>
            <w:r w:rsidRPr="0066419C">
              <w:rPr>
                <w:b/>
              </w:rPr>
              <w:t xml:space="preserve">Скатные крыши  </w:t>
            </w:r>
            <w:r w:rsidRPr="0066419C">
              <w:t>Назн</w:t>
            </w:r>
            <w:r w:rsidRPr="0066419C">
              <w:t>а</w:t>
            </w:r>
            <w:r w:rsidRPr="0066419C">
              <w:t>чение, обла</w:t>
            </w:r>
            <w:r w:rsidRPr="0066419C">
              <w:t>с</w:t>
            </w:r>
            <w:r w:rsidRPr="0066419C">
              <w:t>ти применения, формы крыш, схемы водоотвода. Насло</w:t>
            </w:r>
            <w:r w:rsidRPr="0066419C">
              <w:t>н</w:t>
            </w:r>
            <w:r w:rsidRPr="0066419C">
              <w:t>ные и висячие стропила; основные виды, условия пр</w:t>
            </w:r>
            <w:r w:rsidRPr="0066419C">
              <w:t>и</w:t>
            </w:r>
            <w:r w:rsidRPr="0066419C">
              <w:t>менения, узлы, детали. Кровли скатных крыш, о</w:t>
            </w:r>
            <w:r w:rsidRPr="0066419C">
              <w:t>б</w:t>
            </w:r>
            <w:r w:rsidRPr="0066419C">
              <w:t>ласти применения; изделия, крепл</w:t>
            </w:r>
            <w:r w:rsidRPr="0066419C">
              <w:t>е</w:t>
            </w:r>
            <w:r w:rsidRPr="0066419C">
              <w:t>ния, детали кровель. Решения карнизов, наружного организованного и неорганизованного о</w:t>
            </w:r>
            <w:r w:rsidRPr="0066419C">
              <w:t>т</w:t>
            </w:r>
            <w:r w:rsidRPr="0066419C">
              <w:t>вода воды, пропуска дымоходов и вентил</w:t>
            </w:r>
            <w:r w:rsidRPr="0066419C">
              <w:t>я</w:t>
            </w:r>
            <w:r w:rsidRPr="0066419C">
              <w:t>ции, слуховые окна.</w:t>
            </w:r>
          </w:p>
        </w:tc>
        <w:tc>
          <w:tcPr>
            <w:tcW w:w="231" w:type="pct"/>
          </w:tcPr>
          <w:p w:rsidR="00191F0C" w:rsidRPr="0066419C" w:rsidRDefault="00191F0C" w:rsidP="009348CE">
            <w:pPr>
              <w:pStyle w:val="Style14"/>
              <w:ind w:firstLine="0"/>
              <w:jc w:val="center"/>
            </w:pPr>
            <w:r w:rsidRPr="0066419C">
              <w:t>3</w:t>
            </w:r>
          </w:p>
        </w:tc>
        <w:tc>
          <w:tcPr>
            <w:tcW w:w="281" w:type="pct"/>
          </w:tcPr>
          <w:p w:rsidR="00191F0C" w:rsidRPr="0066419C" w:rsidRDefault="00191F0C" w:rsidP="009348CE">
            <w:pPr>
              <w:pStyle w:val="Style14"/>
              <w:ind w:firstLine="0"/>
              <w:jc w:val="center"/>
            </w:pPr>
            <w:r w:rsidRPr="0066419C">
              <w:t>2</w:t>
            </w:r>
          </w:p>
        </w:tc>
        <w:tc>
          <w:tcPr>
            <w:tcW w:w="233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9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9" w:type="pct"/>
          </w:tcPr>
          <w:p w:rsidR="00191F0C" w:rsidRPr="0066419C" w:rsidRDefault="00191F0C" w:rsidP="009348CE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2</w:t>
            </w:r>
          </w:p>
        </w:tc>
        <w:tc>
          <w:tcPr>
            <w:tcW w:w="1052" w:type="pct"/>
          </w:tcPr>
          <w:p w:rsidR="00191F0C" w:rsidRPr="0066419C" w:rsidRDefault="00191F0C" w:rsidP="009C151F">
            <w:pPr>
              <w:pStyle w:val="Style14"/>
              <w:ind w:firstLine="0"/>
              <w:jc w:val="left"/>
              <w:rPr>
                <w:bCs/>
                <w:i/>
                <w:iCs/>
              </w:rPr>
            </w:pPr>
            <w:r w:rsidRPr="0066419C">
              <w:rPr>
                <w:bCs/>
                <w:i/>
                <w:iCs/>
              </w:rPr>
              <w:t>Самостоятельное изучение учебной и научной литературы</w:t>
            </w:r>
          </w:p>
        </w:tc>
        <w:tc>
          <w:tcPr>
            <w:tcW w:w="951" w:type="pct"/>
          </w:tcPr>
          <w:p w:rsidR="00191F0C" w:rsidRPr="0066419C" w:rsidRDefault="00191F0C" w:rsidP="009348CE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</w:p>
          <w:p w:rsidR="00191F0C" w:rsidRPr="0066419C" w:rsidRDefault="00191F0C" w:rsidP="009348CE">
            <w:pPr>
              <w:pStyle w:val="Style14"/>
              <w:jc w:val="left"/>
              <w:rPr>
                <w:i/>
              </w:rPr>
            </w:pPr>
            <w:r w:rsidRPr="0066419C">
              <w:rPr>
                <w:i/>
              </w:rPr>
              <w:t>– проектные работы;</w:t>
            </w:r>
          </w:p>
        </w:tc>
        <w:tc>
          <w:tcPr>
            <w:tcW w:w="343" w:type="pct"/>
          </w:tcPr>
          <w:p w:rsidR="00191F0C" w:rsidRPr="0066419C" w:rsidRDefault="00191F0C" w:rsidP="00D21080">
            <w:pPr>
              <w:pStyle w:val="Style14"/>
              <w:widowControl/>
              <w:ind w:hanging="11"/>
              <w:rPr>
                <w:i/>
              </w:rPr>
            </w:pPr>
            <w:r w:rsidRPr="0066419C">
              <w:rPr>
                <w:i/>
              </w:rPr>
              <w:t>ПК-1 – з,</w:t>
            </w:r>
          </w:p>
          <w:p w:rsidR="00191F0C" w:rsidRDefault="00191F0C" w:rsidP="00D21080">
            <w:pPr>
              <w:pStyle w:val="Style14"/>
              <w:widowControl/>
              <w:ind w:hanging="11"/>
              <w:rPr>
                <w:i/>
              </w:rPr>
            </w:pPr>
            <w:r>
              <w:rPr>
                <w:i/>
              </w:rPr>
              <w:t>ПК-8</w:t>
            </w:r>
            <w:r w:rsidRPr="0066419C">
              <w:rPr>
                <w:i/>
              </w:rPr>
              <w:t>-з</w:t>
            </w:r>
            <w:r>
              <w:rPr>
                <w:i/>
              </w:rPr>
              <w:t>,</w:t>
            </w:r>
          </w:p>
          <w:p w:rsidR="00191F0C" w:rsidRPr="0066419C" w:rsidRDefault="00191F0C" w:rsidP="00D21080">
            <w:pPr>
              <w:pStyle w:val="Style14"/>
              <w:ind w:hanging="11"/>
              <w:rPr>
                <w:i/>
              </w:rPr>
            </w:pPr>
            <w:r>
              <w:rPr>
                <w:i/>
              </w:rPr>
              <w:t>ПК-5-з</w:t>
            </w:r>
          </w:p>
        </w:tc>
      </w:tr>
      <w:tr w:rsidR="00191F0C" w:rsidRPr="0066419C">
        <w:trPr>
          <w:trHeight w:val="3086"/>
        </w:trPr>
        <w:tc>
          <w:tcPr>
            <w:tcW w:w="1401" w:type="pct"/>
            <w:gridSpan w:val="2"/>
          </w:tcPr>
          <w:p w:rsidR="00191F0C" w:rsidRPr="0066419C" w:rsidRDefault="00191F0C" w:rsidP="009C151F">
            <w:pPr>
              <w:pStyle w:val="Style14"/>
              <w:widowControl/>
              <w:ind w:right="91" w:firstLine="0"/>
            </w:pPr>
            <w:r w:rsidRPr="0066419C">
              <w:t xml:space="preserve">2.7.Тема. </w:t>
            </w:r>
            <w:r w:rsidRPr="0066419C">
              <w:rPr>
                <w:b/>
                <w:spacing w:val="-10"/>
              </w:rPr>
              <w:t>Перегородки, о</w:t>
            </w:r>
            <w:r w:rsidRPr="0066419C">
              <w:rPr>
                <w:b/>
                <w:spacing w:val="-10"/>
              </w:rPr>
              <w:t>к</w:t>
            </w:r>
            <w:r w:rsidRPr="0066419C">
              <w:rPr>
                <w:b/>
                <w:spacing w:val="-10"/>
              </w:rPr>
              <w:t xml:space="preserve">на и двери жилых зданий </w:t>
            </w:r>
            <w:r w:rsidRPr="0066419C">
              <w:rPr>
                <w:b/>
                <w:snapToGrid w:val="0"/>
              </w:rPr>
              <w:tab/>
            </w:r>
            <w:r w:rsidRPr="0066419C">
              <w:t>Классиф</w:t>
            </w:r>
            <w:r w:rsidRPr="0066419C">
              <w:t>и</w:t>
            </w:r>
            <w:r w:rsidRPr="0066419C">
              <w:t>кация перегородок, типы кре</w:t>
            </w:r>
            <w:r w:rsidRPr="0066419C">
              <w:t>п</w:t>
            </w:r>
            <w:r w:rsidRPr="0066419C">
              <w:t>лений к несущему остову, элементы зв</w:t>
            </w:r>
            <w:r w:rsidRPr="0066419C">
              <w:t>у</w:t>
            </w:r>
            <w:r w:rsidRPr="0066419C">
              <w:t>коизоляции. Принципы проектирования окон, осно</w:t>
            </w:r>
            <w:r w:rsidRPr="0066419C">
              <w:t>в</w:t>
            </w:r>
            <w:r w:rsidRPr="0066419C">
              <w:t>ные элементы и конструкции окон гражданских зд</w:t>
            </w:r>
            <w:r w:rsidRPr="0066419C">
              <w:t>а</w:t>
            </w:r>
            <w:r w:rsidRPr="0066419C">
              <w:t>ний, особенности их устройства. Типы дверей, устройство их полотен, различия в конструкциях наружных и внутренних дв</w:t>
            </w:r>
            <w:r w:rsidRPr="0066419C">
              <w:t>е</w:t>
            </w:r>
            <w:r w:rsidRPr="0066419C">
              <w:t>рей.</w:t>
            </w:r>
          </w:p>
        </w:tc>
        <w:tc>
          <w:tcPr>
            <w:tcW w:w="231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</w:pPr>
            <w:r w:rsidRPr="0066419C">
              <w:t>3</w:t>
            </w:r>
          </w:p>
        </w:tc>
        <w:tc>
          <w:tcPr>
            <w:tcW w:w="281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</w:pPr>
            <w:r w:rsidRPr="0066419C">
              <w:t>1</w:t>
            </w:r>
          </w:p>
        </w:tc>
        <w:tc>
          <w:tcPr>
            <w:tcW w:w="233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9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9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2</w:t>
            </w:r>
          </w:p>
        </w:tc>
        <w:tc>
          <w:tcPr>
            <w:tcW w:w="1052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bCs/>
                <w:i/>
                <w:iCs/>
              </w:rPr>
              <w:t>Самостоятельное изучение учебной и научной литературы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 xml:space="preserve"> </w:t>
            </w:r>
          </w:p>
        </w:tc>
        <w:tc>
          <w:tcPr>
            <w:tcW w:w="951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  <w:r w:rsidRPr="0066419C">
              <w:rPr>
                <w:i/>
              </w:rPr>
              <w:t xml:space="preserve"> – устный опрос (с</w:t>
            </w:r>
            <w:r w:rsidRPr="0066419C">
              <w:rPr>
                <w:i/>
              </w:rPr>
              <w:t>о</w:t>
            </w:r>
            <w:r w:rsidRPr="0066419C">
              <w:rPr>
                <w:i/>
              </w:rPr>
              <w:t>беседование);</w:t>
            </w:r>
          </w:p>
        </w:tc>
        <w:tc>
          <w:tcPr>
            <w:tcW w:w="343" w:type="pct"/>
          </w:tcPr>
          <w:p w:rsidR="00191F0C" w:rsidRPr="0066419C" w:rsidRDefault="00191F0C" w:rsidP="00D21080">
            <w:pPr>
              <w:pStyle w:val="Style14"/>
              <w:widowControl/>
              <w:ind w:hanging="11"/>
              <w:rPr>
                <w:i/>
              </w:rPr>
            </w:pPr>
            <w:r w:rsidRPr="0066419C">
              <w:rPr>
                <w:i/>
              </w:rPr>
              <w:t>ПК-1 – з,</w:t>
            </w:r>
          </w:p>
          <w:p w:rsidR="00191F0C" w:rsidRPr="0066419C" w:rsidRDefault="00191F0C" w:rsidP="00D21080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i/>
              </w:rPr>
              <w:t>ПК-8</w:t>
            </w:r>
            <w:r w:rsidRPr="0066419C">
              <w:rPr>
                <w:i/>
              </w:rPr>
              <w:t>-з</w:t>
            </w:r>
          </w:p>
        </w:tc>
      </w:tr>
      <w:tr w:rsidR="00191F0C" w:rsidRPr="0066419C">
        <w:trPr>
          <w:trHeight w:val="255"/>
        </w:trPr>
        <w:tc>
          <w:tcPr>
            <w:tcW w:w="1401" w:type="pct"/>
            <w:gridSpan w:val="2"/>
          </w:tcPr>
          <w:p w:rsidR="00191F0C" w:rsidRPr="009C151F" w:rsidRDefault="00191F0C" w:rsidP="009C151F">
            <w:pPr>
              <w:pStyle w:val="Style14"/>
              <w:ind w:right="91" w:firstLine="0"/>
              <w:rPr>
                <w:b/>
              </w:rPr>
            </w:pPr>
            <w:r w:rsidRPr="009C151F">
              <w:rPr>
                <w:rStyle w:val="FontStyle24"/>
                <w:bCs/>
                <w:sz w:val="24"/>
              </w:rPr>
              <w:t>Итого по разделу</w:t>
            </w:r>
          </w:p>
        </w:tc>
        <w:tc>
          <w:tcPr>
            <w:tcW w:w="231" w:type="pct"/>
          </w:tcPr>
          <w:p w:rsidR="00191F0C" w:rsidRPr="009C151F" w:rsidRDefault="00191F0C" w:rsidP="009348CE">
            <w:pPr>
              <w:pStyle w:val="Style14"/>
              <w:ind w:firstLine="0"/>
              <w:jc w:val="center"/>
              <w:rPr>
                <w:b/>
              </w:rPr>
            </w:pPr>
            <w:r w:rsidRPr="009C151F">
              <w:rPr>
                <w:b/>
              </w:rPr>
              <w:t>3</w:t>
            </w:r>
          </w:p>
        </w:tc>
        <w:tc>
          <w:tcPr>
            <w:tcW w:w="281" w:type="pct"/>
          </w:tcPr>
          <w:p w:rsidR="00191F0C" w:rsidRPr="009C151F" w:rsidRDefault="00191F0C" w:rsidP="009348CE">
            <w:pPr>
              <w:pStyle w:val="Style14"/>
              <w:ind w:firstLine="0"/>
              <w:jc w:val="center"/>
              <w:rPr>
                <w:b/>
              </w:rPr>
            </w:pPr>
            <w:r w:rsidRPr="009C151F">
              <w:rPr>
                <w:b/>
              </w:rPr>
              <w:t>8</w:t>
            </w:r>
          </w:p>
        </w:tc>
        <w:tc>
          <w:tcPr>
            <w:tcW w:w="233" w:type="pct"/>
          </w:tcPr>
          <w:p w:rsidR="00191F0C" w:rsidRPr="009C151F" w:rsidRDefault="00191F0C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9" w:type="pct"/>
          </w:tcPr>
          <w:p w:rsidR="00191F0C" w:rsidRPr="009C151F" w:rsidRDefault="00191F0C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9" w:type="pct"/>
          </w:tcPr>
          <w:p w:rsidR="00191F0C" w:rsidRPr="009C151F" w:rsidRDefault="00191F0C" w:rsidP="009348CE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  <w:r w:rsidRPr="009C151F">
              <w:rPr>
                <w:rStyle w:val="FontStyle31"/>
                <w:rFonts w:ascii="Times New Roman" w:hAnsi="Times New Roman" w:cs="Georgia"/>
                <w:b/>
                <w:sz w:val="24"/>
              </w:rPr>
              <w:t>18</w:t>
            </w:r>
          </w:p>
        </w:tc>
        <w:tc>
          <w:tcPr>
            <w:tcW w:w="1052" w:type="pct"/>
          </w:tcPr>
          <w:p w:rsidR="00191F0C" w:rsidRPr="0066419C" w:rsidRDefault="00191F0C" w:rsidP="009348CE">
            <w:pPr>
              <w:pStyle w:val="NormalWeb"/>
              <w:tabs>
                <w:tab w:val="left" w:pos="993"/>
              </w:tabs>
              <w:rPr>
                <w:bCs/>
                <w:i/>
                <w:iCs/>
                <w:sz w:val="24"/>
              </w:rPr>
            </w:pPr>
          </w:p>
        </w:tc>
        <w:tc>
          <w:tcPr>
            <w:tcW w:w="951" w:type="pct"/>
          </w:tcPr>
          <w:p w:rsidR="00191F0C" w:rsidRPr="0066419C" w:rsidRDefault="00191F0C" w:rsidP="009348CE">
            <w:pPr>
              <w:pStyle w:val="Style14"/>
              <w:jc w:val="left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</w:p>
        </w:tc>
        <w:tc>
          <w:tcPr>
            <w:tcW w:w="343" w:type="pct"/>
          </w:tcPr>
          <w:p w:rsidR="00191F0C" w:rsidRPr="0066419C" w:rsidRDefault="00191F0C" w:rsidP="009348CE">
            <w:pPr>
              <w:pStyle w:val="Style14"/>
              <w:ind w:hanging="11"/>
              <w:rPr>
                <w:i/>
              </w:rPr>
            </w:pPr>
          </w:p>
        </w:tc>
      </w:tr>
      <w:tr w:rsidR="00191F0C" w:rsidRPr="0066419C">
        <w:trPr>
          <w:trHeight w:val="1005"/>
        </w:trPr>
        <w:tc>
          <w:tcPr>
            <w:tcW w:w="1401" w:type="pct"/>
            <w:gridSpan w:val="2"/>
          </w:tcPr>
          <w:p w:rsidR="00191F0C" w:rsidRPr="0066419C" w:rsidRDefault="00191F0C" w:rsidP="009C151F">
            <w:pPr>
              <w:pStyle w:val="Style14"/>
              <w:ind w:right="91" w:firstLine="0"/>
              <w:rPr>
                <w:b/>
              </w:rPr>
            </w:pPr>
            <w:r w:rsidRPr="0066419C">
              <w:rPr>
                <w:b/>
              </w:rPr>
              <w:t>Раздел 3. Архитектурные ко</w:t>
            </w:r>
            <w:r w:rsidRPr="0066419C">
              <w:rPr>
                <w:b/>
              </w:rPr>
              <w:t>н</w:t>
            </w:r>
            <w:r w:rsidRPr="0066419C">
              <w:rPr>
                <w:b/>
              </w:rPr>
              <w:t>струкции одноэтажных производстве</w:t>
            </w:r>
            <w:r w:rsidRPr="0066419C">
              <w:rPr>
                <w:b/>
              </w:rPr>
              <w:t>н</w:t>
            </w:r>
            <w:r w:rsidRPr="0066419C">
              <w:rPr>
                <w:b/>
              </w:rPr>
              <w:t>ных и гражданских зданий.</w:t>
            </w:r>
          </w:p>
        </w:tc>
        <w:tc>
          <w:tcPr>
            <w:tcW w:w="231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</w:pPr>
            <w:r w:rsidRPr="0066419C">
              <w:t>4</w:t>
            </w:r>
          </w:p>
        </w:tc>
        <w:tc>
          <w:tcPr>
            <w:tcW w:w="281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3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9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9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1</w:t>
            </w:r>
          </w:p>
        </w:tc>
        <w:tc>
          <w:tcPr>
            <w:tcW w:w="1052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bCs/>
                <w:i/>
                <w:iCs/>
              </w:rPr>
              <w:t>Самостоятельное изучение учебной и научной литературы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 xml:space="preserve"> </w:t>
            </w:r>
          </w:p>
        </w:tc>
        <w:tc>
          <w:tcPr>
            <w:tcW w:w="951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  <w:r w:rsidRPr="0066419C">
              <w:rPr>
                <w:i/>
              </w:rPr>
              <w:t xml:space="preserve"> </w:t>
            </w:r>
          </w:p>
          <w:p w:rsidR="00191F0C" w:rsidRPr="0066419C" w:rsidRDefault="00191F0C" w:rsidP="009348C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i/>
              </w:rPr>
              <w:t>– устный опрос (собесед</w:t>
            </w:r>
            <w:r w:rsidRPr="0066419C">
              <w:rPr>
                <w:i/>
              </w:rPr>
              <w:t>о</w:t>
            </w:r>
            <w:r w:rsidRPr="0066419C">
              <w:rPr>
                <w:i/>
              </w:rPr>
              <w:t>вание);</w:t>
            </w:r>
          </w:p>
        </w:tc>
        <w:tc>
          <w:tcPr>
            <w:tcW w:w="343" w:type="pct"/>
          </w:tcPr>
          <w:p w:rsidR="00191F0C" w:rsidRPr="0066419C" w:rsidRDefault="00191F0C" w:rsidP="00D21080">
            <w:pPr>
              <w:pStyle w:val="Style14"/>
              <w:widowControl/>
              <w:ind w:hanging="11"/>
              <w:rPr>
                <w:i/>
              </w:rPr>
            </w:pPr>
            <w:r w:rsidRPr="0066419C">
              <w:rPr>
                <w:i/>
              </w:rPr>
              <w:t>ПК-1 – з,</w:t>
            </w:r>
          </w:p>
          <w:p w:rsidR="00191F0C" w:rsidRDefault="00191F0C" w:rsidP="00D21080">
            <w:pPr>
              <w:pStyle w:val="Style14"/>
              <w:widowControl/>
              <w:ind w:hanging="11"/>
              <w:rPr>
                <w:i/>
              </w:rPr>
            </w:pPr>
            <w:r>
              <w:rPr>
                <w:i/>
              </w:rPr>
              <w:t>ПК-8</w:t>
            </w:r>
            <w:r w:rsidRPr="0066419C">
              <w:rPr>
                <w:i/>
              </w:rPr>
              <w:t>-з</w:t>
            </w:r>
            <w:r>
              <w:rPr>
                <w:i/>
              </w:rPr>
              <w:t>,</w:t>
            </w:r>
          </w:p>
          <w:p w:rsidR="00191F0C" w:rsidRPr="0066419C" w:rsidRDefault="00191F0C" w:rsidP="00D21080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i/>
              </w:rPr>
              <w:t>ПК-5-з</w:t>
            </w:r>
          </w:p>
        </w:tc>
      </w:tr>
      <w:tr w:rsidR="00191F0C" w:rsidRPr="0066419C" w:rsidTr="009C151F">
        <w:trPr>
          <w:trHeight w:val="4067"/>
        </w:trPr>
        <w:tc>
          <w:tcPr>
            <w:tcW w:w="1401" w:type="pct"/>
            <w:gridSpan w:val="2"/>
          </w:tcPr>
          <w:p w:rsidR="00191F0C" w:rsidRPr="0066419C" w:rsidRDefault="00191F0C" w:rsidP="009C151F">
            <w:pPr>
              <w:pStyle w:val="Heading3"/>
              <w:ind w:right="91"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6419C">
              <w:rPr>
                <w:rFonts w:ascii="Times New Roman" w:hAnsi="Times New Roman" w:cs="Times New Roman"/>
                <w:sz w:val="24"/>
                <w:szCs w:val="24"/>
              </w:rPr>
              <w:t>3.1.Тема.</w:t>
            </w:r>
            <w:r w:rsidRPr="0066419C">
              <w:rPr>
                <w:sz w:val="24"/>
                <w:szCs w:val="24"/>
              </w:rPr>
              <w:t xml:space="preserve"> </w:t>
            </w:r>
            <w:r w:rsidRPr="0066419C">
              <w:rPr>
                <w:rFonts w:ascii="Times New Roman" w:hAnsi="Times New Roman" w:cs="Times New Roman"/>
                <w:sz w:val="24"/>
                <w:szCs w:val="24"/>
              </w:rPr>
              <w:t>Общие сведения об одноэтажных зд</w:t>
            </w:r>
            <w:r w:rsidRPr="0066419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6419C">
              <w:rPr>
                <w:rFonts w:ascii="Times New Roman" w:hAnsi="Times New Roman" w:cs="Times New Roman"/>
                <w:sz w:val="24"/>
                <w:szCs w:val="24"/>
              </w:rPr>
              <w:t xml:space="preserve">ниях </w:t>
            </w:r>
          </w:p>
          <w:p w:rsidR="00191F0C" w:rsidRPr="0066419C" w:rsidRDefault="00191F0C" w:rsidP="009C151F">
            <w:pPr>
              <w:pStyle w:val="BodyText"/>
              <w:ind w:right="91" w:firstLine="0"/>
            </w:pPr>
            <w:r w:rsidRPr="0066419C">
              <w:t>Примеры типов зд</w:t>
            </w:r>
            <w:r w:rsidRPr="0066419C">
              <w:t>а</w:t>
            </w:r>
            <w:r w:rsidRPr="0066419C">
              <w:t>ний: одно- и многопролетные, п</w:t>
            </w:r>
            <w:r w:rsidRPr="0066419C">
              <w:t>а</w:t>
            </w:r>
            <w:r w:rsidRPr="0066419C">
              <w:t>вильонного типа, с тран</w:t>
            </w:r>
            <w:r w:rsidRPr="0066419C">
              <w:t>с</w:t>
            </w:r>
            <w:r w:rsidRPr="0066419C">
              <w:t>формацией помещений и т.п. Элементы строительных ко</w:t>
            </w:r>
            <w:r w:rsidRPr="0066419C">
              <w:t>н</w:t>
            </w:r>
            <w:r w:rsidRPr="0066419C">
              <w:t>струкций и их н</w:t>
            </w:r>
            <w:r w:rsidRPr="0066419C">
              <w:t>а</w:t>
            </w:r>
            <w:r w:rsidRPr="0066419C">
              <w:t>значение. Несущие и ограждающие функции частей здания. Нагрузки и воздействия. Осно</w:t>
            </w:r>
            <w:r w:rsidRPr="0066419C">
              <w:t>в</w:t>
            </w:r>
            <w:r w:rsidRPr="0066419C">
              <w:t>ные приемы проектирования одноэтажных зданий, типовые а</w:t>
            </w:r>
            <w:r w:rsidRPr="0066419C">
              <w:t>р</w:t>
            </w:r>
            <w:r w:rsidRPr="0066419C">
              <w:t>хитектурно-конструктивные ситуации, модульная координация размеров конструктивных элементов, решения деформац</w:t>
            </w:r>
            <w:r w:rsidRPr="0066419C">
              <w:t>и</w:t>
            </w:r>
            <w:r w:rsidRPr="0066419C">
              <w:t>онных швов и т.п.</w:t>
            </w:r>
          </w:p>
        </w:tc>
        <w:tc>
          <w:tcPr>
            <w:tcW w:w="231" w:type="pct"/>
          </w:tcPr>
          <w:p w:rsidR="00191F0C" w:rsidRPr="0066419C" w:rsidRDefault="00191F0C" w:rsidP="009348CE">
            <w:pPr>
              <w:pStyle w:val="Style14"/>
              <w:ind w:firstLine="0"/>
              <w:jc w:val="center"/>
            </w:pPr>
            <w:r w:rsidRPr="0066419C">
              <w:t>3</w:t>
            </w:r>
          </w:p>
        </w:tc>
        <w:tc>
          <w:tcPr>
            <w:tcW w:w="281" w:type="pct"/>
          </w:tcPr>
          <w:p w:rsidR="00191F0C" w:rsidRPr="0066419C" w:rsidRDefault="00191F0C" w:rsidP="009348CE">
            <w:pPr>
              <w:pStyle w:val="Style14"/>
              <w:ind w:firstLine="0"/>
              <w:jc w:val="center"/>
            </w:pPr>
            <w:r w:rsidRPr="0066419C">
              <w:t>2</w:t>
            </w:r>
          </w:p>
        </w:tc>
        <w:tc>
          <w:tcPr>
            <w:tcW w:w="233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9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9" w:type="pct"/>
          </w:tcPr>
          <w:p w:rsidR="00191F0C" w:rsidRPr="0066419C" w:rsidRDefault="00191F0C" w:rsidP="009348CE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1</w:t>
            </w:r>
          </w:p>
        </w:tc>
        <w:tc>
          <w:tcPr>
            <w:tcW w:w="1052" w:type="pct"/>
          </w:tcPr>
          <w:p w:rsidR="00191F0C" w:rsidRPr="0066419C" w:rsidRDefault="00191F0C" w:rsidP="009C151F">
            <w:pPr>
              <w:pStyle w:val="Style14"/>
              <w:ind w:firstLine="0"/>
              <w:jc w:val="left"/>
              <w:rPr>
                <w:bCs/>
                <w:i/>
                <w:iCs/>
              </w:rPr>
            </w:pPr>
            <w:r w:rsidRPr="0066419C">
              <w:rPr>
                <w:bCs/>
                <w:i/>
                <w:iCs/>
              </w:rPr>
              <w:t>Самостоятельное изучение учебной и научной литературы</w:t>
            </w:r>
          </w:p>
        </w:tc>
        <w:tc>
          <w:tcPr>
            <w:tcW w:w="951" w:type="pct"/>
          </w:tcPr>
          <w:p w:rsidR="00191F0C" w:rsidRPr="0066419C" w:rsidRDefault="00191F0C" w:rsidP="009348CE">
            <w:pPr>
              <w:pStyle w:val="Style14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343" w:type="pct"/>
          </w:tcPr>
          <w:p w:rsidR="00191F0C" w:rsidRPr="0066419C" w:rsidRDefault="00191F0C" w:rsidP="00D21080">
            <w:pPr>
              <w:pStyle w:val="Style14"/>
              <w:widowControl/>
              <w:ind w:hanging="11"/>
              <w:rPr>
                <w:i/>
              </w:rPr>
            </w:pPr>
            <w:r w:rsidRPr="0066419C">
              <w:rPr>
                <w:i/>
              </w:rPr>
              <w:t>ПК-1 – з,</w:t>
            </w:r>
          </w:p>
          <w:p w:rsidR="00191F0C" w:rsidRPr="0066419C" w:rsidRDefault="00191F0C" w:rsidP="00D21080">
            <w:pPr>
              <w:pStyle w:val="Style14"/>
              <w:ind w:hanging="11"/>
              <w:rPr>
                <w:i/>
              </w:rPr>
            </w:pPr>
            <w:r>
              <w:rPr>
                <w:i/>
              </w:rPr>
              <w:t>ПК-8</w:t>
            </w:r>
            <w:r w:rsidRPr="0066419C">
              <w:rPr>
                <w:i/>
              </w:rPr>
              <w:t>-з</w:t>
            </w:r>
          </w:p>
        </w:tc>
      </w:tr>
      <w:tr w:rsidR="00191F0C" w:rsidRPr="0066419C">
        <w:trPr>
          <w:trHeight w:val="422"/>
        </w:trPr>
        <w:tc>
          <w:tcPr>
            <w:tcW w:w="1401" w:type="pct"/>
            <w:gridSpan w:val="2"/>
          </w:tcPr>
          <w:p w:rsidR="00191F0C" w:rsidRPr="0066419C" w:rsidRDefault="00191F0C" w:rsidP="009C151F">
            <w:pPr>
              <w:pStyle w:val="BodyText"/>
              <w:ind w:right="91" w:firstLine="0"/>
              <w:rPr>
                <w:b/>
              </w:rPr>
            </w:pPr>
            <w:r w:rsidRPr="0066419C">
              <w:t xml:space="preserve">3.2.Тема. </w:t>
            </w:r>
            <w:r w:rsidRPr="0066419C">
              <w:rPr>
                <w:b/>
              </w:rPr>
              <w:t>Особенности проектир</w:t>
            </w:r>
            <w:r w:rsidRPr="0066419C">
              <w:rPr>
                <w:b/>
              </w:rPr>
              <w:t>о</w:t>
            </w:r>
            <w:r w:rsidRPr="0066419C">
              <w:rPr>
                <w:b/>
              </w:rPr>
              <w:t>вания одноэтажных производственных зд</w:t>
            </w:r>
            <w:r w:rsidRPr="0066419C">
              <w:rPr>
                <w:b/>
              </w:rPr>
              <w:t>а</w:t>
            </w:r>
            <w:r w:rsidRPr="0066419C">
              <w:rPr>
                <w:b/>
              </w:rPr>
              <w:t>ний</w:t>
            </w:r>
          </w:p>
          <w:p w:rsidR="00191F0C" w:rsidRPr="0066419C" w:rsidRDefault="00191F0C" w:rsidP="009C151F">
            <w:pPr>
              <w:pStyle w:val="BodyText"/>
              <w:ind w:right="91" w:firstLine="0"/>
            </w:pPr>
            <w:r w:rsidRPr="0066419C">
              <w:t>Классификация производс</w:t>
            </w:r>
            <w:r w:rsidRPr="0066419C">
              <w:t>т</w:t>
            </w:r>
            <w:r w:rsidRPr="0066419C">
              <w:t>венных помещений и основные требования, пред</w:t>
            </w:r>
            <w:r w:rsidRPr="0066419C">
              <w:t>ъ</w:t>
            </w:r>
            <w:r w:rsidRPr="0066419C">
              <w:t>являемые к зданиям и их элементам: технологич</w:t>
            </w:r>
            <w:r w:rsidRPr="0066419C">
              <w:t>е</w:t>
            </w:r>
            <w:r w:rsidRPr="0066419C">
              <w:t>ские, эксплуатационные, противопожа</w:t>
            </w:r>
            <w:r w:rsidRPr="0066419C">
              <w:t>р</w:t>
            </w:r>
            <w:r w:rsidRPr="0066419C">
              <w:t>ные, строительно-физические, до</w:t>
            </w:r>
            <w:r w:rsidRPr="0066419C">
              <w:t>л</w:t>
            </w:r>
            <w:r w:rsidRPr="0066419C">
              <w:t>говечности. Выбор материалов о</w:t>
            </w:r>
            <w:r w:rsidRPr="0066419C">
              <w:t>с</w:t>
            </w:r>
            <w:r w:rsidRPr="0066419C">
              <w:t>новных конструкций. Проектные решения при наличии внутри цех</w:t>
            </w:r>
            <w:r w:rsidRPr="0066419C">
              <w:t>о</w:t>
            </w:r>
            <w:r w:rsidRPr="0066419C">
              <w:t xml:space="preserve">вого транспорта. </w:t>
            </w:r>
          </w:p>
          <w:p w:rsidR="00191F0C" w:rsidRPr="0066419C" w:rsidRDefault="00191F0C" w:rsidP="009C151F">
            <w:pPr>
              <w:pStyle w:val="BodyText"/>
              <w:ind w:right="91" w:firstLine="0"/>
            </w:pPr>
            <w:r w:rsidRPr="0066419C">
              <w:t>Типизация и унификация строительных элементов, простра</w:t>
            </w:r>
            <w:r w:rsidRPr="0066419C">
              <w:t>н</w:t>
            </w:r>
            <w:r w:rsidRPr="0066419C">
              <w:t>ственных ячеек и секций, характерные габаритные сх</w:t>
            </w:r>
            <w:r w:rsidRPr="0066419C">
              <w:t>е</w:t>
            </w:r>
            <w:r w:rsidRPr="0066419C">
              <w:t>мы.</w:t>
            </w:r>
          </w:p>
        </w:tc>
        <w:tc>
          <w:tcPr>
            <w:tcW w:w="231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</w:pPr>
            <w:r w:rsidRPr="0066419C">
              <w:t>3</w:t>
            </w:r>
          </w:p>
        </w:tc>
        <w:tc>
          <w:tcPr>
            <w:tcW w:w="281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</w:pPr>
            <w:r w:rsidRPr="0066419C">
              <w:t>2</w:t>
            </w:r>
          </w:p>
        </w:tc>
        <w:tc>
          <w:tcPr>
            <w:tcW w:w="233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9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9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1</w:t>
            </w:r>
          </w:p>
        </w:tc>
        <w:tc>
          <w:tcPr>
            <w:tcW w:w="1052" w:type="pct"/>
          </w:tcPr>
          <w:p w:rsidR="00191F0C" w:rsidRPr="0066419C" w:rsidRDefault="00191F0C" w:rsidP="009348CE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66419C">
              <w:rPr>
                <w:bCs/>
                <w:i/>
                <w:iCs/>
              </w:rPr>
              <w:t>Подготовка докладов по зар</w:t>
            </w:r>
            <w:r w:rsidRPr="0066419C">
              <w:rPr>
                <w:bCs/>
                <w:i/>
                <w:iCs/>
              </w:rPr>
              <w:t>а</w:t>
            </w:r>
            <w:r w:rsidRPr="0066419C">
              <w:rPr>
                <w:bCs/>
                <w:i/>
                <w:iCs/>
              </w:rPr>
              <w:t>нее обозначенным в рабочей программе дисциплины темам.</w:t>
            </w:r>
          </w:p>
          <w:p w:rsidR="00191F0C" w:rsidRPr="0066419C" w:rsidRDefault="00191F0C" w:rsidP="009348C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951" w:type="pct"/>
          </w:tcPr>
          <w:p w:rsidR="00191F0C" w:rsidRPr="0066419C" w:rsidRDefault="00191F0C" w:rsidP="009348CE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</w:p>
          <w:p w:rsidR="00191F0C" w:rsidRPr="0066419C" w:rsidRDefault="00191F0C" w:rsidP="009348C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i/>
              </w:rPr>
              <w:t>– Лабораторно-практические  работы;</w:t>
            </w:r>
          </w:p>
        </w:tc>
        <w:tc>
          <w:tcPr>
            <w:tcW w:w="343" w:type="pct"/>
          </w:tcPr>
          <w:p w:rsidR="00191F0C" w:rsidRPr="0066419C" w:rsidRDefault="00191F0C" w:rsidP="00D21080">
            <w:pPr>
              <w:pStyle w:val="Style14"/>
              <w:widowControl/>
              <w:ind w:hanging="11"/>
              <w:rPr>
                <w:i/>
              </w:rPr>
            </w:pPr>
            <w:r w:rsidRPr="0066419C">
              <w:rPr>
                <w:i/>
              </w:rPr>
              <w:t>ПК-1 – з,</w:t>
            </w:r>
          </w:p>
          <w:p w:rsidR="00191F0C" w:rsidRPr="0066419C" w:rsidRDefault="00191F0C" w:rsidP="00D21080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i/>
              </w:rPr>
              <w:t>ПК-8</w:t>
            </w:r>
            <w:r w:rsidRPr="0066419C">
              <w:rPr>
                <w:i/>
              </w:rPr>
              <w:t>-з</w:t>
            </w:r>
          </w:p>
        </w:tc>
      </w:tr>
      <w:tr w:rsidR="00191F0C" w:rsidRPr="0066419C">
        <w:trPr>
          <w:trHeight w:val="499"/>
        </w:trPr>
        <w:tc>
          <w:tcPr>
            <w:tcW w:w="1401" w:type="pct"/>
            <w:gridSpan w:val="2"/>
          </w:tcPr>
          <w:p w:rsidR="00191F0C" w:rsidRPr="0066419C" w:rsidRDefault="00191F0C" w:rsidP="009C151F">
            <w:pPr>
              <w:pStyle w:val="BodyText"/>
              <w:ind w:right="91" w:firstLine="0"/>
            </w:pPr>
            <w:r w:rsidRPr="0066419C">
              <w:t>3.3.Тема</w:t>
            </w:r>
            <w:r w:rsidRPr="0066419C">
              <w:rPr>
                <w:b/>
              </w:rPr>
              <w:t>. Особенности проектир</w:t>
            </w:r>
            <w:r w:rsidRPr="0066419C">
              <w:rPr>
                <w:b/>
              </w:rPr>
              <w:t>о</w:t>
            </w:r>
            <w:r w:rsidRPr="0066419C">
              <w:rPr>
                <w:b/>
              </w:rPr>
              <w:t>вания одноэтажных гражда</w:t>
            </w:r>
            <w:r w:rsidRPr="0066419C">
              <w:rPr>
                <w:b/>
              </w:rPr>
              <w:t>н</w:t>
            </w:r>
            <w:r w:rsidRPr="0066419C">
              <w:rPr>
                <w:b/>
              </w:rPr>
              <w:t xml:space="preserve">ских зданий  </w:t>
            </w:r>
            <w:r w:rsidRPr="0066419C">
              <w:t>Назначения и осно</w:t>
            </w:r>
            <w:r w:rsidRPr="0066419C">
              <w:t>в</w:t>
            </w:r>
            <w:r w:rsidRPr="0066419C">
              <w:t>ные требования к одноэтажным гра</w:t>
            </w:r>
            <w:r w:rsidRPr="0066419C">
              <w:t>ж</w:t>
            </w:r>
            <w:r w:rsidRPr="0066419C">
              <w:t>данским зданиям и их эл</w:t>
            </w:r>
            <w:r w:rsidRPr="0066419C">
              <w:t>е</w:t>
            </w:r>
            <w:r w:rsidRPr="0066419C">
              <w:t>ментам: эксплуатационные, функциональные, против</w:t>
            </w:r>
            <w:r w:rsidRPr="0066419C">
              <w:t>о</w:t>
            </w:r>
            <w:r w:rsidRPr="0066419C">
              <w:t>пожарные и т.п. выбор материалов основных конструкций. Представительные сх</w:t>
            </w:r>
            <w:r w:rsidRPr="0066419C">
              <w:t>е</w:t>
            </w:r>
            <w:r w:rsidRPr="0066419C">
              <w:t>мы разрезов гражданских зданий различного назначения (спорти</w:t>
            </w:r>
            <w:r w:rsidRPr="0066419C">
              <w:t>в</w:t>
            </w:r>
            <w:r w:rsidRPr="0066419C">
              <w:t>ного, торгового, зрелищного и т.д.) с выявлением взаим</w:t>
            </w:r>
            <w:r w:rsidRPr="0066419C">
              <w:t>о</w:t>
            </w:r>
            <w:r w:rsidRPr="0066419C">
              <w:t>связи функции здания и его геометрического формообразов</w:t>
            </w:r>
            <w:r w:rsidRPr="0066419C">
              <w:t>а</w:t>
            </w:r>
            <w:r w:rsidRPr="0066419C">
              <w:t>ния. Унификация и типизация проектных решений,</w:t>
            </w:r>
            <w:r>
              <w:rPr>
                <w:lang w:val="en-US"/>
              </w:rPr>
              <w:t xml:space="preserve"> </w:t>
            </w:r>
            <w:r w:rsidRPr="0066419C">
              <w:t>обеспечения их устойч</w:t>
            </w:r>
            <w:r w:rsidRPr="0066419C">
              <w:t>и</w:t>
            </w:r>
            <w:r w:rsidRPr="0066419C">
              <w:t>вости</w:t>
            </w:r>
          </w:p>
          <w:p w:rsidR="00191F0C" w:rsidRPr="0066419C" w:rsidRDefault="00191F0C" w:rsidP="009C151F">
            <w:pPr>
              <w:pStyle w:val="Style14"/>
              <w:widowControl/>
              <w:ind w:right="91" w:firstLine="0"/>
            </w:pPr>
          </w:p>
        </w:tc>
        <w:tc>
          <w:tcPr>
            <w:tcW w:w="231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</w:pPr>
            <w:r w:rsidRPr="0066419C">
              <w:t>4</w:t>
            </w:r>
          </w:p>
        </w:tc>
        <w:tc>
          <w:tcPr>
            <w:tcW w:w="281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</w:pPr>
            <w:r w:rsidRPr="0066419C">
              <w:t>1</w:t>
            </w:r>
          </w:p>
        </w:tc>
        <w:tc>
          <w:tcPr>
            <w:tcW w:w="233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9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9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1</w:t>
            </w:r>
          </w:p>
        </w:tc>
        <w:tc>
          <w:tcPr>
            <w:tcW w:w="1052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bCs/>
                <w:i/>
                <w:iCs/>
              </w:rPr>
              <w:t>Самостоятельное изучение учебной и научной литературы</w:t>
            </w:r>
          </w:p>
        </w:tc>
        <w:tc>
          <w:tcPr>
            <w:tcW w:w="951" w:type="pct"/>
          </w:tcPr>
          <w:p w:rsidR="00191F0C" w:rsidRPr="0066419C" w:rsidRDefault="00191F0C" w:rsidP="009348CE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</w:p>
          <w:p w:rsidR="00191F0C" w:rsidRPr="0066419C" w:rsidRDefault="00191F0C" w:rsidP="009348CE">
            <w:pPr>
              <w:pStyle w:val="Style14"/>
              <w:widowControl/>
              <w:ind w:firstLine="0"/>
              <w:jc w:val="left"/>
            </w:pPr>
            <w:r w:rsidRPr="0066419C">
              <w:rPr>
                <w:i/>
              </w:rPr>
              <w:t>– Лабораторно-практические  работы;</w:t>
            </w:r>
          </w:p>
        </w:tc>
        <w:tc>
          <w:tcPr>
            <w:tcW w:w="343" w:type="pct"/>
          </w:tcPr>
          <w:p w:rsidR="00191F0C" w:rsidRPr="0066419C" w:rsidRDefault="00191F0C" w:rsidP="00D21080">
            <w:pPr>
              <w:pStyle w:val="Style14"/>
              <w:widowControl/>
              <w:ind w:hanging="11"/>
              <w:rPr>
                <w:i/>
              </w:rPr>
            </w:pPr>
            <w:r w:rsidRPr="0066419C">
              <w:rPr>
                <w:i/>
              </w:rPr>
              <w:t>ПК-1 – з,</w:t>
            </w:r>
          </w:p>
          <w:p w:rsidR="00191F0C" w:rsidRPr="0066419C" w:rsidRDefault="00191F0C" w:rsidP="00D21080">
            <w:pPr>
              <w:pStyle w:val="Style14"/>
              <w:widowControl/>
              <w:ind w:firstLine="0"/>
              <w:jc w:val="left"/>
            </w:pPr>
            <w:r>
              <w:rPr>
                <w:i/>
              </w:rPr>
              <w:t>ПК-8</w:t>
            </w:r>
            <w:r w:rsidRPr="0066419C">
              <w:rPr>
                <w:i/>
              </w:rPr>
              <w:t>-з</w:t>
            </w:r>
          </w:p>
        </w:tc>
      </w:tr>
      <w:tr w:rsidR="00191F0C" w:rsidRPr="0066419C">
        <w:trPr>
          <w:trHeight w:val="70"/>
        </w:trPr>
        <w:tc>
          <w:tcPr>
            <w:tcW w:w="1401" w:type="pct"/>
            <w:gridSpan w:val="2"/>
          </w:tcPr>
          <w:p w:rsidR="00191F0C" w:rsidRPr="0066419C" w:rsidRDefault="00191F0C" w:rsidP="009C151F">
            <w:pPr>
              <w:ind w:right="91" w:firstLine="0"/>
              <w:rPr>
                <w:b/>
                <w:snapToGrid w:val="0"/>
              </w:rPr>
            </w:pPr>
            <w:r w:rsidRPr="0066419C">
              <w:t>3.4.Тема.</w:t>
            </w:r>
            <w:r w:rsidRPr="0066419C">
              <w:rPr>
                <w:b/>
              </w:rPr>
              <w:t xml:space="preserve"> Конструктивные сист</w:t>
            </w:r>
            <w:r w:rsidRPr="0066419C">
              <w:rPr>
                <w:b/>
              </w:rPr>
              <w:t>е</w:t>
            </w:r>
            <w:r w:rsidRPr="0066419C">
              <w:rPr>
                <w:b/>
              </w:rPr>
              <w:t>мы несущих остовов одноэта</w:t>
            </w:r>
            <w:r w:rsidRPr="0066419C">
              <w:rPr>
                <w:b/>
              </w:rPr>
              <w:t>ж</w:t>
            </w:r>
            <w:r w:rsidRPr="0066419C">
              <w:rPr>
                <w:b/>
              </w:rPr>
              <w:t>ных зданий</w:t>
            </w:r>
          </w:p>
          <w:p w:rsidR="00191F0C" w:rsidRPr="0066419C" w:rsidRDefault="00191F0C" w:rsidP="009C151F">
            <w:pPr>
              <w:pStyle w:val="Style14"/>
              <w:widowControl/>
              <w:ind w:right="91" w:firstLine="0"/>
            </w:pPr>
            <w:r w:rsidRPr="0066419C">
              <w:t>Основные характеристики, п</w:t>
            </w:r>
            <w:r w:rsidRPr="0066419C">
              <w:t>о</w:t>
            </w:r>
            <w:r w:rsidRPr="0066419C">
              <w:t>нятия и определения. Особенности стат</w:t>
            </w:r>
            <w:r w:rsidRPr="0066419C">
              <w:t>и</w:t>
            </w:r>
            <w:r w:rsidRPr="0066419C">
              <w:t>ческой работы плоскостных и пространственных конструкций бол</w:t>
            </w:r>
            <w:r w:rsidRPr="0066419C">
              <w:t>ь</w:t>
            </w:r>
            <w:r w:rsidRPr="0066419C">
              <w:t>ших пролетов. Классификация конструкций покр</w:t>
            </w:r>
            <w:r w:rsidRPr="0066419C">
              <w:t>ы</w:t>
            </w:r>
            <w:r w:rsidRPr="0066419C">
              <w:t>тий. Области их применения в гражданских и промышленных зданиях. Выбор материалов несущих остовов и сре</w:t>
            </w:r>
            <w:r w:rsidRPr="0066419C">
              <w:t>д</w:t>
            </w:r>
            <w:r w:rsidRPr="0066419C">
              <w:t>ства</w:t>
            </w:r>
          </w:p>
        </w:tc>
        <w:tc>
          <w:tcPr>
            <w:tcW w:w="231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6419C">
              <w:rPr>
                <w:b/>
              </w:rPr>
              <w:t>4</w:t>
            </w:r>
          </w:p>
        </w:tc>
        <w:tc>
          <w:tcPr>
            <w:tcW w:w="281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</w:pPr>
            <w:r w:rsidRPr="0066419C">
              <w:t>2</w:t>
            </w:r>
          </w:p>
        </w:tc>
        <w:tc>
          <w:tcPr>
            <w:tcW w:w="233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9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9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</w:pPr>
            <w:r w:rsidRPr="0066419C">
              <w:t>1</w:t>
            </w:r>
          </w:p>
        </w:tc>
        <w:tc>
          <w:tcPr>
            <w:tcW w:w="1052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left"/>
            </w:pPr>
            <w:r w:rsidRPr="0066419C">
              <w:rPr>
                <w:bCs/>
                <w:i/>
                <w:iCs/>
              </w:rPr>
              <w:t>Самостоятельное изучение учебной и научной литературы</w:t>
            </w:r>
          </w:p>
        </w:tc>
        <w:tc>
          <w:tcPr>
            <w:tcW w:w="951" w:type="pct"/>
          </w:tcPr>
          <w:p w:rsidR="00191F0C" w:rsidRPr="0066419C" w:rsidRDefault="00191F0C" w:rsidP="009348CE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</w:p>
          <w:p w:rsidR="00191F0C" w:rsidRPr="0066419C" w:rsidRDefault="00191F0C" w:rsidP="009348CE">
            <w:pPr>
              <w:pStyle w:val="Style14"/>
              <w:widowControl/>
              <w:ind w:firstLine="0"/>
              <w:jc w:val="left"/>
            </w:pPr>
            <w:r w:rsidRPr="0066419C">
              <w:rPr>
                <w:i/>
              </w:rPr>
              <w:t>– Лабораторно-практические  работы;</w:t>
            </w:r>
          </w:p>
        </w:tc>
        <w:tc>
          <w:tcPr>
            <w:tcW w:w="343" w:type="pct"/>
          </w:tcPr>
          <w:p w:rsidR="00191F0C" w:rsidRPr="0066419C" w:rsidRDefault="00191F0C" w:rsidP="00D21080">
            <w:pPr>
              <w:pStyle w:val="Style14"/>
              <w:widowControl/>
              <w:ind w:hanging="11"/>
              <w:rPr>
                <w:i/>
              </w:rPr>
            </w:pPr>
            <w:r w:rsidRPr="0066419C">
              <w:rPr>
                <w:i/>
              </w:rPr>
              <w:t>ПК-1 – з,</w:t>
            </w:r>
          </w:p>
          <w:p w:rsidR="00191F0C" w:rsidRPr="0066419C" w:rsidRDefault="00191F0C" w:rsidP="00D21080">
            <w:pPr>
              <w:pStyle w:val="Style14"/>
              <w:widowControl/>
              <w:ind w:firstLine="0"/>
              <w:jc w:val="left"/>
            </w:pPr>
            <w:r>
              <w:rPr>
                <w:i/>
              </w:rPr>
              <w:t>ПК-8</w:t>
            </w:r>
            <w:r w:rsidRPr="0066419C">
              <w:rPr>
                <w:i/>
              </w:rPr>
              <w:t>-з</w:t>
            </w:r>
          </w:p>
        </w:tc>
      </w:tr>
      <w:tr w:rsidR="00191F0C" w:rsidRPr="0066419C" w:rsidTr="009C151F">
        <w:trPr>
          <w:gridBefore w:val="1"/>
          <w:trHeight w:val="240"/>
        </w:trPr>
        <w:tc>
          <w:tcPr>
            <w:tcW w:w="1401" w:type="pct"/>
          </w:tcPr>
          <w:p w:rsidR="00191F0C" w:rsidRPr="0066419C" w:rsidRDefault="00191F0C" w:rsidP="009C151F">
            <w:pPr>
              <w:pStyle w:val="BodyText"/>
              <w:spacing w:after="0"/>
              <w:ind w:right="91" w:firstLine="0"/>
              <w:rPr>
                <w:b/>
              </w:rPr>
            </w:pPr>
            <w:r w:rsidRPr="0066419C">
              <w:t xml:space="preserve">3.5.Тема. </w:t>
            </w:r>
            <w:r w:rsidRPr="0066419C">
              <w:rPr>
                <w:b/>
              </w:rPr>
              <w:t>Несущий о</w:t>
            </w:r>
            <w:r w:rsidRPr="0066419C">
              <w:rPr>
                <w:b/>
              </w:rPr>
              <w:t>с</w:t>
            </w:r>
            <w:r w:rsidRPr="0066419C">
              <w:rPr>
                <w:b/>
              </w:rPr>
              <w:t>тов с плоскостными конструкциями п</w:t>
            </w:r>
            <w:r w:rsidRPr="0066419C">
              <w:rPr>
                <w:b/>
              </w:rPr>
              <w:t>о</w:t>
            </w:r>
            <w:r w:rsidRPr="0066419C">
              <w:rPr>
                <w:b/>
              </w:rPr>
              <w:t xml:space="preserve">крытий </w:t>
            </w:r>
          </w:p>
          <w:p w:rsidR="00191F0C" w:rsidRPr="0066419C" w:rsidRDefault="00191F0C" w:rsidP="009C151F">
            <w:pPr>
              <w:pStyle w:val="BodyText"/>
              <w:spacing w:after="0"/>
              <w:ind w:right="91" w:firstLine="0"/>
            </w:pPr>
            <w:r w:rsidRPr="0066419C">
              <w:t>Виды остовов с нес</w:t>
            </w:r>
            <w:r w:rsidRPr="0066419C">
              <w:t>у</w:t>
            </w:r>
            <w:r w:rsidRPr="0066419C">
              <w:t>щими стенами, каркасом, неполным каркасом. Безра</w:t>
            </w:r>
            <w:r w:rsidRPr="0066419C">
              <w:t>с</w:t>
            </w:r>
            <w:r w:rsidRPr="0066419C">
              <w:t>порные и распорные конструктивные системы. Элеме</w:t>
            </w:r>
            <w:r w:rsidRPr="0066419C">
              <w:t>н</w:t>
            </w:r>
            <w:r w:rsidRPr="0066419C">
              <w:t>ты остова с применением безра</w:t>
            </w:r>
            <w:r w:rsidRPr="0066419C">
              <w:t>с</w:t>
            </w:r>
            <w:r w:rsidRPr="0066419C">
              <w:t>порных плоскостных конструкций: колонны, балки, фермы, связи, фундаме</w:t>
            </w:r>
            <w:r w:rsidRPr="0066419C">
              <w:t>н</w:t>
            </w:r>
            <w:r w:rsidRPr="0066419C">
              <w:t>ты и т.п. Конструктивные системы. Типовые изделия из различных м</w:t>
            </w:r>
            <w:r w:rsidRPr="0066419C">
              <w:t>а</w:t>
            </w:r>
            <w:r w:rsidRPr="0066419C">
              <w:t>териалов, их основные размеры и сопряжения, приемы проектиров</w:t>
            </w:r>
            <w:r w:rsidRPr="0066419C">
              <w:t>а</w:t>
            </w:r>
            <w:r w:rsidRPr="0066419C">
              <w:t xml:space="preserve">ния. </w:t>
            </w:r>
          </w:p>
        </w:tc>
        <w:tc>
          <w:tcPr>
            <w:tcW w:w="231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</w:pPr>
            <w:r w:rsidRPr="0066419C">
              <w:t>4</w:t>
            </w:r>
          </w:p>
        </w:tc>
        <w:tc>
          <w:tcPr>
            <w:tcW w:w="281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</w:pPr>
            <w:r w:rsidRPr="0066419C">
              <w:t>9</w:t>
            </w:r>
          </w:p>
        </w:tc>
        <w:tc>
          <w:tcPr>
            <w:tcW w:w="233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9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9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</w:pPr>
            <w:r w:rsidRPr="0066419C">
              <w:t>1</w:t>
            </w:r>
          </w:p>
        </w:tc>
        <w:tc>
          <w:tcPr>
            <w:tcW w:w="1052" w:type="pct"/>
          </w:tcPr>
          <w:p w:rsidR="00191F0C" w:rsidRPr="0066419C" w:rsidRDefault="00191F0C" w:rsidP="009348CE">
            <w:pPr>
              <w:pStyle w:val="NormalWeb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bCs/>
                <w:i/>
                <w:iCs/>
                <w:sz w:val="24"/>
              </w:rPr>
            </w:pPr>
            <w:r w:rsidRPr="0066419C">
              <w:rPr>
                <w:bCs/>
                <w:i/>
                <w:iCs/>
                <w:sz w:val="24"/>
              </w:rPr>
              <w:t>Работа с электронными би</w:t>
            </w:r>
            <w:r w:rsidRPr="0066419C">
              <w:rPr>
                <w:bCs/>
                <w:i/>
                <w:iCs/>
                <w:sz w:val="24"/>
              </w:rPr>
              <w:t>б</w:t>
            </w:r>
            <w:r w:rsidRPr="0066419C">
              <w:rPr>
                <w:bCs/>
                <w:i/>
                <w:iCs/>
                <w:sz w:val="24"/>
              </w:rPr>
              <w:t>лиотеками.</w:t>
            </w:r>
          </w:p>
          <w:p w:rsidR="00191F0C" w:rsidRPr="0066419C" w:rsidRDefault="00191F0C" w:rsidP="009348CE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66419C">
              <w:rPr>
                <w:bCs/>
                <w:i/>
                <w:iCs/>
              </w:rPr>
              <w:t>Самостоятельное изучение учебной и научно литературы.</w:t>
            </w:r>
          </w:p>
          <w:p w:rsidR="00191F0C" w:rsidRPr="0066419C" w:rsidRDefault="00191F0C" w:rsidP="009348CE">
            <w:pPr>
              <w:pStyle w:val="NormalWeb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bCs/>
                <w:i/>
                <w:iCs/>
                <w:sz w:val="24"/>
              </w:rPr>
            </w:pPr>
          </w:p>
          <w:p w:rsidR="00191F0C" w:rsidRPr="0066419C" w:rsidRDefault="00191F0C" w:rsidP="009348CE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951" w:type="pct"/>
          </w:tcPr>
          <w:p w:rsidR="00191F0C" w:rsidRPr="0066419C" w:rsidRDefault="00191F0C" w:rsidP="009348CE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</w:p>
          <w:p w:rsidR="00191F0C" w:rsidRPr="0066419C" w:rsidRDefault="00191F0C" w:rsidP="009348CE">
            <w:pPr>
              <w:ind w:firstLine="0"/>
            </w:pPr>
            <w:r w:rsidRPr="0066419C">
              <w:rPr>
                <w:i/>
              </w:rPr>
              <w:t>– Лабораторно-практические  работы;</w:t>
            </w:r>
          </w:p>
        </w:tc>
        <w:tc>
          <w:tcPr>
            <w:tcW w:w="343" w:type="pct"/>
          </w:tcPr>
          <w:p w:rsidR="00191F0C" w:rsidRPr="0066419C" w:rsidRDefault="00191F0C" w:rsidP="00D21080">
            <w:pPr>
              <w:pStyle w:val="Style14"/>
              <w:widowControl/>
              <w:ind w:hanging="11"/>
              <w:rPr>
                <w:i/>
              </w:rPr>
            </w:pPr>
            <w:r w:rsidRPr="0066419C">
              <w:rPr>
                <w:i/>
              </w:rPr>
              <w:t>ПК-1 – з,</w:t>
            </w:r>
          </w:p>
          <w:p w:rsidR="00191F0C" w:rsidRDefault="00191F0C" w:rsidP="00D21080">
            <w:pPr>
              <w:pStyle w:val="Style14"/>
              <w:widowControl/>
              <w:ind w:hanging="11"/>
              <w:rPr>
                <w:i/>
              </w:rPr>
            </w:pPr>
            <w:r>
              <w:rPr>
                <w:i/>
              </w:rPr>
              <w:t>ПК-8</w:t>
            </w:r>
            <w:r w:rsidRPr="0066419C">
              <w:rPr>
                <w:i/>
              </w:rPr>
              <w:t>-з</w:t>
            </w:r>
            <w:r>
              <w:rPr>
                <w:i/>
              </w:rPr>
              <w:t>,</w:t>
            </w:r>
          </w:p>
          <w:p w:rsidR="00191F0C" w:rsidRPr="0066419C" w:rsidRDefault="00191F0C" w:rsidP="00D21080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i/>
              </w:rPr>
              <w:t>ПК-5-з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 xml:space="preserve"> </w:t>
            </w:r>
          </w:p>
        </w:tc>
      </w:tr>
      <w:tr w:rsidR="00191F0C" w:rsidRPr="0066419C">
        <w:trPr>
          <w:gridBefore w:val="1"/>
          <w:trHeight w:val="499"/>
        </w:trPr>
        <w:tc>
          <w:tcPr>
            <w:tcW w:w="1401" w:type="pct"/>
          </w:tcPr>
          <w:p w:rsidR="00191F0C" w:rsidRPr="0066419C" w:rsidRDefault="00191F0C" w:rsidP="009C151F">
            <w:pPr>
              <w:pStyle w:val="BodyText"/>
              <w:ind w:right="91" w:firstLine="0"/>
              <w:rPr>
                <w:b/>
                <w:i/>
              </w:rPr>
            </w:pPr>
            <w:r w:rsidRPr="0066419C">
              <w:t>3.6. Тема.</w:t>
            </w:r>
            <w:r w:rsidRPr="0066419C">
              <w:rPr>
                <w:b/>
              </w:rPr>
              <w:t xml:space="preserve"> Элементы несущего остова с распорными плоскос</w:t>
            </w:r>
            <w:r w:rsidRPr="0066419C">
              <w:rPr>
                <w:b/>
              </w:rPr>
              <w:t>т</w:t>
            </w:r>
            <w:r w:rsidRPr="0066419C">
              <w:rPr>
                <w:b/>
              </w:rPr>
              <w:t>ными конструкциями п</w:t>
            </w:r>
            <w:r w:rsidRPr="0066419C">
              <w:rPr>
                <w:b/>
              </w:rPr>
              <w:t>о</w:t>
            </w:r>
            <w:r w:rsidRPr="0066419C">
              <w:rPr>
                <w:b/>
              </w:rPr>
              <w:t>крытий</w:t>
            </w:r>
          </w:p>
          <w:p w:rsidR="00191F0C" w:rsidRPr="0066419C" w:rsidRDefault="00191F0C" w:rsidP="009C151F">
            <w:pPr>
              <w:pStyle w:val="Style14"/>
              <w:widowControl/>
              <w:ind w:right="91" w:firstLine="0"/>
            </w:pPr>
            <w:r w:rsidRPr="0066419C">
              <w:t>Рамы, арки, своды. Конструктивные схемы. Особенности проектиров</w:t>
            </w:r>
            <w:r w:rsidRPr="0066419C">
              <w:t>а</w:t>
            </w:r>
            <w:r w:rsidRPr="0066419C">
              <w:t>ния в различных материалах. О</w:t>
            </w:r>
            <w:r w:rsidRPr="0066419C">
              <w:t>с</w:t>
            </w:r>
            <w:r w:rsidRPr="0066419C">
              <w:t>новные размеры, конструктивные узлы и их элементы. Принципы решения фунд</w:t>
            </w:r>
            <w:r w:rsidRPr="0066419C">
              <w:t>а</w:t>
            </w:r>
            <w:r w:rsidRPr="0066419C">
              <w:t>ментов под распорные конструкции. О</w:t>
            </w:r>
            <w:r w:rsidRPr="0066419C">
              <w:t>б</w:t>
            </w:r>
            <w:r w:rsidRPr="0066419C">
              <w:t>ласти применения</w:t>
            </w:r>
          </w:p>
        </w:tc>
        <w:tc>
          <w:tcPr>
            <w:tcW w:w="231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</w:pPr>
            <w:r w:rsidRPr="0066419C">
              <w:t>4</w:t>
            </w:r>
          </w:p>
        </w:tc>
        <w:tc>
          <w:tcPr>
            <w:tcW w:w="281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</w:pPr>
            <w:r w:rsidRPr="0066419C">
              <w:t>2</w:t>
            </w:r>
          </w:p>
        </w:tc>
        <w:tc>
          <w:tcPr>
            <w:tcW w:w="233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9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9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</w:pPr>
            <w:r w:rsidRPr="0066419C">
              <w:t>1</w:t>
            </w:r>
          </w:p>
        </w:tc>
        <w:tc>
          <w:tcPr>
            <w:tcW w:w="1052" w:type="pct"/>
          </w:tcPr>
          <w:p w:rsidR="00191F0C" w:rsidRPr="0066419C" w:rsidRDefault="00191F0C" w:rsidP="009348CE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66419C">
              <w:rPr>
                <w:bCs/>
                <w:i/>
                <w:iCs/>
              </w:rPr>
              <w:t>Самостоятельное изучение учебной и научной литературы.</w:t>
            </w:r>
          </w:p>
          <w:p w:rsidR="00191F0C" w:rsidRPr="0066419C" w:rsidRDefault="00191F0C" w:rsidP="009348CE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bCs/>
                <w:i/>
                <w:iCs/>
              </w:rPr>
              <w:t>Подготовка к лабораторно-практическому занятию</w:t>
            </w:r>
          </w:p>
        </w:tc>
        <w:tc>
          <w:tcPr>
            <w:tcW w:w="951" w:type="pct"/>
          </w:tcPr>
          <w:p w:rsidR="00191F0C" w:rsidRPr="0066419C" w:rsidRDefault="00191F0C" w:rsidP="009348CE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</w:p>
          <w:p w:rsidR="00191F0C" w:rsidRPr="0066419C" w:rsidRDefault="00191F0C" w:rsidP="009348CE">
            <w:pPr>
              <w:ind w:firstLine="0"/>
            </w:pPr>
            <w:r w:rsidRPr="0066419C">
              <w:rPr>
                <w:i/>
              </w:rPr>
              <w:t>–Лабораторно-практические  работы;</w:t>
            </w:r>
          </w:p>
        </w:tc>
        <w:tc>
          <w:tcPr>
            <w:tcW w:w="343" w:type="pct"/>
          </w:tcPr>
          <w:p w:rsidR="00191F0C" w:rsidRPr="0066419C" w:rsidRDefault="00191F0C" w:rsidP="00D21080">
            <w:pPr>
              <w:pStyle w:val="Style14"/>
              <w:widowControl/>
              <w:ind w:hanging="11"/>
              <w:rPr>
                <w:i/>
              </w:rPr>
            </w:pPr>
            <w:r w:rsidRPr="0066419C">
              <w:rPr>
                <w:i/>
              </w:rPr>
              <w:t>ПК-1 – з,</w:t>
            </w:r>
          </w:p>
          <w:p w:rsidR="00191F0C" w:rsidRDefault="00191F0C" w:rsidP="00D21080">
            <w:pPr>
              <w:pStyle w:val="Style14"/>
              <w:widowControl/>
              <w:ind w:hanging="11"/>
              <w:rPr>
                <w:i/>
              </w:rPr>
            </w:pPr>
            <w:r>
              <w:rPr>
                <w:i/>
              </w:rPr>
              <w:t>ПК-8</w:t>
            </w:r>
            <w:r w:rsidRPr="0066419C">
              <w:rPr>
                <w:i/>
              </w:rPr>
              <w:t>-з</w:t>
            </w:r>
            <w:r>
              <w:rPr>
                <w:i/>
              </w:rPr>
              <w:t>,</w:t>
            </w:r>
          </w:p>
          <w:p w:rsidR="00191F0C" w:rsidRPr="0066419C" w:rsidRDefault="00191F0C" w:rsidP="00D21080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i/>
              </w:rPr>
              <w:t>ПК-5-з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 xml:space="preserve"> </w:t>
            </w:r>
          </w:p>
        </w:tc>
      </w:tr>
      <w:tr w:rsidR="00191F0C" w:rsidRPr="0066419C">
        <w:trPr>
          <w:gridBefore w:val="1"/>
          <w:trHeight w:val="499"/>
        </w:trPr>
        <w:tc>
          <w:tcPr>
            <w:tcW w:w="1401" w:type="pct"/>
          </w:tcPr>
          <w:p w:rsidR="00191F0C" w:rsidRPr="0066419C" w:rsidRDefault="00191F0C" w:rsidP="009C151F">
            <w:pPr>
              <w:pStyle w:val="BodyText"/>
              <w:ind w:right="91" w:firstLine="0"/>
              <w:rPr>
                <w:b/>
              </w:rPr>
            </w:pPr>
            <w:r w:rsidRPr="0066419C">
              <w:t xml:space="preserve">3.7.Тема. </w:t>
            </w:r>
            <w:r w:rsidRPr="0066419C">
              <w:rPr>
                <w:b/>
              </w:rPr>
              <w:t>Несущие остовы с применением пространс</w:t>
            </w:r>
            <w:r w:rsidRPr="0066419C">
              <w:rPr>
                <w:b/>
              </w:rPr>
              <w:t>т</w:t>
            </w:r>
            <w:r w:rsidRPr="0066419C">
              <w:rPr>
                <w:b/>
              </w:rPr>
              <w:t>венных конструкций п</w:t>
            </w:r>
            <w:r w:rsidRPr="0066419C">
              <w:rPr>
                <w:b/>
              </w:rPr>
              <w:t>о</w:t>
            </w:r>
            <w:r w:rsidRPr="0066419C">
              <w:rPr>
                <w:b/>
              </w:rPr>
              <w:t>крытий</w:t>
            </w:r>
          </w:p>
          <w:p w:rsidR="00191F0C" w:rsidRPr="0066419C" w:rsidRDefault="00191F0C" w:rsidP="009C151F">
            <w:pPr>
              <w:pStyle w:val="BodyText"/>
              <w:ind w:right="91" w:firstLine="0"/>
            </w:pPr>
            <w:r w:rsidRPr="0066419C">
              <w:t>Основные понятия и опред</w:t>
            </w:r>
            <w:r w:rsidRPr="0066419C">
              <w:t>е</w:t>
            </w:r>
            <w:r w:rsidRPr="0066419C">
              <w:t>ления. Классифик</w:t>
            </w:r>
            <w:r w:rsidRPr="0066419C">
              <w:t>а</w:t>
            </w:r>
            <w:r w:rsidRPr="0066419C">
              <w:t>ция покрытий по конструктивным системам, мат</w:t>
            </w:r>
            <w:r w:rsidRPr="0066419C">
              <w:t>е</w:t>
            </w:r>
            <w:r w:rsidRPr="0066419C">
              <w:t>риалам, геометрическим очертан</w:t>
            </w:r>
            <w:r w:rsidRPr="0066419C">
              <w:t>и</w:t>
            </w:r>
            <w:r w:rsidRPr="0066419C">
              <w:t>ям и кривизне. Принципы геоме</w:t>
            </w:r>
            <w:r w:rsidRPr="0066419C">
              <w:t>т</w:t>
            </w:r>
            <w:r w:rsidRPr="0066419C">
              <w:t>рического формообразования пр</w:t>
            </w:r>
            <w:r w:rsidRPr="0066419C">
              <w:t>о</w:t>
            </w:r>
            <w:r w:rsidRPr="0066419C">
              <w:t>странственных констру</w:t>
            </w:r>
            <w:r w:rsidRPr="0066419C">
              <w:t>к</w:t>
            </w:r>
            <w:r w:rsidRPr="0066419C">
              <w:t>ций.</w:t>
            </w:r>
          </w:p>
        </w:tc>
        <w:tc>
          <w:tcPr>
            <w:tcW w:w="231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</w:pPr>
            <w:r w:rsidRPr="0066419C">
              <w:t>4</w:t>
            </w:r>
          </w:p>
        </w:tc>
        <w:tc>
          <w:tcPr>
            <w:tcW w:w="281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</w:pPr>
            <w:r w:rsidRPr="0066419C">
              <w:t>2</w:t>
            </w:r>
          </w:p>
        </w:tc>
        <w:tc>
          <w:tcPr>
            <w:tcW w:w="233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9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9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</w:pPr>
            <w:r w:rsidRPr="0066419C">
              <w:t>1</w:t>
            </w:r>
          </w:p>
        </w:tc>
        <w:tc>
          <w:tcPr>
            <w:tcW w:w="1052" w:type="pct"/>
          </w:tcPr>
          <w:p w:rsidR="00191F0C" w:rsidRPr="0066419C" w:rsidRDefault="00191F0C" w:rsidP="009348CE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66419C">
              <w:rPr>
                <w:bCs/>
                <w:i/>
                <w:iCs/>
              </w:rPr>
              <w:t>Самостоятельное изучение учебной и научной литературы.</w:t>
            </w:r>
          </w:p>
          <w:p w:rsidR="00191F0C" w:rsidRPr="0066419C" w:rsidRDefault="00191F0C" w:rsidP="009348CE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bCs/>
                <w:i/>
                <w:iCs/>
              </w:rPr>
              <w:t>Подготовка к лабораторно-практическому занятию</w:t>
            </w:r>
          </w:p>
        </w:tc>
        <w:tc>
          <w:tcPr>
            <w:tcW w:w="951" w:type="pct"/>
          </w:tcPr>
          <w:p w:rsidR="00191F0C" w:rsidRPr="0066419C" w:rsidRDefault="00191F0C" w:rsidP="009348CE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</w:p>
          <w:p w:rsidR="00191F0C" w:rsidRPr="0066419C" w:rsidRDefault="00191F0C" w:rsidP="009348CE">
            <w:pPr>
              <w:ind w:firstLine="0"/>
            </w:pPr>
            <w:r w:rsidRPr="0066419C">
              <w:rPr>
                <w:i/>
              </w:rPr>
              <w:t>– лабораторные работы;</w:t>
            </w:r>
          </w:p>
        </w:tc>
        <w:tc>
          <w:tcPr>
            <w:tcW w:w="343" w:type="pct"/>
          </w:tcPr>
          <w:p w:rsidR="00191F0C" w:rsidRPr="0066419C" w:rsidRDefault="00191F0C" w:rsidP="00D21080">
            <w:pPr>
              <w:pStyle w:val="Style14"/>
              <w:widowControl/>
              <w:ind w:hanging="11"/>
              <w:rPr>
                <w:i/>
              </w:rPr>
            </w:pPr>
            <w:r w:rsidRPr="0066419C">
              <w:rPr>
                <w:i/>
              </w:rPr>
              <w:t>ПК-1 – з,</w:t>
            </w:r>
          </w:p>
          <w:p w:rsidR="00191F0C" w:rsidRDefault="00191F0C" w:rsidP="00D21080">
            <w:pPr>
              <w:pStyle w:val="Style14"/>
              <w:widowControl/>
              <w:ind w:hanging="11"/>
              <w:rPr>
                <w:i/>
              </w:rPr>
            </w:pPr>
            <w:r>
              <w:rPr>
                <w:i/>
              </w:rPr>
              <w:t>ПК-8</w:t>
            </w:r>
            <w:r w:rsidRPr="0066419C">
              <w:rPr>
                <w:i/>
              </w:rPr>
              <w:t>-з</w:t>
            </w:r>
            <w:r>
              <w:rPr>
                <w:i/>
              </w:rPr>
              <w:t>,</w:t>
            </w:r>
          </w:p>
          <w:p w:rsidR="00191F0C" w:rsidRPr="0066419C" w:rsidRDefault="00191F0C" w:rsidP="00D21080">
            <w:pPr>
              <w:pStyle w:val="Style14"/>
              <w:widowControl/>
              <w:ind w:firstLine="0"/>
            </w:pPr>
            <w:r>
              <w:rPr>
                <w:i/>
              </w:rPr>
              <w:t>ПК-5-з</w:t>
            </w:r>
          </w:p>
          <w:p w:rsidR="00191F0C" w:rsidRPr="0066419C" w:rsidRDefault="00191F0C" w:rsidP="009348CE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</w:tr>
      <w:tr w:rsidR="00191F0C" w:rsidRPr="0066419C">
        <w:trPr>
          <w:gridBefore w:val="1"/>
          <w:trHeight w:val="499"/>
        </w:trPr>
        <w:tc>
          <w:tcPr>
            <w:tcW w:w="1401" w:type="pct"/>
          </w:tcPr>
          <w:p w:rsidR="00191F0C" w:rsidRPr="0066419C" w:rsidRDefault="00191F0C" w:rsidP="009C151F">
            <w:pPr>
              <w:pStyle w:val="BodyText"/>
              <w:spacing w:after="0"/>
              <w:ind w:right="91" w:firstLine="0"/>
              <w:rPr>
                <w:b/>
                <w:i/>
              </w:rPr>
            </w:pPr>
            <w:r w:rsidRPr="0066419C">
              <w:t xml:space="preserve">3.8.Тема. </w:t>
            </w:r>
            <w:r w:rsidRPr="0066419C">
              <w:rPr>
                <w:b/>
              </w:rPr>
              <w:t>Перекрестные системы конструкций покр</w:t>
            </w:r>
            <w:r w:rsidRPr="0066419C">
              <w:rPr>
                <w:b/>
              </w:rPr>
              <w:t>ы</w:t>
            </w:r>
            <w:r w:rsidRPr="0066419C">
              <w:rPr>
                <w:b/>
              </w:rPr>
              <w:t>тий</w:t>
            </w:r>
            <w:r w:rsidRPr="0066419C">
              <w:rPr>
                <w:b/>
                <w:i/>
              </w:rPr>
              <w:t>.</w:t>
            </w:r>
          </w:p>
          <w:p w:rsidR="00191F0C" w:rsidRPr="0066419C" w:rsidRDefault="00191F0C" w:rsidP="009C151F">
            <w:pPr>
              <w:pStyle w:val="BodyText"/>
              <w:spacing w:after="0"/>
              <w:ind w:right="91" w:firstLine="0"/>
            </w:pPr>
            <w:r w:rsidRPr="0066419C">
              <w:t>Перекрестно-ребристые, перекрестно-стержневые констру</w:t>
            </w:r>
            <w:r w:rsidRPr="0066419C">
              <w:t>к</w:t>
            </w:r>
            <w:r w:rsidRPr="0066419C">
              <w:t>ции. Отличительные особенности стат</w:t>
            </w:r>
            <w:r w:rsidRPr="0066419C">
              <w:t>и</w:t>
            </w:r>
            <w:r w:rsidRPr="0066419C">
              <w:t>ческой работы перекрестных систем. Области применения перекрестных покрытий. Конструкти</w:t>
            </w:r>
            <w:r w:rsidRPr="0066419C">
              <w:t>в</w:t>
            </w:r>
            <w:r w:rsidRPr="0066419C">
              <w:t>ные особенности, элементы, узлы, детали. Основные унифицирова</w:t>
            </w:r>
            <w:r w:rsidRPr="0066419C">
              <w:t>н</w:t>
            </w:r>
            <w:r w:rsidRPr="0066419C">
              <w:t>ные размеры. Системы типа МА</w:t>
            </w:r>
            <w:r w:rsidRPr="0066419C">
              <w:t>Р</w:t>
            </w:r>
            <w:r w:rsidRPr="0066419C">
              <w:t>ХИ.</w:t>
            </w:r>
          </w:p>
        </w:tc>
        <w:tc>
          <w:tcPr>
            <w:tcW w:w="231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</w:pPr>
            <w:r w:rsidRPr="0066419C">
              <w:t>4</w:t>
            </w:r>
          </w:p>
        </w:tc>
        <w:tc>
          <w:tcPr>
            <w:tcW w:w="281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</w:pPr>
            <w:r w:rsidRPr="0066419C">
              <w:t>1</w:t>
            </w:r>
          </w:p>
        </w:tc>
        <w:tc>
          <w:tcPr>
            <w:tcW w:w="233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9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9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</w:pPr>
            <w:r w:rsidRPr="0066419C">
              <w:t>1</w:t>
            </w:r>
          </w:p>
        </w:tc>
        <w:tc>
          <w:tcPr>
            <w:tcW w:w="1052" w:type="pct"/>
          </w:tcPr>
          <w:p w:rsidR="00191F0C" w:rsidRPr="0066419C" w:rsidRDefault="00191F0C" w:rsidP="009348CE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66419C">
              <w:rPr>
                <w:bCs/>
                <w:i/>
                <w:iCs/>
              </w:rPr>
              <w:t>Самостоятельное изучение учебной и научной литературы.</w:t>
            </w:r>
          </w:p>
          <w:p w:rsidR="00191F0C" w:rsidRPr="0066419C" w:rsidRDefault="00191F0C" w:rsidP="009348CE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bCs/>
                <w:i/>
                <w:iCs/>
              </w:rPr>
              <w:t>Подготовка к лабораторно-практическому занятию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 xml:space="preserve"> </w:t>
            </w:r>
          </w:p>
        </w:tc>
        <w:tc>
          <w:tcPr>
            <w:tcW w:w="951" w:type="pct"/>
          </w:tcPr>
          <w:p w:rsidR="00191F0C" w:rsidRPr="0066419C" w:rsidRDefault="00191F0C" w:rsidP="009348CE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</w:p>
          <w:p w:rsidR="00191F0C" w:rsidRPr="0066419C" w:rsidRDefault="00191F0C" w:rsidP="009348CE">
            <w:pPr>
              <w:ind w:firstLine="0"/>
            </w:pPr>
            <w:r w:rsidRPr="0066419C">
              <w:rPr>
                <w:i/>
              </w:rPr>
              <w:t>– лабораторные работы;</w:t>
            </w:r>
          </w:p>
        </w:tc>
        <w:tc>
          <w:tcPr>
            <w:tcW w:w="343" w:type="pct"/>
          </w:tcPr>
          <w:p w:rsidR="00191F0C" w:rsidRPr="0066419C" w:rsidRDefault="00191F0C" w:rsidP="00D21080">
            <w:pPr>
              <w:pStyle w:val="Style14"/>
              <w:widowControl/>
              <w:ind w:hanging="11"/>
              <w:rPr>
                <w:i/>
              </w:rPr>
            </w:pPr>
            <w:r w:rsidRPr="0066419C">
              <w:rPr>
                <w:i/>
              </w:rPr>
              <w:t>ПК-1 – з,</w:t>
            </w:r>
          </w:p>
          <w:p w:rsidR="00191F0C" w:rsidRDefault="00191F0C" w:rsidP="00D21080">
            <w:pPr>
              <w:pStyle w:val="Style14"/>
              <w:widowControl/>
              <w:ind w:hanging="11"/>
              <w:rPr>
                <w:i/>
              </w:rPr>
            </w:pPr>
            <w:r>
              <w:rPr>
                <w:i/>
              </w:rPr>
              <w:t>ПК-8</w:t>
            </w:r>
            <w:r w:rsidRPr="0066419C">
              <w:rPr>
                <w:i/>
              </w:rPr>
              <w:t>-з</w:t>
            </w:r>
            <w:r>
              <w:rPr>
                <w:i/>
              </w:rPr>
              <w:t>,</w:t>
            </w:r>
          </w:p>
          <w:p w:rsidR="00191F0C" w:rsidRPr="0066419C" w:rsidRDefault="00191F0C" w:rsidP="00D21080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i/>
              </w:rPr>
              <w:t>ПК-5-з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 xml:space="preserve"> </w:t>
            </w:r>
          </w:p>
        </w:tc>
      </w:tr>
      <w:tr w:rsidR="00191F0C" w:rsidRPr="0066419C">
        <w:trPr>
          <w:gridBefore w:val="1"/>
          <w:trHeight w:val="499"/>
        </w:trPr>
        <w:tc>
          <w:tcPr>
            <w:tcW w:w="1401" w:type="pct"/>
          </w:tcPr>
          <w:p w:rsidR="00191F0C" w:rsidRPr="0066419C" w:rsidRDefault="00191F0C" w:rsidP="009C151F">
            <w:pPr>
              <w:pStyle w:val="Style14"/>
              <w:widowControl/>
              <w:ind w:right="91" w:firstLine="0"/>
            </w:pPr>
            <w:r w:rsidRPr="0066419C">
              <w:t>3.9.Тема.</w:t>
            </w:r>
            <w:r w:rsidRPr="0066419C">
              <w:rPr>
                <w:b/>
              </w:rPr>
              <w:t xml:space="preserve"> Тонкостенные жесткие пространственные конструкции</w:t>
            </w:r>
            <w:r w:rsidRPr="0066419C">
              <w:rPr>
                <w:b/>
                <w:i/>
              </w:rPr>
              <w:t xml:space="preserve"> </w:t>
            </w:r>
            <w:r w:rsidRPr="0066419C">
              <w:t>Оболочки одинарной и двоякой кривизны, складки, купола. Особенн</w:t>
            </w:r>
            <w:r w:rsidRPr="0066419C">
              <w:t>о</w:t>
            </w:r>
            <w:r w:rsidRPr="0066419C">
              <w:t>сти их статической работы и конструктивные особенности. Ва</w:t>
            </w:r>
            <w:r w:rsidRPr="0066419C">
              <w:t>ж</w:t>
            </w:r>
            <w:r w:rsidRPr="0066419C">
              <w:t>нейшие габаритные размеры. Области пр</w:t>
            </w:r>
            <w:r w:rsidRPr="0066419C">
              <w:t>и</w:t>
            </w:r>
            <w:r w:rsidRPr="0066419C">
              <w:t>менения. Схемы разрезов на сборные элементы в различных матери</w:t>
            </w:r>
            <w:r w:rsidRPr="0066419C">
              <w:t>а</w:t>
            </w:r>
            <w:r w:rsidRPr="0066419C">
              <w:t>лах</w:t>
            </w:r>
          </w:p>
        </w:tc>
        <w:tc>
          <w:tcPr>
            <w:tcW w:w="231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</w:pPr>
            <w:r w:rsidRPr="0066419C">
              <w:t>4</w:t>
            </w:r>
          </w:p>
        </w:tc>
        <w:tc>
          <w:tcPr>
            <w:tcW w:w="281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</w:pPr>
            <w:r w:rsidRPr="0066419C">
              <w:t>1</w:t>
            </w:r>
          </w:p>
        </w:tc>
        <w:tc>
          <w:tcPr>
            <w:tcW w:w="233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9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9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</w:pPr>
            <w:r w:rsidRPr="0066419C">
              <w:t>1</w:t>
            </w:r>
          </w:p>
        </w:tc>
        <w:tc>
          <w:tcPr>
            <w:tcW w:w="1052" w:type="pct"/>
          </w:tcPr>
          <w:p w:rsidR="00191F0C" w:rsidRPr="0066419C" w:rsidRDefault="00191F0C" w:rsidP="009348CE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66419C">
              <w:rPr>
                <w:bCs/>
                <w:i/>
                <w:iCs/>
              </w:rPr>
              <w:t>Подготовка к лабораторно-практическому занятию.</w:t>
            </w:r>
          </w:p>
          <w:p w:rsidR="00191F0C" w:rsidRPr="0066419C" w:rsidRDefault="00191F0C" w:rsidP="009348CE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951" w:type="pct"/>
          </w:tcPr>
          <w:p w:rsidR="00191F0C" w:rsidRPr="0066419C" w:rsidRDefault="00191F0C" w:rsidP="009348CE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</w:p>
          <w:p w:rsidR="00191F0C" w:rsidRPr="0066419C" w:rsidRDefault="00191F0C" w:rsidP="009348CE">
            <w:pPr>
              <w:ind w:firstLine="0"/>
            </w:pPr>
            <w:r w:rsidRPr="0066419C">
              <w:rPr>
                <w:i/>
              </w:rPr>
              <w:t>– лабораторные работы;</w:t>
            </w:r>
          </w:p>
        </w:tc>
        <w:tc>
          <w:tcPr>
            <w:tcW w:w="343" w:type="pct"/>
          </w:tcPr>
          <w:p w:rsidR="00191F0C" w:rsidRPr="0066419C" w:rsidRDefault="00191F0C" w:rsidP="00D21080">
            <w:pPr>
              <w:pStyle w:val="Style14"/>
              <w:widowControl/>
              <w:ind w:hanging="11"/>
              <w:rPr>
                <w:i/>
              </w:rPr>
            </w:pPr>
            <w:r w:rsidRPr="0066419C">
              <w:rPr>
                <w:i/>
              </w:rPr>
              <w:t>ПК-1 – з,</w:t>
            </w:r>
          </w:p>
          <w:p w:rsidR="00191F0C" w:rsidRDefault="00191F0C" w:rsidP="00D21080">
            <w:pPr>
              <w:pStyle w:val="Style14"/>
              <w:widowControl/>
              <w:ind w:hanging="11"/>
              <w:rPr>
                <w:i/>
              </w:rPr>
            </w:pPr>
            <w:r>
              <w:rPr>
                <w:i/>
              </w:rPr>
              <w:t>ПК-8</w:t>
            </w:r>
            <w:r w:rsidRPr="0066419C">
              <w:rPr>
                <w:i/>
              </w:rPr>
              <w:t>-з</w:t>
            </w:r>
            <w:r>
              <w:rPr>
                <w:i/>
              </w:rPr>
              <w:t>,</w:t>
            </w:r>
          </w:p>
          <w:p w:rsidR="00191F0C" w:rsidRPr="0066419C" w:rsidRDefault="00191F0C" w:rsidP="00D21080">
            <w:pPr>
              <w:pStyle w:val="Style14"/>
              <w:widowControl/>
              <w:ind w:firstLine="0"/>
            </w:pPr>
            <w:r>
              <w:rPr>
                <w:i/>
              </w:rPr>
              <w:t>ПК-5-з</w:t>
            </w:r>
            <w:r w:rsidRPr="0066419C">
              <w:t xml:space="preserve"> </w:t>
            </w:r>
          </w:p>
          <w:p w:rsidR="00191F0C" w:rsidRPr="0066419C" w:rsidRDefault="00191F0C" w:rsidP="009348CE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</w:tr>
      <w:tr w:rsidR="00191F0C" w:rsidRPr="0066419C">
        <w:trPr>
          <w:gridBefore w:val="1"/>
          <w:trHeight w:val="499"/>
        </w:trPr>
        <w:tc>
          <w:tcPr>
            <w:tcW w:w="1401" w:type="pct"/>
          </w:tcPr>
          <w:p w:rsidR="00191F0C" w:rsidRPr="0066419C" w:rsidRDefault="00191F0C" w:rsidP="009C151F">
            <w:pPr>
              <w:pStyle w:val="BodyText"/>
              <w:ind w:right="91" w:firstLine="0"/>
              <w:rPr>
                <w:b/>
                <w:i/>
              </w:rPr>
            </w:pPr>
            <w:r w:rsidRPr="0066419C">
              <w:t>3.10.Тема..</w:t>
            </w:r>
            <w:r w:rsidRPr="0066419C">
              <w:rPr>
                <w:b/>
              </w:rPr>
              <w:t>Висячие сист</w:t>
            </w:r>
            <w:r w:rsidRPr="0066419C">
              <w:rPr>
                <w:b/>
              </w:rPr>
              <w:t>е</w:t>
            </w:r>
            <w:r w:rsidRPr="0066419C">
              <w:rPr>
                <w:b/>
              </w:rPr>
              <w:t>мы покрытий, однопоясные и двухпоя</w:t>
            </w:r>
            <w:r w:rsidRPr="0066419C">
              <w:rPr>
                <w:b/>
              </w:rPr>
              <w:t>с</w:t>
            </w:r>
            <w:r w:rsidRPr="0066419C">
              <w:rPr>
                <w:b/>
              </w:rPr>
              <w:t>ные</w:t>
            </w:r>
            <w:r w:rsidRPr="0066419C">
              <w:rPr>
                <w:b/>
                <w:i/>
              </w:rPr>
              <w:t xml:space="preserve"> )</w:t>
            </w:r>
          </w:p>
          <w:p w:rsidR="00191F0C" w:rsidRPr="0066419C" w:rsidRDefault="00191F0C" w:rsidP="009C151F">
            <w:pPr>
              <w:pStyle w:val="BodyText"/>
              <w:spacing w:after="0"/>
              <w:ind w:right="91" w:firstLine="0"/>
            </w:pPr>
            <w:r w:rsidRPr="0066419C">
              <w:t>Принципы статической раб</w:t>
            </w:r>
            <w:r w:rsidRPr="0066419C">
              <w:t>о</w:t>
            </w:r>
            <w:r w:rsidRPr="0066419C">
              <w:t>ты. Опорные контуры. Виды конструктивных решений и их отличительные особенности: пригруже</w:t>
            </w:r>
            <w:r w:rsidRPr="0066419C">
              <w:t>н</w:t>
            </w:r>
            <w:r w:rsidRPr="0066419C">
              <w:t>ные вантовые покрытия, висячие оболочки, тросовые фермы, ме</w:t>
            </w:r>
            <w:r w:rsidRPr="0066419C">
              <w:t>м</w:t>
            </w:r>
            <w:r w:rsidRPr="0066419C">
              <w:t>бранные покрытия. Детали покрытий, принципы и особенности крепления к опорному контуру. Особенности решения фундаментов. Комбинир</w:t>
            </w:r>
            <w:r w:rsidRPr="0066419C">
              <w:t>о</w:t>
            </w:r>
            <w:r w:rsidRPr="0066419C">
              <w:t>ванные висячие покрытия. Подвешенные системы. Области применения висячих покр</w:t>
            </w:r>
            <w:r w:rsidRPr="0066419C">
              <w:t>ы</w:t>
            </w:r>
            <w:r w:rsidRPr="0066419C">
              <w:t xml:space="preserve">тий. </w:t>
            </w:r>
          </w:p>
          <w:p w:rsidR="00191F0C" w:rsidRPr="0066419C" w:rsidRDefault="00191F0C" w:rsidP="009C151F">
            <w:pPr>
              <w:ind w:right="91" w:firstLine="0"/>
            </w:pPr>
            <w:r w:rsidRPr="0066419C">
              <w:t>Пневматические и тентовые конструкции. Основные материалы. Схемы и особенности конструкти</w:t>
            </w:r>
            <w:r w:rsidRPr="0066419C">
              <w:t>в</w:t>
            </w:r>
            <w:r w:rsidRPr="0066419C">
              <w:t>ных решений, узлы и детали. Области прим</w:t>
            </w:r>
            <w:r w:rsidRPr="0066419C">
              <w:t>е</w:t>
            </w:r>
            <w:r w:rsidRPr="0066419C">
              <w:t>нения</w:t>
            </w:r>
          </w:p>
        </w:tc>
        <w:tc>
          <w:tcPr>
            <w:tcW w:w="231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</w:pPr>
            <w:r w:rsidRPr="0066419C">
              <w:t>4</w:t>
            </w:r>
          </w:p>
        </w:tc>
        <w:tc>
          <w:tcPr>
            <w:tcW w:w="281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</w:pPr>
            <w:r w:rsidRPr="0066419C">
              <w:t>1</w:t>
            </w:r>
          </w:p>
        </w:tc>
        <w:tc>
          <w:tcPr>
            <w:tcW w:w="233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9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9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</w:pPr>
            <w:r w:rsidRPr="0066419C">
              <w:t>1</w:t>
            </w:r>
          </w:p>
        </w:tc>
        <w:tc>
          <w:tcPr>
            <w:tcW w:w="1052" w:type="pct"/>
          </w:tcPr>
          <w:p w:rsidR="00191F0C" w:rsidRPr="0066419C" w:rsidRDefault="00191F0C" w:rsidP="009348CE">
            <w:pPr>
              <w:pStyle w:val="NormalWeb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bCs/>
                <w:i/>
                <w:iCs/>
                <w:sz w:val="24"/>
              </w:rPr>
            </w:pPr>
            <w:r w:rsidRPr="0066419C">
              <w:rPr>
                <w:bCs/>
                <w:i/>
                <w:iCs/>
                <w:sz w:val="24"/>
              </w:rPr>
              <w:t>Работа с компьютерными обучающими программами, электронными учебниками, тр</w:t>
            </w:r>
            <w:r w:rsidRPr="0066419C">
              <w:rPr>
                <w:bCs/>
                <w:i/>
                <w:iCs/>
                <w:sz w:val="24"/>
              </w:rPr>
              <w:t>е</w:t>
            </w:r>
            <w:r w:rsidRPr="0066419C">
              <w:rPr>
                <w:bCs/>
                <w:i/>
                <w:iCs/>
                <w:sz w:val="24"/>
              </w:rPr>
              <w:t>нажерами, тестовыми сист</w:t>
            </w:r>
            <w:r w:rsidRPr="0066419C">
              <w:rPr>
                <w:bCs/>
                <w:i/>
                <w:iCs/>
                <w:sz w:val="24"/>
              </w:rPr>
              <w:t>е</w:t>
            </w:r>
            <w:r w:rsidRPr="0066419C">
              <w:rPr>
                <w:bCs/>
                <w:i/>
                <w:iCs/>
                <w:sz w:val="24"/>
              </w:rPr>
              <w:t>мами.</w:t>
            </w:r>
          </w:p>
          <w:p w:rsidR="00191F0C" w:rsidRPr="0066419C" w:rsidRDefault="00191F0C" w:rsidP="009348CE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66419C">
              <w:rPr>
                <w:bCs/>
                <w:i/>
                <w:iCs/>
              </w:rPr>
              <w:t>Самостоятельное изучение учебной и научной литературы.</w:t>
            </w:r>
          </w:p>
          <w:p w:rsidR="00191F0C" w:rsidRPr="0066419C" w:rsidRDefault="00191F0C" w:rsidP="009348CE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bCs/>
                <w:i/>
                <w:iCs/>
                <w:sz w:val="24"/>
              </w:rPr>
            </w:pPr>
            <w:r w:rsidRPr="0066419C">
              <w:rPr>
                <w:bCs/>
                <w:i/>
                <w:iCs/>
              </w:rPr>
              <w:t>Подготовка к лабораторно-практическому занятию</w:t>
            </w:r>
          </w:p>
        </w:tc>
        <w:tc>
          <w:tcPr>
            <w:tcW w:w="951" w:type="pct"/>
          </w:tcPr>
          <w:p w:rsidR="00191F0C" w:rsidRPr="0066419C" w:rsidRDefault="00191F0C" w:rsidP="009348CE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</w:p>
          <w:p w:rsidR="00191F0C" w:rsidRPr="0066419C" w:rsidRDefault="00191F0C" w:rsidP="009348CE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i/>
              </w:rPr>
              <w:t>–Лабораторно-практические  работы;</w:t>
            </w:r>
          </w:p>
        </w:tc>
        <w:tc>
          <w:tcPr>
            <w:tcW w:w="343" w:type="pct"/>
          </w:tcPr>
          <w:p w:rsidR="00191F0C" w:rsidRPr="0066419C" w:rsidRDefault="00191F0C" w:rsidP="00D21080">
            <w:pPr>
              <w:pStyle w:val="Style14"/>
              <w:widowControl/>
              <w:ind w:hanging="11"/>
              <w:rPr>
                <w:i/>
              </w:rPr>
            </w:pPr>
            <w:r w:rsidRPr="0066419C">
              <w:rPr>
                <w:i/>
              </w:rPr>
              <w:t>ПК-1 – з,</w:t>
            </w:r>
          </w:p>
          <w:p w:rsidR="00191F0C" w:rsidRDefault="00191F0C" w:rsidP="00D21080">
            <w:pPr>
              <w:pStyle w:val="Style14"/>
              <w:widowControl/>
              <w:ind w:hanging="11"/>
              <w:rPr>
                <w:i/>
              </w:rPr>
            </w:pPr>
            <w:r>
              <w:rPr>
                <w:i/>
              </w:rPr>
              <w:t>ПК-8</w:t>
            </w:r>
            <w:r w:rsidRPr="0066419C">
              <w:rPr>
                <w:i/>
              </w:rPr>
              <w:t>-з</w:t>
            </w:r>
            <w:r>
              <w:rPr>
                <w:i/>
              </w:rPr>
              <w:t>,</w:t>
            </w:r>
          </w:p>
          <w:p w:rsidR="00191F0C" w:rsidRPr="0066419C" w:rsidRDefault="00191F0C" w:rsidP="00D21080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i/>
              </w:rPr>
              <w:t>ПК-5-з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 xml:space="preserve"> </w:t>
            </w:r>
          </w:p>
        </w:tc>
      </w:tr>
      <w:tr w:rsidR="00191F0C" w:rsidRPr="0066419C" w:rsidTr="009C151F">
        <w:trPr>
          <w:gridBefore w:val="1"/>
          <w:trHeight w:val="524"/>
        </w:trPr>
        <w:tc>
          <w:tcPr>
            <w:tcW w:w="1401" w:type="pct"/>
          </w:tcPr>
          <w:p w:rsidR="00191F0C" w:rsidRPr="0066419C" w:rsidRDefault="00191F0C" w:rsidP="009C151F">
            <w:pPr>
              <w:pStyle w:val="BodyText"/>
              <w:ind w:right="91" w:firstLine="0"/>
              <w:rPr>
                <w:b/>
              </w:rPr>
            </w:pPr>
            <w:r w:rsidRPr="0066419C">
              <w:t xml:space="preserve">3.11.Тема. </w:t>
            </w:r>
            <w:r w:rsidRPr="0066419C">
              <w:rPr>
                <w:b/>
              </w:rPr>
              <w:t>Стены одноэтажных зд</w:t>
            </w:r>
            <w:r w:rsidRPr="0066419C">
              <w:rPr>
                <w:b/>
              </w:rPr>
              <w:t>а</w:t>
            </w:r>
            <w:r w:rsidRPr="0066419C">
              <w:rPr>
                <w:b/>
              </w:rPr>
              <w:t xml:space="preserve">ний. </w:t>
            </w:r>
            <w:r w:rsidRPr="0066419C">
              <w:t>Эксплуатационные требов</w:t>
            </w:r>
            <w:r w:rsidRPr="0066419C">
              <w:t>а</w:t>
            </w:r>
            <w:r w:rsidRPr="0066419C">
              <w:t>ния к стенам промышленных и гражданских зд</w:t>
            </w:r>
            <w:r w:rsidRPr="0066419C">
              <w:t>а</w:t>
            </w:r>
            <w:r w:rsidRPr="0066419C">
              <w:t>ний. Классификации и особенности конструктивных реш</w:t>
            </w:r>
            <w:r w:rsidRPr="0066419C">
              <w:t>е</w:t>
            </w:r>
            <w:r w:rsidRPr="0066419C">
              <w:t>ний. Стены из крупных и мелких природных и искусственных ка</w:t>
            </w:r>
            <w:r w:rsidRPr="0066419C">
              <w:t>м</w:t>
            </w:r>
            <w:r w:rsidRPr="0066419C">
              <w:t>ней. Крупнопанельные стены промышленных и гра</w:t>
            </w:r>
            <w:r w:rsidRPr="0066419C">
              <w:t>ж</w:t>
            </w:r>
            <w:r w:rsidRPr="0066419C">
              <w:t>данских зданий. Фахверковые торцовые стены пр</w:t>
            </w:r>
            <w:r w:rsidRPr="0066419C">
              <w:t>о</w:t>
            </w:r>
            <w:r w:rsidRPr="0066419C">
              <w:t>мышленных зданий.</w:t>
            </w:r>
          </w:p>
        </w:tc>
        <w:tc>
          <w:tcPr>
            <w:tcW w:w="231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</w:pPr>
            <w:r w:rsidRPr="0066419C">
              <w:t>4</w:t>
            </w:r>
          </w:p>
        </w:tc>
        <w:tc>
          <w:tcPr>
            <w:tcW w:w="281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</w:pPr>
            <w:r w:rsidRPr="0066419C">
              <w:t>1</w:t>
            </w:r>
          </w:p>
        </w:tc>
        <w:tc>
          <w:tcPr>
            <w:tcW w:w="233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9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9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</w:pPr>
            <w:r w:rsidRPr="0066419C">
              <w:t>1</w:t>
            </w:r>
          </w:p>
        </w:tc>
        <w:tc>
          <w:tcPr>
            <w:tcW w:w="1052" w:type="pct"/>
          </w:tcPr>
          <w:p w:rsidR="00191F0C" w:rsidRPr="0066419C" w:rsidRDefault="00191F0C" w:rsidP="009348CE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66419C">
              <w:rPr>
                <w:bCs/>
                <w:i/>
                <w:iCs/>
              </w:rPr>
              <w:t>Самостоятельное изучение учебной и научной литературы.</w:t>
            </w:r>
          </w:p>
          <w:p w:rsidR="00191F0C" w:rsidRPr="0066419C" w:rsidRDefault="00191F0C" w:rsidP="009348CE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bCs/>
                <w:i/>
                <w:iCs/>
              </w:rPr>
              <w:t>Подготовка к лабораторно-практическому занятию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 xml:space="preserve"> </w:t>
            </w:r>
          </w:p>
        </w:tc>
        <w:tc>
          <w:tcPr>
            <w:tcW w:w="951" w:type="pct"/>
          </w:tcPr>
          <w:p w:rsidR="00191F0C" w:rsidRPr="0066419C" w:rsidRDefault="00191F0C" w:rsidP="009348CE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</w:p>
          <w:p w:rsidR="00191F0C" w:rsidRPr="0066419C" w:rsidRDefault="00191F0C" w:rsidP="009348CE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i/>
              </w:rPr>
              <w:t>–Лабораторно-практические  работы;</w:t>
            </w:r>
          </w:p>
        </w:tc>
        <w:tc>
          <w:tcPr>
            <w:tcW w:w="343" w:type="pct"/>
          </w:tcPr>
          <w:p w:rsidR="00191F0C" w:rsidRPr="0066419C" w:rsidRDefault="00191F0C" w:rsidP="00D21080">
            <w:pPr>
              <w:pStyle w:val="Style14"/>
              <w:widowControl/>
              <w:ind w:hanging="11"/>
              <w:rPr>
                <w:i/>
              </w:rPr>
            </w:pPr>
            <w:r w:rsidRPr="0066419C">
              <w:rPr>
                <w:i/>
              </w:rPr>
              <w:t>ПК-1 – з,</w:t>
            </w:r>
          </w:p>
          <w:p w:rsidR="00191F0C" w:rsidRDefault="00191F0C" w:rsidP="00D21080">
            <w:pPr>
              <w:pStyle w:val="Style14"/>
              <w:widowControl/>
              <w:ind w:hanging="11"/>
              <w:rPr>
                <w:i/>
              </w:rPr>
            </w:pPr>
            <w:r>
              <w:rPr>
                <w:i/>
              </w:rPr>
              <w:t>ПК-8</w:t>
            </w:r>
            <w:r w:rsidRPr="0066419C">
              <w:rPr>
                <w:i/>
              </w:rPr>
              <w:t>-з</w:t>
            </w:r>
            <w:r>
              <w:rPr>
                <w:i/>
              </w:rPr>
              <w:t>,</w:t>
            </w:r>
          </w:p>
          <w:p w:rsidR="00191F0C" w:rsidRPr="0066419C" w:rsidRDefault="00191F0C" w:rsidP="00D21080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i/>
              </w:rPr>
              <w:t>ПК-5-з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 xml:space="preserve"> </w:t>
            </w:r>
          </w:p>
        </w:tc>
      </w:tr>
      <w:tr w:rsidR="00191F0C" w:rsidRPr="0066419C">
        <w:trPr>
          <w:gridBefore w:val="1"/>
          <w:trHeight w:val="499"/>
        </w:trPr>
        <w:tc>
          <w:tcPr>
            <w:tcW w:w="1401" w:type="pct"/>
          </w:tcPr>
          <w:p w:rsidR="00191F0C" w:rsidRPr="0066419C" w:rsidRDefault="00191F0C" w:rsidP="009C151F">
            <w:pPr>
              <w:ind w:right="91" w:firstLine="0"/>
            </w:pPr>
            <w:r>
              <w:t xml:space="preserve">3.12.Тема. </w:t>
            </w:r>
            <w:r w:rsidRPr="0066419C">
              <w:rPr>
                <w:b/>
              </w:rPr>
              <w:t>Светопрозра</w:t>
            </w:r>
            <w:r w:rsidRPr="0066419C">
              <w:rPr>
                <w:b/>
              </w:rPr>
              <w:t>ч</w:t>
            </w:r>
            <w:r w:rsidRPr="0066419C">
              <w:rPr>
                <w:b/>
              </w:rPr>
              <w:t>ные вертикальные огра</w:t>
            </w:r>
            <w:r w:rsidRPr="0066419C">
              <w:rPr>
                <w:b/>
              </w:rPr>
              <w:t>ж</w:t>
            </w:r>
            <w:r w:rsidRPr="0066419C">
              <w:rPr>
                <w:b/>
              </w:rPr>
              <w:t>дения.</w:t>
            </w:r>
            <w:r w:rsidRPr="0066419C">
              <w:t xml:space="preserve"> Типы светопрозра</w:t>
            </w:r>
            <w:r w:rsidRPr="0066419C">
              <w:t>ч</w:t>
            </w:r>
            <w:r w:rsidRPr="0066419C">
              <w:t>ных ограждений: окна, витражи, витрины. Назнач</w:t>
            </w:r>
            <w:r w:rsidRPr="0066419C">
              <w:t>е</w:t>
            </w:r>
            <w:r w:rsidRPr="0066419C">
              <w:t>ние, эксплуатационные требов</w:t>
            </w:r>
            <w:r w:rsidRPr="0066419C">
              <w:t>а</w:t>
            </w:r>
            <w:r w:rsidRPr="0066419C">
              <w:t>ния. Энергосберегающие конс</w:t>
            </w:r>
            <w:r w:rsidRPr="0066419C">
              <w:t>т</w:t>
            </w:r>
            <w:r w:rsidRPr="0066419C">
              <w:t>рукции светопрозрачных ограждений. Традиционные и современные мат</w:t>
            </w:r>
            <w:r w:rsidRPr="0066419C">
              <w:t>е</w:t>
            </w:r>
            <w:r w:rsidRPr="0066419C">
              <w:t>риалы и конструкции заполнения проемов. Принципы конструкти</w:t>
            </w:r>
            <w:r w:rsidRPr="0066419C">
              <w:t>в</w:t>
            </w:r>
            <w:r w:rsidRPr="0066419C">
              <w:t>ных решений. Различия в констру</w:t>
            </w:r>
            <w:r w:rsidRPr="0066419C">
              <w:t>к</w:t>
            </w:r>
            <w:r w:rsidRPr="0066419C">
              <w:t>циях для промышленных и гра</w:t>
            </w:r>
            <w:r w:rsidRPr="0066419C">
              <w:t>ж</w:t>
            </w:r>
            <w:r w:rsidRPr="0066419C">
              <w:t>данских зданий. Конструкции солнцезащитных ус</w:t>
            </w:r>
            <w:r w:rsidRPr="0066419C">
              <w:t>т</w:t>
            </w:r>
            <w:r w:rsidRPr="0066419C">
              <w:t>ройств</w:t>
            </w:r>
          </w:p>
        </w:tc>
        <w:tc>
          <w:tcPr>
            <w:tcW w:w="231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</w:pPr>
            <w:r w:rsidRPr="0066419C">
              <w:t>4</w:t>
            </w:r>
          </w:p>
        </w:tc>
        <w:tc>
          <w:tcPr>
            <w:tcW w:w="281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</w:pPr>
            <w:r w:rsidRPr="0066419C">
              <w:t>1</w:t>
            </w:r>
          </w:p>
        </w:tc>
        <w:tc>
          <w:tcPr>
            <w:tcW w:w="233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9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9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</w:pPr>
            <w:r w:rsidRPr="0066419C">
              <w:t>1</w:t>
            </w:r>
          </w:p>
        </w:tc>
        <w:tc>
          <w:tcPr>
            <w:tcW w:w="1052" w:type="pct"/>
          </w:tcPr>
          <w:p w:rsidR="00191F0C" w:rsidRPr="0066419C" w:rsidRDefault="00191F0C" w:rsidP="009348CE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66419C">
              <w:rPr>
                <w:bCs/>
                <w:i/>
                <w:iCs/>
              </w:rPr>
              <w:t>Самостоятельное изучение учебной и научной литературы.</w:t>
            </w:r>
          </w:p>
          <w:p w:rsidR="00191F0C" w:rsidRPr="0066419C" w:rsidRDefault="00191F0C" w:rsidP="009348CE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bCs/>
                <w:i/>
                <w:iCs/>
                <w:sz w:val="24"/>
              </w:rPr>
            </w:pPr>
            <w:r w:rsidRPr="0066419C">
              <w:rPr>
                <w:bCs/>
                <w:i/>
                <w:iCs/>
              </w:rPr>
              <w:t>Подготовка к лабораторно-практическому занятию</w:t>
            </w:r>
          </w:p>
        </w:tc>
        <w:tc>
          <w:tcPr>
            <w:tcW w:w="951" w:type="pct"/>
          </w:tcPr>
          <w:p w:rsidR="00191F0C" w:rsidRPr="0066419C" w:rsidRDefault="00191F0C" w:rsidP="009348CE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</w:p>
          <w:p w:rsidR="00191F0C" w:rsidRPr="0066419C" w:rsidRDefault="00191F0C" w:rsidP="009348CE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i/>
              </w:rPr>
              <w:t>–Лабораторно-практические  работы;</w:t>
            </w:r>
          </w:p>
        </w:tc>
        <w:tc>
          <w:tcPr>
            <w:tcW w:w="343" w:type="pct"/>
          </w:tcPr>
          <w:p w:rsidR="00191F0C" w:rsidRPr="0066419C" w:rsidRDefault="00191F0C" w:rsidP="00D21080">
            <w:pPr>
              <w:pStyle w:val="Style14"/>
              <w:widowControl/>
              <w:ind w:hanging="11"/>
              <w:rPr>
                <w:i/>
              </w:rPr>
            </w:pPr>
            <w:r w:rsidRPr="0066419C">
              <w:rPr>
                <w:i/>
              </w:rPr>
              <w:t>ПК-1 – з,</w:t>
            </w:r>
          </w:p>
          <w:p w:rsidR="00191F0C" w:rsidRDefault="00191F0C" w:rsidP="00D21080">
            <w:pPr>
              <w:pStyle w:val="Style14"/>
              <w:widowControl/>
              <w:ind w:hanging="11"/>
              <w:rPr>
                <w:i/>
              </w:rPr>
            </w:pPr>
            <w:r>
              <w:rPr>
                <w:i/>
              </w:rPr>
              <w:t>ПК-8</w:t>
            </w:r>
            <w:r w:rsidRPr="0066419C">
              <w:rPr>
                <w:i/>
              </w:rPr>
              <w:t>-з</w:t>
            </w:r>
            <w:r>
              <w:rPr>
                <w:i/>
              </w:rPr>
              <w:t>,</w:t>
            </w:r>
          </w:p>
          <w:p w:rsidR="00191F0C" w:rsidRPr="0066419C" w:rsidRDefault="00191F0C" w:rsidP="00D21080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i/>
              </w:rPr>
              <w:t>ПК-5-з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 xml:space="preserve"> </w:t>
            </w:r>
          </w:p>
        </w:tc>
      </w:tr>
      <w:tr w:rsidR="00191F0C" w:rsidRPr="0066419C">
        <w:trPr>
          <w:gridBefore w:val="1"/>
          <w:trHeight w:val="499"/>
        </w:trPr>
        <w:tc>
          <w:tcPr>
            <w:tcW w:w="1401" w:type="pct"/>
          </w:tcPr>
          <w:p w:rsidR="00191F0C" w:rsidRPr="0066419C" w:rsidRDefault="00191F0C" w:rsidP="009C151F">
            <w:pPr>
              <w:ind w:right="91" w:firstLine="0"/>
            </w:pPr>
            <w:r w:rsidRPr="0066419C">
              <w:t xml:space="preserve">3.13.Тема. </w:t>
            </w:r>
            <w:r w:rsidRPr="0066419C">
              <w:rPr>
                <w:b/>
              </w:rPr>
              <w:t>Световые и аэрацио</w:t>
            </w:r>
            <w:r w:rsidRPr="0066419C">
              <w:rPr>
                <w:b/>
              </w:rPr>
              <w:t>н</w:t>
            </w:r>
            <w:r w:rsidRPr="0066419C">
              <w:rPr>
                <w:b/>
              </w:rPr>
              <w:t xml:space="preserve">ные фонари. </w:t>
            </w:r>
            <w:r w:rsidRPr="0066419C">
              <w:t>Виды фонарей и о</w:t>
            </w:r>
            <w:r w:rsidRPr="0066419C">
              <w:t>б</w:t>
            </w:r>
            <w:r w:rsidRPr="0066419C">
              <w:t>ласти их применения. Системы ра</w:t>
            </w:r>
            <w:r w:rsidRPr="0066419C">
              <w:t>с</w:t>
            </w:r>
            <w:r w:rsidRPr="0066419C">
              <w:t>положения на покрытиях. Конс</w:t>
            </w:r>
            <w:r w:rsidRPr="0066419C">
              <w:t>т</w:t>
            </w:r>
            <w:r w:rsidRPr="0066419C">
              <w:t>рукции прямоугольных, трапеци</w:t>
            </w:r>
            <w:r w:rsidRPr="0066419C">
              <w:t>е</w:t>
            </w:r>
            <w:r w:rsidRPr="0066419C">
              <w:t>видных, шедовых и зенитных фон</w:t>
            </w:r>
            <w:r w:rsidRPr="0066419C">
              <w:t>а</w:t>
            </w:r>
            <w:r w:rsidRPr="0066419C">
              <w:t>рей промышленных и гражданских зданий. Современные приемы проектирования конструкций вер</w:t>
            </w:r>
            <w:r w:rsidRPr="0066419C">
              <w:t>х</w:t>
            </w:r>
            <w:r w:rsidRPr="0066419C">
              <w:t>него света гражданских зд</w:t>
            </w:r>
            <w:r w:rsidRPr="0066419C">
              <w:t>а</w:t>
            </w:r>
            <w:r w:rsidRPr="0066419C">
              <w:t>ний.</w:t>
            </w:r>
          </w:p>
        </w:tc>
        <w:tc>
          <w:tcPr>
            <w:tcW w:w="231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</w:pPr>
            <w:r w:rsidRPr="0066419C">
              <w:t>4</w:t>
            </w:r>
          </w:p>
        </w:tc>
        <w:tc>
          <w:tcPr>
            <w:tcW w:w="281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</w:pPr>
            <w:r w:rsidRPr="0066419C">
              <w:t>1</w:t>
            </w:r>
          </w:p>
        </w:tc>
        <w:tc>
          <w:tcPr>
            <w:tcW w:w="233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9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9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</w:pPr>
            <w:r w:rsidRPr="0066419C">
              <w:t>1</w:t>
            </w:r>
          </w:p>
        </w:tc>
        <w:tc>
          <w:tcPr>
            <w:tcW w:w="1052" w:type="pct"/>
          </w:tcPr>
          <w:p w:rsidR="00191F0C" w:rsidRPr="0066419C" w:rsidRDefault="00191F0C" w:rsidP="009348CE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66419C">
              <w:rPr>
                <w:bCs/>
                <w:i/>
                <w:iCs/>
              </w:rPr>
              <w:t>Подготовка докладов по зар</w:t>
            </w:r>
            <w:r w:rsidRPr="0066419C">
              <w:rPr>
                <w:bCs/>
                <w:i/>
                <w:iCs/>
              </w:rPr>
              <w:t>а</w:t>
            </w:r>
            <w:r w:rsidRPr="0066419C">
              <w:rPr>
                <w:bCs/>
                <w:i/>
                <w:iCs/>
              </w:rPr>
              <w:t>нее обозначенным в рабочей программе дисциплины темам.</w:t>
            </w:r>
          </w:p>
          <w:p w:rsidR="00191F0C" w:rsidRPr="0066419C" w:rsidRDefault="00191F0C" w:rsidP="009348CE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951" w:type="pct"/>
          </w:tcPr>
          <w:p w:rsidR="00191F0C" w:rsidRPr="0066419C" w:rsidRDefault="00191F0C" w:rsidP="009348CE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</w:p>
          <w:p w:rsidR="00191F0C" w:rsidRPr="0066419C" w:rsidRDefault="00191F0C" w:rsidP="009348CE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i/>
              </w:rPr>
              <w:t>–Лабораторно-практические  работы;</w:t>
            </w:r>
          </w:p>
        </w:tc>
        <w:tc>
          <w:tcPr>
            <w:tcW w:w="343" w:type="pct"/>
          </w:tcPr>
          <w:p w:rsidR="00191F0C" w:rsidRPr="0066419C" w:rsidRDefault="00191F0C" w:rsidP="00D21080">
            <w:pPr>
              <w:pStyle w:val="Style14"/>
              <w:widowControl/>
              <w:ind w:hanging="11"/>
              <w:rPr>
                <w:i/>
              </w:rPr>
            </w:pPr>
            <w:r w:rsidRPr="0066419C">
              <w:rPr>
                <w:i/>
              </w:rPr>
              <w:t>ПК-1 – з,</w:t>
            </w:r>
          </w:p>
          <w:p w:rsidR="00191F0C" w:rsidRDefault="00191F0C" w:rsidP="00D21080">
            <w:pPr>
              <w:pStyle w:val="Style14"/>
              <w:widowControl/>
              <w:ind w:hanging="11"/>
              <w:rPr>
                <w:i/>
              </w:rPr>
            </w:pPr>
            <w:r>
              <w:rPr>
                <w:i/>
              </w:rPr>
              <w:t>ПК-8</w:t>
            </w:r>
            <w:r w:rsidRPr="0066419C">
              <w:rPr>
                <w:i/>
              </w:rPr>
              <w:t>-з</w:t>
            </w:r>
            <w:r>
              <w:rPr>
                <w:i/>
              </w:rPr>
              <w:t>,</w:t>
            </w:r>
          </w:p>
          <w:p w:rsidR="00191F0C" w:rsidRPr="0066419C" w:rsidRDefault="00191F0C" w:rsidP="00D21080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i/>
              </w:rPr>
              <w:t>ПК-5-з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 xml:space="preserve"> </w:t>
            </w:r>
          </w:p>
        </w:tc>
      </w:tr>
      <w:tr w:rsidR="00191F0C" w:rsidRPr="0066419C" w:rsidTr="009C151F">
        <w:trPr>
          <w:gridBefore w:val="1"/>
          <w:trHeight w:val="573"/>
        </w:trPr>
        <w:tc>
          <w:tcPr>
            <w:tcW w:w="1401" w:type="pct"/>
          </w:tcPr>
          <w:p w:rsidR="00191F0C" w:rsidRPr="0066419C" w:rsidRDefault="00191F0C" w:rsidP="009C151F">
            <w:pPr>
              <w:pStyle w:val="Style14"/>
              <w:widowControl/>
              <w:ind w:right="91" w:firstLine="0"/>
              <w:rPr>
                <w:b/>
              </w:rPr>
            </w:pPr>
            <w:r w:rsidRPr="0066419C">
              <w:rPr>
                <w:b/>
              </w:rPr>
              <w:t>Итого по разделу</w:t>
            </w:r>
          </w:p>
        </w:tc>
        <w:tc>
          <w:tcPr>
            <w:tcW w:w="231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6419C">
              <w:rPr>
                <w:b/>
              </w:rPr>
              <w:t>4</w:t>
            </w:r>
          </w:p>
        </w:tc>
        <w:tc>
          <w:tcPr>
            <w:tcW w:w="281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6419C">
              <w:rPr>
                <w:b/>
              </w:rPr>
              <w:t>18</w:t>
            </w:r>
          </w:p>
        </w:tc>
        <w:tc>
          <w:tcPr>
            <w:tcW w:w="233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9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9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6419C">
              <w:rPr>
                <w:b/>
              </w:rPr>
              <w:t>14</w:t>
            </w:r>
          </w:p>
        </w:tc>
        <w:tc>
          <w:tcPr>
            <w:tcW w:w="1052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</w:p>
        </w:tc>
        <w:tc>
          <w:tcPr>
            <w:tcW w:w="951" w:type="pct"/>
          </w:tcPr>
          <w:p w:rsidR="00191F0C" w:rsidRPr="009C151F" w:rsidRDefault="00191F0C" w:rsidP="009348CE">
            <w:pPr>
              <w:pStyle w:val="Style14"/>
              <w:widowControl/>
              <w:ind w:firstLine="0"/>
              <w:jc w:val="left"/>
              <w:rPr>
                <w:rFonts w:cs="Georgia"/>
                <w:b/>
              </w:rPr>
            </w:pPr>
            <w:r w:rsidRPr="009C151F">
              <w:rPr>
                <w:b/>
              </w:rPr>
              <w:t>Промежуточная аттест</w:t>
            </w:r>
            <w:r w:rsidRPr="009C151F">
              <w:rPr>
                <w:b/>
              </w:rPr>
              <w:t>а</w:t>
            </w:r>
            <w:r w:rsidRPr="009C151F">
              <w:rPr>
                <w:b/>
              </w:rPr>
              <w:t>ция (зачет)</w:t>
            </w:r>
          </w:p>
        </w:tc>
        <w:tc>
          <w:tcPr>
            <w:tcW w:w="343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left"/>
            </w:pPr>
          </w:p>
        </w:tc>
      </w:tr>
      <w:tr w:rsidR="00191F0C" w:rsidRPr="0066419C">
        <w:trPr>
          <w:gridBefore w:val="1"/>
          <w:trHeight w:val="584"/>
        </w:trPr>
        <w:tc>
          <w:tcPr>
            <w:tcW w:w="1401" w:type="pct"/>
          </w:tcPr>
          <w:p w:rsidR="00191F0C" w:rsidRPr="0066419C" w:rsidRDefault="00191F0C" w:rsidP="009C151F">
            <w:pPr>
              <w:pStyle w:val="Style14"/>
              <w:ind w:right="91" w:firstLine="0"/>
              <w:rPr>
                <w:b/>
              </w:rPr>
            </w:pPr>
            <w:r w:rsidRPr="0066419C">
              <w:rPr>
                <w:b/>
              </w:rPr>
              <w:t>Раздел 4. Архитектурные ко</w:t>
            </w:r>
            <w:r w:rsidRPr="0066419C">
              <w:rPr>
                <w:b/>
              </w:rPr>
              <w:t>н</w:t>
            </w:r>
            <w:r w:rsidRPr="0066419C">
              <w:rPr>
                <w:b/>
              </w:rPr>
              <w:t>струкции многоэтажных зд</w:t>
            </w:r>
            <w:r w:rsidRPr="0066419C">
              <w:rPr>
                <w:b/>
              </w:rPr>
              <w:t>а</w:t>
            </w:r>
            <w:r w:rsidRPr="0066419C">
              <w:rPr>
                <w:b/>
              </w:rPr>
              <w:t>ний</w:t>
            </w:r>
          </w:p>
        </w:tc>
        <w:tc>
          <w:tcPr>
            <w:tcW w:w="231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1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3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9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9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</w:p>
        </w:tc>
        <w:tc>
          <w:tcPr>
            <w:tcW w:w="1052" w:type="pct"/>
          </w:tcPr>
          <w:p w:rsidR="00191F0C" w:rsidRPr="0066419C" w:rsidRDefault="00191F0C" w:rsidP="009348CE">
            <w:pPr>
              <w:pStyle w:val="Style14"/>
              <w:widowControl/>
              <w:jc w:val="left"/>
              <w:rPr>
                <w:b/>
              </w:rPr>
            </w:pPr>
          </w:p>
        </w:tc>
        <w:tc>
          <w:tcPr>
            <w:tcW w:w="951" w:type="pct"/>
          </w:tcPr>
          <w:p w:rsidR="00191F0C" w:rsidRPr="0066419C" w:rsidRDefault="00191F0C" w:rsidP="009348CE">
            <w:pPr>
              <w:pStyle w:val="Style14"/>
              <w:jc w:val="left"/>
              <w:rPr>
                <w:b/>
              </w:rPr>
            </w:pPr>
          </w:p>
        </w:tc>
        <w:tc>
          <w:tcPr>
            <w:tcW w:w="343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191F0C" w:rsidRPr="0066419C">
        <w:trPr>
          <w:gridBefore w:val="1"/>
          <w:trHeight w:val="345"/>
        </w:trPr>
        <w:tc>
          <w:tcPr>
            <w:tcW w:w="1401" w:type="pct"/>
          </w:tcPr>
          <w:p w:rsidR="00191F0C" w:rsidRPr="0066419C" w:rsidRDefault="00191F0C" w:rsidP="009C151F">
            <w:pPr>
              <w:pStyle w:val="BodyText"/>
              <w:spacing w:after="0"/>
              <w:ind w:right="91" w:firstLine="0"/>
              <w:rPr>
                <w:b/>
              </w:rPr>
            </w:pPr>
            <w:r w:rsidRPr="0066419C">
              <w:t>4.1.</w:t>
            </w:r>
            <w:r w:rsidRPr="0066419C">
              <w:rPr>
                <w:b/>
                <w:spacing w:val="-12"/>
              </w:rPr>
              <w:t xml:space="preserve"> </w:t>
            </w:r>
            <w:r w:rsidRPr="0066419C">
              <w:t>Тема Общие сведения о конструкциях многоэтажных зд</w:t>
            </w:r>
            <w:r w:rsidRPr="0066419C">
              <w:t>а</w:t>
            </w:r>
            <w:r w:rsidRPr="0066419C">
              <w:t>ний.</w:t>
            </w:r>
          </w:p>
          <w:p w:rsidR="00191F0C" w:rsidRPr="0066419C" w:rsidRDefault="00191F0C" w:rsidP="009C151F">
            <w:pPr>
              <w:pStyle w:val="Style14"/>
              <w:ind w:right="91" w:firstLine="0"/>
              <w:rPr>
                <w:b/>
              </w:rPr>
            </w:pPr>
            <w:r w:rsidRPr="0066419C">
              <w:t>Требования к несущим и огр</w:t>
            </w:r>
            <w:r w:rsidRPr="0066419C">
              <w:t>а</w:t>
            </w:r>
            <w:r w:rsidRPr="0066419C">
              <w:t>ждающим конструкциям мног</w:t>
            </w:r>
            <w:r w:rsidRPr="0066419C">
              <w:t>о</w:t>
            </w:r>
            <w:r w:rsidRPr="0066419C">
              <w:t>этажных зданий в зависимости от их назначения, условий строител</w:t>
            </w:r>
            <w:r w:rsidRPr="0066419C">
              <w:t>ь</w:t>
            </w:r>
            <w:r w:rsidRPr="0066419C">
              <w:t>ства и эксплуатации. Нагрузки и воздействия. Классификация нес</w:t>
            </w:r>
            <w:r w:rsidRPr="0066419C">
              <w:t>у</w:t>
            </w:r>
            <w:r w:rsidRPr="0066419C">
              <w:t>щих остовов многоэта</w:t>
            </w:r>
            <w:r w:rsidRPr="0066419C">
              <w:t>ж</w:t>
            </w:r>
            <w:r w:rsidRPr="0066419C">
              <w:t>ных зданий. Общие вопросы обеспечения жес</w:t>
            </w:r>
            <w:r w:rsidRPr="0066419C">
              <w:t>т</w:t>
            </w:r>
            <w:r w:rsidRPr="0066419C">
              <w:t>кости и устойчивости несущих о</w:t>
            </w:r>
            <w:r w:rsidRPr="0066419C">
              <w:t>с</w:t>
            </w:r>
            <w:r w:rsidRPr="0066419C">
              <w:t>товов. Вертикальные коммуник</w:t>
            </w:r>
            <w:r w:rsidRPr="0066419C">
              <w:t>а</w:t>
            </w:r>
            <w:r w:rsidRPr="0066419C">
              <w:t>ции многоэтажных зданий: лес</w:t>
            </w:r>
            <w:r w:rsidRPr="0066419C">
              <w:t>т</w:t>
            </w:r>
            <w:r w:rsidRPr="0066419C">
              <w:t>ницы, лифты, пандусы, эскалаторы. Тр</w:t>
            </w:r>
            <w:r w:rsidRPr="0066419C">
              <w:t>е</w:t>
            </w:r>
            <w:r w:rsidRPr="0066419C">
              <w:t>бования к ним, правила проектир</w:t>
            </w:r>
            <w:r w:rsidRPr="0066419C">
              <w:t>о</w:t>
            </w:r>
            <w:r w:rsidRPr="0066419C">
              <w:t>вания.</w:t>
            </w:r>
          </w:p>
        </w:tc>
        <w:tc>
          <w:tcPr>
            <w:tcW w:w="231" w:type="pct"/>
          </w:tcPr>
          <w:p w:rsidR="00191F0C" w:rsidRPr="0066419C" w:rsidRDefault="00191F0C" w:rsidP="009348CE">
            <w:pPr>
              <w:pStyle w:val="Style14"/>
              <w:ind w:firstLine="0"/>
              <w:jc w:val="center"/>
              <w:rPr>
                <w:b/>
              </w:rPr>
            </w:pPr>
            <w:r w:rsidRPr="0066419C">
              <w:rPr>
                <w:b/>
              </w:rPr>
              <w:t>4</w:t>
            </w:r>
          </w:p>
        </w:tc>
        <w:tc>
          <w:tcPr>
            <w:tcW w:w="281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6419C">
              <w:rPr>
                <w:b/>
              </w:rPr>
              <w:t>1</w:t>
            </w:r>
          </w:p>
        </w:tc>
        <w:tc>
          <w:tcPr>
            <w:tcW w:w="233" w:type="pct"/>
          </w:tcPr>
          <w:p w:rsidR="00191F0C" w:rsidRPr="0066419C" w:rsidRDefault="00191F0C" w:rsidP="009348CE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199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9" w:type="pct"/>
          </w:tcPr>
          <w:p w:rsidR="00191F0C" w:rsidRPr="0066419C" w:rsidRDefault="00191F0C" w:rsidP="009348CE">
            <w:pPr>
              <w:pStyle w:val="Style14"/>
              <w:ind w:firstLine="0"/>
              <w:jc w:val="center"/>
              <w:rPr>
                <w:rFonts w:cs="Georgia"/>
                <w:b/>
              </w:rPr>
            </w:pPr>
            <w:r w:rsidRPr="0066419C">
              <w:rPr>
                <w:rFonts w:cs="Georgia"/>
                <w:b/>
              </w:rPr>
              <w:t>1</w:t>
            </w:r>
          </w:p>
        </w:tc>
        <w:tc>
          <w:tcPr>
            <w:tcW w:w="1052" w:type="pct"/>
          </w:tcPr>
          <w:p w:rsidR="00191F0C" w:rsidRPr="0066419C" w:rsidRDefault="00191F0C" w:rsidP="009348CE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66419C">
              <w:rPr>
                <w:bCs/>
                <w:i/>
                <w:iCs/>
              </w:rPr>
              <w:t>Самостоятельное изучение учебной и научной литературы.</w:t>
            </w:r>
          </w:p>
          <w:p w:rsidR="00191F0C" w:rsidRPr="0066419C" w:rsidRDefault="00191F0C" w:rsidP="009C151F">
            <w:pPr>
              <w:pStyle w:val="Style14"/>
              <w:ind w:firstLine="0"/>
              <w:jc w:val="left"/>
              <w:rPr>
                <w:b/>
              </w:rPr>
            </w:pPr>
            <w:r w:rsidRPr="0066419C">
              <w:rPr>
                <w:bCs/>
                <w:i/>
                <w:iCs/>
              </w:rPr>
              <w:t>Подготовка к лабораторно-практическому занятию</w:t>
            </w:r>
          </w:p>
        </w:tc>
        <w:tc>
          <w:tcPr>
            <w:tcW w:w="951" w:type="pct"/>
          </w:tcPr>
          <w:p w:rsidR="00191F0C" w:rsidRPr="0066419C" w:rsidRDefault="00191F0C" w:rsidP="009348CE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</w:p>
          <w:p w:rsidR="00191F0C" w:rsidRPr="0066419C" w:rsidRDefault="00191F0C" w:rsidP="009348CE">
            <w:pPr>
              <w:pStyle w:val="Style14"/>
              <w:ind w:firstLine="0"/>
              <w:jc w:val="left"/>
              <w:rPr>
                <w:i/>
              </w:rPr>
            </w:pPr>
            <w:r w:rsidRPr="0066419C">
              <w:rPr>
                <w:i/>
              </w:rPr>
              <w:t>– Лабораторно-практические  работы;</w:t>
            </w:r>
          </w:p>
          <w:p w:rsidR="00191F0C" w:rsidRPr="0066419C" w:rsidRDefault="00191F0C" w:rsidP="009348CE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t>Устный опрос.</w:t>
            </w:r>
          </w:p>
          <w:p w:rsidR="00191F0C" w:rsidRPr="0066419C" w:rsidRDefault="00191F0C" w:rsidP="009348CE">
            <w:pPr>
              <w:pStyle w:val="Style14"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</w:rPr>
            </w:pPr>
          </w:p>
        </w:tc>
        <w:tc>
          <w:tcPr>
            <w:tcW w:w="343" w:type="pct"/>
          </w:tcPr>
          <w:p w:rsidR="00191F0C" w:rsidRPr="0066419C" w:rsidRDefault="00191F0C" w:rsidP="00D21080">
            <w:pPr>
              <w:pStyle w:val="Style14"/>
              <w:widowControl/>
              <w:ind w:hanging="11"/>
              <w:rPr>
                <w:i/>
              </w:rPr>
            </w:pPr>
            <w:r w:rsidRPr="0066419C">
              <w:rPr>
                <w:i/>
              </w:rPr>
              <w:t>ПК-1 – з,</w:t>
            </w:r>
          </w:p>
          <w:p w:rsidR="00191F0C" w:rsidRDefault="00191F0C" w:rsidP="00D21080">
            <w:pPr>
              <w:pStyle w:val="Style14"/>
              <w:widowControl/>
              <w:ind w:hanging="11"/>
              <w:rPr>
                <w:i/>
              </w:rPr>
            </w:pPr>
            <w:r>
              <w:rPr>
                <w:i/>
              </w:rPr>
              <w:t>ПК-8</w:t>
            </w:r>
            <w:r w:rsidRPr="0066419C">
              <w:rPr>
                <w:i/>
              </w:rPr>
              <w:t>-з</w:t>
            </w:r>
            <w:r>
              <w:rPr>
                <w:i/>
              </w:rPr>
              <w:t>,</w:t>
            </w:r>
          </w:p>
          <w:p w:rsidR="00191F0C" w:rsidRPr="0066419C" w:rsidRDefault="00191F0C" w:rsidP="00D21080">
            <w:pPr>
              <w:pStyle w:val="Style14"/>
              <w:ind w:firstLine="0"/>
              <w:jc w:val="left"/>
              <w:rPr>
                <w:b/>
              </w:rPr>
            </w:pPr>
            <w:r>
              <w:rPr>
                <w:i/>
              </w:rPr>
              <w:t>ПК-5-з</w:t>
            </w:r>
            <w:r w:rsidRPr="0066419C">
              <w:rPr>
                <w:b/>
              </w:rPr>
              <w:t xml:space="preserve"> </w:t>
            </w:r>
          </w:p>
        </w:tc>
      </w:tr>
      <w:tr w:rsidR="00191F0C" w:rsidRPr="0066419C">
        <w:trPr>
          <w:gridBefore w:val="1"/>
          <w:trHeight w:val="195"/>
        </w:trPr>
        <w:tc>
          <w:tcPr>
            <w:tcW w:w="1401" w:type="pct"/>
          </w:tcPr>
          <w:p w:rsidR="00191F0C" w:rsidRPr="0066419C" w:rsidRDefault="00191F0C" w:rsidP="009C151F">
            <w:pPr>
              <w:pStyle w:val="BodyText"/>
              <w:spacing w:after="0"/>
              <w:ind w:right="91" w:firstLine="0"/>
              <w:rPr>
                <w:b/>
              </w:rPr>
            </w:pPr>
            <w:r w:rsidRPr="0066419C">
              <w:t>4.2.Тема.</w:t>
            </w:r>
            <w:r w:rsidRPr="0066419C">
              <w:rPr>
                <w:b/>
                <w:i/>
              </w:rPr>
              <w:t xml:space="preserve"> </w:t>
            </w:r>
            <w:r w:rsidRPr="0066419C">
              <w:t>Несущий стеновой многоэтажный о</w:t>
            </w:r>
            <w:r w:rsidRPr="0066419C">
              <w:t>с</w:t>
            </w:r>
            <w:r w:rsidRPr="0066419C">
              <w:t>тов</w:t>
            </w:r>
            <w:r w:rsidRPr="0066419C">
              <w:rPr>
                <w:b/>
              </w:rPr>
              <w:t xml:space="preserve"> </w:t>
            </w:r>
          </w:p>
          <w:p w:rsidR="00191F0C" w:rsidRPr="0066419C" w:rsidRDefault="00191F0C" w:rsidP="009C151F">
            <w:pPr>
              <w:pStyle w:val="Style14"/>
              <w:ind w:right="91" w:firstLine="0"/>
              <w:rPr>
                <w:b/>
              </w:rPr>
            </w:pPr>
            <w:r w:rsidRPr="0066419C">
              <w:t>Конструктивные стеновые си</w:t>
            </w:r>
            <w:r w:rsidRPr="0066419C">
              <w:t>с</w:t>
            </w:r>
            <w:r w:rsidRPr="0066419C">
              <w:t>темы гражданских зданий и их конструктивные детали. Стены из камней и крупных блоков, особенн</w:t>
            </w:r>
            <w:r w:rsidRPr="0066419C">
              <w:t>о</w:t>
            </w:r>
            <w:r w:rsidRPr="0066419C">
              <w:t>сти проектирования. Крупнопанельные стены. Системы ра</w:t>
            </w:r>
            <w:r w:rsidRPr="0066419C">
              <w:t>з</w:t>
            </w:r>
            <w:r w:rsidRPr="0066419C">
              <w:t>резок наружных стен. Конструкции стеновых пан</w:t>
            </w:r>
            <w:r w:rsidRPr="0066419C">
              <w:t>е</w:t>
            </w:r>
            <w:r w:rsidRPr="0066419C">
              <w:t>лей, однослойных и слоистых. Конструкции стыков крупн</w:t>
            </w:r>
            <w:r w:rsidRPr="0066419C">
              <w:t>о</w:t>
            </w:r>
            <w:r w:rsidRPr="0066419C">
              <w:t>панельных элементов. Конструктивные реш</w:t>
            </w:r>
            <w:r w:rsidRPr="0066419C">
              <w:t>е</w:t>
            </w:r>
            <w:r w:rsidRPr="0066419C">
              <w:t>ния первых этажей в домах со стеновым несущим ост</w:t>
            </w:r>
            <w:r w:rsidRPr="0066419C">
              <w:t>о</w:t>
            </w:r>
            <w:r w:rsidRPr="0066419C">
              <w:t>вом.</w:t>
            </w:r>
          </w:p>
        </w:tc>
        <w:tc>
          <w:tcPr>
            <w:tcW w:w="231" w:type="pct"/>
          </w:tcPr>
          <w:p w:rsidR="00191F0C" w:rsidRPr="0066419C" w:rsidRDefault="00191F0C" w:rsidP="009348CE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281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6419C">
              <w:rPr>
                <w:b/>
              </w:rPr>
              <w:t>1</w:t>
            </w:r>
          </w:p>
        </w:tc>
        <w:tc>
          <w:tcPr>
            <w:tcW w:w="233" w:type="pct"/>
          </w:tcPr>
          <w:p w:rsidR="00191F0C" w:rsidRPr="0066419C" w:rsidRDefault="00191F0C" w:rsidP="009348CE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199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9" w:type="pct"/>
          </w:tcPr>
          <w:p w:rsidR="00191F0C" w:rsidRPr="0066419C" w:rsidRDefault="00191F0C" w:rsidP="009348CE">
            <w:pPr>
              <w:pStyle w:val="Style14"/>
              <w:ind w:firstLine="0"/>
              <w:jc w:val="center"/>
              <w:rPr>
                <w:rFonts w:cs="Georgia"/>
                <w:b/>
              </w:rPr>
            </w:pPr>
            <w:r w:rsidRPr="0066419C">
              <w:rPr>
                <w:rFonts w:cs="Georgia"/>
                <w:b/>
              </w:rPr>
              <w:t>1</w:t>
            </w:r>
          </w:p>
        </w:tc>
        <w:tc>
          <w:tcPr>
            <w:tcW w:w="1052" w:type="pct"/>
          </w:tcPr>
          <w:p w:rsidR="00191F0C" w:rsidRPr="0066419C" w:rsidRDefault="00191F0C" w:rsidP="009348CE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66419C">
              <w:rPr>
                <w:bCs/>
                <w:i/>
                <w:iCs/>
              </w:rPr>
              <w:t>Самостоятельное изучение учебной и научной литературы.</w:t>
            </w:r>
          </w:p>
          <w:p w:rsidR="00191F0C" w:rsidRPr="0066419C" w:rsidRDefault="00191F0C" w:rsidP="009C151F">
            <w:pPr>
              <w:pStyle w:val="Style14"/>
              <w:ind w:firstLine="0"/>
              <w:jc w:val="left"/>
              <w:rPr>
                <w:b/>
              </w:rPr>
            </w:pPr>
            <w:r w:rsidRPr="0066419C">
              <w:rPr>
                <w:bCs/>
                <w:i/>
                <w:iCs/>
              </w:rPr>
              <w:t>Подготовка к лабораторно-практическому занятию</w:t>
            </w:r>
          </w:p>
        </w:tc>
        <w:tc>
          <w:tcPr>
            <w:tcW w:w="951" w:type="pct"/>
          </w:tcPr>
          <w:p w:rsidR="00191F0C" w:rsidRPr="0066419C" w:rsidRDefault="00191F0C" w:rsidP="009348CE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</w:p>
          <w:p w:rsidR="00191F0C" w:rsidRPr="0066419C" w:rsidRDefault="00191F0C" w:rsidP="009348CE">
            <w:pPr>
              <w:pStyle w:val="Style14"/>
              <w:ind w:firstLine="0"/>
              <w:jc w:val="left"/>
              <w:rPr>
                <w:i/>
              </w:rPr>
            </w:pPr>
            <w:r w:rsidRPr="0066419C">
              <w:rPr>
                <w:i/>
              </w:rPr>
              <w:t>– Лабораторно-практические  работы;</w:t>
            </w:r>
          </w:p>
          <w:p w:rsidR="00191F0C" w:rsidRPr="0066419C" w:rsidRDefault="00191F0C" w:rsidP="009348CE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t>Устный опрос.</w:t>
            </w:r>
          </w:p>
          <w:p w:rsidR="00191F0C" w:rsidRPr="0066419C" w:rsidRDefault="00191F0C" w:rsidP="009348CE">
            <w:pPr>
              <w:pStyle w:val="Style14"/>
              <w:jc w:val="left"/>
              <w:rPr>
                <w:rStyle w:val="FontStyle31"/>
                <w:rFonts w:ascii="Times New Roman" w:hAnsi="Times New Roman"/>
                <w:b/>
                <w:sz w:val="24"/>
              </w:rPr>
            </w:pPr>
          </w:p>
        </w:tc>
        <w:tc>
          <w:tcPr>
            <w:tcW w:w="343" w:type="pct"/>
          </w:tcPr>
          <w:p w:rsidR="00191F0C" w:rsidRPr="0066419C" w:rsidRDefault="00191F0C" w:rsidP="009348CE">
            <w:pPr>
              <w:pStyle w:val="Style14"/>
              <w:widowControl/>
              <w:ind w:hanging="11"/>
              <w:rPr>
                <w:i/>
              </w:rPr>
            </w:pPr>
            <w:r w:rsidRPr="0066419C">
              <w:rPr>
                <w:i/>
              </w:rPr>
              <w:t>ПК-1 – з,</w:t>
            </w:r>
          </w:p>
          <w:p w:rsidR="00191F0C" w:rsidRPr="0066419C" w:rsidRDefault="00191F0C" w:rsidP="009348CE">
            <w:pPr>
              <w:pStyle w:val="Style14"/>
              <w:widowControl/>
              <w:ind w:firstLine="0"/>
            </w:pPr>
            <w:r w:rsidRPr="0066419C">
              <w:rPr>
                <w:i/>
              </w:rPr>
              <w:t>ПК-5-з</w:t>
            </w:r>
          </w:p>
          <w:p w:rsidR="00191F0C" w:rsidRPr="0066419C" w:rsidRDefault="00191F0C" w:rsidP="009348CE">
            <w:pPr>
              <w:pStyle w:val="Style14"/>
              <w:widowControl/>
              <w:ind w:firstLine="0"/>
            </w:pPr>
            <w:r>
              <w:t>ПК-8 – з</w:t>
            </w:r>
          </w:p>
          <w:p w:rsidR="00191F0C" w:rsidRPr="0066419C" w:rsidRDefault="00191F0C" w:rsidP="009348CE">
            <w:pPr>
              <w:pStyle w:val="Style14"/>
              <w:jc w:val="left"/>
              <w:rPr>
                <w:b/>
              </w:rPr>
            </w:pPr>
          </w:p>
        </w:tc>
      </w:tr>
      <w:tr w:rsidR="00191F0C" w:rsidRPr="0066419C">
        <w:trPr>
          <w:gridBefore w:val="1"/>
          <w:trHeight w:val="345"/>
        </w:trPr>
        <w:tc>
          <w:tcPr>
            <w:tcW w:w="1401" w:type="pct"/>
          </w:tcPr>
          <w:p w:rsidR="00191F0C" w:rsidRPr="0066419C" w:rsidRDefault="00191F0C" w:rsidP="009C151F">
            <w:pPr>
              <w:pStyle w:val="Style14"/>
              <w:ind w:right="91" w:firstLine="0"/>
              <w:rPr>
                <w:b/>
              </w:rPr>
            </w:pPr>
            <w:r w:rsidRPr="0066419C">
              <w:t xml:space="preserve">4.3.Тема. </w:t>
            </w:r>
            <w:r w:rsidRPr="0066419C">
              <w:rPr>
                <w:b/>
                <w:spacing w:val="-12"/>
              </w:rPr>
              <w:t xml:space="preserve">Несущий каркасный многоэтажный остов </w:t>
            </w:r>
            <w:r w:rsidRPr="0066419C">
              <w:t>Рамная, связ</w:t>
            </w:r>
            <w:r w:rsidRPr="0066419C">
              <w:t>е</w:t>
            </w:r>
            <w:r w:rsidRPr="0066419C">
              <w:t>вая и рамно-связевая схемы карка</w:t>
            </w:r>
            <w:r w:rsidRPr="0066419C">
              <w:t>с</w:t>
            </w:r>
            <w:r w:rsidRPr="0066419C">
              <w:t>ного остова многоэта</w:t>
            </w:r>
            <w:r w:rsidRPr="0066419C">
              <w:t>ж</w:t>
            </w:r>
            <w:r w:rsidRPr="0066419C">
              <w:t>ных зданий. Классификация элементов, р</w:t>
            </w:r>
            <w:r w:rsidRPr="0066419C">
              <w:t>е</w:t>
            </w:r>
            <w:r w:rsidRPr="0066419C">
              <w:t>шения узлов, виды связей, ядра жесткости вентиляционных систем в общественных зданиях. Остовы из объемных элементов. Блочная, панел</w:t>
            </w:r>
            <w:r w:rsidRPr="0066419C">
              <w:t>ь</w:t>
            </w:r>
            <w:r w:rsidRPr="0066419C">
              <w:t>но-блочная, каркасно-блочная системы зданий. Узлы и д</w:t>
            </w:r>
            <w:r w:rsidRPr="0066419C">
              <w:t>е</w:t>
            </w:r>
            <w:r w:rsidRPr="0066419C">
              <w:t>тали.</w:t>
            </w:r>
          </w:p>
        </w:tc>
        <w:tc>
          <w:tcPr>
            <w:tcW w:w="231" w:type="pct"/>
          </w:tcPr>
          <w:p w:rsidR="00191F0C" w:rsidRPr="0066419C" w:rsidRDefault="00191F0C" w:rsidP="009348CE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281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6419C">
              <w:rPr>
                <w:b/>
              </w:rPr>
              <w:t>1</w:t>
            </w:r>
          </w:p>
        </w:tc>
        <w:tc>
          <w:tcPr>
            <w:tcW w:w="233" w:type="pct"/>
          </w:tcPr>
          <w:p w:rsidR="00191F0C" w:rsidRPr="0066419C" w:rsidRDefault="00191F0C" w:rsidP="009348CE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199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9" w:type="pct"/>
          </w:tcPr>
          <w:p w:rsidR="00191F0C" w:rsidRPr="0066419C" w:rsidRDefault="00191F0C" w:rsidP="009348CE">
            <w:pPr>
              <w:pStyle w:val="Style14"/>
              <w:ind w:firstLine="0"/>
              <w:jc w:val="center"/>
              <w:rPr>
                <w:rFonts w:cs="Georgia"/>
                <w:b/>
              </w:rPr>
            </w:pPr>
            <w:r w:rsidRPr="0066419C">
              <w:rPr>
                <w:rFonts w:cs="Georgia"/>
                <w:b/>
              </w:rPr>
              <w:t>1</w:t>
            </w:r>
          </w:p>
        </w:tc>
        <w:tc>
          <w:tcPr>
            <w:tcW w:w="1052" w:type="pct"/>
          </w:tcPr>
          <w:p w:rsidR="00191F0C" w:rsidRPr="0066419C" w:rsidRDefault="00191F0C" w:rsidP="009348CE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66419C">
              <w:rPr>
                <w:bCs/>
                <w:i/>
                <w:iCs/>
              </w:rPr>
              <w:t>Самостоятельное изучение учебной и научной литературы.</w:t>
            </w:r>
          </w:p>
          <w:p w:rsidR="00191F0C" w:rsidRPr="0066419C" w:rsidRDefault="00191F0C" w:rsidP="009C151F">
            <w:pPr>
              <w:pStyle w:val="Style14"/>
              <w:ind w:firstLine="0"/>
              <w:jc w:val="left"/>
              <w:rPr>
                <w:b/>
              </w:rPr>
            </w:pPr>
            <w:r w:rsidRPr="0066419C">
              <w:rPr>
                <w:bCs/>
                <w:i/>
                <w:iCs/>
              </w:rPr>
              <w:t>Подготовка к лабораторно-практическому занятию</w:t>
            </w:r>
          </w:p>
        </w:tc>
        <w:tc>
          <w:tcPr>
            <w:tcW w:w="951" w:type="pct"/>
          </w:tcPr>
          <w:p w:rsidR="00191F0C" w:rsidRPr="0066419C" w:rsidRDefault="00191F0C" w:rsidP="009348CE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</w:p>
          <w:p w:rsidR="00191F0C" w:rsidRPr="0066419C" w:rsidRDefault="00191F0C" w:rsidP="009348CE">
            <w:pPr>
              <w:pStyle w:val="Style14"/>
              <w:ind w:firstLine="0"/>
              <w:jc w:val="left"/>
              <w:rPr>
                <w:i/>
              </w:rPr>
            </w:pPr>
            <w:r w:rsidRPr="0066419C">
              <w:rPr>
                <w:i/>
              </w:rPr>
              <w:t>– Лабораторно-практические  работы;</w:t>
            </w:r>
          </w:p>
          <w:p w:rsidR="00191F0C" w:rsidRPr="0066419C" w:rsidRDefault="00191F0C" w:rsidP="009348CE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t>Устный опрос.</w:t>
            </w:r>
          </w:p>
          <w:p w:rsidR="00191F0C" w:rsidRPr="0066419C" w:rsidRDefault="00191F0C" w:rsidP="009348CE">
            <w:pPr>
              <w:pStyle w:val="Style14"/>
              <w:jc w:val="left"/>
              <w:rPr>
                <w:rStyle w:val="FontStyle31"/>
                <w:rFonts w:ascii="Times New Roman" w:hAnsi="Times New Roman"/>
                <w:b/>
                <w:sz w:val="24"/>
              </w:rPr>
            </w:pPr>
          </w:p>
        </w:tc>
        <w:tc>
          <w:tcPr>
            <w:tcW w:w="343" w:type="pct"/>
          </w:tcPr>
          <w:p w:rsidR="00191F0C" w:rsidRPr="0066419C" w:rsidRDefault="00191F0C" w:rsidP="009348CE">
            <w:pPr>
              <w:pStyle w:val="Style14"/>
              <w:widowControl/>
              <w:ind w:hanging="11"/>
              <w:rPr>
                <w:i/>
              </w:rPr>
            </w:pPr>
            <w:r w:rsidRPr="0066419C">
              <w:rPr>
                <w:i/>
              </w:rPr>
              <w:t>ПК-1 – з,</w:t>
            </w:r>
          </w:p>
          <w:p w:rsidR="00191F0C" w:rsidRPr="0066419C" w:rsidRDefault="00191F0C" w:rsidP="009348CE">
            <w:pPr>
              <w:pStyle w:val="Style14"/>
              <w:widowControl/>
              <w:ind w:firstLine="0"/>
            </w:pPr>
            <w:r w:rsidRPr="0066419C">
              <w:rPr>
                <w:i/>
              </w:rPr>
              <w:t>ПК-5-з</w:t>
            </w:r>
          </w:p>
          <w:p w:rsidR="00191F0C" w:rsidRPr="0066419C" w:rsidRDefault="00191F0C" w:rsidP="009348CE">
            <w:pPr>
              <w:pStyle w:val="Style14"/>
              <w:widowControl/>
              <w:ind w:firstLine="0"/>
            </w:pPr>
            <w:r>
              <w:t>ПК-8 – з</w:t>
            </w:r>
          </w:p>
          <w:p w:rsidR="00191F0C" w:rsidRPr="0066419C" w:rsidRDefault="00191F0C" w:rsidP="009348CE">
            <w:pPr>
              <w:pStyle w:val="Style14"/>
              <w:jc w:val="left"/>
              <w:rPr>
                <w:b/>
              </w:rPr>
            </w:pPr>
          </w:p>
        </w:tc>
      </w:tr>
      <w:tr w:rsidR="00191F0C" w:rsidRPr="0066419C">
        <w:trPr>
          <w:gridBefore w:val="1"/>
          <w:trHeight w:val="270"/>
        </w:trPr>
        <w:tc>
          <w:tcPr>
            <w:tcW w:w="1401" w:type="pct"/>
          </w:tcPr>
          <w:p w:rsidR="00191F0C" w:rsidRPr="0066419C" w:rsidRDefault="00191F0C" w:rsidP="009C151F">
            <w:pPr>
              <w:pStyle w:val="Style14"/>
              <w:widowControl/>
              <w:ind w:right="91" w:firstLine="0"/>
            </w:pPr>
            <w:r w:rsidRPr="0066419C">
              <w:t xml:space="preserve">4.4.Тема. </w:t>
            </w:r>
            <w:r w:rsidRPr="0066419C">
              <w:rPr>
                <w:b/>
              </w:rPr>
              <w:t>Приемы обеспечения простра</w:t>
            </w:r>
            <w:r w:rsidRPr="0066419C">
              <w:rPr>
                <w:b/>
              </w:rPr>
              <w:t>н</w:t>
            </w:r>
            <w:r w:rsidRPr="0066419C">
              <w:rPr>
                <w:b/>
              </w:rPr>
              <w:t>ственной жесткости</w:t>
            </w:r>
            <w:r w:rsidRPr="0066419C">
              <w:t xml:space="preserve"> и устойчив</w:t>
            </w:r>
            <w:r w:rsidRPr="0066419C">
              <w:t>о</w:t>
            </w:r>
            <w:r w:rsidRPr="0066419C">
              <w:t>сти каркасных несущих остовов мног</w:t>
            </w:r>
            <w:r w:rsidRPr="0066419C">
              <w:t>о</w:t>
            </w:r>
            <w:r w:rsidRPr="0066419C">
              <w:t xml:space="preserve">этажных зданий </w:t>
            </w:r>
          </w:p>
          <w:p w:rsidR="00191F0C" w:rsidRPr="0066419C" w:rsidRDefault="00191F0C" w:rsidP="009C151F">
            <w:pPr>
              <w:pStyle w:val="Style14"/>
              <w:ind w:right="91" w:firstLine="0"/>
              <w:rPr>
                <w:b/>
              </w:rPr>
            </w:pPr>
            <w:r w:rsidRPr="0066419C">
              <w:rPr>
                <w:b/>
              </w:rPr>
              <w:t>Проектирование узлов и д</w:t>
            </w:r>
            <w:r w:rsidRPr="0066419C">
              <w:rPr>
                <w:b/>
              </w:rPr>
              <w:t>е</w:t>
            </w:r>
            <w:r w:rsidRPr="0066419C">
              <w:rPr>
                <w:b/>
              </w:rPr>
              <w:t>талей</w:t>
            </w:r>
            <w:r w:rsidRPr="0066419C">
              <w:t xml:space="preserve"> каркасных нес</w:t>
            </w:r>
            <w:r w:rsidRPr="0066419C">
              <w:t>у</w:t>
            </w:r>
            <w:r w:rsidRPr="0066419C">
              <w:t>щих остовов зданий.</w:t>
            </w:r>
          </w:p>
        </w:tc>
        <w:tc>
          <w:tcPr>
            <w:tcW w:w="231" w:type="pct"/>
          </w:tcPr>
          <w:p w:rsidR="00191F0C" w:rsidRPr="0066419C" w:rsidRDefault="00191F0C" w:rsidP="009348CE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281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6419C">
              <w:rPr>
                <w:b/>
              </w:rPr>
              <w:t>1</w:t>
            </w:r>
          </w:p>
        </w:tc>
        <w:tc>
          <w:tcPr>
            <w:tcW w:w="233" w:type="pct"/>
          </w:tcPr>
          <w:p w:rsidR="00191F0C" w:rsidRPr="0066419C" w:rsidRDefault="00191F0C" w:rsidP="009348CE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199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9" w:type="pct"/>
          </w:tcPr>
          <w:p w:rsidR="00191F0C" w:rsidRPr="0066419C" w:rsidRDefault="00191F0C" w:rsidP="009348CE">
            <w:pPr>
              <w:pStyle w:val="Style14"/>
              <w:jc w:val="center"/>
              <w:rPr>
                <w:rFonts w:cs="Georgia"/>
                <w:b/>
              </w:rPr>
            </w:pPr>
          </w:p>
        </w:tc>
        <w:tc>
          <w:tcPr>
            <w:tcW w:w="1052" w:type="pct"/>
          </w:tcPr>
          <w:p w:rsidR="00191F0C" w:rsidRPr="0066419C" w:rsidRDefault="00191F0C" w:rsidP="009348CE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66419C">
              <w:rPr>
                <w:bCs/>
                <w:i/>
                <w:iCs/>
              </w:rPr>
              <w:t>Самостоятельное изучение учебной и научной литературы.</w:t>
            </w:r>
          </w:p>
          <w:p w:rsidR="00191F0C" w:rsidRPr="0066419C" w:rsidRDefault="00191F0C" w:rsidP="009C151F">
            <w:pPr>
              <w:pStyle w:val="Style14"/>
              <w:ind w:firstLine="0"/>
              <w:jc w:val="left"/>
              <w:rPr>
                <w:b/>
              </w:rPr>
            </w:pPr>
            <w:r w:rsidRPr="0066419C">
              <w:rPr>
                <w:bCs/>
                <w:i/>
                <w:iCs/>
              </w:rPr>
              <w:t>Подготовка к лабораторно-практическому занятию</w:t>
            </w:r>
          </w:p>
        </w:tc>
        <w:tc>
          <w:tcPr>
            <w:tcW w:w="951" w:type="pct"/>
          </w:tcPr>
          <w:p w:rsidR="00191F0C" w:rsidRPr="0066419C" w:rsidRDefault="00191F0C" w:rsidP="009348CE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</w:p>
          <w:p w:rsidR="00191F0C" w:rsidRPr="0066419C" w:rsidRDefault="00191F0C" w:rsidP="009348CE">
            <w:pPr>
              <w:pStyle w:val="Style14"/>
              <w:ind w:firstLine="0"/>
              <w:jc w:val="left"/>
              <w:rPr>
                <w:i/>
              </w:rPr>
            </w:pPr>
            <w:r w:rsidRPr="0066419C">
              <w:rPr>
                <w:i/>
              </w:rPr>
              <w:t>– Лабораторно-практические  работы;</w:t>
            </w:r>
          </w:p>
          <w:p w:rsidR="00191F0C" w:rsidRPr="0066419C" w:rsidRDefault="00191F0C" w:rsidP="009348CE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t>Устный опрос.</w:t>
            </w:r>
          </w:p>
          <w:p w:rsidR="00191F0C" w:rsidRPr="0066419C" w:rsidRDefault="00191F0C" w:rsidP="009348CE">
            <w:pPr>
              <w:pStyle w:val="Style14"/>
              <w:jc w:val="left"/>
              <w:rPr>
                <w:rStyle w:val="FontStyle31"/>
                <w:rFonts w:ascii="Times New Roman" w:hAnsi="Times New Roman"/>
                <w:b/>
                <w:sz w:val="24"/>
              </w:rPr>
            </w:pPr>
          </w:p>
        </w:tc>
        <w:tc>
          <w:tcPr>
            <w:tcW w:w="343" w:type="pct"/>
          </w:tcPr>
          <w:p w:rsidR="00191F0C" w:rsidRPr="0066419C" w:rsidRDefault="00191F0C" w:rsidP="009348CE">
            <w:pPr>
              <w:pStyle w:val="Style14"/>
              <w:widowControl/>
              <w:ind w:hanging="11"/>
              <w:rPr>
                <w:i/>
              </w:rPr>
            </w:pPr>
            <w:r w:rsidRPr="0066419C">
              <w:rPr>
                <w:i/>
              </w:rPr>
              <w:t>ПК-1 – з,</w:t>
            </w:r>
          </w:p>
          <w:p w:rsidR="00191F0C" w:rsidRPr="0066419C" w:rsidRDefault="00191F0C" w:rsidP="009348CE">
            <w:pPr>
              <w:pStyle w:val="Style14"/>
              <w:widowControl/>
              <w:ind w:firstLine="0"/>
            </w:pPr>
            <w:r w:rsidRPr="0066419C">
              <w:rPr>
                <w:i/>
              </w:rPr>
              <w:t>ПК-5-з</w:t>
            </w:r>
          </w:p>
          <w:p w:rsidR="00191F0C" w:rsidRPr="0066419C" w:rsidRDefault="00191F0C" w:rsidP="009348CE">
            <w:pPr>
              <w:pStyle w:val="Style14"/>
              <w:widowControl/>
              <w:ind w:firstLine="0"/>
            </w:pPr>
            <w:r>
              <w:t>ПК-8 – з</w:t>
            </w:r>
          </w:p>
          <w:p w:rsidR="00191F0C" w:rsidRPr="0066419C" w:rsidRDefault="00191F0C" w:rsidP="009348CE">
            <w:pPr>
              <w:pStyle w:val="Style14"/>
              <w:jc w:val="left"/>
              <w:rPr>
                <w:b/>
              </w:rPr>
            </w:pPr>
          </w:p>
        </w:tc>
      </w:tr>
      <w:tr w:rsidR="00191F0C" w:rsidRPr="0066419C">
        <w:trPr>
          <w:gridBefore w:val="1"/>
          <w:trHeight w:val="345"/>
        </w:trPr>
        <w:tc>
          <w:tcPr>
            <w:tcW w:w="1401" w:type="pct"/>
          </w:tcPr>
          <w:p w:rsidR="00191F0C" w:rsidRPr="0066419C" w:rsidRDefault="00191F0C" w:rsidP="009C151F">
            <w:pPr>
              <w:pStyle w:val="BodyText"/>
              <w:spacing w:after="0"/>
              <w:ind w:right="91" w:firstLine="0"/>
              <w:rPr>
                <w:b/>
              </w:rPr>
            </w:pPr>
            <w:r w:rsidRPr="0066419C">
              <w:rPr>
                <w:b/>
              </w:rPr>
              <w:t>4.5. Тема Конструктивные элементы многоэтажных зд</w:t>
            </w:r>
            <w:r w:rsidRPr="0066419C">
              <w:rPr>
                <w:b/>
              </w:rPr>
              <w:t>а</w:t>
            </w:r>
            <w:r w:rsidRPr="0066419C">
              <w:rPr>
                <w:b/>
              </w:rPr>
              <w:t>ний</w:t>
            </w:r>
          </w:p>
          <w:p w:rsidR="00191F0C" w:rsidRPr="0066419C" w:rsidRDefault="00191F0C" w:rsidP="009C151F">
            <w:pPr>
              <w:pStyle w:val="Style14"/>
              <w:ind w:right="91" w:firstLine="0"/>
              <w:rPr>
                <w:b/>
              </w:rPr>
            </w:pPr>
            <w:r w:rsidRPr="0066419C">
              <w:t>Навесные стеновые п</w:t>
            </w:r>
            <w:r w:rsidRPr="0066419C">
              <w:t>а</w:t>
            </w:r>
            <w:r w:rsidRPr="0066419C">
              <w:t>нели, схемы их разрезки в гражданских и промышленных зданиях. Беска</w:t>
            </w:r>
            <w:r w:rsidRPr="0066419C">
              <w:t>р</w:t>
            </w:r>
            <w:r w:rsidRPr="0066419C">
              <w:t>касные панели одно- и многослойные, каркасные панели. О</w:t>
            </w:r>
            <w:r w:rsidRPr="0066419C">
              <w:t>б</w:t>
            </w:r>
            <w:r w:rsidRPr="0066419C">
              <w:t>лицовка панелей. Способы крепления пан</w:t>
            </w:r>
            <w:r w:rsidRPr="0066419C">
              <w:t>е</w:t>
            </w:r>
            <w:r w:rsidRPr="0066419C">
              <w:t>лей к несущему остову. Балконы, лоджии, эркеры. Приемы констру</w:t>
            </w:r>
            <w:r w:rsidRPr="0066419C">
              <w:t>к</w:t>
            </w:r>
            <w:r w:rsidRPr="0066419C">
              <w:t>тивных решений, условия примен</w:t>
            </w:r>
            <w:r w:rsidRPr="0066419C">
              <w:t>е</w:t>
            </w:r>
            <w:r w:rsidRPr="0066419C">
              <w:t>ния в зависимости от конструкти</w:t>
            </w:r>
            <w:r w:rsidRPr="0066419C">
              <w:t>в</w:t>
            </w:r>
            <w:r w:rsidRPr="0066419C">
              <w:t>ной схемы здания. Узлы сопряж</w:t>
            </w:r>
            <w:r w:rsidRPr="0066419C">
              <w:t>е</w:t>
            </w:r>
            <w:r w:rsidRPr="0066419C">
              <w:t>ния с наружными стенами. Лестн</w:t>
            </w:r>
            <w:r w:rsidRPr="0066419C">
              <w:t>и</w:t>
            </w:r>
            <w:r w:rsidRPr="0066419C">
              <w:t>цы и лифтовые шахты. Конструктивные элементы полн</w:t>
            </w:r>
            <w:r w:rsidRPr="0066419C">
              <w:t>о</w:t>
            </w:r>
            <w:r w:rsidRPr="0066419C">
              <w:t>сборных и мелкодетальных лестниц. Конс</w:t>
            </w:r>
            <w:r w:rsidRPr="0066419C">
              <w:t>т</w:t>
            </w:r>
            <w:r w:rsidRPr="0066419C">
              <w:t>рукции лифтовых шахт и машинных отделений. Типовые эл</w:t>
            </w:r>
            <w:r w:rsidRPr="0066419C">
              <w:t>е</w:t>
            </w:r>
            <w:r w:rsidRPr="0066419C">
              <w:t>менты каркасов гражданских и производственных зд</w:t>
            </w:r>
            <w:r w:rsidRPr="0066419C">
              <w:t>а</w:t>
            </w:r>
            <w:r w:rsidRPr="0066419C">
              <w:t>ний</w:t>
            </w:r>
          </w:p>
        </w:tc>
        <w:tc>
          <w:tcPr>
            <w:tcW w:w="231" w:type="pct"/>
          </w:tcPr>
          <w:p w:rsidR="00191F0C" w:rsidRPr="0066419C" w:rsidRDefault="00191F0C" w:rsidP="009348CE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281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6419C">
              <w:rPr>
                <w:b/>
              </w:rPr>
              <w:t>1</w:t>
            </w:r>
          </w:p>
        </w:tc>
        <w:tc>
          <w:tcPr>
            <w:tcW w:w="233" w:type="pct"/>
          </w:tcPr>
          <w:p w:rsidR="00191F0C" w:rsidRPr="0066419C" w:rsidRDefault="00191F0C" w:rsidP="009348CE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199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9" w:type="pct"/>
          </w:tcPr>
          <w:p w:rsidR="00191F0C" w:rsidRPr="0066419C" w:rsidRDefault="00191F0C" w:rsidP="009348CE">
            <w:pPr>
              <w:pStyle w:val="Style14"/>
              <w:jc w:val="center"/>
              <w:rPr>
                <w:rFonts w:cs="Georgia"/>
                <w:b/>
              </w:rPr>
            </w:pPr>
          </w:p>
        </w:tc>
        <w:tc>
          <w:tcPr>
            <w:tcW w:w="1052" w:type="pct"/>
          </w:tcPr>
          <w:p w:rsidR="00191F0C" w:rsidRPr="0066419C" w:rsidRDefault="00191F0C" w:rsidP="009348CE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66419C">
              <w:rPr>
                <w:bCs/>
                <w:i/>
                <w:iCs/>
              </w:rPr>
              <w:t>Самостоятельное изучение учебной и научной литературы.</w:t>
            </w:r>
          </w:p>
          <w:p w:rsidR="00191F0C" w:rsidRPr="0066419C" w:rsidRDefault="00191F0C" w:rsidP="009C151F">
            <w:pPr>
              <w:pStyle w:val="Style14"/>
              <w:ind w:firstLine="0"/>
              <w:jc w:val="left"/>
              <w:rPr>
                <w:b/>
              </w:rPr>
            </w:pPr>
            <w:r w:rsidRPr="0066419C">
              <w:rPr>
                <w:bCs/>
                <w:i/>
                <w:iCs/>
              </w:rPr>
              <w:t>Подготовка к лабораторно-практическому занятию</w:t>
            </w:r>
          </w:p>
        </w:tc>
        <w:tc>
          <w:tcPr>
            <w:tcW w:w="951" w:type="pct"/>
          </w:tcPr>
          <w:p w:rsidR="00191F0C" w:rsidRPr="0066419C" w:rsidRDefault="00191F0C" w:rsidP="009348CE">
            <w:pPr>
              <w:pStyle w:val="Style14"/>
              <w:jc w:val="left"/>
              <w:rPr>
                <w:rStyle w:val="FontStyle31"/>
                <w:rFonts w:ascii="Times New Roman" w:hAnsi="Times New Roman"/>
                <w:b/>
                <w:sz w:val="24"/>
              </w:rPr>
            </w:pPr>
          </w:p>
        </w:tc>
        <w:tc>
          <w:tcPr>
            <w:tcW w:w="343" w:type="pct"/>
          </w:tcPr>
          <w:p w:rsidR="00191F0C" w:rsidRPr="0066419C" w:rsidRDefault="00191F0C" w:rsidP="009348CE">
            <w:pPr>
              <w:pStyle w:val="Style14"/>
              <w:widowControl/>
              <w:ind w:hanging="11"/>
              <w:rPr>
                <w:i/>
              </w:rPr>
            </w:pPr>
            <w:r w:rsidRPr="0066419C">
              <w:rPr>
                <w:i/>
              </w:rPr>
              <w:t>ПК-1 – з,</w:t>
            </w:r>
          </w:p>
          <w:p w:rsidR="00191F0C" w:rsidRPr="0066419C" w:rsidRDefault="00191F0C" w:rsidP="009348CE">
            <w:pPr>
              <w:pStyle w:val="Style14"/>
              <w:widowControl/>
              <w:ind w:firstLine="0"/>
            </w:pPr>
            <w:r w:rsidRPr="0066419C">
              <w:rPr>
                <w:i/>
              </w:rPr>
              <w:t>ПК-5-з</w:t>
            </w:r>
          </w:p>
          <w:p w:rsidR="00191F0C" w:rsidRPr="0066419C" w:rsidRDefault="00191F0C" w:rsidP="009348CE">
            <w:pPr>
              <w:pStyle w:val="Style14"/>
              <w:widowControl/>
              <w:ind w:firstLine="0"/>
            </w:pPr>
            <w:r>
              <w:t>ПК-8 – з</w:t>
            </w:r>
          </w:p>
          <w:p w:rsidR="00191F0C" w:rsidRPr="0066419C" w:rsidRDefault="00191F0C" w:rsidP="009348CE">
            <w:pPr>
              <w:pStyle w:val="Style14"/>
              <w:jc w:val="left"/>
              <w:rPr>
                <w:b/>
              </w:rPr>
            </w:pPr>
          </w:p>
        </w:tc>
      </w:tr>
      <w:tr w:rsidR="00191F0C" w:rsidRPr="0066419C" w:rsidTr="009C151F">
        <w:trPr>
          <w:gridBefore w:val="1"/>
          <w:trHeight w:val="1516"/>
        </w:trPr>
        <w:tc>
          <w:tcPr>
            <w:tcW w:w="1401" w:type="pct"/>
          </w:tcPr>
          <w:p w:rsidR="00191F0C" w:rsidRPr="0066419C" w:rsidRDefault="00191F0C" w:rsidP="009C151F">
            <w:pPr>
              <w:pStyle w:val="BodyText"/>
              <w:ind w:right="91" w:firstLine="0"/>
            </w:pPr>
            <w:r w:rsidRPr="0066419C">
              <w:t xml:space="preserve">4.5.Тема. </w:t>
            </w:r>
            <w:r w:rsidRPr="0066419C">
              <w:rPr>
                <w:b/>
                <w:spacing w:val="-12"/>
              </w:rPr>
              <w:t>Каркасно-стеновой многоэтажный о</w:t>
            </w:r>
            <w:r w:rsidRPr="0066419C">
              <w:rPr>
                <w:b/>
                <w:spacing w:val="-12"/>
              </w:rPr>
              <w:t>с</w:t>
            </w:r>
            <w:r w:rsidRPr="0066419C">
              <w:rPr>
                <w:b/>
                <w:spacing w:val="-12"/>
              </w:rPr>
              <w:t xml:space="preserve">тов. </w:t>
            </w:r>
            <w:r w:rsidRPr="0066419C">
              <w:t>Особенности проектирования при неполном ка</w:t>
            </w:r>
            <w:r w:rsidRPr="0066419C">
              <w:t>р</w:t>
            </w:r>
            <w:r w:rsidRPr="0066419C">
              <w:t>касе и несущих стенах из разли</w:t>
            </w:r>
            <w:r w:rsidRPr="0066419C">
              <w:t>ч</w:t>
            </w:r>
            <w:r w:rsidRPr="0066419C">
              <w:t>ных материалов многоэтажных н</w:t>
            </w:r>
            <w:r w:rsidRPr="0066419C">
              <w:t>е</w:t>
            </w:r>
            <w:r w:rsidRPr="0066419C">
              <w:t>сущих остовов. Особенности ус</w:t>
            </w:r>
            <w:r w:rsidRPr="0066419C">
              <w:t>т</w:t>
            </w:r>
            <w:r w:rsidRPr="0066419C">
              <w:t xml:space="preserve">ройства. </w:t>
            </w:r>
          </w:p>
        </w:tc>
        <w:tc>
          <w:tcPr>
            <w:tcW w:w="231" w:type="pct"/>
          </w:tcPr>
          <w:p w:rsidR="00191F0C" w:rsidRPr="0066419C" w:rsidRDefault="00191F0C" w:rsidP="009348CE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281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6419C">
              <w:rPr>
                <w:b/>
              </w:rPr>
              <w:t>1</w:t>
            </w:r>
          </w:p>
        </w:tc>
        <w:tc>
          <w:tcPr>
            <w:tcW w:w="233" w:type="pct"/>
          </w:tcPr>
          <w:p w:rsidR="00191F0C" w:rsidRPr="0066419C" w:rsidRDefault="00191F0C" w:rsidP="009348CE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199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9" w:type="pct"/>
          </w:tcPr>
          <w:p w:rsidR="00191F0C" w:rsidRPr="0066419C" w:rsidRDefault="00191F0C" w:rsidP="009348CE">
            <w:pPr>
              <w:pStyle w:val="Style14"/>
              <w:ind w:firstLine="0"/>
              <w:jc w:val="center"/>
              <w:rPr>
                <w:rFonts w:cs="Georgia"/>
                <w:b/>
              </w:rPr>
            </w:pPr>
            <w:r w:rsidRPr="0066419C">
              <w:rPr>
                <w:rFonts w:cs="Georgia"/>
                <w:b/>
              </w:rPr>
              <w:t>1</w:t>
            </w:r>
          </w:p>
        </w:tc>
        <w:tc>
          <w:tcPr>
            <w:tcW w:w="1052" w:type="pct"/>
          </w:tcPr>
          <w:p w:rsidR="00191F0C" w:rsidRPr="0066419C" w:rsidRDefault="00191F0C" w:rsidP="009348CE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66419C">
              <w:rPr>
                <w:bCs/>
                <w:i/>
                <w:iCs/>
              </w:rPr>
              <w:t>Самостоятельное изучение учебной и научной литературы.</w:t>
            </w:r>
          </w:p>
          <w:p w:rsidR="00191F0C" w:rsidRPr="0066419C" w:rsidRDefault="00191F0C" w:rsidP="009C151F">
            <w:pPr>
              <w:pStyle w:val="Style14"/>
              <w:ind w:firstLine="0"/>
              <w:jc w:val="left"/>
              <w:rPr>
                <w:b/>
              </w:rPr>
            </w:pPr>
            <w:r w:rsidRPr="0066419C">
              <w:rPr>
                <w:bCs/>
                <w:i/>
                <w:iCs/>
              </w:rPr>
              <w:t>Подготовка к лабораторно-практическому занятию</w:t>
            </w:r>
          </w:p>
        </w:tc>
        <w:tc>
          <w:tcPr>
            <w:tcW w:w="951" w:type="pct"/>
          </w:tcPr>
          <w:p w:rsidR="00191F0C" w:rsidRPr="0066419C" w:rsidRDefault="00191F0C" w:rsidP="009348CE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</w:p>
          <w:p w:rsidR="00191F0C" w:rsidRPr="0066419C" w:rsidRDefault="00191F0C" w:rsidP="009348CE">
            <w:pPr>
              <w:pStyle w:val="Style14"/>
              <w:ind w:firstLine="0"/>
              <w:jc w:val="left"/>
              <w:rPr>
                <w:i/>
              </w:rPr>
            </w:pPr>
            <w:r w:rsidRPr="0066419C">
              <w:rPr>
                <w:i/>
              </w:rPr>
              <w:t>– Лабораторно-практические  работы;</w:t>
            </w:r>
          </w:p>
          <w:p w:rsidR="00191F0C" w:rsidRPr="0066419C" w:rsidRDefault="00191F0C" w:rsidP="009348CE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t>Устный опрос.</w:t>
            </w:r>
          </w:p>
          <w:p w:rsidR="00191F0C" w:rsidRPr="0066419C" w:rsidRDefault="00191F0C" w:rsidP="009348CE">
            <w:pPr>
              <w:pStyle w:val="Style14"/>
              <w:jc w:val="left"/>
              <w:rPr>
                <w:rStyle w:val="FontStyle31"/>
                <w:rFonts w:ascii="Times New Roman" w:hAnsi="Times New Roman"/>
                <w:b/>
                <w:sz w:val="24"/>
              </w:rPr>
            </w:pPr>
          </w:p>
        </w:tc>
        <w:tc>
          <w:tcPr>
            <w:tcW w:w="343" w:type="pct"/>
          </w:tcPr>
          <w:p w:rsidR="00191F0C" w:rsidRPr="0066419C" w:rsidRDefault="00191F0C" w:rsidP="009348CE">
            <w:pPr>
              <w:pStyle w:val="Style14"/>
              <w:widowControl/>
              <w:ind w:hanging="11"/>
              <w:rPr>
                <w:i/>
              </w:rPr>
            </w:pPr>
            <w:r w:rsidRPr="0066419C">
              <w:rPr>
                <w:i/>
              </w:rPr>
              <w:t>ПК-1 – з,</w:t>
            </w:r>
          </w:p>
          <w:p w:rsidR="00191F0C" w:rsidRPr="0066419C" w:rsidRDefault="00191F0C" w:rsidP="009348CE">
            <w:pPr>
              <w:pStyle w:val="Style14"/>
              <w:widowControl/>
              <w:ind w:firstLine="0"/>
            </w:pPr>
            <w:r w:rsidRPr="0066419C">
              <w:rPr>
                <w:i/>
              </w:rPr>
              <w:t>ПК-5-з</w:t>
            </w:r>
          </w:p>
          <w:p w:rsidR="00191F0C" w:rsidRPr="0066419C" w:rsidRDefault="00191F0C" w:rsidP="009348CE">
            <w:pPr>
              <w:pStyle w:val="Style14"/>
              <w:widowControl/>
              <w:ind w:firstLine="0"/>
            </w:pPr>
            <w:r>
              <w:t>ПК-8 – з</w:t>
            </w:r>
          </w:p>
          <w:p w:rsidR="00191F0C" w:rsidRPr="0066419C" w:rsidRDefault="00191F0C" w:rsidP="009348CE">
            <w:pPr>
              <w:pStyle w:val="Style14"/>
              <w:jc w:val="left"/>
              <w:rPr>
                <w:b/>
              </w:rPr>
            </w:pPr>
          </w:p>
        </w:tc>
      </w:tr>
      <w:tr w:rsidR="00191F0C" w:rsidRPr="0066419C" w:rsidTr="009C151F">
        <w:trPr>
          <w:gridBefore w:val="1"/>
          <w:trHeight w:val="1286"/>
        </w:trPr>
        <w:tc>
          <w:tcPr>
            <w:tcW w:w="1401" w:type="pct"/>
          </w:tcPr>
          <w:p w:rsidR="00191F0C" w:rsidRPr="0066419C" w:rsidRDefault="00191F0C" w:rsidP="009C151F">
            <w:pPr>
              <w:pStyle w:val="BodyText"/>
              <w:spacing w:after="0"/>
              <w:ind w:right="91" w:firstLine="0"/>
            </w:pPr>
            <w:r w:rsidRPr="0066419C">
              <w:t>4.5.Тема. Здания из монолитного железобетона и здания из объемных блоков (объемно пространственных).</w:t>
            </w:r>
          </w:p>
          <w:p w:rsidR="00191F0C" w:rsidRPr="0066419C" w:rsidRDefault="00191F0C" w:rsidP="009C151F">
            <w:pPr>
              <w:pStyle w:val="BodyText"/>
              <w:spacing w:after="0"/>
              <w:ind w:right="91" w:firstLine="0"/>
            </w:pPr>
            <w:r w:rsidRPr="0066419C">
              <w:t>Строительство зданий методом подъема этажей.</w:t>
            </w:r>
          </w:p>
        </w:tc>
        <w:tc>
          <w:tcPr>
            <w:tcW w:w="231" w:type="pct"/>
          </w:tcPr>
          <w:p w:rsidR="00191F0C" w:rsidRPr="0066419C" w:rsidRDefault="00191F0C" w:rsidP="009348CE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281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6419C">
              <w:rPr>
                <w:b/>
              </w:rPr>
              <w:t>1</w:t>
            </w:r>
          </w:p>
        </w:tc>
        <w:tc>
          <w:tcPr>
            <w:tcW w:w="233" w:type="pct"/>
          </w:tcPr>
          <w:p w:rsidR="00191F0C" w:rsidRPr="0066419C" w:rsidRDefault="00191F0C" w:rsidP="009348CE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199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9" w:type="pct"/>
          </w:tcPr>
          <w:p w:rsidR="00191F0C" w:rsidRPr="0066419C" w:rsidRDefault="00191F0C" w:rsidP="009348CE">
            <w:pPr>
              <w:pStyle w:val="Style14"/>
              <w:jc w:val="center"/>
              <w:rPr>
                <w:rFonts w:cs="Georgia"/>
                <w:b/>
              </w:rPr>
            </w:pPr>
          </w:p>
        </w:tc>
        <w:tc>
          <w:tcPr>
            <w:tcW w:w="1052" w:type="pct"/>
          </w:tcPr>
          <w:p w:rsidR="00191F0C" w:rsidRPr="0066419C" w:rsidRDefault="00191F0C" w:rsidP="009348CE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66419C">
              <w:rPr>
                <w:bCs/>
                <w:i/>
                <w:iCs/>
              </w:rPr>
              <w:t>Самостоятельное изучение учебной и научной литературы.</w:t>
            </w:r>
          </w:p>
          <w:p w:rsidR="00191F0C" w:rsidRPr="0066419C" w:rsidRDefault="00191F0C" w:rsidP="009C151F">
            <w:pPr>
              <w:pStyle w:val="Style14"/>
              <w:ind w:firstLine="0"/>
              <w:jc w:val="left"/>
              <w:rPr>
                <w:b/>
              </w:rPr>
            </w:pPr>
            <w:r w:rsidRPr="0066419C">
              <w:rPr>
                <w:bCs/>
                <w:i/>
                <w:iCs/>
              </w:rPr>
              <w:t>Подготовка к лабораторно-практическому занятию</w:t>
            </w:r>
          </w:p>
        </w:tc>
        <w:tc>
          <w:tcPr>
            <w:tcW w:w="951" w:type="pct"/>
          </w:tcPr>
          <w:p w:rsidR="00191F0C" w:rsidRPr="0066419C" w:rsidRDefault="00191F0C" w:rsidP="009348CE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</w:p>
          <w:p w:rsidR="00191F0C" w:rsidRPr="0066419C" w:rsidRDefault="00191F0C" w:rsidP="009348CE">
            <w:pPr>
              <w:pStyle w:val="Style14"/>
              <w:ind w:firstLine="0"/>
              <w:jc w:val="left"/>
              <w:rPr>
                <w:i/>
              </w:rPr>
            </w:pPr>
            <w:r w:rsidRPr="0066419C">
              <w:rPr>
                <w:i/>
              </w:rPr>
              <w:t>– Лабораторно-практические  работы;</w:t>
            </w:r>
          </w:p>
          <w:p w:rsidR="00191F0C" w:rsidRPr="009C151F" w:rsidRDefault="00191F0C" w:rsidP="009C151F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t>Устный опрос</w:t>
            </w:r>
            <w:r>
              <w:t>.</w:t>
            </w:r>
          </w:p>
        </w:tc>
        <w:tc>
          <w:tcPr>
            <w:tcW w:w="343" w:type="pct"/>
          </w:tcPr>
          <w:p w:rsidR="00191F0C" w:rsidRPr="0066419C" w:rsidRDefault="00191F0C" w:rsidP="009348CE">
            <w:pPr>
              <w:pStyle w:val="Style14"/>
              <w:widowControl/>
              <w:ind w:hanging="11"/>
              <w:rPr>
                <w:i/>
              </w:rPr>
            </w:pPr>
            <w:r w:rsidRPr="0066419C">
              <w:rPr>
                <w:i/>
              </w:rPr>
              <w:t>ПК-1 – з,</w:t>
            </w:r>
          </w:p>
          <w:p w:rsidR="00191F0C" w:rsidRPr="0066419C" w:rsidRDefault="00191F0C" w:rsidP="009348CE">
            <w:pPr>
              <w:pStyle w:val="Style14"/>
              <w:widowControl/>
              <w:ind w:firstLine="0"/>
            </w:pPr>
            <w:r w:rsidRPr="0066419C">
              <w:rPr>
                <w:i/>
              </w:rPr>
              <w:t>ПК-5-з</w:t>
            </w:r>
          </w:p>
          <w:p w:rsidR="00191F0C" w:rsidRPr="009C151F" w:rsidRDefault="00191F0C" w:rsidP="009C151F">
            <w:pPr>
              <w:pStyle w:val="Style14"/>
              <w:widowControl/>
              <w:ind w:firstLine="0"/>
            </w:pPr>
            <w:r>
              <w:t>ПК-8 – з</w:t>
            </w:r>
          </w:p>
        </w:tc>
      </w:tr>
      <w:tr w:rsidR="00191F0C" w:rsidRPr="0066419C">
        <w:trPr>
          <w:gridBefore w:val="1"/>
          <w:trHeight w:val="1105"/>
        </w:trPr>
        <w:tc>
          <w:tcPr>
            <w:tcW w:w="1401" w:type="pct"/>
          </w:tcPr>
          <w:p w:rsidR="00191F0C" w:rsidRPr="0066419C" w:rsidRDefault="00191F0C" w:rsidP="009C151F">
            <w:pPr>
              <w:pStyle w:val="Style14"/>
              <w:ind w:right="91" w:firstLine="0"/>
            </w:pPr>
            <w:r w:rsidRPr="0066419C">
              <w:t>4.6. Тема.</w:t>
            </w:r>
            <w:r w:rsidRPr="0066419C">
              <w:rPr>
                <w:b/>
                <w:spacing w:val="-12"/>
              </w:rPr>
              <w:t xml:space="preserve"> </w:t>
            </w:r>
            <w:r w:rsidRPr="0066419C">
              <w:t>Приемы обе</w:t>
            </w:r>
            <w:r w:rsidRPr="0066419C">
              <w:t>с</w:t>
            </w:r>
            <w:r w:rsidRPr="0066419C">
              <w:t>печения пространственной жесткости и устойчивости несущих остовов в</w:t>
            </w:r>
            <w:r w:rsidRPr="0066419C">
              <w:t>ы</w:t>
            </w:r>
            <w:r w:rsidRPr="0066419C">
              <w:t xml:space="preserve">сотных зданий </w:t>
            </w:r>
            <w:r w:rsidRPr="0066419C">
              <w:rPr>
                <w:snapToGrid w:val="0"/>
              </w:rPr>
              <w:t xml:space="preserve"> </w:t>
            </w:r>
          </w:p>
        </w:tc>
        <w:tc>
          <w:tcPr>
            <w:tcW w:w="231" w:type="pct"/>
          </w:tcPr>
          <w:p w:rsidR="00191F0C" w:rsidRPr="0066419C" w:rsidRDefault="00191F0C" w:rsidP="009348CE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281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6419C">
              <w:rPr>
                <w:b/>
              </w:rPr>
              <w:t>1</w:t>
            </w:r>
          </w:p>
        </w:tc>
        <w:tc>
          <w:tcPr>
            <w:tcW w:w="233" w:type="pct"/>
          </w:tcPr>
          <w:p w:rsidR="00191F0C" w:rsidRPr="0066419C" w:rsidRDefault="00191F0C" w:rsidP="009348CE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199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9" w:type="pct"/>
          </w:tcPr>
          <w:p w:rsidR="00191F0C" w:rsidRPr="0066419C" w:rsidRDefault="00191F0C" w:rsidP="009348CE">
            <w:pPr>
              <w:pStyle w:val="Style14"/>
              <w:ind w:firstLine="0"/>
              <w:jc w:val="center"/>
              <w:rPr>
                <w:rFonts w:cs="Georgia"/>
                <w:b/>
              </w:rPr>
            </w:pPr>
            <w:r w:rsidRPr="0066419C">
              <w:rPr>
                <w:rFonts w:cs="Georgia"/>
                <w:b/>
              </w:rPr>
              <w:t>1</w:t>
            </w:r>
          </w:p>
        </w:tc>
        <w:tc>
          <w:tcPr>
            <w:tcW w:w="1052" w:type="pct"/>
          </w:tcPr>
          <w:p w:rsidR="00191F0C" w:rsidRPr="0066419C" w:rsidRDefault="00191F0C" w:rsidP="009348CE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66419C">
              <w:rPr>
                <w:bCs/>
                <w:i/>
                <w:iCs/>
              </w:rPr>
              <w:t>Самостоятельное изучение учебной и научной литературы.</w:t>
            </w:r>
          </w:p>
          <w:p w:rsidR="00191F0C" w:rsidRPr="0066419C" w:rsidRDefault="00191F0C" w:rsidP="009C151F">
            <w:pPr>
              <w:pStyle w:val="Style14"/>
              <w:ind w:firstLine="0"/>
              <w:jc w:val="left"/>
              <w:rPr>
                <w:b/>
              </w:rPr>
            </w:pPr>
            <w:r w:rsidRPr="0066419C">
              <w:rPr>
                <w:bCs/>
                <w:i/>
                <w:iCs/>
              </w:rPr>
              <w:t>Подготовка к лабораторно-практическому занятию</w:t>
            </w:r>
          </w:p>
        </w:tc>
        <w:tc>
          <w:tcPr>
            <w:tcW w:w="951" w:type="pct"/>
          </w:tcPr>
          <w:p w:rsidR="00191F0C" w:rsidRPr="0066419C" w:rsidRDefault="00191F0C" w:rsidP="009348CE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</w:p>
          <w:p w:rsidR="00191F0C" w:rsidRPr="0066419C" w:rsidRDefault="00191F0C" w:rsidP="009348CE">
            <w:pPr>
              <w:pStyle w:val="Style14"/>
              <w:ind w:firstLine="0"/>
              <w:jc w:val="left"/>
              <w:rPr>
                <w:i/>
              </w:rPr>
            </w:pPr>
            <w:r w:rsidRPr="0066419C">
              <w:rPr>
                <w:i/>
              </w:rPr>
              <w:t>– Лабораторно-практические  работы;</w:t>
            </w:r>
          </w:p>
          <w:p w:rsidR="00191F0C" w:rsidRPr="009C151F" w:rsidRDefault="00191F0C" w:rsidP="009C151F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t>Устный опрос.</w:t>
            </w:r>
          </w:p>
        </w:tc>
        <w:tc>
          <w:tcPr>
            <w:tcW w:w="343" w:type="pct"/>
          </w:tcPr>
          <w:p w:rsidR="00191F0C" w:rsidRPr="0066419C" w:rsidRDefault="00191F0C" w:rsidP="00D21080">
            <w:pPr>
              <w:pStyle w:val="Style14"/>
              <w:widowControl/>
              <w:ind w:hanging="11"/>
              <w:rPr>
                <w:i/>
              </w:rPr>
            </w:pPr>
            <w:r w:rsidRPr="0066419C">
              <w:rPr>
                <w:i/>
              </w:rPr>
              <w:t>ПК-1 – з,</w:t>
            </w:r>
          </w:p>
          <w:p w:rsidR="00191F0C" w:rsidRPr="0066419C" w:rsidRDefault="00191F0C" w:rsidP="00D21080">
            <w:pPr>
              <w:pStyle w:val="Style14"/>
              <w:widowControl/>
              <w:ind w:firstLine="0"/>
            </w:pPr>
            <w:r w:rsidRPr="0066419C">
              <w:rPr>
                <w:i/>
              </w:rPr>
              <w:t>ПК-5-з</w:t>
            </w:r>
          </w:p>
          <w:p w:rsidR="00191F0C" w:rsidRPr="0066419C" w:rsidRDefault="00191F0C" w:rsidP="00D21080">
            <w:pPr>
              <w:pStyle w:val="Style14"/>
              <w:widowControl/>
              <w:ind w:firstLine="0"/>
            </w:pPr>
            <w:r>
              <w:t>ПК-8 – з</w:t>
            </w:r>
          </w:p>
          <w:p w:rsidR="00191F0C" w:rsidRPr="0066419C" w:rsidRDefault="00191F0C" w:rsidP="009348CE">
            <w:pPr>
              <w:pStyle w:val="Style14"/>
              <w:jc w:val="left"/>
              <w:rPr>
                <w:b/>
              </w:rPr>
            </w:pPr>
          </w:p>
        </w:tc>
      </w:tr>
      <w:tr w:rsidR="00191F0C" w:rsidRPr="0066419C">
        <w:trPr>
          <w:gridBefore w:val="1"/>
          <w:trHeight w:val="476"/>
        </w:trPr>
        <w:tc>
          <w:tcPr>
            <w:tcW w:w="1401" w:type="pct"/>
          </w:tcPr>
          <w:p w:rsidR="00191F0C" w:rsidRPr="0066419C" w:rsidRDefault="00191F0C" w:rsidP="009C151F">
            <w:pPr>
              <w:pStyle w:val="Style14"/>
              <w:widowControl/>
              <w:ind w:right="91" w:firstLine="0"/>
              <w:rPr>
                <w:b/>
              </w:rPr>
            </w:pPr>
            <w:r w:rsidRPr="0066419C">
              <w:rPr>
                <w:b/>
              </w:rPr>
              <w:t>Итого по разделу</w:t>
            </w:r>
          </w:p>
        </w:tc>
        <w:tc>
          <w:tcPr>
            <w:tcW w:w="231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6419C">
              <w:rPr>
                <w:b/>
              </w:rPr>
              <w:t>4</w:t>
            </w:r>
          </w:p>
        </w:tc>
        <w:tc>
          <w:tcPr>
            <w:tcW w:w="281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6419C">
              <w:rPr>
                <w:b/>
              </w:rPr>
              <w:t>8</w:t>
            </w:r>
          </w:p>
        </w:tc>
        <w:tc>
          <w:tcPr>
            <w:tcW w:w="233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9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9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  <w:rPr>
                <w:rFonts w:cs="Georgia"/>
                <w:b/>
              </w:rPr>
            </w:pPr>
            <w:r w:rsidRPr="0066419C">
              <w:rPr>
                <w:rFonts w:cs="Georgia"/>
                <w:b/>
              </w:rPr>
              <w:t>5</w:t>
            </w:r>
          </w:p>
        </w:tc>
        <w:tc>
          <w:tcPr>
            <w:tcW w:w="1052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</w:rPr>
            </w:pPr>
          </w:p>
        </w:tc>
        <w:tc>
          <w:tcPr>
            <w:tcW w:w="951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</w:rPr>
            </w:pPr>
          </w:p>
          <w:p w:rsidR="00191F0C" w:rsidRPr="0066419C" w:rsidRDefault="00191F0C" w:rsidP="009348CE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43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191F0C" w:rsidRPr="0066419C">
        <w:trPr>
          <w:gridBefore w:val="1"/>
          <w:trHeight w:val="270"/>
        </w:trPr>
        <w:tc>
          <w:tcPr>
            <w:tcW w:w="1401" w:type="pct"/>
          </w:tcPr>
          <w:p w:rsidR="00191F0C" w:rsidRPr="0066419C" w:rsidRDefault="00191F0C" w:rsidP="009C151F">
            <w:pPr>
              <w:pStyle w:val="Style14"/>
              <w:ind w:right="91" w:firstLine="0"/>
              <w:rPr>
                <w:b/>
              </w:rPr>
            </w:pPr>
            <w:r w:rsidRPr="0066419C">
              <w:rPr>
                <w:b/>
              </w:rPr>
              <w:t>5. Раздел. Лабораторно-практический  практикум «Конструкции в архитектуре и дизайне»</w:t>
            </w:r>
          </w:p>
        </w:tc>
        <w:tc>
          <w:tcPr>
            <w:tcW w:w="231" w:type="pct"/>
          </w:tcPr>
          <w:p w:rsidR="00191F0C" w:rsidRPr="0066419C" w:rsidRDefault="00191F0C" w:rsidP="009348CE">
            <w:pPr>
              <w:pStyle w:val="Style14"/>
              <w:ind w:firstLine="0"/>
              <w:jc w:val="center"/>
              <w:rPr>
                <w:b/>
              </w:rPr>
            </w:pPr>
            <w:r w:rsidRPr="0066419C">
              <w:rPr>
                <w:b/>
              </w:rPr>
              <w:t>3,4</w:t>
            </w:r>
          </w:p>
        </w:tc>
        <w:tc>
          <w:tcPr>
            <w:tcW w:w="281" w:type="pct"/>
          </w:tcPr>
          <w:p w:rsidR="00191F0C" w:rsidRPr="0066419C" w:rsidRDefault="00191F0C" w:rsidP="009348CE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233" w:type="pct"/>
          </w:tcPr>
          <w:p w:rsidR="00191F0C" w:rsidRPr="0066419C" w:rsidRDefault="00191F0C" w:rsidP="009348CE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199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9" w:type="pct"/>
          </w:tcPr>
          <w:p w:rsidR="00191F0C" w:rsidRPr="0066419C" w:rsidRDefault="00191F0C" w:rsidP="009348CE">
            <w:pPr>
              <w:pStyle w:val="Style14"/>
              <w:jc w:val="center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</w:p>
        </w:tc>
        <w:tc>
          <w:tcPr>
            <w:tcW w:w="1052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</w:rPr>
            </w:pPr>
          </w:p>
        </w:tc>
        <w:tc>
          <w:tcPr>
            <w:tcW w:w="951" w:type="pct"/>
          </w:tcPr>
          <w:p w:rsidR="00191F0C" w:rsidRPr="0066419C" w:rsidRDefault="00191F0C" w:rsidP="009348CE">
            <w:pPr>
              <w:pStyle w:val="Style14"/>
              <w:jc w:val="left"/>
              <w:rPr>
                <w:b/>
              </w:rPr>
            </w:pPr>
          </w:p>
        </w:tc>
        <w:tc>
          <w:tcPr>
            <w:tcW w:w="343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rPr>
                <w:i/>
              </w:rPr>
            </w:pPr>
          </w:p>
          <w:p w:rsidR="00191F0C" w:rsidRPr="0066419C" w:rsidRDefault="00191F0C" w:rsidP="009348CE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191F0C" w:rsidRPr="0066419C">
        <w:trPr>
          <w:gridBefore w:val="1"/>
          <w:trHeight w:val="255"/>
        </w:trPr>
        <w:tc>
          <w:tcPr>
            <w:tcW w:w="1401" w:type="pct"/>
          </w:tcPr>
          <w:p w:rsidR="00191F0C" w:rsidRPr="0066419C" w:rsidRDefault="00191F0C" w:rsidP="009C151F">
            <w:pPr>
              <w:pStyle w:val="Style14"/>
              <w:numPr>
                <w:ilvl w:val="1"/>
                <w:numId w:val="48"/>
              </w:numPr>
              <w:tabs>
                <w:tab w:val="clear" w:pos="645"/>
                <w:tab w:val="num" w:pos="0"/>
              </w:tabs>
              <w:ind w:left="0" w:right="91" w:firstLine="0"/>
            </w:pPr>
            <w:r w:rsidRPr="0066419C">
              <w:t>Тема. Вводное практическое занятие</w:t>
            </w:r>
            <w:r w:rsidRPr="0066419C">
              <w:rPr>
                <w:b/>
              </w:rPr>
              <w:t xml:space="preserve">. </w:t>
            </w:r>
            <w:r w:rsidRPr="0066419C">
              <w:t>Знакомство с цел</w:t>
            </w:r>
            <w:r w:rsidRPr="0066419C">
              <w:t>я</w:t>
            </w:r>
            <w:r w:rsidRPr="0066419C">
              <w:t>ми, задачами и средствами выполнения лабор</w:t>
            </w:r>
            <w:r w:rsidRPr="0066419C">
              <w:t>а</w:t>
            </w:r>
            <w:r w:rsidRPr="0066419C">
              <w:t>торных заданий; с регламентом пр</w:t>
            </w:r>
            <w:r w:rsidRPr="0066419C">
              <w:t>о</w:t>
            </w:r>
            <w:r w:rsidRPr="0066419C">
              <w:t>ведения работ и содержанием конечного результата по к</w:t>
            </w:r>
            <w:r w:rsidRPr="0066419C">
              <w:t>а</w:t>
            </w:r>
            <w:r w:rsidRPr="0066419C">
              <w:t>ждой работе.</w:t>
            </w:r>
          </w:p>
        </w:tc>
        <w:tc>
          <w:tcPr>
            <w:tcW w:w="231" w:type="pct"/>
          </w:tcPr>
          <w:p w:rsidR="00191F0C" w:rsidRPr="0066419C" w:rsidRDefault="00191F0C" w:rsidP="009348CE">
            <w:pPr>
              <w:pStyle w:val="Style14"/>
              <w:ind w:firstLine="0"/>
              <w:jc w:val="center"/>
              <w:rPr>
                <w:b/>
              </w:rPr>
            </w:pPr>
            <w:r w:rsidRPr="0066419C">
              <w:rPr>
                <w:b/>
              </w:rPr>
              <w:t>3</w:t>
            </w:r>
          </w:p>
        </w:tc>
        <w:tc>
          <w:tcPr>
            <w:tcW w:w="281" w:type="pct"/>
          </w:tcPr>
          <w:p w:rsidR="00191F0C" w:rsidRPr="0066419C" w:rsidRDefault="00191F0C" w:rsidP="009348CE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233" w:type="pct"/>
          </w:tcPr>
          <w:p w:rsidR="00191F0C" w:rsidRPr="0066419C" w:rsidRDefault="00191F0C" w:rsidP="009348CE">
            <w:pPr>
              <w:pStyle w:val="Style14"/>
              <w:ind w:firstLine="0"/>
              <w:jc w:val="center"/>
              <w:rPr>
                <w:b/>
              </w:rPr>
            </w:pPr>
            <w:r w:rsidRPr="0066419C">
              <w:rPr>
                <w:b/>
              </w:rPr>
              <w:t>2</w:t>
            </w:r>
          </w:p>
        </w:tc>
        <w:tc>
          <w:tcPr>
            <w:tcW w:w="199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9" w:type="pct"/>
          </w:tcPr>
          <w:p w:rsidR="00191F0C" w:rsidRPr="0066419C" w:rsidRDefault="00191F0C" w:rsidP="009348CE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b/>
                <w:sz w:val="24"/>
              </w:rPr>
              <w:t>1</w:t>
            </w:r>
          </w:p>
        </w:tc>
        <w:tc>
          <w:tcPr>
            <w:tcW w:w="1052" w:type="pct"/>
          </w:tcPr>
          <w:p w:rsidR="00191F0C" w:rsidRPr="0066419C" w:rsidRDefault="00191F0C" w:rsidP="009348CE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66419C">
              <w:rPr>
                <w:bCs/>
                <w:i/>
                <w:iCs/>
              </w:rPr>
              <w:t>Самостоятельное изучение учебной и научной литературы.</w:t>
            </w:r>
          </w:p>
          <w:p w:rsidR="00191F0C" w:rsidRPr="0066419C" w:rsidRDefault="00191F0C" w:rsidP="009348C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</w:rPr>
            </w:pPr>
            <w:r w:rsidRPr="0066419C">
              <w:rPr>
                <w:bCs/>
                <w:i/>
                <w:iCs/>
              </w:rPr>
              <w:t>Подготовка к лабораторно-практическому занятию</w:t>
            </w:r>
          </w:p>
        </w:tc>
        <w:tc>
          <w:tcPr>
            <w:tcW w:w="951" w:type="pct"/>
          </w:tcPr>
          <w:p w:rsidR="00191F0C" w:rsidRPr="0066419C" w:rsidRDefault="00191F0C" w:rsidP="009348CE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</w:p>
          <w:p w:rsidR="00191F0C" w:rsidRPr="0066419C" w:rsidRDefault="00191F0C" w:rsidP="009348CE">
            <w:pPr>
              <w:pStyle w:val="Style14"/>
              <w:ind w:firstLine="0"/>
              <w:jc w:val="left"/>
              <w:rPr>
                <w:i/>
              </w:rPr>
            </w:pPr>
            <w:r w:rsidRPr="0066419C">
              <w:rPr>
                <w:i/>
              </w:rPr>
              <w:t>– Сдача  лабораторно-практических  работ;</w:t>
            </w:r>
          </w:p>
          <w:p w:rsidR="00191F0C" w:rsidRPr="0066419C" w:rsidRDefault="00191F0C" w:rsidP="009348CE">
            <w:pPr>
              <w:pStyle w:val="Style14"/>
              <w:jc w:val="left"/>
              <w:rPr>
                <w:b/>
              </w:rPr>
            </w:pPr>
          </w:p>
        </w:tc>
        <w:tc>
          <w:tcPr>
            <w:tcW w:w="343" w:type="pct"/>
          </w:tcPr>
          <w:p w:rsidR="00191F0C" w:rsidRPr="0066419C" w:rsidRDefault="00191F0C" w:rsidP="009348CE">
            <w:pPr>
              <w:pStyle w:val="Style14"/>
              <w:widowControl/>
              <w:ind w:hanging="11"/>
              <w:rPr>
                <w:i/>
              </w:rPr>
            </w:pPr>
            <w:r w:rsidRPr="0066419C">
              <w:rPr>
                <w:i/>
              </w:rPr>
              <w:t>ПК-1- у,в;</w:t>
            </w:r>
          </w:p>
          <w:p w:rsidR="00191F0C" w:rsidRPr="0066419C" w:rsidRDefault="00191F0C" w:rsidP="009348CE">
            <w:pPr>
              <w:pStyle w:val="Style14"/>
              <w:widowControl/>
              <w:ind w:firstLine="0"/>
            </w:pPr>
            <w:r w:rsidRPr="0066419C">
              <w:rPr>
                <w:i/>
              </w:rPr>
              <w:t>ПК-5- у,в;</w:t>
            </w:r>
            <w:r w:rsidRPr="0066419C">
              <w:t xml:space="preserve">ПК-8 </w:t>
            </w:r>
            <w:r w:rsidRPr="0066419C">
              <w:rPr>
                <w:i/>
              </w:rPr>
              <w:t>у,в;</w:t>
            </w:r>
          </w:p>
          <w:p w:rsidR="00191F0C" w:rsidRPr="0066419C" w:rsidRDefault="00191F0C" w:rsidP="009348CE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191F0C" w:rsidRPr="0066419C">
        <w:trPr>
          <w:gridBefore w:val="1"/>
          <w:trHeight w:val="1975"/>
        </w:trPr>
        <w:tc>
          <w:tcPr>
            <w:tcW w:w="1401" w:type="pct"/>
          </w:tcPr>
          <w:p w:rsidR="00191F0C" w:rsidRPr="0066419C" w:rsidRDefault="00191F0C" w:rsidP="009C151F">
            <w:pPr>
              <w:pStyle w:val="Style14"/>
              <w:ind w:right="91" w:firstLine="0"/>
              <w:rPr>
                <w:b/>
              </w:rPr>
            </w:pPr>
            <w:r w:rsidRPr="0066419C">
              <w:t>1.2. Тема. 1.3 Тема. Презентации докладов. Требование унифик</w:t>
            </w:r>
            <w:r w:rsidRPr="0066419C">
              <w:t>а</w:t>
            </w:r>
            <w:r w:rsidRPr="0066419C">
              <w:t>ции и типизации, индустриализации и экономики строительства. М</w:t>
            </w:r>
            <w:r w:rsidRPr="0066419C">
              <w:t>о</w:t>
            </w:r>
            <w:r w:rsidRPr="0066419C">
              <w:t>дульная координация размеров в стро</w:t>
            </w:r>
            <w:r w:rsidRPr="0066419C">
              <w:t>и</w:t>
            </w:r>
            <w:r w:rsidRPr="0066419C">
              <w:t>тельстве; методы членения зданий на деформац</w:t>
            </w:r>
            <w:r w:rsidRPr="0066419C">
              <w:t>и</w:t>
            </w:r>
            <w:r w:rsidRPr="0066419C">
              <w:t>онные отсеки.</w:t>
            </w:r>
          </w:p>
        </w:tc>
        <w:tc>
          <w:tcPr>
            <w:tcW w:w="231" w:type="pct"/>
          </w:tcPr>
          <w:p w:rsidR="00191F0C" w:rsidRPr="0066419C" w:rsidRDefault="00191F0C" w:rsidP="009348CE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281" w:type="pct"/>
          </w:tcPr>
          <w:p w:rsidR="00191F0C" w:rsidRPr="0066419C" w:rsidRDefault="00191F0C" w:rsidP="009348CE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233" w:type="pct"/>
          </w:tcPr>
          <w:p w:rsidR="00191F0C" w:rsidRPr="0066419C" w:rsidRDefault="00191F0C" w:rsidP="009348CE">
            <w:pPr>
              <w:pStyle w:val="Style14"/>
              <w:ind w:firstLine="0"/>
              <w:jc w:val="center"/>
              <w:rPr>
                <w:b/>
              </w:rPr>
            </w:pPr>
            <w:r w:rsidRPr="0066419C">
              <w:rPr>
                <w:b/>
              </w:rPr>
              <w:t>2</w:t>
            </w:r>
          </w:p>
        </w:tc>
        <w:tc>
          <w:tcPr>
            <w:tcW w:w="199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9" w:type="pct"/>
          </w:tcPr>
          <w:p w:rsidR="00191F0C" w:rsidRPr="0066419C" w:rsidRDefault="00191F0C" w:rsidP="009348CE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b/>
                <w:sz w:val="24"/>
              </w:rPr>
              <w:t>1</w:t>
            </w:r>
          </w:p>
        </w:tc>
        <w:tc>
          <w:tcPr>
            <w:tcW w:w="1052" w:type="pct"/>
          </w:tcPr>
          <w:p w:rsidR="00191F0C" w:rsidRPr="0066419C" w:rsidRDefault="00191F0C" w:rsidP="009348CE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66419C">
              <w:rPr>
                <w:bCs/>
                <w:i/>
                <w:iCs/>
              </w:rPr>
              <w:t>Самостоятельное изучение учебной и научной литературы.</w:t>
            </w:r>
          </w:p>
          <w:p w:rsidR="00191F0C" w:rsidRPr="0066419C" w:rsidRDefault="00191F0C" w:rsidP="009348C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</w:rPr>
            </w:pPr>
            <w:r w:rsidRPr="0066419C">
              <w:rPr>
                <w:bCs/>
                <w:i/>
                <w:iCs/>
              </w:rPr>
              <w:t>Подготовка к лабораторно-практическому занятию</w:t>
            </w:r>
          </w:p>
        </w:tc>
        <w:tc>
          <w:tcPr>
            <w:tcW w:w="951" w:type="pct"/>
          </w:tcPr>
          <w:p w:rsidR="00191F0C" w:rsidRPr="0066419C" w:rsidRDefault="00191F0C" w:rsidP="009348CE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</w:p>
          <w:p w:rsidR="00191F0C" w:rsidRPr="0066419C" w:rsidRDefault="00191F0C" w:rsidP="009348CE">
            <w:pPr>
              <w:pStyle w:val="Style14"/>
              <w:ind w:firstLine="0"/>
              <w:jc w:val="left"/>
              <w:rPr>
                <w:i/>
              </w:rPr>
            </w:pPr>
            <w:r w:rsidRPr="0066419C">
              <w:rPr>
                <w:i/>
              </w:rPr>
              <w:t>– Сдача  лабораторно-практических  работ;</w:t>
            </w:r>
          </w:p>
          <w:p w:rsidR="00191F0C" w:rsidRPr="0066419C" w:rsidRDefault="00191F0C" w:rsidP="009348CE">
            <w:pPr>
              <w:pStyle w:val="Style14"/>
              <w:jc w:val="left"/>
              <w:rPr>
                <w:b/>
              </w:rPr>
            </w:pPr>
          </w:p>
        </w:tc>
        <w:tc>
          <w:tcPr>
            <w:tcW w:w="343" w:type="pct"/>
          </w:tcPr>
          <w:p w:rsidR="00191F0C" w:rsidRPr="0066419C" w:rsidRDefault="00191F0C" w:rsidP="009348CE">
            <w:pPr>
              <w:pStyle w:val="Style14"/>
              <w:widowControl/>
              <w:ind w:hanging="11"/>
              <w:rPr>
                <w:i/>
              </w:rPr>
            </w:pPr>
            <w:r w:rsidRPr="0066419C">
              <w:rPr>
                <w:i/>
              </w:rPr>
              <w:t>ПК-1- у,в;</w:t>
            </w:r>
          </w:p>
          <w:p w:rsidR="00191F0C" w:rsidRPr="0066419C" w:rsidRDefault="00191F0C" w:rsidP="009348CE">
            <w:pPr>
              <w:pStyle w:val="Style14"/>
              <w:widowControl/>
              <w:ind w:firstLine="0"/>
            </w:pPr>
            <w:r w:rsidRPr="0066419C">
              <w:rPr>
                <w:i/>
              </w:rPr>
              <w:t>ПК-5- у,в;</w:t>
            </w:r>
            <w:r w:rsidRPr="0066419C">
              <w:t xml:space="preserve">ПК-8 </w:t>
            </w:r>
            <w:r w:rsidRPr="0066419C">
              <w:rPr>
                <w:i/>
              </w:rPr>
              <w:t>у,в;</w:t>
            </w:r>
          </w:p>
          <w:p w:rsidR="00191F0C" w:rsidRPr="0066419C" w:rsidRDefault="00191F0C" w:rsidP="009348CE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191F0C" w:rsidRPr="0066419C">
        <w:trPr>
          <w:gridBefore w:val="1"/>
          <w:trHeight w:val="165"/>
        </w:trPr>
        <w:tc>
          <w:tcPr>
            <w:tcW w:w="1401" w:type="pct"/>
          </w:tcPr>
          <w:p w:rsidR="00191F0C" w:rsidRPr="0066419C" w:rsidRDefault="00191F0C" w:rsidP="009C151F">
            <w:pPr>
              <w:pStyle w:val="Style14"/>
              <w:ind w:right="91" w:firstLine="0"/>
              <w:rPr>
                <w:b/>
              </w:rPr>
            </w:pPr>
            <w:r w:rsidRPr="0066419C">
              <w:t>1.3.Тема. Разработка конструктивной схемы для малоэтажного жилого здания. Индивидуальная работа по вариантам</w:t>
            </w:r>
            <w:r w:rsidRPr="0066419C">
              <w:rPr>
                <w:b/>
              </w:rPr>
              <w:t xml:space="preserve"> </w:t>
            </w:r>
          </w:p>
        </w:tc>
        <w:tc>
          <w:tcPr>
            <w:tcW w:w="231" w:type="pct"/>
          </w:tcPr>
          <w:p w:rsidR="00191F0C" w:rsidRPr="0066419C" w:rsidRDefault="00191F0C" w:rsidP="009348CE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281" w:type="pct"/>
          </w:tcPr>
          <w:p w:rsidR="00191F0C" w:rsidRPr="0066419C" w:rsidRDefault="00191F0C" w:rsidP="009348CE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233" w:type="pct"/>
          </w:tcPr>
          <w:p w:rsidR="00191F0C" w:rsidRPr="0066419C" w:rsidRDefault="00191F0C" w:rsidP="009348CE">
            <w:pPr>
              <w:pStyle w:val="Style14"/>
              <w:ind w:firstLine="0"/>
              <w:jc w:val="center"/>
              <w:rPr>
                <w:b/>
              </w:rPr>
            </w:pPr>
            <w:r w:rsidRPr="0066419C">
              <w:rPr>
                <w:b/>
              </w:rPr>
              <w:t>2</w:t>
            </w:r>
          </w:p>
        </w:tc>
        <w:tc>
          <w:tcPr>
            <w:tcW w:w="199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9" w:type="pct"/>
          </w:tcPr>
          <w:p w:rsidR="00191F0C" w:rsidRPr="0066419C" w:rsidRDefault="00191F0C" w:rsidP="009348CE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b/>
                <w:sz w:val="24"/>
              </w:rPr>
              <w:t>1</w:t>
            </w:r>
          </w:p>
        </w:tc>
        <w:tc>
          <w:tcPr>
            <w:tcW w:w="1052" w:type="pct"/>
          </w:tcPr>
          <w:p w:rsidR="00191F0C" w:rsidRPr="0066419C" w:rsidRDefault="00191F0C" w:rsidP="009348CE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66419C">
              <w:rPr>
                <w:bCs/>
                <w:i/>
                <w:iCs/>
              </w:rPr>
              <w:t>Самостоятельное изучение учебной и научной литературы.</w:t>
            </w:r>
          </w:p>
          <w:p w:rsidR="00191F0C" w:rsidRPr="0066419C" w:rsidRDefault="00191F0C" w:rsidP="009348C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</w:rPr>
            </w:pPr>
            <w:r w:rsidRPr="0066419C">
              <w:rPr>
                <w:bCs/>
                <w:i/>
                <w:iCs/>
              </w:rPr>
              <w:t>Подготовка к лабораторно-практическому занятию</w:t>
            </w:r>
          </w:p>
        </w:tc>
        <w:tc>
          <w:tcPr>
            <w:tcW w:w="951" w:type="pct"/>
          </w:tcPr>
          <w:p w:rsidR="00191F0C" w:rsidRPr="0066419C" w:rsidRDefault="00191F0C" w:rsidP="009348CE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</w:p>
          <w:p w:rsidR="00191F0C" w:rsidRPr="0066419C" w:rsidRDefault="00191F0C" w:rsidP="009348CE">
            <w:pPr>
              <w:pStyle w:val="Style14"/>
              <w:ind w:firstLine="0"/>
              <w:jc w:val="left"/>
              <w:rPr>
                <w:i/>
              </w:rPr>
            </w:pPr>
            <w:r w:rsidRPr="0066419C">
              <w:rPr>
                <w:i/>
              </w:rPr>
              <w:t>– Сдача  лабораторно-практических  работ;</w:t>
            </w:r>
          </w:p>
          <w:p w:rsidR="00191F0C" w:rsidRPr="0066419C" w:rsidRDefault="00191F0C" w:rsidP="009348CE">
            <w:pPr>
              <w:pStyle w:val="Style14"/>
              <w:jc w:val="left"/>
              <w:rPr>
                <w:b/>
              </w:rPr>
            </w:pPr>
          </w:p>
        </w:tc>
        <w:tc>
          <w:tcPr>
            <w:tcW w:w="343" w:type="pct"/>
          </w:tcPr>
          <w:p w:rsidR="00191F0C" w:rsidRPr="0066419C" w:rsidRDefault="00191F0C" w:rsidP="009348CE">
            <w:pPr>
              <w:pStyle w:val="Style14"/>
              <w:widowControl/>
              <w:ind w:hanging="11"/>
              <w:rPr>
                <w:i/>
              </w:rPr>
            </w:pPr>
            <w:r w:rsidRPr="0066419C">
              <w:rPr>
                <w:i/>
              </w:rPr>
              <w:t>ПК-1- у,в;</w:t>
            </w:r>
          </w:p>
          <w:p w:rsidR="00191F0C" w:rsidRPr="0066419C" w:rsidRDefault="00191F0C" w:rsidP="009348CE">
            <w:pPr>
              <w:pStyle w:val="Style14"/>
              <w:widowControl/>
              <w:ind w:firstLine="0"/>
            </w:pPr>
            <w:r w:rsidRPr="0066419C">
              <w:rPr>
                <w:i/>
              </w:rPr>
              <w:t>ПК-5- у,в;</w:t>
            </w:r>
            <w:r w:rsidRPr="0066419C">
              <w:t xml:space="preserve">ПК-8 </w:t>
            </w:r>
            <w:r w:rsidRPr="0066419C">
              <w:rPr>
                <w:i/>
              </w:rPr>
              <w:t>у,в;</w:t>
            </w:r>
          </w:p>
        </w:tc>
      </w:tr>
      <w:tr w:rsidR="00191F0C" w:rsidRPr="0066419C">
        <w:trPr>
          <w:gridBefore w:val="1"/>
          <w:trHeight w:val="240"/>
        </w:trPr>
        <w:tc>
          <w:tcPr>
            <w:tcW w:w="1401" w:type="pct"/>
          </w:tcPr>
          <w:p w:rsidR="00191F0C" w:rsidRPr="0066419C" w:rsidRDefault="00191F0C" w:rsidP="009C151F">
            <w:pPr>
              <w:pStyle w:val="Style14"/>
              <w:ind w:right="91" w:firstLine="0"/>
              <w:rPr>
                <w:b/>
              </w:rPr>
            </w:pPr>
            <w:r w:rsidRPr="0066419C">
              <w:t>1.4. Тема. Разработка конс</w:t>
            </w:r>
            <w:r w:rsidRPr="0066419C">
              <w:t>т</w:t>
            </w:r>
            <w:r w:rsidRPr="0066419C">
              <w:t>рукции фундамента мал</w:t>
            </w:r>
            <w:r w:rsidRPr="0066419C">
              <w:t>о</w:t>
            </w:r>
            <w:r w:rsidRPr="0066419C">
              <w:t>этажного здания (разработка по вариантам) и выбор глуб</w:t>
            </w:r>
            <w:r w:rsidRPr="0066419C">
              <w:t>и</w:t>
            </w:r>
            <w:r w:rsidRPr="0066419C">
              <w:t>ны его заложения</w:t>
            </w:r>
          </w:p>
        </w:tc>
        <w:tc>
          <w:tcPr>
            <w:tcW w:w="231" w:type="pct"/>
          </w:tcPr>
          <w:p w:rsidR="00191F0C" w:rsidRPr="0066419C" w:rsidRDefault="00191F0C" w:rsidP="009348CE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281" w:type="pct"/>
          </w:tcPr>
          <w:p w:rsidR="00191F0C" w:rsidRPr="0066419C" w:rsidRDefault="00191F0C" w:rsidP="009348CE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233" w:type="pct"/>
          </w:tcPr>
          <w:p w:rsidR="00191F0C" w:rsidRPr="0066419C" w:rsidRDefault="00191F0C" w:rsidP="009348CE">
            <w:pPr>
              <w:pStyle w:val="Style14"/>
              <w:ind w:firstLine="0"/>
              <w:jc w:val="center"/>
              <w:rPr>
                <w:b/>
              </w:rPr>
            </w:pPr>
            <w:r w:rsidRPr="0066419C">
              <w:rPr>
                <w:b/>
              </w:rPr>
              <w:t>2</w:t>
            </w:r>
          </w:p>
        </w:tc>
        <w:tc>
          <w:tcPr>
            <w:tcW w:w="199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9" w:type="pct"/>
          </w:tcPr>
          <w:p w:rsidR="00191F0C" w:rsidRPr="0066419C" w:rsidRDefault="00191F0C" w:rsidP="009348CE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b/>
                <w:sz w:val="24"/>
              </w:rPr>
              <w:t>1</w:t>
            </w:r>
          </w:p>
        </w:tc>
        <w:tc>
          <w:tcPr>
            <w:tcW w:w="1052" w:type="pct"/>
          </w:tcPr>
          <w:p w:rsidR="00191F0C" w:rsidRPr="0066419C" w:rsidRDefault="00191F0C" w:rsidP="009348CE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66419C">
              <w:rPr>
                <w:bCs/>
                <w:i/>
                <w:iCs/>
              </w:rPr>
              <w:t>Самостоятельное изучение учебной и научной литературы.</w:t>
            </w:r>
          </w:p>
          <w:p w:rsidR="00191F0C" w:rsidRPr="0066419C" w:rsidRDefault="00191F0C" w:rsidP="009348C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</w:rPr>
            </w:pPr>
            <w:r w:rsidRPr="0066419C">
              <w:rPr>
                <w:bCs/>
                <w:i/>
                <w:iCs/>
              </w:rPr>
              <w:t>Подготовка к лабораторно-практическому занятию</w:t>
            </w:r>
          </w:p>
        </w:tc>
        <w:tc>
          <w:tcPr>
            <w:tcW w:w="951" w:type="pct"/>
          </w:tcPr>
          <w:p w:rsidR="00191F0C" w:rsidRPr="0066419C" w:rsidRDefault="00191F0C" w:rsidP="009348CE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b/>
              </w:rPr>
              <w:t>Устный опрос</w:t>
            </w:r>
            <w:r w:rsidRPr="0066419C">
              <w:rPr>
                <w:rStyle w:val="FontStyle31"/>
                <w:rFonts w:ascii="Times New Roman" w:hAnsi="Times New Roman"/>
                <w:b/>
                <w:sz w:val="24"/>
              </w:rPr>
              <w:t xml:space="preserve"> 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</w:p>
          <w:p w:rsidR="00191F0C" w:rsidRPr="0066419C" w:rsidRDefault="00191F0C" w:rsidP="009348CE">
            <w:pPr>
              <w:pStyle w:val="Style14"/>
              <w:ind w:firstLine="0"/>
              <w:jc w:val="left"/>
              <w:rPr>
                <w:i/>
              </w:rPr>
            </w:pPr>
            <w:r w:rsidRPr="0066419C">
              <w:rPr>
                <w:i/>
              </w:rPr>
              <w:t>– Сдача  лабораторно-практических  работ;</w:t>
            </w:r>
          </w:p>
          <w:p w:rsidR="00191F0C" w:rsidRPr="0066419C" w:rsidRDefault="00191F0C" w:rsidP="009348CE">
            <w:pPr>
              <w:pStyle w:val="Style14"/>
              <w:jc w:val="left"/>
              <w:rPr>
                <w:b/>
              </w:rPr>
            </w:pPr>
          </w:p>
        </w:tc>
        <w:tc>
          <w:tcPr>
            <w:tcW w:w="343" w:type="pct"/>
          </w:tcPr>
          <w:p w:rsidR="00191F0C" w:rsidRPr="0066419C" w:rsidRDefault="00191F0C" w:rsidP="009348CE">
            <w:pPr>
              <w:pStyle w:val="Style14"/>
              <w:widowControl/>
              <w:ind w:hanging="11"/>
              <w:rPr>
                <w:i/>
              </w:rPr>
            </w:pPr>
            <w:r w:rsidRPr="0066419C">
              <w:rPr>
                <w:i/>
              </w:rPr>
              <w:t>ПК-1- у,в;</w:t>
            </w:r>
          </w:p>
          <w:p w:rsidR="00191F0C" w:rsidRPr="0066419C" w:rsidRDefault="00191F0C" w:rsidP="009348CE">
            <w:pPr>
              <w:pStyle w:val="Style14"/>
              <w:widowControl/>
              <w:ind w:firstLine="0"/>
            </w:pPr>
            <w:r w:rsidRPr="0066419C">
              <w:rPr>
                <w:i/>
              </w:rPr>
              <w:t>ПК-5- у,в;</w:t>
            </w:r>
            <w:r w:rsidRPr="0066419C">
              <w:t xml:space="preserve">ПК-8 </w:t>
            </w:r>
            <w:r w:rsidRPr="0066419C">
              <w:rPr>
                <w:i/>
              </w:rPr>
              <w:t>у,в;</w:t>
            </w:r>
          </w:p>
        </w:tc>
      </w:tr>
      <w:tr w:rsidR="00191F0C" w:rsidRPr="0066419C">
        <w:trPr>
          <w:gridBefore w:val="1"/>
          <w:trHeight w:val="315"/>
        </w:trPr>
        <w:tc>
          <w:tcPr>
            <w:tcW w:w="1401" w:type="pct"/>
          </w:tcPr>
          <w:p w:rsidR="00191F0C" w:rsidRPr="0066419C" w:rsidRDefault="00191F0C" w:rsidP="009C151F">
            <w:pPr>
              <w:pStyle w:val="Style14"/>
              <w:ind w:right="91" w:firstLine="0"/>
              <w:rPr>
                <w:b/>
              </w:rPr>
            </w:pPr>
            <w:r w:rsidRPr="0066419C">
              <w:t>1.4. Тема. Выполнение плана фундамента малоэтажного индивидуального здания (по вариантам)</w:t>
            </w:r>
          </w:p>
        </w:tc>
        <w:tc>
          <w:tcPr>
            <w:tcW w:w="231" w:type="pct"/>
          </w:tcPr>
          <w:p w:rsidR="00191F0C" w:rsidRPr="0066419C" w:rsidRDefault="00191F0C" w:rsidP="009348CE">
            <w:pPr>
              <w:pStyle w:val="Style14"/>
              <w:ind w:firstLine="0"/>
              <w:jc w:val="center"/>
              <w:rPr>
                <w:b/>
              </w:rPr>
            </w:pPr>
            <w:r w:rsidRPr="0066419C">
              <w:rPr>
                <w:b/>
              </w:rPr>
              <w:t>3</w:t>
            </w:r>
          </w:p>
        </w:tc>
        <w:tc>
          <w:tcPr>
            <w:tcW w:w="281" w:type="pct"/>
          </w:tcPr>
          <w:p w:rsidR="00191F0C" w:rsidRPr="0066419C" w:rsidRDefault="00191F0C" w:rsidP="009348CE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233" w:type="pct"/>
          </w:tcPr>
          <w:p w:rsidR="00191F0C" w:rsidRPr="0066419C" w:rsidRDefault="00191F0C" w:rsidP="009348CE">
            <w:pPr>
              <w:pStyle w:val="Style14"/>
              <w:ind w:firstLine="0"/>
              <w:jc w:val="center"/>
              <w:rPr>
                <w:b/>
              </w:rPr>
            </w:pPr>
            <w:r w:rsidRPr="0066419C">
              <w:rPr>
                <w:b/>
              </w:rPr>
              <w:t>2</w:t>
            </w:r>
          </w:p>
        </w:tc>
        <w:tc>
          <w:tcPr>
            <w:tcW w:w="199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9" w:type="pct"/>
          </w:tcPr>
          <w:p w:rsidR="00191F0C" w:rsidRPr="0066419C" w:rsidRDefault="00191F0C" w:rsidP="009348CE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b/>
                <w:sz w:val="24"/>
              </w:rPr>
              <w:t>1</w:t>
            </w:r>
          </w:p>
        </w:tc>
        <w:tc>
          <w:tcPr>
            <w:tcW w:w="1052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</w:rPr>
            </w:pPr>
          </w:p>
        </w:tc>
        <w:tc>
          <w:tcPr>
            <w:tcW w:w="951" w:type="pct"/>
          </w:tcPr>
          <w:p w:rsidR="00191F0C" w:rsidRPr="0066419C" w:rsidRDefault="00191F0C" w:rsidP="009348CE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b/>
              </w:rPr>
              <w:t>Устный опрос</w:t>
            </w:r>
            <w:r w:rsidRPr="0066419C">
              <w:rPr>
                <w:rStyle w:val="FontStyle31"/>
                <w:rFonts w:ascii="Times New Roman" w:hAnsi="Times New Roman"/>
                <w:b/>
                <w:sz w:val="24"/>
              </w:rPr>
              <w:t xml:space="preserve"> 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</w:p>
          <w:p w:rsidR="00191F0C" w:rsidRPr="0066419C" w:rsidRDefault="00191F0C" w:rsidP="009348CE">
            <w:pPr>
              <w:pStyle w:val="Style14"/>
              <w:ind w:firstLine="0"/>
              <w:jc w:val="left"/>
              <w:rPr>
                <w:i/>
              </w:rPr>
            </w:pPr>
            <w:r w:rsidRPr="0066419C">
              <w:rPr>
                <w:i/>
              </w:rPr>
              <w:t>– Сдача  лабораторно-практических  работ;</w:t>
            </w:r>
          </w:p>
          <w:p w:rsidR="00191F0C" w:rsidRPr="0066419C" w:rsidRDefault="00191F0C" w:rsidP="009348CE">
            <w:pPr>
              <w:pStyle w:val="Style14"/>
              <w:jc w:val="left"/>
              <w:rPr>
                <w:b/>
              </w:rPr>
            </w:pPr>
          </w:p>
        </w:tc>
        <w:tc>
          <w:tcPr>
            <w:tcW w:w="343" w:type="pct"/>
          </w:tcPr>
          <w:p w:rsidR="00191F0C" w:rsidRPr="0066419C" w:rsidRDefault="00191F0C" w:rsidP="009348CE">
            <w:pPr>
              <w:pStyle w:val="Style14"/>
              <w:widowControl/>
              <w:ind w:hanging="11"/>
              <w:rPr>
                <w:i/>
              </w:rPr>
            </w:pPr>
            <w:r w:rsidRPr="0066419C">
              <w:rPr>
                <w:i/>
              </w:rPr>
              <w:t>ПК-1- у,в;</w:t>
            </w:r>
          </w:p>
          <w:p w:rsidR="00191F0C" w:rsidRPr="0066419C" w:rsidRDefault="00191F0C" w:rsidP="009348CE">
            <w:pPr>
              <w:pStyle w:val="Style14"/>
              <w:widowControl/>
              <w:ind w:firstLine="0"/>
            </w:pPr>
            <w:r w:rsidRPr="0066419C">
              <w:rPr>
                <w:i/>
              </w:rPr>
              <w:t>ПК-5- у,в;</w:t>
            </w:r>
            <w:r w:rsidRPr="0066419C">
              <w:t xml:space="preserve">ПК-8 </w:t>
            </w:r>
            <w:r w:rsidRPr="0066419C">
              <w:rPr>
                <w:i/>
              </w:rPr>
              <w:t>у,в;</w:t>
            </w:r>
          </w:p>
        </w:tc>
      </w:tr>
      <w:tr w:rsidR="00191F0C" w:rsidRPr="0066419C">
        <w:trPr>
          <w:gridBefore w:val="1"/>
          <w:trHeight w:val="345"/>
        </w:trPr>
        <w:tc>
          <w:tcPr>
            <w:tcW w:w="1401" w:type="pct"/>
          </w:tcPr>
          <w:p w:rsidR="00191F0C" w:rsidRPr="0066419C" w:rsidRDefault="00191F0C" w:rsidP="009C151F">
            <w:pPr>
              <w:pStyle w:val="Style14"/>
              <w:ind w:right="91" w:firstLine="0"/>
              <w:rPr>
                <w:b/>
              </w:rPr>
            </w:pPr>
            <w:r w:rsidRPr="0066419C">
              <w:t xml:space="preserve">Тема 2.1. </w:t>
            </w:r>
            <w:r w:rsidRPr="0066419C">
              <w:rPr>
                <w:b/>
              </w:rPr>
              <w:t>Несущие о</w:t>
            </w:r>
            <w:r w:rsidRPr="0066419C">
              <w:rPr>
                <w:b/>
              </w:rPr>
              <w:t>с</w:t>
            </w:r>
            <w:r w:rsidRPr="0066419C">
              <w:rPr>
                <w:b/>
              </w:rPr>
              <w:t>товы каменных малоэта</w:t>
            </w:r>
            <w:r w:rsidRPr="0066419C">
              <w:rPr>
                <w:b/>
              </w:rPr>
              <w:t>ж</w:t>
            </w:r>
            <w:r w:rsidRPr="0066419C">
              <w:rPr>
                <w:b/>
              </w:rPr>
              <w:t xml:space="preserve">ных зданий </w:t>
            </w:r>
            <w:r w:rsidRPr="0066419C">
              <w:t>Типы стен из природных или искусстве</w:t>
            </w:r>
            <w:r w:rsidRPr="0066419C">
              <w:t>н</w:t>
            </w:r>
            <w:r w:rsidRPr="0066419C">
              <w:t>ных камней и блоков, из монолитного бетона; облегче</w:t>
            </w:r>
            <w:r w:rsidRPr="0066419C">
              <w:t>н</w:t>
            </w:r>
            <w:r w:rsidRPr="0066419C">
              <w:t>ные виды каменной кладки. Элементы несущ</w:t>
            </w:r>
            <w:r w:rsidRPr="0066419C">
              <w:t>е</w:t>
            </w:r>
            <w:r w:rsidRPr="0066419C">
              <w:t>го остова: столбы, цоколи, п</w:t>
            </w:r>
            <w:r w:rsidRPr="0066419C">
              <w:t>е</w:t>
            </w:r>
            <w:r w:rsidRPr="0066419C">
              <w:t>ремычки и др. Основные правила проектирования н</w:t>
            </w:r>
            <w:r w:rsidRPr="0066419C">
              <w:t>е</w:t>
            </w:r>
            <w:r w:rsidRPr="0066419C">
              <w:t>сущего остова  с применением мелко элементных конструкций перекр</w:t>
            </w:r>
            <w:r w:rsidRPr="0066419C">
              <w:t>ы</w:t>
            </w:r>
            <w:r w:rsidRPr="0066419C">
              <w:t>тий. Применение крупных блоков и панелей в малоэтажном стро</w:t>
            </w:r>
            <w:r w:rsidRPr="0066419C">
              <w:t>и</w:t>
            </w:r>
            <w:r w:rsidRPr="0066419C">
              <w:t>тельстве (иллюстрации )</w:t>
            </w:r>
          </w:p>
        </w:tc>
        <w:tc>
          <w:tcPr>
            <w:tcW w:w="231" w:type="pct"/>
          </w:tcPr>
          <w:p w:rsidR="00191F0C" w:rsidRPr="0066419C" w:rsidRDefault="00191F0C" w:rsidP="009348CE">
            <w:pPr>
              <w:pStyle w:val="Style14"/>
              <w:ind w:firstLine="0"/>
              <w:jc w:val="center"/>
              <w:rPr>
                <w:b/>
              </w:rPr>
            </w:pPr>
            <w:r w:rsidRPr="0066419C">
              <w:rPr>
                <w:b/>
              </w:rPr>
              <w:t>3</w:t>
            </w:r>
          </w:p>
        </w:tc>
        <w:tc>
          <w:tcPr>
            <w:tcW w:w="281" w:type="pct"/>
          </w:tcPr>
          <w:p w:rsidR="00191F0C" w:rsidRPr="0066419C" w:rsidRDefault="00191F0C" w:rsidP="009348CE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233" w:type="pct"/>
          </w:tcPr>
          <w:p w:rsidR="00191F0C" w:rsidRPr="0066419C" w:rsidRDefault="00191F0C" w:rsidP="009348CE">
            <w:pPr>
              <w:pStyle w:val="Style14"/>
              <w:ind w:firstLine="0"/>
              <w:jc w:val="center"/>
              <w:rPr>
                <w:b/>
              </w:rPr>
            </w:pPr>
            <w:r w:rsidRPr="0066419C">
              <w:rPr>
                <w:b/>
              </w:rPr>
              <w:t>2</w:t>
            </w:r>
          </w:p>
        </w:tc>
        <w:tc>
          <w:tcPr>
            <w:tcW w:w="199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9" w:type="pct"/>
          </w:tcPr>
          <w:p w:rsidR="00191F0C" w:rsidRPr="0066419C" w:rsidRDefault="00191F0C" w:rsidP="009348CE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b/>
                <w:sz w:val="24"/>
              </w:rPr>
              <w:t>1</w:t>
            </w:r>
          </w:p>
        </w:tc>
        <w:tc>
          <w:tcPr>
            <w:tcW w:w="1052" w:type="pct"/>
          </w:tcPr>
          <w:p w:rsidR="00191F0C" w:rsidRPr="0066419C" w:rsidRDefault="00191F0C" w:rsidP="009348CE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66419C">
              <w:rPr>
                <w:bCs/>
                <w:i/>
                <w:iCs/>
              </w:rPr>
              <w:t>Самостоятельное изучение учебной и научной литературы.</w:t>
            </w:r>
          </w:p>
          <w:p w:rsidR="00191F0C" w:rsidRPr="0066419C" w:rsidRDefault="00191F0C" w:rsidP="009348C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</w:rPr>
            </w:pPr>
            <w:r w:rsidRPr="0066419C">
              <w:rPr>
                <w:bCs/>
                <w:i/>
                <w:iCs/>
              </w:rPr>
              <w:t>Подготовка к лабораторно-практическому занятию</w:t>
            </w:r>
          </w:p>
        </w:tc>
        <w:tc>
          <w:tcPr>
            <w:tcW w:w="951" w:type="pct"/>
          </w:tcPr>
          <w:p w:rsidR="00191F0C" w:rsidRPr="0066419C" w:rsidRDefault="00191F0C" w:rsidP="009348CE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b/>
              </w:rPr>
              <w:t>Устный опрос</w:t>
            </w:r>
            <w:r w:rsidRPr="0066419C">
              <w:rPr>
                <w:rStyle w:val="FontStyle31"/>
                <w:rFonts w:ascii="Times New Roman" w:hAnsi="Times New Roman"/>
                <w:b/>
                <w:sz w:val="24"/>
              </w:rPr>
              <w:t xml:space="preserve"> 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</w:p>
          <w:p w:rsidR="00191F0C" w:rsidRPr="0066419C" w:rsidRDefault="00191F0C" w:rsidP="009348CE">
            <w:pPr>
              <w:pStyle w:val="Style14"/>
              <w:ind w:firstLine="0"/>
              <w:jc w:val="left"/>
              <w:rPr>
                <w:i/>
              </w:rPr>
            </w:pPr>
            <w:r w:rsidRPr="0066419C">
              <w:rPr>
                <w:i/>
              </w:rPr>
              <w:t>– Сдача  лабораторно-практических  работ;</w:t>
            </w:r>
          </w:p>
          <w:p w:rsidR="00191F0C" w:rsidRPr="0066419C" w:rsidRDefault="00191F0C" w:rsidP="009348CE">
            <w:pPr>
              <w:pStyle w:val="Style14"/>
              <w:jc w:val="left"/>
              <w:rPr>
                <w:b/>
              </w:rPr>
            </w:pPr>
          </w:p>
        </w:tc>
        <w:tc>
          <w:tcPr>
            <w:tcW w:w="343" w:type="pct"/>
          </w:tcPr>
          <w:p w:rsidR="00191F0C" w:rsidRPr="0066419C" w:rsidRDefault="00191F0C" w:rsidP="009348CE">
            <w:pPr>
              <w:pStyle w:val="Style14"/>
              <w:widowControl/>
              <w:ind w:hanging="11"/>
              <w:rPr>
                <w:i/>
              </w:rPr>
            </w:pPr>
            <w:r w:rsidRPr="0066419C">
              <w:rPr>
                <w:i/>
              </w:rPr>
              <w:t>ПК-1- у,в;</w:t>
            </w:r>
          </w:p>
          <w:p w:rsidR="00191F0C" w:rsidRPr="0066419C" w:rsidRDefault="00191F0C" w:rsidP="009348CE">
            <w:pPr>
              <w:pStyle w:val="Style14"/>
              <w:widowControl/>
              <w:ind w:firstLine="0"/>
            </w:pPr>
            <w:r w:rsidRPr="0066419C">
              <w:rPr>
                <w:i/>
              </w:rPr>
              <w:t>ПК-5- у,в;</w:t>
            </w:r>
            <w:r w:rsidRPr="0066419C">
              <w:t xml:space="preserve">ПК-8 </w:t>
            </w:r>
            <w:r w:rsidRPr="0066419C">
              <w:rPr>
                <w:i/>
              </w:rPr>
              <w:t>у,в;</w:t>
            </w:r>
          </w:p>
          <w:p w:rsidR="00191F0C" w:rsidRPr="0066419C" w:rsidRDefault="00191F0C" w:rsidP="009348CE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191F0C" w:rsidRPr="0066419C">
        <w:trPr>
          <w:gridBefore w:val="1"/>
          <w:trHeight w:val="1095"/>
        </w:trPr>
        <w:tc>
          <w:tcPr>
            <w:tcW w:w="1401" w:type="pct"/>
          </w:tcPr>
          <w:p w:rsidR="00191F0C" w:rsidRPr="0066419C" w:rsidRDefault="00191F0C" w:rsidP="009C151F">
            <w:pPr>
              <w:pStyle w:val="Style14"/>
              <w:ind w:right="91" w:firstLine="0"/>
              <w:rPr>
                <w:b/>
              </w:rPr>
            </w:pPr>
            <w:r w:rsidRPr="0066419C">
              <w:t>2.2.Тема,</w:t>
            </w:r>
            <w:r w:rsidRPr="0066419C">
              <w:rPr>
                <w:b/>
              </w:rPr>
              <w:t xml:space="preserve"> </w:t>
            </w:r>
            <w:r w:rsidRPr="0066419C">
              <w:t xml:space="preserve">2.3.Тема. Презентации докладов. </w:t>
            </w:r>
            <w:r w:rsidRPr="0066419C">
              <w:rPr>
                <w:b/>
              </w:rPr>
              <w:t>Методика в</w:t>
            </w:r>
            <w:r w:rsidRPr="0066419C">
              <w:rPr>
                <w:b/>
              </w:rPr>
              <w:t>ы</w:t>
            </w:r>
            <w:r w:rsidRPr="0066419C">
              <w:rPr>
                <w:b/>
              </w:rPr>
              <w:t>бора оптимальной конс</w:t>
            </w:r>
            <w:r w:rsidRPr="0066419C">
              <w:rPr>
                <w:b/>
              </w:rPr>
              <w:t>т</w:t>
            </w:r>
            <w:r w:rsidRPr="0066419C">
              <w:rPr>
                <w:b/>
              </w:rPr>
              <w:t xml:space="preserve">руктивной схемы </w:t>
            </w:r>
            <w:r w:rsidRPr="0066419C">
              <w:t>для заданного планировочного реш</w:t>
            </w:r>
            <w:r w:rsidRPr="0066419C">
              <w:t>е</w:t>
            </w:r>
            <w:r w:rsidRPr="0066419C">
              <w:t xml:space="preserve">ния </w:t>
            </w:r>
            <w:r w:rsidRPr="0066419C">
              <w:rPr>
                <w:snapToGrid w:val="0"/>
              </w:rPr>
              <w:t xml:space="preserve"> </w:t>
            </w:r>
          </w:p>
        </w:tc>
        <w:tc>
          <w:tcPr>
            <w:tcW w:w="231" w:type="pct"/>
          </w:tcPr>
          <w:p w:rsidR="00191F0C" w:rsidRPr="0066419C" w:rsidRDefault="00191F0C" w:rsidP="009348CE">
            <w:pPr>
              <w:pStyle w:val="Style14"/>
              <w:ind w:firstLine="0"/>
              <w:jc w:val="center"/>
              <w:rPr>
                <w:b/>
              </w:rPr>
            </w:pPr>
            <w:r w:rsidRPr="0066419C">
              <w:rPr>
                <w:b/>
              </w:rPr>
              <w:t>3</w:t>
            </w:r>
          </w:p>
        </w:tc>
        <w:tc>
          <w:tcPr>
            <w:tcW w:w="281" w:type="pct"/>
          </w:tcPr>
          <w:p w:rsidR="00191F0C" w:rsidRPr="0066419C" w:rsidRDefault="00191F0C" w:rsidP="009348CE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233" w:type="pct"/>
          </w:tcPr>
          <w:p w:rsidR="00191F0C" w:rsidRPr="0066419C" w:rsidRDefault="00191F0C" w:rsidP="009348CE">
            <w:pPr>
              <w:pStyle w:val="Style14"/>
              <w:ind w:firstLine="0"/>
              <w:jc w:val="center"/>
              <w:rPr>
                <w:b/>
              </w:rPr>
            </w:pPr>
            <w:r w:rsidRPr="0066419C">
              <w:rPr>
                <w:b/>
              </w:rPr>
              <w:t>2</w:t>
            </w:r>
          </w:p>
        </w:tc>
        <w:tc>
          <w:tcPr>
            <w:tcW w:w="199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9" w:type="pct"/>
          </w:tcPr>
          <w:p w:rsidR="00191F0C" w:rsidRPr="0066419C" w:rsidRDefault="00191F0C" w:rsidP="009348CE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b/>
                <w:sz w:val="24"/>
              </w:rPr>
              <w:t>1</w:t>
            </w:r>
          </w:p>
        </w:tc>
        <w:tc>
          <w:tcPr>
            <w:tcW w:w="1052" w:type="pct"/>
          </w:tcPr>
          <w:p w:rsidR="00191F0C" w:rsidRPr="00467927" w:rsidRDefault="00191F0C" w:rsidP="009348C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 w:rsidRPr="00467927">
              <w:rPr>
                <w:rStyle w:val="FontStyle31"/>
                <w:rFonts w:ascii="Times New Roman" w:hAnsi="Times New Roman"/>
                <w:sz w:val="24"/>
              </w:rPr>
              <w:t>Оформление презентации. Подготовка к презентации</w:t>
            </w:r>
          </w:p>
        </w:tc>
        <w:tc>
          <w:tcPr>
            <w:tcW w:w="951" w:type="pct"/>
          </w:tcPr>
          <w:p w:rsidR="00191F0C" w:rsidRPr="0066419C" w:rsidRDefault="00191F0C" w:rsidP="009348CE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b/>
              </w:rPr>
              <w:t>Устный опрос.</w:t>
            </w:r>
            <w:r w:rsidRPr="0066419C">
              <w:rPr>
                <w:rStyle w:val="FontStyle31"/>
                <w:rFonts w:ascii="Times New Roman" w:hAnsi="Times New Roman"/>
                <w:b/>
                <w:sz w:val="24"/>
              </w:rPr>
              <w:t xml:space="preserve"> 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</w:p>
          <w:p w:rsidR="00191F0C" w:rsidRPr="0066419C" w:rsidRDefault="00191F0C" w:rsidP="009348CE">
            <w:pPr>
              <w:pStyle w:val="Style14"/>
              <w:ind w:firstLine="0"/>
              <w:jc w:val="left"/>
              <w:rPr>
                <w:i/>
              </w:rPr>
            </w:pPr>
            <w:r w:rsidRPr="0066419C">
              <w:rPr>
                <w:i/>
              </w:rPr>
              <w:t>– Сдача  лабораторно-практических  работ;</w:t>
            </w:r>
          </w:p>
          <w:p w:rsidR="00191F0C" w:rsidRPr="0066419C" w:rsidRDefault="00191F0C" w:rsidP="009348CE">
            <w:pPr>
              <w:pStyle w:val="Style14"/>
              <w:jc w:val="left"/>
              <w:rPr>
                <w:b/>
              </w:rPr>
            </w:pPr>
          </w:p>
        </w:tc>
        <w:tc>
          <w:tcPr>
            <w:tcW w:w="343" w:type="pct"/>
          </w:tcPr>
          <w:p w:rsidR="00191F0C" w:rsidRPr="0066419C" w:rsidRDefault="00191F0C" w:rsidP="009348CE">
            <w:pPr>
              <w:pStyle w:val="Style14"/>
              <w:widowControl/>
              <w:ind w:hanging="11"/>
              <w:rPr>
                <w:i/>
              </w:rPr>
            </w:pPr>
            <w:r w:rsidRPr="0066419C">
              <w:rPr>
                <w:i/>
              </w:rPr>
              <w:t>ПК-1- у,в;</w:t>
            </w:r>
          </w:p>
          <w:p w:rsidR="00191F0C" w:rsidRDefault="00191F0C" w:rsidP="009348CE">
            <w:pPr>
              <w:pStyle w:val="Style14"/>
              <w:widowControl/>
              <w:ind w:firstLine="0"/>
              <w:rPr>
                <w:i/>
              </w:rPr>
            </w:pPr>
            <w:r w:rsidRPr="0066419C">
              <w:rPr>
                <w:i/>
              </w:rPr>
              <w:t>ПК-5- у,в;</w:t>
            </w:r>
          </w:p>
          <w:p w:rsidR="00191F0C" w:rsidRPr="0066419C" w:rsidRDefault="00191F0C" w:rsidP="009348CE">
            <w:pPr>
              <w:pStyle w:val="Style14"/>
              <w:widowControl/>
              <w:ind w:firstLine="0"/>
            </w:pPr>
            <w:r w:rsidRPr="0066419C">
              <w:t xml:space="preserve">ПК-8 </w:t>
            </w:r>
            <w:r w:rsidRPr="0066419C">
              <w:rPr>
                <w:i/>
              </w:rPr>
              <w:t>у,в;</w:t>
            </w:r>
          </w:p>
        </w:tc>
      </w:tr>
      <w:tr w:rsidR="00191F0C" w:rsidRPr="0066419C">
        <w:trPr>
          <w:gridBefore w:val="1"/>
          <w:trHeight w:val="825"/>
        </w:trPr>
        <w:tc>
          <w:tcPr>
            <w:tcW w:w="1401" w:type="pct"/>
          </w:tcPr>
          <w:p w:rsidR="00191F0C" w:rsidRPr="0066419C" w:rsidRDefault="00191F0C" w:rsidP="009C151F">
            <w:pPr>
              <w:pStyle w:val="Style14"/>
              <w:ind w:right="91" w:firstLine="0"/>
            </w:pPr>
            <w:r w:rsidRPr="0066419C">
              <w:t xml:space="preserve">2.3.Тема. Презентации докладов. </w:t>
            </w:r>
            <w:r w:rsidRPr="0066419C">
              <w:rPr>
                <w:b/>
              </w:rPr>
              <w:t xml:space="preserve">Методика выбора строительной системы </w:t>
            </w:r>
            <w:r w:rsidRPr="0066419C">
              <w:t>для малоэтажных зд</w:t>
            </w:r>
            <w:r w:rsidRPr="0066419C">
              <w:t>а</w:t>
            </w:r>
            <w:r w:rsidRPr="0066419C">
              <w:t xml:space="preserve">ний  </w:t>
            </w:r>
          </w:p>
        </w:tc>
        <w:tc>
          <w:tcPr>
            <w:tcW w:w="231" w:type="pct"/>
          </w:tcPr>
          <w:p w:rsidR="00191F0C" w:rsidRPr="0066419C" w:rsidRDefault="00191F0C" w:rsidP="009348CE">
            <w:pPr>
              <w:pStyle w:val="Style14"/>
              <w:ind w:firstLine="0"/>
              <w:jc w:val="center"/>
              <w:rPr>
                <w:b/>
              </w:rPr>
            </w:pPr>
            <w:r w:rsidRPr="0066419C">
              <w:rPr>
                <w:b/>
              </w:rPr>
              <w:t>3</w:t>
            </w:r>
          </w:p>
        </w:tc>
        <w:tc>
          <w:tcPr>
            <w:tcW w:w="281" w:type="pct"/>
          </w:tcPr>
          <w:p w:rsidR="00191F0C" w:rsidRPr="0066419C" w:rsidRDefault="00191F0C" w:rsidP="009348CE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233" w:type="pct"/>
          </w:tcPr>
          <w:p w:rsidR="00191F0C" w:rsidRPr="0066419C" w:rsidRDefault="00191F0C" w:rsidP="009348CE">
            <w:pPr>
              <w:pStyle w:val="Style14"/>
              <w:ind w:firstLine="0"/>
              <w:jc w:val="center"/>
              <w:rPr>
                <w:b/>
              </w:rPr>
            </w:pPr>
            <w:r w:rsidRPr="0066419C">
              <w:rPr>
                <w:b/>
              </w:rPr>
              <w:t>2</w:t>
            </w:r>
          </w:p>
        </w:tc>
        <w:tc>
          <w:tcPr>
            <w:tcW w:w="199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9" w:type="pct"/>
          </w:tcPr>
          <w:p w:rsidR="00191F0C" w:rsidRPr="0066419C" w:rsidRDefault="00191F0C" w:rsidP="009348CE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b/>
                <w:sz w:val="24"/>
              </w:rPr>
              <w:t>1</w:t>
            </w:r>
          </w:p>
        </w:tc>
        <w:tc>
          <w:tcPr>
            <w:tcW w:w="1052" w:type="pct"/>
          </w:tcPr>
          <w:p w:rsidR="00191F0C" w:rsidRPr="00467927" w:rsidRDefault="00191F0C" w:rsidP="009348C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 w:rsidRPr="00467927">
              <w:rPr>
                <w:rStyle w:val="FontStyle31"/>
                <w:rFonts w:ascii="Times New Roman" w:hAnsi="Times New Roman"/>
                <w:sz w:val="24"/>
              </w:rPr>
              <w:t>Оформление презентации. Подготовка к презентации</w:t>
            </w:r>
          </w:p>
        </w:tc>
        <w:tc>
          <w:tcPr>
            <w:tcW w:w="951" w:type="pct"/>
          </w:tcPr>
          <w:p w:rsidR="00191F0C" w:rsidRPr="0066419C" w:rsidRDefault="00191F0C" w:rsidP="009348CE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b/>
              </w:rPr>
              <w:t>Устный опрос.</w:t>
            </w:r>
            <w:r w:rsidRPr="0066419C">
              <w:rPr>
                <w:rStyle w:val="FontStyle31"/>
                <w:rFonts w:ascii="Times New Roman" w:hAnsi="Times New Roman"/>
                <w:b/>
                <w:sz w:val="24"/>
              </w:rPr>
              <w:t xml:space="preserve"> 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</w:p>
          <w:p w:rsidR="00191F0C" w:rsidRPr="0066419C" w:rsidRDefault="00191F0C" w:rsidP="009348CE">
            <w:pPr>
              <w:pStyle w:val="Style14"/>
              <w:ind w:firstLine="0"/>
              <w:jc w:val="left"/>
              <w:rPr>
                <w:i/>
              </w:rPr>
            </w:pPr>
            <w:r w:rsidRPr="0066419C">
              <w:rPr>
                <w:i/>
              </w:rPr>
              <w:t>– Сдача  лабораторно-практических  работ;</w:t>
            </w:r>
          </w:p>
          <w:p w:rsidR="00191F0C" w:rsidRPr="0066419C" w:rsidRDefault="00191F0C" w:rsidP="009348CE">
            <w:pPr>
              <w:pStyle w:val="Style14"/>
              <w:jc w:val="left"/>
              <w:rPr>
                <w:b/>
              </w:rPr>
            </w:pPr>
          </w:p>
        </w:tc>
        <w:tc>
          <w:tcPr>
            <w:tcW w:w="343" w:type="pct"/>
          </w:tcPr>
          <w:p w:rsidR="00191F0C" w:rsidRPr="0066419C" w:rsidRDefault="00191F0C" w:rsidP="009348CE">
            <w:pPr>
              <w:pStyle w:val="Style14"/>
              <w:widowControl/>
              <w:ind w:hanging="11"/>
              <w:rPr>
                <w:i/>
              </w:rPr>
            </w:pPr>
            <w:r w:rsidRPr="0066419C">
              <w:rPr>
                <w:i/>
              </w:rPr>
              <w:t>ПК-1- у,в;</w:t>
            </w:r>
          </w:p>
          <w:p w:rsidR="00191F0C" w:rsidRPr="0066419C" w:rsidRDefault="00191F0C" w:rsidP="009348CE">
            <w:pPr>
              <w:pStyle w:val="Style14"/>
              <w:widowControl/>
              <w:ind w:firstLine="0"/>
            </w:pPr>
            <w:r w:rsidRPr="0066419C">
              <w:rPr>
                <w:i/>
              </w:rPr>
              <w:t>ПК-5- у,в;</w:t>
            </w:r>
            <w:r w:rsidRPr="0066419C">
              <w:t xml:space="preserve">ПК-8 </w:t>
            </w:r>
            <w:r w:rsidRPr="0066419C">
              <w:rPr>
                <w:i/>
              </w:rPr>
              <w:t>у,в;</w:t>
            </w:r>
          </w:p>
        </w:tc>
      </w:tr>
      <w:tr w:rsidR="00191F0C" w:rsidRPr="0066419C">
        <w:trPr>
          <w:gridBefore w:val="1"/>
          <w:trHeight w:val="195"/>
        </w:trPr>
        <w:tc>
          <w:tcPr>
            <w:tcW w:w="1401" w:type="pct"/>
          </w:tcPr>
          <w:p w:rsidR="00191F0C" w:rsidRPr="0066419C" w:rsidRDefault="00191F0C" w:rsidP="009C151F">
            <w:pPr>
              <w:pStyle w:val="Style14"/>
              <w:ind w:right="91" w:firstLine="0"/>
              <w:rPr>
                <w:b/>
              </w:rPr>
            </w:pPr>
            <w:r w:rsidRPr="0066419C">
              <w:t>Тема 2.4. Разработка конструкций пер</w:t>
            </w:r>
            <w:r w:rsidRPr="0066419C">
              <w:t>е</w:t>
            </w:r>
            <w:r w:rsidRPr="0066419C">
              <w:t>крытий (плиты перекрытия) для малоэтажного индивидуального здания по заданным вариантам</w:t>
            </w:r>
          </w:p>
          <w:p w:rsidR="00191F0C" w:rsidRPr="0066419C" w:rsidRDefault="00191F0C" w:rsidP="009C151F">
            <w:pPr>
              <w:pStyle w:val="Style14"/>
              <w:ind w:right="91" w:firstLine="0"/>
              <w:rPr>
                <w:b/>
              </w:rPr>
            </w:pPr>
          </w:p>
        </w:tc>
        <w:tc>
          <w:tcPr>
            <w:tcW w:w="231" w:type="pct"/>
          </w:tcPr>
          <w:p w:rsidR="00191F0C" w:rsidRPr="0066419C" w:rsidRDefault="00191F0C" w:rsidP="009348CE">
            <w:pPr>
              <w:pStyle w:val="Style14"/>
              <w:ind w:firstLine="0"/>
              <w:jc w:val="center"/>
              <w:rPr>
                <w:b/>
              </w:rPr>
            </w:pPr>
            <w:r w:rsidRPr="0066419C">
              <w:rPr>
                <w:b/>
              </w:rPr>
              <w:t>3</w:t>
            </w:r>
          </w:p>
        </w:tc>
        <w:tc>
          <w:tcPr>
            <w:tcW w:w="281" w:type="pct"/>
          </w:tcPr>
          <w:p w:rsidR="00191F0C" w:rsidRPr="0066419C" w:rsidRDefault="00191F0C" w:rsidP="009348CE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233" w:type="pct"/>
          </w:tcPr>
          <w:p w:rsidR="00191F0C" w:rsidRPr="0066419C" w:rsidRDefault="00191F0C" w:rsidP="009348CE">
            <w:pPr>
              <w:pStyle w:val="Style14"/>
              <w:ind w:firstLine="0"/>
              <w:jc w:val="center"/>
              <w:rPr>
                <w:b/>
              </w:rPr>
            </w:pPr>
            <w:r w:rsidRPr="0066419C">
              <w:rPr>
                <w:b/>
              </w:rPr>
              <w:t>2</w:t>
            </w:r>
          </w:p>
        </w:tc>
        <w:tc>
          <w:tcPr>
            <w:tcW w:w="199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9" w:type="pct"/>
          </w:tcPr>
          <w:p w:rsidR="00191F0C" w:rsidRPr="0066419C" w:rsidRDefault="00191F0C" w:rsidP="009348CE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b/>
                <w:sz w:val="24"/>
              </w:rPr>
              <w:t>1</w:t>
            </w:r>
          </w:p>
        </w:tc>
        <w:tc>
          <w:tcPr>
            <w:tcW w:w="1052" w:type="pct"/>
          </w:tcPr>
          <w:p w:rsidR="00191F0C" w:rsidRPr="0066419C" w:rsidRDefault="00191F0C" w:rsidP="009348CE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66419C">
              <w:rPr>
                <w:bCs/>
                <w:i/>
                <w:iCs/>
              </w:rPr>
              <w:t>Самостоятельное изучение учебной и научной литературы.</w:t>
            </w:r>
          </w:p>
          <w:p w:rsidR="00191F0C" w:rsidRPr="0066419C" w:rsidRDefault="00191F0C" w:rsidP="009348C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</w:rPr>
            </w:pPr>
            <w:r w:rsidRPr="0066419C">
              <w:rPr>
                <w:bCs/>
                <w:i/>
                <w:iCs/>
              </w:rPr>
              <w:t>Подготовка к лабораторно-практическому занятию</w:t>
            </w:r>
          </w:p>
        </w:tc>
        <w:tc>
          <w:tcPr>
            <w:tcW w:w="951" w:type="pct"/>
          </w:tcPr>
          <w:p w:rsidR="00191F0C" w:rsidRPr="0066419C" w:rsidRDefault="00191F0C" w:rsidP="009348CE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b/>
              </w:rPr>
              <w:t>Устный опрос.</w:t>
            </w:r>
            <w:r w:rsidRPr="0066419C">
              <w:rPr>
                <w:rStyle w:val="FontStyle31"/>
                <w:rFonts w:ascii="Times New Roman" w:hAnsi="Times New Roman"/>
                <w:b/>
                <w:sz w:val="24"/>
              </w:rPr>
              <w:t xml:space="preserve"> 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</w:p>
          <w:p w:rsidR="00191F0C" w:rsidRPr="0066419C" w:rsidRDefault="00191F0C" w:rsidP="009348CE">
            <w:pPr>
              <w:pStyle w:val="Style14"/>
              <w:ind w:firstLine="0"/>
              <w:jc w:val="left"/>
              <w:rPr>
                <w:i/>
              </w:rPr>
            </w:pPr>
            <w:r w:rsidRPr="0066419C">
              <w:rPr>
                <w:i/>
              </w:rPr>
              <w:t>– Сдача  лабораторно-практических  работ</w:t>
            </w:r>
            <w:r w:rsidRPr="0066419C">
              <w:rPr>
                <w:b/>
              </w:rPr>
              <w:t>;</w:t>
            </w:r>
          </w:p>
        </w:tc>
        <w:tc>
          <w:tcPr>
            <w:tcW w:w="343" w:type="pct"/>
          </w:tcPr>
          <w:p w:rsidR="00191F0C" w:rsidRPr="0066419C" w:rsidRDefault="00191F0C" w:rsidP="009348CE">
            <w:pPr>
              <w:pStyle w:val="Style14"/>
              <w:widowControl/>
              <w:ind w:hanging="11"/>
              <w:rPr>
                <w:i/>
              </w:rPr>
            </w:pPr>
            <w:r w:rsidRPr="0066419C">
              <w:rPr>
                <w:i/>
              </w:rPr>
              <w:t>ПК-1- у,в;</w:t>
            </w:r>
          </w:p>
          <w:p w:rsidR="00191F0C" w:rsidRPr="0066419C" w:rsidRDefault="00191F0C" w:rsidP="009348CE">
            <w:pPr>
              <w:pStyle w:val="Style14"/>
              <w:widowControl/>
              <w:ind w:firstLine="0"/>
            </w:pPr>
            <w:r w:rsidRPr="0066419C">
              <w:rPr>
                <w:i/>
              </w:rPr>
              <w:t>ПК-5- у,в;</w:t>
            </w:r>
            <w:r w:rsidRPr="0066419C">
              <w:t xml:space="preserve">ПК-8 </w:t>
            </w:r>
            <w:r w:rsidRPr="0066419C">
              <w:rPr>
                <w:i/>
              </w:rPr>
              <w:t>у,в;</w:t>
            </w:r>
          </w:p>
        </w:tc>
      </w:tr>
      <w:tr w:rsidR="00191F0C" w:rsidRPr="0066419C">
        <w:trPr>
          <w:gridBefore w:val="1"/>
          <w:trHeight w:val="270"/>
        </w:trPr>
        <w:tc>
          <w:tcPr>
            <w:tcW w:w="1401" w:type="pct"/>
          </w:tcPr>
          <w:p w:rsidR="00191F0C" w:rsidRPr="0066419C" w:rsidRDefault="00191F0C" w:rsidP="009C151F">
            <w:pPr>
              <w:pStyle w:val="Style14"/>
              <w:ind w:right="91" w:firstLine="0"/>
              <w:rPr>
                <w:b/>
              </w:rPr>
            </w:pPr>
            <w:r w:rsidRPr="0066419C">
              <w:t>Тема 2.4. Разработка бало</w:t>
            </w:r>
            <w:r w:rsidRPr="0066419C">
              <w:t>ч</w:t>
            </w:r>
            <w:r w:rsidRPr="0066419C">
              <w:t>ных конструкций пер</w:t>
            </w:r>
            <w:r w:rsidRPr="0066419C">
              <w:t>е</w:t>
            </w:r>
            <w:r w:rsidRPr="0066419C">
              <w:t xml:space="preserve">крытий с мелкоразмерными элементами для малоэтажного индивидуального здания по заданным вариантам </w:t>
            </w:r>
          </w:p>
        </w:tc>
        <w:tc>
          <w:tcPr>
            <w:tcW w:w="231" w:type="pct"/>
          </w:tcPr>
          <w:p w:rsidR="00191F0C" w:rsidRPr="0066419C" w:rsidRDefault="00191F0C" w:rsidP="009348CE">
            <w:pPr>
              <w:pStyle w:val="Style14"/>
              <w:ind w:firstLine="0"/>
              <w:jc w:val="center"/>
              <w:rPr>
                <w:b/>
              </w:rPr>
            </w:pPr>
            <w:r w:rsidRPr="0066419C">
              <w:rPr>
                <w:b/>
              </w:rPr>
              <w:t>3</w:t>
            </w:r>
          </w:p>
        </w:tc>
        <w:tc>
          <w:tcPr>
            <w:tcW w:w="281" w:type="pct"/>
          </w:tcPr>
          <w:p w:rsidR="00191F0C" w:rsidRPr="0066419C" w:rsidRDefault="00191F0C" w:rsidP="009348CE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233" w:type="pct"/>
          </w:tcPr>
          <w:p w:rsidR="00191F0C" w:rsidRPr="0066419C" w:rsidRDefault="00191F0C" w:rsidP="009348CE">
            <w:pPr>
              <w:pStyle w:val="Style14"/>
              <w:ind w:firstLine="0"/>
              <w:jc w:val="center"/>
              <w:rPr>
                <w:b/>
              </w:rPr>
            </w:pPr>
            <w:r w:rsidRPr="0066419C">
              <w:rPr>
                <w:b/>
              </w:rPr>
              <w:t>2</w:t>
            </w:r>
          </w:p>
        </w:tc>
        <w:tc>
          <w:tcPr>
            <w:tcW w:w="199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9" w:type="pct"/>
          </w:tcPr>
          <w:p w:rsidR="00191F0C" w:rsidRPr="0066419C" w:rsidRDefault="00191F0C" w:rsidP="009348CE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b/>
                <w:sz w:val="24"/>
              </w:rPr>
              <w:t>1</w:t>
            </w:r>
          </w:p>
        </w:tc>
        <w:tc>
          <w:tcPr>
            <w:tcW w:w="1052" w:type="pct"/>
          </w:tcPr>
          <w:p w:rsidR="00191F0C" w:rsidRPr="0066419C" w:rsidRDefault="00191F0C" w:rsidP="009348CE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66419C">
              <w:rPr>
                <w:bCs/>
                <w:i/>
                <w:iCs/>
              </w:rPr>
              <w:t>Самостоятельное изучение учебной и научной литературы.</w:t>
            </w:r>
          </w:p>
          <w:p w:rsidR="00191F0C" w:rsidRPr="0066419C" w:rsidRDefault="00191F0C" w:rsidP="009348C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</w:rPr>
            </w:pPr>
            <w:r w:rsidRPr="0066419C">
              <w:rPr>
                <w:bCs/>
                <w:i/>
                <w:iCs/>
              </w:rPr>
              <w:t>Подготовка к лабораторно-практическому занятию</w:t>
            </w:r>
          </w:p>
        </w:tc>
        <w:tc>
          <w:tcPr>
            <w:tcW w:w="951" w:type="pct"/>
          </w:tcPr>
          <w:p w:rsidR="00191F0C" w:rsidRPr="0066419C" w:rsidRDefault="00191F0C" w:rsidP="009348CE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</w:p>
          <w:p w:rsidR="00191F0C" w:rsidRPr="0066419C" w:rsidRDefault="00191F0C" w:rsidP="009348CE">
            <w:pPr>
              <w:pStyle w:val="Style14"/>
              <w:ind w:firstLine="0"/>
              <w:jc w:val="left"/>
              <w:rPr>
                <w:i/>
              </w:rPr>
            </w:pPr>
            <w:r w:rsidRPr="0066419C">
              <w:rPr>
                <w:i/>
              </w:rPr>
              <w:t>– Сдача  лабораторно-практических  работ;</w:t>
            </w:r>
          </w:p>
          <w:p w:rsidR="00191F0C" w:rsidRPr="0066419C" w:rsidRDefault="00191F0C" w:rsidP="009348CE">
            <w:pPr>
              <w:pStyle w:val="Style14"/>
              <w:jc w:val="left"/>
              <w:rPr>
                <w:b/>
              </w:rPr>
            </w:pPr>
          </w:p>
        </w:tc>
        <w:tc>
          <w:tcPr>
            <w:tcW w:w="343" w:type="pct"/>
          </w:tcPr>
          <w:p w:rsidR="00191F0C" w:rsidRPr="0066419C" w:rsidRDefault="00191F0C" w:rsidP="009348CE">
            <w:pPr>
              <w:pStyle w:val="Style14"/>
              <w:widowControl/>
              <w:ind w:hanging="11"/>
              <w:rPr>
                <w:i/>
              </w:rPr>
            </w:pPr>
            <w:r w:rsidRPr="0066419C">
              <w:rPr>
                <w:i/>
              </w:rPr>
              <w:t>ПК-1- у,в;</w:t>
            </w:r>
          </w:p>
          <w:p w:rsidR="00191F0C" w:rsidRPr="0066419C" w:rsidRDefault="00191F0C" w:rsidP="009348CE">
            <w:pPr>
              <w:pStyle w:val="Style14"/>
              <w:widowControl/>
              <w:ind w:firstLine="0"/>
            </w:pPr>
            <w:r w:rsidRPr="0066419C">
              <w:rPr>
                <w:i/>
              </w:rPr>
              <w:t>ПК-5- у,в;</w:t>
            </w:r>
            <w:r w:rsidRPr="0066419C">
              <w:t xml:space="preserve">ПК-8 </w:t>
            </w:r>
            <w:r w:rsidRPr="0066419C">
              <w:rPr>
                <w:i/>
              </w:rPr>
              <w:t>у,в;</w:t>
            </w:r>
          </w:p>
        </w:tc>
      </w:tr>
      <w:tr w:rsidR="00191F0C" w:rsidRPr="0066419C">
        <w:trPr>
          <w:gridBefore w:val="1"/>
          <w:trHeight w:val="345"/>
        </w:trPr>
        <w:tc>
          <w:tcPr>
            <w:tcW w:w="1401" w:type="pct"/>
          </w:tcPr>
          <w:p w:rsidR="00191F0C" w:rsidRPr="0066419C" w:rsidRDefault="00191F0C" w:rsidP="009C151F">
            <w:pPr>
              <w:pStyle w:val="Style14"/>
              <w:ind w:right="91" w:firstLine="0"/>
              <w:rPr>
                <w:b/>
              </w:rPr>
            </w:pPr>
            <w:r w:rsidRPr="0066419C">
              <w:t>Тема 2.6. Разработка конструкции стропильной крыши для малоэтажного индивидуального здания (лабор</w:t>
            </w:r>
            <w:r w:rsidRPr="0066419C">
              <w:t>а</w:t>
            </w:r>
            <w:r w:rsidRPr="0066419C">
              <w:t>торные занятия) по заданным вариантам</w:t>
            </w:r>
          </w:p>
        </w:tc>
        <w:tc>
          <w:tcPr>
            <w:tcW w:w="231" w:type="pct"/>
          </w:tcPr>
          <w:p w:rsidR="00191F0C" w:rsidRPr="0066419C" w:rsidRDefault="00191F0C" w:rsidP="009348CE">
            <w:pPr>
              <w:pStyle w:val="Style14"/>
              <w:ind w:firstLine="0"/>
              <w:jc w:val="center"/>
              <w:rPr>
                <w:b/>
              </w:rPr>
            </w:pPr>
            <w:r w:rsidRPr="0066419C">
              <w:rPr>
                <w:b/>
              </w:rPr>
              <w:t>3</w:t>
            </w:r>
          </w:p>
        </w:tc>
        <w:tc>
          <w:tcPr>
            <w:tcW w:w="281" w:type="pct"/>
          </w:tcPr>
          <w:p w:rsidR="00191F0C" w:rsidRPr="0066419C" w:rsidRDefault="00191F0C" w:rsidP="009348CE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233" w:type="pct"/>
          </w:tcPr>
          <w:p w:rsidR="00191F0C" w:rsidRPr="0066419C" w:rsidRDefault="00191F0C" w:rsidP="009348CE">
            <w:pPr>
              <w:pStyle w:val="Style14"/>
              <w:ind w:firstLine="0"/>
              <w:jc w:val="center"/>
              <w:rPr>
                <w:b/>
              </w:rPr>
            </w:pPr>
            <w:r w:rsidRPr="0066419C">
              <w:rPr>
                <w:b/>
              </w:rPr>
              <w:t>2</w:t>
            </w:r>
          </w:p>
        </w:tc>
        <w:tc>
          <w:tcPr>
            <w:tcW w:w="199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9" w:type="pct"/>
          </w:tcPr>
          <w:p w:rsidR="00191F0C" w:rsidRPr="0066419C" w:rsidRDefault="00191F0C" w:rsidP="009348CE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b/>
                <w:sz w:val="24"/>
              </w:rPr>
              <w:t>1</w:t>
            </w:r>
          </w:p>
        </w:tc>
        <w:tc>
          <w:tcPr>
            <w:tcW w:w="1052" w:type="pct"/>
          </w:tcPr>
          <w:p w:rsidR="00191F0C" w:rsidRPr="0066419C" w:rsidRDefault="00191F0C" w:rsidP="009348CE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66419C">
              <w:rPr>
                <w:bCs/>
                <w:i/>
                <w:iCs/>
              </w:rPr>
              <w:t>Самостоятельное изучение учебной и научной литературы.</w:t>
            </w:r>
          </w:p>
          <w:p w:rsidR="00191F0C" w:rsidRPr="0066419C" w:rsidRDefault="00191F0C" w:rsidP="009348C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</w:rPr>
            </w:pPr>
            <w:r w:rsidRPr="0066419C">
              <w:rPr>
                <w:bCs/>
                <w:i/>
                <w:iCs/>
              </w:rPr>
              <w:t>Подготовка к лабораторно-практическому занятию</w:t>
            </w:r>
          </w:p>
        </w:tc>
        <w:tc>
          <w:tcPr>
            <w:tcW w:w="951" w:type="pct"/>
          </w:tcPr>
          <w:p w:rsidR="00191F0C" w:rsidRPr="0066419C" w:rsidRDefault="00191F0C" w:rsidP="009348CE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</w:p>
          <w:p w:rsidR="00191F0C" w:rsidRPr="0066419C" w:rsidRDefault="00191F0C" w:rsidP="009348CE">
            <w:pPr>
              <w:pStyle w:val="Style14"/>
              <w:ind w:firstLine="0"/>
              <w:jc w:val="left"/>
              <w:rPr>
                <w:i/>
              </w:rPr>
            </w:pPr>
            <w:r w:rsidRPr="0066419C">
              <w:rPr>
                <w:i/>
              </w:rPr>
              <w:t>– Сдача  лабораторно-практических  работ;</w:t>
            </w:r>
          </w:p>
          <w:p w:rsidR="00191F0C" w:rsidRPr="0066419C" w:rsidRDefault="00191F0C" w:rsidP="009348CE">
            <w:pPr>
              <w:pStyle w:val="Style14"/>
              <w:jc w:val="left"/>
              <w:rPr>
                <w:b/>
              </w:rPr>
            </w:pPr>
          </w:p>
        </w:tc>
        <w:tc>
          <w:tcPr>
            <w:tcW w:w="343" w:type="pct"/>
          </w:tcPr>
          <w:p w:rsidR="00191F0C" w:rsidRPr="0066419C" w:rsidRDefault="00191F0C" w:rsidP="009348CE">
            <w:pPr>
              <w:pStyle w:val="Style14"/>
              <w:widowControl/>
              <w:ind w:hanging="11"/>
              <w:rPr>
                <w:i/>
              </w:rPr>
            </w:pPr>
            <w:r w:rsidRPr="0066419C">
              <w:rPr>
                <w:i/>
              </w:rPr>
              <w:t>ПК-1- у,в;</w:t>
            </w:r>
          </w:p>
          <w:p w:rsidR="00191F0C" w:rsidRPr="0066419C" w:rsidRDefault="00191F0C" w:rsidP="009348CE">
            <w:pPr>
              <w:pStyle w:val="Style14"/>
              <w:widowControl/>
              <w:ind w:firstLine="0"/>
            </w:pPr>
            <w:r w:rsidRPr="0066419C">
              <w:rPr>
                <w:i/>
              </w:rPr>
              <w:t>ПК-5- у,в;</w:t>
            </w:r>
            <w:r w:rsidRPr="0066419C">
              <w:t xml:space="preserve">ПК-8 </w:t>
            </w:r>
            <w:r w:rsidRPr="0066419C">
              <w:rPr>
                <w:i/>
              </w:rPr>
              <w:t>у,в;</w:t>
            </w:r>
          </w:p>
        </w:tc>
      </w:tr>
      <w:tr w:rsidR="00191F0C" w:rsidRPr="0066419C">
        <w:trPr>
          <w:gridBefore w:val="1"/>
          <w:trHeight w:val="345"/>
        </w:trPr>
        <w:tc>
          <w:tcPr>
            <w:tcW w:w="1401" w:type="pct"/>
          </w:tcPr>
          <w:p w:rsidR="00191F0C" w:rsidRPr="0066419C" w:rsidRDefault="00191F0C" w:rsidP="009C151F">
            <w:pPr>
              <w:tabs>
                <w:tab w:val="left" w:pos="9498"/>
              </w:tabs>
              <w:ind w:right="91" w:firstLine="0"/>
              <w:rPr>
                <w:b/>
                <w:snapToGrid w:val="0"/>
              </w:rPr>
            </w:pPr>
            <w:r w:rsidRPr="0066419C">
              <w:t xml:space="preserve">2.5.Тема. Презентации докладов. </w:t>
            </w:r>
            <w:r w:rsidRPr="0066419C">
              <w:rPr>
                <w:b/>
              </w:rPr>
              <w:t>Несущие остовы дер</w:t>
            </w:r>
            <w:r w:rsidRPr="0066419C">
              <w:rPr>
                <w:b/>
              </w:rPr>
              <w:t>е</w:t>
            </w:r>
            <w:r w:rsidRPr="0066419C">
              <w:rPr>
                <w:b/>
              </w:rPr>
              <w:t xml:space="preserve">вянных зданий. </w:t>
            </w:r>
          </w:p>
          <w:p w:rsidR="00191F0C" w:rsidRPr="0066419C" w:rsidRDefault="00191F0C" w:rsidP="009C151F">
            <w:pPr>
              <w:pStyle w:val="Style14"/>
              <w:ind w:right="91" w:firstLine="0"/>
              <w:rPr>
                <w:b/>
              </w:rPr>
            </w:pPr>
            <w:r w:rsidRPr="0066419C">
              <w:t>Разработка малоэтажного жилого здания с несущим деревя</w:t>
            </w:r>
            <w:r w:rsidRPr="0066419C">
              <w:t>н</w:t>
            </w:r>
            <w:r w:rsidRPr="0066419C">
              <w:t>ным остовом</w:t>
            </w:r>
            <w:r w:rsidRPr="0066419C">
              <w:rPr>
                <w:b/>
              </w:rPr>
              <w:t xml:space="preserve"> (по вариантам)</w:t>
            </w:r>
          </w:p>
        </w:tc>
        <w:tc>
          <w:tcPr>
            <w:tcW w:w="231" w:type="pct"/>
          </w:tcPr>
          <w:p w:rsidR="00191F0C" w:rsidRPr="0066419C" w:rsidRDefault="00191F0C" w:rsidP="009348CE">
            <w:pPr>
              <w:pStyle w:val="Style14"/>
              <w:ind w:firstLine="0"/>
              <w:jc w:val="center"/>
              <w:rPr>
                <w:b/>
              </w:rPr>
            </w:pPr>
            <w:r w:rsidRPr="0066419C">
              <w:rPr>
                <w:b/>
              </w:rPr>
              <w:t>3</w:t>
            </w:r>
          </w:p>
        </w:tc>
        <w:tc>
          <w:tcPr>
            <w:tcW w:w="281" w:type="pct"/>
          </w:tcPr>
          <w:p w:rsidR="00191F0C" w:rsidRPr="0066419C" w:rsidRDefault="00191F0C" w:rsidP="009348CE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233" w:type="pct"/>
          </w:tcPr>
          <w:p w:rsidR="00191F0C" w:rsidRPr="0066419C" w:rsidRDefault="00191F0C" w:rsidP="009348CE">
            <w:pPr>
              <w:pStyle w:val="Style14"/>
              <w:ind w:firstLine="0"/>
              <w:jc w:val="center"/>
              <w:rPr>
                <w:b/>
              </w:rPr>
            </w:pPr>
            <w:r w:rsidRPr="0066419C">
              <w:rPr>
                <w:b/>
              </w:rPr>
              <w:t>2</w:t>
            </w:r>
          </w:p>
        </w:tc>
        <w:tc>
          <w:tcPr>
            <w:tcW w:w="199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9" w:type="pct"/>
          </w:tcPr>
          <w:p w:rsidR="00191F0C" w:rsidRPr="0066419C" w:rsidRDefault="00191F0C" w:rsidP="009348CE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b/>
                <w:sz w:val="24"/>
              </w:rPr>
              <w:t>1</w:t>
            </w:r>
          </w:p>
        </w:tc>
        <w:tc>
          <w:tcPr>
            <w:tcW w:w="1052" w:type="pct"/>
          </w:tcPr>
          <w:p w:rsidR="00191F0C" w:rsidRPr="0066419C" w:rsidRDefault="00191F0C" w:rsidP="009348CE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66419C">
              <w:rPr>
                <w:bCs/>
                <w:i/>
                <w:iCs/>
              </w:rPr>
              <w:t>Самостоятельное изучение учебной и научной литературы.</w:t>
            </w:r>
          </w:p>
          <w:p w:rsidR="00191F0C" w:rsidRPr="0066419C" w:rsidRDefault="00191F0C" w:rsidP="009348CE">
            <w:pPr>
              <w:tabs>
                <w:tab w:val="left" w:pos="9498"/>
              </w:tabs>
              <w:ind w:right="2" w:firstLine="0"/>
              <w:rPr>
                <w:rStyle w:val="FontStyle31"/>
                <w:rFonts w:ascii="Times New Roman" w:hAnsi="Times New Roman"/>
                <w:b/>
                <w:sz w:val="24"/>
              </w:rPr>
            </w:pPr>
            <w:r w:rsidRPr="0066419C">
              <w:rPr>
                <w:bCs/>
                <w:i/>
                <w:iCs/>
              </w:rPr>
              <w:t>Подготовка к лабораторно-практическому занятию</w:t>
            </w:r>
          </w:p>
        </w:tc>
        <w:tc>
          <w:tcPr>
            <w:tcW w:w="951" w:type="pct"/>
          </w:tcPr>
          <w:p w:rsidR="00191F0C" w:rsidRPr="0066419C" w:rsidRDefault="00191F0C" w:rsidP="009C151F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</w:p>
          <w:p w:rsidR="00191F0C" w:rsidRPr="0066419C" w:rsidRDefault="00191F0C" w:rsidP="009C151F">
            <w:pPr>
              <w:pStyle w:val="Style14"/>
              <w:ind w:firstLine="0"/>
              <w:jc w:val="left"/>
              <w:rPr>
                <w:i/>
              </w:rPr>
            </w:pPr>
            <w:r w:rsidRPr="0066419C">
              <w:rPr>
                <w:i/>
              </w:rPr>
              <w:t>– Сдача  лабораторно-практических  работ;</w:t>
            </w:r>
          </w:p>
          <w:p w:rsidR="00191F0C" w:rsidRPr="0066419C" w:rsidRDefault="00191F0C" w:rsidP="009348CE">
            <w:pPr>
              <w:pStyle w:val="Style14"/>
              <w:jc w:val="left"/>
              <w:rPr>
                <w:b/>
              </w:rPr>
            </w:pPr>
          </w:p>
        </w:tc>
        <w:tc>
          <w:tcPr>
            <w:tcW w:w="343" w:type="pct"/>
          </w:tcPr>
          <w:p w:rsidR="00191F0C" w:rsidRPr="0066419C" w:rsidRDefault="00191F0C" w:rsidP="009348CE">
            <w:pPr>
              <w:pStyle w:val="Style14"/>
              <w:widowControl/>
              <w:ind w:hanging="11"/>
              <w:rPr>
                <w:i/>
              </w:rPr>
            </w:pPr>
            <w:r w:rsidRPr="0066419C">
              <w:rPr>
                <w:i/>
              </w:rPr>
              <w:t>ПК-1- у,в;</w:t>
            </w:r>
          </w:p>
          <w:p w:rsidR="00191F0C" w:rsidRPr="0066419C" w:rsidRDefault="00191F0C" w:rsidP="009348CE">
            <w:pPr>
              <w:pStyle w:val="Style14"/>
              <w:widowControl/>
              <w:ind w:firstLine="0"/>
            </w:pPr>
            <w:r w:rsidRPr="0066419C">
              <w:rPr>
                <w:i/>
              </w:rPr>
              <w:t>ПК-5- у,в;</w:t>
            </w:r>
            <w:r w:rsidRPr="0066419C">
              <w:t xml:space="preserve">ПК-8 </w:t>
            </w:r>
            <w:r w:rsidRPr="0066419C">
              <w:rPr>
                <w:i/>
              </w:rPr>
              <w:t>у,в;</w:t>
            </w:r>
          </w:p>
        </w:tc>
      </w:tr>
      <w:tr w:rsidR="00191F0C" w:rsidRPr="0066419C">
        <w:trPr>
          <w:gridBefore w:val="1"/>
          <w:trHeight w:val="345"/>
        </w:trPr>
        <w:tc>
          <w:tcPr>
            <w:tcW w:w="1401" w:type="pct"/>
          </w:tcPr>
          <w:p w:rsidR="00191F0C" w:rsidRPr="0066419C" w:rsidRDefault="00191F0C" w:rsidP="009C151F">
            <w:pPr>
              <w:pStyle w:val="Style14"/>
              <w:ind w:right="91" w:firstLine="0"/>
              <w:rPr>
                <w:b/>
              </w:rPr>
            </w:pPr>
            <w:r w:rsidRPr="0066419C">
              <w:t xml:space="preserve">2.4.Тема. Выполнение конструктивного разреза здания для малоэтажного индивидуального здания </w:t>
            </w:r>
            <w:r w:rsidRPr="0066419C">
              <w:rPr>
                <w:b/>
              </w:rPr>
              <w:t>(по вариантам)</w:t>
            </w:r>
          </w:p>
        </w:tc>
        <w:tc>
          <w:tcPr>
            <w:tcW w:w="231" w:type="pct"/>
          </w:tcPr>
          <w:p w:rsidR="00191F0C" w:rsidRPr="0066419C" w:rsidRDefault="00191F0C" w:rsidP="009348CE">
            <w:pPr>
              <w:pStyle w:val="Style14"/>
              <w:ind w:firstLine="0"/>
              <w:jc w:val="center"/>
              <w:rPr>
                <w:b/>
              </w:rPr>
            </w:pPr>
            <w:r w:rsidRPr="0066419C">
              <w:rPr>
                <w:b/>
              </w:rPr>
              <w:t>3</w:t>
            </w:r>
          </w:p>
        </w:tc>
        <w:tc>
          <w:tcPr>
            <w:tcW w:w="281" w:type="pct"/>
          </w:tcPr>
          <w:p w:rsidR="00191F0C" w:rsidRPr="0066419C" w:rsidRDefault="00191F0C" w:rsidP="009348CE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233" w:type="pct"/>
          </w:tcPr>
          <w:p w:rsidR="00191F0C" w:rsidRPr="0066419C" w:rsidRDefault="00191F0C" w:rsidP="009348CE">
            <w:pPr>
              <w:pStyle w:val="Style14"/>
              <w:ind w:firstLine="0"/>
              <w:jc w:val="center"/>
              <w:rPr>
                <w:b/>
              </w:rPr>
            </w:pPr>
            <w:r w:rsidRPr="0066419C">
              <w:rPr>
                <w:b/>
              </w:rPr>
              <w:t>4</w:t>
            </w:r>
          </w:p>
        </w:tc>
        <w:tc>
          <w:tcPr>
            <w:tcW w:w="199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9" w:type="pct"/>
          </w:tcPr>
          <w:p w:rsidR="00191F0C" w:rsidRPr="0066419C" w:rsidRDefault="00191F0C" w:rsidP="009348CE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b/>
                <w:sz w:val="24"/>
              </w:rPr>
              <w:t>1</w:t>
            </w:r>
          </w:p>
        </w:tc>
        <w:tc>
          <w:tcPr>
            <w:tcW w:w="1052" w:type="pct"/>
          </w:tcPr>
          <w:p w:rsidR="00191F0C" w:rsidRPr="0066419C" w:rsidRDefault="00191F0C" w:rsidP="009348CE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66419C">
              <w:rPr>
                <w:bCs/>
                <w:i/>
                <w:iCs/>
              </w:rPr>
              <w:t>Самостоятельное изучение учебной и научной литературы.</w:t>
            </w:r>
          </w:p>
          <w:p w:rsidR="00191F0C" w:rsidRPr="0066419C" w:rsidRDefault="00191F0C" w:rsidP="009348C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</w:rPr>
            </w:pPr>
            <w:r w:rsidRPr="0066419C">
              <w:rPr>
                <w:bCs/>
                <w:i/>
                <w:iCs/>
              </w:rPr>
              <w:t>Подготовка к лабораторно-практическому занятию</w:t>
            </w:r>
          </w:p>
        </w:tc>
        <w:tc>
          <w:tcPr>
            <w:tcW w:w="951" w:type="pct"/>
          </w:tcPr>
          <w:p w:rsidR="00191F0C" w:rsidRPr="0066419C" w:rsidRDefault="00191F0C" w:rsidP="009348CE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</w:p>
          <w:p w:rsidR="00191F0C" w:rsidRPr="0066419C" w:rsidRDefault="00191F0C" w:rsidP="009348CE">
            <w:pPr>
              <w:pStyle w:val="Style14"/>
              <w:ind w:firstLine="0"/>
              <w:jc w:val="left"/>
              <w:rPr>
                <w:i/>
              </w:rPr>
            </w:pPr>
            <w:r w:rsidRPr="0066419C">
              <w:rPr>
                <w:i/>
              </w:rPr>
              <w:t>– Сдача  лабораторно-практических  работ;</w:t>
            </w:r>
          </w:p>
          <w:p w:rsidR="00191F0C" w:rsidRPr="0066419C" w:rsidRDefault="00191F0C" w:rsidP="009348CE">
            <w:pPr>
              <w:pStyle w:val="Style14"/>
              <w:jc w:val="left"/>
              <w:rPr>
                <w:b/>
              </w:rPr>
            </w:pPr>
          </w:p>
        </w:tc>
        <w:tc>
          <w:tcPr>
            <w:tcW w:w="343" w:type="pct"/>
          </w:tcPr>
          <w:p w:rsidR="00191F0C" w:rsidRPr="0066419C" w:rsidRDefault="00191F0C" w:rsidP="009348CE">
            <w:pPr>
              <w:pStyle w:val="Style14"/>
              <w:widowControl/>
              <w:ind w:hanging="11"/>
              <w:rPr>
                <w:i/>
              </w:rPr>
            </w:pPr>
            <w:r w:rsidRPr="0066419C">
              <w:rPr>
                <w:i/>
              </w:rPr>
              <w:t>ПК-1- у,в;</w:t>
            </w:r>
          </w:p>
          <w:p w:rsidR="00191F0C" w:rsidRPr="0066419C" w:rsidRDefault="00191F0C" w:rsidP="009348CE">
            <w:pPr>
              <w:pStyle w:val="Style14"/>
              <w:widowControl/>
              <w:ind w:firstLine="0"/>
            </w:pPr>
            <w:r w:rsidRPr="0066419C">
              <w:rPr>
                <w:i/>
              </w:rPr>
              <w:t>ПК-5- у,в;</w:t>
            </w:r>
            <w:r w:rsidRPr="0066419C">
              <w:t xml:space="preserve">ПК-8 </w:t>
            </w:r>
            <w:r w:rsidRPr="0066419C">
              <w:rPr>
                <w:i/>
              </w:rPr>
              <w:t>у,в;</w:t>
            </w:r>
          </w:p>
        </w:tc>
      </w:tr>
      <w:tr w:rsidR="00191F0C" w:rsidRPr="0066419C">
        <w:trPr>
          <w:gridBefore w:val="1"/>
          <w:trHeight w:val="180"/>
        </w:trPr>
        <w:tc>
          <w:tcPr>
            <w:tcW w:w="1401" w:type="pct"/>
          </w:tcPr>
          <w:p w:rsidR="00191F0C" w:rsidRPr="0066419C" w:rsidRDefault="00191F0C" w:rsidP="009C151F">
            <w:pPr>
              <w:pStyle w:val="Style14"/>
              <w:ind w:right="91" w:firstLine="0"/>
              <w:rPr>
                <w:b/>
              </w:rPr>
            </w:pPr>
            <w:r w:rsidRPr="0066419C">
              <w:t>2.7.Тема. Выполнение практического задания. Иллюстративный материал: Классификация перег</w:t>
            </w:r>
            <w:r w:rsidRPr="0066419C">
              <w:t>о</w:t>
            </w:r>
            <w:r w:rsidRPr="0066419C">
              <w:t>родок, типы креплений к н</w:t>
            </w:r>
            <w:r w:rsidRPr="0066419C">
              <w:t>е</w:t>
            </w:r>
            <w:r w:rsidRPr="0066419C">
              <w:t>сущему остову, элементы звук</w:t>
            </w:r>
            <w:r w:rsidRPr="0066419C">
              <w:t>о</w:t>
            </w:r>
            <w:r w:rsidRPr="0066419C">
              <w:t>изоляции. Принципы проектирования окон, осно</w:t>
            </w:r>
            <w:r w:rsidRPr="0066419C">
              <w:t>в</w:t>
            </w:r>
            <w:r w:rsidRPr="0066419C">
              <w:t>ные элементы и конс</w:t>
            </w:r>
            <w:r w:rsidRPr="0066419C">
              <w:t>т</w:t>
            </w:r>
            <w:r w:rsidRPr="0066419C">
              <w:t>рукции окон гражданских зданий, особенности их устройства. Типы дверей, ус</w:t>
            </w:r>
            <w:r w:rsidRPr="0066419C">
              <w:t>т</w:t>
            </w:r>
            <w:r w:rsidRPr="0066419C">
              <w:t>ройство их полотен, различия в конс</w:t>
            </w:r>
            <w:r w:rsidRPr="0066419C">
              <w:t>т</w:t>
            </w:r>
            <w:r w:rsidRPr="0066419C">
              <w:t>рукциях наружных и внутренних дв</w:t>
            </w:r>
            <w:r w:rsidRPr="0066419C">
              <w:t>е</w:t>
            </w:r>
            <w:r w:rsidRPr="0066419C">
              <w:t xml:space="preserve">рей </w:t>
            </w:r>
          </w:p>
        </w:tc>
        <w:tc>
          <w:tcPr>
            <w:tcW w:w="231" w:type="pct"/>
          </w:tcPr>
          <w:p w:rsidR="00191F0C" w:rsidRPr="0066419C" w:rsidRDefault="00191F0C" w:rsidP="009348CE">
            <w:pPr>
              <w:pStyle w:val="Style14"/>
              <w:ind w:firstLine="0"/>
              <w:jc w:val="center"/>
              <w:rPr>
                <w:b/>
              </w:rPr>
            </w:pPr>
            <w:r w:rsidRPr="0066419C">
              <w:rPr>
                <w:b/>
              </w:rPr>
              <w:t>3</w:t>
            </w:r>
          </w:p>
        </w:tc>
        <w:tc>
          <w:tcPr>
            <w:tcW w:w="281" w:type="pct"/>
          </w:tcPr>
          <w:p w:rsidR="00191F0C" w:rsidRPr="0066419C" w:rsidRDefault="00191F0C" w:rsidP="009348CE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233" w:type="pct"/>
          </w:tcPr>
          <w:p w:rsidR="00191F0C" w:rsidRPr="0066419C" w:rsidRDefault="00191F0C" w:rsidP="009348CE">
            <w:pPr>
              <w:pStyle w:val="Style14"/>
              <w:ind w:firstLine="0"/>
              <w:jc w:val="center"/>
              <w:rPr>
                <w:b/>
              </w:rPr>
            </w:pPr>
            <w:r w:rsidRPr="0066419C">
              <w:rPr>
                <w:b/>
              </w:rPr>
              <w:t>2</w:t>
            </w:r>
          </w:p>
        </w:tc>
        <w:tc>
          <w:tcPr>
            <w:tcW w:w="199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9" w:type="pct"/>
          </w:tcPr>
          <w:p w:rsidR="00191F0C" w:rsidRPr="0066419C" w:rsidRDefault="00191F0C" w:rsidP="009348CE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b/>
                <w:sz w:val="24"/>
              </w:rPr>
              <w:t>1</w:t>
            </w:r>
          </w:p>
        </w:tc>
        <w:tc>
          <w:tcPr>
            <w:tcW w:w="1052" w:type="pct"/>
          </w:tcPr>
          <w:p w:rsidR="00191F0C" w:rsidRPr="0066419C" w:rsidRDefault="00191F0C" w:rsidP="009348CE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66419C">
              <w:rPr>
                <w:bCs/>
                <w:i/>
                <w:iCs/>
              </w:rPr>
              <w:t>Самостоятельное изучение учебной и научной литературы.</w:t>
            </w:r>
          </w:p>
          <w:p w:rsidR="00191F0C" w:rsidRPr="0066419C" w:rsidRDefault="00191F0C" w:rsidP="009348C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</w:rPr>
            </w:pPr>
            <w:r w:rsidRPr="0066419C">
              <w:rPr>
                <w:bCs/>
                <w:i/>
                <w:iCs/>
              </w:rPr>
              <w:t>Подготовка к лабораторно-практическому занятию</w:t>
            </w:r>
          </w:p>
        </w:tc>
        <w:tc>
          <w:tcPr>
            <w:tcW w:w="951" w:type="pct"/>
          </w:tcPr>
          <w:p w:rsidR="00191F0C" w:rsidRPr="0066419C" w:rsidRDefault="00191F0C" w:rsidP="009348CE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</w:p>
          <w:p w:rsidR="00191F0C" w:rsidRPr="0066419C" w:rsidRDefault="00191F0C" w:rsidP="009348CE">
            <w:pPr>
              <w:pStyle w:val="Style14"/>
              <w:ind w:firstLine="0"/>
              <w:jc w:val="left"/>
              <w:rPr>
                <w:i/>
              </w:rPr>
            </w:pPr>
            <w:r w:rsidRPr="0066419C">
              <w:rPr>
                <w:i/>
              </w:rPr>
              <w:t>– Сдача  лабораторно-практических  работ;</w:t>
            </w:r>
          </w:p>
          <w:p w:rsidR="00191F0C" w:rsidRPr="0066419C" w:rsidRDefault="00191F0C" w:rsidP="009348CE">
            <w:pPr>
              <w:pStyle w:val="Style14"/>
              <w:jc w:val="left"/>
              <w:rPr>
                <w:b/>
              </w:rPr>
            </w:pPr>
          </w:p>
        </w:tc>
        <w:tc>
          <w:tcPr>
            <w:tcW w:w="343" w:type="pct"/>
          </w:tcPr>
          <w:p w:rsidR="00191F0C" w:rsidRPr="0066419C" w:rsidRDefault="00191F0C" w:rsidP="009348CE">
            <w:pPr>
              <w:pStyle w:val="Style14"/>
              <w:widowControl/>
              <w:ind w:hanging="11"/>
              <w:rPr>
                <w:i/>
              </w:rPr>
            </w:pPr>
            <w:r w:rsidRPr="0066419C">
              <w:rPr>
                <w:i/>
              </w:rPr>
              <w:t>ПК-1- у,в;</w:t>
            </w:r>
          </w:p>
          <w:p w:rsidR="00191F0C" w:rsidRPr="0066419C" w:rsidRDefault="00191F0C" w:rsidP="009348CE">
            <w:pPr>
              <w:pStyle w:val="Style14"/>
              <w:widowControl/>
              <w:ind w:firstLine="0"/>
            </w:pPr>
            <w:r w:rsidRPr="0066419C">
              <w:rPr>
                <w:i/>
              </w:rPr>
              <w:t>ПК-5- у,в;</w:t>
            </w:r>
            <w:r w:rsidRPr="0066419C">
              <w:t xml:space="preserve">ПК-8 </w:t>
            </w:r>
            <w:r w:rsidRPr="0066419C">
              <w:rPr>
                <w:i/>
              </w:rPr>
              <w:t>у,в;</w:t>
            </w:r>
          </w:p>
          <w:p w:rsidR="00191F0C" w:rsidRPr="0066419C" w:rsidRDefault="00191F0C" w:rsidP="009348CE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191F0C" w:rsidRPr="0066419C">
        <w:trPr>
          <w:gridBefore w:val="1"/>
          <w:trHeight w:val="1375"/>
        </w:trPr>
        <w:tc>
          <w:tcPr>
            <w:tcW w:w="1401" w:type="pct"/>
          </w:tcPr>
          <w:p w:rsidR="00191F0C" w:rsidRPr="0066419C" w:rsidRDefault="00191F0C" w:rsidP="009C151F">
            <w:pPr>
              <w:pStyle w:val="Style14"/>
              <w:ind w:right="91" w:firstLine="0"/>
              <w:rPr>
                <w:b/>
              </w:rPr>
            </w:pPr>
            <w:r w:rsidRPr="0066419C">
              <w:t>3.1. Тема. Выполнение практического задания. Иллюстративный материал:  выбор способа совместимости форм планов зданий и форм ра</w:t>
            </w:r>
            <w:r w:rsidRPr="0066419C">
              <w:t>з</w:t>
            </w:r>
            <w:r w:rsidRPr="0066419C">
              <w:t>личных видов большепролетных конструкций покр</w:t>
            </w:r>
            <w:r w:rsidRPr="0066419C">
              <w:t>ы</w:t>
            </w:r>
            <w:r w:rsidRPr="0066419C">
              <w:t>тий</w:t>
            </w:r>
          </w:p>
        </w:tc>
        <w:tc>
          <w:tcPr>
            <w:tcW w:w="231" w:type="pct"/>
          </w:tcPr>
          <w:p w:rsidR="00191F0C" w:rsidRPr="0066419C" w:rsidRDefault="00191F0C" w:rsidP="009348CE">
            <w:pPr>
              <w:pStyle w:val="Style14"/>
              <w:ind w:firstLine="0"/>
              <w:jc w:val="center"/>
              <w:rPr>
                <w:b/>
              </w:rPr>
            </w:pPr>
            <w:r w:rsidRPr="0066419C">
              <w:rPr>
                <w:b/>
              </w:rPr>
              <w:t>3</w:t>
            </w:r>
          </w:p>
        </w:tc>
        <w:tc>
          <w:tcPr>
            <w:tcW w:w="281" w:type="pct"/>
          </w:tcPr>
          <w:p w:rsidR="00191F0C" w:rsidRPr="0066419C" w:rsidRDefault="00191F0C" w:rsidP="009348CE">
            <w:pPr>
              <w:pStyle w:val="Style14"/>
              <w:jc w:val="center"/>
              <w:rPr>
                <w:b/>
              </w:rPr>
            </w:pPr>
          </w:p>
        </w:tc>
        <w:tc>
          <w:tcPr>
            <w:tcW w:w="233" w:type="pct"/>
          </w:tcPr>
          <w:p w:rsidR="00191F0C" w:rsidRPr="0066419C" w:rsidRDefault="00191F0C" w:rsidP="009348CE">
            <w:pPr>
              <w:pStyle w:val="Style14"/>
              <w:ind w:firstLine="0"/>
              <w:jc w:val="center"/>
              <w:rPr>
                <w:b/>
              </w:rPr>
            </w:pPr>
            <w:r w:rsidRPr="0066419C">
              <w:rPr>
                <w:b/>
              </w:rPr>
              <w:t>4</w:t>
            </w:r>
          </w:p>
        </w:tc>
        <w:tc>
          <w:tcPr>
            <w:tcW w:w="199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9" w:type="pct"/>
          </w:tcPr>
          <w:p w:rsidR="00191F0C" w:rsidRPr="0066419C" w:rsidRDefault="00191F0C" w:rsidP="009348CE">
            <w:pPr>
              <w:pStyle w:val="Style14"/>
              <w:ind w:firstLine="0"/>
              <w:jc w:val="center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b/>
                <w:sz w:val="24"/>
              </w:rPr>
              <w:t>1</w:t>
            </w:r>
          </w:p>
        </w:tc>
        <w:tc>
          <w:tcPr>
            <w:tcW w:w="1052" w:type="pct"/>
          </w:tcPr>
          <w:p w:rsidR="00191F0C" w:rsidRPr="0066419C" w:rsidRDefault="00191F0C" w:rsidP="009348CE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66419C">
              <w:rPr>
                <w:bCs/>
                <w:i/>
                <w:iCs/>
              </w:rPr>
              <w:t>Самостоятельное изучение учебной и научной литературы.</w:t>
            </w:r>
          </w:p>
          <w:p w:rsidR="00191F0C" w:rsidRPr="0066419C" w:rsidRDefault="00191F0C" w:rsidP="009348C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</w:rPr>
            </w:pPr>
            <w:r w:rsidRPr="0066419C">
              <w:rPr>
                <w:bCs/>
                <w:i/>
                <w:iCs/>
              </w:rPr>
              <w:t>Подготовка к лабораторно-практическому занятию</w:t>
            </w:r>
          </w:p>
        </w:tc>
        <w:tc>
          <w:tcPr>
            <w:tcW w:w="951" w:type="pct"/>
          </w:tcPr>
          <w:p w:rsidR="00191F0C" w:rsidRPr="0066419C" w:rsidRDefault="00191F0C" w:rsidP="009348CE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</w:p>
          <w:p w:rsidR="00191F0C" w:rsidRPr="0066419C" w:rsidRDefault="00191F0C" w:rsidP="009348CE">
            <w:pPr>
              <w:pStyle w:val="Style14"/>
              <w:ind w:firstLine="0"/>
              <w:jc w:val="left"/>
              <w:rPr>
                <w:i/>
              </w:rPr>
            </w:pPr>
            <w:r w:rsidRPr="0066419C">
              <w:rPr>
                <w:i/>
              </w:rPr>
              <w:t>– Сдача  лабораторно-практических  работ;</w:t>
            </w:r>
          </w:p>
          <w:p w:rsidR="00191F0C" w:rsidRPr="0066419C" w:rsidRDefault="00191F0C" w:rsidP="009348CE">
            <w:pPr>
              <w:pStyle w:val="Style14"/>
              <w:jc w:val="left"/>
              <w:rPr>
                <w:b/>
              </w:rPr>
            </w:pPr>
          </w:p>
        </w:tc>
        <w:tc>
          <w:tcPr>
            <w:tcW w:w="343" w:type="pct"/>
          </w:tcPr>
          <w:p w:rsidR="00191F0C" w:rsidRPr="0066419C" w:rsidRDefault="00191F0C" w:rsidP="009348CE">
            <w:pPr>
              <w:pStyle w:val="Style14"/>
              <w:widowControl/>
              <w:ind w:hanging="11"/>
              <w:rPr>
                <w:i/>
              </w:rPr>
            </w:pPr>
            <w:r w:rsidRPr="0066419C">
              <w:rPr>
                <w:i/>
              </w:rPr>
              <w:t>ПК-1- у,в;</w:t>
            </w:r>
          </w:p>
          <w:p w:rsidR="00191F0C" w:rsidRPr="0066419C" w:rsidRDefault="00191F0C" w:rsidP="009348CE">
            <w:pPr>
              <w:pStyle w:val="Style14"/>
              <w:widowControl/>
              <w:ind w:firstLine="0"/>
            </w:pPr>
            <w:r w:rsidRPr="0066419C">
              <w:rPr>
                <w:i/>
              </w:rPr>
              <w:t>ПК-5- у,в;</w:t>
            </w:r>
            <w:r w:rsidRPr="0066419C">
              <w:t xml:space="preserve">ПК-8 </w:t>
            </w:r>
            <w:r w:rsidRPr="0066419C">
              <w:rPr>
                <w:i/>
              </w:rPr>
              <w:t>у,в;</w:t>
            </w:r>
          </w:p>
        </w:tc>
      </w:tr>
      <w:tr w:rsidR="00191F0C" w:rsidRPr="0066419C">
        <w:trPr>
          <w:gridBefore w:val="1"/>
          <w:trHeight w:val="1635"/>
        </w:trPr>
        <w:tc>
          <w:tcPr>
            <w:tcW w:w="1401" w:type="pct"/>
          </w:tcPr>
          <w:p w:rsidR="00191F0C" w:rsidRPr="0066419C" w:rsidRDefault="00191F0C" w:rsidP="009C151F">
            <w:pPr>
              <w:pStyle w:val="Style14"/>
              <w:ind w:right="91" w:firstLine="0"/>
              <w:rPr>
                <w:b/>
              </w:rPr>
            </w:pPr>
            <w:r w:rsidRPr="0066419C">
              <w:t>3.1. Тема. Методика выбора спос</w:t>
            </w:r>
            <w:r w:rsidRPr="0066419C">
              <w:t>о</w:t>
            </w:r>
            <w:r w:rsidRPr="0066419C">
              <w:t>ба совместимости форм пл</w:t>
            </w:r>
            <w:r w:rsidRPr="0066419C">
              <w:t>а</w:t>
            </w:r>
            <w:r w:rsidRPr="0066419C">
              <w:t>нов зданий и форм ра</w:t>
            </w:r>
            <w:r w:rsidRPr="0066419C">
              <w:t>з</w:t>
            </w:r>
            <w:r w:rsidRPr="0066419C">
              <w:t>личных видов большепролетных конструкций покр</w:t>
            </w:r>
            <w:r w:rsidRPr="0066419C">
              <w:t>ы</w:t>
            </w:r>
            <w:r w:rsidRPr="0066419C">
              <w:t>тий</w:t>
            </w:r>
          </w:p>
        </w:tc>
        <w:tc>
          <w:tcPr>
            <w:tcW w:w="231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6419C">
              <w:rPr>
                <w:b/>
              </w:rPr>
              <w:t>4</w:t>
            </w:r>
          </w:p>
        </w:tc>
        <w:tc>
          <w:tcPr>
            <w:tcW w:w="281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3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6419C">
              <w:rPr>
                <w:b/>
              </w:rPr>
              <w:t>4</w:t>
            </w:r>
          </w:p>
        </w:tc>
        <w:tc>
          <w:tcPr>
            <w:tcW w:w="199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9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b/>
                <w:sz w:val="24"/>
              </w:rPr>
              <w:t>1</w:t>
            </w:r>
          </w:p>
        </w:tc>
        <w:tc>
          <w:tcPr>
            <w:tcW w:w="1052" w:type="pct"/>
          </w:tcPr>
          <w:p w:rsidR="00191F0C" w:rsidRPr="0066419C" w:rsidRDefault="00191F0C" w:rsidP="009348CE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66419C">
              <w:rPr>
                <w:bCs/>
                <w:i/>
                <w:iCs/>
              </w:rPr>
              <w:t>Самостоятельное изучение учебной и научной литературы.</w:t>
            </w:r>
          </w:p>
          <w:p w:rsidR="00191F0C" w:rsidRPr="0066419C" w:rsidRDefault="00191F0C" w:rsidP="009348CE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66419C">
              <w:rPr>
                <w:bCs/>
                <w:i/>
                <w:iCs/>
              </w:rPr>
              <w:t>Подготовка к лабораторно-практическому занятию</w:t>
            </w:r>
          </w:p>
        </w:tc>
        <w:tc>
          <w:tcPr>
            <w:tcW w:w="951" w:type="pct"/>
          </w:tcPr>
          <w:p w:rsidR="00191F0C" w:rsidRPr="0066419C" w:rsidRDefault="00191F0C" w:rsidP="009348CE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</w:p>
          <w:p w:rsidR="00191F0C" w:rsidRPr="0066419C" w:rsidRDefault="00191F0C" w:rsidP="009348CE">
            <w:pPr>
              <w:pStyle w:val="Style14"/>
              <w:ind w:firstLine="0"/>
              <w:jc w:val="left"/>
              <w:rPr>
                <w:i/>
              </w:rPr>
            </w:pPr>
            <w:r w:rsidRPr="0066419C">
              <w:rPr>
                <w:i/>
              </w:rPr>
              <w:t>– Сдача  лабораторно-практических  работ;</w:t>
            </w:r>
          </w:p>
          <w:p w:rsidR="00191F0C" w:rsidRPr="0066419C" w:rsidRDefault="00191F0C" w:rsidP="009348CE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43" w:type="pct"/>
          </w:tcPr>
          <w:p w:rsidR="00191F0C" w:rsidRPr="0066419C" w:rsidRDefault="00191F0C" w:rsidP="009348CE">
            <w:pPr>
              <w:pStyle w:val="Style14"/>
              <w:widowControl/>
              <w:ind w:hanging="11"/>
              <w:rPr>
                <w:i/>
              </w:rPr>
            </w:pPr>
            <w:r w:rsidRPr="0066419C">
              <w:rPr>
                <w:i/>
              </w:rPr>
              <w:t>ПК-1- у,в;</w:t>
            </w:r>
          </w:p>
          <w:p w:rsidR="00191F0C" w:rsidRPr="0066419C" w:rsidRDefault="00191F0C" w:rsidP="009348CE">
            <w:pPr>
              <w:pStyle w:val="Style14"/>
              <w:widowControl/>
              <w:ind w:firstLine="0"/>
            </w:pPr>
            <w:r w:rsidRPr="0066419C">
              <w:rPr>
                <w:i/>
              </w:rPr>
              <w:t>ПК-5- у,в;</w:t>
            </w:r>
            <w:r w:rsidRPr="0066419C">
              <w:t xml:space="preserve">ПК-8 </w:t>
            </w:r>
            <w:r w:rsidRPr="0066419C">
              <w:rPr>
                <w:i/>
              </w:rPr>
              <w:t>у,в;</w:t>
            </w:r>
          </w:p>
        </w:tc>
      </w:tr>
      <w:tr w:rsidR="00191F0C" w:rsidRPr="0066419C">
        <w:trPr>
          <w:gridBefore w:val="1"/>
          <w:trHeight w:val="345"/>
        </w:trPr>
        <w:tc>
          <w:tcPr>
            <w:tcW w:w="1401" w:type="pct"/>
          </w:tcPr>
          <w:p w:rsidR="00191F0C" w:rsidRPr="0066419C" w:rsidRDefault="00191F0C" w:rsidP="009C151F">
            <w:pPr>
              <w:pStyle w:val="Style14"/>
              <w:ind w:right="91" w:firstLine="0"/>
            </w:pPr>
            <w:r w:rsidRPr="0066419C">
              <w:t>3.1, 3.2, 3.3, 3.4. 3.5. Тема. Разработка формы вида большепролетной конструкции покр</w:t>
            </w:r>
            <w:r w:rsidRPr="0066419C">
              <w:t>ы</w:t>
            </w:r>
            <w:r w:rsidRPr="0066419C">
              <w:t xml:space="preserve">тия общественного здания (Курсовой проект общественного здания, выполняемого в курсе «Архитектурное проектирование» </w:t>
            </w:r>
          </w:p>
        </w:tc>
        <w:tc>
          <w:tcPr>
            <w:tcW w:w="231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6419C">
              <w:rPr>
                <w:b/>
              </w:rPr>
              <w:t>4</w:t>
            </w:r>
          </w:p>
        </w:tc>
        <w:tc>
          <w:tcPr>
            <w:tcW w:w="281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3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6419C">
              <w:rPr>
                <w:b/>
              </w:rPr>
              <w:t>4</w:t>
            </w:r>
          </w:p>
        </w:tc>
        <w:tc>
          <w:tcPr>
            <w:tcW w:w="199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9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b/>
                <w:sz w:val="24"/>
              </w:rPr>
              <w:t>1</w:t>
            </w:r>
          </w:p>
        </w:tc>
        <w:tc>
          <w:tcPr>
            <w:tcW w:w="1052" w:type="pct"/>
          </w:tcPr>
          <w:p w:rsidR="00191F0C" w:rsidRPr="0066419C" w:rsidRDefault="00191F0C" w:rsidP="009348CE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66419C">
              <w:rPr>
                <w:bCs/>
                <w:i/>
                <w:iCs/>
              </w:rPr>
              <w:t>Самостоятельное изучение учебной и научной литературы.</w:t>
            </w:r>
          </w:p>
          <w:p w:rsidR="00191F0C" w:rsidRPr="0066419C" w:rsidRDefault="00191F0C" w:rsidP="009348CE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66419C">
              <w:rPr>
                <w:bCs/>
                <w:i/>
                <w:iCs/>
              </w:rPr>
              <w:t>Подготовка к лабораторно-практическому занятию</w:t>
            </w:r>
          </w:p>
        </w:tc>
        <w:tc>
          <w:tcPr>
            <w:tcW w:w="951" w:type="pct"/>
          </w:tcPr>
          <w:p w:rsidR="00191F0C" w:rsidRPr="0066419C" w:rsidRDefault="00191F0C" w:rsidP="009348CE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</w:p>
          <w:p w:rsidR="00191F0C" w:rsidRPr="0066419C" w:rsidRDefault="00191F0C" w:rsidP="009348CE">
            <w:pPr>
              <w:pStyle w:val="Style14"/>
              <w:ind w:firstLine="0"/>
              <w:jc w:val="left"/>
              <w:rPr>
                <w:i/>
              </w:rPr>
            </w:pPr>
            <w:r w:rsidRPr="0066419C">
              <w:rPr>
                <w:i/>
              </w:rPr>
              <w:t>– Сдача  лабораторно-практических  работ;</w:t>
            </w:r>
          </w:p>
          <w:p w:rsidR="00191F0C" w:rsidRPr="0066419C" w:rsidRDefault="00191F0C" w:rsidP="009348CE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43" w:type="pct"/>
          </w:tcPr>
          <w:p w:rsidR="00191F0C" w:rsidRPr="0066419C" w:rsidRDefault="00191F0C" w:rsidP="009348CE">
            <w:pPr>
              <w:pStyle w:val="Style14"/>
              <w:widowControl/>
              <w:ind w:hanging="11"/>
              <w:rPr>
                <w:i/>
              </w:rPr>
            </w:pPr>
            <w:r w:rsidRPr="0066419C">
              <w:rPr>
                <w:i/>
              </w:rPr>
              <w:t>ПК-1- у,в;</w:t>
            </w:r>
          </w:p>
          <w:p w:rsidR="00191F0C" w:rsidRPr="0066419C" w:rsidRDefault="00191F0C" w:rsidP="009348CE">
            <w:pPr>
              <w:pStyle w:val="Style14"/>
              <w:widowControl/>
              <w:ind w:firstLine="0"/>
            </w:pPr>
            <w:r w:rsidRPr="0066419C">
              <w:rPr>
                <w:i/>
              </w:rPr>
              <w:t>ПК-5- у,в;</w:t>
            </w:r>
            <w:r w:rsidRPr="0066419C">
              <w:t xml:space="preserve">ПК-8 </w:t>
            </w:r>
            <w:r w:rsidRPr="0066419C">
              <w:rPr>
                <w:i/>
              </w:rPr>
              <w:t>у,в;</w:t>
            </w:r>
          </w:p>
          <w:p w:rsidR="00191F0C" w:rsidRPr="0066419C" w:rsidRDefault="00191F0C" w:rsidP="009348CE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191F0C" w:rsidRPr="0066419C">
        <w:trPr>
          <w:gridBefore w:val="1"/>
          <w:trHeight w:val="345"/>
        </w:trPr>
        <w:tc>
          <w:tcPr>
            <w:tcW w:w="1401" w:type="pct"/>
          </w:tcPr>
          <w:p w:rsidR="00191F0C" w:rsidRPr="0066419C" w:rsidRDefault="00191F0C" w:rsidP="009C151F">
            <w:pPr>
              <w:pStyle w:val="Style14"/>
              <w:ind w:right="91" w:firstLine="0"/>
            </w:pPr>
            <w:r w:rsidRPr="0066419C">
              <w:t>3.6,3.7, 3.8,3.9,3.10,3.11,3.12 Тема. Разработка конструкций общественного здания (Курсовой проект общественного здания, выполняемого в курсе «Архитектурное проектирование»</w:t>
            </w:r>
          </w:p>
        </w:tc>
        <w:tc>
          <w:tcPr>
            <w:tcW w:w="231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1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3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6419C">
              <w:rPr>
                <w:b/>
              </w:rPr>
              <w:t>4</w:t>
            </w:r>
          </w:p>
        </w:tc>
        <w:tc>
          <w:tcPr>
            <w:tcW w:w="199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9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b/>
                <w:sz w:val="24"/>
              </w:rPr>
              <w:t>1</w:t>
            </w:r>
          </w:p>
        </w:tc>
        <w:tc>
          <w:tcPr>
            <w:tcW w:w="1052" w:type="pct"/>
          </w:tcPr>
          <w:p w:rsidR="00191F0C" w:rsidRPr="0066419C" w:rsidRDefault="00191F0C" w:rsidP="009348CE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66419C">
              <w:rPr>
                <w:bCs/>
                <w:i/>
                <w:iCs/>
              </w:rPr>
              <w:t>Самостоятельное изучение учебной и научной литературы.</w:t>
            </w:r>
          </w:p>
          <w:p w:rsidR="00191F0C" w:rsidRPr="0066419C" w:rsidRDefault="00191F0C" w:rsidP="009348CE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66419C">
              <w:rPr>
                <w:bCs/>
                <w:i/>
                <w:iCs/>
              </w:rPr>
              <w:t>Подготовка к лабораторно-практическому занятию</w:t>
            </w:r>
          </w:p>
        </w:tc>
        <w:tc>
          <w:tcPr>
            <w:tcW w:w="951" w:type="pct"/>
          </w:tcPr>
          <w:p w:rsidR="00191F0C" w:rsidRPr="0066419C" w:rsidRDefault="00191F0C" w:rsidP="009348CE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</w:p>
          <w:p w:rsidR="00191F0C" w:rsidRPr="0066419C" w:rsidRDefault="00191F0C" w:rsidP="009348CE">
            <w:pPr>
              <w:pStyle w:val="Style14"/>
              <w:ind w:firstLine="0"/>
              <w:jc w:val="left"/>
              <w:rPr>
                <w:i/>
              </w:rPr>
            </w:pPr>
            <w:r w:rsidRPr="0066419C">
              <w:rPr>
                <w:i/>
              </w:rPr>
              <w:t>– Сдача  лабораторно-практических  работ;</w:t>
            </w:r>
          </w:p>
          <w:p w:rsidR="00191F0C" w:rsidRPr="0066419C" w:rsidRDefault="00191F0C" w:rsidP="009348CE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43" w:type="pct"/>
          </w:tcPr>
          <w:p w:rsidR="00191F0C" w:rsidRPr="0066419C" w:rsidRDefault="00191F0C" w:rsidP="009348CE">
            <w:pPr>
              <w:pStyle w:val="Style14"/>
              <w:widowControl/>
              <w:ind w:hanging="11"/>
              <w:rPr>
                <w:i/>
              </w:rPr>
            </w:pPr>
            <w:r w:rsidRPr="0066419C">
              <w:rPr>
                <w:i/>
              </w:rPr>
              <w:t>ПК-1- у,в;</w:t>
            </w:r>
          </w:p>
          <w:p w:rsidR="00191F0C" w:rsidRPr="0066419C" w:rsidRDefault="00191F0C" w:rsidP="009348CE">
            <w:pPr>
              <w:pStyle w:val="Style14"/>
              <w:widowControl/>
              <w:ind w:firstLine="0"/>
            </w:pPr>
            <w:r w:rsidRPr="0066419C">
              <w:rPr>
                <w:i/>
              </w:rPr>
              <w:t>ПК-5- у,в;</w:t>
            </w:r>
            <w:r w:rsidRPr="0066419C">
              <w:t xml:space="preserve">ПК-8 </w:t>
            </w:r>
            <w:r w:rsidRPr="0066419C">
              <w:rPr>
                <w:i/>
              </w:rPr>
              <w:t>у,в;</w:t>
            </w:r>
          </w:p>
          <w:p w:rsidR="00191F0C" w:rsidRPr="0066419C" w:rsidRDefault="00191F0C" w:rsidP="009348CE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191F0C" w:rsidRPr="0066419C">
        <w:trPr>
          <w:gridBefore w:val="1"/>
          <w:trHeight w:val="345"/>
        </w:trPr>
        <w:tc>
          <w:tcPr>
            <w:tcW w:w="1401" w:type="pct"/>
          </w:tcPr>
          <w:p w:rsidR="00191F0C" w:rsidRPr="0066419C" w:rsidRDefault="00191F0C" w:rsidP="009C151F">
            <w:pPr>
              <w:pStyle w:val="Style14"/>
              <w:ind w:right="91" w:firstLine="0"/>
            </w:pPr>
            <w:r w:rsidRPr="0066419C">
              <w:t>4.1. Тема. Лаборатоно-практическое занятие. Презентации по теме: Приемы обеспечения пространственной жесткости и устойчивости стеновых несущих остовов мн</w:t>
            </w:r>
            <w:r w:rsidRPr="0066419C">
              <w:t>о</w:t>
            </w:r>
            <w:r w:rsidRPr="0066419C">
              <w:t xml:space="preserve">гоэтажных зданий </w:t>
            </w:r>
          </w:p>
        </w:tc>
        <w:tc>
          <w:tcPr>
            <w:tcW w:w="231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1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3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6419C">
              <w:rPr>
                <w:b/>
              </w:rPr>
              <w:t>2</w:t>
            </w:r>
          </w:p>
        </w:tc>
        <w:tc>
          <w:tcPr>
            <w:tcW w:w="199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9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b/>
                <w:sz w:val="24"/>
              </w:rPr>
              <w:t>1</w:t>
            </w:r>
          </w:p>
        </w:tc>
        <w:tc>
          <w:tcPr>
            <w:tcW w:w="1052" w:type="pct"/>
          </w:tcPr>
          <w:p w:rsidR="00191F0C" w:rsidRPr="0066419C" w:rsidRDefault="00191F0C" w:rsidP="009348CE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66419C">
              <w:rPr>
                <w:bCs/>
                <w:i/>
                <w:iCs/>
              </w:rPr>
              <w:t>Самостоятельное изучение учебной и научной литературы.</w:t>
            </w:r>
          </w:p>
          <w:p w:rsidR="00191F0C" w:rsidRPr="0066419C" w:rsidRDefault="00191F0C" w:rsidP="009348CE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66419C">
              <w:rPr>
                <w:bCs/>
                <w:i/>
                <w:iCs/>
              </w:rPr>
              <w:t>Подготовка к лабораторно-практическому занятию</w:t>
            </w:r>
          </w:p>
        </w:tc>
        <w:tc>
          <w:tcPr>
            <w:tcW w:w="951" w:type="pct"/>
          </w:tcPr>
          <w:p w:rsidR="00191F0C" w:rsidRPr="0066419C" w:rsidRDefault="00191F0C" w:rsidP="009348CE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</w:p>
          <w:p w:rsidR="00191F0C" w:rsidRPr="0066419C" w:rsidRDefault="00191F0C" w:rsidP="009348CE">
            <w:pPr>
              <w:pStyle w:val="Style14"/>
              <w:ind w:firstLine="0"/>
              <w:jc w:val="left"/>
              <w:rPr>
                <w:i/>
              </w:rPr>
            </w:pPr>
            <w:r w:rsidRPr="0066419C">
              <w:rPr>
                <w:i/>
              </w:rPr>
              <w:t>– Сдача  лабораторно-практических  работ;</w:t>
            </w:r>
          </w:p>
          <w:p w:rsidR="00191F0C" w:rsidRPr="0066419C" w:rsidRDefault="00191F0C" w:rsidP="009348CE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43" w:type="pct"/>
          </w:tcPr>
          <w:p w:rsidR="00191F0C" w:rsidRPr="0066419C" w:rsidRDefault="00191F0C" w:rsidP="009348CE">
            <w:pPr>
              <w:pStyle w:val="Style14"/>
              <w:widowControl/>
              <w:ind w:hanging="11"/>
              <w:rPr>
                <w:i/>
              </w:rPr>
            </w:pPr>
            <w:r w:rsidRPr="0066419C">
              <w:rPr>
                <w:i/>
              </w:rPr>
              <w:t>ПК-1- у,в;</w:t>
            </w:r>
          </w:p>
          <w:p w:rsidR="00191F0C" w:rsidRPr="0066419C" w:rsidRDefault="00191F0C" w:rsidP="009348CE">
            <w:pPr>
              <w:pStyle w:val="Style14"/>
              <w:widowControl/>
              <w:ind w:firstLine="0"/>
            </w:pPr>
            <w:r w:rsidRPr="0066419C">
              <w:rPr>
                <w:i/>
              </w:rPr>
              <w:t>ПК-5- у,в;</w:t>
            </w:r>
            <w:r w:rsidRPr="0066419C">
              <w:t xml:space="preserve">ПК-8 </w:t>
            </w:r>
            <w:r w:rsidRPr="0066419C">
              <w:rPr>
                <w:i/>
              </w:rPr>
              <w:t>у,в;</w:t>
            </w:r>
          </w:p>
        </w:tc>
      </w:tr>
      <w:tr w:rsidR="00191F0C" w:rsidRPr="0066419C">
        <w:trPr>
          <w:gridBefore w:val="1"/>
          <w:trHeight w:val="360"/>
        </w:trPr>
        <w:tc>
          <w:tcPr>
            <w:tcW w:w="1401" w:type="pct"/>
          </w:tcPr>
          <w:p w:rsidR="00191F0C" w:rsidRPr="0066419C" w:rsidRDefault="00191F0C" w:rsidP="009C151F">
            <w:pPr>
              <w:pStyle w:val="Style14"/>
              <w:widowControl/>
              <w:ind w:right="91" w:firstLine="0"/>
            </w:pPr>
            <w:r w:rsidRPr="0066419C">
              <w:rPr>
                <w:b/>
              </w:rPr>
              <w:t>4.2., 4.3. 4.4 Тема. Приемы обеспечения пространственной жестк</w:t>
            </w:r>
            <w:r w:rsidRPr="0066419C">
              <w:rPr>
                <w:b/>
              </w:rPr>
              <w:t>о</w:t>
            </w:r>
            <w:r w:rsidRPr="0066419C">
              <w:rPr>
                <w:b/>
              </w:rPr>
              <w:t>сти</w:t>
            </w:r>
            <w:r w:rsidRPr="0066419C">
              <w:t xml:space="preserve"> и устойчивости объе</w:t>
            </w:r>
            <w:r w:rsidRPr="0066419C">
              <w:t>м</w:t>
            </w:r>
            <w:r w:rsidRPr="0066419C">
              <w:t>но-блочных несущих остовов многоэтажных зд</w:t>
            </w:r>
            <w:r w:rsidRPr="0066419C">
              <w:t>а</w:t>
            </w:r>
            <w:r w:rsidRPr="0066419C">
              <w:t xml:space="preserve">ний </w:t>
            </w:r>
            <w:r w:rsidRPr="0066419C">
              <w:rPr>
                <w:snapToGrid w:val="0"/>
              </w:rPr>
              <w:t xml:space="preserve"> </w:t>
            </w:r>
          </w:p>
          <w:p w:rsidR="00191F0C" w:rsidRPr="0066419C" w:rsidRDefault="00191F0C" w:rsidP="009C151F">
            <w:pPr>
              <w:pStyle w:val="Style14"/>
              <w:ind w:right="91" w:firstLine="0"/>
            </w:pPr>
            <w:r w:rsidRPr="0066419C">
              <w:rPr>
                <w:b/>
              </w:rPr>
              <w:t>4.2., 4.3. 4.4 Тема Проектирование узлов и деталей</w:t>
            </w:r>
            <w:r w:rsidRPr="0066419C">
              <w:t xml:space="preserve"> объемно-блочных н</w:t>
            </w:r>
            <w:r w:rsidRPr="0066419C">
              <w:t>е</w:t>
            </w:r>
            <w:r w:rsidRPr="0066419C">
              <w:t xml:space="preserve">сущих остовов зданий </w:t>
            </w:r>
            <w:r w:rsidRPr="0066419C">
              <w:rPr>
                <w:snapToGrid w:val="0"/>
              </w:rPr>
              <w:t xml:space="preserve"> </w:t>
            </w:r>
          </w:p>
        </w:tc>
        <w:tc>
          <w:tcPr>
            <w:tcW w:w="231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1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3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6419C">
              <w:rPr>
                <w:b/>
              </w:rPr>
              <w:t>2</w:t>
            </w:r>
          </w:p>
        </w:tc>
        <w:tc>
          <w:tcPr>
            <w:tcW w:w="199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9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</w:p>
        </w:tc>
        <w:tc>
          <w:tcPr>
            <w:tcW w:w="1052" w:type="pct"/>
          </w:tcPr>
          <w:p w:rsidR="00191F0C" w:rsidRPr="0066419C" w:rsidRDefault="00191F0C" w:rsidP="009348CE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66419C">
              <w:rPr>
                <w:bCs/>
                <w:i/>
                <w:iCs/>
              </w:rPr>
              <w:t>Самостоятельное изучение учебной и научной литературы.</w:t>
            </w:r>
          </w:p>
          <w:p w:rsidR="00191F0C" w:rsidRPr="0066419C" w:rsidRDefault="00191F0C" w:rsidP="009348CE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66419C">
              <w:rPr>
                <w:bCs/>
                <w:i/>
                <w:iCs/>
              </w:rPr>
              <w:t>Подготовка к лабораторно-практическому занятию</w:t>
            </w:r>
          </w:p>
        </w:tc>
        <w:tc>
          <w:tcPr>
            <w:tcW w:w="951" w:type="pct"/>
          </w:tcPr>
          <w:p w:rsidR="00191F0C" w:rsidRPr="0066419C" w:rsidRDefault="00191F0C" w:rsidP="009348CE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</w:p>
          <w:p w:rsidR="00191F0C" w:rsidRPr="0066419C" w:rsidRDefault="00191F0C" w:rsidP="009348CE">
            <w:pPr>
              <w:pStyle w:val="Style14"/>
              <w:ind w:firstLine="0"/>
              <w:jc w:val="left"/>
              <w:rPr>
                <w:i/>
              </w:rPr>
            </w:pPr>
            <w:r w:rsidRPr="0066419C">
              <w:rPr>
                <w:i/>
              </w:rPr>
              <w:t>– Сдача  лабораторно-практических  работ;</w:t>
            </w:r>
          </w:p>
          <w:p w:rsidR="00191F0C" w:rsidRPr="0066419C" w:rsidRDefault="00191F0C" w:rsidP="009348CE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43" w:type="pct"/>
          </w:tcPr>
          <w:p w:rsidR="00191F0C" w:rsidRPr="0066419C" w:rsidRDefault="00191F0C" w:rsidP="009348CE">
            <w:pPr>
              <w:pStyle w:val="Style14"/>
              <w:widowControl/>
              <w:ind w:hanging="11"/>
              <w:rPr>
                <w:i/>
              </w:rPr>
            </w:pPr>
            <w:r w:rsidRPr="0066419C">
              <w:rPr>
                <w:i/>
              </w:rPr>
              <w:t>ПК-1- у,в;</w:t>
            </w:r>
          </w:p>
          <w:p w:rsidR="00191F0C" w:rsidRPr="0066419C" w:rsidRDefault="00191F0C" w:rsidP="009348CE">
            <w:pPr>
              <w:pStyle w:val="Style14"/>
              <w:widowControl/>
              <w:ind w:firstLine="0"/>
            </w:pPr>
            <w:r w:rsidRPr="0066419C">
              <w:rPr>
                <w:i/>
              </w:rPr>
              <w:t>ПК-5- у,в;</w:t>
            </w:r>
            <w:r w:rsidRPr="0066419C">
              <w:t xml:space="preserve">ПК-8 </w:t>
            </w:r>
            <w:r w:rsidRPr="0066419C">
              <w:rPr>
                <w:i/>
              </w:rPr>
              <w:t>у,в;</w:t>
            </w:r>
          </w:p>
          <w:p w:rsidR="00191F0C" w:rsidRPr="0066419C" w:rsidRDefault="00191F0C" w:rsidP="009348CE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191F0C" w:rsidRPr="0066419C">
        <w:trPr>
          <w:gridBefore w:val="1"/>
          <w:trHeight w:val="1485"/>
        </w:trPr>
        <w:tc>
          <w:tcPr>
            <w:tcW w:w="1401" w:type="pct"/>
          </w:tcPr>
          <w:p w:rsidR="00191F0C" w:rsidRPr="0066419C" w:rsidRDefault="00191F0C" w:rsidP="009C151F">
            <w:pPr>
              <w:pStyle w:val="Style14"/>
              <w:ind w:right="91" w:firstLine="0"/>
            </w:pPr>
            <w:r w:rsidRPr="0066419C">
              <w:rPr>
                <w:b/>
              </w:rPr>
              <w:t>4.2., 4.3. 4.4 Тема Приемы обеспечения пространственной жестк</w:t>
            </w:r>
            <w:r w:rsidRPr="0066419C">
              <w:rPr>
                <w:b/>
              </w:rPr>
              <w:t>о</w:t>
            </w:r>
            <w:r w:rsidRPr="0066419C">
              <w:rPr>
                <w:b/>
              </w:rPr>
              <w:t>сти</w:t>
            </w:r>
            <w:r w:rsidRPr="0066419C">
              <w:t xml:space="preserve"> и устойчивости крупн</w:t>
            </w:r>
            <w:r w:rsidRPr="0066419C">
              <w:t>о</w:t>
            </w:r>
            <w:r w:rsidRPr="0066419C">
              <w:t>блочных несущих остовов многоэта</w:t>
            </w:r>
            <w:r w:rsidRPr="0066419C">
              <w:t>ж</w:t>
            </w:r>
            <w:r w:rsidRPr="0066419C">
              <w:t xml:space="preserve">ных зданий </w:t>
            </w:r>
            <w:r w:rsidRPr="0066419C">
              <w:rPr>
                <w:snapToGrid w:val="0"/>
              </w:rPr>
              <w:t xml:space="preserve"> </w:t>
            </w:r>
          </w:p>
        </w:tc>
        <w:tc>
          <w:tcPr>
            <w:tcW w:w="231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1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3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6419C">
              <w:rPr>
                <w:b/>
              </w:rPr>
              <w:t>2</w:t>
            </w:r>
          </w:p>
        </w:tc>
        <w:tc>
          <w:tcPr>
            <w:tcW w:w="199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9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</w:p>
        </w:tc>
        <w:tc>
          <w:tcPr>
            <w:tcW w:w="1052" w:type="pct"/>
          </w:tcPr>
          <w:p w:rsidR="00191F0C" w:rsidRPr="0066419C" w:rsidRDefault="00191F0C" w:rsidP="009348CE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66419C">
              <w:rPr>
                <w:bCs/>
                <w:i/>
                <w:iCs/>
              </w:rPr>
              <w:t>Самостоятельное изучение учебной и научной литературы.</w:t>
            </w:r>
          </w:p>
          <w:p w:rsidR="00191F0C" w:rsidRPr="0066419C" w:rsidRDefault="00191F0C" w:rsidP="009348CE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66419C">
              <w:rPr>
                <w:bCs/>
                <w:i/>
                <w:iCs/>
              </w:rPr>
              <w:t>Подготовка к лабораторно-практическому занятию</w:t>
            </w:r>
          </w:p>
        </w:tc>
        <w:tc>
          <w:tcPr>
            <w:tcW w:w="951" w:type="pct"/>
          </w:tcPr>
          <w:p w:rsidR="00191F0C" w:rsidRPr="0066419C" w:rsidRDefault="00191F0C" w:rsidP="009348CE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</w:p>
          <w:p w:rsidR="00191F0C" w:rsidRPr="0066419C" w:rsidRDefault="00191F0C" w:rsidP="009348CE">
            <w:pPr>
              <w:pStyle w:val="Style14"/>
              <w:ind w:firstLine="0"/>
              <w:jc w:val="left"/>
              <w:rPr>
                <w:i/>
              </w:rPr>
            </w:pPr>
            <w:r w:rsidRPr="0066419C">
              <w:rPr>
                <w:i/>
              </w:rPr>
              <w:t>– Сдача  лабораторно-практических  работ;</w:t>
            </w:r>
          </w:p>
          <w:p w:rsidR="00191F0C" w:rsidRPr="0066419C" w:rsidRDefault="00191F0C" w:rsidP="009348CE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43" w:type="pct"/>
          </w:tcPr>
          <w:p w:rsidR="00191F0C" w:rsidRPr="0066419C" w:rsidRDefault="00191F0C" w:rsidP="009348CE">
            <w:pPr>
              <w:pStyle w:val="Style14"/>
              <w:widowControl/>
              <w:ind w:hanging="11"/>
              <w:rPr>
                <w:i/>
              </w:rPr>
            </w:pPr>
            <w:r w:rsidRPr="0066419C">
              <w:rPr>
                <w:i/>
              </w:rPr>
              <w:t>ПК-1- у,в;</w:t>
            </w:r>
          </w:p>
          <w:p w:rsidR="00191F0C" w:rsidRPr="0066419C" w:rsidRDefault="00191F0C" w:rsidP="009348CE">
            <w:pPr>
              <w:pStyle w:val="Style14"/>
              <w:widowControl/>
              <w:ind w:firstLine="0"/>
            </w:pPr>
            <w:r w:rsidRPr="0066419C">
              <w:rPr>
                <w:i/>
              </w:rPr>
              <w:t>ПК-5- у,в;</w:t>
            </w:r>
            <w:r w:rsidRPr="0066419C">
              <w:t xml:space="preserve">ПК-8 </w:t>
            </w:r>
            <w:r w:rsidRPr="0066419C">
              <w:rPr>
                <w:i/>
              </w:rPr>
              <w:t>у,в;</w:t>
            </w:r>
          </w:p>
          <w:p w:rsidR="00191F0C" w:rsidRPr="0066419C" w:rsidRDefault="00191F0C" w:rsidP="009348CE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191F0C" w:rsidRPr="0066419C">
        <w:trPr>
          <w:gridBefore w:val="1"/>
          <w:trHeight w:val="1106"/>
        </w:trPr>
        <w:tc>
          <w:tcPr>
            <w:tcW w:w="1401" w:type="pct"/>
          </w:tcPr>
          <w:p w:rsidR="00191F0C" w:rsidRPr="0066419C" w:rsidRDefault="00191F0C" w:rsidP="009C151F">
            <w:pPr>
              <w:pStyle w:val="Style14"/>
              <w:ind w:right="91" w:firstLine="0"/>
              <w:rPr>
                <w:b/>
              </w:rPr>
            </w:pPr>
            <w:r w:rsidRPr="0066419C">
              <w:rPr>
                <w:b/>
              </w:rPr>
              <w:t>4.2., 4.3. 4.4  Тема Проектирование узлов и деталей</w:t>
            </w:r>
            <w:r w:rsidRPr="0066419C">
              <w:t xml:space="preserve"> крупноблочных несущих о</w:t>
            </w:r>
            <w:r w:rsidRPr="0066419C">
              <w:t>с</w:t>
            </w:r>
            <w:r w:rsidRPr="0066419C">
              <w:t xml:space="preserve">товов зданий </w:t>
            </w:r>
            <w:r w:rsidRPr="0066419C">
              <w:rPr>
                <w:snapToGrid w:val="0"/>
              </w:rPr>
              <w:t xml:space="preserve"> </w:t>
            </w:r>
          </w:p>
        </w:tc>
        <w:tc>
          <w:tcPr>
            <w:tcW w:w="231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1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3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6419C">
              <w:rPr>
                <w:b/>
              </w:rPr>
              <w:t>4</w:t>
            </w:r>
          </w:p>
        </w:tc>
        <w:tc>
          <w:tcPr>
            <w:tcW w:w="199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9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</w:p>
        </w:tc>
        <w:tc>
          <w:tcPr>
            <w:tcW w:w="1052" w:type="pct"/>
          </w:tcPr>
          <w:p w:rsidR="00191F0C" w:rsidRPr="0066419C" w:rsidRDefault="00191F0C" w:rsidP="009348CE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66419C">
              <w:rPr>
                <w:bCs/>
                <w:i/>
                <w:iCs/>
              </w:rPr>
              <w:t>Самостоятельное изучение учебной и научной литературы.</w:t>
            </w:r>
          </w:p>
          <w:p w:rsidR="00191F0C" w:rsidRPr="0066419C" w:rsidRDefault="00191F0C" w:rsidP="009348CE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66419C">
              <w:rPr>
                <w:bCs/>
                <w:i/>
                <w:iCs/>
              </w:rPr>
              <w:t>Подготовка к лабораторно-практическому занятию</w:t>
            </w:r>
          </w:p>
        </w:tc>
        <w:tc>
          <w:tcPr>
            <w:tcW w:w="951" w:type="pct"/>
          </w:tcPr>
          <w:p w:rsidR="00191F0C" w:rsidRPr="0066419C" w:rsidRDefault="00191F0C" w:rsidP="009348CE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</w:p>
          <w:p w:rsidR="00191F0C" w:rsidRPr="0066419C" w:rsidRDefault="00191F0C" w:rsidP="009348CE">
            <w:pPr>
              <w:pStyle w:val="Style14"/>
              <w:ind w:firstLine="0"/>
              <w:jc w:val="left"/>
              <w:rPr>
                <w:i/>
              </w:rPr>
            </w:pPr>
            <w:r w:rsidRPr="0066419C">
              <w:rPr>
                <w:i/>
              </w:rPr>
              <w:t>– Сдача  лабораторно-практических  работ;</w:t>
            </w:r>
          </w:p>
          <w:p w:rsidR="00191F0C" w:rsidRPr="0066419C" w:rsidRDefault="00191F0C" w:rsidP="009348CE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43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191F0C" w:rsidRPr="0066419C">
        <w:trPr>
          <w:gridBefore w:val="1"/>
          <w:trHeight w:val="375"/>
        </w:trPr>
        <w:tc>
          <w:tcPr>
            <w:tcW w:w="1401" w:type="pct"/>
          </w:tcPr>
          <w:p w:rsidR="00191F0C" w:rsidRPr="0066419C" w:rsidRDefault="00191F0C" w:rsidP="009C151F">
            <w:pPr>
              <w:pStyle w:val="Style14"/>
              <w:ind w:right="91" w:firstLine="0"/>
              <w:rPr>
                <w:snapToGrid w:val="0"/>
              </w:rPr>
            </w:pPr>
            <w:r w:rsidRPr="0066419C">
              <w:t>4.4. Тема. Приемы обеспечения пространственной жестк</w:t>
            </w:r>
            <w:r w:rsidRPr="0066419C">
              <w:t>о</w:t>
            </w:r>
            <w:r w:rsidRPr="0066419C">
              <w:t>сти и устойчивости стеновых н</w:t>
            </w:r>
            <w:r w:rsidRPr="0066419C">
              <w:t>е</w:t>
            </w:r>
            <w:r w:rsidRPr="0066419C">
              <w:t>сущих остовов мн</w:t>
            </w:r>
            <w:r w:rsidRPr="0066419C">
              <w:t>о</w:t>
            </w:r>
            <w:r w:rsidRPr="0066419C">
              <w:t xml:space="preserve">гоэтажных зданий. </w:t>
            </w:r>
          </w:p>
        </w:tc>
        <w:tc>
          <w:tcPr>
            <w:tcW w:w="231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1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3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6419C">
              <w:rPr>
                <w:b/>
              </w:rPr>
              <w:t>2</w:t>
            </w:r>
          </w:p>
        </w:tc>
        <w:tc>
          <w:tcPr>
            <w:tcW w:w="199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9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</w:p>
        </w:tc>
        <w:tc>
          <w:tcPr>
            <w:tcW w:w="1052" w:type="pct"/>
          </w:tcPr>
          <w:p w:rsidR="00191F0C" w:rsidRPr="0066419C" w:rsidRDefault="00191F0C" w:rsidP="009348CE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66419C">
              <w:rPr>
                <w:bCs/>
                <w:i/>
                <w:iCs/>
              </w:rPr>
              <w:t>Самостоятельное изучение учебной и научной литературы.</w:t>
            </w:r>
          </w:p>
          <w:p w:rsidR="00191F0C" w:rsidRPr="0066419C" w:rsidRDefault="00191F0C" w:rsidP="009348CE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66419C">
              <w:rPr>
                <w:bCs/>
                <w:i/>
                <w:iCs/>
              </w:rPr>
              <w:t>Подготовка к лабораторно-практическому занятию</w:t>
            </w:r>
          </w:p>
        </w:tc>
        <w:tc>
          <w:tcPr>
            <w:tcW w:w="951" w:type="pct"/>
          </w:tcPr>
          <w:p w:rsidR="00191F0C" w:rsidRPr="0066419C" w:rsidRDefault="00191F0C" w:rsidP="009348CE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</w:p>
          <w:p w:rsidR="00191F0C" w:rsidRPr="0066419C" w:rsidRDefault="00191F0C" w:rsidP="009348CE">
            <w:pPr>
              <w:pStyle w:val="Style14"/>
              <w:ind w:firstLine="0"/>
              <w:jc w:val="left"/>
              <w:rPr>
                <w:i/>
              </w:rPr>
            </w:pPr>
            <w:r w:rsidRPr="0066419C">
              <w:rPr>
                <w:i/>
              </w:rPr>
              <w:t>– Сдача  лабораторно-практических  работ;</w:t>
            </w:r>
          </w:p>
          <w:p w:rsidR="00191F0C" w:rsidRPr="0066419C" w:rsidRDefault="00191F0C" w:rsidP="009348CE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43" w:type="pct"/>
          </w:tcPr>
          <w:p w:rsidR="00191F0C" w:rsidRPr="0066419C" w:rsidRDefault="00191F0C" w:rsidP="009348CE">
            <w:pPr>
              <w:pStyle w:val="Style14"/>
              <w:widowControl/>
              <w:ind w:hanging="11"/>
              <w:rPr>
                <w:i/>
              </w:rPr>
            </w:pPr>
            <w:r w:rsidRPr="0066419C">
              <w:rPr>
                <w:i/>
              </w:rPr>
              <w:t>ПК-1- у,в;</w:t>
            </w:r>
          </w:p>
          <w:p w:rsidR="00191F0C" w:rsidRPr="0066419C" w:rsidRDefault="00191F0C" w:rsidP="009348CE">
            <w:pPr>
              <w:pStyle w:val="Style14"/>
              <w:widowControl/>
              <w:ind w:firstLine="0"/>
            </w:pPr>
            <w:r w:rsidRPr="0066419C">
              <w:rPr>
                <w:i/>
              </w:rPr>
              <w:t>ПК-5- у,в;</w:t>
            </w:r>
            <w:r w:rsidRPr="0066419C">
              <w:t xml:space="preserve">ПК-8 </w:t>
            </w:r>
            <w:r w:rsidRPr="0066419C">
              <w:rPr>
                <w:i/>
              </w:rPr>
              <w:t>у,в;</w:t>
            </w:r>
          </w:p>
          <w:p w:rsidR="00191F0C" w:rsidRPr="0066419C" w:rsidRDefault="00191F0C" w:rsidP="009348CE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191F0C" w:rsidRPr="0066419C">
        <w:trPr>
          <w:gridBefore w:val="1"/>
          <w:trHeight w:val="1230"/>
        </w:trPr>
        <w:tc>
          <w:tcPr>
            <w:tcW w:w="1401" w:type="pct"/>
          </w:tcPr>
          <w:p w:rsidR="00191F0C" w:rsidRPr="0066419C" w:rsidRDefault="00191F0C" w:rsidP="009C151F">
            <w:pPr>
              <w:pStyle w:val="BodyText"/>
              <w:ind w:right="91" w:firstLine="0"/>
              <w:rPr>
                <w:snapToGrid w:val="0"/>
              </w:rPr>
            </w:pPr>
            <w:r w:rsidRPr="0066419C">
              <w:rPr>
                <w:b/>
              </w:rPr>
              <w:t>4.5. Тема. Разработка конструктивные элементов многоэтажного зд</w:t>
            </w:r>
            <w:r w:rsidRPr="0066419C">
              <w:rPr>
                <w:b/>
              </w:rPr>
              <w:t>а</w:t>
            </w:r>
            <w:r w:rsidRPr="0066419C">
              <w:rPr>
                <w:b/>
              </w:rPr>
              <w:t>ния (выполнение иллюстративных листов к практическому занятию: презентации);</w:t>
            </w:r>
          </w:p>
        </w:tc>
        <w:tc>
          <w:tcPr>
            <w:tcW w:w="231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1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3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6419C">
              <w:rPr>
                <w:b/>
              </w:rPr>
              <w:t>4</w:t>
            </w:r>
          </w:p>
        </w:tc>
        <w:tc>
          <w:tcPr>
            <w:tcW w:w="199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9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</w:p>
        </w:tc>
        <w:tc>
          <w:tcPr>
            <w:tcW w:w="1052" w:type="pct"/>
          </w:tcPr>
          <w:p w:rsidR="00191F0C" w:rsidRPr="0066419C" w:rsidRDefault="00191F0C" w:rsidP="009348CE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66419C">
              <w:rPr>
                <w:bCs/>
                <w:i/>
                <w:iCs/>
              </w:rPr>
              <w:t>Самостоятельное изучение учебной и научной литературы.</w:t>
            </w:r>
          </w:p>
          <w:p w:rsidR="00191F0C" w:rsidRPr="0066419C" w:rsidRDefault="00191F0C" w:rsidP="009348CE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66419C">
              <w:rPr>
                <w:bCs/>
                <w:i/>
                <w:iCs/>
              </w:rPr>
              <w:t>Подготовка к лабораторно-практическому занятию</w:t>
            </w:r>
          </w:p>
        </w:tc>
        <w:tc>
          <w:tcPr>
            <w:tcW w:w="951" w:type="pct"/>
          </w:tcPr>
          <w:p w:rsidR="00191F0C" w:rsidRPr="0066419C" w:rsidRDefault="00191F0C" w:rsidP="009348CE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</w:p>
          <w:p w:rsidR="00191F0C" w:rsidRPr="0066419C" w:rsidRDefault="00191F0C" w:rsidP="009348CE">
            <w:pPr>
              <w:pStyle w:val="Style14"/>
              <w:ind w:firstLine="0"/>
              <w:jc w:val="left"/>
              <w:rPr>
                <w:i/>
              </w:rPr>
            </w:pPr>
            <w:r w:rsidRPr="0066419C">
              <w:rPr>
                <w:i/>
              </w:rPr>
              <w:t>– Сдача  лабораторно-практических  работ;</w:t>
            </w:r>
          </w:p>
          <w:p w:rsidR="00191F0C" w:rsidRPr="0066419C" w:rsidRDefault="00191F0C" w:rsidP="009348CE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43" w:type="pct"/>
          </w:tcPr>
          <w:p w:rsidR="00191F0C" w:rsidRPr="0066419C" w:rsidRDefault="00191F0C" w:rsidP="009348CE">
            <w:pPr>
              <w:pStyle w:val="Style14"/>
              <w:widowControl/>
              <w:ind w:hanging="11"/>
              <w:rPr>
                <w:i/>
              </w:rPr>
            </w:pPr>
            <w:r w:rsidRPr="0066419C">
              <w:rPr>
                <w:i/>
              </w:rPr>
              <w:t>ПК-1- у,в;</w:t>
            </w:r>
          </w:p>
          <w:p w:rsidR="00191F0C" w:rsidRPr="0066419C" w:rsidRDefault="00191F0C" w:rsidP="009348CE">
            <w:pPr>
              <w:pStyle w:val="Style14"/>
              <w:widowControl/>
              <w:ind w:firstLine="0"/>
            </w:pPr>
            <w:r w:rsidRPr="0066419C">
              <w:rPr>
                <w:i/>
              </w:rPr>
              <w:t>ПК-5- у,в;</w:t>
            </w:r>
            <w:r w:rsidRPr="0066419C">
              <w:t xml:space="preserve">ПК-8 </w:t>
            </w:r>
            <w:r w:rsidRPr="0066419C">
              <w:rPr>
                <w:i/>
              </w:rPr>
              <w:t>у,в;</w:t>
            </w:r>
          </w:p>
        </w:tc>
      </w:tr>
      <w:tr w:rsidR="00191F0C" w:rsidRPr="0066419C">
        <w:trPr>
          <w:gridBefore w:val="1"/>
          <w:trHeight w:val="420"/>
        </w:trPr>
        <w:tc>
          <w:tcPr>
            <w:tcW w:w="1401" w:type="pct"/>
          </w:tcPr>
          <w:p w:rsidR="00191F0C" w:rsidRPr="0066419C" w:rsidRDefault="00191F0C" w:rsidP="009C151F">
            <w:pPr>
              <w:pStyle w:val="BodyText"/>
              <w:ind w:right="91" w:firstLine="0"/>
              <w:rPr>
                <w:b/>
              </w:rPr>
            </w:pPr>
            <w:r w:rsidRPr="0066419C">
              <w:rPr>
                <w:b/>
              </w:rPr>
              <w:t>4.5. Тема. Презентации конструктивные элементы многоэтажного зд</w:t>
            </w:r>
            <w:r w:rsidRPr="0066419C">
              <w:rPr>
                <w:b/>
              </w:rPr>
              <w:t>а</w:t>
            </w:r>
            <w:r w:rsidRPr="0066419C">
              <w:rPr>
                <w:b/>
              </w:rPr>
              <w:t>ния (по вариантам)</w:t>
            </w:r>
          </w:p>
        </w:tc>
        <w:tc>
          <w:tcPr>
            <w:tcW w:w="231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1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3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6419C">
              <w:rPr>
                <w:b/>
              </w:rPr>
              <w:t>2</w:t>
            </w:r>
          </w:p>
        </w:tc>
        <w:tc>
          <w:tcPr>
            <w:tcW w:w="199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9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</w:p>
        </w:tc>
        <w:tc>
          <w:tcPr>
            <w:tcW w:w="1052" w:type="pct"/>
          </w:tcPr>
          <w:p w:rsidR="00191F0C" w:rsidRPr="0066419C" w:rsidRDefault="00191F0C" w:rsidP="009348CE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66419C">
              <w:rPr>
                <w:bCs/>
                <w:i/>
                <w:iCs/>
              </w:rPr>
              <w:t>Самостоятельное изучение учебной и научной литературы.</w:t>
            </w:r>
          </w:p>
          <w:p w:rsidR="00191F0C" w:rsidRPr="0066419C" w:rsidRDefault="00191F0C" w:rsidP="009348CE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66419C">
              <w:rPr>
                <w:bCs/>
                <w:i/>
                <w:iCs/>
              </w:rPr>
              <w:t>Подготовка к лабораторно-практическому занятию</w:t>
            </w:r>
          </w:p>
        </w:tc>
        <w:tc>
          <w:tcPr>
            <w:tcW w:w="951" w:type="pct"/>
          </w:tcPr>
          <w:p w:rsidR="00191F0C" w:rsidRPr="0066419C" w:rsidRDefault="00191F0C" w:rsidP="009348CE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Текущий контроль успева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66419C">
              <w:rPr>
                <w:rStyle w:val="FontStyle31"/>
                <w:rFonts w:ascii="Times New Roman" w:hAnsi="Times New Roman" w:cs="Georgia"/>
                <w:sz w:val="24"/>
              </w:rPr>
              <w:t>мости</w:t>
            </w:r>
          </w:p>
          <w:p w:rsidR="00191F0C" w:rsidRPr="0066419C" w:rsidRDefault="00191F0C" w:rsidP="009348CE">
            <w:pPr>
              <w:pStyle w:val="Style14"/>
              <w:ind w:firstLine="0"/>
              <w:jc w:val="left"/>
              <w:rPr>
                <w:i/>
              </w:rPr>
            </w:pPr>
            <w:r w:rsidRPr="0066419C">
              <w:rPr>
                <w:i/>
              </w:rPr>
              <w:t>– Сдача  лабораторно-практических  работ;</w:t>
            </w:r>
          </w:p>
          <w:p w:rsidR="00191F0C" w:rsidRPr="0066419C" w:rsidRDefault="00191F0C" w:rsidP="009348CE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43" w:type="pct"/>
          </w:tcPr>
          <w:p w:rsidR="00191F0C" w:rsidRPr="0066419C" w:rsidRDefault="00191F0C" w:rsidP="009348CE">
            <w:pPr>
              <w:pStyle w:val="Style14"/>
              <w:widowControl/>
              <w:ind w:hanging="11"/>
              <w:rPr>
                <w:i/>
              </w:rPr>
            </w:pPr>
            <w:r w:rsidRPr="0066419C">
              <w:rPr>
                <w:i/>
              </w:rPr>
              <w:t>ПК-1- у,в;</w:t>
            </w:r>
          </w:p>
          <w:p w:rsidR="00191F0C" w:rsidRPr="0066419C" w:rsidRDefault="00191F0C" w:rsidP="009348CE">
            <w:pPr>
              <w:pStyle w:val="Style14"/>
              <w:widowControl/>
              <w:ind w:firstLine="0"/>
            </w:pPr>
            <w:r w:rsidRPr="0066419C">
              <w:rPr>
                <w:i/>
              </w:rPr>
              <w:t>ПК-5- у,в;</w:t>
            </w:r>
            <w:r w:rsidRPr="0066419C">
              <w:t xml:space="preserve">ПК-8 </w:t>
            </w:r>
            <w:r w:rsidRPr="0066419C">
              <w:rPr>
                <w:i/>
              </w:rPr>
              <w:t>у,в;</w:t>
            </w:r>
          </w:p>
        </w:tc>
      </w:tr>
      <w:tr w:rsidR="00191F0C" w:rsidRPr="0066419C">
        <w:trPr>
          <w:gridBefore w:val="1"/>
          <w:trHeight w:val="386"/>
        </w:trPr>
        <w:tc>
          <w:tcPr>
            <w:tcW w:w="1401" w:type="pct"/>
          </w:tcPr>
          <w:p w:rsidR="00191F0C" w:rsidRPr="0066419C" w:rsidRDefault="00191F0C" w:rsidP="009C151F">
            <w:pPr>
              <w:pStyle w:val="Style14"/>
              <w:ind w:right="91" w:firstLine="0"/>
              <w:rPr>
                <w:b/>
              </w:rPr>
            </w:pPr>
            <w:r w:rsidRPr="0066419C">
              <w:rPr>
                <w:snapToGrid w:val="0"/>
              </w:rPr>
              <w:t>4.1,4.2,4.3,4.4,4.5.Выполнение учебной работы Разработка конструкций многоэтажного жилого зд</w:t>
            </w:r>
            <w:r w:rsidRPr="0066419C">
              <w:rPr>
                <w:snapToGrid w:val="0"/>
              </w:rPr>
              <w:t>а</w:t>
            </w:r>
            <w:r w:rsidRPr="0066419C">
              <w:rPr>
                <w:snapToGrid w:val="0"/>
              </w:rPr>
              <w:t>ния</w:t>
            </w:r>
          </w:p>
        </w:tc>
        <w:tc>
          <w:tcPr>
            <w:tcW w:w="231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1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3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6419C">
              <w:rPr>
                <w:b/>
              </w:rPr>
              <w:t>2</w:t>
            </w:r>
          </w:p>
        </w:tc>
        <w:tc>
          <w:tcPr>
            <w:tcW w:w="199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9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</w:p>
        </w:tc>
        <w:tc>
          <w:tcPr>
            <w:tcW w:w="1052" w:type="pct"/>
          </w:tcPr>
          <w:p w:rsidR="00191F0C" w:rsidRPr="0066419C" w:rsidRDefault="00191F0C" w:rsidP="009348CE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66419C">
              <w:rPr>
                <w:bCs/>
                <w:i/>
                <w:iCs/>
              </w:rPr>
              <w:t>Самостоятельное изучение учебной и научной литературы.</w:t>
            </w:r>
          </w:p>
          <w:p w:rsidR="00191F0C" w:rsidRPr="0066419C" w:rsidRDefault="00191F0C" w:rsidP="009348CE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66419C">
              <w:rPr>
                <w:bCs/>
                <w:i/>
                <w:iCs/>
              </w:rPr>
              <w:t>Подготовка к лабораторно-практическому занятию</w:t>
            </w:r>
          </w:p>
        </w:tc>
        <w:tc>
          <w:tcPr>
            <w:tcW w:w="951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66419C">
              <w:rPr>
                <w:b/>
              </w:rPr>
              <w:t>Устный опрос.</w:t>
            </w:r>
            <w:r w:rsidRPr="0066419C">
              <w:rPr>
                <w:rStyle w:val="FontStyle31"/>
                <w:rFonts w:ascii="Times New Roman" w:hAnsi="Times New Roman"/>
                <w:b/>
                <w:sz w:val="24"/>
              </w:rPr>
              <w:t xml:space="preserve"> Текущий контроль успева</w:t>
            </w:r>
            <w:r w:rsidRPr="0066419C">
              <w:rPr>
                <w:rStyle w:val="FontStyle31"/>
                <w:rFonts w:ascii="Times New Roman" w:hAnsi="Times New Roman"/>
                <w:b/>
                <w:sz w:val="24"/>
              </w:rPr>
              <w:t>е</w:t>
            </w:r>
            <w:r w:rsidRPr="0066419C">
              <w:rPr>
                <w:rStyle w:val="FontStyle31"/>
                <w:rFonts w:ascii="Times New Roman" w:hAnsi="Times New Roman"/>
                <w:b/>
                <w:sz w:val="24"/>
              </w:rPr>
              <w:t xml:space="preserve">мости: </w:t>
            </w:r>
            <w:r w:rsidRPr="0066419C">
              <w:rPr>
                <w:b/>
              </w:rPr>
              <w:t>сдача практической работы;</w:t>
            </w:r>
          </w:p>
        </w:tc>
        <w:tc>
          <w:tcPr>
            <w:tcW w:w="343" w:type="pct"/>
          </w:tcPr>
          <w:p w:rsidR="00191F0C" w:rsidRPr="0066419C" w:rsidRDefault="00191F0C" w:rsidP="009348CE">
            <w:pPr>
              <w:pStyle w:val="Style14"/>
              <w:widowControl/>
              <w:ind w:hanging="11"/>
              <w:rPr>
                <w:i/>
              </w:rPr>
            </w:pPr>
            <w:r w:rsidRPr="0066419C">
              <w:rPr>
                <w:i/>
              </w:rPr>
              <w:t>ПК-1- у,в;</w:t>
            </w:r>
          </w:p>
          <w:p w:rsidR="00191F0C" w:rsidRPr="0066419C" w:rsidRDefault="00191F0C" w:rsidP="009348CE">
            <w:pPr>
              <w:pStyle w:val="Style14"/>
              <w:widowControl/>
              <w:ind w:firstLine="0"/>
            </w:pPr>
            <w:r w:rsidRPr="0066419C">
              <w:rPr>
                <w:i/>
              </w:rPr>
              <w:t>ПК-5- у,в;</w:t>
            </w:r>
            <w:r w:rsidRPr="0066419C">
              <w:t xml:space="preserve">ПК-8 </w:t>
            </w:r>
            <w:r w:rsidRPr="0066419C">
              <w:rPr>
                <w:i/>
              </w:rPr>
              <w:t>у,в;</w:t>
            </w:r>
          </w:p>
          <w:p w:rsidR="00191F0C" w:rsidRPr="0066419C" w:rsidRDefault="00191F0C" w:rsidP="009348CE">
            <w:pPr>
              <w:pStyle w:val="Style14"/>
              <w:ind w:firstLine="0"/>
              <w:jc w:val="left"/>
              <w:rPr>
                <w:b/>
              </w:rPr>
            </w:pPr>
          </w:p>
        </w:tc>
      </w:tr>
      <w:tr w:rsidR="00191F0C" w:rsidRPr="0066419C">
        <w:trPr>
          <w:gridBefore w:val="1"/>
          <w:trHeight w:val="1763"/>
        </w:trPr>
        <w:tc>
          <w:tcPr>
            <w:tcW w:w="1401" w:type="pct"/>
          </w:tcPr>
          <w:p w:rsidR="00191F0C" w:rsidRPr="0066419C" w:rsidRDefault="00191F0C" w:rsidP="009C151F">
            <w:pPr>
              <w:pStyle w:val="Style14"/>
              <w:widowControl/>
              <w:ind w:right="91" w:firstLine="0"/>
              <w:rPr>
                <w:b/>
              </w:rPr>
            </w:pPr>
            <w:r w:rsidRPr="0066419C">
              <w:rPr>
                <w:b/>
              </w:rPr>
              <w:t>Итого по разделу</w:t>
            </w:r>
          </w:p>
        </w:tc>
        <w:tc>
          <w:tcPr>
            <w:tcW w:w="231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1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33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6419C">
              <w:rPr>
                <w:b/>
              </w:rPr>
              <w:t>68</w:t>
            </w:r>
          </w:p>
        </w:tc>
        <w:tc>
          <w:tcPr>
            <w:tcW w:w="199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9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  <w:rPr>
                <w:rFonts w:cs="Georgia"/>
                <w:b/>
              </w:rPr>
            </w:pPr>
            <w:r w:rsidRPr="0066419C">
              <w:rPr>
                <w:rFonts w:cs="Georgia"/>
                <w:b/>
              </w:rPr>
              <w:t>19</w:t>
            </w:r>
          </w:p>
        </w:tc>
        <w:tc>
          <w:tcPr>
            <w:tcW w:w="1052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</w:rPr>
            </w:pPr>
            <w:r w:rsidRPr="0066419C">
              <w:rPr>
                <w:snapToGrid w:val="0"/>
              </w:rPr>
              <w:t>Самостоятельная раб</w:t>
            </w:r>
            <w:r w:rsidRPr="0066419C">
              <w:rPr>
                <w:snapToGrid w:val="0"/>
              </w:rPr>
              <w:t>о</w:t>
            </w:r>
            <w:r w:rsidRPr="0066419C">
              <w:rPr>
                <w:snapToGrid w:val="0"/>
              </w:rPr>
              <w:t>та. Подготовка к зачету с оце</w:t>
            </w:r>
            <w:r w:rsidRPr="0066419C">
              <w:rPr>
                <w:snapToGrid w:val="0"/>
              </w:rPr>
              <w:t>н</w:t>
            </w:r>
            <w:r w:rsidRPr="0066419C">
              <w:rPr>
                <w:snapToGrid w:val="0"/>
              </w:rPr>
              <w:t>кой</w:t>
            </w:r>
          </w:p>
        </w:tc>
        <w:tc>
          <w:tcPr>
            <w:tcW w:w="951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 w:rsidRPr="0066419C">
              <w:t>Промежуточная аттест</w:t>
            </w:r>
            <w:r w:rsidRPr="0066419C">
              <w:t>а</w:t>
            </w:r>
            <w:r w:rsidRPr="0066419C">
              <w:t>ция (зачет с оценкой)</w:t>
            </w:r>
          </w:p>
          <w:p w:rsidR="00191F0C" w:rsidRPr="0066419C" w:rsidRDefault="00191F0C" w:rsidP="009348CE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43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left"/>
            </w:pPr>
            <w:r w:rsidRPr="0066419C">
              <w:t>ПК-1 – з,у,в;</w:t>
            </w:r>
          </w:p>
          <w:p w:rsidR="00191F0C" w:rsidRPr="0066419C" w:rsidRDefault="00191F0C" w:rsidP="009348CE">
            <w:pPr>
              <w:pStyle w:val="Style14"/>
              <w:widowControl/>
              <w:ind w:firstLine="0"/>
              <w:jc w:val="left"/>
            </w:pPr>
            <w:r w:rsidRPr="0066419C">
              <w:t>ПК-8 – з,у,в;</w:t>
            </w:r>
          </w:p>
          <w:p w:rsidR="00191F0C" w:rsidRPr="0066419C" w:rsidRDefault="00191F0C" w:rsidP="009348CE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66419C">
              <w:t>ПК-5 – з,у,в;</w:t>
            </w:r>
          </w:p>
        </w:tc>
      </w:tr>
      <w:tr w:rsidR="00191F0C" w:rsidRPr="0066419C">
        <w:trPr>
          <w:gridBefore w:val="1"/>
          <w:trHeight w:val="499"/>
        </w:trPr>
        <w:tc>
          <w:tcPr>
            <w:tcW w:w="1401" w:type="pct"/>
          </w:tcPr>
          <w:p w:rsidR="00191F0C" w:rsidRPr="0066419C" w:rsidRDefault="00191F0C" w:rsidP="009C151F">
            <w:pPr>
              <w:pStyle w:val="Style14"/>
              <w:widowControl/>
              <w:ind w:right="91" w:firstLine="0"/>
              <w:rPr>
                <w:b/>
              </w:rPr>
            </w:pPr>
            <w:r w:rsidRPr="0066419C">
              <w:rPr>
                <w:b/>
              </w:rPr>
              <w:t>Итого по дисциплине</w:t>
            </w:r>
          </w:p>
        </w:tc>
        <w:tc>
          <w:tcPr>
            <w:tcW w:w="231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6419C">
              <w:rPr>
                <w:b/>
              </w:rPr>
              <w:t>3,4</w:t>
            </w:r>
          </w:p>
        </w:tc>
        <w:tc>
          <w:tcPr>
            <w:tcW w:w="281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6419C">
              <w:rPr>
                <w:b/>
              </w:rPr>
              <w:t>36</w:t>
            </w:r>
          </w:p>
        </w:tc>
        <w:tc>
          <w:tcPr>
            <w:tcW w:w="233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6419C">
              <w:rPr>
                <w:b/>
              </w:rPr>
              <w:t>68</w:t>
            </w:r>
          </w:p>
        </w:tc>
        <w:tc>
          <w:tcPr>
            <w:tcW w:w="199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9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  <w:r w:rsidRPr="0066419C">
              <w:rPr>
                <w:rStyle w:val="FontStyle31"/>
                <w:rFonts w:ascii="Times New Roman" w:hAnsi="Times New Roman" w:cs="Georgia"/>
                <w:b/>
                <w:sz w:val="24"/>
              </w:rPr>
              <w:t>44</w:t>
            </w:r>
          </w:p>
        </w:tc>
        <w:tc>
          <w:tcPr>
            <w:tcW w:w="1052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51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43" w:type="pct"/>
          </w:tcPr>
          <w:p w:rsidR="00191F0C" w:rsidRPr="0066419C" w:rsidRDefault="00191F0C" w:rsidP="009348CE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191F0C" w:rsidRPr="0066419C" w:rsidRDefault="00191F0C" w:rsidP="009348CE">
      <w:pPr>
        <w:rPr>
          <w:rStyle w:val="FontStyle18"/>
          <w:b w:val="0"/>
          <w:bCs/>
          <w:sz w:val="24"/>
        </w:rPr>
      </w:pPr>
    </w:p>
    <w:p w:rsidR="00191F0C" w:rsidRPr="0066419C" w:rsidRDefault="00191F0C" w:rsidP="009348CE">
      <w:r w:rsidRPr="0066419C">
        <w:rPr>
          <w:rStyle w:val="FontStyle18"/>
          <w:b w:val="0"/>
          <w:bCs/>
          <w:sz w:val="24"/>
        </w:rPr>
        <w:t>И – в том числе,</w:t>
      </w:r>
      <w:r w:rsidRPr="0066419C">
        <w:rPr>
          <w:rStyle w:val="FontStyle18"/>
          <w:bCs/>
          <w:sz w:val="24"/>
        </w:rPr>
        <w:t xml:space="preserve"> </w:t>
      </w:r>
      <w:r w:rsidRPr="0066419C">
        <w:t xml:space="preserve">часы, отведенные на работу в интерактивной форме. </w:t>
      </w:r>
    </w:p>
    <w:p w:rsidR="00191F0C" w:rsidRPr="0066419C" w:rsidRDefault="00191F0C" w:rsidP="009348CE">
      <w:pPr>
        <w:pStyle w:val="FootnoteText"/>
        <w:rPr>
          <w:rStyle w:val="FontStyle20"/>
          <w:rFonts w:ascii="Times New Roman" w:hAnsi="Times New Roman" w:cs="Georgia"/>
          <w:i/>
          <w:sz w:val="24"/>
          <w:szCs w:val="24"/>
        </w:rPr>
      </w:pPr>
    </w:p>
    <w:p w:rsidR="00191F0C" w:rsidRPr="0066419C" w:rsidRDefault="00191F0C" w:rsidP="009348CE">
      <w:pPr>
        <w:rPr>
          <w:rStyle w:val="FontStyle18"/>
          <w:bCs/>
          <w:i/>
          <w:sz w:val="24"/>
        </w:rPr>
      </w:pPr>
    </w:p>
    <w:p w:rsidR="00191F0C" w:rsidRPr="0066419C" w:rsidRDefault="00191F0C" w:rsidP="009348CE">
      <w:pPr>
        <w:rPr>
          <w:rStyle w:val="FontStyle18"/>
          <w:bCs/>
          <w:i/>
          <w:sz w:val="24"/>
        </w:rPr>
      </w:pPr>
    </w:p>
    <w:p w:rsidR="00191F0C" w:rsidRPr="0066419C" w:rsidRDefault="00191F0C" w:rsidP="009348CE">
      <w:pPr>
        <w:pStyle w:val="Heading1"/>
        <w:rPr>
          <w:rStyle w:val="FontStyle31"/>
          <w:rFonts w:ascii="Times New Roman" w:hAnsi="Times New Roman" w:cs="Georgia"/>
          <w:sz w:val="24"/>
          <w:szCs w:val="24"/>
        </w:rPr>
        <w:sectPr w:rsidR="00191F0C" w:rsidRPr="0066419C" w:rsidSect="009348CE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191F0C" w:rsidRPr="0066419C" w:rsidRDefault="00191F0C" w:rsidP="009348CE">
      <w:pPr>
        <w:pStyle w:val="Heading1"/>
        <w:rPr>
          <w:rStyle w:val="FontStyle31"/>
          <w:rFonts w:ascii="Times New Roman" w:hAnsi="Times New Roman" w:cs="Georgia"/>
          <w:sz w:val="24"/>
          <w:szCs w:val="24"/>
        </w:rPr>
      </w:pPr>
      <w:r w:rsidRPr="0066419C">
        <w:rPr>
          <w:rStyle w:val="FontStyle31"/>
          <w:rFonts w:ascii="Times New Roman" w:hAnsi="Times New Roman" w:cs="Georgia"/>
          <w:sz w:val="24"/>
          <w:szCs w:val="24"/>
        </w:rPr>
        <w:t>5 Образовательные и информационные технологии</w:t>
      </w:r>
    </w:p>
    <w:p w:rsidR="00191F0C" w:rsidRPr="0066419C" w:rsidRDefault="00191F0C" w:rsidP="009348CE">
      <w:r w:rsidRPr="0066419C">
        <w:t xml:space="preserve">Методическая концепция преподавания предусматривает активную форму усвоения материала, обеспечивающую максимальную самостоятельность каждого студента в выполнении лабораторных работ.. </w:t>
      </w:r>
    </w:p>
    <w:p w:rsidR="00191F0C" w:rsidRPr="0066419C" w:rsidRDefault="00191F0C" w:rsidP="009348CE">
      <w:pPr>
        <w:rPr>
          <w:rFonts w:cs="Georgia"/>
        </w:rPr>
      </w:pPr>
      <w:r w:rsidRPr="0066419C">
        <w:rPr>
          <w:rStyle w:val="FontStyle20"/>
          <w:rFonts w:ascii="Times New Roman" w:hAnsi="Times New Roman" w:cs="Georgia"/>
          <w:sz w:val="24"/>
        </w:rPr>
        <w:t>Согласно п. 34 Порядка организации и осуществления деятельности по образов</w:t>
      </w:r>
      <w:r w:rsidRPr="0066419C">
        <w:rPr>
          <w:rStyle w:val="FontStyle20"/>
          <w:rFonts w:ascii="Times New Roman" w:hAnsi="Times New Roman" w:cs="Georgia"/>
          <w:sz w:val="24"/>
        </w:rPr>
        <w:t>а</w:t>
      </w:r>
      <w:r w:rsidRPr="0066419C">
        <w:rPr>
          <w:rStyle w:val="FontStyle20"/>
          <w:rFonts w:ascii="Times New Roman" w:hAnsi="Times New Roman" w:cs="Georgia"/>
          <w:sz w:val="24"/>
        </w:rPr>
        <w:t>тельным программам высшего образования – программам бакалавриата, программам сп</w:t>
      </w:r>
      <w:r w:rsidRPr="0066419C">
        <w:rPr>
          <w:rStyle w:val="FontStyle20"/>
          <w:rFonts w:ascii="Times New Roman" w:hAnsi="Times New Roman" w:cs="Georgia"/>
          <w:sz w:val="24"/>
        </w:rPr>
        <w:t>е</w:t>
      </w:r>
      <w:r w:rsidRPr="0066419C">
        <w:rPr>
          <w:rStyle w:val="FontStyle20"/>
          <w:rFonts w:ascii="Times New Roman" w:hAnsi="Times New Roman" w:cs="Georgia"/>
          <w:sz w:val="24"/>
        </w:rPr>
        <w:t>циалитета, программам магистратуры (утв. приказом МОиН РФ от 05.04.2017 г. № 301) при проведении учебных занятий организация обеспечивает развитие у обучающи</w:t>
      </w:r>
      <w:r w:rsidRPr="0066419C">
        <w:rPr>
          <w:rStyle w:val="FontStyle20"/>
          <w:rFonts w:ascii="Times New Roman" w:hAnsi="Times New Roman" w:cs="Georgia"/>
          <w:sz w:val="24"/>
        </w:rPr>
        <w:t>х</w:t>
      </w:r>
      <w:r w:rsidRPr="0066419C">
        <w:rPr>
          <w:rStyle w:val="FontStyle20"/>
          <w:rFonts w:ascii="Times New Roman" w:hAnsi="Times New Roman" w:cs="Georgia"/>
          <w:sz w:val="24"/>
        </w:rPr>
        <w:t xml:space="preserve">ся навыков командной работы, межличностной коммуникации, принятия решений, лидерских качеств </w:t>
      </w:r>
    </w:p>
    <w:p w:rsidR="00191F0C" w:rsidRPr="0066419C" w:rsidRDefault="00191F0C" w:rsidP="009348CE">
      <w:r w:rsidRPr="0066419C">
        <w:t xml:space="preserve"> Применяются такие виды образовательных технологии, как:</w:t>
      </w:r>
    </w:p>
    <w:p w:rsidR="00191F0C" w:rsidRPr="0066419C" w:rsidRDefault="00191F0C" w:rsidP="009348CE">
      <w:pPr>
        <w:pStyle w:val="ListParagraph"/>
        <w:numPr>
          <w:ilvl w:val="0"/>
          <w:numId w:val="31"/>
        </w:numPr>
        <w:ind w:left="-142" w:firstLine="709"/>
        <w:rPr>
          <w:lang w:val="ru-RU"/>
        </w:rPr>
      </w:pPr>
      <w:r w:rsidRPr="0066419C">
        <w:rPr>
          <w:b/>
          <w:lang w:val="ru-RU"/>
        </w:rPr>
        <w:t>Традиционные образовательные технологии</w:t>
      </w:r>
      <w:r w:rsidRPr="0066419C">
        <w:t> </w:t>
      </w:r>
      <w:r w:rsidRPr="0066419C">
        <w:rPr>
          <w:lang w:val="ru-RU"/>
        </w:rPr>
        <w:t>ориентируются на</w:t>
      </w:r>
      <w:r w:rsidRPr="0066419C">
        <w:t> </w:t>
      </w:r>
      <w:r w:rsidRPr="0066419C">
        <w:rPr>
          <w:lang w:val="ru-RU"/>
        </w:rPr>
        <w:t xml:space="preserve">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</w:t>
      </w:r>
    </w:p>
    <w:p w:rsidR="00191F0C" w:rsidRPr="0066419C" w:rsidRDefault="00191F0C" w:rsidP="009348CE">
      <w:pPr>
        <w:pStyle w:val="ListParagraph"/>
        <w:ind w:left="-142"/>
        <w:rPr>
          <w:lang w:val="ru-RU"/>
        </w:rPr>
      </w:pPr>
      <w:r w:rsidRPr="0066419C">
        <w:rPr>
          <w:lang w:val="ru-RU"/>
        </w:rPr>
        <w:t>Наряду с использованием традиционных образовательных технологий, также пр</w:t>
      </w:r>
      <w:r w:rsidRPr="0066419C">
        <w:rPr>
          <w:lang w:val="ru-RU"/>
        </w:rPr>
        <w:t>и</w:t>
      </w:r>
      <w:r w:rsidRPr="0066419C">
        <w:rPr>
          <w:lang w:val="ru-RU"/>
        </w:rPr>
        <w:t xml:space="preserve">меняются: </w:t>
      </w:r>
    </w:p>
    <w:p w:rsidR="00191F0C" w:rsidRPr="0066419C" w:rsidRDefault="00191F0C" w:rsidP="009348CE">
      <w:r w:rsidRPr="0066419C">
        <w:rPr>
          <w:b/>
        </w:rPr>
        <w:t>Формы учебных занятий с использованием традиционных технологий:</w:t>
      </w:r>
    </w:p>
    <w:p w:rsidR="00191F0C" w:rsidRPr="0066419C" w:rsidRDefault="00191F0C" w:rsidP="009348CE">
      <w:r w:rsidRPr="0066419C">
        <w:t>Информационная лекция – последовательное изложение материала в дисциплина</w:t>
      </w:r>
      <w:r w:rsidRPr="0066419C">
        <w:t>р</w:t>
      </w:r>
      <w:r w:rsidRPr="0066419C">
        <w:t>ной логике, осуществляемое преимущественно вербальными средствами (монолог преп</w:t>
      </w:r>
      <w:r w:rsidRPr="0066419C">
        <w:t>о</w:t>
      </w:r>
      <w:r w:rsidRPr="0066419C">
        <w:t>давателя).</w:t>
      </w:r>
    </w:p>
    <w:p w:rsidR="00191F0C" w:rsidRPr="0066419C" w:rsidRDefault="00191F0C" w:rsidP="009348CE">
      <w:r w:rsidRPr="0066419C">
        <w:t>Лабораторно-практическое занятие  преподавателя и студентов, обсуждение заранее подготовленных презентаций по каждому вопросу плана занятия с единым для всех перечнем рекоменду</w:t>
      </w:r>
      <w:r w:rsidRPr="0066419C">
        <w:t>е</w:t>
      </w:r>
      <w:r w:rsidRPr="0066419C">
        <w:t>мой обязательной и дополнительной литературы.</w:t>
      </w:r>
    </w:p>
    <w:p w:rsidR="00191F0C" w:rsidRPr="0066419C" w:rsidRDefault="00191F0C" w:rsidP="009348CE">
      <w:r w:rsidRPr="0066419C">
        <w:t xml:space="preserve">Лабораторная работа – организация учебной работы с разработкой конструкций объекта. </w:t>
      </w:r>
    </w:p>
    <w:p w:rsidR="00191F0C" w:rsidRPr="0066419C" w:rsidRDefault="00191F0C" w:rsidP="009348CE">
      <w:pPr>
        <w:pStyle w:val="BodyTextIndent"/>
        <w:ind w:firstLine="567"/>
        <w:rPr>
          <w:i w:val="0"/>
        </w:rPr>
      </w:pPr>
      <w:r w:rsidRPr="0066419C">
        <w:rPr>
          <w:i w:val="0"/>
        </w:rPr>
        <w:t>Лабораторно-практические  занятия проводятся по результатам лекционного материала.</w:t>
      </w:r>
    </w:p>
    <w:p w:rsidR="00191F0C" w:rsidRPr="0066419C" w:rsidRDefault="00191F0C" w:rsidP="009348CE">
      <w:r w:rsidRPr="0066419C">
        <w:t xml:space="preserve">Также в процессе обучения дополнительно используются </w:t>
      </w:r>
    </w:p>
    <w:p w:rsidR="00191F0C" w:rsidRPr="0066419C" w:rsidRDefault="00191F0C" w:rsidP="009348CE">
      <w:r w:rsidRPr="0066419C">
        <w:t xml:space="preserve">2. </w:t>
      </w:r>
      <w:r w:rsidRPr="0066419C">
        <w:rPr>
          <w:b/>
        </w:rPr>
        <w:t>Технологии проблемного обучения</w:t>
      </w:r>
      <w:r w:rsidRPr="0066419C">
        <w:t>– организация образовательного процесса,  предполагающую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191F0C" w:rsidRPr="0066419C" w:rsidRDefault="00191F0C" w:rsidP="009348CE">
      <w:pPr>
        <w:rPr>
          <w:b/>
        </w:rPr>
      </w:pPr>
      <w:r w:rsidRPr="0066419C">
        <w:rPr>
          <w:b/>
        </w:rPr>
        <w:t>Формы учебных занятий с использованием технологий проблемного обучения:</w:t>
      </w:r>
    </w:p>
    <w:p w:rsidR="00191F0C" w:rsidRPr="0066419C" w:rsidRDefault="00191F0C" w:rsidP="009348CE">
      <w:r w:rsidRPr="0066419C">
        <w:t>Проблемная лекция– изложение материала, предполагающее постановку пробле</w:t>
      </w:r>
      <w:r w:rsidRPr="0066419C">
        <w:t>м</w:t>
      </w:r>
      <w:r w:rsidRPr="0066419C">
        <w:t>ных и дискуссионных вопросов, освещение различных научных подходов, авторские ко</w:t>
      </w:r>
      <w:r w:rsidRPr="0066419C">
        <w:t>м</w:t>
      </w:r>
      <w:r w:rsidRPr="0066419C">
        <w:t>ментарии, связанные с различными моделями интерпретации изучаемого материала.</w:t>
      </w:r>
    </w:p>
    <w:p w:rsidR="00191F0C" w:rsidRPr="0066419C" w:rsidRDefault="00191F0C" w:rsidP="009348CE">
      <w:r w:rsidRPr="0066419C">
        <w:t>3.</w:t>
      </w:r>
      <w:r w:rsidRPr="0066419C">
        <w:rPr>
          <w:b/>
        </w:rPr>
        <w:t>Технологии проектного обучения</w:t>
      </w:r>
      <w:r w:rsidRPr="0066419C">
        <w:t> – организация образовательного процесса в соответствии с алгоритмом поэтапного решения проблемной задачи или выполнения учебного задания.  Практические проекты, выполняемые в курсе «Конструкции в архитектуре и дизайне» предполагают совместную учебно-познавательную деятельность 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</w:t>
      </w:r>
      <w:r w:rsidRPr="0066419C">
        <w:t>о</w:t>
      </w:r>
      <w:r w:rsidRPr="0066419C">
        <w:t>ставленных задач, планирование хода работы, поиск доступных и оптимальных ресурсов, поэтапную реализацию плана работы, презентацию (защиту) результатов работы.</w:t>
      </w:r>
    </w:p>
    <w:p w:rsidR="00191F0C" w:rsidRPr="0066419C" w:rsidRDefault="00191F0C" w:rsidP="009348CE">
      <w:pPr>
        <w:rPr>
          <w:b/>
        </w:rPr>
      </w:pPr>
      <w:r w:rsidRPr="0066419C">
        <w:rPr>
          <w:b/>
        </w:rPr>
        <w:t xml:space="preserve">Основные типы работы: </w:t>
      </w:r>
    </w:p>
    <w:p w:rsidR="00191F0C" w:rsidRPr="0066419C" w:rsidRDefault="00191F0C" w:rsidP="009348CE">
      <w:r w:rsidRPr="0066419C">
        <w:t>Творческий проект не имеет детально проработанной структуры; уче</w:t>
      </w:r>
      <w:r w:rsidRPr="0066419C">
        <w:t>б</w:t>
      </w:r>
      <w:r w:rsidRPr="0066419C">
        <w:t>но-познавательная деятельность студентов осуществляется в рамках рамочного задания, подчиняясь логике и интересам участников проекта, жанру конечного результата.</w:t>
      </w:r>
    </w:p>
    <w:p w:rsidR="00191F0C" w:rsidRPr="0066419C" w:rsidRDefault="00191F0C" w:rsidP="009348CE">
      <w:r w:rsidRPr="0066419C">
        <w:t>Применяются формы учебных занятий с использованием специализированных интерактивных технологий.</w:t>
      </w:r>
    </w:p>
    <w:p w:rsidR="00191F0C" w:rsidRPr="0066419C" w:rsidRDefault="00191F0C" w:rsidP="009348CE">
      <w:r w:rsidRPr="0066419C">
        <w:t>Семинар-презентация – коллективное обсуждение какого-либо  вопроса, пр</w:t>
      </w:r>
      <w:r w:rsidRPr="0066419C">
        <w:t>о</w:t>
      </w:r>
      <w:r w:rsidRPr="0066419C">
        <w:t>блемы, выявление мнений в группе (межгрупповой диалог, дискуссия как спор-диалог).</w:t>
      </w:r>
    </w:p>
    <w:p w:rsidR="00191F0C" w:rsidRPr="0066419C" w:rsidRDefault="00191F0C" w:rsidP="009348CE">
      <w:r w:rsidRPr="0066419C">
        <w:rPr>
          <w:b/>
        </w:rPr>
        <w:t>Информационно-коммуникационные образовательные технологии</w:t>
      </w:r>
      <w:r w:rsidRPr="0066419C">
        <w:t> – орган</w:t>
      </w:r>
      <w:r w:rsidRPr="0066419C">
        <w:t>и</w:t>
      </w:r>
      <w:r w:rsidRPr="0066419C">
        <w:t>зация образовательного процесса, основанная на применении специализированных пр</w:t>
      </w:r>
      <w:r w:rsidRPr="0066419C">
        <w:t>о</w:t>
      </w:r>
      <w:r w:rsidRPr="0066419C">
        <w:t>граммных сред и технических средств работы с информацией.</w:t>
      </w:r>
    </w:p>
    <w:p w:rsidR="00191F0C" w:rsidRPr="0066419C" w:rsidRDefault="00191F0C" w:rsidP="009348CE">
      <w:r w:rsidRPr="0066419C">
        <w:t>Формы учебных занятий с использованием информационно-коммуникационных технологий:</w:t>
      </w:r>
    </w:p>
    <w:p w:rsidR="00191F0C" w:rsidRPr="0066419C" w:rsidRDefault="00191F0C" w:rsidP="009348CE">
      <w:r w:rsidRPr="0066419C">
        <w:t>Лекция-визуализация– изложение содержания сопровождается презентацией (д</w:t>
      </w:r>
      <w:r w:rsidRPr="0066419C">
        <w:t>е</w:t>
      </w:r>
      <w:r w:rsidRPr="0066419C">
        <w:t>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</w:p>
    <w:p w:rsidR="00191F0C" w:rsidRPr="0066419C" w:rsidRDefault="00191F0C" w:rsidP="009348CE">
      <w:r w:rsidRPr="0066419C">
        <w:t xml:space="preserve">Все темы сопровождаются иллюстрациями и опросами на темы предыдущих лекций. </w:t>
      </w:r>
    </w:p>
    <w:p w:rsidR="00191F0C" w:rsidRPr="0066419C" w:rsidRDefault="00191F0C" w:rsidP="009348CE">
      <w:pPr>
        <w:rPr>
          <w:spacing w:val="-4"/>
        </w:rPr>
      </w:pPr>
      <w:r w:rsidRPr="0066419C">
        <w:rPr>
          <w:spacing w:val="-4"/>
        </w:rPr>
        <w:t>Опрос фронтальный, цель которого за непродолжительное</w:t>
      </w:r>
      <w:r w:rsidRPr="0066419C">
        <w:rPr>
          <w:spacing w:val="-2"/>
        </w:rPr>
        <w:t xml:space="preserve"> время выя</w:t>
      </w:r>
      <w:r w:rsidRPr="0066419C">
        <w:rPr>
          <w:spacing w:val="-2"/>
        </w:rPr>
        <w:t>с</w:t>
      </w:r>
      <w:r w:rsidRPr="0066419C">
        <w:rPr>
          <w:spacing w:val="-2"/>
        </w:rPr>
        <w:t xml:space="preserve">нить степень усвоения предыдущего </w:t>
      </w:r>
      <w:r w:rsidRPr="0066419C">
        <w:rPr>
          <w:spacing w:val="4"/>
        </w:rPr>
        <w:t>материала и готовность к воспр</w:t>
      </w:r>
      <w:r w:rsidRPr="0066419C">
        <w:rPr>
          <w:spacing w:val="4"/>
        </w:rPr>
        <w:t>и</w:t>
      </w:r>
      <w:r w:rsidRPr="0066419C">
        <w:rPr>
          <w:spacing w:val="4"/>
        </w:rPr>
        <w:t>ятию нового</w:t>
      </w:r>
      <w:r w:rsidRPr="0066419C">
        <w:rPr>
          <w:spacing w:val="-6"/>
        </w:rPr>
        <w:t>. Студенты опрашиваются с места, требуются крат</w:t>
      </w:r>
      <w:r w:rsidRPr="0066419C">
        <w:rPr>
          <w:spacing w:val="-4"/>
        </w:rPr>
        <w:t>кие и четкие ответы по существу задаваемых в</w:t>
      </w:r>
      <w:r w:rsidRPr="0066419C">
        <w:rPr>
          <w:spacing w:val="-4"/>
        </w:rPr>
        <w:t>о</w:t>
      </w:r>
      <w:r w:rsidRPr="0066419C">
        <w:rPr>
          <w:spacing w:val="-4"/>
        </w:rPr>
        <w:t xml:space="preserve">просов. </w:t>
      </w:r>
    </w:p>
    <w:p w:rsidR="00191F0C" w:rsidRPr="0066419C" w:rsidRDefault="00191F0C" w:rsidP="009348CE">
      <w:pPr>
        <w:rPr>
          <w:spacing w:val="-4"/>
        </w:rPr>
      </w:pPr>
      <w:r w:rsidRPr="0066419C">
        <w:rPr>
          <w:b/>
          <w:spacing w:val="-4"/>
        </w:rPr>
        <w:t>Лабораторные занятия</w:t>
      </w:r>
      <w:r w:rsidRPr="0066419C">
        <w:t xml:space="preserve"> опираются на теоретические знания из теор</w:t>
      </w:r>
      <w:r w:rsidRPr="0066419C">
        <w:t>е</w:t>
      </w:r>
      <w:r w:rsidRPr="0066419C">
        <w:t>тической части курса. Предусматривают выполнение лабораторных работ: по разработке конструкций малоэтажных жилых здании; большепроле</w:t>
      </w:r>
      <w:r w:rsidRPr="0066419C">
        <w:t>т</w:t>
      </w:r>
      <w:r w:rsidRPr="0066419C">
        <w:t xml:space="preserve">ных одноэтажных промышленных и общественных зданий; многоэтажных жилых зданий. </w:t>
      </w:r>
    </w:p>
    <w:p w:rsidR="00191F0C" w:rsidRPr="0066419C" w:rsidRDefault="00191F0C" w:rsidP="009348CE">
      <w:pPr>
        <w:pStyle w:val="BodyTextIndent"/>
      </w:pPr>
      <w:r w:rsidRPr="0066419C">
        <w:rPr>
          <w:b/>
          <w:i w:val="0"/>
        </w:rPr>
        <w:t>Междисциплинарное обучение</w:t>
      </w:r>
      <w:r w:rsidRPr="0066419C">
        <w:t>–</w:t>
      </w:r>
      <w:r w:rsidRPr="0066419C">
        <w:rPr>
          <w:i w:val="0"/>
        </w:rPr>
        <w:t>использование знаний из разных областей, их группировка и концентрация в контексте решаемой задачи.</w:t>
      </w:r>
    </w:p>
    <w:p w:rsidR="00191F0C" w:rsidRPr="0066419C" w:rsidRDefault="00191F0C" w:rsidP="009348CE">
      <w:r w:rsidRPr="0066419C">
        <w:rPr>
          <w:snapToGrid w:val="0"/>
        </w:rPr>
        <w:t xml:space="preserve">Важной задачей преподавания курса </w:t>
      </w:r>
      <w:r w:rsidRPr="0066419C">
        <w:rPr>
          <w:rStyle w:val="FontStyle21"/>
          <w:sz w:val="24"/>
        </w:rPr>
        <w:t xml:space="preserve">«Конструкции в архитектуре и дизайне» </w:t>
      </w:r>
      <w:r w:rsidRPr="0066419C">
        <w:rPr>
          <w:snapToGrid w:val="0"/>
        </w:rPr>
        <w:t>является не только вооружение студентов знанием теоретич</w:t>
      </w:r>
      <w:r w:rsidRPr="0066419C">
        <w:rPr>
          <w:snapToGrid w:val="0"/>
        </w:rPr>
        <w:t>е</w:t>
      </w:r>
      <w:r w:rsidRPr="0066419C">
        <w:rPr>
          <w:snapToGrid w:val="0"/>
        </w:rPr>
        <w:t>ских положений данной дисциплины, но и воспитание у них умения использ</w:t>
      </w:r>
      <w:r w:rsidRPr="0066419C">
        <w:rPr>
          <w:snapToGrid w:val="0"/>
        </w:rPr>
        <w:t>о</w:t>
      </w:r>
      <w:r w:rsidRPr="0066419C">
        <w:rPr>
          <w:snapToGrid w:val="0"/>
        </w:rPr>
        <w:t>вания теоретических положений в практической работе при проектиров</w:t>
      </w:r>
      <w:r w:rsidRPr="0066419C">
        <w:rPr>
          <w:snapToGrid w:val="0"/>
        </w:rPr>
        <w:t>а</w:t>
      </w:r>
      <w:r w:rsidRPr="0066419C">
        <w:rPr>
          <w:snapToGrid w:val="0"/>
        </w:rPr>
        <w:t>нии конструкций любого типа зданий. Целью практических учебных работ   является приобретение студентами практических навыков комплексного использования всех художественно-конструктивных средств  при проект</w:t>
      </w:r>
      <w:r w:rsidRPr="0066419C">
        <w:rPr>
          <w:snapToGrid w:val="0"/>
        </w:rPr>
        <w:t>и</w:t>
      </w:r>
      <w:r w:rsidRPr="0066419C">
        <w:rPr>
          <w:snapToGrid w:val="0"/>
        </w:rPr>
        <w:t>ровании.</w:t>
      </w:r>
    </w:p>
    <w:p w:rsidR="00191F0C" w:rsidRPr="0066419C" w:rsidRDefault="00191F0C" w:rsidP="009348CE">
      <w:pPr>
        <w:pStyle w:val="BodyTextIndent"/>
        <w:ind w:firstLine="567"/>
        <w:rPr>
          <w:i w:val="0"/>
        </w:rPr>
      </w:pPr>
      <w:r w:rsidRPr="0066419C">
        <w:rPr>
          <w:i w:val="0"/>
        </w:rPr>
        <w:t>Формой промежуточной итоговой работы является устный опрос по лекционному материалу, участие в лабораторно-практических занятиях, промежуточные просмотры этапов выполнения лабор</w:t>
      </w:r>
      <w:r w:rsidRPr="0066419C">
        <w:rPr>
          <w:i w:val="0"/>
        </w:rPr>
        <w:t>а</w:t>
      </w:r>
      <w:r w:rsidRPr="0066419C">
        <w:rPr>
          <w:i w:val="0"/>
        </w:rPr>
        <w:t>торных работ.</w:t>
      </w:r>
    </w:p>
    <w:p w:rsidR="00191F0C" w:rsidRPr="0066419C" w:rsidRDefault="00191F0C" w:rsidP="009348CE">
      <w:pPr>
        <w:pStyle w:val="BodyTextIndent"/>
        <w:ind w:firstLine="567"/>
        <w:rPr>
          <w:i w:val="0"/>
        </w:rPr>
      </w:pPr>
      <w:r w:rsidRPr="0066419C">
        <w:rPr>
          <w:i w:val="0"/>
        </w:rPr>
        <w:t>Формой итоговой работы является просмотр лабораторных работ (защита); доклад с визуальным материалом.</w:t>
      </w:r>
    </w:p>
    <w:p w:rsidR="00191F0C" w:rsidRPr="0066419C" w:rsidRDefault="00191F0C" w:rsidP="009348CE">
      <w:pPr>
        <w:pStyle w:val="Heading1"/>
        <w:rPr>
          <w:rStyle w:val="FontStyle31"/>
          <w:rFonts w:ascii="Times New Roman" w:hAnsi="Times New Roman"/>
          <w:sz w:val="24"/>
          <w:szCs w:val="24"/>
        </w:rPr>
      </w:pPr>
      <w:r w:rsidRPr="0066419C">
        <w:rPr>
          <w:rStyle w:val="FontStyle31"/>
          <w:rFonts w:ascii="Times New Roman" w:hAnsi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191F0C" w:rsidRPr="0066419C" w:rsidRDefault="00191F0C" w:rsidP="009348CE">
      <w:r w:rsidRPr="0066419C">
        <w:t xml:space="preserve">Самостоятельная работа включает в себя подготовку к лекционным и лабораторным занятиям, :поиск и изучение литературы, сбор и анализ иллюстративного материала, подготовку к лабораторно-практическим (презентациям), разработку на компьютерах и в ручном исполнении чертежей и объемных изображений конструкций, подготовку к защите лабораторных работ и самостоятельных практических, а также подготовку к сдаче зачета и зачета с оценкой. </w:t>
      </w:r>
    </w:p>
    <w:p w:rsidR="00191F0C" w:rsidRPr="0066419C" w:rsidRDefault="00191F0C" w:rsidP="009348CE">
      <w:pPr>
        <w:ind w:firstLine="540"/>
      </w:pPr>
      <w:r w:rsidRPr="0066419C">
        <w:t>1). Лабораторно-практическая работа: Разработка конструкций малоэтажного индивидуального дома.</w:t>
      </w:r>
    </w:p>
    <w:p w:rsidR="00191F0C" w:rsidRPr="0066419C" w:rsidRDefault="00191F0C" w:rsidP="009348CE">
      <w:pPr>
        <w:ind w:firstLine="540"/>
      </w:pPr>
      <w:r w:rsidRPr="0066419C">
        <w:t>Варианты заданий для разработки конструкций выдаются преподавателем. Студенты осуществляют разработку конструкций здания, для которого выполняли архитектурные чертежи в курсе «Архитектурное черчение и обмеры» (1 курс)</w:t>
      </w:r>
    </w:p>
    <w:p w:rsidR="00191F0C" w:rsidRDefault="00191F0C" w:rsidP="009348CE">
      <w:pPr>
        <w:ind w:firstLine="540"/>
      </w:pPr>
      <w:r w:rsidRPr="0066419C">
        <w:t xml:space="preserve">Выполнение задание осуществляется на лабораторных занятиях под руководством преподавателя и продолжается как самостоятельная работа студентов. Самостоятельно студент собирает и оформляет иллюстративный материал: Конструкции малоэтажных зданий Выполненная работа представляется на лабораторно-практическом занятии в виде презентации. </w:t>
      </w:r>
    </w:p>
    <w:p w:rsidR="00191F0C" w:rsidRDefault="00191F0C" w:rsidP="009348CE">
      <w:pPr>
        <w:ind w:firstLine="540"/>
      </w:pPr>
    </w:p>
    <w:p w:rsidR="00191F0C" w:rsidRDefault="00191F0C" w:rsidP="00467927">
      <w:pPr>
        <w:ind w:firstLine="0"/>
        <w:jc w:val="center"/>
      </w:pPr>
      <w:r w:rsidRPr="00467927">
        <w:pict>
          <v:shape id="_x0000_i1027" type="#_x0000_t75" style="width:321.75pt;height:227.25pt">
            <v:imagedata r:id="rId12" o:title=""/>
          </v:shape>
        </w:pict>
      </w:r>
    </w:p>
    <w:p w:rsidR="00191F0C" w:rsidRPr="00467927" w:rsidRDefault="00191F0C" w:rsidP="00467927">
      <w:pPr>
        <w:ind w:firstLine="0"/>
        <w:jc w:val="center"/>
      </w:pPr>
      <w:r>
        <w:t xml:space="preserve">Рис.1. Иллюстративный материал: Фундаменты  </w:t>
      </w:r>
    </w:p>
    <w:p w:rsidR="00191F0C" w:rsidRPr="0066419C" w:rsidRDefault="00191F0C" w:rsidP="00AE06AA">
      <w:pPr>
        <w:ind w:firstLine="180"/>
        <w:jc w:val="center"/>
      </w:pPr>
      <w:r w:rsidRPr="0066419C">
        <w:pict>
          <v:shape id="_x0000_i1028" type="#_x0000_t75" style="width:279pt;height:212.25pt">
            <v:imagedata r:id="rId13" o:title=""/>
          </v:shape>
        </w:pict>
      </w:r>
    </w:p>
    <w:p w:rsidR="00191F0C" w:rsidRDefault="00191F0C" w:rsidP="00547B0A">
      <w:pPr>
        <w:ind w:firstLine="540"/>
        <w:jc w:val="center"/>
      </w:pPr>
      <w:r>
        <w:t>Рис.2</w:t>
      </w:r>
      <w:r w:rsidRPr="0066419C">
        <w:t>. Варианты конструктивных схем двухэтажного индивидуального здания (студенческая работа)</w:t>
      </w:r>
    </w:p>
    <w:p w:rsidR="00191F0C" w:rsidRPr="00AE06AA" w:rsidRDefault="00191F0C" w:rsidP="00AE06AA">
      <w:pPr>
        <w:ind w:firstLine="0"/>
        <w:jc w:val="center"/>
      </w:pPr>
      <w:r w:rsidRPr="00AE06AA">
        <w:pict>
          <v:shape id="_x0000_i1029" type="#_x0000_t75" style="width:300.75pt;height:212.25pt">
            <v:imagedata r:id="rId14" o:title=""/>
          </v:shape>
        </w:pict>
      </w:r>
    </w:p>
    <w:p w:rsidR="00191F0C" w:rsidRDefault="00191F0C" w:rsidP="00547B0A">
      <w:pPr>
        <w:ind w:firstLine="540"/>
        <w:jc w:val="center"/>
      </w:pPr>
      <w:r>
        <w:t xml:space="preserve">Рис.3. Разработка плана перекрытия из железобетонных плит и балочного перекрытия с мелкоразмерными элементами </w:t>
      </w:r>
      <w:r w:rsidRPr="0066419C">
        <w:t>(студенческая работа)</w:t>
      </w:r>
    </w:p>
    <w:p w:rsidR="00191F0C" w:rsidRPr="00AE06AA" w:rsidRDefault="00191F0C" w:rsidP="00AE06AA">
      <w:pPr>
        <w:ind w:firstLine="0"/>
        <w:jc w:val="center"/>
      </w:pPr>
      <w:r w:rsidRPr="00AE06AA">
        <w:pict>
          <v:shape id="_x0000_i1030" type="#_x0000_t75" style="width:321pt;height:210.75pt">
            <v:imagedata r:id="rId15" o:title=""/>
          </v:shape>
        </w:pict>
      </w:r>
    </w:p>
    <w:p w:rsidR="00191F0C" w:rsidRDefault="00191F0C" w:rsidP="00AE06AA">
      <w:pPr>
        <w:ind w:firstLine="540"/>
        <w:jc w:val="center"/>
      </w:pPr>
      <w:r>
        <w:t xml:space="preserve">Рис.4. План стропил </w:t>
      </w:r>
      <w:r w:rsidRPr="0066419C">
        <w:t>(студенческая работа)</w:t>
      </w:r>
    </w:p>
    <w:p w:rsidR="00191F0C" w:rsidRDefault="00191F0C" w:rsidP="009C151F">
      <w:pPr>
        <w:ind w:firstLine="709"/>
        <w:jc w:val="center"/>
      </w:pPr>
    </w:p>
    <w:p w:rsidR="00191F0C" w:rsidRPr="0066419C" w:rsidRDefault="00191F0C" w:rsidP="009C151F">
      <w:pPr>
        <w:ind w:firstLine="709"/>
        <w:jc w:val="center"/>
        <w:rPr>
          <w:snapToGrid w:val="0"/>
        </w:rPr>
      </w:pPr>
      <w:r w:rsidRPr="0066419C">
        <w:t>2</w:t>
      </w:r>
      <w:r w:rsidRPr="009C151F">
        <w:t>)</w:t>
      </w:r>
      <w:r w:rsidRPr="0066419C">
        <w:t xml:space="preserve"> Лабораторно-практическая работа: </w:t>
      </w:r>
      <w:r w:rsidRPr="0066419C">
        <w:rPr>
          <w:snapToGrid w:val="0"/>
        </w:rPr>
        <w:t>Конструирование покрытия крупного монопространства различного назначения по заданному планировочному р</w:t>
      </w:r>
      <w:r w:rsidRPr="0066419C">
        <w:rPr>
          <w:snapToGrid w:val="0"/>
        </w:rPr>
        <w:t>е</w:t>
      </w:r>
      <w:r w:rsidRPr="0066419C">
        <w:rPr>
          <w:snapToGrid w:val="0"/>
        </w:rPr>
        <w:t>шению.</w:t>
      </w:r>
    </w:p>
    <w:p w:rsidR="00191F0C" w:rsidRPr="0066419C" w:rsidRDefault="00191F0C" w:rsidP="009C151F">
      <w:pPr>
        <w:pStyle w:val="Style4"/>
        <w:widowControl/>
        <w:ind w:firstLine="709"/>
        <w:rPr>
          <w:snapToGrid w:val="0"/>
        </w:rPr>
      </w:pPr>
      <w:r w:rsidRPr="0066419C">
        <w:rPr>
          <w:snapToGrid w:val="0"/>
        </w:rPr>
        <w:t xml:space="preserve">Темой учебной работы является: </w:t>
      </w:r>
      <w:r w:rsidRPr="0066419C">
        <w:t>Разработка конструкций общественного здания (Курсовой проект общественного здания, выполняемого в курсе «Архитектурное проектирование»</w:t>
      </w:r>
      <w:r w:rsidRPr="0066419C">
        <w:rPr>
          <w:snapToGrid w:val="0"/>
        </w:rPr>
        <w:t>. Особое внимание должно быть обращено на образно - выразительное решение и оригинальную трактовку конструкти</w:t>
      </w:r>
      <w:r w:rsidRPr="0066419C">
        <w:rPr>
          <w:snapToGrid w:val="0"/>
        </w:rPr>
        <w:t>в</w:t>
      </w:r>
      <w:r w:rsidRPr="0066419C">
        <w:rPr>
          <w:snapToGrid w:val="0"/>
        </w:rPr>
        <w:t>ной формы.</w:t>
      </w:r>
    </w:p>
    <w:p w:rsidR="00191F0C" w:rsidRPr="0066419C" w:rsidRDefault="00191F0C" w:rsidP="009C151F">
      <w:pPr>
        <w:pStyle w:val="BodyText"/>
        <w:spacing w:after="0"/>
        <w:ind w:firstLine="709"/>
        <w:rPr>
          <w:snapToGrid w:val="0"/>
        </w:rPr>
      </w:pPr>
      <w:r w:rsidRPr="0066419C">
        <w:rPr>
          <w:snapToGrid w:val="0"/>
        </w:rPr>
        <w:t>Прежде чем приступить к выполнению учебной работы, студент должен определить объект практического изучения с тем, чтобы он смог собрать необходимый исходный материал.</w:t>
      </w:r>
    </w:p>
    <w:p w:rsidR="00191F0C" w:rsidRPr="0066419C" w:rsidRDefault="00191F0C" w:rsidP="009C151F">
      <w:pPr>
        <w:pStyle w:val="BodyText"/>
        <w:spacing w:after="0"/>
        <w:ind w:firstLine="709"/>
        <w:rPr>
          <w:snapToGrid w:val="0"/>
        </w:rPr>
      </w:pPr>
      <w:r w:rsidRPr="0066419C">
        <w:rPr>
          <w:snapToGrid w:val="0"/>
        </w:rPr>
        <w:t>В учебной работе необходимо сформулировать образно-выразительную цель работы и определить набор средств, с помощью кот</w:t>
      </w:r>
      <w:r w:rsidRPr="0066419C">
        <w:rPr>
          <w:snapToGrid w:val="0"/>
        </w:rPr>
        <w:t>о</w:t>
      </w:r>
      <w:r w:rsidRPr="0066419C">
        <w:rPr>
          <w:snapToGrid w:val="0"/>
        </w:rPr>
        <w:t>рых эту цель можно реализовать, сформулировать уровни взаимоотнош</w:t>
      </w:r>
      <w:r w:rsidRPr="0066419C">
        <w:rPr>
          <w:snapToGrid w:val="0"/>
        </w:rPr>
        <w:t>е</w:t>
      </w:r>
      <w:r w:rsidRPr="0066419C">
        <w:rPr>
          <w:snapToGrid w:val="0"/>
        </w:rPr>
        <w:t>ний элементов, характеризующих основную форму- оболочку пространс</w:t>
      </w:r>
      <w:r w:rsidRPr="0066419C">
        <w:rPr>
          <w:snapToGrid w:val="0"/>
        </w:rPr>
        <w:t>т</w:t>
      </w:r>
      <w:r w:rsidRPr="0066419C">
        <w:rPr>
          <w:snapToGrid w:val="0"/>
        </w:rPr>
        <w:t>ва интерьера.</w:t>
      </w:r>
    </w:p>
    <w:p w:rsidR="00191F0C" w:rsidRDefault="00191F0C" w:rsidP="009C151F">
      <w:pPr>
        <w:pStyle w:val="BodyText"/>
        <w:ind w:firstLine="709"/>
        <w:rPr>
          <w:snapToGrid w:val="0"/>
        </w:rPr>
      </w:pPr>
      <w:r w:rsidRPr="0066419C">
        <w:rPr>
          <w:snapToGrid w:val="0"/>
        </w:rPr>
        <w:t>Завершить работу необходимо комплектом эскизных поисков вар</w:t>
      </w:r>
      <w:r w:rsidRPr="0066419C">
        <w:rPr>
          <w:snapToGrid w:val="0"/>
        </w:rPr>
        <w:t>и</w:t>
      </w:r>
      <w:r w:rsidRPr="0066419C">
        <w:rPr>
          <w:snapToGrid w:val="0"/>
        </w:rPr>
        <w:t>антов композиционно конструктивных решений, а также набором рабочих чертежей по основным элементам конструкции. Главным материалом, представляемым к защите, являются чертежи разработанного реш</w:t>
      </w:r>
      <w:r w:rsidRPr="0066419C">
        <w:rPr>
          <w:snapToGrid w:val="0"/>
        </w:rPr>
        <w:t>е</w:t>
      </w:r>
      <w:r w:rsidRPr="0066419C">
        <w:rPr>
          <w:snapToGrid w:val="0"/>
        </w:rPr>
        <w:t>ния. Допускается «ручное» или компьютерное изготовление проектных материалов, включая общий вид. Необходимо также приложить перечень о</w:t>
      </w:r>
      <w:r w:rsidRPr="0066419C">
        <w:rPr>
          <w:snapToGrid w:val="0"/>
        </w:rPr>
        <w:t>с</w:t>
      </w:r>
      <w:r w:rsidRPr="0066419C">
        <w:rPr>
          <w:snapToGrid w:val="0"/>
        </w:rPr>
        <w:t>новных используемых конструкционных материалов.</w:t>
      </w:r>
    </w:p>
    <w:p w:rsidR="00191F0C" w:rsidRDefault="00191F0C" w:rsidP="009C151F">
      <w:pPr>
        <w:pStyle w:val="BodyText"/>
        <w:ind w:firstLine="709"/>
        <w:rPr>
          <w:snapToGrid w:val="0"/>
        </w:rPr>
      </w:pPr>
      <w:r>
        <w:rPr>
          <w:snapToGrid w:val="0"/>
        </w:rPr>
        <w:t xml:space="preserve">Работа предполагает </w:t>
      </w:r>
      <w:r w:rsidRPr="008460E0">
        <w:t>выполнение иллюстративных листов по теме «Разработка конструктивных элементов малоэтажного общественного зд</w:t>
      </w:r>
      <w:r w:rsidRPr="008460E0">
        <w:t>а</w:t>
      </w:r>
      <w:r w:rsidRPr="008460E0">
        <w:t>ния (выполнение иллюстративных листов по теме (презентации).</w:t>
      </w:r>
    </w:p>
    <w:p w:rsidR="00191F0C" w:rsidRDefault="00191F0C" w:rsidP="009348CE">
      <w:pPr>
        <w:pStyle w:val="BodyText"/>
        <w:ind w:firstLine="720"/>
        <w:rPr>
          <w:snapToGrid w:val="0"/>
        </w:rPr>
      </w:pPr>
      <w:r w:rsidRPr="00BE181C">
        <w:rPr>
          <w:snapToGrid w:val="0"/>
        </w:rPr>
        <w:pict>
          <v:shape id="_x0000_i1031" type="#_x0000_t75" style="width:360.75pt;height:262.5pt">
            <v:imagedata r:id="rId16" o:title=""/>
          </v:shape>
        </w:pict>
      </w:r>
    </w:p>
    <w:p w:rsidR="00191F0C" w:rsidRPr="00BE181C" w:rsidRDefault="00191F0C" w:rsidP="008460E0">
      <w:pPr>
        <w:pStyle w:val="BodyText"/>
        <w:ind w:firstLine="720"/>
        <w:jc w:val="center"/>
        <w:rPr>
          <w:snapToGrid w:val="0"/>
        </w:rPr>
      </w:pPr>
      <w:r>
        <w:rPr>
          <w:snapToGrid w:val="0"/>
        </w:rPr>
        <w:t>Рис.5. Фермы: (конструкции большепролетных зданий)</w:t>
      </w:r>
    </w:p>
    <w:p w:rsidR="00191F0C" w:rsidRPr="0066419C" w:rsidRDefault="00191F0C" w:rsidP="00F4748A">
      <w:pPr>
        <w:pStyle w:val="BodyText"/>
        <w:ind w:firstLine="720"/>
        <w:rPr>
          <w:b/>
        </w:rPr>
      </w:pPr>
      <w:r w:rsidRPr="0066419C">
        <w:rPr>
          <w:snapToGrid w:val="0"/>
        </w:rPr>
        <w:t>3)</w:t>
      </w:r>
      <w:r w:rsidRPr="0066419C">
        <w:t xml:space="preserve"> Лабораторно-практическая работа: Конструкции многоэтажного здания.</w:t>
      </w:r>
      <w:r w:rsidRPr="0066419C">
        <w:rPr>
          <w:b/>
        </w:rPr>
        <w:t xml:space="preserve"> Разработка конструктивных элементов многоэтажного зд</w:t>
      </w:r>
      <w:r w:rsidRPr="0066419C">
        <w:rPr>
          <w:b/>
        </w:rPr>
        <w:t>а</w:t>
      </w:r>
      <w:r w:rsidRPr="0066419C">
        <w:rPr>
          <w:b/>
        </w:rPr>
        <w:t>ния (выполнение иллюстративных листов по теме (презентации).</w:t>
      </w:r>
    </w:p>
    <w:p w:rsidR="00191F0C" w:rsidRDefault="00191F0C" w:rsidP="00F4748A">
      <w:pPr>
        <w:ind w:firstLine="540"/>
      </w:pPr>
      <w:r w:rsidRPr="0066419C">
        <w:t xml:space="preserve">Выполнение задание осуществляется на лабораторных занятиях под руководством преподавателя и продолжается как самостоятельная работа студентов. Самостоятельно студент собирает и оформляет иллюстративный материал: </w:t>
      </w:r>
      <w:r>
        <w:t>Конструкции много</w:t>
      </w:r>
      <w:r w:rsidRPr="0066419C">
        <w:t xml:space="preserve">этажных зданий Выполненная работа представляется на лабораторно-практическом занятии в виде презентации. </w:t>
      </w:r>
    </w:p>
    <w:p w:rsidR="00191F0C" w:rsidRPr="0066419C" w:rsidRDefault="00191F0C" w:rsidP="00F4748A">
      <w:pPr>
        <w:ind w:firstLine="540"/>
      </w:pPr>
    </w:p>
    <w:p w:rsidR="00191F0C" w:rsidRPr="0066419C" w:rsidRDefault="00191F0C" w:rsidP="009C151F">
      <w:pPr>
        <w:pStyle w:val="Heading2"/>
        <w:ind w:firstLine="540"/>
        <w:rPr>
          <w:i w:val="0"/>
          <w:caps/>
          <w:szCs w:val="24"/>
        </w:rPr>
      </w:pPr>
      <w:r w:rsidRPr="0066419C">
        <w:rPr>
          <w:i w:val="0"/>
          <w:caps/>
          <w:szCs w:val="24"/>
        </w:rPr>
        <w:t xml:space="preserve">Содержание общих требований к самостоятельной работе </w:t>
      </w:r>
    </w:p>
    <w:p w:rsidR="00191F0C" w:rsidRPr="0066419C" w:rsidRDefault="00191F0C" w:rsidP="009348CE">
      <w:r w:rsidRPr="0066419C">
        <w:t>Самостоятельная работа студентов предусматривает:</w:t>
      </w:r>
    </w:p>
    <w:p w:rsidR="00191F0C" w:rsidRPr="0066419C" w:rsidRDefault="00191F0C" w:rsidP="009348CE">
      <w:r w:rsidRPr="0066419C">
        <w:t>– проработку лекционного материала, изучение и конспектирование дополнительн</w:t>
      </w:r>
      <w:r w:rsidRPr="0066419C">
        <w:t>о</w:t>
      </w:r>
      <w:r w:rsidRPr="0066419C">
        <w:t>го материала по темам лекционных занятий, а так же выполнение внеаудиторных заданий.</w:t>
      </w:r>
    </w:p>
    <w:p w:rsidR="00191F0C" w:rsidRPr="0066419C" w:rsidRDefault="00191F0C" w:rsidP="00A57ECF">
      <w:pPr>
        <w:ind w:firstLine="540"/>
      </w:pPr>
      <w:r w:rsidRPr="0066419C">
        <w:t>Задание №1 Разработка конструкций малоэтажного индивидуального дома.</w:t>
      </w:r>
    </w:p>
    <w:p w:rsidR="00191F0C" w:rsidRPr="0066419C" w:rsidRDefault="00191F0C" w:rsidP="009348CE">
      <w:r w:rsidRPr="0066419C">
        <w:t>Итог: 1)Разработка конструктивных схем малоэтажного индивидуального здан</w:t>
      </w:r>
      <w:r>
        <w:t>и</w:t>
      </w:r>
      <w:r w:rsidRPr="0066419C">
        <w:t>я.</w:t>
      </w:r>
    </w:p>
    <w:p w:rsidR="00191F0C" w:rsidRPr="0066419C" w:rsidRDefault="00191F0C" w:rsidP="009348CE">
      <w:r w:rsidRPr="0066419C">
        <w:t>2). Выполнение иллюстрати</w:t>
      </w:r>
      <w:r>
        <w:t>в</w:t>
      </w:r>
      <w:r w:rsidRPr="0066419C">
        <w:t>ных листов по конструкциям малоэтажного индивидуального здания (для проведения занятий презентаций по теме);</w:t>
      </w:r>
    </w:p>
    <w:p w:rsidR="00191F0C" w:rsidRPr="0066419C" w:rsidRDefault="00191F0C" w:rsidP="00A57ECF">
      <w:pPr>
        <w:pStyle w:val="Style4"/>
        <w:widowControl/>
        <w:ind w:firstLine="540"/>
        <w:rPr>
          <w:snapToGrid w:val="0"/>
        </w:rPr>
      </w:pPr>
      <w:r w:rsidRPr="0066419C">
        <w:t xml:space="preserve">Задание №2. </w:t>
      </w:r>
      <w:r w:rsidRPr="0066419C">
        <w:rPr>
          <w:snapToGrid w:val="0"/>
        </w:rPr>
        <w:t>Конструирование покрытия крупного монопространства различного назначения по заданному планировочному р</w:t>
      </w:r>
      <w:r w:rsidRPr="0066419C">
        <w:rPr>
          <w:snapToGrid w:val="0"/>
        </w:rPr>
        <w:t>е</w:t>
      </w:r>
      <w:r w:rsidRPr="0066419C">
        <w:rPr>
          <w:snapToGrid w:val="0"/>
        </w:rPr>
        <w:t>шению.</w:t>
      </w:r>
    </w:p>
    <w:p w:rsidR="00191F0C" w:rsidRPr="0066419C" w:rsidRDefault="00191F0C" w:rsidP="009348CE">
      <w:r w:rsidRPr="0066419C">
        <w:t xml:space="preserve">Разработка конструкций общественного здания. Итог:4 листа формата А3 Разработка конструкций общественного здания </w:t>
      </w:r>
    </w:p>
    <w:p w:rsidR="00191F0C" w:rsidRPr="0066419C" w:rsidRDefault="00191F0C" w:rsidP="00A57ECF">
      <w:pPr>
        <w:pStyle w:val="BodyText"/>
        <w:ind w:firstLine="720"/>
      </w:pPr>
      <w:r w:rsidRPr="0066419C">
        <w:t>Задание №3. Конструкции многоэтажного здания</w:t>
      </w:r>
      <w:r w:rsidRPr="0066419C">
        <w:rPr>
          <w:b/>
        </w:rPr>
        <w:t xml:space="preserve">. </w:t>
      </w:r>
      <w:r w:rsidRPr="0066419C">
        <w:t>Разработка конструктивных элементов многоэтажного зд</w:t>
      </w:r>
      <w:r w:rsidRPr="0066419C">
        <w:t>а</w:t>
      </w:r>
      <w:r w:rsidRPr="0066419C">
        <w:t>ния (выполнение иллюстративных листов по теме (презентации).</w:t>
      </w:r>
    </w:p>
    <w:p w:rsidR="00191F0C" w:rsidRPr="0066419C" w:rsidRDefault="00191F0C" w:rsidP="009348CE">
      <w:r w:rsidRPr="0066419C">
        <w:t xml:space="preserve">Итог: </w:t>
      </w:r>
      <w:r>
        <w:t>2-3</w:t>
      </w:r>
      <w:r w:rsidRPr="0066419C">
        <w:t xml:space="preserve">-4 листа формата А3 </w:t>
      </w:r>
    </w:p>
    <w:p w:rsidR="00191F0C" w:rsidRPr="0066419C" w:rsidRDefault="00191F0C" w:rsidP="0066419C">
      <w:r w:rsidRPr="0066419C">
        <w:t>Для планомерной самостоятельной работы студентам необходимо руководствоват</w:t>
      </w:r>
      <w:r w:rsidRPr="0066419C">
        <w:t>ь</w:t>
      </w:r>
      <w:r w:rsidRPr="0066419C">
        <w:t xml:space="preserve">ся планом-графиком самостоятельной работы. </w:t>
      </w:r>
    </w:p>
    <w:p w:rsidR="00191F0C" w:rsidRPr="0066419C" w:rsidRDefault="00191F0C" w:rsidP="0066419C">
      <w:pPr>
        <w:ind w:firstLine="0"/>
        <w:jc w:val="center"/>
        <w:rPr>
          <w:b/>
          <w:caps/>
          <w:sz w:val="20"/>
          <w:szCs w:val="20"/>
        </w:rPr>
      </w:pPr>
    </w:p>
    <w:p w:rsidR="00191F0C" w:rsidRPr="0066419C" w:rsidRDefault="00191F0C" w:rsidP="0066419C">
      <w:pPr>
        <w:ind w:firstLine="0"/>
        <w:jc w:val="center"/>
        <w:rPr>
          <w:b/>
          <w:caps/>
        </w:rPr>
      </w:pPr>
      <w:r w:rsidRPr="0066419C">
        <w:rPr>
          <w:b/>
          <w:caps/>
        </w:rPr>
        <w:t>ЗАЧЕТ С ОЦЕНКОЙ</w:t>
      </w:r>
    </w:p>
    <w:p w:rsidR="00191F0C" w:rsidRPr="0066419C" w:rsidRDefault="00191F0C" w:rsidP="0066419C">
      <w:pPr>
        <w:ind w:firstLine="547"/>
      </w:pPr>
      <w:r w:rsidRPr="0066419C">
        <w:t>К зачету допускаются студенты, выполнившие в полном объеме все задания по дисциплине и защитившие работы за семестр, проводится в форме коллективной выставки-презентации работ. Каждая работа оформляется в альбом и может быть представлена с использованием мультимедийного оборудования. Обязательные требования к сдаче зачета: презентация выполненная в Power Point или другом редакторе записанная на CD-R нос</w:t>
      </w:r>
      <w:r w:rsidRPr="0066419C">
        <w:t>и</w:t>
      </w:r>
      <w:r w:rsidRPr="0066419C">
        <w:t>тель. При сдаче зачета преподаватель задает вопросы по дисциплине. С перечнем  вопросов студенты знакомы в начале курса.</w:t>
      </w:r>
    </w:p>
    <w:p w:rsidR="00191F0C" w:rsidRPr="0066419C" w:rsidRDefault="00191F0C" w:rsidP="009348CE">
      <w:pPr>
        <w:rPr>
          <w:i/>
        </w:rPr>
        <w:sectPr w:rsidR="00191F0C" w:rsidRPr="0066419C" w:rsidSect="009348CE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191F0C" w:rsidRPr="0066419C" w:rsidRDefault="00191F0C" w:rsidP="009348CE">
      <w:pPr>
        <w:pStyle w:val="Heading1"/>
        <w:rPr>
          <w:rStyle w:val="FontStyle20"/>
          <w:rFonts w:ascii="Times New Roman" w:hAnsi="Times New Roman"/>
          <w:sz w:val="24"/>
          <w:szCs w:val="24"/>
        </w:rPr>
      </w:pPr>
      <w:r w:rsidRPr="0066419C">
        <w:rPr>
          <w:rStyle w:val="FontStyle20"/>
          <w:rFonts w:ascii="Times New Roman" w:hAnsi="Times New Roman"/>
          <w:sz w:val="24"/>
          <w:szCs w:val="24"/>
        </w:rPr>
        <w:t>7 Оценочные средства для проведения промежуточной аттестации</w:t>
      </w:r>
    </w:p>
    <w:p w:rsidR="00191F0C" w:rsidRPr="0066419C" w:rsidRDefault="00191F0C" w:rsidP="009348CE">
      <w:r w:rsidRPr="0066419C">
        <w:t>Промежуточная аттестация имеет целью определить степень достижения запланированных результатов обучения по дисциплине «Конструкции в архитектуре и дизайне» за семестр проводиться в форме защиты лабораторно-практических работ и зачетов: в семестре 3 без оценки, в семестре 4 с оценкой</w:t>
      </w:r>
    </w:p>
    <w:p w:rsidR="00191F0C" w:rsidRPr="0066419C" w:rsidRDefault="00191F0C" w:rsidP="009348CE">
      <w:r w:rsidRPr="0066419C">
        <w:t>Данный раздел состоит их двух пунктов:</w:t>
      </w:r>
    </w:p>
    <w:p w:rsidR="00191F0C" w:rsidRPr="0066419C" w:rsidRDefault="00191F0C" w:rsidP="009348CE">
      <w:r w:rsidRPr="0066419C">
        <w:t>а) Планируемые результаты обучения и оценочные средства для проведения промежуточной аттестации.</w:t>
      </w:r>
    </w:p>
    <w:p w:rsidR="00191F0C" w:rsidRPr="0066419C" w:rsidRDefault="00191F0C" w:rsidP="009348CE">
      <w:r w:rsidRPr="0066419C">
        <w:t>б) Порядок проведения промежуточной аттестации, показатели и критерии оценивания.</w:t>
      </w:r>
    </w:p>
    <w:p w:rsidR="00191F0C" w:rsidRPr="0066419C" w:rsidRDefault="00191F0C" w:rsidP="009348CE">
      <w:pPr>
        <w:rPr>
          <w:i/>
          <w:highlight w:val="yellow"/>
        </w:rPr>
      </w:pPr>
    </w:p>
    <w:p w:rsidR="00191F0C" w:rsidRPr="0066419C" w:rsidRDefault="00191F0C" w:rsidP="009348CE">
      <w:pPr>
        <w:rPr>
          <w:b/>
        </w:rPr>
      </w:pPr>
      <w:r w:rsidRPr="0066419C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191F0C" w:rsidRPr="0066419C" w:rsidRDefault="00191F0C" w:rsidP="009348CE">
      <w:pPr>
        <w:rPr>
          <w:i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94"/>
        <w:gridCol w:w="4709"/>
        <w:gridCol w:w="9383"/>
      </w:tblGrid>
      <w:tr w:rsidR="00191F0C" w:rsidRPr="0066419C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91F0C" w:rsidRPr="0066419C" w:rsidRDefault="00191F0C" w:rsidP="009348CE">
            <w:pPr>
              <w:ind w:firstLine="0"/>
              <w:jc w:val="center"/>
            </w:pPr>
            <w:r w:rsidRPr="0066419C">
              <w:t xml:space="preserve">Структурный элемент </w:t>
            </w:r>
            <w:r w:rsidRPr="0066419C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91F0C" w:rsidRPr="0066419C" w:rsidRDefault="00191F0C" w:rsidP="009348CE">
            <w:pPr>
              <w:ind w:firstLine="0"/>
              <w:jc w:val="center"/>
            </w:pPr>
            <w:r w:rsidRPr="0066419C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91F0C" w:rsidRPr="0066419C" w:rsidRDefault="00191F0C" w:rsidP="009348CE">
            <w:pPr>
              <w:ind w:firstLine="0"/>
              <w:jc w:val="center"/>
            </w:pPr>
            <w:r w:rsidRPr="0066419C">
              <w:t>Оценочные средства</w:t>
            </w:r>
          </w:p>
        </w:tc>
      </w:tr>
      <w:tr w:rsidR="00191F0C" w:rsidRPr="0066419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91F0C" w:rsidRPr="009C151F" w:rsidRDefault="00191F0C" w:rsidP="009C151F">
            <w:pPr>
              <w:pStyle w:val="Style3"/>
              <w:widowControl/>
              <w:ind w:firstLine="318"/>
              <w:rPr>
                <w:bCs/>
              </w:rPr>
            </w:pPr>
            <w:r w:rsidRPr="0066419C">
              <w:rPr>
                <w:b/>
                <w:bCs/>
              </w:rPr>
              <w:t>ПК-1-</w:t>
            </w:r>
            <w:r w:rsidRPr="0066419C">
              <w:rPr>
                <w:b/>
              </w:rPr>
              <w:t xml:space="preserve"> способностью разрабатывать архитектурные проекты согласно функци</w:t>
            </w:r>
            <w:r w:rsidRPr="0066419C">
              <w:rPr>
                <w:b/>
              </w:rPr>
              <w:t>о</w:t>
            </w:r>
            <w:r w:rsidRPr="0066419C">
              <w:rPr>
                <w:b/>
              </w:rPr>
              <w:t>нальным, эстетическим, конструктивно-техническим, эконом</w:t>
            </w:r>
            <w:r w:rsidRPr="0066419C">
              <w:rPr>
                <w:b/>
              </w:rPr>
              <w:t>и</w:t>
            </w:r>
            <w:r w:rsidRPr="0066419C">
              <w:rPr>
                <w:b/>
              </w:rPr>
              <w:t>ческим требованиям</w:t>
            </w:r>
            <w:r w:rsidRPr="0066419C">
              <w:rPr>
                <w:b/>
                <w:bCs/>
              </w:rPr>
              <w:t xml:space="preserve"> </w:t>
            </w:r>
          </w:p>
        </w:tc>
      </w:tr>
      <w:tr w:rsidR="00191F0C" w:rsidRPr="0066419C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91F0C" w:rsidRPr="0066419C" w:rsidRDefault="00191F0C" w:rsidP="009348CE">
            <w:pPr>
              <w:ind w:firstLine="0"/>
              <w:jc w:val="left"/>
            </w:pPr>
            <w:r w:rsidRPr="0066419C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91F0C" w:rsidRPr="0066419C" w:rsidRDefault="00191F0C" w:rsidP="003D1A8D">
            <w:pPr>
              <w:widowControl/>
              <w:ind w:firstLine="0"/>
            </w:pPr>
            <w:r w:rsidRPr="0066419C">
              <w:t>логику развития современных ко</w:t>
            </w:r>
            <w:r w:rsidRPr="0066419C">
              <w:t>н</w:t>
            </w:r>
            <w:r w:rsidRPr="0066419C">
              <w:t xml:space="preserve">струкций; </w:t>
            </w:r>
          </w:p>
          <w:p w:rsidR="00191F0C" w:rsidRPr="0066419C" w:rsidRDefault="00191F0C" w:rsidP="003D1A8D">
            <w:pPr>
              <w:widowControl/>
              <w:ind w:firstLine="0"/>
            </w:pPr>
            <w:r w:rsidRPr="0066419C">
              <w:t>- виды и свойс</w:t>
            </w:r>
            <w:r w:rsidRPr="0066419C">
              <w:t>т</w:t>
            </w:r>
            <w:r w:rsidRPr="0066419C">
              <w:t xml:space="preserve">ва конструкций и изделий; </w:t>
            </w:r>
          </w:p>
          <w:p w:rsidR="00191F0C" w:rsidRPr="0066419C" w:rsidRDefault="00191F0C" w:rsidP="003D1A8D">
            <w:pPr>
              <w:widowControl/>
              <w:ind w:firstLine="0"/>
            </w:pPr>
            <w:r w:rsidRPr="0066419C">
              <w:t>- конструктивные факторы архитектурного прое</w:t>
            </w:r>
            <w:r w:rsidRPr="0066419C">
              <w:t>к</w:t>
            </w:r>
            <w:r w:rsidRPr="0066419C">
              <w:t xml:space="preserve">тирования; </w:t>
            </w:r>
          </w:p>
          <w:p w:rsidR="00191F0C" w:rsidRPr="0066419C" w:rsidRDefault="00191F0C" w:rsidP="003D1A8D">
            <w:pPr>
              <w:widowControl/>
              <w:ind w:firstLine="0"/>
            </w:pPr>
            <w:r w:rsidRPr="0066419C">
              <w:t>- принципы проектирования архитектурно-строительных ко</w:t>
            </w:r>
            <w:r w:rsidRPr="0066419C">
              <w:t>н</w:t>
            </w:r>
            <w:r w:rsidRPr="0066419C">
              <w:t xml:space="preserve">струкций; </w:t>
            </w:r>
          </w:p>
          <w:p w:rsidR="00191F0C" w:rsidRPr="0066419C" w:rsidRDefault="00191F0C" w:rsidP="003D1A8D">
            <w:pPr>
              <w:widowControl/>
              <w:ind w:firstLine="0"/>
            </w:pPr>
            <w:r w:rsidRPr="0066419C">
              <w:t>- принципы объединения конструктивных решений, строительных технологий и о</w:t>
            </w:r>
            <w:r w:rsidRPr="0066419C">
              <w:t>б</w:t>
            </w:r>
            <w:r w:rsidRPr="0066419C">
              <w:t xml:space="preserve">служивающих систем в целое; </w:t>
            </w:r>
          </w:p>
          <w:p w:rsidR="00191F0C" w:rsidRPr="0066419C" w:rsidRDefault="00191F0C" w:rsidP="003D1A8D">
            <w:pPr>
              <w:widowControl/>
              <w:ind w:firstLine="0"/>
            </w:pPr>
            <w:r w:rsidRPr="0066419C">
              <w:t>- роль и возможности конструкций в решении проектных з</w:t>
            </w:r>
            <w:r w:rsidRPr="0066419C">
              <w:t>а</w:t>
            </w:r>
            <w:r w:rsidRPr="0066419C">
              <w:t>дач;</w:t>
            </w:r>
          </w:p>
          <w:p w:rsidR="00191F0C" w:rsidRPr="0066419C" w:rsidRDefault="00191F0C" w:rsidP="003D1A8D">
            <w:pPr>
              <w:widowControl/>
              <w:ind w:firstLine="0"/>
            </w:pPr>
            <w:r w:rsidRPr="0066419C">
              <w:t>-  принципы работы и применения конструктивных си</w:t>
            </w:r>
            <w:r w:rsidRPr="0066419C">
              <w:t>с</w:t>
            </w:r>
            <w:r w:rsidRPr="0066419C">
              <w:t>тем</w:t>
            </w:r>
          </w:p>
          <w:p w:rsidR="00191F0C" w:rsidRPr="0066419C" w:rsidRDefault="00191F0C" w:rsidP="009348CE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91F0C" w:rsidRPr="0066419C" w:rsidRDefault="00191F0C" w:rsidP="009C151F">
            <w:pPr>
              <w:rPr>
                <w:b/>
              </w:rPr>
            </w:pPr>
            <w:r w:rsidRPr="0066419C">
              <w:rPr>
                <w:b/>
              </w:rPr>
              <w:t>Темы для устного опроса студентов</w:t>
            </w:r>
          </w:p>
          <w:p w:rsidR="00191F0C" w:rsidRPr="0066419C" w:rsidRDefault="00191F0C" w:rsidP="009348CE">
            <w:pPr>
              <w:rPr>
                <w:rStyle w:val="FontStyle16"/>
                <w:bCs/>
                <w:sz w:val="24"/>
              </w:rPr>
            </w:pPr>
            <w:r w:rsidRPr="0066419C">
              <w:rPr>
                <w:rStyle w:val="FontStyle16"/>
                <w:bCs/>
                <w:sz w:val="24"/>
              </w:rPr>
              <w:t>Вопросы к зачету и зачету с оценкой</w:t>
            </w:r>
          </w:p>
          <w:p w:rsidR="00191F0C" w:rsidRPr="0066419C" w:rsidRDefault="00191F0C" w:rsidP="00AA2673">
            <w:pPr>
              <w:pStyle w:val="BodyText"/>
              <w:tabs>
                <w:tab w:val="left" w:pos="1134"/>
              </w:tabs>
              <w:spacing w:after="0"/>
              <w:ind w:firstLine="562"/>
            </w:pPr>
            <w:r w:rsidRPr="0066419C">
              <w:t>1.Охарактеризовать понятие «строительная система» и влияние этих си</w:t>
            </w:r>
            <w:r w:rsidRPr="0066419C">
              <w:t>с</w:t>
            </w:r>
            <w:r w:rsidRPr="0066419C">
              <w:t>тем на тектонику зданий. Привести примеры.</w:t>
            </w:r>
          </w:p>
          <w:p w:rsidR="00191F0C" w:rsidRPr="0066419C" w:rsidRDefault="00191F0C" w:rsidP="00AA2673">
            <w:pPr>
              <w:pStyle w:val="BodyText"/>
              <w:tabs>
                <w:tab w:val="left" w:pos="1134"/>
              </w:tabs>
              <w:spacing w:after="0"/>
              <w:ind w:firstLine="562"/>
            </w:pPr>
            <w:r w:rsidRPr="0066419C">
              <w:t>2.Охарактеризовать понятие «конструктивная схема». Виды конструкти</w:t>
            </w:r>
            <w:r w:rsidRPr="0066419C">
              <w:t>в</w:t>
            </w:r>
            <w:r w:rsidRPr="0066419C">
              <w:t>ных схем. Влияние принятой конструктивной схемы на объемно-планировочное решение здания.</w:t>
            </w:r>
          </w:p>
          <w:p w:rsidR="00191F0C" w:rsidRPr="0066419C" w:rsidRDefault="00191F0C" w:rsidP="00AA2673">
            <w:pPr>
              <w:pStyle w:val="BodyText"/>
              <w:tabs>
                <w:tab w:val="left" w:pos="1134"/>
              </w:tabs>
              <w:spacing w:after="0"/>
              <w:ind w:firstLine="562"/>
            </w:pPr>
            <w:r w:rsidRPr="0066419C">
              <w:t>3.Охарактеризовать средства, обеспечивающие пространственную жес</w:t>
            </w:r>
            <w:r w:rsidRPr="0066419C">
              <w:t>т</w:t>
            </w:r>
            <w:r w:rsidRPr="0066419C">
              <w:t>кость в стержневых, стеновых и оболочковых несущих остовах зданий.</w:t>
            </w:r>
          </w:p>
          <w:p w:rsidR="00191F0C" w:rsidRPr="0066419C" w:rsidRDefault="00191F0C" w:rsidP="00AA2673">
            <w:pPr>
              <w:pStyle w:val="BodyText"/>
              <w:tabs>
                <w:tab w:val="left" w:pos="1134"/>
              </w:tabs>
              <w:spacing w:after="0"/>
              <w:ind w:firstLine="562"/>
            </w:pPr>
            <w:r w:rsidRPr="0066419C">
              <w:t>4.Виды конструкций чердачных крыш с наружным водостоком. Охаракт</w:t>
            </w:r>
            <w:r w:rsidRPr="0066419C">
              <w:t>е</w:t>
            </w:r>
            <w:r w:rsidRPr="0066419C">
              <w:t>ризовать формообразующие возможности различных конструктивных р</w:t>
            </w:r>
            <w:r w:rsidRPr="0066419C">
              <w:t>е</w:t>
            </w:r>
            <w:r w:rsidRPr="0066419C">
              <w:t>шений.</w:t>
            </w:r>
          </w:p>
          <w:p w:rsidR="00191F0C" w:rsidRPr="0066419C" w:rsidRDefault="00191F0C" w:rsidP="00AA2673">
            <w:pPr>
              <w:pStyle w:val="BodyText"/>
              <w:tabs>
                <w:tab w:val="left" w:pos="1134"/>
              </w:tabs>
              <w:spacing w:after="0"/>
              <w:ind w:firstLine="562"/>
            </w:pPr>
            <w:r w:rsidRPr="0066419C">
              <w:t>5.Виды конструкций чердачных и бесчердачных крыш с внутренним вод</w:t>
            </w:r>
            <w:r w:rsidRPr="0066419C">
              <w:t>о</w:t>
            </w:r>
            <w:r w:rsidRPr="0066419C">
              <w:t>стоком. Узлы и детали.</w:t>
            </w:r>
          </w:p>
          <w:p w:rsidR="00191F0C" w:rsidRPr="0066419C" w:rsidRDefault="00191F0C" w:rsidP="00AA2673">
            <w:pPr>
              <w:pStyle w:val="BodyText"/>
              <w:tabs>
                <w:tab w:val="left" w:pos="1134"/>
              </w:tabs>
              <w:spacing w:after="0"/>
              <w:ind w:firstLine="562"/>
            </w:pPr>
            <w:r w:rsidRPr="0066419C">
              <w:t xml:space="preserve">6.Особенности конструктивных решений многоэтажных каркасов жилых зданий. </w:t>
            </w:r>
          </w:p>
          <w:p w:rsidR="00191F0C" w:rsidRPr="0066419C" w:rsidRDefault="00191F0C" w:rsidP="00AA2673">
            <w:pPr>
              <w:pStyle w:val="BodyText"/>
              <w:tabs>
                <w:tab w:val="left" w:pos="1134"/>
              </w:tabs>
              <w:spacing w:after="0"/>
              <w:ind w:firstLine="562"/>
            </w:pPr>
            <w:r w:rsidRPr="0066419C">
              <w:t>7.Особенности конструктивных решений крупнопанельных и каркасно-панельных многоэтажных зданий. Основные элементы. Виды разрезок н</w:t>
            </w:r>
            <w:r w:rsidRPr="0066419C">
              <w:t>а</w:t>
            </w:r>
            <w:r w:rsidRPr="0066419C">
              <w:t>ружных стен.</w:t>
            </w:r>
          </w:p>
          <w:p w:rsidR="00191F0C" w:rsidRPr="0066419C" w:rsidRDefault="00191F0C" w:rsidP="00AA2673">
            <w:pPr>
              <w:pStyle w:val="BodyText"/>
              <w:tabs>
                <w:tab w:val="left" w:pos="1134"/>
              </w:tabs>
              <w:spacing w:after="0"/>
              <w:ind w:firstLine="562"/>
            </w:pPr>
            <w:r w:rsidRPr="0066419C">
              <w:t>8.Узлы стыков полносборных элементов зданий. Требования, детали и приемы решений.</w:t>
            </w:r>
          </w:p>
          <w:p w:rsidR="00191F0C" w:rsidRPr="0066419C" w:rsidRDefault="00191F0C" w:rsidP="00AA2673">
            <w:pPr>
              <w:pStyle w:val="BodyText"/>
              <w:tabs>
                <w:tab w:val="left" w:pos="1134"/>
              </w:tabs>
              <w:spacing w:after="0"/>
              <w:ind w:firstLine="562"/>
            </w:pPr>
            <w:r w:rsidRPr="0066419C">
              <w:t>9.Виды конструкций больших пролетов (дать примерную классификацию и охарактеризовать области применения в гражданской и промышленной архитектуре)</w:t>
            </w:r>
          </w:p>
          <w:p w:rsidR="00191F0C" w:rsidRPr="0066419C" w:rsidRDefault="00191F0C" w:rsidP="00AA2673">
            <w:pPr>
              <w:pStyle w:val="BodyText"/>
              <w:tabs>
                <w:tab w:val="left" w:pos="1134"/>
              </w:tabs>
              <w:spacing w:after="0"/>
              <w:ind w:firstLine="562"/>
            </w:pPr>
            <w:r w:rsidRPr="0066419C">
              <w:t>10.Устройства верхнего света в гражданских и промышленных зданиях (классификация, конструктивные решения и архитектурно-композиционные качества различных конструкций).</w:t>
            </w:r>
          </w:p>
          <w:p w:rsidR="00191F0C" w:rsidRPr="0066419C" w:rsidRDefault="00191F0C" w:rsidP="00AA2673">
            <w:pPr>
              <w:pStyle w:val="BodyText"/>
              <w:tabs>
                <w:tab w:val="left" w:pos="1134"/>
              </w:tabs>
              <w:spacing w:after="0"/>
              <w:ind w:firstLine="562"/>
            </w:pPr>
            <w:r w:rsidRPr="0066419C">
              <w:t>11.Конструкции окон, витражей, ворот и дверей гражданских и промы</w:t>
            </w:r>
            <w:r w:rsidRPr="0066419C">
              <w:t>ш</w:t>
            </w:r>
            <w:r w:rsidRPr="0066419C">
              <w:t>ленных зданий. Привести примеры решений.</w:t>
            </w:r>
          </w:p>
          <w:p w:rsidR="00191F0C" w:rsidRPr="0066419C" w:rsidRDefault="00191F0C" w:rsidP="00AA2673">
            <w:pPr>
              <w:pStyle w:val="BodyText"/>
              <w:tabs>
                <w:tab w:val="left" w:pos="1134"/>
              </w:tabs>
              <w:spacing w:after="0"/>
              <w:ind w:firstLine="562"/>
            </w:pPr>
            <w:r w:rsidRPr="0066419C">
              <w:t>12.Конструкции лестниц гражданских и промышленных зданий в разли</w:t>
            </w:r>
            <w:r w:rsidRPr="0066419C">
              <w:t>ч</w:t>
            </w:r>
            <w:r w:rsidRPr="0066419C">
              <w:t>ных материалах. Привести примеры.</w:t>
            </w:r>
          </w:p>
          <w:p w:rsidR="00191F0C" w:rsidRPr="0066419C" w:rsidRDefault="00191F0C" w:rsidP="00DB0BC5">
            <w:pPr>
              <w:pStyle w:val="BodyText"/>
              <w:tabs>
                <w:tab w:val="left" w:pos="1134"/>
              </w:tabs>
              <w:spacing w:after="0"/>
              <w:ind w:firstLine="562"/>
            </w:pPr>
            <w:r w:rsidRPr="0066419C">
              <w:t xml:space="preserve"> </w:t>
            </w:r>
          </w:p>
        </w:tc>
      </w:tr>
      <w:tr w:rsidR="00191F0C" w:rsidRPr="0066419C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91F0C" w:rsidRPr="0066419C" w:rsidRDefault="00191F0C" w:rsidP="009348CE">
            <w:pPr>
              <w:ind w:firstLine="0"/>
              <w:jc w:val="left"/>
            </w:pPr>
            <w:r w:rsidRPr="0066419C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91F0C" w:rsidRPr="0066419C" w:rsidRDefault="00191F0C" w:rsidP="003D1A8D">
            <w:pPr>
              <w:widowControl/>
              <w:ind w:firstLine="0"/>
              <w:rPr>
                <w:sz w:val="22"/>
                <w:szCs w:val="22"/>
              </w:rPr>
            </w:pPr>
            <w:r w:rsidRPr="0066419C">
              <w:rPr>
                <w:sz w:val="22"/>
                <w:szCs w:val="22"/>
              </w:rPr>
              <w:t>выбирать и использовать констру</w:t>
            </w:r>
            <w:r w:rsidRPr="0066419C">
              <w:rPr>
                <w:sz w:val="22"/>
                <w:szCs w:val="22"/>
              </w:rPr>
              <w:t>к</w:t>
            </w:r>
            <w:r w:rsidRPr="0066419C">
              <w:rPr>
                <w:sz w:val="22"/>
                <w:szCs w:val="22"/>
              </w:rPr>
              <w:t>ции;</w:t>
            </w:r>
          </w:p>
          <w:p w:rsidR="00191F0C" w:rsidRPr="0066419C" w:rsidRDefault="00191F0C" w:rsidP="003D1A8D">
            <w:pPr>
              <w:widowControl/>
              <w:autoSpaceDE/>
              <w:autoSpaceDN/>
              <w:adjustRightInd/>
              <w:ind w:firstLine="0"/>
              <w:rPr>
                <w:sz w:val="22"/>
                <w:szCs w:val="22"/>
              </w:rPr>
            </w:pPr>
            <w:r w:rsidRPr="0066419C">
              <w:rPr>
                <w:sz w:val="22"/>
                <w:szCs w:val="22"/>
              </w:rPr>
              <w:t>-грамотно представлять архитектурный замысел, перед</w:t>
            </w:r>
            <w:r w:rsidRPr="0066419C">
              <w:rPr>
                <w:sz w:val="22"/>
                <w:szCs w:val="22"/>
              </w:rPr>
              <w:t>а</w:t>
            </w:r>
            <w:r w:rsidRPr="0066419C">
              <w:rPr>
                <w:sz w:val="22"/>
                <w:szCs w:val="22"/>
              </w:rPr>
              <w:t>вать идеи и проектные предложения, изучать, разрабатывать, формализовать и транслир</w:t>
            </w:r>
            <w:r w:rsidRPr="0066419C">
              <w:rPr>
                <w:sz w:val="22"/>
                <w:szCs w:val="22"/>
              </w:rPr>
              <w:t>о</w:t>
            </w:r>
            <w:r w:rsidRPr="0066419C">
              <w:rPr>
                <w:sz w:val="22"/>
                <w:szCs w:val="22"/>
              </w:rPr>
              <w:t>вать их;</w:t>
            </w:r>
          </w:p>
          <w:p w:rsidR="00191F0C" w:rsidRPr="0066419C" w:rsidRDefault="00191F0C" w:rsidP="003D1A8D">
            <w:pPr>
              <w:widowControl/>
              <w:autoSpaceDE/>
              <w:autoSpaceDN/>
              <w:adjustRightInd/>
              <w:ind w:firstLine="0"/>
              <w:rPr>
                <w:sz w:val="22"/>
                <w:szCs w:val="22"/>
              </w:rPr>
            </w:pPr>
            <w:r w:rsidRPr="0066419C">
              <w:rPr>
                <w:sz w:val="22"/>
                <w:szCs w:val="22"/>
              </w:rPr>
              <w:t>-проектировать строительную «коробку» и элементы зд</w:t>
            </w:r>
            <w:r w:rsidRPr="0066419C">
              <w:rPr>
                <w:sz w:val="22"/>
                <w:szCs w:val="22"/>
              </w:rPr>
              <w:t>а</w:t>
            </w:r>
            <w:r w:rsidRPr="0066419C">
              <w:rPr>
                <w:sz w:val="22"/>
                <w:szCs w:val="22"/>
              </w:rPr>
              <w:t xml:space="preserve">ния; </w:t>
            </w:r>
          </w:p>
          <w:p w:rsidR="00191F0C" w:rsidRPr="0066419C" w:rsidRDefault="00191F0C" w:rsidP="003D1A8D">
            <w:pPr>
              <w:widowControl/>
              <w:autoSpaceDE/>
              <w:autoSpaceDN/>
              <w:adjustRightInd/>
              <w:ind w:firstLine="0"/>
              <w:rPr>
                <w:sz w:val="22"/>
                <w:szCs w:val="22"/>
              </w:rPr>
            </w:pPr>
            <w:r w:rsidRPr="0066419C">
              <w:rPr>
                <w:sz w:val="22"/>
                <w:szCs w:val="22"/>
              </w:rPr>
              <w:t>- обоснованно применять конкретные строительные решения в процессе арх</w:t>
            </w:r>
            <w:r w:rsidRPr="0066419C">
              <w:rPr>
                <w:sz w:val="22"/>
                <w:szCs w:val="22"/>
              </w:rPr>
              <w:t>и</w:t>
            </w:r>
            <w:r w:rsidRPr="0066419C">
              <w:rPr>
                <w:sz w:val="22"/>
                <w:szCs w:val="22"/>
              </w:rPr>
              <w:t>тектурного проектирования при совместном учете эстетических, функциональных и те</w:t>
            </w:r>
            <w:r w:rsidRPr="0066419C">
              <w:rPr>
                <w:sz w:val="22"/>
                <w:szCs w:val="22"/>
              </w:rPr>
              <w:t>х</w:t>
            </w:r>
            <w:r w:rsidRPr="0066419C">
              <w:rPr>
                <w:sz w:val="22"/>
                <w:szCs w:val="22"/>
              </w:rPr>
              <w:t>нико-экономических факторов;</w:t>
            </w:r>
          </w:p>
          <w:p w:rsidR="00191F0C" w:rsidRPr="0066419C" w:rsidRDefault="00191F0C" w:rsidP="003D1A8D">
            <w:pPr>
              <w:widowControl/>
              <w:autoSpaceDE/>
              <w:autoSpaceDN/>
              <w:adjustRightInd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самостоятельно проектировать </w:t>
            </w:r>
            <w:r w:rsidRPr="0066419C">
              <w:rPr>
                <w:sz w:val="22"/>
                <w:szCs w:val="22"/>
              </w:rPr>
              <w:t>элементы зданий на стадии «пр</w:t>
            </w:r>
            <w:r w:rsidRPr="0066419C">
              <w:rPr>
                <w:sz w:val="22"/>
                <w:szCs w:val="22"/>
              </w:rPr>
              <w:t>о</w:t>
            </w:r>
            <w:r w:rsidRPr="0066419C">
              <w:rPr>
                <w:sz w:val="22"/>
                <w:szCs w:val="22"/>
              </w:rPr>
              <w:t>ект»;</w:t>
            </w:r>
          </w:p>
          <w:p w:rsidR="00191F0C" w:rsidRPr="0066419C" w:rsidRDefault="00191F0C" w:rsidP="003D1A8D">
            <w:pPr>
              <w:tabs>
                <w:tab w:val="left" w:pos="356"/>
                <w:tab w:val="left" w:pos="851"/>
              </w:tabs>
              <w:ind w:firstLine="0"/>
              <w:rPr>
                <w:i/>
              </w:rPr>
            </w:pPr>
            <w:r w:rsidRPr="0066419C">
              <w:rPr>
                <w:sz w:val="22"/>
                <w:szCs w:val="22"/>
              </w:rPr>
              <w:t xml:space="preserve"> -обоснованно защищать принятые  конструктивные р</w:t>
            </w:r>
            <w:r w:rsidRPr="0066419C">
              <w:rPr>
                <w:sz w:val="22"/>
                <w:szCs w:val="22"/>
              </w:rPr>
              <w:t>е</w:t>
            </w:r>
            <w:r w:rsidRPr="0066419C">
              <w:rPr>
                <w:sz w:val="22"/>
                <w:szCs w:val="22"/>
              </w:rPr>
              <w:t>шения;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91F0C" w:rsidRPr="00467927" w:rsidRDefault="00191F0C" w:rsidP="00885F76">
            <w:pPr>
              <w:ind w:firstLine="0"/>
              <w:jc w:val="center"/>
            </w:pPr>
          </w:p>
          <w:p w:rsidR="00191F0C" w:rsidRPr="0066419C" w:rsidRDefault="00191F0C" w:rsidP="00885F76">
            <w:pPr>
              <w:ind w:firstLine="180"/>
              <w:jc w:val="center"/>
            </w:pPr>
            <w:r w:rsidRPr="0066419C">
              <w:pict>
                <v:shape id="_x0000_i1032" type="#_x0000_t75" style="width:279pt;height:212.25pt">
                  <v:imagedata r:id="rId13" o:title=""/>
                </v:shape>
              </w:pict>
            </w:r>
          </w:p>
          <w:p w:rsidR="00191F0C" w:rsidRPr="00AE06AA" w:rsidRDefault="00191F0C" w:rsidP="00885F76">
            <w:pPr>
              <w:ind w:firstLine="540"/>
              <w:jc w:val="center"/>
            </w:pPr>
            <w:r>
              <w:t>Разработка в</w:t>
            </w:r>
            <w:r w:rsidRPr="0066419C">
              <w:t xml:space="preserve">арианты конструктивных схем </w:t>
            </w:r>
            <w:r>
              <w:t xml:space="preserve"> </w:t>
            </w:r>
            <w:r w:rsidRPr="0066419C">
              <w:t xml:space="preserve">двухэтажного индивидуального здания </w:t>
            </w:r>
          </w:p>
          <w:p w:rsidR="00191F0C" w:rsidRPr="00AE06AA" w:rsidRDefault="00191F0C" w:rsidP="00885F76">
            <w:pPr>
              <w:ind w:firstLine="0"/>
              <w:jc w:val="center"/>
            </w:pPr>
          </w:p>
          <w:p w:rsidR="00191F0C" w:rsidRPr="0066419C" w:rsidRDefault="00191F0C" w:rsidP="004307BC">
            <w:pPr>
              <w:ind w:firstLine="0"/>
              <w:jc w:val="center"/>
              <w:rPr>
                <w:rFonts w:ascii="Arial" w:hAnsi="Arial" w:cs="Arial"/>
                <w:i/>
                <w:sz w:val="36"/>
                <w:szCs w:val="36"/>
              </w:rPr>
            </w:pPr>
          </w:p>
        </w:tc>
      </w:tr>
      <w:tr w:rsidR="00191F0C" w:rsidRPr="0066419C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91F0C" w:rsidRPr="0066419C" w:rsidRDefault="00191F0C" w:rsidP="009348CE">
            <w:pPr>
              <w:ind w:firstLine="0"/>
              <w:jc w:val="left"/>
            </w:pPr>
            <w:r w:rsidRPr="0066419C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91F0C" w:rsidRPr="0066419C" w:rsidRDefault="00191F0C" w:rsidP="009348CE">
            <w:pPr>
              <w:ind w:firstLine="0"/>
              <w:jc w:val="left"/>
            </w:pPr>
            <w:r w:rsidRPr="0066419C">
              <w:t>-методами конструирования зданий и сооруж</w:t>
            </w:r>
            <w:r w:rsidRPr="0066419C">
              <w:t>е</w:t>
            </w:r>
            <w:r w:rsidRPr="0066419C">
              <w:t>ний.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91F0C" w:rsidRDefault="00191F0C" w:rsidP="00364DFE">
            <w:pPr>
              <w:ind w:firstLine="0"/>
              <w:jc w:val="center"/>
            </w:pPr>
            <w:r>
              <w:t>Разработка конструкций малоэтажного индивидуального жилого дома (по индивидуальным вариантам)</w:t>
            </w:r>
          </w:p>
          <w:p w:rsidR="00191F0C" w:rsidRDefault="00191F0C" w:rsidP="00364DFE">
            <w:pPr>
              <w:ind w:firstLine="0"/>
              <w:jc w:val="center"/>
            </w:pPr>
            <w:r w:rsidRPr="00AE06AA">
              <w:pict>
                <v:shape id="_x0000_i1033" type="#_x0000_t75" style="width:300.75pt;height:212.25pt">
                  <v:imagedata r:id="rId14" o:title=""/>
                </v:shape>
              </w:pict>
            </w:r>
          </w:p>
          <w:p w:rsidR="00191F0C" w:rsidRPr="00DB0BC5" w:rsidRDefault="00191F0C" w:rsidP="00DB0BC5">
            <w:r w:rsidRPr="00DB0BC5">
              <w:t>Разработка плана перекрытия из железобетонных плит и балочного перекрытия с мелкоразмерными элементами</w:t>
            </w:r>
          </w:p>
          <w:p w:rsidR="00191F0C" w:rsidRPr="00364DFE" w:rsidRDefault="00191F0C" w:rsidP="00364DFE">
            <w:pPr>
              <w:ind w:firstLine="0"/>
              <w:jc w:val="center"/>
            </w:pPr>
          </w:p>
        </w:tc>
      </w:tr>
      <w:tr w:rsidR="00191F0C" w:rsidRPr="0066419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91F0C" w:rsidRPr="0066419C" w:rsidRDefault="00191F0C" w:rsidP="009348CE">
            <w:pPr>
              <w:ind w:firstLine="0"/>
              <w:jc w:val="left"/>
            </w:pPr>
            <w:r w:rsidRPr="0066419C">
              <w:rPr>
                <w:b/>
                <w:bCs/>
              </w:rPr>
              <w:t>ПК-8 способностью проводить анализ и оценку здания, комплекса зданий или фрагментов искусственной среды обитания</w:t>
            </w:r>
          </w:p>
        </w:tc>
      </w:tr>
      <w:tr w:rsidR="00191F0C" w:rsidRPr="0066419C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91F0C" w:rsidRPr="0066419C" w:rsidRDefault="00191F0C" w:rsidP="009348CE">
            <w:pPr>
              <w:ind w:firstLine="0"/>
              <w:jc w:val="left"/>
            </w:pPr>
            <w:r w:rsidRPr="0066419C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91F0C" w:rsidRPr="0066419C" w:rsidRDefault="00191F0C" w:rsidP="009348CE">
            <w:pPr>
              <w:ind w:firstLine="0"/>
              <w:jc w:val="left"/>
            </w:pPr>
            <w:r w:rsidRPr="0066419C">
              <w:t>-конструкции здания, комплексы зданий, фрагменты искусственной среды обит</w:t>
            </w:r>
            <w:r w:rsidRPr="0066419C">
              <w:t>а</w:t>
            </w:r>
            <w:r w:rsidRPr="0066419C">
              <w:t>ния;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91F0C" w:rsidRPr="00364DFE" w:rsidRDefault="00191F0C" w:rsidP="00364DFE">
            <w:pPr>
              <w:ind w:firstLine="0"/>
            </w:pPr>
            <w:r w:rsidRPr="00364DFE">
              <w:t>Проектирование  конструктивных элементов здания на стадии «проект»;</w:t>
            </w:r>
          </w:p>
          <w:p w:rsidR="00191F0C" w:rsidRPr="0066419C" w:rsidRDefault="00191F0C" w:rsidP="008D510B">
            <w:pPr>
              <w:ind w:firstLine="0"/>
              <w:rPr>
                <w:i/>
              </w:rPr>
            </w:pPr>
            <w:r>
              <w:t xml:space="preserve"> </w:t>
            </w:r>
          </w:p>
        </w:tc>
      </w:tr>
      <w:tr w:rsidR="00191F0C" w:rsidRPr="0066419C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91F0C" w:rsidRPr="0066419C" w:rsidRDefault="00191F0C" w:rsidP="009348CE">
            <w:pPr>
              <w:ind w:firstLine="0"/>
              <w:jc w:val="left"/>
            </w:pPr>
            <w:r w:rsidRPr="0066419C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91F0C" w:rsidRPr="0066419C" w:rsidRDefault="00191F0C" w:rsidP="009348CE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66419C">
              <w:t>проводить анализ и оценку здания, комплекса зданий или фрагментов искусственной среды обит</w:t>
            </w:r>
            <w:r w:rsidRPr="0066419C">
              <w:t>а</w:t>
            </w:r>
            <w:r w:rsidRPr="0066419C">
              <w:t>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91F0C" w:rsidRDefault="00191F0C" w:rsidP="002E54A5">
            <w:pPr>
              <w:ind w:firstLine="0"/>
            </w:pPr>
            <w:r>
              <w:t>-Анализировать  здание и комплекс зданий в искусственной среде обитания;</w:t>
            </w:r>
          </w:p>
          <w:p w:rsidR="00191F0C" w:rsidRPr="0066419C" w:rsidRDefault="00191F0C" w:rsidP="002E54A5">
            <w:pPr>
              <w:ind w:firstLine="0"/>
            </w:pPr>
            <w:r>
              <w:t xml:space="preserve">- Уметь </w:t>
            </w:r>
            <w:r w:rsidRPr="008D510B">
              <w:t>обоснованно защищать принятые  конструктивные решения;</w:t>
            </w:r>
          </w:p>
        </w:tc>
      </w:tr>
      <w:tr w:rsidR="00191F0C" w:rsidRPr="0066419C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91F0C" w:rsidRPr="0066419C" w:rsidRDefault="00191F0C" w:rsidP="009348CE">
            <w:pPr>
              <w:ind w:firstLine="0"/>
              <w:jc w:val="left"/>
            </w:pPr>
            <w:r w:rsidRPr="0066419C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91F0C" w:rsidRPr="0066419C" w:rsidRDefault="00191F0C" w:rsidP="003D1A8D">
            <w:pPr>
              <w:ind w:firstLine="0"/>
            </w:pPr>
            <w:r w:rsidRPr="0066419C">
              <w:t>- навыками анализа и оценки здания, комплекса зданий или фрагментов искусственной среды обит</w:t>
            </w:r>
            <w:r w:rsidRPr="0066419C">
              <w:t>а</w:t>
            </w:r>
            <w:r w:rsidRPr="0066419C">
              <w:t>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91F0C" w:rsidRPr="00DB0BC5" w:rsidRDefault="00191F0C" w:rsidP="00DB0BC5">
            <w:pPr>
              <w:ind w:firstLine="0"/>
            </w:pPr>
            <w:r w:rsidRPr="00DB0BC5">
              <w:t>14.Изложить общую методику конструирования частей здания, охарактеризовать  каждый этап, пояснить примеры конструирования.</w:t>
            </w:r>
          </w:p>
          <w:p w:rsidR="00191F0C" w:rsidRPr="00DB0BC5" w:rsidRDefault="00191F0C" w:rsidP="00DB0BC5">
            <w:pPr>
              <w:ind w:firstLine="0"/>
            </w:pPr>
            <w:r w:rsidRPr="00DB0BC5">
              <w:t>15.Перечислить и охарактеризовать факторы, влияющие на выбор глубины заложения фундамента.  Перечислить виды оснований и строительные требования к ним.</w:t>
            </w:r>
          </w:p>
          <w:p w:rsidR="00191F0C" w:rsidRPr="00DB0BC5" w:rsidRDefault="00191F0C" w:rsidP="00DB0BC5">
            <w:pPr>
              <w:ind w:firstLine="0"/>
            </w:pPr>
            <w:r w:rsidRPr="00DB0BC5">
              <w:t>16.Конструкции лестниц гражданских и промышленных зданий в различных материалах. Привести примеры.</w:t>
            </w:r>
          </w:p>
          <w:p w:rsidR="00191F0C" w:rsidRPr="00DB0BC5" w:rsidRDefault="00191F0C" w:rsidP="00DB0BC5">
            <w:pPr>
              <w:ind w:firstLine="0"/>
            </w:pPr>
            <w:r w:rsidRPr="00DB0BC5">
              <w:t>17.Изложить основные положения единой модульной  системы, принятой в России. Назначение укрупненных и дробных модульных рядов и их состав.</w:t>
            </w:r>
          </w:p>
          <w:p w:rsidR="00191F0C" w:rsidRPr="00DB0BC5" w:rsidRDefault="00191F0C" w:rsidP="00DB0BC5">
            <w:pPr>
              <w:ind w:firstLine="0"/>
            </w:pPr>
            <w:r w:rsidRPr="00DB0BC5">
              <w:t>18.Охарактеризовать и перечислить средства, обеспечивающие жесткость и устойчивость несущего остова зданий в различных строительных системах.</w:t>
            </w:r>
          </w:p>
          <w:p w:rsidR="00191F0C" w:rsidRPr="00DB0BC5" w:rsidRDefault="00191F0C" w:rsidP="00DB0BC5">
            <w:pPr>
              <w:ind w:firstLine="0"/>
            </w:pPr>
            <w:r w:rsidRPr="00DB0BC5">
              <w:t>19.Изложить общие принципы  проектирования перегородок, их классификация по различным признакам,  изобразить основные конструкции узлы стационарных перегородок  в мелкоштучных материалах.</w:t>
            </w:r>
          </w:p>
          <w:p w:rsidR="00191F0C" w:rsidRPr="00DB0BC5" w:rsidRDefault="00191F0C" w:rsidP="00DB0BC5">
            <w:pPr>
              <w:ind w:firstLine="0"/>
            </w:pPr>
            <w:r w:rsidRPr="00DB0BC5">
              <w:t>20.Изобразить схемы конструкций  и элементы конструкций  чердачных крыш с «наслонными» и «висячими» стропилами. Назвать причины,  определяющие выбор вида  стропильной конструкции.</w:t>
            </w:r>
          </w:p>
          <w:p w:rsidR="00191F0C" w:rsidRPr="00DB0BC5" w:rsidRDefault="00191F0C" w:rsidP="00DB0BC5">
            <w:pPr>
              <w:ind w:firstLine="0"/>
            </w:pPr>
            <w:r w:rsidRPr="00DB0BC5">
              <w:t>21.Изложить общие принципы проектирования перекрытий балочной конструкции. Изобразить детали междуэтажного и чердачного балочного перекрытия; охарактеризовать отличия в их конструкции.</w:t>
            </w:r>
          </w:p>
          <w:p w:rsidR="00191F0C" w:rsidRPr="0066419C" w:rsidRDefault="00191F0C" w:rsidP="00DB0BC5">
            <w:pPr>
              <w:ind w:firstLine="0"/>
              <w:rPr>
                <w:i/>
              </w:rPr>
            </w:pPr>
            <w:r w:rsidRPr="00DB0BC5">
              <w:t>22.Изобразить, перечислить  и охарактеризовать конструктивные типы сборных каркасов и способы обеспечения пространственной жесткости в них.</w:t>
            </w:r>
          </w:p>
        </w:tc>
      </w:tr>
      <w:tr w:rsidR="00191F0C" w:rsidRPr="0066419C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91F0C" w:rsidRPr="0066419C" w:rsidRDefault="00191F0C" w:rsidP="009348CE">
            <w:pPr>
              <w:ind w:firstLine="0"/>
              <w:rPr>
                <w:i/>
              </w:rPr>
            </w:pPr>
            <w:r w:rsidRPr="0066419C">
              <w:rPr>
                <w:b/>
              </w:rPr>
              <w:t>ПК-5-способностью применять знания смежных и сопутствующих дисциплин при разработке проектов, действовать инновационно и технически грамотно при использовании строительных технологий, материалов, конструкций, систем жизнеобесп</w:t>
            </w:r>
            <w:r w:rsidRPr="0066419C">
              <w:rPr>
                <w:b/>
              </w:rPr>
              <w:t>е</w:t>
            </w:r>
            <w:r w:rsidRPr="0066419C">
              <w:rPr>
                <w:b/>
              </w:rPr>
              <w:t>чения и информационно-компьютерные технол</w:t>
            </w:r>
            <w:r w:rsidRPr="0066419C">
              <w:rPr>
                <w:b/>
              </w:rPr>
              <w:t>о</w:t>
            </w:r>
            <w:r w:rsidRPr="0066419C">
              <w:rPr>
                <w:b/>
              </w:rPr>
              <w:t>гии</w:t>
            </w:r>
          </w:p>
        </w:tc>
      </w:tr>
      <w:tr w:rsidR="00191F0C" w:rsidRPr="0066419C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91F0C" w:rsidRPr="0066419C" w:rsidRDefault="00191F0C" w:rsidP="009348CE">
            <w:pPr>
              <w:ind w:firstLine="0"/>
              <w:jc w:val="left"/>
            </w:pPr>
            <w:r w:rsidRPr="0066419C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91F0C" w:rsidRPr="0066419C" w:rsidRDefault="00191F0C" w:rsidP="003D1A8D">
            <w:pPr>
              <w:widowControl/>
              <w:autoSpaceDE/>
              <w:autoSpaceDN/>
              <w:adjustRightInd/>
              <w:ind w:firstLine="0"/>
            </w:pPr>
            <w:r w:rsidRPr="0066419C">
              <w:rPr>
                <w:sz w:val="28"/>
                <w:szCs w:val="28"/>
              </w:rPr>
              <w:t>-</w:t>
            </w:r>
            <w:r w:rsidRPr="0066419C">
              <w:t>методологию комплексного проектирования зданий и соор</w:t>
            </w:r>
            <w:r w:rsidRPr="0066419C">
              <w:t>у</w:t>
            </w:r>
            <w:r w:rsidRPr="0066419C">
              <w:t>жений во взаимосвязи архитектурных и технических реш</w:t>
            </w:r>
            <w:r w:rsidRPr="0066419C">
              <w:t>е</w:t>
            </w:r>
            <w:r w:rsidRPr="0066419C">
              <w:t xml:space="preserve">ний; </w:t>
            </w:r>
          </w:p>
          <w:p w:rsidR="00191F0C" w:rsidRPr="0066419C" w:rsidRDefault="00191F0C" w:rsidP="003D1A8D">
            <w:pPr>
              <w:widowControl/>
              <w:autoSpaceDE/>
              <w:autoSpaceDN/>
              <w:adjustRightInd/>
              <w:ind w:firstLine="0"/>
            </w:pPr>
            <w:r w:rsidRPr="0066419C">
              <w:t>- существо причинно-следственной взаимосвязи между конс</w:t>
            </w:r>
            <w:r w:rsidRPr="0066419C">
              <w:t>т</w:t>
            </w:r>
            <w:r w:rsidRPr="0066419C">
              <w:t>рукцией и факторами, воздействующими на нее (климатическими, физическими, в т.ч. м</w:t>
            </w:r>
            <w:r w:rsidRPr="0066419C">
              <w:t>е</w:t>
            </w:r>
            <w:r w:rsidRPr="0066419C">
              <w:t xml:space="preserve">ханическими и т.п.); </w:t>
            </w:r>
          </w:p>
          <w:p w:rsidR="00191F0C" w:rsidRPr="0066419C" w:rsidRDefault="00191F0C" w:rsidP="003D1A8D">
            <w:pPr>
              <w:ind w:firstLine="0"/>
              <w:jc w:val="left"/>
            </w:pPr>
            <w:r w:rsidRPr="0066419C">
              <w:t>-методы и приемы констру</w:t>
            </w:r>
            <w:r w:rsidRPr="0066419C">
              <w:t>и</w:t>
            </w:r>
            <w:r w:rsidRPr="0066419C">
              <w:t>рования;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91F0C" w:rsidRPr="008D510B" w:rsidRDefault="00191F0C" w:rsidP="00DB0BC5">
            <w:pPr>
              <w:ind w:firstLine="0"/>
            </w:pPr>
            <w:r>
              <w:rPr>
                <w:i/>
              </w:rPr>
              <w:t>-</w:t>
            </w:r>
            <w:r w:rsidRPr="008D510B">
              <w:t>Знание  факторов, влияющие на выбор глубины заложения фундамент,  виды оснований и  требования к ним.</w:t>
            </w:r>
          </w:p>
          <w:p w:rsidR="00191F0C" w:rsidRPr="008D510B" w:rsidRDefault="00191F0C" w:rsidP="00DB0BC5">
            <w:pPr>
              <w:ind w:firstLine="0"/>
            </w:pPr>
            <w:r w:rsidRPr="008D510B">
              <w:t xml:space="preserve">-Знание типовых конструкций во взаимосвязи с требованиями и факторами архитектурной физики </w:t>
            </w:r>
          </w:p>
          <w:p w:rsidR="00191F0C" w:rsidRPr="008D510B" w:rsidRDefault="00191F0C" w:rsidP="00DB0BC5">
            <w:pPr>
              <w:ind w:firstLine="0"/>
            </w:pPr>
            <w:r w:rsidRPr="008D510B">
              <w:t xml:space="preserve"> -Знание конструкции лестниц гражданских и промышленных зданий в различных материалах. .</w:t>
            </w:r>
          </w:p>
          <w:p w:rsidR="00191F0C" w:rsidRPr="0066419C" w:rsidRDefault="00191F0C" w:rsidP="00DB0BC5">
            <w:pPr>
              <w:ind w:firstLine="0"/>
              <w:rPr>
                <w:i/>
              </w:rPr>
            </w:pPr>
            <w:r w:rsidRPr="008D510B">
              <w:t>-Знание основных положений единой модульной  системы, принятой в России. Назначение укрупненных и дробных модульных рядов и их состав.</w:t>
            </w:r>
          </w:p>
        </w:tc>
      </w:tr>
      <w:tr w:rsidR="00191F0C" w:rsidRPr="0066419C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91F0C" w:rsidRPr="0066419C" w:rsidRDefault="00191F0C" w:rsidP="009348CE">
            <w:pPr>
              <w:ind w:firstLine="0"/>
              <w:jc w:val="left"/>
            </w:pPr>
            <w:r w:rsidRPr="0066419C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91F0C" w:rsidRPr="0066419C" w:rsidRDefault="00191F0C" w:rsidP="003D1A8D">
            <w:pPr>
              <w:pStyle w:val="Style3"/>
              <w:widowControl/>
              <w:ind w:firstLine="0"/>
              <w:rPr>
                <w:rStyle w:val="FontStyle17"/>
                <w:b w:val="0"/>
                <w:bCs/>
                <w:sz w:val="24"/>
              </w:rPr>
            </w:pPr>
            <w:r w:rsidRPr="0066419C">
              <w:rPr>
                <w:rStyle w:val="FontStyle17"/>
                <w:b w:val="0"/>
                <w:bCs/>
                <w:sz w:val="24"/>
              </w:rPr>
              <w:t>взаимно согласовывать различные факторы, интегрировать разнообра</w:t>
            </w:r>
            <w:r w:rsidRPr="0066419C">
              <w:rPr>
                <w:rStyle w:val="FontStyle17"/>
                <w:b w:val="0"/>
                <w:bCs/>
                <w:sz w:val="24"/>
              </w:rPr>
              <w:t>з</w:t>
            </w:r>
            <w:r w:rsidRPr="0066419C">
              <w:rPr>
                <w:rStyle w:val="FontStyle17"/>
                <w:b w:val="0"/>
                <w:bCs/>
                <w:sz w:val="24"/>
              </w:rPr>
              <w:t>ные формы знания и навыки при разработке проектных решений, коорд</w:t>
            </w:r>
            <w:r w:rsidRPr="0066419C">
              <w:rPr>
                <w:rStyle w:val="FontStyle17"/>
                <w:b w:val="0"/>
                <w:bCs/>
                <w:sz w:val="24"/>
              </w:rPr>
              <w:t>и</w:t>
            </w:r>
            <w:r w:rsidRPr="0066419C">
              <w:rPr>
                <w:rStyle w:val="FontStyle17"/>
                <w:b w:val="0"/>
                <w:bCs/>
                <w:sz w:val="24"/>
              </w:rPr>
              <w:t>нировать  междисциплинарные ц</w:t>
            </w:r>
            <w:r w:rsidRPr="0066419C">
              <w:rPr>
                <w:rStyle w:val="FontStyle17"/>
                <w:b w:val="0"/>
                <w:bCs/>
                <w:sz w:val="24"/>
              </w:rPr>
              <w:t>е</w:t>
            </w:r>
            <w:r w:rsidRPr="0066419C">
              <w:rPr>
                <w:rStyle w:val="FontStyle17"/>
                <w:b w:val="0"/>
                <w:bCs/>
                <w:sz w:val="24"/>
              </w:rPr>
              <w:t>ли;</w:t>
            </w:r>
          </w:p>
          <w:p w:rsidR="00191F0C" w:rsidRPr="0066419C" w:rsidRDefault="00191F0C" w:rsidP="003D1A8D">
            <w:pPr>
              <w:pStyle w:val="Style3"/>
              <w:widowControl/>
              <w:ind w:firstLine="0"/>
              <w:rPr>
                <w:bCs/>
              </w:rPr>
            </w:pPr>
            <w:r w:rsidRPr="0066419C">
              <w:rPr>
                <w:rStyle w:val="FontStyle17"/>
                <w:b w:val="0"/>
                <w:bCs/>
                <w:sz w:val="24"/>
              </w:rPr>
              <w:t>-</w:t>
            </w:r>
            <w:r w:rsidRPr="0066419C">
              <w:t xml:space="preserve"> применять знания смежных и сопутствующих дисциплин при разработке проектов, действовать новаторски и технически грамотно при использ</w:t>
            </w:r>
            <w:r w:rsidRPr="0066419C">
              <w:t>о</w:t>
            </w:r>
            <w:r w:rsidRPr="0066419C">
              <w:t>вании строительных технологий, материалов, конструкций, систем жи</w:t>
            </w:r>
            <w:r w:rsidRPr="0066419C">
              <w:t>з</w:t>
            </w:r>
            <w:r w:rsidRPr="0066419C">
              <w:t>необеспечения и информац</w:t>
            </w:r>
            <w:r w:rsidRPr="0066419C">
              <w:t>и</w:t>
            </w:r>
            <w:r w:rsidRPr="0066419C">
              <w:t>онно-компьютерных средств;</w:t>
            </w:r>
          </w:p>
          <w:p w:rsidR="00191F0C" w:rsidRPr="0066419C" w:rsidRDefault="00191F0C" w:rsidP="003D1A8D">
            <w:pPr>
              <w:widowControl/>
              <w:autoSpaceDE/>
              <w:autoSpaceDN/>
              <w:adjustRightInd/>
              <w:ind w:firstLine="0"/>
            </w:pPr>
            <w:r w:rsidRPr="0066419C">
              <w:t>- собирать информацию, определять проблемы, применять анализ и пр</w:t>
            </w:r>
            <w:r w:rsidRPr="0066419C">
              <w:t>о</w:t>
            </w:r>
            <w:r w:rsidRPr="0066419C">
              <w:t>водить критическую оценку проделанной работы на всех этапах предпр</w:t>
            </w:r>
            <w:r w:rsidRPr="0066419C">
              <w:t>о</w:t>
            </w:r>
            <w:r w:rsidRPr="0066419C">
              <w:t>ектного и проектного процессов, и после осуществления проекта в н</w:t>
            </w:r>
            <w:r w:rsidRPr="0066419C">
              <w:t>а</w:t>
            </w:r>
            <w:r w:rsidRPr="0066419C">
              <w:t>туре;</w:t>
            </w:r>
          </w:p>
          <w:p w:rsidR="00191F0C" w:rsidRPr="0066419C" w:rsidRDefault="00191F0C" w:rsidP="003D1A8D">
            <w:pPr>
              <w:widowControl/>
              <w:autoSpaceDE/>
              <w:autoSpaceDN/>
              <w:adjustRightInd/>
              <w:ind w:firstLine="0"/>
            </w:pPr>
            <w:r w:rsidRPr="0066419C">
              <w:t>- разрабатывать проектные задания путем определения потребностей о</w:t>
            </w:r>
            <w:r w:rsidRPr="0066419C">
              <w:t>б</w:t>
            </w:r>
            <w:r w:rsidRPr="0066419C">
              <w:t>щества, конкретных заказчиков и пользователей, проводить оценку ко</w:t>
            </w:r>
            <w:r w:rsidRPr="0066419C">
              <w:t>н</w:t>
            </w:r>
            <w:r w:rsidRPr="0066419C">
              <w:t>текстуальных и функциональных требований к искусственной среде об</w:t>
            </w:r>
            <w:r w:rsidRPr="0066419C">
              <w:t>и</w:t>
            </w:r>
            <w:r w:rsidRPr="0066419C">
              <w:t>тания;</w:t>
            </w:r>
          </w:p>
          <w:p w:rsidR="00191F0C" w:rsidRPr="0066419C" w:rsidRDefault="00191F0C" w:rsidP="003D1A8D">
            <w:pPr>
              <w:widowControl/>
              <w:autoSpaceDE/>
              <w:autoSpaceDN/>
              <w:adjustRightInd/>
              <w:ind w:firstLine="0"/>
            </w:pPr>
            <w:r w:rsidRPr="0066419C">
              <w:t>- проводить всеобъемлющий анализ и оценку здания, компле</w:t>
            </w:r>
            <w:r w:rsidRPr="0066419C">
              <w:t>к</w:t>
            </w:r>
            <w:r w:rsidRPr="0066419C">
              <w:t>са зданий или фрагментов искусственной среды обит</w:t>
            </w:r>
            <w:r w:rsidRPr="0066419C">
              <w:t>а</w:t>
            </w:r>
            <w:r w:rsidRPr="0066419C">
              <w:t>ния;</w:t>
            </w:r>
          </w:p>
          <w:p w:rsidR="00191F0C" w:rsidRPr="0066419C" w:rsidRDefault="00191F0C" w:rsidP="003D1A8D">
            <w:pPr>
              <w:widowControl/>
              <w:autoSpaceDE/>
              <w:autoSpaceDN/>
              <w:adjustRightInd/>
              <w:ind w:firstLine="0"/>
            </w:pPr>
            <w:r w:rsidRPr="0066419C">
              <w:t>-грамотно представлять архитектурный замысел, передавать идеи и пр</w:t>
            </w:r>
            <w:r w:rsidRPr="0066419C">
              <w:t>о</w:t>
            </w:r>
            <w:r w:rsidRPr="0066419C">
              <w:t>ектные предложения, изучать, разрабатывать, формализовать и трансл</w:t>
            </w:r>
            <w:r w:rsidRPr="0066419C">
              <w:t>и</w:t>
            </w:r>
            <w:r w:rsidRPr="0066419C">
              <w:t>ровать их;</w:t>
            </w:r>
          </w:p>
          <w:p w:rsidR="00191F0C" w:rsidRPr="0066419C" w:rsidRDefault="00191F0C" w:rsidP="003D1A8D">
            <w:pPr>
              <w:widowControl/>
              <w:autoSpaceDE/>
              <w:autoSpaceDN/>
              <w:adjustRightInd/>
              <w:ind w:firstLine="0"/>
            </w:pPr>
            <w:r w:rsidRPr="0066419C">
              <w:t>-проектировать строительную «коробку» и элементы зд</w:t>
            </w:r>
            <w:r w:rsidRPr="0066419C">
              <w:t>а</w:t>
            </w:r>
            <w:r w:rsidRPr="0066419C">
              <w:t xml:space="preserve">ния; </w:t>
            </w:r>
          </w:p>
          <w:p w:rsidR="00191F0C" w:rsidRPr="0066419C" w:rsidRDefault="00191F0C" w:rsidP="003D1A8D">
            <w:pPr>
              <w:widowControl/>
              <w:autoSpaceDE/>
              <w:autoSpaceDN/>
              <w:adjustRightInd/>
              <w:ind w:left="2" w:firstLine="0"/>
            </w:pPr>
            <w:r w:rsidRPr="0066419C">
              <w:t xml:space="preserve"> -обоснованно применять конкретные строительные р</w:t>
            </w:r>
            <w:r w:rsidRPr="0066419C">
              <w:t>е</w:t>
            </w:r>
            <w:r w:rsidRPr="0066419C">
              <w:t>шения в процессе архитектурного проектирования при совмес</w:t>
            </w:r>
            <w:r w:rsidRPr="0066419C">
              <w:t>т</w:t>
            </w:r>
            <w:r w:rsidRPr="0066419C">
              <w:t>ном учете эстетических, функциональных и технико-экономических фа</w:t>
            </w:r>
            <w:r w:rsidRPr="0066419C">
              <w:t>к</w:t>
            </w:r>
            <w:r w:rsidRPr="0066419C">
              <w:t>торов;</w:t>
            </w:r>
          </w:p>
          <w:p w:rsidR="00191F0C" w:rsidRPr="0066419C" w:rsidRDefault="00191F0C" w:rsidP="003D1A8D">
            <w:pPr>
              <w:widowControl/>
              <w:autoSpaceDE/>
              <w:autoSpaceDN/>
              <w:adjustRightInd/>
              <w:ind w:firstLine="0"/>
            </w:pPr>
            <w:r w:rsidRPr="0066419C">
              <w:t>- самостоятельно проектировать  элементы зданий на стадии «пр</w:t>
            </w:r>
            <w:r w:rsidRPr="0066419C">
              <w:t>о</w:t>
            </w:r>
            <w:r w:rsidRPr="0066419C">
              <w:t>ект»;</w:t>
            </w:r>
          </w:p>
          <w:p w:rsidR="00191F0C" w:rsidRPr="0066419C" w:rsidRDefault="00191F0C" w:rsidP="003D1A8D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66419C">
              <w:t xml:space="preserve">  обоснованно защищать</w:t>
            </w:r>
            <w:r w:rsidRPr="0066419C">
              <w:rPr>
                <w:sz w:val="28"/>
                <w:szCs w:val="28"/>
              </w:rPr>
              <w:t xml:space="preserve"> </w:t>
            </w:r>
            <w:r w:rsidRPr="0066419C">
              <w:t>принятые  конструктивные реш</w:t>
            </w:r>
            <w:r w:rsidRPr="0066419C">
              <w:t>е</w:t>
            </w:r>
            <w:r w:rsidRPr="0066419C">
              <w:t>ния;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91F0C" w:rsidRPr="0066419C" w:rsidRDefault="00191F0C" w:rsidP="009348CE">
            <w:pPr>
              <w:ind w:firstLine="0"/>
              <w:rPr>
                <w:b/>
                <w:kern w:val="24"/>
              </w:rPr>
            </w:pPr>
          </w:p>
          <w:p w:rsidR="00191F0C" w:rsidRPr="0066419C" w:rsidRDefault="00191F0C" w:rsidP="009C151F">
            <w:pPr>
              <w:ind w:firstLine="605"/>
            </w:pPr>
            <w:r>
              <w:t>1)</w:t>
            </w:r>
            <w:r w:rsidRPr="0066419C">
              <w:t xml:space="preserve"> Лабораторно-практическая работа: Разработка конструкций малоэтажного индивидуального дома.</w:t>
            </w:r>
          </w:p>
          <w:p w:rsidR="00191F0C" w:rsidRPr="0066419C" w:rsidRDefault="00191F0C" w:rsidP="009C151F">
            <w:pPr>
              <w:ind w:firstLine="605"/>
              <w:jc w:val="center"/>
            </w:pPr>
          </w:p>
          <w:p w:rsidR="00191F0C" w:rsidRDefault="00191F0C" w:rsidP="009C151F">
            <w:pPr>
              <w:pStyle w:val="Style4"/>
              <w:widowControl/>
              <w:ind w:firstLine="605"/>
              <w:rPr>
                <w:snapToGrid w:val="0"/>
              </w:rPr>
            </w:pPr>
            <w:r w:rsidRPr="0066419C">
              <w:t>2</w:t>
            </w:r>
            <w:r w:rsidRPr="009C151F">
              <w:t>)</w:t>
            </w:r>
            <w:r w:rsidRPr="0066419C">
              <w:t xml:space="preserve"> Лабораторно-практическая работа: </w:t>
            </w:r>
            <w:r w:rsidRPr="0066419C">
              <w:rPr>
                <w:snapToGrid w:val="0"/>
              </w:rPr>
              <w:t>Конструирование покрытия крупного монопространства различного назначения по заданному планировочному р</w:t>
            </w:r>
            <w:r w:rsidRPr="0066419C">
              <w:rPr>
                <w:snapToGrid w:val="0"/>
              </w:rPr>
              <w:t>е</w:t>
            </w:r>
            <w:r w:rsidRPr="0066419C">
              <w:rPr>
                <w:snapToGrid w:val="0"/>
              </w:rPr>
              <w:t>шению.</w:t>
            </w:r>
          </w:p>
          <w:p w:rsidR="00191F0C" w:rsidRPr="0066419C" w:rsidRDefault="00191F0C" w:rsidP="009C151F">
            <w:pPr>
              <w:pStyle w:val="Style4"/>
              <w:widowControl/>
              <w:ind w:firstLine="605"/>
              <w:rPr>
                <w:snapToGrid w:val="0"/>
              </w:rPr>
            </w:pPr>
          </w:p>
          <w:p w:rsidR="00191F0C" w:rsidRDefault="00191F0C" w:rsidP="009C151F">
            <w:pPr>
              <w:pStyle w:val="BodyText"/>
              <w:ind w:firstLine="605"/>
            </w:pPr>
            <w:r w:rsidRPr="0066419C">
              <w:rPr>
                <w:snapToGrid w:val="0"/>
              </w:rPr>
              <w:t>3)</w:t>
            </w:r>
            <w:r w:rsidRPr="0066419C">
              <w:t xml:space="preserve"> Лабораторно-практическая работа: Конструкции многоэтажного здания.</w:t>
            </w:r>
            <w:r w:rsidRPr="0066419C">
              <w:rPr>
                <w:b/>
              </w:rPr>
              <w:t xml:space="preserve"> </w:t>
            </w:r>
            <w:r w:rsidRPr="0066419C">
              <w:t>Разработка конструктивных элементов многоэтажного зд</w:t>
            </w:r>
            <w:r w:rsidRPr="0066419C">
              <w:t>а</w:t>
            </w:r>
            <w:r w:rsidRPr="0066419C">
              <w:t>ния (выполнение иллюстративных листов по теме (презентации).</w:t>
            </w:r>
          </w:p>
          <w:p w:rsidR="00191F0C" w:rsidRDefault="00191F0C" w:rsidP="003E77F3">
            <w:pPr>
              <w:pStyle w:val="BodyText"/>
              <w:ind w:firstLine="605"/>
              <w:jc w:val="center"/>
              <w:rPr>
                <w:rFonts w:ascii="Arial" w:hAnsi="Arial" w:cs="Arial"/>
                <w:noProof/>
              </w:rPr>
            </w:pPr>
            <w:r w:rsidRPr="004C7586">
              <w:rPr>
                <w:rFonts w:ascii="Arial" w:hAnsi="Arial" w:cs="Arial"/>
                <w:noProof/>
              </w:rPr>
              <w:pict>
                <v:shape id="Рисунок 7" o:spid="_x0000_i1034" type="#_x0000_t75" alt="Описание: C:\Users\Надя\Desktop\1 (1).jpg" style="width:207pt;height:273pt;visibility:visible">
                  <v:imagedata r:id="rId17" o:title=""/>
                </v:shape>
              </w:pict>
            </w:r>
          </w:p>
          <w:p w:rsidR="00191F0C" w:rsidRDefault="00191F0C" w:rsidP="003E77F3">
            <w:pPr>
              <w:pStyle w:val="BodyText"/>
              <w:spacing w:after="0"/>
              <w:ind w:firstLine="607"/>
              <w:jc w:val="center"/>
              <w:rPr>
                <w:noProof/>
              </w:rPr>
            </w:pPr>
            <w:r w:rsidRPr="003E77F3">
              <w:rPr>
                <w:noProof/>
              </w:rPr>
              <w:t>Иллюстрация конструкций балконов высотных эданий</w:t>
            </w:r>
          </w:p>
          <w:p w:rsidR="00191F0C" w:rsidRDefault="00191F0C" w:rsidP="003E77F3">
            <w:pPr>
              <w:pStyle w:val="BodyText"/>
              <w:spacing w:after="0"/>
              <w:ind w:firstLine="607"/>
              <w:jc w:val="center"/>
              <w:rPr>
                <w:noProof/>
              </w:rPr>
            </w:pPr>
            <w:r>
              <w:rPr>
                <w:noProof/>
              </w:rPr>
              <w:t>(конструктивный элемент</w:t>
            </w:r>
          </w:p>
          <w:p w:rsidR="00191F0C" w:rsidRPr="003E77F3" w:rsidRDefault="00191F0C" w:rsidP="003E77F3">
            <w:pPr>
              <w:pStyle w:val="BodyText"/>
              <w:spacing w:after="0"/>
              <w:ind w:firstLine="607"/>
              <w:jc w:val="center"/>
            </w:pPr>
          </w:p>
          <w:p w:rsidR="00191F0C" w:rsidRPr="0066419C" w:rsidRDefault="00191F0C" w:rsidP="009C151F">
            <w:pPr>
              <w:tabs>
                <w:tab w:val="left" w:pos="0"/>
                <w:tab w:val="left" w:pos="540"/>
                <w:tab w:val="left" w:pos="3060"/>
              </w:tabs>
              <w:ind w:firstLine="605"/>
              <w:jc w:val="left"/>
            </w:pPr>
            <w:r w:rsidRPr="0066419C">
              <w:t>Зачет с оценкой в форме презентации лабораторно-практических работ и иллюстраций</w:t>
            </w:r>
          </w:p>
          <w:p w:rsidR="00191F0C" w:rsidRPr="0066419C" w:rsidRDefault="00191F0C" w:rsidP="009348CE">
            <w:pPr>
              <w:ind w:firstLine="0"/>
              <w:rPr>
                <w:i/>
              </w:rPr>
            </w:pPr>
          </w:p>
        </w:tc>
      </w:tr>
      <w:tr w:rsidR="00191F0C" w:rsidRPr="0066419C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91F0C" w:rsidRPr="0066419C" w:rsidRDefault="00191F0C" w:rsidP="009348CE">
            <w:pPr>
              <w:ind w:firstLine="0"/>
              <w:jc w:val="left"/>
            </w:pPr>
            <w:r w:rsidRPr="0066419C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91F0C" w:rsidRPr="0066419C" w:rsidRDefault="00191F0C" w:rsidP="003D1A8D">
            <w:pPr>
              <w:pStyle w:val="Style7"/>
              <w:widowControl/>
              <w:ind w:firstLine="0"/>
              <w:rPr>
                <w:b/>
                <w:bCs/>
              </w:rPr>
            </w:pPr>
            <w:r w:rsidRPr="0066419C">
              <w:t>основными техническими приемами, способами и средствами совреме</w:t>
            </w:r>
            <w:r w:rsidRPr="0066419C">
              <w:t>н</w:t>
            </w:r>
            <w:r w:rsidRPr="0066419C">
              <w:t>ных, профессиональных графических коммуник</w:t>
            </w:r>
            <w:r w:rsidRPr="0066419C">
              <w:t>а</w:t>
            </w:r>
            <w:r w:rsidRPr="0066419C">
              <w:t>ций;</w:t>
            </w:r>
          </w:p>
          <w:p w:rsidR="00191F0C" w:rsidRPr="0066419C" w:rsidRDefault="00191F0C" w:rsidP="003D1A8D">
            <w:pPr>
              <w:widowControl/>
              <w:autoSpaceDE/>
              <w:autoSpaceDN/>
              <w:adjustRightInd/>
              <w:ind w:firstLine="0"/>
            </w:pPr>
            <w:r w:rsidRPr="0066419C">
              <w:t>-применять методы, средства графического изображения при выражении архитектурного з</w:t>
            </w:r>
            <w:r w:rsidRPr="0066419C">
              <w:t>а</w:t>
            </w:r>
            <w:r w:rsidRPr="0066419C">
              <w:t>мысла;</w:t>
            </w:r>
          </w:p>
          <w:p w:rsidR="00191F0C" w:rsidRPr="0066419C" w:rsidRDefault="00191F0C" w:rsidP="003D1A8D">
            <w:pPr>
              <w:pStyle w:val="Style7"/>
              <w:widowControl/>
              <w:ind w:left="-108" w:firstLine="0"/>
              <w:rPr>
                <w:b/>
                <w:bCs/>
              </w:rPr>
            </w:pPr>
            <w:r w:rsidRPr="0066419C">
              <w:t>- оперировать графическими знаниями при принятии архитектурных реш</w:t>
            </w:r>
            <w:r w:rsidRPr="0066419C">
              <w:t>е</w:t>
            </w:r>
            <w:r w:rsidRPr="0066419C">
              <w:t>ний;</w:t>
            </w:r>
          </w:p>
          <w:p w:rsidR="00191F0C" w:rsidRPr="0066419C" w:rsidRDefault="00191F0C" w:rsidP="003D1A8D">
            <w:pPr>
              <w:pStyle w:val="BodyText2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  <w:i/>
              </w:rPr>
            </w:pPr>
            <w:r w:rsidRPr="0066419C">
              <w:t xml:space="preserve"> методикой проектирования здания с точки зрения конструкций и тип</w:t>
            </w:r>
            <w:r w:rsidRPr="0066419C">
              <w:t>о</w:t>
            </w:r>
            <w:r w:rsidRPr="0066419C">
              <w:t>логии зданий.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91F0C" w:rsidRPr="008D510B" w:rsidRDefault="00191F0C" w:rsidP="00AA2673">
            <w:pPr>
              <w:ind w:firstLine="0"/>
            </w:pPr>
            <w:r w:rsidRPr="008D510B">
              <w:t>Разработка конструкций большепролетного здания, проект которого выполняется в параллельной дисциплине «Архитектурно</w:t>
            </w:r>
            <w:r>
              <w:t>е проектирован</w:t>
            </w:r>
            <w:r w:rsidRPr="008D510B">
              <w:t>ие»</w:t>
            </w:r>
          </w:p>
        </w:tc>
      </w:tr>
    </w:tbl>
    <w:p w:rsidR="00191F0C" w:rsidRPr="0066419C" w:rsidRDefault="00191F0C" w:rsidP="009348CE">
      <w:pPr>
        <w:rPr>
          <w:i/>
          <w:highlight w:val="yellow"/>
        </w:rPr>
      </w:pPr>
    </w:p>
    <w:p w:rsidR="00191F0C" w:rsidRPr="0066419C" w:rsidRDefault="00191F0C" w:rsidP="009348CE">
      <w:pPr>
        <w:rPr>
          <w:b/>
        </w:rPr>
        <w:sectPr w:rsidR="00191F0C" w:rsidRPr="0066419C" w:rsidSect="009348CE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191F0C" w:rsidRPr="0066419C" w:rsidRDefault="00191F0C" w:rsidP="009348CE">
      <w:pPr>
        <w:rPr>
          <w:b/>
        </w:rPr>
      </w:pPr>
      <w:r w:rsidRPr="0066419C">
        <w:rPr>
          <w:b/>
        </w:rPr>
        <w:t>б) Порядок проведения промежуточной аттестации, показатели и критерии оценивания:</w:t>
      </w:r>
    </w:p>
    <w:p w:rsidR="00191F0C" w:rsidRPr="0066419C" w:rsidRDefault="00191F0C" w:rsidP="009348CE">
      <w:pPr>
        <w:rPr>
          <w:highlight w:val="yellow"/>
        </w:rPr>
      </w:pPr>
      <w:r w:rsidRPr="0066419C">
        <w:t>Критерии оценивания формирования компетенций на различных этапах их форм</w:t>
      </w:r>
      <w:r w:rsidRPr="0066419C">
        <w:t>и</w:t>
      </w:r>
      <w:r w:rsidRPr="0066419C">
        <w:t>рования определяются оценками: «отлично», «хорошо», «удовлетворительно», «неудовл</w:t>
      </w:r>
      <w:r w:rsidRPr="0066419C">
        <w:t>е</w:t>
      </w:r>
      <w:r w:rsidRPr="0066419C">
        <w:t>творительно»</w:t>
      </w:r>
      <w:r w:rsidRPr="0066419C">
        <w:rPr>
          <w:b/>
        </w:rPr>
        <w:t>.</w:t>
      </w:r>
      <w:r w:rsidRPr="0066419C">
        <w:t xml:space="preserve"> </w:t>
      </w:r>
    </w:p>
    <w:p w:rsidR="00191F0C" w:rsidRPr="0066419C" w:rsidRDefault="00191F0C" w:rsidP="009348CE">
      <w:pPr>
        <w:ind w:right="170"/>
        <w:rPr>
          <w:spacing w:val="2"/>
        </w:rPr>
      </w:pPr>
      <w:r w:rsidRPr="0066419C">
        <w:rPr>
          <w:spacing w:val="2"/>
        </w:rPr>
        <w:t xml:space="preserve">Студент, </w:t>
      </w:r>
      <w:r w:rsidRPr="0066419C">
        <w:t>получивший</w:t>
      </w:r>
      <w:r w:rsidRPr="0066419C">
        <w:rPr>
          <w:spacing w:val="2"/>
        </w:rPr>
        <w:t xml:space="preserve"> по дисциплине оценку «неудовлетворительно» или «не представлен», имеет право на повторную переаттестацию в соответствие с </w:t>
      </w:r>
      <w:r>
        <w:rPr>
          <w:spacing w:val="2"/>
        </w:rPr>
        <w:t xml:space="preserve">актуальными документами </w:t>
      </w:r>
      <w:r w:rsidRPr="0066419C">
        <w:rPr>
          <w:spacing w:val="2"/>
        </w:rPr>
        <w:t>СМК либо должен быть отчислен из университета «…</w:t>
      </w:r>
      <w:r w:rsidRPr="0066419C">
        <w:rPr>
          <w:i/>
          <w:spacing w:val="2"/>
        </w:rPr>
        <w:t>за академическую неусп</w:t>
      </w:r>
      <w:r w:rsidRPr="0066419C">
        <w:rPr>
          <w:i/>
          <w:spacing w:val="2"/>
        </w:rPr>
        <w:t>е</w:t>
      </w:r>
      <w:r w:rsidRPr="0066419C">
        <w:rPr>
          <w:i/>
          <w:spacing w:val="2"/>
        </w:rPr>
        <w:t>ваемость</w:t>
      </w:r>
      <w:r w:rsidRPr="0066419C">
        <w:rPr>
          <w:spacing w:val="2"/>
        </w:rPr>
        <w:t xml:space="preserve">». </w:t>
      </w:r>
    </w:p>
    <w:p w:rsidR="00191F0C" w:rsidRPr="0066419C" w:rsidRDefault="00191F0C" w:rsidP="009348CE">
      <w:pPr>
        <w:ind w:right="170"/>
      </w:pPr>
      <w:r w:rsidRPr="0066419C">
        <w:t>Для промежуточной аттестации оценивания уровня сформированности компете</w:t>
      </w:r>
      <w:r w:rsidRPr="0066419C">
        <w:t>н</w:t>
      </w:r>
      <w:r w:rsidRPr="0066419C">
        <w:t>ций,  определяется следующими критериями:</w:t>
      </w:r>
    </w:p>
    <w:p w:rsidR="00191F0C" w:rsidRPr="0066419C" w:rsidRDefault="00191F0C" w:rsidP="009348CE">
      <w:pPr>
        <w:numPr>
          <w:ilvl w:val="0"/>
          <w:numId w:val="37"/>
        </w:numPr>
        <w:rPr>
          <w:bCs/>
          <w:i/>
        </w:rPr>
      </w:pPr>
      <w:r w:rsidRPr="0066419C">
        <w:rPr>
          <w:bCs/>
          <w:i/>
        </w:rPr>
        <w:t>Субъективная оценка руководителя.</w:t>
      </w:r>
    </w:p>
    <w:p w:rsidR="00191F0C" w:rsidRPr="0066419C" w:rsidRDefault="00191F0C" w:rsidP="009348CE">
      <w:pPr>
        <w:ind w:left="927" w:right="170"/>
      </w:pPr>
      <w:r w:rsidRPr="0066419C">
        <w:t>– качество выполнения самостоятельных и лабораторных работ;</w:t>
      </w:r>
    </w:p>
    <w:p w:rsidR="00191F0C" w:rsidRPr="0066419C" w:rsidRDefault="00191F0C" w:rsidP="009348CE">
      <w:pPr>
        <w:ind w:left="927" w:right="170"/>
      </w:pPr>
      <w:r w:rsidRPr="0066419C">
        <w:t>– содержательность ответов на вопросы;</w:t>
      </w:r>
    </w:p>
    <w:p w:rsidR="00191F0C" w:rsidRPr="0066419C" w:rsidRDefault="00191F0C" w:rsidP="009348CE">
      <w:pPr>
        <w:ind w:left="927" w:right="170"/>
      </w:pPr>
      <w:r w:rsidRPr="0066419C">
        <w:t>– умение представлять работу, уровень графической, макетной подачи;</w:t>
      </w:r>
    </w:p>
    <w:p w:rsidR="00191F0C" w:rsidRPr="0066419C" w:rsidRDefault="00191F0C" w:rsidP="009348CE">
      <w:pPr>
        <w:ind w:left="927" w:right="170"/>
      </w:pPr>
      <w:r w:rsidRPr="0066419C">
        <w:rPr>
          <w:iCs/>
          <w:szCs w:val="32"/>
        </w:rPr>
        <w:t>– умение представить работу на защите, уровень речевой культуры.</w:t>
      </w:r>
    </w:p>
    <w:p w:rsidR="00191F0C" w:rsidRPr="0066419C" w:rsidRDefault="00191F0C" w:rsidP="009348CE">
      <w:pPr>
        <w:rPr>
          <w:bCs/>
          <w:i/>
        </w:rPr>
      </w:pPr>
      <w:r w:rsidRPr="0066419C">
        <w:rPr>
          <w:bCs/>
          <w:i/>
        </w:rPr>
        <w:t>2. Объективная оценка сформированности компетенций студента в процессе об</w:t>
      </w:r>
      <w:r w:rsidRPr="0066419C">
        <w:rPr>
          <w:bCs/>
          <w:i/>
        </w:rPr>
        <w:t>у</w:t>
      </w:r>
      <w:r w:rsidRPr="0066419C">
        <w:rPr>
          <w:bCs/>
          <w:i/>
        </w:rPr>
        <w:t>чения:</w:t>
      </w:r>
    </w:p>
    <w:p w:rsidR="00191F0C" w:rsidRPr="0066419C" w:rsidRDefault="00191F0C" w:rsidP="009348CE">
      <w:pPr>
        <w:rPr>
          <w:iCs/>
          <w:szCs w:val="32"/>
        </w:rPr>
      </w:pPr>
      <w:r w:rsidRPr="0066419C">
        <w:rPr>
          <w:iCs/>
          <w:szCs w:val="32"/>
        </w:rPr>
        <w:t>– компетентность в области избранной темы. Свободное владение материалом, ум</w:t>
      </w:r>
      <w:r w:rsidRPr="0066419C">
        <w:rPr>
          <w:iCs/>
          <w:szCs w:val="32"/>
        </w:rPr>
        <w:t>е</w:t>
      </w:r>
      <w:r w:rsidRPr="0066419C">
        <w:rPr>
          <w:iCs/>
          <w:szCs w:val="32"/>
        </w:rPr>
        <w:t xml:space="preserve">ние вести профессиональную дискуссию, отвечать на вопросы и замечания; </w:t>
      </w:r>
    </w:p>
    <w:p w:rsidR="00191F0C" w:rsidRPr="0066419C" w:rsidRDefault="00191F0C" w:rsidP="009348CE">
      <w:pPr>
        <w:rPr>
          <w:iCs/>
          <w:szCs w:val="32"/>
        </w:rPr>
      </w:pPr>
      <w:r w:rsidRPr="0066419C">
        <w:rPr>
          <w:iCs/>
          <w:szCs w:val="32"/>
        </w:rPr>
        <w:t>– сформированность компетенций.</w:t>
      </w:r>
    </w:p>
    <w:p w:rsidR="00191F0C" w:rsidRPr="0066419C" w:rsidRDefault="00191F0C" w:rsidP="009348CE">
      <w:r w:rsidRPr="0066419C">
        <w:t>Лабораторно-практические  работы выполняется под руководством преподавателя. В процессе их выполнения обучающийся развивает навыки к научной работе, закрепляя и одновременно ра</w:t>
      </w:r>
      <w:r w:rsidRPr="0066419C">
        <w:t>с</w:t>
      </w:r>
      <w:r w:rsidRPr="0066419C">
        <w:t>ширяя знания, полученные при изучении курса «Конструкции в архитектуре и дизайне». При выполнении  работы об</w:t>
      </w:r>
      <w:r w:rsidRPr="0066419C">
        <w:t>у</w:t>
      </w:r>
      <w:r w:rsidRPr="0066419C">
        <w:t>чающийся должен показать свое умение работать творчески, понимать творческий метод, выбранного им стиля или направления, сформировать собственное представление о кул</w:t>
      </w:r>
      <w:r w:rsidRPr="0066419C">
        <w:t>ь</w:t>
      </w:r>
      <w:r w:rsidRPr="0066419C">
        <w:t>туре подачи  материала.</w:t>
      </w:r>
    </w:p>
    <w:p w:rsidR="00191F0C" w:rsidRDefault="00191F0C" w:rsidP="009348CE">
      <w:r w:rsidRPr="0066419C">
        <w:t>Обучающийся должен разобраться в теор</w:t>
      </w:r>
      <w:r w:rsidRPr="0066419C">
        <w:t>е</w:t>
      </w:r>
      <w:r w:rsidRPr="0066419C">
        <w:t>тических вопросах  темы, самостоятельно проанализировать практический м</w:t>
      </w:r>
      <w:r w:rsidRPr="0066419C">
        <w:t>а</w:t>
      </w:r>
      <w:r w:rsidRPr="0066419C">
        <w:t>териал, разобрать и обосновать практические предложения.</w:t>
      </w:r>
    </w:p>
    <w:p w:rsidR="00191F0C" w:rsidRPr="0066419C" w:rsidRDefault="00191F0C" w:rsidP="009348CE"/>
    <w:p w:rsidR="00191F0C" w:rsidRPr="0066419C" w:rsidRDefault="00191F0C" w:rsidP="009348CE">
      <w:pPr>
        <w:rPr>
          <w:b/>
        </w:rPr>
      </w:pPr>
      <w:r w:rsidRPr="0066419C">
        <w:rPr>
          <w:b/>
        </w:rPr>
        <w:t>Показатели и критерии оценивания курсовой работы и экзамена:</w:t>
      </w:r>
    </w:p>
    <w:p w:rsidR="00191F0C" w:rsidRPr="0066419C" w:rsidRDefault="00191F0C" w:rsidP="009348CE">
      <w:r w:rsidRPr="0066419C">
        <w:t xml:space="preserve">– на оценку </w:t>
      </w:r>
      <w:r w:rsidRPr="0066419C">
        <w:rPr>
          <w:b/>
        </w:rPr>
        <w:t>«отлично»</w:t>
      </w:r>
      <w:r w:rsidRPr="0066419C">
        <w:t xml:space="preserve"> (5 баллов) – работа выполнена в соответствии с заданием, обучающийся показывает высокий уровень знаний, умений, навыков  не только на уровне воспроизведения и объяснения информации, но и интеллектуальные навыки решения пр</w:t>
      </w:r>
      <w:r w:rsidRPr="0066419C">
        <w:t>о</w:t>
      </w:r>
      <w:r w:rsidRPr="0066419C">
        <w:t>блем и задач, нахождения уникальных творческих решений поставленных задач, оценки и вынесения критических суждений, качественно на высокопрофессиональном уровне оформить все этапы работы;</w:t>
      </w:r>
    </w:p>
    <w:p w:rsidR="00191F0C" w:rsidRPr="0066419C" w:rsidRDefault="00191F0C" w:rsidP="009348CE">
      <w:r w:rsidRPr="0066419C">
        <w:t xml:space="preserve">– на оценку </w:t>
      </w:r>
      <w:r w:rsidRPr="0066419C">
        <w:rPr>
          <w:b/>
        </w:rPr>
        <w:t>«хорошо»</w:t>
      </w:r>
      <w:r w:rsidRPr="0066419C">
        <w:t xml:space="preserve"> (4 балла) – работа выполнена в соответствии с заданием, об</w:t>
      </w:r>
      <w:r w:rsidRPr="0066419C">
        <w:t>у</w:t>
      </w:r>
      <w:r w:rsidRPr="0066419C">
        <w:t>чающийся показывает знанияи умения не только на уровне воспроизведения и объяснения информации, но и интеллектуальные навыки решения проблем и задач, нахождения реш</w:t>
      </w:r>
      <w:r w:rsidRPr="0066419C">
        <w:t>е</w:t>
      </w:r>
      <w:r w:rsidRPr="0066419C">
        <w:t>ний уникальных творческих задач;</w:t>
      </w:r>
    </w:p>
    <w:p w:rsidR="00191F0C" w:rsidRPr="0066419C" w:rsidRDefault="00191F0C" w:rsidP="009348CE">
      <w:r w:rsidRPr="0066419C">
        <w:t xml:space="preserve">– на оценку </w:t>
      </w:r>
      <w:r w:rsidRPr="0066419C">
        <w:rPr>
          <w:b/>
        </w:rPr>
        <w:t>«удовлетворительно»</w:t>
      </w:r>
      <w:r w:rsidRPr="0066419C">
        <w:t xml:space="preserve"> (3 балла) – работа выполнена в соответствии с заданием, обучающийся показывает знания на уровне воспроизведения и объяснения и</w:t>
      </w:r>
      <w:r w:rsidRPr="0066419C">
        <w:t>н</w:t>
      </w:r>
      <w:r w:rsidRPr="0066419C">
        <w:t>формации, интеллектуальные навыки решения простых творческих задач;</w:t>
      </w:r>
    </w:p>
    <w:p w:rsidR="00191F0C" w:rsidRPr="0066419C" w:rsidRDefault="00191F0C" w:rsidP="009348CE">
      <w:r w:rsidRPr="0066419C">
        <w:t xml:space="preserve">– на оценку </w:t>
      </w:r>
      <w:r w:rsidRPr="0066419C">
        <w:rPr>
          <w:b/>
        </w:rPr>
        <w:t>«неудовлетворительно»</w:t>
      </w:r>
      <w:r w:rsidRPr="0066419C">
        <w:t xml:space="preserve"> (2 балла) – задание преподавателя выполнено частично, в процессе защиты работы обучающийся допускает существенные ошибки, не может показать интеллектуальные навыки решения поставленной творческой задачи.</w:t>
      </w:r>
    </w:p>
    <w:p w:rsidR="00191F0C" w:rsidRPr="0066419C" w:rsidRDefault="00191F0C" w:rsidP="004173D2">
      <w:r w:rsidRPr="0066419C">
        <w:t xml:space="preserve">– на оценку </w:t>
      </w:r>
      <w:r w:rsidRPr="0066419C">
        <w:rPr>
          <w:b/>
        </w:rPr>
        <w:t>«неудовлетворительно»</w:t>
      </w:r>
      <w:r w:rsidRPr="0066419C">
        <w:t xml:space="preserve"> (1 балл) – задание преподавателя не выполн</w:t>
      </w:r>
      <w:r w:rsidRPr="0066419C">
        <w:t>е</w:t>
      </w:r>
      <w:r w:rsidRPr="0066419C">
        <w:t>но, обучающийся не может воспроизвести и объяснить содержание, не может показать интеллектуальные навыки решения поставленной творческой задачи.</w:t>
      </w:r>
    </w:p>
    <w:p w:rsidR="00191F0C" w:rsidRPr="0066419C" w:rsidRDefault="00191F0C" w:rsidP="009348CE">
      <w:pPr>
        <w:rPr>
          <w:rStyle w:val="FontStyle32"/>
          <w:i w:val="0"/>
          <w:sz w:val="24"/>
          <w:highlight w:val="yellow"/>
        </w:rPr>
      </w:pPr>
      <w:r w:rsidRPr="0066419C">
        <w:t>Оценки «отлично», «хорошо», «удовлетворительно» означают успешную сформир</w:t>
      </w:r>
      <w:r w:rsidRPr="0066419C">
        <w:t>о</w:t>
      </w:r>
      <w:r w:rsidRPr="0066419C">
        <w:t>ванность компетенций у студента по данной дисциплине.</w:t>
      </w:r>
    </w:p>
    <w:p w:rsidR="00191F0C" w:rsidRPr="0066419C" w:rsidRDefault="00191F0C" w:rsidP="009C151F">
      <w:pPr>
        <w:pStyle w:val="Heading1"/>
        <w:ind w:left="0" w:firstLine="567"/>
        <w:rPr>
          <w:rStyle w:val="FontStyle31"/>
          <w:rFonts w:ascii="Times New Roman" w:hAnsi="Times New Roman" w:cs="Georgia"/>
          <w:spacing w:val="-4"/>
          <w:sz w:val="24"/>
          <w:szCs w:val="24"/>
        </w:rPr>
      </w:pPr>
      <w:r w:rsidRPr="0066419C">
        <w:rPr>
          <w:rStyle w:val="FontStyle32"/>
          <w:i w:val="0"/>
          <w:iCs w:val="0"/>
          <w:spacing w:val="-4"/>
          <w:sz w:val="24"/>
          <w:szCs w:val="24"/>
        </w:rPr>
        <w:t xml:space="preserve">8 </w:t>
      </w:r>
      <w:r w:rsidRPr="0066419C">
        <w:rPr>
          <w:rStyle w:val="FontStyle31"/>
          <w:rFonts w:ascii="Times New Roman" w:hAnsi="Times New Roman" w:cs="Georgia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191F0C" w:rsidRDefault="00191F0C" w:rsidP="004257EE">
      <w:pPr>
        <w:pStyle w:val="Style10"/>
        <w:widowControl/>
        <w:rPr>
          <w:rStyle w:val="FontStyle22"/>
          <w:sz w:val="24"/>
        </w:rPr>
      </w:pPr>
      <w:r w:rsidRPr="004257EE">
        <w:rPr>
          <w:rStyle w:val="FontStyle18"/>
          <w:bCs/>
          <w:sz w:val="24"/>
        </w:rPr>
        <w:t xml:space="preserve">а) Основная </w:t>
      </w:r>
      <w:r w:rsidRPr="004257EE">
        <w:rPr>
          <w:rStyle w:val="FontStyle22"/>
          <w:b/>
          <w:sz w:val="24"/>
        </w:rPr>
        <w:t>литература:</w:t>
      </w:r>
      <w:r w:rsidRPr="004257EE">
        <w:rPr>
          <w:rStyle w:val="FontStyle22"/>
          <w:sz w:val="24"/>
        </w:rPr>
        <w:t xml:space="preserve"> </w:t>
      </w:r>
    </w:p>
    <w:p w:rsidR="00191F0C" w:rsidRDefault="00191F0C" w:rsidP="004257EE">
      <w:pPr>
        <w:pStyle w:val="Style10"/>
        <w:widowControl/>
        <w:rPr>
          <w:rStyle w:val="FontStyle22"/>
          <w:sz w:val="24"/>
        </w:rPr>
      </w:pPr>
      <w:r>
        <w:rPr>
          <w:rStyle w:val="FontStyle22"/>
          <w:sz w:val="24"/>
        </w:rPr>
        <w:t xml:space="preserve">1. </w:t>
      </w:r>
      <w:r w:rsidRPr="00617A99">
        <w:rPr>
          <w:rStyle w:val="FontStyle22"/>
          <w:sz w:val="24"/>
        </w:rPr>
        <w:t>Мунчак, Л. А. Конструкции малоэтажных зданий: учебное пособие / Л. А.Мунчак - Москва : КУРС, НИЦ ИНФРА-М, 2019. - 464 с. - ISBN 978-5-906818-84-3. - Текст : электронный. - URL: https://znanium.com/catalog/product/977555 (дата обращения: 09.09.2020). – Режим доступа: по подписке.</w:t>
      </w:r>
    </w:p>
    <w:p w:rsidR="00191F0C" w:rsidRDefault="00191F0C" w:rsidP="00617A99">
      <w:pPr>
        <w:pStyle w:val="Style10"/>
        <w:widowControl/>
        <w:rPr>
          <w:rStyle w:val="FontStyle22"/>
          <w:sz w:val="24"/>
        </w:rPr>
      </w:pPr>
      <w:r>
        <w:rPr>
          <w:rStyle w:val="FontStyle22"/>
          <w:sz w:val="24"/>
        </w:rPr>
        <w:t>2. О</w:t>
      </w:r>
      <w:r w:rsidRPr="00617A99">
        <w:rPr>
          <w:rStyle w:val="FontStyle22"/>
          <w:sz w:val="24"/>
        </w:rPr>
        <w:t>сновы архитектуры и строительных конструкций : учебник для вузов / К. О. Ларионова [и др.] ; под общей редакцией А. К. Соловьева. — Москва : Издательство Юрайт, 2020. — 490 с. — (Высшее образование). — ISBN 978-5-534-05790-4. — Текст : электронный // ЭБС Юрайт [сайт]. — URL: https://urait.ru/bcode/449840 (дата обращения: 09.09.2020).</w:t>
      </w:r>
    </w:p>
    <w:p w:rsidR="00191F0C" w:rsidRPr="00E7189C" w:rsidRDefault="00191F0C" w:rsidP="00617A99">
      <w:pPr>
        <w:pStyle w:val="Style10"/>
        <w:widowControl/>
      </w:pPr>
      <w:r>
        <w:rPr>
          <w:rStyle w:val="FontStyle22"/>
          <w:sz w:val="24"/>
        </w:rPr>
        <w:t xml:space="preserve">3. </w:t>
      </w:r>
      <w:r w:rsidRPr="00617A99">
        <w:t>Чикота, С. И. Архитектура : учебник / С. И. Чикота ; МГТУ. - [2-е изд., подгот. по печ. изд. 2008 г.]. - Магнитогорск, 2017. - 1 электрон. опт. диск (CD-ROM). - Загл. с титул. экрана. - URL: https://magtu.informsystema.ru/uploader/fileUpload?name=2837.pdf&amp;show=dcatalogues/1/1133207/2837.pdf&amp;view=true (дата обращения: 09.09.2020). - Макрообъект. - Текст : электронный. - Сведения доступны также на CD-ROM.</w:t>
      </w:r>
    </w:p>
    <w:p w:rsidR="00191F0C" w:rsidRDefault="00191F0C" w:rsidP="007361E1">
      <w:pPr>
        <w:widowControl/>
        <w:autoSpaceDE/>
        <w:adjustRightInd/>
        <w:ind w:firstLine="709"/>
      </w:pPr>
    </w:p>
    <w:p w:rsidR="00191F0C" w:rsidRDefault="00191F0C" w:rsidP="004257EE">
      <w:pPr>
        <w:pStyle w:val="Style10"/>
        <w:widowControl/>
        <w:rPr>
          <w:rStyle w:val="FontStyle22"/>
          <w:szCs w:val="20"/>
        </w:rPr>
      </w:pPr>
    </w:p>
    <w:p w:rsidR="00191F0C" w:rsidRPr="004257EE" w:rsidRDefault="00191F0C" w:rsidP="004257EE">
      <w:pPr>
        <w:pStyle w:val="Style10"/>
        <w:widowControl/>
        <w:rPr>
          <w:rStyle w:val="FontStyle22"/>
          <w:b/>
          <w:sz w:val="24"/>
        </w:rPr>
      </w:pPr>
      <w:r w:rsidRPr="004257EE">
        <w:rPr>
          <w:rStyle w:val="FontStyle22"/>
          <w:b/>
          <w:sz w:val="24"/>
        </w:rPr>
        <w:t xml:space="preserve">б) Дополнительная литература: </w:t>
      </w:r>
    </w:p>
    <w:p w:rsidR="00191F0C" w:rsidRDefault="00191F0C" w:rsidP="00617A99">
      <w:pPr>
        <w:widowControl/>
        <w:autoSpaceDE/>
        <w:adjustRightInd/>
        <w:ind w:firstLine="709"/>
      </w:pPr>
      <w:r>
        <w:t xml:space="preserve">1. </w:t>
      </w:r>
      <w:r w:rsidRPr="00617A99">
        <w:t>Архитектурные конструкции и теория конструирования: малоэтажные жилые здания : учебное пособие / Е. В. Сысоева, С. И. Трушин, В. П. Коновалов, Е. Н. Кузнецова. — Москва : ИНФРА-М, 2018. — 280 с. — (Высшее образование: Бакалавриат). — www.dx.doi.org/10.12737/16353. - ISBN 978-5-16-011400-2. - Текст : электронный. - URL: https://znanium.com/catalog/product/937413 (дата обращения: 09.09.2020). – Режим доступа: по подписке.</w:t>
      </w:r>
    </w:p>
    <w:p w:rsidR="00191F0C" w:rsidRDefault="00191F0C" w:rsidP="00617A99">
      <w:pPr>
        <w:widowControl/>
        <w:autoSpaceDE/>
        <w:adjustRightInd/>
        <w:ind w:firstLine="709"/>
      </w:pPr>
      <w:r>
        <w:t xml:space="preserve">2. </w:t>
      </w:r>
      <w:r w:rsidRPr="00617A99">
        <w:t>Кривошапко, С. Н.  Архитектурно-строительные конструкции : учебник для вузов / С. Н. Кривошапко, В. В. Галишникова. — Москва : Издательство Юрайт, 2020. — 460 с. — (Высшее образование). — ISBN 978-5-534-03143-0. — Текст : электронный // ЭБС Юрайт [сайт]. — URL: https://urait.ru/bcode/450210 (дата обращения: 09.09.2020).</w:t>
      </w:r>
    </w:p>
    <w:p w:rsidR="00191F0C" w:rsidRPr="00DA7703" w:rsidRDefault="00191F0C" w:rsidP="00617A99">
      <w:pPr>
        <w:widowControl/>
        <w:autoSpaceDE/>
        <w:adjustRightInd/>
        <w:ind w:firstLine="709"/>
      </w:pPr>
      <w:r>
        <w:t xml:space="preserve">3. </w:t>
      </w:r>
      <w:r w:rsidRPr="00DA7703">
        <w:t xml:space="preserve">Ильин, А. Н. Устройство монолитных фундаментов промышленных зданий : учебное пособие / А. Н. Ильин ; МГТУ. - Магнитогорск : МГТУ, 2017. - 1 электрон. опт. диск (CD-ROM). - ЭзбУР. - URL: </w:t>
      </w:r>
      <w:hyperlink r:id="rId18" w:history="1">
        <w:r w:rsidRPr="00771401">
          <w:rPr>
            <w:rStyle w:val="Hyperlink"/>
            <w:bCs/>
          </w:rPr>
          <w:t>https://magtu.informsystema.ru/uploader/fileUpload?name=3304.pdf&amp;show=dcatalogues/1/1137735/3304.pdf&amp;view=true</w:t>
        </w:r>
      </w:hyperlink>
      <w:r w:rsidRPr="00E7189C">
        <w:t xml:space="preserve"> </w:t>
      </w:r>
      <w:r w:rsidRPr="00DA7703">
        <w:t xml:space="preserve"> (дата обращения: 04.10.2019). - Макрообъект. - Текст : электронный. - ISBN 978-5-9967-1063-8.</w:t>
      </w:r>
    </w:p>
    <w:p w:rsidR="00191F0C" w:rsidRDefault="00191F0C" w:rsidP="00617A99">
      <w:pPr>
        <w:widowControl/>
        <w:autoSpaceDE/>
        <w:adjustRightInd/>
        <w:ind w:firstLine="709"/>
      </w:pPr>
      <w:r>
        <w:t>4.</w:t>
      </w:r>
      <w:r w:rsidRPr="007361E1">
        <w:t xml:space="preserve"> </w:t>
      </w:r>
      <w:r>
        <w:t xml:space="preserve">Кришан, А. Л. Железобетонные и каменные конструкции. Курс лекций : учебное пособие. Ч. 1 / А. Л. Кришан. - Магнитогорск : МГТУ, 2013. - 1 электрон. опт. диск (CD-ROM). - URL: </w:t>
      </w:r>
      <w:hyperlink r:id="rId19" w:history="1">
        <w:r w:rsidRPr="00771401">
          <w:rPr>
            <w:rStyle w:val="Hyperlink"/>
            <w:bCs/>
          </w:rPr>
          <w:t>https://magtu.informsystema.ru/uploader/fileUpload?name=1040.pdf&amp;show=dcatalogues/1/1119338/1040.pdf&amp;view=true</w:t>
        </w:r>
      </w:hyperlink>
      <w:r w:rsidRPr="00E7189C">
        <w:t xml:space="preserve"> </w:t>
      </w:r>
      <w:r>
        <w:t xml:space="preserve"> (дата обращения: 04.10.2019). - Макрообъект. - Текст : электронный.</w:t>
      </w:r>
    </w:p>
    <w:p w:rsidR="00191F0C" w:rsidRDefault="00191F0C" w:rsidP="00617A99">
      <w:pPr>
        <w:widowControl/>
        <w:autoSpaceDE/>
        <w:adjustRightInd/>
        <w:ind w:firstLine="709"/>
      </w:pPr>
      <w:r>
        <w:t xml:space="preserve">5.Кришан, А. Л. Железобетонные конструкции одноэтажных промзданий : учебно-методическое пособие / А. Л. Кришан, А. И. Сагадатов, М. Ш. Гареев ; МГТУ. - Магнитогорск, 2012. - 120 с. : ил., схемы, табл. - URL: </w:t>
      </w:r>
      <w:hyperlink r:id="rId20" w:history="1">
        <w:r w:rsidRPr="00771401">
          <w:rPr>
            <w:rStyle w:val="Hyperlink"/>
            <w:bCs/>
          </w:rPr>
          <w:t>https://magtu.informsystema.ru/uploader/fileUpload?name=579.pdf&amp;show=dcatalogues/1/1101609/579.pdf&amp;view=true</w:t>
        </w:r>
      </w:hyperlink>
      <w:r w:rsidRPr="00E7189C">
        <w:t xml:space="preserve"> </w:t>
      </w:r>
      <w:r>
        <w:t xml:space="preserve"> (дата обращения: 04.10.2019). - Макрообъект. - Текст : электронный. - ISBN 978-5-9967-0312-8.</w:t>
      </w:r>
    </w:p>
    <w:p w:rsidR="00191F0C" w:rsidRDefault="00191F0C" w:rsidP="00617A99">
      <w:pPr>
        <w:widowControl/>
        <w:autoSpaceDE/>
        <w:adjustRightInd/>
        <w:ind w:firstLine="709"/>
      </w:pPr>
      <w:r>
        <w:t xml:space="preserve">6.Кришан, А. Л. Железобетонные конструкции одноэтажных промышленных зданий : учебное пособие / А. Л. Кришан, А. И. Сагадатов ; МГТУ. - Магнитогорск : МГТУ, 2017. - 1 электрон. опт. диск (CD-ROM). - URL: </w:t>
      </w:r>
      <w:hyperlink r:id="rId21" w:history="1">
        <w:r w:rsidRPr="00771401">
          <w:rPr>
            <w:rStyle w:val="Hyperlink"/>
            <w:bCs/>
          </w:rPr>
          <w:t>https://magtu.informsystema.ru/uploader/fileUpload?name=2831.pdf&amp;show=dcatalogues/1/1133083/2831.pdf&amp;view=true</w:t>
        </w:r>
      </w:hyperlink>
      <w:r w:rsidRPr="00E7189C">
        <w:t xml:space="preserve"> </w:t>
      </w:r>
      <w:r>
        <w:t>(дата обращения: 04.10.2019). - Макрообъект. - Текст : электронный.</w:t>
      </w:r>
    </w:p>
    <w:p w:rsidR="00191F0C" w:rsidRDefault="00191F0C" w:rsidP="00617A99">
      <w:pPr>
        <w:widowControl/>
        <w:autoSpaceDE/>
        <w:adjustRightInd/>
        <w:ind w:firstLine="709"/>
      </w:pPr>
      <w:r>
        <w:t xml:space="preserve">7. </w:t>
      </w:r>
      <w:r w:rsidRPr="00617A99">
        <w:t>Бузало, Н. А. Крыши и кровли гражданских и производственных зданий: учебное пособие / Н. А. Бузало, И. Д. Платонова, Н. Г. Царитова. - Москва: ИЦ РИОР:  НИЦ ИНФРА-М, 2020. - 152 с. - (Высшее образование: Бакалавриат). - ISBN 978-5-369-01175-1. - Текст : электронный. - URL: https://znanium.com/catalog/product/1069154 (дата обращения: 09.09.2020). – Режим доступа: по подписке.</w:t>
      </w:r>
    </w:p>
    <w:p w:rsidR="00191F0C" w:rsidRDefault="00191F0C" w:rsidP="00617A99">
      <w:pPr>
        <w:widowControl/>
        <w:autoSpaceDE/>
        <w:adjustRightInd/>
        <w:ind w:firstLine="709"/>
      </w:pPr>
      <w:r>
        <w:t xml:space="preserve">8. </w:t>
      </w:r>
      <w:r w:rsidRPr="00617A99">
        <w:t>Дружинина, О. Э. Возведение зданий и сооружений с применением монолитного бетона и железобетона: Технологии устойчивого развития: учебное пособие / Дружинина О. Э., Муштаева Н. Е. — Москва: КУРС: ИНФРА-М, 2020. — 128 с. — (Строительные технологии для архитекторов). - ISBN 978-5-905554-26-1. - Текст : электронный. - URL: https://znanium.com/catalog/product/1093096 (дата обращения: 09.09.2020). – Режим доступа: по подписке.</w:t>
      </w:r>
    </w:p>
    <w:p w:rsidR="00191F0C" w:rsidRDefault="00191F0C" w:rsidP="00D51552">
      <w:pPr>
        <w:pStyle w:val="Style10"/>
        <w:widowControl/>
        <w:ind w:firstLine="709"/>
      </w:pPr>
    </w:p>
    <w:p w:rsidR="00191F0C" w:rsidRPr="007361E1" w:rsidRDefault="00191F0C" w:rsidP="009C151F">
      <w:pPr>
        <w:pStyle w:val="Style10"/>
        <w:widowControl/>
        <w:ind w:firstLine="709"/>
        <w:rPr>
          <w:b/>
        </w:rPr>
      </w:pPr>
      <w:r w:rsidRPr="007361E1">
        <w:rPr>
          <w:b/>
        </w:rPr>
        <w:t>в)</w:t>
      </w:r>
      <w:r w:rsidRPr="00BD391A">
        <w:rPr>
          <w:b/>
        </w:rPr>
        <w:t xml:space="preserve"> </w:t>
      </w:r>
      <w:r w:rsidRPr="007361E1">
        <w:rPr>
          <w:b/>
        </w:rPr>
        <w:t>Методические рекомендации</w:t>
      </w:r>
    </w:p>
    <w:p w:rsidR="00191F0C" w:rsidRDefault="00191F0C" w:rsidP="009C151F">
      <w:pPr>
        <w:pStyle w:val="Style10"/>
        <w:widowControl/>
        <w:ind w:firstLine="709"/>
      </w:pPr>
      <w:r>
        <w:t>1.</w:t>
      </w:r>
      <w:r w:rsidRPr="007361E1">
        <w:t xml:space="preserve">Кришан, А. Л. Рекомендации по проектированию трубобетонных колонн круглого и кольцевого поперечного сечения : учебное пособие / А. Л. Кришан ; МГТУ. - Магнитогорск : МГТУ, 2017. - 1 электрон. опт. диск (CD-ROM). - URL: </w:t>
      </w:r>
      <w:hyperlink r:id="rId22" w:history="1">
        <w:r w:rsidRPr="00771401">
          <w:rPr>
            <w:rStyle w:val="Hyperlink"/>
            <w:bCs/>
          </w:rPr>
          <w:t>https://magtu.informsystema.ru/uploader/fileUpload?name=2813.pdf&amp;show=dcatalogues/1/1133013/2813.pdf&amp;view=true</w:t>
        </w:r>
      </w:hyperlink>
      <w:r w:rsidRPr="00E7189C">
        <w:t xml:space="preserve"> </w:t>
      </w:r>
      <w:r w:rsidRPr="007361E1">
        <w:t xml:space="preserve"> (дата обращения: 04.10.2019). - Макрообъект. - Текст : электронный.</w:t>
      </w:r>
    </w:p>
    <w:p w:rsidR="00191F0C" w:rsidRDefault="00191F0C" w:rsidP="009C151F">
      <w:pPr>
        <w:pStyle w:val="Style10"/>
        <w:widowControl/>
        <w:ind w:firstLine="709"/>
      </w:pPr>
    </w:p>
    <w:p w:rsidR="00191F0C" w:rsidRPr="00485C8A" w:rsidRDefault="00191F0C" w:rsidP="004307BC">
      <w:pPr>
        <w:pStyle w:val="Style8"/>
        <w:widowControl/>
        <w:ind w:firstLine="120"/>
        <w:rPr>
          <w:rStyle w:val="FontStyle21"/>
          <w:b/>
          <w:sz w:val="24"/>
        </w:rPr>
      </w:pPr>
      <w:r w:rsidRPr="00485C8A">
        <w:rPr>
          <w:rStyle w:val="FontStyle15"/>
          <w:bCs/>
          <w:spacing w:val="40"/>
          <w:sz w:val="24"/>
        </w:rPr>
        <w:t>г)</w:t>
      </w:r>
      <w:r w:rsidRPr="00485C8A">
        <w:rPr>
          <w:rStyle w:val="FontStyle15"/>
          <w:b w:val="0"/>
          <w:bCs/>
          <w:sz w:val="24"/>
        </w:rPr>
        <w:t xml:space="preserve"> </w:t>
      </w:r>
      <w:r w:rsidRPr="00485C8A">
        <w:rPr>
          <w:rStyle w:val="FontStyle21"/>
          <w:b/>
          <w:sz w:val="24"/>
        </w:rPr>
        <w:t xml:space="preserve">Программное обеспечение </w:t>
      </w:r>
      <w:r w:rsidRPr="00485C8A">
        <w:rPr>
          <w:rStyle w:val="FontStyle15"/>
          <w:bCs/>
          <w:spacing w:val="40"/>
          <w:sz w:val="24"/>
        </w:rPr>
        <w:t>и</w:t>
      </w:r>
      <w:r w:rsidRPr="00485C8A">
        <w:rPr>
          <w:rStyle w:val="FontStyle15"/>
          <w:bCs/>
          <w:sz w:val="24"/>
        </w:rPr>
        <w:t xml:space="preserve"> </w:t>
      </w:r>
      <w:r w:rsidRPr="00485C8A">
        <w:rPr>
          <w:rStyle w:val="FontStyle21"/>
          <w:b/>
          <w:sz w:val="24"/>
        </w:rPr>
        <w:t xml:space="preserve">Интернет-ресурсы: </w:t>
      </w:r>
    </w:p>
    <w:p w:rsidR="00191F0C" w:rsidRPr="00D51552" w:rsidRDefault="00191F0C" w:rsidP="00D51552">
      <w:pPr>
        <w:widowControl/>
        <w:tabs>
          <w:tab w:val="left" w:pos="0"/>
          <w:tab w:val="num" w:pos="540"/>
        </w:tabs>
        <w:ind w:firstLine="0"/>
      </w:pPr>
    </w:p>
    <w:tbl>
      <w:tblPr>
        <w:tblW w:w="0" w:type="auto"/>
        <w:tblInd w:w="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293"/>
        <w:gridCol w:w="1357"/>
        <w:gridCol w:w="2192"/>
        <w:gridCol w:w="2209"/>
        <w:gridCol w:w="110"/>
        <w:gridCol w:w="135"/>
        <w:gridCol w:w="167"/>
      </w:tblGrid>
      <w:tr w:rsidR="00191F0C" w:rsidRPr="002C261F" w:rsidTr="00D51552">
        <w:trPr>
          <w:gridAfter w:val="1"/>
          <w:wAfter w:w="167" w:type="dxa"/>
          <w:trHeight w:val="480"/>
        </w:trPr>
        <w:tc>
          <w:tcPr>
            <w:tcW w:w="3211" w:type="dxa"/>
          </w:tcPr>
          <w:p w:rsidR="00191F0C" w:rsidRPr="002C261F" w:rsidRDefault="00191F0C" w:rsidP="002C261F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  <w:r w:rsidRPr="002C261F">
              <w:rPr>
                <w:lang w:eastAsia="en-US"/>
              </w:rPr>
              <w:t>Наименование ПО</w:t>
            </w:r>
          </w:p>
        </w:tc>
        <w:tc>
          <w:tcPr>
            <w:tcW w:w="3549" w:type="dxa"/>
            <w:gridSpan w:val="2"/>
          </w:tcPr>
          <w:p w:rsidR="00191F0C" w:rsidRPr="002C261F" w:rsidRDefault="00191F0C" w:rsidP="002C261F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  <w:r w:rsidRPr="002C261F">
              <w:rPr>
                <w:lang w:eastAsia="en-US"/>
              </w:rPr>
              <w:t>№ договора</w:t>
            </w:r>
          </w:p>
        </w:tc>
        <w:tc>
          <w:tcPr>
            <w:tcW w:w="2454" w:type="dxa"/>
            <w:gridSpan w:val="3"/>
          </w:tcPr>
          <w:p w:rsidR="00191F0C" w:rsidRPr="002C261F" w:rsidRDefault="00191F0C" w:rsidP="002C261F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  <w:r w:rsidRPr="002C261F">
              <w:rPr>
                <w:lang w:eastAsia="en-US"/>
              </w:rPr>
              <w:t>Срок действия лицензии</w:t>
            </w:r>
          </w:p>
        </w:tc>
      </w:tr>
      <w:tr w:rsidR="00191F0C" w:rsidRPr="002C261F" w:rsidTr="00D51552">
        <w:trPr>
          <w:gridAfter w:val="1"/>
          <w:wAfter w:w="167" w:type="dxa"/>
          <w:trHeight w:val="525"/>
        </w:trPr>
        <w:tc>
          <w:tcPr>
            <w:tcW w:w="3211" w:type="dxa"/>
          </w:tcPr>
          <w:p w:rsidR="00191F0C" w:rsidRPr="002C261F" w:rsidRDefault="00191F0C" w:rsidP="002C261F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  <w:r w:rsidRPr="002C261F">
              <w:rPr>
                <w:lang w:eastAsia="en-US"/>
              </w:rPr>
              <w:t>Windows 7</w:t>
            </w:r>
          </w:p>
        </w:tc>
        <w:tc>
          <w:tcPr>
            <w:tcW w:w="3549" w:type="dxa"/>
            <w:gridSpan w:val="2"/>
          </w:tcPr>
          <w:p w:rsidR="00191F0C" w:rsidRPr="002C261F" w:rsidRDefault="00191F0C" w:rsidP="00985D98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  <w:r w:rsidRPr="002C261F">
              <w:rPr>
                <w:lang w:eastAsia="en-US"/>
              </w:rPr>
              <w:t xml:space="preserve">Д-1227 от 8.10.2018 </w:t>
            </w:r>
          </w:p>
          <w:p w:rsidR="00191F0C" w:rsidRPr="002C261F" w:rsidRDefault="00191F0C" w:rsidP="002C261F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</w:p>
        </w:tc>
        <w:tc>
          <w:tcPr>
            <w:tcW w:w="2454" w:type="dxa"/>
            <w:gridSpan w:val="3"/>
          </w:tcPr>
          <w:p w:rsidR="00191F0C" w:rsidRPr="002C261F" w:rsidRDefault="00191F0C" w:rsidP="002C261F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  <w:r w:rsidRPr="002C261F">
              <w:rPr>
                <w:lang w:eastAsia="en-US"/>
              </w:rPr>
              <w:t>11.10.2021</w:t>
            </w:r>
          </w:p>
        </w:tc>
      </w:tr>
      <w:tr w:rsidR="00191F0C" w:rsidRPr="002C261F" w:rsidTr="00D51552">
        <w:trPr>
          <w:gridAfter w:val="1"/>
          <w:wAfter w:w="167" w:type="dxa"/>
          <w:trHeight w:val="540"/>
        </w:trPr>
        <w:tc>
          <w:tcPr>
            <w:tcW w:w="3211" w:type="dxa"/>
          </w:tcPr>
          <w:p w:rsidR="00191F0C" w:rsidRPr="002C261F" w:rsidRDefault="00191F0C" w:rsidP="002C261F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  <w:r w:rsidRPr="002C261F">
              <w:rPr>
                <w:lang w:eastAsia="en-US"/>
              </w:rPr>
              <w:t>КОМПАС 3D V16</w:t>
            </w:r>
          </w:p>
        </w:tc>
        <w:tc>
          <w:tcPr>
            <w:tcW w:w="3549" w:type="dxa"/>
            <w:gridSpan w:val="2"/>
          </w:tcPr>
          <w:p w:rsidR="00191F0C" w:rsidRPr="002C261F" w:rsidRDefault="00191F0C" w:rsidP="002C261F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  <w:r w:rsidRPr="002C261F">
              <w:rPr>
                <w:lang w:eastAsia="en-US"/>
              </w:rPr>
              <w:t>Д-261-17 от 16.03.2017</w:t>
            </w:r>
          </w:p>
        </w:tc>
        <w:tc>
          <w:tcPr>
            <w:tcW w:w="2454" w:type="dxa"/>
            <w:gridSpan w:val="3"/>
          </w:tcPr>
          <w:p w:rsidR="00191F0C" w:rsidRPr="002C261F" w:rsidRDefault="00191F0C" w:rsidP="002C261F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  <w:r w:rsidRPr="002C261F">
              <w:rPr>
                <w:lang w:eastAsia="en-US"/>
              </w:rPr>
              <w:t>бессрочно</w:t>
            </w:r>
          </w:p>
        </w:tc>
      </w:tr>
      <w:tr w:rsidR="00191F0C" w:rsidRPr="002C261F" w:rsidTr="00D51552">
        <w:trPr>
          <w:gridAfter w:val="1"/>
          <w:wAfter w:w="167" w:type="dxa"/>
          <w:trHeight w:val="675"/>
        </w:trPr>
        <w:tc>
          <w:tcPr>
            <w:tcW w:w="3211" w:type="dxa"/>
          </w:tcPr>
          <w:p w:rsidR="00191F0C" w:rsidRPr="002C261F" w:rsidRDefault="00191F0C" w:rsidP="002C261F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  <w:r w:rsidRPr="002C261F">
              <w:rPr>
                <w:lang w:eastAsia="en-US"/>
              </w:rPr>
              <w:t>7 Zip</w:t>
            </w:r>
          </w:p>
        </w:tc>
        <w:tc>
          <w:tcPr>
            <w:tcW w:w="3549" w:type="dxa"/>
            <w:gridSpan w:val="2"/>
          </w:tcPr>
          <w:p w:rsidR="00191F0C" w:rsidRPr="002C261F" w:rsidRDefault="00191F0C" w:rsidP="002C261F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  <w:r w:rsidRPr="002C261F">
              <w:rPr>
                <w:lang w:eastAsia="en-US"/>
              </w:rPr>
              <w:t>Свободно распространяемое</w:t>
            </w:r>
          </w:p>
        </w:tc>
        <w:tc>
          <w:tcPr>
            <w:tcW w:w="2454" w:type="dxa"/>
            <w:gridSpan w:val="3"/>
          </w:tcPr>
          <w:p w:rsidR="00191F0C" w:rsidRPr="002C261F" w:rsidRDefault="00191F0C" w:rsidP="002C261F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  <w:r w:rsidRPr="002C261F">
              <w:rPr>
                <w:lang w:eastAsia="en-US"/>
              </w:rPr>
              <w:t>бессрочно</w:t>
            </w:r>
          </w:p>
        </w:tc>
      </w:tr>
      <w:tr w:rsidR="00191F0C" w:rsidRPr="002C261F" w:rsidTr="00D51552">
        <w:trPr>
          <w:gridAfter w:val="1"/>
          <w:wAfter w:w="167" w:type="dxa"/>
          <w:trHeight w:val="420"/>
        </w:trPr>
        <w:tc>
          <w:tcPr>
            <w:tcW w:w="3211" w:type="dxa"/>
            <w:vAlign w:val="center"/>
          </w:tcPr>
          <w:p w:rsidR="00191F0C" w:rsidRDefault="00191F0C" w:rsidP="00985D98">
            <w:pPr>
              <w:ind w:firstLine="0"/>
            </w:pPr>
            <w:r>
              <w:rPr>
                <w:color w:val="000000"/>
              </w:rPr>
              <w:t>FAR</w:t>
            </w:r>
            <w:r>
              <w:t xml:space="preserve"> </w:t>
            </w:r>
            <w:r>
              <w:rPr>
                <w:color w:val="000000"/>
              </w:rPr>
              <w:t>Manager</w:t>
            </w:r>
            <w:r>
              <w:t xml:space="preserve"> </w:t>
            </w:r>
          </w:p>
        </w:tc>
        <w:tc>
          <w:tcPr>
            <w:tcW w:w="3549" w:type="dxa"/>
            <w:gridSpan w:val="2"/>
            <w:vAlign w:val="center"/>
          </w:tcPr>
          <w:p w:rsidR="00191F0C" w:rsidRDefault="00191F0C" w:rsidP="00985D98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2454" w:type="dxa"/>
            <w:gridSpan w:val="3"/>
            <w:vAlign w:val="center"/>
          </w:tcPr>
          <w:p w:rsidR="00191F0C" w:rsidRDefault="00191F0C" w:rsidP="00617A99">
            <w:pPr>
              <w:ind w:firstLine="0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191F0C" w:rsidRPr="002C261F" w:rsidTr="00D51552">
        <w:trPr>
          <w:gridAfter w:val="1"/>
          <w:wAfter w:w="167" w:type="dxa"/>
          <w:trHeight w:val="405"/>
        </w:trPr>
        <w:tc>
          <w:tcPr>
            <w:tcW w:w="3211" w:type="dxa"/>
          </w:tcPr>
          <w:p w:rsidR="00191F0C" w:rsidRPr="002C261F" w:rsidRDefault="00191F0C" w:rsidP="002C261F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  <w:r w:rsidRPr="002C261F">
              <w:rPr>
                <w:lang w:eastAsia="en-US"/>
              </w:rPr>
              <w:t>MS Office 2007</w:t>
            </w:r>
          </w:p>
        </w:tc>
        <w:tc>
          <w:tcPr>
            <w:tcW w:w="3549" w:type="dxa"/>
            <w:gridSpan w:val="2"/>
          </w:tcPr>
          <w:p w:rsidR="00191F0C" w:rsidRPr="002C261F" w:rsidRDefault="00191F0C" w:rsidP="002C261F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  <w:r w:rsidRPr="002C261F">
              <w:rPr>
                <w:lang w:eastAsia="en-US"/>
              </w:rPr>
              <w:t>№ 135 от 17.09.2007</w:t>
            </w:r>
          </w:p>
        </w:tc>
        <w:tc>
          <w:tcPr>
            <w:tcW w:w="2454" w:type="dxa"/>
            <w:gridSpan w:val="3"/>
          </w:tcPr>
          <w:p w:rsidR="00191F0C" w:rsidRPr="002C261F" w:rsidRDefault="00191F0C" w:rsidP="002C261F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lang w:eastAsia="en-US"/>
              </w:rPr>
            </w:pPr>
            <w:r w:rsidRPr="002C261F">
              <w:rPr>
                <w:lang w:eastAsia="en-US"/>
              </w:rPr>
              <w:t>бессрочно</w:t>
            </w:r>
          </w:p>
        </w:tc>
      </w:tr>
      <w:tr w:rsidR="00191F0C" w:rsidRPr="004C74FB" w:rsidTr="00D5155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trHeight w:hRule="exact" w:val="285"/>
        </w:trPr>
        <w:tc>
          <w:tcPr>
            <w:tcW w:w="9497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91F0C" w:rsidRPr="004C74FB" w:rsidRDefault="00191F0C" w:rsidP="00771237">
            <w:pPr>
              <w:ind w:firstLine="756"/>
            </w:pPr>
            <w:r w:rsidRPr="004C74FB">
              <w:rPr>
                <w:b/>
                <w:color w:val="000000"/>
              </w:rPr>
              <w:t>Профессиональные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базы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данных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и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информационные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справочные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системы</w:t>
            </w:r>
            <w:r w:rsidRPr="004C74FB">
              <w:t xml:space="preserve"> </w:t>
            </w:r>
          </w:p>
        </w:tc>
      </w:tr>
      <w:tr w:rsidR="00191F0C" w:rsidTr="00D5155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After w:val="2"/>
          <w:wAfter w:w="302" w:type="dxa"/>
          <w:trHeight w:hRule="exact" w:val="270"/>
        </w:trPr>
        <w:tc>
          <w:tcPr>
            <w:tcW w:w="4684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1F0C" w:rsidRDefault="00191F0C" w:rsidP="00771237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40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1F0C" w:rsidRDefault="00191F0C" w:rsidP="00771237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110" w:type="dxa"/>
          </w:tcPr>
          <w:p w:rsidR="00191F0C" w:rsidRDefault="00191F0C" w:rsidP="00771237"/>
        </w:tc>
      </w:tr>
      <w:tr w:rsidR="00191F0C" w:rsidTr="00D5155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After w:val="2"/>
          <w:wAfter w:w="302" w:type="dxa"/>
          <w:trHeight w:hRule="exact" w:val="14"/>
        </w:trPr>
        <w:tc>
          <w:tcPr>
            <w:tcW w:w="468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1F0C" w:rsidRPr="004C74FB" w:rsidRDefault="00191F0C" w:rsidP="00771237">
            <w:r w:rsidRPr="004C74FB">
              <w:rPr>
                <w:color w:val="000000"/>
              </w:rPr>
              <w:t>Электронная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база</w:t>
            </w:r>
            <w:r w:rsidRPr="004C74FB">
              <w:t xml:space="preserve"> </w:t>
            </w:r>
            <w:r w:rsidRPr="004C74FB">
              <w:rPr>
                <w:color w:val="000000"/>
              </w:rPr>
              <w:t>периодических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изданий</w:t>
            </w:r>
            <w:r w:rsidRPr="004C74FB">
              <w:t xml:space="preserve"> </w:t>
            </w:r>
            <w:r>
              <w:rPr>
                <w:color w:val="000000"/>
              </w:rPr>
              <w:t>East</w:t>
            </w:r>
            <w:r w:rsidRPr="004C74FB">
              <w:t xml:space="preserve"> </w:t>
            </w:r>
            <w:r>
              <w:rPr>
                <w:color w:val="000000"/>
              </w:rPr>
              <w:t>View</w:t>
            </w:r>
            <w:r w:rsidRPr="004C74FB">
              <w:t xml:space="preserve"> </w:t>
            </w:r>
            <w:r>
              <w:rPr>
                <w:color w:val="000000"/>
              </w:rPr>
              <w:t>Information</w:t>
            </w:r>
            <w:r w:rsidRPr="004C74FB">
              <w:t xml:space="preserve"> </w:t>
            </w:r>
            <w:r>
              <w:rPr>
                <w:color w:val="000000"/>
              </w:rPr>
              <w:t>Services</w:t>
            </w:r>
            <w:r w:rsidRPr="004C74FB">
              <w:rPr>
                <w:color w:val="000000"/>
              </w:rPr>
              <w:t>,</w:t>
            </w:r>
            <w:r w:rsidRPr="004C74FB">
              <w:t xml:space="preserve"> </w:t>
            </w:r>
            <w:r w:rsidRPr="004C74FB">
              <w:rPr>
                <w:color w:val="000000"/>
              </w:rPr>
              <w:t>ООО</w:t>
            </w:r>
            <w:r w:rsidRPr="004C74FB">
              <w:t xml:space="preserve"> </w:t>
            </w:r>
            <w:r w:rsidRPr="004C74FB">
              <w:rPr>
                <w:color w:val="000000"/>
              </w:rPr>
              <w:t>«ИВИС»</w:t>
            </w:r>
            <w:r w:rsidRPr="004C74FB">
              <w:t xml:space="preserve"> </w:t>
            </w:r>
          </w:p>
        </w:tc>
        <w:tc>
          <w:tcPr>
            <w:tcW w:w="440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1F0C" w:rsidRDefault="00191F0C" w:rsidP="00771237">
            <w:hyperlink r:id="rId23" w:history="1">
              <w:r w:rsidRPr="00AD6225">
                <w:rPr>
                  <w:rStyle w:val="Hyperlink"/>
                  <w:bCs/>
                </w:rPr>
                <w:t>https://dlib</w:t>
              </w:r>
            </w:hyperlink>
            <w:r>
              <w:rPr>
                <w:color w:val="000000"/>
              </w:rPr>
              <w:t>.eastview.com/</w:t>
            </w:r>
            <w:r>
              <w:t xml:space="preserve"> </w:t>
            </w:r>
          </w:p>
        </w:tc>
        <w:tc>
          <w:tcPr>
            <w:tcW w:w="110" w:type="dxa"/>
          </w:tcPr>
          <w:p w:rsidR="00191F0C" w:rsidRDefault="00191F0C" w:rsidP="00771237"/>
        </w:tc>
      </w:tr>
      <w:tr w:rsidR="00191F0C" w:rsidTr="00D5155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After w:val="2"/>
          <w:wAfter w:w="302" w:type="dxa"/>
          <w:trHeight w:hRule="exact" w:val="540"/>
        </w:trPr>
        <w:tc>
          <w:tcPr>
            <w:tcW w:w="468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1F0C" w:rsidRDefault="00191F0C" w:rsidP="00771237"/>
        </w:tc>
        <w:tc>
          <w:tcPr>
            <w:tcW w:w="440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1F0C" w:rsidRDefault="00191F0C" w:rsidP="00771237"/>
        </w:tc>
        <w:tc>
          <w:tcPr>
            <w:tcW w:w="110" w:type="dxa"/>
          </w:tcPr>
          <w:p w:rsidR="00191F0C" w:rsidRDefault="00191F0C" w:rsidP="00771237"/>
        </w:tc>
      </w:tr>
      <w:tr w:rsidR="00191F0C" w:rsidRPr="00BD391A" w:rsidTr="00D5155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After w:val="2"/>
          <w:wAfter w:w="302" w:type="dxa"/>
          <w:trHeight w:hRule="exact" w:val="826"/>
        </w:trPr>
        <w:tc>
          <w:tcPr>
            <w:tcW w:w="46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1F0C" w:rsidRPr="004C74FB" w:rsidRDefault="00191F0C" w:rsidP="00771237">
            <w:r w:rsidRPr="004C74FB">
              <w:rPr>
                <w:color w:val="000000"/>
              </w:rPr>
              <w:t>Национальная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информационно-аналитическая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система</w:t>
            </w:r>
            <w:r w:rsidRPr="004C74FB">
              <w:t xml:space="preserve"> </w:t>
            </w:r>
            <w:r w:rsidRPr="004C74FB">
              <w:rPr>
                <w:color w:val="000000"/>
              </w:rPr>
              <w:t>–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Российский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индекс</w:t>
            </w:r>
            <w:r w:rsidRPr="004C74FB">
              <w:t xml:space="preserve"> </w:t>
            </w:r>
            <w:r w:rsidRPr="004C74FB">
              <w:rPr>
                <w:color w:val="000000"/>
              </w:rPr>
              <w:t>научного</w:t>
            </w:r>
            <w:r w:rsidRPr="004C74FB">
              <w:t xml:space="preserve"> </w:t>
            </w:r>
            <w:r w:rsidRPr="004C74FB">
              <w:rPr>
                <w:color w:val="000000"/>
              </w:rPr>
              <w:t>цитирования</w:t>
            </w:r>
            <w:r w:rsidRPr="004C74FB">
              <w:t xml:space="preserve"> </w:t>
            </w:r>
            <w:r w:rsidRPr="004C74FB">
              <w:rPr>
                <w:color w:val="000000"/>
              </w:rPr>
              <w:t>(РИНЦ)</w:t>
            </w:r>
            <w:r w:rsidRPr="004C74FB">
              <w:t xml:space="preserve"> </w:t>
            </w:r>
          </w:p>
        </w:tc>
        <w:tc>
          <w:tcPr>
            <w:tcW w:w="4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1F0C" w:rsidRPr="00BD391A" w:rsidRDefault="00191F0C" w:rsidP="00771237">
            <w:pPr>
              <w:rPr>
                <w:lang w:val="en-US"/>
              </w:rPr>
            </w:pPr>
            <w:r w:rsidRPr="00BD391A">
              <w:rPr>
                <w:color w:val="000000"/>
                <w:lang w:val="en-US"/>
              </w:rPr>
              <w:t>URL:</w:t>
            </w:r>
            <w:r w:rsidRPr="00BD391A">
              <w:rPr>
                <w:lang w:val="en-US"/>
              </w:rPr>
              <w:t xml:space="preserve"> </w:t>
            </w:r>
            <w:hyperlink r:id="rId24" w:history="1">
              <w:r w:rsidRPr="00BD391A">
                <w:rPr>
                  <w:rStyle w:val="Hyperlink"/>
                  <w:bCs/>
                  <w:lang w:val="en-US"/>
                </w:rPr>
                <w:t>https://elibrary</w:t>
              </w:r>
            </w:hyperlink>
            <w:r w:rsidRPr="00BD391A">
              <w:rPr>
                <w:color w:val="000000"/>
                <w:lang w:val="en-US"/>
              </w:rPr>
              <w:t>.ru/project_risc.asp</w:t>
            </w:r>
            <w:r w:rsidRPr="00BD391A">
              <w:rPr>
                <w:lang w:val="en-US"/>
              </w:rPr>
              <w:t xml:space="preserve"> </w:t>
            </w:r>
          </w:p>
        </w:tc>
        <w:tc>
          <w:tcPr>
            <w:tcW w:w="110" w:type="dxa"/>
          </w:tcPr>
          <w:p w:rsidR="00191F0C" w:rsidRPr="00BD391A" w:rsidRDefault="00191F0C" w:rsidP="00771237">
            <w:pPr>
              <w:rPr>
                <w:lang w:val="en-US"/>
              </w:rPr>
            </w:pPr>
          </w:p>
        </w:tc>
      </w:tr>
      <w:tr w:rsidR="00191F0C" w:rsidRPr="00BD391A" w:rsidTr="00D5155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After w:val="2"/>
          <w:wAfter w:w="302" w:type="dxa"/>
          <w:trHeight w:hRule="exact" w:val="555"/>
        </w:trPr>
        <w:tc>
          <w:tcPr>
            <w:tcW w:w="46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1F0C" w:rsidRPr="004C74FB" w:rsidRDefault="00191F0C" w:rsidP="00771237">
            <w:r w:rsidRPr="004C74FB">
              <w:rPr>
                <w:color w:val="000000"/>
              </w:rPr>
              <w:t>Информационная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система</w:t>
            </w:r>
            <w:r w:rsidRPr="004C74FB">
              <w:t xml:space="preserve"> </w:t>
            </w:r>
            <w:r>
              <w:rPr>
                <w:color w:val="000000"/>
              </w:rPr>
              <w:t>–</w:t>
            </w:r>
            <w:r w:rsidRPr="004C74FB">
              <w:t xml:space="preserve"> </w:t>
            </w:r>
            <w:r w:rsidRPr="004C74FB">
              <w:rPr>
                <w:color w:val="000000"/>
              </w:rPr>
              <w:t>Единое</w:t>
            </w:r>
            <w:r w:rsidRPr="004C74FB">
              <w:t xml:space="preserve"> </w:t>
            </w:r>
            <w:r w:rsidRPr="004C74FB">
              <w:rPr>
                <w:color w:val="000000"/>
              </w:rPr>
              <w:t>окно</w:t>
            </w:r>
            <w:r w:rsidRPr="004C74FB">
              <w:t xml:space="preserve"> </w:t>
            </w:r>
            <w:r w:rsidRPr="004C74FB">
              <w:rPr>
                <w:color w:val="000000"/>
              </w:rPr>
              <w:t>доступа</w:t>
            </w:r>
            <w:r w:rsidRPr="004C74FB">
              <w:t xml:space="preserve"> </w:t>
            </w:r>
            <w:r w:rsidRPr="004C74FB">
              <w:rPr>
                <w:color w:val="000000"/>
              </w:rPr>
              <w:t>к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информационным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ресурсам</w:t>
            </w:r>
            <w:r w:rsidRPr="004C74FB">
              <w:t xml:space="preserve"> </w:t>
            </w:r>
          </w:p>
        </w:tc>
        <w:tc>
          <w:tcPr>
            <w:tcW w:w="4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1F0C" w:rsidRPr="00BD391A" w:rsidRDefault="00191F0C" w:rsidP="00771237">
            <w:pPr>
              <w:rPr>
                <w:lang w:val="en-US"/>
              </w:rPr>
            </w:pPr>
            <w:r w:rsidRPr="00BD391A">
              <w:rPr>
                <w:color w:val="000000"/>
                <w:lang w:val="en-US"/>
              </w:rPr>
              <w:t>URL:</w:t>
            </w:r>
            <w:r w:rsidRPr="00BD391A">
              <w:rPr>
                <w:lang w:val="en-US"/>
              </w:rPr>
              <w:t xml:space="preserve"> </w:t>
            </w:r>
            <w:hyperlink r:id="rId25" w:history="1">
              <w:r w:rsidRPr="00BD391A">
                <w:rPr>
                  <w:rStyle w:val="Hyperlink"/>
                  <w:bCs/>
                  <w:lang w:val="en-US"/>
                </w:rPr>
                <w:t>http://window</w:t>
              </w:r>
            </w:hyperlink>
            <w:r w:rsidRPr="00BD391A">
              <w:rPr>
                <w:color w:val="000000"/>
                <w:lang w:val="en-US"/>
              </w:rPr>
              <w:t>.edu.ru/</w:t>
            </w:r>
            <w:r w:rsidRPr="00BD391A">
              <w:rPr>
                <w:lang w:val="en-US"/>
              </w:rPr>
              <w:t xml:space="preserve"> </w:t>
            </w:r>
          </w:p>
        </w:tc>
        <w:tc>
          <w:tcPr>
            <w:tcW w:w="110" w:type="dxa"/>
          </w:tcPr>
          <w:p w:rsidR="00191F0C" w:rsidRPr="00BD391A" w:rsidRDefault="00191F0C" w:rsidP="00771237">
            <w:pPr>
              <w:rPr>
                <w:lang w:val="en-US"/>
              </w:rPr>
            </w:pPr>
          </w:p>
        </w:tc>
      </w:tr>
      <w:tr w:rsidR="00191F0C" w:rsidTr="00D5155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After w:val="2"/>
          <w:wAfter w:w="302" w:type="dxa"/>
          <w:trHeight w:hRule="exact" w:val="555"/>
        </w:trPr>
        <w:tc>
          <w:tcPr>
            <w:tcW w:w="46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1F0C" w:rsidRDefault="00191F0C" w:rsidP="00771237"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4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1F0C" w:rsidRDefault="00191F0C" w:rsidP="00771237">
            <w:hyperlink r:id="rId26" w:history="1">
              <w:r w:rsidRPr="00AD6225">
                <w:rPr>
                  <w:rStyle w:val="Hyperlink"/>
                  <w:bCs/>
                </w:rPr>
                <w:t>https://www</w:t>
              </w:r>
            </w:hyperlink>
            <w:r>
              <w:rPr>
                <w:color w:val="000000"/>
              </w:rPr>
              <w:t>.rsl.ru/ru/4readers/catalogues/</w:t>
            </w:r>
            <w:r>
              <w:t xml:space="preserve"> </w:t>
            </w:r>
          </w:p>
        </w:tc>
        <w:tc>
          <w:tcPr>
            <w:tcW w:w="110" w:type="dxa"/>
          </w:tcPr>
          <w:p w:rsidR="00191F0C" w:rsidRDefault="00191F0C" w:rsidP="00771237"/>
        </w:tc>
      </w:tr>
      <w:tr w:rsidR="00191F0C" w:rsidTr="00D5155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After w:val="2"/>
          <w:wAfter w:w="302" w:type="dxa"/>
          <w:trHeight w:hRule="exact" w:val="555"/>
        </w:trPr>
        <w:tc>
          <w:tcPr>
            <w:tcW w:w="46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1F0C" w:rsidRDefault="00191F0C" w:rsidP="00771237">
            <w:r w:rsidRPr="004C74FB">
              <w:rPr>
                <w:color w:val="000000"/>
              </w:rPr>
              <w:t>Электронные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ресурсы</w:t>
            </w:r>
            <w:r w:rsidRPr="004C74FB">
              <w:t xml:space="preserve"> </w:t>
            </w:r>
            <w:r w:rsidRPr="004C74FB">
              <w:rPr>
                <w:color w:val="000000"/>
              </w:rPr>
              <w:t>библиотеки</w:t>
            </w:r>
            <w:r w:rsidRPr="004C74FB">
              <w:t xml:space="preserve"> </w:t>
            </w:r>
            <w:r w:rsidRPr="004C74FB">
              <w:rPr>
                <w:color w:val="000000"/>
              </w:rPr>
              <w:t>МГТУ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им.</w:t>
            </w:r>
            <w:r w:rsidRPr="004C74FB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1F0C" w:rsidRDefault="00191F0C" w:rsidP="00771237">
            <w:hyperlink r:id="rId27" w:history="1">
              <w:r w:rsidRPr="00AD6225">
                <w:rPr>
                  <w:rStyle w:val="Hyperlink"/>
                  <w:bCs/>
                </w:rPr>
                <w:t>http://magtu</w:t>
              </w:r>
            </w:hyperlink>
            <w:r>
              <w:rPr>
                <w:color w:val="000000"/>
              </w:rPr>
              <w:t>.ru:8085/marcweb2/Default.asp</w:t>
            </w:r>
            <w:r>
              <w:t xml:space="preserve"> </w:t>
            </w:r>
          </w:p>
        </w:tc>
        <w:tc>
          <w:tcPr>
            <w:tcW w:w="110" w:type="dxa"/>
          </w:tcPr>
          <w:p w:rsidR="00191F0C" w:rsidRDefault="00191F0C" w:rsidP="00771237"/>
        </w:tc>
      </w:tr>
      <w:tr w:rsidR="00191F0C" w:rsidRPr="00A833D8" w:rsidTr="00D5155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After w:val="2"/>
          <w:wAfter w:w="302" w:type="dxa"/>
          <w:trHeight w:hRule="exact" w:val="555"/>
        </w:trPr>
        <w:tc>
          <w:tcPr>
            <w:tcW w:w="468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1F0C" w:rsidRPr="00A833D8" w:rsidRDefault="00191F0C" w:rsidP="00771237">
            <w:pPr>
              <w:rPr>
                <w:color w:val="000000"/>
              </w:rPr>
            </w:pPr>
            <w:r>
              <w:rPr>
                <w:color w:val="000000"/>
              </w:rPr>
              <w:t>Поисковая система Академия Google</w:t>
            </w:r>
            <w:r w:rsidRPr="00A833D8">
              <w:rPr>
                <w:color w:val="000000"/>
              </w:rPr>
              <w:t xml:space="preserve"> (</w:t>
            </w:r>
            <w:r>
              <w:rPr>
                <w:color w:val="000000"/>
              </w:rPr>
              <w:t>Google</w:t>
            </w:r>
            <w:r w:rsidRPr="00A833D8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Scholar</w:t>
            </w:r>
            <w:r w:rsidRPr="00A833D8">
              <w:rPr>
                <w:color w:val="000000"/>
              </w:rPr>
              <w:t>)</w:t>
            </w:r>
          </w:p>
        </w:tc>
        <w:tc>
          <w:tcPr>
            <w:tcW w:w="4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1F0C" w:rsidRDefault="00191F0C" w:rsidP="00771237">
            <w:pPr>
              <w:rPr>
                <w:color w:val="000000"/>
              </w:rPr>
            </w:pPr>
            <w:hyperlink r:id="rId28" w:history="1">
              <w:r w:rsidRPr="00AD6225">
                <w:rPr>
                  <w:rStyle w:val="Hyperlink"/>
                  <w:bCs/>
                </w:rPr>
                <w:t>https://scholar.google.ru/</w:t>
              </w:r>
            </w:hyperlink>
          </w:p>
          <w:p w:rsidR="00191F0C" w:rsidRPr="00A833D8" w:rsidRDefault="00191F0C" w:rsidP="00771237">
            <w:pPr>
              <w:rPr>
                <w:color w:val="000000"/>
              </w:rPr>
            </w:pPr>
          </w:p>
        </w:tc>
        <w:tc>
          <w:tcPr>
            <w:tcW w:w="110" w:type="dxa"/>
          </w:tcPr>
          <w:p w:rsidR="00191F0C" w:rsidRPr="00A833D8" w:rsidRDefault="00191F0C" w:rsidP="00771237"/>
        </w:tc>
      </w:tr>
      <w:tr w:rsidR="00191F0C" w:rsidRPr="004C74FB" w:rsidTr="00D5155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trHeight w:hRule="exact" w:val="285"/>
        </w:trPr>
        <w:tc>
          <w:tcPr>
            <w:tcW w:w="9497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91F0C" w:rsidRPr="004C74FB" w:rsidRDefault="00191F0C" w:rsidP="00771237">
            <w:pPr>
              <w:ind w:firstLine="756"/>
            </w:pPr>
          </w:p>
        </w:tc>
      </w:tr>
    </w:tbl>
    <w:p w:rsidR="00191F0C" w:rsidRPr="00485C8A" w:rsidRDefault="00191F0C" w:rsidP="00D51552">
      <w:pPr>
        <w:widowControl/>
        <w:tabs>
          <w:tab w:val="left" w:pos="0"/>
        </w:tabs>
        <w:ind w:firstLine="709"/>
        <w:rPr>
          <w:rStyle w:val="FontStyle21"/>
          <w:sz w:val="24"/>
        </w:rPr>
      </w:pPr>
      <w:r w:rsidRPr="00485C8A">
        <w:rPr>
          <w:rStyle w:val="FontStyle21"/>
          <w:sz w:val="24"/>
        </w:rPr>
        <w:t xml:space="preserve">ГОСТы  ЕСКД </w:t>
      </w:r>
      <w:r w:rsidRPr="00485C8A">
        <w:rPr>
          <w:bCs/>
        </w:rPr>
        <w:t>[Электронный ресурс]</w:t>
      </w:r>
      <w:r w:rsidRPr="00485C8A">
        <w:rPr>
          <w:rStyle w:val="FontStyle21"/>
          <w:sz w:val="24"/>
        </w:rPr>
        <w:t xml:space="preserve">: портал нормативных документов. -  </w:t>
      </w:r>
      <w:r w:rsidRPr="00485C8A">
        <w:rPr>
          <w:bCs/>
        </w:rPr>
        <w:t>Р</w:t>
      </w:r>
      <w:r w:rsidRPr="00485C8A">
        <w:rPr>
          <w:bCs/>
        </w:rPr>
        <w:t>е</w:t>
      </w:r>
      <w:r w:rsidRPr="00485C8A">
        <w:rPr>
          <w:bCs/>
        </w:rPr>
        <w:t xml:space="preserve">жим доступа: </w:t>
      </w:r>
      <w:hyperlink r:id="rId29" w:history="1">
        <w:r w:rsidRPr="00485C8A">
          <w:rPr>
            <w:rStyle w:val="Hyperlink"/>
            <w:bCs/>
            <w:lang w:val="en-US"/>
          </w:rPr>
          <w:t>http</w:t>
        </w:r>
        <w:r w:rsidRPr="00485C8A">
          <w:rPr>
            <w:rStyle w:val="Hyperlink"/>
            <w:bCs/>
          </w:rPr>
          <w:t>://</w:t>
        </w:r>
        <w:r w:rsidRPr="00485C8A">
          <w:rPr>
            <w:rStyle w:val="Hyperlink"/>
            <w:bCs/>
            <w:lang w:val="en-US"/>
          </w:rPr>
          <w:t>www</w:t>
        </w:r>
        <w:r w:rsidRPr="00485C8A">
          <w:rPr>
            <w:rStyle w:val="Hyperlink"/>
            <w:bCs/>
          </w:rPr>
          <w:t>.</w:t>
        </w:r>
        <w:r w:rsidRPr="00485C8A">
          <w:rPr>
            <w:rStyle w:val="Hyperlink"/>
            <w:bCs/>
            <w:lang w:val="en-US"/>
          </w:rPr>
          <w:t>opengost</w:t>
        </w:r>
        <w:r w:rsidRPr="00485C8A">
          <w:rPr>
            <w:rStyle w:val="Hyperlink"/>
            <w:bCs/>
          </w:rPr>
          <w:t>.</w:t>
        </w:r>
        <w:r w:rsidRPr="00485C8A">
          <w:rPr>
            <w:rStyle w:val="Hyperlink"/>
            <w:bCs/>
            <w:lang w:val="en-US"/>
          </w:rPr>
          <w:t>ru</w:t>
        </w:r>
      </w:hyperlink>
      <w:r w:rsidRPr="00485C8A">
        <w:rPr>
          <w:rStyle w:val="FontStyle21"/>
          <w:sz w:val="24"/>
        </w:rPr>
        <w:t xml:space="preserve">  </w:t>
      </w:r>
    </w:p>
    <w:p w:rsidR="00191F0C" w:rsidRPr="00485C8A" w:rsidRDefault="00191F0C" w:rsidP="00D51552">
      <w:pPr>
        <w:widowControl/>
        <w:tabs>
          <w:tab w:val="left" w:pos="0"/>
        </w:tabs>
        <w:ind w:firstLine="709"/>
        <w:rPr>
          <w:rStyle w:val="FontStyle21"/>
          <w:sz w:val="24"/>
        </w:rPr>
      </w:pPr>
      <w:r w:rsidRPr="00485C8A">
        <w:rPr>
          <w:rStyle w:val="FontStyle21"/>
          <w:sz w:val="24"/>
        </w:rPr>
        <w:t>ГОСТы  ЕСКД</w:t>
      </w:r>
      <w:r w:rsidRPr="00485C8A">
        <w:rPr>
          <w:rStyle w:val="FontStyle21"/>
          <w:bCs/>
          <w:sz w:val="24"/>
        </w:rPr>
        <w:t xml:space="preserve"> </w:t>
      </w:r>
      <w:r w:rsidRPr="00485C8A">
        <w:rPr>
          <w:bCs/>
        </w:rPr>
        <w:t>[Электронный ресурс]</w:t>
      </w:r>
      <w:r w:rsidRPr="00485C8A">
        <w:rPr>
          <w:rStyle w:val="FontStyle21"/>
          <w:sz w:val="24"/>
        </w:rPr>
        <w:t xml:space="preserve">: открытая база ГОСТов. - </w:t>
      </w:r>
      <w:r w:rsidRPr="00485C8A">
        <w:rPr>
          <w:rStyle w:val="FontStyle21"/>
          <w:bCs/>
          <w:sz w:val="24"/>
        </w:rPr>
        <w:t xml:space="preserve"> </w:t>
      </w:r>
      <w:r w:rsidRPr="00485C8A">
        <w:rPr>
          <w:bCs/>
        </w:rPr>
        <w:t>Режим доступа:</w:t>
      </w:r>
      <w:r w:rsidRPr="00485C8A">
        <w:rPr>
          <w:rStyle w:val="FontStyle21"/>
          <w:sz w:val="24"/>
        </w:rPr>
        <w:t xml:space="preserve"> </w:t>
      </w:r>
      <w:hyperlink r:id="rId30" w:history="1">
        <w:r w:rsidRPr="00485C8A">
          <w:rPr>
            <w:rStyle w:val="Hyperlink"/>
            <w:bCs/>
            <w:lang w:val="en-US"/>
          </w:rPr>
          <w:t>http</w:t>
        </w:r>
        <w:r w:rsidRPr="00485C8A">
          <w:rPr>
            <w:rStyle w:val="Hyperlink"/>
            <w:bCs/>
          </w:rPr>
          <w:t>://</w:t>
        </w:r>
        <w:r w:rsidRPr="00485C8A">
          <w:rPr>
            <w:rStyle w:val="Hyperlink"/>
            <w:bCs/>
            <w:lang w:val="en-US"/>
          </w:rPr>
          <w:t>www</w:t>
        </w:r>
        <w:r w:rsidRPr="00485C8A">
          <w:rPr>
            <w:rStyle w:val="Hyperlink"/>
            <w:bCs/>
          </w:rPr>
          <w:t>.</w:t>
        </w:r>
        <w:r w:rsidRPr="00485C8A">
          <w:rPr>
            <w:rStyle w:val="Hyperlink"/>
            <w:bCs/>
            <w:lang w:val="en-US"/>
          </w:rPr>
          <w:t>standartgost</w:t>
        </w:r>
        <w:r w:rsidRPr="00485C8A">
          <w:rPr>
            <w:rStyle w:val="Hyperlink"/>
            <w:bCs/>
          </w:rPr>
          <w:t>.</w:t>
        </w:r>
        <w:r w:rsidRPr="00485C8A">
          <w:rPr>
            <w:rStyle w:val="Hyperlink"/>
            <w:bCs/>
            <w:lang w:val="en-US"/>
          </w:rPr>
          <w:t>ru</w:t>
        </w:r>
      </w:hyperlink>
    </w:p>
    <w:p w:rsidR="00191F0C" w:rsidRPr="00485C8A" w:rsidRDefault="00191F0C" w:rsidP="00D51552">
      <w:pPr>
        <w:widowControl/>
        <w:tabs>
          <w:tab w:val="left" w:pos="0"/>
        </w:tabs>
        <w:ind w:firstLine="709"/>
        <w:rPr>
          <w:rStyle w:val="FontStyle21"/>
          <w:sz w:val="24"/>
        </w:rPr>
      </w:pPr>
      <w:r w:rsidRPr="00485C8A">
        <w:rPr>
          <w:rStyle w:val="FontStyle21"/>
          <w:sz w:val="24"/>
        </w:rPr>
        <w:t xml:space="preserve">ГОСТы  ЕСКД </w:t>
      </w:r>
      <w:r w:rsidRPr="00485C8A">
        <w:rPr>
          <w:bCs/>
        </w:rPr>
        <w:t>[Электронный ресурс]</w:t>
      </w:r>
      <w:r w:rsidRPr="00485C8A">
        <w:rPr>
          <w:rStyle w:val="FontStyle21"/>
          <w:sz w:val="24"/>
        </w:rPr>
        <w:t>: Библиотека ГОСТов и нормативных д</w:t>
      </w:r>
      <w:r w:rsidRPr="00485C8A">
        <w:rPr>
          <w:rStyle w:val="FontStyle21"/>
          <w:sz w:val="24"/>
        </w:rPr>
        <w:t>о</w:t>
      </w:r>
      <w:r w:rsidRPr="00485C8A">
        <w:rPr>
          <w:rStyle w:val="FontStyle21"/>
          <w:sz w:val="24"/>
        </w:rPr>
        <w:t xml:space="preserve">кументов. - </w:t>
      </w:r>
      <w:r w:rsidRPr="00485C8A">
        <w:rPr>
          <w:bCs/>
        </w:rPr>
        <w:t xml:space="preserve">Режим доступа: </w:t>
      </w:r>
      <w:hyperlink r:id="rId31" w:history="1">
        <w:r w:rsidRPr="00485C8A">
          <w:rPr>
            <w:rStyle w:val="Hyperlink"/>
            <w:bCs/>
            <w:lang w:val="en-US"/>
          </w:rPr>
          <w:t>http</w:t>
        </w:r>
        <w:r w:rsidRPr="00485C8A">
          <w:rPr>
            <w:rStyle w:val="Hyperlink"/>
            <w:bCs/>
          </w:rPr>
          <w:t>://</w:t>
        </w:r>
        <w:r w:rsidRPr="00485C8A">
          <w:rPr>
            <w:rStyle w:val="Hyperlink"/>
            <w:bCs/>
            <w:lang w:val="en-US"/>
          </w:rPr>
          <w:t>www</w:t>
        </w:r>
        <w:r w:rsidRPr="00485C8A">
          <w:rPr>
            <w:rStyle w:val="Hyperlink"/>
            <w:bCs/>
          </w:rPr>
          <w:t>.</w:t>
        </w:r>
        <w:r w:rsidRPr="00485C8A">
          <w:rPr>
            <w:rStyle w:val="Hyperlink"/>
            <w:bCs/>
            <w:lang w:val="en-US"/>
          </w:rPr>
          <w:t>libgost</w:t>
        </w:r>
        <w:r w:rsidRPr="00485C8A">
          <w:rPr>
            <w:rStyle w:val="Hyperlink"/>
            <w:bCs/>
          </w:rPr>
          <w:t>.</w:t>
        </w:r>
        <w:r w:rsidRPr="00485C8A">
          <w:rPr>
            <w:rStyle w:val="Hyperlink"/>
            <w:bCs/>
            <w:lang w:val="en-US"/>
          </w:rPr>
          <w:t>ru</w:t>
        </w:r>
      </w:hyperlink>
      <w:r w:rsidRPr="00485C8A">
        <w:rPr>
          <w:rStyle w:val="FontStyle21"/>
          <w:sz w:val="24"/>
        </w:rPr>
        <w:t>.</w:t>
      </w:r>
    </w:p>
    <w:p w:rsidR="00191F0C" w:rsidRPr="002C261F" w:rsidRDefault="00191F0C" w:rsidP="002C261F">
      <w:pPr>
        <w:widowControl/>
        <w:autoSpaceDE/>
        <w:autoSpaceDN/>
        <w:adjustRightInd/>
        <w:spacing w:after="200" w:line="276" w:lineRule="auto"/>
        <w:ind w:firstLine="0"/>
        <w:jc w:val="left"/>
        <w:rPr>
          <w:rFonts w:ascii="Calibri" w:hAnsi="Calibri"/>
          <w:sz w:val="22"/>
          <w:szCs w:val="22"/>
          <w:lang w:eastAsia="en-US"/>
        </w:rPr>
      </w:pPr>
    </w:p>
    <w:p w:rsidR="00191F0C" w:rsidRPr="0066419C" w:rsidRDefault="00191F0C" w:rsidP="00264B33">
      <w:pPr>
        <w:pStyle w:val="Heading1"/>
        <w:ind w:left="0" w:firstLine="567"/>
        <w:rPr>
          <w:rStyle w:val="FontStyle14"/>
          <w:b/>
          <w:bCs/>
          <w:sz w:val="24"/>
          <w:szCs w:val="24"/>
        </w:rPr>
      </w:pPr>
      <w:r w:rsidRPr="0066419C">
        <w:rPr>
          <w:rStyle w:val="FontStyle14"/>
          <w:b/>
          <w:bCs/>
          <w:sz w:val="24"/>
          <w:szCs w:val="24"/>
        </w:rPr>
        <w:t>9 Материально-техническое обеспечение дисциплины (модуля)</w:t>
      </w:r>
    </w:p>
    <w:p w:rsidR="00191F0C" w:rsidRPr="0066419C" w:rsidRDefault="00191F0C" w:rsidP="009348CE">
      <w:r w:rsidRPr="0066419C">
        <w:t>Материально-техническое обеспечение дисциплины включает:</w:t>
      </w:r>
    </w:p>
    <w:p w:rsidR="00191F0C" w:rsidRPr="0066419C" w:rsidRDefault="00191F0C" w:rsidP="009348CE">
      <w:pPr>
        <w:rPr>
          <w:rStyle w:val="FontStyle15"/>
          <w:b w:val="0"/>
          <w:bCs/>
          <w:i/>
          <w:sz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83"/>
        <w:gridCol w:w="5880"/>
      </w:tblGrid>
      <w:tr w:rsidR="00191F0C" w:rsidRPr="0066419C" w:rsidTr="00F82BF0">
        <w:trPr>
          <w:trHeight w:val="180"/>
          <w:tblHeader/>
        </w:trPr>
        <w:tc>
          <w:tcPr>
            <w:tcW w:w="1928" w:type="pct"/>
            <w:vAlign w:val="center"/>
          </w:tcPr>
          <w:p w:rsidR="00191F0C" w:rsidRPr="0066419C" w:rsidRDefault="00191F0C" w:rsidP="009348CE">
            <w:pPr>
              <w:ind w:firstLine="0"/>
            </w:pPr>
            <w:r w:rsidRPr="0066419C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191F0C" w:rsidRPr="0066419C" w:rsidRDefault="00191F0C" w:rsidP="009348CE">
            <w:pPr>
              <w:ind w:firstLine="0"/>
            </w:pPr>
            <w:r w:rsidRPr="0066419C">
              <w:t>Оснащение аудитории</w:t>
            </w:r>
          </w:p>
        </w:tc>
      </w:tr>
      <w:tr w:rsidR="00191F0C" w:rsidRPr="0066419C" w:rsidTr="001B356E">
        <w:trPr>
          <w:trHeight w:val="830"/>
          <w:tblHeader/>
        </w:trPr>
        <w:tc>
          <w:tcPr>
            <w:tcW w:w="1928" w:type="pct"/>
            <w:vAlign w:val="center"/>
          </w:tcPr>
          <w:p w:rsidR="00191F0C" w:rsidRPr="0066419C" w:rsidRDefault="00191F0C" w:rsidP="009348CE">
            <w:r w:rsidRPr="004C6057">
              <w:rPr>
                <w:color w:val="000000"/>
              </w:rPr>
              <w:t>Учебные аудитории для проведения занятий  лекционного типа</w:t>
            </w:r>
          </w:p>
        </w:tc>
        <w:tc>
          <w:tcPr>
            <w:tcW w:w="3072" w:type="pct"/>
            <w:vAlign w:val="center"/>
          </w:tcPr>
          <w:p w:rsidR="00191F0C" w:rsidRPr="0066419C" w:rsidRDefault="00191F0C" w:rsidP="009348CE">
            <w:r w:rsidRPr="0066419C">
              <w:t>Мультимедийные средства хранения, передачи  и представления информации</w:t>
            </w:r>
          </w:p>
        </w:tc>
      </w:tr>
      <w:tr w:rsidR="00191F0C" w:rsidRPr="0066419C" w:rsidTr="00F82BF0">
        <w:trPr>
          <w:tblHeader/>
        </w:trPr>
        <w:tc>
          <w:tcPr>
            <w:tcW w:w="1928" w:type="pct"/>
            <w:vAlign w:val="center"/>
          </w:tcPr>
          <w:p w:rsidR="00191F0C" w:rsidRPr="0066419C" w:rsidRDefault="00191F0C" w:rsidP="009348CE">
            <w:pPr>
              <w:ind w:firstLine="0"/>
            </w:pPr>
            <w:r w:rsidRPr="0066419C">
              <w:t>Компьютерный класс</w:t>
            </w:r>
          </w:p>
        </w:tc>
        <w:tc>
          <w:tcPr>
            <w:tcW w:w="3072" w:type="pct"/>
            <w:vAlign w:val="center"/>
          </w:tcPr>
          <w:p w:rsidR="00191F0C" w:rsidRPr="0066419C" w:rsidRDefault="00191F0C" w:rsidP="009348CE">
            <w:pPr>
              <w:ind w:firstLine="0"/>
            </w:pPr>
            <w:r w:rsidRPr="0066419C">
              <w:t>Персональные компьютеры с пакетом MS Office, выходом в Интернет и с доступом в электронную и</w:t>
            </w:r>
            <w:r w:rsidRPr="0066419C">
              <w:t>н</w:t>
            </w:r>
            <w:r w:rsidRPr="0066419C">
              <w:t>формационно-образовательную среду университета</w:t>
            </w:r>
          </w:p>
        </w:tc>
      </w:tr>
      <w:tr w:rsidR="00191F0C" w:rsidRPr="0066419C" w:rsidTr="00F82BF0">
        <w:trPr>
          <w:tblHeader/>
        </w:trPr>
        <w:tc>
          <w:tcPr>
            <w:tcW w:w="1928" w:type="pct"/>
          </w:tcPr>
          <w:p w:rsidR="00191F0C" w:rsidRPr="0066419C" w:rsidRDefault="00191F0C" w:rsidP="009348CE">
            <w:pPr>
              <w:ind w:firstLine="0"/>
            </w:pPr>
            <w:r w:rsidRPr="0066419C"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</w:tcPr>
          <w:p w:rsidR="00191F0C" w:rsidRPr="0066419C" w:rsidRDefault="00191F0C" w:rsidP="009348CE">
            <w:pPr>
              <w:ind w:firstLine="0"/>
            </w:pPr>
            <w:r w:rsidRPr="004C6057">
              <w:rPr>
                <w:color w:val="000000"/>
              </w:rPr>
              <w:t>Персональные компьютеры с пакетом MS Office, выходом в Интернет и с доступом в электронную информационно-образовательную среду университета</w:t>
            </w:r>
            <w:r>
              <w:t xml:space="preserve"> </w:t>
            </w:r>
            <w:r w:rsidRPr="009111CC">
              <w:rPr>
                <w:color w:val="000000"/>
              </w:rPr>
              <w:t>с доступом в локальную сеть и интернет, оборудованная стационарными компьютерами с возможностью единовременного подключения до 10 ПК к сети</w:t>
            </w:r>
          </w:p>
        </w:tc>
      </w:tr>
      <w:tr w:rsidR="00191F0C" w:rsidRPr="004C6057" w:rsidTr="007315A8">
        <w:trPr>
          <w:trHeight w:val="3887"/>
          <w:tblHeader/>
        </w:trPr>
        <w:tc>
          <w:tcPr>
            <w:tcW w:w="1928" w:type="pct"/>
          </w:tcPr>
          <w:p w:rsidR="00191F0C" w:rsidRPr="007315A8" w:rsidRDefault="00191F0C" w:rsidP="007315A8">
            <w:pPr>
              <w:ind w:firstLine="0"/>
            </w:pPr>
            <w:r>
              <w:t>Учебные аудитории для провед</w:t>
            </w:r>
            <w:r>
              <w:t>е</w:t>
            </w:r>
            <w:r>
              <w:t>ния практических занятий, гру</w:t>
            </w:r>
            <w:r>
              <w:t>п</w:t>
            </w:r>
            <w:r>
              <w:t>повых и индивидуальных ко</w:t>
            </w:r>
            <w:r>
              <w:t>н</w:t>
            </w:r>
            <w:r>
              <w:t>сультаций, текущего контроля и промежуточной аттестации</w:t>
            </w:r>
          </w:p>
          <w:p w:rsidR="00191F0C" w:rsidRDefault="00191F0C" w:rsidP="002F4CED">
            <w:pPr>
              <w:rPr>
                <w:color w:val="000000"/>
              </w:rPr>
            </w:pPr>
          </w:p>
          <w:p w:rsidR="00191F0C" w:rsidRDefault="00191F0C" w:rsidP="002F4CED">
            <w:pPr>
              <w:rPr>
                <w:color w:val="000000"/>
              </w:rPr>
            </w:pPr>
          </w:p>
          <w:p w:rsidR="00191F0C" w:rsidRDefault="00191F0C" w:rsidP="002F4CED">
            <w:pPr>
              <w:rPr>
                <w:color w:val="000000"/>
              </w:rPr>
            </w:pPr>
            <w:r w:rsidRPr="009111CC">
              <w:rPr>
                <w:color w:val="000000"/>
              </w:rPr>
              <w:t xml:space="preserve">Специализированная учебная аудитория для групповых и индивидуальных консультаций, самостоятельной работы, курсового проектирование </w:t>
            </w:r>
          </w:p>
          <w:p w:rsidR="00191F0C" w:rsidRPr="004C6057" w:rsidRDefault="00191F0C" w:rsidP="007315A8">
            <w:pPr>
              <w:rPr>
                <w:color w:val="000000"/>
              </w:rPr>
            </w:pPr>
          </w:p>
        </w:tc>
        <w:tc>
          <w:tcPr>
            <w:tcW w:w="3072" w:type="pct"/>
          </w:tcPr>
          <w:p w:rsidR="00191F0C" w:rsidRDefault="00191F0C" w:rsidP="002F4CED">
            <w:pPr>
              <w:ind w:firstLine="0"/>
            </w:pPr>
            <w:r>
              <w:t>Доска ауд.-1шт., стол  уч. 20шт., стул уч. 40шт,   стол и стул препод.-1 шт., Проектор – 1шт., экран – 1 шт.</w:t>
            </w:r>
          </w:p>
          <w:p w:rsidR="00191F0C" w:rsidRDefault="00191F0C" w:rsidP="002F4CED">
            <w:pPr>
              <w:ind w:firstLine="0"/>
            </w:pPr>
            <w:r>
              <w:t>Стол  письм.14шт., стол компьютерный - 4 шт., стул. комплект. -14шт., шкаф книжный -8 шт., Доска магнитно-мелов.-1шт.,  IBM совместимые компьютеры – 5 шт. с доступом к сети «Интернет» и к электронной информационно-образовательной</w:t>
            </w:r>
          </w:p>
          <w:p w:rsidR="00191F0C" w:rsidRDefault="00191F0C" w:rsidP="002F4CED">
            <w:pPr>
              <w:ind w:firstLine="0"/>
            </w:pPr>
          </w:p>
          <w:p w:rsidR="00191F0C" w:rsidRDefault="00191F0C" w:rsidP="002F4CED">
            <w:pPr>
              <w:ind w:firstLine="0"/>
            </w:pPr>
            <w:r w:rsidRPr="0066419C">
              <w:t xml:space="preserve">Персональные компьютеры с пакетом </w:t>
            </w:r>
            <w:r w:rsidRPr="0066419C">
              <w:rPr>
                <w:lang w:val="en-US"/>
              </w:rPr>
              <w:t>MS</w:t>
            </w:r>
            <w:r w:rsidRPr="0066419C">
              <w:t xml:space="preserve"> </w:t>
            </w:r>
            <w:r w:rsidRPr="0066419C">
              <w:rPr>
                <w:lang w:val="en-US"/>
              </w:rPr>
              <w:t>Office</w:t>
            </w:r>
            <w:r w:rsidRPr="0066419C">
              <w:t>, выходом в Интернет и с доступом в электронную и</w:t>
            </w:r>
            <w:r w:rsidRPr="0066419C">
              <w:t>н</w:t>
            </w:r>
            <w:r w:rsidRPr="0066419C">
              <w:t>формационно-образовательную среду университета</w:t>
            </w:r>
          </w:p>
          <w:p w:rsidR="00191F0C" w:rsidRPr="001B356E" w:rsidRDefault="00191F0C" w:rsidP="001B356E">
            <w:pPr>
              <w:ind w:firstLine="0"/>
            </w:pPr>
            <w:r w:rsidRPr="0066419C">
              <w:t>Учебно-творческие работы студентов, альбомы, ку</w:t>
            </w:r>
            <w:r w:rsidRPr="0066419C">
              <w:t>р</w:t>
            </w:r>
            <w:r w:rsidRPr="0066419C">
              <w:t>совые и экзамен</w:t>
            </w:r>
            <w:r>
              <w:t>ационные работы,</w:t>
            </w:r>
            <w:r w:rsidRPr="0066419C">
              <w:t>.</w:t>
            </w:r>
          </w:p>
        </w:tc>
      </w:tr>
      <w:tr w:rsidR="00191F0C" w:rsidRPr="004C6057" w:rsidTr="00FC2E2E">
        <w:trPr>
          <w:trHeight w:val="1440"/>
          <w:tblHeader/>
        </w:trPr>
        <w:tc>
          <w:tcPr>
            <w:tcW w:w="1928" w:type="pct"/>
          </w:tcPr>
          <w:p w:rsidR="00191F0C" w:rsidRPr="009111CC" w:rsidRDefault="00191F0C" w:rsidP="002F4CED">
            <w:pPr>
              <w:rPr>
                <w:color w:val="000000"/>
              </w:rPr>
            </w:pPr>
            <w:r w:rsidRPr="0066419C">
              <w:t xml:space="preserve">Методический фонд </w:t>
            </w:r>
          </w:p>
        </w:tc>
        <w:tc>
          <w:tcPr>
            <w:tcW w:w="3072" w:type="pct"/>
          </w:tcPr>
          <w:p w:rsidR="00191F0C" w:rsidRDefault="00191F0C" w:rsidP="002F4CED">
            <w:pPr>
              <w:ind w:firstLine="0"/>
            </w:pPr>
            <w:r>
              <w:t>Иллюстрации к курсу лекций (показ) (проектор, компьютер</w:t>
            </w:r>
          </w:p>
          <w:p w:rsidR="00191F0C" w:rsidRDefault="00191F0C" w:rsidP="001B356E">
            <w:pPr>
              <w:ind w:firstLine="0"/>
            </w:pPr>
            <w:r>
              <w:t xml:space="preserve">-Раздаточный материал к лекциям, Учебные работы - </w:t>
            </w:r>
            <w:r w:rsidRPr="00906644">
              <w:t xml:space="preserve"> </w:t>
            </w:r>
            <w:r>
              <w:t>Иллюстрации к курсу лекций (показ) (проектор, компьютер</w:t>
            </w:r>
          </w:p>
        </w:tc>
      </w:tr>
      <w:tr w:rsidR="00191F0C" w:rsidRPr="004C6057" w:rsidTr="002F4CED">
        <w:trPr>
          <w:trHeight w:val="524"/>
          <w:tblHeader/>
        </w:trPr>
        <w:tc>
          <w:tcPr>
            <w:tcW w:w="1928" w:type="pct"/>
          </w:tcPr>
          <w:p w:rsidR="00191F0C" w:rsidRPr="0066419C" w:rsidRDefault="00191F0C" w:rsidP="00D51552">
            <w:pPr>
              <w:ind w:firstLine="0"/>
            </w:pPr>
            <w:r w:rsidRPr="008759D1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191F0C" w:rsidRDefault="00191F0C" w:rsidP="007E161A">
            <w:r>
              <w:t>-</w:t>
            </w:r>
            <w:r>
              <w:tab/>
              <w:t>Стеллажи для хранения учебного оборудования.</w:t>
            </w:r>
          </w:p>
          <w:p w:rsidR="00191F0C" w:rsidRDefault="00191F0C" w:rsidP="007E161A">
            <w:r>
              <w:t>-</w:t>
            </w:r>
            <w:r>
              <w:tab/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191F0C" w:rsidRPr="0066419C" w:rsidRDefault="00191F0C" w:rsidP="009348CE">
      <w:pPr>
        <w:pStyle w:val="Heading1"/>
        <w:ind w:left="0"/>
        <w:rPr>
          <w:rStyle w:val="FontStyle15"/>
          <w:b/>
          <w:bCs/>
          <w:i/>
          <w:sz w:val="24"/>
          <w:szCs w:val="24"/>
        </w:rPr>
      </w:pPr>
    </w:p>
    <w:sectPr w:rsidR="00191F0C" w:rsidRPr="0066419C" w:rsidSect="009348CE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1F0C" w:rsidRDefault="00191F0C">
      <w:r>
        <w:separator/>
      </w:r>
    </w:p>
  </w:endnote>
  <w:endnote w:type="continuationSeparator" w:id="0">
    <w:p w:rsidR="00191F0C" w:rsidRDefault="00191F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1F0C" w:rsidRDefault="00191F0C" w:rsidP="009348C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191F0C" w:rsidRDefault="00191F0C" w:rsidP="009348CE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1F0C" w:rsidRDefault="00191F0C" w:rsidP="009348C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6</w:t>
    </w:r>
    <w:r>
      <w:rPr>
        <w:rStyle w:val="PageNumber"/>
      </w:rPr>
      <w:fldChar w:fldCharType="end"/>
    </w:r>
  </w:p>
  <w:p w:rsidR="00191F0C" w:rsidRDefault="00191F0C" w:rsidP="009348CE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1F0C" w:rsidRDefault="00191F0C">
      <w:r>
        <w:separator/>
      </w:r>
    </w:p>
  </w:footnote>
  <w:footnote w:type="continuationSeparator" w:id="0">
    <w:p w:rsidR="00191F0C" w:rsidRDefault="00191F0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922D04"/>
    <w:multiLevelType w:val="hybridMultilevel"/>
    <w:tmpl w:val="7D92CDD2"/>
    <w:lvl w:ilvl="0" w:tplc="937A3E0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3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B94580E"/>
    <w:multiLevelType w:val="hybridMultilevel"/>
    <w:tmpl w:val="98FA30E8"/>
    <w:lvl w:ilvl="0" w:tplc="82E4EA06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28F19E8"/>
    <w:multiLevelType w:val="hybridMultilevel"/>
    <w:tmpl w:val="24A64D3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9">
    <w:nsid w:val="16F431D3"/>
    <w:multiLevelType w:val="hybridMultilevel"/>
    <w:tmpl w:val="2F763738"/>
    <w:lvl w:ilvl="0" w:tplc="04190001">
      <w:start w:val="1"/>
      <w:numFmt w:val="bullet"/>
      <w:lvlText w:val=""/>
      <w:lvlJc w:val="left"/>
      <w:pPr>
        <w:ind w:left="13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9" w:hanging="360"/>
      </w:pPr>
      <w:rPr>
        <w:rFonts w:ascii="Wingdings" w:hAnsi="Wingdings" w:hint="default"/>
      </w:rPr>
    </w:lvl>
  </w:abstractNum>
  <w:abstractNum w:abstractNumId="10">
    <w:nsid w:val="184A1321"/>
    <w:multiLevelType w:val="hybridMultilevel"/>
    <w:tmpl w:val="3A12415A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20F80797"/>
    <w:multiLevelType w:val="hybridMultilevel"/>
    <w:tmpl w:val="26B43468"/>
    <w:lvl w:ilvl="0" w:tplc="04190011">
      <w:start w:val="1"/>
      <w:numFmt w:val="decimal"/>
      <w:lvlText w:val="%1)"/>
      <w:lvlJc w:val="left"/>
      <w:pPr>
        <w:tabs>
          <w:tab w:val="num" w:pos="1069"/>
        </w:tabs>
        <w:ind w:firstLine="709"/>
      </w:pPr>
      <w:rPr>
        <w:rFonts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540"/>
        </w:tabs>
        <w:ind w:left="5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23D8458A"/>
    <w:multiLevelType w:val="hybridMultilevel"/>
    <w:tmpl w:val="04442658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7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2B3973B3"/>
    <w:multiLevelType w:val="multilevel"/>
    <w:tmpl w:val="B6DE02EC"/>
    <w:lvl w:ilvl="0">
      <w:start w:val="1"/>
      <w:numFmt w:val="decimal"/>
      <w:lvlText w:val="%1."/>
      <w:lvlJc w:val="left"/>
      <w:pPr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cs="Times New Roman"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0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326024E"/>
    <w:multiLevelType w:val="multilevel"/>
    <w:tmpl w:val="2FAAF0B4"/>
    <w:lvl w:ilvl="0">
      <w:start w:val="1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645"/>
        </w:tabs>
        <w:ind w:left="645" w:hanging="64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4">
    <w:nsid w:val="37FD18E0"/>
    <w:multiLevelType w:val="hybridMultilevel"/>
    <w:tmpl w:val="111C9C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>
    <w:nsid w:val="3A894FCC"/>
    <w:multiLevelType w:val="hybridMultilevel"/>
    <w:tmpl w:val="FAD215D8"/>
    <w:lvl w:ilvl="0" w:tplc="04190001">
      <w:start w:val="1"/>
      <w:numFmt w:val="bullet"/>
      <w:lvlText w:val=""/>
      <w:lvlJc w:val="left"/>
      <w:pPr>
        <w:ind w:left="4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4663323"/>
    <w:multiLevelType w:val="multilevel"/>
    <w:tmpl w:val="B6A447FC"/>
    <w:lvl w:ilvl="0">
      <w:start w:val="5"/>
      <w:numFmt w:val="decimal"/>
      <w:lvlText w:val="%1."/>
      <w:lvlJc w:val="left"/>
      <w:pPr>
        <w:ind w:left="78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84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1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14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5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50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220" w:hanging="1800"/>
      </w:pPr>
      <w:rPr>
        <w:rFonts w:cs="Times New Roman" w:hint="default"/>
      </w:rPr>
    </w:lvl>
  </w:abstractNum>
  <w:abstractNum w:abstractNumId="29">
    <w:nsid w:val="4571434D"/>
    <w:multiLevelType w:val="hybridMultilevel"/>
    <w:tmpl w:val="32CC448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1">
    <w:nsid w:val="4A3516CE"/>
    <w:multiLevelType w:val="hybridMultilevel"/>
    <w:tmpl w:val="3438DAC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5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8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>
    <w:nsid w:val="6576310F"/>
    <w:multiLevelType w:val="hybridMultilevel"/>
    <w:tmpl w:val="A84256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F304E7D"/>
    <w:multiLevelType w:val="hybridMultilevel"/>
    <w:tmpl w:val="4D2AB9B2"/>
    <w:lvl w:ilvl="0" w:tplc="0AEEBF3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41">
    <w:nsid w:val="747619EE"/>
    <w:multiLevelType w:val="hybridMultilevel"/>
    <w:tmpl w:val="E846555C"/>
    <w:lvl w:ilvl="0" w:tplc="0419000F">
      <w:start w:val="1"/>
      <w:numFmt w:val="decimal"/>
      <w:lvlText w:val="%1."/>
      <w:lvlJc w:val="left"/>
      <w:pPr>
        <w:ind w:left="60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42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7AF4A1C"/>
    <w:multiLevelType w:val="hybridMultilevel"/>
    <w:tmpl w:val="DD442FDE"/>
    <w:lvl w:ilvl="0" w:tplc="C2EA30E2">
      <w:start w:val="1"/>
      <w:numFmt w:val="decimal"/>
      <w:lvlText w:val="%1."/>
      <w:lvlJc w:val="left"/>
      <w:pPr>
        <w:ind w:left="1467" w:hanging="90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44">
    <w:nsid w:val="79EB0A35"/>
    <w:multiLevelType w:val="hybridMultilevel"/>
    <w:tmpl w:val="2E944736"/>
    <w:lvl w:ilvl="0" w:tplc="427C24C6">
      <w:start w:val="1"/>
      <w:numFmt w:val="decimal"/>
      <w:lvlText w:val="%1."/>
      <w:lvlJc w:val="left"/>
      <w:pPr>
        <w:ind w:left="659" w:hanging="375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46">
    <w:nsid w:val="7BFC3743"/>
    <w:multiLevelType w:val="singleLevel"/>
    <w:tmpl w:val="5922DC66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47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8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9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"/>
  </w:num>
  <w:num w:numId="3">
    <w:abstractNumId w:val="7"/>
  </w:num>
  <w:num w:numId="4">
    <w:abstractNumId w:val="34"/>
  </w:num>
  <w:num w:numId="5">
    <w:abstractNumId w:val="48"/>
  </w:num>
  <w:num w:numId="6">
    <w:abstractNumId w:val="49"/>
  </w:num>
  <w:num w:numId="7">
    <w:abstractNumId w:val="30"/>
  </w:num>
  <w:num w:numId="8">
    <w:abstractNumId w:val="38"/>
  </w:num>
  <w:num w:numId="9">
    <w:abstractNumId w:val="18"/>
  </w:num>
  <w:num w:numId="10">
    <w:abstractNumId w:val="6"/>
  </w:num>
  <w:num w:numId="11">
    <w:abstractNumId w:val="26"/>
  </w:num>
  <w:num w:numId="12">
    <w:abstractNumId w:val="22"/>
  </w:num>
  <w:num w:numId="13">
    <w:abstractNumId w:val="47"/>
  </w:num>
  <w:num w:numId="14">
    <w:abstractNumId w:val="13"/>
  </w:num>
  <w:num w:numId="15">
    <w:abstractNumId w:val="20"/>
  </w:num>
  <w:num w:numId="16">
    <w:abstractNumId w:val="42"/>
  </w:num>
  <w:num w:numId="17">
    <w:abstractNumId w:val="32"/>
  </w:num>
  <w:num w:numId="18">
    <w:abstractNumId w:val="8"/>
  </w:num>
  <w:num w:numId="19">
    <w:abstractNumId w:val="37"/>
  </w:num>
  <w:num w:numId="20">
    <w:abstractNumId w:val="27"/>
  </w:num>
  <w:num w:numId="21">
    <w:abstractNumId w:val="11"/>
  </w:num>
  <w:num w:numId="22">
    <w:abstractNumId w:val="36"/>
  </w:num>
  <w:num w:numId="23">
    <w:abstractNumId w:val="35"/>
  </w:num>
  <w:num w:numId="24">
    <w:abstractNumId w:val="21"/>
  </w:num>
  <w:num w:numId="25">
    <w:abstractNumId w:val="3"/>
  </w:num>
  <w:num w:numId="26">
    <w:abstractNumId w:val="33"/>
  </w:num>
  <w:num w:numId="27">
    <w:abstractNumId w:val="14"/>
  </w:num>
  <w:num w:numId="28">
    <w:abstractNumId w:val="17"/>
  </w:num>
  <w:num w:numId="29">
    <w:abstractNumId w:val="0"/>
  </w:num>
  <w:num w:numId="30">
    <w:abstractNumId w:val="45"/>
  </w:num>
  <w:num w:numId="31">
    <w:abstractNumId w:val="43"/>
  </w:num>
  <w:num w:numId="32">
    <w:abstractNumId w:val="39"/>
  </w:num>
  <w:num w:numId="33">
    <w:abstractNumId w:val="44"/>
  </w:num>
  <w:num w:numId="34">
    <w:abstractNumId w:val="19"/>
  </w:num>
  <w:num w:numId="35">
    <w:abstractNumId w:val="28"/>
  </w:num>
  <w:num w:numId="36">
    <w:abstractNumId w:val="1"/>
  </w:num>
  <w:num w:numId="37">
    <w:abstractNumId w:val="40"/>
  </w:num>
  <w:num w:numId="38">
    <w:abstractNumId w:val="46"/>
  </w:num>
  <w:num w:numId="39">
    <w:abstractNumId w:val="10"/>
  </w:num>
  <w:num w:numId="40">
    <w:abstractNumId w:val="15"/>
  </w:num>
  <w:num w:numId="4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9"/>
  </w:num>
  <w:num w:numId="43">
    <w:abstractNumId w:val="25"/>
  </w:num>
  <w:num w:numId="44">
    <w:abstractNumId w:val="4"/>
  </w:num>
  <w:num w:numId="45">
    <w:abstractNumId w:val="5"/>
  </w:num>
  <w:num w:numId="46">
    <w:abstractNumId w:val="9"/>
  </w:num>
  <w:num w:numId="47">
    <w:abstractNumId w:val="31"/>
  </w:num>
  <w:num w:numId="48">
    <w:abstractNumId w:val="23"/>
  </w:num>
  <w:num w:numId="49">
    <w:abstractNumId w:val="41"/>
  </w:num>
  <w:num w:numId="50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348CE"/>
    <w:rsid w:val="0001283B"/>
    <w:rsid w:val="00070D75"/>
    <w:rsid w:val="000C062C"/>
    <w:rsid w:val="00116C0F"/>
    <w:rsid w:val="00147A69"/>
    <w:rsid w:val="00191F0C"/>
    <w:rsid w:val="001A5AA0"/>
    <w:rsid w:val="001B356E"/>
    <w:rsid w:val="001B6782"/>
    <w:rsid w:val="00236110"/>
    <w:rsid w:val="0026160B"/>
    <w:rsid w:val="00264B33"/>
    <w:rsid w:val="002A2A10"/>
    <w:rsid w:val="002C261F"/>
    <w:rsid w:val="002E54A5"/>
    <w:rsid w:val="002F4CED"/>
    <w:rsid w:val="00364DFE"/>
    <w:rsid w:val="003B14B5"/>
    <w:rsid w:val="003C5CE7"/>
    <w:rsid w:val="003D1A8D"/>
    <w:rsid w:val="003E77F3"/>
    <w:rsid w:val="003F6C29"/>
    <w:rsid w:val="00400DF8"/>
    <w:rsid w:val="00412D57"/>
    <w:rsid w:val="004173D2"/>
    <w:rsid w:val="004257EE"/>
    <w:rsid w:val="004307BC"/>
    <w:rsid w:val="00467927"/>
    <w:rsid w:val="00485C8A"/>
    <w:rsid w:val="004C6057"/>
    <w:rsid w:val="004C74FB"/>
    <w:rsid w:val="004C7586"/>
    <w:rsid w:val="004D5642"/>
    <w:rsid w:val="00547B0A"/>
    <w:rsid w:val="0059421E"/>
    <w:rsid w:val="005A00EF"/>
    <w:rsid w:val="005F32D4"/>
    <w:rsid w:val="00603D5D"/>
    <w:rsid w:val="00617A99"/>
    <w:rsid w:val="006301D9"/>
    <w:rsid w:val="0066419C"/>
    <w:rsid w:val="00675DF8"/>
    <w:rsid w:val="006C1D5C"/>
    <w:rsid w:val="006C7B6A"/>
    <w:rsid w:val="007315A8"/>
    <w:rsid w:val="007361E1"/>
    <w:rsid w:val="00771237"/>
    <w:rsid w:val="00771401"/>
    <w:rsid w:val="007E161A"/>
    <w:rsid w:val="007E71C4"/>
    <w:rsid w:val="007F1238"/>
    <w:rsid w:val="00801B8F"/>
    <w:rsid w:val="00817434"/>
    <w:rsid w:val="008236E6"/>
    <w:rsid w:val="00830B4E"/>
    <w:rsid w:val="00837A48"/>
    <w:rsid w:val="008460E0"/>
    <w:rsid w:val="00865E6B"/>
    <w:rsid w:val="008759D1"/>
    <w:rsid w:val="00885F76"/>
    <w:rsid w:val="008D1B3D"/>
    <w:rsid w:val="008D510B"/>
    <w:rsid w:val="008D55B5"/>
    <w:rsid w:val="009014BD"/>
    <w:rsid w:val="00906644"/>
    <w:rsid w:val="009111CC"/>
    <w:rsid w:val="009348CE"/>
    <w:rsid w:val="00974D46"/>
    <w:rsid w:val="0098393F"/>
    <w:rsid w:val="00985D98"/>
    <w:rsid w:val="00991497"/>
    <w:rsid w:val="009A1CD9"/>
    <w:rsid w:val="009C151F"/>
    <w:rsid w:val="00A15623"/>
    <w:rsid w:val="00A57ECF"/>
    <w:rsid w:val="00A833D8"/>
    <w:rsid w:val="00A8751F"/>
    <w:rsid w:val="00AA2673"/>
    <w:rsid w:val="00AC7B37"/>
    <w:rsid w:val="00AD6225"/>
    <w:rsid w:val="00AE06AA"/>
    <w:rsid w:val="00BD391A"/>
    <w:rsid w:val="00BD5F1C"/>
    <w:rsid w:val="00BE181C"/>
    <w:rsid w:val="00C37DA1"/>
    <w:rsid w:val="00C72B68"/>
    <w:rsid w:val="00CE1373"/>
    <w:rsid w:val="00CF376A"/>
    <w:rsid w:val="00D21080"/>
    <w:rsid w:val="00D407EC"/>
    <w:rsid w:val="00D4198C"/>
    <w:rsid w:val="00D51552"/>
    <w:rsid w:val="00D8102B"/>
    <w:rsid w:val="00DA7703"/>
    <w:rsid w:val="00DB0BC5"/>
    <w:rsid w:val="00DC1DA5"/>
    <w:rsid w:val="00E1557F"/>
    <w:rsid w:val="00E301AD"/>
    <w:rsid w:val="00E7189C"/>
    <w:rsid w:val="00EA7943"/>
    <w:rsid w:val="00F00E69"/>
    <w:rsid w:val="00F15203"/>
    <w:rsid w:val="00F214B2"/>
    <w:rsid w:val="00F40A27"/>
    <w:rsid w:val="00F4748A"/>
    <w:rsid w:val="00F82BF0"/>
    <w:rsid w:val="00FC2E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348CE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348CE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Heading2">
    <w:name w:val="heading 2"/>
    <w:basedOn w:val="Normal"/>
    <w:next w:val="Normal"/>
    <w:link w:val="Heading2Char"/>
    <w:uiPriority w:val="9"/>
    <w:qFormat/>
    <w:rsid w:val="009348CE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Heading3">
    <w:name w:val="heading 3"/>
    <w:basedOn w:val="Normal"/>
    <w:next w:val="Normal"/>
    <w:link w:val="Heading3Char"/>
    <w:uiPriority w:val="9"/>
    <w:qFormat/>
    <w:rsid w:val="009348C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77F02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77F02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77F02"/>
    <w:rPr>
      <w:rFonts w:asciiTheme="majorHAnsi" w:eastAsiaTheme="majorEastAsia" w:hAnsiTheme="majorHAnsi" w:cstheme="majorBidi"/>
      <w:b/>
      <w:bCs/>
      <w:sz w:val="26"/>
      <w:szCs w:val="26"/>
    </w:rPr>
  </w:style>
  <w:style w:type="paragraph" w:customStyle="1" w:styleId="Style1">
    <w:name w:val="Style1"/>
    <w:basedOn w:val="Normal"/>
    <w:rsid w:val="009348CE"/>
  </w:style>
  <w:style w:type="paragraph" w:customStyle="1" w:styleId="Style2">
    <w:name w:val="Style2"/>
    <w:basedOn w:val="Normal"/>
    <w:rsid w:val="009348CE"/>
  </w:style>
  <w:style w:type="paragraph" w:customStyle="1" w:styleId="Style3">
    <w:name w:val="Style3"/>
    <w:basedOn w:val="Normal"/>
    <w:rsid w:val="009348CE"/>
  </w:style>
  <w:style w:type="paragraph" w:customStyle="1" w:styleId="Style4">
    <w:name w:val="Style4"/>
    <w:basedOn w:val="Normal"/>
    <w:rsid w:val="009348CE"/>
  </w:style>
  <w:style w:type="paragraph" w:customStyle="1" w:styleId="Style5">
    <w:name w:val="Style5"/>
    <w:basedOn w:val="Normal"/>
    <w:rsid w:val="009348CE"/>
  </w:style>
  <w:style w:type="paragraph" w:customStyle="1" w:styleId="Style6">
    <w:name w:val="Style6"/>
    <w:basedOn w:val="Normal"/>
    <w:rsid w:val="009348CE"/>
  </w:style>
  <w:style w:type="paragraph" w:customStyle="1" w:styleId="Style7">
    <w:name w:val="Style7"/>
    <w:basedOn w:val="Normal"/>
    <w:rsid w:val="009348CE"/>
  </w:style>
  <w:style w:type="paragraph" w:customStyle="1" w:styleId="Style8">
    <w:name w:val="Style8"/>
    <w:basedOn w:val="Normal"/>
    <w:rsid w:val="009348CE"/>
  </w:style>
  <w:style w:type="character" w:customStyle="1" w:styleId="FontStyle14">
    <w:name w:val="Font Style14"/>
    <w:rsid w:val="009348CE"/>
    <w:rPr>
      <w:rFonts w:ascii="Times New Roman" w:hAnsi="Times New Roman"/>
      <w:b/>
      <w:sz w:val="14"/>
    </w:rPr>
  </w:style>
  <w:style w:type="character" w:customStyle="1" w:styleId="FontStyle15">
    <w:name w:val="Font Style15"/>
    <w:rsid w:val="009348CE"/>
    <w:rPr>
      <w:rFonts w:ascii="Times New Roman" w:hAnsi="Times New Roman"/>
      <w:b/>
      <w:sz w:val="18"/>
    </w:rPr>
  </w:style>
  <w:style w:type="character" w:customStyle="1" w:styleId="FontStyle16">
    <w:name w:val="Font Style16"/>
    <w:rsid w:val="009348CE"/>
    <w:rPr>
      <w:rFonts w:ascii="Times New Roman" w:hAnsi="Times New Roman"/>
      <w:b/>
      <w:sz w:val="16"/>
    </w:rPr>
  </w:style>
  <w:style w:type="character" w:customStyle="1" w:styleId="FontStyle17">
    <w:name w:val="Font Style17"/>
    <w:rsid w:val="009348CE"/>
    <w:rPr>
      <w:rFonts w:ascii="Times New Roman" w:hAnsi="Times New Roman"/>
      <w:b/>
      <w:sz w:val="16"/>
    </w:rPr>
  </w:style>
  <w:style w:type="character" w:customStyle="1" w:styleId="FontStyle18">
    <w:name w:val="Font Style18"/>
    <w:rsid w:val="009348CE"/>
    <w:rPr>
      <w:rFonts w:ascii="Times New Roman" w:hAnsi="Times New Roman"/>
      <w:b/>
      <w:sz w:val="10"/>
    </w:rPr>
  </w:style>
  <w:style w:type="character" w:customStyle="1" w:styleId="FontStyle20">
    <w:name w:val="Font Style20"/>
    <w:rsid w:val="009348CE"/>
    <w:rPr>
      <w:rFonts w:ascii="Georgia" w:hAnsi="Georgia"/>
      <w:sz w:val="12"/>
    </w:rPr>
  </w:style>
  <w:style w:type="character" w:customStyle="1" w:styleId="FontStyle21">
    <w:name w:val="Font Style21"/>
    <w:rsid w:val="009348CE"/>
    <w:rPr>
      <w:rFonts w:ascii="Times New Roman" w:hAnsi="Times New Roman"/>
      <w:sz w:val="12"/>
    </w:rPr>
  </w:style>
  <w:style w:type="character" w:customStyle="1" w:styleId="FontStyle22">
    <w:name w:val="Font Style22"/>
    <w:rsid w:val="009348CE"/>
    <w:rPr>
      <w:rFonts w:ascii="Times New Roman" w:hAnsi="Times New Roman"/>
      <w:sz w:val="20"/>
    </w:rPr>
  </w:style>
  <w:style w:type="character" w:customStyle="1" w:styleId="FontStyle23">
    <w:name w:val="Font Style23"/>
    <w:rsid w:val="009348CE"/>
    <w:rPr>
      <w:rFonts w:ascii="Times New Roman" w:hAnsi="Times New Roman"/>
      <w:b/>
      <w:sz w:val="12"/>
    </w:rPr>
  </w:style>
  <w:style w:type="character" w:customStyle="1" w:styleId="FontStyle24">
    <w:name w:val="Font Style24"/>
    <w:rsid w:val="009348CE"/>
    <w:rPr>
      <w:rFonts w:ascii="Times New Roman" w:hAnsi="Times New Roman"/>
      <w:b/>
      <w:sz w:val="10"/>
    </w:rPr>
  </w:style>
  <w:style w:type="character" w:customStyle="1" w:styleId="FontStyle25">
    <w:name w:val="Font Style25"/>
    <w:rsid w:val="009348CE"/>
    <w:rPr>
      <w:rFonts w:ascii="Times New Roman" w:hAnsi="Times New Roman"/>
      <w:i/>
      <w:sz w:val="12"/>
    </w:rPr>
  </w:style>
  <w:style w:type="paragraph" w:customStyle="1" w:styleId="Style9">
    <w:name w:val="Style9"/>
    <w:basedOn w:val="Normal"/>
    <w:rsid w:val="009348CE"/>
  </w:style>
  <w:style w:type="paragraph" w:customStyle="1" w:styleId="Style10">
    <w:name w:val="Style10"/>
    <w:basedOn w:val="Normal"/>
    <w:rsid w:val="009348CE"/>
  </w:style>
  <w:style w:type="paragraph" w:customStyle="1" w:styleId="Style11">
    <w:name w:val="Style11"/>
    <w:basedOn w:val="Normal"/>
    <w:rsid w:val="009348CE"/>
  </w:style>
  <w:style w:type="paragraph" w:customStyle="1" w:styleId="Style12">
    <w:name w:val="Style12"/>
    <w:basedOn w:val="Normal"/>
    <w:rsid w:val="009348CE"/>
  </w:style>
  <w:style w:type="paragraph" w:customStyle="1" w:styleId="Style13">
    <w:name w:val="Style13"/>
    <w:basedOn w:val="Normal"/>
    <w:rsid w:val="009348CE"/>
  </w:style>
  <w:style w:type="paragraph" w:customStyle="1" w:styleId="Style14">
    <w:name w:val="Style14"/>
    <w:basedOn w:val="Normal"/>
    <w:rsid w:val="009348CE"/>
  </w:style>
  <w:style w:type="paragraph" w:customStyle="1" w:styleId="Style15">
    <w:name w:val="Style15"/>
    <w:basedOn w:val="Normal"/>
    <w:rsid w:val="009348CE"/>
  </w:style>
  <w:style w:type="character" w:customStyle="1" w:styleId="FontStyle28">
    <w:name w:val="Font Style28"/>
    <w:rsid w:val="009348CE"/>
    <w:rPr>
      <w:rFonts w:ascii="Constantia" w:hAnsi="Constantia"/>
      <w:b/>
      <w:smallCaps/>
      <w:sz w:val="10"/>
    </w:rPr>
  </w:style>
  <w:style w:type="character" w:customStyle="1" w:styleId="FontStyle31">
    <w:name w:val="Font Style31"/>
    <w:rsid w:val="009348CE"/>
    <w:rPr>
      <w:rFonts w:ascii="Georgia" w:hAnsi="Georgia"/>
      <w:sz w:val="12"/>
    </w:rPr>
  </w:style>
  <w:style w:type="character" w:customStyle="1" w:styleId="FontStyle32">
    <w:name w:val="Font Style32"/>
    <w:rsid w:val="009348CE"/>
    <w:rPr>
      <w:rFonts w:ascii="Times New Roman" w:hAnsi="Times New Roman"/>
      <w:i/>
      <w:sz w:val="12"/>
    </w:rPr>
  </w:style>
  <w:style w:type="paragraph" w:styleId="Footer">
    <w:name w:val="footer"/>
    <w:basedOn w:val="Normal"/>
    <w:link w:val="FooterChar"/>
    <w:uiPriority w:val="99"/>
    <w:rsid w:val="009348CE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77F02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9348CE"/>
    <w:rPr>
      <w:rFonts w:cs="Times New Roman"/>
    </w:rPr>
  </w:style>
  <w:style w:type="paragraph" w:styleId="BodyTextIndent">
    <w:name w:val="Body Text Indent"/>
    <w:basedOn w:val="Normal"/>
    <w:link w:val="BodyTextIndentChar"/>
    <w:uiPriority w:val="99"/>
    <w:rsid w:val="009348CE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9348CE"/>
    <w:rPr>
      <w:i/>
      <w:sz w:val="24"/>
      <w:lang w:val="ru-RU" w:eastAsia="ru-RU"/>
    </w:rPr>
  </w:style>
  <w:style w:type="paragraph" w:styleId="Header">
    <w:name w:val="header"/>
    <w:aliases w:val="Знак"/>
    <w:basedOn w:val="Normal"/>
    <w:link w:val="HeaderChar"/>
    <w:uiPriority w:val="99"/>
    <w:rsid w:val="009348CE"/>
    <w:pPr>
      <w:tabs>
        <w:tab w:val="center" w:pos="4677"/>
        <w:tab w:val="right" w:pos="9355"/>
      </w:tabs>
    </w:pPr>
  </w:style>
  <w:style w:type="character" w:customStyle="1" w:styleId="HeaderChar">
    <w:name w:val="Header Char"/>
    <w:aliases w:val="Знак Char"/>
    <w:basedOn w:val="DefaultParagraphFont"/>
    <w:link w:val="Header"/>
    <w:uiPriority w:val="99"/>
    <w:locked/>
    <w:rsid w:val="009348CE"/>
    <w:rPr>
      <w:sz w:val="24"/>
      <w:lang w:val="ru-RU" w:eastAsia="ru-RU"/>
    </w:rPr>
  </w:style>
  <w:style w:type="paragraph" w:styleId="CommentText">
    <w:name w:val="annotation text"/>
    <w:basedOn w:val="Normal"/>
    <w:link w:val="CommentTextChar"/>
    <w:uiPriority w:val="99"/>
    <w:rsid w:val="009348C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9348CE"/>
    <w:rPr>
      <w:lang w:val="ru-RU" w:eastAsia="ru-R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9348C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9348CE"/>
    <w:rPr>
      <w:b/>
    </w:rPr>
  </w:style>
  <w:style w:type="paragraph" w:styleId="FootnoteText">
    <w:name w:val="footnote text"/>
    <w:basedOn w:val="Normal"/>
    <w:link w:val="FootnoteTextChar"/>
    <w:uiPriority w:val="99"/>
    <w:rsid w:val="009348CE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9348CE"/>
    <w:rPr>
      <w:lang w:val="ru-RU" w:eastAsia="ru-RU"/>
    </w:rPr>
  </w:style>
  <w:style w:type="paragraph" w:styleId="ListParagraph">
    <w:name w:val="List Paragraph"/>
    <w:basedOn w:val="Normal"/>
    <w:uiPriority w:val="34"/>
    <w:qFormat/>
    <w:rsid w:val="009348CE"/>
    <w:pPr>
      <w:widowControl/>
      <w:autoSpaceDE/>
      <w:autoSpaceDN/>
      <w:adjustRightInd/>
      <w:spacing w:line="276" w:lineRule="auto"/>
      <w:ind w:left="720" w:firstLine="709"/>
      <w:contextualSpacing/>
    </w:pPr>
    <w:rPr>
      <w:szCs w:val="22"/>
      <w:lang w:val="en-US" w:eastAsia="en-US"/>
    </w:rPr>
  </w:style>
  <w:style w:type="paragraph" w:styleId="BodyText2">
    <w:name w:val="Body Text 2"/>
    <w:basedOn w:val="Normal"/>
    <w:link w:val="BodyText2Char"/>
    <w:uiPriority w:val="99"/>
    <w:rsid w:val="009348C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BodyText2Char">
    <w:name w:val="Body Text 2 Char"/>
    <w:basedOn w:val="DefaultParagraphFont"/>
    <w:link w:val="BodyText2"/>
    <w:uiPriority w:val="99"/>
    <w:locked/>
    <w:rsid w:val="009348CE"/>
    <w:rPr>
      <w:sz w:val="24"/>
      <w:lang w:val="ru-RU" w:eastAsia="ru-RU"/>
    </w:rPr>
  </w:style>
  <w:style w:type="paragraph" w:styleId="BodyTextIndent2">
    <w:name w:val="Body Text Indent 2"/>
    <w:basedOn w:val="Normal"/>
    <w:link w:val="BodyTextIndent2Char"/>
    <w:uiPriority w:val="99"/>
    <w:rsid w:val="009348CE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9348CE"/>
    <w:rPr>
      <w:sz w:val="24"/>
      <w:lang w:val="ru-RU" w:eastAsia="ru-RU"/>
    </w:rPr>
  </w:style>
  <w:style w:type="paragraph" w:styleId="NormalWeb">
    <w:name w:val="Normal (Web)"/>
    <w:basedOn w:val="Normal"/>
    <w:uiPriority w:val="99"/>
    <w:rsid w:val="009348CE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Subtitle">
    <w:name w:val="Subtitle"/>
    <w:basedOn w:val="Normal"/>
    <w:link w:val="SubtitleChar"/>
    <w:uiPriority w:val="11"/>
    <w:qFormat/>
    <w:rsid w:val="009348CE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SubtitleChar">
    <w:name w:val="Subtitle Char"/>
    <w:basedOn w:val="DefaultParagraphFont"/>
    <w:link w:val="Subtitle"/>
    <w:uiPriority w:val="11"/>
    <w:locked/>
    <w:rsid w:val="009348CE"/>
    <w:rPr>
      <w:b/>
      <w:sz w:val="24"/>
      <w:lang w:val="ru-RU" w:eastAsia="ru-RU"/>
    </w:rPr>
  </w:style>
  <w:style w:type="paragraph" w:styleId="Title">
    <w:name w:val="Title"/>
    <w:basedOn w:val="Normal"/>
    <w:link w:val="TitleChar"/>
    <w:uiPriority w:val="10"/>
    <w:qFormat/>
    <w:rsid w:val="009348CE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TitleChar">
    <w:name w:val="Title Char"/>
    <w:basedOn w:val="DefaultParagraphFont"/>
    <w:link w:val="Title"/>
    <w:uiPriority w:val="10"/>
    <w:locked/>
    <w:rsid w:val="009348CE"/>
    <w:rPr>
      <w:sz w:val="24"/>
      <w:lang w:val="ru-RU" w:eastAsia="ru-RU"/>
    </w:rPr>
  </w:style>
  <w:style w:type="character" w:styleId="Hyperlink">
    <w:name w:val="Hyperlink"/>
    <w:basedOn w:val="DefaultParagraphFont"/>
    <w:uiPriority w:val="99"/>
    <w:rsid w:val="009348CE"/>
    <w:rPr>
      <w:b/>
      <w:color w:val="3399CC"/>
      <w:u w:val="none"/>
      <w:effect w:val="none"/>
    </w:rPr>
  </w:style>
  <w:style w:type="character" w:styleId="Strong">
    <w:name w:val="Strong"/>
    <w:basedOn w:val="DefaultParagraphFont"/>
    <w:uiPriority w:val="22"/>
    <w:qFormat/>
    <w:rsid w:val="009348CE"/>
    <w:rPr>
      <w:b/>
    </w:rPr>
  </w:style>
  <w:style w:type="paragraph" w:styleId="BodyText">
    <w:name w:val="Body Text"/>
    <w:basedOn w:val="Normal"/>
    <w:link w:val="BodyTextChar"/>
    <w:uiPriority w:val="99"/>
    <w:rsid w:val="009348C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77F02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3741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41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hyperlink" Target="https://magtu.informsystema.ru/uploader/fileUpload?name=3304.pdf&amp;show=dcatalogues/1/1137735/3304.pdf&amp;view=true" TargetMode="External"/><Relationship Id="rId26" Type="http://schemas.openxmlformats.org/officeDocument/2006/relationships/hyperlink" Target="https://www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agtu.informsystema.ru/uploader/fileUpload?name=2831.pdf&amp;show=dcatalogues/1/1133083/2831.pdf&amp;view=true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://window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yperlink" Target="https://magtu.informsystema.ru/uploader/fileUpload?name=579.pdf&amp;show=dcatalogues/1/1101609/579.pdf&amp;view=true" TargetMode="External"/><Relationship Id="rId29" Type="http://schemas.openxmlformats.org/officeDocument/2006/relationships/hyperlink" Target="http://www.opengost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s://elibrary" TargetMode="Externa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hyperlink" Target="https://dlib" TargetMode="External"/><Relationship Id="rId28" Type="http://schemas.openxmlformats.org/officeDocument/2006/relationships/hyperlink" Target="https://scholar.google.ru/" TargetMode="External"/><Relationship Id="rId10" Type="http://schemas.openxmlformats.org/officeDocument/2006/relationships/footer" Target="footer1.xml"/><Relationship Id="rId19" Type="http://schemas.openxmlformats.org/officeDocument/2006/relationships/hyperlink" Target="https://magtu.informsystema.ru/uploader/fileUpload?name=1040.pdf&amp;show=dcatalogues/1/1119338/1040.pdf&amp;view=true" TargetMode="External"/><Relationship Id="rId31" Type="http://schemas.openxmlformats.org/officeDocument/2006/relationships/hyperlink" Target="http://www.libgost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hyperlink" Target="https://magtu.informsystema.ru/uploader/fileUpload?name=2813.pdf&amp;show=dcatalogues/1/1133013/2813.pdf&amp;view=true" TargetMode="External"/><Relationship Id="rId27" Type="http://schemas.openxmlformats.org/officeDocument/2006/relationships/hyperlink" Target="http://magtu" TargetMode="External"/><Relationship Id="rId30" Type="http://schemas.openxmlformats.org/officeDocument/2006/relationships/hyperlink" Target="http://www.standartgost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140</TotalTime>
  <Pages>48</Pages>
  <Words>10086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Ivan</dc:creator>
  <cp:keywords/>
  <dc:description/>
  <cp:lastModifiedBy>Ульчицкий О.А.</cp:lastModifiedBy>
  <cp:revision>25</cp:revision>
  <cp:lastPrinted>2018-11-22T07:08:00Z</cp:lastPrinted>
  <dcterms:created xsi:type="dcterms:W3CDTF">2018-11-26T05:42:00Z</dcterms:created>
  <dcterms:modified xsi:type="dcterms:W3CDTF">2020-11-20T09:48:00Z</dcterms:modified>
</cp:coreProperties>
</file>