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CEC" w:rsidRDefault="00756CEC" w:rsidP="00EA4C34">
      <w:pPr>
        <w:jc w:val="center"/>
        <w:rPr>
          <w:color w:val="404040"/>
        </w:rPr>
      </w:pPr>
      <w:r w:rsidRPr="00DD0B9A">
        <w:rPr>
          <w:noProof/>
          <w:color w:val="4040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6pt;height:679.5pt;visibility:visible">
            <v:imagedata r:id="rId7" o:title=""/>
            <o:lock v:ext="edit" aspectratio="f"/>
          </v:shape>
        </w:pict>
      </w:r>
    </w:p>
    <w:p w:rsidR="00756CEC" w:rsidRDefault="00756CEC">
      <w:pPr>
        <w:rPr>
          <w:color w:val="404040"/>
          <w:sz w:val="24"/>
          <w:szCs w:val="24"/>
        </w:rPr>
      </w:pPr>
      <w:r>
        <w:rPr>
          <w:color w:val="404040"/>
        </w:rPr>
        <w:br w:type="page"/>
      </w:r>
    </w:p>
    <w:p w:rsidR="00756CEC" w:rsidRDefault="00756CEC" w:rsidP="00EA4C34">
      <w:pPr>
        <w:jc w:val="center"/>
        <w:rPr>
          <w:color w:val="404040"/>
        </w:rPr>
      </w:pPr>
      <w:r w:rsidRPr="00DD0B9A">
        <w:rPr>
          <w:noProof/>
          <w:color w:val="404040"/>
          <w:lang w:eastAsia="ru-RU"/>
        </w:rPr>
        <w:pict>
          <v:shape id="Рисунок 4" o:spid="_x0000_i1026" type="#_x0000_t75" style="width:518.25pt;height:724.5pt;visibility:visible">
            <v:imagedata r:id="rId8" o:title=""/>
            <o:lock v:ext="edit" aspectratio="f"/>
          </v:shape>
        </w:pict>
      </w:r>
    </w:p>
    <w:p w:rsidR="00756CEC" w:rsidRDefault="00756CEC">
      <w:pPr>
        <w:rPr>
          <w:color w:val="404040"/>
          <w:sz w:val="24"/>
          <w:szCs w:val="24"/>
        </w:rPr>
      </w:pPr>
      <w:r>
        <w:rPr>
          <w:color w:val="404040"/>
        </w:rPr>
        <w:br w:type="page"/>
      </w:r>
    </w:p>
    <w:p w:rsidR="00756CEC" w:rsidRDefault="00756CEC">
      <w:pPr>
        <w:pStyle w:val="BodyText"/>
        <w:ind w:right="1096"/>
        <w:jc w:val="right"/>
      </w:pPr>
    </w:p>
    <w:p w:rsidR="00756CEC" w:rsidRDefault="00756CEC" w:rsidP="009E46FE">
      <w:pPr>
        <w:pStyle w:val="BodyText"/>
        <w:jc w:val="center"/>
      </w:pPr>
      <w:r w:rsidRPr="000C4626">
        <w:rPr>
          <w:noProof/>
          <w:lang w:eastAsia="ru-RU"/>
        </w:rPr>
        <w:pict>
          <v:shape id="_x0000_i1027" type="#_x0000_t75" style="width:486.75pt;height:669pt;visibility:visible">
            <v:imagedata r:id="rId9" o:title=""/>
            <o:lock v:ext="edit" aspectratio="f"/>
          </v:shape>
        </w:pict>
      </w:r>
    </w:p>
    <w:p w:rsidR="00756CEC" w:rsidRDefault="00756CEC">
      <w:pPr>
        <w:rPr>
          <w:sz w:val="24"/>
          <w:szCs w:val="24"/>
        </w:rPr>
      </w:pPr>
    </w:p>
    <w:p w:rsidR="00756CEC" w:rsidRDefault="00756CEC">
      <w:pPr>
        <w:rPr>
          <w:sz w:val="24"/>
          <w:szCs w:val="24"/>
        </w:rPr>
      </w:pPr>
    </w:p>
    <w:p w:rsidR="00756CEC" w:rsidRDefault="00756CEC">
      <w:pPr>
        <w:rPr>
          <w:sz w:val="24"/>
          <w:szCs w:val="24"/>
        </w:rPr>
        <w:sectPr w:rsidR="00756CEC" w:rsidSect="009E46FE">
          <w:footerReference w:type="default" r:id="rId10"/>
          <w:pgSz w:w="11910" w:h="16850"/>
          <w:pgMar w:top="993" w:right="600" w:bottom="900" w:left="620" w:header="0" w:footer="711" w:gutter="0"/>
          <w:pgNumType w:start="3"/>
          <w:cols w:space="720"/>
        </w:sectPr>
      </w:pPr>
    </w:p>
    <w:p w:rsidR="00756CEC" w:rsidRDefault="00756CEC">
      <w:pPr>
        <w:pStyle w:val="ListParagraph"/>
        <w:numPr>
          <w:ilvl w:val="0"/>
          <w:numId w:val="47"/>
        </w:numPr>
        <w:tabs>
          <w:tab w:val="left" w:pos="979"/>
        </w:tabs>
        <w:spacing w:before="62"/>
        <w:ind w:hanging="18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Цели освоения дисциплины (модуля)</w:t>
      </w:r>
    </w:p>
    <w:p w:rsidR="00756CEC" w:rsidRDefault="00756CEC">
      <w:pPr>
        <w:pStyle w:val="BodyText"/>
        <w:spacing w:before="115"/>
        <w:ind w:left="232" w:right="1090" w:firstLine="708"/>
        <w:jc w:val="both"/>
      </w:pPr>
      <w:r>
        <w:t>Целями освоения дисциплины «История образования детей младшего школьного возраста» являются развитие у студентов культуросообразного, гуманистически ориенти- рованного мировоззрения, приобщение к «полифонизму» эволюции существующей сис- темы образования и актуальных педагогических проблем в контексте формирования исто- рического сознания и самосознания студентов как основы личностной рефлексии и ос- мысления себя в триаде «прошлое - настоящее – будущее».</w:t>
      </w:r>
    </w:p>
    <w:p w:rsidR="00756CEC" w:rsidRDefault="00756CEC">
      <w:pPr>
        <w:pStyle w:val="BodyText"/>
        <w:spacing w:before="5"/>
      </w:pPr>
    </w:p>
    <w:p w:rsidR="00756CEC" w:rsidRDefault="00756CEC">
      <w:pPr>
        <w:pStyle w:val="Heading1"/>
        <w:numPr>
          <w:ilvl w:val="0"/>
          <w:numId w:val="47"/>
        </w:numPr>
        <w:tabs>
          <w:tab w:val="left" w:pos="979"/>
        </w:tabs>
        <w:spacing w:before="1"/>
        <w:ind w:left="232" w:right="2005" w:firstLine="566"/>
        <w:jc w:val="left"/>
      </w:pPr>
      <w:r>
        <w:t>Место дисциплины (модуля) в структуре образовательной программы подготовки</w:t>
      </w:r>
      <w:r>
        <w:rPr>
          <w:spacing w:val="1"/>
        </w:rPr>
        <w:t xml:space="preserve"> </w:t>
      </w:r>
      <w:r>
        <w:t>магистра.</w:t>
      </w:r>
    </w:p>
    <w:p w:rsidR="00756CEC" w:rsidRDefault="00756CEC">
      <w:pPr>
        <w:pStyle w:val="BodyText"/>
        <w:spacing w:before="91"/>
        <w:ind w:left="232" w:right="1169" w:firstLine="566"/>
      </w:pPr>
      <w:r>
        <w:t>Дисциплина «История образования детей младшего школьного возраста» входит в вариативную часть образовательной программы.</w:t>
      </w:r>
    </w:p>
    <w:p w:rsidR="00756CEC" w:rsidRDefault="00756CEC">
      <w:pPr>
        <w:pStyle w:val="BodyText"/>
        <w:ind w:left="232" w:right="1097" w:firstLine="566"/>
        <w:jc w:val="both"/>
      </w:pPr>
      <w:r>
        <w:t>Для изучения дисциплины необходимы знания (умения, владения), сформированные в результате изучения следующих дисциплин: «Педагогика,», «Психология», «Профес- сиональная этика».</w:t>
      </w:r>
    </w:p>
    <w:p w:rsidR="00756CEC" w:rsidRDefault="00756CEC">
      <w:pPr>
        <w:pStyle w:val="BodyText"/>
        <w:spacing w:before="1"/>
        <w:ind w:left="232" w:right="1095" w:firstLine="566"/>
        <w:jc w:val="both"/>
      </w:pPr>
      <w:r>
        <w:t>Знания (умения, владения), полученные при изучении данной дисциплины будут не- обходимы в ходе изучения: «Методика воспитательной работы с младшими школьникам»,</w:t>
      </w:r>
    </w:p>
    <w:p w:rsidR="00756CEC" w:rsidRDefault="00756CEC">
      <w:pPr>
        <w:pStyle w:val="BodyText"/>
        <w:ind w:left="232"/>
        <w:jc w:val="both"/>
      </w:pPr>
      <w:r>
        <w:t>«Управление образовательными системами».</w:t>
      </w:r>
    </w:p>
    <w:p w:rsidR="00756CEC" w:rsidRDefault="00756CEC">
      <w:pPr>
        <w:pStyle w:val="BodyText"/>
        <w:spacing w:before="3"/>
        <w:rPr>
          <w:sz w:val="21"/>
          <w:szCs w:val="21"/>
        </w:rPr>
      </w:pPr>
    </w:p>
    <w:p w:rsidR="00756CEC" w:rsidRDefault="00756CEC">
      <w:pPr>
        <w:pStyle w:val="Heading1"/>
        <w:numPr>
          <w:ilvl w:val="0"/>
          <w:numId w:val="47"/>
        </w:numPr>
        <w:tabs>
          <w:tab w:val="left" w:pos="979"/>
        </w:tabs>
        <w:ind w:left="798" w:right="2453" w:firstLine="0"/>
      </w:pPr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8"/>
        </w:rPr>
        <w:t xml:space="preserve"> </w:t>
      </w:r>
      <w:r>
        <w:t>обучения</w:t>
      </w:r>
    </w:p>
    <w:p w:rsidR="00756CEC" w:rsidRDefault="00756CEC">
      <w:pPr>
        <w:pStyle w:val="BodyText"/>
        <w:spacing w:before="115"/>
        <w:ind w:left="232" w:right="1099" w:firstLine="566"/>
        <w:jc w:val="both"/>
      </w:pPr>
      <w:r>
        <w:t>В результате освоения дисциплины (модуля) «История образования детей младшего школьного возраста» обучающийся должен обладать следующими компетенциями:</w:t>
      </w:r>
    </w:p>
    <w:p w:rsidR="00756CEC" w:rsidRDefault="00756CEC">
      <w:pPr>
        <w:pStyle w:val="BodyText"/>
        <w:spacing w:before="8"/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8"/>
        <w:gridCol w:w="7840"/>
      </w:tblGrid>
      <w:tr w:rsidR="00756CEC">
        <w:trPr>
          <w:trHeight w:val="844"/>
        </w:trPr>
        <w:tc>
          <w:tcPr>
            <w:tcW w:w="1678" w:type="dxa"/>
          </w:tcPr>
          <w:p w:rsidR="00756CEC" w:rsidRPr="00DD0B9A" w:rsidRDefault="00756CEC" w:rsidP="00DD0B9A">
            <w:pPr>
              <w:pStyle w:val="TableParagraph"/>
              <w:spacing w:before="8" w:line="270" w:lineRule="atLeast"/>
              <w:ind w:left="145" w:right="127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ind w:left="2072" w:right="2064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756CEC">
        <w:trPr>
          <w:trHeight w:val="565"/>
        </w:trPr>
        <w:tc>
          <w:tcPr>
            <w:tcW w:w="9518" w:type="dxa"/>
            <w:gridSpan w:val="2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tabs>
                <w:tab w:val="left" w:pos="943"/>
              </w:tabs>
              <w:spacing w:before="17" w:line="272" w:lineRule="exact"/>
              <w:ind w:left="78" w:right="61"/>
              <w:rPr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ОК-1-</w:t>
            </w:r>
            <w:r w:rsidRPr="00DD0B9A">
              <w:rPr>
                <w:b/>
                <w:bCs/>
                <w:sz w:val="24"/>
                <w:szCs w:val="24"/>
              </w:rPr>
              <w:tab/>
              <w:t>способностью использовать основы философских и социогуманитарных зна- ний для формирования научного</w:t>
            </w:r>
            <w:r w:rsidRPr="00DD0B9A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b/>
                <w:bCs/>
                <w:sz w:val="24"/>
                <w:szCs w:val="24"/>
              </w:rPr>
              <w:t>мировоззрения</w:t>
            </w:r>
            <w:r w:rsidRPr="00DD0B9A">
              <w:rPr>
                <w:sz w:val="24"/>
                <w:szCs w:val="24"/>
              </w:rPr>
              <w:t>.</w:t>
            </w:r>
          </w:p>
        </w:tc>
      </w:tr>
      <w:tr w:rsidR="00756CEC">
        <w:trPr>
          <w:trHeight w:val="568"/>
        </w:trPr>
        <w:tc>
          <w:tcPr>
            <w:tcW w:w="1678" w:type="dxa"/>
          </w:tcPr>
          <w:p w:rsidR="00756CEC" w:rsidRPr="00DD0B9A" w:rsidRDefault="00756CEC" w:rsidP="00DD0B9A">
            <w:pPr>
              <w:pStyle w:val="TableParagraph"/>
              <w:spacing w:before="8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Знать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 w:line="270" w:lineRule="atLeast"/>
              <w:ind w:left="78" w:right="18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основы философских и социогуманитарных знаний для формирования научного мировоззрения;</w:t>
            </w:r>
          </w:p>
        </w:tc>
      </w:tr>
      <w:tr w:rsidR="00756CEC">
        <w:trPr>
          <w:trHeight w:val="567"/>
        </w:trPr>
        <w:tc>
          <w:tcPr>
            <w:tcW w:w="1678" w:type="dxa"/>
          </w:tcPr>
          <w:p w:rsidR="00756CEC" w:rsidRPr="00DD0B9A" w:rsidRDefault="00756CEC" w:rsidP="00DD0B9A">
            <w:pPr>
              <w:pStyle w:val="TableParagraph"/>
              <w:spacing w:before="8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Уметь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 w:line="270" w:lineRule="atLeast"/>
              <w:ind w:left="78" w:right="18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использовать основы философских и социогуманитарных знаний для формирования научного мировоззрения;</w:t>
            </w:r>
          </w:p>
        </w:tc>
      </w:tr>
      <w:tr w:rsidR="00756CEC">
        <w:trPr>
          <w:trHeight w:val="565"/>
        </w:trPr>
        <w:tc>
          <w:tcPr>
            <w:tcW w:w="1678" w:type="dxa"/>
          </w:tcPr>
          <w:p w:rsidR="00756CEC" w:rsidRPr="00DD0B9A" w:rsidRDefault="00756CEC" w:rsidP="00DD0B9A">
            <w:pPr>
              <w:pStyle w:val="TableParagraph"/>
              <w:spacing w:before="6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Владеть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78" w:right="18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способностью использовать основы философских и социогуманитарных знаний для формирования научного мировоззрения.</w:t>
            </w:r>
          </w:p>
        </w:tc>
      </w:tr>
      <w:tr w:rsidR="00756CEC">
        <w:trPr>
          <w:trHeight w:val="568"/>
        </w:trPr>
        <w:tc>
          <w:tcPr>
            <w:tcW w:w="9518" w:type="dxa"/>
            <w:gridSpan w:val="2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3" w:line="270" w:lineRule="atLeast"/>
              <w:ind w:left="78" w:right="6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ОК-2 - способностью анализировать основные этапы и закономерности историческо- го развития для формирования гражданской позиции</w:t>
            </w:r>
          </w:p>
        </w:tc>
      </w:tr>
      <w:tr w:rsidR="00756CEC">
        <w:trPr>
          <w:trHeight w:val="565"/>
        </w:trPr>
        <w:tc>
          <w:tcPr>
            <w:tcW w:w="1678" w:type="dxa"/>
          </w:tcPr>
          <w:p w:rsidR="00756CEC" w:rsidRPr="00DD0B9A" w:rsidRDefault="00756CEC" w:rsidP="00DD0B9A">
            <w:pPr>
              <w:pStyle w:val="TableParagraph"/>
              <w:spacing w:before="6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Знать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78" w:right="18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основные этапы и закономерности исторического развития для формиро- вания гражданской позиции;</w:t>
            </w:r>
          </w:p>
        </w:tc>
      </w:tr>
      <w:tr w:rsidR="00756CEC">
        <w:trPr>
          <w:trHeight w:val="568"/>
        </w:trPr>
        <w:tc>
          <w:tcPr>
            <w:tcW w:w="1678" w:type="dxa"/>
          </w:tcPr>
          <w:p w:rsidR="00756CEC" w:rsidRPr="00DD0B9A" w:rsidRDefault="00756CEC" w:rsidP="00DD0B9A">
            <w:pPr>
              <w:pStyle w:val="TableParagraph"/>
              <w:spacing w:before="8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Уметь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 w:line="270" w:lineRule="atLeast"/>
              <w:ind w:left="78" w:right="185" w:firstLine="6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анализировать основные этапы и закономерности исторического разви- тия для формирования гражданской позиции;</w:t>
            </w:r>
          </w:p>
        </w:tc>
      </w:tr>
      <w:tr w:rsidR="00756CEC">
        <w:trPr>
          <w:trHeight w:val="565"/>
        </w:trPr>
        <w:tc>
          <w:tcPr>
            <w:tcW w:w="1678" w:type="dxa"/>
          </w:tcPr>
          <w:p w:rsidR="00756CEC" w:rsidRPr="00DD0B9A" w:rsidRDefault="00756CEC" w:rsidP="00DD0B9A">
            <w:pPr>
              <w:pStyle w:val="TableParagraph"/>
              <w:spacing w:before="6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Владеть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78" w:right="18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способностью анализировать основные этапы и закономерности истори- ческого развития для формирования гражданской позиции</w:t>
            </w:r>
          </w:p>
        </w:tc>
      </w:tr>
      <w:tr w:rsidR="00756CEC">
        <w:trPr>
          <w:trHeight w:val="568"/>
        </w:trPr>
        <w:tc>
          <w:tcPr>
            <w:tcW w:w="9518" w:type="dxa"/>
            <w:gridSpan w:val="2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3" w:line="270" w:lineRule="atLeast"/>
              <w:ind w:left="78" w:right="6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ПК-3- способностью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756CEC">
        <w:trPr>
          <w:trHeight w:val="565"/>
        </w:trPr>
        <w:tc>
          <w:tcPr>
            <w:tcW w:w="1678" w:type="dxa"/>
          </w:tcPr>
          <w:p w:rsidR="00756CEC" w:rsidRPr="00DD0B9A" w:rsidRDefault="00756CEC" w:rsidP="00DD0B9A">
            <w:pPr>
              <w:pStyle w:val="TableParagraph"/>
              <w:spacing w:before="6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Знать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78" w:right="185" w:firstLine="6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способы решения задач воспитания и духовно-нравственного развития, обучающихся в учебной и внеучебной деятельности;</w:t>
            </w:r>
          </w:p>
        </w:tc>
      </w:tr>
      <w:tr w:rsidR="00756CEC">
        <w:trPr>
          <w:trHeight w:val="567"/>
        </w:trPr>
        <w:tc>
          <w:tcPr>
            <w:tcW w:w="1678" w:type="dxa"/>
          </w:tcPr>
          <w:p w:rsidR="00756CEC" w:rsidRPr="00DD0B9A" w:rsidRDefault="00756CEC" w:rsidP="00DD0B9A">
            <w:pPr>
              <w:pStyle w:val="TableParagraph"/>
              <w:spacing w:before="8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Уметь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tabs>
                <w:tab w:val="left" w:pos="6913"/>
              </w:tabs>
              <w:spacing w:before="8" w:line="270" w:lineRule="atLeast"/>
              <w:ind w:left="78" w:right="6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решать задачи воспитания и</w:t>
            </w:r>
            <w:r w:rsidRPr="00DD0B9A">
              <w:rPr>
                <w:spacing w:val="54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духовно-нравственного</w:t>
            </w:r>
            <w:r w:rsidRPr="00DD0B9A">
              <w:rPr>
                <w:spacing w:val="1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развития,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4"/>
                <w:sz w:val="24"/>
                <w:szCs w:val="24"/>
              </w:rPr>
              <w:t xml:space="preserve">обучаю- </w:t>
            </w:r>
            <w:r w:rsidRPr="00DD0B9A">
              <w:rPr>
                <w:sz w:val="24"/>
                <w:szCs w:val="24"/>
              </w:rPr>
              <w:t>щихся в учебной и внеучебной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деятельности;</w:t>
            </w:r>
          </w:p>
        </w:tc>
      </w:tr>
      <w:tr w:rsidR="00756CEC">
        <w:trPr>
          <w:trHeight w:val="687"/>
        </w:trPr>
        <w:tc>
          <w:tcPr>
            <w:tcW w:w="1678" w:type="dxa"/>
          </w:tcPr>
          <w:p w:rsidR="00756CEC" w:rsidRPr="00DD0B9A" w:rsidRDefault="00756CEC" w:rsidP="00DD0B9A">
            <w:pPr>
              <w:pStyle w:val="TableParagraph"/>
              <w:spacing w:before="8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Владеть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78" w:right="25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способами решения задач воспитания и духовно-нравственного развития, обучающихся в учебной и внеучебной деятельности.</w:t>
            </w:r>
          </w:p>
        </w:tc>
      </w:tr>
    </w:tbl>
    <w:p w:rsidR="00756CEC" w:rsidRDefault="00756CEC">
      <w:pPr>
        <w:rPr>
          <w:sz w:val="24"/>
          <w:szCs w:val="24"/>
        </w:rPr>
        <w:sectPr w:rsidR="00756CEC">
          <w:pgSz w:w="11910" w:h="16850"/>
          <w:pgMar w:top="740" w:right="600" w:bottom="980" w:left="620" w:header="0" w:footer="711" w:gutter="0"/>
          <w:cols w:space="720"/>
        </w:sectPr>
      </w:pPr>
    </w:p>
    <w:p w:rsidR="00756CEC" w:rsidRDefault="00756CEC">
      <w:pPr>
        <w:pStyle w:val="ListParagraph"/>
        <w:numPr>
          <w:ilvl w:val="0"/>
          <w:numId w:val="47"/>
        </w:numPr>
        <w:tabs>
          <w:tab w:val="left" w:pos="412"/>
        </w:tabs>
        <w:spacing w:before="77"/>
        <w:ind w:left="412"/>
        <w:rPr>
          <w:sz w:val="24"/>
          <w:szCs w:val="24"/>
        </w:rPr>
      </w:pPr>
      <w:r>
        <w:rPr>
          <w:sz w:val="24"/>
          <w:szCs w:val="24"/>
        </w:rPr>
        <w:t>Структура и содержание дисциплины (модуля)</w:t>
      </w:r>
    </w:p>
    <w:p w:rsidR="00756CEC" w:rsidRDefault="00756CEC">
      <w:pPr>
        <w:pStyle w:val="BodyText"/>
        <w:tabs>
          <w:tab w:val="left" w:pos="8257"/>
        </w:tabs>
        <w:ind w:left="232" w:right="1097" w:firstLine="566"/>
      </w:pPr>
      <w:r>
        <w:t>Общая</w:t>
      </w:r>
      <w:r>
        <w:rPr>
          <w:spacing w:val="18"/>
        </w:rPr>
        <w:t xml:space="preserve"> </w:t>
      </w:r>
      <w:r>
        <w:t>трудоемкость</w:t>
      </w:r>
      <w:r>
        <w:rPr>
          <w:spacing w:val="19"/>
        </w:rPr>
        <w:t xml:space="preserve"> </w:t>
      </w:r>
      <w:r>
        <w:t>дисциплины</w:t>
      </w:r>
      <w:r>
        <w:rPr>
          <w:spacing w:val="18"/>
        </w:rPr>
        <w:t xml:space="preserve"> </w:t>
      </w:r>
      <w:r>
        <w:t>составляет</w:t>
      </w:r>
      <w:r>
        <w:rPr>
          <w:spacing w:val="19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зачетных</w:t>
      </w:r>
      <w:r>
        <w:rPr>
          <w:spacing w:val="19"/>
        </w:rPr>
        <w:t xml:space="preserve"> </w:t>
      </w:r>
      <w:r>
        <w:t>единиц</w:t>
      </w:r>
      <w:r>
        <w:rPr>
          <w:spacing w:val="20"/>
        </w:rPr>
        <w:t xml:space="preserve"> </w:t>
      </w:r>
      <w:r>
        <w:t>144</w:t>
      </w:r>
      <w:r>
        <w:tab/>
        <w:t xml:space="preserve">акад.часов, </w:t>
      </w:r>
      <w:r>
        <w:rPr>
          <w:spacing w:val="-15"/>
        </w:rPr>
        <w:t xml:space="preserve">в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756CEC" w:rsidRDefault="00756CEC">
      <w:pPr>
        <w:pStyle w:val="ListParagraph"/>
        <w:numPr>
          <w:ilvl w:val="1"/>
          <w:numId w:val="47"/>
        </w:numPr>
        <w:tabs>
          <w:tab w:val="left" w:pos="1085"/>
        </w:tabs>
        <w:ind w:hanging="287"/>
        <w:rPr>
          <w:sz w:val="24"/>
          <w:szCs w:val="24"/>
        </w:rPr>
      </w:pPr>
      <w:r>
        <w:rPr>
          <w:sz w:val="24"/>
          <w:szCs w:val="24"/>
        </w:rPr>
        <w:t>контактная работа – 8,6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акад.часов;</w:t>
      </w:r>
    </w:p>
    <w:p w:rsidR="00756CEC" w:rsidRDefault="00756CEC">
      <w:pPr>
        <w:pStyle w:val="ListParagraph"/>
        <w:numPr>
          <w:ilvl w:val="1"/>
          <w:numId w:val="47"/>
        </w:numPr>
        <w:tabs>
          <w:tab w:val="left" w:pos="1085"/>
        </w:tabs>
        <w:spacing w:before="1"/>
        <w:ind w:hanging="287"/>
        <w:rPr>
          <w:sz w:val="24"/>
          <w:szCs w:val="24"/>
        </w:rPr>
      </w:pPr>
      <w:r>
        <w:rPr>
          <w:sz w:val="24"/>
          <w:szCs w:val="24"/>
        </w:rPr>
        <w:t>лекций 2 акад.часа;</w:t>
      </w:r>
    </w:p>
    <w:p w:rsidR="00756CEC" w:rsidRDefault="00756CEC">
      <w:pPr>
        <w:pStyle w:val="BodyText"/>
        <w:ind w:left="798"/>
      </w:pPr>
      <w:r>
        <w:t>- практические занятия 4 акад.часов;</w:t>
      </w:r>
    </w:p>
    <w:p w:rsidR="00756CEC" w:rsidRDefault="00756CEC">
      <w:pPr>
        <w:pStyle w:val="ListParagraph"/>
        <w:numPr>
          <w:ilvl w:val="1"/>
          <w:numId w:val="47"/>
        </w:numPr>
        <w:tabs>
          <w:tab w:val="left" w:pos="1039"/>
        </w:tabs>
        <w:ind w:left="1038" w:hanging="241"/>
        <w:rPr>
          <w:sz w:val="24"/>
          <w:szCs w:val="24"/>
        </w:rPr>
      </w:pPr>
      <w:r>
        <w:rPr>
          <w:sz w:val="24"/>
          <w:szCs w:val="24"/>
        </w:rPr>
        <w:t>внеаудиторная работа - 2,6 акад.</w:t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час.</w:t>
      </w:r>
    </w:p>
    <w:p w:rsidR="00756CEC" w:rsidRDefault="00756CEC">
      <w:pPr>
        <w:pStyle w:val="ListParagraph"/>
        <w:numPr>
          <w:ilvl w:val="1"/>
          <w:numId w:val="47"/>
        </w:numPr>
        <w:tabs>
          <w:tab w:val="left" w:pos="1085"/>
        </w:tabs>
        <w:ind w:hanging="287"/>
        <w:rPr>
          <w:sz w:val="24"/>
          <w:szCs w:val="24"/>
        </w:rPr>
      </w:pPr>
      <w:r>
        <w:rPr>
          <w:sz w:val="24"/>
          <w:szCs w:val="24"/>
        </w:rPr>
        <w:t>самостоятельная работа – 126,7 акад. часов;</w:t>
      </w:r>
    </w:p>
    <w:p w:rsidR="00756CEC" w:rsidRDefault="00756CEC">
      <w:pPr>
        <w:pStyle w:val="ListParagraph"/>
        <w:numPr>
          <w:ilvl w:val="1"/>
          <w:numId w:val="47"/>
        </w:numPr>
        <w:tabs>
          <w:tab w:val="left" w:pos="1085"/>
        </w:tabs>
        <w:spacing w:after="8"/>
        <w:ind w:hanging="287"/>
        <w:rPr>
          <w:sz w:val="24"/>
          <w:szCs w:val="24"/>
        </w:rPr>
      </w:pPr>
      <w:r>
        <w:rPr>
          <w:sz w:val="24"/>
          <w:szCs w:val="24"/>
        </w:rPr>
        <w:t>подготовка к экзамену – 8,7 акад.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60"/>
        <w:gridCol w:w="559"/>
        <w:gridCol w:w="566"/>
        <w:gridCol w:w="283"/>
        <w:gridCol w:w="753"/>
        <w:gridCol w:w="621"/>
        <w:gridCol w:w="2376"/>
        <w:gridCol w:w="1899"/>
        <w:gridCol w:w="852"/>
      </w:tblGrid>
      <w:tr w:rsidR="00756CEC">
        <w:trPr>
          <w:trHeight w:val="1156"/>
        </w:trPr>
        <w:tc>
          <w:tcPr>
            <w:tcW w:w="2460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7"/>
              <w:rPr>
                <w:sz w:val="23"/>
                <w:szCs w:val="23"/>
              </w:rPr>
            </w:pPr>
          </w:p>
          <w:p w:rsidR="00756CEC" w:rsidRPr="00DD0B9A" w:rsidRDefault="00756CEC" w:rsidP="00DD0B9A">
            <w:pPr>
              <w:pStyle w:val="TableParagraph"/>
              <w:spacing w:line="237" w:lineRule="auto"/>
              <w:ind w:left="590" w:right="532" w:firstLine="2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Раздел/ тема дисциплины</w:t>
            </w:r>
          </w:p>
        </w:tc>
        <w:tc>
          <w:tcPr>
            <w:tcW w:w="559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138"/>
              <w:ind w:left="86" w:right="87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Курс</w:t>
            </w:r>
          </w:p>
        </w:tc>
        <w:tc>
          <w:tcPr>
            <w:tcW w:w="1602" w:type="dxa"/>
            <w:gridSpan w:val="3"/>
          </w:tcPr>
          <w:p w:rsidR="00756CEC" w:rsidRPr="00DD0B9A" w:rsidRDefault="00756CEC" w:rsidP="00DD0B9A">
            <w:pPr>
              <w:pStyle w:val="TableParagraph"/>
              <w:spacing w:before="18"/>
              <w:ind w:left="49" w:right="34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Аудиторная контактная работа</w:t>
            </w:r>
          </w:p>
          <w:p w:rsidR="00756CEC" w:rsidRPr="00DD0B9A" w:rsidRDefault="00756CEC" w:rsidP="00DD0B9A">
            <w:pPr>
              <w:pStyle w:val="TableParagraph"/>
              <w:ind w:left="49" w:right="3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621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26" w:line="280" w:lineRule="atLeast"/>
              <w:ind w:left="81" w:right="145" w:hanging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Самостоятельная ра- бота (в акад. часах)</w:t>
            </w:r>
          </w:p>
        </w:tc>
        <w:tc>
          <w:tcPr>
            <w:tcW w:w="2376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7"/>
              <w:rPr>
                <w:sz w:val="23"/>
                <w:szCs w:val="23"/>
              </w:rPr>
            </w:pPr>
          </w:p>
          <w:p w:rsidR="00756CEC" w:rsidRPr="00DD0B9A" w:rsidRDefault="00756CEC" w:rsidP="00DD0B9A">
            <w:pPr>
              <w:pStyle w:val="TableParagraph"/>
              <w:spacing w:line="237" w:lineRule="auto"/>
              <w:ind w:left="802" w:right="71" w:hanging="74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899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153"/>
              <w:ind w:left="77" w:right="104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Форма текущего контроля успе- ваемости и промежуточной аттестации</w:t>
            </w:r>
          </w:p>
        </w:tc>
        <w:tc>
          <w:tcPr>
            <w:tcW w:w="852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44" w:line="247" w:lineRule="auto"/>
              <w:ind w:left="86" w:right="242"/>
              <w:jc w:val="center"/>
              <w:rPr>
                <w:rFonts w:ascii="Georgia" w:hAnsi="Georgia" w:cs="Georgia"/>
              </w:rPr>
            </w:pPr>
            <w:r w:rsidRPr="00DD0B9A">
              <w:rPr>
                <w:rFonts w:ascii="Georgia" w:hAnsi="Georgia" w:cs="Georgia"/>
              </w:rPr>
              <w:t>Код и структурный элемент</w:t>
            </w:r>
          </w:p>
          <w:p w:rsidR="00756CEC" w:rsidRPr="00DD0B9A" w:rsidRDefault="00756CEC" w:rsidP="00DD0B9A">
            <w:pPr>
              <w:pStyle w:val="TableParagraph"/>
              <w:spacing w:line="249" w:lineRule="exact"/>
              <w:ind w:left="86" w:right="239"/>
              <w:jc w:val="center"/>
              <w:rPr>
                <w:rFonts w:ascii="Georgia" w:hAnsi="Georgia" w:cs="Georgia"/>
              </w:rPr>
            </w:pPr>
            <w:r w:rsidRPr="00DD0B9A">
              <w:rPr>
                <w:rFonts w:ascii="Georgia" w:hAnsi="Georgia" w:cs="Georgia"/>
              </w:rPr>
              <w:t>компетенции</w:t>
            </w:r>
          </w:p>
        </w:tc>
      </w:tr>
      <w:tr w:rsidR="00756CEC">
        <w:trPr>
          <w:trHeight w:val="1135"/>
        </w:trPr>
        <w:tc>
          <w:tcPr>
            <w:tcW w:w="2460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:rsidR="00756CEC" w:rsidRPr="00DD0B9A" w:rsidRDefault="00756CEC" w:rsidP="00DD0B9A">
            <w:pPr>
              <w:pStyle w:val="TableParagraph"/>
              <w:spacing w:before="144"/>
              <w:ind w:left="2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лекции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  <w:textDirection w:val="btLr"/>
          </w:tcPr>
          <w:p w:rsidR="00756CEC" w:rsidRPr="00DD0B9A" w:rsidRDefault="00756CEC" w:rsidP="00DD0B9A">
            <w:pPr>
              <w:pStyle w:val="TableParagraph"/>
              <w:spacing w:before="96" w:line="247" w:lineRule="auto"/>
              <w:ind w:left="173" w:right="107" w:hanging="5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практич. занятия</w:t>
            </w:r>
          </w:p>
        </w:tc>
        <w:tc>
          <w:tcPr>
            <w:tcW w:w="621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  <w:tr w:rsidR="00756CEC">
        <w:trPr>
          <w:trHeight w:val="1103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tabs>
                <w:tab w:val="left" w:pos="1515"/>
                <w:tab w:val="left" w:pos="1951"/>
              </w:tabs>
              <w:spacing w:line="268" w:lineRule="exact"/>
              <w:ind w:left="4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1.Введение</w:t>
            </w:r>
            <w:r w:rsidRPr="00DD0B9A">
              <w:rPr>
                <w:sz w:val="24"/>
                <w:szCs w:val="24"/>
              </w:rPr>
              <w:tab/>
              <w:t>в</w:t>
            </w:r>
            <w:r w:rsidRPr="00DD0B9A">
              <w:rPr>
                <w:sz w:val="24"/>
                <w:szCs w:val="24"/>
              </w:rPr>
              <w:tab/>
              <w:t>курс</w:t>
            </w:r>
          </w:p>
          <w:p w:rsidR="00756CEC" w:rsidRPr="00DD0B9A" w:rsidRDefault="00756CEC" w:rsidP="00DD0B9A">
            <w:pPr>
              <w:pStyle w:val="TableParagraph"/>
              <w:tabs>
                <w:tab w:val="left" w:pos="1431"/>
              </w:tabs>
              <w:ind w:left="40" w:right="3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«История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2"/>
                <w:sz w:val="24"/>
                <w:szCs w:val="24"/>
              </w:rPr>
              <w:t xml:space="preserve">образова- </w:t>
            </w:r>
            <w:r w:rsidRPr="00DD0B9A">
              <w:rPr>
                <w:sz w:val="24"/>
                <w:szCs w:val="24"/>
              </w:rPr>
              <w:t>ния»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621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37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1899" w:type="dxa"/>
          </w:tcPr>
          <w:p w:rsidR="00756CEC" w:rsidRDefault="00756CEC">
            <w:pPr>
              <w:pStyle w:val="TableParagraph"/>
            </w:pPr>
          </w:p>
        </w:tc>
        <w:tc>
          <w:tcPr>
            <w:tcW w:w="852" w:type="dxa"/>
          </w:tcPr>
          <w:p w:rsidR="00756CEC" w:rsidRDefault="00756CEC">
            <w:pPr>
              <w:pStyle w:val="TableParagraph"/>
            </w:pPr>
          </w:p>
        </w:tc>
      </w:tr>
      <w:tr w:rsidR="00756CEC">
        <w:trPr>
          <w:trHeight w:val="3587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0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1.1. Введение в курс</w:t>
            </w:r>
          </w:p>
          <w:p w:rsidR="00756CEC" w:rsidRPr="00DD0B9A" w:rsidRDefault="00756CEC" w:rsidP="00DD0B9A">
            <w:pPr>
              <w:pStyle w:val="TableParagraph"/>
              <w:ind w:left="40" w:right="31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«Истории педагогиче- ски и</w:t>
            </w:r>
            <w:r w:rsidRPr="00DD0B9A">
              <w:rPr>
                <w:spacing w:val="55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образования».</w:t>
            </w:r>
          </w:p>
          <w:p w:rsidR="00756CEC" w:rsidRPr="00DD0B9A" w:rsidRDefault="00756CEC" w:rsidP="00DD0B9A">
            <w:pPr>
              <w:pStyle w:val="TableParagraph"/>
              <w:ind w:left="40" w:right="24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Воспитание в услови- ях первобытнообщин- ного строя.</w:t>
            </w:r>
          </w:p>
          <w:p w:rsidR="00756CEC" w:rsidRPr="00DD0B9A" w:rsidRDefault="00756CEC" w:rsidP="00DD0B9A">
            <w:pPr>
              <w:pStyle w:val="TableParagraph"/>
              <w:ind w:left="40" w:right="27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Педагогика и образо- вание в государствах Древнего востока (Ме- сопотамия, Египет, Индия, Китай)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24" w:right="11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0,5/0,5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2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10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tabs>
                <w:tab w:val="left" w:pos="1199"/>
                <w:tab w:val="left" w:pos="1371"/>
              </w:tabs>
              <w:ind w:left="43" w:right="21" w:firstLine="4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Поиск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  <w:t>дополни- тельной информации по заданной теме (ра- бота с библиографи- ческим материалами, справочниками, ката- логами,</w:t>
            </w:r>
            <w:r w:rsidRPr="00DD0B9A">
              <w:rPr>
                <w:sz w:val="24"/>
                <w:szCs w:val="24"/>
              </w:rPr>
              <w:tab/>
              <w:t>словарями, энциклопедиями); Прочитать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>брошюру</w:t>
            </w:r>
          </w:p>
          <w:p w:rsidR="00756CEC" w:rsidRPr="00DD0B9A" w:rsidRDefault="00756CEC" w:rsidP="00DD0B9A">
            <w:pPr>
              <w:pStyle w:val="TableParagraph"/>
              <w:tabs>
                <w:tab w:val="left" w:pos="1314"/>
                <w:tab w:val="left" w:pos="2119"/>
              </w:tabs>
              <w:ind w:left="43" w:right="7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«Доисторический мальчик»,</w:t>
            </w:r>
            <w:r w:rsidRPr="00DD0B9A">
              <w:rPr>
                <w:sz w:val="24"/>
                <w:szCs w:val="24"/>
              </w:rPr>
              <w:tab/>
              <w:t>автор</w:t>
            </w:r>
            <w:r w:rsidRPr="00DD0B9A">
              <w:rPr>
                <w:sz w:val="24"/>
                <w:szCs w:val="24"/>
              </w:rPr>
              <w:tab/>
            </w:r>
            <w:hyperlink r:id="rId11">
              <w:r w:rsidRPr="00DD0B9A">
                <w:rPr>
                  <w:sz w:val="24"/>
                  <w:szCs w:val="24"/>
                  <w:u w:val="single"/>
                </w:rPr>
                <w:t xml:space="preserve"> </w:t>
              </w:r>
              <w:r w:rsidRPr="00DD0B9A">
                <w:rPr>
                  <w:spacing w:val="-9"/>
                  <w:sz w:val="24"/>
                  <w:szCs w:val="24"/>
                  <w:u w:val="single"/>
                </w:rPr>
                <w:t>Э.</w:t>
              </w:r>
            </w:hyperlink>
          </w:p>
          <w:p w:rsidR="00756CEC" w:rsidRPr="00DD0B9A" w:rsidRDefault="00756CEC" w:rsidP="00DD0B9A">
            <w:pPr>
              <w:pStyle w:val="TableParagraph"/>
              <w:ind w:left="43"/>
              <w:rPr>
                <w:sz w:val="24"/>
                <w:szCs w:val="24"/>
              </w:rPr>
            </w:pPr>
            <w:hyperlink r:id="rId12">
              <w:r w:rsidRPr="00DD0B9A">
                <w:rPr>
                  <w:spacing w:val="-60"/>
                  <w:sz w:val="24"/>
                  <w:szCs w:val="24"/>
                  <w:u w:val="single"/>
                </w:rPr>
                <w:t xml:space="preserve"> </w:t>
              </w:r>
              <w:r w:rsidRPr="00DD0B9A">
                <w:rPr>
                  <w:sz w:val="24"/>
                  <w:szCs w:val="24"/>
                  <w:u w:val="single"/>
                </w:rPr>
                <w:t>д`Эрвильи</w:t>
              </w:r>
            </w:hyperlink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tabs>
                <w:tab w:val="left" w:pos="1614"/>
              </w:tabs>
              <w:ind w:left="41" w:right="2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Выступление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6"/>
                <w:sz w:val="24"/>
                <w:szCs w:val="24"/>
              </w:rPr>
              <w:t xml:space="preserve">на </w:t>
            </w:r>
            <w:r w:rsidRPr="00DD0B9A">
              <w:rPr>
                <w:sz w:val="24"/>
                <w:szCs w:val="24"/>
              </w:rPr>
              <w:t>семинарском занятии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10"/>
                <w:sz w:val="24"/>
                <w:szCs w:val="24"/>
              </w:rPr>
              <w:t xml:space="preserve">по </w:t>
            </w:r>
            <w:r w:rsidRPr="00DD0B9A">
              <w:rPr>
                <w:sz w:val="24"/>
                <w:szCs w:val="24"/>
              </w:rPr>
              <w:t>прочитанной книге</w:t>
            </w:r>
          </w:p>
          <w:p w:rsidR="00756CEC" w:rsidRPr="00DD0B9A" w:rsidRDefault="00756CEC" w:rsidP="00DD0B9A">
            <w:pPr>
              <w:pStyle w:val="TableParagraph"/>
              <w:tabs>
                <w:tab w:val="left" w:pos="885"/>
              </w:tabs>
              <w:ind w:left="41" w:right="2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«Доисторически й</w:t>
            </w:r>
            <w:r w:rsidRPr="00DD0B9A">
              <w:rPr>
                <w:sz w:val="24"/>
                <w:szCs w:val="24"/>
              </w:rPr>
              <w:tab/>
              <w:t>мальчик» автора</w:t>
            </w:r>
          </w:p>
          <w:p w:rsidR="00756CEC" w:rsidRPr="00DD0B9A" w:rsidRDefault="00756CEC" w:rsidP="00DD0B9A">
            <w:pPr>
              <w:pStyle w:val="TableParagraph"/>
              <w:ind w:left="41"/>
              <w:rPr>
                <w:sz w:val="24"/>
                <w:szCs w:val="24"/>
              </w:rPr>
            </w:pPr>
            <w:hyperlink r:id="rId13">
              <w:r w:rsidRPr="00DD0B9A">
                <w:rPr>
                  <w:sz w:val="24"/>
                  <w:szCs w:val="24"/>
                </w:rPr>
                <w:t>Э. д`Эрвильи</w:t>
              </w:r>
            </w:hyperlink>
            <w:r w:rsidRPr="00DD0B9A">
              <w:rPr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  <w:tr w:rsidR="00756CEC">
        <w:trPr>
          <w:trHeight w:val="3036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ind w:left="40" w:right="28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1.2. Становление педа- гогических традиций в Античном мире.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24" w:right="11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0,5/0,5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2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10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ind w:left="77" w:right="28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Подготовка к дискус- сии по следующим вопросам: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ind w:right="28" w:firstLine="0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 xml:space="preserve">Система </w:t>
            </w:r>
            <w:r w:rsidRPr="00DD0B9A">
              <w:rPr>
                <w:spacing w:val="-5"/>
                <w:sz w:val="24"/>
                <w:szCs w:val="24"/>
              </w:rPr>
              <w:t xml:space="preserve">вос- </w:t>
            </w:r>
            <w:r w:rsidRPr="00DD0B9A">
              <w:rPr>
                <w:sz w:val="24"/>
                <w:szCs w:val="24"/>
              </w:rPr>
              <w:t>питания в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Спарте.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46"/>
              </w:numPr>
              <w:tabs>
                <w:tab w:val="left" w:pos="764"/>
              </w:tabs>
              <w:ind w:right="28" w:firstLine="0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 xml:space="preserve">Система </w:t>
            </w:r>
            <w:r w:rsidRPr="00DD0B9A">
              <w:rPr>
                <w:spacing w:val="-5"/>
                <w:sz w:val="24"/>
                <w:szCs w:val="24"/>
              </w:rPr>
              <w:t xml:space="preserve">вос- </w:t>
            </w:r>
            <w:r w:rsidRPr="00DD0B9A">
              <w:rPr>
                <w:sz w:val="24"/>
                <w:szCs w:val="24"/>
              </w:rPr>
              <w:t>питания в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Афинах.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46"/>
              </w:numPr>
              <w:tabs>
                <w:tab w:val="left" w:pos="764"/>
              </w:tabs>
              <w:ind w:right="31" w:firstLine="0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Сравнительная характеристика двух систем.</w:t>
            </w: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ind w:left="41" w:right="28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Выступление на семинарском за- нятии.</w:t>
            </w:r>
          </w:p>
          <w:p w:rsidR="00756CEC" w:rsidRPr="00DD0B9A" w:rsidRDefault="00756CEC" w:rsidP="00DD0B9A">
            <w:pPr>
              <w:pStyle w:val="TableParagraph"/>
              <w:tabs>
                <w:tab w:val="left" w:pos="991"/>
                <w:tab w:val="left" w:pos="1746"/>
              </w:tabs>
              <w:ind w:left="41" w:right="2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Составление схемы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 xml:space="preserve">системы </w:t>
            </w:r>
            <w:r w:rsidRPr="00DD0B9A">
              <w:rPr>
                <w:sz w:val="24"/>
                <w:szCs w:val="24"/>
              </w:rPr>
              <w:t>воспитания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18"/>
                <w:sz w:val="24"/>
                <w:szCs w:val="24"/>
              </w:rPr>
              <w:t xml:space="preserve">в </w:t>
            </w:r>
            <w:r w:rsidRPr="00DD0B9A">
              <w:rPr>
                <w:sz w:val="24"/>
                <w:szCs w:val="24"/>
              </w:rPr>
              <w:t>Спарте,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Афинах.</w:t>
            </w: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  <w:tr w:rsidR="00756CEC">
        <w:trPr>
          <w:trHeight w:val="1931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ind w:left="40" w:right="27" w:firstLine="60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1.3.Развитие педаго- гических традиций За- падной   цивилизации в эпоху</w:t>
            </w:r>
            <w:r w:rsidRPr="00DD0B9A">
              <w:rPr>
                <w:spacing w:val="-9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Средневековья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</w:t>
            </w:r>
          </w:p>
          <w:p w:rsidR="00756CEC" w:rsidRPr="00DD0B9A" w:rsidRDefault="00756CEC" w:rsidP="00DD0B9A">
            <w:pPr>
              <w:pStyle w:val="TableParagraph"/>
              <w:ind w:left="13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2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10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tabs>
                <w:tab w:val="left" w:pos="1300"/>
                <w:tab w:val="left" w:pos="1743"/>
                <w:tab w:val="left" w:pos="1971"/>
              </w:tabs>
              <w:ind w:left="43" w:right="2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Практические задания для студентов: Характеристика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  <w:t>со- держания</w:t>
            </w:r>
            <w:r w:rsidRPr="00DD0B9A">
              <w:rPr>
                <w:sz w:val="24"/>
                <w:szCs w:val="24"/>
              </w:rPr>
              <w:tab/>
              <w:t xml:space="preserve">7 </w:t>
            </w:r>
            <w:r w:rsidRPr="00DD0B9A">
              <w:rPr>
                <w:spacing w:val="-3"/>
                <w:sz w:val="24"/>
                <w:szCs w:val="24"/>
              </w:rPr>
              <w:t xml:space="preserve">свобод- </w:t>
            </w:r>
            <w:r w:rsidRPr="00DD0B9A">
              <w:rPr>
                <w:sz w:val="24"/>
                <w:szCs w:val="24"/>
              </w:rPr>
              <w:t>ных</w:t>
            </w:r>
            <w:r w:rsidRPr="00DD0B9A">
              <w:rPr>
                <w:spacing w:val="46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искусств,</w:t>
            </w:r>
            <w:r w:rsidRPr="00DD0B9A">
              <w:rPr>
                <w:sz w:val="24"/>
                <w:szCs w:val="24"/>
              </w:rPr>
              <w:tab/>
              <w:t>7</w:t>
            </w:r>
            <w:r w:rsidRPr="00DD0B9A">
              <w:rPr>
                <w:spacing w:val="51"/>
                <w:sz w:val="24"/>
                <w:szCs w:val="24"/>
              </w:rPr>
              <w:t xml:space="preserve"> </w:t>
            </w:r>
            <w:r w:rsidRPr="00DD0B9A">
              <w:rPr>
                <w:spacing w:val="-4"/>
                <w:sz w:val="24"/>
                <w:szCs w:val="24"/>
              </w:rPr>
              <w:t>ры-</w:t>
            </w:r>
          </w:p>
          <w:p w:rsidR="00756CEC" w:rsidRPr="00DD0B9A" w:rsidRDefault="00756CEC" w:rsidP="00DD0B9A">
            <w:pPr>
              <w:pStyle w:val="TableParagraph"/>
              <w:tabs>
                <w:tab w:val="left" w:pos="1213"/>
              </w:tabs>
              <w:spacing w:line="270" w:lineRule="atLeast"/>
              <w:ind w:left="43" w:right="2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царских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 xml:space="preserve">добродете- </w:t>
            </w:r>
            <w:r w:rsidRPr="00DD0B9A">
              <w:rPr>
                <w:sz w:val="24"/>
                <w:szCs w:val="24"/>
              </w:rPr>
              <w:t>лей.</w:t>
            </w: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ind w:left="41" w:right="28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Выступление на семинарском за- нятии.</w:t>
            </w: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  <w:tr w:rsidR="00756CEC">
        <w:trPr>
          <w:trHeight w:val="551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spacing w:line="267" w:lineRule="exact"/>
              <w:ind w:left="4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Итого по разделу</w:t>
            </w:r>
          </w:p>
        </w:tc>
        <w:tc>
          <w:tcPr>
            <w:tcW w:w="559" w:type="dxa"/>
          </w:tcPr>
          <w:p w:rsidR="00756CEC" w:rsidRDefault="00756CEC">
            <w:pPr>
              <w:pStyle w:val="TableParagraph"/>
            </w:pPr>
          </w:p>
        </w:tc>
        <w:tc>
          <w:tcPr>
            <w:tcW w:w="566" w:type="dxa"/>
          </w:tcPr>
          <w:p w:rsidR="00756CEC" w:rsidRPr="00DD0B9A" w:rsidRDefault="00756CEC" w:rsidP="00DD0B9A">
            <w:pPr>
              <w:pStyle w:val="TableParagraph"/>
              <w:spacing w:line="272" w:lineRule="exact"/>
              <w:ind w:left="10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0,5/</w:t>
            </w:r>
          </w:p>
          <w:p w:rsidR="00756CEC" w:rsidRPr="00DD0B9A" w:rsidRDefault="00756CEC" w:rsidP="00DD0B9A">
            <w:pPr>
              <w:pStyle w:val="TableParagraph"/>
              <w:spacing w:line="259" w:lineRule="exact"/>
              <w:ind w:left="135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72" w:lineRule="exact"/>
              <w:ind w:left="24" w:right="10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1/1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72" w:lineRule="exact"/>
              <w:ind w:left="19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37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spacing w:line="267" w:lineRule="exact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Текущий кон-</w:t>
            </w:r>
          </w:p>
          <w:p w:rsidR="00756CEC" w:rsidRPr="00DD0B9A" w:rsidRDefault="00756CEC" w:rsidP="00DD0B9A">
            <w:pPr>
              <w:pStyle w:val="TableParagraph"/>
              <w:spacing w:line="264" w:lineRule="exact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троль успеваемо-</w:t>
            </w:r>
          </w:p>
        </w:tc>
        <w:tc>
          <w:tcPr>
            <w:tcW w:w="852" w:type="dxa"/>
          </w:tcPr>
          <w:p w:rsidR="00756CEC" w:rsidRDefault="00756CEC">
            <w:pPr>
              <w:pStyle w:val="TableParagraph"/>
            </w:pPr>
          </w:p>
        </w:tc>
      </w:tr>
    </w:tbl>
    <w:p w:rsidR="00756CEC" w:rsidRDefault="00756CEC">
      <w:pPr>
        <w:sectPr w:rsidR="00756CEC">
          <w:pgSz w:w="11910" w:h="16850"/>
          <w:pgMar w:top="480" w:right="600" w:bottom="980" w:left="620" w:header="0" w:footer="711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60"/>
        <w:gridCol w:w="559"/>
        <w:gridCol w:w="566"/>
        <w:gridCol w:w="283"/>
        <w:gridCol w:w="753"/>
        <w:gridCol w:w="621"/>
        <w:gridCol w:w="2376"/>
        <w:gridCol w:w="1899"/>
        <w:gridCol w:w="852"/>
      </w:tblGrid>
      <w:tr w:rsidR="00756CEC">
        <w:trPr>
          <w:trHeight w:val="1156"/>
        </w:trPr>
        <w:tc>
          <w:tcPr>
            <w:tcW w:w="2460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5"/>
              <w:rPr>
                <w:sz w:val="23"/>
                <w:szCs w:val="23"/>
              </w:rPr>
            </w:pPr>
          </w:p>
          <w:p w:rsidR="00756CEC" w:rsidRPr="00DD0B9A" w:rsidRDefault="00756CEC" w:rsidP="00DD0B9A">
            <w:pPr>
              <w:pStyle w:val="TableParagraph"/>
              <w:ind w:left="590" w:right="532" w:firstLine="2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Раздел/ тема дисциплины</w:t>
            </w:r>
          </w:p>
        </w:tc>
        <w:tc>
          <w:tcPr>
            <w:tcW w:w="559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138"/>
              <w:ind w:left="86" w:right="8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Курс</w:t>
            </w:r>
          </w:p>
        </w:tc>
        <w:tc>
          <w:tcPr>
            <w:tcW w:w="1602" w:type="dxa"/>
            <w:gridSpan w:val="3"/>
          </w:tcPr>
          <w:p w:rsidR="00756CEC" w:rsidRPr="00DD0B9A" w:rsidRDefault="00756CEC" w:rsidP="00DD0B9A">
            <w:pPr>
              <w:pStyle w:val="TableParagraph"/>
              <w:spacing w:before="18"/>
              <w:ind w:left="49" w:right="34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Аудиторная контактная работа</w:t>
            </w:r>
          </w:p>
          <w:p w:rsidR="00756CEC" w:rsidRPr="00DD0B9A" w:rsidRDefault="00756CEC" w:rsidP="00DD0B9A">
            <w:pPr>
              <w:pStyle w:val="TableParagraph"/>
              <w:ind w:left="49" w:right="3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621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26" w:line="280" w:lineRule="atLeast"/>
              <w:ind w:left="81" w:right="144" w:hanging="7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Самостоятельная ра- бота (в акад. часах)</w:t>
            </w:r>
          </w:p>
        </w:tc>
        <w:tc>
          <w:tcPr>
            <w:tcW w:w="2376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5"/>
              <w:rPr>
                <w:sz w:val="23"/>
                <w:szCs w:val="23"/>
              </w:rPr>
            </w:pPr>
          </w:p>
          <w:p w:rsidR="00756CEC" w:rsidRPr="00DD0B9A" w:rsidRDefault="00756CEC" w:rsidP="00DD0B9A">
            <w:pPr>
              <w:pStyle w:val="TableParagraph"/>
              <w:ind w:left="802" w:right="71" w:hanging="74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899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153"/>
              <w:ind w:left="77" w:right="104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Форма текущего контроля успе- ваемости и промежуточной аттестации</w:t>
            </w:r>
          </w:p>
        </w:tc>
        <w:tc>
          <w:tcPr>
            <w:tcW w:w="852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44" w:line="247" w:lineRule="auto"/>
              <w:ind w:left="86" w:right="242"/>
              <w:jc w:val="center"/>
              <w:rPr>
                <w:rFonts w:ascii="Georgia" w:hAnsi="Georgia" w:cs="Georgia"/>
              </w:rPr>
            </w:pPr>
            <w:r w:rsidRPr="00DD0B9A">
              <w:rPr>
                <w:rFonts w:ascii="Georgia" w:hAnsi="Georgia" w:cs="Georgia"/>
              </w:rPr>
              <w:t>Код и структурный элемент</w:t>
            </w:r>
          </w:p>
          <w:p w:rsidR="00756CEC" w:rsidRPr="00DD0B9A" w:rsidRDefault="00756CEC" w:rsidP="00DD0B9A">
            <w:pPr>
              <w:pStyle w:val="TableParagraph"/>
              <w:spacing w:line="249" w:lineRule="exact"/>
              <w:ind w:left="86" w:right="240"/>
              <w:jc w:val="center"/>
              <w:rPr>
                <w:rFonts w:ascii="Georgia" w:hAnsi="Georgia" w:cs="Georgia"/>
              </w:rPr>
            </w:pPr>
            <w:r w:rsidRPr="00DD0B9A">
              <w:rPr>
                <w:rFonts w:ascii="Georgia" w:hAnsi="Georgia" w:cs="Georgia"/>
              </w:rPr>
              <w:t>компетенции</w:t>
            </w:r>
          </w:p>
        </w:tc>
      </w:tr>
      <w:tr w:rsidR="00756CEC">
        <w:trPr>
          <w:trHeight w:val="1135"/>
        </w:trPr>
        <w:tc>
          <w:tcPr>
            <w:tcW w:w="2460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:rsidR="00756CEC" w:rsidRPr="00DD0B9A" w:rsidRDefault="00756CEC" w:rsidP="00DD0B9A">
            <w:pPr>
              <w:pStyle w:val="TableParagraph"/>
              <w:spacing w:before="144"/>
              <w:ind w:left="2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лекции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  <w:textDirection w:val="btLr"/>
          </w:tcPr>
          <w:p w:rsidR="00756CEC" w:rsidRPr="00DD0B9A" w:rsidRDefault="00756CEC" w:rsidP="00DD0B9A">
            <w:pPr>
              <w:pStyle w:val="TableParagraph"/>
              <w:spacing w:before="96" w:line="247" w:lineRule="auto"/>
              <w:ind w:left="172" w:right="108" w:hanging="5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практич. занятия</w:t>
            </w:r>
          </w:p>
        </w:tc>
        <w:tc>
          <w:tcPr>
            <w:tcW w:w="621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  <w:tr w:rsidR="00756CEC">
        <w:trPr>
          <w:trHeight w:val="498"/>
        </w:trPr>
        <w:tc>
          <w:tcPr>
            <w:tcW w:w="2460" w:type="dxa"/>
          </w:tcPr>
          <w:p w:rsidR="00756CEC" w:rsidRDefault="00756CEC">
            <w:pPr>
              <w:pStyle w:val="TableParagraph"/>
            </w:pPr>
          </w:p>
        </w:tc>
        <w:tc>
          <w:tcPr>
            <w:tcW w:w="559" w:type="dxa"/>
          </w:tcPr>
          <w:p w:rsidR="00756CEC" w:rsidRDefault="00756CEC">
            <w:pPr>
              <w:pStyle w:val="TableParagraph"/>
            </w:pP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621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37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сти</w:t>
            </w:r>
          </w:p>
        </w:tc>
        <w:tc>
          <w:tcPr>
            <w:tcW w:w="852" w:type="dxa"/>
          </w:tcPr>
          <w:p w:rsidR="00756CEC" w:rsidRDefault="00756CEC">
            <w:pPr>
              <w:pStyle w:val="TableParagraph"/>
            </w:pPr>
          </w:p>
        </w:tc>
      </w:tr>
      <w:tr w:rsidR="00756CEC">
        <w:trPr>
          <w:trHeight w:val="1379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ind w:left="40" w:right="25"/>
              <w:jc w:val="both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 xml:space="preserve">2.Становление </w:t>
            </w:r>
            <w:r w:rsidRPr="00DD0B9A">
              <w:rPr>
                <w:b/>
                <w:bCs/>
                <w:spacing w:val="-3"/>
                <w:sz w:val="24"/>
                <w:szCs w:val="24"/>
              </w:rPr>
              <w:t xml:space="preserve">про- </w:t>
            </w:r>
            <w:r w:rsidRPr="00DD0B9A">
              <w:rPr>
                <w:b/>
                <w:bCs/>
                <w:sz w:val="24"/>
                <w:szCs w:val="24"/>
              </w:rPr>
              <w:t>свещения  в   России и развития педагоги- ческой</w:t>
            </w:r>
            <w:r w:rsidRPr="00DD0B9A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b/>
                <w:bCs/>
                <w:sz w:val="24"/>
                <w:szCs w:val="24"/>
              </w:rPr>
              <w:t>мысли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65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621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37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1899" w:type="dxa"/>
          </w:tcPr>
          <w:p w:rsidR="00756CEC" w:rsidRDefault="00756CEC">
            <w:pPr>
              <w:pStyle w:val="TableParagraph"/>
            </w:pPr>
          </w:p>
        </w:tc>
        <w:tc>
          <w:tcPr>
            <w:tcW w:w="852" w:type="dxa"/>
          </w:tcPr>
          <w:p w:rsidR="00756CEC" w:rsidRDefault="00756CEC">
            <w:pPr>
              <w:pStyle w:val="TableParagraph"/>
            </w:pPr>
          </w:p>
        </w:tc>
      </w:tr>
      <w:tr w:rsidR="00756CEC">
        <w:trPr>
          <w:trHeight w:val="3036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tabs>
                <w:tab w:val="left" w:pos="1191"/>
              </w:tabs>
              <w:ind w:left="40" w:right="2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2.1.Педагогические памятники и литера- тура Древней Руси и Русского</w:t>
            </w:r>
            <w:r w:rsidRPr="00DD0B9A">
              <w:rPr>
                <w:sz w:val="24"/>
                <w:szCs w:val="24"/>
              </w:rPr>
              <w:tab/>
              <w:t>государства (XI-XVII</w:t>
            </w:r>
            <w:r w:rsidRPr="00DD0B9A">
              <w:rPr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вв.)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0,5/0,5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9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10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tabs>
                <w:tab w:val="left" w:pos="1441"/>
                <w:tab w:val="left" w:pos="1763"/>
              </w:tabs>
              <w:ind w:left="43" w:right="2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Подготовка</w:t>
            </w:r>
            <w:r w:rsidRPr="00DD0B9A">
              <w:rPr>
                <w:sz w:val="24"/>
                <w:szCs w:val="24"/>
              </w:rPr>
              <w:tab/>
              <w:t>к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4"/>
                <w:sz w:val="24"/>
                <w:szCs w:val="24"/>
              </w:rPr>
              <w:t xml:space="preserve">семи- </w:t>
            </w:r>
            <w:r w:rsidRPr="00DD0B9A">
              <w:rPr>
                <w:sz w:val="24"/>
                <w:szCs w:val="24"/>
              </w:rPr>
              <w:t>нарскому</w:t>
            </w:r>
            <w:r w:rsidRPr="00DD0B9A">
              <w:rPr>
                <w:spacing w:val="-5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занятию.</w:t>
            </w: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tabs>
                <w:tab w:val="left" w:pos="1332"/>
                <w:tab w:val="left" w:pos="1622"/>
              </w:tabs>
              <w:ind w:left="41" w:right="2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Выступление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7"/>
                <w:sz w:val="24"/>
                <w:szCs w:val="24"/>
              </w:rPr>
              <w:t xml:space="preserve">на </w:t>
            </w:r>
            <w:r w:rsidRPr="00DD0B9A">
              <w:rPr>
                <w:sz w:val="24"/>
                <w:szCs w:val="24"/>
              </w:rPr>
              <w:t>семинарском за- нятии. Работа с литературными источниками, пе- дагогическими памятниками Древней Русси и Русского</w:t>
            </w:r>
            <w:r w:rsidRPr="00DD0B9A">
              <w:rPr>
                <w:sz w:val="24"/>
                <w:szCs w:val="24"/>
              </w:rPr>
              <w:tab/>
              <w:t>госу-</w:t>
            </w:r>
          </w:p>
          <w:p w:rsidR="00756CEC" w:rsidRPr="00DD0B9A" w:rsidRDefault="00756CEC" w:rsidP="00DD0B9A">
            <w:pPr>
              <w:pStyle w:val="TableParagraph"/>
              <w:tabs>
                <w:tab w:val="left" w:pos="1444"/>
              </w:tabs>
              <w:spacing w:line="270" w:lineRule="atLeast"/>
              <w:ind w:left="41" w:right="2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дарства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5"/>
                <w:sz w:val="24"/>
                <w:szCs w:val="24"/>
              </w:rPr>
              <w:t xml:space="preserve">(XI- </w:t>
            </w:r>
            <w:r w:rsidRPr="00DD0B9A">
              <w:rPr>
                <w:sz w:val="24"/>
                <w:szCs w:val="24"/>
              </w:rPr>
              <w:t>XVIIвв).</w:t>
            </w: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  <w:tr w:rsidR="00756CEC">
        <w:trPr>
          <w:trHeight w:val="3036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ind w:left="40" w:right="24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2.2.Влияние Октябрь- ского переворота 1917 года на оформление единой системы на- родного образования. Создание концепции единообразного ком- мунистического вос- питания в Советской республике 20-30-х гг.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8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0,5/0,5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9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20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ind w:left="43" w:right="514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Постановления о единой трудовой школе</w:t>
            </w: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ind w:left="41" w:right="14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На семинарском занятии разо-</w:t>
            </w:r>
          </w:p>
          <w:p w:rsidR="00756CEC" w:rsidRPr="00DD0B9A" w:rsidRDefault="00756CEC" w:rsidP="00DD0B9A">
            <w:pPr>
              <w:pStyle w:val="TableParagraph"/>
              <w:ind w:left="41" w:right="8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брать первые по- становление о народном обра- зовании после 1917 года.</w:t>
            </w: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  <w:tr w:rsidR="00756CEC">
        <w:trPr>
          <w:trHeight w:val="3312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tabs>
                <w:tab w:val="left" w:pos="927"/>
                <w:tab w:val="left" w:pos="1083"/>
                <w:tab w:val="left" w:pos="1203"/>
                <w:tab w:val="left" w:pos="1530"/>
                <w:tab w:val="left" w:pos="1964"/>
                <w:tab w:val="left" w:pos="1997"/>
              </w:tabs>
              <w:ind w:left="40" w:right="2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2.3.Развитие в России научной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  <w:t>педагогики. Деятельность и миро- воззрение К.Д.Ушинского.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4"/>
                <w:sz w:val="24"/>
                <w:szCs w:val="24"/>
              </w:rPr>
              <w:t xml:space="preserve">Соз- </w:t>
            </w:r>
            <w:r w:rsidRPr="00DD0B9A">
              <w:rPr>
                <w:sz w:val="24"/>
                <w:szCs w:val="24"/>
              </w:rPr>
              <w:t>дание</w:t>
            </w:r>
            <w:r w:rsidRPr="00DD0B9A">
              <w:rPr>
                <w:sz w:val="24"/>
                <w:szCs w:val="24"/>
              </w:rPr>
              <w:tab/>
              <w:t>«антропологи- ческой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  <w:t>педагогики». Педагогическая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  <w:t>дея- тельность и концепция свободного</w:t>
            </w:r>
            <w:r w:rsidRPr="00DD0B9A">
              <w:rPr>
                <w:sz w:val="24"/>
                <w:szCs w:val="24"/>
              </w:rPr>
              <w:tab/>
              <w:t>воспита- ния Л.Н.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Толстого.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8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0,5/0,5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9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10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ind w:left="43" w:right="64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Анализ произведений К.Д. Ушинского, Л.Н. Толстого.</w:t>
            </w: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tabs>
                <w:tab w:val="left" w:pos="972"/>
              </w:tabs>
              <w:ind w:left="41" w:right="23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Для семинарско- го занятия: Под- готовить расска- зы для детей К.Д. Ушинского и Л.Н. Толстого, и по произведени- ям</w:t>
            </w:r>
            <w:r w:rsidRPr="00DD0B9A">
              <w:rPr>
                <w:sz w:val="24"/>
                <w:szCs w:val="24"/>
              </w:rPr>
              <w:tab/>
              <w:t>показать мультфильм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(2).</w:t>
            </w: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  <w:tr w:rsidR="00756CEC">
        <w:trPr>
          <w:trHeight w:val="1499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ind w:left="4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2.4.Педагогическое наследие А.С. Мака- ренко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0,5/0,5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9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10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numPr>
                <w:ilvl w:val="0"/>
                <w:numId w:val="45"/>
              </w:numPr>
              <w:tabs>
                <w:tab w:val="left" w:pos="764"/>
              </w:tabs>
              <w:spacing w:before="51"/>
              <w:ind w:right="23" w:firstLine="3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Опишите принципы воспитания А.С.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Макаренко.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45"/>
              </w:numPr>
              <w:tabs>
                <w:tab w:val="left" w:pos="764"/>
                <w:tab w:val="left" w:pos="1499"/>
              </w:tabs>
              <w:spacing w:before="60" w:line="270" w:lineRule="atLeast"/>
              <w:ind w:right="26" w:firstLine="3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Приведите примеры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4"/>
                <w:sz w:val="24"/>
                <w:szCs w:val="24"/>
              </w:rPr>
              <w:t>методов</w:t>
            </w: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ind w:left="41" w:right="28" w:firstLine="60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Обсуждение пе- дагогических</w:t>
            </w:r>
          </w:p>
          <w:p w:rsidR="00756CEC" w:rsidRPr="00DD0B9A" w:rsidRDefault="00756CEC" w:rsidP="00DD0B9A">
            <w:pPr>
              <w:pStyle w:val="TableParagraph"/>
              <w:ind w:left="41" w:right="24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идеи из произве- дений А.С. Ма- каренко, про-</w:t>
            </w: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</w:tbl>
    <w:p w:rsidR="00756CEC" w:rsidRDefault="00756CEC">
      <w:pPr>
        <w:rPr>
          <w:sz w:val="24"/>
          <w:szCs w:val="24"/>
        </w:rPr>
        <w:sectPr w:rsidR="00756CEC">
          <w:pgSz w:w="11910" w:h="16850"/>
          <w:pgMar w:top="560" w:right="600" w:bottom="900" w:left="620" w:header="0" w:footer="711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60"/>
        <w:gridCol w:w="559"/>
        <w:gridCol w:w="566"/>
        <w:gridCol w:w="283"/>
        <w:gridCol w:w="753"/>
        <w:gridCol w:w="621"/>
        <w:gridCol w:w="2376"/>
        <w:gridCol w:w="1899"/>
        <w:gridCol w:w="852"/>
      </w:tblGrid>
      <w:tr w:rsidR="00756CEC">
        <w:trPr>
          <w:trHeight w:val="1156"/>
        </w:trPr>
        <w:tc>
          <w:tcPr>
            <w:tcW w:w="2460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5"/>
              <w:rPr>
                <w:sz w:val="23"/>
                <w:szCs w:val="23"/>
              </w:rPr>
            </w:pPr>
          </w:p>
          <w:p w:rsidR="00756CEC" w:rsidRPr="00DD0B9A" w:rsidRDefault="00756CEC" w:rsidP="00DD0B9A">
            <w:pPr>
              <w:pStyle w:val="TableParagraph"/>
              <w:ind w:left="590" w:right="532" w:firstLine="2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Раздел/ тема дисциплины</w:t>
            </w:r>
          </w:p>
        </w:tc>
        <w:tc>
          <w:tcPr>
            <w:tcW w:w="559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138"/>
              <w:ind w:left="86" w:right="8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Курс</w:t>
            </w:r>
          </w:p>
        </w:tc>
        <w:tc>
          <w:tcPr>
            <w:tcW w:w="1602" w:type="dxa"/>
            <w:gridSpan w:val="3"/>
          </w:tcPr>
          <w:p w:rsidR="00756CEC" w:rsidRPr="00DD0B9A" w:rsidRDefault="00756CEC" w:rsidP="00DD0B9A">
            <w:pPr>
              <w:pStyle w:val="TableParagraph"/>
              <w:spacing w:before="18"/>
              <w:ind w:left="49" w:right="34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Аудиторная контактная работа</w:t>
            </w:r>
          </w:p>
          <w:p w:rsidR="00756CEC" w:rsidRPr="00DD0B9A" w:rsidRDefault="00756CEC" w:rsidP="00DD0B9A">
            <w:pPr>
              <w:pStyle w:val="TableParagraph"/>
              <w:ind w:left="49" w:right="3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621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26" w:line="280" w:lineRule="atLeast"/>
              <w:ind w:left="81" w:right="144" w:hanging="7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Самостоятельная ра- бота (в акад. часах)</w:t>
            </w:r>
          </w:p>
        </w:tc>
        <w:tc>
          <w:tcPr>
            <w:tcW w:w="2376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5"/>
              <w:rPr>
                <w:sz w:val="23"/>
                <w:szCs w:val="23"/>
              </w:rPr>
            </w:pPr>
          </w:p>
          <w:p w:rsidR="00756CEC" w:rsidRPr="00DD0B9A" w:rsidRDefault="00756CEC" w:rsidP="00DD0B9A">
            <w:pPr>
              <w:pStyle w:val="TableParagraph"/>
              <w:ind w:left="802" w:right="71" w:hanging="74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899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153"/>
              <w:ind w:left="77" w:right="104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Форма текущего контроля успе- ваемости и промежуточной аттестации</w:t>
            </w:r>
          </w:p>
        </w:tc>
        <w:tc>
          <w:tcPr>
            <w:tcW w:w="852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44" w:line="247" w:lineRule="auto"/>
              <w:ind w:left="86" w:right="242"/>
              <w:jc w:val="center"/>
              <w:rPr>
                <w:rFonts w:ascii="Georgia" w:hAnsi="Georgia" w:cs="Georgia"/>
              </w:rPr>
            </w:pPr>
            <w:r w:rsidRPr="00DD0B9A">
              <w:rPr>
                <w:rFonts w:ascii="Georgia" w:hAnsi="Georgia" w:cs="Georgia"/>
              </w:rPr>
              <w:t>Код и структурный элемент</w:t>
            </w:r>
          </w:p>
          <w:p w:rsidR="00756CEC" w:rsidRPr="00DD0B9A" w:rsidRDefault="00756CEC" w:rsidP="00DD0B9A">
            <w:pPr>
              <w:pStyle w:val="TableParagraph"/>
              <w:spacing w:line="249" w:lineRule="exact"/>
              <w:ind w:left="86" w:right="240"/>
              <w:jc w:val="center"/>
              <w:rPr>
                <w:rFonts w:ascii="Georgia" w:hAnsi="Georgia" w:cs="Georgia"/>
              </w:rPr>
            </w:pPr>
            <w:r w:rsidRPr="00DD0B9A">
              <w:rPr>
                <w:rFonts w:ascii="Georgia" w:hAnsi="Georgia" w:cs="Georgia"/>
              </w:rPr>
              <w:t>компетенции</w:t>
            </w:r>
          </w:p>
        </w:tc>
      </w:tr>
      <w:tr w:rsidR="00756CEC">
        <w:trPr>
          <w:trHeight w:val="1135"/>
        </w:trPr>
        <w:tc>
          <w:tcPr>
            <w:tcW w:w="2460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:rsidR="00756CEC" w:rsidRPr="00DD0B9A" w:rsidRDefault="00756CEC" w:rsidP="00DD0B9A">
            <w:pPr>
              <w:pStyle w:val="TableParagraph"/>
              <w:spacing w:before="144"/>
              <w:ind w:left="2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лекции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  <w:textDirection w:val="btLr"/>
          </w:tcPr>
          <w:p w:rsidR="00756CEC" w:rsidRPr="00DD0B9A" w:rsidRDefault="00756CEC" w:rsidP="00DD0B9A">
            <w:pPr>
              <w:pStyle w:val="TableParagraph"/>
              <w:spacing w:before="96" w:line="247" w:lineRule="auto"/>
              <w:ind w:left="172" w:right="108" w:hanging="5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практич. занятия</w:t>
            </w:r>
          </w:p>
        </w:tc>
        <w:tc>
          <w:tcPr>
            <w:tcW w:w="621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  <w:tr w:rsidR="00756CEC">
        <w:trPr>
          <w:trHeight w:val="3588"/>
        </w:trPr>
        <w:tc>
          <w:tcPr>
            <w:tcW w:w="2460" w:type="dxa"/>
          </w:tcPr>
          <w:p w:rsidR="00756CEC" w:rsidRDefault="00756CEC">
            <w:pPr>
              <w:pStyle w:val="TableParagraph"/>
            </w:pPr>
          </w:p>
        </w:tc>
        <w:tc>
          <w:tcPr>
            <w:tcW w:w="559" w:type="dxa"/>
          </w:tcPr>
          <w:p w:rsidR="00756CEC" w:rsidRDefault="00756CEC">
            <w:pPr>
              <w:pStyle w:val="TableParagraph"/>
            </w:pP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621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ind w:left="43" w:right="21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воспитания, которые применял А.С. Мака- ренко в колонии им. М. горького и в Ком- муне им. Ф. Дзержин- ского.</w:t>
            </w:r>
          </w:p>
          <w:p w:rsidR="00756CEC" w:rsidRPr="00DD0B9A" w:rsidRDefault="00756CEC" w:rsidP="00DD0B9A">
            <w:pPr>
              <w:pStyle w:val="TableParagraph"/>
              <w:tabs>
                <w:tab w:val="left" w:pos="1204"/>
              </w:tabs>
              <w:ind w:left="43" w:right="24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3.Из произведения А.С.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>Макаренко</w:t>
            </w:r>
          </w:p>
          <w:p w:rsidR="00756CEC" w:rsidRPr="00DD0B9A" w:rsidRDefault="00756CEC" w:rsidP="00DD0B9A">
            <w:pPr>
              <w:pStyle w:val="TableParagraph"/>
              <w:ind w:left="43" w:right="21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 xml:space="preserve">«Книга для родите- лей», -назовите и дай- те      </w:t>
            </w:r>
            <w:r w:rsidRPr="00DD0B9A">
              <w:rPr>
                <w:spacing w:val="44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характеристику</w:t>
            </w:r>
          </w:p>
          <w:p w:rsidR="00756CEC" w:rsidRPr="00DD0B9A" w:rsidRDefault="00756CEC" w:rsidP="00DD0B9A">
            <w:pPr>
              <w:pStyle w:val="TableParagraph"/>
              <w:spacing w:line="270" w:lineRule="atLeast"/>
              <w:ind w:left="43" w:right="22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видов ложного авто- ритета.</w:t>
            </w: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tabs>
                <w:tab w:val="left" w:pos="960"/>
              </w:tabs>
              <w:spacing w:line="268" w:lineRule="exact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смотр</w:t>
            </w:r>
            <w:r w:rsidRPr="00DD0B9A">
              <w:rPr>
                <w:sz w:val="24"/>
                <w:szCs w:val="24"/>
              </w:rPr>
              <w:tab/>
              <w:t>фильмов</w:t>
            </w:r>
          </w:p>
          <w:p w:rsidR="00756CEC" w:rsidRPr="00DD0B9A" w:rsidRDefault="00756CEC" w:rsidP="00DD0B9A">
            <w:pPr>
              <w:pStyle w:val="TableParagraph"/>
              <w:tabs>
                <w:tab w:val="left" w:pos="1099"/>
              </w:tabs>
              <w:ind w:left="41" w:right="2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«Педагогическая поэма»,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4"/>
                <w:sz w:val="24"/>
                <w:szCs w:val="24"/>
              </w:rPr>
              <w:t xml:space="preserve">«Флаги </w:t>
            </w:r>
            <w:r w:rsidRPr="00DD0B9A">
              <w:rPr>
                <w:sz w:val="24"/>
                <w:szCs w:val="24"/>
              </w:rPr>
              <w:t xml:space="preserve">на башнях», - </w:t>
            </w:r>
            <w:r w:rsidRPr="00DD0B9A">
              <w:rPr>
                <w:spacing w:val="-12"/>
                <w:sz w:val="24"/>
                <w:szCs w:val="24"/>
              </w:rPr>
              <w:t xml:space="preserve">с </w:t>
            </w:r>
            <w:r w:rsidRPr="00DD0B9A">
              <w:rPr>
                <w:sz w:val="24"/>
                <w:szCs w:val="24"/>
              </w:rPr>
              <w:t>последующим письменным анализом.</w:t>
            </w:r>
          </w:p>
        </w:tc>
        <w:tc>
          <w:tcPr>
            <w:tcW w:w="852" w:type="dxa"/>
          </w:tcPr>
          <w:p w:rsidR="00756CEC" w:rsidRDefault="00756CEC">
            <w:pPr>
              <w:pStyle w:val="TableParagraph"/>
            </w:pPr>
          </w:p>
        </w:tc>
      </w:tr>
      <w:tr w:rsidR="00756CEC">
        <w:trPr>
          <w:trHeight w:val="1931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tabs>
                <w:tab w:val="left" w:pos="1997"/>
              </w:tabs>
              <w:ind w:left="40" w:right="2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2.5.Характеристики образовательных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5"/>
                <w:sz w:val="24"/>
                <w:szCs w:val="24"/>
              </w:rPr>
              <w:t xml:space="preserve">сис- </w:t>
            </w:r>
            <w:r w:rsidRPr="00DD0B9A">
              <w:rPr>
                <w:sz w:val="24"/>
                <w:szCs w:val="24"/>
              </w:rPr>
              <w:t xml:space="preserve">тем в разные эпохи </w:t>
            </w:r>
            <w:r w:rsidRPr="00DD0B9A">
              <w:rPr>
                <w:spacing w:val="-11"/>
                <w:sz w:val="24"/>
                <w:szCs w:val="24"/>
              </w:rPr>
              <w:t xml:space="preserve">в </w:t>
            </w:r>
            <w:r w:rsidRPr="00DD0B9A">
              <w:rPr>
                <w:sz w:val="24"/>
                <w:szCs w:val="24"/>
              </w:rPr>
              <w:t>России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</w:t>
            </w:r>
          </w:p>
          <w:p w:rsidR="00756CEC" w:rsidRPr="00DD0B9A" w:rsidRDefault="00756CEC" w:rsidP="00DD0B9A">
            <w:pPr>
              <w:pStyle w:val="TableParagraph"/>
              <w:ind w:left="13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9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10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tabs>
                <w:tab w:val="left" w:pos="2221"/>
              </w:tabs>
              <w:ind w:left="43" w:right="2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Подготовка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17"/>
                <w:sz w:val="24"/>
                <w:szCs w:val="24"/>
              </w:rPr>
              <w:t xml:space="preserve">к </w:t>
            </w:r>
            <w:r w:rsidRPr="00DD0B9A">
              <w:rPr>
                <w:sz w:val="24"/>
                <w:szCs w:val="24"/>
              </w:rPr>
              <w:t>семинарскому</w:t>
            </w:r>
          </w:p>
          <w:p w:rsidR="00756CEC" w:rsidRPr="00DD0B9A" w:rsidRDefault="00756CEC" w:rsidP="00DD0B9A">
            <w:pPr>
              <w:pStyle w:val="TableParagraph"/>
              <w:ind w:left="4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занятию.</w:t>
            </w:r>
          </w:p>
          <w:p w:rsidR="00756CEC" w:rsidRPr="00DD0B9A" w:rsidRDefault="00756CEC" w:rsidP="00DD0B9A">
            <w:pPr>
              <w:pStyle w:val="TableParagraph"/>
              <w:tabs>
                <w:tab w:val="left" w:pos="1511"/>
              </w:tabs>
              <w:ind w:left="4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Заполните</w:t>
            </w:r>
            <w:r w:rsidRPr="00DD0B9A">
              <w:rPr>
                <w:sz w:val="24"/>
                <w:szCs w:val="24"/>
              </w:rPr>
              <w:tab/>
              <w:t>таблицу</w:t>
            </w:r>
          </w:p>
          <w:p w:rsidR="00756CEC" w:rsidRPr="00DD0B9A" w:rsidRDefault="00756CEC" w:rsidP="00DD0B9A">
            <w:pPr>
              <w:pStyle w:val="TableParagraph"/>
              <w:spacing w:line="270" w:lineRule="atLeast"/>
              <w:ind w:left="43" w:right="23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«Сравнительная экс- позиция учебных за- ведений России»</w:t>
            </w: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ind w:left="41" w:right="28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Выступление на семинарском за- нятии</w:t>
            </w: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  <w:tr w:rsidR="00756CEC">
        <w:trPr>
          <w:trHeight w:val="2207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spacing w:line="267" w:lineRule="exact"/>
              <w:ind w:left="4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2.6.Педагогические</w:t>
            </w:r>
          </w:p>
          <w:p w:rsidR="00756CEC" w:rsidRPr="00DD0B9A" w:rsidRDefault="00756CEC" w:rsidP="00DD0B9A">
            <w:pPr>
              <w:pStyle w:val="TableParagraph"/>
              <w:tabs>
                <w:tab w:val="left" w:pos="1326"/>
                <w:tab w:val="left" w:pos="1444"/>
              </w:tabs>
              <w:spacing w:line="270" w:lineRule="atLeast"/>
              <w:ind w:left="40" w:right="27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идеи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 xml:space="preserve">педагогов- </w:t>
            </w:r>
            <w:r w:rsidRPr="00DD0B9A">
              <w:rPr>
                <w:sz w:val="24"/>
                <w:szCs w:val="24"/>
              </w:rPr>
              <w:t>новаторов: С.Н Лы- сенкова, Ш.А. Амо- нашвили, Е.Н. Ильин, В.Ф.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 xml:space="preserve">Шаталов, </w:t>
            </w:r>
            <w:r w:rsidRPr="00DD0B9A">
              <w:rPr>
                <w:sz w:val="24"/>
                <w:szCs w:val="24"/>
              </w:rPr>
              <w:t>И.П.Волков, Б.П. Ни- китин.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67" w:lineRule="exact"/>
              <w:ind w:lef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Pr="00DD0B9A" w:rsidRDefault="00756CEC" w:rsidP="00DD0B9A">
            <w:pPr>
              <w:pStyle w:val="TableParagraph"/>
              <w:spacing w:line="267" w:lineRule="exact"/>
              <w:ind w:left="1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</w:t>
            </w:r>
          </w:p>
          <w:p w:rsidR="00756CEC" w:rsidRPr="00DD0B9A" w:rsidRDefault="00756CEC" w:rsidP="00DD0B9A">
            <w:pPr>
              <w:pStyle w:val="TableParagraph"/>
              <w:ind w:left="13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7" w:lineRule="exact"/>
              <w:ind w:left="2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10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ind w:left="43" w:right="14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Работа с книгами пе- дагогов новаторов: С.Н Лысенковой,</w:t>
            </w:r>
          </w:p>
          <w:p w:rsidR="00756CEC" w:rsidRPr="00DD0B9A" w:rsidRDefault="00756CEC" w:rsidP="00DD0B9A">
            <w:pPr>
              <w:pStyle w:val="TableParagraph"/>
              <w:spacing w:line="270" w:lineRule="atLeast"/>
              <w:ind w:left="43" w:right="29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Ш.А. Амонашвили, Е.Н. Ильина, В.Ф. Шаталова, И.П.Волкова, Б.П. Никитина.</w:t>
            </w:r>
          </w:p>
        </w:tc>
        <w:tc>
          <w:tcPr>
            <w:tcW w:w="1899" w:type="dxa"/>
          </w:tcPr>
          <w:p w:rsidR="00756CEC" w:rsidRDefault="00756CEC">
            <w:pPr>
              <w:pStyle w:val="TableParagraph"/>
            </w:pP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7" w:lineRule="exact"/>
              <w:ind w:left="1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  <w:tr w:rsidR="00756CEC">
        <w:trPr>
          <w:trHeight w:val="827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spacing w:line="272" w:lineRule="exact"/>
              <w:ind w:left="40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72" w:lineRule="exact"/>
              <w:ind w:left="8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Pr="00DD0B9A" w:rsidRDefault="00756CEC" w:rsidP="00DD0B9A">
            <w:pPr>
              <w:pStyle w:val="TableParagraph"/>
              <w:spacing w:line="272" w:lineRule="exact"/>
              <w:ind w:left="130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1/1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72" w:lineRule="exact"/>
              <w:ind w:left="24" w:right="10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2/2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72" w:lineRule="exact"/>
              <w:ind w:left="19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37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ind w:left="41" w:right="5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Текущий кон- троль успеваемо-</w:t>
            </w:r>
          </w:p>
          <w:p w:rsidR="00756CEC" w:rsidRPr="00DD0B9A" w:rsidRDefault="00756CEC" w:rsidP="00DD0B9A">
            <w:pPr>
              <w:pStyle w:val="TableParagraph"/>
              <w:spacing w:line="264" w:lineRule="exact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сти</w:t>
            </w:r>
          </w:p>
        </w:tc>
        <w:tc>
          <w:tcPr>
            <w:tcW w:w="852" w:type="dxa"/>
          </w:tcPr>
          <w:p w:rsidR="00756CEC" w:rsidRDefault="00756CEC">
            <w:pPr>
              <w:pStyle w:val="TableParagraph"/>
            </w:pPr>
          </w:p>
        </w:tc>
      </w:tr>
      <w:tr w:rsidR="00756CEC">
        <w:trPr>
          <w:trHeight w:val="827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ind w:left="40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3. Просвещение и пе- дагогика в</w:t>
            </w:r>
            <w:r w:rsidRPr="00DD0B9A">
              <w:rPr>
                <w:b/>
                <w:bCs/>
                <w:spacing w:val="55"/>
                <w:sz w:val="24"/>
                <w:szCs w:val="24"/>
              </w:rPr>
              <w:t xml:space="preserve"> </w:t>
            </w:r>
            <w:r w:rsidRPr="00DD0B9A">
              <w:rPr>
                <w:b/>
                <w:bCs/>
                <w:sz w:val="24"/>
                <w:szCs w:val="24"/>
              </w:rPr>
              <w:t>Западной</w:t>
            </w:r>
          </w:p>
          <w:p w:rsidR="00756CEC" w:rsidRPr="00DD0B9A" w:rsidRDefault="00756CEC" w:rsidP="00DD0B9A">
            <w:pPr>
              <w:pStyle w:val="TableParagraph"/>
              <w:spacing w:line="259" w:lineRule="exact"/>
              <w:ind w:left="40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Европе (17-18 век)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8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621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37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1899" w:type="dxa"/>
          </w:tcPr>
          <w:p w:rsidR="00756CEC" w:rsidRDefault="00756CEC">
            <w:pPr>
              <w:pStyle w:val="TableParagraph"/>
            </w:pPr>
          </w:p>
        </w:tc>
        <w:tc>
          <w:tcPr>
            <w:tcW w:w="852" w:type="dxa"/>
          </w:tcPr>
          <w:p w:rsidR="00756CEC" w:rsidRDefault="00756CEC">
            <w:pPr>
              <w:pStyle w:val="TableParagraph"/>
            </w:pPr>
          </w:p>
        </w:tc>
      </w:tr>
      <w:tr w:rsidR="00756CEC">
        <w:trPr>
          <w:trHeight w:val="2484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ind w:left="40" w:right="40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3.1.Педагогическая система</w:t>
            </w:r>
          </w:p>
          <w:p w:rsidR="00756CEC" w:rsidRPr="00DD0B9A" w:rsidRDefault="00756CEC" w:rsidP="00DD0B9A">
            <w:pPr>
              <w:pStyle w:val="TableParagraph"/>
              <w:ind w:left="4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Я - А. Коменского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</w:t>
            </w:r>
          </w:p>
          <w:p w:rsidR="00756CEC" w:rsidRPr="00DD0B9A" w:rsidRDefault="00756CEC" w:rsidP="00DD0B9A">
            <w:pPr>
              <w:pStyle w:val="TableParagraph"/>
              <w:ind w:left="13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9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10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ind w:left="43" w:right="66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Анализ произведений Я.А. Коменского</w:t>
            </w:r>
          </w:p>
          <w:p w:rsidR="00756CEC" w:rsidRPr="00DD0B9A" w:rsidRDefault="00756CEC" w:rsidP="00DD0B9A">
            <w:pPr>
              <w:pStyle w:val="TableParagraph"/>
              <w:ind w:left="4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«Великая дидактика»,</w:t>
            </w:r>
          </w:p>
          <w:p w:rsidR="00756CEC" w:rsidRPr="00DD0B9A" w:rsidRDefault="00756CEC" w:rsidP="00DD0B9A">
            <w:pPr>
              <w:pStyle w:val="TableParagraph"/>
              <w:ind w:left="43" w:right="7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«Мир чувственных вещей в картинках»,</w:t>
            </w:r>
          </w:p>
          <w:p w:rsidR="00756CEC" w:rsidRPr="00DD0B9A" w:rsidRDefault="00756CEC" w:rsidP="00DD0B9A">
            <w:pPr>
              <w:pStyle w:val="TableParagraph"/>
              <w:spacing w:line="270" w:lineRule="atLeast"/>
              <w:ind w:left="43" w:right="9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«Материнская шко- ла», «Законы хорошо организованной шко- лы».</w:t>
            </w:r>
          </w:p>
        </w:tc>
        <w:tc>
          <w:tcPr>
            <w:tcW w:w="1899" w:type="dxa"/>
          </w:tcPr>
          <w:p w:rsidR="00756CEC" w:rsidRDefault="00756CEC">
            <w:pPr>
              <w:pStyle w:val="TableParagraph"/>
            </w:pP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  <w:tr w:rsidR="00756CEC">
        <w:trPr>
          <w:trHeight w:val="829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ind w:left="40" w:right="2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 xml:space="preserve">3.2.Философская </w:t>
            </w:r>
            <w:r w:rsidRPr="00DD0B9A">
              <w:rPr>
                <w:spacing w:val="-4"/>
                <w:sz w:val="24"/>
                <w:szCs w:val="24"/>
              </w:rPr>
              <w:t xml:space="preserve">кон- </w:t>
            </w:r>
            <w:r w:rsidRPr="00DD0B9A">
              <w:rPr>
                <w:sz w:val="24"/>
                <w:szCs w:val="24"/>
              </w:rPr>
              <w:t>цепция</w:t>
            </w:r>
            <w:r w:rsidRPr="00DD0B9A">
              <w:rPr>
                <w:spacing w:val="20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“естественного</w:t>
            </w:r>
          </w:p>
          <w:p w:rsidR="00756CEC" w:rsidRPr="00DD0B9A" w:rsidRDefault="00756CEC" w:rsidP="00DD0B9A">
            <w:pPr>
              <w:pStyle w:val="TableParagraph"/>
              <w:tabs>
                <w:tab w:val="left" w:pos="2065"/>
              </w:tabs>
              <w:spacing w:line="266" w:lineRule="exact"/>
              <w:ind w:left="4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воспитания”</w:t>
            </w:r>
            <w:r w:rsidRPr="00DD0B9A">
              <w:rPr>
                <w:sz w:val="24"/>
                <w:szCs w:val="24"/>
              </w:rPr>
              <w:tab/>
              <w:t>Ж.-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72" w:lineRule="exact"/>
              <w:ind w:left="8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24" w:right="11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0,5/0,5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6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6,7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ind w:left="43" w:right="206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Сравнительный ана- лиз педагогической</w:t>
            </w:r>
          </w:p>
          <w:p w:rsidR="00756CEC" w:rsidRPr="00DD0B9A" w:rsidRDefault="00756CEC" w:rsidP="00DD0B9A">
            <w:pPr>
              <w:pStyle w:val="TableParagraph"/>
              <w:spacing w:line="266" w:lineRule="exact"/>
              <w:ind w:left="4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концепции «воспита-</w:t>
            </w: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ind w:left="106" w:right="97" w:firstLine="5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Выступенгие на семинарском за-</w:t>
            </w:r>
          </w:p>
          <w:p w:rsidR="00756CEC" w:rsidRPr="00DD0B9A" w:rsidRDefault="00756CEC" w:rsidP="00DD0B9A">
            <w:pPr>
              <w:pStyle w:val="TableParagraph"/>
              <w:spacing w:line="266" w:lineRule="exact"/>
              <w:ind w:left="77" w:right="67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нятии</w:t>
            </w: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spacing w:line="270" w:lineRule="atLeast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</w:tbl>
    <w:p w:rsidR="00756CEC" w:rsidRDefault="00756CEC">
      <w:pPr>
        <w:spacing w:line="270" w:lineRule="atLeast"/>
        <w:rPr>
          <w:sz w:val="24"/>
          <w:szCs w:val="24"/>
        </w:rPr>
        <w:sectPr w:rsidR="00756CEC">
          <w:pgSz w:w="11910" w:h="16850"/>
          <w:pgMar w:top="560" w:right="600" w:bottom="900" w:left="620" w:header="0" w:footer="711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60"/>
        <w:gridCol w:w="559"/>
        <w:gridCol w:w="566"/>
        <w:gridCol w:w="283"/>
        <w:gridCol w:w="753"/>
        <w:gridCol w:w="621"/>
        <w:gridCol w:w="2376"/>
        <w:gridCol w:w="1899"/>
        <w:gridCol w:w="852"/>
      </w:tblGrid>
      <w:tr w:rsidR="00756CEC">
        <w:trPr>
          <w:trHeight w:val="1156"/>
        </w:trPr>
        <w:tc>
          <w:tcPr>
            <w:tcW w:w="2460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5"/>
              <w:rPr>
                <w:sz w:val="23"/>
                <w:szCs w:val="23"/>
              </w:rPr>
            </w:pPr>
          </w:p>
          <w:p w:rsidR="00756CEC" w:rsidRPr="00DD0B9A" w:rsidRDefault="00756CEC" w:rsidP="00DD0B9A">
            <w:pPr>
              <w:pStyle w:val="TableParagraph"/>
              <w:ind w:left="590" w:right="532" w:firstLine="2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Раздел/ тема дисциплины</w:t>
            </w:r>
          </w:p>
        </w:tc>
        <w:tc>
          <w:tcPr>
            <w:tcW w:w="559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138"/>
              <w:ind w:left="86" w:right="8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Курс</w:t>
            </w:r>
          </w:p>
        </w:tc>
        <w:tc>
          <w:tcPr>
            <w:tcW w:w="1602" w:type="dxa"/>
            <w:gridSpan w:val="3"/>
          </w:tcPr>
          <w:p w:rsidR="00756CEC" w:rsidRPr="00DD0B9A" w:rsidRDefault="00756CEC" w:rsidP="00DD0B9A">
            <w:pPr>
              <w:pStyle w:val="TableParagraph"/>
              <w:spacing w:before="18"/>
              <w:ind w:left="49" w:right="34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Аудиторная контактная работа</w:t>
            </w:r>
          </w:p>
          <w:p w:rsidR="00756CEC" w:rsidRPr="00DD0B9A" w:rsidRDefault="00756CEC" w:rsidP="00DD0B9A">
            <w:pPr>
              <w:pStyle w:val="TableParagraph"/>
              <w:ind w:left="49" w:right="3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621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26" w:line="280" w:lineRule="atLeast"/>
              <w:ind w:left="81" w:right="144" w:hanging="7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Самостоятельная ра- бота (в акад. часах)</w:t>
            </w:r>
          </w:p>
        </w:tc>
        <w:tc>
          <w:tcPr>
            <w:tcW w:w="2376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5"/>
              <w:rPr>
                <w:sz w:val="23"/>
                <w:szCs w:val="23"/>
              </w:rPr>
            </w:pPr>
          </w:p>
          <w:p w:rsidR="00756CEC" w:rsidRPr="00DD0B9A" w:rsidRDefault="00756CEC" w:rsidP="00DD0B9A">
            <w:pPr>
              <w:pStyle w:val="TableParagraph"/>
              <w:ind w:left="802" w:right="71" w:hanging="74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899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6"/>
                <w:szCs w:val="26"/>
              </w:rPr>
            </w:pPr>
          </w:p>
          <w:p w:rsidR="00756CEC" w:rsidRPr="00DD0B9A" w:rsidRDefault="00756CEC" w:rsidP="00DD0B9A">
            <w:pPr>
              <w:pStyle w:val="TableParagraph"/>
              <w:spacing w:before="153"/>
              <w:ind w:left="77" w:right="104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Форма текущего контроля успе- ваемости и промежуточной аттестации</w:t>
            </w:r>
          </w:p>
        </w:tc>
        <w:tc>
          <w:tcPr>
            <w:tcW w:w="852" w:type="dxa"/>
            <w:vMerge w:val="restart"/>
            <w:textDirection w:val="btLr"/>
          </w:tcPr>
          <w:p w:rsidR="00756CEC" w:rsidRPr="00DD0B9A" w:rsidRDefault="00756CEC" w:rsidP="00DD0B9A">
            <w:pPr>
              <w:pStyle w:val="TableParagraph"/>
              <w:spacing w:before="44" w:line="247" w:lineRule="auto"/>
              <w:ind w:left="86" w:right="242"/>
              <w:jc w:val="center"/>
              <w:rPr>
                <w:rFonts w:ascii="Georgia" w:hAnsi="Georgia" w:cs="Georgia"/>
              </w:rPr>
            </w:pPr>
            <w:r w:rsidRPr="00DD0B9A">
              <w:rPr>
                <w:rFonts w:ascii="Georgia" w:hAnsi="Georgia" w:cs="Georgia"/>
              </w:rPr>
              <w:t>Код и структурный элемент</w:t>
            </w:r>
          </w:p>
          <w:p w:rsidR="00756CEC" w:rsidRPr="00DD0B9A" w:rsidRDefault="00756CEC" w:rsidP="00DD0B9A">
            <w:pPr>
              <w:pStyle w:val="TableParagraph"/>
              <w:spacing w:line="249" w:lineRule="exact"/>
              <w:ind w:left="86" w:right="240"/>
              <w:jc w:val="center"/>
              <w:rPr>
                <w:rFonts w:ascii="Georgia" w:hAnsi="Georgia" w:cs="Georgia"/>
              </w:rPr>
            </w:pPr>
            <w:r w:rsidRPr="00DD0B9A">
              <w:rPr>
                <w:rFonts w:ascii="Georgia" w:hAnsi="Georgia" w:cs="Georgia"/>
              </w:rPr>
              <w:t>компетенции</w:t>
            </w:r>
          </w:p>
        </w:tc>
      </w:tr>
      <w:tr w:rsidR="00756CEC">
        <w:trPr>
          <w:trHeight w:val="1135"/>
        </w:trPr>
        <w:tc>
          <w:tcPr>
            <w:tcW w:w="2460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:rsidR="00756CEC" w:rsidRPr="00DD0B9A" w:rsidRDefault="00756CEC" w:rsidP="00DD0B9A">
            <w:pPr>
              <w:pStyle w:val="TableParagraph"/>
              <w:spacing w:before="144"/>
              <w:ind w:left="2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лекции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  <w:textDirection w:val="btLr"/>
          </w:tcPr>
          <w:p w:rsidR="00756CEC" w:rsidRPr="00DD0B9A" w:rsidRDefault="00756CEC" w:rsidP="00DD0B9A">
            <w:pPr>
              <w:pStyle w:val="TableParagraph"/>
              <w:spacing w:before="96" w:line="247" w:lineRule="auto"/>
              <w:ind w:left="172" w:right="108" w:hanging="5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практич. занятия</w:t>
            </w:r>
          </w:p>
        </w:tc>
        <w:tc>
          <w:tcPr>
            <w:tcW w:w="621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  <w:tr w:rsidR="00756CEC">
        <w:trPr>
          <w:trHeight w:val="2484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tabs>
                <w:tab w:val="left" w:pos="1249"/>
                <w:tab w:val="left" w:pos="1632"/>
              </w:tabs>
              <w:ind w:left="40" w:right="2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Ж.Руссо.</w:t>
            </w:r>
            <w:r w:rsidRPr="00DD0B9A">
              <w:rPr>
                <w:sz w:val="24"/>
                <w:szCs w:val="24"/>
              </w:rPr>
              <w:tab/>
              <w:t>Литератур- но-педагогический трактат “Эмиль, или о воспитании”, его зна- чение в развитии тра- диции</w:t>
            </w:r>
            <w:r w:rsidRPr="00DD0B9A">
              <w:rPr>
                <w:sz w:val="24"/>
                <w:szCs w:val="24"/>
              </w:rPr>
              <w:tab/>
              <w:t>свободного воспитания.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 xml:space="preserve">Возрас- </w:t>
            </w:r>
            <w:r w:rsidRPr="00DD0B9A">
              <w:rPr>
                <w:sz w:val="24"/>
                <w:szCs w:val="24"/>
              </w:rPr>
              <w:t>тная периодизация</w:t>
            </w:r>
            <w:r w:rsidRPr="00DD0B9A">
              <w:rPr>
                <w:spacing w:val="26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Ж.-</w:t>
            </w:r>
          </w:p>
          <w:p w:rsidR="00756CEC" w:rsidRPr="00DD0B9A" w:rsidRDefault="00756CEC" w:rsidP="00DD0B9A">
            <w:pPr>
              <w:pStyle w:val="TableParagraph"/>
              <w:spacing w:line="264" w:lineRule="exact"/>
              <w:ind w:left="4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Ж.Руссо.</w:t>
            </w:r>
          </w:p>
        </w:tc>
        <w:tc>
          <w:tcPr>
            <w:tcW w:w="559" w:type="dxa"/>
          </w:tcPr>
          <w:p w:rsidR="00756CEC" w:rsidRDefault="00756CEC">
            <w:pPr>
              <w:pStyle w:val="TableParagraph"/>
            </w:pP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621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ind w:left="43" w:right="11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ния джентльмена» Дж.Локка и теория естественного воспи- тания Ж.- Ж. Руссо</w:t>
            </w:r>
          </w:p>
        </w:tc>
        <w:tc>
          <w:tcPr>
            <w:tcW w:w="1899" w:type="dxa"/>
          </w:tcPr>
          <w:p w:rsidR="00756CEC" w:rsidRDefault="00756CEC">
            <w:pPr>
              <w:pStyle w:val="TableParagraph"/>
            </w:pPr>
          </w:p>
        </w:tc>
        <w:tc>
          <w:tcPr>
            <w:tcW w:w="852" w:type="dxa"/>
          </w:tcPr>
          <w:p w:rsidR="00756CEC" w:rsidRDefault="00756CEC">
            <w:pPr>
              <w:pStyle w:val="TableParagraph"/>
            </w:pPr>
          </w:p>
        </w:tc>
      </w:tr>
      <w:tr w:rsidR="00756CEC">
        <w:trPr>
          <w:trHeight w:val="5795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tabs>
                <w:tab w:val="left" w:pos="942"/>
                <w:tab w:val="left" w:pos="985"/>
                <w:tab w:val="left" w:pos="1671"/>
                <w:tab w:val="left" w:pos="1772"/>
                <w:tab w:val="left" w:pos="2087"/>
              </w:tabs>
              <w:ind w:left="40" w:right="26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3.4.Сравнительный анализ педагогической теории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  <w:t>Я.А.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 xml:space="preserve">Комен- </w:t>
            </w:r>
            <w:r w:rsidRPr="00DD0B9A">
              <w:rPr>
                <w:sz w:val="24"/>
                <w:szCs w:val="24"/>
              </w:rPr>
              <w:t>ского,</w:t>
            </w:r>
            <w:r w:rsidRPr="00DD0B9A">
              <w:rPr>
                <w:sz w:val="24"/>
                <w:szCs w:val="24"/>
              </w:rPr>
              <w:tab/>
              <w:t>Ж.Ж.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 xml:space="preserve">Руссо, </w:t>
            </w:r>
            <w:r w:rsidRPr="00DD0B9A">
              <w:rPr>
                <w:sz w:val="24"/>
                <w:szCs w:val="24"/>
              </w:rPr>
              <w:t>И.Г.</w:t>
            </w:r>
            <w:r w:rsidRPr="00DD0B9A">
              <w:rPr>
                <w:spacing w:val="47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Песталоцци,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7"/>
                <w:sz w:val="24"/>
                <w:szCs w:val="24"/>
              </w:rPr>
              <w:t xml:space="preserve">Дж </w:t>
            </w:r>
            <w:r w:rsidRPr="00DD0B9A">
              <w:rPr>
                <w:sz w:val="24"/>
                <w:szCs w:val="24"/>
              </w:rPr>
              <w:t>Локка, А. Дистервега, М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Монтессори.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24" w:right="11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0,5/0,5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20" w:righ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10</w:t>
            </w:r>
          </w:p>
        </w:tc>
        <w:tc>
          <w:tcPr>
            <w:tcW w:w="2376" w:type="dxa"/>
          </w:tcPr>
          <w:p w:rsidR="00756CEC" w:rsidRPr="00DD0B9A" w:rsidRDefault="00756CEC" w:rsidP="00DD0B9A">
            <w:pPr>
              <w:pStyle w:val="TableParagraph"/>
              <w:tabs>
                <w:tab w:val="left" w:pos="638"/>
                <w:tab w:val="left" w:pos="949"/>
                <w:tab w:val="left" w:pos="1441"/>
                <w:tab w:val="left" w:pos="1763"/>
                <w:tab w:val="left" w:pos="1794"/>
                <w:tab w:val="left" w:pos="2027"/>
              </w:tabs>
              <w:ind w:left="43" w:right="2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Поиск</w:t>
            </w:r>
            <w:r w:rsidRPr="00DD0B9A">
              <w:rPr>
                <w:sz w:val="24"/>
                <w:szCs w:val="24"/>
              </w:rPr>
              <w:tab/>
              <w:t>дополнитель- ной информации по заданной теме (работа с библиографическим материалами,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  <w:t>спра- вочниками, каталога- ми,</w:t>
            </w:r>
            <w:r w:rsidRPr="00DD0B9A">
              <w:rPr>
                <w:sz w:val="24"/>
                <w:szCs w:val="24"/>
              </w:rPr>
              <w:tab/>
              <w:t>словарями,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5"/>
                <w:sz w:val="24"/>
                <w:szCs w:val="24"/>
              </w:rPr>
              <w:t xml:space="preserve">эн- </w:t>
            </w:r>
            <w:r w:rsidRPr="00DD0B9A">
              <w:rPr>
                <w:sz w:val="24"/>
                <w:szCs w:val="24"/>
              </w:rPr>
              <w:t>циклопедиями); Подготовка</w:t>
            </w:r>
            <w:r w:rsidRPr="00DD0B9A">
              <w:rPr>
                <w:sz w:val="24"/>
                <w:szCs w:val="24"/>
              </w:rPr>
              <w:tab/>
              <w:t>к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 xml:space="preserve">семи- </w:t>
            </w:r>
            <w:r w:rsidRPr="00DD0B9A">
              <w:rPr>
                <w:sz w:val="24"/>
                <w:szCs w:val="24"/>
              </w:rPr>
              <w:t>нарскому</w:t>
            </w:r>
            <w:r w:rsidRPr="00DD0B9A">
              <w:rPr>
                <w:spacing w:val="-5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занятию.</w:t>
            </w:r>
          </w:p>
          <w:p w:rsidR="00756CEC" w:rsidRPr="00DD0B9A" w:rsidRDefault="00756CEC" w:rsidP="00DD0B9A">
            <w:pPr>
              <w:pStyle w:val="TableParagraph"/>
              <w:tabs>
                <w:tab w:val="left" w:pos="1029"/>
                <w:tab w:val="left" w:pos="1304"/>
                <w:tab w:val="left" w:pos="1400"/>
                <w:tab w:val="left" w:pos="1461"/>
              </w:tabs>
              <w:ind w:left="213" w:right="23" w:hanging="17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Составить</w:t>
            </w:r>
            <w:r w:rsidRPr="00DD0B9A">
              <w:rPr>
                <w:sz w:val="24"/>
                <w:szCs w:val="24"/>
              </w:rPr>
              <w:tab/>
              <w:t>глоссарий по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 xml:space="preserve">Истории </w:t>
            </w:r>
            <w:r w:rsidRPr="00DD0B9A">
              <w:rPr>
                <w:sz w:val="24"/>
                <w:szCs w:val="24"/>
              </w:rPr>
              <w:t>педагогике,</w:t>
            </w:r>
            <w:r w:rsidRPr="00DD0B9A">
              <w:rPr>
                <w:spacing w:val="-2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 xml:space="preserve">включив в него информацию о жизни, вкладе в педагогическую </w:t>
            </w:r>
            <w:r w:rsidRPr="00DD0B9A">
              <w:rPr>
                <w:spacing w:val="-4"/>
                <w:sz w:val="24"/>
                <w:szCs w:val="24"/>
              </w:rPr>
              <w:t>науку</w:t>
            </w:r>
            <w:r w:rsidRPr="00DD0B9A">
              <w:rPr>
                <w:spacing w:val="-4"/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>и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3"/>
                <w:sz w:val="24"/>
                <w:szCs w:val="24"/>
              </w:rPr>
              <w:t xml:space="preserve">практику </w:t>
            </w:r>
            <w:r w:rsidRPr="00DD0B9A">
              <w:rPr>
                <w:sz w:val="24"/>
                <w:szCs w:val="24"/>
              </w:rPr>
              <w:t>великих</w:t>
            </w:r>
            <w:r w:rsidRPr="00DD0B9A">
              <w:rPr>
                <w:spacing w:val="-7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педагогов.</w:t>
            </w: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ind w:left="41" w:right="2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На семинарском занятии</w:t>
            </w:r>
          </w:p>
          <w:p w:rsidR="00756CEC" w:rsidRPr="00DD0B9A" w:rsidRDefault="00756CEC" w:rsidP="00DD0B9A">
            <w:pPr>
              <w:pStyle w:val="TableParagraph"/>
              <w:tabs>
                <w:tab w:val="left" w:pos="525"/>
                <w:tab w:val="left" w:pos="970"/>
                <w:tab w:val="left" w:pos="1214"/>
                <w:tab w:val="left" w:pos="1608"/>
              </w:tabs>
              <w:ind w:left="41" w:right="2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Составляется сводная таблица по</w:t>
            </w:r>
            <w:r w:rsidRPr="00DD0B9A">
              <w:rPr>
                <w:sz w:val="24"/>
                <w:szCs w:val="24"/>
              </w:rPr>
              <w:tab/>
              <w:t>след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4"/>
                <w:sz w:val="24"/>
                <w:szCs w:val="24"/>
              </w:rPr>
              <w:t xml:space="preserve">планы </w:t>
            </w:r>
            <w:r w:rsidRPr="00DD0B9A">
              <w:rPr>
                <w:sz w:val="24"/>
                <w:szCs w:val="24"/>
              </w:rPr>
              <w:t>(структура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6"/>
                <w:sz w:val="24"/>
                <w:szCs w:val="24"/>
              </w:rPr>
              <w:t xml:space="preserve">по </w:t>
            </w:r>
            <w:r w:rsidRPr="00DD0B9A">
              <w:rPr>
                <w:sz w:val="24"/>
                <w:szCs w:val="24"/>
              </w:rPr>
              <w:t>колонкам) 1.ФИО</w:t>
            </w:r>
            <w:r w:rsidRPr="00DD0B9A">
              <w:rPr>
                <w:sz w:val="24"/>
                <w:szCs w:val="24"/>
              </w:rPr>
              <w:tab/>
              <w:t>педагога оч. краткая хар- ка); 2.Перечисляются произведения педагога.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44"/>
              </w:numPr>
              <w:tabs>
                <w:tab w:val="left" w:pos="414"/>
              </w:tabs>
              <w:ind w:right="25" w:firstLine="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 xml:space="preserve">Основные </w:t>
            </w:r>
            <w:r w:rsidRPr="00DD0B9A">
              <w:rPr>
                <w:spacing w:val="-4"/>
                <w:sz w:val="24"/>
                <w:szCs w:val="24"/>
              </w:rPr>
              <w:t xml:space="preserve">пе- </w:t>
            </w:r>
            <w:r w:rsidRPr="00DD0B9A">
              <w:rPr>
                <w:sz w:val="24"/>
                <w:szCs w:val="24"/>
              </w:rPr>
              <w:t>дагогические</w:t>
            </w:r>
          </w:p>
          <w:p w:rsidR="00756CEC" w:rsidRPr="00DD0B9A" w:rsidRDefault="00756CEC" w:rsidP="00DD0B9A">
            <w:pPr>
              <w:pStyle w:val="TableParagraph"/>
              <w:ind w:left="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идеи.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44"/>
              </w:numPr>
              <w:tabs>
                <w:tab w:val="left" w:pos="704"/>
              </w:tabs>
              <w:ind w:right="26" w:firstLine="0"/>
              <w:jc w:val="both"/>
              <w:rPr>
                <w:sz w:val="24"/>
                <w:szCs w:val="24"/>
              </w:rPr>
            </w:pPr>
            <w:r w:rsidRPr="00DD0B9A">
              <w:rPr>
                <w:spacing w:val="-3"/>
                <w:sz w:val="24"/>
                <w:szCs w:val="24"/>
              </w:rPr>
              <w:t xml:space="preserve">Принципы, </w:t>
            </w:r>
            <w:r w:rsidRPr="00DD0B9A">
              <w:rPr>
                <w:sz w:val="24"/>
                <w:szCs w:val="24"/>
              </w:rPr>
              <w:t xml:space="preserve">методы, </w:t>
            </w:r>
            <w:r w:rsidRPr="00DD0B9A">
              <w:rPr>
                <w:spacing w:val="-4"/>
                <w:sz w:val="24"/>
                <w:szCs w:val="24"/>
              </w:rPr>
              <w:t xml:space="preserve">фор- </w:t>
            </w:r>
            <w:r w:rsidRPr="00DD0B9A">
              <w:rPr>
                <w:sz w:val="24"/>
                <w:szCs w:val="24"/>
              </w:rPr>
              <w:t>мы…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44"/>
              </w:numPr>
              <w:tabs>
                <w:tab w:val="left" w:pos="366"/>
              </w:tabs>
              <w:spacing w:line="270" w:lineRule="atLeast"/>
              <w:ind w:right="26" w:firstLine="0"/>
              <w:jc w:val="both"/>
              <w:rPr>
                <w:sz w:val="24"/>
                <w:szCs w:val="24"/>
              </w:rPr>
            </w:pPr>
            <w:r w:rsidRPr="00DD0B9A">
              <w:rPr>
                <w:spacing w:val="-1"/>
                <w:sz w:val="24"/>
                <w:szCs w:val="24"/>
              </w:rPr>
              <w:t xml:space="preserve">Высказывания </w:t>
            </w:r>
            <w:r w:rsidRPr="00DD0B9A">
              <w:rPr>
                <w:sz w:val="24"/>
                <w:szCs w:val="24"/>
              </w:rPr>
              <w:t>педагогов.</w:t>
            </w:r>
          </w:p>
        </w:tc>
        <w:tc>
          <w:tcPr>
            <w:tcW w:w="852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1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ОК-1,</w:t>
            </w:r>
          </w:p>
          <w:p w:rsidR="00756CEC" w:rsidRPr="00DD0B9A" w:rsidRDefault="00756CEC" w:rsidP="00DD0B9A">
            <w:pPr>
              <w:pStyle w:val="TableParagraph"/>
              <w:ind w:left="41" w:right="2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ОК-2, ПК-3</w:t>
            </w:r>
          </w:p>
        </w:tc>
      </w:tr>
      <w:tr w:rsidR="00756CEC">
        <w:trPr>
          <w:trHeight w:val="551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40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10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0,5/</w:t>
            </w:r>
          </w:p>
          <w:p w:rsidR="00756CEC" w:rsidRPr="00DD0B9A" w:rsidRDefault="00756CEC" w:rsidP="00DD0B9A">
            <w:pPr>
              <w:pStyle w:val="TableParagraph"/>
              <w:spacing w:line="259" w:lineRule="exact"/>
              <w:ind w:left="135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24" w:right="10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1/1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20" w:right="10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26,7</w:t>
            </w:r>
          </w:p>
        </w:tc>
        <w:tc>
          <w:tcPr>
            <w:tcW w:w="237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1899" w:type="dxa"/>
          </w:tcPr>
          <w:p w:rsidR="00756CEC" w:rsidRDefault="00756CEC">
            <w:pPr>
              <w:pStyle w:val="TableParagraph"/>
            </w:pPr>
          </w:p>
        </w:tc>
        <w:tc>
          <w:tcPr>
            <w:tcW w:w="852" w:type="dxa"/>
          </w:tcPr>
          <w:p w:rsidR="00756CEC" w:rsidRDefault="00756CEC">
            <w:pPr>
              <w:pStyle w:val="TableParagraph"/>
            </w:pPr>
          </w:p>
        </w:tc>
      </w:tr>
      <w:tr w:rsidR="00756CEC">
        <w:trPr>
          <w:trHeight w:val="498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40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Итого за семестр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8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110" w:right="99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2/2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24" w:right="11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4/4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20" w:right="10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126,7</w:t>
            </w:r>
          </w:p>
        </w:tc>
        <w:tc>
          <w:tcPr>
            <w:tcW w:w="237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4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Экзамен</w:t>
            </w:r>
          </w:p>
        </w:tc>
        <w:tc>
          <w:tcPr>
            <w:tcW w:w="852" w:type="dxa"/>
          </w:tcPr>
          <w:p w:rsidR="00756CEC" w:rsidRDefault="00756CEC">
            <w:pPr>
              <w:pStyle w:val="TableParagraph"/>
            </w:pPr>
          </w:p>
        </w:tc>
      </w:tr>
      <w:tr w:rsidR="00756CEC">
        <w:trPr>
          <w:trHeight w:val="499"/>
        </w:trPr>
        <w:tc>
          <w:tcPr>
            <w:tcW w:w="2460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40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Итого по дисциплине</w:t>
            </w:r>
          </w:p>
        </w:tc>
        <w:tc>
          <w:tcPr>
            <w:tcW w:w="559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8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110" w:right="99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2/2</w:t>
            </w:r>
          </w:p>
        </w:tc>
        <w:tc>
          <w:tcPr>
            <w:tcW w:w="283" w:type="dxa"/>
          </w:tcPr>
          <w:p w:rsidR="00756CEC" w:rsidRDefault="00756CEC">
            <w:pPr>
              <w:pStyle w:val="TableParagraph"/>
            </w:pPr>
          </w:p>
        </w:tc>
        <w:tc>
          <w:tcPr>
            <w:tcW w:w="753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24" w:right="11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4/4</w:t>
            </w:r>
          </w:p>
        </w:tc>
        <w:tc>
          <w:tcPr>
            <w:tcW w:w="621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20" w:right="10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126,7</w:t>
            </w:r>
          </w:p>
        </w:tc>
        <w:tc>
          <w:tcPr>
            <w:tcW w:w="2376" w:type="dxa"/>
          </w:tcPr>
          <w:p w:rsidR="00756CEC" w:rsidRDefault="00756CEC">
            <w:pPr>
              <w:pStyle w:val="TableParagraph"/>
            </w:pPr>
          </w:p>
        </w:tc>
        <w:tc>
          <w:tcPr>
            <w:tcW w:w="1899" w:type="dxa"/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10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Экзамен</w:t>
            </w:r>
          </w:p>
        </w:tc>
        <w:tc>
          <w:tcPr>
            <w:tcW w:w="852" w:type="dxa"/>
          </w:tcPr>
          <w:p w:rsidR="00756CEC" w:rsidRDefault="00756CEC">
            <w:pPr>
              <w:pStyle w:val="TableParagraph"/>
            </w:pPr>
          </w:p>
        </w:tc>
      </w:tr>
    </w:tbl>
    <w:p w:rsidR="00756CEC" w:rsidRDefault="00756CEC">
      <w:pPr>
        <w:sectPr w:rsidR="00756CEC">
          <w:pgSz w:w="11910" w:h="16850"/>
          <w:pgMar w:top="560" w:right="600" w:bottom="900" w:left="620" w:header="0" w:footer="711" w:gutter="0"/>
          <w:cols w:space="720"/>
        </w:sectPr>
      </w:pPr>
    </w:p>
    <w:p w:rsidR="00756CEC" w:rsidRDefault="00756CEC">
      <w:pPr>
        <w:pStyle w:val="Heading1"/>
        <w:numPr>
          <w:ilvl w:val="0"/>
          <w:numId w:val="47"/>
        </w:numPr>
        <w:tabs>
          <w:tab w:val="left" w:pos="1829"/>
        </w:tabs>
        <w:spacing w:before="68"/>
        <w:ind w:left="1828" w:hanging="181"/>
      </w:pPr>
      <w:r>
        <w:t>Образовательные и информационные</w:t>
      </w:r>
      <w:r>
        <w:rPr>
          <w:spacing w:val="-5"/>
        </w:rPr>
        <w:t xml:space="preserve"> </w:t>
      </w:r>
      <w:r>
        <w:t>технологии</w:t>
      </w:r>
    </w:p>
    <w:p w:rsidR="00756CEC" w:rsidRDefault="00756CEC">
      <w:pPr>
        <w:pStyle w:val="BodyText"/>
        <w:spacing w:before="116"/>
        <w:ind w:left="1082" w:right="240" w:firstLine="566"/>
        <w:jc w:val="both"/>
      </w:pPr>
      <w:r>
        <w:t xml:space="preserve">В рамках дисциплины «История образования детей младшего школьного возраста» планируется проведение традиционных и нетрадиционных практических занятий. Традиционные занятия: доклады, практические занятия составлению таблиц, </w:t>
      </w:r>
      <w:r>
        <w:rPr>
          <w:spacing w:val="-3"/>
        </w:rPr>
        <w:t xml:space="preserve">схем, </w:t>
      </w:r>
      <w:r>
        <w:t xml:space="preserve">решению педагогических </w:t>
      </w:r>
      <w:r>
        <w:rPr>
          <w:spacing w:val="-3"/>
        </w:rPr>
        <w:t xml:space="preserve">задач. </w:t>
      </w:r>
      <w:r>
        <w:t xml:space="preserve">Нетрадиционные: проблемные семинары,  различные виды дискуссий: мозговой штурм, дебаты, </w:t>
      </w:r>
      <w:r>
        <w:rPr>
          <w:spacing w:val="-3"/>
        </w:rPr>
        <w:t xml:space="preserve">круглый </w:t>
      </w:r>
      <w:r>
        <w:t xml:space="preserve">стол; семинар по решению историко- педагогических </w:t>
      </w:r>
      <w:r>
        <w:rPr>
          <w:spacing w:val="-3"/>
        </w:rPr>
        <w:t>задач.</w:t>
      </w:r>
    </w:p>
    <w:p w:rsidR="00756CEC" w:rsidRDefault="00756CEC">
      <w:pPr>
        <w:pStyle w:val="BodyText"/>
        <w:ind w:left="1082" w:right="247" w:firstLine="566"/>
        <w:jc w:val="both"/>
      </w:pPr>
      <w:r>
        <w:t>В связи с необходимостью актуализации студентов в рамках практических занятий широко применяются следующие технологии:</w:t>
      </w:r>
    </w:p>
    <w:p w:rsidR="00756CEC" w:rsidRDefault="00756CEC">
      <w:pPr>
        <w:pStyle w:val="ListParagraph"/>
        <w:numPr>
          <w:ilvl w:val="0"/>
          <w:numId w:val="43"/>
        </w:numPr>
        <w:tabs>
          <w:tab w:val="left" w:pos="2066"/>
        </w:tabs>
        <w:ind w:right="245" w:firstLine="566"/>
        <w:jc w:val="both"/>
        <w:rPr>
          <w:sz w:val="24"/>
          <w:szCs w:val="24"/>
        </w:rPr>
      </w:pPr>
      <w:r>
        <w:rPr>
          <w:sz w:val="24"/>
          <w:szCs w:val="24"/>
        </w:rPr>
        <w:t>Педагогические технологии на основе активизации и интенсификации 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обучающихся:</w:t>
      </w:r>
    </w:p>
    <w:p w:rsidR="00756CEC" w:rsidRDefault="00756CEC">
      <w:pPr>
        <w:pStyle w:val="ListParagraph"/>
        <w:numPr>
          <w:ilvl w:val="1"/>
          <w:numId w:val="43"/>
        </w:numPr>
        <w:tabs>
          <w:tab w:val="left" w:pos="2009"/>
        </w:tabs>
        <w:ind w:hanging="361"/>
        <w:jc w:val="both"/>
        <w:rPr>
          <w:sz w:val="24"/>
          <w:szCs w:val="24"/>
        </w:rPr>
      </w:pPr>
      <w:r>
        <w:rPr>
          <w:sz w:val="24"/>
          <w:szCs w:val="24"/>
        </w:rPr>
        <w:t>Игровые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</w:p>
    <w:p w:rsidR="00756CEC" w:rsidRDefault="00756CEC">
      <w:pPr>
        <w:pStyle w:val="ListParagraph"/>
        <w:numPr>
          <w:ilvl w:val="1"/>
          <w:numId w:val="43"/>
        </w:numPr>
        <w:tabs>
          <w:tab w:val="left" w:pos="2009"/>
        </w:tabs>
        <w:ind w:left="1648" w:right="355" w:firstLine="0"/>
        <w:rPr>
          <w:sz w:val="24"/>
          <w:szCs w:val="24"/>
        </w:rPr>
      </w:pPr>
      <w:r>
        <w:rPr>
          <w:sz w:val="24"/>
          <w:szCs w:val="24"/>
        </w:rPr>
        <w:t>Технология современного проектного обучения: разработка группового проекта. 3 Интерактивные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технологии:</w:t>
      </w:r>
    </w:p>
    <w:p w:rsidR="00756CEC" w:rsidRDefault="00756CEC">
      <w:pPr>
        <w:pStyle w:val="BodyText"/>
        <w:spacing w:before="1"/>
        <w:ind w:left="1648"/>
      </w:pPr>
      <w:r>
        <w:t>3.1.ИТ-методы;</w:t>
      </w:r>
    </w:p>
    <w:p w:rsidR="00756CEC" w:rsidRDefault="00756CEC">
      <w:pPr>
        <w:pStyle w:val="BodyText"/>
        <w:ind w:left="1648" w:right="3707"/>
      </w:pPr>
      <w:r>
        <w:t>3.2. Работа в команде по составлению презентации; 3.3.Кейс-стади на практических занятиях;</w:t>
      </w:r>
    </w:p>
    <w:p w:rsidR="00756CEC" w:rsidRDefault="00756CEC">
      <w:pPr>
        <w:pStyle w:val="BodyText"/>
        <w:ind w:left="1648"/>
      </w:pPr>
      <w:r>
        <w:t>3.4. Проблемные методы;</w:t>
      </w:r>
    </w:p>
    <w:p w:rsidR="00756CEC" w:rsidRDefault="00756CEC">
      <w:pPr>
        <w:pStyle w:val="BodyText"/>
        <w:ind w:left="1648" w:right="3707"/>
      </w:pPr>
      <w:r>
        <w:t>3.4. Исследовательские технологии (конференции) 3.6.Дискуссии разных видов.</w:t>
      </w:r>
    </w:p>
    <w:p w:rsidR="00756CEC" w:rsidRDefault="00756CEC">
      <w:pPr>
        <w:pStyle w:val="ListParagraph"/>
        <w:numPr>
          <w:ilvl w:val="0"/>
          <w:numId w:val="42"/>
        </w:numPr>
        <w:tabs>
          <w:tab w:val="left" w:pos="1830"/>
        </w:tabs>
        <w:ind w:hanging="182"/>
        <w:rPr>
          <w:sz w:val="24"/>
          <w:szCs w:val="24"/>
        </w:rPr>
      </w:pPr>
      <w:r>
        <w:rPr>
          <w:sz w:val="24"/>
          <w:szCs w:val="24"/>
        </w:rPr>
        <w:t xml:space="preserve">Решение проблемных </w:t>
      </w:r>
      <w:r>
        <w:rPr>
          <w:spacing w:val="-3"/>
          <w:sz w:val="24"/>
          <w:szCs w:val="24"/>
        </w:rPr>
        <w:t xml:space="preserve">задач </w:t>
      </w:r>
      <w:r>
        <w:rPr>
          <w:sz w:val="24"/>
          <w:szCs w:val="24"/>
        </w:rPr>
        <w:t>и заданий.</w:t>
      </w:r>
    </w:p>
    <w:p w:rsidR="00756CEC" w:rsidRDefault="00756CEC">
      <w:pPr>
        <w:pStyle w:val="ListParagraph"/>
        <w:numPr>
          <w:ilvl w:val="0"/>
          <w:numId w:val="42"/>
        </w:numPr>
        <w:tabs>
          <w:tab w:val="left" w:pos="1889"/>
        </w:tabs>
        <w:ind w:left="1888" w:hanging="241"/>
        <w:rPr>
          <w:sz w:val="24"/>
          <w:szCs w:val="24"/>
        </w:rPr>
      </w:pPr>
      <w:r>
        <w:rPr>
          <w:sz w:val="24"/>
          <w:szCs w:val="24"/>
        </w:rPr>
        <w:t xml:space="preserve">Технология </w:t>
      </w:r>
      <w:r>
        <w:rPr>
          <w:spacing w:val="-3"/>
          <w:sz w:val="24"/>
          <w:szCs w:val="24"/>
        </w:rPr>
        <w:t>коммуникативного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</w:p>
    <w:p w:rsidR="00756CEC" w:rsidRDefault="00756CEC">
      <w:pPr>
        <w:pStyle w:val="ListParagraph"/>
        <w:numPr>
          <w:ilvl w:val="0"/>
          <w:numId w:val="42"/>
        </w:numPr>
        <w:tabs>
          <w:tab w:val="left" w:pos="1889"/>
        </w:tabs>
        <w:ind w:left="1888" w:hanging="241"/>
        <w:rPr>
          <w:sz w:val="24"/>
          <w:szCs w:val="24"/>
        </w:rPr>
      </w:pPr>
      <w:r>
        <w:rPr>
          <w:sz w:val="24"/>
          <w:szCs w:val="24"/>
        </w:rPr>
        <w:t>Информационно-коммуникативные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технологии:</w:t>
      </w:r>
    </w:p>
    <w:p w:rsidR="00756CEC" w:rsidRDefault="00756CEC">
      <w:pPr>
        <w:pStyle w:val="ListParagraph"/>
        <w:numPr>
          <w:ilvl w:val="1"/>
          <w:numId w:val="42"/>
        </w:numPr>
        <w:tabs>
          <w:tab w:val="left" w:pos="2069"/>
        </w:tabs>
        <w:ind w:hanging="421"/>
        <w:rPr>
          <w:sz w:val="24"/>
          <w:szCs w:val="24"/>
        </w:rPr>
      </w:pPr>
      <w:r>
        <w:rPr>
          <w:sz w:val="24"/>
          <w:szCs w:val="24"/>
        </w:rPr>
        <w:t>Технологии применения средств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ИКТ;</w:t>
      </w:r>
    </w:p>
    <w:p w:rsidR="00756CEC" w:rsidRDefault="00756CEC">
      <w:pPr>
        <w:pStyle w:val="BodyText"/>
        <w:ind w:left="1648"/>
      </w:pPr>
      <w:r>
        <w:t>6.2 Технологии использования интернета.</w:t>
      </w:r>
    </w:p>
    <w:p w:rsidR="00756CEC" w:rsidRDefault="00756CEC">
      <w:pPr>
        <w:pStyle w:val="BodyText"/>
        <w:spacing w:before="3"/>
        <w:rPr>
          <w:sz w:val="21"/>
          <w:szCs w:val="21"/>
        </w:rPr>
      </w:pPr>
    </w:p>
    <w:p w:rsidR="00756CEC" w:rsidRDefault="00756CEC">
      <w:pPr>
        <w:pStyle w:val="Heading1"/>
        <w:numPr>
          <w:ilvl w:val="0"/>
          <w:numId w:val="47"/>
        </w:numPr>
        <w:tabs>
          <w:tab w:val="left" w:pos="1829"/>
        </w:tabs>
        <w:spacing w:before="1"/>
        <w:ind w:left="1828" w:hanging="181"/>
      </w:pPr>
      <w:r>
        <w:t>Учебно-методическое обеспечение самостоятельной работы</w:t>
      </w:r>
      <w:r>
        <w:rPr>
          <w:spacing w:val="-8"/>
        </w:rPr>
        <w:t xml:space="preserve"> </w:t>
      </w:r>
      <w:r>
        <w:t>обучающихся</w:t>
      </w:r>
    </w:p>
    <w:p w:rsidR="00756CEC" w:rsidRDefault="00756CEC">
      <w:pPr>
        <w:pStyle w:val="BodyText"/>
        <w:spacing w:before="115"/>
        <w:ind w:left="1082" w:right="249" w:firstLine="566"/>
        <w:jc w:val="both"/>
      </w:pPr>
      <w:r>
        <w:t>По дисциплине «История образования» предусмотрена аудиторная и внеаудиторная самостоятельная работа обучающихся.</w:t>
      </w:r>
    </w:p>
    <w:p w:rsidR="00756CEC" w:rsidRDefault="00756CEC">
      <w:pPr>
        <w:pStyle w:val="BodyText"/>
        <w:ind w:left="1082" w:right="243" w:firstLine="566"/>
        <w:jc w:val="both"/>
      </w:pPr>
      <w:r>
        <w:t>Внеаудиторная самостоятельная работа студентов предполагает подготовку к семи- нарским занятиям. Аудиторная самостоятельная работа студентов предполагает выступ- ление на семинарских занятиях.</w:t>
      </w:r>
    </w:p>
    <w:p w:rsidR="00756CEC" w:rsidRDefault="00756CEC">
      <w:pPr>
        <w:pStyle w:val="Heading1"/>
        <w:numPr>
          <w:ilvl w:val="0"/>
          <w:numId w:val="41"/>
        </w:numPr>
        <w:tabs>
          <w:tab w:val="left" w:pos="1913"/>
        </w:tabs>
        <w:spacing w:before="5" w:after="4"/>
        <w:ind w:right="245" w:firstLine="566"/>
      </w:pPr>
      <w:r>
        <w:t>Введение в курс «Истории педагогически и образования». Воспитание в ус- ловиях первобытнообщинного</w:t>
      </w:r>
      <w:r>
        <w:rPr>
          <w:spacing w:val="-2"/>
        </w:rPr>
        <w:t xml:space="preserve"> </w:t>
      </w:r>
      <w:r>
        <w:t>строя.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8"/>
        <w:gridCol w:w="8970"/>
      </w:tblGrid>
      <w:tr w:rsidR="00756CEC">
        <w:trPr>
          <w:trHeight w:val="551"/>
        </w:trPr>
        <w:tc>
          <w:tcPr>
            <w:tcW w:w="468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</w:t>
            </w:r>
          </w:p>
        </w:tc>
        <w:tc>
          <w:tcPr>
            <w:tcW w:w="8970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3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Поиск дополнительной информации по заданной теме (работа с библиографическим</w:t>
            </w:r>
          </w:p>
          <w:p w:rsidR="00756CEC" w:rsidRPr="00DD0B9A" w:rsidRDefault="00756CEC" w:rsidP="00DD0B9A">
            <w:pPr>
              <w:pStyle w:val="TableParagraph"/>
              <w:spacing w:line="264" w:lineRule="exact"/>
              <w:ind w:left="3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материалами, справочниками, каталогами, словарями, энциклопедиями)</w:t>
            </w:r>
          </w:p>
        </w:tc>
      </w:tr>
      <w:tr w:rsidR="00756CEC">
        <w:trPr>
          <w:trHeight w:val="1985"/>
        </w:trPr>
        <w:tc>
          <w:tcPr>
            <w:tcW w:w="468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70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3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Подготовка к дискуссии по следующим вопросам: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40"/>
              </w:numPr>
              <w:tabs>
                <w:tab w:val="left" w:pos="399"/>
              </w:tabs>
              <w:spacing w:before="2"/>
              <w:ind w:right="31" w:firstLine="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Для чего необходимо изучать курс «История образования и педагогической мыс- ли»?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40"/>
              </w:numPr>
              <w:tabs>
                <w:tab w:val="left" w:pos="399"/>
                <w:tab w:val="left" w:pos="1383"/>
                <w:tab w:val="left" w:pos="3252"/>
                <w:tab w:val="left" w:pos="4014"/>
                <w:tab w:val="left" w:pos="4791"/>
                <w:tab w:val="left" w:pos="5105"/>
                <w:tab w:val="left" w:pos="7449"/>
                <w:tab w:val="left" w:pos="7787"/>
              </w:tabs>
              <w:spacing w:before="4" w:line="237" w:lineRule="auto"/>
              <w:ind w:right="25" w:firstLine="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Каковы</w:t>
            </w:r>
            <w:r w:rsidRPr="00DD0B9A">
              <w:rPr>
                <w:sz w:val="24"/>
                <w:szCs w:val="24"/>
              </w:rPr>
              <w:tab/>
              <w:t>межпредметные</w:t>
            </w:r>
            <w:r w:rsidRPr="00DD0B9A">
              <w:rPr>
                <w:sz w:val="24"/>
                <w:szCs w:val="24"/>
              </w:rPr>
              <w:tab/>
              <w:t>связи</w:t>
            </w:r>
            <w:r w:rsidRPr="00DD0B9A">
              <w:rPr>
                <w:sz w:val="24"/>
                <w:szCs w:val="24"/>
              </w:rPr>
              <w:tab/>
              <w:t>курса</w:t>
            </w:r>
            <w:r w:rsidRPr="00DD0B9A">
              <w:rPr>
                <w:sz w:val="24"/>
                <w:szCs w:val="24"/>
              </w:rPr>
              <w:tab/>
              <w:t>с</w:t>
            </w:r>
            <w:r w:rsidRPr="00DD0B9A">
              <w:rPr>
                <w:sz w:val="24"/>
                <w:szCs w:val="24"/>
              </w:rPr>
              <w:tab/>
              <w:t>культурологическим</w:t>
            </w:r>
            <w:r w:rsidRPr="00DD0B9A">
              <w:rPr>
                <w:sz w:val="24"/>
                <w:szCs w:val="24"/>
              </w:rPr>
              <w:tab/>
              <w:t>и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1"/>
                <w:sz w:val="24"/>
                <w:szCs w:val="24"/>
              </w:rPr>
              <w:t xml:space="preserve">психолого- </w:t>
            </w:r>
            <w:r w:rsidRPr="00DD0B9A">
              <w:rPr>
                <w:sz w:val="24"/>
                <w:szCs w:val="24"/>
              </w:rPr>
              <w:t>педагогическим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блоками?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40"/>
              </w:numPr>
              <w:tabs>
                <w:tab w:val="left" w:pos="399"/>
              </w:tabs>
              <w:spacing w:before="24" w:line="274" w:lineRule="exact"/>
              <w:ind w:right="30" w:firstLine="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Какой из указанных методологических подходов к изучению курса показался Вам наиболее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интересным?</w:t>
            </w:r>
          </w:p>
        </w:tc>
      </w:tr>
      <w:tr w:rsidR="00756CEC">
        <w:trPr>
          <w:trHeight w:val="2536"/>
        </w:trPr>
        <w:tc>
          <w:tcPr>
            <w:tcW w:w="468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70" w:type="dxa"/>
          </w:tcPr>
          <w:p w:rsidR="00756CEC" w:rsidRPr="00DD0B9A" w:rsidRDefault="00756CEC" w:rsidP="00DD0B9A">
            <w:pPr>
              <w:pStyle w:val="TableParagraph"/>
              <w:spacing w:line="268" w:lineRule="exact"/>
              <w:ind w:left="3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Практические задания для студентов: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9"/>
              </w:numPr>
              <w:tabs>
                <w:tab w:val="left" w:pos="399"/>
              </w:tabs>
              <w:spacing w:before="4" w:line="237" w:lineRule="auto"/>
              <w:ind w:right="27" w:firstLine="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Какие методы используются для изучения воспитания на ранних стадиях перво- бытного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общества?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9"/>
              </w:numPr>
              <w:tabs>
                <w:tab w:val="left" w:pos="399"/>
              </w:tabs>
              <w:spacing w:before="5" w:line="237" w:lineRule="auto"/>
              <w:ind w:right="24" w:firstLine="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Каковы основные педагогические традиции на этапе первобытнообщинной циви- лизации?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9"/>
              </w:numPr>
              <w:tabs>
                <w:tab w:val="left" w:pos="399"/>
              </w:tabs>
              <w:spacing w:before="2"/>
              <w:ind w:right="27" w:firstLine="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Подберите отрывки из художественной литературы, отражающие особенности ор- ганизации инициаций в реликтовых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обществах.</w:t>
            </w:r>
          </w:p>
          <w:p w:rsidR="00756CEC" w:rsidRPr="00DD0B9A" w:rsidRDefault="00756CEC" w:rsidP="00DD0B9A">
            <w:pPr>
              <w:pStyle w:val="TableParagraph"/>
              <w:tabs>
                <w:tab w:val="left" w:pos="8242"/>
              </w:tabs>
              <w:spacing w:before="2" w:line="276" w:lineRule="exact"/>
              <w:ind w:left="38" w:right="33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>Прочитать</w:t>
            </w:r>
            <w:r w:rsidRPr="00DD0B9A">
              <w:rPr>
                <w:b/>
                <w:bCs/>
                <w:i/>
                <w:iCs/>
                <w:spacing w:val="39"/>
                <w:sz w:val="24"/>
                <w:szCs w:val="24"/>
              </w:rPr>
              <w:t xml:space="preserve"> </w:t>
            </w:r>
            <w:r w:rsidRPr="00DD0B9A">
              <w:rPr>
                <w:b/>
                <w:bCs/>
                <w:i/>
                <w:iCs/>
                <w:sz w:val="24"/>
                <w:szCs w:val="24"/>
              </w:rPr>
              <w:t>брошюру</w:t>
            </w:r>
            <w:r w:rsidRPr="00DD0B9A">
              <w:rPr>
                <w:b/>
                <w:bCs/>
                <w:i/>
                <w:iCs/>
                <w:spacing w:val="39"/>
                <w:sz w:val="24"/>
                <w:szCs w:val="24"/>
              </w:rPr>
              <w:t xml:space="preserve"> </w:t>
            </w:r>
            <w:r w:rsidRPr="00DD0B9A">
              <w:rPr>
                <w:b/>
                <w:bCs/>
                <w:i/>
                <w:iCs/>
                <w:sz w:val="24"/>
                <w:szCs w:val="24"/>
              </w:rPr>
              <w:t>«Доисторический</w:t>
            </w:r>
            <w:r w:rsidRPr="00DD0B9A">
              <w:rPr>
                <w:b/>
                <w:bCs/>
                <w:i/>
                <w:iCs/>
                <w:spacing w:val="39"/>
                <w:sz w:val="24"/>
                <w:szCs w:val="24"/>
              </w:rPr>
              <w:t xml:space="preserve"> </w:t>
            </w:r>
            <w:r w:rsidRPr="00DD0B9A">
              <w:rPr>
                <w:b/>
                <w:bCs/>
                <w:i/>
                <w:iCs/>
                <w:sz w:val="24"/>
                <w:szCs w:val="24"/>
              </w:rPr>
              <w:t>мальчик»,</w:t>
            </w:r>
            <w:r w:rsidRPr="00DD0B9A">
              <w:rPr>
                <w:b/>
                <w:bCs/>
                <w:i/>
                <w:iCs/>
                <w:spacing w:val="38"/>
                <w:sz w:val="24"/>
                <w:szCs w:val="24"/>
              </w:rPr>
              <w:t xml:space="preserve"> </w:t>
            </w:r>
            <w:r w:rsidRPr="00DD0B9A">
              <w:rPr>
                <w:b/>
                <w:bCs/>
                <w:i/>
                <w:iCs/>
                <w:sz w:val="24"/>
                <w:szCs w:val="24"/>
              </w:rPr>
              <w:t>автор</w:t>
            </w:r>
            <w:r w:rsidRPr="00DD0B9A">
              <w:rPr>
                <w:b/>
                <w:bCs/>
                <w:i/>
                <w:iCs/>
                <w:spacing w:val="44"/>
                <w:sz w:val="24"/>
                <w:szCs w:val="24"/>
              </w:rPr>
              <w:t xml:space="preserve"> </w:t>
            </w:r>
            <w:hyperlink r:id="rId14">
              <w:r w:rsidRPr="00DD0B9A">
                <w:rPr>
                  <w:i/>
                  <w:iCs/>
                  <w:sz w:val="24"/>
                  <w:szCs w:val="24"/>
                </w:rPr>
                <w:t>Э.</w:t>
              </w:r>
              <w:r w:rsidRPr="00DD0B9A">
                <w:rPr>
                  <w:i/>
                  <w:iCs/>
                  <w:spacing w:val="39"/>
                  <w:sz w:val="24"/>
                  <w:szCs w:val="24"/>
                </w:rPr>
                <w:t xml:space="preserve"> </w:t>
              </w:r>
              <w:r w:rsidRPr="00DD0B9A">
                <w:rPr>
                  <w:i/>
                  <w:iCs/>
                  <w:sz w:val="24"/>
                  <w:szCs w:val="24"/>
                </w:rPr>
                <w:t>д`Эрвильи</w:t>
              </w:r>
            </w:hyperlink>
            <w:r w:rsidRPr="00DD0B9A">
              <w:rPr>
                <w:i/>
                <w:iCs/>
                <w:spacing w:val="3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и</w:t>
            </w:r>
            <w:r w:rsidRPr="00DD0B9A">
              <w:rPr>
                <w:i/>
                <w:iCs/>
                <w:sz w:val="24"/>
                <w:szCs w:val="24"/>
              </w:rPr>
              <w:tab/>
            </w:r>
            <w:r w:rsidRPr="00DD0B9A">
              <w:rPr>
                <w:spacing w:val="-5"/>
                <w:sz w:val="24"/>
                <w:szCs w:val="24"/>
              </w:rPr>
              <w:t xml:space="preserve">высту- </w:t>
            </w:r>
            <w:r w:rsidRPr="00DD0B9A">
              <w:rPr>
                <w:sz w:val="24"/>
                <w:szCs w:val="24"/>
              </w:rPr>
              <w:t>пить</w:t>
            </w:r>
            <w:r w:rsidRPr="00DD0B9A">
              <w:rPr>
                <w:spacing w:val="2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на</w:t>
            </w:r>
            <w:r w:rsidRPr="00DD0B9A">
              <w:rPr>
                <w:spacing w:val="2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семинарском</w:t>
            </w:r>
            <w:r w:rsidRPr="00DD0B9A">
              <w:rPr>
                <w:spacing w:val="2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занятии</w:t>
            </w:r>
            <w:r w:rsidRPr="00DD0B9A">
              <w:rPr>
                <w:spacing w:val="2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по</w:t>
            </w:r>
            <w:r w:rsidRPr="00DD0B9A">
              <w:rPr>
                <w:spacing w:val="24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прочитанной</w:t>
            </w:r>
            <w:r w:rsidRPr="00DD0B9A">
              <w:rPr>
                <w:spacing w:val="25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книге</w:t>
            </w:r>
            <w:r w:rsidRPr="00DD0B9A">
              <w:rPr>
                <w:spacing w:val="26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«Доисторический</w:t>
            </w:r>
            <w:r w:rsidRPr="00DD0B9A">
              <w:rPr>
                <w:spacing w:val="25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мальчик»</w:t>
            </w:r>
            <w:r w:rsidRPr="00DD0B9A">
              <w:rPr>
                <w:spacing w:val="18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ав-</w:t>
            </w:r>
          </w:p>
        </w:tc>
      </w:tr>
    </w:tbl>
    <w:p w:rsidR="00756CEC" w:rsidRDefault="00756CEC">
      <w:pPr>
        <w:spacing w:line="276" w:lineRule="exact"/>
        <w:rPr>
          <w:sz w:val="24"/>
          <w:szCs w:val="24"/>
        </w:rPr>
        <w:sectPr w:rsidR="00756CEC">
          <w:footerReference w:type="default" r:id="rId15"/>
          <w:pgSz w:w="11910" w:h="16850"/>
          <w:pgMar w:top="1180" w:right="600" w:bottom="280" w:left="620" w:header="0" w:footer="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8"/>
        <w:gridCol w:w="8970"/>
      </w:tblGrid>
      <w:tr w:rsidR="00756CEC">
        <w:trPr>
          <w:trHeight w:val="2243"/>
        </w:trPr>
        <w:tc>
          <w:tcPr>
            <w:tcW w:w="468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70" w:type="dxa"/>
          </w:tcPr>
          <w:p w:rsidR="00756CEC" w:rsidRPr="00DD0B9A" w:rsidRDefault="00756CEC" w:rsidP="00DD0B9A">
            <w:pPr>
              <w:pStyle w:val="TableParagraph"/>
              <w:spacing w:line="262" w:lineRule="exact"/>
              <w:ind w:left="3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тора</w:t>
            </w:r>
            <w:hyperlink r:id="rId16">
              <w:r w:rsidRPr="00DD0B9A">
                <w:rPr>
                  <w:sz w:val="24"/>
                  <w:szCs w:val="24"/>
                </w:rPr>
                <w:t xml:space="preserve"> Э. д`Эрвильи</w:t>
              </w:r>
            </w:hyperlink>
            <w:r w:rsidRPr="00DD0B9A">
              <w:rPr>
                <w:sz w:val="24"/>
                <w:szCs w:val="24"/>
              </w:rPr>
              <w:t>.</w:t>
            </w:r>
          </w:p>
          <w:p w:rsidR="00756CEC" w:rsidRPr="00DD0B9A" w:rsidRDefault="00756CEC" w:rsidP="00DD0B9A">
            <w:pPr>
              <w:pStyle w:val="TableParagraph"/>
              <w:ind w:left="38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Ответьте на следующие вопросы: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8"/>
              </w:numPr>
              <w:tabs>
                <w:tab w:val="left" w:pos="399"/>
              </w:tabs>
              <w:spacing w:before="5" w:line="237" w:lineRule="auto"/>
              <w:ind w:right="3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Какой вклад в развитие педагогической культуры внесли народы стран Древнего Востока?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8"/>
              </w:numPr>
              <w:tabs>
                <w:tab w:val="left" w:pos="399"/>
              </w:tabs>
              <w:spacing w:before="4" w:line="237" w:lineRule="auto"/>
              <w:ind w:right="3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Выделите характерные культурные традиции каждой из Великих цивилизаций Востока?</w:t>
            </w:r>
          </w:p>
          <w:p w:rsidR="00756CEC" w:rsidRPr="00DD0B9A" w:rsidRDefault="00756CEC" w:rsidP="00DD0B9A">
            <w:pPr>
              <w:pStyle w:val="TableParagraph"/>
              <w:spacing w:line="270" w:lineRule="atLeast"/>
              <w:ind w:left="38" w:firstLine="566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Составьте краткую аннотацию на один из источников по педагогической культуре Древнего Востока.</w:t>
            </w:r>
          </w:p>
        </w:tc>
      </w:tr>
      <w:tr w:rsidR="00756CEC">
        <w:trPr>
          <w:trHeight w:val="2553"/>
        </w:trPr>
        <w:tc>
          <w:tcPr>
            <w:tcW w:w="468" w:type="dxa"/>
          </w:tcPr>
          <w:p w:rsidR="00756CEC" w:rsidRPr="00DD0B9A" w:rsidRDefault="00756CEC" w:rsidP="00DD0B9A">
            <w:pPr>
              <w:pStyle w:val="TableParagraph"/>
              <w:spacing w:line="260" w:lineRule="exact"/>
              <w:ind w:left="123" w:right="114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2.</w:t>
            </w:r>
          </w:p>
        </w:tc>
        <w:tc>
          <w:tcPr>
            <w:tcW w:w="8970" w:type="dxa"/>
          </w:tcPr>
          <w:p w:rsidR="00756CEC" w:rsidRPr="00DD0B9A" w:rsidRDefault="00756CEC" w:rsidP="00DD0B9A">
            <w:pPr>
              <w:pStyle w:val="TableParagraph"/>
              <w:spacing w:line="260" w:lineRule="exact"/>
              <w:ind w:left="3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Становление педагогических традиций в Античном мире.</w:t>
            </w:r>
          </w:p>
          <w:p w:rsidR="00756CEC" w:rsidRPr="00DD0B9A" w:rsidRDefault="00756CEC" w:rsidP="00DD0B9A">
            <w:pPr>
              <w:pStyle w:val="TableParagraph"/>
              <w:ind w:left="38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Ответьте на следующие вопросы: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7"/>
              </w:numPr>
              <w:tabs>
                <w:tab w:val="left" w:pos="401"/>
              </w:tabs>
              <w:spacing w:before="2" w:line="293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Каковы источники древнегреческой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культуры?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7"/>
              </w:numPr>
              <w:tabs>
                <w:tab w:val="left" w:pos="401"/>
              </w:tabs>
              <w:spacing w:line="293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Каковы общие идеи философов Древней</w:t>
            </w:r>
            <w:r w:rsidRPr="00DD0B9A">
              <w:rPr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Греции?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7"/>
              </w:numPr>
              <w:tabs>
                <w:tab w:val="left" w:pos="401"/>
              </w:tabs>
              <w:spacing w:line="293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Назовите общекультурные традиции греческих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полисов?</w:t>
            </w:r>
          </w:p>
          <w:p w:rsidR="00756CEC" w:rsidRPr="00DD0B9A" w:rsidRDefault="00756CEC" w:rsidP="00DD0B9A">
            <w:pPr>
              <w:pStyle w:val="TableParagraph"/>
              <w:ind w:left="38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Составьте библиографию статей из периодических изданий о культуре эпохи Ан- тичности.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6"/>
              </w:numPr>
              <w:tabs>
                <w:tab w:val="left" w:pos="399"/>
                <w:tab w:val="left" w:pos="5756"/>
              </w:tabs>
              <w:spacing w:before="24" w:line="274" w:lineRule="exact"/>
              <w:ind w:right="27" w:firstLine="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Практическое  задание</w:t>
            </w:r>
            <w:r w:rsidRPr="00DD0B9A">
              <w:rPr>
                <w:spacing w:val="5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магистрантам.</w:t>
            </w:r>
            <w:r w:rsidRPr="00DD0B9A">
              <w:rPr>
                <w:spacing w:val="58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Составить</w:t>
            </w:r>
            <w:r w:rsidRPr="00DD0B9A">
              <w:rPr>
                <w:sz w:val="24"/>
                <w:szCs w:val="24"/>
              </w:rPr>
              <w:tab/>
              <w:t>схемы системы воспитания в Спарте, Афинах. Сравнительная характеристика двух</w:t>
            </w:r>
            <w:r w:rsidRPr="00DD0B9A">
              <w:rPr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систем</w:t>
            </w:r>
          </w:p>
        </w:tc>
      </w:tr>
      <w:tr w:rsidR="00756CEC">
        <w:trPr>
          <w:trHeight w:val="1379"/>
        </w:trPr>
        <w:tc>
          <w:tcPr>
            <w:tcW w:w="468" w:type="dxa"/>
          </w:tcPr>
          <w:p w:rsidR="00756CEC" w:rsidRPr="00DD0B9A" w:rsidRDefault="00756CEC" w:rsidP="00DD0B9A">
            <w:pPr>
              <w:pStyle w:val="TableParagraph"/>
              <w:spacing w:line="260" w:lineRule="exact"/>
              <w:ind w:left="123" w:right="114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3.</w:t>
            </w:r>
          </w:p>
        </w:tc>
        <w:tc>
          <w:tcPr>
            <w:tcW w:w="8970" w:type="dxa"/>
          </w:tcPr>
          <w:p w:rsidR="00756CEC" w:rsidRPr="00DD0B9A" w:rsidRDefault="00756CEC" w:rsidP="00DD0B9A">
            <w:pPr>
              <w:pStyle w:val="TableParagraph"/>
              <w:spacing w:line="260" w:lineRule="exact"/>
              <w:ind w:left="3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Развитие педагогических традиций Западной цивилизации и России в эпоху Средне-</w:t>
            </w:r>
          </w:p>
          <w:p w:rsidR="00756CEC" w:rsidRPr="00DD0B9A" w:rsidRDefault="00756CEC" w:rsidP="00DD0B9A">
            <w:pPr>
              <w:pStyle w:val="TableParagraph"/>
              <w:ind w:left="3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вековья.</w:t>
            </w:r>
          </w:p>
          <w:p w:rsidR="00756CEC" w:rsidRPr="00DD0B9A" w:rsidRDefault="00756CEC" w:rsidP="00DD0B9A">
            <w:pPr>
              <w:pStyle w:val="TableParagraph"/>
              <w:ind w:left="604" w:right="38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Дать характеристику школ, где преподавались семь свободных искусств. Дать характеристику рыцарского воспитания.</w:t>
            </w:r>
          </w:p>
          <w:p w:rsidR="00756CEC" w:rsidRPr="00DD0B9A" w:rsidRDefault="00756CEC" w:rsidP="00DD0B9A">
            <w:pPr>
              <w:pStyle w:val="TableParagraph"/>
              <w:spacing w:line="272" w:lineRule="exact"/>
              <w:ind w:left="60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Первые университеты в Европе.</w:t>
            </w:r>
          </w:p>
        </w:tc>
      </w:tr>
    </w:tbl>
    <w:p w:rsidR="00756CEC" w:rsidRDefault="00756CEC">
      <w:pPr>
        <w:pStyle w:val="BodyText"/>
        <w:spacing w:before="9"/>
        <w:rPr>
          <w:b/>
          <w:bCs/>
          <w:sz w:val="14"/>
          <w:szCs w:val="14"/>
        </w:rPr>
      </w:pPr>
    </w:p>
    <w:p w:rsidR="00756CEC" w:rsidRDefault="00756CEC">
      <w:pPr>
        <w:pStyle w:val="ListParagraph"/>
        <w:numPr>
          <w:ilvl w:val="0"/>
          <w:numId w:val="41"/>
        </w:numPr>
        <w:tabs>
          <w:tab w:val="left" w:pos="1356"/>
        </w:tabs>
        <w:spacing w:before="90"/>
        <w:ind w:left="1355" w:hanging="24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Становление просвещения в России и развития педагогической</w:t>
      </w:r>
      <w:r>
        <w:rPr>
          <w:b/>
          <w:bCs/>
          <w:spacing w:val="-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мысли.</w:t>
      </w:r>
    </w:p>
    <w:p w:rsidR="00756CEC" w:rsidRDefault="00756CEC">
      <w:pPr>
        <w:pStyle w:val="ListParagraph"/>
        <w:numPr>
          <w:ilvl w:val="1"/>
          <w:numId w:val="41"/>
        </w:numPr>
        <w:tabs>
          <w:tab w:val="left" w:pos="1477"/>
        </w:tabs>
        <w:ind w:right="254" w:firstLine="180"/>
        <w:rPr>
          <w:sz w:val="24"/>
          <w:szCs w:val="24"/>
        </w:rPr>
      </w:pPr>
      <w:r>
        <w:rPr>
          <w:sz w:val="24"/>
          <w:szCs w:val="24"/>
        </w:rPr>
        <w:t>Рассмотреть педагогические памятники и литература Древней Руси и Русского госу- дарства (XI-XVII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вв.)</w:t>
      </w:r>
    </w:p>
    <w:p w:rsidR="00756CEC" w:rsidRDefault="00756CEC">
      <w:pPr>
        <w:pStyle w:val="ListParagraph"/>
        <w:numPr>
          <w:ilvl w:val="1"/>
          <w:numId w:val="41"/>
        </w:numPr>
        <w:tabs>
          <w:tab w:val="left" w:pos="1814"/>
        </w:tabs>
        <w:ind w:right="245" w:firstLine="359"/>
        <w:jc w:val="both"/>
        <w:rPr>
          <w:sz w:val="24"/>
          <w:szCs w:val="24"/>
        </w:rPr>
      </w:pPr>
      <w:r>
        <w:rPr>
          <w:sz w:val="24"/>
          <w:szCs w:val="24"/>
        </w:rPr>
        <w:t>Разбор из Хрестоматии по истории образования: первые декреты Советской вла- сти 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образовании.</w:t>
      </w:r>
    </w:p>
    <w:p w:rsidR="00756CEC" w:rsidRDefault="00756CEC">
      <w:pPr>
        <w:pStyle w:val="BodyText"/>
        <w:ind w:left="1115" w:right="245" w:firstLine="599"/>
        <w:jc w:val="both"/>
      </w:pPr>
      <w:r>
        <w:t>Октябрьский переворот 1917 года и оформление единой системы народного обра- зования.</w:t>
      </w:r>
    </w:p>
    <w:p w:rsidR="00756CEC" w:rsidRDefault="00756CEC">
      <w:pPr>
        <w:pStyle w:val="BodyText"/>
        <w:ind w:left="1115" w:right="243"/>
        <w:jc w:val="both"/>
      </w:pPr>
      <w:r>
        <w:t>В чем  сущность выражается концепция единообразного коммунистического воспитания  в Советской республике 20-30-х</w:t>
      </w:r>
      <w:r>
        <w:rPr>
          <w:spacing w:val="-1"/>
        </w:rPr>
        <w:t xml:space="preserve"> </w:t>
      </w:r>
      <w:r>
        <w:t>гг.</w:t>
      </w:r>
    </w:p>
    <w:p w:rsidR="00756CEC" w:rsidRDefault="00756CEC">
      <w:pPr>
        <w:pStyle w:val="ListParagraph"/>
        <w:numPr>
          <w:ilvl w:val="1"/>
          <w:numId w:val="41"/>
        </w:numPr>
        <w:tabs>
          <w:tab w:val="left" w:pos="1956"/>
        </w:tabs>
        <w:ind w:left="1655" w:right="2149" w:firstLine="60"/>
        <w:jc w:val="both"/>
        <w:rPr>
          <w:sz w:val="24"/>
          <w:szCs w:val="24"/>
        </w:rPr>
      </w:pPr>
      <w:r>
        <w:rPr>
          <w:sz w:val="24"/>
          <w:szCs w:val="24"/>
        </w:rPr>
        <w:t>Сделать анализ педагогических произведений К.Д. Ушинского, Дать характеристику педагогической деятельности Л.Н.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Толстого.</w:t>
      </w:r>
    </w:p>
    <w:p w:rsidR="00756CEC" w:rsidRDefault="00756CEC">
      <w:pPr>
        <w:pStyle w:val="BodyText"/>
        <w:ind w:left="1115" w:right="242"/>
        <w:jc w:val="both"/>
      </w:pPr>
      <w:r>
        <w:t>Для семинарского занятия: Подготовить рассказы для детей К.Д. Ушинского и Л.Н. Тол- стого, и по произведениям показать мультфильм (2). Сделать целенаправленный педаго- гический анализ.</w:t>
      </w:r>
    </w:p>
    <w:p w:rsidR="00756CEC" w:rsidRDefault="00756CEC">
      <w:pPr>
        <w:pStyle w:val="ListParagraph"/>
        <w:numPr>
          <w:ilvl w:val="1"/>
          <w:numId w:val="41"/>
        </w:numPr>
        <w:tabs>
          <w:tab w:val="left" w:pos="1356"/>
        </w:tabs>
        <w:ind w:left="1355" w:hanging="241"/>
        <w:jc w:val="both"/>
        <w:rPr>
          <w:sz w:val="24"/>
          <w:szCs w:val="24"/>
        </w:rPr>
      </w:pPr>
      <w:r>
        <w:rPr>
          <w:sz w:val="24"/>
          <w:szCs w:val="24"/>
        </w:rPr>
        <w:t>Рассмотреть педагогическое наследие А.С.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Макаренко.</w:t>
      </w:r>
    </w:p>
    <w:p w:rsidR="00756CEC" w:rsidRDefault="00756CEC">
      <w:pPr>
        <w:pStyle w:val="BodyText"/>
        <w:spacing w:line="292" w:lineRule="auto"/>
        <w:ind w:left="1648" w:right="247" w:firstLine="67"/>
        <w:jc w:val="both"/>
      </w:pPr>
      <w:r>
        <w:t>Задание на практическое занятие. Опишите принципы воспитания А.С. Макаренко. Приведите примеры методов воспитания, которые применял А.С. Макаренко в коло-</w:t>
      </w:r>
    </w:p>
    <w:p w:rsidR="00756CEC" w:rsidRDefault="00756CEC">
      <w:pPr>
        <w:pStyle w:val="BodyText"/>
        <w:spacing w:line="215" w:lineRule="exact"/>
        <w:ind w:left="1082"/>
        <w:jc w:val="both"/>
      </w:pPr>
      <w:r>
        <w:t>нии им. М. горького и в Коммуне им. Ф. Дзержинского.</w:t>
      </w:r>
    </w:p>
    <w:p w:rsidR="00756CEC" w:rsidRDefault="00756CEC">
      <w:pPr>
        <w:pStyle w:val="BodyText"/>
        <w:ind w:left="1115" w:right="241"/>
        <w:jc w:val="both"/>
      </w:pPr>
      <w:r>
        <w:t>Из произведения А.С. Макаренко «Книга для родителей», -назовите и дайте характери- стику видов ложного авторитета.</w:t>
      </w:r>
    </w:p>
    <w:p w:rsidR="00756CEC" w:rsidRDefault="00756CEC">
      <w:pPr>
        <w:pStyle w:val="BodyText"/>
        <w:ind w:left="1082" w:right="238" w:firstLine="566"/>
        <w:jc w:val="both"/>
      </w:pPr>
      <w:r>
        <w:t>Обсуждение педагогических идеи из произведений А.С. Макаренко, просмотр филь- мов «Педагогическая поэма», «Флаги на башнях», - с последующим письменным анали- зом.</w:t>
      </w:r>
    </w:p>
    <w:p w:rsidR="00756CEC" w:rsidRDefault="00756CEC">
      <w:pPr>
        <w:pStyle w:val="ListParagraph"/>
        <w:numPr>
          <w:ilvl w:val="1"/>
          <w:numId w:val="41"/>
        </w:numPr>
        <w:tabs>
          <w:tab w:val="left" w:pos="1889"/>
        </w:tabs>
        <w:spacing w:before="1"/>
        <w:ind w:left="1888" w:hanging="241"/>
        <w:jc w:val="both"/>
        <w:rPr>
          <w:sz w:val="24"/>
          <w:szCs w:val="24"/>
        </w:rPr>
      </w:pPr>
      <w:r>
        <w:rPr>
          <w:sz w:val="24"/>
          <w:szCs w:val="24"/>
        </w:rPr>
        <w:t>Составить характеристику образовательных систем в разные эпохи в</w:t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756CEC" w:rsidRDefault="00756CEC">
      <w:pPr>
        <w:pStyle w:val="ListParagraph"/>
        <w:numPr>
          <w:ilvl w:val="1"/>
          <w:numId w:val="41"/>
        </w:numPr>
        <w:tabs>
          <w:tab w:val="left" w:pos="1963"/>
        </w:tabs>
        <w:ind w:left="1082" w:right="248" w:firstLine="566"/>
        <w:jc w:val="both"/>
        <w:rPr>
          <w:sz w:val="24"/>
          <w:szCs w:val="24"/>
        </w:rPr>
      </w:pPr>
      <w:r>
        <w:rPr>
          <w:sz w:val="24"/>
          <w:szCs w:val="24"/>
        </w:rPr>
        <w:t>Проанализировать Педагогические идеи педагогов-новаторов: С.Н Лысенкова, Ш.А. Амонашвили, Е.Н. Ильин, В.Ф. Шаталов, И.П.Волков, Б.П.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Никитин.</w:t>
      </w:r>
    </w:p>
    <w:p w:rsidR="00756CEC" w:rsidRDefault="00756CEC">
      <w:pPr>
        <w:pStyle w:val="BodyText"/>
        <w:ind w:left="1082" w:right="245" w:firstLine="566"/>
        <w:jc w:val="both"/>
      </w:pPr>
      <w:r>
        <w:t>На занятии работа с книгами педагогов новаторов: С.Н Лысенковой, Ш.А. Амо- нашвили, Е.Н. Ильина, В.Ф. Шаталова, И.П.Волкова, Б.П. Никитина. Задание вычленить педагогические идеи педагогов-новаторов.</w:t>
      </w:r>
    </w:p>
    <w:p w:rsidR="00756CEC" w:rsidRDefault="00756CEC">
      <w:pPr>
        <w:jc w:val="both"/>
        <w:sectPr w:rsidR="00756CEC">
          <w:footerReference w:type="default" r:id="rId17"/>
          <w:pgSz w:w="11910" w:h="16850"/>
          <w:pgMar w:top="1140" w:right="600" w:bottom="980" w:left="620" w:header="0" w:footer="791" w:gutter="0"/>
          <w:pgNumType w:start="10"/>
          <w:cols w:space="720"/>
        </w:sectPr>
      </w:pPr>
    </w:p>
    <w:p w:rsidR="00756CEC" w:rsidRDefault="00756CEC">
      <w:pPr>
        <w:pStyle w:val="Heading1"/>
        <w:spacing w:before="68" w:line="274" w:lineRule="exact"/>
        <w:ind w:left="1648"/>
      </w:pPr>
      <w:r>
        <w:t>3. Просвещение и педагогика в Западной Европе (17-18 век)</w:t>
      </w:r>
    </w:p>
    <w:p w:rsidR="00756CEC" w:rsidRDefault="00756CEC">
      <w:pPr>
        <w:pStyle w:val="ListParagraph"/>
        <w:numPr>
          <w:ilvl w:val="0"/>
          <w:numId w:val="35"/>
        </w:numPr>
        <w:tabs>
          <w:tab w:val="left" w:pos="1863"/>
        </w:tabs>
        <w:ind w:right="248" w:firstLine="599"/>
        <w:jc w:val="both"/>
        <w:rPr>
          <w:sz w:val="24"/>
          <w:szCs w:val="24"/>
        </w:rPr>
      </w:pPr>
      <w:r>
        <w:rPr>
          <w:sz w:val="24"/>
          <w:szCs w:val="24"/>
        </w:rPr>
        <w:t>Разобрать педагогическую систему Я - А. Коменского. Анализ произведений Я.А. Коменского «Великая дидактика», «Мир чувственных вещей в картинках», «Материнская школа», «Законы хорошо организованной школы». План анализа. 1. Цель воспитания. 2. 3.Задачи воспитания. 4. Принципы, формы, методы обучения, воспитания. 5.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Открытия.</w:t>
      </w:r>
    </w:p>
    <w:p w:rsidR="00756CEC" w:rsidRDefault="00756CEC">
      <w:pPr>
        <w:pStyle w:val="ListParagraph"/>
        <w:numPr>
          <w:ilvl w:val="0"/>
          <w:numId w:val="35"/>
        </w:numPr>
        <w:tabs>
          <w:tab w:val="left" w:pos="2021"/>
        </w:tabs>
        <w:ind w:right="238" w:firstLine="566"/>
        <w:jc w:val="both"/>
        <w:rPr>
          <w:sz w:val="24"/>
          <w:szCs w:val="24"/>
        </w:rPr>
      </w:pPr>
      <w:r>
        <w:rPr>
          <w:sz w:val="24"/>
          <w:szCs w:val="24"/>
        </w:rPr>
        <w:t>В чем сущность концепции “естественного воспитания” Ж.-Ж.Руссо. Литера- турно-педагогический трактат “Эмиль, или о воспитании”, его значение в развитии тради- ции свободного воспитания. Проанализировать возрастную периодизацию Ж.-Ж.Руссо и сравнить с возрастной периодизацией Я.А.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Коменского.</w:t>
      </w:r>
    </w:p>
    <w:p w:rsidR="00756CEC" w:rsidRDefault="00756CEC">
      <w:pPr>
        <w:pStyle w:val="BodyText"/>
        <w:ind w:left="1082" w:right="240" w:firstLine="566"/>
        <w:jc w:val="both"/>
      </w:pPr>
      <w:r>
        <w:t>Дать сравнительный анализ педагогической концепции «воспитания джентльмена» Дж. Локка и теория «естественного воспитания» Ж.- Ж. Руссо.</w:t>
      </w:r>
    </w:p>
    <w:p w:rsidR="00756CEC" w:rsidRDefault="00756CEC">
      <w:pPr>
        <w:pStyle w:val="BodyText"/>
        <w:ind w:left="1082" w:right="305" w:firstLine="60"/>
      </w:pPr>
      <w:r>
        <w:t>Сделать сравнительный анализ педагогической теории Я.А. Коменского, Ж.Ж. Руссо, И.Г. Песталоцци, Дж Локка, А. Дистервега, М</w:t>
      </w:r>
      <w:r>
        <w:rPr>
          <w:spacing w:val="-4"/>
        </w:rPr>
        <w:t xml:space="preserve"> </w:t>
      </w:r>
      <w:r>
        <w:t>Монтессори.</w:t>
      </w:r>
    </w:p>
    <w:p w:rsidR="00756CEC" w:rsidRDefault="00756CEC">
      <w:pPr>
        <w:pStyle w:val="BodyText"/>
        <w:ind w:left="1082"/>
      </w:pPr>
      <w:r>
        <w:t>На семинарском занятии</w:t>
      </w:r>
    </w:p>
    <w:p w:rsidR="00756CEC" w:rsidRDefault="00756CEC">
      <w:pPr>
        <w:pStyle w:val="BodyText"/>
        <w:spacing w:after="7"/>
        <w:ind w:left="1082"/>
      </w:pPr>
      <w:r>
        <w:t>Составляется сводная таблица по следующему плану (структура)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7"/>
        <w:gridCol w:w="1558"/>
        <w:gridCol w:w="1418"/>
        <w:gridCol w:w="1702"/>
        <w:gridCol w:w="1558"/>
        <w:gridCol w:w="1843"/>
      </w:tblGrid>
      <w:tr w:rsidR="00756CEC">
        <w:trPr>
          <w:trHeight w:val="1243"/>
        </w:trPr>
        <w:tc>
          <w:tcPr>
            <w:tcW w:w="1277" w:type="dxa"/>
            <w:tcBorders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35" w:lineRule="exact"/>
              <w:ind w:left="10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Ф.И.О</w:t>
            </w:r>
          </w:p>
          <w:p w:rsidR="00756CEC" w:rsidRPr="00DD0B9A" w:rsidRDefault="00756CEC" w:rsidP="00DD0B9A">
            <w:pPr>
              <w:pStyle w:val="TableParagraph"/>
              <w:spacing w:before="8" w:line="216" w:lineRule="auto"/>
              <w:ind w:left="107" w:right="20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педагога, харак-ка</w:t>
            </w:r>
          </w:p>
          <w:p w:rsidR="00756CEC" w:rsidRPr="00DD0B9A" w:rsidRDefault="00756CEC" w:rsidP="00DD0B9A">
            <w:pPr>
              <w:pStyle w:val="TableParagraph"/>
              <w:spacing w:before="3" w:line="248" w:lineRule="exact"/>
              <w:ind w:left="107" w:right="24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историч. этапа</w:t>
            </w:r>
          </w:p>
        </w:tc>
        <w:tc>
          <w:tcPr>
            <w:tcW w:w="1558" w:type="dxa"/>
            <w:tcBorders>
              <w:left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16" w:lineRule="auto"/>
              <w:ind w:left="102" w:right="93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Цель и зада- чи автор- ской педаго- гической</w:t>
            </w:r>
          </w:p>
          <w:p w:rsidR="00756CEC" w:rsidRPr="00DD0B9A" w:rsidRDefault="00756CEC" w:rsidP="00DD0B9A">
            <w:pPr>
              <w:pStyle w:val="TableParagraph"/>
              <w:spacing w:line="234" w:lineRule="exact"/>
              <w:ind w:left="10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системы</w:t>
            </w:r>
          </w:p>
        </w:tc>
        <w:tc>
          <w:tcPr>
            <w:tcW w:w="1418" w:type="dxa"/>
            <w:tcBorders>
              <w:left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16" w:lineRule="auto"/>
              <w:ind w:left="105" w:right="242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Основные принципы педагоги- ческой</w:t>
            </w:r>
          </w:p>
          <w:p w:rsidR="00756CEC" w:rsidRPr="00DD0B9A" w:rsidRDefault="00756CEC" w:rsidP="00DD0B9A">
            <w:pPr>
              <w:pStyle w:val="TableParagraph"/>
              <w:spacing w:line="234" w:lineRule="exact"/>
              <w:ind w:left="1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системы</w:t>
            </w: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tabs>
                <w:tab w:val="left" w:pos="1065"/>
              </w:tabs>
              <w:spacing w:line="216" w:lineRule="auto"/>
              <w:ind w:left="105" w:righ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Формы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4"/>
                <w:sz w:val="24"/>
                <w:szCs w:val="24"/>
              </w:rPr>
              <w:t xml:space="preserve">орга- </w:t>
            </w:r>
            <w:r w:rsidRPr="00DD0B9A">
              <w:rPr>
                <w:sz w:val="24"/>
                <w:szCs w:val="24"/>
              </w:rPr>
              <w:t xml:space="preserve">низации </w:t>
            </w:r>
            <w:r w:rsidRPr="00DD0B9A">
              <w:rPr>
                <w:spacing w:val="-3"/>
                <w:sz w:val="24"/>
                <w:szCs w:val="24"/>
              </w:rPr>
              <w:t xml:space="preserve">педа- </w:t>
            </w:r>
            <w:r w:rsidRPr="00DD0B9A">
              <w:rPr>
                <w:sz w:val="24"/>
                <w:szCs w:val="24"/>
              </w:rPr>
              <w:t>гогического процесса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16" w:lineRule="auto"/>
              <w:ind w:left="105" w:right="456" w:firstLine="3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Воспита- тельно- образова- тельные</w:t>
            </w:r>
          </w:p>
          <w:p w:rsidR="00756CEC" w:rsidRPr="00DD0B9A" w:rsidRDefault="00756CEC" w:rsidP="00DD0B9A">
            <w:pPr>
              <w:pStyle w:val="TableParagraph"/>
              <w:spacing w:line="234" w:lineRule="exact"/>
              <w:ind w:left="10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средства</w:t>
            </w:r>
          </w:p>
        </w:tc>
        <w:tc>
          <w:tcPr>
            <w:tcW w:w="1843" w:type="dxa"/>
          </w:tcPr>
          <w:p w:rsidR="00756CEC" w:rsidRPr="00DD0B9A" w:rsidRDefault="00756CEC" w:rsidP="00DD0B9A">
            <w:pPr>
              <w:pStyle w:val="TableParagraph"/>
              <w:spacing w:line="216" w:lineRule="auto"/>
              <w:ind w:left="108" w:right="14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Содержание воспитательно- образователь- ной работы</w:t>
            </w:r>
          </w:p>
        </w:tc>
      </w:tr>
    </w:tbl>
    <w:p w:rsidR="00756CEC" w:rsidRDefault="00756CEC">
      <w:pPr>
        <w:pStyle w:val="BodyText"/>
        <w:ind w:left="1082" w:right="247" w:firstLine="599"/>
        <w:jc w:val="both"/>
      </w:pPr>
      <w:r>
        <w:t>Составить глоссарий по истории образования, включив в него информацию о жизни, вкладе в педагогическую науку и практику великих педагогов.</w:t>
      </w:r>
    </w:p>
    <w:p w:rsidR="00756CEC" w:rsidRDefault="00756CEC">
      <w:pPr>
        <w:jc w:val="both"/>
        <w:sectPr w:rsidR="00756CEC">
          <w:pgSz w:w="11910" w:h="16850"/>
          <w:pgMar w:top="1060" w:right="600" w:bottom="980" w:left="620" w:header="0" w:footer="791" w:gutter="0"/>
          <w:cols w:space="720"/>
        </w:sectPr>
      </w:pPr>
    </w:p>
    <w:p w:rsidR="00756CEC" w:rsidRDefault="00756CEC">
      <w:pPr>
        <w:pStyle w:val="Heading1"/>
        <w:numPr>
          <w:ilvl w:val="0"/>
          <w:numId w:val="47"/>
        </w:numPr>
        <w:tabs>
          <w:tab w:val="left" w:pos="953"/>
        </w:tabs>
        <w:spacing w:before="90"/>
        <w:ind w:left="952" w:hanging="181"/>
        <w:jc w:val="left"/>
      </w:pPr>
      <w:r>
        <w:t>Оценочные средства для проведения промежуточной</w:t>
      </w:r>
      <w:r>
        <w:rPr>
          <w:spacing w:val="-10"/>
        </w:rPr>
        <w:t xml:space="preserve"> </w:t>
      </w:r>
      <w:r>
        <w:t>аттестации</w:t>
      </w:r>
    </w:p>
    <w:p w:rsidR="00756CEC" w:rsidRDefault="00756CEC">
      <w:pPr>
        <w:spacing w:before="120"/>
        <w:ind w:left="77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756CEC" w:rsidRDefault="00756CEC">
      <w:pPr>
        <w:pStyle w:val="BodyText"/>
        <w:spacing w:before="3"/>
        <w:rPr>
          <w:b/>
          <w:bCs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299"/>
        </w:trPr>
        <w:tc>
          <w:tcPr>
            <w:tcW w:w="15869" w:type="dxa"/>
            <w:gridSpan w:val="3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3" w:line="266" w:lineRule="exact"/>
              <w:ind w:left="138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ОК-1- способностью использовать основы философских и социогуманитарных знаний для формирования научного мировоззрения.</w:t>
            </w:r>
          </w:p>
        </w:tc>
      </w:tr>
      <w:tr w:rsidR="00756CEC">
        <w:trPr>
          <w:trHeight w:val="1568"/>
        </w:trPr>
        <w:tc>
          <w:tcPr>
            <w:tcW w:w="1774" w:type="dxa"/>
            <w:tcBorders>
              <w:bottom w:val="nil"/>
            </w:tcBorders>
          </w:tcPr>
          <w:p w:rsidR="00756CEC" w:rsidRPr="00DD0B9A" w:rsidRDefault="00756CEC" w:rsidP="00DD0B9A">
            <w:pPr>
              <w:pStyle w:val="TableParagraph"/>
              <w:spacing w:before="6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Знать</w:t>
            </w:r>
          </w:p>
        </w:tc>
        <w:tc>
          <w:tcPr>
            <w:tcW w:w="3836" w:type="dxa"/>
            <w:tcBorders>
              <w:bottom w:val="nil"/>
            </w:tcBorders>
          </w:tcPr>
          <w:p w:rsidR="00756CEC" w:rsidRPr="00DD0B9A" w:rsidRDefault="00756CEC" w:rsidP="00DD0B9A">
            <w:pPr>
              <w:pStyle w:val="TableParagraph"/>
              <w:spacing w:before="6"/>
              <w:ind w:left="78" w:right="12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основы философских и социогума- нитарных знаний для формирова- ния научного мировоззрения;</w:t>
            </w:r>
          </w:p>
        </w:tc>
        <w:tc>
          <w:tcPr>
            <w:tcW w:w="10259" w:type="dxa"/>
            <w:tcBorders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6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Выполнение тестовых заданий:</w:t>
            </w:r>
          </w:p>
          <w:p w:rsidR="00756CEC" w:rsidRPr="00DD0B9A" w:rsidRDefault="00756CEC" w:rsidP="00DD0B9A">
            <w:pPr>
              <w:pStyle w:val="TableParagraph"/>
              <w:spacing w:before="9" w:line="232" w:lineRule="auto"/>
              <w:ind w:left="81" w:right="2725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1. </w:t>
            </w:r>
            <w:r w:rsidRPr="00DD0B9A">
              <w:rPr>
                <w:sz w:val="24"/>
                <w:szCs w:val="24"/>
              </w:rPr>
              <w:t>Основы «свободы» в воспитании и обучении были заложены в эпохе: 1-Просвещения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 w:right="842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2-Средневековья 3-Античности</w:t>
            </w:r>
          </w:p>
        </w:tc>
      </w:tr>
      <w:tr w:rsidR="00756CEC">
        <w:trPr>
          <w:trHeight w:val="1692"/>
        </w:trPr>
        <w:tc>
          <w:tcPr>
            <w:tcW w:w="1774" w:type="dxa"/>
            <w:tcBorders>
              <w:top w:val="nil"/>
              <w:bottom w:val="nil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43" w:line="230" w:lineRule="auto"/>
              <w:ind w:left="364" w:right="122" w:hanging="284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2. </w:t>
            </w:r>
            <w:r w:rsidRPr="00DD0B9A">
              <w:rPr>
                <w:sz w:val="24"/>
                <w:szCs w:val="24"/>
              </w:rPr>
              <w:t>Гуманистическая идея о стремлении человека к самосовершенствованию впервые прозвучала  в учении:</w:t>
            </w:r>
          </w:p>
          <w:p w:rsidR="00756CEC" w:rsidRPr="00DD0B9A" w:rsidRDefault="00756CEC" w:rsidP="00DD0B9A">
            <w:pPr>
              <w:pStyle w:val="TableParagraph"/>
              <w:spacing w:before="3"/>
              <w:ind w:left="81" w:right="891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1-Конфуция 2-Сократа</w:t>
            </w: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3-К.Д.Ушинского</w:t>
            </w:r>
          </w:p>
        </w:tc>
      </w:tr>
      <w:tr w:rsidR="00756CEC">
        <w:trPr>
          <w:trHeight w:val="1418"/>
        </w:trPr>
        <w:tc>
          <w:tcPr>
            <w:tcW w:w="1774" w:type="dxa"/>
            <w:tcBorders>
              <w:top w:val="nil"/>
              <w:bottom w:val="nil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40" w:line="232" w:lineRule="auto"/>
              <w:ind w:left="81" w:right="4135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3. </w:t>
            </w:r>
            <w:r w:rsidRPr="00DD0B9A">
              <w:rPr>
                <w:sz w:val="24"/>
                <w:szCs w:val="24"/>
              </w:rPr>
              <w:t>Гуманизм как культурное движение выступает в эпоху: 1-Нового времени</w:t>
            </w:r>
          </w:p>
          <w:p w:rsidR="00756CEC" w:rsidRPr="00DD0B9A" w:rsidRDefault="00756CEC" w:rsidP="00DD0B9A">
            <w:pPr>
              <w:pStyle w:val="TableParagraph"/>
              <w:spacing w:before="2"/>
              <w:ind w:left="81" w:right="856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2-Возрождения 3-Просвещения</w:t>
            </w:r>
          </w:p>
        </w:tc>
      </w:tr>
      <w:tr w:rsidR="00756CEC">
        <w:trPr>
          <w:trHeight w:val="1692"/>
        </w:trPr>
        <w:tc>
          <w:tcPr>
            <w:tcW w:w="1774" w:type="dxa"/>
            <w:tcBorders>
              <w:top w:val="nil"/>
              <w:bottom w:val="nil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43" w:line="230" w:lineRule="auto"/>
              <w:ind w:left="364" w:hanging="284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4. </w:t>
            </w:r>
            <w:r w:rsidRPr="00DD0B9A">
              <w:rPr>
                <w:sz w:val="24"/>
                <w:szCs w:val="24"/>
              </w:rPr>
              <w:t>Какое учебно-воспитательное учреждение было организовано на основе активности, творче- ства, свободы учеников:</w:t>
            </w:r>
          </w:p>
          <w:p w:rsidR="00756CEC" w:rsidRPr="00DD0B9A" w:rsidRDefault="00756CEC" w:rsidP="00DD0B9A">
            <w:pPr>
              <w:pStyle w:val="TableParagraph"/>
              <w:spacing w:before="3"/>
              <w:ind w:left="81" w:right="785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1-Смольный институт 2-Медресе</w:t>
            </w: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3-Яснополянская школа</w:t>
            </w:r>
          </w:p>
        </w:tc>
      </w:tr>
      <w:tr w:rsidR="00756CEC">
        <w:trPr>
          <w:trHeight w:val="453"/>
        </w:trPr>
        <w:tc>
          <w:tcPr>
            <w:tcW w:w="1774" w:type="dxa"/>
            <w:tcBorders>
              <w:top w:val="nil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nil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top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33" w:line="301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>5.</w:t>
            </w:r>
            <w:r w:rsidRPr="00DD0B9A">
              <w:rPr>
                <w:spacing w:val="53"/>
                <w:sz w:val="28"/>
                <w:szCs w:val="28"/>
              </w:rPr>
              <w:t xml:space="preserve"> </w:t>
            </w:r>
            <w:r w:rsidRPr="00DD0B9A">
              <w:rPr>
                <w:sz w:val="24"/>
                <w:szCs w:val="24"/>
              </w:rPr>
              <w:t>Теоретическая разработка и практическая реализация проблемы развивающего обучения при-</w:t>
            </w:r>
          </w:p>
        </w:tc>
      </w:tr>
    </w:tbl>
    <w:p w:rsidR="00756CEC" w:rsidRDefault="00756CEC">
      <w:pPr>
        <w:spacing w:line="301" w:lineRule="exact"/>
        <w:rPr>
          <w:sz w:val="24"/>
          <w:szCs w:val="24"/>
        </w:rPr>
        <w:sectPr w:rsidR="00756CEC">
          <w:footerReference w:type="default" r:id="rId18"/>
          <w:pgSz w:w="16850" w:h="11910" w:orient="landscape"/>
          <w:pgMar w:top="1100" w:right="360" w:bottom="280" w:left="360" w:header="0" w:footer="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3880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36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надлежит:</w:t>
            </w:r>
          </w:p>
          <w:p w:rsidR="00756CEC" w:rsidRPr="00DD0B9A" w:rsidRDefault="00756CEC" w:rsidP="00DD0B9A">
            <w:pPr>
              <w:pStyle w:val="TableParagraph"/>
              <w:ind w:left="81" w:right="5114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1-Я.А.Коменскому, Ж.-Ж.Руссо, И.Г.Песталоцци 2- И.И.Бецкому, Н.И.Новикову, В.Ф.Одоевскому 3- М.Лютеру, Ф.Меланхтону, И.Штурму</w:t>
            </w:r>
          </w:p>
          <w:p w:rsidR="00756CEC" w:rsidRPr="00DD0B9A" w:rsidRDefault="00756CEC" w:rsidP="00DD0B9A">
            <w:pPr>
              <w:pStyle w:val="TableParagraph"/>
              <w:spacing w:before="1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ind w:left="81" w:right="154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6. Основу «свободного воспитания» в западноевропейской педагогике разработали: 1-Сократ, Аристотель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4"/>
              </w:numPr>
              <w:tabs>
                <w:tab w:val="left" w:pos="282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Ж.Ж. Руссо, Дж.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Локк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4"/>
              </w:numPr>
              <w:tabs>
                <w:tab w:val="left" w:pos="282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И.Ф. Гербарт, А.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Дистервег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ind w:left="81" w:right="24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7.Основоположником теории «свободного воспитания» в России является: 1-П.Ф.Лесгафт</w:t>
            </w:r>
          </w:p>
          <w:p w:rsidR="00756CEC" w:rsidRPr="00DD0B9A" w:rsidRDefault="00756CEC" w:rsidP="00DD0B9A">
            <w:pPr>
              <w:pStyle w:val="TableParagraph"/>
              <w:spacing w:before="3" w:line="276" w:lineRule="exact"/>
              <w:ind w:left="81" w:right="866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 xml:space="preserve">2-Е.И.Тихеева </w:t>
            </w:r>
            <w:r w:rsidRPr="00DD0B9A">
              <w:rPr>
                <w:spacing w:val="-1"/>
                <w:sz w:val="24"/>
                <w:szCs w:val="24"/>
              </w:rPr>
              <w:t>3-Л.Н.Толстой</w:t>
            </w:r>
          </w:p>
        </w:tc>
      </w:tr>
      <w:tr w:rsidR="00756CEC">
        <w:trPr>
          <w:trHeight w:val="4276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Уметь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6"/>
              <w:ind w:left="78" w:right="55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использовать основы философских и социогуманитарных знаний для формирования научного мировоз- зрения;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6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Анализ взаимоотношений домашних наставников и воспитанников по представленным отрывкам из художественных произведений:</w:t>
            </w:r>
          </w:p>
          <w:p w:rsidR="00756CEC" w:rsidRPr="00DD0B9A" w:rsidRDefault="00756CEC" w:rsidP="00DD0B9A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8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1. Ю.Н. Тынянов «Пушкин» -Киев, «Днипро», 1987.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34"/>
                <w:szCs w:val="34"/>
              </w:rPr>
            </w:pPr>
          </w:p>
          <w:p w:rsidR="00756CEC" w:rsidRPr="00DD0B9A" w:rsidRDefault="00756CEC" w:rsidP="00DD0B9A">
            <w:pPr>
              <w:pStyle w:val="TableParagraph"/>
              <w:ind w:left="81" w:right="63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"Нянька Арина, укутав барчука... плыла по переулку и пела ребенку, как поют только няньки и дикари, - о всех предметах, попадавшихся навстречу...</w:t>
            </w:r>
          </w:p>
          <w:p w:rsidR="00756CEC" w:rsidRPr="00DD0B9A" w:rsidRDefault="00756CEC" w:rsidP="00DD0B9A">
            <w:pPr>
              <w:pStyle w:val="TableParagraph"/>
              <w:ind w:left="81" w:right="62" w:firstLine="56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- А вот, батюшка Александр Сергеич, и пушечки. Вот такие!... Вы шапочку-то на уши по- крепче нахлобучьте, мороз... Ай-ай, какие лошадушки - на седельцах кисточки, и кафтаны крас- ные...” (стр. 48)</w:t>
            </w:r>
          </w:p>
          <w:p w:rsidR="00756CEC" w:rsidRPr="00DD0B9A" w:rsidRDefault="00756CEC" w:rsidP="00DD0B9A">
            <w:pPr>
              <w:pStyle w:val="TableParagraph"/>
              <w:ind w:left="81" w:right="72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“Сад был открыт для няньки Арины с барчуками. Арина строго наблюдала, чтоб барчуки и барышня ... чего-нибудь не обронили и не поломали... вид у нее был озабоченный.” (стр. 57)</w:t>
            </w:r>
          </w:p>
          <w:p w:rsidR="00756CEC" w:rsidRPr="00DD0B9A" w:rsidRDefault="00756CEC" w:rsidP="00DD0B9A">
            <w:pPr>
              <w:pStyle w:val="TableParagraph"/>
              <w:spacing w:line="270" w:lineRule="atLeast"/>
              <w:ind w:left="81" w:right="64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“Надежда Осиповна полюбила сына (Льва) сразу и вдруг, без памяти. Остальные дети для нее более не существовали... Он (Александр) пробирался по родительскому дому волчонком... У дверей наткнулся он на Арину. Глядя на него жалостливо Арина сунула ему пряник и мимохо-</w:t>
            </w:r>
          </w:p>
        </w:tc>
      </w:tr>
    </w:tbl>
    <w:p w:rsidR="00756CEC" w:rsidRDefault="00756CEC">
      <w:pPr>
        <w:spacing w:line="270" w:lineRule="atLeast"/>
        <w:jc w:val="both"/>
        <w:rPr>
          <w:sz w:val="24"/>
          <w:szCs w:val="24"/>
        </w:rPr>
        <w:sectPr w:rsidR="00756CEC">
          <w:footerReference w:type="default" r:id="rId19"/>
          <w:pgSz w:w="16850" w:h="11910" w:orient="landscape"/>
          <w:pgMar w:top="1100" w:right="360" w:bottom="900" w:left="360" w:header="0" w:footer="710" w:gutter="0"/>
          <w:pgNumType w:start="13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8297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81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дом прижала к широкой и теплой груди.” (стр. 70)</w:t>
            </w:r>
          </w:p>
          <w:p w:rsidR="00756CEC" w:rsidRPr="00DD0B9A" w:rsidRDefault="00756CEC" w:rsidP="00DD0B9A">
            <w:pPr>
              <w:pStyle w:val="TableParagraph"/>
              <w:ind w:left="81" w:right="62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“Однажды вечером, проходя мимо детской, Сергей Львович услышал разговор и приос- тановился... Аришка сказывала старшему барчуку какую-то сказку. Говорила она неспешно, ино- гда прерывала рассказ, зевая... Сергей Львович нахмурился: рассказ был бессмыслен и дурного тона. Он приоткрыл дверь... Сашка сидел на скамеечке и смотрел на нее неподвижным взглядом, полуоткрыв рот... Мальчик, который говорил исключительно по-французски, заслушивался двор- ни...” (стр. 75)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 w:right="64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“Взяли... старушку Анну Ивановну, бедную, но благородную даму, которая легко изъясня- лась по-французски... Старушка стала воспитывать детей, пушить их за шалости и лепетать по-французски, водить на гулянье... Старушка вскоре была уличена в проступках: жевала тайно сладости,.. во время гулянья заблудилась и потом все свалила на детей...” (стр. 77)</w:t>
            </w:r>
          </w:p>
          <w:p w:rsidR="00756CEC" w:rsidRPr="00DD0B9A" w:rsidRDefault="00756CEC" w:rsidP="00DD0B9A">
            <w:pPr>
              <w:pStyle w:val="TableParagraph"/>
              <w:ind w:left="81" w:right="66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“Мадам Лорж продержалась более года... она была настоящей мадамой... С утра она напевала песенки, шуршала юбками и смеялась... На детей же обращала мало внимания. Гувер- нантки не прижились в доме...” (стр.77)</w:t>
            </w:r>
          </w:p>
          <w:p w:rsidR="00756CEC" w:rsidRPr="00DD0B9A" w:rsidRDefault="00756CEC" w:rsidP="00DD0B9A">
            <w:pPr>
              <w:pStyle w:val="TableParagraph"/>
              <w:ind w:left="81" w:right="64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“Ему было семь лет... Почти весь свой день он проводил в девичьей. Арина вначале на него ворчала, но вскоре перестала. Девушки привыкли к нему... Они пели долгие, протяжные песни... Заметив, что песни ему полюбились, они всякий раз, когда он приходил, пели ему. Так они спели песни про белы снеги, про березу, про синицу...” (стр.95)</w:t>
            </w:r>
          </w:p>
          <w:p w:rsidR="00756CEC" w:rsidRPr="00DD0B9A" w:rsidRDefault="00756CEC" w:rsidP="00DD0B9A">
            <w:pPr>
              <w:pStyle w:val="TableParagraph"/>
              <w:ind w:left="81" w:right="65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“Зимою был взят к Александру гувернер... Сам граф Монфор... мальчик подружился со своим воспитателем. Шалости Александра француз охотно прощал. Они много гуляли по мос- ковским улицам и садам, и воспитатель при этом лепетал, говорил без умолку.” (стр. 110)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 w:right="70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“Александру шел десятый год. Ольге - двенадцать. Пришлось поневоле нанять учителя, потому что Монфор не мог со всем управиться...” (стр. 118)</w:t>
            </w:r>
          </w:p>
          <w:p w:rsidR="00756CEC" w:rsidRPr="00DD0B9A" w:rsidRDefault="00756CEC" w:rsidP="00DD0B9A">
            <w:pPr>
              <w:pStyle w:val="TableParagraph"/>
              <w:ind w:left="81" w:right="67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“Сергей Львович пожаловался на трудности воспитания. Нужна армия учителей! Нет такого человека, который совмещал бы знание всех этих оксигенов и пифагоров, которые те- перь обязаны знать даже надзиратели... в доме толчется целая армия учителей”. (стр. 154)</w:t>
            </w:r>
          </w:p>
          <w:p w:rsidR="00756CEC" w:rsidRPr="00DD0B9A" w:rsidRDefault="00756CEC" w:rsidP="00DD0B9A">
            <w:pPr>
              <w:pStyle w:val="TableParagraph"/>
              <w:ind w:left="81" w:right="62" w:firstLine="78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“... мусье Русло стал в доме царьком, султаном, ходил петухом. С Александром он гово- рил коротко и отрывисто... Он задавал ему уроки, точно командуя. Они мало гуляли теперь. Русло засадил его за французские вокабулы и арифметику.” (стр. 132)</w:t>
            </w:r>
          </w:p>
          <w:p w:rsidR="00756CEC" w:rsidRPr="00DD0B9A" w:rsidRDefault="00756CEC" w:rsidP="00DD0B9A">
            <w:pPr>
              <w:pStyle w:val="TableParagraph"/>
              <w:spacing w:line="264" w:lineRule="exact"/>
              <w:ind w:left="801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“Русло был педагог во всем значении слова, он строго требовал от ученика правил ариф-</w:t>
            </w:r>
          </w:p>
        </w:tc>
      </w:tr>
    </w:tbl>
    <w:p w:rsidR="00756CEC" w:rsidRDefault="00756CEC">
      <w:pPr>
        <w:spacing w:line="264" w:lineRule="exact"/>
        <w:jc w:val="both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8297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81" w:right="64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метических и грамматических; прежде же всего правильного распределения времени. Когда уро- ки были выучены, он допускал игры и шалости.” (стр.</w:t>
            </w:r>
            <w:r w:rsidRPr="00DD0B9A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164)</w:t>
            </w:r>
          </w:p>
          <w:p w:rsidR="00756CEC" w:rsidRPr="00DD0B9A" w:rsidRDefault="00756CEC" w:rsidP="00DD0B9A">
            <w:pPr>
              <w:pStyle w:val="TableParagraph"/>
              <w:ind w:left="81" w:right="62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“</w:t>
            </w:r>
            <w:r w:rsidRPr="00DD0B9A">
              <w:rPr>
                <w:i/>
                <w:iCs/>
                <w:sz w:val="24"/>
                <w:szCs w:val="24"/>
              </w:rPr>
              <w:t xml:space="preserve">Александр не откликался на окрики, занятый какими-то странными мыслями... Мусье Русло стал за ним наблюдать и подстерег: мальчик что-то писал... Это оказались французские стихи, собственные стихи Александра. Русло кисло прочел стишки дьявольского мальчишки, </w:t>
            </w:r>
            <w:r w:rsidRPr="00DD0B9A">
              <w:rPr>
                <w:i/>
                <w:iCs/>
                <w:spacing w:val="2"/>
                <w:sz w:val="24"/>
                <w:szCs w:val="24"/>
              </w:rPr>
              <w:t xml:space="preserve">ко- </w:t>
            </w:r>
            <w:r w:rsidRPr="00DD0B9A">
              <w:rPr>
                <w:i/>
                <w:iCs/>
                <w:sz w:val="24"/>
                <w:szCs w:val="24"/>
              </w:rPr>
              <w:t>торый был еще дитем и уже осмеливался марать</w:t>
            </w:r>
            <w:r w:rsidRPr="00DD0B9A"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бумагу...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 w:right="64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После обеда Русло приступил к делу. Он скучным голосом сказал, что, как честный чело- век, вскоре должен будет отказаться от своих обязанностей и чувствует себя лишним... Русло пожаловался на Александра, на его леность и праздность, победить которую он не в состоянии. Александр насупился и вдруг коротко и грубо сказал: - Неправда...</w:t>
            </w:r>
          </w:p>
          <w:p w:rsidR="00756CEC" w:rsidRPr="00DD0B9A" w:rsidRDefault="00756CEC" w:rsidP="00DD0B9A">
            <w:pPr>
              <w:pStyle w:val="TableParagraph"/>
              <w:ind w:left="81" w:right="66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Вынув из кармана листки, он (Русло)стал читать стихи, медленно, с эмфазою... Надежда Осиповна звонко захохотала... Тут они взглянули на автора, Сашку... Лицо его было белесое, тусклое, рот подергивало, глаза налились кровью... Он бросился к Русло, вырвал у него из рук стихи и со стоном бросился вон из комнаты.” (стр. 165)</w:t>
            </w:r>
          </w:p>
          <w:p w:rsidR="00756CEC" w:rsidRPr="00DD0B9A" w:rsidRDefault="00756CEC" w:rsidP="00DD0B9A">
            <w:pPr>
              <w:pStyle w:val="TableParagraph"/>
              <w:ind w:left="81" w:right="62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“И тут из детской донесся тонкий жалобный крик. Они опрометью бросились туда. Кричал Русло, призывая на помощь... Русло стоял... у печки, прижавшись в угол, выставив обе руки вперед для защиты и призывая на помощь. А перед ним, как маленький дьявол, стоял, высо- ко занеся круглое полено, - Александр. Положение француза было самое жалкое... Русло просил освободить его от обязанностей воспитателя этого маленького монстра...Александра искали и нашли у Арины. (стр. 166)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 w:right="62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“По ночам он (Александр) часто ... вглядывался в лицо спящего (Русло) с холодом и бешен- ством... Он не переставал упорно, страстно желать его смерти... Француз, казалось что-то заметил в маленьком монстре; он присмирел и стал обращаться с ним как со взрослым, льстя его самолюбию”. (стр. 167)</w:t>
            </w:r>
          </w:p>
          <w:p w:rsidR="00756CEC" w:rsidRPr="00DD0B9A" w:rsidRDefault="00756CEC" w:rsidP="00DD0B9A">
            <w:pPr>
              <w:pStyle w:val="TableParagraph"/>
              <w:spacing w:line="270" w:lineRule="atLeast"/>
              <w:ind w:left="81" w:right="59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“Олинька двигалась по дому неуверенно, всем существом чувствуя и зная, что она нелю- бима... Мимолетные гувернантки, которые раза два появлялись в доме то на месяц, то на неде- лю и исчезали бесследно, ведали ее воспитанием... Русло учил и ее изредка французской грамма- тике и правилам арифметики. Ходил к ней одно время какой-то вечно пьяный немец танцмей- стер и учил стучать на клавикордах; играл он плохо, да был дешев. Олинька сбивалась с такта, он пребольно бил Олиньку за это по руке линейкой, она хныкала... музыкальное образование</w:t>
            </w:r>
          </w:p>
        </w:tc>
      </w:tr>
    </w:tbl>
    <w:p w:rsidR="00756CEC" w:rsidRDefault="00756CEC">
      <w:pPr>
        <w:spacing w:line="270" w:lineRule="atLeast"/>
        <w:jc w:val="both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8297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81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Олиньки было закончено...” (стр. 171)</w:t>
            </w:r>
          </w:p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line="274" w:lineRule="exact"/>
              <w:ind w:left="647"/>
              <w:jc w:val="both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2. Л.Н. Толстой «Детство. Отрочество. Юность». -М., Советская Россия, 1986.</w:t>
            </w:r>
          </w:p>
          <w:p w:rsidR="00756CEC" w:rsidRPr="00DD0B9A" w:rsidRDefault="00756CEC" w:rsidP="00DD0B9A">
            <w:pPr>
              <w:pStyle w:val="TableParagraph"/>
              <w:spacing w:line="274" w:lineRule="exact"/>
              <w:ind w:left="801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Немец Карл Иванович Мауер: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 w:right="61" w:firstLine="56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“Положим, - думал я, - я маленький, но зачем он тревожит меня?.. Володя старше меня, а я меньше всех: оттого он меня и мучит. Он очень хорошо видит, что разбудил меня, но выказы- вает, как будто не замечает... противный</w:t>
            </w:r>
            <w:r w:rsidRPr="00DD0B9A"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человек...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3"/>
              </w:numPr>
              <w:tabs>
                <w:tab w:val="left" w:pos="792"/>
              </w:tabs>
              <w:ind w:right="62" w:firstLine="56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Вставать, дети, вставать!... пора. Мать уже в зале, - крикнул он добрым немецким голо- сом, потом подошел ко мне, сел у ног и ... начал щекотать мне</w:t>
            </w:r>
            <w:r w:rsidRPr="00DD0B9A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пятки.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3"/>
              </w:numPr>
              <w:tabs>
                <w:tab w:val="left" w:pos="787"/>
              </w:tabs>
              <w:ind w:left="786" w:hanging="14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Ну, ну, лентяй! - говорил он...</w:t>
            </w:r>
          </w:p>
          <w:p w:rsidR="00756CEC" w:rsidRPr="00DD0B9A" w:rsidRDefault="00756CEC" w:rsidP="00DD0B9A">
            <w:pPr>
              <w:pStyle w:val="TableParagraph"/>
              <w:ind w:left="647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“Какой он добрый и как нас любит, а я мог так дурно о нем думать!” (стр. 7)</w:t>
            </w:r>
          </w:p>
          <w:p w:rsidR="00756CEC" w:rsidRPr="00DD0B9A" w:rsidRDefault="00756CEC" w:rsidP="00DD0B9A">
            <w:pPr>
              <w:pStyle w:val="TableParagraph"/>
              <w:ind w:left="81" w:right="62" w:firstLine="56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“Бедный, бедный старик! Нас много, мы играем, нам весело, а он - один-одинешенек, и ни- кто-то его не приласкает. Правду он говорит, что он сирота...” И так жалко станет, что, бывало, подойдешь к нему, возьмешь за руку и скажешь: “Милый Карл Иваныч!” Он любил, когда я ему говорил так; всегда приласкает, и видно, что растроган.” (стр. 9)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ind w:left="81" w:right="62" w:firstLine="56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“- Я двенадцать лет живу в этом доме и могу сказать перед богом, - продолжал Карл Иваныч, что я их любил и занимался ими больше, чем ежели бы это были мои собственные де- ти... когда у Володеньки была горячка... я девять дней, не смыкая глаз, сидел у его постели.” (стр. 17)</w:t>
            </w:r>
          </w:p>
          <w:p w:rsidR="00756CEC" w:rsidRPr="00DD0B9A" w:rsidRDefault="00756CEC" w:rsidP="00DD0B9A">
            <w:pPr>
              <w:pStyle w:val="TableParagraph"/>
              <w:ind w:left="81" w:right="64" w:firstLine="56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“Карл Иваныч рассердился, поставил меня на колени.., угрожал линейкой и требовал, что- бы я просил прощения... наконец, чувствуя свою несправедливость, он ушел в комнату Николая и хлопнул дверью.” (стр. 17)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 w:right="63" w:firstLine="56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“Карл Иваныч, которого бабушка называла дядька... показался мне так странен и смешон, что я удивлялся, как мог я прежде не замечать этого.” (стр. 113)</w:t>
            </w:r>
          </w:p>
          <w:p w:rsidR="00756CEC" w:rsidRPr="00DD0B9A" w:rsidRDefault="00756CEC" w:rsidP="00DD0B9A">
            <w:pPr>
              <w:pStyle w:val="TableParagraph"/>
              <w:ind w:left="81" w:right="65" w:firstLine="56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“Карл Иваныч бранил и наказывал нас всегда хладнокровно, видно было, что он считал это хотя необходимою, но неприятною обязанностью.” (стр.148)</w:t>
            </w:r>
          </w:p>
          <w:p w:rsidR="00756CEC" w:rsidRPr="00DD0B9A" w:rsidRDefault="00756CEC" w:rsidP="00DD0B9A">
            <w:pPr>
              <w:pStyle w:val="TableParagraph"/>
              <w:spacing w:line="270" w:lineRule="atLeast"/>
              <w:ind w:left="81" w:right="64" w:firstLine="56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“Карл Иваныч был смешной старик, дядька, которого я любил от души, но ставил все- таки ниже себя в моем детском понимании общественного положения... Я любил, помнил его с тех пор, как самого себя. И привык считать членом своего семейства.” (стр. 148)</w:t>
            </w:r>
          </w:p>
        </w:tc>
      </w:tr>
    </w:tbl>
    <w:p w:rsidR="00756CEC" w:rsidRDefault="00756CEC">
      <w:pPr>
        <w:spacing w:line="270" w:lineRule="atLeast"/>
        <w:jc w:val="both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8095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291" w:line="356" w:lineRule="exact"/>
              <w:ind w:left="81"/>
              <w:rPr>
                <w:b/>
                <w:bCs/>
                <w:i/>
                <w:iCs/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32"/>
                <w:szCs w:val="32"/>
              </w:rPr>
              <w:t xml:space="preserve">3. </w:t>
            </w:r>
            <w:r w:rsidRPr="00DD0B9A">
              <w:rPr>
                <w:b/>
                <w:bCs/>
                <w:i/>
                <w:iCs/>
                <w:sz w:val="24"/>
                <w:szCs w:val="24"/>
              </w:rPr>
              <w:t>Шарлотта Бронте «Джен Эйр», - М., «Детская литература», 1991.</w:t>
            </w:r>
          </w:p>
          <w:p w:rsidR="00756CEC" w:rsidRPr="00DD0B9A" w:rsidRDefault="00756CEC" w:rsidP="00DD0B9A">
            <w:pPr>
              <w:pStyle w:val="TableParagraph"/>
              <w:spacing w:line="264" w:lineRule="exact"/>
              <w:ind w:left="364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Нянька Бесси, мисс Эббот.</w:t>
            </w:r>
          </w:p>
          <w:p w:rsidR="00756CEC" w:rsidRPr="00DD0B9A" w:rsidRDefault="00756CEC" w:rsidP="00DD0B9A">
            <w:pPr>
              <w:pStyle w:val="TableParagraph"/>
              <w:ind w:left="81" w:right="61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“Когда Бесси была кротко настроена, она казалась мне лучшим, красивейшим и добрей- шим созданием на свете; и я страстно желала, чтобы она всегда была приветливой и внима- тельной и никогда бы не толкала меня, не дразнила, не обвиняла в том, в чем я была не повин- на... Она обладала замечательным талантом рассказывать сказки, которые производили на меня огромное влияние...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 w:right="65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Каждая картинка таила в себе целую повесть,.. полную глубокого интереса повесть,.. полную глубокого интереса, - такого же как сказки, которые рассказывала нам Бесси зимними вечерами, когда бывала в добром настроении. Она ... утоляла наше жадное любопытство рас- сказами о любви и приключениях, заимствованных из старинных волшебных сказок и еще более древних баллад...</w:t>
            </w:r>
          </w:p>
          <w:p w:rsidR="00756CEC" w:rsidRPr="00DD0B9A" w:rsidRDefault="00756CEC" w:rsidP="00DD0B9A">
            <w:pPr>
              <w:pStyle w:val="TableParagraph"/>
              <w:ind w:left="81" w:right="62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Я убирала свою постель, так как Бесси строжайше приказала мне сделать это до ее воз- вращения (она теперь нередко пользовалась мной как второй горничной: поручала мести пол, стирать пыль со стульев и тому подобное)...</w:t>
            </w:r>
          </w:p>
          <w:p w:rsidR="00756CEC" w:rsidRPr="00DD0B9A" w:rsidRDefault="00756CEC" w:rsidP="00DD0B9A">
            <w:pPr>
              <w:pStyle w:val="TableParagraph"/>
              <w:ind w:left="81" w:right="66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Бесси ходила туда и сюда, время от времени обращаясь ко мне с непривычно ласковыми словами. Все это должно было казаться мне сущим раем, ведь я привыкла жить под угрозой вечных выговоров и понуканий...</w:t>
            </w:r>
          </w:p>
          <w:p w:rsidR="00756CEC" w:rsidRPr="00DD0B9A" w:rsidRDefault="00756CEC" w:rsidP="00DD0B9A">
            <w:pPr>
              <w:pStyle w:val="TableParagraph"/>
              <w:ind w:left="81" w:right="66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Мимолетный гнев моей няни мало меня трогал, и мне захотелось погреться в лучах ее мо- лодой жизнерадостности...</w:t>
            </w:r>
          </w:p>
          <w:p w:rsidR="00756CEC" w:rsidRPr="00DD0B9A" w:rsidRDefault="00756CEC" w:rsidP="00DD0B9A">
            <w:pPr>
              <w:pStyle w:val="TableParagraph"/>
              <w:ind w:left="647" w:right="5319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- Не надо, Бесси, не браните меня. Бесси сразу растрогалась.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2"/>
              </w:numPr>
              <w:tabs>
                <w:tab w:val="left" w:pos="787"/>
              </w:tabs>
              <w:spacing w:before="1"/>
              <w:ind w:left="786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И Вам не жалко будет расставаться с бедной</w:t>
            </w:r>
            <w:r w:rsidRPr="00DD0B9A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Бесси?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2"/>
              </w:numPr>
              <w:tabs>
                <w:tab w:val="left" w:pos="787"/>
              </w:tabs>
              <w:ind w:left="786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А какое Бесси до меня дело? Она вечно бранит</w:t>
            </w:r>
            <w:r w:rsidRPr="00DD0B9A"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меня.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2"/>
              </w:numPr>
              <w:tabs>
                <w:tab w:val="left" w:pos="787"/>
              </w:tabs>
              <w:ind w:left="786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Потому что вы такая чудная, пугливая и</w:t>
            </w:r>
            <w:r w:rsidRPr="00DD0B9A"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застенчивая...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2"/>
              </w:numPr>
              <w:tabs>
                <w:tab w:val="left" w:pos="787"/>
              </w:tabs>
              <w:ind w:left="786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Бесси, обещай же больше не бранить</w:t>
            </w:r>
            <w:r w:rsidRPr="00DD0B9A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меня...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2"/>
              </w:numPr>
              <w:tabs>
                <w:tab w:val="left" w:pos="792"/>
              </w:tabs>
              <w:spacing w:line="270" w:lineRule="atLeast"/>
              <w:ind w:right="66" w:firstLine="566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Но только будьте и вы славной девочкой и больше не бойтесь меня! Не вздрагивайте, как только я что-нибудь порезче скажу; это ужасно</w:t>
            </w:r>
            <w:r w:rsidRPr="00DD0B9A"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раздражает...</w:t>
            </w:r>
          </w:p>
        </w:tc>
      </w:tr>
    </w:tbl>
    <w:p w:rsidR="00756CEC" w:rsidRDefault="00756CEC">
      <w:pPr>
        <w:spacing w:line="270" w:lineRule="atLeast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8095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81" w:right="71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Конец этого дня прошел в мире и согласии, а вечером Бесси рассказывала мне свои самые чудесные сказки и пела самые красивые песни. Даже и мою жизнь озарял иногда луч солнца...”</w:t>
            </w:r>
          </w:p>
          <w:p w:rsidR="00756CEC" w:rsidRPr="00DD0B9A" w:rsidRDefault="00756CEC" w:rsidP="00DD0B9A">
            <w:pPr>
              <w:pStyle w:val="TableParagraph"/>
              <w:spacing w:before="7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line="356" w:lineRule="exact"/>
              <w:ind w:left="81"/>
              <w:rPr>
                <w:b/>
                <w:bCs/>
                <w:i/>
                <w:iCs/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32"/>
                <w:szCs w:val="32"/>
              </w:rPr>
              <w:t xml:space="preserve">4. </w:t>
            </w:r>
            <w:r w:rsidRPr="00DD0B9A">
              <w:rPr>
                <w:b/>
                <w:bCs/>
                <w:i/>
                <w:iCs/>
                <w:sz w:val="24"/>
                <w:szCs w:val="24"/>
              </w:rPr>
              <w:t>А.И.Куприн «Впотьмах». - М., Госиздат художественной литературы, ПСС, т.1., 1957.</w:t>
            </w:r>
          </w:p>
          <w:p w:rsidR="00756CEC" w:rsidRPr="00DD0B9A" w:rsidRDefault="00756CEC" w:rsidP="00DD0B9A">
            <w:pPr>
              <w:pStyle w:val="TableParagraph"/>
              <w:spacing w:line="264" w:lineRule="exact"/>
              <w:ind w:left="801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Зинаида Павловна - гувернантка Лизы</w:t>
            </w:r>
          </w:p>
          <w:p w:rsidR="00756CEC" w:rsidRPr="00DD0B9A" w:rsidRDefault="00756CEC" w:rsidP="00DD0B9A">
            <w:pPr>
              <w:pStyle w:val="TableParagraph"/>
              <w:ind w:left="647" w:right="62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“- Да, задумчиво произнесла Зинаида Павловна, - воспитание - очень серьезное дело! Позвольте представить вам вашу будущую ученицу... Он  показал на девочку лет</w:t>
            </w:r>
            <w:r w:rsidRPr="00DD0B9A">
              <w:rPr>
                <w:i/>
                <w:iCs/>
                <w:spacing w:val="44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четырна-</w:t>
            </w:r>
          </w:p>
          <w:p w:rsidR="00756CEC" w:rsidRPr="00DD0B9A" w:rsidRDefault="00756CEC" w:rsidP="00DD0B9A">
            <w:pPr>
              <w:pStyle w:val="TableParagraph"/>
              <w:ind w:left="81" w:right="65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дцати, худую и нескладную... она все время осторожно, одним глазом выглядывала из-за стояв- шего в передней самовара и при обращенных к ней словах поспешила совсем спрятаться за</w:t>
            </w:r>
            <w:r w:rsidRPr="00DD0B9A">
              <w:rPr>
                <w:i/>
                <w:iCs/>
                <w:spacing w:val="-2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него...</w:t>
            </w:r>
          </w:p>
          <w:p w:rsidR="00756CEC" w:rsidRPr="00DD0B9A" w:rsidRDefault="00756CEC" w:rsidP="00DD0B9A">
            <w:pPr>
              <w:pStyle w:val="TableParagraph"/>
              <w:ind w:left="647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-Лиза, отчего вы не хотите подойти познакомиться со мной?..</w:t>
            </w:r>
          </w:p>
          <w:p w:rsidR="00756CEC" w:rsidRPr="00DD0B9A" w:rsidRDefault="00756CEC" w:rsidP="00DD0B9A">
            <w:pPr>
              <w:pStyle w:val="TableParagraph"/>
              <w:ind w:left="81" w:right="63" w:firstLine="56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Девочка совершенно неожиданно встала и подошла к Зинаиде Павловне, краснея от заме- шательства... и вдруг, вероятно уже окончательно побежденная ласковой улыбкой своей буду- щей гувернантки, быстро обвила руками ее шею и поцеловала в самые губы.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1"/>
              </w:numPr>
              <w:tabs>
                <w:tab w:val="left" w:pos="787"/>
              </w:tabs>
              <w:spacing w:before="1"/>
              <w:ind w:left="78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Правда, Лиза, мы с вами будем друзьями? Вы ведь не будете от меня бегать?</w:t>
            </w:r>
            <w:r w:rsidRPr="00DD0B9A">
              <w:rPr>
                <w:i/>
                <w:iCs/>
                <w:spacing w:val="-23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Да?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1"/>
              </w:numPr>
              <w:tabs>
                <w:tab w:val="left" w:pos="787"/>
              </w:tabs>
              <w:ind w:left="78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Нет, не буду никогда, - еще тише ответила девочка, глядя в землю, - вы...</w:t>
            </w:r>
            <w:r w:rsidRPr="00DD0B9A">
              <w:rPr>
                <w:i/>
                <w:iCs/>
                <w:spacing w:val="-28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добрая...</w:t>
            </w:r>
          </w:p>
          <w:p w:rsidR="00756CEC" w:rsidRPr="00DD0B9A" w:rsidRDefault="00756CEC" w:rsidP="00DD0B9A">
            <w:pPr>
              <w:pStyle w:val="TableParagraph"/>
              <w:ind w:left="647" w:right="72" w:firstLine="153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-Можно мне к вам зайти? - спросила Лиза, умильно заглядывая в лицо своей гувернантки. Конечно</w:t>
            </w:r>
            <w:r w:rsidRPr="00DD0B9A">
              <w:rPr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она</w:t>
            </w:r>
            <w:r w:rsidRPr="00DD0B9A">
              <w:rPr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получила</w:t>
            </w:r>
            <w:r w:rsidRPr="00DD0B9A">
              <w:rPr>
                <w:i/>
                <w:iCs/>
                <w:spacing w:val="48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согласие.</w:t>
            </w:r>
            <w:r w:rsidRPr="00DD0B9A">
              <w:rPr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Тогда</w:t>
            </w:r>
            <w:r w:rsidRPr="00DD0B9A">
              <w:rPr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она</w:t>
            </w:r>
            <w:r w:rsidRPr="00DD0B9A">
              <w:rPr>
                <w:i/>
                <w:iCs/>
                <w:spacing w:val="5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осторожно</w:t>
            </w:r>
            <w:r w:rsidRPr="00DD0B9A">
              <w:rPr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пересмотрела</w:t>
            </w:r>
            <w:r w:rsidRPr="00DD0B9A">
              <w:rPr>
                <w:i/>
                <w:iCs/>
                <w:spacing w:val="5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все</w:t>
            </w:r>
            <w:r w:rsidRPr="00DD0B9A">
              <w:rPr>
                <w:i/>
                <w:iCs/>
                <w:spacing w:val="48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вещи</w:t>
            </w:r>
            <w:r w:rsidRPr="00DD0B9A">
              <w:rPr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Зинаиды</w:t>
            </w:r>
          </w:p>
          <w:p w:rsidR="00756CEC" w:rsidRPr="00DD0B9A" w:rsidRDefault="00756CEC" w:rsidP="00DD0B9A">
            <w:pPr>
              <w:pStyle w:val="TableParagraph"/>
              <w:ind w:left="81" w:right="74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Павловны... затем, все время, пока Зинаида Павловна писала письмо, она сидела, не сводя с нее взора...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1"/>
              </w:numPr>
              <w:tabs>
                <w:tab w:val="left" w:pos="787"/>
              </w:tabs>
              <w:ind w:right="73" w:hanging="154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Я все время смотрела на вас, и, знаете, вы - ужасно милая! Можно мне поцеловать вас? Она</w:t>
            </w:r>
            <w:r w:rsidRPr="00DD0B9A">
              <w:rPr>
                <w:i/>
                <w:iCs/>
                <w:spacing w:val="2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все</w:t>
            </w:r>
            <w:r w:rsidRPr="00DD0B9A">
              <w:rPr>
                <w:i/>
                <w:iCs/>
                <w:spacing w:val="2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время</w:t>
            </w:r>
            <w:r w:rsidRPr="00DD0B9A">
              <w:rPr>
                <w:i/>
                <w:iCs/>
                <w:spacing w:val="2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посвящала</w:t>
            </w:r>
            <w:r w:rsidRPr="00DD0B9A">
              <w:rPr>
                <w:i/>
                <w:iCs/>
                <w:spacing w:val="2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исключительно</w:t>
            </w:r>
            <w:r w:rsidRPr="00DD0B9A">
              <w:rPr>
                <w:i/>
                <w:iCs/>
                <w:spacing w:val="2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Лизе.</w:t>
            </w:r>
            <w:r w:rsidRPr="00DD0B9A">
              <w:rPr>
                <w:i/>
                <w:iCs/>
                <w:spacing w:val="2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В</w:t>
            </w:r>
            <w:r w:rsidRPr="00DD0B9A">
              <w:rPr>
                <w:i/>
                <w:iCs/>
                <w:spacing w:val="2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девочке</w:t>
            </w:r>
            <w:r w:rsidRPr="00DD0B9A">
              <w:rPr>
                <w:i/>
                <w:iCs/>
                <w:spacing w:val="2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складывалась</w:t>
            </w:r>
            <w:r w:rsidRPr="00DD0B9A">
              <w:rPr>
                <w:i/>
                <w:iCs/>
                <w:spacing w:val="22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богатая</w:t>
            </w:r>
            <w:r w:rsidRPr="00DD0B9A">
              <w:rPr>
                <w:i/>
                <w:iCs/>
                <w:spacing w:val="2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натура,</w:t>
            </w:r>
          </w:p>
          <w:p w:rsidR="00756CEC" w:rsidRPr="00DD0B9A" w:rsidRDefault="00756CEC" w:rsidP="00DD0B9A">
            <w:pPr>
              <w:pStyle w:val="TableParagraph"/>
              <w:ind w:left="81" w:right="64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стремительная... и отзывчивая на все хорошее. Зинаида Павловна без всякого труда, исподволь, приохотила ее к музыке и рисованию; ученье же шло у них довольно вяло, потому что ни гувер- нантка, ни воспитанница не имели достаточно выдержки...</w:t>
            </w:r>
          </w:p>
          <w:p w:rsidR="00756CEC" w:rsidRPr="00DD0B9A" w:rsidRDefault="00756CEC" w:rsidP="00DD0B9A">
            <w:pPr>
              <w:pStyle w:val="TableParagraph"/>
              <w:ind w:left="81" w:right="62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Это был первый бал, на который Зинаида Павловна уговорила поехать свою воспитанни- цу. Лиза ужасно волновалась... Ее заметили и в один миг расхватали у нее все танцы... Зинаида Павловна с удовольствием следила глазами за своей любимицей... успех Лизы искренне радовал Зинаиду Павловну...”</w:t>
            </w:r>
          </w:p>
          <w:p w:rsidR="00756CEC" w:rsidRPr="00DD0B9A" w:rsidRDefault="00756CEC" w:rsidP="00DD0B9A">
            <w:pPr>
              <w:pStyle w:val="TableParagraph"/>
              <w:spacing w:before="5" w:line="259" w:lineRule="exact"/>
              <w:ind w:left="647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>5. Н.Г. Гарин - Михайловский «Детство Темы», - Л., Художественная литература,</w:t>
            </w:r>
          </w:p>
        </w:tc>
      </w:tr>
    </w:tbl>
    <w:p w:rsidR="00756CEC" w:rsidRDefault="00756CEC">
      <w:pPr>
        <w:spacing w:line="259" w:lineRule="exact"/>
        <w:jc w:val="both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5813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3" w:line="274" w:lineRule="exact"/>
              <w:ind w:left="81"/>
              <w:rPr>
                <w:b/>
                <w:bCs/>
                <w:i/>
                <w:iCs/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>1988.</w:t>
            </w:r>
          </w:p>
          <w:p w:rsidR="00756CEC" w:rsidRPr="00DD0B9A" w:rsidRDefault="00756CEC" w:rsidP="00DD0B9A">
            <w:pPr>
              <w:pStyle w:val="TableParagraph"/>
              <w:ind w:left="81" w:right="62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Бонна. ...он видит в воротах бонну, сестер и соображает по их вытянувшимся лицам, что они все видели... Град упреков сыплется на его голову, но в этих упреках он чувствует неко- торое уважение к</w:t>
            </w:r>
            <w:r w:rsidRPr="00DD0B9A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себе...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0"/>
              </w:numPr>
              <w:tabs>
                <w:tab w:val="left" w:pos="809"/>
              </w:tabs>
              <w:ind w:right="69" w:firstLine="566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Все то можно, что фрейлейн скажет можно, а что фрейлейн скажет: нельзя, то уже грех. Тема недоверчиво смотрит на бонну и насмешливо</w:t>
            </w:r>
            <w:r w:rsidRPr="00DD0B9A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спрашивает: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0"/>
              </w:numPr>
              <w:tabs>
                <w:tab w:val="left" w:pos="787"/>
              </w:tabs>
              <w:ind w:left="786" w:hanging="14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Значит фрейлейн</w:t>
            </w:r>
            <w:r w:rsidRPr="00DD0B9A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святая?..</w:t>
            </w:r>
          </w:p>
          <w:p w:rsidR="00756CEC" w:rsidRPr="00DD0B9A" w:rsidRDefault="00756CEC" w:rsidP="00DD0B9A">
            <w:pPr>
              <w:pStyle w:val="TableParagraph"/>
              <w:ind w:left="81" w:right="60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Тема все же таки видит, как Зина делает невозможные гримасы фрейлейн;.. он бросает- ся к фрейлейн, хватает ее за платье... Фрейлейн смеется... Вдруг юбка фрейлейн с шумом разры- вается пополам и взбешенная бонна кричит: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30"/>
              </w:numPr>
              <w:tabs>
                <w:tab w:val="left" w:pos="787"/>
              </w:tabs>
              <w:ind w:left="786" w:hanging="140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Думмер кнабе (глупый</w:t>
            </w:r>
            <w:r w:rsidRPr="00DD0B9A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мальчишка)!..</w:t>
            </w:r>
          </w:p>
          <w:p w:rsidR="00756CEC" w:rsidRPr="00DD0B9A" w:rsidRDefault="00756CEC" w:rsidP="00DD0B9A">
            <w:pPr>
              <w:pStyle w:val="TableParagraph"/>
              <w:ind w:left="81" w:firstLine="566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Тема считает, что кроме матери и отца никто не смеет его ругать... возмущенный, он, не задумываясь отвечает:</w:t>
            </w:r>
          </w:p>
          <w:p w:rsidR="00756CEC" w:rsidRPr="00DD0B9A" w:rsidRDefault="00756CEC" w:rsidP="00DD0B9A">
            <w:pPr>
              <w:pStyle w:val="TableParagraph"/>
              <w:ind w:left="647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-Ты сама!</w:t>
            </w:r>
          </w:p>
          <w:p w:rsidR="00756CEC" w:rsidRPr="00DD0B9A" w:rsidRDefault="00756CEC" w:rsidP="00DD0B9A">
            <w:pPr>
              <w:pStyle w:val="TableParagraph"/>
              <w:ind w:left="647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-Ах! - взвизгивает фрейлейн.</w:t>
            </w:r>
          </w:p>
          <w:p w:rsidR="00756CEC" w:rsidRPr="00DD0B9A" w:rsidRDefault="00756CEC" w:rsidP="00DD0B9A">
            <w:pPr>
              <w:pStyle w:val="TableParagraph"/>
              <w:ind w:left="81" w:right="61" w:firstLine="720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Немку, несмотря на ее полную безобидность, прислуга не любит. Тема вспоминает, что в его столкновениях с бонной у него союзники - вся дворня, - это ему приятно, он чувствует подъ- ем духа.</w:t>
            </w:r>
          </w:p>
          <w:p w:rsidR="00756CEC" w:rsidRPr="00DD0B9A" w:rsidRDefault="00756CEC" w:rsidP="00DD0B9A">
            <w:pPr>
              <w:pStyle w:val="TableParagraph"/>
              <w:ind w:left="647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-Она назвала меня дураком, разве смеет?</w:t>
            </w:r>
          </w:p>
          <w:p w:rsidR="00756CEC" w:rsidRPr="00DD0B9A" w:rsidRDefault="00756CEC" w:rsidP="00DD0B9A">
            <w:pPr>
              <w:pStyle w:val="TableParagraph"/>
              <w:ind w:left="647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-Конечно, не смеет. Папаша ваш генерал, а она что? Дрянь какая-то. Зазналась.»</w:t>
            </w:r>
          </w:p>
        </w:tc>
      </w:tr>
      <w:tr w:rsidR="00756CEC">
        <w:trPr>
          <w:trHeight w:val="2224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Владеть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6"/>
              <w:ind w:left="78" w:right="45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способностью использовать основы философских и социогуманитарных знаний для формирования научного мировоззрения.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6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Работа студентов со словарем педагогических терминов по древнерусской педагогике (позна- комьтесь с представленными понятиями и дайте им определение):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Азбуковники</w:t>
            </w:r>
            <w:r w:rsidRPr="00DD0B9A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Апология</w:t>
            </w:r>
            <w:r w:rsidRPr="00DD0B9A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Аталычество</w:t>
            </w:r>
            <w:r w:rsidRPr="00DD0B9A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Аскеза</w:t>
            </w:r>
            <w:r w:rsidRPr="00DD0B9A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spacing w:line="266" w:lineRule="exact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Братские школы</w:t>
            </w:r>
            <w:r w:rsidRPr="00DD0B9A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</w:tc>
      </w:tr>
    </w:tbl>
    <w:p w:rsidR="00756CEC" w:rsidRDefault="00756CEC">
      <w:pPr>
        <w:spacing w:line="266" w:lineRule="exact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7102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spacing w:before="8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Вежество</w:t>
            </w:r>
            <w:r w:rsidRPr="00DD0B9A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Гридница -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Дитя</w:t>
            </w:r>
            <w:r w:rsidRPr="00DD0B9A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left="81" w:right="7693" w:firstLine="0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 xml:space="preserve">Домострой - 10.Домовнее строение - 11.Душевное строение </w:t>
            </w:r>
            <w:r w:rsidRPr="00DD0B9A">
              <w:rPr>
                <w:i/>
                <w:iCs/>
                <w:spacing w:val="-11"/>
                <w:sz w:val="24"/>
                <w:szCs w:val="24"/>
              </w:rPr>
              <w:t xml:space="preserve">- </w:t>
            </w:r>
            <w:r w:rsidRPr="00DD0B9A">
              <w:rPr>
                <w:i/>
                <w:iCs/>
                <w:sz w:val="24"/>
                <w:szCs w:val="24"/>
              </w:rPr>
              <w:t>12.Запуки</w:t>
            </w:r>
            <w:r w:rsidRPr="00DD0B9A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 w:right="8429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13.Заклички - 14.Изборник</w:t>
            </w:r>
            <w:r w:rsidRPr="00DD0B9A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pacing w:val="-13"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ind w:left="81" w:right="6790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15.Киево-Могилянская</w:t>
            </w:r>
            <w:r w:rsidRPr="00DD0B9A"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Академия 16.Книжник</w:t>
            </w:r>
            <w:r w:rsidRPr="00DD0B9A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ind w:left="81" w:right="7395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17.Мастера грамоты - 18.Мирское строение - 19.Молодец - 20.Монастырские школы - 21.Наказание -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7"/>
              </w:numPr>
              <w:tabs>
                <w:tab w:val="left" w:pos="382"/>
              </w:tabs>
              <w:ind w:right="7813" w:firstLine="0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Отрок - 23.Пестушки - 24.Приходская школа</w:t>
            </w:r>
            <w:r w:rsidRPr="00DD0B9A"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pacing w:val="-13"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7"/>
              </w:numPr>
              <w:tabs>
                <w:tab w:val="left" w:pos="949"/>
              </w:tabs>
              <w:ind w:hanging="302"/>
              <w:rPr>
                <w:i/>
                <w:iCs/>
              </w:rPr>
            </w:pPr>
            <w:r w:rsidRPr="00DD0B9A">
              <w:rPr>
                <w:i/>
                <w:iCs/>
                <w:sz w:val="24"/>
                <w:szCs w:val="24"/>
              </w:rPr>
              <w:t>Славяно-греко-латинская Академия</w:t>
            </w:r>
            <w:r w:rsidRPr="00DD0B9A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7"/>
              </w:numPr>
              <w:tabs>
                <w:tab w:val="left" w:pos="501"/>
              </w:tabs>
              <w:spacing w:before="2" w:line="317" w:lineRule="exact"/>
              <w:ind w:left="501" w:hanging="420"/>
              <w:rPr>
                <w:i/>
                <w:iCs/>
                <w:sz w:val="28"/>
                <w:szCs w:val="28"/>
              </w:rPr>
            </w:pPr>
            <w:r w:rsidRPr="00DD0B9A">
              <w:rPr>
                <w:i/>
                <w:iCs/>
                <w:sz w:val="24"/>
                <w:szCs w:val="24"/>
              </w:rPr>
              <w:t>Секуляризация</w:t>
            </w:r>
            <w:r w:rsidRPr="00DD0B9A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7"/>
              </w:numPr>
              <w:tabs>
                <w:tab w:val="left" w:pos="501"/>
              </w:tabs>
              <w:spacing w:line="314" w:lineRule="exact"/>
              <w:ind w:left="501" w:hanging="420"/>
              <w:rPr>
                <w:i/>
                <w:iCs/>
                <w:sz w:val="28"/>
                <w:szCs w:val="28"/>
              </w:rPr>
            </w:pPr>
            <w:r w:rsidRPr="00DD0B9A">
              <w:rPr>
                <w:i/>
                <w:iCs/>
                <w:sz w:val="24"/>
                <w:szCs w:val="24"/>
              </w:rPr>
              <w:t>Учение книжное</w:t>
            </w:r>
            <w:r w:rsidRPr="00DD0B9A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7"/>
              </w:numPr>
              <w:tabs>
                <w:tab w:val="left" w:pos="501"/>
              </w:tabs>
              <w:spacing w:line="314" w:lineRule="exact"/>
              <w:ind w:left="501" w:hanging="420"/>
              <w:rPr>
                <w:i/>
                <w:iCs/>
                <w:sz w:val="28"/>
                <w:szCs w:val="28"/>
              </w:rPr>
            </w:pPr>
            <w:r w:rsidRPr="00DD0B9A">
              <w:rPr>
                <w:i/>
                <w:iCs/>
                <w:sz w:val="24"/>
                <w:szCs w:val="24"/>
              </w:rPr>
              <w:t>Ученичество</w:t>
            </w:r>
            <w:r w:rsidRPr="00DD0B9A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7"/>
              </w:numPr>
              <w:tabs>
                <w:tab w:val="left" w:pos="501"/>
              </w:tabs>
              <w:spacing w:line="313" w:lineRule="exact"/>
              <w:ind w:left="501" w:hanging="420"/>
              <w:rPr>
                <w:i/>
                <w:iCs/>
                <w:sz w:val="28"/>
                <w:szCs w:val="28"/>
              </w:rPr>
            </w:pPr>
            <w:r w:rsidRPr="00DD0B9A">
              <w:rPr>
                <w:i/>
                <w:iCs/>
                <w:sz w:val="24"/>
                <w:szCs w:val="24"/>
              </w:rPr>
              <w:t>Училище</w:t>
            </w:r>
            <w:r w:rsidRPr="00DD0B9A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-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7"/>
              </w:numPr>
              <w:tabs>
                <w:tab w:val="left" w:pos="501"/>
              </w:tabs>
              <w:spacing w:line="295" w:lineRule="exact"/>
              <w:ind w:left="501" w:hanging="420"/>
              <w:rPr>
                <w:i/>
                <w:iCs/>
                <w:sz w:val="28"/>
                <w:szCs w:val="28"/>
              </w:rPr>
            </w:pPr>
            <w:r w:rsidRPr="00DD0B9A">
              <w:rPr>
                <w:i/>
                <w:iCs/>
                <w:sz w:val="24"/>
                <w:szCs w:val="24"/>
              </w:rPr>
              <w:t>Чадо -</w:t>
            </w:r>
          </w:p>
        </w:tc>
      </w:tr>
      <w:tr w:rsidR="00756CEC">
        <w:trPr>
          <w:trHeight w:val="299"/>
        </w:trPr>
        <w:tc>
          <w:tcPr>
            <w:tcW w:w="15869" w:type="dxa"/>
            <w:gridSpan w:val="3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3" w:line="266" w:lineRule="exact"/>
              <w:ind w:left="138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ОК-2 - 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756CEC">
        <w:trPr>
          <w:trHeight w:val="843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8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Знать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8" w:line="270" w:lineRule="atLeast"/>
              <w:ind w:left="78" w:right="16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основные этапы и закономерности исторического развития для фор- мирования гражданской позиции;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1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Выполнение тестового задания :</w:t>
            </w:r>
          </w:p>
          <w:p w:rsidR="00756CEC" w:rsidRPr="00DD0B9A" w:rsidRDefault="00756CEC" w:rsidP="00DD0B9A">
            <w:pPr>
              <w:pStyle w:val="TableParagraph"/>
              <w:spacing w:line="270" w:lineRule="atLeas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1.Педагог, создатель теории элементарного образования, которая предусматривала гармоничное развитие всех сил и способностей человека</w:t>
            </w:r>
          </w:p>
        </w:tc>
      </w:tr>
    </w:tbl>
    <w:p w:rsidR="00756CEC" w:rsidRDefault="00756CEC">
      <w:pPr>
        <w:spacing w:line="270" w:lineRule="atLeast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8297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numPr>
                <w:ilvl w:val="0"/>
                <w:numId w:val="26"/>
              </w:numPr>
              <w:tabs>
                <w:tab w:val="left" w:pos="907"/>
              </w:tabs>
              <w:spacing w:before="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Ф.Фребель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6"/>
              </w:numPr>
              <w:tabs>
                <w:tab w:val="left" w:pos="907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И-Г.Песталоцци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6"/>
              </w:numPr>
              <w:tabs>
                <w:tab w:val="left" w:pos="907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Ж-Ж.Руссо</w:t>
            </w:r>
          </w:p>
          <w:p w:rsidR="00756CEC" w:rsidRPr="00DD0B9A" w:rsidRDefault="00756CEC" w:rsidP="00DD0B9A">
            <w:pPr>
              <w:pStyle w:val="TableParagraph"/>
              <w:spacing w:before="1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ind w:right="1116" w:hanging="60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И-Г.Песталоцци открыл в Нейгофе учреждение для детей, которое получило название 1-дом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ребенка</w:t>
            </w:r>
          </w:p>
          <w:p w:rsidR="00756CEC" w:rsidRPr="00DD0B9A" w:rsidRDefault="00756CEC" w:rsidP="00DD0B9A">
            <w:pPr>
              <w:pStyle w:val="TableParagraph"/>
              <w:ind w:left="681" w:right="6837" w:hanging="1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2- учреждение для бедных 3 - элементарная школа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ind w:left="81" w:right="63" w:firstLine="0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Как называется педагогическое сочинение И-Г.Песталоцци, в котором описывается идеальная мать-воспитательница, вырабатывающая у детей трудовые навыки и заботящаяся об их духовном развитии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5"/>
              </w:numPr>
              <w:tabs>
                <w:tab w:val="left" w:pos="907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“Азбука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наглядности”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5"/>
              </w:numPr>
              <w:tabs>
                <w:tab w:val="left" w:pos="907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“Книга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матерей”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5"/>
              </w:numPr>
              <w:tabs>
                <w:tab w:val="left" w:pos="907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“Лингард и Гертруда”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ind w:left="81" w:right="64" w:firstLine="0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 каком воспитании идет речь в произведении И-Г.Песталоцци: “Его цель - в развитии зало- женных природой в ребенке физических сил в соответствующие навыки, в обучении свободно и самостоятельно их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использовать.”</w:t>
            </w:r>
          </w:p>
          <w:p w:rsidR="00756CEC" w:rsidRPr="00DD0B9A" w:rsidRDefault="00756CEC" w:rsidP="00DD0B9A">
            <w:pPr>
              <w:pStyle w:val="TableParagraph"/>
              <w:ind w:left="647" w:right="790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1- нравственном 2-трудовом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64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3-физическом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ind w:left="647" w:right="377" w:hanging="56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5.Назовите учебное заведение, где И-Г.Песталоцци обучал будущих учителей своему “методу” 1- Кембриджский университет</w:t>
            </w:r>
          </w:p>
          <w:p w:rsidR="00756CEC" w:rsidRPr="00DD0B9A" w:rsidRDefault="00756CEC" w:rsidP="00DD0B9A">
            <w:pPr>
              <w:pStyle w:val="TableParagraph"/>
              <w:ind w:left="647" w:right="7046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2- Женевская академия 3-Ивердонский институт</w:t>
            </w:r>
          </w:p>
          <w:p w:rsidR="00756CEC" w:rsidRPr="00DD0B9A" w:rsidRDefault="00756CEC" w:rsidP="00DD0B9A">
            <w:pPr>
              <w:pStyle w:val="TableParagraph"/>
              <w:ind w:left="647" w:right="415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6.Теория, созданная И-Г.Песталоцци имела название 1-научный метод</w:t>
            </w:r>
          </w:p>
          <w:p w:rsidR="00756CEC" w:rsidRPr="00DD0B9A" w:rsidRDefault="00756CEC" w:rsidP="00DD0B9A">
            <w:pPr>
              <w:pStyle w:val="TableParagraph"/>
              <w:spacing w:line="264" w:lineRule="exact"/>
              <w:ind w:left="64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2-элементарное образование</w:t>
            </w:r>
          </w:p>
        </w:tc>
      </w:tr>
    </w:tbl>
    <w:p w:rsidR="00756CEC" w:rsidRDefault="00756CEC">
      <w:pPr>
        <w:spacing w:line="264" w:lineRule="exact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3900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64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3-дидактическая система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ind w:left="81" w:right="5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7.Основным элементом при обучении счету в теории элементарного образования И-Г.Песталоцци является: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4"/>
              </w:numPr>
              <w:tabs>
                <w:tab w:val="left" w:pos="384"/>
              </w:tabs>
              <w:spacing w:before="2" w:line="317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математический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куб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4"/>
              </w:numPr>
              <w:tabs>
                <w:tab w:val="left" w:pos="384"/>
              </w:tabs>
              <w:spacing w:line="313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десяток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4"/>
              </w:numPr>
              <w:tabs>
                <w:tab w:val="left" w:pos="384"/>
              </w:tabs>
              <w:spacing w:line="318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единица</w:t>
            </w:r>
          </w:p>
          <w:p w:rsidR="00756CEC" w:rsidRPr="00DD0B9A" w:rsidRDefault="00756CEC" w:rsidP="00DD0B9A">
            <w:pPr>
              <w:pStyle w:val="TableParagraph"/>
              <w:spacing w:before="265"/>
              <w:ind w:left="647" w:right="1133" w:hanging="56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7. Какой метод И-Г. Песталоцци считал основным для восприятия окружающего мира? 1-размышление</w:t>
            </w:r>
          </w:p>
          <w:p w:rsidR="00756CEC" w:rsidRPr="00DD0B9A" w:rsidRDefault="00756CEC" w:rsidP="00DD0B9A">
            <w:pPr>
              <w:pStyle w:val="TableParagraph"/>
              <w:ind w:left="647" w:right="80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2-эксперимент 3-наблюдение</w:t>
            </w:r>
          </w:p>
        </w:tc>
      </w:tr>
      <w:tr w:rsidR="00756CEC">
        <w:trPr>
          <w:trHeight w:val="4156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8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Уметь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8"/>
              <w:ind w:left="78" w:right="57" w:firstLine="60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анализировать основные этапы и закономерности исторического развития для формирования граж- данской позиции;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Работа студентов со словарем педагогических терминов Я-А. Коменского (познакомьтесь с пред- ставленными понятиями и дополните их):</w:t>
            </w: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Автолексия </w:t>
            </w:r>
            <w:r w:rsidRPr="00DD0B9A">
              <w:rPr>
                <w:sz w:val="24"/>
                <w:szCs w:val="24"/>
              </w:rPr>
              <w:t>- умение выражать свои мысли в речи.</w:t>
            </w: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Автопраксия </w:t>
            </w:r>
            <w:r w:rsidRPr="00DD0B9A">
              <w:rPr>
                <w:sz w:val="24"/>
                <w:szCs w:val="24"/>
              </w:rPr>
              <w:t>- самостоятельная деятельность.</w:t>
            </w: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Автопсия </w:t>
            </w:r>
            <w:r w:rsidRPr="00DD0B9A">
              <w:rPr>
                <w:i/>
                <w:iCs/>
                <w:sz w:val="24"/>
                <w:szCs w:val="24"/>
              </w:rPr>
              <w:t xml:space="preserve">- </w:t>
            </w:r>
            <w:r w:rsidRPr="00DD0B9A">
              <w:rPr>
                <w:sz w:val="24"/>
                <w:szCs w:val="24"/>
              </w:rPr>
              <w:t>личное созерцание, ощущение.</w:t>
            </w: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Автофтезия </w:t>
            </w:r>
            <w:r w:rsidRPr="00DD0B9A">
              <w:rPr>
                <w:sz w:val="24"/>
                <w:szCs w:val="24"/>
              </w:rPr>
              <w:t>- чувствование, ощущение.</w:t>
            </w: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Автохресия </w:t>
            </w:r>
            <w:r w:rsidRPr="00DD0B9A">
              <w:rPr>
                <w:sz w:val="24"/>
                <w:szCs w:val="24"/>
              </w:rPr>
              <w:t>- самостоятельное использование знаний.</w:t>
            </w:r>
          </w:p>
          <w:p w:rsidR="00756CEC" w:rsidRPr="00DD0B9A" w:rsidRDefault="00756CEC" w:rsidP="00DD0B9A">
            <w:pPr>
              <w:pStyle w:val="TableParagraph"/>
              <w:ind w:left="364" w:right="60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Благочестие - </w:t>
            </w:r>
            <w:r w:rsidRPr="00DD0B9A">
              <w:rPr>
                <w:sz w:val="24"/>
                <w:szCs w:val="24"/>
              </w:rPr>
              <w:t>есть дар Божий и дается свыше, действует через естественные средства - родите- лей, наставников, служителей церкви и заключается в том, чтобы после правильно восприня- того понятия о делах веры и религии сердце наше умело везде искать Бога. Это совершается умом, волей и радостью совести.</w:t>
            </w:r>
          </w:p>
          <w:p w:rsidR="00756CEC" w:rsidRPr="00DD0B9A" w:rsidRDefault="00756CEC" w:rsidP="00DD0B9A">
            <w:pPr>
              <w:pStyle w:val="TableParagraph"/>
              <w:spacing w:before="1" w:line="270" w:lineRule="atLeast"/>
              <w:ind w:left="364" w:right="63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Великая дидактика </w:t>
            </w:r>
            <w:r w:rsidRPr="00DD0B9A">
              <w:rPr>
                <w:sz w:val="24"/>
                <w:szCs w:val="24"/>
              </w:rPr>
              <w:t>- универсальное искусство учить всех всему, учить с верным успехом, быст- ро и основательно; способ создавать по всем общинам, городам каждого христианского госу- дарства такие школы, в которых бы все юношество того и другого пола могло обучаться нау- кам, совершенствоваться в нравах, исполняться благочестия и таким образом, в годы юности</w:t>
            </w:r>
          </w:p>
        </w:tc>
      </w:tr>
    </w:tbl>
    <w:p w:rsidR="00756CEC" w:rsidRDefault="00756CEC">
      <w:pPr>
        <w:spacing w:line="270" w:lineRule="atLeast"/>
        <w:jc w:val="both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8297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364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научиться всему, что нужно для настоящей и будущей жизни.</w:t>
            </w:r>
          </w:p>
          <w:p w:rsidR="00756CEC" w:rsidRPr="00DD0B9A" w:rsidRDefault="00756CEC" w:rsidP="00DD0B9A">
            <w:pPr>
              <w:pStyle w:val="TableParagraph"/>
              <w:ind w:left="364" w:right="61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Владыка всех созданий </w:t>
            </w:r>
            <w:r w:rsidRPr="00DD0B9A">
              <w:rPr>
                <w:b/>
                <w:bCs/>
                <w:sz w:val="24"/>
                <w:szCs w:val="24"/>
              </w:rPr>
              <w:t xml:space="preserve">- </w:t>
            </w:r>
            <w:r w:rsidRPr="00DD0B9A">
              <w:rPr>
                <w:sz w:val="24"/>
                <w:szCs w:val="24"/>
              </w:rPr>
              <w:t>человек, приспособляя к надлежащему назначению все вещи, употреб- ляет их с пользой для себя, своих выгод, ведет себя с достоинством и святостью, не служит никакому созданию, в том числе и плоти своей, хорошо знает предел благоразумного исполь- зования вещей.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364" w:right="72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Воля </w:t>
            </w:r>
            <w:r w:rsidRPr="00DD0B9A">
              <w:rPr>
                <w:sz w:val="24"/>
                <w:szCs w:val="24"/>
              </w:rPr>
              <w:t>- способность разумной души обращаться к вещам, в которых наш разум увидел добро и отвращаться от зла.</w:t>
            </w:r>
          </w:p>
          <w:p w:rsidR="00756CEC" w:rsidRPr="00DD0B9A" w:rsidRDefault="00756CEC" w:rsidP="00DD0B9A">
            <w:pPr>
              <w:pStyle w:val="TableParagraph"/>
              <w:ind w:left="364" w:right="63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Гимназия </w:t>
            </w:r>
            <w:r w:rsidRPr="00DD0B9A">
              <w:rPr>
                <w:sz w:val="24"/>
                <w:szCs w:val="24"/>
              </w:rPr>
              <w:t>- школа, где будут развивать понимание и суждения обо всем собранном ощущениями материале при помощи диалектики, грамматики, риторики и остальных реальных наук и ис- кусств, изучаемых посредством вопросов: что и почему?</w:t>
            </w:r>
          </w:p>
          <w:p w:rsidR="00756CEC" w:rsidRPr="00DD0B9A" w:rsidRDefault="00756CEC" w:rsidP="00DD0B9A">
            <w:pPr>
              <w:pStyle w:val="TableParagraph"/>
              <w:ind w:left="364" w:right="62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Дидактика </w:t>
            </w:r>
            <w:r w:rsidRPr="00DD0B9A">
              <w:rPr>
                <w:sz w:val="24"/>
                <w:szCs w:val="24"/>
              </w:rPr>
              <w:t>- искусство обучения, открытие метода, при котором учащиеся меньше бы учились, в школах было бы меньше шума, одурения и напрасного труда, а больше досуга радостей и ос- новательного успеха, а в христианском государстве было бы меньше мрака смятения, раздо- ров, а больше света, порядка, мира и спокойствия.</w:t>
            </w:r>
          </w:p>
          <w:p w:rsidR="00756CEC" w:rsidRPr="00DD0B9A" w:rsidRDefault="00756CEC" w:rsidP="00DD0B9A">
            <w:pPr>
              <w:pStyle w:val="TableParagraph"/>
              <w:ind w:left="364" w:right="61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“Дверь” - </w:t>
            </w:r>
            <w:r w:rsidRPr="00DD0B9A">
              <w:rPr>
                <w:sz w:val="24"/>
                <w:szCs w:val="24"/>
              </w:rPr>
              <w:t>учебник, в котором заключены все употребляемые слова языка в кратких выражениях, которыми изображаются сами вещи в их естественном виде. К ним присоединены краткие и ясные грамматические правила.</w:t>
            </w:r>
          </w:p>
          <w:p w:rsidR="00756CEC" w:rsidRPr="00DD0B9A" w:rsidRDefault="00756CEC" w:rsidP="00DD0B9A">
            <w:pPr>
              <w:pStyle w:val="TableParagraph"/>
              <w:ind w:left="364" w:right="63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“Дворец” </w:t>
            </w:r>
            <w:r w:rsidRPr="00DD0B9A">
              <w:rPr>
                <w:sz w:val="24"/>
                <w:szCs w:val="24"/>
              </w:rPr>
              <w:t>- учебник, заключающий в себе различные рассуждения о всевозможных вещах, на- полненные всевозможными фразами и выражениями. В конце должны быть присоединены правила о том, как можно изменять и украшать фразы и выражения.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364" w:right="60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Дидахография </w:t>
            </w:r>
            <w:r w:rsidRPr="00DD0B9A">
              <w:rPr>
                <w:sz w:val="24"/>
                <w:szCs w:val="24"/>
              </w:rPr>
              <w:t>(обучающее письмо) - всеобщая методика, которая может увеличить число уче- ных на великое благо для человечества и в итоге этот новый метод при своем применении служит для обучения гораздо большего числа учеников с более верным спехом и удовольстви- ем.</w:t>
            </w:r>
          </w:p>
          <w:p w:rsidR="00756CEC" w:rsidRPr="00DD0B9A" w:rsidRDefault="00756CEC" w:rsidP="00DD0B9A">
            <w:pPr>
              <w:pStyle w:val="TableParagraph"/>
              <w:ind w:left="364" w:right="58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Дисциплина </w:t>
            </w:r>
            <w:r w:rsidRPr="00DD0B9A">
              <w:rPr>
                <w:sz w:val="24"/>
                <w:szCs w:val="24"/>
              </w:rPr>
              <w:t>- средство, чтобы возбуждать и укреплять постоянными навыками и упражнениями благоговение к Богу, предупредительность по отношению к труду и выполнению жизненных задач через наказание провинившихся с тем, чтобы они впоследствии не совершали проступ- ков.</w:t>
            </w:r>
          </w:p>
          <w:p w:rsidR="00756CEC" w:rsidRPr="00DD0B9A" w:rsidRDefault="00756CEC" w:rsidP="00DD0B9A">
            <w:pPr>
              <w:pStyle w:val="TableParagraph"/>
              <w:spacing w:line="270" w:lineRule="atLeast"/>
              <w:ind w:left="364" w:right="67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Добродетель </w:t>
            </w:r>
            <w:r w:rsidRPr="00DD0B9A">
              <w:rPr>
                <w:sz w:val="24"/>
                <w:szCs w:val="24"/>
              </w:rPr>
              <w:t>- не только внешняя воспитанность, но и вся внутренняя и внешняя основа побуж- дений.</w:t>
            </w:r>
          </w:p>
        </w:tc>
      </w:tr>
    </w:tbl>
    <w:p w:rsidR="00756CEC" w:rsidRDefault="00756CEC">
      <w:pPr>
        <w:spacing w:line="270" w:lineRule="atLeast"/>
        <w:jc w:val="both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8297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364" w:right="69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Долг педагога </w:t>
            </w:r>
            <w:r w:rsidRPr="00DD0B9A">
              <w:rPr>
                <w:sz w:val="24"/>
                <w:szCs w:val="24"/>
              </w:rPr>
              <w:t>- помышлять о средствах, которыми бы вся христианская молодежь все с большим пылом побуждалась бы к силе ума и любви к небесному.</w:t>
            </w:r>
          </w:p>
          <w:p w:rsidR="00756CEC" w:rsidRPr="00DD0B9A" w:rsidRDefault="00756CEC" w:rsidP="00DD0B9A">
            <w:pPr>
              <w:pStyle w:val="TableParagraph"/>
              <w:ind w:left="364" w:right="61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Естественный метод </w:t>
            </w:r>
            <w:r w:rsidRPr="00DD0B9A">
              <w:rPr>
                <w:sz w:val="24"/>
                <w:szCs w:val="24"/>
              </w:rPr>
              <w:t>- метод, при котором каждый будет знать не только то, что выучил, но даже более чем он выучил, т.е. не только свободно излагать почерпнутое от учителя и из ав- торов, но и обязательно судить о самих вещах.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Игра </w:t>
            </w:r>
            <w:r w:rsidRPr="00DD0B9A">
              <w:rPr>
                <w:sz w:val="24"/>
                <w:szCs w:val="24"/>
              </w:rPr>
              <w:t>- движение духа и тела, которые в годы юношества необходимо вызывать и развивать.</w:t>
            </w:r>
          </w:p>
          <w:p w:rsidR="00756CEC" w:rsidRPr="00DD0B9A" w:rsidRDefault="00756CEC" w:rsidP="00DD0B9A">
            <w:pPr>
              <w:pStyle w:val="TableParagraph"/>
              <w:ind w:left="81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Искусство </w:t>
            </w:r>
            <w:r w:rsidRPr="00DD0B9A">
              <w:rPr>
                <w:sz w:val="24"/>
                <w:szCs w:val="24"/>
              </w:rPr>
              <w:t>- умение правильно обращаться с вещами и с природой вещей.</w:t>
            </w:r>
          </w:p>
          <w:p w:rsidR="00756CEC" w:rsidRPr="00DD0B9A" w:rsidRDefault="00756CEC" w:rsidP="00DD0B9A">
            <w:pPr>
              <w:pStyle w:val="TableParagraph"/>
              <w:ind w:left="81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Знание </w:t>
            </w:r>
            <w:r w:rsidRPr="00DD0B9A">
              <w:rPr>
                <w:sz w:val="24"/>
                <w:szCs w:val="24"/>
              </w:rPr>
              <w:t>- достоверная осведомленность о достоверной вещи.</w:t>
            </w:r>
          </w:p>
          <w:p w:rsidR="00756CEC" w:rsidRPr="00DD0B9A" w:rsidRDefault="00756CEC" w:rsidP="00DD0B9A">
            <w:pPr>
              <w:pStyle w:val="TableParagraph"/>
              <w:ind w:left="364" w:right="61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Латинская школа - </w:t>
            </w:r>
            <w:r w:rsidRPr="00DD0B9A">
              <w:rPr>
                <w:sz w:val="24"/>
                <w:szCs w:val="24"/>
              </w:rPr>
              <w:t>школа, в которой юноши постигают 4 языка и черпают всю энциклопедию наук, в ней нужно учредить 6 различных классов:</w:t>
            </w:r>
          </w:p>
          <w:p w:rsidR="00756CEC" w:rsidRPr="00DD0B9A" w:rsidRDefault="00756CEC" w:rsidP="00DD0B9A">
            <w:pPr>
              <w:pStyle w:val="TableParagraph"/>
              <w:ind w:left="81" w:right="8229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1-грамматический 2-физический</w:t>
            </w:r>
          </w:p>
          <w:p w:rsidR="00756CEC" w:rsidRPr="00DD0B9A" w:rsidRDefault="00756CEC" w:rsidP="00DD0B9A">
            <w:pPr>
              <w:pStyle w:val="TableParagraph"/>
              <w:ind w:left="81" w:right="8123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3-математический 4-моральный</w:t>
            </w:r>
          </w:p>
          <w:p w:rsidR="00756CEC" w:rsidRPr="00DD0B9A" w:rsidRDefault="00756CEC" w:rsidP="00DD0B9A">
            <w:pPr>
              <w:pStyle w:val="TableParagraph"/>
              <w:ind w:left="81" w:right="8465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5-диалектичный 6-риторический</w:t>
            </w:r>
          </w:p>
          <w:p w:rsidR="00756CEC" w:rsidRPr="00DD0B9A" w:rsidRDefault="00756CEC" w:rsidP="00DD0B9A">
            <w:pPr>
              <w:pStyle w:val="TableParagraph"/>
              <w:ind w:left="364" w:right="63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Логика </w:t>
            </w:r>
            <w:r w:rsidRPr="00DD0B9A">
              <w:rPr>
                <w:sz w:val="24"/>
                <w:szCs w:val="24"/>
              </w:rPr>
              <w:t>- искусство мыслить, “некая диалектика”, которая учит способу выражать уже известное и полезное, болтать о</w:t>
            </w:r>
            <w:r w:rsidRPr="00DD0B9A">
              <w:rPr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неизвестном.</w:t>
            </w:r>
          </w:p>
          <w:p w:rsidR="00756CEC" w:rsidRPr="00DD0B9A" w:rsidRDefault="00756CEC" w:rsidP="00DD0B9A">
            <w:pPr>
              <w:pStyle w:val="TableParagraph"/>
              <w:ind w:left="364" w:right="67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“Материнская школа” </w:t>
            </w:r>
            <w:r w:rsidRPr="00DD0B9A">
              <w:rPr>
                <w:sz w:val="24"/>
                <w:szCs w:val="24"/>
              </w:rPr>
              <w:t>- первое педагогическое произведение, посвященное воспитанию детей от 0 до 6 лет, школа, где будут упражняться преимущественно внешние чувства, с тем, чтобы дети приучались обращаться правильно с окружающими предметами и распознавать их.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Метод </w:t>
            </w:r>
            <w:r w:rsidRPr="00DD0B9A">
              <w:rPr>
                <w:sz w:val="24"/>
                <w:szCs w:val="24"/>
              </w:rPr>
              <w:t>- пособие для преподавания, позволяющее учить короче, легче, надежнее.</w:t>
            </w:r>
          </w:p>
          <w:p w:rsidR="00756CEC" w:rsidRPr="00DD0B9A" w:rsidRDefault="00756CEC" w:rsidP="00DD0B9A">
            <w:pPr>
              <w:pStyle w:val="TableParagraph"/>
              <w:ind w:left="364" w:right="63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“Мир чувственных вещей в картинках” </w:t>
            </w:r>
            <w:r w:rsidRPr="00DD0B9A">
              <w:rPr>
                <w:sz w:val="24"/>
                <w:szCs w:val="24"/>
              </w:rPr>
              <w:t>- дидактическое пособие для наглядного обучения де- тей в начальной школе и семье, первая в мире детская энциклопедия, которая открывала перед малышом реальный мир природы в его многообразии, общественную жизнь во всех ее глав- ных проявлениях.</w:t>
            </w:r>
          </w:p>
          <w:p w:rsidR="00756CEC" w:rsidRPr="00DD0B9A" w:rsidRDefault="00756CEC" w:rsidP="00DD0B9A">
            <w:pPr>
              <w:pStyle w:val="TableParagraph"/>
              <w:ind w:left="364" w:right="72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Образование </w:t>
            </w:r>
            <w:r w:rsidRPr="00DD0B9A">
              <w:rPr>
                <w:sz w:val="24"/>
                <w:szCs w:val="24"/>
              </w:rPr>
              <w:t>- истинное, полное, ясное и прочное противоядие невежеству в понимании вещей, в физических трудах и ловкости, в искусстве речи, в нравах и добродетелях, в благочестии.</w:t>
            </w:r>
          </w:p>
          <w:p w:rsidR="00756CEC" w:rsidRPr="00DD0B9A" w:rsidRDefault="00756CEC" w:rsidP="00DD0B9A">
            <w:pPr>
              <w:pStyle w:val="TableParagraph"/>
              <w:ind w:left="81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Пампедия </w:t>
            </w:r>
            <w:r w:rsidRPr="00DD0B9A">
              <w:rPr>
                <w:sz w:val="24"/>
                <w:szCs w:val="24"/>
              </w:rPr>
              <w:t>- всеобщее образование.</w:t>
            </w:r>
          </w:p>
          <w:p w:rsidR="00756CEC" w:rsidRPr="00DD0B9A" w:rsidRDefault="00756CEC" w:rsidP="00DD0B9A">
            <w:pPr>
              <w:pStyle w:val="TableParagraph"/>
              <w:spacing w:line="264" w:lineRule="exact"/>
              <w:ind w:left="81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Память </w:t>
            </w:r>
            <w:r w:rsidRPr="00DD0B9A">
              <w:rPr>
                <w:sz w:val="24"/>
                <w:szCs w:val="24"/>
              </w:rPr>
              <w:t>- способность души, вызывающая былое в воображении и снова предлагающая для раз-</w:t>
            </w:r>
          </w:p>
        </w:tc>
      </w:tr>
    </w:tbl>
    <w:p w:rsidR="00756CEC" w:rsidRDefault="00756CEC">
      <w:pPr>
        <w:spacing w:line="264" w:lineRule="exact"/>
        <w:jc w:val="both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97"/>
        <w:gridCol w:w="4820"/>
        <w:gridCol w:w="4539"/>
        <w:gridCol w:w="704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60" w:type="dxa"/>
            <w:gridSpan w:val="4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048" w:right="403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5260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0" w:type="dxa"/>
            <w:gridSpan w:val="4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36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мышления.</w:t>
            </w:r>
          </w:p>
          <w:p w:rsidR="00756CEC" w:rsidRPr="00DD0B9A" w:rsidRDefault="00756CEC" w:rsidP="00DD0B9A">
            <w:pPr>
              <w:pStyle w:val="TableParagraph"/>
              <w:ind w:left="364" w:hanging="284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Пандидаскалы </w:t>
            </w:r>
            <w:r w:rsidRPr="00DD0B9A">
              <w:rPr>
                <w:sz w:val="24"/>
                <w:szCs w:val="24"/>
              </w:rPr>
              <w:t>- универсальные учителя, которые сумели бы наставлять всех всему и всесто- ронне.</w:t>
            </w: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Пансофия </w:t>
            </w:r>
            <w:r w:rsidRPr="00DD0B9A">
              <w:rPr>
                <w:sz w:val="24"/>
                <w:szCs w:val="24"/>
              </w:rPr>
              <w:t>- всесторонность и систематичность образования и познания.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Пансхолия </w:t>
            </w:r>
            <w:r w:rsidRPr="00DD0B9A">
              <w:rPr>
                <w:sz w:val="24"/>
                <w:szCs w:val="24"/>
              </w:rPr>
              <w:t>- универсальные школы для воспитания.</w:t>
            </w:r>
          </w:p>
          <w:p w:rsidR="00756CEC" w:rsidRPr="00DD0B9A" w:rsidRDefault="00756CEC" w:rsidP="00DD0B9A">
            <w:pPr>
              <w:pStyle w:val="TableParagraph"/>
              <w:ind w:left="364" w:right="66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Религиозность </w:t>
            </w:r>
            <w:r w:rsidRPr="00DD0B9A">
              <w:rPr>
                <w:sz w:val="24"/>
                <w:szCs w:val="24"/>
              </w:rPr>
              <w:t>- внутреннее богопочитание, которым дух человека связывается и соединяется с высшим чувством.</w:t>
            </w:r>
          </w:p>
          <w:p w:rsidR="00756CEC" w:rsidRPr="00DD0B9A" w:rsidRDefault="00756CEC" w:rsidP="00DD0B9A">
            <w:pPr>
              <w:pStyle w:val="TableParagraph"/>
              <w:ind w:left="364" w:right="61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“Сокровищница” </w:t>
            </w:r>
            <w:r w:rsidRPr="00DD0B9A">
              <w:rPr>
                <w:sz w:val="24"/>
                <w:szCs w:val="24"/>
              </w:rPr>
              <w:t>- произведения классических авторов о всевозможных предметах с предпо- сланными им правилами относительно того, как подмечать и собирать выражения речи, отли- чающиеся особой силой и точной передачей идиоматизмов.</w:t>
            </w:r>
          </w:p>
          <w:p w:rsidR="00756CEC" w:rsidRPr="00DD0B9A" w:rsidRDefault="00756CEC" w:rsidP="00DD0B9A">
            <w:pPr>
              <w:pStyle w:val="TableParagraph"/>
              <w:ind w:left="81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“Соль мудрости” </w:t>
            </w:r>
            <w:r w:rsidRPr="00DD0B9A">
              <w:rPr>
                <w:sz w:val="24"/>
                <w:szCs w:val="24"/>
              </w:rPr>
              <w:t>- знать, говорить и действовать.</w:t>
            </w:r>
          </w:p>
          <w:p w:rsidR="00756CEC" w:rsidRPr="00DD0B9A" w:rsidRDefault="00756CEC" w:rsidP="00DD0B9A">
            <w:pPr>
              <w:pStyle w:val="TableParagraph"/>
              <w:ind w:left="81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Учитель </w:t>
            </w:r>
            <w:r w:rsidRPr="00DD0B9A">
              <w:rPr>
                <w:sz w:val="24"/>
                <w:szCs w:val="24"/>
              </w:rPr>
              <w:t>- “слуга природы”.</w:t>
            </w:r>
          </w:p>
          <w:p w:rsidR="00756CEC" w:rsidRPr="00DD0B9A" w:rsidRDefault="00756CEC" w:rsidP="00DD0B9A">
            <w:pPr>
              <w:pStyle w:val="TableParagraph"/>
              <w:ind w:left="364" w:right="65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Школа </w:t>
            </w:r>
            <w:r w:rsidRPr="00DD0B9A">
              <w:rPr>
                <w:sz w:val="24"/>
                <w:szCs w:val="24"/>
              </w:rPr>
              <w:t>- /коллегия, гимназия/ - место отдыха и литературных развлечений; место игры и наслаж- дения.</w:t>
            </w:r>
          </w:p>
          <w:p w:rsidR="00756CEC" w:rsidRPr="00DD0B9A" w:rsidRDefault="00756CEC" w:rsidP="00DD0B9A">
            <w:pPr>
              <w:pStyle w:val="TableParagraph"/>
              <w:ind w:left="364" w:right="65" w:hanging="284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Язык - </w:t>
            </w:r>
            <w:r w:rsidRPr="00DD0B9A">
              <w:rPr>
                <w:sz w:val="24"/>
                <w:szCs w:val="24"/>
              </w:rPr>
              <w:t>не часть образования или учености, но орудие для того, чтобы почерпнуть знания и сооб- щить их другим.</w:t>
            </w:r>
          </w:p>
        </w:tc>
      </w:tr>
      <w:tr w:rsidR="00756CEC">
        <w:trPr>
          <w:trHeight w:val="1391"/>
        </w:trPr>
        <w:tc>
          <w:tcPr>
            <w:tcW w:w="1774" w:type="dxa"/>
            <w:vMerge w:val="restart"/>
          </w:tcPr>
          <w:p w:rsidR="00756CEC" w:rsidRPr="00DD0B9A" w:rsidRDefault="00756CEC" w:rsidP="00DD0B9A">
            <w:pPr>
              <w:pStyle w:val="TableParagraph"/>
              <w:spacing w:before="6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Владеть</w:t>
            </w:r>
          </w:p>
        </w:tc>
        <w:tc>
          <w:tcPr>
            <w:tcW w:w="3836" w:type="dxa"/>
            <w:vMerge w:val="restart"/>
          </w:tcPr>
          <w:p w:rsidR="00756CEC" w:rsidRPr="00DD0B9A" w:rsidRDefault="00756CEC" w:rsidP="00DD0B9A">
            <w:pPr>
              <w:pStyle w:val="TableParagraph"/>
              <w:spacing w:before="6"/>
              <w:ind w:left="78" w:right="57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способностью анализировать ос- новные этапы и закономерности исторического развития для фор- мирования гражданской позиции</w:t>
            </w:r>
          </w:p>
        </w:tc>
        <w:tc>
          <w:tcPr>
            <w:tcW w:w="10260" w:type="dxa"/>
            <w:gridSpan w:val="4"/>
            <w:tcBorders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0"/>
              <w:ind w:left="81" w:right="64" w:firstLine="72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i/>
                <w:iCs/>
                <w:sz w:val="24"/>
                <w:szCs w:val="24"/>
              </w:rPr>
              <w:t xml:space="preserve">1. </w:t>
            </w:r>
            <w:r w:rsidRPr="00DD0B9A">
              <w:rPr>
                <w:b/>
                <w:bCs/>
                <w:sz w:val="24"/>
                <w:szCs w:val="24"/>
              </w:rPr>
              <w:t xml:space="preserve">Заполните таблицу, вписав в соответствующие графы фамилии указанных педагогов: </w:t>
            </w:r>
            <w:r w:rsidRPr="00DD0B9A">
              <w:rPr>
                <w:sz w:val="24"/>
                <w:szCs w:val="24"/>
              </w:rPr>
              <w:t>И.Б.Базедов, И.И.Бецкой, Дж.Вашингтон, К.Н.Вентцель, Гуарино Гуарини, А.В.Дистервег, О.Декроли, Д.Дьюи, У.Килпатрик, Я.-А.Коменский, Я.Корчак, Д.Локк, М.Монтессори, А.Нейл, Р.Оуэн, И.-Г.Песталоцци, Ф.Рабле, Ж.-Ж.Руссо, Е.И.Тихеева, В.де Фельтре, С.Френе, Р.Штейнер.</w:t>
            </w:r>
          </w:p>
        </w:tc>
      </w:tr>
      <w:tr w:rsidR="00756CEC">
        <w:trPr>
          <w:trHeight w:val="270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 w:val="restart"/>
            <w:tcBorders>
              <w:top w:val="nil"/>
              <w:right w:val="single" w:sz="6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50" w:lineRule="exact"/>
              <w:ind w:left="1989" w:right="1973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50" w:lineRule="exact"/>
              <w:ind w:left="1742" w:right="1730"/>
              <w:jc w:val="center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56CEC">
        <w:trPr>
          <w:trHeight w:val="272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right w:val="single" w:sz="6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Бельгия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  <w:tr w:rsidR="00756CEC">
        <w:trPr>
          <w:trHeight w:val="270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right w:val="single" w:sz="6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50" w:lineRule="exact"/>
              <w:ind w:left="10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Великобритания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  <w:tr w:rsidR="00756CEC">
        <w:trPr>
          <w:trHeight w:val="270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right w:val="single" w:sz="6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50" w:lineRule="exact"/>
              <w:ind w:left="10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Германия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  <w:tr w:rsidR="00756CEC">
        <w:trPr>
          <w:trHeight w:val="269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right w:val="single" w:sz="6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50" w:lineRule="exact"/>
              <w:ind w:left="10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Россия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</w:tbl>
    <w:p w:rsidR="00756CEC" w:rsidRDefault="00756CEC">
      <w:pPr>
        <w:rPr>
          <w:sz w:val="2"/>
          <w:szCs w:val="2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97"/>
        <w:gridCol w:w="4820"/>
        <w:gridCol w:w="4539"/>
        <w:gridCol w:w="704"/>
      </w:tblGrid>
      <w:tr w:rsidR="00756CEC">
        <w:trPr>
          <w:trHeight w:val="836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60" w:type="dxa"/>
            <w:gridSpan w:val="4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048" w:right="403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298"/>
        </w:trPr>
        <w:tc>
          <w:tcPr>
            <w:tcW w:w="1774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7" w:type="dxa"/>
            <w:vMerge w:val="restart"/>
            <w:tcBorders>
              <w:bottom w:val="nil"/>
              <w:right w:val="single" w:sz="6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7" w:line="261" w:lineRule="exact"/>
              <w:ind w:left="10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США</w:t>
            </w:r>
          </w:p>
        </w:tc>
        <w:tc>
          <w:tcPr>
            <w:tcW w:w="4539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Default="00756CEC">
            <w:pPr>
              <w:pStyle w:val="TableParagraph"/>
            </w:pPr>
          </w:p>
        </w:tc>
        <w:tc>
          <w:tcPr>
            <w:tcW w:w="704" w:type="dxa"/>
            <w:vMerge w:val="restart"/>
            <w:tcBorders>
              <w:left w:val="single" w:sz="6" w:space="0" w:color="000000"/>
              <w:bottom w:val="nil"/>
              <w:right w:val="single" w:sz="4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56CEC">
        <w:trPr>
          <w:trHeight w:val="270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50" w:lineRule="exact"/>
              <w:ind w:left="10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Франция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  <w:tr w:rsidR="00756CEC">
        <w:trPr>
          <w:trHeight w:val="272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Чехия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  <w:tr w:rsidR="00756CEC">
        <w:trPr>
          <w:trHeight w:val="270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50" w:lineRule="exact"/>
              <w:ind w:left="10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Швейцария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  <w:tr w:rsidR="00756CEC">
        <w:trPr>
          <w:trHeight w:val="271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51" w:lineRule="exact"/>
              <w:ind w:left="10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Италия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</w:tr>
      <w:tr w:rsidR="00756CEC">
        <w:trPr>
          <w:trHeight w:val="6624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60" w:type="dxa"/>
            <w:gridSpan w:val="4"/>
            <w:tcBorders>
              <w:top w:val="nil"/>
              <w:right w:val="single" w:sz="4" w:space="0" w:color="000000"/>
            </w:tcBorders>
          </w:tcPr>
          <w:p w:rsidR="00756CEC" w:rsidRPr="00DD0B9A" w:rsidRDefault="00756CEC">
            <w:pPr>
              <w:pStyle w:val="TableParagraph"/>
              <w:rPr>
                <w:b/>
                <w:bCs/>
                <w:sz w:val="23"/>
                <w:szCs w:val="23"/>
              </w:rPr>
            </w:pP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3"/>
              </w:numPr>
              <w:tabs>
                <w:tab w:val="left" w:pos="343"/>
              </w:tabs>
              <w:ind w:right="61" w:firstLine="0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 xml:space="preserve">Составьте пары, определив авторов и названия педагогических трактатов: </w:t>
            </w:r>
            <w:r w:rsidRPr="00DD0B9A">
              <w:rPr>
                <w:sz w:val="24"/>
                <w:szCs w:val="24"/>
              </w:rPr>
              <w:t>Я.-А. Комен- ский, Д. Локк, Ж.-Ж. Руссо, Р. Оуэн, И.-Г. Песталоцци, К.Д. Ушинский, Т. Мор, Платон, Т. Кам- панелла,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Аристотель.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3"/>
              </w:numPr>
              <w:tabs>
                <w:tab w:val="left" w:pos="713"/>
              </w:tabs>
              <w:spacing w:before="2" w:line="308" w:lineRule="exact"/>
              <w:ind w:hanging="349"/>
              <w:rPr>
                <w:sz w:val="24"/>
                <w:szCs w:val="24"/>
              </w:rPr>
            </w:pPr>
            <w:r w:rsidRPr="00DD0B9A">
              <w:rPr>
                <w:spacing w:val="-3"/>
                <w:sz w:val="24"/>
                <w:szCs w:val="24"/>
              </w:rPr>
              <w:t xml:space="preserve">«Мой </w:t>
            </w:r>
            <w:r w:rsidRPr="00DD0B9A">
              <w:rPr>
                <w:sz w:val="24"/>
                <w:szCs w:val="24"/>
              </w:rPr>
              <w:t>метод научной</w:t>
            </w:r>
            <w:r w:rsidRPr="00DD0B9A">
              <w:rPr>
                <w:spacing w:val="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педагогики»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3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«Город Солнца»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3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«Утопия»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3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«Опыт об образовании человеческого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характера»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3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«Мысли о воспитании»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3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«Государство»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3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«Никомахова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этика»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3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«Книга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матерей»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3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«Великая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дидактика»</w:t>
            </w:r>
          </w:p>
          <w:p w:rsidR="00756CEC" w:rsidRPr="00DD0B9A" w:rsidRDefault="00756CEC" w:rsidP="00DD0B9A">
            <w:pPr>
              <w:pStyle w:val="TableParagraph"/>
              <w:numPr>
                <w:ilvl w:val="1"/>
                <w:numId w:val="23"/>
              </w:numPr>
              <w:tabs>
                <w:tab w:val="left" w:pos="648"/>
              </w:tabs>
              <w:spacing w:line="308" w:lineRule="exact"/>
              <w:ind w:left="647" w:hanging="284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«Педагогическая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антропология»</w:t>
            </w:r>
          </w:p>
          <w:p w:rsidR="00756CEC" w:rsidRPr="00DD0B9A" w:rsidRDefault="00756CEC" w:rsidP="00DD0B9A">
            <w:pPr>
              <w:pStyle w:val="TableParagraph"/>
              <w:spacing w:before="6"/>
              <w:rPr>
                <w:b/>
                <w:bCs/>
                <w:sz w:val="23"/>
                <w:szCs w:val="23"/>
              </w:rPr>
            </w:pP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3"/>
              </w:numPr>
              <w:tabs>
                <w:tab w:val="left" w:pos="355"/>
              </w:tabs>
              <w:ind w:right="59" w:firstLine="0"/>
              <w:jc w:val="both"/>
              <w:rPr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 xml:space="preserve">Расставьте фамилии педагогов и общественных деятелей из списка в хронологическом порядке: </w:t>
            </w:r>
            <w:r w:rsidRPr="00DD0B9A">
              <w:rPr>
                <w:sz w:val="24"/>
                <w:szCs w:val="24"/>
              </w:rPr>
              <w:t>А.С. Макаренко, Д. Локк, Ж.-Ж. Руссо, М. Монтессори, И.-Г. Песталоцци, К.Д. Ушин- ский, Витторино де Фельтре, Иоанн Златоуст, Т. Кампанелла, В. Мономах, Е. Славинецкий, И. Гербарт, Сократ, М.В. Ломоносов, М-Ф. Квинтилиан, Ф. Аквинский, Л.Н. Толстой, Я-А. Комен- ский,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Аристотель.</w:t>
            </w:r>
          </w:p>
          <w:p w:rsidR="00756CEC" w:rsidRPr="00DD0B9A" w:rsidRDefault="00756CEC" w:rsidP="00DD0B9A">
            <w:pPr>
              <w:pStyle w:val="TableParagraph"/>
              <w:spacing w:before="1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3"/>
              </w:numPr>
              <w:tabs>
                <w:tab w:val="left" w:pos="338"/>
              </w:tabs>
              <w:spacing w:line="270" w:lineRule="atLeast"/>
              <w:ind w:right="64" w:firstLine="0"/>
              <w:jc w:val="both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Подберите по пять исторических, культурных, педагогических терминов, характеризую- щих каждую из исторических</w:t>
            </w:r>
            <w:r w:rsidRPr="00DD0B9A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b/>
                <w:bCs/>
                <w:sz w:val="24"/>
                <w:szCs w:val="24"/>
              </w:rPr>
              <w:t>эпох:</w:t>
            </w:r>
          </w:p>
        </w:tc>
      </w:tr>
    </w:tbl>
    <w:p w:rsidR="00756CEC" w:rsidRDefault="00756CEC">
      <w:pPr>
        <w:spacing w:line="270" w:lineRule="atLeast"/>
        <w:jc w:val="both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4776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spacing w:before="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Античность;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Раннее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средневековье;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Высокое средневековье;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Ренессанс;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spacing w:before="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Новое Время;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Просвещение;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XIX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век;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Начало ХХ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века.</w:t>
            </w:r>
          </w:p>
          <w:p w:rsidR="00756CEC" w:rsidRPr="00DD0B9A" w:rsidRDefault="00756CEC" w:rsidP="00DD0B9A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 w:line="275" w:lineRule="exact"/>
              <w:ind w:left="8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5. Какова возрастная периодизация, представленная следующими великими педагогами: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92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Аристотель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1"/>
              </w:numPr>
              <w:tabs>
                <w:tab w:val="left" w:pos="501"/>
              </w:tabs>
              <w:spacing w:line="293" w:lineRule="exact"/>
              <w:ind w:left="501" w:hanging="4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Я-А.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Коменский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1"/>
              </w:numPr>
              <w:tabs>
                <w:tab w:val="left" w:pos="501"/>
              </w:tabs>
              <w:spacing w:line="293" w:lineRule="exact"/>
              <w:ind w:left="501" w:hanging="4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Ж-Ж.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Руссо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1"/>
              </w:numPr>
              <w:tabs>
                <w:tab w:val="left" w:pos="501"/>
              </w:tabs>
              <w:spacing w:line="294" w:lineRule="exact"/>
              <w:ind w:left="501" w:hanging="4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М.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Монтессори</w:t>
            </w:r>
          </w:p>
        </w:tc>
      </w:tr>
      <w:tr w:rsidR="00756CEC">
        <w:trPr>
          <w:trHeight w:val="568"/>
        </w:trPr>
        <w:tc>
          <w:tcPr>
            <w:tcW w:w="15869" w:type="dxa"/>
            <w:gridSpan w:val="3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3"/>
              <w:ind w:left="138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ПК-3- способностью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756CEC">
        <w:trPr>
          <w:trHeight w:val="2740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8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Знать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8"/>
              <w:ind w:left="78" w:right="55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способы решения задач воспита- ния и духовно-нравственного раз- вития, обучающихся в учебной и внеучебной деятельности;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27" w:line="275" w:lineRule="exact"/>
              <w:ind w:left="463" w:right="6513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Выполнение тестовых заданий:</w:t>
            </w:r>
          </w:p>
          <w:p w:rsidR="00756CEC" w:rsidRDefault="00756CEC" w:rsidP="00DD0B9A">
            <w:pPr>
              <w:pStyle w:val="TableParagraph"/>
              <w:numPr>
                <w:ilvl w:val="0"/>
                <w:numId w:val="20"/>
              </w:numPr>
              <w:tabs>
                <w:tab w:val="left" w:pos="262"/>
              </w:tabs>
              <w:spacing w:line="275" w:lineRule="exact"/>
              <w:ind w:right="1988" w:hanging="262"/>
            </w:pPr>
            <w:r w:rsidRPr="00DD0B9A">
              <w:rPr>
                <w:sz w:val="24"/>
                <w:szCs w:val="24"/>
              </w:rPr>
              <w:t>Какой колледж окончил Дж.Локк, где впоследствии он стал</w:t>
            </w:r>
            <w:r w:rsidRPr="00DD0B9A">
              <w:rPr>
                <w:spacing w:val="-26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преподавателем.</w:t>
            </w:r>
          </w:p>
          <w:p w:rsidR="00756CEC" w:rsidRPr="00DD0B9A" w:rsidRDefault="00756CEC" w:rsidP="00DD0B9A">
            <w:pPr>
              <w:pStyle w:val="TableParagraph"/>
              <w:spacing w:before="1" w:line="317" w:lineRule="exact"/>
              <w:ind w:left="463" w:right="728"/>
              <w:jc w:val="center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1- </w:t>
            </w:r>
            <w:r w:rsidRPr="00DD0B9A">
              <w:rPr>
                <w:sz w:val="24"/>
                <w:szCs w:val="24"/>
              </w:rPr>
              <w:t>Кембридж</w:t>
            </w:r>
          </w:p>
          <w:p w:rsidR="00756CEC" w:rsidRPr="00DD0B9A" w:rsidRDefault="00756CEC" w:rsidP="00DD0B9A">
            <w:pPr>
              <w:pStyle w:val="TableParagraph"/>
              <w:spacing w:line="313" w:lineRule="exact"/>
              <w:ind w:left="463" w:right="730"/>
              <w:jc w:val="center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2- </w:t>
            </w:r>
            <w:r w:rsidRPr="00DD0B9A">
              <w:rPr>
                <w:sz w:val="24"/>
                <w:szCs w:val="24"/>
              </w:rPr>
              <w:t>коллеж де Франс</w:t>
            </w:r>
          </w:p>
          <w:p w:rsidR="00756CEC" w:rsidRPr="00DD0B9A" w:rsidRDefault="00756CEC" w:rsidP="00DD0B9A">
            <w:pPr>
              <w:pStyle w:val="TableParagraph"/>
              <w:spacing w:line="318" w:lineRule="exact"/>
              <w:ind w:left="463" w:right="729"/>
              <w:jc w:val="center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3- </w:t>
            </w:r>
            <w:r w:rsidRPr="00DD0B9A">
              <w:rPr>
                <w:sz w:val="24"/>
                <w:szCs w:val="24"/>
              </w:rPr>
              <w:t>Оксфорд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before="266" w:line="318" w:lineRule="exact"/>
              <w:ind w:left="364" w:hanging="284"/>
              <w:rPr>
                <w:sz w:val="28"/>
                <w:szCs w:val="28"/>
              </w:rPr>
            </w:pPr>
            <w:r w:rsidRPr="00DD0B9A">
              <w:rPr>
                <w:sz w:val="24"/>
                <w:szCs w:val="24"/>
              </w:rPr>
              <w:t>Согласно теории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Дж.Локка...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9"/>
              </w:numPr>
              <w:tabs>
                <w:tab w:val="left" w:pos="384"/>
              </w:tabs>
              <w:spacing w:line="313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все идеи и принципы имеют врожденную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основу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9"/>
              </w:numPr>
              <w:tabs>
                <w:tab w:val="left" w:pos="384"/>
              </w:tabs>
              <w:spacing w:line="296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все человеческое знание проистекает из</w:t>
            </w:r>
            <w:r w:rsidRPr="00DD0B9A">
              <w:rPr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опыта</w:t>
            </w:r>
          </w:p>
        </w:tc>
      </w:tr>
    </w:tbl>
    <w:p w:rsidR="00756CEC" w:rsidRDefault="00756CEC">
      <w:pPr>
        <w:spacing w:line="296" w:lineRule="exact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8103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9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3- </w:t>
            </w:r>
            <w:r w:rsidRPr="00DD0B9A">
              <w:rPr>
                <w:sz w:val="24"/>
                <w:szCs w:val="24"/>
              </w:rPr>
              <w:t>происходит припоминание «высших идей»</w:t>
            </w:r>
          </w:p>
          <w:p w:rsidR="00756CEC" w:rsidRPr="00DD0B9A" w:rsidRDefault="00756CEC" w:rsidP="00DD0B9A">
            <w:pPr>
              <w:pStyle w:val="TableParagraph"/>
              <w:spacing w:before="266" w:line="318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3. </w:t>
            </w:r>
            <w:r w:rsidRPr="00DD0B9A">
              <w:rPr>
                <w:sz w:val="24"/>
                <w:szCs w:val="24"/>
              </w:rPr>
              <w:t>Какое из видов познания оценивалось Дж.Локком как наименее ясное и достоверное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8"/>
              </w:numPr>
              <w:tabs>
                <w:tab w:val="left" w:pos="384"/>
              </w:tabs>
              <w:spacing w:line="315" w:lineRule="exact"/>
              <w:rPr>
                <w:sz w:val="28"/>
                <w:szCs w:val="28"/>
              </w:rPr>
            </w:pPr>
            <w:r w:rsidRPr="00DD0B9A">
              <w:rPr>
                <w:sz w:val="24"/>
                <w:szCs w:val="24"/>
              </w:rPr>
              <w:t>интуитивное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8"/>
              </w:numPr>
              <w:tabs>
                <w:tab w:val="left" w:pos="384"/>
              </w:tabs>
              <w:spacing w:line="313" w:lineRule="exact"/>
              <w:rPr>
                <w:sz w:val="28"/>
                <w:szCs w:val="28"/>
              </w:rPr>
            </w:pPr>
            <w:r w:rsidRPr="00DD0B9A">
              <w:rPr>
                <w:sz w:val="24"/>
                <w:szCs w:val="24"/>
              </w:rPr>
              <w:t>демонстративное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spacing w:line="270" w:lineRule="exact"/>
              <w:ind w:left="340" w:hanging="26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сенситивное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4. Классическим педагогическим трактатом Дж.Локка можно считать: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before="1" w:line="318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«Некоторые мысли о воспитании»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line="313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«Школа –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игра»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line="317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«Дошкольная жизнь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ребенка»</w:t>
            </w:r>
          </w:p>
          <w:p w:rsidR="00756CEC" w:rsidRPr="00DD0B9A" w:rsidRDefault="00756CEC" w:rsidP="00DD0B9A">
            <w:pPr>
              <w:pStyle w:val="TableParagraph"/>
              <w:spacing w:before="268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5.Формирование характера ребенка должно происходить: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6"/>
              </w:numPr>
              <w:tabs>
                <w:tab w:val="left" w:pos="384"/>
              </w:tabs>
              <w:spacing w:before="1" w:line="317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школе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6"/>
              </w:numPr>
              <w:tabs>
                <w:tab w:val="left" w:pos="384"/>
              </w:tabs>
              <w:spacing w:line="313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семье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6"/>
              </w:numPr>
              <w:tabs>
                <w:tab w:val="left" w:pos="384"/>
              </w:tabs>
              <w:spacing w:line="318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состязаниях</w:t>
            </w:r>
          </w:p>
          <w:p w:rsidR="00756CEC" w:rsidRPr="00DD0B9A" w:rsidRDefault="00756CEC" w:rsidP="00DD0B9A">
            <w:pPr>
              <w:pStyle w:val="TableParagraph"/>
              <w:spacing w:before="266" w:line="318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6. </w:t>
            </w:r>
            <w:r w:rsidRPr="00DD0B9A">
              <w:rPr>
                <w:sz w:val="24"/>
                <w:szCs w:val="24"/>
              </w:rPr>
              <w:t>Какие новые предметы Дж.Локк предлагал ввести в курс обучения в школе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5"/>
              </w:numPr>
              <w:tabs>
                <w:tab w:val="left" w:pos="384"/>
              </w:tabs>
              <w:spacing w:line="313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древние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языки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5"/>
              </w:numPr>
              <w:tabs>
                <w:tab w:val="left" w:pos="384"/>
              </w:tabs>
              <w:spacing w:line="313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астрономические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дисциплины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5"/>
              </w:numPr>
              <w:tabs>
                <w:tab w:val="left" w:pos="384"/>
              </w:tabs>
              <w:spacing w:line="318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основы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права</w:t>
            </w:r>
          </w:p>
          <w:p w:rsidR="00756CEC" w:rsidRPr="00DD0B9A" w:rsidRDefault="00756CEC" w:rsidP="00DD0B9A">
            <w:pPr>
              <w:pStyle w:val="TableParagraph"/>
              <w:spacing w:before="268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8. Решающее влияние на воспитание ребенка должна оказывать: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before="1" w:line="317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среда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line="313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наследственность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line="318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воспитание</w:t>
            </w:r>
          </w:p>
        </w:tc>
      </w:tr>
    </w:tbl>
    <w:p w:rsidR="00756CEC" w:rsidRDefault="00756CEC">
      <w:pPr>
        <w:spacing w:line="318" w:lineRule="exact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322"/>
        </w:trPr>
        <w:tc>
          <w:tcPr>
            <w:tcW w:w="1774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  <w:vMerge w:val="restart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9" w:line="293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8. </w:t>
            </w:r>
            <w:r w:rsidRPr="00DD0B9A">
              <w:rPr>
                <w:sz w:val="24"/>
                <w:szCs w:val="24"/>
              </w:rPr>
              <w:t>Дж.Локк предлагал воспитывать юных...</w:t>
            </w:r>
          </w:p>
        </w:tc>
      </w:tr>
      <w:tr w:rsidR="00756CEC">
        <w:trPr>
          <w:trHeight w:val="293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1- </w:t>
            </w:r>
            <w:r w:rsidRPr="00DD0B9A">
              <w:rPr>
                <w:sz w:val="24"/>
                <w:szCs w:val="24"/>
              </w:rPr>
              <w:t>рыцарей</w:t>
            </w:r>
          </w:p>
        </w:tc>
      </w:tr>
      <w:tr w:rsidR="00756CEC">
        <w:trPr>
          <w:trHeight w:val="294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74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2- </w:t>
            </w:r>
            <w:r w:rsidRPr="00DD0B9A">
              <w:rPr>
                <w:sz w:val="24"/>
                <w:szCs w:val="24"/>
              </w:rPr>
              <w:t>ремесленников</w:t>
            </w:r>
          </w:p>
        </w:tc>
      </w:tr>
      <w:tr w:rsidR="00756CEC">
        <w:trPr>
          <w:trHeight w:val="430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303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3- </w:t>
            </w:r>
            <w:r w:rsidRPr="00DD0B9A">
              <w:rPr>
                <w:sz w:val="24"/>
                <w:szCs w:val="24"/>
              </w:rPr>
              <w:t>джентльменов</w:t>
            </w:r>
          </w:p>
        </w:tc>
      </w:tr>
      <w:tr w:rsidR="00756CEC">
        <w:trPr>
          <w:trHeight w:val="389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17" w:line="252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9. Выберите даты жизни Ж-Ж.Руссо</w:t>
            </w:r>
          </w:p>
        </w:tc>
      </w:tr>
      <w:tr w:rsidR="00756CEC">
        <w:trPr>
          <w:trHeight w:val="298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79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1- </w:t>
            </w:r>
            <w:r w:rsidRPr="00DD0B9A">
              <w:rPr>
                <w:sz w:val="24"/>
                <w:szCs w:val="24"/>
              </w:rPr>
              <w:t>1712 - 1778</w:t>
            </w:r>
          </w:p>
        </w:tc>
      </w:tr>
      <w:tr w:rsidR="00756CEC">
        <w:trPr>
          <w:trHeight w:val="293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2- </w:t>
            </w:r>
            <w:r w:rsidRPr="00DD0B9A">
              <w:rPr>
                <w:sz w:val="24"/>
                <w:szCs w:val="24"/>
              </w:rPr>
              <w:t>1650 - 1704</w:t>
            </w:r>
          </w:p>
        </w:tc>
      </w:tr>
      <w:tr w:rsidR="00756CEC">
        <w:trPr>
          <w:trHeight w:val="293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3- </w:t>
            </w:r>
            <w:r w:rsidRPr="00DD0B9A">
              <w:rPr>
                <w:sz w:val="24"/>
                <w:szCs w:val="24"/>
              </w:rPr>
              <w:t>1715 - 1771</w:t>
            </w:r>
          </w:p>
        </w:tc>
      </w:tr>
      <w:tr w:rsidR="00756CEC">
        <w:trPr>
          <w:trHeight w:val="430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303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4- </w:t>
            </w:r>
            <w:r w:rsidRPr="00DD0B9A">
              <w:rPr>
                <w:sz w:val="24"/>
                <w:szCs w:val="24"/>
              </w:rPr>
              <w:t>1801 - 1867</w:t>
            </w:r>
          </w:p>
        </w:tc>
      </w:tr>
      <w:tr w:rsidR="00756CEC">
        <w:trPr>
          <w:trHeight w:val="389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17" w:line="252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10.Ж-Ж. Руссо заменил название: принцип природосообразности на термин:</w:t>
            </w:r>
          </w:p>
        </w:tc>
      </w:tr>
      <w:tr w:rsidR="00756CEC">
        <w:trPr>
          <w:trHeight w:val="299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79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1- </w:t>
            </w:r>
            <w:r w:rsidRPr="00DD0B9A">
              <w:rPr>
                <w:sz w:val="24"/>
                <w:szCs w:val="24"/>
              </w:rPr>
              <w:t>биологизация</w:t>
            </w:r>
          </w:p>
        </w:tc>
      </w:tr>
      <w:tr w:rsidR="00756CEC">
        <w:trPr>
          <w:trHeight w:val="293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2- </w:t>
            </w:r>
            <w:r w:rsidRPr="00DD0B9A">
              <w:rPr>
                <w:sz w:val="24"/>
                <w:szCs w:val="24"/>
              </w:rPr>
              <w:t>психологизация</w:t>
            </w:r>
          </w:p>
        </w:tc>
      </w:tr>
      <w:tr w:rsidR="00756CEC">
        <w:trPr>
          <w:trHeight w:val="293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73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3- </w:t>
            </w:r>
            <w:r w:rsidRPr="00DD0B9A">
              <w:rPr>
                <w:sz w:val="24"/>
                <w:szCs w:val="24"/>
              </w:rPr>
              <w:t>естественность</w:t>
            </w:r>
          </w:p>
        </w:tc>
      </w:tr>
      <w:tr w:rsidR="00756CEC">
        <w:trPr>
          <w:trHeight w:val="430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303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8"/>
                <w:szCs w:val="28"/>
              </w:rPr>
              <w:t xml:space="preserve">4- </w:t>
            </w:r>
            <w:r w:rsidRPr="00DD0B9A">
              <w:rPr>
                <w:sz w:val="24"/>
                <w:szCs w:val="24"/>
              </w:rPr>
              <w:t>свобода</w:t>
            </w:r>
          </w:p>
        </w:tc>
      </w:tr>
      <w:tr w:rsidR="00756CEC">
        <w:trPr>
          <w:trHeight w:val="388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17" w:line="251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11. Какой возрастной период Ж-Ж.Руссо называл «периодом бурь и страстей».</w:t>
            </w:r>
          </w:p>
        </w:tc>
      </w:tr>
      <w:tr w:rsidR="00756CEC">
        <w:trPr>
          <w:trHeight w:val="256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36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1-от рождения до 2 лет</w:t>
            </w:r>
          </w:p>
        </w:tc>
      </w:tr>
      <w:tr w:rsidR="00756CEC">
        <w:trPr>
          <w:trHeight w:val="256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36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2-от 2 до 12 лет</w:t>
            </w:r>
          </w:p>
        </w:tc>
      </w:tr>
      <w:tr w:rsidR="00756CEC">
        <w:trPr>
          <w:trHeight w:val="256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36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3-от 12 до 15 лет</w:t>
            </w:r>
          </w:p>
        </w:tc>
      </w:tr>
      <w:tr w:rsidR="00756CEC">
        <w:trPr>
          <w:trHeight w:val="394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61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4-от 15 до совершеннолетия</w:t>
            </w:r>
          </w:p>
        </w:tc>
      </w:tr>
      <w:tr w:rsidR="00756CEC">
        <w:trPr>
          <w:trHeight w:val="393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23" w:line="251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12. 3 основных фактора, влияющих на развитие ребенка по теории Ж-Ж. Руссо</w:t>
            </w:r>
          </w:p>
        </w:tc>
      </w:tr>
      <w:tr w:rsidR="00756CEC">
        <w:trPr>
          <w:trHeight w:val="255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36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1-школа, родители, сверстники</w:t>
            </w:r>
          </w:p>
        </w:tc>
      </w:tr>
      <w:tr w:rsidR="00756CEC">
        <w:trPr>
          <w:trHeight w:val="255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36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2-природа, люди, вещи</w:t>
            </w:r>
          </w:p>
        </w:tc>
      </w:tr>
      <w:tr w:rsidR="00756CEC">
        <w:trPr>
          <w:trHeight w:val="256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36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3-воспитание, книги, учителя</w:t>
            </w:r>
          </w:p>
        </w:tc>
      </w:tr>
      <w:tr w:rsidR="00756CEC">
        <w:trPr>
          <w:trHeight w:val="270"/>
        </w:trPr>
        <w:tc>
          <w:tcPr>
            <w:tcW w:w="1774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756CEC" w:rsidRPr="00DD0B9A" w:rsidRDefault="00756CEC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line="251" w:lineRule="exact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4-культура, люди, вещи</w:t>
            </w:r>
          </w:p>
        </w:tc>
      </w:tr>
    </w:tbl>
    <w:p w:rsidR="00756CEC" w:rsidRDefault="00756CEC">
      <w:pPr>
        <w:spacing w:line="251" w:lineRule="exact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8297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ind w:left="81" w:right="141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13. Выберите из предложенного списка название педагогического труда Ж-Ж. Руссо. 1- «Джен Эйр»</w:t>
            </w:r>
          </w:p>
          <w:p w:rsidR="00756CEC" w:rsidRPr="00DD0B9A" w:rsidRDefault="00756CEC" w:rsidP="00DD0B9A">
            <w:pPr>
              <w:pStyle w:val="TableParagraph"/>
              <w:ind w:left="81" w:right="7189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2- «Юлия или новая Элоиза» 3-«Воспитание женщины»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4-«О человеке»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ind w:left="81" w:right="3886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14.Основная цель воспитания ребенка в период «сна разума» 1- умственное воспитание</w:t>
            </w:r>
          </w:p>
          <w:p w:rsidR="00756CEC" w:rsidRPr="00DD0B9A" w:rsidRDefault="00756CEC" w:rsidP="00DD0B9A">
            <w:pPr>
              <w:pStyle w:val="TableParagraph"/>
              <w:ind w:left="81" w:right="7287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2- нравственное воспитание 3- развитие внешних чувств 4-эстетическое воспитание</w:t>
            </w:r>
          </w:p>
          <w:p w:rsidR="00756CEC" w:rsidRPr="00DD0B9A" w:rsidRDefault="00756CEC" w:rsidP="00DD0B9A">
            <w:pPr>
              <w:pStyle w:val="TableParagraph"/>
              <w:ind w:left="81" w:right="303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15. Выберите из предложенного списка имя героя романа Ж-Ж.Руссо 1- Гаргантюа</w:t>
            </w:r>
          </w:p>
          <w:p w:rsidR="00756CEC" w:rsidRPr="00DD0B9A" w:rsidRDefault="00756CEC" w:rsidP="00DD0B9A">
            <w:pPr>
              <w:pStyle w:val="TableParagraph"/>
              <w:ind w:left="81" w:right="903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2- Лингард 3-Эмиль</w:t>
            </w: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4-Том Сойер</w:t>
            </w: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16.Основное художественное произведение, предложенное Ж-Ж.Руссо для чтения герою своего романа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3"/>
              </w:numPr>
              <w:tabs>
                <w:tab w:val="left" w:pos="285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«Робинзон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Крузо»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3"/>
              </w:numPr>
              <w:tabs>
                <w:tab w:val="left" w:pos="285"/>
              </w:tabs>
              <w:spacing w:before="1"/>
              <w:ind w:left="81" w:right="7232" w:firstLine="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«Путешествие</w:t>
            </w:r>
            <w:r w:rsidRPr="00DD0B9A">
              <w:rPr>
                <w:spacing w:val="-17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Гулливера» 3-«Сказки братьев</w:t>
            </w:r>
            <w:r w:rsidRPr="00DD0B9A">
              <w:rPr>
                <w:spacing w:val="-5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Гримм»</w:t>
            </w:r>
          </w:p>
          <w:p w:rsidR="00756CEC" w:rsidRPr="00DD0B9A" w:rsidRDefault="00756CEC" w:rsidP="00DD0B9A">
            <w:pPr>
              <w:pStyle w:val="TableParagraph"/>
              <w:ind w:left="8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4-«Мир чувственных вещей в картинках»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ind w:left="81" w:right="519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17. Предложенный Ж-Ж.Руссо метод наказания. 1- телесные наказания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словесные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наказания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2"/>
              </w:numPr>
              <w:tabs>
                <w:tab w:val="left" w:pos="343"/>
              </w:tabs>
              <w:ind w:left="342" w:hanging="26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угроза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ind w:left="281" w:hanging="2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естественные</w:t>
            </w:r>
            <w:r w:rsidRPr="00DD0B9A">
              <w:rPr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последствия</w:t>
            </w:r>
          </w:p>
        </w:tc>
      </w:tr>
    </w:tbl>
    <w:p w:rsidR="00756CEC" w:rsidRDefault="00756CEC">
      <w:pPr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462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56CEC">
        <w:trPr>
          <w:trHeight w:val="7745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Уметь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6"/>
              <w:ind w:left="78" w:right="58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 xml:space="preserve">решать задачи воспитания и </w:t>
            </w:r>
            <w:r w:rsidRPr="00DD0B9A">
              <w:rPr>
                <w:spacing w:val="-4"/>
                <w:sz w:val="24"/>
                <w:szCs w:val="24"/>
              </w:rPr>
              <w:t>ду-</w:t>
            </w:r>
            <w:r w:rsidRPr="00DD0B9A">
              <w:rPr>
                <w:spacing w:val="5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ховно-нравственного развития, обучающихся в учебной и вне- учебной деятельности;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6"/>
              <w:ind w:left="861"/>
              <w:jc w:val="both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Заполните пробелы в тексте и назовите авторов представленных цитат: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1"/>
              </w:numPr>
              <w:tabs>
                <w:tab w:val="left" w:pos="321"/>
              </w:tabs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«...подготавливает себе материал, прежде чем начнет придавать ему форму»</w:t>
            </w:r>
            <w:r w:rsidRPr="00DD0B9A">
              <w:rPr>
                <w:i/>
                <w:iCs/>
                <w:spacing w:val="-11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</w:tabs>
              <w:spacing w:before="7" w:line="235" w:lineRule="auto"/>
              <w:ind w:left="364" w:right="63" w:hanging="284"/>
              <w:jc w:val="both"/>
              <w:rPr>
                <w:i/>
                <w:iCs/>
                <w:sz w:val="28"/>
                <w:szCs w:val="28"/>
              </w:rPr>
            </w:pPr>
            <w:r w:rsidRPr="00DD0B9A">
              <w:rPr>
                <w:i/>
                <w:iCs/>
                <w:sz w:val="24"/>
                <w:szCs w:val="24"/>
              </w:rPr>
              <w:t>«Поэтому пусть будет для учащих ... правилом: все что только можно, предоставить для восприятия ..., а именно: видимое - для восприятия ..., слышимое - ..., запахи - ..., подлежащее вкусу - ..., доступное осязанию - путем ...»</w:t>
            </w:r>
            <w:r w:rsidRPr="00DD0B9A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before="15" w:line="230" w:lineRule="auto"/>
              <w:ind w:left="364" w:right="62" w:hanging="284"/>
              <w:jc w:val="both"/>
              <w:rPr>
                <w:i/>
                <w:iCs/>
                <w:sz w:val="28"/>
                <w:szCs w:val="28"/>
              </w:rPr>
            </w:pPr>
            <w:r>
              <w:tab/>
            </w:r>
            <w:r w:rsidRPr="00DD0B9A">
              <w:rPr>
                <w:i/>
                <w:iCs/>
                <w:sz w:val="24"/>
                <w:szCs w:val="24"/>
              </w:rPr>
              <w:t>«Начало познания необходимо всегда вытекает из ... . А поэтому следовало бы начинать ... не со словесного толкования о вещах, но с реального ... над ними»</w:t>
            </w:r>
            <w:r w:rsidRPr="00DD0B9A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before="3" w:line="318" w:lineRule="exact"/>
              <w:ind w:left="424" w:hanging="344"/>
              <w:jc w:val="both"/>
              <w:rPr>
                <w:i/>
                <w:iCs/>
                <w:sz w:val="28"/>
                <w:szCs w:val="28"/>
              </w:rPr>
            </w:pPr>
            <w:r w:rsidRPr="00DD0B9A">
              <w:rPr>
                <w:i/>
                <w:iCs/>
                <w:sz w:val="24"/>
                <w:szCs w:val="24"/>
              </w:rPr>
              <w:t>«Растениям дают определенный вид посредством .... а людям - посредством ...»</w:t>
            </w:r>
            <w:r w:rsidRPr="00DD0B9A"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313" w:lineRule="exact"/>
              <w:ind w:left="424" w:hanging="344"/>
              <w:jc w:val="both"/>
              <w:rPr>
                <w:i/>
                <w:iCs/>
                <w:sz w:val="28"/>
                <w:szCs w:val="28"/>
              </w:rPr>
            </w:pPr>
            <w:r w:rsidRPr="00DD0B9A">
              <w:rPr>
                <w:i/>
                <w:iCs/>
                <w:sz w:val="24"/>
                <w:szCs w:val="24"/>
              </w:rPr>
              <w:t>«Воспитание</w:t>
            </w:r>
            <w:r w:rsidRPr="00DD0B9A">
              <w:rPr>
                <w:i/>
                <w:iCs/>
                <w:spacing w:val="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это</w:t>
            </w:r>
            <w:r w:rsidRPr="00DD0B9A">
              <w:rPr>
                <w:i/>
                <w:iCs/>
                <w:spacing w:val="8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дается</w:t>
            </w:r>
            <w:r w:rsidRPr="00DD0B9A">
              <w:rPr>
                <w:i/>
                <w:iCs/>
                <w:spacing w:val="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нам</w:t>
            </w:r>
            <w:r w:rsidRPr="00DD0B9A">
              <w:rPr>
                <w:i/>
                <w:iCs/>
                <w:spacing w:val="7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или</w:t>
            </w:r>
            <w:r w:rsidRPr="00DD0B9A">
              <w:rPr>
                <w:i/>
                <w:iCs/>
                <w:spacing w:val="6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...</w:t>
            </w:r>
            <w:r w:rsidRPr="00DD0B9A">
              <w:rPr>
                <w:i/>
                <w:iCs/>
                <w:spacing w:val="6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или</w:t>
            </w:r>
            <w:r w:rsidRPr="00DD0B9A">
              <w:rPr>
                <w:i/>
                <w:iCs/>
                <w:spacing w:val="6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...</w:t>
            </w:r>
            <w:r w:rsidRPr="00DD0B9A">
              <w:rPr>
                <w:i/>
                <w:iCs/>
                <w:spacing w:val="6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или</w:t>
            </w:r>
            <w:r w:rsidRPr="00DD0B9A">
              <w:rPr>
                <w:i/>
                <w:iCs/>
                <w:spacing w:val="1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Внутреннее</w:t>
            </w:r>
            <w:r w:rsidRPr="00DD0B9A">
              <w:rPr>
                <w:i/>
                <w:iCs/>
                <w:spacing w:val="6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развитие</w:t>
            </w:r>
            <w:r w:rsidRPr="00DD0B9A">
              <w:rPr>
                <w:i/>
                <w:iCs/>
                <w:spacing w:val="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наших</w:t>
            </w:r>
            <w:r w:rsidRPr="00DD0B9A">
              <w:rPr>
                <w:i/>
                <w:iCs/>
                <w:spacing w:val="8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способностей</w:t>
            </w:r>
          </w:p>
          <w:p w:rsidR="00756CEC" w:rsidRPr="00DD0B9A" w:rsidRDefault="00756CEC" w:rsidP="00DD0B9A">
            <w:pPr>
              <w:pStyle w:val="TableParagraph"/>
              <w:spacing w:line="270" w:lineRule="exact"/>
              <w:ind w:left="364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и наших органов есть воспитание, получаемое от , обучение тому, как пользоваться этим</w:t>
            </w:r>
          </w:p>
          <w:p w:rsidR="00756CEC" w:rsidRPr="00DD0B9A" w:rsidRDefault="00756CEC" w:rsidP="00DD0B9A">
            <w:pPr>
              <w:pStyle w:val="TableParagraph"/>
              <w:ind w:left="364" w:right="63"/>
              <w:jc w:val="both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развитием, есть воспитание со стороны ..., а приобретение нами опыта относительно предметов, дающих нам восприятия, есть воспитание со стороны ...» 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before="2" w:line="318" w:lineRule="exact"/>
              <w:ind w:left="424" w:hanging="344"/>
              <w:jc w:val="both"/>
              <w:rPr>
                <w:i/>
                <w:iCs/>
                <w:sz w:val="28"/>
                <w:szCs w:val="28"/>
              </w:rPr>
            </w:pPr>
            <w:r w:rsidRPr="00DD0B9A">
              <w:rPr>
                <w:i/>
                <w:iCs/>
                <w:sz w:val="24"/>
                <w:szCs w:val="24"/>
              </w:rPr>
              <w:t>«Идею</w:t>
            </w:r>
            <w:r w:rsidRPr="00DD0B9A">
              <w:rPr>
                <w:i/>
                <w:iCs/>
                <w:spacing w:val="8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...</w:t>
            </w:r>
            <w:r w:rsidRPr="00DD0B9A">
              <w:rPr>
                <w:i/>
                <w:iCs/>
                <w:spacing w:val="8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образования</w:t>
            </w:r>
            <w:r w:rsidRPr="00DD0B9A">
              <w:rPr>
                <w:i/>
                <w:iCs/>
                <w:spacing w:val="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нужно</w:t>
            </w:r>
            <w:r w:rsidRPr="00DD0B9A">
              <w:rPr>
                <w:i/>
                <w:iCs/>
                <w:spacing w:val="8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рассматривать</w:t>
            </w:r>
            <w:r w:rsidRPr="00DD0B9A">
              <w:rPr>
                <w:i/>
                <w:iCs/>
                <w:spacing w:val="12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как</w:t>
            </w:r>
            <w:r w:rsidRPr="00DD0B9A">
              <w:rPr>
                <w:i/>
                <w:iCs/>
                <w:spacing w:val="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идею</w:t>
            </w:r>
            <w:r w:rsidRPr="00DD0B9A">
              <w:rPr>
                <w:i/>
                <w:iCs/>
                <w:spacing w:val="1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развития</w:t>
            </w:r>
            <w:r w:rsidRPr="00DD0B9A">
              <w:rPr>
                <w:i/>
                <w:iCs/>
                <w:spacing w:val="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и</w:t>
            </w:r>
            <w:r w:rsidRPr="00DD0B9A">
              <w:rPr>
                <w:i/>
                <w:iCs/>
                <w:spacing w:val="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формирования</w:t>
            </w:r>
            <w:r w:rsidRPr="00DD0B9A">
              <w:rPr>
                <w:i/>
                <w:iCs/>
                <w:spacing w:val="7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сил</w:t>
            </w:r>
            <w:r w:rsidRPr="00DD0B9A">
              <w:rPr>
                <w:i/>
                <w:iCs/>
                <w:spacing w:val="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и</w:t>
            </w:r>
            <w:r w:rsidRPr="00DD0B9A">
              <w:rPr>
                <w:i/>
                <w:iCs/>
                <w:spacing w:val="8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pacing w:val="2"/>
                <w:sz w:val="24"/>
                <w:szCs w:val="24"/>
              </w:rPr>
              <w:t>за-</w:t>
            </w:r>
          </w:p>
          <w:p w:rsidR="00756CEC" w:rsidRPr="00DD0B9A" w:rsidRDefault="00756CEC" w:rsidP="00DD0B9A">
            <w:pPr>
              <w:pStyle w:val="TableParagraph"/>
              <w:tabs>
                <w:tab w:val="left" w:leader="dot" w:pos="9122"/>
              </w:tabs>
              <w:spacing w:line="272" w:lineRule="exact"/>
              <w:ind w:left="364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 xml:space="preserve">датков человеческого сердца, человеческого ума и человеческих </w:t>
            </w:r>
            <w:r w:rsidRPr="00DD0B9A">
              <w:rPr>
                <w:i/>
                <w:iCs/>
                <w:spacing w:val="1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умений.</w:t>
            </w:r>
            <w:r w:rsidRPr="00DD0B9A">
              <w:rPr>
                <w:i/>
                <w:iCs/>
                <w:spacing w:val="1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Поэтому</w:t>
            </w:r>
            <w:r w:rsidRPr="00DD0B9A">
              <w:rPr>
                <w:i/>
                <w:iCs/>
                <w:sz w:val="24"/>
                <w:szCs w:val="24"/>
              </w:rPr>
              <w:tab/>
              <w:t>,</w:t>
            </w:r>
            <w:r w:rsidRPr="00DD0B9A">
              <w:rPr>
                <w:i/>
                <w:iCs/>
                <w:spacing w:val="14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которую</w:t>
            </w:r>
          </w:p>
          <w:p w:rsidR="00756CEC" w:rsidRPr="00DD0B9A" w:rsidRDefault="00756CEC" w:rsidP="00DD0B9A">
            <w:pPr>
              <w:pStyle w:val="TableParagraph"/>
              <w:tabs>
                <w:tab w:val="left" w:leader="dot" w:pos="9197"/>
              </w:tabs>
              <w:ind w:left="364" w:right="61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эта идея предъявляет к средствам развития и формирования наших сил и задатков, точно также непременно требует полностью подчинять притязания</w:t>
            </w:r>
            <w:r w:rsidRPr="00DD0B9A">
              <w:rPr>
                <w:i/>
                <w:iCs/>
                <w:spacing w:val="3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нашей</w:t>
            </w:r>
            <w:r w:rsidRPr="00DD0B9A">
              <w:rPr>
                <w:i/>
                <w:iCs/>
                <w:spacing w:val="6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животной</w:t>
            </w:r>
            <w:r w:rsidRPr="00DD0B9A">
              <w:rPr>
                <w:i/>
                <w:iCs/>
                <w:sz w:val="24"/>
                <w:szCs w:val="24"/>
              </w:rPr>
              <w:tab/>
              <w:t>более</w:t>
            </w:r>
            <w:r w:rsidRPr="00DD0B9A">
              <w:rPr>
                <w:i/>
                <w:iCs/>
                <w:spacing w:val="1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pacing w:val="-3"/>
                <w:sz w:val="24"/>
                <w:szCs w:val="24"/>
              </w:rPr>
              <w:t>вы-</w:t>
            </w:r>
          </w:p>
          <w:p w:rsidR="00756CEC" w:rsidRPr="00DD0B9A" w:rsidRDefault="00756CEC" w:rsidP="00DD0B9A">
            <w:pPr>
              <w:pStyle w:val="TableParagraph"/>
              <w:ind w:left="364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соким притязаниям ... божественной сущности задатков и сил нашего сердца, нашего ума, наших умений» 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  <w:tab w:val="left" w:leader="dot" w:pos="7170"/>
              </w:tabs>
              <w:spacing w:before="1" w:line="316" w:lineRule="exact"/>
              <w:ind w:left="424" w:hanging="344"/>
              <w:rPr>
                <w:i/>
                <w:iCs/>
                <w:sz w:val="28"/>
                <w:szCs w:val="28"/>
              </w:rPr>
            </w:pPr>
            <w:r w:rsidRPr="00DD0B9A">
              <w:rPr>
                <w:i/>
                <w:iCs/>
                <w:sz w:val="24"/>
                <w:szCs w:val="24"/>
              </w:rPr>
              <w:t>«Мы этим устанавливаем для воспитания и</w:t>
            </w:r>
            <w:r w:rsidRPr="00DD0B9A"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обучения</w:t>
            </w:r>
            <w:r w:rsidRPr="00DD0B9A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принцип</w:t>
            </w:r>
            <w:r w:rsidRPr="00DD0B9A">
              <w:rPr>
                <w:i/>
                <w:iCs/>
                <w:sz w:val="24"/>
                <w:szCs w:val="24"/>
              </w:rPr>
              <w:tab/>
              <w:t>вообще и ставим его рядом</w:t>
            </w:r>
            <w:r w:rsidRPr="00DD0B9A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с</w:t>
            </w:r>
          </w:p>
          <w:p w:rsidR="00756CEC" w:rsidRPr="00DD0B9A" w:rsidRDefault="00756CEC" w:rsidP="00DD0B9A">
            <w:pPr>
              <w:pStyle w:val="TableParagraph"/>
              <w:tabs>
                <w:tab w:val="left" w:leader="dot" w:pos="9816"/>
              </w:tabs>
              <w:spacing w:line="270" w:lineRule="exact"/>
              <w:ind w:left="364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...</w:t>
            </w:r>
            <w:r w:rsidRPr="00DD0B9A">
              <w:rPr>
                <w:i/>
                <w:iCs/>
                <w:spacing w:val="2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.</w:t>
            </w:r>
            <w:r w:rsidRPr="00DD0B9A">
              <w:rPr>
                <w:i/>
                <w:iCs/>
                <w:spacing w:val="2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Первый</w:t>
            </w:r>
            <w:r w:rsidRPr="00DD0B9A">
              <w:rPr>
                <w:i/>
                <w:iCs/>
                <w:spacing w:val="2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принцип</w:t>
            </w:r>
            <w:r w:rsidRPr="00DD0B9A">
              <w:rPr>
                <w:i/>
                <w:iCs/>
                <w:spacing w:val="3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подчиняется</w:t>
            </w:r>
            <w:r w:rsidRPr="00DD0B9A">
              <w:rPr>
                <w:i/>
                <w:iCs/>
                <w:spacing w:val="28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этому</w:t>
            </w:r>
            <w:r w:rsidRPr="00DD0B9A">
              <w:rPr>
                <w:i/>
                <w:iCs/>
                <w:spacing w:val="2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второму.</w:t>
            </w:r>
            <w:r w:rsidRPr="00DD0B9A">
              <w:rPr>
                <w:i/>
                <w:iCs/>
                <w:spacing w:val="2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Между</w:t>
            </w:r>
            <w:r w:rsidRPr="00DD0B9A">
              <w:rPr>
                <w:i/>
                <w:iCs/>
                <w:spacing w:val="3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принципом</w:t>
            </w:r>
            <w:r w:rsidRPr="00DD0B9A">
              <w:rPr>
                <w:i/>
                <w:iCs/>
                <w:spacing w:val="3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...</w:t>
            </w:r>
            <w:r w:rsidRPr="00DD0B9A">
              <w:rPr>
                <w:i/>
                <w:iCs/>
                <w:spacing w:val="29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и</w:t>
            </w:r>
            <w:r w:rsidRPr="00DD0B9A">
              <w:rPr>
                <w:i/>
                <w:iCs/>
                <w:spacing w:val="3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принципом</w:t>
            </w:r>
            <w:r w:rsidRPr="00DD0B9A">
              <w:rPr>
                <w:i/>
                <w:iCs/>
                <w:sz w:val="24"/>
                <w:szCs w:val="24"/>
              </w:rPr>
              <w:tab/>
            </w:r>
            <w:r w:rsidRPr="00DD0B9A">
              <w:rPr>
                <w:i/>
                <w:iCs/>
                <w:spacing w:val="2"/>
                <w:sz w:val="24"/>
                <w:szCs w:val="24"/>
              </w:rPr>
              <w:t>мо-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364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жет произойти ...» 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  <w:tab w:val="left" w:leader="dot" w:pos="7672"/>
              </w:tabs>
              <w:spacing w:before="1" w:line="318" w:lineRule="exact"/>
              <w:ind w:left="424" w:hanging="344"/>
              <w:rPr>
                <w:i/>
                <w:iCs/>
                <w:sz w:val="28"/>
                <w:szCs w:val="28"/>
              </w:rPr>
            </w:pPr>
            <w:r w:rsidRPr="00DD0B9A">
              <w:rPr>
                <w:i/>
                <w:iCs/>
                <w:sz w:val="24"/>
                <w:szCs w:val="24"/>
              </w:rPr>
              <w:t xml:space="preserve">«Отсюда   следует призыв. Не участвуй ни в чем, </w:t>
            </w:r>
            <w:r w:rsidRPr="00DD0B9A">
              <w:rPr>
                <w:i/>
                <w:iCs/>
                <w:spacing w:val="2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что</w:t>
            </w:r>
            <w:r w:rsidRPr="00DD0B9A">
              <w:rPr>
                <w:i/>
                <w:iCs/>
                <w:spacing w:val="1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требуется</w:t>
            </w:r>
            <w:r w:rsidRPr="00DD0B9A">
              <w:rPr>
                <w:i/>
                <w:iCs/>
                <w:sz w:val="24"/>
                <w:szCs w:val="24"/>
              </w:rPr>
              <w:tab/>
              <w:t>времени или иго</w:t>
            </w:r>
            <w:r w:rsidRPr="00DD0B9A">
              <w:rPr>
                <w:i/>
                <w:iCs/>
                <w:spacing w:val="5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господ-</w:t>
            </w:r>
          </w:p>
          <w:p w:rsidR="00756CEC" w:rsidRPr="00DD0B9A" w:rsidRDefault="00756CEC" w:rsidP="00DD0B9A">
            <w:pPr>
              <w:pStyle w:val="TableParagraph"/>
              <w:spacing w:line="272" w:lineRule="exact"/>
              <w:ind w:left="364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ствующим духом, но противоречит ..., а стремись к гармоничному сочетанию ... с ...»</w:t>
            </w:r>
            <w:r w:rsidRPr="00DD0B9A">
              <w:rPr>
                <w:i/>
                <w:iCs/>
                <w:spacing w:val="-25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...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1"/>
              </w:numPr>
              <w:tabs>
                <w:tab w:val="left" w:pos="926"/>
              </w:tabs>
              <w:ind w:left="81" w:right="71" w:firstLine="566"/>
              <w:rPr>
                <w:i/>
                <w:iCs/>
                <w:sz w:val="24"/>
                <w:szCs w:val="24"/>
              </w:rPr>
            </w:pPr>
            <w:r w:rsidRPr="00DD0B9A">
              <w:rPr>
                <w:i/>
                <w:iCs/>
                <w:sz w:val="24"/>
                <w:szCs w:val="24"/>
              </w:rPr>
              <w:t>«... как отражение в литературе, искусстве, воспитании ... характера, исторической самостоятельности, творческой силы и психологического склада ..., его любви к Родине»</w:t>
            </w:r>
            <w:r w:rsidRPr="00DD0B9A"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 w:rsidRPr="00DD0B9A">
              <w:rPr>
                <w:i/>
                <w:iCs/>
                <w:sz w:val="24"/>
                <w:szCs w:val="24"/>
              </w:rPr>
              <w:t>...</w:t>
            </w:r>
          </w:p>
          <w:p w:rsidR="00756CEC" w:rsidRPr="00DD0B9A" w:rsidRDefault="00756CEC" w:rsidP="00DD0B9A">
            <w:pPr>
              <w:pStyle w:val="TableParagraph"/>
              <w:spacing w:before="1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</w:tabs>
              <w:spacing w:before="1" w:line="278" w:lineRule="exact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Оценка</w:t>
            </w:r>
            <w:r w:rsidRPr="00DD0B9A">
              <w:rPr>
                <w:spacing w:val="15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философско-педагогической</w:t>
            </w:r>
            <w:r w:rsidRPr="00DD0B9A">
              <w:rPr>
                <w:spacing w:val="17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проблеме</w:t>
            </w:r>
            <w:r w:rsidRPr="00DD0B9A">
              <w:rPr>
                <w:spacing w:val="18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гармонии</w:t>
            </w:r>
            <w:r w:rsidRPr="00DD0B9A">
              <w:rPr>
                <w:spacing w:val="17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природы</w:t>
            </w:r>
            <w:r w:rsidRPr="00DD0B9A">
              <w:rPr>
                <w:spacing w:val="16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и</w:t>
            </w:r>
            <w:r w:rsidRPr="00DD0B9A">
              <w:rPr>
                <w:spacing w:val="16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человека,</w:t>
            </w:r>
            <w:r w:rsidRPr="00DD0B9A">
              <w:rPr>
                <w:spacing w:val="16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приведенной</w:t>
            </w:r>
            <w:r w:rsidRPr="00DD0B9A">
              <w:rPr>
                <w:spacing w:val="17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в</w:t>
            </w:r>
          </w:p>
        </w:tc>
      </w:tr>
    </w:tbl>
    <w:p w:rsidR="00756CEC" w:rsidRDefault="00756CEC">
      <w:pPr>
        <w:spacing w:line="278" w:lineRule="exact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1948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4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отрывке из поэмы итальянского Возрождения «Зодиак жизни» Пьер-Анджелло Мандзолли:</w:t>
            </w:r>
          </w:p>
          <w:p w:rsidR="00756CEC" w:rsidRPr="00DD0B9A" w:rsidRDefault="00756CE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ind w:left="647" w:right="2725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«Счастлив лишь тот, кто в и том, и в другом вполне совершенен, Ловок, проворен, силен и здоров, а также при этом</w:t>
            </w:r>
          </w:p>
          <w:p w:rsidR="00756CEC" w:rsidRPr="00DD0B9A" w:rsidRDefault="00756CEC" w:rsidP="00DD0B9A">
            <w:pPr>
              <w:pStyle w:val="TableParagraph"/>
              <w:spacing w:before="1"/>
              <w:ind w:left="64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Мудр и учен, добродетелен, благоразумен,</w:t>
            </w:r>
          </w:p>
          <w:p w:rsidR="00756CEC" w:rsidRPr="00DD0B9A" w:rsidRDefault="00756CEC" w:rsidP="00DD0B9A">
            <w:pPr>
              <w:pStyle w:val="TableParagraph"/>
              <w:ind w:left="647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Кто в совершенстве в себе сочетает и чувства, и разум»</w:t>
            </w:r>
          </w:p>
        </w:tc>
      </w:tr>
      <w:tr w:rsidR="00756CEC">
        <w:trPr>
          <w:trHeight w:val="6122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Владеть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6"/>
              <w:ind w:left="78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способами решения задач воспитания и духовно- нравственного развития, обучающихся в учебной и внеучебной деятельности.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10"/>
              <w:ind w:left="8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1. Письменно дайте ответ на один из вопросов (по выбору студента) с кратким обосновани- ем своей точки зрения.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9"/>
              </w:numPr>
              <w:tabs>
                <w:tab w:val="left" w:pos="365"/>
              </w:tabs>
              <w:ind w:right="6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Охарактеризуйте ту историческую эпоху, которая создала наилучшие предпосылки для карди- нальных реформ в сфере образования и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просвещения.</w:t>
            </w:r>
          </w:p>
          <w:p w:rsidR="00756CEC" w:rsidRPr="00DD0B9A" w:rsidRDefault="00756CEC" w:rsidP="00DD0B9A">
            <w:pPr>
              <w:pStyle w:val="TableParagraph"/>
              <w:numPr>
                <w:ilvl w:val="0"/>
                <w:numId w:val="9"/>
              </w:numPr>
              <w:tabs>
                <w:tab w:val="left" w:pos="365"/>
              </w:tabs>
              <w:spacing w:before="1" w:line="237" w:lineRule="auto"/>
              <w:ind w:right="62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Охарактеризуйте ту историческую эпоху, когда была создана /были созданы/ педагогические теории /системы, концепции/, оказавшие определяющее влияние на развитие</w:t>
            </w:r>
            <w:r w:rsidRPr="00DD0B9A">
              <w:rPr>
                <w:spacing w:val="-17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педагогики.</w:t>
            </w:r>
          </w:p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 w:line="274" w:lineRule="exact"/>
              <w:ind w:left="81"/>
              <w:rPr>
                <w:b/>
                <w:bCs/>
                <w:sz w:val="24"/>
                <w:szCs w:val="24"/>
              </w:rPr>
            </w:pPr>
            <w:r w:rsidRPr="00DD0B9A">
              <w:rPr>
                <w:b/>
                <w:bCs/>
                <w:sz w:val="24"/>
                <w:szCs w:val="24"/>
              </w:rPr>
              <w:t>2. Вставьте в данные фразы пропущенные слова:</w:t>
            </w:r>
          </w:p>
          <w:p w:rsidR="00756CEC" w:rsidRPr="00DD0B9A" w:rsidRDefault="00756CEC" w:rsidP="00DD0B9A">
            <w:pPr>
              <w:pStyle w:val="TableParagraph"/>
              <w:ind w:left="81" w:right="122" w:firstLine="7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 первобытном обществе проводилась церемония посвящения подростков в полноправ- ные члены общины, которая называлась ... .</w:t>
            </w:r>
          </w:p>
          <w:p w:rsidR="00756CEC" w:rsidRPr="00DD0B9A" w:rsidRDefault="00756CEC" w:rsidP="00DD0B9A">
            <w:pPr>
              <w:pStyle w:val="TableParagraph"/>
              <w:ind w:left="14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Стержнем педагогического менталитета Дальневосточной цивилизации был культ ... .</w:t>
            </w:r>
          </w:p>
          <w:p w:rsidR="00756CEC" w:rsidRPr="00DD0B9A" w:rsidRDefault="00756CEC" w:rsidP="00DD0B9A">
            <w:pPr>
              <w:pStyle w:val="TableParagraph"/>
              <w:ind w:left="81" w:firstLine="7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По мнению Платона воспитание призвано помогать ... вспоминать то, что она познала в мире ... .</w:t>
            </w:r>
          </w:p>
          <w:p w:rsidR="00756CEC" w:rsidRPr="00DD0B9A" w:rsidRDefault="00756CEC" w:rsidP="00DD0B9A">
            <w:pPr>
              <w:pStyle w:val="TableParagraph"/>
              <w:ind w:left="81" w:firstLine="7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Философско-педагогическая концепция Аристотеля строилась на признании существова- ния трех частей человеческой души : ..., ..., ... .</w:t>
            </w:r>
          </w:p>
          <w:p w:rsidR="00756CEC" w:rsidRPr="00DD0B9A" w:rsidRDefault="00756CEC" w:rsidP="00DD0B9A">
            <w:pPr>
              <w:pStyle w:val="TableParagraph"/>
              <w:ind w:left="8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Традиции педагогической культуры Византийской империи были заложены ... .</w:t>
            </w:r>
          </w:p>
          <w:p w:rsidR="00756CEC" w:rsidRPr="00DD0B9A" w:rsidRDefault="00756CEC" w:rsidP="00DD0B9A">
            <w:pPr>
              <w:pStyle w:val="TableParagraph"/>
              <w:tabs>
                <w:tab w:val="left" w:leader="dot" w:pos="7331"/>
              </w:tabs>
              <w:ind w:left="8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 эпоху европейского Ренессанса</w:t>
            </w:r>
            <w:r w:rsidRPr="00DD0B9A">
              <w:rPr>
                <w:spacing w:val="-1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происходило</w:t>
            </w:r>
            <w:r w:rsidRPr="00DD0B9A">
              <w:rPr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возрождение</w:t>
            </w:r>
            <w:r w:rsidRPr="00DD0B9A">
              <w:rPr>
                <w:sz w:val="24"/>
                <w:szCs w:val="24"/>
              </w:rPr>
              <w:tab/>
              <w:t>традиций.</w:t>
            </w:r>
          </w:p>
          <w:p w:rsidR="00756CEC" w:rsidRPr="00DD0B9A" w:rsidRDefault="00756CEC" w:rsidP="00DD0B9A">
            <w:pPr>
              <w:pStyle w:val="TableParagraph"/>
              <w:ind w:left="81" w:firstLine="7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 период Реформации католическая церковь создала Международную педагогическую ор- ганизацию в лице ... .</w:t>
            </w:r>
          </w:p>
          <w:p w:rsidR="00756CEC" w:rsidRPr="00DD0B9A" w:rsidRDefault="00756CEC" w:rsidP="00DD0B9A">
            <w:pPr>
              <w:pStyle w:val="TableParagraph"/>
              <w:ind w:left="81" w:firstLine="7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Целостная педагогическая система Я.-А. Коменского строилась на основе следующих принципов: ... .</w:t>
            </w:r>
          </w:p>
          <w:p w:rsidR="00756CEC" w:rsidRPr="00DD0B9A" w:rsidRDefault="00756CEC" w:rsidP="00DD0B9A">
            <w:pPr>
              <w:pStyle w:val="TableParagraph"/>
              <w:tabs>
                <w:tab w:val="left" w:leader="dot" w:pos="4807"/>
              </w:tabs>
              <w:spacing w:line="264" w:lineRule="exact"/>
              <w:ind w:left="8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Д. Локк создал</w:t>
            </w:r>
            <w:r w:rsidRPr="00DD0B9A">
              <w:rPr>
                <w:spacing w:val="-7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теорию</w:t>
            </w:r>
            <w:r w:rsidRPr="00DD0B9A">
              <w:rPr>
                <w:spacing w:val="-4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«воспитания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4"/>
                <w:sz w:val="24"/>
                <w:szCs w:val="24"/>
              </w:rPr>
              <w:t>».</w:t>
            </w:r>
          </w:p>
        </w:tc>
      </w:tr>
    </w:tbl>
    <w:p w:rsidR="00756CEC" w:rsidRDefault="00756CEC">
      <w:pPr>
        <w:spacing w:line="264" w:lineRule="exact"/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rPr>
          <w:b/>
          <w:bCs/>
          <w:sz w:val="20"/>
          <w:szCs w:val="20"/>
        </w:rPr>
      </w:pPr>
    </w:p>
    <w:p w:rsidR="00756CEC" w:rsidRDefault="00756CEC">
      <w:pPr>
        <w:pStyle w:val="BodyText"/>
        <w:spacing w:before="9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3836"/>
        <w:gridCol w:w="10259"/>
      </w:tblGrid>
      <w:tr w:rsidR="00756CEC">
        <w:trPr>
          <w:trHeight w:val="841"/>
        </w:trPr>
        <w:tc>
          <w:tcPr>
            <w:tcW w:w="1774" w:type="dxa"/>
          </w:tcPr>
          <w:p w:rsidR="00756CEC" w:rsidRPr="00DD0B9A" w:rsidRDefault="00756CEC" w:rsidP="00DD0B9A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93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5"/>
              <w:rPr>
                <w:b/>
                <w:bCs/>
                <w:sz w:val="24"/>
                <w:szCs w:val="24"/>
              </w:rPr>
            </w:pPr>
          </w:p>
          <w:p w:rsidR="00756CEC" w:rsidRPr="00DD0B9A" w:rsidRDefault="00756CEC" w:rsidP="00DD0B9A">
            <w:pPr>
              <w:pStyle w:val="TableParagraph"/>
              <w:spacing w:before="1"/>
              <w:ind w:left="463" w:right="450"/>
              <w:jc w:val="center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Оценочные средства</w:t>
            </w:r>
          </w:p>
        </w:tc>
      </w:tr>
      <w:tr w:rsidR="00756CEC">
        <w:trPr>
          <w:trHeight w:val="3052"/>
        </w:trPr>
        <w:tc>
          <w:tcPr>
            <w:tcW w:w="1774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6" w:type="dxa"/>
          </w:tcPr>
          <w:p w:rsidR="00756CEC" w:rsidRPr="00DD0B9A" w:rsidRDefault="00756CE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756CEC" w:rsidRPr="00DD0B9A" w:rsidRDefault="00756CEC" w:rsidP="00DD0B9A">
            <w:pPr>
              <w:pStyle w:val="TableParagraph"/>
              <w:spacing w:before="8"/>
              <w:ind w:left="8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Ж.-Ж. Руссо - создатель теории « ... воспитания ».</w:t>
            </w:r>
          </w:p>
          <w:p w:rsidR="00756CEC" w:rsidRPr="00DD0B9A" w:rsidRDefault="00756CEC" w:rsidP="00DD0B9A">
            <w:pPr>
              <w:pStyle w:val="TableParagraph"/>
              <w:ind w:left="81" w:firstLine="7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Традиции семейного православного воспитания в России XVI века были закреплены в произведении « ... ».</w:t>
            </w:r>
          </w:p>
          <w:p w:rsidR="00756CEC" w:rsidRPr="00DD0B9A" w:rsidRDefault="00756CEC" w:rsidP="00DD0B9A">
            <w:pPr>
              <w:pStyle w:val="TableParagraph"/>
              <w:ind w:left="8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Педагогом - реформатором в России эпохи царствования Екатерины II был ... .</w:t>
            </w:r>
          </w:p>
          <w:p w:rsidR="00756CEC" w:rsidRPr="00DD0B9A" w:rsidRDefault="00756CEC" w:rsidP="00DD0B9A">
            <w:pPr>
              <w:pStyle w:val="TableParagraph"/>
              <w:tabs>
                <w:tab w:val="left" w:leader="dot" w:pos="7246"/>
              </w:tabs>
              <w:spacing w:before="1"/>
              <w:ind w:left="8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Н.И. Новиков был издателем первого в России ...</w:t>
            </w:r>
            <w:r w:rsidRPr="00DD0B9A">
              <w:rPr>
                <w:spacing w:val="-14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журнала</w:t>
            </w:r>
            <w:r w:rsidRPr="00DD0B9A">
              <w:rPr>
                <w:spacing w:val="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«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4"/>
                <w:sz w:val="24"/>
                <w:szCs w:val="24"/>
              </w:rPr>
              <w:t>».</w:t>
            </w:r>
          </w:p>
          <w:p w:rsidR="00756CEC" w:rsidRPr="00DD0B9A" w:rsidRDefault="00756CEC" w:rsidP="00DD0B9A">
            <w:pPr>
              <w:pStyle w:val="TableParagraph"/>
              <w:tabs>
                <w:tab w:val="left" w:leader="dot" w:pos="8068"/>
              </w:tabs>
              <w:ind w:left="8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Известный швейцарский педагог И.-Г. Песталоцци создал</w:t>
            </w:r>
            <w:r w:rsidRPr="00DD0B9A">
              <w:rPr>
                <w:spacing w:val="-19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теорию</w:t>
            </w:r>
            <w:r w:rsidRPr="00DD0B9A">
              <w:rPr>
                <w:spacing w:val="-1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«</w:t>
            </w:r>
            <w:r w:rsidRPr="00DD0B9A">
              <w:rPr>
                <w:sz w:val="24"/>
                <w:szCs w:val="24"/>
              </w:rPr>
              <w:tab/>
              <w:t>образования».</w:t>
            </w:r>
          </w:p>
          <w:p w:rsidR="00756CEC" w:rsidRPr="00DD0B9A" w:rsidRDefault="00756CEC" w:rsidP="00DD0B9A">
            <w:pPr>
              <w:pStyle w:val="TableParagraph"/>
              <w:tabs>
                <w:tab w:val="left" w:leader="dot" w:pos="2543"/>
              </w:tabs>
              <w:ind w:left="81" w:right="63" w:firstLine="720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М. Монтессори в начале ХХ века создает новационный тип образовательного учреждения, который</w:t>
            </w:r>
            <w:r w:rsidRPr="00DD0B9A">
              <w:rPr>
                <w:spacing w:val="-2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назывался</w:t>
            </w:r>
            <w:r w:rsidRPr="00DD0B9A">
              <w:rPr>
                <w:spacing w:val="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«</w:t>
            </w:r>
            <w:r w:rsidRPr="00DD0B9A">
              <w:rPr>
                <w:sz w:val="24"/>
                <w:szCs w:val="24"/>
              </w:rPr>
              <w:tab/>
            </w:r>
            <w:r w:rsidRPr="00DD0B9A">
              <w:rPr>
                <w:spacing w:val="-4"/>
                <w:sz w:val="24"/>
                <w:szCs w:val="24"/>
              </w:rPr>
              <w:t>».</w:t>
            </w:r>
          </w:p>
          <w:p w:rsidR="00756CEC" w:rsidRPr="00DD0B9A" w:rsidRDefault="00756CEC" w:rsidP="00DD0B9A">
            <w:pPr>
              <w:pStyle w:val="TableParagraph"/>
              <w:ind w:left="8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Создателем теории прагматической педагогики был ... .</w:t>
            </w:r>
          </w:p>
          <w:p w:rsidR="00756CEC" w:rsidRPr="00DD0B9A" w:rsidRDefault="00756CEC" w:rsidP="00DD0B9A">
            <w:pPr>
              <w:pStyle w:val="TableParagraph"/>
              <w:tabs>
                <w:tab w:val="left" w:leader="dot" w:pos="7585"/>
              </w:tabs>
              <w:ind w:left="801"/>
              <w:rPr>
                <w:sz w:val="24"/>
                <w:szCs w:val="24"/>
              </w:rPr>
            </w:pPr>
            <w:r w:rsidRPr="00DD0B9A">
              <w:rPr>
                <w:sz w:val="24"/>
                <w:szCs w:val="24"/>
              </w:rPr>
              <w:t>В конце XIX - начале ХХ века в мире формируется</w:t>
            </w:r>
            <w:r w:rsidRPr="00DD0B9A">
              <w:rPr>
                <w:spacing w:val="-17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движение</w:t>
            </w:r>
            <w:r w:rsidRPr="00DD0B9A">
              <w:rPr>
                <w:spacing w:val="3"/>
                <w:sz w:val="24"/>
                <w:szCs w:val="24"/>
              </w:rPr>
              <w:t xml:space="preserve"> </w:t>
            </w:r>
            <w:r w:rsidRPr="00DD0B9A">
              <w:rPr>
                <w:sz w:val="24"/>
                <w:szCs w:val="24"/>
              </w:rPr>
              <w:t>«</w:t>
            </w:r>
            <w:r w:rsidRPr="00DD0B9A">
              <w:rPr>
                <w:sz w:val="24"/>
                <w:szCs w:val="24"/>
              </w:rPr>
              <w:tab/>
              <w:t>педагогики».</w:t>
            </w:r>
          </w:p>
        </w:tc>
      </w:tr>
    </w:tbl>
    <w:p w:rsidR="00756CEC" w:rsidRDefault="00756CEC">
      <w:pPr>
        <w:rPr>
          <w:sz w:val="24"/>
          <w:szCs w:val="24"/>
        </w:rPr>
        <w:sectPr w:rsidR="00756CEC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756CEC" w:rsidRDefault="00756CEC">
      <w:pPr>
        <w:spacing w:before="68"/>
        <w:ind w:left="222" w:right="226" w:firstLine="56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756CEC" w:rsidRDefault="00756CEC">
      <w:pPr>
        <w:pStyle w:val="BodyText"/>
        <w:spacing w:before="7"/>
        <w:rPr>
          <w:b/>
          <w:bCs/>
          <w:sz w:val="23"/>
          <w:szCs w:val="23"/>
        </w:rPr>
      </w:pPr>
    </w:p>
    <w:p w:rsidR="00756CEC" w:rsidRDefault="00756CEC">
      <w:pPr>
        <w:pStyle w:val="BodyText"/>
        <w:spacing w:before="1"/>
        <w:ind w:left="222" w:right="227" w:firstLine="566"/>
        <w:jc w:val="both"/>
      </w:pPr>
      <w:r>
        <w:t>Промежуточная аттестация по дисциплине «История образования детей младшего школьного возраста» включает теоретические вопросы, тесты, позволяющие оценить уро- 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756CEC" w:rsidRDefault="00756CEC">
      <w:pPr>
        <w:pStyle w:val="BodyText"/>
        <w:rPr>
          <w:sz w:val="26"/>
          <w:szCs w:val="26"/>
        </w:rPr>
      </w:pPr>
    </w:p>
    <w:p w:rsidR="00756CEC" w:rsidRDefault="00756CEC">
      <w:pPr>
        <w:pStyle w:val="BodyText"/>
        <w:spacing w:before="162"/>
        <w:ind w:left="941" w:right="621" w:hanging="720"/>
        <w:jc w:val="both"/>
      </w:pPr>
      <w:r>
        <w:t xml:space="preserve">При </w:t>
      </w:r>
      <w:r>
        <w:rPr>
          <w:spacing w:val="-3"/>
        </w:rPr>
        <w:t xml:space="preserve">подготовке </w:t>
      </w:r>
      <w:r>
        <w:t>к экзамену особое внимание следует обратить на следующие</w:t>
      </w:r>
      <w:r>
        <w:rPr>
          <w:spacing w:val="-40"/>
        </w:rPr>
        <w:t xml:space="preserve"> </w:t>
      </w:r>
      <w:r>
        <w:t xml:space="preserve">моменты: </w:t>
      </w:r>
      <w:r>
        <w:rPr>
          <w:spacing w:val="-3"/>
        </w:rPr>
        <w:t xml:space="preserve">1.Студент </w:t>
      </w:r>
      <w:r>
        <w:t>должен выполнить и сдать все задания по</w:t>
      </w:r>
      <w:r>
        <w:rPr>
          <w:spacing w:val="-3"/>
        </w:rPr>
        <w:t xml:space="preserve"> семестру.</w:t>
      </w:r>
    </w:p>
    <w:p w:rsidR="00756CEC" w:rsidRDefault="00756CEC">
      <w:pPr>
        <w:pStyle w:val="ListParagraph"/>
        <w:numPr>
          <w:ilvl w:val="0"/>
          <w:numId w:val="8"/>
        </w:numPr>
        <w:tabs>
          <w:tab w:val="left" w:pos="1302"/>
        </w:tabs>
        <w:ind w:right="230"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устного ответа (ситуация по заданной теме) должна составлять не менее 5-7 мин., </w:t>
      </w:r>
      <w:r>
        <w:rPr>
          <w:spacing w:val="-4"/>
          <w:sz w:val="24"/>
          <w:szCs w:val="24"/>
        </w:rPr>
        <w:t xml:space="preserve">однако </w:t>
      </w:r>
      <w:r>
        <w:rPr>
          <w:sz w:val="24"/>
          <w:szCs w:val="24"/>
        </w:rPr>
        <w:t>ответ должен быть полным 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логичным.</w:t>
      </w:r>
    </w:p>
    <w:p w:rsidR="00756CEC" w:rsidRDefault="00756CEC">
      <w:pPr>
        <w:pStyle w:val="ListParagraph"/>
        <w:numPr>
          <w:ilvl w:val="0"/>
          <w:numId w:val="8"/>
        </w:numPr>
        <w:tabs>
          <w:tab w:val="left" w:pos="1209"/>
        </w:tabs>
        <w:ind w:right="236"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Экзаменуемый должен уметь реагировать на задаваемые вопросы. </w:t>
      </w:r>
      <w:r>
        <w:rPr>
          <w:spacing w:val="-3"/>
          <w:sz w:val="24"/>
          <w:szCs w:val="24"/>
        </w:rPr>
        <w:t xml:space="preserve">Речь </w:t>
      </w:r>
      <w:r>
        <w:rPr>
          <w:sz w:val="24"/>
          <w:szCs w:val="24"/>
        </w:rPr>
        <w:t>следует строить из полных предложений, избегая односложных ответов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«да»/«нет».</w:t>
      </w:r>
    </w:p>
    <w:p w:rsidR="00756CEC" w:rsidRDefault="00756CEC">
      <w:pPr>
        <w:pStyle w:val="ListParagraph"/>
        <w:numPr>
          <w:ilvl w:val="0"/>
          <w:numId w:val="8"/>
        </w:numPr>
        <w:tabs>
          <w:tab w:val="left" w:pos="1257"/>
        </w:tabs>
        <w:ind w:right="234"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ответе </w:t>
      </w:r>
      <w:r>
        <w:rPr>
          <w:spacing w:val="-3"/>
          <w:sz w:val="24"/>
          <w:szCs w:val="24"/>
        </w:rPr>
        <w:t xml:space="preserve">необходимо </w:t>
      </w:r>
      <w:r>
        <w:rPr>
          <w:sz w:val="24"/>
          <w:szCs w:val="24"/>
        </w:rPr>
        <w:t xml:space="preserve">не </w:t>
      </w:r>
      <w:r>
        <w:rPr>
          <w:spacing w:val="-3"/>
          <w:sz w:val="24"/>
          <w:szCs w:val="24"/>
        </w:rPr>
        <w:t xml:space="preserve">только </w:t>
      </w:r>
      <w:r>
        <w:rPr>
          <w:sz w:val="24"/>
          <w:szCs w:val="24"/>
        </w:rPr>
        <w:t xml:space="preserve">показать не </w:t>
      </w:r>
      <w:r>
        <w:rPr>
          <w:spacing w:val="-3"/>
          <w:sz w:val="24"/>
          <w:szCs w:val="24"/>
        </w:rPr>
        <w:t xml:space="preserve">только </w:t>
      </w:r>
      <w:r>
        <w:rPr>
          <w:sz w:val="24"/>
          <w:szCs w:val="24"/>
        </w:rPr>
        <w:t>понимание сущности вопроса, но и умения обосновать выбор определенного способа решения, раскрыть личностную позицию и творческий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потенциал.</w:t>
      </w:r>
    </w:p>
    <w:p w:rsidR="00756CEC" w:rsidRDefault="00756CEC">
      <w:pPr>
        <w:pStyle w:val="BodyText"/>
        <w:spacing w:before="3"/>
        <w:rPr>
          <w:sz w:val="21"/>
          <w:szCs w:val="21"/>
        </w:rPr>
      </w:pPr>
    </w:p>
    <w:p w:rsidR="00756CEC" w:rsidRDefault="00756CEC">
      <w:pPr>
        <w:pStyle w:val="Heading1"/>
        <w:spacing w:before="1"/>
      </w:pPr>
      <w:r>
        <w:t>Показатели освоения учебного курса</w:t>
      </w:r>
    </w:p>
    <w:p w:rsidR="00756CEC" w:rsidRDefault="00756CEC">
      <w:pPr>
        <w:pStyle w:val="BodyText"/>
        <w:spacing w:before="55"/>
        <w:ind w:left="222" w:right="223" w:firstLine="719"/>
        <w:jc w:val="both"/>
      </w:pPr>
      <w:r>
        <w:t>Формирование у студентов основ исторической культуры в комплексном единстве ее основных компонентов является одной из задач изучения курса «История образования детей младшего школьного возраста»».</w:t>
      </w:r>
    </w:p>
    <w:p w:rsidR="00756CEC" w:rsidRDefault="00756CEC">
      <w:pPr>
        <w:pStyle w:val="Heading2"/>
        <w:numPr>
          <w:ilvl w:val="0"/>
          <w:numId w:val="7"/>
        </w:numPr>
        <w:tabs>
          <w:tab w:val="left" w:pos="969"/>
        </w:tabs>
        <w:ind w:hanging="181"/>
        <w:jc w:val="both"/>
      </w:pPr>
      <w:r>
        <w:t>уровень</w:t>
      </w:r>
      <w:r>
        <w:rPr>
          <w:spacing w:val="-1"/>
        </w:rPr>
        <w:t xml:space="preserve"> </w:t>
      </w:r>
      <w:r>
        <w:t>/высокий/: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ind w:left="581" w:right="2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обладает целостным представлением об эволюции мирового историко- педагогического процесса, знает основные педагогические события и факты, опреде- ляющие общую логику развития педагогической теории и практики, выделяет, при этом, основные закономерности, традиции и тенденции в развитии педагогической культуры каждой исторической эпохи в широком социокультурном контексте, не </w:t>
      </w:r>
      <w:r>
        <w:rPr>
          <w:spacing w:val="2"/>
          <w:sz w:val="24"/>
          <w:szCs w:val="24"/>
        </w:rPr>
        <w:t xml:space="preserve">за- </w:t>
      </w:r>
      <w:r>
        <w:rPr>
          <w:sz w:val="24"/>
          <w:szCs w:val="24"/>
        </w:rPr>
        <w:t>трудняется при выделении особенностей авторских педагогических теорий,  систем или концепций;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line="237" w:lineRule="auto"/>
        <w:ind w:left="581" w:right="223"/>
        <w:jc w:val="both"/>
        <w:rPr>
          <w:sz w:val="24"/>
          <w:szCs w:val="24"/>
        </w:rPr>
      </w:pPr>
      <w:r>
        <w:rPr>
          <w:sz w:val="24"/>
          <w:szCs w:val="24"/>
        </w:rPr>
        <w:t>владеет умениями историко-педагогического анализа материалов, авторских работ, первоисточников, выделяет основные положения педагогических концепций, опреде- ляя их качественное своеобразие и наличие преемственности с идеями других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авторов;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7" w:line="237" w:lineRule="auto"/>
        <w:ind w:left="581" w:right="222"/>
        <w:jc w:val="both"/>
        <w:rPr>
          <w:sz w:val="24"/>
          <w:szCs w:val="24"/>
        </w:rPr>
      </w:pPr>
      <w:r>
        <w:rPr>
          <w:sz w:val="24"/>
          <w:szCs w:val="24"/>
        </w:rPr>
        <w:t>осознает социально-педагогическую и личностную значимость историко- педагогического наследия для решения современных проблем как теоретического, так и практического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характера.</w:t>
      </w:r>
    </w:p>
    <w:p w:rsidR="00756CEC" w:rsidRDefault="00756CEC">
      <w:pPr>
        <w:pStyle w:val="Heading2"/>
        <w:numPr>
          <w:ilvl w:val="0"/>
          <w:numId w:val="7"/>
        </w:numPr>
        <w:tabs>
          <w:tab w:val="left" w:pos="969"/>
        </w:tabs>
        <w:spacing w:before="8"/>
        <w:ind w:hanging="181"/>
        <w:jc w:val="both"/>
      </w:pPr>
      <w:r>
        <w:t>уровень</w:t>
      </w:r>
      <w:r>
        <w:rPr>
          <w:spacing w:val="-1"/>
        </w:rPr>
        <w:t xml:space="preserve"> </w:t>
      </w:r>
      <w:r>
        <w:t>/средний/: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ind w:left="581" w:right="225"/>
        <w:jc w:val="both"/>
        <w:rPr>
          <w:sz w:val="24"/>
          <w:szCs w:val="24"/>
        </w:rPr>
      </w:pPr>
      <w:r>
        <w:rPr>
          <w:sz w:val="24"/>
          <w:szCs w:val="24"/>
        </w:rPr>
        <w:t>обладает общим представлением об эволюции мирового педагогического процесса,  как особой сферы социокультурной жизни, выделяет некоторые особенности педаго- гических авторских теорий и систем, затрудняется при выявлении основных традиций, новаций и тенденций в развитии педагогической теории и практики каждой историче- 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эпохи;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ind w:left="581" w:right="222"/>
        <w:jc w:val="both"/>
        <w:rPr>
          <w:sz w:val="24"/>
          <w:szCs w:val="24"/>
        </w:rPr>
      </w:pPr>
      <w:r>
        <w:rPr>
          <w:sz w:val="24"/>
          <w:szCs w:val="24"/>
        </w:rPr>
        <w:t>владеет отдельными аналитическими умениями, необходимыми для работы с перво- источниками и трудами отдельных авторов, выделяет некоторые линии преемственно- сти в решении отдельных педагогических проблем в их историческом развитии, но не осознает качественного своеобразия авторских концепций 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систем;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2" w:line="237" w:lineRule="auto"/>
        <w:ind w:left="581" w:right="228"/>
        <w:jc w:val="both"/>
        <w:rPr>
          <w:sz w:val="24"/>
          <w:szCs w:val="24"/>
        </w:rPr>
      </w:pPr>
      <w:r>
        <w:rPr>
          <w:sz w:val="24"/>
          <w:szCs w:val="24"/>
        </w:rPr>
        <w:t>осознает только общую социальную значимость историко-педагогического опыта для решения современных проблем в сфере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756CEC" w:rsidRDefault="00756CEC">
      <w:pPr>
        <w:pStyle w:val="BodyText"/>
        <w:spacing w:before="4"/>
      </w:pPr>
    </w:p>
    <w:p w:rsidR="00756CEC" w:rsidRDefault="00756CEC">
      <w:pPr>
        <w:pStyle w:val="Heading2"/>
        <w:numPr>
          <w:ilvl w:val="0"/>
          <w:numId w:val="7"/>
        </w:numPr>
        <w:tabs>
          <w:tab w:val="left" w:pos="969"/>
        </w:tabs>
        <w:spacing w:before="1"/>
        <w:ind w:hanging="181"/>
        <w:jc w:val="both"/>
      </w:pPr>
      <w:r>
        <w:t>уровень</w:t>
      </w:r>
      <w:r>
        <w:rPr>
          <w:spacing w:val="-1"/>
        </w:rPr>
        <w:t xml:space="preserve"> </w:t>
      </w:r>
      <w:r>
        <w:t>/низкий/: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1" w:line="237" w:lineRule="auto"/>
        <w:ind w:left="581" w:right="222"/>
        <w:jc w:val="both"/>
        <w:rPr>
          <w:sz w:val="24"/>
          <w:szCs w:val="24"/>
        </w:rPr>
      </w:pPr>
      <w:r>
        <w:rPr>
          <w:sz w:val="24"/>
          <w:szCs w:val="24"/>
        </w:rPr>
        <w:t>обладает разрозненными, несистематизированными знаниями об основных этапах эво- люции мирового педагогического процесса, возникают определенные затруднения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</w:p>
    <w:p w:rsidR="00756CEC" w:rsidRDefault="00756CEC">
      <w:pPr>
        <w:spacing w:line="237" w:lineRule="auto"/>
        <w:jc w:val="both"/>
        <w:rPr>
          <w:sz w:val="24"/>
          <w:szCs w:val="24"/>
        </w:rPr>
        <w:sectPr w:rsidR="00756CEC">
          <w:footerReference w:type="default" r:id="rId20"/>
          <w:pgSz w:w="11910" w:h="16850"/>
          <w:pgMar w:top="1060" w:right="620" w:bottom="280" w:left="1480" w:header="0" w:footer="0" w:gutter="0"/>
          <w:cols w:space="720"/>
        </w:sectPr>
      </w:pPr>
    </w:p>
    <w:p w:rsidR="00756CEC" w:rsidRDefault="00756CEC">
      <w:pPr>
        <w:pStyle w:val="BodyText"/>
        <w:spacing w:before="64"/>
        <w:ind w:left="581" w:right="221"/>
        <w:jc w:val="both"/>
      </w:pPr>
      <w:r>
        <w:t>характеристике отдельных исторических периодов и особенностей развития педагоги- ческой культуры в различные исторические эпохи, а также при выявлении качествен- ной самобытности отдельных педагогических систем;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2"/>
        <w:ind w:left="581" w:right="223"/>
        <w:jc w:val="both"/>
        <w:rPr>
          <w:sz w:val="24"/>
          <w:szCs w:val="24"/>
        </w:rPr>
      </w:pPr>
      <w:r>
        <w:rPr>
          <w:sz w:val="24"/>
          <w:szCs w:val="24"/>
        </w:rPr>
        <w:t>владеет отдельными аналитическими умениями при работе с первоисточниками, но затрудняется в выделении качественного своеобразия и преемственности при сравне- нии нескольких педагогических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теорий;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4" w:line="237" w:lineRule="auto"/>
        <w:ind w:left="581" w:right="228"/>
        <w:jc w:val="both"/>
        <w:rPr>
          <w:sz w:val="24"/>
          <w:szCs w:val="24"/>
        </w:rPr>
      </w:pPr>
      <w:r>
        <w:rPr>
          <w:sz w:val="24"/>
          <w:szCs w:val="24"/>
        </w:rPr>
        <w:t>не осознает прогностической значимости изучения историко-педагогического насле- дия для решения современных проблем в области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756CEC" w:rsidRDefault="00756CEC">
      <w:pPr>
        <w:pStyle w:val="BodyText"/>
        <w:spacing w:before="3"/>
        <w:rPr>
          <w:sz w:val="21"/>
          <w:szCs w:val="21"/>
        </w:rPr>
      </w:pPr>
    </w:p>
    <w:p w:rsidR="00756CEC" w:rsidRDefault="00756CEC">
      <w:pPr>
        <w:pStyle w:val="Heading1"/>
        <w:jc w:val="left"/>
      </w:pPr>
      <w:r>
        <w:t>Критерии оценки знаний студентов по курсу</w:t>
      </w:r>
    </w:p>
    <w:p w:rsidR="00756CEC" w:rsidRDefault="00756CEC">
      <w:pPr>
        <w:pStyle w:val="Heading2"/>
        <w:spacing w:before="60"/>
        <w:ind w:left="788"/>
      </w:pPr>
      <w:r>
        <w:t>«Отлично»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1" w:line="237" w:lineRule="auto"/>
        <w:ind w:left="581" w:right="233"/>
        <w:rPr>
          <w:sz w:val="24"/>
          <w:szCs w:val="24"/>
        </w:rPr>
      </w:pPr>
      <w:r>
        <w:rPr>
          <w:sz w:val="24"/>
          <w:szCs w:val="24"/>
        </w:rPr>
        <w:t>знание учебного материала на основе программы и углубленные сведения по одной из проблем за пределами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5" w:line="237" w:lineRule="auto"/>
        <w:ind w:left="581" w:right="225"/>
        <w:rPr>
          <w:sz w:val="24"/>
          <w:szCs w:val="24"/>
        </w:rPr>
      </w:pPr>
      <w:r>
        <w:rPr>
          <w:sz w:val="24"/>
          <w:szCs w:val="24"/>
        </w:rPr>
        <w:t>логическое, последовательное изложение вопроса с опорой на разнообразные источ- ники,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2" w:line="293" w:lineRule="exact"/>
        <w:rPr>
          <w:sz w:val="24"/>
          <w:szCs w:val="24"/>
        </w:rPr>
      </w:pPr>
      <w:r>
        <w:rPr>
          <w:sz w:val="24"/>
          <w:szCs w:val="24"/>
        </w:rPr>
        <w:t>определение своей позиции в раскрытии подходов к рассматриваемой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проблеме,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2" w:line="237" w:lineRule="auto"/>
        <w:ind w:left="581" w:right="22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выявление прогностической значимости исторического опыта и возможности его </w:t>
      </w:r>
      <w:r>
        <w:rPr>
          <w:spacing w:val="2"/>
          <w:sz w:val="24"/>
          <w:szCs w:val="24"/>
        </w:rPr>
        <w:t xml:space="preserve">ис- </w:t>
      </w:r>
      <w:r>
        <w:rPr>
          <w:sz w:val="24"/>
          <w:szCs w:val="24"/>
        </w:rPr>
        <w:t>пользования для решения современных теоретических и практических педагогических проблем,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5"/>
        <w:ind w:left="581" w:right="2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выполнение творческого задания на высоком уровне с привлечением различных </w:t>
      </w:r>
      <w:r>
        <w:rPr>
          <w:spacing w:val="2"/>
          <w:sz w:val="24"/>
          <w:szCs w:val="24"/>
        </w:rPr>
        <w:t xml:space="preserve">ис- </w:t>
      </w:r>
      <w:r>
        <w:rPr>
          <w:sz w:val="24"/>
          <w:szCs w:val="24"/>
        </w:rPr>
        <w:t>точников.</w:t>
      </w:r>
    </w:p>
    <w:p w:rsidR="00756CEC" w:rsidRDefault="00756CEC">
      <w:pPr>
        <w:pStyle w:val="Heading2"/>
        <w:spacing w:before="4"/>
        <w:ind w:left="788"/>
      </w:pPr>
      <w:r>
        <w:t>«Хорошо»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line="292" w:lineRule="exact"/>
        <w:rPr>
          <w:sz w:val="24"/>
          <w:szCs w:val="24"/>
        </w:rPr>
      </w:pPr>
      <w:r>
        <w:rPr>
          <w:sz w:val="24"/>
          <w:szCs w:val="24"/>
        </w:rPr>
        <w:t>знание учебного материала в пределах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line="293" w:lineRule="exact"/>
        <w:rPr>
          <w:sz w:val="24"/>
          <w:szCs w:val="24"/>
        </w:rPr>
      </w:pPr>
      <w:r>
        <w:rPr>
          <w:sz w:val="24"/>
          <w:szCs w:val="24"/>
        </w:rPr>
        <w:t>раскрытие различных подходов к рассматриваемой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проблеме,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line="293" w:lineRule="exact"/>
        <w:rPr>
          <w:sz w:val="24"/>
          <w:szCs w:val="24"/>
        </w:rPr>
      </w:pPr>
      <w:r>
        <w:rPr>
          <w:sz w:val="24"/>
          <w:szCs w:val="24"/>
        </w:rPr>
        <w:t>опора при построении ответа на обязательную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литературу,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2" w:line="237" w:lineRule="auto"/>
        <w:ind w:left="581" w:right="224"/>
        <w:rPr>
          <w:sz w:val="24"/>
          <w:szCs w:val="24"/>
        </w:rPr>
      </w:pPr>
      <w:r>
        <w:rPr>
          <w:sz w:val="24"/>
          <w:szCs w:val="24"/>
        </w:rPr>
        <w:t>включение соответствующих примеров из педагогической практики, а также из худо- жественной и публицистической литературы для иллюстрации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ответа,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5" w:line="237" w:lineRule="auto"/>
        <w:ind w:left="581" w:right="233"/>
        <w:rPr>
          <w:sz w:val="24"/>
          <w:szCs w:val="24"/>
        </w:rPr>
      </w:pPr>
      <w:r>
        <w:rPr>
          <w:sz w:val="24"/>
          <w:szCs w:val="24"/>
        </w:rPr>
        <w:t>выполнение творческого задания с некоторыми замечаниями и неточностями при оформлении кроссворда, реферата или тестовых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заданий.</w:t>
      </w:r>
    </w:p>
    <w:p w:rsidR="00756CEC" w:rsidRDefault="00756CEC">
      <w:pPr>
        <w:pStyle w:val="Heading2"/>
        <w:ind w:left="848"/>
      </w:pPr>
      <w:r>
        <w:t>«Удовлетворительно»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ind w:left="581" w:right="227"/>
        <w:rPr>
          <w:sz w:val="24"/>
          <w:szCs w:val="24"/>
        </w:rPr>
      </w:pPr>
      <w:r>
        <w:rPr>
          <w:sz w:val="24"/>
          <w:szCs w:val="24"/>
        </w:rPr>
        <w:t>знание учебного материала в пределах программы на основе представления одного из научных подходов к рассматриваемой проблеме,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2" w:line="237" w:lineRule="auto"/>
        <w:ind w:left="581" w:right="223"/>
        <w:rPr>
          <w:sz w:val="24"/>
          <w:szCs w:val="24"/>
        </w:rPr>
      </w:pPr>
      <w:r>
        <w:rPr>
          <w:sz w:val="24"/>
          <w:szCs w:val="24"/>
        </w:rPr>
        <w:t>отсутствие собственной критической оценки к возможности использования историче- ского наследия для решения современных педагогических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4" w:line="237" w:lineRule="auto"/>
        <w:ind w:left="581" w:right="225"/>
        <w:rPr>
          <w:sz w:val="24"/>
          <w:szCs w:val="24"/>
        </w:rPr>
      </w:pPr>
      <w:r>
        <w:rPr>
          <w:sz w:val="24"/>
          <w:szCs w:val="24"/>
        </w:rPr>
        <w:t>опора при ответе только на обязательную литературу, отсутствие знаний первоисточ- ников.</w:t>
      </w:r>
    </w:p>
    <w:p w:rsidR="00756CEC" w:rsidRDefault="00756CEC">
      <w:pPr>
        <w:pStyle w:val="ListParagraph"/>
        <w:numPr>
          <w:ilvl w:val="0"/>
          <w:numId w:val="6"/>
        </w:numPr>
        <w:tabs>
          <w:tab w:val="left" w:pos="582"/>
        </w:tabs>
        <w:spacing w:before="5" w:line="237" w:lineRule="auto"/>
        <w:ind w:left="581" w:right="228"/>
        <w:rPr>
          <w:sz w:val="24"/>
          <w:szCs w:val="24"/>
        </w:rPr>
      </w:pPr>
      <w:r>
        <w:rPr>
          <w:sz w:val="24"/>
          <w:szCs w:val="24"/>
        </w:rPr>
        <w:t>выполнение творческого задания со значительными ошибками при оформлении кросс- ворда, тестовых заданий, реферата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конспектов.</w:t>
      </w:r>
    </w:p>
    <w:p w:rsidR="00756CEC" w:rsidRDefault="00756CEC">
      <w:pPr>
        <w:pStyle w:val="BodyText"/>
        <w:spacing w:before="5"/>
      </w:pPr>
    </w:p>
    <w:p w:rsidR="00756CEC" w:rsidRDefault="00756CEC">
      <w:pPr>
        <w:pStyle w:val="Heading2"/>
        <w:spacing w:before="0" w:line="240" w:lineRule="auto"/>
        <w:ind w:left="563"/>
        <w:jc w:val="center"/>
      </w:pPr>
      <w:r>
        <w:rPr>
          <w:b w:val="0"/>
          <w:bCs w:val="0"/>
          <w:i w:val="0"/>
          <w:iCs w:val="0"/>
          <w:u w:val="thick"/>
        </w:rPr>
        <w:t xml:space="preserve">  </w:t>
      </w:r>
      <w:r>
        <w:rPr>
          <w:u w:val="thick"/>
        </w:rPr>
        <w:t>Вопросы к эзамену</w:t>
      </w:r>
    </w:p>
    <w:p w:rsidR="00756CEC" w:rsidRDefault="00756CEC">
      <w:pPr>
        <w:pStyle w:val="BodyText"/>
        <w:spacing w:before="9"/>
        <w:rPr>
          <w:b/>
          <w:bCs/>
          <w:i/>
          <w:iCs/>
          <w:sz w:val="15"/>
          <w:szCs w:val="15"/>
        </w:rPr>
      </w:pP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spacing w:before="90"/>
        <w:ind w:right="234" w:firstLine="357"/>
        <w:rPr>
          <w:sz w:val="24"/>
          <w:szCs w:val="24"/>
        </w:rPr>
      </w:pPr>
      <w:r>
        <w:rPr>
          <w:sz w:val="24"/>
          <w:szCs w:val="24"/>
        </w:rPr>
        <w:t>Курс «История образования и педагогической мысли» в системе педагогического образования.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right="227" w:firstLine="357"/>
        <w:rPr>
          <w:sz w:val="24"/>
          <w:szCs w:val="24"/>
        </w:rPr>
      </w:pPr>
      <w:r>
        <w:rPr>
          <w:sz w:val="24"/>
          <w:szCs w:val="24"/>
        </w:rPr>
        <w:t>Характеристика основных подходов к изучению историко-педагогического содер- жания.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right="233" w:firstLine="357"/>
        <w:rPr>
          <w:sz w:val="24"/>
          <w:szCs w:val="24"/>
        </w:rPr>
      </w:pPr>
      <w:r>
        <w:rPr>
          <w:sz w:val="24"/>
          <w:szCs w:val="24"/>
        </w:rPr>
        <w:t>Воспитание в первобытном обществе как источник трансляции традиционной культуры.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Педагогические традиции Дальневосточной</w:t>
      </w:r>
      <w:r>
        <w:rPr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>цивилизации.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Педагогические традиции Южно-азиатской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цивилизации.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Педагогика древнейших цивилизаций Ближнего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Востока.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Становление педагогики Западной цивилизации в эпоху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Античности.</w:t>
      </w:r>
    </w:p>
    <w:p w:rsidR="00756CEC" w:rsidRDefault="00756CEC" w:rsidP="00EA4C34">
      <w:pPr>
        <w:pStyle w:val="ListParagraph"/>
        <w:numPr>
          <w:ilvl w:val="0"/>
          <w:numId w:val="5"/>
        </w:numPr>
        <w:tabs>
          <w:tab w:val="left" w:pos="942"/>
        </w:tabs>
        <w:spacing w:before="64"/>
        <w:ind w:left="942"/>
        <w:rPr>
          <w:sz w:val="24"/>
          <w:szCs w:val="24"/>
        </w:rPr>
      </w:pPr>
      <w:r w:rsidRPr="00EA4C34">
        <w:rPr>
          <w:sz w:val="24"/>
          <w:szCs w:val="24"/>
        </w:rPr>
        <w:t>Проблемы воспитания в фольклоре и литературе Древней Руси</w:t>
      </w:r>
      <w:r w:rsidRPr="00EA4C34">
        <w:rPr>
          <w:spacing w:val="-13"/>
          <w:sz w:val="24"/>
          <w:szCs w:val="24"/>
        </w:rPr>
        <w:t xml:space="preserve"> </w:t>
      </w:r>
      <w:r w:rsidRPr="00EA4C34">
        <w:rPr>
          <w:sz w:val="24"/>
          <w:szCs w:val="24"/>
        </w:rPr>
        <w:t>(IX-XIVвв.).</w:t>
      </w:r>
    </w:p>
    <w:p w:rsidR="00756CEC" w:rsidRPr="00EA4C34" w:rsidRDefault="00756CEC" w:rsidP="00EA4C34">
      <w:pPr>
        <w:pStyle w:val="ListParagraph"/>
        <w:numPr>
          <w:ilvl w:val="0"/>
          <w:numId w:val="5"/>
        </w:numPr>
        <w:tabs>
          <w:tab w:val="left" w:pos="942"/>
        </w:tabs>
        <w:spacing w:before="64"/>
        <w:ind w:left="942"/>
        <w:rPr>
          <w:sz w:val="24"/>
          <w:szCs w:val="24"/>
        </w:rPr>
      </w:pPr>
      <w:r w:rsidRPr="00EA4C34">
        <w:rPr>
          <w:sz w:val="24"/>
          <w:szCs w:val="24"/>
        </w:rPr>
        <w:t>Проблемы воспитания в литературе Русского государства</w:t>
      </w:r>
      <w:r w:rsidRPr="00EA4C34">
        <w:rPr>
          <w:spacing w:val="-10"/>
          <w:sz w:val="24"/>
          <w:szCs w:val="24"/>
        </w:rPr>
        <w:t xml:space="preserve"> </w:t>
      </w:r>
      <w:r w:rsidRPr="00EA4C34">
        <w:rPr>
          <w:sz w:val="24"/>
          <w:szCs w:val="24"/>
        </w:rPr>
        <w:t>(XIV-XVIIвв.).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Проблемы воспитания в контексте становления Византийской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патристики.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Развитие педагогических традиций в эпоху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Средневековья.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Гуманизм в педагогике западноевропейского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Возрождения.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Педагогическая мысль Европы Нового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Времени.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Просветительские реформы в России в первой половине XVIII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right="224" w:firstLine="357"/>
        <w:rPr>
          <w:sz w:val="24"/>
          <w:szCs w:val="24"/>
        </w:rPr>
      </w:pPr>
      <w:r>
        <w:rPr>
          <w:sz w:val="24"/>
          <w:szCs w:val="24"/>
        </w:rPr>
        <w:t>Развитие педагогической теории в эпоху Просвещения в странах Западной Европы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Развитие педагогики как науки в XIX в.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Особенности реформаторского движения конца XIX- начала XX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вв.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Становление дошкольной педагогики как науки в России и за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рубежом.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Я-А. Коменский как основоположник научной педагогической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Теория «воспитания джентльмена» Дж.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Локка.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Теория «элементарного образования» И-Г.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Песталоцци.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К.Д. Ушинский как основоположник научной отечественной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педагогики.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spacing w:before="1"/>
        <w:ind w:left="942"/>
        <w:rPr>
          <w:sz w:val="24"/>
          <w:szCs w:val="24"/>
        </w:rPr>
      </w:pPr>
      <w:r>
        <w:rPr>
          <w:sz w:val="24"/>
          <w:szCs w:val="24"/>
        </w:rPr>
        <w:t>Педагогическое наследие Л.Н.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Толстого.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Антропософия Р.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Штейнера.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Педагогическая теория М.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Монтессори.</w:t>
      </w:r>
    </w:p>
    <w:p w:rsidR="00756CEC" w:rsidRDefault="00756CEC">
      <w:pPr>
        <w:pStyle w:val="ListParagraph"/>
        <w:numPr>
          <w:ilvl w:val="0"/>
          <w:numId w:val="5"/>
        </w:numPr>
        <w:tabs>
          <w:tab w:val="left" w:pos="942"/>
        </w:tabs>
        <w:ind w:left="942"/>
        <w:rPr>
          <w:sz w:val="24"/>
          <w:szCs w:val="24"/>
        </w:rPr>
      </w:pPr>
      <w:r>
        <w:rPr>
          <w:sz w:val="24"/>
          <w:szCs w:val="24"/>
        </w:rPr>
        <w:t>Концепция космического воспитания К.Н.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Вентцеля.</w:t>
      </w:r>
    </w:p>
    <w:p w:rsidR="00756CEC" w:rsidRDefault="00756CEC">
      <w:pPr>
        <w:pStyle w:val="BodyText"/>
        <w:rPr>
          <w:sz w:val="35"/>
          <w:szCs w:val="35"/>
        </w:rPr>
      </w:pPr>
    </w:p>
    <w:p w:rsidR="00756CEC" w:rsidRPr="006A3D46" w:rsidRDefault="00756CEC" w:rsidP="006A3D46">
      <w:pPr>
        <w:pStyle w:val="Heading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6A3D46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6A3D4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56CEC" w:rsidRPr="006A3D46" w:rsidRDefault="00756CEC" w:rsidP="006A3D46">
      <w:pPr>
        <w:rPr>
          <w:b/>
          <w:bCs/>
          <w:sz w:val="24"/>
          <w:szCs w:val="24"/>
        </w:rPr>
      </w:pPr>
      <w:r w:rsidRPr="006A3D46">
        <w:rPr>
          <w:b/>
          <w:bCs/>
          <w:sz w:val="24"/>
          <w:szCs w:val="24"/>
        </w:rPr>
        <w:t>а) основная литература</w:t>
      </w:r>
      <w:r w:rsidRPr="006A3D46">
        <w:rPr>
          <w:rStyle w:val="FootnoteReference"/>
          <w:b/>
          <w:bCs/>
          <w:sz w:val="24"/>
          <w:szCs w:val="24"/>
        </w:rPr>
        <w:t xml:space="preserve"> </w:t>
      </w:r>
    </w:p>
    <w:p w:rsidR="00756CEC" w:rsidRPr="006A3D46" w:rsidRDefault="00756CEC" w:rsidP="006A3D46">
      <w:pPr>
        <w:numPr>
          <w:ilvl w:val="0"/>
          <w:numId w:val="49"/>
        </w:numPr>
        <w:adjustRightInd w:val="0"/>
        <w:jc w:val="both"/>
        <w:rPr>
          <w:sz w:val="24"/>
          <w:szCs w:val="24"/>
        </w:rPr>
      </w:pPr>
      <w:r w:rsidRPr="006A3D46">
        <w:rPr>
          <w:sz w:val="24"/>
          <w:szCs w:val="24"/>
        </w:rPr>
        <w:t xml:space="preserve">Гусева, Л. Г. История педагогики и образования : учебное пособие / Л. Г. Гусева, А. В. Прокопьева ; МГТУ. - Магнитогорск : МГТУ, 2017. - 1 электрон. опт. диск (CD-ROM). - Загл. с титул. экрана. - URL: </w:t>
      </w:r>
      <w:hyperlink r:id="rId21" w:history="1">
        <w:r w:rsidRPr="00332BC7">
          <w:rPr>
            <w:rStyle w:val="Hyperlink"/>
            <w:sz w:val="24"/>
            <w:szCs w:val="24"/>
          </w:rPr>
          <w:t>https://magtu.informsystema.ru/uploader/fileUpload?name=3263.pdf&amp;show=dcatalogues/1/1137245/3263.pdf&amp;view=true</w:t>
        </w:r>
      </w:hyperlink>
      <w:r>
        <w:rPr>
          <w:sz w:val="24"/>
          <w:szCs w:val="24"/>
        </w:rPr>
        <w:t xml:space="preserve"> </w:t>
      </w:r>
      <w:r w:rsidRPr="006A3D46">
        <w:rPr>
          <w:sz w:val="24"/>
          <w:szCs w:val="24"/>
        </w:rPr>
        <w:t xml:space="preserve"> (дата обращения: 04.10.2019). - Макрообъект. - Текст : электронный. - Сведения доступны также на CD-ROM.</w:t>
      </w:r>
    </w:p>
    <w:p w:rsidR="00756CEC" w:rsidRPr="006A3D46" w:rsidRDefault="00756CEC" w:rsidP="006A3D46">
      <w:pPr>
        <w:widowControl/>
        <w:numPr>
          <w:ilvl w:val="0"/>
          <w:numId w:val="49"/>
        </w:numPr>
        <w:autoSpaceDE/>
        <w:autoSpaceDN/>
        <w:jc w:val="both"/>
        <w:rPr>
          <w:sz w:val="24"/>
          <w:szCs w:val="24"/>
          <w:shd w:val="clear" w:color="auto" w:fill="FFFFFF"/>
        </w:rPr>
      </w:pPr>
      <w:r w:rsidRPr="006A3D46">
        <w:rPr>
          <w:sz w:val="24"/>
          <w:szCs w:val="24"/>
          <w:shd w:val="clear" w:color="auto" w:fill="FFFFFF"/>
        </w:rPr>
        <w:t xml:space="preserve">Богуславский М.В. XX век российского образования [Электронный ресурс]: учебное пособие/ Богуславский М.В.— Электрон. текстовые данные.— М.: Пер Сэ, 2012.— 336 c.— Режим доступа: </w:t>
      </w:r>
      <w:hyperlink r:id="rId22" w:history="1">
        <w:r w:rsidRPr="00332BC7">
          <w:rPr>
            <w:rStyle w:val="Hyperlink"/>
            <w:sz w:val="24"/>
            <w:szCs w:val="24"/>
            <w:shd w:val="clear" w:color="auto" w:fill="FFFFFF"/>
          </w:rPr>
          <w:t>http://www.iprbookshop.ru/7375</w:t>
        </w:r>
      </w:hyperlink>
      <w:r>
        <w:rPr>
          <w:sz w:val="24"/>
          <w:szCs w:val="24"/>
          <w:shd w:val="clear" w:color="auto" w:fill="FFFFFF"/>
        </w:rPr>
        <w:t xml:space="preserve"> </w:t>
      </w:r>
      <w:r w:rsidRPr="006A3D46">
        <w:rPr>
          <w:sz w:val="24"/>
          <w:szCs w:val="24"/>
          <w:shd w:val="clear" w:color="auto" w:fill="FFFFFF"/>
        </w:rPr>
        <w:t xml:space="preserve">.— ЭБС «IPRbooks» </w:t>
      </w:r>
    </w:p>
    <w:p w:rsidR="00756CEC" w:rsidRPr="006A3D46" w:rsidRDefault="00756CEC" w:rsidP="006A3D46">
      <w:pPr>
        <w:widowControl/>
        <w:numPr>
          <w:ilvl w:val="0"/>
          <w:numId w:val="49"/>
        </w:numPr>
        <w:autoSpaceDE/>
        <w:autoSpaceDN/>
        <w:jc w:val="both"/>
        <w:rPr>
          <w:sz w:val="24"/>
          <w:szCs w:val="24"/>
        </w:rPr>
      </w:pPr>
      <w:r w:rsidRPr="006A3D46">
        <w:rPr>
          <w:sz w:val="24"/>
          <w:szCs w:val="24"/>
          <w:shd w:val="clear" w:color="auto" w:fill="FFFFFF"/>
        </w:rPr>
        <w:t xml:space="preserve">Молокова Т.А. Очерки истории университетского образования [Электронный ресурс]: монография/ Молокова Т.А., Фролов В.П., Посвятенко Ю.В.— Электрон. текстовые данные.— М.: Московский государственный строительный университет, ЭБС АСВ, 2011.— 175 c.— Режим доступа: </w:t>
      </w:r>
      <w:hyperlink r:id="rId23" w:history="1">
        <w:r w:rsidRPr="00332BC7">
          <w:rPr>
            <w:rStyle w:val="Hyperlink"/>
            <w:sz w:val="24"/>
            <w:szCs w:val="24"/>
            <w:shd w:val="clear" w:color="auto" w:fill="FFFFFF"/>
          </w:rPr>
          <w:t>http://www.iprbookshop.ru/16360</w:t>
        </w:r>
      </w:hyperlink>
      <w:r>
        <w:rPr>
          <w:sz w:val="24"/>
          <w:szCs w:val="24"/>
          <w:shd w:val="clear" w:color="auto" w:fill="FFFFFF"/>
        </w:rPr>
        <w:t xml:space="preserve"> </w:t>
      </w:r>
      <w:r w:rsidRPr="006A3D46">
        <w:rPr>
          <w:sz w:val="24"/>
          <w:szCs w:val="24"/>
          <w:shd w:val="clear" w:color="auto" w:fill="FFFFFF"/>
        </w:rPr>
        <w:t xml:space="preserve">.— ЭБС «IPRbooks» </w:t>
      </w:r>
    </w:p>
    <w:p w:rsidR="00756CEC" w:rsidRPr="006A3D46" w:rsidRDefault="00756CEC" w:rsidP="006A3D46">
      <w:pPr>
        <w:widowControl/>
        <w:numPr>
          <w:ilvl w:val="0"/>
          <w:numId w:val="49"/>
        </w:numPr>
        <w:autoSpaceDE/>
        <w:autoSpaceDN/>
        <w:jc w:val="both"/>
        <w:rPr>
          <w:sz w:val="24"/>
          <w:szCs w:val="24"/>
        </w:rPr>
      </w:pPr>
      <w:r w:rsidRPr="006A3D46">
        <w:rPr>
          <w:sz w:val="24"/>
          <w:szCs w:val="24"/>
          <w:shd w:val="clear" w:color="auto" w:fill="FFFFFF"/>
        </w:rPr>
        <w:t xml:space="preserve">Рыжов А.Н. Генезис педагогических понятий в России в XI – XX вв [Электронный ресурс]: монография/ Рыжов А.Н.— Электрон. текстовые данные.— М.: Прометей, Московский педагогический государственный университет, 2012.— 300 c.— Режим доступа: </w:t>
      </w:r>
      <w:hyperlink r:id="rId24" w:history="1">
        <w:r w:rsidRPr="00332BC7">
          <w:rPr>
            <w:rStyle w:val="Hyperlink"/>
            <w:sz w:val="24"/>
            <w:szCs w:val="24"/>
            <w:shd w:val="clear" w:color="auto" w:fill="FFFFFF"/>
          </w:rPr>
          <w:t>http://www.iprbookshop.ru/18562</w:t>
        </w:r>
      </w:hyperlink>
      <w:r>
        <w:rPr>
          <w:sz w:val="24"/>
          <w:szCs w:val="24"/>
          <w:shd w:val="clear" w:color="auto" w:fill="FFFFFF"/>
        </w:rPr>
        <w:t xml:space="preserve"> </w:t>
      </w:r>
      <w:r w:rsidRPr="006A3D46">
        <w:rPr>
          <w:sz w:val="24"/>
          <w:szCs w:val="24"/>
          <w:shd w:val="clear" w:color="auto" w:fill="FFFFFF"/>
        </w:rPr>
        <w:t>.— ЭБС «IPRbooks»</w:t>
      </w:r>
    </w:p>
    <w:p w:rsidR="00756CEC" w:rsidRPr="006A3D46" w:rsidRDefault="00756CEC" w:rsidP="006A3D46">
      <w:pPr>
        <w:ind w:left="720"/>
        <w:rPr>
          <w:rStyle w:val="booktitle"/>
          <w:sz w:val="24"/>
          <w:szCs w:val="24"/>
        </w:rPr>
      </w:pPr>
    </w:p>
    <w:p w:rsidR="00756CEC" w:rsidRPr="006A3D46" w:rsidRDefault="00756CEC" w:rsidP="006A3D46">
      <w:pPr>
        <w:rPr>
          <w:rStyle w:val="booktitle"/>
          <w:b/>
          <w:bCs/>
          <w:sz w:val="24"/>
          <w:szCs w:val="24"/>
        </w:rPr>
      </w:pPr>
      <w:r w:rsidRPr="006A3D46">
        <w:rPr>
          <w:rStyle w:val="booktitle"/>
          <w:b/>
          <w:bCs/>
          <w:sz w:val="24"/>
          <w:szCs w:val="24"/>
        </w:rPr>
        <w:t>б) дополнительная литература:</w:t>
      </w:r>
    </w:p>
    <w:p w:rsidR="00756CEC" w:rsidRPr="006A3D46" w:rsidRDefault="00756CEC" w:rsidP="006A3D46">
      <w:pPr>
        <w:numPr>
          <w:ilvl w:val="0"/>
          <w:numId w:val="50"/>
        </w:numPr>
        <w:adjustRightInd w:val="0"/>
        <w:jc w:val="both"/>
        <w:rPr>
          <w:rStyle w:val="booktitle"/>
          <w:sz w:val="24"/>
          <w:szCs w:val="24"/>
        </w:rPr>
      </w:pPr>
      <w:r w:rsidRPr="006A3D46">
        <w:rPr>
          <w:rStyle w:val="booktitle"/>
          <w:sz w:val="24"/>
          <w:szCs w:val="24"/>
        </w:rPr>
        <w:t xml:space="preserve">Гусева, Л. Г. Интеллектуальные игры на занятиях по педагогике : учебное пособие / Л. Г. Гусева ; МГТУ. - Магнитогорск : МГТУ, 2015. - 1 электрон. опт. диск (CD-ROM). - Загл. с титул. экрана. - URL: </w:t>
      </w:r>
      <w:hyperlink r:id="rId25" w:history="1">
        <w:r w:rsidRPr="00332BC7">
          <w:rPr>
            <w:rStyle w:val="Hyperlink"/>
            <w:sz w:val="24"/>
            <w:szCs w:val="24"/>
          </w:rPr>
          <w:t>https://magtu.informsystema.ru/uploader/fileUpload?name=1288.pdf&amp;show=dcatalogues/1/1123486/1288.pdf&amp;view=true</w:t>
        </w:r>
      </w:hyperlink>
      <w:r>
        <w:rPr>
          <w:rStyle w:val="booktitle"/>
          <w:sz w:val="24"/>
          <w:szCs w:val="24"/>
        </w:rPr>
        <w:t xml:space="preserve"> </w:t>
      </w:r>
      <w:r w:rsidRPr="006A3D46">
        <w:rPr>
          <w:rStyle w:val="booktitle"/>
          <w:sz w:val="24"/>
          <w:szCs w:val="24"/>
        </w:rPr>
        <w:t xml:space="preserve"> (дата обращения: 04.10.2019). - Макрообъект. - Текст : электронный. - Сведения доступны также на CD-ROM.</w:t>
      </w:r>
    </w:p>
    <w:p w:rsidR="00756CEC" w:rsidRPr="006A3D46" w:rsidRDefault="00756CEC" w:rsidP="006A3D46">
      <w:pPr>
        <w:numPr>
          <w:ilvl w:val="0"/>
          <w:numId w:val="50"/>
        </w:numPr>
        <w:adjustRightInd w:val="0"/>
        <w:jc w:val="both"/>
        <w:rPr>
          <w:rStyle w:val="booktitle"/>
          <w:sz w:val="24"/>
          <w:szCs w:val="24"/>
        </w:rPr>
      </w:pPr>
      <w:r w:rsidRPr="006A3D46">
        <w:rPr>
          <w:rStyle w:val="booktitle"/>
          <w:sz w:val="24"/>
          <w:szCs w:val="24"/>
        </w:rPr>
        <w:t xml:space="preserve">Исаева, И. Ю. Основы педагогики: учебное пособие / И. Ю. Исаева ; МГТУ. - Магнитогорск : МГТУ, 2016. - 1 электрон. опт. диск (CD-ROM). - Загл. с титул. экрана. - URL: </w:t>
      </w:r>
      <w:hyperlink r:id="rId26" w:history="1">
        <w:r w:rsidRPr="00332BC7">
          <w:rPr>
            <w:rStyle w:val="Hyperlink"/>
            <w:sz w:val="24"/>
            <w:szCs w:val="24"/>
          </w:rPr>
          <w:t>https://magtu.informsystema.ru/uploader/fileUpload?name=2867.pdf&amp;show=dcatalogues/1/1133867/2867.pdf&amp;view=true</w:t>
        </w:r>
      </w:hyperlink>
      <w:r>
        <w:rPr>
          <w:rStyle w:val="booktitle"/>
          <w:sz w:val="24"/>
          <w:szCs w:val="24"/>
        </w:rPr>
        <w:t xml:space="preserve"> </w:t>
      </w:r>
      <w:r w:rsidRPr="006A3D46">
        <w:rPr>
          <w:rStyle w:val="booktitle"/>
          <w:sz w:val="24"/>
          <w:szCs w:val="24"/>
        </w:rPr>
        <w:t xml:space="preserve"> (дата обращения: 27.03.2020). - Макрообъект. - Текст : электронный. - Сведения доступны также на CD-RO</w:t>
      </w:r>
      <w:r w:rsidRPr="006A3D46">
        <w:rPr>
          <w:rStyle w:val="booktitle"/>
          <w:sz w:val="24"/>
          <w:szCs w:val="24"/>
          <w:lang w:val="en-US"/>
        </w:rPr>
        <w:t>M</w:t>
      </w:r>
      <w:r w:rsidRPr="006A3D46">
        <w:rPr>
          <w:rStyle w:val="booktitle"/>
          <w:sz w:val="24"/>
          <w:szCs w:val="24"/>
        </w:rPr>
        <w:t>/</w:t>
      </w:r>
    </w:p>
    <w:p w:rsidR="00756CEC" w:rsidRPr="006A3D46" w:rsidRDefault="00756CEC" w:rsidP="006A3D46">
      <w:pPr>
        <w:pStyle w:val="Style8"/>
        <w:rPr>
          <w:b/>
          <w:bCs/>
          <w:highlight w:val="yellow"/>
        </w:rPr>
      </w:pPr>
    </w:p>
    <w:p w:rsidR="00756CEC" w:rsidRPr="006A3D46" w:rsidRDefault="00756CEC" w:rsidP="006A3D46">
      <w:pPr>
        <w:pStyle w:val="Style8"/>
        <w:rPr>
          <w:b/>
          <w:bCs/>
        </w:rPr>
      </w:pPr>
      <w:r w:rsidRPr="006A3D46">
        <w:rPr>
          <w:b/>
          <w:bCs/>
        </w:rPr>
        <w:t xml:space="preserve">в) Методические указания </w:t>
      </w:r>
    </w:p>
    <w:p w:rsidR="00756CEC" w:rsidRPr="007C016B" w:rsidRDefault="00756CEC" w:rsidP="00BB4D26">
      <w:pPr>
        <w:rPr>
          <w:sz w:val="24"/>
          <w:szCs w:val="24"/>
        </w:rPr>
      </w:pPr>
      <w:r w:rsidRPr="00373847">
        <w:rPr>
          <w:sz w:val="24"/>
          <w:szCs w:val="24"/>
        </w:rPr>
        <w:t>1.</w:t>
      </w:r>
      <w:r w:rsidRPr="007C016B">
        <w:rPr>
          <w:sz w:val="24"/>
          <w:szCs w:val="24"/>
        </w:rPr>
        <w:t xml:space="preserve"> Назаров, И. В. Методология научного исследования : метод. указания (для изучения теоретического курса) для студентов всех специальностей и направлений / И. В.. Назаров, О. Н. Новикова; Минобрнауки России, Урал. гос. лесотехн. ун-т, Каф. философии. – Екатеринбург: УГЛТУ, 2013. – 43 с. </w:t>
      </w:r>
      <w:r w:rsidRPr="007C016B">
        <w:rPr>
          <w:sz w:val="24"/>
          <w:szCs w:val="24"/>
          <w:lang w:val="de-DE"/>
        </w:rPr>
        <w:t xml:space="preserve">Режим доступа:  </w:t>
      </w:r>
      <w:hyperlink r:id="rId27" w:history="1">
        <w:r w:rsidRPr="007C016B">
          <w:rPr>
            <w:color w:val="0000FF"/>
            <w:sz w:val="24"/>
            <w:szCs w:val="24"/>
            <w:u w:val="single"/>
          </w:rPr>
          <w:t>http://elar.usfeu.ru/handle/123456789/2902</w:t>
        </w:r>
      </w:hyperlink>
    </w:p>
    <w:p w:rsidR="00756CEC" w:rsidRPr="006A3D46" w:rsidRDefault="00756CEC" w:rsidP="006A3D46">
      <w:pPr>
        <w:pStyle w:val="Style8"/>
        <w:widowControl/>
        <w:rPr>
          <w:rStyle w:val="FontStyle21"/>
          <w:b/>
          <w:bCs/>
          <w:i/>
          <w:iCs/>
          <w:color w:val="C00000"/>
          <w:sz w:val="24"/>
          <w:szCs w:val="24"/>
        </w:rPr>
      </w:pPr>
    </w:p>
    <w:p w:rsidR="00756CEC" w:rsidRPr="006A3D46" w:rsidRDefault="00756CEC">
      <w:pPr>
        <w:pStyle w:val="BodyText"/>
        <w:spacing w:before="3"/>
      </w:pPr>
    </w:p>
    <w:p w:rsidR="00756CEC" w:rsidRPr="00373847" w:rsidRDefault="00756CEC" w:rsidP="00BB4D26">
      <w:pPr>
        <w:spacing w:line="240" w:lineRule="atLeast"/>
        <w:ind w:left="820"/>
        <w:rPr>
          <w:b/>
          <w:bCs/>
          <w:sz w:val="24"/>
          <w:szCs w:val="24"/>
        </w:rPr>
      </w:pPr>
      <w:r w:rsidRPr="00373847">
        <w:rPr>
          <w:b/>
          <w:bCs/>
          <w:sz w:val="24"/>
          <w:szCs w:val="24"/>
        </w:rPr>
        <w:t>г ) Программное обеспечение и Интернет-ресурсы:</w:t>
      </w:r>
    </w:p>
    <w:p w:rsidR="00756CEC" w:rsidRPr="00373847" w:rsidRDefault="00756CEC" w:rsidP="00BB4D26">
      <w:pPr>
        <w:spacing w:line="7" w:lineRule="exact"/>
      </w:pPr>
    </w:p>
    <w:p w:rsidR="00756CEC" w:rsidRPr="00373847" w:rsidRDefault="00756CEC" w:rsidP="00BB4D26">
      <w:pPr>
        <w:suppressAutoHyphens/>
        <w:adjustRightInd w:val="0"/>
        <w:ind w:firstLine="567"/>
        <w:jc w:val="both"/>
        <w:rPr>
          <w:rFonts w:eastAsia="SimSun"/>
          <w:kern w:val="1"/>
          <w:sz w:val="24"/>
          <w:szCs w:val="24"/>
          <w:lang w:eastAsia="hi-IN" w:bidi="hi-IN"/>
        </w:rPr>
      </w:pPr>
      <w:r w:rsidRPr="00373847">
        <w:rPr>
          <w:rFonts w:eastAsia="SimSun"/>
          <w:kern w:val="1"/>
          <w:sz w:val="24"/>
          <w:szCs w:val="24"/>
          <w:lang w:eastAsia="hi-IN" w:bidi="hi-IN"/>
        </w:rPr>
        <w:t>Программное обеспечение дисциплины включает: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56CEC" w:rsidRPr="00373847">
        <w:trPr>
          <w:trHeight w:val="537"/>
        </w:trPr>
        <w:tc>
          <w:tcPr>
            <w:tcW w:w="3190" w:type="dxa"/>
            <w:vAlign w:val="center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Срок действия лицензии</w:t>
            </w:r>
          </w:p>
        </w:tc>
      </w:tr>
      <w:tr w:rsidR="00756CEC" w:rsidRPr="00373847">
        <w:tc>
          <w:tcPr>
            <w:tcW w:w="3190" w:type="dxa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MS Windows 7</w:t>
            </w:r>
          </w:p>
        </w:tc>
        <w:tc>
          <w:tcPr>
            <w:tcW w:w="3190" w:type="dxa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11.10.2021</w:t>
            </w:r>
          </w:p>
        </w:tc>
      </w:tr>
      <w:tr w:rsidR="00756CEC" w:rsidRPr="00373847">
        <w:tc>
          <w:tcPr>
            <w:tcW w:w="3190" w:type="dxa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MS Office 2007</w:t>
            </w:r>
          </w:p>
        </w:tc>
        <w:tc>
          <w:tcPr>
            <w:tcW w:w="3190" w:type="dxa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бессрочно</w:t>
            </w:r>
          </w:p>
        </w:tc>
      </w:tr>
      <w:tr w:rsidR="00756CEC" w:rsidRPr="00373847">
        <w:tc>
          <w:tcPr>
            <w:tcW w:w="3190" w:type="dxa"/>
            <w:vAlign w:val="center"/>
          </w:tcPr>
          <w:p w:rsidR="00756CEC" w:rsidRDefault="00756CEC" w:rsidP="00867C01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190" w:type="dxa"/>
            <w:vAlign w:val="center"/>
          </w:tcPr>
          <w:p w:rsidR="00756CEC" w:rsidRDefault="00756CEC" w:rsidP="00867C0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91" w:type="dxa"/>
            <w:vAlign w:val="center"/>
          </w:tcPr>
          <w:p w:rsidR="00756CEC" w:rsidRDefault="00756CEC" w:rsidP="0065667E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</w:p>
        </w:tc>
      </w:tr>
      <w:tr w:rsidR="00756CEC" w:rsidRPr="00373847">
        <w:tc>
          <w:tcPr>
            <w:tcW w:w="3190" w:type="dxa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756CEC" w:rsidRPr="00373847" w:rsidRDefault="00756CEC" w:rsidP="00867C01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бессрочно</w:t>
            </w:r>
          </w:p>
        </w:tc>
      </w:tr>
    </w:tbl>
    <w:p w:rsidR="00756CEC" w:rsidRPr="00373847" w:rsidRDefault="00756CEC" w:rsidP="00BB4D26">
      <w:pPr>
        <w:suppressAutoHyphens/>
        <w:adjustRightInd w:val="0"/>
        <w:ind w:firstLine="567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373847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</w:t>
      </w:r>
    </w:p>
    <w:p w:rsidR="00756CEC" w:rsidRPr="00373847" w:rsidRDefault="00756CEC" w:rsidP="00BB4D26">
      <w:pPr>
        <w:suppressAutoHyphens/>
        <w:adjustRightInd w:val="0"/>
        <w:ind w:firstLine="567"/>
        <w:jc w:val="both"/>
        <w:rPr>
          <w:rFonts w:ascii="Arial" w:eastAsia="SimSun" w:hAnsi="Arial"/>
          <w:kern w:val="1"/>
          <w:sz w:val="24"/>
          <w:szCs w:val="24"/>
          <w:lang w:eastAsia="hi-IN" w:bidi="hi-IN"/>
        </w:rPr>
      </w:pPr>
      <w:r w:rsidRPr="00373847">
        <w:rPr>
          <w:rFonts w:eastAsia="SimSun"/>
          <w:kern w:val="1"/>
          <w:sz w:val="24"/>
          <w:szCs w:val="24"/>
          <w:lang w:eastAsia="hi-IN" w:bidi="hi-IN"/>
        </w:rPr>
        <w:t>Интернет-ресурсы: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5120"/>
        <w:gridCol w:w="4129"/>
        <w:gridCol w:w="175"/>
      </w:tblGrid>
      <w:tr w:rsidR="00756CEC" w:rsidRPr="00033021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56CEC" w:rsidRPr="00033021" w:rsidRDefault="00756CEC" w:rsidP="00867C01">
            <w:pPr>
              <w:ind w:firstLine="756"/>
              <w:jc w:val="both"/>
              <w:rPr>
                <w:sz w:val="24"/>
                <w:szCs w:val="24"/>
              </w:rPr>
            </w:pPr>
            <w:r w:rsidRPr="00033021">
              <w:rPr>
                <w:b/>
                <w:bCs/>
                <w:color w:val="000000"/>
                <w:sz w:val="24"/>
                <w:szCs w:val="24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bCs/>
                <w:color w:val="000000"/>
                <w:sz w:val="24"/>
                <w:szCs w:val="24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bCs/>
                <w:color w:val="000000"/>
                <w:sz w:val="24"/>
                <w:szCs w:val="24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bCs/>
                <w:color w:val="000000"/>
                <w:sz w:val="24"/>
                <w:szCs w:val="24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bCs/>
                <w:color w:val="000000"/>
                <w:sz w:val="24"/>
                <w:szCs w:val="24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bCs/>
                <w:color w:val="000000"/>
                <w:sz w:val="24"/>
                <w:szCs w:val="24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bCs/>
                <w:color w:val="000000"/>
                <w:sz w:val="24"/>
                <w:szCs w:val="24"/>
              </w:rPr>
              <w:t>системы</w:t>
            </w:r>
            <w:r w:rsidRPr="00033021">
              <w:t xml:space="preserve"> </w:t>
            </w:r>
          </w:p>
        </w:tc>
      </w:tr>
      <w:tr w:rsidR="00756CEC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</w:p>
        </w:tc>
      </w:tr>
      <w:tr w:rsidR="00756CEC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F264A5" w:rsidRDefault="00756CEC" w:rsidP="00867C01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r>
              <w:rPr>
                <w:color w:val="000000"/>
                <w:sz w:val="24"/>
                <w:szCs w:val="24"/>
              </w:rPr>
              <w:t>East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View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Information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Services</w:t>
            </w:r>
            <w:r w:rsidRPr="00F264A5">
              <w:rPr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https://dlib.eastview.com/</w:t>
            </w:r>
          </w:p>
        </w:tc>
      </w:tr>
      <w:tr w:rsidR="00756CEC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/>
        </w:tc>
      </w:tr>
      <w:tr w:rsidR="00756CEC" w:rsidRPr="001A31BB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F264A5" w:rsidRDefault="00756CEC" w:rsidP="00867C01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250646" w:rsidRDefault="00756CEC" w:rsidP="00867C01">
            <w:pPr>
              <w:jc w:val="both"/>
              <w:rPr>
                <w:sz w:val="24"/>
                <w:szCs w:val="24"/>
                <w:lang w:val="en-US"/>
              </w:rPr>
            </w:pPr>
            <w:r w:rsidRPr="00250646">
              <w:rPr>
                <w:color w:val="000000"/>
                <w:sz w:val="24"/>
                <w:szCs w:val="24"/>
                <w:lang w:val="en-US"/>
              </w:rPr>
              <w:t>URL: https://elibrary.ru/project_risc. asp</w:t>
            </w:r>
          </w:p>
        </w:tc>
      </w:tr>
      <w:tr w:rsidR="00756CEC" w:rsidRPr="001A31B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F264A5" w:rsidRDefault="00756CEC" w:rsidP="00867C01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Поисковая система Академия </w:t>
            </w:r>
            <w:r>
              <w:rPr>
                <w:color w:val="000000"/>
                <w:sz w:val="24"/>
                <w:szCs w:val="24"/>
              </w:rPr>
              <w:t>Google</w:t>
            </w:r>
            <w:r w:rsidRPr="00F264A5"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color w:val="000000"/>
                <w:sz w:val="24"/>
                <w:szCs w:val="24"/>
              </w:rPr>
              <w:t>Google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Scholar</w:t>
            </w:r>
            <w:r w:rsidRPr="00F264A5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250646" w:rsidRDefault="00756CEC" w:rsidP="00867C01">
            <w:pPr>
              <w:jc w:val="both"/>
              <w:rPr>
                <w:sz w:val="24"/>
                <w:szCs w:val="24"/>
                <w:lang w:val="en-US"/>
              </w:rPr>
            </w:pPr>
            <w:r w:rsidRPr="00250646">
              <w:rPr>
                <w:color w:val="000000"/>
                <w:sz w:val="24"/>
                <w:szCs w:val="24"/>
                <w:lang w:val="en-US"/>
              </w:rPr>
              <w:t>URL: https://scholar.google.ru/</w:t>
            </w:r>
          </w:p>
        </w:tc>
      </w:tr>
      <w:tr w:rsidR="00756CEC" w:rsidRPr="001A31B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F264A5" w:rsidRDefault="00756CEC" w:rsidP="00867C01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250646" w:rsidRDefault="00756CEC" w:rsidP="00867C01">
            <w:pPr>
              <w:jc w:val="both"/>
              <w:rPr>
                <w:sz w:val="24"/>
                <w:szCs w:val="24"/>
                <w:lang w:val="en-US"/>
              </w:rPr>
            </w:pPr>
            <w:r w:rsidRPr="00250646">
              <w:rPr>
                <w:color w:val="000000"/>
                <w:sz w:val="24"/>
                <w:szCs w:val="24"/>
                <w:lang w:val="en-US"/>
              </w:rPr>
              <w:t>URL: http://window.edu.ru/</w:t>
            </w:r>
          </w:p>
        </w:tc>
      </w:tr>
      <w:tr w:rsidR="00756CEC" w:rsidRPr="001A31B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250646" w:rsidRDefault="00756CEC" w:rsidP="00867C01">
            <w:pPr>
              <w:jc w:val="both"/>
              <w:rPr>
                <w:sz w:val="24"/>
                <w:szCs w:val="24"/>
                <w:lang w:val="en-US"/>
              </w:rPr>
            </w:pPr>
            <w:r w:rsidRPr="00250646">
              <w:rPr>
                <w:color w:val="000000"/>
                <w:sz w:val="24"/>
                <w:szCs w:val="24"/>
                <w:lang w:val="en-US"/>
              </w:rPr>
              <w:t>https://www.rsl.ru/ru/4readers /catalogues/</w:t>
            </w:r>
          </w:p>
        </w:tc>
      </w:tr>
      <w:tr w:rsidR="00756CEC" w:rsidRPr="001A31B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250646" w:rsidRDefault="00756CEC" w:rsidP="00867C01">
            <w:pPr>
              <w:jc w:val="both"/>
              <w:rPr>
                <w:sz w:val="24"/>
                <w:szCs w:val="24"/>
                <w:lang w:val="en-US"/>
              </w:rPr>
            </w:pPr>
            <w:r w:rsidRPr="00250646">
              <w:rPr>
                <w:color w:val="000000"/>
                <w:sz w:val="24"/>
                <w:szCs w:val="24"/>
                <w:lang w:val="en-US"/>
              </w:rPr>
              <w:t>http://magtu.ru:8085/marcweb 2/Default.asp</w:t>
            </w:r>
          </w:p>
        </w:tc>
      </w:tr>
      <w:tr w:rsidR="00756CE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https://uisrussia.msu.ru</w:t>
            </w:r>
          </w:p>
        </w:tc>
      </w:tr>
      <w:tr w:rsidR="00756CE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F264A5" w:rsidRDefault="00756CEC" w:rsidP="00867C01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color w:val="000000"/>
                <w:sz w:val="24"/>
                <w:szCs w:val="24"/>
              </w:rPr>
              <w:t>Web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of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science</w:t>
            </w:r>
            <w:r w:rsidRPr="00F264A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http://webofscience.com</w:t>
            </w:r>
          </w:p>
        </w:tc>
      </w:tr>
      <w:tr w:rsidR="00756CE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F264A5" w:rsidRDefault="00756CEC" w:rsidP="00867C01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color w:val="000000"/>
                <w:sz w:val="24"/>
                <w:szCs w:val="24"/>
              </w:rPr>
              <w:t>Scopus</w:t>
            </w:r>
            <w:r w:rsidRPr="00F264A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http://scopus.com</w:t>
            </w:r>
          </w:p>
        </w:tc>
      </w:tr>
      <w:tr w:rsidR="00756CE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F264A5" w:rsidRDefault="00756CEC" w:rsidP="00867C01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Международная база полнотекстовых журналов </w:t>
            </w:r>
            <w:r>
              <w:rPr>
                <w:color w:val="000000"/>
                <w:sz w:val="24"/>
                <w:szCs w:val="24"/>
              </w:rPr>
              <w:t>Springer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http://link.springer.com/</w:t>
            </w:r>
          </w:p>
        </w:tc>
      </w:tr>
      <w:tr w:rsidR="00756CE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Pr="00F264A5" w:rsidRDefault="00756CEC" w:rsidP="00867C01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color w:val="000000"/>
                <w:sz w:val="24"/>
                <w:szCs w:val="24"/>
              </w:rPr>
              <w:t>Springer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6CEC" w:rsidRDefault="00756CEC" w:rsidP="00867C0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http://www.springerprotocols. com/</w:t>
            </w:r>
          </w:p>
        </w:tc>
      </w:tr>
    </w:tbl>
    <w:p w:rsidR="00756CEC" w:rsidRPr="00373847" w:rsidRDefault="00756CEC" w:rsidP="00BB4D26">
      <w:pPr>
        <w:ind w:left="820"/>
        <w:jc w:val="both"/>
        <w:rPr>
          <w:sz w:val="24"/>
          <w:szCs w:val="24"/>
        </w:rPr>
      </w:pPr>
    </w:p>
    <w:p w:rsidR="00756CEC" w:rsidRPr="00373847" w:rsidRDefault="00756CEC" w:rsidP="00BB4D26">
      <w:pPr>
        <w:adjustRightInd w:val="0"/>
        <w:jc w:val="both"/>
        <w:rPr>
          <w:i/>
          <w:iCs/>
          <w:sz w:val="24"/>
          <w:szCs w:val="24"/>
        </w:rPr>
      </w:pPr>
    </w:p>
    <w:p w:rsidR="00756CEC" w:rsidRPr="00373847" w:rsidRDefault="00756CEC" w:rsidP="00BB4D26">
      <w:pPr>
        <w:keepNext/>
        <w:ind w:left="567"/>
        <w:jc w:val="both"/>
        <w:outlineLvl w:val="0"/>
        <w:rPr>
          <w:b/>
          <w:bCs/>
          <w:sz w:val="24"/>
          <w:szCs w:val="24"/>
        </w:rPr>
      </w:pPr>
      <w:r w:rsidRPr="00373847">
        <w:rPr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756CEC" w:rsidRPr="00373847" w:rsidRDefault="00756CEC" w:rsidP="00BB4D26">
      <w:pPr>
        <w:adjustRightInd w:val="0"/>
        <w:ind w:firstLine="567"/>
        <w:jc w:val="both"/>
        <w:rPr>
          <w:sz w:val="24"/>
          <w:szCs w:val="24"/>
        </w:rPr>
      </w:pPr>
      <w:r w:rsidRPr="00373847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66"/>
        <w:gridCol w:w="6160"/>
      </w:tblGrid>
      <w:tr w:rsidR="00756CEC" w:rsidRPr="00ED1B87">
        <w:tc>
          <w:tcPr>
            <w:tcW w:w="1928" w:type="pct"/>
          </w:tcPr>
          <w:p w:rsidR="00756CEC" w:rsidRPr="00ED1B87" w:rsidRDefault="00756CEC" w:rsidP="00F27CA4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Учебные аудитории для проведения дистанционных занятий лекционного типа</w:t>
            </w:r>
          </w:p>
        </w:tc>
        <w:tc>
          <w:tcPr>
            <w:tcW w:w="3072" w:type="pct"/>
          </w:tcPr>
          <w:p w:rsidR="00756CEC" w:rsidRPr="00ED1B87" w:rsidRDefault="00756CEC" w:rsidP="00F27CA4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Стол компьютерный, стол письменный, стул офисный, документ-камера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Epson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, источник бесперебойного питания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POWERCOMIMD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-1500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AP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 , камера высокого разрешения, компьютер персональный (тип6), проектор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ViewSonicPJD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7526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W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, спикерфон настольный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Calisto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-620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Plantronics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, веб-камера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LogiteachC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920, система акустическая настольная, стереогарнитура (микрофон с шумоподавлением), экран</w:t>
            </w:r>
            <w:r>
              <w:rPr>
                <w:shd w:val="clear" w:color="auto" w:fill="FFFFFF"/>
                <w:lang w:eastAsia="ru-RU"/>
              </w:rPr>
              <w:t xml:space="preserve"> 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настенный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Digis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Optimal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C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MW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DSOC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-11032*2 </w:t>
            </w:r>
          </w:p>
        </w:tc>
      </w:tr>
      <w:tr w:rsidR="00756CEC" w:rsidRPr="00ED1B87">
        <w:tc>
          <w:tcPr>
            <w:tcW w:w="1928" w:type="pct"/>
          </w:tcPr>
          <w:p w:rsidR="00756CEC" w:rsidRPr="00ED1B87" w:rsidRDefault="00756CEC" w:rsidP="00F27CA4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56CEC" w:rsidRPr="00ED1B87" w:rsidRDefault="00756CEC" w:rsidP="00F27CA4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Стол компьютерный, стол письменный, стул офисный, документ-камера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Epson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, источник бесперебойного питания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POWERCOMIMD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-1500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AP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 , камера высокого разрешения, компьютер персональный (тип6), проектор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ViewSonicPJD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7526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W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, спикерфон настольный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Calisto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-620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Plantronics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, веб-камера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LogiteachC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920, система акустическая настольная, стереогарнитура (микрофон с шумоподавлением), экран</w:t>
            </w:r>
            <w:r>
              <w:rPr>
                <w:shd w:val="clear" w:color="auto" w:fill="FFFFFF"/>
                <w:lang w:eastAsia="ru-RU"/>
              </w:rPr>
              <w:t xml:space="preserve"> 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настенный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Digis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Optimal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C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MW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27D65">
              <w:rPr>
                <w:sz w:val="24"/>
                <w:szCs w:val="24"/>
                <w:shd w:val="clear" w:color="auto" w:fill="FFFFFF"/>
                <w:lang w:eastAsia="ru-RU"/>
              </w:rPr>
              <w:t>DSOC</w:t>
            </w: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 xml:space="preserve">-11032*2 </w:t>
            </w:r>
          </w:p>
        </w:tc>
      </w:tr>
      <w:tr w:rsidR="00756CEC" w:rsidRPr="00ED1B87">
        <w:tc>
          <w:tcPr>
            <w:tcW w:w="1928" w:type="pct"/>
          </w:tcPr>
          <w:p w:rsidR="00756CEC" w:rsidRPr="00ED1B87" w:rsidRDefault="00756CEC" w:rsidP="00F27CA4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756CEC" w:rsidRPr="00ED1B87" w:rsidRDefault="00756CEC" w:rsidP="00F27CA4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ED1B8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Персональные компьютеры</w:t>
            </w:r>
            <w:r w:rsidRPr="00527D6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ED1B8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пакетом </w:t>
            </w:r>
            <w:r w:rsidRPr="00527D6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MS</w:t>
            </w:r>
            <w:r w:rsidRPr="00ED1B8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27D6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Office</w:t>
            </w:r>
            <w:r w:rsidRPr="00ED1B8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56CEC" w:rsidRPr="00ED1B87">
        <w:tc>
          <w:tcPr>
            <w:tcW w:w="1928" w:type="pct"/>
          </w:tcPr>
          <w:p w:rsidR="00756CEC" w:rsidRPr="00ED1B87" w:rsidRDefault="00756CEC" w:rsidP="00F27CA4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D1B87">
              <w:rPr>
                <w:sz w:val="24"/>
                <w:szCs w:val="24"/>
                <w:shd w:val="clear" w:color="auto" w:fill="FFFFFF"/>
                <w:lang w:eastAsia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56CEC" w:rsidRPr="00ED1B87" w:rsidRDefault="00756CEC" w:rsidP="00F27CA4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ED1B8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56CEC" w:rsidRPr="006A3D46" w:rsidRDefault="00756CEC" w:rsidP="00BB4D26">
      <w:pPr>
        <w:pStyle w:val="Style8"/>
        <w:widowControl/>
        <w:ind w:firstLine="0"/>
      </w:pPr>
    </w:p>
    <w:sectPr w:rsidR="00756CEC" w:rsidRPr="006A3D46" w:rsidSect="006A3D46">
      <w:footerReference w:type="default" r:id="rId28"/>
      <w:pgSz w:w="11910" w:h="16850"/>
      <w:pgMar w:top="1060" w:right="620" w:bottom="920" w:left="1480" w:header="0" w:footer="71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CEC" w:rsidRDefault="00756CEC">
      <w:r>
        <w:separator/>
      </w:r>
    </w:p>
  </w:endnote>
  <w:endnote w:type="continuationSeparator" w:id="0">
    <w:p w:rsidR="00756CEC" w:rsidRDefault="00756C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CEC" w:rsidRDefault="00756CEC">
    <w:pPr>
      <w:pStyle w:val="BodyText"/>
      <w:spacing w:line="14" w:lineRule="auto"/>
      <w:rPr>
        <w:sz w:val="19"/>
        <w:szCs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501.35pt;margin-top:791.45pt;width:12pt;height:15.3pt;z-index:-251656192;visibility:visible;mso-position-horizontal-relative:page;mso-position-vertical-relative:page" filled="f" stroked="f">
          <v:path arrowok="t"/>
          <v:textbox inset="0,0,0,0">
            <w:txbxContent>
              <w:p w:rsidR="00756CEC" w:rsidRDefault="00756CEC">
                <w:pPr>
                  <w:pStyle w:val="BodyText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CEC" w:rsidRDefault="00756CEC">
    <w:pPr>
      <w:pStyle w:val="BodyText"/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CEC" w:rsidRDefault="00756CEC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0" type="#_x0000_t202" style="position:absolute;margin-left:537.8pt;margin-top:791.45pt;width:18pt;height:15.3pt;z-index:-251654144;visibility:visible;mso-position-horizontal-relative:page;mso-position-vertical-relative:page" filled="f" stroked="f">
          <v:path arrowok="t"/>
          <v:textbox inset="0,0,0,0">
            <w:txbxContent>
              <w:p w:rsidR="00756CEC" w:rsidRDefault="00756CEC">
                <w:pPr>
                  <w:pStyle w:val="BodyText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CEC" w:rsidRDefault="00756CEC">
    <w:pPr>
      <w:pStyle w:val="BodyText"/>
      <w:spacing w:line="14" w:lineRule="auto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CEC" w:rsidRDefault="00756CEC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1" type="#_x0000_t202" style="position:absolute;margin-left:798.7pt;margin-top:544.85pt;width:18pt;height:15.3pt;z-index:-251652096;visibility:visible;mso-position-horizontal-relative:page;mso-position-vertical-relative:page" filled="f" stroked="f">
          <v:path arrowok="t"/>
          <v:textbox inset="0,0,0,0">
            <w:txbxContent>
              <w:p w:rsidR="00756CEC" w:rsidRDefault="00756CEC">
                <w:pPr>
                  <w:pStyle w:val="BodyText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CEC" w:rsidRDefault="00756CEC">
    <w:pPr>
      <w:pStyle w:val="BodyText"/>
      <w:spacing w:line="14" w:lineRule="auto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CEC" w:rsidRDefault="00756CEC">
    <w:pPr>
      <w:pStyle w:val="BodyText"/>
      <w:spacing w:line="14" w:lineRule="auto"/>
      <w:rPr>
        <w:sz w:val="19"/>
        <w:szCs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2" type="#_x0000_t202" style="position:absolute;margin-left:537.8pt;margin-top:791.45pt;width:18pt;height:15.3pt;z-index:-251650048;visibility:visible;mso-position-horizontal-relative:page;mso-position-vertical-relative:page" filled="f" stroked="f">
          <v:path arrowok="t"/>
          <v:textbox inset="0,0,0,0">
            <w:txbxContent>
              <w:p w:rsidR="00756CEC" w:rsidRDefault="00756CEC">
                <w:pPr>
                  <w:pStyle w:val="BodyText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38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CEC" w:rsidRDefault="00756CEC">
      <w:r>
        <w:separator/>
      </w:r>
    </w:p>
  </w:footnote>
  <w:footnote w:type="continuationSeparator" w:id="0">
    <w:p w:rsidR="00756CEC" w:rsidRDefault="00756C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81737"/>
    <w:multiLevelType w:val="hybridMultilevel"/>
    <w:tmpl w:val="78F82102"/>
    <w:lvl w:ilvl="0" w:tplc="9DD0A16A">
      <w:start w:val="2"/>
      <w:numFmt w:val="decimal"/>
      <w:lvlText w:val="%1-"/>
      <w:lvlJc w:val="left"/>
      <w:pPr>
        <w:ind w:left="340" w:hanging="2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98A4472">
      <w:numFmt w:val="bullet"/>
      <w:lvlText w:val="•"/>
      <w:lvlJc w:val="left"/>
      <w:pPr>
        <w:ind w:left="1330" w:hanging="260"/>
      </w:pPr>
      <w:rPr>
        <w:rFonts w:hint="default"/>
      </w:rPr>
    </w:lvl>
    <w:lvl w:ilvl="2" w:tplc="5C0CA91C">
      <w:numFmt w:val="bullet"/>
      <w:lvlText w:val="•"/>
      <w:lvlJc w:val="left"/>
      <w:pPr>
        <w:ind w:left="2320" w:hanging="260"/>
      </w:pPr>
      <w:rPr>
        <w:rFonts w:hint="default"/>
      </w:rPr>
    </w:lvl>
    <w:lvl w:ilvl="3" w:tplc="4866C778">
      <w:numFmt w:val="bullet"/>
      <w:lvlText w:val="•"/>
      <w:lvlJc w:val="left"/>
      <w:pPr>
        <w:ind w:left="3311" w:hanging="260"/>
      </w:pPr>
      <w:rPr>
        <w:rFonts w:hint="default"/>
      </w:rPr>
    </w:lvl>
    <w:lvl w:ilvl="4" w:tplc="C58C3F30">
      <w:numFmt w:val="bullet"/>
      <w:lvlText w:val="•"/>
      <w:lvlJc w:val="left"/>
      <w:pPr>
        <w:ind w:left="4301" w:hanging="260"/>
      </w:pPr>
      <w:rPr>
        <w:rFonts w:hint="default"/>
      </w:rPr>
    </w:lvl>
    <w:lvl w:ilvl="5" w:tplc="686A33FC">
      <w:numFmt w:val="bullet"/>
      <w:lvlText w:val="•"/>
      <w:lvlJc w:val="left"/>
      <w:pPr>
        <w:ind w:left="5292" w:hanging="260"/>
      </w:pPr>
      <w:rPr>
        <w:rFonts w:hint="default"/>
      </w:rPr>
    </w:lvl>
    <w:lvl w:ilvl="6" w:tplc="BC92C83C">
      <w:numFmt w:val="bullet"/>
      <w:lvlText w:val="•"/>
      <w:lvlJc w:val="left"/>
      <w:pPr>
        <w:ind w:left="6282" w:hanging="260"/>
      </w:pPr>
      <w:rPr>
        <w:rFonts w:hint="default"/>
      </w:rPr>
    </w:lvl>
    <w:lvl w:ilvl="7" w:tplc="2522CFA2">
      <w:numFmt w:val="bullet"/>
      <w:lvlText w:val="•"/>
      <w:lvlJc w:val="left"/>
      <w:pPr>
        <w:ind w:left="7272" w:hanging="260"/>
      </w:pPr>
      <w:rPr>
        <w:rFonts w:hint="default"/>
      </w:rPr>
    </w:lvl>
    <w:lvl w:ilvl="8" w:tplc="247638B0">
      <w:numFmt w:val="bullet"/>
      <w:lvlText w:val="•"/>
      <w:lvlJc w:val="left"/>
      <w:pPr>
        <w:ind w:left="8263" w:hanging="260"/>
      </w:pPr>
      <w:rPr>
        <w:rFonts w:hint="default"/>
      </w:rPr>
    </w:lvl>
  </w:abstractNum>
  <w:abstractNum w:abstractNumId="1">
    <w:nsid w:val="0C63717C"/>
    <w:multiLevelType w:val="hybridMultilevel"/>
    <w:tmpl w:val="CE261A80"/>
    <w:lvl w:ilvl="0" w:tplc="FBC42686">
      <w:start w:val="1"/>
      <w:numFmt w:val="decimal"/>
      <w:lvlText w:val="%1"/>
      <w:lvlJc w:val="left"/>
      <w:pPr>
        <w:ind w:left="968" w:hanging="180"/>
      </w:pPr>
      <w:rPr>
        <w:rFonts w:ascii="Times New Roman" w:eastAsia="Times New Roman" w:hAnsi="Times New Roman" w:hint="default"/>
        <w:b/>
        <w:bCs/>
        <w:i/>
        <w:iCs/>
        <w:spacing w:val="-1"/>
        <w:w w:val="100"/>
        <w:sz w:val="24"/>
        <w:szCs w:val="24"/>
      </w:rPr>
    </w:lvl>
    <w:lvl w:ilvl="1" w:tplc="3CBC4892">
      <w:numFmt w:val="bullet"/>
      <w:lvlText w:val="•"/>
      <w:lvlJc w:val="left"/>
      <w:pPr>
        <w:ind w:left="1844" w:hanging="180"/>
      </w:pPr>
      <w:rPr>
        <w:rFonts w:hint="default"/>
      </w:rPr>
    </w:lvl>
    <w:lvl w:ilvl="2" w:tplc="9E8AAAB2">
      <w:numFmt w:val="bullet"/>
      <w:lvlText w:val="•"/>
      <w:lvlJc w:val="left"/>
      <w:pPr>
        <w:ind w:left="2729" w:hanging="180"/>
      </w:pPr>
      <w:rPr>
        <w:rFonts w:hint="default"/>
      </w:rPr>
    </w:lvl>
    <w:lvl w:ilvl="3" w:tplc="0994B0FC">
      <w:numFmt w:val="bullet"/>
      <w:lvlText w:val="•"/>
      <w:lvlJc w:val="left"/>
      <w:pPr>
        <w:ind w:left="3613" w:hanging="180"/>
      </w:pPr>
      <w:rPr>
        <w:rFonts w:hint="default"/>
      </w:rPr>
    </w:lvl>
    <w:lvl w:ilvl="4" w:tplc="31808318">
      <w:numFmt w:val="bullet"/>
      <w:lvlText w:val="•"/>
      <w:lvlJc w:val="left"/>
      <w:pPr>
        <w:ind w:left="4498" w:hanging="180"/>
      </w:pPr>
      <w:rPr>
        <w:rFonts w:hint="default"/>
      </w:rPr>
    </w:lvl>
    <w:lvl w:ilvl="5" w:tplc="C9987FD6">
      <w:numFmt w:val="bullet"/>
      <w:lvlText w:val="•"/>
      <w:lvlJc w:val="left"/>
      <w:pPr>
        <w:ind w:left="5383" w:hanging="180"/>
      </w:pPr>
      <w:rPr>
        <w:rFonts w:hint="default"/>
      </w:rPr>
    </w:lvl>
    <w:lvl w:ilvl="6" w:tplc="D2A47856">
      <w:numFmt w:val="bullet"/>
      <w:lvlText w:val="•"/>
      <w:lvlJc w:val="left"/>
      <w:pPr>
        <w:ind w:left="6267" w:hanging="180"/>
      </w:pPr>
      <w:rPr>
        <w:rFonts w:hint="default"/>
      </w:rPr>
    </w:lvl>
    <w:lvl w:ilvl="7" w:tplc="ECC6F856">
      <w:numFmt w:val="bullet"/>
      <w:lvlText w:val="•"/>
      <w:lvlJc w:val="left"/>
      <w:pPr>
        <w:ind w:left="7152" w:hanging="180"/>
      </w:pPr>
      <w:rPr>
        <w:rFonts w:hint="default"/>
      </w:rPr>
    </w:lvl>
    <w:lvl w:ilvl="8" w:tplc="B29A57CA">
      <w:numFmt w:val="bullet"/>
      <w:lvlText w:val="•"/>
      <w:lvlJc w:val="left"/>
      <w:pPr>
        <w:ind w:left="8037" w:hanging="180"/>
      </w:pPr>
      <w:rPr>
        <w:rFonts w:hint="default"/>
      </w:rPr>
    </w:lvl>
  </w:abstractNum>
  <w:abstractNum w:abstractNumId="2">
    <w:nsid w:val="0CD33909"/>
    <w:multiLevelType w:val="hybridMultilevel"/>
    <w:tmpl w:val="BE9E3A86"/>
    <w:lvl w:ilvl="0" w:tplc="A46C4282">
      <w:numFmt w:val="bullet"/>
      <w:lvlText w:val=""/>
      <w:lvlJc w:val="left"/>
      <w:pPr>
        <w:ind w:left="441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CEFADA46"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5CE8CBEE">
      <w:numFmt w:val="bullet"/>
      <w:lvlText w:val="•"/>
      <w:lvlJc w:val="left"/>
      <w:pPr>
        <w:ind w:left="2400" w:hanging="360"/>
      </w:pPr>
      <w:rPr>
        <w:rFonts w:hint="default"/>
      </w:rPr>
    </w:lvl>
    <w:lvl w:ilvl="3" w:tplc="1240A792">
      <w:numFmt w:val="bullet"/>
      <w:lvlText w:val="•"/>
      <w:lvlJc w:val="left"/>
      <w:pPr>
        <w:ind w:left="3381" w:hanging="360"/>
      </w:pPr>
      <w:rPr>
        <w:rFonts w:hint="default"/>
      </w:rPr>
    </w:lvl>
    <w:lvl w:ilvl="4" w:tplc="278EFA1E">
      <w:numFmt w:val="bullet"/>
      <w:lvlText w:val="•"/>
      <w:lvlJc w:val="left"/>
      <w:pPr>
        <w:ind w:left="4361" w:hanging="360"/>
      </w:pPr>
      <w:rPr>
        <w:rFonts w:hint="default"/>
      </w:rPr>
    </w:lvl>
    <w:lvl w:ilvl="5" w:tplc="FAE4C906">
      <w:numFmt w:val="bullet"/>
      <w:lvlText w:val="•"/>
      <w:lvlJc w:val="left"/>
      <w:pPr>
        <w:ind w:left="5342" w:hanging="360"/>
      </w:pPr>
      <w:rPr>
        <w:rFonts w:hint="default"/>
      </w:rPr>
    </w:lvl>
    <w:lvl w:ilvl="6" w:tplc="90520CBE">
      <w:numFmt w:val="bullet"/>
      <w:lvlText w:val="•"/>
      <w:lvlJc w:val="left"/>
      <w:pPr>
        <w:ind w:left="6322" w:hanging="360"/>
      </w:pPr>
      <w:rPr>
        <w:rFonts w:hint="default"/>
      </w:rPr>
    </w:lvl>
    <w:lvl w:ilvl="7" w:tplc="3EB865EE">
      <w:numFmt w:val="bullet"/>
      <w:lvlText w:val="•"/>
      <w:lvlJc w:val="left"/>
      <w:pPr>
        <w:ind w:left="7302" w:hanging="360"/>
      </w:pPr>
      <w:rPr>
        <w:rFonts w:hint="default"/>
      </w:rPr>
    </w:lvl>
    <w:lvl w:ilvl="8" w:tplc="FADC8592">
      <w:numFmt w:val="bullet"/>
      <w:lvlText w:val="•"/>
      <w:lvlJc w:val="left"/>
      <w:pPr>
        <w:ind w:left="8283" w:hanging="360"/>
      </w:pPr>
      <w:rPr>
        <w:rFonts w:hint="default"/>
      </w:rPr>
    </w:lvl>
  </w:abstractNum>
  <w:abstractNum w:abstractNumId="3">
    <w:nsid w:val="0ED2372F"/>
    <w:multiLevelType w:val="hybridMultilevel"/>
    <w:tmpl w:val="841CA572"/>
    <w:lvl w:ilvl="0" w:tplc="98AA50C8">
      <w:start w:val="2"/>
      <w:numFmt w:val="decimal"/>
      <w:lvlText w:val="%1-"/>
      <w:lvlJc w:val="left"/>
      <w:pPr>
        <w:ind w:left="281" w:hanging="201"/>
      </w:pPr>
      <w:rPr>
        <w:rFonts w:ascii="Times New Roman" w:eastAsia="Times New Roman" w:hAnsi="Times New Roman" w:hint="default"/>
        <w:spacing w:val="-1"/>
        <w:w w:val="100"/>
        <w:sz w:val="22"/>
        <w:szCs w:val="22"/>
      </w:rPr>
    </w:lvl>
    <w:lvl w:ilvl="1" w:tplc="9FA06B68">
      <w:numFmt w:val="bullet"/>
      <w:lvlText w:val="•"/>
      <w:lvlJc w:val="left"/>
      <w:pPr>
        <w:ind w:left="1276" w:hanging="201"/>
      </w:pPr>
      <w:rPr>
        <w:rFonts w:hint="default"/>
      </w:rPr>
    </w:lvl>
    <w:lvl w:ilvl="2" w:tplc="0484A0E4">
      <w:numFmt w:val="bullet"/>
      <w:lvlText w:val="•"/>
      <w:lvlJc w:val="left"/>
      <w:pPr>
        <w:ind w:left="2272" w:hanging="201"/>
      </w:pPr>
      <w:rPr>
        <w:rFonts w:hint="default"/>
      </w:rPr>
    </w:lvl>
    <w:lvl w:ilvl="3" w:tplc="C15C9514">
      <w:numFmt w:val="bullet"/>
      <w:lvlText w:val="•"/>
      <w:lvlJc w:val="left"/>
      <w:pPr>
        <w:ind w:left="3269" w:hanging="201"/>
      </w:pPr>
      <w:rPr>
        <w:rFonts w:hint="default"/>
      </w:rPr>
    </w:lvl>
    <w:lvl w:ilvl="4" w:tplc="A96633A6">
      <w:numFmt w:val="bullet"/>
      <w:lvlText w:val="•"/>
      <w:lvlJc w:val="left"/>
      <w:pPr>
        <w:ind w:left="4265" w:hanging="201"/>
      </w:pPr>
      <w:rPr>
        <w:rFonts w:hint="default"/>
      </w:rPr>
    </w:lvl>
    <w:lvl w:ilvl="5" w:tplc="F92EFCD0">
      <w:numFmt w:val="bullet"/>
      <w:lvlText w:val="•"/>
      <w:lvlJc w:val="left"/>
      <w:pPr>
        <w:ind w:left="5262" w:hanging="201"/>
      </w:pPr>
      <w:rPr>
        <w:rFonts w:hint="default"/>
      </w:rPr>
    </w:lvl>
    <w:lvl w:ilvl="6" w:tplc="7EF283CC">
      <w:numFmt w:val="bullet"/>
      <w:lvlText w:val="•"/>
      <w:lvlJc w:val="left"/>
      <w:pPr>
        <w:ind w:left="6258" w:hanging="201"/>
      </w:pPr>
      <w:rPr>
        <w:rFonts w:hint="default"/>
      </w:rPr>
    </w:lvl>
    <w:lvl w:ilvl="7" w:tplc="AA588326">
      <w:numFmt w:val="bullet"/>
      <w:lvlText w:val="•"/>
      <w:lvlJc w:val="left"/>
      <w:pPr>
        <w:ind w:left="7254" w:hanging="201"/>
      </w:pPr>
      <w:rPr>
        <w:rFonts w:hint="default"/>
      </w:rPr>
    </w:lvl>
    <w:lvl w:ilvl="8" w:tplc="E2045B16">
      <w:numFmt w:val="bullet"/>
      <w:lvlText w:val="•"/>
      <w:lvlJc w:val="left"/>
      <w:pPr>
        <w:ind w:left="8251" w:hanging="201"/>
      </w:pPr>
      <w:rPr>
        <w:rFonts w:hint="default"/>
      </w:rPr>
    </w:lvl>
  </w:abstractNum>
  <w:abstractNum w:abstractNumId="4">
    <w:nsid w:val="128238B7"/>
    <w:multiLevelType w:val="hybridMultilevel"/>
    <w:tmpl w:val="219842C8"/>
    <w:lvl w:ilvl="0" w:tplc="871A73F2">
      <w:numFmt w:val="bullet"/>
      <w:lvlText w:val=""/>
      <w:lvlJc w:val="left"/>
      <w:pPr>
        <w:ind w:left="400" w:hanging="284"/>
      </w:pPr>
      <w:rPr>
        <w:rFonts w:ascii="Symbol" w:eastAsia="Times New Roman" w:hAnsi="Symbol" w:hint="default"/>
        <w:w w:val="100"/>
        <w:sz w:val="24"/>
        <w:szCs w:val="24"/>
      </w:rPr>
    </w:lvl>
    <w:lvl w:ilvl="1" w:tplc="8DE64C20">
      <w:numFmt w:val="bullet"/>
      <w:lvlText w:val="•"/>
      <w:lvlJc w:val="left"/>
      <w:pPr>
        <w:ind w:left="1256" w:hanging="284"/>
      </w:pPr>
      <w:rPr>
        <w:rFonts w:hint="default"/>
      </w:rPr>
    </w:lvl>
    <w:lvl w:ilvl="2" w:tplc="DBE21EE6">
      <w:numFmt w:val="bullet"/>
      <w:lvlText w:val="•"/>
      <w:lvlJc w:val="left"/>
      <w:pPr>
        <w:ind w:left="2112" w:hanging="284"/>
      </w:pPr>
      <w:rPr>
        <w:rFonts w:hint="default"/>
      </w:rPr>
    </w:lvl>
    <w:lvl w:ilvl="3" w:tplc="BEBA8216">
      <w:numFmt w:val="bullet"/>
      <w:lvlText w:val="•"/>
      <w:lvlJc w:val="left"/>
      <w:pPr>
        <w:ind w:left="2968" w:hanging="284"/>
      </w:pPr>
      <w:rPr>
        <w:rFonts w:hint="default"/>
      </w:rPr>
    </w:lvl>
    <w:lvl w:ilvl="4" w:tplc="27400BE4">
      <w:numFmt w:val="bullet"/>
      <w:lvlText w:val="•"/>
      <w:lvlJc w:val="left"/>
      <w:pPr>
        <w:ind w:left="3824" w:hanging="284"/>
      </w:pPr>
      <w:rPr>
        <w:rFonts w:hint="default"/>
      </w:rPr>
    </w:lvl>
    <w:lvl w:ilvl="5" w:tplc="9372E1AA">
      <w:numFmt w:val="bullet"/>
      <w:lvlText w:val="•"/>
      <w:lvlJc w:val="left"/>
      <w:pPr>
        <w:ind w:left="4680" w:hanging="284"/>
      </w:pPr>
      <w:rPr>
        <w:rFonts w:hint="default"/>
      </w:rPr>
    </w:lvl>
    <w:lvl w:ilvl="6" w:tplc="D394816A">
      <w:numFmt w:val="bullet"/>
      <w:lvlText w:val="•"/>
      <w:lvlJc w:val="left"/>
      <w:pPr>
        <w:ind w:left="5536" w:hanging="284"/>
      </w:pPr>
      <w:rPr>
        <w:rFonts w:hint="default"/>
      </w:rPr>
    </w:lvl>
    <w:lvl w:ilvl="7" w:tplc="5A18E856">
      <w:numFmt w:val="bullet"/>
      <w:lvlText w:val="•"/>
      <w:lvlJc w:val="left"/>
      <w:pPr>
        <w:ind w:left="6392" w:hanging="284"/>
      </w:pPr>
      <w:rPr>
        <w:rFonts w:hint="default"/>
      </w:rPr>
    </w:lvl>
    <w:lvl w:ilvl="8" w:tplc="CD4EE564">
      <w:numFmt w:val="bullet"/>
      <w:lvlText w:val="•"/>
      <w:lvlJc w:val="left"/>
      <w:pPr>
        <w:ind w:left="7248" w:hanging="284"/>
      </w:pPr>
      <w:rPr>
        <w:rFonts w:hint="default"/>
      </w:rPr>
    </w:lvl>
  </w:abstractNum>
  <w:abstractNum w:abstractNumId="5">
    <w:nsid w:val="13392B1C"/>
    <w:multiLevelType w:val="hybridMultilevel"/>
    <w:tmpl w:val="21D43000"/>
    <w:lvl w:ilvl="0" w:tplc="C922B5AA">
      <w:start w:val="3"/>
      <w:numFmt w:val="decimal"/>
      <w:lvlText w:val="%1."/>
      <w:lvlJc w:val="left"/>
      <w:pPr>
        <w:ind w:left="41" w:hanging="372"/>
      </w:pPr>
      <w:rPr>
        <w:rFonts w:ascii="Times New Roman" w:eastAsia="Times New Roman" w:hAnsi="Times New Roman" w:hint="default"/>
        <w:spacing w:val="-26"/>
        <w:w w:val="100"/>
        <w:sz w:val="24"/>
        <w:szCs w:val="24"/>
      </w:rPr>
    </w:lvl>
    <w:lvl w:ilvl="1" w:tplc="CA44317A">
      <w:numFmt w:val="bullet"/>
      <w:lvlText w:val="•"/>
      <w:lvlJc w:val="left"/>
      <w:pPr>
        <w:ind w:left="224" w:hanging="372"/>
      </w:pPr>
      <w:rPr>
        <w:rFonts w:hint="default"/>
      </w:rPr>
    </w:lvl>
    <w:lvl w:ilvl="2" w:tplc="8C122652">
      <w:numFmt w:val="bullet"/>
      <w:lvlText w:val="•"/>
      <w:lvlJc w:val="left"/>
      <w:pPr>
        <w:ind w:left="409" w:hanging="372"/>
      </w:pPr>
      <w:rPr>
        <w:rFonts w:hint="default"/>
      </w:rPr>
    </w:lvl>
    <w:lvl w:ilvl="3" w:tplc="6ED2CAF2">
      <w:numFmt w:val="bullet"/>
      <w:lvlText w:val="•"/>
      <w:lvlJc w:val="left"/>
      <w:pPr>
        <w:ind w:left="594" w:hanging="372"/>
      </w:pPr>
      <w:rPr>
        <w:rFonts w:hint="default"/>
      </w:rPr>
    </w:lvl>
    <w:lvl w:ilvl="4" w:tplc="2C96D3FA">
      <w:numFmt w:val="bullet"/>
      <w:lvlText w:val="•"/>
      <w:lvlJc w:val="left"/>
      <w:pPr>
        <w:ind w:left="779" w:hanging="372"/>
      </w:pPr>
      <w:rPr>
        <w:rFonts w:hint="default"/>
      </w:rPr>
    </w:lvl>
    <w:lvl w:ilvl="5" w:tplc="D36EB91C">
      <w:numFmt w:val="bullet"/>
      <w:lvlText w:val="•"/>
      <w:lvlJc w:val="left"/>
      <w:pPr>
        <w:ind w:left="964" w:hanging="372"/>
      </w:pPr>
      <w:rPr>
        <w:rFonts w:hint="default"/>
      </w:rPr>
    </w:lvl>
    <w:lvl w:ilvl="6" w:tplc="056C7A1C">
      <w:numFmt w:val="bullet"/>
      <w:lvlText w:val="•"/>
      <w:lvlJc w:val="left"/>
      <w:pPr>
        <w:ind w:left="1149" w:hanging="372"/>
      </w:pPr>
      <w:rPr>
        <w:rFonts w:hint="default"/>
      </w:rPr>
    </w:lvl>
    <w:lvl w:ilvl="7" w:tplc="2B04AD40">
      <w:numFmt w:val="bullet"/>
      <w:lvlText w:val="•"/>
      <w:lvlJc w:val="left"/>
      <w:pPr>
        <w:ind w:left="1334" w:hanging="372"/>
      </w:pPr>
      <w:rPr>
        <w:rFonts w:hint="default"/>
      </w:rPr>
    </w:lvl>
    <w:lvl w:ilvl="8" w:tplc="E5F0B9F6">
      <w:numFmt w:val="bullet"/>
      <w:lvlText w:val="•"/>
      <w:lvlJc w:val="left"/>
      <w:pPr>
        <w:ind w:left="1519" w:hanging="372"/>
      </w:pPr>
      <w:rPr>
        <w:rFonts w:hint="default"/>
      </w:rPr>
    </w:lvl>
  </w:abstractNum>
  <w:abstractNum w:abstractNumId="6">
    <w:nsid w:val="16DC1C8D"/>
    <w:multiLevelType w:val="hybridMultilevel"/>
    <w:tmpl w:val="F7D2C004"/>
    <w:lvl w:ilvl="0" w:tplc="D940F834">
      <w:start w:val="1"/>
      <w:numFmt w:val="decimal"/>
      <w:lvlText w:val="%1."/>
      <w:lvlJc w:val="left"/>
      <w:pPr>
        <w:ind w:left="762" w:hanging="540"/>
      </w:pPr>
      <w:rPr>
        <w:rFonts w:ascii="Times New Roman" w:eastAsia="Times New Roman" w:hAnsi="Times New Roman" w:hint="default"/>
        <w:spacing w:val="-16"/>
        <w:w w:val="100"/>
        <w:sz w:val="24"/>
        <w:szCs w:val="24"/>
      </w:rPr>
    </w:lvl>
    <w:lvl w:ilvl="1" w:tplc="A844E5EE">
      <w:start w:val="1"/>
      <w:numFmt w:val="decimal"/>
      <w:lvlText w:val="%2."/>
      <w:lvlJc w:val="left"/>
      <w:pPr>
        <w:ind w:left="222" w:hanging="181"/>
      </w:pPr>
      <w:rPr>
        <w:rFonts w:ascii="Times New Roman" w:eastAsia="Times New Roman" w:hAnsi="Times New Roman" w:hint="default"/>
        <w:spacing w:val="-7"/>
        <w:w w:val="100"/>
        <w:sz w:val="22"/>
        <w:szCs w:val="22"/>
      </w:rPr>
    </w:lvl>
    <w:lvl w:ilvl="2" w:tplc="570249DE">
      <w:numFmt w:val="bullet"/>
      <w:lvlText w:val="•"/>
      <w:lvlJc w:val="left"/>
      <w:pPr>
        <w:ind w:left="1765" w:hanging="181"/>
      </w:pPr>
      <w:rPr>
        <w:rFonts w:hint="default"/>
      </w:rPr>
    </w:lvl>
    <w:lvl w:ilvl="3" w:tplc="1C8C8592">
      <w:numFmt w:val="bullet"/>
      <w:lvlText w:val="•"/>
      <w:lvlJc w:val="left"/>
      <w:pPr>
        <w:ind w:left="2770" w:hanging="181"/>
      </w:pPr>
      <w:rPr>
        <w:rFonts w:hint="default"/>
      </w:rPr>
    </w:lvl>
    <w:lvl w:ilvl="4" w:tplc="CC4AD354">
      <w:numFmt w:val="bullet"/>
      <w:lvlText w:val="•"/>
      <w:lvlJc w:val="left"/>
      <w:pPr>
        <w:ind w:left="3775" w:hanging="181"/>
      </w:pPr>
      <w:rPr>
        <w:rFonts w:hint="default"/>
      </w:rPr>
    </w:lvl>
    <w:lvl w:ilvl="5" w:tplc="C50E2F66">
      <w:numFmt w:val="bullet"/>
      <w:lvlText w:val="•"/>
      <w:lvlJc w:val="left"/>
      <w:pPr>
        <w:ind w:left="4780" w:hanging="181"/>
      </w:pPr>
      <w:rPr>
        <w:rFonts w:hint="default"/>
      </w:rPr>
    </w:lvl>
    <w:lvl w:ilvl="6" w:tplc="ECBC67F2">
      <w:numFmt w:val="bullet"/>
      <w:lvlText w:val="•"/>
      <w:lvlJc w:val="left"/>
      <w:pPr>
        <w:ind w:left="5785" w:hanging="181"/>
      </w:pPr>
      <w:rPr>
        <w:rFonts w:hint="default"/>
      </w:rPr>
    </w:lvl>
    <w:lvl w:ilvl="7" w:tplc="16647BCC">
      <w:numFmt w:val="bullet"/>
      <w:lvlText w:val="•"/>
      <w:lvlJc w:val="left"/>
      <w:pPr>
        <w:ind w:left="6790" w:hanging="181"/>
      </w:pPr>
      <w:rPr>
        <w:rFonts w:hint="default"/>
      </w:rPr>
    </w:lvl>
    <w:lvl w:ilvl="8" w:tplc="CDAA7E7C">
      <w:numFmt w:val="bullet"/>
      <w:lvlText w:val="•"/>
      <w:lvlJc w:val="left"/>
      <w:pPr>
        <w:ind w:left="7796" w:hanging="181"/>
      </w:pPr>
      <w:rPr>
        <w:rFonts w:hint="default"/>
      </w:rPr>
    </w:lvl>
  </w:abstractNum>
  <w:abstractNum w:abstractNumId="7">
    <w:nsid w:val="17DB57A5"/>
    <w:multiLevelType w:val="hybridMultilevel"/>
    <w:tmpl w:val="23FCE062"/>
    <w:lvl w:ilvl="0" w:tplc="D3AE43C0">
      <w:start w:val="1"/>
      <w:numFmt w:val="decimal"/>
      <w:lvlText w:val="%1-"/>
      <w:lvlJc w:val="left"/>
      <w:pPr>
        <w:ind w:left="383" w:hanging="303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6D96B390">
      <w:numFmt w:val="bullet"/>
      <w:lvlText w:val="•"/>
      <w:lvlJc w:val="left"/>
      <w:pPr>
        <w:ind w:left="1366" w:hanging="303"/>
      </w:pPr>
      <w:rPr>
        <w:rFonts w:hint="default"/>
      </w:rPr>
    </w:lvl>
    <w:lvl w:ilvl="2" w:tplc="4456EA46">
      <w:numFmt w:val="bullet"/>
      <w:lvlText w:val="•"/>
      <w:lvlJc w:val="left"/>
      <w:pPr>
        <w:ind w:left="2352" w:hanging="303"/>
      </w:pPr>
      <w:rPr>
        <w:rFonts w:hint="default"/>
      </w:rPr>
    </w:lvl>
    <w:lvl w:ilvl="3" w:tplc="FE186ABA">
      <w:numFmt w:val="bullet"/>
      <w:lvlText w:val="•"/>
      <w:lvlJc w:val="left"/>
      <w:pPr>
        <w:ind w:left="3339" w:hanging="303"/>
      </w:pPr>
      <w:rPr>
        <w:rFonts w:hint="default"/>
      </w:rPr>
    </w:lvl>
    <w:lvl w:ilvl="4" w:tplc="D214DF9E">
      <w:numFmt w:val="bullet"/>
      <w:lvlText w:val="•"/>
      <w:lvlJc w:val="left"/>
      <w:pPr>
        <w:ind w:left="4325" w:hanging="303"/>
      </w:pPr>
      <w:rPr>
        <w:rFonts w:hint="default"/>
      </w:rPr>
    </w:lvl>
    <w:lvl w:ilvl="5" w:tplc="5268E648">
      <w:numFmt w:val="bullet"/>
      <w:lvlText w:val="•"/>
      <w:lvlJc w:val="left"/>
      <w:pPr>
        <w:ind w:left="5312" w:hanging="303"/>
      </w:pPr>
      <w:rPr>
        <w:rFonts w:hint="default"/>
      </w:rPr>
    </w:lvl>
    <w:lvl w:ilvl="6" w:tplc="098EDF2C">
      <w:numFmt w:val="bullet"/>
      <w:lvlText w:val="•"/>
      <w:lvlJc w:val="left"/>
      <w:pPr>
        <w:ind w:left="6298" w:hanging="303"/>
      </w:pPr>
      <w:rPr>
        <w:rFonts w:hint="default"/>
      </w:rPr>
    </w:lvl>
    <w:lvl w:ilvl="7" w:tplc="52A63DF2">
      <w:numFmt w:val="bullet"/>
      <w:lvlText w:val="•"/>
      <w:lvlJc w:val="left"/>
      <w:pPr>
        <w:ind w:left="7284" w:hanging="303"/>
      </w:pPr>
      <w:rPr>
        <w:rFonts w:hint="default"/>
      </w:rPr>
    </w:lvl>
    <w:lvl w:ilvl="8" w:tplc="DADA6126">
      <w:numFmt w:val="bullet"/>
      <w:lvlText w:val="•"/>
      <w:lvlJc w:val="left"/>
      <w:pPr>
        <w:ind w:left="8271" w:hanging="303"/>
      </w:pPr>
      <w:rPr>
        <w:rFonts w:hint="default"/>
      </w:rPr>
    </w:lvl>
  </w:abstractNum>
  <w:abstractNum w:abstractNumId="8">
    <w:nsid w:val="19F924D9"/>
    <w:multiLevelType w:val="hybridMultilevel"/>
    <w:tmpl w:val="B6264286"/>
    <w:lvl w:ilvl="0" w:tplc="5EBA6E08">
      <w:start w:val="1"/>
      <w:numFmt w:val="decimal"/>
      <w:lvlText w:val="%1-"/>
      <w:lvlJc w:val="left"/>
      <w:pPr>
        <w:ind w:left="285" w:hanging="204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BB0663A8">
      <w:numFmt w:val="bullet"/>
      <w:lvlText w:val="•"/>
      <w:lvlJc w:val="left"/>
      <w:pPr>
        <w:ind w:left="1276" w:hanging="204"/>
      </w:pPr>
      <w:rPr>
        <w:rFonts w:hint="default"/>
      </w:rPr>
    </w:lvl>
    <w:lvl w:ilvl="2" w:tplc="C1D8FA1E">
      <w:numFmt w:val="bullet"/>
      <w:lvlText w:val="•"/>
      <w:lvlJc w:val="left"/>
      <w:pPr>
        <w:ind w:left="2272" w:hanging="204"/>
      </w:pPr>
      <w:rPr>
        <w:rFonts w:hint="default"/>
      </w:rPr>
    </w:lvl>
    <w:lvl w:ilvl="3" w:tplc="050CD80C">
      <w:numFmt w:val="bullet"/>
      <w:lvlText w:val="•"/>
      <w:lvlJc w:val="left"/>
      <w:pPr>
        <w:ind w:left="3269" w:hanging="204"/>
      </w:pPr>
      <w:rPr>
        <w:rFonts w:hint="default"/>
      </w:rPr>
    </w:lvl>
    <w:lvl w:ilvl="4" w:tplc="DE4CC2B6">
      <w:numFmt w:val="bullet"/>
      <w:lvlText w:val="•"/>
      <w:lvlJc w:val="left"/>
      <w:pPr>
        <w:ind w:left="4265" w:hanging="204"/>
      </w:pPr>
      <w:rPr>
        <w:rFonts w:hint="default"/>
      </w:rPr>
    </w:lvl>
    <w:lvl w:ilvl="5" w:tplc="609EE854">
      <w:numFmt w:val="bullet"/>
      <w:lvlText w:val="•"/>
      <w:lvlJc w:val="left"/>
      <w:pPr>
        <w:ind w:left="5262" w:hanging="204"/>
      </w:pPr>
      <w:rPr>
        <w:rFonts w:hint="default"/>
      </w:rPr>
    </w:lvl>
    <w:lvl w:ilvl="6" w:tplc="97589D84">
      <w:numFmt w:val="bullet"/>
      <w:lvlText w:val="•"/>
      <w:lvlJc w:val="left"/>
      <w:pPr>
        <w:ind w:left="6258" w:hanging="204"/>
      </w:pPr>
      <w:rPr>
        <w:rFonts w:hint="default"/>
      </w:rPr>
    </w:lvl>
    <w:lvl w:ilvl="7" w:tplc="7696D3BC">
      <w:numFmt w:val="bullet"/>
      <w:lvlText w:val="•"/>
      <w:lvlJc w:val="left"/>
      <w:pPr>
        <w:ind w:left="7254" w:hanging="204"/>
      </w:pPr>
      <w:rPr>
        <w:rFonts w:hint="default"/>
      </w:rPr>
    </w:lvl>
    <w:lvl w:ilvl="8" w:tplc="4C6431F2">
      <w:numFmt w:val="bullet"/>
      <w:lvlText w:val="•"/>
      <w:lvlJc w:val="left"/>
      <w:pPr>
        <w:ind w:left="8251" w:hanging="204"/>
      </w:pPr>
      <w:rPr>
        <w:rFonts w:hint="default"/>
      </w:rPr>
    </w:lvl>
  </w:abstractNum>
  <w:abstractNum w:abstractNumId="9">
    <w:nsid w:val="1AD762FD"/>
    <w:multiLevelType w:val="hybridMultilevel"/>
    <w:tmpl w:val="7C8A5BDC"/>
    <w:lvl w:ilvl="0" w:tplc="90963DB4">
      <w:numFmt w:val="bullet"/>
      <w:lvlText w:val=""/>
      <w:lvlJc w:val="left"/>
      <w:pPr>
        <w:ind w:left="38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7E40EBCE">
      <w:numFmt w:val="bullet"/>
      <w:lvlText w:val="•"/>
      <w:lvlJc w:val="left"/>
      <w:pPr>
        <w:ind w:left="932" w:hanging="360"/>
      </w:pPr>
      <w:rPr>
        <w:rFonts w:hint="default"/>
      </w:rPr>
    </w:lvl>
    <w:lvl w:ilvl="2" w:tplc="CB364A84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36B05D8A">
      <w:numFmt w:val="bullet"/>
      <w:lvlText w:val="•"/>
      <w:lvlJc w:val="left"/>
      <w:pPr>
        <w:ind w:left="2716" w:hanging="360"/>
      </w:pPr>
      <w:rPr>
        <w:rFonts w:hint="default"/>
      </w:rPr>
    </w:lvl>
    <w:lvl w:ilvl="4" w:tplc="0C88054E">
      <w:numFmt w:val="bullet"/>
      <w:lvlText w:val="•"/>
      <w:lvlJc w:val="left"/>
      <w:pPr>
        <w:ind w:left="3608" w:hanging="360"/>
      </w:pPr>
      <w:rPr>
        <w:rFonts w:hint="default"/>
      </w:rPr>
    </w:lvl>
    <w:lvl w:ilvl="5" w:tplc="D5DCE442">
      <w:numFmt w:val="bullet"/>
      <w:lvlText w:val="•"/>
      <w:lvlJc w:val="left"/>
      <w:pPr>
        <w:ind w:left="4500" w:hanging="360"/>
      </w:pPr>
      <w:rPr>
        <w:rFonts w:hint="default"/>
      </w:rPr>
    </w:lvl>
    <w:lvl w:ilvl="6" w:tplc="51661AEA">
      <w:numFmt w:val="bullet"/>
      <w:lvlText w:val="•"/>
      <w:lvlJc w:val="left"/>
      <w:pPr>
        <w:ind w:left="5392" w:hanging="360"/>
      </w:pPr>
      <w:rPr>
        <w:rFonts w:hint="default"/>
      </w:rPr>
    </w:lvl>
    <w:lvl w:ilvl="7" w:tplc="04823F02">
      <w:numFmt w:val="bullet"/>
      <w:lvlText w:val="•"/>
      <w:lvlJc w:val="left"/>
      <w:pPr>
        <w:ind w:left="6284" w:hanging="360"/>
      </w:pPr>
      <w:rPr>
        <w:rFonts w:hint="default"/>
      </w:rPr>
    </w:lvl>
    <w:lvl w:ilvl="8" w:tplc="9244E524">
      <w:numFmt w:val="bullet"/>
      <w:lvlText w:val="•"/>
      <w:lvlJc w:val="left"/>
      <w:pPr>
        <w:ind w:left="7176" w:hanging="360"/>
      </w:pPr>
      <w:rPr>
        <w:rFonts w:hint="default"/>
      </w:rPr>
    </w:lvl>
  </w:abstractNum>
  <w:abstractNum w:abstractNumId="10">
    <w:nsid w:val="1F996C65"/>
    <w:multiLevelType w:val="hybridMultilevel"/>
    <w:tmpl w:val="7C80B268"/>
    <w:lvl w:ilvl="0" w:tplc="E914243C">
      <w:numFmt w:val="bullet"/>
      <w:lvlText w:val=""/>
      <w:lvlJc w:val="left"/>
      <w:pPr>
        <w:ind w:left="38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835E1BFE">
      <w:numFmt w:val="bullet"/>
      <w:lvlText w:val="•"/>
      <w:lvlJc w:val="left"/>
      <w:pPr>
        <w:ind w:left="932" w:hanging="360"/>
      </w:pPr>
      <w:rPr>
        <w:rFonts w:hint="default"/>
      </w:rPr>
    </w:lvl>
    <w:lvl w:ilvl="2" w:tplc="2D28DE18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B7CA7952">
      <w:numFmt w:val="bullet"/>
      <w:lvlText w:val="•"/>
      <w:lvlJc w:val="left"/>
      <w:pPr>
        <w:ind w:left="2716" w:hanging="360"/>
      </w:pPr>
      <w:rPr>
        <w:rFonts w:hint="default"/>
      </w:rPr>
    </w:lvl>
    <w:lvl w:ilvl="4" w:tplc="D00624A8">
      <w:numFmt w:val="bullet"/>
      <w:lvlText w:val="•"/>
      <w:lvlJc w:val="left"/>
      <w:pPr>
        <w:ind w:left="3608" w:hanging="360"/>
      </w:pPr>
      <w:rPr>
        <w:rFonts w:hint="default"/>
      </w:rPr>
    </w:lvl>
    <w:lvl w:ilvl="5" w:tplc="C742E588">
      <w:numFmt w:val="bullet"/>
      <w:lvlText w:val="•"/>
      <w:lvlJc w:val="left"/>
      <w:pPr>
        <w:ind w:left="4500" w:hanging="360"/>
      </w:pPr>
      <w:rPr>
        <w:rFonts w:hint="default"/>
      </w:rPr>
    </w:lvl>
    <w:lvl w:ilvl="6" w:tplc="3EAA7A20">
      <w:numFmt w:val="bullet"/>
      <w:lvlText w:val="•"/>
      <w:lvlJc w:val="left"/>
      <w:pPr>
        <w:ind w:left="5392" w:hanging="360"/>
      </w:pPr>
      <w:rPr>
        <w:rFonts w:hint="default"/>
      </w:rPr>
    </w:lvl>
    <w:lvl w:ilvl="7" w:tplc="7A02FB88">
      <w:numFmt w:val="bullet"/>
      <w:lvlText w:val="•"/>
      <w:lvlJc w:val="left"/>
      <w:pPr>
        <w:ind w:left="6284" w:hanging="360"/>
      </w:pPr>
      <w:rPr>
        <w:rFonts w:hint="default"/>
      </w:rPr>
    </w:lvl>
    <w:lvl w:ilvl="8" w:tplc="38D23CE6">
      <w:numFmt w:val="bullet"/>
      <w:lvlText w:val="•"/>
      <w:lvlJc w:val="left"/>
      <w:pPr>
        <w:ind w:left="7176" w:hanging="360"/>
      </w:pPr>
      <w:rPr>
        <w:rFonts w:hint="default"/>
      </w:rPr>
    </w:lvl>
  </w:abstractNum>
  <w:abstractNum w:abstractNumId="11">
    <w:nsid w:val="209A67E7"/>
    <w:multiLevelType w:val="hybridMultilevel"/>
    <w:tmpl w:val="A38CD990"/>
    <w:lvl w:ilvl="0" w:tplc="EEE6AA0C">
      <w:start w:val="6"/>
      <w:numFmt w:val="decimal"/>
      <w:lvlText w:val="%1."/>
      <w:lvlJc w:val="left"/>
      <w:pPr>
        <w:ind w:left="364" w:hanging="284"/>
      </w:pPr>
      <w:rPr>
        <w:rFonts w:ascii="Times New Roman" w:eastAsia="Times New Roman" w:hAnsi="Times New Roman" w:hint="default"/>
        <w:i/>
        <w:iCs/>
        <w:spacing w:val="-17"/>
        <w:w w:val="100"/>
        <w:sz w:val="24"/>
        <w:szCs w:val="24"/>
      </w:rPr>
    </w:lvl>
    <w:lvl w:ilvl="1" w:tplc="160E702E">
      <w:numFmt w:val="bullet"/>
      <w:lvlText w:val="•"/>
      <w:lvlJc w:val="left"/>
      <w:pPr>
        <w:ind w:left="1348" w:hanging="284"/>
      </w:pPr>
      <w:rPr>
        <w:rFonts w:hint="default"/>
      </w:rPr>
    </w:lvl>
    <w:lvl w:ilvl="2" w:tplc="2D0CAB9E">
      <w:numFmt w:val="bullet"/>
      <w:lvlText w:val="•"/>
      <w:lvlJc w:val="left"/>
      <w:pPr>
        <w:ind w:left="2336" w:hanging="284"/>
      </w:pPr>
      <w:rPr>
        <w:rFonts w:hint="default"/>
      </w:rPr>
    </w:lvl>
    <w:lvl w:ilvl="3" w:tplc="80A83E44">
      <w:numFmt w:val="bullet"/>
      <w:lvlText w:val="•"/>
      <w:lvlJc w:val="left"/>
      <w:pPr>
        <w:ind w:left="3325" w:hanging="284"/>
      </w:pPr>
      <w:rPr>
        <w:rFonts w:hint="default"/>
      </w:rPr>
    </w:lvl>
    <w:lvl w:ilvl="4" w:tplc="0E9612BC">
      <w:numFmt w:val="bullet"/>
      <w:lvlText w:val="•"/>
      <w:lvlJc w:val="left"/>
      <w:pPr>
        <w:ind w:left="4313" w:hanging="284"/>
      </w:pPr>
      <w:rPr>
        <w:rFonts w:hint="default"/>
      </w:rPr>
    </w:lvl>
    <w:lvl w:ilvl="5" w:tplc="21D083F0">
      <w:numFmt w:val="bullet"/>
      <w:lvlText w:val="•"/>
      <w:lvlJc w:val="left"/>
      <w:pPr>
        <w:ind w:left="5302" w:hanging="284"/>
      </w:pPr>
      <w:rPr>
        <w:rFonts w:hint="default"/>
      </w:rPr>
    </w:lvl>
    <w:lvl w:ilvl="6" w:tplc="08E6CCF2">
      <w:numFmt w:val="bullet"/>
      <w:lvlText w:val="•"/>
      <w:lvlJc w:val="left"/>
      <w:pPr>
        <w:ind w:left="6290" w:hanging="284"/>
      </w:pPr>
      <w:rPr>
        <w:rFonts w:hint="default"/>
      </w:rPr>
    </w:lvl>
    <w:lvl w:ilvl="7" w:tplc="F064EF44">
      <w:numFmt w:val="bullet"/>
      <w:lvlText w:val="•"/>
      <w:lvlJc w:val="left"/>
      <w:pPr>
        <w:ind w:left="7278" w:hanging="284"/>
      </w:pPr>
      <w:rPr>
        <w:rFonts w:hint="default"/>
      </w:rPr>
    </w:lvl>
    <w:lvl w:ilvl="8" w:tplc="A3BAC674">
      <w:numFmt w:val="bullet"/>
      <w:lvlText w:val="•"/>
      <w:lvlJc w:val="left"/>
      <w:pPr>
        <w:ind w:left="8267" w:hanging="284"/>
      </w:pPr>
      <w:rPr>
        <w:rFonts w:hint="default"/>
      </w:rPr>
    </w:lvl>
  </w:abstractNum>
  <w:abstractNum w:abstractNumId="12">
    <w:nsid w:val="20D120D8"/>
    <w:multiLevelType w:val="hybridMultilevel"/>
    <w:tmpl w:val="7C567F9E"/>
    <w:lvl w:ilvl="0" w:tplc="5696531E">
      <w:start w:val="2"/>
      <w:numFmt w:val="decimal"/>
      <w:lvlText w:val="%1."/>
      <w:lvlJc w:val="left"/>
      <w:pPr>
        <w:ind w:left="681" w:hanging="181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0FAC7E72">
      <w:start w:val="1"/>
      <w:numFmt w:val="decimal"/>
      <w:lvlText w:val="%2-"/>
      <w:lvlJc w:val="left"/>
      <w:pPr>
        <w:ind w:left="906" w:hanging="2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4E8A9BD0">
      <w:numFmt w:val="bullet"/>
      <w:lvlText w:val="•"/>
      <w:lvlJc w:val="left"/>
      <w:pPr>
        <w:ind w:left="1938" w:hanging="260"/>
      </w:pPr>
      <w:rPr>
        <w:rFonts w:hint="default"/>
      </w:rPr>
    </w:lvl>
    <w:lvl w:ilvl="3" w:tplc="E3EEC332">
      <w:numFmt w:val="bullet"/>
      <w:lvlText w:val="•"/>
      <w:lvlJc w:val="left"/>
      <w:pPr>
        <w:ind w:left="2976" w:hanging="260"/>
      </w:pPr>
      <w:rPr>
        <w:rFonts w:hint="default"/>
      </w:rPr>
    </w:lvl>
    <w:lvl w:ilvl="4" w:tplc="D4EE47C6">
      <w:numFmt w:val="bullet"/>
      <w:lvlText w:val="•"/>
      <w:lvlJc w:val="left"/>
      <w:pPr>
        <w:ind w:left="4014" w:hanging="260"/>
      </w:pPr>
      <w:rPr>
        <w:rFonts w:hint="default"/>
      </w:rPr>
    </w:lvl>
    <w:lvl w:ilvl="5" w:tplc="D12C2EF2">
      <w:numFmt w:val="bullet"/>
      <w:lvlText w:val="•"/>
      <w:lvlJc w:val="left"/>
      <w:pPr>
        <w:ind w:left="5052" w:hanging="260"/>
      </w:pPr>
      <w:rPr>
        <w:rFonts w:hint="default"/>
      </w:rPr>
    </w:lvl>
    <w:lvl w:ilvl="6" w:tplc="6D8E442C">
      <w:numFmt w:val="bullet"/>
      <w:lvlText w:val="•"/>
      <w:lvlJc w:val="left"/>
      <w:pPr>
        <w:ind w:left="6091" w:hanging="260"/>
      </w:pPr>
      <w:rPr>
        <w:rFonts w:hint="default"/>
      </w:rPr>
    </w:lvl>
    <w:lvl w:ilvl="7" w:tplc="C902CCB0">
      <w:numFmt w:val="bullet"/>
      <w:lvlText w:val="•"/>
      <w:lvlJc w:val="left"/>
      <w:pPr>
        <w:ind w:left="7129" w:hanging="260"/>
      </w:pPr>
      <w:rPr>
        <w:rFonts w:hint="default"/>
      </w:rPr>
    </w:lvl>
    <w:lvl w:ilvl="8" w:tplc="10447F54">
      <w:numFmt w:val="bullet"/>
      <w:lvlText w:val="•"/>
      <w:lvlJc w:val="left"/>
      <w:pPr>
        <w:ind w:left="8167" w:hanging="260"/>
      </w:pPr>
      <w:rPr>
        <w:rFonts w:hint="default"/>
      </w:rPr>
    </w:lvl>
  </w:abstractNum>
  <w:abstractNum w:abstractNumId="13">
    <w:nsid w:val="21D63678"/>
    <w:multiLevelType w:val="hybridMultilevel"/>
    <w:tmpl w:val="B3B2202C"/>
    <w:lvl w:ilvl="0" w:tplc="A85AFBAC">
      <w:start w:val="2"/>
      <w:numFmt w:val="decimal"/>
      <w:lvlText w:val="%1."/>
      <w:lvlJc w:val="left"/>
      <w:pPr>
        <w:ind w:left="81" w:hanging="262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86224BEA">
      <w:numFmt w:val="bullet"/>
      <w:lvlText w:val=""/>
      <w:lvlJc w:val="left"/>
      <w:pPr>
        <w:ind w:left="712" w:hanging="348"/>
      </w:pPr>
      <w:rPr>
        <w:rFonts w:ascii="Wingdings" w:eastAsia="Times New Roman" w:hAnsi="Wingdings" w:hint="default"/>
        <w:w w:val="100"/>
        <w:sz w:val="28"/>
        <w:szCs w:val="28"/>
      </w:rPr>
    </w:lvl>
    <w:lvl w:ilvl="2" w:tplc="C2B4EEA2">
      <w:numFmt w:val="bullet"/>
      <w:lvlText w:val="•"/>
      <w:lvlJc w:val="left"/>
      <w:pPr>
        <w:ind w:left="1778" w:hanging="348"/>
      </w:pPr>
      <w:rPr>
        <w:rFonts w:hint="default"/>
      </w:rPr>
    </w:lvl>
    <w:lvl w:ilvl="3" w:tplc="6EAC541A">
      <w:numFmt w:val="bullet"/>
      <w:lvlText w:val="•"/>
      <w:lvlJc w:val="left"/>
      <w:pPr>
        <w:ind w:left="2836" w:hanging="348"/>
      </w:pPr>
      <w:rPr>
        <w:rFonts w:hint="default"/>
      </w:rPr>
    </w:lvl>
    <w:lvl w:ilvl="4" w:tplc="D3EEFF4C">
      <w:numFmt w:val="bullet"/>
      <w:lvlText w:val="•"/>
      <w:lvlJc w:val="left"/>
      <w:pPr>
        <w:ind w:left="3895" w:hanging="348"/>
      </w:pPr>
      <w:rPr>
        <w:rFonts w:hint="default"/>
      </w:rPr>
    </w:lvl>
    <w:lvl w:ilvl="5" w:tplc="C2A0302E">
      <w:numFmt w:val="bullet"/>
      <w:lvlText w:val="•"/>
      <w:lvlJc w:val="left"/>
      <w:pPr>
        <w:ind w:left="4953" w:hanging="348"/>
      </w:pPr>
      <w:rPr>
        <w:rFonts w:hint="default"/>
      </w:rPr>
    </w:lvl>
    <w:lvl w:ilvl="6" w:tplc="BFA6C6C6">
      <w:numFmt w:val="bullet"/>
      <w:lvlText w:val="•"/>
      <w:lvlJc w:val="left"/>
      <w:pPr>
        <w:ind w:left="6011" w:hanging="348"/>
      </w:pPr>
      <w:rPr>
        <w:rFonts w:hint="default"/>
      </w:rPr>
    </w:lvl>
    <w:lvl w:ilvl="7" w:tplc="23BC3BCA">
      <w:numFmt w:val="bullet"/>
      <w:lvlText w:val="•"/>
      <w:lvlJc w:val="left"/>
      <w:pPr>
        <w:ind w:left="7070" w:hanging="348"/>
      </w:pPr>
      <w:rPr>
        <w:rFonts w:hint="default"/>
      </w:rPr>
    </w:lvl>
    <w:lvl w:ilvl="8" w:tplc="09344CEE">
      <w:numFmt w:val="bullet"/>
      <w:lvlText w:val="•"/>
      <w:lvlJc w:val="left"/>
      <w:pPr>
        <w:ind w:left="8128" w:hanging="348"/>
      </w:pPr>
      <w:rPr>
        <w:rFonts w:hint="default"/>
      </w:rPr>
    </w:lvl>
  </w:abstractNum>
  <w:abstractNum w:abstractNumId="14">
    <w:nsid w:val="22095FD7"/>
    <w:multiLevelType w:val="hybridMultilevel"/>
    <w:tmpl w:val="1F5C5A5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37026FE"/>
    <w:multiLevelType w:val="hybridMultilevel"/>
    <w:tmpl w:val="1C9AA3D2"/>
    <w:lvl w:ilvl="0" w:tplc="57909098">
      <w:numFmt w:val="bullet"/>
      <w:lvlText w:val=""/>
      <w:lvlJc w:val="left"/>
      <w:pPr>
        <w:ind w:left="364" w:hanging="284"/>
      </w:pPr>
      <w:rPr>
        <w:rFonts w:ascii="Symbol" w:eastAsia="Times New Roman" w:hAnsi="Symbol" w:hint="default"/>
        <w:w w:val="100"/>
        <w:sz w:val="24"/>
        <w:szCs w:val="24"/>
      </w:rPr>
    </w:lvl>
    <w:lvl w:ilvl="1" w:tplc="A91041F6">
      <w:numFmt w:val="bullet"/>
      <w:lvlText w:val="•"/>
      <w:lvlJc w:val="left"/>
      <w:pPr>
        <w:ind w:left="1348" w:hanging="284"/>
      </w:pPr>
      <w:rPr>
        <w:rFonts w:hint="default"/>
      </w:rPr>
    </w:lvl>
    <w:lvl w:ilvl="2" w:tplc="ECCE3056">
      <w:numFmt w:val="bullet"/>
      <w:lvlText w:val="•"/>
      <w:lvlJc w:val="left"/>
      <w:pPr>
        <w:ind w:left="2336" w:hanging="284"/>
      </w:pPr>
      <w:rPr>
        <w:rFonts w:hint="default"/>
      </w:rPr>
    </w:lvl>
    <w:lvl w:ilvl="3" w:tplc="A4920AC4">
      <w:numFmt w:val="bullet"/>
      <w:lvlText w:val="•"/>
      <w:lvlJc w:val="left"/>
      <w:pPr>
        <w:ind w:left="3325" w:hanging="284"/>
      </w:pPr>
      <w:rPr>
        <w:rFonts w:hint="default"/>
      </w:rPr>
    </w:lvl>
    <w:lvl w:ilvl="4" w:tplc="79E4A708">
      <w:numFmt w:val="bullet"/>
      <w:lvlText w:val="•"/>
      <w:lvlJc w:val="left"/>
      <w:pPr>
        <w:ind w:left="4313" w:hanging="284"/>
      </w:pPr>
      <w:rPr>
        <w:rFonts w:hint="default"/>
      </w:rPr>
    </w:lvl>
    <w:lvl w:ilvl="5" w:tplc="7DE640BA">
      <w:numFmt w:val="bullet"/>
      <w:lvlText w:val="•"/>
      <w:lvlJc w:val="left"/>
      <w:pPr>
        <w:ind w:left="5302" w:hanging="284"/>
      </w:pPr>
      <w:rPr>
        <w:rFonts w:hint="default"/>
      </w:rPr>
    </w:lvl>
    <w:lvl w:ilvl="6" w:tplc="7E04D66A">
      <w:numFmt w:val="bullet"/>
      <w:lvlText w:val="•"/>
      <w:lvlJc w:val="left"/>
      <w:pPr>
        <w:ind w:left="6290" w:hanging="284"/>
      </w:pPr>
      <w:rPr>
        <w:rFonts w:hint="default"/>
      </w:rPr>
    </w:lvl>
    <w:lvl w:ilvl="7" w:tplc="18E42EB2">
      <w:numFmt w:val="bullet"/>
      <w:lvlText w:val="•"/>
      <w:lvlJc w:val="left"/>
      <w:pPr>
        <w:ind w:left="7278" w:hanging="284"/>
      </w:pPr>
      <w:rPr>
        <w:rFonts w:hint="default"/>
      </w:rPr>
    </w:lvl>
    <w:lvl w:ilvl="8" w:tplc="AE2EC480">
      <w:numFmt w:val="bullet"/>
      <w:lvlText w:val="•"/>
      <w:lvlJc w:val="left"/>
      <w:pPr>
        <w:ind w:left="8267" w:hanging="284"/>
      </w:pPr>
      <w:rPr>
        <w:rFonts w:hint="default"/>
      </w:rPr>
    </w:lvl>
  </w:abstractNum>
  <w:abstractNum w:abstractNumId="16">
    <w:nsid w:val="24B14B5B"/>
    <w:multiLevelType w:val="hybridMultilevel"/>
    <w:tmpl w:val="3B3495EA"/>
    <w:lvl w:ilvl="0" w:tplc="AF807638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hint="default"/>
        <w:i/>
        <w:iCs/>
        <w:w w:val="99"/>
        <w:sz w:val="24"/>
        <w:szCs w:val="24"/>
      </w:rPr>
    </w:lvl>
    <w:lvl w:ilvl="1" w:tplc="E17CF4FC">
      <w:numFmt w:val="bullet"/>
      <w:lvlText w:val="•"/>
      <w:lvlJc w:val="left"/>
      <w:pPr>
        <w:ind w:left="1096" w:hanging="140"/>
      </w:pPr>
      <w:rPr>
        <w:rFonts w:hint="default"/>
      </w:rPr>
    </w:lvl>
    <w:lvl w:ilvl="2" w:tplc="1CCC43CA">
      <w:numFmt w:val="bullet"/>
      <w:lvlText w:val="•"/>
      <w:lvlJc w:val="left"/>
      <w:pPr>
        <w:ind w:left="2112" w:hanging="140"/>
      </w:pPr>
      <w:rPr>
        <w:rFonts w:hint="default"/>
      </w:rPr>
    </w:lvl>
    <w:lvl w:ilvl="3" w:tplc="3250A77C">
      <w:numFmt w:val="bullet"/>
      <w:lvlText w:val="•"/>
      <w:lvlJc w:val="left"/>
      <w:pPr>
        <w:ind w:left="3129" w:hanging="140"/>
      </w:pPr>
      <w:rPr>
        <w:rFonts w:hint="default"/>
      </w:rPr>
    </w:lvl>
    <w:lvl w:ilvl="4" w:tplc="C36CC120">
      <w:numFmt w:val="bullet"/>
      <w:lvlText w:val="•"/>
      <w:lvlJc w:val="left"/>
      <w:pPr>
        <w:ind w:left="4145" w:hanging="140"/>
      </w:pPr>
      <w:rPr>
        <w:rFonts w:hint="default"/>
      </w:rPr>
    </w:lvl>
    <w:lvl w:ilvl="5" w:tplc="9FAE56B0">
      <w:numFmt w:val="bullet"/>
      <w:lvlText w:val="•"/>
      <w:lvlJc w:val="left"/>
      <w:pPr>
        <w:ind w:left="5162" w:hanging="140"/>
      </w:pPr>
      <w:rPr>
        <w:rFonts w:hint="default"/>
      </w:rPr>
    </w:lvl>
    <w:lvl w:ilvl="6" w:tplc="36B2B404">
      <w:numFmt w:val="bullet"/>
      <w:lvlText w:val="•"/>
      <w:lvlJc w:val="left"/>
      <w:pPr>
        <w:ind w:left="6178" w:hanging="140"/>
      </w:pPr>
      <w:rPr>
        <w:rFonts w:hint="default"/>
      </w:rPr>
    </w:lvl>
    <w:lvl w:ilvl="7" w:tplc="7DAA5F28">
      <w:numFmt w:val="bullet"/>
      <w:lvlText w:val="•"/>
      <w:lvlJc w:val="left"/>
      <w:pPr>
        <w:ind w:left="7194" w:hanging="140"/>
      </w:pPr>
      <w:rPr>
        <w:rFonts w:hint="default"/>
      </w:rPr>
    </w:lvl>
    <w:lvl w:ilvl="8" w:tplc="2056062E">
      <w:numFmt w:val="bullet"/>
      <w:lvlText w:val="•"/>
      <w:lvlJc w:val="left"/>
      <w:pPr>
        <w:ind w:left="8211" w:hanging="140"/>
      </w:pPr>
      <w:rPr>
        <w:rFonts w:hint="default"/>
      </w:rPr>
    </w:lvl>
  </w:abstractNum>
  <w:abstractNum w:abstractNumId="17">
    <w:nsid w:val="279956C2"/>
    <w:multiLevelType w:val="hybridMultilevel"/>
    <w:tmpl w:val="33B659CC"/>
    <w:lvl w:ilvl="0" w:tplc="55A85FFA">
      <w:numFmt w:val="bullet"/>
      <w:lvlText w:val=""/>
      <w:lvlJc w:val="left"/>
      <w:pPr>
        <w:ind w:left="38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6CEE6C94">
      <w:numFmt w:val="bullet"/>
      <w:lvlText w:val="•"/>
      <w:lvlJc w:val="left"/>
      <w:pPr>
        <w:ind w:left="932" w:hanging="360"/>
      </w:pPr>
      <w:rPr>
        <w:rFonts w:hint="default"/>
      </w:rPr>
    </w:lvl>
    <w:lvl w:ilvl="2" w:tplc="0A88652E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2B0A9A4C">
      <w:numFmt w:val="bullet"/>
      <w:lvlText w:val="•"/>
      <w:lvlJc w:val="left"/>
      <w:pPr>
        <w:ind w:left="2716" w:hanging="360"/>
      </w:pPr>
      <w:rPr>
        <w:rFonts w:hint="default"/>
      </w:rPr>
    </w:lvl>
    <w:lvl w:ilvl="4" w:tplc="ECD436E8">
      <w:numFmt w:val="bullet"/>
      <w:lvlText w:val="•"/>
      <w:lvlJc w:val="left"/>
      <w:pPr>
        <w:ind w:left="3608" w:hanging="360"/>
      </w:pPr>
      <w:rPr>
        <w:rFonts w:hint="default"/>
      </w:rPr>
    </w:lvl>
    <w:lvl w:ilvl="5" w:tplc="E6468EAA">
      <w:numFmt w:val="bullet"/>
      <w:lvlText w:val="•"/>
      <w:lvlJc w:val="left"/>
      <w:pPr>
        <w:ind w:left="4500" w:hanging="360"/>
      </w:pPr>
      <w:rPr>
        <w:rFonts w:hint="default"/>
      </w:rPr>
    </w:lvl>
    <w:lvl w:ilvl="6" w:tplc="B56EAAC6">
      <w:numFmt w:val="bullet"/>
      <w:lvlText w:val="•"/>
      <w:lvlJc w:val="left"/>
      <w:pPr>
        <w:ind w:left="5392" w:hanging="360"/>
      </w:pPr>
      <w:rPr>
        <w:rFonts w:hint="default"/>
      </w:rPr>
    </w:lvl>
    <w:lvl w:ilvl="7" w:tplc="EAA41E4A">
      <w:numFmt w:val="bullet"/>
      <w:lvlText w:val="•"/>
      <w:lvlJc w:val="left"/>
      <w:pPr>
        <w:ind w:left="6284" w:hanging="360"/>
      </w:pPr>
      <w:rPr>
        <w:rFonts w:hint="default"/>
      </w:rPr>
    </w:lvl>
    <w:lvl w:ilvl="8" w:tplc="562EA72E">
      <w:numFmt w:val="bullet"/>
      <w:lvlText w:val="•"/>
      <w:lvlJc w:val="left"/>
      <w:pPr>
        <w:ind w:left="7176" w:hanging="360"/>
      </w:pPr>
      <w:rPr>
        <w:rFonts w:hint="default"/>
      </w:rPr>
    </w:lvl>
  </w:abstractNum>
  <w:abstractNum w:abstractNumId="18">
    <w:nsid w:val="27D31150"/>
    <w:multiLevelType w:val="hybridMultilevel"/>
    <w:tmpl w:val="D0E8D97E"/>
    <w:lvl w:ilvl="0" w:tplc="7366823A">
      <w:start w:val="1"/>
      <w:numFmt w:val="decimal"/>
      <w:lvlText w:val="%1-"/>
      <w:lvlJc w:val="left"/>
      <w:pPr>
        <w:ind w:left="906" w:hanging="2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7570BC54">
      <w:numFmt w:val="bullet"/>
      <w:lvlText w:val="•"/>
      <w:lvlJc w:val="left"/>
      <w:pPr>
        <w:ind w:left="1834" w:hanging="260"/>
      </w:pPr>
      <w:rPr>
        <w:rFonts w:hint="default"/>
      </w:rPr>
    </w:lvl>
    <w:lvl w:ilvl="2" w:tplc="8ECA6ED4">
      <w:numFmt w:val="bullet"/>
      <w:lvlText w:val="•"/>
      <w:lvlJc w:val="left"/>
      <w:pPr>
        <w:ind w:left="2768" w:hanging="260"/>
      </w:pPr>
      <w:rPr>
        <w:rFonts w:hint="default"/>
      </w:rPr>
    </w:lvl>
    <w:lvl w:ilvl="3" w:tplc="295643DA">
      <w:numFmt w:val="bullet"/>
      <w:lvlText w:val="•"/>
      <w:lvlJc w:val="left"/>
      <w:pPr>
        <w:ind w:left="3703" w:hanging="260"/>
      </w:pPr>
      <w:rPr>
        <w:rFonts w:hint="default"/>
      </w:rPr>
    </w:lvl>
    <w:lvl w:ilvl="4" w:tplc="916EA634">
      <w:numFmt w:val="bullet"/>
      <w:lvlText w:val="•"/>
      <w:lvlJc w:val="left"/>
      <w:pPr>
        <w:ind w:left="4637" w:hanging="260"/>
      </w:pPr>
      <w:rPr>
        <w:rFonts w:hint="default"/>
      </w:rPr>
    </w:lvl>
    <w:lvl w:ilvl="5" w:tplc="AF6AE77A">
      <w:numFmt w:val="bullet"/>
      <w:lvlText w:val="•"/>
      <w:lvlJc w:val="left"/>
      <w:pPr>
        <w:ind w:left="5572" w:hanging="260"/>
      </w:pPr>
      <w:rPr>
        <w:rFonts w:hint="default"/>
      </w:rPr>
    </w:lvl>
    <w:lvl w:ilvl="6" w:tplc="AEFEB594">
      <w:numFmt w:val="bullet"/>
      <w:lvlText w:val="•"/>
      <w:lvlJc w:val="left"/>
      <w:pPr>
        <w:ind w:left="6506" w:hanging="260"/>
      </w:pPr>
      <w:rPr>
        <w:rFonts w:hint="default"/>
      </w:rPr>
    </w:lvl>
    <w:lvl w:ilvl="7" w:tplc="6EC4C1FA">
      <w:numFmt w:val="bullet"/>
      <w:lvlText w:val="•"/>
      <w:lvlJc w:val="left"/>
      <w:pPr>
        <w:ind w:left="7440" w:hanging="260"/>
      </w:pPr>
      <w:rPr>
        <w:rFonts w:hint="default"/>
      </w:rPr>
    </w:lvl>
    <w:lvl w:ilvl="8" w:tplc="2F0C67C0">
      <w:numFmt w:val="bullet"/>
      <w:lvlText w:val="•"/>
      <w:lvlJc w:val="left"/>
      <w:pPr>
        <w:ind w:left="8375" w:hanging="260"/>
      </w:pPr>
      <w:rPr>
        <w:rFonts w:hint="default"/>
      </w:rPr>
    </w:lvl>
  </w:abstractNum>
  <w:abstractNum w:abstractNumId="19">
    <w:nsid w:val="2A54024B"/>
    <w:multiLevelType w:val="hybridMultilevel"/>
    <w:tmpl w:val="60F89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ED5AED"/>
    <w:multiLevelType w:val="hybridMultilevel"/>
    <w:tmpl w:val="E1D679E8"/>
    <w:lvl w:ilvl="0" w:tplc="2F68FA6C">
      <w:start w:val="1"/>
      <w:numFmt w:val="decimal"/>
      <w:lvlText w:val="%1-"/>
      <w:lvlJc w:val="left"/>
      <w:pPr>
        <w:ind w:left="383" w:hanging="303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A7760956">
      <w:numFmt w:val="bullet"/>
      <w:lvlText w:val="•"/>
      <w:lvlJc w:val="left"/>
      <w:pPr>
        <w:ind w:left="1366" w:hanging="303"/>
      </w:pPr>
      <w:rPr>
        <w:rFonts w:hint="default"/>
      </w:rPr>
    </w:lvl>
    <w:lvl w:ilvl="2" w:tplc="69B4B5EA">
      <w:numFmt w:val="bullet"/>
      <w:lvlText w:val="•"/>
      <w:lvlJc w:val="left"/>
      <w:pPr>
        <w:ind w:left="2352" w:hanging="303"/>
      </w:pPr>
      <w:rPr>
        <w:rFonts w:hint="default"/>
      </w:rPr>
    </w:lvl>
    <w:lvl w:ilvl="3" w:tplc="8A72E20E">
      <w:numFmt w:val="bullet"/>
      <w:lvlText w:val="•"/>
      <w:lvlJc w:val="left"/>
      <w:pPr>
        <w:ind w:left="3339" w:hanging="303"/>
      </w:pPr>
      <w:rPr>
        <w:rFonts w:hint="default"/>
      </w:rPr>
    </w:lvl>
    <w:lvl w:ilvl="4" w:tplc="F60E21EE">
      <w:numFmt w:val="bullet"/>
      <w:lvlText w:val="•"/>
      <w:lvlJc w:val="left"/>
      <w:pPr>
        <w:ind w:left="4325" w:hanging="303"/>
      </w:pPr>
      <w:rPr>
        <w:rFonts w:hint="default"/>
      </w:rPr>
    </w:lvl>
    <w:lvl w:ilvl="5" w:tplc="25AE02A4">
      <w:numFmt w:val="bullet"/>
      <w:lvlText w:val="•"/>
      <w:lvlJc w:val="left"/>
      <w:pPr>
        <w:ind w:left="5312" w:hanging="303"/>
      </w:pPr>
      <w:rPr>
        <w:rFonts w:hint="default"/>
      </w:rPr>
    </w:lvl>
    <w:lvl w:ilvl="6" w:tplc="9C74B0DC">
      <w:numFmt w:val="bullet"/>
      <w:lvlText w:val="•"/>
      <w:lvlJc w:val="left"/>
      <w:pPr>
        <w:ind w:left="6298" w:hanging="303"/>
      </w:pPr>
      <w:rPr>
        <w:rFonts w:hint="default"/>
      </w:rPr>
    </w:lvl>
    <w:lvl w:ilvl="7" w:tplc="5A7E22D2">
      <w:numFmt w:val="bullet"/>
      <w:lvlText w:val="•"/>
      <w:lvlJc w:val="left"/>
      <w:pPr>
        <w:ind w:left="7284" w:hanging="303"/>
      </w:pPr>
      <w:rPr>
        <w:rFonts w:hint="default"/>
      </w:rPr>
    </w:lvl>
    <w:lvl w:ilvl="8" w:tplc="447A49C8">
      <w:numFmt w:val="bullet"/>
      <w:lvlText w:val="•"/>
      <w:lvlJc w:val="left"/>
      <w:pPr>
        <w:ind w:left="8271" w:hanging="303"/>
      </w:pPr>
      <w:rPr>
        <w:rFonts w:hint="default"/>
      </w:rPr>
    </w:lvl>
  </w:abstractNum>
  <w:abstractNum w:abstractNumId="21">
    <w:nsid w:val="31105ED7"/>
    <w:multiLevelType w:val="hybridMultilevel"/>
    <w:tmpl w:val="4E581B58"/>
    <w:lvl w:ilvl="0" w:tplc="47DAC37E">
      <w:start w:val="1"/>
      <w:numFmt w:val="decimal"/>
      <w:lvlText w:val="%1-"/>
      <w:lvlJc w:val="left"/>
      <w:pPr>
        <w:ind w:left="383" w:hanging="303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65A60788">
      <w:numFmt w:val="bullet"/>
      <w:lvlText w:val="•"/>
      <w:lvlJc w:val="left"/>
      <w:pPr>
        <w:ind w:left="1366" w:hanging="303"/>
      </w:pPr>
      <w:rPr>
        <w:rFonts w:hint="default"/>
      </w:rPr>
    </w:lvl>
    <w:lvl w:ilvl="2" w:tplc="3E640FF6">
      <w:numFmt w:val="bullet"/>
      <w:lvlText w:val="•"/>
      <w:lvlJc w:val="left"/>
      <w:pPr>
        <w:ind w:left="2352" w:hanging="303"/>
      </w:pPr>
      <w:rPr>
        <w:rFonts w:hint="default"/>
      </w:rPr>
    </w:lvl>
    <w:lvl w:ilvl="3" w:tplc="C51AFB5A">
      <w:numFmt w:val="bullet"/>
      <w:lvlText w:val="•"/>
      <w:lvlJc w:val="left"/>
      <w:pPr>
        <w:ind w:left="3339" w:hanging="303"/>
      </w:pPr>
      <w:rPr>
        <w:rFonts w:hint="default"/>
      </w:rPr>
    </w:lvl>
    <w:lvl w:ilvl="4" w:tplc="579A0956">
      <w:numFmt w:val="bullet"/>
      <w:lvlText w:val="•"/>
      <w:lvlJc w:val="left"/>
      <w:pPr>
        <w:ind w:left="4325" w:hanging="303"/>
      </w:pPr>
      <w:rPr>
        <w:rFonts w:hint="default"/>
      </w:rPr>
    </w:lvl>
    <w:lvl w:ilvl="5" w:tplc="728CF3F4">
      <w:numFmt w:val="bullet"/>
      <w:lvlText w:val="•"/>
      <w:lvlJc w:val="left"/>
      <w:pPr>
        <w:ind w:left="5312" w:hanging="303"/>
      </w:pPr>
      <w:rPr>
        <w:rFonts w:hint="default"/>
      </w:rPr>
    </w:lvl>
    <w:lvl w:ilvl="6" w:tplc="5F361AF0">
      <w:numFmt w:val="bullet"/>
      <w:lvlText w:val="•"/>
      <w:lvlJc w:val="left"/>
      <w:pPr>
        <w:ind w:left="6298" w:hanging="303"/>
      </w:pPr>
      <w:rPr>
        <w:rFonts w:hint="default"/>
      </w:rPr>
    </w:lvl>
    <w:lvl w:ilvl="7" w:tplc="E3888AF2">
      <w:numFmt w:val="bullet"/>
      <w:lvlText w:val="•"/>
      <w:lvlJc w:val="left"/>
      <w:pPr>
        <w:ind w:left="7284" w:hanging="303"/>
      </w:pPr>
      <w:rPr>
        <w:rFonts w:hint="default"/>
      </w:rPr>
    </w:lvl>
    <w:lvl w:ilvl="8" w:tplc="0512FA92">
      <w:numFmt w:val="bullet"/>
      <w:lvlText w:val="•"/>
      <w:lvlJc w:val="left"/>
      <w:pPr>
        <w:ind w:left="8271" w:hanging="303"/>
      </w:pPr>
      <w:rPr>
        <w:rFonts w:hint="default"/>
      </w:rPr>
    </w:lvl>
  </w:abstractNum>
  <w:abstractNum w:abstractNumId="22">
    <w:nsid w:val="326A4D37"/>
    <w:multiLevelType w:val="hybridMultilevel"/>
    <w:tmpl w:val="FEF00AB4"/>
    <w:lvl w:ilvl="0" w:tplc="D5A4B146">
      <w:start w:val="1"/>
      <w:numFmt w:val="decimal"/>
      <w:lvlText w:val="%1."/>
      <w:lvlJc w:val="left"/>
      <w:pPr>
        <w:ind w:left="77" w:hanging="747"/>
      </w:pPr>
      <w:rPr>
        <w:rFonts w:ascii="Times New Roman" w:eastAsia="Times New Roman" w:hAnsi="Times New Roman" w:hint="default"/>
        <w:spacing w:val="-11"/>
        <w:w w:val="100"/>
        <w:sz w:val="24"/>
        <w:szCs w:val="24"/>
      </w:rPr>
    </w:lvl>
    <w:lvl w:ilvl="1" w:tplc="66AE9048">
      <w:numFmt w:val="bullet"/>
      <w:lvlText w:val="•"/>
      <w:lvlJc w:val="left"/>
      <w:pPr>
        <w:ind w:left="308" w:hanging="747"/>
      </w:pPr>
      <w:rPr>
        <w:rFonts w:hint="default"/>
      </w:rPr>
    </w:lvl>
    <w:lvl w:ilvl="2" w:tplc="9890348A">
      <w:numFmt w:val="bullet"/>
      <w:lvlText w:val="•"/>
      <w:lvlJc w:val="left"/>
      <w:pPr>
        <w:ind w:left="537" w:hanging="747"/>
      </w:pPr>
      <w:rPr>
        <w:rFonts w:hint="default"/>
      </w:rPr>
    </w:lvl>
    <w:lvl w:ilvl="3" w:tplc="2058544E">
      <w:numFmt w:val="bullet"/>
      <w:lvlText w:val="•"/>
      <w:lvlJc w:val="left"/>
      <w:pPr>
        <w:ind w:left="765" w:hanging="747"/>
      </w:pPr>
      <w:rPr>
        <w:rFonts w:hint="default"/>
      </w:rPr>
    </w:lvl>
    <w:lvl w:ilvl="4" w:tplc="96C2F66C">
      <w:numFmt w:val="bullet"/>
      <w:lvlText w:val="•"/>
      <w:lvlJc w:val="left"/>
      <w:pPr>
        <w:ind w:left="994" w:hanging="747"/>
      </w:pPr>
      <w:rPr>
        <w:rFonts w:hint="default"/>
      </w:rPr>
    </w:lvl>
    <w:lvl w:ilvl="5" w:tplc="208E3C08">
      <w:numFmt w:val="bullet"/>
      <w:lvlText w:val="•"/>
      <w:lvlJc w:val="left"/>
      <w:pPr>
        <w:ind w:left="1223" w:hanging="747"/>
      </w:pPr>
      <w:rPr>
        <w:rFonts w:hint="default"/>
      </w:rPr>
    </w:lvl>
    <w:lvl w:ilvl="6" w:tplc="5032FCAE">
      <w:numFmt w:val="bullet"/>
      <w:lvlText w:val="•"/>
      <w:lvlJc w:val="left"/>
      <w:pPr>
        <w:ind w:left="1451" w:hanging="747"/>
      </w:pPr>
      <w:rPr>
        <w:rFonts w:hint="default"/>
      </w:rPr>
    </w:lvl>
    <w:lvl w:ilvl="7" w:tplc="226AA98C">
      <w:numFmt w:val="bullet"/>
      <w:lvlText w:val="•"/>
      <w:lvlJc w:val="left"/>
      <w:pPr>
        <w:ind w:left="1680" w:hanging="747"/>
      </w:pPr>
      <w:rPr>
        <w:rFonts w:hint="default"/>
      </w:rPr>
    </w:lvl>
    <w:lvl w:ilvl="8" w:tplc="01AEF24C">
      <w:numFmt w:val="bullet"/>
      <w:lvlText w:val="•"/>
      <w:lvlJc w:val="left"/>
      <w:pPr>
        <w:ind w:left="1908" w:hanging="747"/>
      </w:pPr>
      <w:rPr>
        <w:rFonts w:hint="default"/>
      </w:rPr>
    </w:lvl>
  </w:abstractNum>
  <w:abstractNum w:abstractNumId="23">
    <w:nsid w:val="34B3640A"/>
    <w:multiLevelType w:val="hybridMultilevel"/>
    <w:tmpl w:val="50AADDFA"/>
    <w:lvl w:ilvl="0" w:tplc="81A640B6">
      <w:numFmt w:val="bullet"/>
      <w:lvlText w:val="-"/>
      <w:lvlJc w:val="left"/>
      <w:pPr>
        <w:ind w:left="81" w:hanging="161"/>
      </w:pPr>
      <w:rPr>
        <w:rFonts w:ascii="Times New Roman" w:eastAsia="Times New Roman" w:hAnsi="Times New Roman" w:hint="default"/>
        <w:i/>
        <w:iCs/>
        <w:w w:val="99"/>
        <w:sz w:val="24"/>
        <w:szCs w:val="24"/>
      </w:rPr>
    </w:lvl>
    <w:lvl w:ilvl="1" w:tplc="D4F67DB2">
      <w:numFmt w:val="bullet"/>
      <w:lvlText w:val="•"/>
      <w:lvlJc w:val="left"/>
      <w:pPr>
        <w:ind w:left="1096" w:hanging="161"/>
      </w:pPr>
      <w:rPr>
        <w:rFonts w:hint="default"/>
      </w:rPr>
    </w:lvl>
    <w:lvl w:ilvl="2" w:tplc="824E9286">
      <w:numFmt w:val="bullet"/>
      <w:lvlText w:val="•"/>
      <w:lvlJc w:val="left"/>
      <w:pPr>
        <w:ind w:left="2112" w:hanging="161"/>
      </w:pPr>
      <w:rPr>
        <w:rFonts w:hint="default"/>
      </w:rPr>
    </w:lvl>
    <w:lvl w:ilvl="3" w:tplc="B4860EA2">
      <w:numFmt w:val="bullet"/>
      <w:lvlText w:val="•"/>
      <w:lvlJc w:val="left"/>
      <w:pPr>
        <w:ind w:left="3129" w:hanging="161"/>
      </w:pPr>
      <w:rPr>
        <w:rFonts w:hint="default"/>
      </w:rPr>
    </w:lvl>
    <w:lvl w:ilvl="4" w:tplc="BA00017A">
      <w:numFmt w:val="bullet"/>
      <w:lvlText w:val="•"/>
      <w:lvlJc w:val="left"/>
      <w:pPr>
        <w:ind w:left="4145" w:hanging="161"/>
      </w:pPr>
      <w:rPr>
        <w:rFonts w:hint="default"/>
      </w:rPr>
    </w:lvl>
    <w:lvl w:ilvl="5" w:tplc="0F047B86">
      <w:numFmt w:val="bullet"/>
      <w:lvlText w:val="•"/>
      <w:lvlJc w:val="left"/>
      <w:pPr>
        <w:ind w:left="5162" w:hanging="161"/>
      </w:pPr>
      <w:rPr>
        <w:rFonts w:hint="default"/>
      </w:rPr>
    </w:lvl>
    <w:lvl w:ilvl="6" w:tplc="1EDAF68C">
      <w:numFmt w:val="bullet"/>
      <w:lvlText w:val="•"/>
      <w:lvlJc w:val="left"/>
      <w:pPr>
        <w:ind w:left="6178" w:hanging="161"/>
      </w:pPr>
      <w:rPr>
        <w:rFonts w:hint="default"/>
      </w:rPr>
    </w:lvl>
    <w:lvl w:ilvl="7" w:tplc="F98C1A9A">
      <w:numFmt w:val="bullet"/>
      <w:lvlText w:val="•"/>
      <w:lvlJc w:val="left"/>
      <w:pPr>
        <w:ind w:left="7194" w:hanging="161"/>
      </w:pPr>
      <w:rPr>
        <w:rFonts w:hint="default"/>
      </w:rPr>
    </w:lvl>
    <w:lvl w:ilvl="8" w:tplc="E14243B4">
      <w:numFmt w:val="bullet"/>
      <w:lvlText w:val="•"/>
      <w:lvlJc w:val="left"/>
      <w:pPr>
        <w:ind w:left="8211" w:hanging="161"/>
      </w:pPr>
      <w:rPr>
        <w:rFonts w:hint="default"/>
      </w:rPr>
    </w:lvl>
  </w:abstractNum>
  <w:abstractNum w:abstractNumId="24">
    <w:nsid w:val="35437D49"/>
    <w:multiLevelType w:val="hybridMultilevel"/>
    <w:tmpl w:val="4E9E7E46"/>
    <w:lvl w:ilvl="0" w:tplc="BBB82632">
      <w:numFmt w:val="bullet"/>
      <w:lvlText w:val=""/>
      <w:lvlJc w:val="left"/>
      <w:pPr>
        <w:ind w:left="582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9F109614">
      <w:numFmt w:val="bullet"/>
      <w:lvlText w:val="•"/>
      <w:lvlJc w:val="left"/>
      <w:pPr>
        <w:ind w:left="1502" w:hanging="360"/>
      </w:pPr>
      <w:rPr>
        <w:rFonts w:hint="default"/>
      </w:rPr>
    </w:lvl>
    <w:lvl w:ilvl="2" w:tplc="FE66323E">
      <w:numFmt w:val="bullet"/>
      <w:lvlText w:val="•"/>
      <w:lvlJc w:val="left"/>
      <w:pPr>
        <w:ind w:left="2425" w:hanging="360"/>
      </w:pPr>
      <w:rPr>
        <w:rFonts w:hint="default"/>
      </w:rPr>
    </w:lvl>
    <w:lvl w:ilvl="3" w:tplc="FD147952">
      <w:numFmt w:val="bullet"/>
      <w:lvlText w:val="•"/>
      <w:lvlJc w:val="left"/>
      <w:pPr>
        <w:ind w:left="3347" w:hanging="360"/>
      </w:pPr>
      <w:rPr>
        <w:rFonts w:hint="default"/>
      </w:rPr>
    </w:lvl>
    <w:lvl w:ilvl="4" w:tplc="E138DEC4">
      <w:numFmt w:val="bullet"/>
      <w:lvlText w:val="•"/>
      <w:lvlJc w:val="left"/>
      <w:pPr>
        <w:ind w:left="4270" w:hanging="360"/>
      </w:pPr>
      <w:rPr>
        <w:rFonts w:hint="default"/>
      </w:rPr>
    </w:lvl>
    <w:lvl w:ilvl="5" w:tplc="A80EBCFE"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0302A41E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88D02CBE">
      <w:numFmt w:val="bullet"/>
      <w:lvlText w:val="•"/>
      <w:lvlJc w:val="left"/>
      <w:pPr>
        <w:ind w:left="7038" w:hanging="360"/>
      </w:pPr>
      <w:rPr>
        <w:rFonts w:hint="default"/>
      </w:rPr>
    </w:lvl>
    <w:lvl w:ilvl="8" w:tplc="C7D03470">
      <w:numFmt w:val="bullet"/>
      <w:lvlText w:val="•"/>
      <w:lvlJc w:val="left"/>
      <w:pPr>
        <w:ind w:left="7961" w:hanging="360"/>
      </w:pPr>
      <w:rPr>
        <w:rFonts w:hint="default"/>
      </w:rPr>
    </w:lvl>
  </w:abstractNum>
  <w:abstractNum w:abstractNumId="25">
    <w:nsid w:val="3C386372"/>
    <w:multiLevelType w:val="hybridMultilevel"/>
    <w:tmpl w:val="CBB21CBC"/>
    <w:lvl w:ilvl="0" w:tplc="E0F813BE">
      <w:start w:val="2"/>
      <w:numFmt w:val="decimal"/>
      <w:lvlText w:val="%1."/>
      <w:lvlJc w:val="left"/>
      <w:pPr>
        <w:ind w:left="222" w:hanging="360"/>
      </w:pPr>
      <w:rPr>
        <w:rFonts w:ascii="Times New Roman" w:eastAsia="Times New Roman" w:hAnsi="Times New Roman" w:hint="default"/>
        <w:spacing w:val="-11"/>
        <w:w w:val="100"/>
        <w:sz w:val="24"/>
        <w:szCs w:val="24"/>
      </w:rPr>
    </w:lvl>
    <w:lvl w:ilvl="1" w:tplc="D48E0168">
      <w:numFmt w:val="bullet"/>
      <w:lvlText w:val="•"/>
      <w:lvlJc w:val="left"/>
      <w:pPr>
        <w:ind w:left="1178" w:hanging="360"/>
      </w:pPr>
      <w:rPr>
        <w:rFonts w:hint="default"/>
      </w:rPr>
    </w:lvl>
    <w:lvl w:ilvl="2" w:tplc="2D94D4B4">
      <w:numFmt w:val="bullet"/>
      <w:lvlText w:val="•"/>
      <w:lvlJc w:val="left"/>
      <w:pPr>
        <w:ind w:left="2137" w:hanging="360"/>
      </w:pPr>
      <w:rPr>
        <w:rFonts w:hint="default"/>
      </w:rPr>
    </w:lvl>
    <w:lvl w:ilvl="3" w:tplc="93A6AC0A">
      <w:numFmt w:val="bullet"/>
      <w:lvlText w:val="•"/>
      <w:lvlJc w:val="left"/>
      <w:pPr>
        <w:ind w:left="3095" w:hanging="360"/>
      </w:pPr>
      <w:rPr>
        <w:rFonts w:hint="default"/>
      </w:rPr>
    </w:lvl>
    <w:lvl w:ilvl="4" w:tplc="AAA4C932">
      <w:numFmt w:val="bullet"/>
      <w:lvlText w:val="•"/>
      <w:lvlJc w:val="left"/>
      <w:pPr>
        <w:ind w:left="4054" w:hanging="360"/>
      </w:pPr>
      <w:rPr>
        <w:rFonts w:hint="default"/>
      </w:rPr>
    </w:lvl>
    <w:lvl w:ilvl="5" w:tplc="174865AC">
      <w:numFmt w:val="bullet"/>
      <w:lvlText w:val="•"/>
      <w:lvlJc w:val="left"/>
      <w:pPr>
        <w:ind w:left="5013" w:hanging="360"/>
      </w:pPr>
      <w:rPr>
        <w:rFonts w:hint="default"/>
      </w:rPr>
    </w:lvl>
    <w:lvl w:ilvl="6" w:tplc="FA5E6BA4">
      <w:numFmt w:val="bullet"/>
      <w:lvlText w:val="•"/>
      <w:lvlJc w:val="left"/>
      <w:pPr>
        <w:ind w:left="5971" w:hanging="360"/>
      </w:pPr>
      <w:rPr>
        <w:rFonts w:hint="default"/>
      </w:rPr>
    </w:lvl>
    <w:lvl w:ilvl="7" w:tplc="E5463DF6">
      <w:numFmt w:val="bullet"/>
      <w:lvlText w:val="•"/>
      <w:lvlJc w:val="left"/>
      <w:pPr>
        <w:ind w:left="6930" w:hanging="360"/>
      </w:pPr>
      <w:rPr>
        <w:rFonts w:hint="default"/>
      </w:rPr>
    </w:lvl>
    <w:lvl w:ilvl="8" w:tplc="520E555E">
      <w:numFmt w:val="bullet"/>
      <w:lvlText w:val="•"/>
      <w:lvlJc w:val="left"/>
      <w:pPr>
        <w:ind w:left="7889" w:hanging="360"/>
      </w:pPr>
      <w:rPr>
        <w:rFonts w:hint="default"/>
      </w:rPr>
    </w:lvl>
  </w:abstractNum>
  <w:abstractNum w:abstractNumId="2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FD46D56"/>
    <w:multiLevelType w:val="hybridMultilevel"/>
    <w:tmpl w:val="9FA29260"/>
    <w:lvl w:ilvl="0" w:tplc="017EAD56">
      <w:start w:val="1"/>
      <w:numFmt w:val="decimal"/>
      <w:lvlText w:val="%1-"/>
      <w:lvlJc w:val="left"/>
      <w:pPr>
        <w:ind w:left="383" w:hanging="303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5BEE26C2">
      <w:numFmt w:val="bullet"/>
      <w:lvlText w:val="•"/>
      <w:lvlJc w:val="left"/>
      <w:pPr>
        <w:ind w:left="1366" w:hanging="303"/>
      </w:pPr>
      <w:rPr>
        <w:rFonts w:hint="default"/>
      </w:rPr>
    </w:lvl>
    <w:lvl w:ilvl="2" w:tplc="3A32EEE4">
      <w:numFmt w:val="bullet"/>
      <w:lvlText w:val="•"/>
      <w:lvlJc w:val="left"/>
      <w:pPr>
        <w:ind w:left="2352" w:hanging="303"/>
      </w:pPr>
      <w:rPr>
        <w:rFonts w:hint="default"/>
      </w:rPr>
    </w:lvl>
    <w:lvl w:ilvl="3" w:tplc="67A225DC">
      <w:numFmt w:val="bullet"/>
      <w:lvlText w:val="•"/>
      <w:lvlJc w:val="left"/>
      <w:pPr>
        <w:ind w:left="3339" w:hanging="303"/>
      </w:pPr>
      <w:rPr>
        <w:rFonts w:hint="default"/>
      </w:rPr>
    </w:lvl>
    <w:lvl w:ilvl="4" w:tplc="F246F9D4">
      <w:numFmt w:val="bullet"/>
      <w:lvlText w:val="•"/>
      <w:lvlJc w:val="left"/>
      <w:pPr>
        <w:ind w:left="4325" w:hanging="303"/>
      </w:pPr>
      <w:rPr>
        <w:rFonts w:hint="default"/>
      </w:rPr>
    </w:lvl>
    <w:lvl w:ilvl="5" w:tplc="CC964934">
      <w:numFmt w:val="bullet"/>
      <w:lvlText w:val="•"/>
      <w:lvlJc w:val="left"/>
      <w:pPr>
        <w:ind w:left="5312" w:hanging="303"/>
      </w:pPr>
      <w:rPr>
        <w:rFonts w:hint="default"/>
      </w:rPr>
    </w:lvl>
    <w:lvl w:ilvl="6" w:tplc="A6EE8E30">
      <w:numFmt w:val="bullet"/>
      <w:lvlText w:val="•"/>
      <w:lvlJc w:val="left"/>
      <w:pPr>
        <w:ind w:left="6298" w:hanging="303"/>
      </w:pPr>
      <w:rPr>
        <w:rFonts w:hint="default"/>
      </w:rPr>
    </w:lvl>
    <w:lvl w:ilvl="7" w:tplc="6088C0A2">
      <w:numFmt w:val="bullet"/>
      <w:lvlText w:val="•"/>
      <w:lvlJc w:val="left"/>
      <w:pPr>
        <w:ind w:left="7284" w:hanging="303"/>
      </w:pPr>
      <w:rPr>
        <w:rFonts w:hint="default"/>
      </w:rPr>
    </w:lvl>
    <w:lvl w:ilvl="8" w:tplc="9D52B920">
      <w:numFmt w:val="bullet"/>
      <w:lvlText w:val="•"/>
      <w:lvlJc w:val="left"/>
      <w:pPr>
        <w:ind w:left="8271" w:hanging="303"/>
      </w:pPr>
      <w:rPr>
        <w:rFonts w:hint="default"/>
      </w:rPr>
    </w:lvl>
  </w:abstractNum>
  <w:abstractNum w:abstractNumId="28">
    <w:nsid w:val="40084198"/>
    <w:multiLevelType w:val="hybridMultilevel"/>
    <w:tmpl w:val="2BC6DA42"/>
    <w:lvl w:ilvl="0" w:tplc="A97ED68A">
      <w:start w:val="1"/>
      <w:numFmt w:val="decimal"/>
      <w:lvlText w:val="%1."/>
      <w:lvlJc w:val="left"/>
      <w:pPr>
        <w:ind w:left="222" w:hanging="363"/>
      </w:pPr>
      <w:rPr>
        <w:rFonts w:ascii="Times New Roman" w:eastAsia="Times New Roman" w:hAnsi="Times New Roman" w:hint="default"/>
        <w:spacing w:val="-30"/>
        <w:w w:val="100"/>
        <w:sz w:val="24"/>
        <w:szCs w:val="24"/>
      </w:rPr>
    </w:lvl>
    <w:lvl w:ilvl="1" w:tplc="28162538">
      <w:numFmt w:val="bullet"/>
      <w:lvlText w:val="•"/>
      <w:lvlJc w:val="left"/>
      <w:pPr>
        <w:ind w:left="1178" w:hanging="363"/>
      </w:pPr>
      <w:rPr>
        <w:rFonts w:hint="default"/>
      </w:rPr>
    </w:lvl>
    <w:lvl w:ilvl="2" w:tplc="16FE5384">
      <w:numFmt w:val="bullet"/>
      <w:lvlText w:val="•"/>
      <w:lvlJc w:val="left"/>
      <w:pPr>
        <w:ind w:left="2137" w:hanging="363"/>
      </w:pPr>
      <w:rPr>
        <w:rFonts w:hint="default"/>
      </w:rPr>
    </w:lvl>
    <w:lvl w:ilvl="3" w:tplc="41E8F61C">
      <w:numFmt w:val="bullet"/>
      <w:lvlText w:val="•"/>
      <w:lvlJc w:val="left"/>
      <w:pPr>
        <w:ind w:left="3095" w:hanging="363"/>
      </w:pPr>
      <w:rPr>
        <w:rFonts w:hint="default"/>
      </w:rPr>
    </w:lvl>
    <w:lvl w:ilvl="4" w:tplc="26A4D158">
      <w:numFmt w:val="bullet"/>
      <w:lvlText w:val="•"/>
      <w:lvlJc w:val="left"/>
      <w:pPr>
        <w:ind w:left="4054" w:hanging="363"/>
      </w:pPr>
      <w:rPr>
        <w:rFonts w:hint="default"/>
      </w:rPr>
    </w:lvl>
    <w:lvl w:ilvl="5" w:tplc="DC4E4200">
      <w:numFmt w:val="bullet"/>
      <w:lvlText w:val="•"/>
      <w:lvlJc w:val="left"/>
      <w:pPr>
        <w:ind w:left="5013" w:hanging="363"/>
      </w:pPr>
      <w:rPr>
        <w:rFonts w:hint="default"/>
      </w:rPr>
    </w:lvl>
    <w:lvl w:ilvl="6" w:tplc="4E5C9FE2">
      <w:numFmt w:val="bullet"/>
      <w:lvlText w:val="•"/>
      <w:lvlJc w:val="left"/>
      <w:pPr>
        <w:ind w:left="5971" w:hanging="363"/>
      </w:pPr>
      <w:rPr>
        <w:rFonts w:hint="default"/>
      </w:rPr>
    </w:lvl>
    <w:lvl w:ilvl="7" w:tplc="1D081034">
      <w:numFmt w:val="bullet"/>
      <w:lvlText w:val="•"/>
      <w:lvlJc w:val="left"/>
      <w:pPr>
        <w:ind w:left="6930" w:hanging="363"/>
      </w:pPr>
      <w:rPr>
        <w:rFonts w:hint="default"/>
      </w:rPr>
    </w:lvl>
    <w:lvl w:ilvl="8" w:tplc="F6608AA6">
      <w:numFmt w:val="bullet"/>
      <w:lvlText w:val="•"/>
      <w:lvlJc w:val="left"/>
      <w:pPr>
        <w:ind w:left="7889" w:hanging="363"/>
      </w:pPr>
      <w:rPr>
        <w:rFonts w:hint="default"/>
      </w:rPr>
    </w:lvl>
  </w:abstractNum>
  <w:abstractNum w:abstractNumId="29">
    <w:nsid w:val="43B37C29"/>
    <w:multiLevelType w:val="hybridMultilevel"/>
    <w:tmpl w:val="2472A7B4"/>
    <w:lvl w:ilvl="0" w:tplc="25D81688">
      <w:start w:val="1"/>
      <w:numFmt w:val="decimal"/>
      <w:lvlText w:val="%1-"/>
      <w:lvlJc w:val="left"/>
      <w:pPr>
        <w:ind w:left="383" w:hanging="303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9F96E6AE">
      <w:numFmt w:val="bullet"/>
      <w:lvlText w:val="•"/>
      <w:lvlJc w:val="left"/>
      <w:pPr>
        <w:ind w:left="1366" w:hanging="303"/>
      </w:pPr>
      <w:rPr>
        <w:rFonts w:hint="default"/>
      </w:rPr>
    </w:lvl>
    <w:lvl w:ilvl="2" w:tplc="40068BDE">
      <w:numFmt w:val="bullet"/>
      <w:lvlText w:val="•"/>
      <w:lvlJc w:val="left"/>
      <w:pPr>
        <w:ind w:left="2352" w:hanging="303"/>
      </w:pPr>
      <w:rPr>
        <w:rFonts w:hint="default"/>
      </w:rPr>
    </w:lvl>
    <w:lvl w:ilvl="3" w:tplc="2BD29630">
      <w:numFmt w:val="bullet"/>
      <w:lvlText w:val="•"/>
      <w:lvlJc w:val="left"/>
      <w:pPr>
        <w:ind w:left="3339" w:hanging="303"/>
      </w:pPr>
      <w:rPr>
        <w:rFonts w:hint="default"/>
      </w:rPr>
    </w:lvl>
    <w:lvl w:ilvl="4" w:tplc="414ECE2A">
      <w:numFmt w:val="bullet"/>
      <w:lvlText w:val="•"/>
      <w:lvlJc w:val="left"/>
      <w:pPr>
        <w:ind w:left="4325" w:hanging="303"/>
      </w:pPr>
      <w:rPr>
        <w:rFonts w:hint="default"/>
      </w:rPr>
    </w:lvl>
    <w:lvl w:ilvl="5" w:tplc="B8761F6A">
      <w:numFmt w:val="bullet"/>
      <w:lvlText w:val="•"/>
      <w:lvlJc w:val="left"/>
      <w:pPr>
        <w:ind w:left="5312" w:hanging="303"/>
      </w:pPr>
      <w:rPr>
        <w:rFonts w:hint="default"/>
      </w:rPr>
    </w:lvl>
    <w:lvl w:ilvl="6" w:tplc="8BBE7BD6">
      <w:numFmt w:val="bullet"/>
      <w:lvlText w:val="•"/>
      <w:lvlJc w:val="left"/>
      <w:pPr>
        <w:ind w:left="6298" w:hanging="303"/>
      </w:pPr>
      <w:rPr>
        <w:rFonts w:hint="default"/>
      </w:rPr>
    </w:lvl>
    <w:lvl w:ilvl="7" w:tplc="60E6EDAC">
      <w:numFmt w:val="bullet"/>
      <w:lvlText w:val="•"/>
      <w:lvlJc w:val="left"/>
      <w:pPr>
        <w:ind w:left="7284" w:hanging="303"/>
      </w:pPr>
      <w:rPr>
        <w:rFonts w:hint="default"/>
      </w:rPr>
    </w:lvl>
    <w:lvl w:ilvl="8" w:tplc="70FC0F3E">
      <w:numFmt w:val="bullet"/>
      <w:lvlText w:val="•"/>
      <w:lvlJc w:val="left"/>
      <w:pPr>
        <w:ind w:left="8271" w:hanging="303"/>
      </w:pPr>
      <w:rPr>
        <w:rFonts w:hint="default"/>
      </w:rPr>
    </w:lvl>
  </w:abstractNum>
  <w:abstractNum w:abstractNumId="30">
    <w:nsid w:val="47B40837"/>
    <w:multiLevelType w:val="hybridMultilevel"/>
    <w:tmpl w:val="BAE68DEA"/>
    <w:lvl w:ilvl="0" w:tplc="CBC839BE">
      <w:start w:val="1"/>
      <w:numFmt w:val="decimal"/>
      <w:lvlText w:val="%1."/>
      <w:lvlJc w:val="left"/>
      <w:pPr>
        <w:ind w:left="43" w:hanging="687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1" w:tplc="83CCAB88">
      <w:numFmt w:val="bullet"/>
      <w:lvlText w:val="•"/>
      <w:lvlJc w:val="left"/>
      <w:pPr>
        <w:ind w:left="272" w:hanging="687"/>
      </w:pPr>
      <w:rPr>
        <w:rFonts w:hint="default"/>
      </w:rPr>
    </w:lvl>
    <w:lvl w:ilvl="2" w:tplc="003A13C4">
      <w:numFmt w:val="bullet"/>
      <w:lvlText w:val="•"/>
      <w:lvlJc w:val="left"/>
      <w:pPr>
        <w:ind w:left="505" w:hanging="687"/>
      </w:pPr>
      <w:rPr>
        <w:rFonts w:hint="default"/>
      </w:rPr>
    </w:lvl>
    <w:lvl w:ilvl="3" w:tplc="855807DE">
      <w:numFmt w:val="bullet"/>
      <w:lvlText w:val="•"/>
      <w:lvlJc w:val="left"/>
      <w:pPr>
        <w:ind w:left="737" w:hanging="687"/>
      </w:pPr>
      <w:rPr>
        <w:rFonts w:hint="default"/>
      </w:rPr>
    </w:lvl>
    <w:lvl w:ilvl="4" w:tplc="35B0EE8A">
      <w:numFmt w:val="bullet"/>
      <w:lvlText w:val="•"/>
      <w:lvlJc w:val="left"/>
      <w:pPr>
        <w:ind w:left="970" w:hanging="687"/>
      </w:pPr>
      <w:rPr>
        <w:rFonts w:hint="default"/>
      </w:rPr>
    </w:lvl>
    <w:lvl w:ilvl="5" w:tplc="C3DC56F0">
      <w:numFmt w:val="bullet"/>
      <w:lvlText w:val="•"/>
      <w:lvlJc w:val="left"/>
      <w:pPr>
        <w:ind w:left="1203" w:hanging="687"/>
      </w:pPr>
      <w:rPr>
        <w:rFonts w:hint="default"/>
      </w:rPr>
    </w:lvl>
    <w:lvl w:ilvl="6" w:tplc="BCE4F70C">
      <w:numFmt w:val="bullet"/>
      <w:lvlText w:val="•"/>
      <w:lvlJc w:val="left"/>
      <w:pPr>
        <w:ind w:left="1435" w:hanging="687"/>
      </w:pPr>
      <w:rPr>
        <w:rFonts w:hint="default"/>
      </w:rPr>
    </w:lvl>
    <w:lvl w:ilvl="7" w:tplc="47807B8C">
      <w:numFmt w:val="bullet"/>
      <w:lvlText w:val="•"/>
      <w:lvlJc w:val="left"/>
      <w:pPr>
        <w:ind w:left="1668" w:hanging="687"/>
      </w:pPr>
      <w:rPr>
        <w:rFonts w:hint="default"/>
      </w:rPr>
    </w:lvl>
    <w:lvl w:ilvl="8" w:tplc="2670233E">
      <w:numFmt w:val="bullet"/>
      <w:lvlText w:val="•"/>
      <w:lvlJc w:val="left"/>
      <w:pPr>
        <w:ind w:left="1900" w:hanging="687"/>
      </w:pPr>
      <w:rPr>
        <w:rFonts w:hint="default"/>
      </w:rPr>
    </w:lvl>
  </w:abstractNum>
  <w:abstractNum w:abstractNumId="31">
    <w:nsid w:val="47BD70F8"/>
    <w:multiLevelType w:val="hybridMultilevel"/>
    <w:tmpl w:val="5A20186A"/>
    <w:lvl w:ilvl="0" w:tplc="EB7CBA6A">
      <w:start w:val="1"/>
      <w:numFmt w:val="decimal"/>
      <w:lvlText w:val="%1."/>
      <w:lvlJc w:val="left"/>
      <w:pPr>
        <w:ind w:left="222" w:hanging="181"/>
      </w:pPr>
      <w:rPr>
        <w:rFonts w:ascii="Times New Roman" w:eastAsia="Times New Roman" w:hAnsi="Times New Roman" w:hint="default"/>
        <w:spacing w:val="-8"/>
        <w:w w:val="100"/>
        <w:sz w:val="22"/>
        <w:szCs w:val="22"/>
      </w:rPr>
    </w:lvl>
    <w:lvl w:ilvl="1" w:tplc="FC947928">
      <w:numFmt w:val="bullet"/>
      <w:lvlText w:val="•"/>
      <w:lvlJc w:val="left"/>
      <w:pPr>
        <w:ind w:left="1178" w:hanging="181"/>
      </w:pPr>
      <w:rPr>
        <w:rFonts w:hint="default"/>
      </w:rPr>
    </w:lvl>
    <w:lvl w:ilvl="2" w:tplc="8070D4A8">
      <w:numFmt w:val="bullet"/>
      <w:lvlText w:val="•"/>
      <w:lvlJc w:val="left"/>
      <w:pPr>
        <w:ind w:left="2137" w:hanging="181"/>
      </w:pPr>
      <w:rPr>
        <w:rFonts w:hint="default"/>
      </w:rPr>
    </w:lvl>
    <w:lvl w:ilvl="3" w:tplc="E57EBA78">
      <w:numFmt w:val="bullet"/>
      <w:lvlText w:val="•"/>
      <w:lvlJc w:val="left"/>
      <w:pPr>
        <w:ind w:left="3095" w:hanging="181"/>
      </w:pPr>
      <w:rPr>
        <w:rFonts w:hint="default"/>
      </w:rPr>
    </w:lvl>
    <w:lvl w:ilvl="4" w:tplc="14F43F86">
      <w:numFmt w:val="bullet"/>
      <w:lvlText w:val="•"/>
      <w:lvlJc w:val="left"/>
      <w:pPr>
        <w:ind w:left="4054" w:hanging="181"/>
      </w:pPr>
      <w:rPr>
        <w:rFonts w:hint="default"/>
      </w:rPr>
    </w:lvl>
    <w:lvl w:ilvl="5" w:tplc="487E7E36">
      <w:numFmt w:val="bullet"/>
      <w:lvlText w:val="•"/>
      <w:lvlJc w:val="left"/>
      <w:pPr>
        <w:ind w:left="5013" w:hanging="181"/>
      </w:pPr>
      <w:rPr>
        <w:rFonts w:hint="default"/>
      </w:rPr>
    </w:lvl>
    <w:lvl w:ilvl="6" w:tplc="4FC0F57C">
      <w:numFmt w:val="bullet"/>
      <w:lvlText w:val="•"/>
      <w:lvlJc w:val="left"/>
      <w:pPr>
        <w:ind w:left="5971" w:hanging="181"/>
      </w:pPr>
      <w:rPr>
        <w:rFonts w:hint="default"/>
      </w:rPr>
    </w:lvl>
    <w:lvl w:ilvl="7" w:tplc="170443DE">
      <w:numFmt w:val="bullet"/>
      <w:lvlText w:val="•"/>
      <w:lvlJc w:val="left"/>
      <w:pPr>
        <w:ind w:left="6930" w:hanging="181"/>
      </w:pPr>
      <w:rPr>
        <w:rFonts w:hint="default"/>
      </w:rPr>
    </w:lvl>
    <w:lvl w:ilvl="8" w:tplc="24A63F5C">
      <w:numFmt w:val="bullet"/>
      <w:lvlText w:val="•"/>
      <w:lvlJc w:val="left"/>
      <w:pPr>
        <w:ind w:left="7889" w:hanging="181"/>
      </w:pPr>
      <w:rPr>
        <w:rFonts w:hint="default"/>
      </w:rPr>
    </w:lvl>
  </w:abstractNum>
  <w:abstractNum w:abstractNumId="32">
    <w:nsid w:val="48C44A01"/>
    <w:multiLevelType w:val="multilevel"/>
    <w:tmpl w:val="8EE45D40"/>
    <w:lvl w:ilvl="0">
      <w:start w:val="1"/>
      <w:numFmt w:val="decimal"/>
      <w:lvlText w:val="%1."/>
      <w:lvlJc w:val="left"/>
      <w:pPr>
        <w:ind w:left="1082" w:hanging="418"/>
      </w:pPr>
      <w:rPr>
        <w:rFonts w:ascii="Times New Roman" w:eastAsia="Times New Roman" w:hAnsi="Times New Roman" w:hint="default"/>
        <w:spacing w:val="-7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200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965" w:hanging="360"/>
      </w:pPr>
      <w:rPr>
        <w:rFonts w:hint="default"/>
      </w:rPr>
    </w:lvl>
    <w:lvl w:ilvl="3">
      <w:numFmt w:val="bullet"/>
      <w:lvlText w:val="•"/>
      <w:lvlJc w:val="left"/>
      <w:pPr>
        <w:ind w:left="3930" w:hanging="360"/>
      </w:pPr>
      <w:rPr>
        <w:rFonts w:hint="default"/>
      </w:rPr>
    </w:lvl>
    <w:lvl w:ilvl="4">
      <w:numFmt w:val="bullet"/>
      <w:lvlText w:val="•"/>
      <w:lvlJc w:val="left"/>
      <w:pPr>
        <w:ind w:left="4895" w:hanging="360"/>
      </w:pPr>
      <w:rPr>
        <w:rFonts w:hint="default"/>
      </w:rPr>
    </w:lvl>
    <w:lvl w:ilvl="5">
      <w:numFmt w:val="bullet"/>
      <w:lvlText w:val="•"/>
      <w:lvlJc w:val="left"/>
      <w:pPr>
        <w:ind w:left="5860" w:hanging="360"/>
      </w:pPr>
      <w:rPr>
        <w:rFonts w:hint="default"/>
      </w:rPr>
    </w:lvl>
    <w:lvl w:ilvl="6">
      <w:numFmt w:val="bullet"/>
      <w:lvlText w:val="•"/>
      <w:lvlJc w:val="left"/>
      <w:pPr>
        <w:ind w:left="6825" w:hanging="360"/>
      </w:pPr>
      <w:rPr>
        <w:rFonts w:hint="default"/>
      </w:rPr>
    </w:lvl>
    <w:lvl w:ilvl="7">
      <w:numFmt w:val="bullet"/>
      <w:lvlText w:val="•"/>
      <w:lvlJc w:val="left"/>
      <w:pPr>
        <w:ind w:left="7790" w:hanging="360"/>
      </w:pPr>
      <w:rPr>
        <w:rFonts w:hint="default"/>
      </w:rPr>
    </w:lvl>
    <w:lvl w:ilvl="8">
      <w:numFmt w:val="bullet"/>
      <w:lvlText w:val="•"/>
      <w:lvlJc w:val="left"/>
      <w:pPr>
        <w:ind w:left="8756" w:hanging="360"/>
      </w:pPr>
      <w:rPr>
        <w:rFonts w:hint="default"/>
      </w:rPr>
    </w:lvl>
  </w:abstractNum>
  <w:abstractNum w:abstractNumId="33">
    <w:nsid w:val="499E6B2A"/>
    <w:multiLevelType w:val="hybridMultilevel"/>
    <w:tmpl w:val="DCAAE58C"/>
    <w:lvl w:ilvl="0" w:tplc="D910FE86">
      <w:numFmt w:val="bullet"/>
      <w:lvlText w:val="-"/>
      <w:lvlJc w:val="left"/>
      <w:pPr>
        <w:ind w:left="81" w:hanging="144"/>
      </w:pPr>
      <w:rPr>
        <w:rFonts w:ascii="Times New Roman" w:eastAsia="Times New Roman" w:hAnsi="Times New Roman" w:hint="default"/>
        <w:i/>
        <w:iCs/>
        <w:w w:val="99"/>
        <w:sz w:val="24"/>
        <w:szCs w:val="24"/>
      </w:rPr>
    </w:lvl>
    <w:lvl w:ilvl="1" w:tplc="0DBEAE02">
      <w:numFmt w:val="bullet"/>
      <w:lvlText w:val="•"/>
      <w:lvlJc w:val="left"/>
      <w:pPr>
        <w:ind w:left="1096" w:hanging="144"/>
      </w:pPr>
      <w:rPr>
        <w:rFonts w:hint="default"/>
      </w:rPr>
    </w:lvl>
    <w:lvl w:ilvl="2" w:tplc="F20C765A">
      <w:numFmt w:val="bullet"/>
      <w:lvlText w:val="•"/>
      <w:lvlJc w:val="left"/>
      <w:pPr>
        <w:ind w:left="2112" w:hanging="144"/>
      </w:pPr>
      <w:rPr>
        <w:rFonts w:hint="default"/>
      </w:rPr>
    </w:lvl>
    <w:lvl w:ilvl="3" w:tplc="FFBC7C52">
      <w:numFmt w:val="bullet"/>
      <w:lvlText w:val="•"/>
      <w:lvlJc w:val="left"/>
      <w:pPr>
        <w:ind w:left="3129" w:hanging="144"/>
      </w:pPr>
      <w:rPr>
        <w:rFonts w:hint="default"/>
      </w:rPr>
    </w:lvl>
    <w:lvl w:ilvl="4" w:tplc="B666E490">
      <w:numFmt w:val="bullet"/>
      <w:lvlText w:val="•"/>
      <w:lvlJc w:val="left"/>
      <w:pPr>
        <w:ind w:left="4145" w:hanging="144"/>
      </w:pPr>
      <w:rPr>
        <w:rFonts w:hint="default"/>
      </w:rPr>
    </w:lvl>
    <w:lvl w:ilvl="5" w:tplc="0734C814">
      <w:numFmt w:val="bullet"/>
      <w:lvlText w:val="•"/>
      <w:lvlJc w:val="left"/>
      <w:pPr>
        <w:ind w:left="5162" w:hanging="144"/>
      </w:pPr>
      <w:rPr>
        <w:rFonts w:hint="default"/>
      </w:rPr>
    </w:lvl>
    <w:lvl w:ilvl="6" w:tplc="62909CEA">
      <w:numFmt w:val="bullet"/>
      <w:lvlText w:val="•"/>
      <w:lvlJc w:val="left"/>
      <w:pPr>
        <w:ind w:left="6178" w:hanging="144"/>
      </w:pPr>
      <w:rPr>
        <w:rFonts w:hint="default"/>
      </w:rPr>
    </w:lvl>
    <w:lvl w:ilvl="7" w:tplc="50E838C6">
      <w:numFmt w:val="bullet"/>
      <w:lvlText w:val="•"/>
      <w:lvlJc w:val="left"/>
      <w:pPr>
        <w:ind w:left="7194" w:hanging="144"/>
      </w:pPr>
      <w:rPr>
        <w:rFonts w:hint="default"/>
      </w:rPr>
    </w:lvl>
    <w:lvl w:ilvl="8" w:tplc="584AA2B8">
      <w:numFmt w:val="bullet"/>
      <w:lvlText w:val="•"/>
      <w:lvlJc w:val="left"/>
      <w:pPr>
        <w:ind w:left="8211" w:hanging="144"/>
      </w:pPr>
      <w:rPr>
        <w:rFonts w:hint="default"/>
      </w:rPr>
    </w:lvl>
  </w:abstractNum>
  <w:abstractNum w:abstractNumId="34">
    <w:nsid w:val="4BD44437"/>
    <w:multiLevelType w:val="hybridMultilevel"/>
    <w:tmpl w:val="5CB85D0E"/>
    <w:lvl w:ilvl="0" w:tplc="798082EE">
      <w:start w:val="8"/>
      <w:numFmt w:val="decimal"/>
      <w:lvlText w:val="%1"/>
      <w:lvlJc w:val="left"/>
      <w:pPr>
        <w:ind w:left="788" w:hanging="171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75803FE2">
      <w:numFmt w:val="bullet"/>
      <w:lvlText w:val="•"/>
      <w:lvlJc w:val="left"/>
      <w:pPr>
        <w:ind w:left="1682" w:hanging="171"/>
      </w:pPr>
      <w:rPr>
        <w:rFonts w:hint="default"/>
      </w:rPr>
    </w:lvl>
    <w:lvl w:ilvl="2" w:tplc="56D224C6">
      <w:numFmt w:val="bullet"/>
      <w:lvlText w:val="•"/>
      <w:lvlJc w:val="left"/>
      <w:pPr>
        <w:ind w:left="2585" w:hanging="171"/>
      </w:pPr>
      <w:rPr>
        <w:rFonts w:hint="default"/>
      </w:rPr>
    </w:lvl>
    <w:lvl w:ilvl="3" w:tplc="3A22BC54">
      <w:numFmt w:val="bullet"/>
      <w:lvlText w:val="•"/>
      <w:lvlJc w:val="left"/>
      <w:pPr>
        <w:ind w:left="3487" w:hanging="171"/>
      </w:pPr>
      <w:rPr>
        <w:rFonts w:hint="default"/>
      </w:rPr>
    </w:lvl>
    <w:lvl w:ilvl="4" w:tplc="5598243A">
      <w:numFmt w:val="bullet"/>
      <w:lvlText w:val="•"/>
      <w:lvlJc w:val="left"/>
      <w:pPr>
        <w:ind w:left="4390" w:hanging="171"/>
      </w:pPr>
      <w:rPr>
        <w:rFonts w:hint="default"/>
      </w:rPr>
    </w:lvl>
    <w:lvl w:ilvl="5" w:tplc="06704224">
      <w:numFmt w:val="bullet"/>
      <w:lvlText w:val="•"/>
      <w:lvlJc w:val="left"/>
      <w:pPr>
        <w:ind w:left="5293" w:hanging="171"/>
      </w:pPr>
      <w:rPr>
        <w:rFonts w:hint="default"/>
      </w:rPr>
    </w:lvl>
    <w:lvl w:ilvl="6" w:tplc="BB52E0C6">
      <w:numFmt w:val="bullet"/>
      <w:lvlText w:val="•"/>
      <w:lvlJc w:val="left"/>
      <w:pPr>
        <w:ind w:left="6195" w:hanging="171"/>
      </w:pPr>
      <w:rPr>
        <w:rFonts w:hint="default"/>
      </w:rPr>
    </w:lvl>
    <w:lvl w:ilvl="7" w:tplc="CE8C498E">
      <w:numFmt w:val="bullet"/>
      <w:lvlText w:val="•"/>
      <w:lvlJc w:val="left"/>
      <w:pPr>
        <w:ind w:left="7098" w:hanging="171"/>
      </w:pPr>
      <w:rPr>
        <w:rFonts w:hint="default"/>
      </w:rPr>
    </w:lvl>
    <w:lvl w:ilvl="8" w:tplc="61A8F3EE">
      <w:numFmt w:val="bullet"/>
      <w:lvlText w:val="•"/>
      <w:lvlJc w:val="left"/>
      <w:pPr>
        <w:ind w:left="8001" w:hanging="171"/>
      </w:pPr>
      <w:rPr>
        <w:rFonts w:hint="default"/>
      </w:rPr>
    </w:lvl>
  </w:abstractNum>
  <w:abstractNum w:abstractNumId="35">
    <w:nsid w:val="4FEF57CB"/>
    <w:multiLevelType w:val="hybridMultilevel"/>
    <w:tmpl w:val="8390D058"/>
    <w:lvl w:ilvl="0" w:tplc="46104F68">
      <w:start w:val="1"/>
      <w:numFmt w:val="decimal"/>
      <w:lvlText w:val="%1."/>
      <w:lvlJc w:val="left"/>
      <w:pPr>
        <w:ind w:left="1082" w:hanging="264"/>
      </w:pPr>
      <w:rPr>
        <w:rFonts w:hint="default"/>
        <w:b/>
        <w:bCs/>
        <w:w w:val="100"/>
      </w:rPr>
    </w:lvl>
    <w:lvl w:ilvl="1" w:tplc="B53C3AD8">
      <w:start w:val="1"/>
      <w:numFmt w:val="decimal"/>
      <w:lvlText w:val="%2."/>
      <w:lvlJc w:val="left"/>
      <w:pPr>
        <w:ind w:left="1115" w:hanging="181"/>
      </w:pPr>
      <w:rPr>
        <w:rFonts w:ascii="Times New Roman" w:eastAsia="Times New Roman" w:hAnsi="Times New Roman" w:hint="default"/>
        <w:spacing w:val="-22"/>
        <w:w w:val="99"/>
        <w:sz w:val="22"/>
        <w:szCs w:val="22"/>
      </w:rPr>
    </w:lvl>
    <w:lvl w:ilvl="2" w:tplc="FFEE0B16">
      <w:numFmt w:val="bullet"/>
      <w:lvlText w:val="•"/>
      <w:lvlJc w:val="left"/>
      <w:pPr>
        <w:ind w:left="2182" w:hanging="181"/>
      </w:pPr>
      <w:rPr>
        <w:rFonts w:hint="default"/>
      </w:rPr>
    </w:lvl>
    <w:lvl w:ilvl="3" w:tplc="94A29404">
      <w:numFmt w:val="bullet"/>
      <w:lvlText w:val="•"/>
      <w:lvlJc w:val="left"/>
      <w:pPr>
        <w:ind w:left="3245" w:hanging="181"/>
      </w:pPr>
      <w:rPr>
        <w:rFonts w:hint="default"/>
      </w:rPr>
    </w:lvl>
    <w:lvl w:ilvl="4" w:tplc="F5BE22F4">
      <w:numFmt w:val="bullet"/>
      <w:lvlText w:val="•"/>
      <w:lvlJc w:val="left"/>
      <w:pPr>
        <w:ind w:left="4308" w:hanging="181"/>
      </w:pPr>
      <w:rPr>
        <w:rFonts w:hint="default"/>
      </w:rPr>
    </w:lvl>
    <w:lvl w:ilvl="5" w:tplc="58042C80">
      <w:numFmt w:val="bullet"/>
      <w:lvlText w:val="•"/>
      <w:lvlJc w:val="left"/>
      <w:pPr>
        <w:ind w:left="5371" w:hanging="181"/>
      </w:pPr>
      <w:rPr>
        <w:rFonts w:hint="default"/>
      </w:rPr>
    </w:lvl>
    <w:lvl w:ilvl="6" w:tplc="8136978E">
      <w:numFmt w:val="bullet"/>
      <w:lvlText w:val="•"/>
      <w:lvlJc w:val="left"/>
      <w:pPr>
        <w:ind w:left="6434" w:hanging="181"/>
      </w:pPr>
      <w:rPr>
        <w:rFonts w:hint="default"/>
      </w:rPr>
    </w:lvl>
    <w:lvl w:ilvl="7" w:tplc="ADD8A5AE">
      <w:numFmt w:val="bullet"/>
      <w:lvlText w:val="•"/>
      <w:lvlJc w:val="left"/>
      <w:pPr>
        <w:ind w:left="7497" w:hanging="181"/>
      </w:pPr>
      <w:rPr>
        <w:rFonts w:hint="default"/>
      </w:rPr>
    </w:lvl>
    <w:lvl w:ilvl="8" w:tplc="87265F26">
      <w:numFmt w:val="bullet"/>
      <w:lvlText w:val="•"/>
      <w:lvlJc w:val="left"/>
      <w:pPr>
        <w:ind w:left="8560" w:hanging="181"/>
      </w:pPr>
      <w:rPr>
        <w:rFonts w:hint="default"/>
      </w:rPr>
    </w:lvl>
  </w:abstractNum>
  <w:abstractNum w:abstractNumId="36">
    <w:nsid w:val="503D709F"/>
    <w:multiLevelType w:val="hybridMultilevel"/>
    <w:tmpl w:val="90CC55E2"/>
    <w:lvl w:ilvl="0" w:tplc="1444F062">
      <w:start w:val="1"/>
      <w:numFmt w:val="decimal"/>
      <w:lvlText w:val="%1-"/>
      <w:lvlJc w:val="left"/>
      <w:pPr>
        <w:ind w:left="383" w:hanging="303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6B42309E">
      <w:numFmt w:val="bullet"/>
      <w:lvlText w:val="•"/>
      <w:lvlJc w:val="left"/>
      <w:pPr>
        <w:ind w:left="1366" w:hanging="303"/>
      </w:pPr>
      <w:rPr>
        <w:rFonts w:hint="default"/>
      </w:rPr>
    </w:lvl>
    <w:lvl w:ilvl="2" w:tplc="6F663C5E">
      <w:numFmt w:val="bullet"/>
      <w:lvlText w:val="•"/>
      <w:lvlJc w:val="left"/>
      <w:pPr>
        <w:ind w:left="2352" w:hanging="303"/>
      </w:pPr>
      <w:rPr>
        <w:rFonts w:hint="default"/>
      </w:rPr>
    </w:lvl>
    <w:lvl w:ilvl="3" w:tplc="571AE02C">
      <w:numFmt w:val="bullet"/>
      <w:lvlText w:val="•"/>
      <w:lvlJc w:val="left"/>
      <w:pPr>
        <w:ind w:left="3339" w:hanging="303"/>
      </w:pPr>
      <w:rPr>
        <w:rFonts w:hint="default"/>
      </w:rPr>
    </w:lvl>
    <w:lvl w:ilvl="4" w:tplc="7498682E">
      <w:numFmt w:val="bullet"/>
      <w:lvlText w:val="•"/>
      <w:lvlJc w:val="left"/>
      <w:pPr>
        <w:ind w:left="4325" w:hanging="303"/>
      </w:pPr>
      <w:rPr>
        <w:rFonts w:hint="default"/>
      </w:rPr>
    </w:lvl>
    <w:lvl w:ilvl="5" w:tplc="0BFC1808">
      <w:numFmt w:val="bullet"/>
      <w:lvlText w:val="•"/>
      <w:lvlJc w:val="left"/>
      <w:pPr>
        <w:ind w:left="5312" w:hanging="303"/>
      </w:pPr>
      <w:rPr>
        <w:rFonts w:hint="default"/>
      </w:rPr>
    </w:lvl>
    <w:lvl w:ilvl="6" w:tplc="70863462">
      <w:numFmt w:val="bullet"/>
      <w:lvlText w:val="•"/>
      <w:lvlJc w:val="left"/>
      <w:pPr>
        <w:ind w:left="6298" w:hanging="303"/>
      </w:pPr>
      <w:rPr>
        <w:rFonts w:hint="default"/>
      </w:rPr>
    </w:lvl>
    <w:lvl w:ilvl="7" w:tplc="1752E2D0">
      <w:numFmt w:val="bullet"/>
      <w:lvlText w:val="•"/>
      <w:lvlJc w:val="left"/>
      <w:pPr>
        <w:ind w:left="7284" w:hanging="303"/>
      </w:pPr>
      <w:rPr>
        <w:rFonts w:hint="default"/>
      </w:rPr>
    </w:lvl>
    <w:lvl w:ilvl="8" w:tplc="DF181BFE">
      <w:numFmt w:val="bullet"/>
      <w:lvlText w:val="•"/>
      <w:lvlJc w:val="left"/>
      <w:pPr>
        <w:ind w:left="8271" w:hanging="303"/>
      </w:pPr>
      <w:rPr>
        <w:rFonts w:hint="default"/>
      </w:rPr>
    </w:lvl>
  </w:abstractNum>
  <w:abstractNum w:abstractNumId="37">
    <w:nsid w:val="52C177B0"/>
    <w:multiLevelType w:val="multilevel"/>
    <w:tmpl w:val="D28CE382"/>
    <w:lvl w:ilvl="0">
      <w:start w:val="4"/>
      <w:numFmt w:val="decimal"/>
      <w:lvlText w:val="%1."/>
      <w:lvlJc w:val="left"/>
      <w:pPr>
        <w:ind w:left="1829" w:hanging="181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2068" w:hanging="420"/>
      </w:pPr>
      <w:rPr>
        <w:rFonts w:ascii="Times New Roman" w:eastAsia="Times New Roman" w:hAnsi="Times New Roman" w:hint="default"/>
        <w:spacing w:val="-10"/>
        <w:w w:val="100"/>
        <w:sz w:val="24"/>
        <w:szCs w:val="24"/>
      </w:rPr>
    </w:lvl>
    <w:lvl w:ilvl="2">
      <w:numFmt w:val="bullet"/>
      <w:lvlText w:val="•"/>
      <w:lvlJc w:val="left"/>
      <w:pPr>
        <w:ind w:left="3018" w:hanging="420"/>
      </w:pPr>
      <w:rPr>
        <w:rFonts w:hint="default"/>
      </w:rPr>
    </w:lvl>
    <w:lvl w:ilvl="3">
      <w:numFmt w:val="bullet"/>
      <w:lvlText w:val="•"/>
      <w:lvlJc w:val="left"/>
      <w:pPr>
        <w:ind w:left="3976" w:hanging="420"/>
      </w:pPr>
      <w:rPr>
        <w:rFonts w:hint="default"/>
      </w:rPr>
    </w:lvl>
    <w:lvl w:ilvl="4">
      <w:numFmt w:val="bullet"/>
      <w:lvlText w:val="•"/>
      <w:lvlJc w:val="left"/>
      <w:pPr>
        <w:ind w:left="4935" w:hanging="420"/>
      </w:pPr>
      <w:rPr>
        <w:rFonts w:hint="default"/>
      </w:rPr>
    </w:lvl>
    <w:lvl w:ilvl="5">
      <w:numFmt w:val="bullet"/>
      <w:lvlText w:val="•"/>
      <w:lvlJc w:val="left"/>
      <w:pPr>
        <w:ind w:left="5893" w:hanging="420"/>
      </w:pPr>
      <w:rPr>
        <w:rFonts w:hint="default"/>
      </w:rPr>
    </w:lvl>
    <w:lvl w:ilvl="6">
      <w:numFmt w:val="bullet"/>
      <w:lvlText w:val="•"/>
      <w:lvlJc w:val="left"/>
      <w:pPr>
        <w:ind w:left="6852" w:hanging="420"/>
      </w:pPr>
      <w:rPr>
        <w:rFonts w:hint="default"/>
      </w:rPr>
    </w:lvl>
    <w:lvl w:ilvl="7">
      <w:numFmt w:val="bullet"/>
      <w:lvlText w:val="•"/>
      <w:lvlJc w:val="left"/>
      <w:pPr>
        <w:ind w:left="7810" w:hanging="420"/>
      </w:pPr>
      <w:rPr>
        <w:rFonts w:hint="default"/>
      </w:rPr>
    </w:lvl>
    <w:lvl w:ilvl="8">
      <w:numFmt w:val="bullet"/>
      <w:lvlText w:val="•"/>
      <w:lvlJc w:val="left"/>
      <w:pPr>
        <w:ind w:left="8769" w:hanging="420"/>
      </w:pPr>
      <w:rPr>
        <w:rFonts w:hint="default"/>
      </w:rPr>
    </w:lvl>
  </w:abstractNum>
  <w:abstractNum w:abstractNumId="38">
    <w:nsid w:val="54EB7BF2"/>
    <w:multiLevelType w:val="hybridMultilevel"/>
    <w:tmpl w:val="67769CE2"/>
    <w:lvl w:ilvl="0" w:tplc="39D4F936">
      <w:start w:val="1"/>
      <w:numFmt w:val="decimal"/>
      <w:lvlText w:val="%1."/>
      <w:lvlJc w:val="left"/>
      <w:pPr>
        <w:ind w:left="262" w:hanging="181"/>
      </w:pPr>
      <w:rPr>
        <w:rFonts w:hint="default"/>
        <w:spacing w:val="-4"/>
        <w:w w:val="100"/>
      </w:rPr>
    </w:lvl>
    <w:lvl w:ilvl="1" w:tplc="4CB04CA8">
      <w:numFmt w:val="bullet"/>
      <w:lvlText w:val="•"/>
      <w:lvlJc w:val="left"/>
      <w:pPr>
        <w:ind w:left="4260" w:hanging="181"/>
      </w:pPr>
      <w:rPr>
        <w:rFonts w:hint="default"/>
      </w:rPr>
    </w:lvl>
    <w:lvl w:ilvl="2" w:tplc="3D682E1A">
      <w:numFmt w:val="bullet"/>
      <w:lvlText w:val="•"/>
      <w:lvlJc w:val="left"/>
      <w:pPr>
        <w:ind w:left="4600" w:hanging="181"/>
      </w:pPr>
      <w:rPr>
        <w:rFonts w:hint="default"/>
      </w:rPr>
    </w:lvl>
    <w:lvl w:ilvl="3" w:tplc="217CE4E8">
      <w:numFmt w:val="bullet"/>
      <w:lvlText w:val="•"/>
      <w:lvlJc w:val="left"/>
      <w:pPr>
        <w:ind w:left="4680" w:hanging="181"/>
      </w:pPr>
      <w:rPr>
        <w:rFonts w:hint="default"/>
      </w:rPr>
    </w:lvl>
    <w:lvl w:ilvl="4" w:tplc="17C8DC10">
      <w:numFmt w:val="bullet"/>
      <w:lvlText w:val="•"/>
      <w:lvlJc w:val="left"/>
      <w:pPr>
        <w:ind w:left="5474" w:hanging="181"/>
      </w:pPr>
      <w:rPr>
        <w:rFonts w:hint="default"/>
      </w:rPr>
    </w:lvl>
    <w:lvl w:ilvl="5" w:tplc="E0F82000">
      <w:numFmt w:val="bullet"/>
      <w:lvlText w:val="•"/>
      <w:lvlJc w:val="left"/>
      <w:pPr>
        <w:ind w:left="6269" w:hanging="181"/>
      </w:pPr>
      <w:rPr>
        <w:rFonts w:hint="default"/>
      </w:rPr>
    </w:lvl>
    <w:lvl w:ilvl="6" w:tplc="F99693A0">
      <w:numFmt w:val="bullet"/>
      <w:lvlText w:val="•"/>
      <w:lvlJc w:val="left"/>
      <w:pPr>
        <w:ind w:left="7064" w:hanging="181"/>
      </w:pPr>
      <w:rPr>
        <w:rFonts w:hint="default"/>
      </w:rPr>
    </w:lvl>
    <w:lvl w:ilvl="7" w:tplc="CA62A16C">
      <w:numFmt w:val="bullet"/>
      <w:lvlText w:val="•"/>
      <w:lvlJc w:val="left"/>
      <w:pPr>
        <w:ind w:left="7859" w:hanging="181"/>
      </w:pPr>
      <w:rPr>
        <w:rFonts w:hint="default"/>
      </w:rPr>
    </w:lvl>
    <w:lvl w:ilvl="8" w:tplc="4450437E">
      <w:numFmt w:val="bullet"/>
      <w:lvlText w:val="•"/>
      <w:lvlJc w:val="left"/>
      <w:pPr>
        <w:ind w:left="8654" w:hanging="181"/>
      </w:pPr>
      <w:rPr>
        <w:rFonts w:hint="default"/>
      </w:rPr>
    </w:lvl>
  </w:abstractNum>
  <w:abstractNum w:abstractNumId="39">
    <w:nsid w:val="568F7BEE"/>
    <w:multiLevelType w:val="hybridMultilevel"/>
    <w:tmpl w:val="7B98E254"/>
    <w:lvl w:ilvl="0" w:tplc="6CDE0652">
      <w:numFmt w:val="bullet"/>
      <w:lvlText w:val="-"/>
      <w:lvlJc w:val="left"/>
      <w:pPr>
        <w:ind w:left="801" w:hanging="140"/>
      </w:pPr>
      <w:rPr>
        <w:rFonts w:ascii="Times New Roman" w:eastAsia="Times New Roman" w:hAnsi="Times New Roman" w:hint="default"/>
        <w:i/>
        <w:iCs/>
        <w:w w:val="99"/>
        <w:sz w:val="24"/>
        <w:szCs w:val="24"/>
      </w:rPr>
    </w:lvl>
    <w:lvl w:ilvl="1" w:tplc="BCCC6216">
      <w:numFmt w:val="bullet"/>
      <w:lvlText w:val="•"/>
      <w:lvlJc w:val="left"/>
      <w:pPr>
        <w:ind w:left="1744" w:hanging="140"/>
      </w:pPr>
      <w:rPr>
        <w:rFonts w:hint="default"/>
      </w:rPr>
    </w:lvl>
    <w:lvl w:ilvl="2" w:tplc="7ED29B8C">
      <w:numFmt w:val="bullet"/>
      <w:lvlText w:val="•"/>
      <w:lvlJc w:val="left"/>
      <w:pPr>
        <w:ind w:left="2688" w:hanging="140"/>
      </w:pPr>
      <w:rPr>
        <w:rFonts w:hint="default"/>
      </w:rPr>
    </w:lvl>
    <w:lvl w:ilvl="3" w:tplc="E5EC252A">
      <w:numFmt w:val="bullet"/>
      <w:lvlText w:val="•"/>
      <w:lvlJc w:val="left"/>
      <w:pPr>
        <w:ind w:left="3633" w:hanging="140"/>
      </w:pPr>
      <w:rPr>
        <w:rFonts w:hint="default"/>
      </w:rPr>
    </w:lvl>
    <w:lvl w:ilvl="4" w:tplc="0416FB36">
      <w:numFmt w:val="bullet"/>
      <w:lvlText w:val="•"/>
      <w:lvlJc w:val="left"/>
      <w:pPr>
        <w:ind w:left="4577" w:hanging="140"/>
      </w:pPr>
      <w:rPr>
        <w:rFonts w:hint="default"/>
      </w:rPr>
    </w:lvl>
    <w:lvl w:ilvl="5" w:tplc="003C4742">
      <w:numFmt w:val="bullet"/>
      <w:lvlText w:val="•"/>
      <w:lvlJc w:val="left"/>
      <w:pPr>
        <w:ind w:left="5522" w:hanging="140"/>
      </w:pPr>
      <w:rPr>
        <w:rFonts w:hint="default"/>
      </w:rPr>
    </w:lvl>
    <w:lvl w:ilvl="6" w:tplc="3A625208">
      <w:numFmt w:val="bullet"/>
      <w:lvlText w:val="•"/>
      <w:lvlJc w:val="left"/>
      <w:pPr>
        <w:ind w:left="6466" w:hanging="140"/>
      </w:pPr>
      <w:rPr>
        <w:rFonts w:hint="default"/>
      </w:rPr>
    </w:lvl>
    <w:lvl w:ilvl="7" w:tplc="62828B7E">
      <w:numFmt w:val="bullet"/>
      <w:lvlText w:val="•"/>
      <w:lvlJc w:val="left"/>
      <w:pPr>
        <w:ind w:left="7410" w:hanging="140"/>
      </w:pPr>
      <w:rPr>
        <w:rFonts w:hint="default"/>
      </w:rPr>
    </w:lvl>
    <w:lvl w:ilvl="8" w:tplc="E30A9074">
      <w:numFmt w:val="bullet"/>
      <w:lvlText w:val="•"/>
      <w:lvlJc w:val="left"/>
      <w:pPr>
        <w:ind w:left="8355" w:hanging="140"/>
      </w:pPr>
      <w:rPr>
        <w:rFonts w:hint="default"/>
      </w:rPr>
    </w:lvl>
  </w:abstractNum>
  <w:abstractNum w:abstractNumId="40">
    <w:nsid w:val="5A16458A"/>
    <w:multiLevelType w:val="hybridMultilevel"/>
    <w:tmpl w:val="F8C8D772"/>
    <w:lvl w:ilvl="0" w:tplc="DEB8FCE6">
      <w:start w:val="1"/>
      <w:numFmt w:val="decimal"/>
      <w:lvlText w:val="%1."/>
      <w:lvlJc w:val="left"/>
      <w:pPr>
        <w:ind w:left="1082" w:hanging="181"/>
      </w:pPr>
      <w:rPr>
        <w:rFonts w:ascii="Times New Roman" w:eastAsia="Times New Roman" w:hAnsi="Times New Roman" w:hint="default"/>
        <w:spacing w:val="-23"/>
        <w:w w:val="100"/>
        <w:sz w:val="22"/>
        <w:szCs w:val="22"/>
      </w:rPr>
    </w:lvl>
    <w:lvl w:ilvl="1" w:tplc="C05AD28C">
      <w:numFmt w:val="bullet"/>
      <w:lvlText w:val="•"/>
      <w:lvlJc w:val="left"/>
      <w:pPr>
        <w:ind w:left="2040" w:hanging="181"/>
      </w:pPr>
      <w:rPr>
        <w:rFonts w:hint="default"/>
      </w:rPr>
    </w:lvl>
    <w:lvl w:ilvl="2" w:tplc="CD5828CA">
      <w:numFmt w:val="bullet"/>
      <w:lvlText w:val="•"/>
      <w:lvlJc w:val="left"/>
      <w:pPr>
        <w:ind w:left="3001" w:hanging="181"/>
      </w:pPr>
      <w:rPr>
        <w:rFonts w:hint="default"/>
      </w:rPr>
    </w:lvl>
    <w:lvl w:ilvl="3" w:tplc="4D0A0C0C">
      <w:numFmt w:val="bullet"/>
      <w:lvlText w:val="•"/>
      <w:lvlJc w:val="left"/>
      <w:pPr>
        <w:ind w:left="3961" w:hanging="181"/>
      </w:pPr>
      <w:rPr>
        <w:rFonts w:hint="default"/>
      </w:rPr>
    </w:lvl>
    <w:lvl w:ilvl="4" w:tplc="8FC60BEA">
      <w:numFmt w:val="bullet"/>
      <w:lvlText w:val="•"/>
      <w:lvlJc w:val="left"/>
      <w:pPr>
        <w:ind w:left="4922" w:hanging="181"/>
      </w:pPr>
      <w:rPr>
        <w:rFonts w:hint="default"/>
      </w:rPr>
    </w:lvl>
    <w:lvl w:ilvl="5" w:tplc="946A281C">
      <w:numFmt w:val="bullet"/>
      <w:lvlText w:val="•"/>
      <w:lvlJc w:val="left"/>
      <w:pPr>
        <w:ind w:left="5883" w:hanging="181"/>
      </w:pPr>
      <w:rPr>
        <w:rFonts w:hint="default"/>
      </w:rPr>
    </w:lvl>
    <w:lvl w:ilvl="6" w:tplc="479A4558">
      <w:numFmt w:val="bullet"/>
      <w:lvlText w:val="•"/>
      <w:lvlJc w:val="left"/>
      <w:pPr>
        <w:ind w:left="6843" w:hanging="181"/>
      </w:pPr>
      <w:rPr>
        <w:rFonts w:hint="default"/>
      </w:rPr>
    </w:lvl>
    <w:lvl w:ilvl="7" w:tplc="C1EADD04">
      <w:numFmt w:val="bullet"/>
      <w:lvlText w:val="•"/>
      <w:lvlJc w:val="left"/>
      <w:pPr>
        <w:ind w:left="7804" w:hanging="181"/>
      </w:pPr>
      <w:rPr>
        <w:rFonts w:hint="default"/>
      </w:rPr>
    </w:lvl>
    <w:lvl w:ilvl="8" w:tplc="7722AE68">
      <w:numFmt w:val="bullet"/>
      <w:lvlText w:val="•"/>
      <w:lvlJc w:val="left"/>
      <w:pPr>
        <w:ind w:left="8765" w:hanging="181"/>
      </w:pPr>
      <w:rPr>
        <w:rFonts w:hint="default"/>
      </w:rPr>
    </w:lvl>
  </w:abstractNum>
  <w:abstractNum w:abstractNumId="41">
    <w:nsid w:val="5FF052A4"/>
    <w:multiLevelType w:val="hybridMultilevel"/>
    <w:tmpl w:val="380EDECA"/>
    <w:lvl w:ilvl="0" w:tplc="79204BB2">
      <w:start w:val="1"/>
      <w:numFmt w:val="decimal"/>
      <w:lvlText w:val="%1."/>
      <w:lvlJc w:val="left"/>
      <w:pPr>
        <w:ind w:left="321" w:hanging="240"/>
      </w:pPr>
      <w:rPr>
        <w:rFonts w:hint="default"/>
        <w:i/>
        <w:iCs/>
        <w:spacing w:val="-2"/>
        <w:w w:val="100"/>
      </w:rPr>
    </w:lvl>
    <w:lvl w:ilvl="1" w:tplc="6D6C49F6">
      <w:numFmt w:val="bullet"/>
      <w:lvlText w:val="•"/>
      <w:lvlJc w:val="left"/>
      <w:pPr>
        <w:ind w:left="1312" w:hanging="240"/>
      </w:pPr>
      <w:rPr>
        <w:rFonts w:hint="default"/>
      </w:rPr>
    </w:lvl>
    <w:lvl w:ilvl="2" w:tplc="E5069A74">
      <w:numFmt w:val="bullet"/>
      <w:lvlText w:val="•"/>
      <w:lvlJc w:val="left"/>
      <w:pPr>
        <w:ind w:left="2304" w:hanging="240"/>
      </w:pPr>
      <w:rPr>
        <w:rFonts w:hint="default"/>
      </w:rPr>
    </w:lvl>
    <w:lvl w:ilvl="3" w:tplc="E81C2C88">
      <w:numFmt w:val="bullet"/>
      <w:lvlText w:val="•"/>
      <w:lvlJc w:val="left"/>
      <w:pPr>
        <w:ind w:left="3297" w:hanging="240"/>
      </w:pPr>
      <w:rPr>
        <w:rFonts w:hint="default"/>
      </w:rPr>
    </w:lvl>
    <w:lvl w:ilvl="4" w:tplc="DEFACC86">
      <w:numFmt w:val="bullet"/>
      <w:lvlText w:val="•"/>
      <w:lvlJc w:val="left"/>
      <w:pPr>
        <w:ind w:left="4289" w:hanging="240"/>
      </w:pPr>
      <w:rPr>
        <w:rFonts w:hint="default"/>
      </w:rPr>
    </w:lvl>
    <w:lvl w:ilvl="5" w:tplc="C7A2369E">
      <w:numFmt w:val="bullet"/>
      <w:lvlText w:val="•"/>
      <w:lvlJc w:val="left"/>
      <w:pPr>
        <w:ind w:left="5282" w:hanging="240"/>
      </w:pPr>
      <w:rPr>
        <w:rFonts w:hint="default"/>
      </w:rPr>
    </w:lvl>
    <w:lvl w:ilvl="6" w:tplc="CB1A1C68">
      <w:numFmt w:val="bullet"/>
      <w:lvlText w:val="•"/>
      <w:lvlJc w:val="left"/>
      <w:pPr>
        <w:ind w:left="6274" w:hanging="240"/>
      </w:pPr>
      <w:rPr>
        <w:rFonts w:hint="default"/>
      </w:rPr>
    </w:lvl>
    <w:lvl w:ilvl="7" w:tplc="0D5254E6">
      <w:numFmt w:val="bullet"/>
      <w:lvlText w:val="•"/>
      <w:lvlJc w:val="left"/>
      <w:pPr>
        <w:ind w:left="7266" w:hanging="240"/>
      </w:pPr>
      <w:rPr>
        <w:rFonts w:hint="default"/>
      </w:rPr>
    </w:lvl>
    <w:lvl w:ilvl="8" w:tplc="4CA23A8A">
      <w:numFmt w:val="bullet"/>
      <w:lvlText w:val="•"/>
      <w:lvlJc w:val="left"/>
      <w:pPr>
        <w:ind w:left="8259" w:hanging="240"/>
      </w:pPr>
      <w:rPr>
        <w:rFonts w:hint="default"/>
      </w:rPr>
    </w:lvl>
  </w:abstractNum>
  <w:abstractNum w:abstractNumId="42">
    <w:nsid w:val="60CF1F77"/>
    <w:multiLevelType w:val="hybridMultilevel"/>
    <w:tmpl w:val="C2003688"/>
    <w:lvl w:ilvl="0" w:tplc="4BB86AA8">
      <w:numFmt w:val="bullet"/>
      <w:lvlText w:val=""/>
      <w:lvlJc w:val="left"/>
      <w:pPr>
        <w:ind w:left="441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293ADFBE"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3080235E">
      <w:numFmt w:val="bullet"/>
      <w:lvlText w:val="•"/>
      <w:lvlJc w:val="left"/>
      <w:pPr>
        <w:ind w:left="2400" w:hanging="360"/>
      </w:pPr>
      <w:rPr>
        <w:rFonts w:hint="default"/>
      </w:rPr>
    </w:lvl>
    <w:lvl w:ilvl="3" w:tplc="0E121C26">
      <w:numFmt w:val="bullet"/>
      <w:lvlText w:val="•"/>
      <w:lvlJc w:val="left"/>
      <w:pPr>
        <w:ind w:left="3381" w:hanging="360"/>
      </w:pPr>
      <w:rPr>
        <w:rFonts w:hint="default"/>
      </w:rPr>
    </w:lvl>
    <w:lvl w:ilvl="4" w:tplc="3FAC1C7E">
      <w:numFmt w:val="bullet"/>
      <w:lvlText w:val="•"/>
      <w:lvlJc w:val="left"/>
      <w:pPr>
        <w:ind w:left="4361" w:hanging="360"/>
      </w:pPr>
      <w:rPr>
        <w:rFonts w:hint="default"/>
      </w:rPr>
    </w:lvl>
    <w:lvl w:ilvl="5" w:tplc="97A4E756">
      <w:numFmt w:val="bullet"/>
      <w:lvlText w:val="•"/>
      <w:lvlJc w:val="left"/>
      <w:pPr>
        <w:ind w:left="5342" w:hanging="360"/>
      </w:pPr>
      <w:rPr>
        <w:rFonts w:hint="default"/>
      </w:rPr>
    </w:lvl>
    <w:lvl w:ilvl="6" w:tplc="805A9CC0">
      <w:numFmt w:val="bullet"/>
      <w:lvlText w:val="•"/>
      <w:lvlJc w:val="left"/>
      <w:pPr>
        <w:ind w:left="6322" w:hanging="360"/>
      </w:pPr>
      <w:rPr>
        <w:rFonts w:hint="default"/>
      </w:rPr>
    </w:lvl>
    <w:lvl w:ilvl="7" w:tplc="EB68A90C">
      <w:numFmt w:val="bullet"/>
      <w:lvlText w:val="•"/>
      <w:lvlJc w:val="left"/>
      <w:pPr>
        <w:ind w:left="7302" w:hanging="360"/>
      </w:pPr>
      <w:rPr>
        <w:rFonts w:hint="default"/>
      </w:rPr>
    </w:lvl>
    <w:lvl w:ilvl="8" w:tplc="C4E8ADEE">
      <w:numFmt w:val="bullet"/>
      <w:lvlText w:val="•"/>
      <w:lvlJc w:val="left"/>
      <w:pPr>
        <w:ind w:left="8283" w:hanging="360"/>
      </w:pPr>
      <w:rPr>
        <w:rFonts w:hint="default"/>
      </w:rPr>
    </w:lvl>
  </w:abstractNum>
  <w:abstractNum w:abstractNumId="43">
    <w:nsid w:val="62EC340B"/>
    <w:multiLevelType w:val="hybridMultilevel"/>
    <w:tmpl w:val="902EC3F4"/>
    <w:lvl w:ilvl="0" w:tplc="16D8A834">
      <w:start w:val="1"/>
      <w:numFmt w:val="decimal"/>
      <w:lvlText w:val="%1."/>
      <w:lvlJc w:val="left"/>
      <w:pPr>
        <w:ind w:left="364" w:hanging="284"/>
      </w:pPr>
      <w:rPr>
        <w:rFonts w:ascii="Times New Roman" w:eastAsia="Times New Roman" w:hAnsi="Times New Roman" w:hint="default"/>
        <w:i/>
        <w:iCs/>
        <w:spacing w:val="-17"/>
        <w:w w:val="100"/>
        <w:sz w:val="24"/>
        <w:szCs w:val="24"/>
      </w:rPr>
    </w:lvl>
    <w:lvl w:ilvl="1" w:tplc="5D342516">
      <w:numFmt w:val="bullet"/>
      <w:lvlText w:val="•"/>
      <w:lvlJc w:val="left"/>
      <w:pPr>
        <w:ind w:left="1348" w:hanging="284"/>
      </w:pPr>
      <w:rPr>
        <w:rFonts w:hint="default"/>
      </w:rPr>
    </w:lvl>
    <w:lvl w:ilvl="2" w:tplc="147AD618">
      <w:numFmt w:val="bullet"/>
      <w:lvlText w:val="•"/>
      <w:lvlJc w:val="left"/>
      <w:pPr>
        <w:ind w:left="2336" w:hanging="284"/>
      </w:pPr>
      <w:rPr>
        <w:rFonts w:hint="default"/>
      </w:rPr>
    </w:lvl>
    <w:lvl w:ilvl="3" w:tplc="E286F4E6">
      <w:numFmt w:val="bullet"/>
      <w:lvlText w:val="•"/>
      <w:lvlJc w:val="left"/>
      <w:pPr>
        <w:ind w:left="3325" w:hanging="284"/>
      </w:pPr>
      <w:rPr>
        <w:rFonts w:hint="default"/>
      </w:rPr>
    </w:lvl>
    <w:lvl w:ilvl="4" w:tplc="A44A4624">
      <w:numFmt w:val="bullet"/>
      <w:lvlText w:val="•"/>
      <w:lvlJc w:val="left"/>
      <w:pPr>
        <w:ind w:left="4313" w:hanging="284"/>
      </w:pPr>
      <w:rPr>
        <w:rFonts w:hint="default"/>
      </w:rPr>
    </w:lvl>
    <w:lvl w:ilvl="5" w:tplc="54C0B780">
      <w:numFmt w:val="bullet"/>
      <w:lvlText w:val="•"/>
      <w:lvlJc w:val="left"/>
      <w:pPr>
        <w:ind w:left="5302" w:hanging="284"/>
      </w:pPr>
      <w:rPr>
        <w:rFonts w:hint="default"/>
      </w:rPr>
    </w:lvl>
    <w:lvl w:ilvl="6" w:tplc="4D8EA69C">
      <w:numFmt w:val="bullet"/>
      <w:lvlText w:val="•"/>
      <w:lvlJc w:val="left"/>
      <w:pPr>
        <w:ind w:left="6290" w:hanging="284"/>
      </w:pPr>
      <w:rPr>
        <w:rFonts w:hint="default"/>
      </w:rPr>
    </w:lvl>
    <w:lvl w:ilvl="7" w:tplc="44CCB1B6">
      <w:numFmt w:val="bullet"/>
      <w:lvlText w:val="•"/>
      <w:lvlJc w:val="left"/>
      <w:pPr>
        <w:ind w:left="7278" w:hanging="284"/>
      </w:pPr>
      <w:rPr>
        <w:rFonts w:hint="default"/>
      </w:rPr>
    </w:lvl>
    <w:lvl w:ilvl="8" w:tplc="2EEEE01E">
      <w:numFmt w:val="bullet"/>
      <w:lvlText w:val="•"/>
      <w:lvlJc w:val="left"/>
      <w:pPr>
        <w:ind w:left="8267" w:hanging="284"/>
      </w:pPr>
      <w:rPr>
        <w:rFonts w:hint="default"/>
      </w:rPr>
    </w:lvl>
  </w:abstractNum>
  <w:abstractNum w:abstractNumId="44">
    <w:nsid w:val="6755776E"/>
    <w:multiLevelType w:val="hybridMultilevel"/>
    <w:tmpl w:val="31F283DC"/>
    <w:lvl w:ilvl="0" w:tplc="202CBBA2">
      <w:start w:val="22"/>
      <w:numFmt w:val="decimal"/>
      <w:lvlText w:val="%1."/>
      <w:lvlJc w:val="left"/>
      <w:pPr>
        <w:ind w:left="81" w:hanging="301"/>
      </w:pPr>
      <w:rPr>
        <w:rFonts w:ascii="Times New Roman" w:eastAsia="Times New Roman" w:hAnsi="Times New Roman" w:hint="default"/>
        <w:i/>
        <w:iCs/>
        <w:w w:val="100"/>
        <w:sz w:val="22"/>
        <w:szCs w:val="22"/>
      </w:rPr>
    </w:lvl>
    <w:lvl w:ilvl="1" w:tplc="A9C8F310">
      <w:start w:val="25"/>
      <w:numFmt w:val="decimal"/>
      <w:lvlText w:val="%2."/>
      <w:lvlJc w:val="left"/>
      <w:pPr>
        <w:ind w:left="948" w:hanging="301"/>
      </w:pPr>
      <w:rPr>
        <w:rFonts w:hint="default"/>
        <w:i/>
        <w:iCs/>
        <w:spacing w:val="-2"/>
        <w:w w:val="100"/>
      </w:rPr>
    </w:lvl>
    <w:lvl w:ilvl="2" w:tplc="6E4CE110">
      <w:numFmt w:val="bullet"/>
      <w:lvlText w:val="•"/>
      <w:lvlJc w:val="left"/>
      <w:pPr>
        <w:ind w:left="1973" w:hanging="301"/>
      </w:pPr>
      <w:rPr>
        <w:rFonts w:hint="default"/>
      </w:rPr>
    </w:lvl>
    <w:lvl w:ilvl="3" w:tplc="9FF274B0">
      <w:numFmt w:val="bullet"/>
      <w:lvlText w:val="•"/>
      <w:lvlJc w:val="left"/>
      <w:pPr>
        <w:ind w:left="3007" w:hanging="301"/>
      </w:pPr>
      <w:rPr>
        <w:rFonts w:hint="default"/>
      </w:rPr>
    </w:lvl>
    <w:lvl w:ilvl="4" w:tplc="F28A5FEE">
      <w:numFmt w:val="bullet"/>
      <w:lvlText w:val="•"/>
      <w:lvlJc w:val="left"/>
      <w:pPr>
        <w:ind w:left="4041" w:hanging="301"/>
      </w:pPr>
      <w:rPr>
        <w:rFonts w:hint="default"/>
      </w:rPr>
    </w:lvl>
    <w:lvl w:ilvl="5" w:tplc="8EB09040">
      <w:numFmt w:val="bullet"/>
      <w:lvlText w:val="•"/>
      <w:lvlJc w:val="left"/>
      <w:pPr>
        <w:ind w:left="5075" w:hanging="301"/>
      </w:pPr>
      <w:rPr>
        <w:rFonts w:hint="default"/>
      </w:rPr>
    </w:lvl>
    <w:lvl w:ilvl="6" w:tplc="72D60FA8">
      <w:numFmt w:val="bullet"/>
      <w:lvlText w:val="•"/>
      <w:lvlJc w:val="left"/>
      <w:pPr>
        <w:ind w:left="6108" w:hanging="301"/>
      </w:pPr>
      <w:rPr>
        <w:rFonts w:hint="default"/>
      </w:rPr>
    </w:lvl>
    <w:lvl w:ilvl="7" w:tplc="08E6B00C">
      <w:numFmt w:val="bullet"/>
      <w:lvlText w:val="•"/>
      <w:lvlJc w:val="left"/>
      <w:pPr>
        <w:ind w:left="7142" w:hanging="301"/>
      </w:pPr>
      <w:rPr>
        <w:rFonts w:hint="default"/>
      </w:rPr>
    </w:lvl>
    <w:lvl w:ilvl="8" w:tplc="527A6850">
      <w:numFmt w:val="bullet"/>
      <w:lvlText w:val="•"/>
      <w:lvlJc w:val="left"/>
      <w:pPr>
        <w:ind w:left="8176" w:hanging="301"/>
      </w:pPr>
      <w:rPr>
        <w:rFonts w:hint="default"/>
      </w:rPr>
    </w:lvl>
  </w:abstractNum>
  <w:abstractNum w:abstractNumId="45">
    <w:nsid w:val="70373472"/>
    <w:multiLevelType w:val="hybridMultilevel"/>
    <w:tmpl w:val="8C26F73C"/>
    <w:lvl w:ilvl="0" w:tplc="7A56A9A0">
      <w:start w:val="1"/>
      <w:numFmt w:val="decimal"/>
      <w:lvlText w:val="%1-"/>
      <w:lvlJc w:val="left"/>
      <w:pPr>
        <w:ind w:left="383" w:hanging="303"/>
      </w:pPr>
      <w:rPr>
        <w:rFonts w:hint="default"/>
        <w:spacing w:val="0"/>
        <w:w w:val="100"/>
      </w:rPr>
    </w:lvl>
    <w:lvl w:ilvl="1" w:tplc="DA160E8C">
      <w:numFmt w:val="bullet"/>
      <w:lvlText w:val="•"/>
      <w:lvlJc w:val="left"/>
      <w:pPr>
        <w:ind w:left="1366" w:hanging="303"/>
      </w:pPr>
      <w:rPr>
        <w:rFonts w:hint="default"/>
      </w:rPr>
    </w:lvl>
    <w:lvl w:ilvl="2" w:tplc="9600EE80">
      <w:numFmt w:val="bullet"/>
      <w:lvlText w:val="•"/>
      <w:lvlJc w:val="left"/>
      <w:pPr>
        <w:ind w:left="2352" w:hanging="303"/>
      </w:pPr>
      <w:rPr>
        <w:rFonts w:hint="default"/>
      </w:rPr>
    </w:lvl>
    <w:lvl w:ilvl="3" w:tplc="465820B8">
      <w:numFmt w:val="bullet"/>
      <w:lvlText w:val="•"/>
      <w:lvlJc w:val="left"/>
      <w:pPr>
        <w:ind w:left="3339" w:hanging="303"/>
      </w:pPr>
      <w:rPr>
        <w:rFonts w:hint="default"/>
      </w:rPr>
    </w:lvl>
    <w:lvl w:ilvl="4" w:tplc="8A80EF8A">
      <w:numFmt w:val="bullet"/>
      <w:lvlText w:val="•"/>
      <w:lvlJc w:val="left"/>
      <w:pPr>
        <w:ind w:left="4325" w:hanging="303"/>
      </w:pPr>
      <w:rPr>
        <w:rFonts w:hint="default"/>
      </w:rPr>
    </w:lvl>
    <w:lvl w:ilvl="5" w:tplc="0236231E">
      <w:numFmt w:val="bullet"/>
      <w:lvlText w:val="•"/>
      <w:lvlJc w:val="left"/>
      <w:pPr>
        <w:ind w:left="5312" w:hanging="303"/>
      </w:pPr>
      <w:rPr>
        <w:rFonts w:hint="default"/>
      </w:rPr>
    </w:lvl>
    <w:lvl w:ilvl="6" w:tplc="7ECCBE1C">
      <w:numFmt w:val="bullet"/>
      <w:lvlText w:val="•"/>
      <w:lvlJc w:val="left"/>
      <w:pPr>
        <w:ind w:left="6298" w:hanging="303"/>
      </w:pPr>
      <w:rPr>
        <w:rFonts w:hint="default"/>
      </w:rPr>
    </w:lvl>
    <w:lvl w:ilvl="7" w:tplc="B7F4B042">
      <w:numFmt w:val="bullet"/>
      <w:lvlText w:val="•"/>
      <w:lvlJc w:val="left"/>
      <w:pPr>
        <w:ind w:left="7284" w:hanging="303"/>
      </w:pPr>
      <w:rPr>
        <w:rFonts w:hint="default"/>
      </w:rPr>
    </w:lvl>
    <w:lvl w:ilvl="8" w:tplc="87E03A4A">
      <w:numFmt w:val="bullet"/>
      <w:lvlText w:val="•"/>
      <w:lvlJc w:val="left"/>
      <w:pPr>
        <w:ind w:left="8271" w:hanging="303"/>
      </w:pPr>
      <w:rPr>
        <w:rFonts w:hint="default"/>
      </w:rPr>
    </w:lvl>
  </w:abstractNum>
  <w:abstractNum w:abstractNumId="46">
    <w:nsid w:val="71B50A1B"/>
    <w:multiLevelType w:val="hybridMultilevel"/>
    <w:tmpl w:val="D6B209BA"/>
    <w:lvl w:ilvl="0" w:tplc="A2B472AA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459853C0">
      <w:numFmt w:val="bullet"/>
      <w:lvlText w:val="•"/>
      <w:lvlJc w:val="left"/>
      <w:pPr>
        <w:ind w:left="1826" w:hanging="360"/>
      </w:pPr>
      <w:rPr>
        <w:rFonts w:hint="default"/>
      </w:rPr>
    </w:lvl>
    <w:lvl w:ilvl="2" w:tplc="56F4496E">
      <w:numFmt w:val="bullet"/>
      <w:lvlText w:val="•"/>
      <w:lvlJc w:val="left"/>
      <w:pPr>
        <w:ind w:left="2713" w:hanging="360"/>
      </w:pPr>
      <w:rPr>
        <w:rFonts w:hint="default"/>
      </w:rPr>
    </w:lvl>
    <w:lvl w:ilvl="3" w:tplc="7C7AE86E">
      <w:numFmt w:val="bullet"/>
      <w:lvlText w:val="•"/>
      <w:lvlJc w:val="left"/>
      <w:pPr>
        <w:ind w:left="3599" w:hanging="360"/>
      </w:pPr>
      <w:rPr>
        <w:rFonts w:hint="default"/>
      </w:rPr>
    </w:lvl>
    <w:lvl w:ilvl="4" w:tplc="5C3CBCE0">
      <w:numFmt w:val="bullet"/>
      <w:lvlText w:val="•"/>
      <w:lvlJc w:val="left"/>
      <w:pPr>
        <w:ind w:left="4486" w:hanging="360"/>
      </w:pPr>
      <w:rPr>
        <w:rFonts w:hint="default"/>
      </w:rPr>
    </w:lvl>
    <w:lvl w:ilvl="5" w:tplc="682E0876"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FECEB4B6">
      <w:numFmt w:val="bullet"/>
      <w:lvlText w:val="•"/>
      <w:lvlJc w:val="left"/>
      <w:pPr>
        <w:ind w:left="6259" w:hanging="360"/>
      </w:pPr>
      <w:rPr>
        <w:rFonts w:hint="default"/>
      </w:rPr>
    </w:lvl>
    <w:lvl w:ilvl="7" w:tplc="475627F4">
      <w:numFmt w:val="bullet"/>
      <w:lvlText w:val="•"/>
      <w:lvlJc w:val="left"/>
      <w:pPr>
        <w:ind w:left="7146" w:hanging="360"/>
      </w:pPr>
      <w:rPr>
        <w:rFonts w:hint="default"/>
      </w:rPr>
    </w:lvl>
    <w:lvl w:ilvl="8" w:tplc="FF866D74">
      <w:numFmt w:val="bullet"/>
      <w:lvlText w:val="•"/>
      <w:lvlJc w:val="left"/>
      <w:pPr>
        <w:ind w:left="8033" w:hanging="360"/>
      </w:pPr>
      <w:rPr>
        <w:rFonts w:hint="default"/>
      </w:rPr>
    </w:lvl>
  </w:abstractNum>
  <w:abstractNum w:abstractNumId="47">
    <w:nsid w:val="72C24845"/>
    <w:multiLevelType w:val="hybridMultilevel"/>
    <w:tmpl w:val="80C0C29A"/>
    <w:lvl w:ilvl="0" w:tplc="1A36CDFA">
      <w:numFmt w:val="bullet"/>
      <w:lvlText w:val=""/>
      <w:lvlJc w:val="left"/>
      <w:pPr>
        <w:ind w:left="398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9C0AA5F4">
      <w:numFmt w:val="bullet"/>
      <w:lvlText w:val="•"/>
      <w:lvlJc w:val="left"/>
      <w:pPr>
        <w:ind w:left="1256" w:hanging="360"/>
      </w:pPr>
      <w:rPr>
        <w:rFonts w:hint="default"/>
      </w:rPr>
    </w:lvl>
    <w:lvl w:ilvl="2" w:tplc="F1A86692">
      <w:numFmt w:val="bullet"/>
      <w:lvlText w:val="•"/>
      <w:lvlJc w:val="left"/>
      <w:pPr>
        <w:ind w:left="2112" w:hanging="360"/>
      </w:pPr>
      <w:rPr>
        <w:rFonts w:hint="default"/>
      </w:rPr>
    </w:lvl>
    <w:lvl w:ilvl="3" w:tplc="69D0EE88">
      <w:numFmt w:val="bullet"/>
      <w:lvlText w:val="•"/>
      <w:lvlJc w:val="left"/>
      <w:pPr>
        <w:ind w:left="2968" w:hanging="360"/>
      </w:pPr>
      <w:rPr>
        <w:rFonts w:hint="default"/>
      </w:rPr>
    </w:lvl>
    <w:lvl w:ilvl="4" w:tplc="6F8024FA">
      <w:numFmt w:val="bullet"/>
      <w:lvlText w:val="•"/>
      <w:lvlJc w:val="left"/>
      <w:pPr>
        <w:ind w:left="3824" w:hanging="360"/>
      </w:pPr>
      <w:rPr>
        <w:rFonts w:hint="default"/>
      </w:rPr>
    </w:lvl>
    <w:lvl w:ilvl="5" w:tplc="D398F1AC">
      <w:numFmt w:val="bullet"/>
      <w:lvlText w:val="•"/>
      <w:lvlJc w:val="left"/>
      <w:pPr>
        <w:ind w:left="4680" w:hanging="360"/>
      </w:pPr>
      <w:rPr>
        <w:rFonts w:hint="default"/>
      </w:rPr>
    </w:lvl>
    <w:lvl w:ilvl="6" w:tplc="DF6CBCE4">
      <w:numFmt w:val="bullet"/>
      <w:lvlText w:val="•"/>
      <w:lvlJc w:val="left"/>
      <w:pPr>
        <w:ind w:left="5536" w:hanging="360"/>
      </w:pPr>
      <w:rPr>
        <w:rFonts w:hint="default"/>
      </w:rPr>
    </w:lvl>
    <w:lvl w:ilvl="7" w:tplc="12A24A4E">
      <w:numFmt w:val="bullet"/>
      <w:lvlText w:val="•"/>
      <w:lvlJc w:val="left"/>
      <w:pPr>
        <w:ind w:left="6392" w:hanging="360"/>
      </w:pPr>
      <w:rPr>
        <w:rFonts w:hint="default"/>
      </w:rPr>
    </w:lvl>
    <w:lvl w:ilvl="8" w:tplc="F5BE42E2">
      <w:numFmt w:val="bullet"/>
      <w:lvlText w:val="•"/>
      <w:lvlJc w:val="left"/>
      <w:pPr>
        <w:ind w:left="7248" w:hanging="360"/>
      </w:pPr>
      <w:rPr>
        <w:rFonts w:hint="default"/>
      </w:rPr>
    </w:lvl>
  </w:abstractNum>
  <w:abstractNum w:abstractNumId="48">
    <w:nsid w:val="7B9560BC"/>
    <w:multiLevelType w:val="hybridMultilevel"/>
    <w:tmpl w:val="B0DEC2B2"/>
    <w:lvl w:ilvl="0" w:tplc="D1EE0CB0">
      <w:start w:val="1"/>
      <w:numFmt w:val="decimal"/>
      <w:lvlText w:val="%1"/>
      <w:lvlJc w:val="left"/>
      <w:pPr>
        <w:ind w:left="978" w:hanging="180"/>
      </w:pPr>
      <w:rPr>
        <w:rFonts w:hint="default"/>
        <w:b/>
        <w:bCs/>
        <w:spacing w:val="-2"/>
        <w:w w:val="100"/>
      </w:rPr>
    </w:lvl>
    <w:lvl w:ilvl="1" w:tplc="3A3A4B64">
      <w:numFmt w:val="bullet"/>
      <w:lvlText w:val="–"/>
      <w:lvlJc w:val="left"/>
      <w:pPr>
        <w:ind w:left="1084" w:hanging="286"/>
      </w:pPr>
      <w:rPr>
        <w:rFonts w:ascii="Times New Roman" w:eastAsia="Times New Roman" w:hAnsi="Times New Roman" w:hint="default"/>
        <w:spacing w:val="-15"/>
        <w:w w:val="100"/>
        <w:sz w:val="24"/>
        <w:szCs w:val="24"/>
      </w:rPr>
    </w:lvl>
    <w:lvl w:ilvl="2" w:tplc="B0120EA6">
      <w:numFmt w:val="bullet"/>
      <w:lvlText w:val="•"/>
      <w:lvlJc w:val="left"/>
      <w:pPr>
        <w:ind w:left="2147" w:hanging="286"/>
      </w:pPr>
      <w:rPr>
        <w:rFonts w:hint="default"/>
      </w:rPr>
    </w:lvl>
    <w:lvl w:ilvl="3" w:tplc="4898628C">
      <w:numFmt w:val="bullet"/>
      <w:lvlText w:val="•"/>
      <w:lvlJc w:val="left"/>
      <w:pPr>
        <w:ind w:left="3214" w:hanging="286"/>
      </w:pPr>
      <w:rPr>
        <w:rFonts w:hint="default"/>
      </w:rPr>
    </w:lvl>
    <w:lvl w:ilvl="4" w:tplc="F88EFC3C">
      <w:numFmt w:val="bullet"/>
      <w:lvlText w:val="•"/>
      <w:lvlJc w:val="left"/>
      <w:pPr>
        <w:ind w:left="4282" w:hanging="286"/>
      </w:pPr>
      <w:rPr>
        <w:rFonts w:hint="default"/>
      </w:rPr>
    </w:lvl>
    <w:lvl w:ilvl="5" w:tplc="5172090C">
      <w:numFmt w:val="bullet"/>
      <w:lvlText w:val="•"/>
      <w:lvlJc w:val="left"/>
      <w:pPr>
        <w:ind w:left="5349" w:hanging="286"/>
      </w:pPr>
      <w:rPr>
        <w:rFonts w:hint="default"/>
      </w:rPr>
    </w:lvl>
    <w:lvl w:ilvl="6" w:tplc="6E7E41AA">
      <w:numFmt w:val="bullet"/>
      <w:lvlText w:val="•"/>
      <w:lvlJc w:val="left"/>
      <w:pPr>
        <w:ind w:left="6416" w:hanging="286"/>
      </w:pPr>
      <w:rPr>
        <w:rFonts w:hint="default"/>
      </w:rPr>
    </w:lvl>
    <w:lvl w:ilvl="7" w:tplc="733A17CA">
      <w:numFmt w:val="bullet"/>
      <w:lvlText w:val="•"/>
      <w:lvlJc w:val="left"/>
      <w:pPr>
        <w:ind w:left="7484" w:hanging="286"/>
      </w:pPr>
      <w:rPr>
        <w:rFonts w:hint="default"/>
      </w:rPr>
    </w:lvl>
    <w:lvl w:ilvl="8" w:tplc="0FF0CD86">
      <w:numFmt w:val="bullet"/>
      <w:lvlText w:val="•"/>
      <w:lvlJc w:val="left"/>
      <w:pPr>
        <w:ind w:left="8551" w:hanging="286"/>
      </w:pPr>
      <w:rPr>
        <w:rFonts w:hint="default"/>
      </w:rPr>
    </w:lvl>
  </w:abstractNum>
  <w:abstractNum w:abstractNumId="49">
    <w:nsid w:val="7DE76AC6"/>
    <w:multiLevelType w:val="hybridMultilevel"/>
    <w:tmpl w:val="E81AE5F2"/>
    <w:lvl w:ilvl="0" w:tplc="395A809A">
      <w:numFmt w:val="bullet"/>
      <w:lvlText w:val="-"/>
      <w:lvlJc w:val="left"/>
      <w:pPr>
        <w:ind w:left="441" w:hanging="360"/>
      </w:pPr>
      <w:rPr>
        <w:rFonts w:ascii="Times New Roman" w:eastAsia="Times New Roman" w:hAnsi="Times New Roman" w:hint="default"/>
        <w:spacing w:val="-2"/>
        <w:w w:val="99"/>
        <w:sz w:val="24"/>
        <w:szCs w:val="24"/>
      </w:rPr>
    </w:lvl>
    <w:lvl w:ilvl="1" w:tplc="21FE97B4"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6F1ACB12">
      <w:numFmt w:val="bullet"/>
      <w:lvlText w:val="•"/>
      <w:lvlJc w:val="left"/>
      <w:pPr>
        <w:ind w:left="2400" w:hanging="360"/>
      </w:pPr>
      <w:rPr>
        <w:rFonts w:hint="default"/>
      </w:rPr>
    </w:lvl>
    <w:lvl w:ilvl="3" w:tplc="F752C968">
      <w:numFmt w:val="bullet"/>
      <w:lvlText w:val="•"/>
      <w:lvlJc w:val="left"/>
      <w:pPr>
        <w:ind w:left="3381" w:hanging="360"/>
      </w:pPr>
      <w:rPr>
        <w:rFonts w:hint="default"/>
      </w:rPr>
    </w:lvl>
    <w:lvl w:ilvl="4" w:tplc="4C0E36CE">
      <w:numFmt w:val="bullet"/>
      <w:lvlText w:val="•"/>
      <w:lvlJc w:val="left"/>
      <w:pPr>
        <w:ind w:left="4361" w:hanging="360"/>
      </w:pPr>
      <w:rPr>
        <w:rFonts w:hint="default"/>
      </w:rPr>
    </w:lvl>
    <w:lvl w:ilvl="5" w:tplc="08D414C0">
      <w:numFmt w:val="bullet"/>
      <w:lvlText w:val="•"/>
      <w:lvlJc w:val="left"/>
      <w:pPr>
        <w:ind w:left="5342" w:hanging="360"/>
      </w:pPr>
      <w:rPr>
        <w:rFonts w:hint="default"/>
      </w:rPr>
    </w:lvl>
    <w:lvl w:ilvl="6" w:tplc="852ED982">
      <w:numFmt w:val="bullet"/>
      <w:lvlText w:val="•"/>
      <w:lvlJc w:val="left"/>
      <w:pPr>
        <w:ind w:left="6322" w:hanging="360"/>
      </w:pPr>
      <w:rPr>
        <w:rFonts w:hint="default"/>
      </w:rPr>
    </w:lvl>
    <w:lvl w:ilvl="7" w:tplc="F2B25AAC">
      <w:numFmt w:val="bullet"/>
      <w:lvlText w:val="•"/>
      <w:lvlJc w:val="left"/>
      <w:pPr>
        <w:ind w:left="7302" w:hanging="360"/>
      </w:pPr>
      <w:rPr>
        <w:rFonts w:hint="default"/>
      </w:rPr>
    </w:lvl>
    <w:lvl w:ilvl="8" w:tplc="DFAA283E">
      <w:numFmt w:val="bullet"/>
      <w:lvlText w:val="•"/>
      <w:lvlJc w:val="left"/>
      <w:pPr>
        <w:ind w:left="8283" w:hanging="360"/>
      </w:pPr>
      <w:rPr>
        <w:rFonts w:hint="default"/>
      </w:rPr>
    </w:lvl>
  </w:abstractNum>
  <w:num w:numId="1">
    <w:abstractNumId w:val="31"/>
  </w:num>
  <w:num w:numId="2">
    <w:abstractNumId w:val="6"/>
  </w:num>
  <w:num w:numId="3">
    <w:abstractNumId w:val="46"/>
  </w:num>
  <w:num w:numId="4">
    <w:abstractNumId w:val="34"/>
  </w:num>
  <w:num w:numId="5">
    <w:abstractNumId w:val="28"/>
  </w:num>
  <w:num w:numId="6">
    <w:abstractNumId w:val="24"/>
  </w:num>
  <w:num w:numId="7">
    <w:abstractNumId w:val="1"/>
  </w:num>
  <w:num w:numId="8">
    <w:abstractNumId w:val="25"/>
  </w:num>
  <w:num w:numId="9">
    <w:abstractNumId w:val="15"/>
  </w:num>
  <w:num w:numId="10">
    <w:abstractNumId w:val="2"/>
  </w:num>
  <w:num w:numId="11">
    <w:abstractNumId w:val="41"/>
  </w:num>
  <w:num w:numId="12">
    <w:abstractNumId w:val="0"/>
  </w:num>
  <w:num w:numId="13">
    <w:abstractNumId w:val="8"/>
  </w:num>
  <w:num w:numId="14">
    <w:abstractNumId w:val="29"/>
  </w:num>
  <w:num w:numId="15">
    <w:abstractNumId w:val="7"/>
  </w:num>
  <w:num w:numId="16">
    <w:abstractNumId w:val="21"/>
  </w:num>
  <w:num w:numId="17">
    <w:abstractNumId w:val="20"/>
  </w:num>
  <w:num w:numId="18">
    <w:abstractNumId w:val="45"/>
  </w:num>
  <w:num w:numId="19">
    <w:abstractNumId w:val="27"/>
  </w:num>
  <w:num w:numId="20">
    <w:abstractNumId w:val="38"/>
  </w:num>
  <w:num w:numId="21">
    <w:abstractNumId w:val="42"/>
  </w:num>
  <w:num w:numId="22">
    <w:abstractNumId w:val="49"/>
  </w:num>
  <w:num w:numId="23">
    <w:abstractNumId w:val="13"/>
  </w:num>
  <w:num w:numId="24">
    <w:abstractNumId w:val="36"/>
  </w:num>
  <w:num w:numId="25">
    <w:abstractNumId w:val="12"/>
  </w:num>
  <w:num w:numId="26">
    <w:abstractNumId w:val="18"/>
  </w:num>
  <w:num w:numId="27">
    <w:abstractNumId w:val="44"/>
  </w:num>
  <w:num w:numId="28">
    <w:abstractNumId w:val="11"/>
  </w:num>
  <w:num w:numId="29">
    <w:abstractNumId w:val="43"/>
  </w:num>
  <w:num w:numId="30">
    <w:abstractNumId w:val="23"/>
  </w:num>
  <w:num w:numId="31">
    <w:abstractNumId w:val="39"/>
  </w:num>
  <w:num w:numId="32">
    <w:abstractNumId w:val="16"/>
  </w:num>
  <w:num w:numId="33">
    <w:abstractNumId w:val="33"/>
  </w:num>
  <w:num w:numId="34">
    <w:abstractNumId w:val="3"/>
  </w:num>
  <w:num w:numId="35">
    <w:abstractNumId w:val="40"/>
  </w:num>
  <w:num w:numId="36">
    <w:abstractNumId w:val="17"/>
  </w:num>
  <w:num w:numId="37">
    <w:abstractNumId w:val="4"/>
  </w:num>
  <w:num w:numId="38">
    <w:abstractNumId w:val="47"/>
  </w:num>
  <w:num w:numId="39">
    <w:abstractNumId w:val="9"/>
  </w:num>
  <w:num w:numId="40">
    <w:abstractNumId w:val="10"/>
  </w:num>
  <w:num w:numId="41">
    <w:abstractNumId w:val="35"/>
  </w:num>
  <w:num w:numId="42">
    <w:abstractNumId w:val="37"/>
  </w:num>
  <w:num w:numId="43">
    <w:abstractNumId w:val="32"/>
  </w:num>
  <w:num w:numId="44">
    <w:abstractNumId w:val="5"/>
  </w:num>
  <w:num w:numId="45">
    <w:abstractNumId w:val="30"/>
  </w:num>
  <w:num w:numId="46">
    <w:abstractNumId w:val="22"/>
  </w:num>
  <w:num w:numId="47">
    <w:abstractNumId w:val="48"/>
  </w:num>
  <w:num w:numId="4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9"/>
  </w:num>
  <w:num w:numId="5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00DD"/>
    <w:rsid w:val="00033021"/>
    <w:rsid w:val="000C4626"/>
    <w:rsid w:val="001036B4"/>
    <w:rsid w:val="001526E0"/>
    <w:rsid w:val="001A31BB"/>
    <w:rsid w:val="001B1207"/>
    <w:rsid w:val="00250646"/>
    <w:rsid w:val="00332BC7"/>
    <w:rsid w:val="00373847"/>
    <w:rsid w:val="003B7FEF"/>
    <w:rsid w:val="00511FA6"/>
    <w:rsid w:val="00527D65"/>
    <w:rsid w:val="0065667E"/>
    <w:rsid w:val="006A3D46"/>
    <w:rsid w:val="00756CEC"/>
    <w:rsid w:val="007952EE"/>
    <w:rsid w:val="007C016B"/>
    <w:rsid w:val="00867C01"/>
    <w:rsid w:val="0090355D"/>
    <w:rsid w:val="009D501D"/>
    <w:rsid w:val="009E46FE"/>
    <w:rsid w:val="00BB4D26"/>
    <w:rsid w:val="00D10BB5"/>
    <w:rsid w:val="00D3011F"/>
    <w:rsid w:val="00DD00DD"/>
    <w:rsid w:val="00DD0B9A"/>
    <w:rsid w:val="00EA4C34"/>
    <w:rsid w:val="00ED1B87"/>
    <w:rsid w:val="00F23E2F"/>
    <w:rsid w:val="00F264A5"/>
    <w:rsid w:val="00F27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01D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9D501D"/>
    <w:pPr>
      <w:ind w:left="788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9D501D"/>
    <w:pPr>
      <w:spacing w:before="5" w:line="275" w:lineRule="exact"/>
      <w:ind w:left="968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18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18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9D501D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9D501D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81189"/>
    <w:rPr>
      <w:rFonts w:ascii="Times New Roman" w:eastAsia="Times New Roman" w:hAnsi="Times New Roman"/>
      <w:lang w:eastAsia="en-US"/>
    </w:rPr>
  </w:style>
  <w:style w:type="paragraph" w:styleId="ListParagraph">
    <w:name w:val="List Paragraph"/>
    <w:basedOn w:val="Normal"/>
    <w:uiPriority w:val="99"/>
    <w:qFormat/>
    <w:rsid w:val="009D501D"/>
    <w:pPr>
      <w:ind w:left="942" w:hanging="360"/>
    </w:pPr>
  </w:style>
  <w:style w:type="paragraph" w:customStyle="1" w:styleId="TableParagraph">
    <w:name w:val="Table Paragraph"/>
    <w:basedOn w:val="Normal"/>
    <w:uiPriority w:val="99"/>
    <w:rsid w:val="009D501D"/>
  </w:style>
  <w:style w:type="paragraph" w:styleId="BalloonText">
    <w:name w:val="Balloon Text"/>
    <w:basedOn w:val="Normal"/>
    <w:link w:val="BalloonTextChar"/>
    <w:uiPriority w:val="99"/>
    <w:semiHidden/>
    <w:rsid w:val="006A3D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3D46"/>
    <w:rPr>
      <w:rFonts w:ascii="Tahoma" w:hAnsi="Tahoma" w:cs="Tahoma"/>
      <w:sz w:val="16"/>
      <w:szCs w:val="16"/>
      <w:lang w:val="ru-RU"/>
    </w:rPr>
  </w:style>
  <w:style w:type="paragraph" w:customStyle="1" w:styleId="Style8">
    <w:name w:val="Style8"/>
    <w:basedOn w:val="Normal"/>
    <w:uiPriority w:val="99"/>
    <w:rsid w:val="006A3D46"/>
    <w:pPr>
      <w:adjustRightInd w:val="0"/>
      <w:ind w:firstLine="567"/>
      <w:jc w:val="both"/>
    </w:pPr>
    <w:rPr>
      <w:sz w:val="24"/>
      <w:szCs w:val="24"/>
      <w:lang w:eastAsia="ru-RU"/>
    </w:rPr>
  </w:style>
  <w:style w:type="character" w:customStyle="1" w:styleId="FontStyle14">
    <w:name w:val="Font Style14"/>
    <w:basedOn w:val="DefaultParagraphFont"/>
    <w:uiPriority w:val="99"/>
    <w:rsid w:val="006A3D4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6A3D4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DefaultParagraphFont"/>
    <w:uiPriority w:val="99"/>
    <w:rsid w:val="006A3D46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Normal"/>
    <w:uiPriority w:val="99"/>
    <w:rsid w:val="006A3D46"/>
    <w:pPr>
      <w:adjustRightInd w:val="0"/>
      <w:ind w:firstLine="567"/>
      <w:jc w:val="both"/>
    </w:pPr>
    <w:rPr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6A3D46"/>
    <w:rPr>
      <w:color w:val="0000FF"/>
      <w:u w:val="single"/>
    </w:rPr>
  </w:style>
  <w:style w:type="character" w:customStyle="1" w:styleId="FontStyle31">
    <w:name w:val="Font Style31"/>
    <w:uiPriority w:val="99"/>
    <w:rsid w:val="006A3D46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6A3D46"/>
    <w:rPr>
      <w:rFonts w:ascii="Times New Roman" w:hAnsi="Times New Roman" w:cs="Times New Roman"/>
      <w:i/>
      <w:iCs/>
      <w:sz w:val="12"/>
      <w:szCs w:val="12"/>
    </w:rPr>
  </w:style>
  <w:style w:type="character" w:styleId="FootnoteReference">
    <w:name w:val="footnote reference"/>
    <w:basedOn w:val="DefaultParagraphFont"/>
    <w:uiPriority w:val="99"/>
    <w:semiHidden/>
    <w:rsid w:val="006A3D46"/>
    <w:rPr>
      <w:vertAlign w:val="superscript"/>
    </w:rPr>
  </w:style>
  <w:style w:type="character" w:customStyle="1" w:styleId="bookauthor">
    <w:name w:val="bookauthor"/>
    <w:basedOn w:val="DefaultParagraphFont"/>
    <w:uiPriority w:val="99"/>
    <w:rsid w:val="006A3D46"/>
  </w:style>
  <w:style w:type="character" w:customStyle="1" w:styleId="booktitle">
    <w:name w:val="booktitle"/>
    <w:basedOn w:val="DefaultParagraphFont"/>
    <w:uiPriority w:val="99"/>
    <w:rsid w:val="006A3D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knigi.net/avtor-e-dervili/" TargetMode="External"/><Relationship Id="rId18" Type="http://schemas.openxmlformats.org/officeDocument/2006/relationships/footer" Target="footer4.xml"/><Relationship Id="rId26" Type="http://schemas.openxmlformats.org/officeDocument/2006/relationships/hyperlink" Target="https://magtu.informsystema.ru/uploader/fileUpload?name=2867.pdf&amp;show=dcatalogues/1/1133867/2867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263.pdf&amp;show=dcatalogues/1/1137245/3263.pdf&amp;view=tru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iknigi.net/avtor-e-dervili/" TargetMode="External"/><Relationship Id="rId17" Type="http://schemas.openxmlformats.org/officeDocument/2006/relationships/footer" Target="footer3.xml"/><Relationship Id="rId25" Type="http://schemas.openxmlformats.org/officeDocument/2006/relationships/hyperlink" Target="https://magtu.informsystema.ru/uploader/fileUpload?name=1288.pdf&amp;show=dcatalogues/1/1123486/1288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://iknigi.net/avtor-e-dervili/" TargetMode="External"/><Relationship Id="rId20" Type="http://schemas.openxmlformats.org/officeDocument/2006/relationships/footer" Target="footer6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knigi.net/avtor-e-dervili/" TargetMode="External"/><Relationship Id="rId24" Type="http://schemas.openxmlformats.org/officeDocument/2006/relationships/hyperlink" Target="http://www.iprbookshop.ru/1856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iprbookshop.ru/16360" TargetMode="External"/><Relationship Id="rId28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iknigi.net/avtor-e-dervili/" TargetMode="External"/><Relationship Id="rId22" Type="http://schemas.openxmlformats.org/officeDocument/2006/relationships/hyperlink" Target="http://www.iprbookshop.ru/7375" TargetMode="External"/><Relationship Id="rId27" Type="http://schemas.openxmlformats.org/officeDocument/2006/relationships/hyperlink" Target="http://elar.usfeu.ru/handle/123456789/290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38</Pages>
  <Words>9424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Фролова</cp:lastModifiedBy>
  <cp:revision>3</cp:revision>
  <dcterms:created xsi:type="dcterms:W3CDTF">2020-10-27T20:31:00Z</dcterms:created>
  <dcterms:modified xsi:type="dcterms:W3CDTF">2020-10-28T04:57:00Z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