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5DC" w:rsidRPr="00C17915" w:rsidRDefault="000655DC" w:rsidP="00D656D8">
      <w:pPr>
        <w:pStyle w:val="Style6"/>
        <w:widowControl/>
        <w:jc w:val="center"/>
        <w:rPr>
          <w:rStyle w:val="FontStyle16"/>
          <w:b w:val="0"/>
          <w:bCs/>
          <w:sz w:val="24"/>
        </w:rPr>
      </w:pPr>
      <w:r w:rsidRPr="002C7FE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3.5pt;height:655.5pt;visibility:visible">
            <v:imagedata r:id="rId7" o:title=""/>
          </v:shape>
        </w:pict>
      </w:r>
    </w:p>
    <w:p w:rsidR="000655DC" w:rsidRPr="00C17915" w:rsidRDefault="000655DC" w:rsidP="006B676D">
      <w:r w:rsidRPr="00C17915">
        <w:rPr>
          <w:rStyle w:val="FontStyle16"/>
          <w:b w:val="0"/>
          <w:bCs/>
          <w:sz w:val="24"/>
        </w:rPr>
        <w:br w:type="page"/>
      </w:r>
      <w:r w:rsidRPr="002C7FEA">
        <w:rPr>
          <w:noProof/>
        </w:rPr>
        <w:pict>
          <v:shape id="Рисунок 2" o:spid="_x0000_i1026" type="#_x0000_t75" style="width:463.5pt;height:669.75pt;visibility:visible">
            <v:imagedata r:id="rId8" o:title=""/>
          </v:shape>
        </w:pict>
      </w:r>
    </w:p>
    <w:p w:rsidR="000655DC" w:rsidRPr="00C17915" w:rsidRDefault="000655DC" w:rsidP="0035163F">
      <w:pPr>
        <w:spacing w:after="200"/>
        <w:ind w:firstLine="0"/>
        <w:jc w:val="center"/>
        <w:rPr>
          <w:rStyle w:val="FontStyle16"/>
          <w:b w:val="0"/>
          <w:sz w:val="24"/>
        </w:rPr>
      </w:pPr>
      <w:r>
        <w:rPr>
          <w:b/>
          <w:bCs/>
        </w:rPr>
        <w:br w:type="page"/>
      </w:r>
      <w:r>
        <w:pict>
          <v:shape id="_x0000_i1027" type="#_x0000_t75" style="width:464.25pt;height:480pt">
            <v:imagedata r:id="rId9" o:title="" croptop="2958f" cropbottom="31403f" cropleft="12015f" cropright="2700f"/>
          </v:shape>
        </w:pict>
      </w:r>
      <w:r w:rsidRPr="00C17915">
        <w:rPr>
          <w:rStyle w:val="FontStyle16"/>
          <w:b w:val="0"/>
          <w:sz w:val="24"/>
        </w:rPr>
        <w:t xml:space="preserve"> </w:t>
      </w:r>
      <w:r w:rsidRPr="00C17915">
        <w:rPr>
          <w:rStyle w:val="FontStyle16"/>
          <w:sz w:val="24"/>
        </w:rPr>
        <w:br w:type="page"/>
        <w:t>1 Цели освоения дисциплины (модуля)</w:t>
      </w:r>
    </w:p>
    <w:p w:rsidR="000655DC" w:rsidRPr="00736B41" w:rsidRDefault="000655DC" w:rsidP="00965FBD">
      <w:pPr>
        <w:rPr>
          <w:rStyle w:val="FontStyle16"/>
          <w:b w:val="0"/>
          <w:bCs/>
          <w:sz w:val="24"/>
        </w:rPr>
      </w:pPr>
      <w:r w:rsidRPr="00736B41">
        <w:rPr>
          <w:rStyle w:val="FontStyle16"/>
          <w:b w:val="0"/>
          <w:bCs/>
          <w:sz w:val="24"/>
        </w:rPr>
        <w:t>Целями освоения дисциплины (модуля) «Алгоритмы генерации и обработки изображ</w:t>
      </w:r>
      <w:r w:rsidRPr="00736B41">
        <w:rPr>
          <w:rStyle w:val="FontStyle16"/>
          <w:b w:val="0"/>
          <w:bCs/>
          <w:sz w:val="24"/>
        </w:rPr>
        <w:t>е</w:t>
      </w:r>
      <w:r w:rsidRPr="00736B41">
        <w:rPr>
          <w:rStyle w:val="FontStyle16"/>
          <w:b w:val="0"/>
          <w:bCs/>
          <w:sz w:val="24"/>
        </w:rPr>
        <w:t>ний» являются: формирование у студентов</w:t>
      </w:r>
      <w:r>
        <w:rPr>
          <w:rStyle w:val="FontStyle16"/>
          <w:b w:val="0"/>
          <w:bCs/>
          <w:sz w:val="24"/>
        </w:rPr>
        <w:t xml:space="preserve"> комплекса </w:t>
      </w:r>
      <w:r w:rsidRPr="00620562">
        <w:rPr>
          <w:rStyle w:val="FontStyle16"/>
          <w:b w:val="0"/>
          <w:bCs/>
          <w:sz w:val="24"/>
        </w:rPr>
        <w:t>компетенций</w:t>
      </w:r>
      <w:r>
        <w:rPr>
          <w:rStyle w:val="FontStyle16"/>
          <w:b w:val="0"/>
          <w:bCs/>
          <w:sz w:val="24"/>
        </w:rPr>
        <w:t>,</w:t>
      </w:r>
      <w:r w:rsidRPr="00620562">
        <w:rPr>
          <w:rStyle w:val="FontStyle16"/>
          <w:b w:val="0"/>
          <w:bCs/>
          <w:sz w:val="24"/>
        </w:rPr>
        <w:t xml:space="preserve"> направленных на</w:t>
      </w:r>
      <w:r>
        <w:rPr>
          <w:rStyle w:val="FontStyle16"/>
          <w:b w:val="0"/>
          <w:bCs/>
          <w:sz w:val="24"/>
        </w:rPr>
        <w:t xml:space="preserve"> владение</w:t>
      </w:r>
      <w:r w:rsidRPr="00736B41">
        <w:rPr>
          <w:rStyle w:val="FontStyle16"/>
          <w:b w:val="0"/>
          <w:bCs/>
          <w:sz w:val="24"/>
        </w:rPr>
        <w:t xml:space="preserve"> совокупности теоретических знаний и практических навыков написания алгоритмов для от</w:t>
      </w:r>
      <w:r w:rsidRPr="00736B41">
        <w:rPr>
          <w:rStyle w:val="FontStyle16"/>
          <w:b w:val="0"/>
          <w:bCs/>
          <w:sz w:val="24"/>
        </w:rPr>
        <w:t>о</w:t>
      </w:r>
      <w:r w:rsidRPr="00736B41">
        <w:rPr>
          <w:rStyle w:val="FontStyle16"/>
          <w:b w:val="0"/>
          <w:bCs/>
          <w:sz w:val="24"/>
        </w:rPr>
        <w:t>бражения</w:t>
      </w:r>
      <w:r>
        <w:rPr>
          <w:rStyle w:val="FontStyle16"/>
          <w:b w:val="0"/>
          <w:bCs/>
          <w:sz w:val="24"/>
        </w:rPr>
        <w:t xml:space="preserve"> графических</w:t>
      </w:r>
      <w:r w:rsidRPr="00736B41">
        <w:rPr>
          <w:rStyle w:val="FontStyle16"/>
          <w:b w:val="0"/>
          <w:bCs/>
          <w:sz w:val="24"/>
        </w:rPr>
        <w:t xml:space="preserve"> объектов </w:t>
      </w:r>
      <w:r>
        <w:rPr>
          <w:rStyle w:val="FontStyle16"/>
          <w:b w:val="0"/>
          <w:bCs/>
          <w:sz w:val="24"/>
        </w:rPr>
        <w:t>в формате 2</w:t>
      </w:r>
      <w:r>
        <w:rPr>
          <w:rStyle w:val="FontStyle16"/>
          <w:b w:val="0"/>
          <w:bCs/>
          <w:sz w:val="24"/>
          <w:lang w:val="en-US"/>
        </w:rPr>
        <w:t>D</w:t>
      </w:r>
      <w:r w:rsidRPr="00736B41">
        <w:rPr>
          <w:rStyle w:val="FontStyle16"/>
          <w:b w:val="0"/>
          <w:bCs/>
          <w:sz w:val="24"/>
        </w:rPr>
        <w:t xml:space="preserve"> и в трехмерном пространстве, </w:t>
      </w:r>
      <w:r>
        <w:rPr>
          <w:rStyle w:val="FontStyle16"/>
          <w:b w:val="0"/>
          <w:bCs/>
          <w:sz w:val="24"/>
        </w:rPr>
        <w:t>построения</w:t>
      </w:r>
      <w:r w:rsidRPr="00736B41">
        <w:rPr>
          <w:rStyle w:val="FontStyle16"/>
          <w:b w:val="0"/>
          <w:bCs/>
          <w:sz w:val="24"/>
        </w:rPr>
        <w:t xml:space="preserve"> п</w:t>
      </w:r>
      <w:r w:rsidRPr="00736B41">
        <w:rPr>
          <w:rStyle w:val="FontStyle16"/>
          <w:b w:val="0"/>
          <w:bCs/>
          <w:sz w:val="24"/>
        </w:rPr>
        <w:t>а</w:t>
      </w:r>
      <w:r w:rsidRPr="00736B41">
        <w:rPr>
          <w:rStyle w:val="FontStyle16"/>
          <w:b w:val="0"/>
          <w:bCs/>
          <w:sz w:val="24"/>
        </w:rPr>
        <w:t>раллельного и центрального проецирования</w:t>
      </w:r>
      <w:r>
        <w:rPr>
          <w:rStyle w:val="FontStyle16"/>
          <w:b w:val="0"/>
          <w:bCs/>
          <w:sz w:val="24"/>
        </w:rPr>
        <w:t>, разработка и реализация</w:t>
      </w:r>
      <w:r w:rsidRPr="00736B41">
        <w:rPr>
          <w:rStyle w:val="FontStyle16"/>
          <w:b w:val="0"/>
          <w:bCs/>
          <w:sz w:val="24"/>
        </w:rPr>
        <w:t xml:space="preserve"> </w:t>
      </w:r>
      <w:r>
        <w:rPr>
          <w:rStyle w:val="FontStyle16"/>
          <w:b w:val="0"/>
          <w:bCs/>
          <w:sz w:val="24"/>
        </w:rPr>
        <w:t>алгоритмов для</w:t>
      </w:r>
      <w:r w:rsidRPr="00736B41">
        <w:rPr>
          <w:rStyle w:val="FontStyle16"/>
          <w:b w:val="0"/>
          <w:bCs/>
          <w:sz w:val="24"/>
        </w:rPr>
        <w:t xml:space="preserve"> NURBS-кривых, сплайновых поверхностей, рендеринга и освоения методов реализации изученных те</w:t>
      </w:r>
      <w:r w:rsidRPr="00736B41">
        <w:rPr>
          <w:rStyle w:val="FontStyle16"/>
          <w:b w:val="0"/>
          <w:bCs/>
          <w:sz w:val="24"/>
        </w:rPr>
        <w:t>о</w:t>
      </w:r>
      <w:r w:rsidRPr="00736B41">
        <w:rPr>
          <w:rStyle w:val="FontStyle16"/>
          <w:b w:val="0"/>
          <w:bCs/>
          <w:sz w:val="24"/>
        </w:rPr>
        <w:t>ретических положений на языках высокого уровня в объектной парадигме.</w:t>
      </w:r>
    </w:p>
    <w:p w:rsidR="000655DC" w:rsidRPr="00C17915" w:rsidRDefault="000655DC" w:rsidP="00EE7428">
      <w:pPr>
        <w:pStyle w:val="Heading1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C17915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0655DC" w:rsidRDefault="000655DC" w:rsidP="00E43054">
      <w:pPr>
        <w:rPr>
          <w:rStyle w:val="FontStyle17"/>
          <w:b w:val="0"/>
          <w:bCs/>
          <w:sz w:val="24"/>
        </w:rPr>
      </w:pPr>
      <w:r w:rsidRPr="00E43054">
        <w:rPr>
          <w:rStyle w:val="FontStyle17"/>
          <w:b w:val="0"/>
          <w:bCs/>
          <w:sz w:val="24"/>
        </w:rPr>
        <w:t>Дисциплина «Алгоритмы генерации и обработки изображений» входит в вариативную часть</w:t>
      </w:r>
      <w:r>
        <w:rPr>
          <w:rStyle w:val="FontStyle17"/>
          <w:b w:val="0"/>
          <w:bCs/>
          <w:sz w:val="24"/>
        </w:rPr>
        <w:t xml:space="preserve"> блока 1</w:t>
      </w:r>
      <w:r w:rsidRPr="00E43054">
        <w:rPr>
          <w:rStyle w:val="FontStyle17"/>
          <w:b w:val="0"/>
          <w:bCs/>
          <w:sz w:val="24"/>
        </w:rPr>
        <w:t xml:space="preserve"> образовательной программы.</w:t>
      </w:r>
    </w:p>
    <w:p w:rsidR="000655DC" w:rsidRPr="00525E38" w:rsidRDefault="000655DC" w:rsidP="00525E38">
      <w:pPr>
        <w:rPr>
          <w:rStyle w:val="FontStyle17"/>
          <w:b w:val="0"/>
          <w:sz w:val="24"/>
        </w:rPr>
      </w:pPr>
      <w:r w:rsidRPr="00525E38">
        <w:rPr>
          <w:rStyle w:val="FontStyle17"/>
          <w:b w:val="0"/>
          <w:bCs/>
          <w:sz w:val="24"/>
        </w:rPr>
        <w:t>Для изучения дисциплины необходимы знания (умения, владения), сформированные в р</w:t>
      </w:r>
      <w:r w:rsidRPr="00525E38">
        <w:rPr>
          <w:rStyle w:val="FontStyle17"/>
          <w:b w:val="0"/>
          <w:bCs/>
          <w:sz w:val="24"/>
        </w:rPr>
        <w:t>е</w:t>
      </w:r>
      <w:r w:rsidRPr="00525E38">
        <w:rPr>
          <w:rStyle w:val="FontStyle17"/>
          <w:b w:val="0"/>
          <w:bCs/>
          <w:sz w:val="24"/>
        </w:rPr>
        <w:t xml:space="preserve">зультате изучения дисциплин: </w:t>
      </w:r>
      <w:r w:rsidRPr="00525E38">
        <w:rPr>
          <w:rStyle w:val="FontStyle17"/>
          <w:b w:val="0"/>
          <w:sz w:val="24"/>
        </w:rPr>
        <w:t xml:space="preserve">информатики (базовая </w:t>
      </w:r>
      <w:r w:rsidRPr="00525E38">
        <w:rPr>
          <w:rStyle w:val="FontStyle17"/>
          <w:b w:val="0"/>
          <w:bCs/>
          <w:sz w:val="24"/>
        </w:rPr>
        <w:t>часть блока 1 образовательной програ</w:t>
      </w:r>
      <w:r w:rsidRPr="00525E38">
        <w:rPr>
          <w:rStyle w:val="FontStyle17"/>
          <w:b w:val="0"/>
          <w:bCs/>
          <w:sz w:val="24"/>
        </w:rPr>
        <w:t>м</w:t>
      </w:r>
      <w:r w:rsidRPr="00525E38">
        <w:rPr>
          <w:rStyle w:val="FontStyle17"/>
          <w:b w:val="0"/>
          <w:bCs/>
          <w:sz w:val="24"/>
        </w:rPr>
        <w:t>мы</w:t>
      </w:r>
      <w:r w:rsidRPr="00525E38">
        <w:rPr>
          <w:rStyle w:val="FontStyle17"/>
          <w:b w:val="0"/>
          <w:sz w:val="24"/>
        </w:rPr>
        <w:t>). Умения и владения, полученные при изучении этой дисциплины, позволят обучающимся применить методы представления информации средствами вычислительной техники и технол</w:t>
      </w:r>
      <w:r w:rsidRPr="00525E38">
        <w:rPr>
          <w:rStyle w:val="FontStyle17"/>
          <w:b w:val="0"/>
          <w:sz w:val="24"/>
        </w:rPr>
        <w:t>о</w:t>
      </w:r>
      <w:r w:rsidRPr="00525E38">
        <w:rPr>
          <w:rStyle w:val="FontStyle17"/>
          <w:b w:val="0"/>
          <w:sz w:val="24"/>
        </w:rPr>
        <w:t>гии обработки текстовой, числовой и графической информации;</w:t>
      </w:r>
      <w:r>
        <w:rPr>
          <w:rStyle w:val="FontStyle17"/>
          <w:b w:val="0"/>
          <w:sz w:val="24"/>
        </w:rPr>
        <w:t xml:space="preserve"> </w:t>
      </w:r>
      <w:r w:rsidRPr="00525E38">
        <w:rPr>
          <w:rStyle w:val="FontStyle17"/>
          <w:b w:val="0"/>
          <w:sz w:val="24"/>
        </w:rPr>
        <w:t>прикладного программиров</w:t>
      </w:r>
      <w:r w:rsidRPr="00525E38">
        <w:rPr>
          <w:rStyle w:val="FontStyle17"/>
          <w:b w:val="0"/>
          <w:sz w:val="24"/>
        </w:rPr>
        <w:t>а</w:t>
      </w:r>
      <w:r w:rsidRPr="00525E38">
        <w:rPr>
          <w:rStyle w:val="FontStyle17"/>
          <w:b w:val="0"/>
          <w:sz w:val="24"/>
        </w:rPr>
        <w:t xml:space="preserve">ния (базовая </w:t>
      </w:r>
      <w:r w:rsidRPr="00525E38">
        <w:rPr>
          <w:rStyle w:val="FontStyle17"/>
          <w:b w:val="0"/>
          <w:bCs/>
          <w:sz w:val="24"/>
        </w:rPr>
        <w:t>часть блока 1 образовательной программы</w:t>
      </w:r>
      <w:r w:rsidRPr="00525E38">
        <w:rPr>
          <w:rStyle w:val="FontStyle17"/>
          <w:b w:val="0"/>
          <w:sz w:val="24"/>
        </w:rPr>
        <w:t xml:space="preserve">). Умения и владения, полученные при изучении этой дисциплины, позволят обучающимся </w:t>
      </w:r>
      <w:r w:rsidRPr="00525E38">
        <w:rPr>
          <w:rStyle w:val="FontStyle17"/>
          <w:b w:val="0"/>
          <w:bCs/>
          <w:sz w:val="24"/>
        </w:rPr>
        <w:t>использовать языки высокого уровня для разработки алгоритмов генерации и обработки изображений и реализовывать их на языках в</w:t>
      </w:r>
      <w:r w:rsidRPr="00525E38">
        <w:rPr>
          <w:rStyle w:val="FontStyle17"/>
          <w:b w:val="0"/>
          <w:bCs/>
          <w:sz w:val="24"/>
        </w:rPr>
        <w:t>ы</w:t>
      </w:r>
      <w:r w:rsidRPr="00525E38">
        <w:rPr>
          <w:rStyle w:val="FontStyle17"/>
          <w:b w:val="0"/>
          <w:bCs/>
          <w:sz w:val="24"/>
        </w:rPr>
        <w:t>сокого уровня</w:t>
      </w:r>
      <w:r w:rsidRPr="00525E38">
        <w:rPr>
          <w:rStyle w:val="FontStyle17"/>
          <w:b w:val="0"/>
          <w:sz w:val="24"/>
        </w:rPr>
        <w:t>;</w:t>
      </w:r>
      <w:r>
        <w:rPr>
          <w:rStyle w:val="FontStyle17"/>
          <w:b w:val="0"/>
          <w:sz w:val="24"/>
        </w:rPr>
        <w:t xml:space="preserve"> </w:t>
      </w:r>
      <w:r w:rsidRPr="00525E38">
        <w:rPr>
          <w:rStyle w:val="FontStyle17"/>
          <w:b w:val="0"/>
          <w:sz w:val="24"/>
        </w:rPr>
        <w:t xml:space="preserve">проектирование программных средств (вариативная </w:t>
      </w:r>
      <w:r w:rsidRPr="00525E38">
        <w:rPr>
          <w:rStyle w:val="FontStyle17"/>
          <w:b w:val="0"/>
          <w:bCs/>
          <w:sz w:val="24"/>
        </w:rPr>
        <w:t>часть блока 1 образовател</w:t>
      </w:r>
      <w:r w:rsidRPr="00525E38">
        <w:rPr>
          <w:rStyle w:val="FontStyle17"/>
          <w:b w:val="0"/>
          <w:bCs/>
          <w:sz w:val="24"/>
        </w:rPr>
        <w:t>ь</w:t>
      </w:r>
      <w:r w:rsidRPr="00525E38">
        <w:rPr>
          <w:rStyle w:val="FontStyle17"/>
          <w:b w:val="0"/>
          <w:bCs/>
          <w:sz w:val="24"/>
        </w:rPr>
        <w:t>ной программы</w:t>
      </w:r>
      <w:r w:rsidRPr="00525E38">
        <w:rPr>
          <w:rStyle w:val="FontStyle17"/>
          <w:b w:val="0"/>
          <w:sz w:val="24"/>
        </w:rPr>
        <w:t>). Умения и владения, полученные при изучении этой дисциплины, позволят обучающимся применить теоретических и практические основы методов проектирования пр</w:t>
      </w:r>
      <w:r w:rsidRPr="00525E38">
        <w:rPr>
          <w:rStyle w:val="FontStyle17"/>
          <w:b w:val="0"/>
          <w:sz w:val="24"/>
        </w:rPr>
        <w:t>о</w:t>
      </w:r>
      <w:r w:rsidRPr="00525E38">
        <w:rPr>
          <w:rStyle w:val="FontStyle17"/>
          <w:b w:val="0"/>
          <w:sz w:val="24"/>
        </w:rPr>
        <w:t>граммных средств для реализации разработанных алгоритмов визуализации графических об</w:t>
      </w:r>
      <w:r w:rsidRPr="00525E38">
        <w:rPr>
          <w:rStyle w:val="FontStyle17"/>
          <w:b w:val="0"/>
          <w:sz w:val="24"/>
        </w:rPr>
        <w:t>ъ</w:t>
      </w:r>
      <w:r w:rsidRPr="00525E38">
        <w:rPr>
          <w:rStyle w:val="FontStyle17"/>
          <w:b w:val="0"/>
          <w:sz w:val="24"/>
        </w:rPr>
        <w:t>ектов.</w:t>
      </w:r>
    </w:p>
    <w:p w:rsidR="000655DC" w:rsidRDefault="000655DC" w:rsidP="00525E38">
      <w:pPr>
        <w:rPr>
          <w:rStyle w:val="FontStyle17"/>
          <w:b w:val="0"/>
          <w:sz w:val="24"/>
        </w:rPr>
      </w:pPr>
      <w:r w:rsidRPr="00525E38">
        <w:rPr>
          <w:rStyle w:val="FontStyle17"/>
          <w:b w:val="0"/>
          <w:bCs/>
          <w:sz w:val="24"/>
        </w:rPr>
        <w:t>Знания (умения, владения), полученные при изучении данной дисциплины будут необх</w:t>
      </w:r>
      <w:r w:rsidRPr="00525E38">
        <w:rPr>
          <w:rStyle w:val="FontStyle17"/>
          <w:b w:val="0"/>
          <w:bCs/>
          <w:sz w:val="24"/>
        </w:rPr>
        <w:t>о</w:t>
      </w:r>
      <w:r w:rsidRPr="00525E38">
        <w:rPr>
          <w:rStyle w:val="FontStyle17"/>
          <w:b w:val="0"/>
          <w:bCs/>
          <w:sz w:val="24"/>
        </w:rPr>
        <w:t>димы для изучения следующих дисциплин:</w:t>
      </w:r>
      <w:r>
        <w:rPr>
          <w:rStyle w:val="FontStyle17"/>
          <w:b w:val="0"/>
          <w:bCs/>
          <w:sz w:val="24"/>
        </w:rPr>
        <w:t xml:space="preserve"> </w:t>
      </w:r>
      <w:r w:rsidRPr="00525E38">
        <w:rPr>
          <w:rStyle w:val="FontStyle17"/>
          <w:b w:val="0"/>
          <w:sz w:val="24"/>
        </w:rPr>
        <w:t xml:space="preserve">человеко-машинное взаимодействие - умения и владения, полученные при изучении дисциплины </w:t>
      </w:r>
      <w:r w:rsidRPr="00525E38">
        <w:rPr>
          <w:rStyle w:val="FontStyle17"/>
          <w:b w:val="0"/>
          <w:bCs/>
          <w:sz w:val="24"/>
        </w:rPr>
        <w:t>«Алгоритмы генерации и обработки изобр</w:t>
      </w:r>
      <w:r w:rsidRPr="00525E38">
        <w:rPr>
          <w:rStyle w:val="FontStyle17"/>
          <w:b w:val="0"/>
          <w:bCs/>
          <w:sz w:val="24"/>
        </w:rPr>
        <w:t>а</w:t>
      </w:r>
      <w:r w:rsidRPr="00525E38">
        <w:rPr>
          <w:rStyle w:val="FontStyle17"/>
          <w:b w:val="0"/>
          <w:bCs/>
          <w:sz w:val="24"/>
        </w:rPr>
        <w:t>жений»</w:t>
      </w:r>
      <w:r w:rsidRPr="00525E38">
        <w:rPr>
          <w:rStyle w:val="FontStyle17"/>
          <w:b w:val="0"/>
          <w:sz w:val="24"/>
        </w:rPr>
        <w:t>, позволят обучающимся применить теоретических и практические навыки при прое</w:t>
      </w:r>
      <w:r w:rsidRPr="00525E38">
        <w:rPr>
          <w:rStyle w:val="FontStyle17"/>
          <w:b w:val="0"/>
          <w:sz w:val="24"/>
        </w:rPr>
        <w:t>к</w:t>
      </w:r>
      <w:r w:rsidRPr="00525E38">
        <w:rPr>
          <w:rStyle w:val="FontStyle17"/>
          <w:b w:val="0"/>
          <w:sz w:val="24"/>
        </w:rPr>
        <w:t>тировании и реализации проекта пользовательского интерфейса с использованием графических объектов</w:t>
      </w:r>
      <w:r>
        <w:rPr>
          <w:rStyle w:val="FontStyle17"/>
          <w:b w:val="0"/>
          <w:sz w:val="24"/>
        </w:rPr>
        <w:t>.</w:t>
      </w:r>
    </w:p>
    <w:p w:rsidR="000655DC" w:rsidRPr="00525E38" w:rsidRDefault="000655DC" w:rsidP="00525E38">
      <w:pPr>
        <w:rPr>
          <w:rStyle w:val="FontStyle17"/>
          <w:b w:val="0"/>
          <w:bCs/>
          <w:sz w:val="24"/>
        </w:rPr>
      </w:pPr>
      <w:r w:rsidRPr="00525E38">
        <w:rPr>
          <w:rStyle w:val="FontStyle17"/>
          <w:b w:val="0"/>
          <w:sz w:val="24"/>
        </w:rPr>
        <w:t xml:space="preserve">Умения и владения, полученные при изучении дисциплины </w:t>
      </w:r>
      <w:r w:rsidRPr="00525E38">
        <w:rPr>
          <w:rStyle w:val="FontStyle17"/>
          <w:b w:val="0"/>
          <w:bCs/>
          <w:sz w:val="24"/>
        </w:rPr>
        <w:t>«Алгоритмы генерации и о</w:t>
      </w:r>
      <w:r w:rsidRPr="00525E38">
        <w:rPr>
          <w:rStyle w:val="FontStyle17"/>
          <w:b w:val="0"/>
          <w:bCs/>
          <w:sz w:val="24"/>
        </w:rPr>
        <w:t>б</w:t>
      </w:r>
      <w:r w:rsidRPr="00525E38">
        <w:rPr>
          <w:rStyle w:val="FontStyle17"/>
          <w:b w:val="0"/>
          <w:bCs/>
          <w:sz w:val="24"/>
        </w:rPr>
        <w:t>работки изображений»</w:t>
      </w:r>
      <w:r w:rsidRPr="00525E38">
        <w:rPr>
          <w:rStyle w:val="FontStyle17"/>
          <w:b w:val="0"/>
          <w:sz w:val="24"/>
        </w:rPr>
        <w:t>, позволят обучающимся применить практические и теоретические нав</w:t>
      </w:r>
      <w:r w:rsidRPr="00525E38">
        <w:rPr>
          <w:rStyle w:val="FontStyle17"/>
          <w:b w:val="0"/>
          <w:sz w:val="24"/>
        </w:rPr>
        <w:t>ы</w:t>
      </w:r>
      <w:r w:rsidRPr="00525E38">
        <w:rPr>
          <w:rStyle w:val="FontStyle17"/>
          <w:b w:val="0"/>
          <w:sz w:val="24"/>
        </w:rPr>
        <w:t xml:space="preserve">ки создания проекта </w:t>
      </w:r>
      <w:r w:rsidRPr="00525E38">
        <w:rPr>
          <w:rStyle w:val="FontStyle17"/>
          <w:b w:val="0"/>
          <w:bCs/>
          <w:sz w:val="24"/>
        </w:rPr>
        <w:t>выпускной квалификационной работы в части дизайна интерфейса прил</w:t>
      </w:r>
      <w:r w:rsidRPr="00525E38">
        <w:rPr>
          <w:rStyle w:val="FontStyle17"/>
          <w:b w:val="0"/>
          <w:bCs/>
          <w:sz w:val="24"/>
        </w:rPr>
        <w:t>о</w:t>
      </w:r>
      <w:r w:rsidRPr="00525E38">
        <w:rPr>
          <w:rStyle w:val="FontStyle17"/>
          <w:b w:val="0"/>
          <w:bCs/>
          <w:sz w:val="24"/>
        </w:rPr>
        <w:t>жения</w:t>
      </w:r>
      <w:r>
        <w:rPr>
          <w:rStyle w:val="FontStyle17"/>
          <w:b w:val="0"/>
          <w:bCs/>
          <w:sz w:val="24"/>
        </w:rPr>
        <w:t xml:space="preserve"> и визуализации графических объектов</w:t>
      </w:r>
      <w:r w:rsidRPr="00525E38">
        <w:rPr>
          <w:rStyle w:val="FontStyle17"/>
          <w:b w:val="0"/>
          <w:bCs/>
          <w:sz w:val="24"/>
        </w:rPr>
        <w:t>.</w:t>
      </w:r>
    </w:p>
    <w:p w:rsidR="000655DC" w:rsidRPr="00C17915" w:rsidRDefault="000655DC" w:rsidP="00EE7428">
      <w:pPr>
        <w:pStyle w:val="Heading1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0655DC" w:rsidRPr="00C17915" w:rsidRDefault="000655DC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E3370B">
        <w:rPr>
          <w:rStyle w:val="FontStyle16"/>
          <w:b w:val="0"/>
          <w:bCs/>
          <w:sz w:val="24"/>
        </w:rPr>
        <w:t>В результате освоения дисциплины (модуля)  «</w:t>
      </w:r>
      <w:r w:rsidRPr="00E43054">
        <w:rPr>
          <w:rStyle w:val="FontStyle17"/>
          <w:b w:val="0"/>
          <w:bCs/>
          <w:sz w:val="24"/>
        </w:rPr>
        <w:t>Алгоритмы генерации и обработки из</w:t>
      </w:r>
      <w:r w:rsidRPr="00E43054">
        <w:rPr>
          <w:rStyle w:val="FontStyle17"/>
          <w:b w:val="0"/>
          <w:bCs/>
          <w:sz w:val="24"/>
        </w:rPr>
        <w:t>о</w:t>
      </w:r>
      <w:r w:rsidRPr="00E43054">
        <w:rPr>
          <w:rStyle w:val="FontStyle17"/>
          <w:b w:val="0"/>
          <w:bCs/>
          <w:sz w:val="24"/>
        </w:rPr>
        <w:t>бражений</w:t>
      </w:r>
      <w:r w:rsidRPr="00E3370B">
        <w:rPr>
          <w:rStyle w:val="FontStyle16"/>
          <w:b w:val="0"/>
          <w:bCs/>
          <w:sz w:val="24"/>
        </w:rPr>
        <w:t>» обучающийся должен обладать следующими ком</w:t>
      </w:r>
      <w:r w:rsidRPr="00C17915">
        <w:rPr>
          <w:rStyle w:val="FontStyle16"/>
          <w:b w:val="0"/>
          <w:bCs/>
          <w:sz w:val="24"/>
        </w:rPr>
        <w:t>петенциями:</w:t>
      </w: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545"/>
        <w:gridCol w:w="8537"/>
      </w:tblGrid>
      <w:tr w:rsidR="000655DC" w:rsidRPr="00C640B4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655DC" w:rsidRPr="009323CC" w:rsidRDefault="000655DC" w:rsidP="005C5F1A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655DC" w:rsidRPr="009323CC" w:rsidRDefault="000655DC" w:rsidP="005C5F1A">
            <w:pPr>
              <w:ind w:firstLine="0"/>
              <w:jc w:val="center"/>
            </w:pPr>
            <w:r w:rsidRPr="009323CC">
              <w:rPr>
                <w:bCs/>
              </w:rPr>
              <w:t xml:space="preserve">Планируемые результаты обучения </w:t>
            </w:r>
          </w:p>
        </w:tc>
      </w:tr>
      <w:tr w:rsidR="000655DC" w:rsidRPr="00C640B4" w:rsidTr="00E3370B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655DC" w:rsidRPr="00C640B4" w:rsidRDefault="000655DC" w:rsidP="009323CC">
            <w:pPr>
              <w:ind w:firstLine="0"/>
              <w:jc w:val="left"/>
              <w:rPr>
                <w:bCs/>
                <w:highlight w:val="yellow"/>
              </w:rPr>
            </w:pPr>
            <w:r w:rsidRPr="00D67EAE">
              <w:rPr>
                <w:b/>
              </w:rPr>
              <w:t>ПК-2</w:t>
            </w:r>
            <w:r>
              <w:rPr>
                <w:b/>
              </w:rPr>
              <w:t xml:space="preserve"> </w:t>
            </w:r>
            <w:r w:rsidRPr="00A62F79">
              <w:rPr>
                <w:b/>
              </w:rPr>
              <w:t>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</w:t>
            </w:r>
            <w:r w:rsidRPr="00A62F79">
              <w:rPr>
                <w:b/>
              </w:rPr>
              <w:t>м</w:t>
            </w:r>
            <w:r w:rsidRPr="00A62F79">
              <w:rPr>
                <w:b/>
              </w:rPr>
              <w:t>мирования</w:t>
            </w:r>
          </w:p>
        </w:tc>
      </w:tr>
      <w:tr w:rsidR="000655DC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5DC" w:rsidRPr="004867FE" w:rsidRDefault="000655DC" w:rsidP="00F51813">
            <w:pPr>
              <w:ind w:firstLine="0"/>
              <w:jc w:val="left"/>
            </w:pPr>
            <w:r w:rsidRPr="004867FE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5DC" w:rsidRPr="002A597A" w:rsidRDefault="000655DC" w:rsidP="00F51813">
            <w:pPr>
              <w:ind w:firstLine="0"/>
            </w:pPr>
            <w:r w:rsidRPr="002A597A">
              <w:t xml:space="preserve">основы теории аффинных преобразований, теории проективных преобразований, трехкомпонентной теории построения цветного изображения; </w:t>
            </w:r>
          </w:p>
        </w:tc>
      </w:tr>
      <w:tr w:rsidR="000655DC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5DC" w:rsidRPr="004867FE" w:rsidRDefault="000655DC" w:rsidP="00F51813">
            <w:pPr>
              <w:ind w:firstLine="0"/>
            </w:pPr>
            <w:r w:rsidRPr="004867FE">
              <w:t>Уметь: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5DC" w:rsidRPr="002A597A" w:rsidRDefault="000655DC" w:rsidP="00F51813">
            <w:pPr>
              <w:ind w:firstLine="0"/>
            </w:pPr>
            <w:r w:rsidRPr="002A597A">
              <w:t>разрабатывать программы, реализующие основные аффинные и проективные преобразования</w:t>
            </w:r>
            <w:r>
              <w:t>, реализовывать алгоритмы закраски замкнутых поверхностей</w:t>
            </w:r>
            <w:r w:rsidRPr="002A597A">
              <w:t>;</w:t>
            </w:r>
          </w:p>
        </w:tc>
      </w:tr>
      <w:tr w:rsidR="000655DC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5DC" w:rsidRPr="004867FE" w:rsidRDefault="000655DC" w:rsidP="00E81E53">
            <w:pPr>
              <w:ind w:firstLine="0"/>
            </w:pPr>
            <w:r w:rsidRPr="004867FE">
              <w:t>Владеть: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5DC" w:rsidRPr="002A597A" w:rsidRDefault="000655DC" w:rsidP="00E81E53">
            <w:pPr>
              <w:ind w:firstLine="0"/>
            </w:pPr>
            <w:r w:rsidRPr="00E81E53">
              <w:t>современны</w:t>
            </w:r>
            <w:r>
              <w:t>ми</w:t>
            </w:r>
            <w:r w:rsidRPr="00E81E53">
              <w:t xml:space="preserve"> инструментальны</w:t>
            </w:r>
            <w:r>
              <w:t>ми</w:t>
            </w:r>
            <w:r w:rsidRPr="00E81E53">
              <w:t xml:space="preserve"> средства</w:t>
            </w:r>
            <w:r>
              <w:t>ми</w:t>
            </w:r>
            <w:r w:rsidRPr="00E81E53">
              <w:t xml:space="preserve"> и технологии программирования</w:t>
            </w:r>
            <w:r>
              <w:t xml:space="preserve"> при</w:t>
            </w:r>
            <w:r w:rsidRPr="002A597A">
              <w:t xml:space="preserve"> разработки</w:t>
            </w:r>
            <w:r>
              <w:t xml:space="preserve"> программного обеспечения с использованием</w:t>
            </w:r>
            <w:r w:rsidRPr="002A597A">
              <w:t xml:space="preserve"> графических </w:t>
            </w:r>
            <w:r>
              <w:t>об</w:t>
            </w:r>
            <w:r>
              <w:t>ъ</w:t>
            </w:r>
            <w:r>
              <w:t>ектов.</w:t>
            </w:r>
          </w:p>
        </w:tc>
      </w:tr>
    </w:tbl>
    <w:p w:rsidR="000655DC" w:rsidRPr="00951970" w:rsidRDefault="000655DC" w:rsidP="00951970">
      <w:pPr>
        <w:sectPr w:rsidR="000655DC" w:rsidRPr="00951970" w:rsidSect="00EE7428">
          <w:footerReference w:type="even" r:id="rId10"/>
          <w:footerReference w:type="default" r:id="rId11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0655DC" w:rsidRPr="00C17915" w:rsidRDefault="000655DC" w:rsidP="00D21C33">
      <w:pPr>
        <w:pStyle w:val="Heading1"/>
        <w:rPr>
          <w:rStyle w:val="FontStyle18"/>
          <w:b/>
          <w:bCs/>
          <w:i/>
          <w:color w:val="C00000"/>
          <w:sz w:val="24"/>
          <w:szCs w:val="24"/>
        </w:rPr>
      </w:pPr>
      <w:r w:rsidRPr="00C17915">
        <w:rPr>
          <w:rStyle w:val="FontStyle18"/>
          <w:b/>
          <w:bCs/>
          <w:sz w:val="24"/>
          <w:szCs w:val="24"/>
        </w:rPr>
        <w:t xml:space="preserve">4 Структура и содержание дисциплины (модуля) </w:t>
      </w:r>
    </w:p>
    <w:p w:rsidR="000655DC" w:rsidRPr="00815C89" w:rsidRDefault="000655DC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815C89">
        <w:rPr>
          <w:rStyle w:val="FontStyle18"/>
          <w:b w:val="0"/>
          <w:bCs/>
          <w:sz w:val="24"/>
        </w:rPr>
        <w:t xml:space="preserve">Общая трудоемкость дисциплины составляет </w:t>
      </w:r>
      <w:r>
        <w:rPr>
          <w:rStyle w:val="FontStyle18"/>
          <w:b w:val="0"/>
          <w:bCs/>
          <w:sz w:val="24"/>
        </w:rPr>
        <w:t>3</w:t>
      </w:r>
      <w:r w:rsidRPr="00815C89">
        <w:rPr>
          <w:rStyle w:val="FontStyle18"/>
          <w:b w:val="0"/>
          <w:bCs/>
          <w:sz w:val="24"/>
        </w:rPr>
        <w:t xml:space="preserve"> зачетных единиц </w:t>
      </w:r>
      <w:r>
        <w:rPr>
          <w:rStyle w:val="FontStyle18"/>
          <w:b w:val="0"/>
          <w:bCs/>
          <w:sz w:val="24"/>
        </w:rPr>
        <w:t>108</w:t>
      </w:r>
      <w:r w:rsidRPr="00815C89">
        <w:rPr>
          <w:rStyle w:val="FontStyle18"/>
          <w:b w:val="0"/>
          <w:bCs/>
          <w:sz w:val="24"/>
        </w:rPr>
        <w:t xml:space="preserve"> акад. часов, в том числе:</w:t>
      </w:r>
    </w:p>
    <w:p w:rsidR="000655DC" w:rsidRPr="00815C89" w:rsidRDefault="000655DC" w:rsidP="00EF48C1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815C89">
        <w:rPr>
          <w:rStyle w:val="FontStyle18"/>
          <w:b w:val="0"/>
          <w:bCs/>
          <w:sz w:val="24"/>
        </w:rPr>
        <w:t>–</w:t>
      </w:r>
      <w:r w:rsidRPr="00815C89">
        <w:rPr>
          <w:rStyle w:val="FontStyle18"/>
          <w:b w:val="0"/>
          <w:bCs/>
          <w:sz w:val="24"/>
        </w:rPr>
        <w:tab/>
        <w:t xml:space="preserve">контактная работа – </w:t>
      </w:r>
      <w:r w:rsidRPr="00885B36">
        <w:rPr>
          <w:rStyle w:val="FontStyle18"/>
          <w:b w:val="0"/>
          <w:bCs/>
          <w:sz w:val="24"/>
        </w:rPr>
        <w:t>51.95</w:t>
      </w:r>
      <w:r w:rsidRPr="00815C89">
        <w:rPr>
          <w:rStyle w:val="FontStyle18"/>
          <w:b w:val="0"/>
          <w:bCs/>
          <w:sz w:val="24"/>
        </w:rPr>
        <w:t xml:space="preserve"> акад. часов:</w:t>
      </w:r>
    </w:p>
    <w:p w:rsidR="000655DC" w:rsidRPr="00815C89" w:rsidRDefault="000655DC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815C89">
        <w:rPr>
          <w:rStyle w:val="FontStyle18"/>
          <w:b w:val="0"/>
          <w:bCs/>
          <w:sz w:val="24"/>
        </w:rPr>
        <w:tab/>
        <w:t>–</w:t>
      </w:r>
      <w:r w:rsidRPr="00815C89">
        <w:rPr>
          <w:rStyle w:val="FontStyle18"/>
          <w:b w:val="0"/>
          <w:bCs/>
          <w:sz w:val="24"/>
        </w:rPr>
        <w:tab/>
        <w:t xml:space="preserve">аудиторная – </w:t>
      </w:r>
      <w:r>
        <w:rPr>
          <w:rStyle w:val="FontStyle18"/>
          <w:b w:val="0"/>
          <w:bCs/>
          <w:sz w:val="24"/>
        </w:rPr>
        <w:t>51</w:t>
      </w:r>
      <w:r w:rsidRPr="00815C89">
        <w:rPr>
          <w:rStyle w:val="FontStyle18"/>
          <w:b w:val="0"/>
          <w:bCs/>
          <w:sz w:val="24"/>
        </w:rPr>
        <w:t xml:space="preserve"> акад. часов;</w:t>
      </w:r>
    </w:p>
    <w:p w:rsidR="000655DC" w:rsidRPr="00815C89" w:rsidRDefault="000655DC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815C89">
        <w:rPr>
          <w:rStyle w:val="FontStyle18"/>
          <w:b w:val="0"/>
          <w:bCs/>
          <w:sz w:val="24"/>
        </w:rPr>
        <w:tab/>
        <w:t>–</w:t>
      </w:r>
      <w:r w:rsidRPr="00815C89">
        <w:rPr>
          <w:rStyle w:val="FontStyle18"/>
          <w:b w:val="0"/>
          <w:bCs/>
          <w:sz w:val="24"/>
        </w:rPr>
        <w:tab/>
        <w:t xml:space="preserve">внеаудиторная – </w:t>
      </w:r>
      <w:r w:rsidRPr="00DF1654">
        <w:rPr>
          <w:rStyle w:val="FontStyle18"/>
          <w:b w:val="0"/>
          <w:bCs/>
          <w:sz w:val="24"/>
        </w:rPr>
        <w:t xml:space="preserve">0.95 </w:t>
      </w:r>
      <w:r w:rsidRPr="00815C89">
        <w:rPr>
          <w:rStyle w:val="FontStyle18"/>
          <w:b w:val="0"/>
          <w:bCs/>
          <w:sz w:val="24"/>
        </w:rPr>
        <w:t xml:space="preserve">акад. часов </w:t>
      </w:r>
    </w:p>
    <w:p w:rsidR="000655DC" w:rsidRPr="00C17915" w:rsidRDefault="000655DC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815C89">
        <w:rPr>
          <w:rStyle w:val="FontStyle18"/>
          <w:b w:val="0"/>
          <w:bCs/>
          <w:sz w:val="24"/>
        </w:rPr>
        <w:t>–</w:t>
      </w:r>
      <w:r w:rsidRPr="00815C89">
        <w:rPr>
          <w:rStyle w:val="FontStyle18"/>
          <w:b w:val="0"/>
          <w:bCs/>
          <w:sz w:val="24"/>
        </w:rPr>
        <w:tab/>
        <w:t xml:space="preserve">самостоятельная работа – </w:t>
      </w:r>
      <w:r w:rsidRPr="0081677E">
        <w:rPr>
          <w:rStyle w:val="FontStyle18"/>
          <w:b w:val="0"/>
          <w:bCs/>
          <w:sz w:val="24"/>
        </w:rPr>
        <w:t xml:space="preserve">56,05 </w:t>
      </w:r>
      <w:r w:rsidRPr="00815C89">
        <w:rPr>
          <w:rStyle w:val="FontStyle18"/>
          <w:b w:val="0"/>
          <w:bCs/>
          <w:sz w:val="24"/>
        </w:rPr>
        <w:t>акад. часов;</w:t>
      </w:r>
    </w:p>
    <w:p w:rsidR="000655DC" w:rsidRPr="00C17915" w:rsidRDefault="000655DC" w:rsidP="0081677E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27"/>
        <w:gridCol w:w="535"/>
        <w:gridCol w:w="908"/>
        <w:gridCol w:w="766"/>
        <w:gridCol w:w="640"/>
        <w:gridCol w:w="835"/>
        <w:gridCol w:w="3212"/>
        <w:gridCol w:w="2503"/>
        <w:gridCol w:w="1499"/>
      </w:tblGrid>
      <w:tr w:rsidR="000655DC" w:rsidRPr="00815C89" w:rsidTr="00A211C4">
        <w:trPr>
          <w:cantSplit/>
          <w:trHeight w:val="1156"/>
          <w:tblHeader/>
        </w:trPr>
        <w:tc>
          <w:tcPr>
            <w:tcW w:w="1373" w:type="pct"/>
            <w:vMerge w:val="restart"/>
            <w:vAlign w:val="center"/>
          </w:tcPr>
          <w:p w:rsidR="000655DC" w:rsidRPr="00815C89" w:rsidRDefault="000655DC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815C89">
              <w:rPr>
                <w:rStyle w:val="FontStyle31"/>
                <w:rFonts w:ascii="Times New Roman" w:hAnsi="Times New Roman" w:cs="Georgia"/>
                <w:sz w:val="24"/>
              </w:rPr>
              <w:t>Раздел/ тема</w:t>
            </w:r>
          </w:p>
          <w:p w:rsidR="000655DC" w:rsidRPr="00815C89" w:rsidRDefault="000655DC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815C89">
              <w:rPr>
                <w:rStyle w:val="FontStyle31"/>
                <w:rFonts w:ascii="Times New Roman" w:hAnsi="Times New Roman" w:cs="Georgia"/>
                <w:sz w:val="24"/>
              </w:rPr>
              <w:t>дисциплины</w:t>
            </w:r>
          </w:p>
        </w:tc>
        <w:tc>
          <w:tcPr>
            <w:tcW w:w="178" w:type="pct"/>
            <w:vMerge w:val="restart"/>
            <w:textDirection w:val="btLr"/>
            <w:vAlign w:val="center"/>
          </w:tcPr>
          <w:p w:rsidR="000655DC" w:rsidRPr="00815C89" w:rsidRDefault="000655DC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 w:rsidRPr="00815C89">
              <w:rPr>
                <w:rStyle w:val="FontStyle25"/>
                <w:i w:val="0"/>
                <w:iCs/>
                <w:sz w:val="24"/>
              </w:rPr>
              <w:t>Семестр</w:t>
            </w:r>
          </w:p>
        </w:tc>
        <w:tc>
          <w:tcPr>
            <w:tcW w:w="770" w:type="pct"/>
            <w:gridSpan w:val="3"/>
            <w:vAlign w:val="center"/>
          </w:tcPr>
          <w:p w:rsidR="000655DC" w:rsidRPr="00815C89" w:rsidRDefault="000655DC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815C89">
              <w:rPr>
                <w:rStyle w:val="FontStyle31"/>
                <w:rFonts w:ascii="Times New Roman" w:hAnsi="Times New Roman" w:cs="Georgia"/>
                <w:sz w:val="24"/>
              </w:rPr>
              <w:t xml:space="preserve">Аудиторная </w:t>
            </w:r>
            <w:r w:rsidRPr="00815C89">
              <w:rPr>
                <w:rStyle w:val="FontStyle31"/>
                <w:rFonts w:ascii="Times New Roman" w:hAnsi="Times New Roman" w:cs="Georgia"/>
                <w:sz w:val="24"/>
              </w:rPr>
              <w:br/>
              <w:t xml:space="preserve">контактная работа </w:t>
            </w:r>
            <w:r w:rsidRPr="00815C89">
              <w:rPr>
                <w:rStyle w:val="FontStyle31"/>
                <w:rFonts w:ascii="Times New Roman" w:hAnsi="Times New Roman" w:cs="Georgia"/>
                <w:sz w:val="24"/>
              </w:rPr>
              <w:br/>
              <w:t>(в акад. часах)</w:t>
            </w:r>
          </w:p>
        </w:tc>
        <w:tc>
          <w:tcPr>
            <w:tcW w:w="278" w:type="pct"/>
            <w:vMerge w:val="restart"/>
            <w:textDirection w:val="btLr"/>
            <w:vAlign w:val="center"/>
          </w:tcPr>
          <w:p w:rsidR="000655DC" w:rsidRPr="00815C89" w:rsidRDefault="000655DC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815C89">
              <w:rPr>
                <w:rStyle w:val="FontStyle20"/>
                <w:rFonts w:ascii="Times New Roman" w:hAnsi="Times New Roman" w:cs="Georgia"/>
                <w:sz w:val="24"/>
              </w:rPr>
              <w:t>Самостоятельная работа (в акад. часах)</w:t>
            </w:r>
          </w:p>
        </w:tc>
        <w:tc>
          <w:tcPr>
            <w:tcW w:w="1069" w:type="pct"/>
            <w:vMerge w:val="restart"/>
            <w:vAlign w:val="center"/>
          </w:tcPr>
          <w:p w:rsidR="000655DC" w:rsidRPr="00815C89" w:rsidRDefault="000655DC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815C89">
              <w:rPr>
                <w:rStyle w:val="FontStyle20"/>
                <w:rFonts w:ascii="Times New Roman" w:hAnsi="Times New Roman" w:cs="Georgia"/>
                <w:sz w:val="24"/>
              </w:rPr>
              <w:t xml:space="preserve">Вид самостоятельной </w:t>
            </w:r>
            <w:r w:rsidRPr="00815C89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833" w:type="pct"/>
            <w:vMerge w:val="restart"/>
            <w:vAlign w:val="center"/>
          </w:tcPr>
          <w:p w:rsidR="000655DC" w:rsidRPr="00815C89" w:rsidRDefault="000655DC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sz w:val="24"/>
              </w:rPr>
            </w:pPr>
            <w:r w:rsidRPr="00815C89">
              <w:rPr>
                <w:rStyle w:val="FontStyle31"/>
                <w:rFonts w:ascii="Times New Roman" w:hAnsi="Times New Roman" w:cs="Georgia"/>
                <w:sz w:val="24"/>
              </w:rPr>
              <w:t>Форма текущего ко</w:t>
            </w:r>
            <w:r w:rsidRPr="00815C89">
              <w:rPr>
                <w:rStyle w:val="FontStyle31"/>
                <w:rFonts w:ascii="Times New Roman" w:hAnsi="Times New Roman" w:cs="Georgia"/>
                <w:sz w:val="24"/>
              </w:rPr>
              <w:t>н</w:t>
            </w:r>
            <w:r w:rsidRPr="00815C89">
              <w:rPr>
                <w:rStyle w:val="FontStyle31"/>
                <w:rFonts w:ascii="Times New Roman" w:hAnsi="Times New Roman" w:cs="Georgia"/>
                <w:sz w:val="24"/>
              </w:rPr>
              <w:t xml:space="preserve">троля успеваемости и </w:t>
            </w:r>
            <w:r w:rsidRPr="00815C89">
              <w:rPr>
                <w:rStyle w:val="FontStyle31"/>
                <w:rFonts w:ascii="Times New Roman" w:hAnsi="Times New Roman" w:cs="Georgia"/>
                <w:sz w:val="24"/>
              </w:rPr>
              <w:br/>
              <w:t>промежуточной атт</w:t>
            </w:r>
            <w:r w:rsidRPr="00815C89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815C89">
              <w:rPr>
                <w:rStyle w:val="FontStyle31"/>
                <w:rFonts w:ascii="Times New Roman" w:hAnsi="Times New Roman" w:cs="Georgia"/>
                <w:sz w:val="24"/>
              </w:rPr>
              <w:t>стации</w:t>
            </w:r>
          </w:p>
        </w:tc>
        <w:tc>
          <w:tcPr>
            <w:tcW w:w="500" w:type="pct"/>
            <w:vMerge w:val="restart"/>
            <w:textDirection w:val="btLr"/>
            <w:vAlign w:val="center"/>
          </w:tcPr>
          <w:p w:rsidR="000655DC" w:rsidRPr="00815C89" w:rsidRDefault="000655DC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815C89">
              <w:rPr>
                <w:rStyle w:val="FontStyle31"/>
                <w:rFonts w:cs="Georgia"/>
                <w:sz w:val="22"/>
                <w:szCs w:val="22"/>
              </w:rPr>
              <w:t xml:space="preserve">Код и структурный </w:t>
            </w:r>
            <w:r w:rsidRPr="00815C89">
              <w:rPr>
                <w:rStyle w:val="FontStyle31"/>
                <w:rFonts w:cs="Georgia"/>
                <w:sz w:val="22"/>
                <w:szCs w:val="22"/>
              </w:rPr>
              <w:br/>
              <w:t xml:space="preserve">элемент </w:t>
            </w:r>
            <w:r w:rsidRPr="00815C89">
              <w:rPr>
                <w:rStyle w:val="FontStyle31"/>
                <w:rFonts w:cs="Georgia"/>
                <w:sz w:val="22"/>
                <w:szCs w:val="22"/>
              </w:rPr>
              <w:br/>
              <w:t>компетенции</w:t>
            </w:r>
          </w:p>
        </w:tc>
      </w:tr>
      <w:tr w:rsidR="000655DC" w:rsidRPr="00815C89" w:rsidTr="00A211C4">
        <w:trPr>
          <w:cantSplit/>
          <w:trHeight w:val="1134"/>
          <w:tblHeader/>
        </w:trPr>
        <w:tc>
          <w:tcPr>
            <w:tcW w:w="1373" w:type="pct"/>
            <w:vMerge/>
          </w:tcPr>
          <w:p w:rsidR="000655DC" w:rsidRPr="00815C89" w:rsidRDefault="000655DC" w:rsidP="00624F44">
            <w:pPr>
              <w:pStyle w:val="Style14"/>
              <w:widowControl/>
              <w:jc w:val="center"/>
            </w:pPr>
          </w:p>
        </w:tc>
        <w:tc>
          <w:tcPr>
            <w:tcW w:w="178" w:type="pct"/>
            <w:vMerge/>
          </w:tcPr>
          <w:p w:rsidR="000655DC" w:rsidRPr="00815C89" w:rsidRDefault="000655DC" w:rsidP="00624F44">
            <w:pPr>
              <w:pStyle w:val="Style14"/>
              <w:widowControl/>
              <w:jc w:val="center"/>
            </w:pPr>
          </w:p>
        </w:tc>
        <w:tc>
          <w:tcPr>
            <w:tcW w:w="302" w:type="pct"/>
            <w:textDirection w:val="btLr"/>
            <w:vAlign w:val="center"/>
          </w:tcPr>
          <w:p w:rsidR="000655DC" w:rsidRPr="00815C89" w:rsidRDefault="000655DC" w:rsidP="00066036">
            <w:pPr>
              <w:pStyle w:val="Style14"/>
              <w:widowControl/>
              <w:ind w:firstLine="0"/>
              <w:jc w:val="center"/>
            </w:pPr>
            <w:r w:rsidRPr="00815C89">
              <w:t>лекции</w:t>
            </w:r>
          </w:p>
        </w:tc>
        <w:tc>
          <w:tcPr>
            <w:tcW w:w="255" w:type="pct"/>
            <w:textDirection w:val="btLr"/>
            <w:vAlign w:val="center"/>
          </w:tcPr>
          <w:p w:rsidR="000655DC" w:rsidRPr="00815C89" w:rsidRDefault="000655DC" w:rsidP="00B01B6B">
            <w:pPr>
              <w:pStyle w:val="Style14"/>
              <w:widowControl/>
              <w:ind w:firstLine="0"/>
              <w:jc w:val="center"/>
            </w:pPr>
            <w:r w:rsidRPr="00815C89">
              <w:t>лаборат.</w:t>
            </w:r>
          </w:p>
          <w:p w:rsidR="000655DC" w:rsidRPr="00815C89" w:rsidRDefault="000655DC" w:rsidP="00B01B6B">
            <w:pPr>
              <w:pStyle w:val="Style14"/>
              <w:widowControl/>
              <w:ind w:firstLine="0"/>
              <w:jc w:val="center"/>
            </w:pPr>
            <w:r w:rsidRPr="00815C89">
              <w:t>занятия</w:t>
            </w:r>
          </w:p>
        </w:tc>
        <w:tc>
          <w:tcPr>
            <w:tcW w:w="213" w:type="pct"/>
            <w:textDirection w:val="btLr"/>
            <w:vAlign w:val="center"/>
          </w:tcPr>
          <w:p w:rsidR="000655DC" w:rsidRPr="00815C89" w:rsidRDefault="000655DC" w:rsidP="00B01B6B">
            <w:pPr>
              <w:pStyle w:val="Style14"/>
              <w:widowControl/>
              <w:ind w:firstLine="0"/>
              <w:jc w:val="center"/>
            </w:pPr>
            <w:r w:rsidRPr="00815C89">
              <w:t>практич. занятия</w:t>
            </w:r>
          </w:p>
        </w:tc>
        <w:tc>
          <w:tcPr>
            <w:tcW w:w="278" w:type="pct"/>
            <w:vMerge/>
            <w:textDirection w:val="btLr"/>
          </w:tcPr>
          <w:p w:rsidR="000655DC" w:rsidRPr="00815C89" w:rsidRDefault="000655DC" w:rsidP="00624F44">
            <w:pPr>
              <w:pStyle w:val="Style14"/>
              <w:widowControl/>
              <w:jc w:val="center"/>
            </w:pPr>
          </w:p>
        </w:tc>
        <w:tc>
          <w:tcPr>
            <w:tcW w:w="1069" w:type="pct"/>
            <w:vMerge/>
            <w:textDirection w:val="btLr"/>
          </w:tcPr>
          <w:p w:rsidR="000655DC" w:rsidRPr="00815C89" w:rsidRDefault="000655DC" w:rsidP="00624F44">
            <w:pPr>
              <w:pStyle w:val="Style14"/>
              <w:widowControl/>
              <w:jc w:val="center"/>
            </w:pPr>
          </w:p>
        </w:tc>
        <w:tc>
          <w:tcPr>
            <w:tcW w:w="833" w:type="pct"/>
            <w:vMerge/>
            <w:textDirection w:val="btLr"/>
            <w:vAlign w:val="center"/>
          </w:tcPr>
          <w:p w:rsidR="000655DC" w:rsidRPr="00815C89" w:rsidRDefault="000655DC" w:rsidP="00624F44">
            <w:pPr>
              <w:pStyle w:val="Style14"/>
              <w:widowControl/>
              <w:jc w:val="center"/>
            </w:pPr>
          </w:p>
        </w:tc>
        <w:tc>
          <w:tcPr>
            <w:tcW w:w="500" w:type="pct"/>
            <w:vMerge/>
            <w:textDirection w:val="btLr"/>
          </w:tcPr>
          <w:p w:rsidR="000655DC" w:rsidRPr="00815C89" w:rsidRDefault="000655DC" w:rsidP="00624F44">
            <w:pPr>
              <w:pStyle w:val="Style14"/>
              <w:widowControl/>
              <w:jc w:val="center"/>
            </w:pPr>
          </w:p>
        </w:tc>
      </w:tr>
      <w:tr w:rsidR="000655DC" w:rsidRPr="00815C89" w:rsidTr="00A211C4">
        <w:trPr>
          <w:trHeight w:val="268"/>
        </w:trPr>
        <w:tc>
          <w:tcPr>
            <w:tcW w:w="1373" w:type="pct"/>
          </w:tcPr>
          <w:p w:rsidR="000655DC" w:rsidRPr="00815C89" w:rsidRDefault="000655DC" w:rsidP="00EF2B4C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815C89">
              <w:t xml:space="preserve">1. </w:t>
            </w:r>
            <w:r w:rsidRPr="00444578">
              <w:t>Аффинные</w:t>
            </w:r>
            <w:r>
              <w:rPr>
                <w:sz w:val="20"/>
                <w:szCs w:val="20"/>
              </w:rPr>
              <w:t xml:space="preserve"> </w:t>
            </w:r>
            <w:r w:rsidRPr="00444578">
              <w:t>преобразования и прое</w:t>
            </w:r>
            <w:r>
              <w:t>к</w:t>
            </w:r>
            <w:r>
              <w:t>ции</w:t>
            </w:r>
            <w:r w:rsidRPr="00444578">
              <w:t xml:space="preserve"> графических объектов</w:t>
            </w:r>
          </w:p>
        </w:tc>
        <w:tc>
          <w:tcPr>
            <w:tcW w:w="178" w:type="pct"/>
          </w:tcPr>
          <w:p w:rsidR="000655DC" w:rsidRPr="00815C89" w:rsidRDefault="000655DC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02" w:type="pct"/>
          </w:tcPr>
          <w:p w:rsidR="000655DC" w:rsidRPr="00815C89" w:rsidRDefault="000655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5" w:type="pct"/>
          </w:tcPr>
          <w:p w:rsidR="000655DC" w:rsidRPr="00815C89" w:rsidRDefault="000655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0655DC" w:rsidRPr="00815C89" w:rsidRDefault="000655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0655DC" w:rsidRPr="00815C89" w:rsidRDefault="000655DC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69" w:type="pct"/>
          </w:tcPr>
          <w:p w:rsidR="000655DC" w:rsidRPr="00815C89" w:rsidRDefault="000655DC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33" w:type="pct"/>
          </w:tcPr>
          <w:p w:rsidR="000655DC" w:rsidRPr="00815C89" w:rsidRDefault="000655DC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00" w:type="pct"/>
          </w:tcPr>
          <w:p w:rsidR="000655DC" w:rsidRPr="00815C89" w:rsidRDefault="000655DC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0655DC" w:rsidRPr="00815C89" w:rsidTr="00A211C4">
        <w:trPr>
          <w:trHeight w:val="422"/>
        </w:trPr>
        <w:tc>
          <w:tcPr>
            <w:tcW w:w="1373" w:type="pct"/>
          </w:tcPr>
          <w:p w:rsidR="000655DC" w:rsidRPr="00B83690" w:rsidRDefault="000655DC" w:rsidP="00F51813">
            <w:pPr>
              <w:ind w:firstLine="0"/>
            </w:pPr>
            <w:r w:rsidRPr="00B83690">
              <w:t xml:space="preserve">1.1 Аффинные преобразования на плоскости. </w:t>
            </w:r>
          </w:p>
        </w:tc>
        <w:tc>
          <w:tcPr>
            <w:tcW w:w="178" w:type="pct"/>
          </w:tcPr>
          <w:p w:rsidR="000655DC" w:rsidRPr="00815C89" w:rsidRDefault="000655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655DC" w:rsidRPr="00815C89" w:rsidRDefault="000655DC" w:rsidP="00475D93">
            <w:pPr>
              <w:pStyle w:val="Style14"/>
              <w:widowControl/>
              <w:ind w:firstLine="0"/>
              <w:jc w:val="center"/>
            </w:pPr>
            <w:r>
              <w:t>2(2И)</w:t>
            </w:r>
          </w:p>
        </w:tc>
        <w:tc>
          <w:tcPr>
            <w:tcW w:w="255" w:type="pct"/>
          </w:tcPr>
          <w:p w:rsidR="000655DC" w:rsidRPr="00D325A1" w:rsidRDefault="000655DC" w:rsidP="00F51813">
            <w:pPr>
              <w:pStyle w:val="Style14"/>
              <w:widowControl/>
              <w:ind w:firstLine="0"/>
              <w:jc w:val="center"/>
            </w:pPr>
            <w:r w:rsidRPr="00D325A1">
              <w:t>4</w:t>
            </w:r>
          </w:p>
        </w:tc>
        <w:tc>
          <w:tcPr>
            <w:tcW w:w="213" w:type="pct"/>
          </w:tcPr>
          <w:p w:rsidR="000655DC" w:rsidRPr="00815C89" w:rsidRDefault="000655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0655DC" w:rsidRPr="00896D79" w:rsidRDefault="000655DC" w:rsidP="00F51813">
            <w:pPr>
              <w:pStyle w:val="Style14"/>
              <w:widowControl/>
              <w:ind w:firstLine="0"/>
              <w:jc w:val="center"/>
            </w:pPr>
            <w:r w:rsidRPr="00896D79">
              <w:t>6</w:t>
            </w:r>
          </w:p>
        </w:tc>
        <w:tc>
          <w:tcPr>
            <w:tcW w:w="1069" w:type="pct"/>
          </w:tcPr>
          <w:p w:rsidR="000655DC" w:rsidRPr="00815C89" w:rsidRDefault="000655DC" w:rsidP="00815C89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Поиск дополнительной и</w:t>
            </w:r>
            <w:r w:rsidRPr="00815C89">
              <w:t>н</w:t>
            </w:r>
            <w:r w:rsidRPr="00815C89">
              <w:t>фор</w:t>
            </w:r>
            <w:r>
              <w:t>мации по заданной теме.</w:t>
            </w:r>
          </w:p>
          <w:p w:rsidR="000655DC" w:rsidRPr="00815C89" w:rsidRDefault="000655DC" w:rsidP="00815C89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Самостоятельное изучение учебной и научно литературы.</w:t>
            </w:r>
          </w:p>
          <w:p w:rsidR="000655DC" w:rsidRPr="00815C89" w:rsidRDefault="000655DC" w:rsidP="00815C89">
            <w:pPr>
              <w:pStyle w:val="Style14"/>
              <w:widowControl/>
              <w:ind w:firstLine="0"/>
            </w:pPr>
            <w:r>
              <w:t xml:space="preserve">3. </w:t>
            </w:r>
            <w:r w:rsidRPr="00A964F8">
              <w:t xml:space="preserve">Выполнение </w:t>
            </w:r>
            <w:r>
              <w:t>лабораторной работы.</w:t>
            </w:r>
            <w:r w:rsidRPr="00815C89">
              <w:t>.</w:t>
            </w:r>
          </w:p>
        </w:tc>
        <w:tc>
          <w:tcPr>
            <w:tcW w:w="833" w:type="pct"/>
          </w:tcPr>
          <w:p w:rsidR="000655DC" w:rsidRDefault="000655DC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Выполнение лабор</w:t>
            </w:r>
            <w:r>
              <w:rPr>
                <w:rStyle w:val="FontStyle31"/>
                <w:rFonts w:ascii="Times New Roman" w:hAnsi="Times New Roman"/>
                <w:sz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</w:rPr>
              <w:t>торной работы.</w:t>
            </w:r>
          </w:p>
          <w:p w:rsidR="000655DC" w:rsidRPr="00815C89" w:rsidRDefault="000655DC" w:rsidP="00815C8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00" w:type="pct"/>
          </w:tcPr>
          <w:p w:rsidR="000655DC" w:rsidRPr="00815C89" w:rsidRDefault="000655DC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</w:rPr>
              <w:t>ПК-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  <w:p w:rsidR="000655DC" w:rsidRPr="00815C89" w:rsidRDefault="000655DC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0655DC" w:rsidRPr="00815C89" w:rsidTr="00A211C4">
        <w:trPr>
          <w:trHeight w:val="422"/>
        </w:trPr>
        <w:tc>
          <w:tcPr>
            <w:tcW w:w="1373" w:type="pct"/>
          </w:tcPr>
          <w:p w:rsidR="000655DC" w:rsidRPr="00B83690" w:rsidRDefault="000655DC" w:rsidP="00F51813">
            <w:pPr>
              <w:ind w:firstLine="0"/>
            </w:pPr>
            <w:r w:rsidRPr="00B83690">
              <w:t>1.2 Аффинные преобразования в пр</w:t>
            </w:r>
            <w:r w:rsidRPr="00B83690">
              <w:t>о</w:t>
            </w:r>
            <w:r w:rsidRPr="00B83690">
              <w:t>странстве.</w:t>
            </w:r>
          </w:p>
        </w:tc>
        <w:tc>
          <w:tcPr>
            <w:tcW w:w="178" w:type="pct"/>
          </w:tcPr>
          <w:p w:rsidR="000655DC" w:rsidRPr="00815C89" w:rsidRDefault="000655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655DC" w:rsidRPr="00815C89" w:rsidRDefault="000655DC" w:rsidP="00475D93">
            <w:pPr>
              <w:pStyle w:val="Style14"/>
              <w:widowControl/>
              <w:ind w:firstLine="0"/>
              <w:jc w:val="center"/>
            </w:pPr>
            <w:r>
              <w:t>1(1И)</w:t>
            </w:r>
          </w:p>
        </w:tc>
        <w:tc>
          <w:tcPr>
            <w:tcW w:w="255" w:type="pct"/>
          </w:tcPr>
          <w:p w:rsidR="000655DC" w:rsidRPr="00D325A1" w:rsidRDefault="000655DC" w:rsidP="00F51813">
            <w:pPr>
              <w:pStyle w:val="Style14"/>
              <w:widowControl/>
              <w:ind w:firstLine="0"/>
              <w:jc w:val="center"/>
            </w:pPr>
            <w:r w:rsidRPr="00D325A1">
              <w:t>2</w:t>
            </w:r>
          </w:p>
        </w:tc>
        <w:tc>
          <w:tcPr>
            <w:tcW w:w="213" w:type="pct"/>
          </w:tcPr>
          <w:p w:rsidR="000655DC" w:rsidRPr="00815C89" w:rsidRDefault="000655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0655DC" w:rsidRPr="00896D79" w:rsidRDefault="000655DC" w:rsidP="00F51813">
            <w:pPr>
              <w:pStyle w:val="Style14"/>
              <w:widowControl/>
              <w:ind w:firstLine="0"/>
              <w:jc w:val="center"/>
            </w:pPr>
            <w:r w:rsidRPr="00896D79">
              <w:t>3</w:t>
            </w:r>
          </w:p>
        </w:tc>
        <w:tc>
          <w:tcPr>
            <w:tcW w:w="1069" w:type="pct"/>
          </w:tcPr>
          <w:p w:rsidR="000655DC" w:rsidRDefault="000655DC" w:rsidP="00066036">
            <w:pPr>
              <w:pStyle w:val="Style14"/>
              <w:widowControl/>
              <w:ind w:firstLine="0"/>
              <w:jc w:val="left"/>
            </w:pPr>
            <w:r>
              <w:t xml:space="preserve">1. </w:t>
            </w:r>
            <w:r w:rsidRPr="00A964F8">
              <w:t xml:space="preserve">Выполнение </w:t>
            </w:r>
            <w:r>
              <w:t>лабораторной работы..</w:t>
            </w:r>
          </w:p>
          <w:p w:rsidR="000655DC" w:rsidRPr="00815C89" w:rsidRDefault="000655DC" w:rsidP="00066036">
            <w:pPr>
              <w:pStyle w:val="Style14"/>
              <w:widowControl/>
              <w:ind w:firstLine="0"/>
              <w:jc w:val="left"/>
            </w:pPr>
            <w:r>
              <w:t xml:space="preserve">2. </w:t>
            </w:r>
            <w:r w:rsidRPr="00815C89">
              <w:t>Самостоятельное изучение учебной и научно литературы</w:t>
            </w:r>
          </w:p>
        </w:tc>
        <w:tc>
          <w:tcPr>
            <w:tcW w:w="833" w:type="pct"/>
          </w:tcPr>
          <w:p w:rsidR="000655DC" w:rsidRPr="00B21909" w:rsidRDefault="000655DC" w:rsidP="00FD05FD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B21909">
              <w:rPr>
                <w:rStyle w:val="FontStyle31"/>
                <w:rFonts w:ascii="Times New Roman" w:hAnsi="Times New Roman"/>
                <w:sz w:val="24"/>
              </w:rPr>
              <w:t>Выполнение лабор</w:t>
            </w:r>
            <w:r w:rsidRPr="00B21909">
              <w:rPr>
                <w:rStyle w:val="FontStyle31"/>
                <w:rFonts w:ascii="Times New Roman" w:hAnsi="Times New Roman"/>
                <w:sz w:val="24"/>
              </w:rPr>
              <w:t>а</w:t>
            </w:r>
            <w:r w:rsidRPr="00B21909">
              <w:rPr>
                <w:rStyle w:val="FontStyle31"/>
                <w:rFonts w:ascii="Times New Roman" w:hAnsi="Times New Roman"/>
                <w:sz w:val="24"/>
              </w:rPr>
              <w:t>торной работы</w:t>
            </w:r>
          </w:p>
        </w:tc>
        <w:tc>
          <w:tcPr>
            <w:tcW w:w="500" w:type="pct"/>
          </w:tcPr>
          <w:p w:rsidR="000655DC" w:rsidRPr="00B630BD" w:rsidRDefault="000655DC" w:rsidP="00D03643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</w:rPr>
              <w:t>ПК-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</w:tc>
      </w:tr>
      <w:tr w:rsidR="000655DC" w:rsidRPr="00815C89" w:rsidTr="00A211C4">
        <w:trPr>
          <w:trHeight w:val="422"/>
        </w:trPr>
        <w:tc>
          <w:tcPr>
            <w:tcW w:w="1373" w:type="pct"/>
          </w:tcPr>
          <w:p w:rsidR="000655DC" w:rsidRPr="00B83690" w:rsidRDefault="000655DC" w:rsidP="00F51813">
            <w:pPr>
              <w:ind w:firstLine="0"/>
            </w:pPr>
            <w:r w:rsidRPr="00B83690">
              <w:t>1.3 Параллельные и центральные пр</w:t>
            </w:r>
            <w:r w:rsidRPr="00B83690">
              <w:t>о</w:t>
            </w:r>
            <w:r w:rsidRPr="00B83690">
              <w:t>екции.</w:t>
            </w:r>
          </w:p>
        </w:tc>
        <w:tc>
          <w:tcPr>
            <w:tcW w:w="178" w:type="pct"/>
          </w:tcPr>
          <w:p w:rsidR="000655DC" w:rsidRPr="00815C89" w:rsidRDefault="000655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655DC" w:rsidRPr="00815C89" w:rsidRDefault="000655DC" w:rsidP="00475D93">
            <w:pPr>
              <w:pStyle w:val="Style14"/>
              <w:widowControl/>
              <w:ind w:firstLine="0"/>
              <w:jc w:val="center"/>
            </w:pPr>
            <w:r>
              <w:t>1(1И)</w:t>
            </w:r>
          </w:p>
        </w:tc>
        <w:tc>
          <w:tcPr>
            <w:tcW w:w="255" w:type="pct"/>
          </w:tcPr>
          <w:p w:rsidR="000655DC" w:rsidRPr="00D325A1" w:rsidRDefault="000655DC" w:rsidP="00F51813">
            <w:pPr>
              <w:pStyle w:val="Style14"/>
              <w:widowControl/>
              <w:ind w:firstLine="0"/>
              <w:jc w:val="center"/>
            </w:pPr>
            <w:r w:rsidRPr="00D325A1">
              <w:t>2</w:t>
            </w:r>
          </w:p>
        </w:tc>
        <w:tc>
          <w:tcPr>
            <w:tcW w:w="213" w:type="pct"/>
          </w:tcPr>
          <w:p w:rsidR="000655DC" w:rsidRPr="00815C89" w:rsidRDefault="000655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0655DC" w:rsidRPr="00896D79" w:rsidRDefault="000655DC" w:rsidP="00F51813">
            <w:pPr>
              <w:pStyle w:val="Style14"/>
              <w:widowControl/>
              <w:ind w:firstLine="0"/>
              <w:jc w:val="center"/>
            </w:pPr>
            <w:r w:rsidRPr="00896D79">
              <w:t>3</w:t>
            </w:r>
          </w:p>
        </w:tc>
        <w:tc>
          <w:tcPr>
            <w:tcW w:w="1069" w:type="pct"/>
          </w:tcPr>
          <w:p w:rsidR="000655DC" w:rsidRPr="00815C89" w:rsidRDefault="000655DC" w:rsidP="00815C89">
            <w:pPr>
              <w:pStyle w:val="Style14"/>
              <w:widowControl/>
              <w:ind w:firstLine="0"/>
            </w:pPr>
            <w:r>
              <w:t>1. Ознакомление с форматом  реализации проекции граф</w:t>
            </w:r>
            <w:r>
              <w:t>и</w:t>
            </w:r>
            <w:r>
              <w:t>ческих объектов в САПР-системах</w:t>
            </w:r>
            <w:r w:rsidRPr="00815C89">
              <w:t>.</w:t>
            </w:r>
          </w:p>
          <w:p w:rsidR="000655DC" w:rsidRPr="00815C89" w:rsidRDefault="000655DC" w:rsidP="00A96ACB">
            <w:pPr>
              <w:pStyle w:val="Style14"/>
              <w:widowControl/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работы.</w:t>
            </w:r>
            <w:r w:rsidRPr="00A964F8">
              <w:t xml:space="preserve"> </w:t>
            </w:r>
          </w:p>
        </w:tc>
        <w:tc>
          <w:tcPr>
            <w:tcW w:w="833" w:type="pct"/>
          </w:tcPr>
          <w:p w:rsidR="000655DC" w:rsidRPr="00B21909" w:rsidRDefault="000655DC" w:rsidP="00FD05FD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B21909">
              <w:rPr>
                <w:rStyle w:val="FontStyle31"/>
                <w:rFonts w:ascii="Times New Roman" w:hAnsi="Times New Roman"/>
                <w:sz w:val="24"/>
              </w:rPr>
              <w:t>Выполнение лабор</w:t>
            </w:r>
            <w:r w:rsidRPr="00B21909">
              <w:rPr>
                <w:rStyle w:val="FontStyle31"/>
                <w:rFonts w:ascii="Times New Roman" w:hAnsi="Times New Roman"/>
                <w:sz w:val="24"/>
              </w:rPr>
              <w:t>а</w:t>
            </w:r>
            <w:r w:rsidRPr="00B21909">
              <w:rPr>
                <w:rStyle w:val="FontStyle31"/>
                <w:rFonts w:ascii="Times New Roman" w:hAnsi="Times New Roman"/>
                <w:sz w:val="24"/>
              </w:rPr>
              <w:t>торной работы</w:t>
            </w:r>
          </w:p>
        </w:tc>
        <w:tc>
          <w:tcPr>
            <w:tcW w:w="500" w:type="pct"/>
          </w:tcPr>
          <w:p w:rsidR="000655DC" w:rsidRPr="00B630BD" w:rsidRDefault="000655DC" w:rsidP="00D03643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</w:rPr>
              <w:t>ПК-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</w:tc>
      </w:tr>
      <w:tr w:rsidR="000655DC" w:rsidRPr="00815C89" w:rsidTr="00A211C4">
        <w:trPr>
          <w:trHeight w:val="336"/>
        </w:trPr>
        <w:tc>
          <w:tcPr>
            <w:tcW w:w="1373" w:type="pct"/>
            <w:vAlign w:val="center"/>
          </w:tcPr>
          <w:p w:rsidR="000655DC" w:rsidRPr="00815C89" w:rsidRDefault="000655DC" w:rsidP="00D325A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15C89">
              <w:rPr>
                <w:b/>
              </w:rPr>
              <w:t>Итого по разделу</w:t>
            </w:r>
          </w:p>
        </w:tc>
        <w:tc>
          <w:tcPr>
            <w:tcW w:w="178" w:type="pct"/>
            <w:vAlign w:val="center"/>
          </w:tcPr>
          <w:p w:rsidR="000655DC" w:rsidRPr="00815C89" w:rsidRDefault="000655DC" w:rsidP="00D325A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vAlign w:val="center"/>
          </w:tcPr>
          <w:p w:rsidR="000655DC" w:rsidRPr="00815C89" w:rsidRDefault="000655DC" w:rsidP="00D325A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4(4И)</w:t>
            </w:r>
          </w:p>
        </w:tc>
        <w:tc>
          <w:tcPr>
            <w:tcW w:w="255" w:type="pct"/>
            <w:vAlign w:val="center"/>
          </w:tcPr>
          <w:p w:rsidR="000655DC" w:rsidRPr="00D325A1" w:rsidRDefault="000655DC" w:rsidP="00D325A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325A1">
              <w:rPr>
                <w:b/>
              </w:rPr>
              <w:t>8/8и</w:t>
            </w:r>
          </w:p>
        </w:tc>
        <w:tc>
          <w:tcPr>
            <w:tcW w:w="213" w:type="pct"/>
            <w:vAlign w:val="center"/>
          </w:tcPr>
          <w:p w:rsidR="000655DC" w:rsidRPr="00815C89" w:rsidRDefault="000655DC" w:rsidP="00D325A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8" w:type="pct"/>
            <w:vAlign w:val="center"/>
          </w:tcPr>
          <w:p w:rsidR="000655DC" w:rsidRPr="00815C89" w:rsidRDefault="000655DC" w:rsidP="00D325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b/>
                <w:sz w:val="24"/>
              </w:rPr>
              <w:t>12</w:t>
            </w:r>
          </w:p>
        </w:tc>
        <w:tc>
          <w:tcPr>
            <w:tcW w:w="1069" w:type="pct"/>
            <w:vAlign w:val="center"/>
          </w:tcPr>
          <w:p w:rsidR="000655DC" w:rsidRPr="00815C89" w:rsidRDefault="000655DC" w:rsidP="00D325A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833" w:type="pct"/>
            <w:vAlign w:val="center"/>
          </w:tcPr>
          <w:p w:rsidR="000655DC" w:rsidRPr="00815C89" w:rsidRDefault="000655DC" w:rsidP="00D325A1">
            <w:pPr>
              <w:pStyle w:val="Style14"/>
              <w:widowControl/>
              <w:ind w:firstLine="0"/>
              <w:jc w:val="center"/>
              <w:rPr>
                <w:rFonts w:cs="Georgia"/>
                <w:b/>
              </w:rPr>
            </w:pPr>
            <w:r w:rsidRPr="00815C89">
              <w:rPr>
                <w:rStyle w:val="FontStyle31"/>
                <w:rFonts w:ascii="Times New Roman" w:hAnsi="Times New Roman"/>
                <w:b/>
                <w:sz w:val="24"/>
              </w:rPr>
              <w:t>Доклад с презентац</w:t>
            </w:r>
            <w:r w:rsidRPr="00815C89">
              <w:rPr>
                <w:rStyle w:val="FontStyle31"/>
                <w:rFonts w:ascii="Times New Roman" w:hAnsi="Times New Roman"/>
                <w:b/>
                <w:sz w:val="24"/>
              </w:rPr>
              <w:t>и</w:t>
            </w:r>
            <w:r w:rsidRPr="00815C89">
              <w:rPr>
                <w:rStyle w:val="FontStyle31"/>
                <w:rFonts w:ascii="Times New Roman" w:hAnsi="Times New Roman"/>
                <w:b/>
                <w:sz w:val="24"/>
              </w:rPr>
              <w:t>ей</w:t>
            </w:r>
          </w:p>
        </w:tc>
        <w:tc>
          <w:tcPr>
            <w:tcW w:w="500" w:type="pct"/>
            <w:vAlign w:val="center"/>
          </w:tcPr>
          <w:p w:rsidR="000655DC" w:rsidRPr="00815C89" w:rsidRDefault="000655DC" w:rsidP="00D325A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</w:tr>
      <w:tr w:rsidR="000655DC" w:rsidRPr="00F91FA6" w:rsidTr="00A211C4">
        <w:trPr>
          <w:trHeight w:val="70"/>
        </w:trPr>
        <w:tc>
          <w:tcPr>
            <w:tcW w:w="1373" w:type="pct"/>
          </w:tcPr>
          <w:p w:rsidR="000655DC" w:rsidRPr="00D63BB6" w:rsidRDefault="000655DC" w:rsidP="00F51813">
            <w:pPr>
              <w:ind w:firstLine="0"/>
            </w:pPr>
            <w:r w:rsidRPr="00D63BB6">
              <w:t>Раздел 2. Математические основы а</w:t>
            </w:r>
            <w:r w:rsidRPr="00D63BB6">
              <w:t>л</w:t>
            </w:r>
            <w:r w:rsidRPr="00D63BB6">
              <w:t>горитмов рендеринга графических объектов.</w:t>
            </w:r>
          </w:p>
        </w:tc>
        <w:tc>
          <w:tcPr>
            <w:tcW w:w="178" w:type="pct"/>
          </w:tcPr>
          <w:p w:rsidR="000655DC" w:rsidRPr="00F91FA6" w:rsidRDefault="000655DC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02" w:type="pct"/>
          </w:tcPr>
          <w:p w:rsidR="000655DC" w:rsidRPr="00F91FA6" w:rsidRDefault="000655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5" w:type="pct"/>
          </w:tcPr>
          <w:p w:rsidR="000655DC" w:rsidRPr="00F91FA6" w:rsidRDefault="000655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0655DC" w:rsidRPr="00F91FA6" w:rsidRDefault="000655D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0655DC" w:rsidRPr="00F91FA6" w:rsidRDefault="000655DC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69" w:type="pct"/>
          </w:tcPr>
          <w:p w:rsidR="000655DC" w:rsidRPr="00F91FA6" w:rsidRDefault="000655DC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33" w:type="pct"/>
          </w:tcPr>
          <w:p w:rsidR="000655DC" w:rsidRPr="00F91FA6" w:rsidRDefault="000655DC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00" w:type="pct"/>
          </w:tcPr>
          <w:p w:rsidR="000655DC" w:rsidRPr="00F91FA6" w:rsidRDefault="000655DC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0655DC" w:rsidRPr="00C17915" w:rsidTr="00A211C4">
        <w:trPr>
          <w:trHeight w:val="499"/>
        </w:trPr>
        <w:tc>
          <w:tcPr>
            <w:tcW w:w="1373" w:type="pct"/>
          </w:tcPr>
          <w:p w:rsidR="000655DC" w:rsidRPr="00D63BB6" w:rsidRDefault="000655DC" w:rsidP="00D63BB6">
            <w:pPr>
              <w:ind w:firstLine="0"/>
            </w:pPr>
            <w:r w:rsidRPr="00D63BB6">
              <w:t>2.1 Трехкомпонентная теория цвета. Законы Грассмана. Цветовая темпер</w:t>
            </w:r>
            <w:r w:rsidRPr="00D63BB6">
              <w:t>а</w:t>
            </w:r>
            <w:r w:rsidRPr="00D63BB6">
              <w:t>тура. Цветовой график МКО.</w:t>
            </w:r>
          </w:p>
        </w:tc>
        <w:tc>
          <w:tcPr>
            <w:tcW w:w="178" w:type="pct"/>
          </w:tcPr>
          <w:p w:rsidR="000655DC" w:rsidRPr="009306EF" w:rsidRDefault="000655DC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02" w:type="pct"/>
            <w:vAlign w:val="center"/>
          </w:tcPr>
          <w:p w:rsidR="000655DC" w:rsidRPr="009306EF" w:rsidRDefault="000655DC" w:rsidP="0095169E">
            <w:pPr>
              <w:pStyle w:val="Style14"/>
              <w:widowControl/>
              <w:ind w:firstLine="0"/>
              <w:jc w:val="center"/>
            </w:pPr>
            <w:r w:rsidRPr="009306EF">
              <w:t>2</w:t>
            </w:r>
          </w:p>
        </w:tc>
        <w:tc>
          <w:tcPr>
            <w:tcW w:w="255" w:type="pct"/>
            <w:vAlign w:val="center"/>
          </w:tcPr>
          <w:p w:rsidR="000655DC" w:rsidRPr="009306EF" w:rsidRDefault="000655DC" w:rsidP="0095169E">
            <w:pPr>
              <w:pStyle w:val="Style14"/>
              <w:widowControl/>
              <w:ind w:firstLine="0"/>
              <w:jc w:val="center"/>
            </w:pPr>
            <w:r w:rsidRPr="009306EF">
              <w:t>4</w:t>
            </w:r>
          </w:p>
        </w:tc>
        <w:tc>
          <w:tcPr>
            <w:tcW w:w="213" w:type="pct"/>
            <w:vAlign w:val="center"/>
          </w:tcPr>
          <w:p w:rsidR="000655DC" w:rsidRPr="009306EF" w:rsidRDefault="000655DC" w:rsidP="00A964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  <w:vAlign w:val="center"/>
          </w:tcPr>
          <w:p w:rsidR="000655DC" w:rsidRPr="009306EF" w:rsidRDefault="000655DC" w:rsidP="0095169E">
            <w:pPr>
              <w:pStyle w:val="Style14"/>
              <w:widowControl/>
              <w:ind w:firstLine="0"/>
              <w:jc w:val="center"/>
            </w:pPr>
            <w:r w:rsidRPr="009306EF">
              <w:t>6</w:t>
            </w:r>
          </w:p>
        </w:tc>
        <w:tc>
          <w:tcPr>
            <w:tcW w:w="1069" w:type="pct"/>
          </w:tcPr>
          <w:p w:rsidR="000655DC" w:rsidRPr="00A964F8" w:rsidRDefault="000655DC" w:rsidP="00F91FA6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лабораторной работе</w:t>
            </w:r>
            <w:r w:rsidRPr="00A964F8">
              <w:t>.</w:t>
            </w:r>
          </w:p>
          <w:p w:rsidR="000655DC" w:rsidRPr="00A964F8" w:rsidRDefault="000655DC" w:rsidP="00F91FA6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работы.</w:t>
            </w:r>
            <w:r w:rsidRPr="00A964F8">
              <w:t xml:space="preserve"> </w:t>
            </w:r>
          </w:p>
          <w:p w:rsidR="000655DC" w:rsidRPr="00C45CAB" w:rsidRDefault="000655DC" w:rsidP="00F91FA6">
            <w:pPr>
              <w:ind w:firstLine="0"/>
              <w:rPr>
                <w:rStyle w:val="FontStyle31"/>
                <w:rFonts w:ascii="Times New Roman" w:hAnsi="Times New Roman" w:cs="Georgia"/>
                <w:color w:val="C00000"/>
                <w:sz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учебной и научно литературы</w:t>
            </w:r>
          </w:p>
        </w:tc>
        <w:tc>
          <w:tcPr>
            <w:tcW w:w="833" w:type="pct"/>
          </w:tcPr>
          <w:p w:rsidR="000655DC" w:rsidRDefault="000655DC" w:rsidP="00F91FA6">
            <w:pPr>
              <w:ind w:firstLine="0"/>
            </w:pPr>
            <w:r>
              <w:t>1.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  <w:r>
              <w:t xml:space="preserve"> по л</w:t>
            </w:r>
            <w:r>
              <w:t>а</w:t>
            </w:r>
            <w:r>
              <w:t>бораторной работе.</w:t>
            </w:r>
          </w:p>
          <w:p w:rsidR="000655DC" w:rsidRPr="00A964F8" w:rsidRDefault="000655DC" w:rsidP="00F91FA6">
            <w:pPr>
              <w:ind w:firstLine="0"/>
            </w:pPr>
            <w:r>
              <w:t>2. Устный опрос.</w:t>
            </w:r>
          </w:p>
        </w:tc>
        <w:tc>
          <w:tcPr>
            <w:tcW w:w="500" w:type="pct"/>
          </w:tcPr>
          <w:p w:rsidR="000655DC" w:rsidRPr="005A29F0" w:rsidRDefault="000655DC" w:rsidP="006C5204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</w:rPr>
              <w:t>ПК-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</w:tc>
      </w:tr>
      <w:tr w:rsidR="000655DC" w:rsidRPr="00C17915" w:rsidTr="00A211C4">
        <w:trPr>
          <w:trHeight w:val="499"/>
        </w:trPr>
        <w:tc>
          <w:tcPr>
            <w:tcW w:w="1373" w:type="pct"/>
          </w:tcPr>
          <w:p w:rsidR="000655DC" w:rsidRPr="00D63BB6" w:rsidRDefault="000655DC" w:rsidP="00F51813">
            <w:pPr>
              <w:ind w:firstLine="0"/>
            </w:pPr>
            <w:r w:rsidRPr="00D63BB6">
              <w:t>2.2 Математическое описание алг</w:t>
            </w:r>
            <w:r w:rsidRPr="00D63BB6">
              <w:t>о</w:t>
            </w:r>
            <w:r w:rsidRPr="00D63BB6">
              <w:t>ритмов закраски графических объе</w:t>
            </w:r>
            <w:r w:rsidRPr="00D63BB6">
              <w:t>к</w:t>
            </w:r>
            <w:r w:rsidRPr="00D63BB6">
              <w:t>тов (алгоритмы рендеринга)</w:t>
            </w:r>
          </w:p>
        </w:tc>
        <w:tc>
          <w:tcPr>
            <w:tcW w:w="178" w:type="pct"/>
          </w:tcPr>
          <w:p w:rsidR="000655DC" w:rsidRPr="009306EF" w:rsidRDefault="000655DC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02" w:type="pct"/>
            <w:vAlign w:val="center"/>
          </w:tcPr>
          <w:p w:rsidR="000655DC" w:rsidRPr="009306EF" w:rsidRDefault="000655DC" w:rsidP="0095169E">
            <w:pPr>
              <w:pStyle w:val="Style14"/>
              <w:widowControl/>
              <w:ind w:firstLine="0"/>
              <w:jc w:val="center"/>
            </w:pPr>
            <w:r w:rsidRPr="009306EF">
              <w:t>2</w:t>
            </w:r>
          </w:p>
        </w:tc>
        <w:tc>
          <w:tcPr>
            <w:tcW w:w="255" w:type="pct"/>
            <w:vAlign w:val="center"/>
          </w:tcPr>
          <w:p w:rsidR="000655DC" w:rsidRPr="009306EF" w:rsidRDefault="000655DC" w:rsidP="0095169E">
            <w:pPr>
              <w:pStyle w:val="Style14"/>
              <w:widowControl/>
              <w:ind w:firstLine="0"/>
              <w:jc w:val="center"/>
            </w:pPr>
            <w:r w:rsidRPr="009306EF">
              <w:t>4</w:t>
            </w:r>
          </w:p>
        </w:tc>
        <w:tc>
          <w:tcPr>
            <w:tcW w:w="213" w:type="pct"/>
            <w:vAlign w:val="center"/>
          </w:tcPr>
          <w:p w:rsidR="000655DC" w:rsidRPr="009306EF" w:rsidRDefault="000655DC" w:rsidP="00A964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  <w:vAlign w:val="center"/>
          </w:tcPr>
          <w:p w:rsidR="000655DC" w:rsidRPr="009306EF" w:rsidRDefault="000655DC" w:rsidP="0095169E">
            <w:pPr>
              <w:pStyle w:val="Style14"/>
              <w:widowControl/>
              <w:ind w:firstLine="0"/>
              <w:jc w:val="center"/>
            </w:pPr>
            <w:r w:rsidRPr="009306EF">
              <w:t>6</w:t>
            </w:r>
          </w:p>
        </w:tc>
        <w:tc>
          <w:tcPr>
            <w:tcW w:w="1069" w:type="pct"/>
          </w:tcPr>
          <w:p w:rsidR="000655DC" w:rsidRPr="00A964F8" w:rsidRDefault="000655DC" w:rsidP="00A96ACB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лабораторной работе</w:t>
            </w:r>
            <w:r w:rsidRPr="00A964F8">
              <w:t>.</w:t>
            </w:r>
          </w:p>
          <w:p w:rsidR="000655DC" w:rsidRPr="00A964F8" w:rsidRDefault="000655DC" w:rsidP="00A96ACB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работы.</w:t>
            </w:r>
            <w:r w:rsidRPr="00A964F8">
              <w:t xml:space="preserve"> </w:t>
            </w:r>
          </w:p>
          <w:p w:rsidR="000655DC" w:rsidRPr="00C45CAB" w:rsidRDefault="000655DC" w:rsidP="00A96ACB">
            <w:pPr>
              <w:ind w:firstLine="0"/>
              <w:rPr>
                <w:rStyle w:val="FontStyle31"/>
                <w:rFonts w:ascii="Times New Roman" w:hAnsi="Times New Roman" w:cs="Georgia"/>
                <w:color w:val="C00000"/>
                <w:sz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учебной и научно литературы</w:t>
            </w:r>
          </w:p>
        </w:tc>
        <w:tc>
          <w:tcPr>
            <w:tcW w:w="833" w:type="pct"/>
          </w:tcPr>
          <w:p w:rsidR="000655DC" w:rsidRDefault="000655DC" w:rsidP="00F91FA6">
            <w:pPr>
              <w:ind w:firstLine="0"/>
            </w:pPr>
            <w:r>
              <w:t>1.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  <w:r>
              <w:t xml:space="preserve"> по л</w:t>
            </w:r>
            <w:r>
              <w:t>а</w:t>
            </w:r>
            <w:r>
              <w:t>бораторной работе.</w:t>
            </w:r>
          </w:p>
          <w:p w:rsidR="000655DC" w:rsidRPr="00C17915" w:rsidRDefault="000655DC" w:rsidP="00F91FA6">
            <w:pPr>
              <w:ind w:firstLine="0"/>
              <w:rPr>
                <w:color w:val="C00000"/>
              </w:rPr>
            </w:pPr>
            <w:r>
              <w:t>2. Устный опрос.</w:t>
            </w:r>
          </w:p>
        </w:tc>
        <w:tc>
          <w:tcPr>
            <w:tcW w:w="500" w:type="pct"/>
          </w:tcPr>
          <w:p w:rsidR="000655DC" w:rsidRPr="005A29F0" w:rsidRDefault="000655DC" w:rsidP="006C5204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</w:rPr>
              <w:t>ПК-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</w:tc>
      </w:tr>
      <w:tr w:rsidR="000655DC" w:rsidRPr="00C17915" w:rsidTr="00A211C4">
        <w:trPr>
          <w:trHeight w:val="499"/>
        </w:trPr>
        <w:tc>
          <w:tcPr>
            <w:tcW w:w="1373" w:type="pct"/>
          </w:tcPr>
          <w:p w:rsidR="000655DC" w:rsidRPr="00D63BB6" w:rsidRDefault="000655DC" w:rsidP="00F51813">
            <w:pPr>
              <w:ind w:firstLine="0"/>
            </w:pPr>
            <w:r w:rsidRPr="00D63BB6">
              <w:t>2.3 Алгоритмы реализации способов закраски графических объектов: з</w:t>
            </w:r>
            <w:r w:rsidRPr="00D63BB6">
              <w:t>а</w:t>
            </w:r>
            <w:r w:rsidRPr="00D63BB6">
              <w:t>ливка затравкой, заливка «сканиру</w:t>
            </w:r>
            <w:r w:rsidRPr="00D63BB6">
              <w:t>ю</w:t>
            </w:r>
            <w:r w:rsidRPr="00D63BB6">
              <w:t>щей строкой».</w:t>
            </w:r>
          </w:p>
        </w:tc>
        <w:tc>
          <w:tcPr>
            <w:tcW w:w="178" w:type="pct"/>
          </w:tcPr>
          <w:p w:rsidR="000655DC" w:rsidRPr="009306EF" w:rsidRDefault="000655DC" w:rsidP="00066036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02" w:type="pct"/>
            <w:vAlign w:val="center"/>
          </w:tcPr>
          <w:p w:rsidR="000655DC" w:rsidRPr="009306EF" w:rsidRDefault="000655DC" w:rsidP="0095169E">
            <w:pPr>
              <w:pStyle w:val="Style14"/>
              <w:widowControl/>
              <w:ind w:firstLine="0"/>
              <w:jc w:val="center"/>
            </w:pPr>
            <w:r w:rsidRPr="009306EF">
              <w:t>2</w:t>
            </w:r>
          </w:p>
        </w:tc>
        <w:tc>
          <w:tcPr>
            <w:tcW w:w="255" w:type="pct"/>
            <w:vAlign w:val="center"/>
          </w:tcPr>
          <w:p w:rsidR="000655DC" w:rsidRPr="009306EF" w:rsidRDefault="000655DC" w:rsidP="0095169E">
            <w:pPr>
              <w:pStyle w:val="Style14"/>
              <w:widowControl/>
              <w:ind w:firstLine="0"/>
              <w:jc w:val="center"/>
            </w:pPr>
            <w:r w:rsidRPr="009306EF">
              <w:t>4</w:t>
            </w:r>
          </w:p>
        </w:tc>
        <w:tc>
          <w:tcPr>
            <w:tcW w:w="213" w:type="pct"/>
            <w:vAlign w:val="center"/>
          </w:tcPr>
          <w:p w:rsidR="000655DC" w:rsidRPr="009306EF" w:rsidRDefault="000655DC" w:rsidP="00A964F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  <w:vAlign w:val="center"/>
          </w:tcPr>
          <w:p w:rsidR="000655DC" w:rsidRPr="009306EF" w:rsidRDefault="000655DC" w:rsidP="0095169E">
            <w:pPr>
              <w:pStyle w:val="Style14"/>
              <w:widowControl/>
              <w:ind w:firstLine="0"/>
              <w:jc w:val="center"/>
            </w:pPr>
            <w:r w:rsidRPr="009306EF">
              <w:t>6</w:t>
            </w:r>
          </w:p>
        </w:tc>
        <w:tc>
          <w:tcPr>
            <w:tcW w:w="1069" w:type="pct"/>
          </w:tcPr>
          <w:p w:rsidR="000655DC" w:rsidRPr="00A964F8" w:rsidRDefault="000655DC" w:rsidP="00A96ACB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лабораторной работе</w:t>
            </w:r>
            <w:r w:rsidRPr="00A964F8">
              <w:t>.</w:t>
            </w:r>
          </w:p>
          <w:p w:rsidR="000655DC" w:rsidRPr="00A964F8" w:rsidRDefault="000655DC" w:rsidP="00A96ACB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работы.</w:t>
            </w:r>
            <w:r w:rsidRPr="00A964F8">
              <w:t xml:space="preserve"> </w:t>
            </w:r>
          </w:p>
          <w:p w:rsidR="000655DC" w:rsidRPr="00C45CAB" w:rsidRDefault="000655DC" w:rsidP="00A96ACB">
            <w:pPr>
              <w:ind w:firstLine="0"/>
              <w:rPr>
                <w:rStyle w:val="FontStyle31"/>
                <w:rFonts w:ascii="Times New Roman" w:hAnsi="Times New Roman" w:cs="Georgia"/>
                <w:color w:val="C00000"/>
                <w:sz w:val="24"/>
                <w:highlight w:val="yellow"/>
              </w:rPr>
            </w:pPr>
            <w:r>
              <w:t xml:space="preserve">3. </w:t>
            </w:r>
            <w:r w:rsidRPr="00F91FA6">
              <w:t>Самостоятельное изучение учебной и научно литературы</w:t>
            </w:r>
          </w:p>
        </w:tc>
        <w:tc>
          <w:tcPr>
            <w:tcW w:w="833" w:type="pct"/>
          </w:tcPr>
          <w:p w:rsidR="000655DC" w:rsidRDefault="000655DC" w:rsidP="00F91FA6">
            <w:pPr>
              <w:ind w:firstLine="0"/>
            </w:pPr>
            <w:r>
              <w:t>1.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  <w:r>
              <w:t xml:space="preserve"> по л</w:t>
            </w:r>
            <w:r>
              <w:t>а</w:t>
            </w:r>
            <w:r>
              <w:t>бораторной работе.</w:t>
            </w:r>
          </w:p>
          <w:p w:rsidR="000655DC" w:rsidRDefault="000655DC" w:rsidP="00F91FA6">
            <w:pPr>
              <w:ind w:firstLine="0"/>
              <w:rPr>
                <w:rStyle w:val="FontStyle31"/>
                <w:rFonts w:ascii="Times New Roman" w:hAnsi="Times New Roman" w:cs="Georgia"/>
                <w:color w:val="C00000"/>
                <w:sz w:val="24"/>
              </w:rPr>
            </w:pPr>
            <w:r>
              <w:t>2. Устный опрос.</w:t>
            </w:r>
          </w:p>
        </w:tc>
        <w:tc>
          <w:tcPr>
            <w:tcW w:w="500" w:type="pct"/>
          </w:tcPr>
          <w:p w:rsidR="000655DC" w:rsidRPr="005A29F0" w:rsidRDefault="000655DC" w:rsidP="006C5204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</w:rPr>
              <w:t>ПК-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</w:tc>
      </w:tr>
      <w:tr w:rsidR="000655DC" w:rsidRPr="00F91FA6" w:rsidTr="00A211C4">
        <w:trPr>
          <w:trHeight w:val="234"/>
        </w:trPr>
        <w:tc>
          <w:tcPr>
            <w:tcW w:w="1373" w:type="pct"/>
          </w:tcPr>
          <w:p w:rsidR="000655DC" w:rsidRPr="00F91FA6" w:rsidRDefault="000655DC" w:rsidP="00F91FA6">
            <w:pPr>
              <w:pStyle w:val="Style14"/>
              <w:widowControl/>
              <w:ind w:firstLine="0"/>
              <w:jc w:val="center"/>
            </w:pPr>
            <w:r w:rsidRPr="00F91FA6">
              <w:t>Итого по разделу</w:t>
            </w:r>
          </w:p>
        </w:tc>
        <w:tc>
          <w:tcPr>
            <w:tcW w:w="178" w:type="pct"/>
          </w:tcPr>
          <w:p w:rsidR="000655DC" w:rsidRPr="00F91FA6" w:rsidRDefault="000655DC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655DC" w:rsidRPr="001E2E0E" w:rsidRDefault="000655DC" w:rsidP="009306E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E2E0E">
              <w:rPr>
                <w:b/>
              </w:rPr>
              <w:t>6(6И)</w:t>
            </w:r>
          </w:p>
        </w:tc>
        <w:tc>
          <w:tcPr>
            <w:tcW w:w="255" w:type="pct"/>
          </w:tcPr>
          <w:p w:rsidR="000655DC" w:rsidRPr="001E2E0E" w:rsidRDefault="000655DC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E2E0E">
              <w:rPr>
                <w:b/>
              </w:rPr>
              <w:t>12</w:t>
            </w:r>
          </w:p>
        </w:tc>
        <w:tc>
          <w:tcPr>
            <w:tcW w:w="213" w:type="pct"/>
          </w:tcPr>
          <w:p w:rsidR="000655DC" w:rsidRPr="001E2E0E" w:rsidRDefault="000655DC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8" w:type="pct"/>
            <w:vAlign w:val="center"/>
          </w:tcPr>
          <w:p w:rsidR="000655DC" w:rsidRPr="001E2E0E" w:rsidRDefault="000655DC" w:rsidP="009516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E2E0E">
              <w:rPr>
                <w:b/>
                <w:position w:val="-24"/>
              </w:rPr>
              <w:t>18</w:t>
            </w:r>
          </w:p>
        </w:tc>
        <w:tc>
          <w:tcPr>
            <w:tcW w:w="1069" w:type="pct"/>
          </w:tcPr>
          <w:p w:rsidR="000655DC" w:rsidRPr="00F91FA6" w:rsidRDefault="000655DC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833" w:type="pct"/>
          </w:tcPr>
          <w:p w:rsidR="000655DC" w:rsidRPr="00F91FA6" w:rsidRDefault="000655DC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</w:p>
        </w:tc>
        <w:tc>
          <w:tcPr>
            <w:tcW w:w="500" w:type="pct"/>
          </w:tcPr>
          <w:p w:rsidR="000655DC" w:rsidRPr="00F91FA6" w:rsidRDefault="000655DC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0655DC" w:rsidRPr="00F91FA6" w:rsidTr="00A211C4">
        <w:trPr>
          <w:trHeight w:val="234"/>
        </w:trPr>
        <w:tc>
          <w:tcPr>
            <w:tcW w:w="1373" w:type="pct"/>
          </w:tcPr>
          <w:p w:rsidR="000655DC" w:rsidRPr="00950711" w:rsidRDefault="000655DC" w:rsidP="0095169E">
            <w:pPr>
              <w:ind w:firstLine="0"/>
            </w:pPr>
            <w:r w:rsidRPr="00950711">
              <w:t>Раздел 3. Удаление невидимых граней и линий. Построение кривых и п</w:t>
            </w:r>
            <w:r w:rsidRPr="00950711">
              <w:t>о</w:t>
            </w:r>
            <w:r w:rsidRPr="00950711">
              <w:t>верхностей.</w:t>
            </w:r>
          </w:p>
        </w:tc>
        <w:tc>
          <w:tcPr>
            <w:tcW w:w="178" w:type="pct"/>
          </w:tcPr>
          <w:p w:rsidR="000655DC" w:rsidRPr="00F91FA6" w:rsidRDefault="000655DC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655DC" w:rsidRDefault="000655DC" w:rsidP="009306E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5" w:type="pct"/>
          </w:tcPr>
          <w:p w:rsidR="000655DC" w:rsidRDefault="000655DC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0655DC" w:rsidRPr="00F91FA6" w:rsidRDefault="000655DC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  <w:vAlign w:val="center"/>
          </w:tcPr>
          <w:p w:rsidR="000655DC" w:rsidRPr="009306EF" w:rsidRDefault="000655DC" w:rsidP="0095169E">
            <w:pPr>
              <w:pStyle w:val="Style14"/>
              <w:widowControl/>
              <w:ind w:firstLine="0"/>
              <w:jc w:val="center"/>
              <w:rPr>
                <w:position w:val="-24"/>
              </w:rPr>
            </w:pPr>
          </w:p>
        </w:tc>
        <w:tc>
          <w:tcPr>
            <w:tcW w:w="1069" w:type="pct"/>
          </w:tcPr>
          <w:p w:rsidR="000655DC" w:rsidRPr="00F91FA6" w:rsidRDefault="000655DC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833" w:type="pct"/>
          </w:tcPr>
          <w:p w:rsidR="000655DC" w:rsidRPr="00F91FA6" w:rsidRDefault="000655DC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</w:p>
        </w:tc>
        <w:tc>
          <w:tcPr>
            <w:tcW w:w="500" w:type="pct"/>
          </w:tcPr>
          <w:p w:rsidR="000655DC" w:rsidRPr="00F91FA6" w:rsidRDefault="000655DC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0655DC" w:rsidRPr="00F91FA6" w:rsidTr="00A211C4">
        <w:trPr>
          <w:trHeight w:val="234"/>
        </w:trPr>
        <w:tc>
          <w:tcPr>
            <w:tcW w:w="1373" w:type="pct"/>
          </w:tcPr>
          <w:p w:rsidR="000655DC" w:rsidRPr="00950711" w:rsidRDefault="000655DC" w:rsidP="0095169E">
            <w:pPr>
              <w:ind w:firstLine="0"/>
            </w:pPr>
            <w:r w:rsidRPr="00950711">
              <w:t>3.1  Математическое описание алг</w:t>
            </w:r>
            <w:r w:rsidRPr="00950711">
              <w:t>о</w:t>
            </w:r>
            <w:r w:rsidRPr="00950711">
              <w:t>ритмов удаления невидимых граней и линий</w:t>
            </w:r>
          </w:p>
        </w:tc>
        <w:tc>
          <w:tcPr>
            <w:tcW w:w="178" w:type="pct"/>
          </w:tcPr>
          <w:p w:rsidR="000655DC" w:rsidRPr="00F91FA6" w:rsidRDefault="000655DC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0655DC" w:rsidRPr="00A211C4" w:rsidRDefault="000655DC" w:rsidP="0095169E">
            <w:pPr>
              <w:pStyle w:val="Style14"/>
              <w:widowControl/>
              <w:ind w:firstLine="0"/>
              <w:jc w:val="center"/>
            </w:pPr>
            <w:r w:rsidRPr="00A211C4">
              <w:t>2</w:t>
            </w:r>
          </w:p>
        </w:tc>
        <w:tc>
          <w:tcPr>
            <w:tcW w:w="255" w:type="pct"/>
            <w:vAlign w:val="center"/>
          </w:tcPr>
          <w:p w:rsidR="000655DC" w:rsidRPr="00A211C4" w:rsidRDefault="000655DC" w:rsidP="0095169E">
            <w:pPr>
              <w:pStyle w:val="Style14"/>
              <w:widowControl/>
              <w:ind w:firstLine="0"/>
              <w:jc w:val="center"/>
            </w:pPr>
            <w:r w:rsidRPr="00A211C4">
              <w:t>4</w:t>
            </w:r>
          </w:p>
        </w:tc>
        <w:tc>
          <w:tcPr>
            <w:tcW w:w="213" w:type="pct"/>
          </w:tcPr>
          <w:p w:rsidR="000655DC" w:rsidRPr="00F91FA6" w:rsidRDefault="000655DC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  <w:vAlign w:val="center"/>
          </w:tcPr>
          <w:p w:rsidR="000655DC" w:rsidRPr="00A211C4" w:rsidRDefault="000655DC" w:rsidP="0095169E">
            <w:pPr>
              <w:pStyle w:val="Style14"/>
              <w:widowControl/>
              <w:ind w:firstLine="0"/>
              <w:jc w:val="center"/>
            </w:pPr>
            <w:r w:rsidRPr="00A211C4">
              <w:t>6</w:t>
            </w:r>
          </w:p>
        </w:tc>
        <w:tc>
          <w:tcPr>
            <w:tcW w:w="1069" w:type="pct"/>
          </w:tcPr>
          <w:p w:rsidR="000655DC" w:rsidRPr="00A964F8" w:rsidRDefault="000655DC" w:rsidP="00EB4665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лабораторной работе</w:t>
            </w:r>
            <w:r w:rsidRPr="00A964F8">
              <w:t>.</w:t>
            </w:r>
          </w:p>
          <w:p w:rsidR="000655DC" w:rsidRPr="00A964F8" w:rsidRDefault="000655DC" w:rsidP="00EB4665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работы.</w:t>
            </w:r>
            <w:r w:rsidRPr="00A964F8">
              <w:t xml:space="preserve"> </w:t>
            </w:r>
          </w:p>
          <w:p w:rsidR="000655DC" w:rsidRPr="00F91FA6" w:rsidRDefault="000655DC" w:rsidP="0079156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 xml:space="preserve">3. </w:t>
            </w:r>
            <w:r w:rsidRPr="00F91FA6">
              <w:t xml:space="preserve">Самостоятельное изучение </w:t>
            </w:r>
            <w:r>
              <w:t>и экспертная оценка алгори</w:t>
            </w:r>
            <w:r>
              <w:t>т</w:t>
            </w:r>
            <w:r>
              <w:t xml:space="preserve">мов </w:t>
            </w:r>
            <w:r w:rsidRPr="00950711">
              <w:t>удаления невидимых гр</w:t>
            </w:r>
            <w:r w:rsidRPr="00950711">
              <w:t>а</w:t>
            </w:r>
            <w:r w:rsidRPr="00950711">
              <w:t>ней и линий</w:t>
            </w:r>
          </w:p>
        </w:tc>
        <w:tc>
          <w:tcPr>
            <w:tcW w:w="833" w:type="pct"/>
          </w:tcPr>
          <w:p w:rsidR="000655DC" w:rsidRDefault="000655DC" w:rsidP="0094664C">
            <w:pPr>
              <w:ind w:firstLine="0"/>
            </w:pPr>
            <w:r>
              <w:t>1.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  <w:r>
              <w:t xml:space="preserve"> по л</w:t>
            </w:r>
            <w:r>
              <w:t>а</w:t>
            </w:r>
            <w:r>
              <w:t>бораторной работе.</w:t>
            </w:r>
          </w:p>
          <w:p w:rsidR="000655DC" w:rsidRPr="00F91FA6" w:rsidRDefault="000655DC" w:rsidP="0094664C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t>2. Устный опрос.</w:t>
            </w:r>
          </w:p>
        </w:tc>
        <w:tc>
          <w:tcPr>
            <w:tcW w:w="500" w:type="pct"/>
          </w:tcPr>
          <w:p w:rsidR="000655DC" w:rsidRPr="005A29F0" w:rsidRDefault="000655DC" w:rsidP="0095169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</w:rPr>
              <w:t>ПК-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</w:tc>
      </w:tr>
      <w:tr w:rsidR="000655DC" w:rsidRPr="00F91FA6" w:rsidTr="00A211C4">
        <w:trPr>
          <w:trHeight w:val="234"/>
        </w:trPr>
        <w:tc>
          <w:tcPr>
            <w:tcW w:w="1373" w:type="pct"/>
          </w:tcPr>
          <w:p w:rsidR="000655DC" w:rsidRPr="00950711" w:rsidRDefault="000655DC" w:rsidP="0095169E">
            <w:pPr>
              <w:ind w:firstLine="0"/>
            </w:pPr>
            <w:r w:rsidRPr="00950711">
              <w:t xml:space="preserve">3.2 Построение сплайновых кривых. </w:t>
            </w:r>
          </w:p>
        </w:tc>
        <w:tc>
          <w:tcPr>
            <w:tcW w:w="178" w:type="pct"/>
          </w:tcPr>
          <w:p w:rsidR="000655DC" w:rsidRPr="00F91FA6" w:rsidRDefault="000655DC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0655DC" w:rsidRPr="00A211C4" w:rsidRDefault="000655DC" w:rsidP="0095169E">
            <w:pPr>
              <w:pStyle w:val="Style14"/>
              <w:widowControl/>
              <w:ind w:firstLine="0"/>
              <w:jc w:val="center"/>
            </w:pPr>
            <w:r w:rsidRPr="00A211C4">
              <w:t>2</w:t>
            </w:r>
          </w:p>
        </w:tc>
        <w:tc>
          <w:tcPr>
            <w:tcW w:w="255" w:type="pct"/>
            <w:vAlign w:val="center"/>
          </w:tcPr>
          <w:p w:rsidR="000655DC" w:rsidRPr="00A211C4" w:rsidRDefault="000655DC" w:rsidP="0095169E">
            <w:pPr>
              <w:pStyle w:val="Style14"/>
              <w:widowControl/>
              <w:ind w:firstLine="0"/>
              <w:jc w:val="center"/>
            </w:pPr>
            <w:r w:rsidRPr="00A211C4">
              <w:t>4</w:t>
            </w:r>
          </w:p>
        </w:tc>
        <w:tc>
          <w:tcPr>
            <w:tcW w:w="213" w:type="pct"/>
          </w:tcPr>
          <w:p w:rsidR="000655DC" w:rsidRPr="00F91FA6" w:rsidRDefault="000655DC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  <w:vAlign w:val="center"/>
          </w:tcPr>
          <w:p w:rsidR="000655DC" w:rsidRPr="00A211C4" w:rsidRDefault="000655DC" w:rsidP="0095169E">
            <w:pPr>
              <w:pStyle w:val="Style14"/>
              <w:widowControl/>
              <w:ind w:firstLine="0"/>
              <w:jc w:val="center"/>
            </w:pPr>
            <w:r>
              <w:t>8,05</w:t>
            </w:r>
          </w:p>
        </w:tc>
        <w:tc>
          <w:tcPr>
            <w:tcW w:w="1069" w:type="pct"/>
          </w:tcPr>
          <w:p w:rsidR="000655DC" w:rsidRPr="00A964F8" w:rsidRDefault="000655DC" w:rsidP="00EB4665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лабораторной работе</w:t>
            </w:r>
            <w:r w:rsidRPr="00A964F8">
              <w:t>.</w:t>
            </w:r>
          </w:p>
          <w:p w:rsidR="000655DC" w:rsidRPr="00A964F8" w:rsidRDefault="000655DC" w:rsidP="00EB4665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работы.</w:t>
            </w:r>
            <w:r w:rsidRPr="00A964F8">
              <w:t xml:space="preserve"> </w:t>
            </w:r>
          </w:p>
          <w:p w:rsidR="000655DC" w:rsidRPr="00F91FA6" w:rsidRDefault="000655DC" w:rsidP="008E542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 xml:space="preserve">3. </w:t>
            </w:r>
            <w:r w:rsidRPr="008E5426">
              <w:t>Разработка глоссария</w:t>
            </w:r>
            <w:r>
              <w:t xml:space="preserve"> по теме «Сплайновые кривые»</w:t>
            </w:r>
          </w:p>
        </w:tc>
        <w:tc>
          <w:tcPr>
            <w:tcW w:w="833" w:type="pct"/>
          </w:tcPr>
          <w:p w:rsidR="000655DC" w:rsidRDefault="000655DC" w:rsidP="0094664C">
            <w:pPr>
              <w:ind w:firstLine="0"/>
            </w:pPr>
            <w:r>
              <w:t>1.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  <w:r>
              <w:t xml:space="preserve"> по л</w:t>
            </w:r>
            <w:r>
              <w:t>а</w:t>
            </w:r>
            <w:r>
              <w:t>бораторной работе.</w:t>
            </w:r>
          </w:p>
          <w:p w:rsidR="000655DC" w:rsidRPr="00F91FA6" w:rsidRDefault="000655DC" w:rsidP="0094664C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t>2. Устный опрос.</w:t>
            </w:r>
          </w:p>
        </w:tc>
        <w:tc>
          <w:tcPr>
            <w:tcW w:w="500" w:type="pct"/>
          </w:tcPr>
          <w:p w:rsidR="000655DC" w:rsidRPr="005A29F0" w:rsidRDefault="000655DC" w:rsidP="0095169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</w:rPr>
              <w:t>ПК-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</w:tc>
      </w:tr>
      <w:tr w:rsidR="000655DC" w:rsidRPr="00F91FA6" w:rsidTr="00A211C4">
        <w:trPr>
          <w:trHeight w:val="234"/>
        </w:trPr>
        <w:tc>
          <w:tcPr>
            <w:tcW w:w="1373" w:type="pct"/>
          </w:tcPr>
          <w:p w:rsidR="000655DC" w:rsidRPr="00950711" w:rsidRDefault="000655DC" w:rsidP="0095169E">
            <w:pPr>
              <w:ind w:firstLine="0"/>
            </w:pPr>
            <w:r w:rsidRPr="00950711">
              <w:t>3.3  Построение сплайновых повер</w:t>
            </w:r>
            <w:r w:rsidRPr="00950711">
              <w:t>х</w:t>
            </w:r>
            <w:r w:rsidRPr="00950711">
              <w:t>ностей.</w:t>
            </w:r>
          </w:p>
        </w:tc>
        <w:tc>
          <w:tcPr>
            <w:tcW w:w="178" w:type="pct"/>
          </w:tcPr>
          <w:p w:rsidR="000655DC" w:rsidRPr="00F91FA6" w:rsidRDefault="000655DC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0655DC" w:rsidRPr="00A211C4" w:rsidRDefault="000655DC" w:rsidP="0095169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5" w:type="pct"/>
            <w:vAlign w:val="center"/>
          </w:tcPr>
          <w:p w:rsidR="000655DC" w:rsidRPr="00A211C4" w:rsidRDefault="000655DC" w:rsidP="0095169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3" w:type="pct"/>
          </w:tcPr>
          <w:p w:rsidR="000655DC" w:rsidRPr="00F91FA6" w:rsidRDefault="000655DC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  <w:vAlign w:val="center"/>
          </w:tcPr>
          <w:p w:rsidR="000655DC" w:rsidRPr="00A211C4" w:rsidRDefault="000655DC" w:rsidP="0095169E">
            <w:pPr>
              <w:pStyle w:val="Style14"/>
              <w:widowControl/>
              <w:ind w:firstLine="0"/>
              <w:jc w:val="center"/>
            </w:pPr>
            <w:r w:rsidRPr="00A211C4">
              <w:t>12</w:t>
            </w:r>
          </w:p>
        </w:tc>
        <w:tc>
          <w:tcPr>
            <w:tcW w:w="1069" w:type="pct"/>
          </w:tcPr>
          <w:p w:rsidR="000655DC" w:rsidRPr="00A964F8" w:rsidRDefault="000655DC" w:rsidP="00EB4665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лабораторной работе</w:t>
            </w:r>
            <w:r w:rsidRPr="00A964F8">
              <w:t>.</w:t>
            </w:r>
          </w:p>
          <w:p w:rsidR="000655DC" w:rsidRPr="00A964F8" w:rsidRDefault="000655DC" w:rsidP="00EB4665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работы.</w:t>
            </w:r>
            <w:r w:rsidRPr="00A964F8">
              <w:t xml:space="preserve"> </w:t>
            </w:r>
          </w:p>
          <w:p w:rsidR="000655DC" w:rsidRPr="00F91FA6" w:rsidRDefault="000655DC" w:rsidP="008E542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 xml:space="preserve">3. Описание и </w:t>
            </w:r>
            <w:r w:rsidRPr="008E5426">
              <w:t>разработка а</w:t>
            </w:r>
            <w:r w:rsidRPr="008E5426">
              <w:t>л</w:t>
            </w:r>
            <w:r w:rsidRPr="008E5426">
              <w:t xml:space="preserve">горитма </w:t>
            </w:r>
            <w:r>
              <w:t xml:space="preserve">построения </w:t>
            </w:r>
            <w:r w:rsidRPr="00950711">
              <w:t>сплайн</w:t>
            </w:r>
            <w:r w:rsidRPr="00950711">
              <w:t>о</w:t>
            </w:r>
            <w:r w:rsidRPr="00950711">
              <w:t>вых поверхностей</w:t>
            </w:r>
          </w:p>
        </w:tc>
        <w:tc>
          <w:tcPr>
            <w:tcW w:w="833" w:type="pct"/>
          </w:tcPr>
          <w:p w:rsidR="000655DC" w:rsidRDefault="000655DC" w:rsidP="0094664C">
            <w:pPr>
              <w:ind w:firstLine="0"/>
            </w:pPr>
            <w:r>
              <w:t>1. П</w:t>
            </w:r>
            <w:r w:rsidRPr="00F91FA6">
              <w:t>роверка индивид</w:t>
            </w:r>
            <w:r w:rsidRPr="00F91FA6">
              <w:t>у</w:t>
            </w:r>
            <w:r w:rsidRPr="00F91FA6">
              <w:t>альных заданий</w:t>
            </w:r>
            <w:r>
              <w:t xml:space="preserve"> по л</w:t>
            </w:r>
            <w:r>
              <w:t>а</w:t>
            </w:r>
            <w:r>
              <w:t>бораторной работе.</w:t>
            </w:r>
          </w:p>
          <w:p w:rsidR="000655DC" w:rsidRPr="00F91FA6" w:rsidRDefault="000655DC" w:rsidP="0094664C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t>2. Устный опрос.</w:t>
            </w:r>
          </w:p>
        </w:tc>
        <w:tc>
          <w:tcPr>
            <w:tcW w:w="500" w:type="pct"/>
          </w:tcPr>
          <w:p w:rsidR="000655DC" w:rsidRPr="005A29F0" w:rsidRDefault="000655DC" w:rsidP="0095169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815C89">
              <w:rPr>
                <w:rStyle w:val="FontStyle31"/>
                <w:rFonts w:ascii="Times New Roman" w:hAnsi="Times New Roman"/>
                <w:sz w:val="24"/>
              </w:rPr>
              <w:t>ПК-</w:t>
            </w:r>
            <w:r>
              <w:rPr>
                <w:rStyle w:val="FontStyle31"/>
                <w:rFonts w:ascii="Times New Roman" w:hAnsi="Times New Roman"/>
                <w:sz w:val="24"/>
              </w:rPr>
              <w:t>2–зув</w:t>
            </w:r>
          </w:p>
        </w:tc>
      </w:tr>
      <w:tr w:rsidR="000655DC" w:rsidRPr="00F91FA6" w:rsidTr="00A211C4">
        <w:trPr>
          <w:trHeight w:val="234"/>
        </w:trPr>
        <w:tc>
          <w:tcPr>
            <w:tcW w:w="1373" w:type="pct"/>
          </w:tcPr>
          <w:p w:rsidR="000655DC" w:rsidRPr="00F91FA6" w:rsidRDefault="000655DC" w:rsidP="0095169E">
            <w:pPr>
              <w:pStyle w:val="Style14"/>
              <w:widowControl/>
              <w:ind w:firstLine="0"/>
              <w:jc w:val="center"/>
            </w:pPr>
            <w:r w:rsidRPr="00F91FA6">
              <w:t>Итого по разделу</w:t>
            </w:r>
          </w:p>
        </w:tc>
        <w:tc>
          <w:tcPr>
            <w:tcW w:w="178" w:type="pct"/>
          </w:tcPr>
          <w:p w:rsidR="000655DC" w:rsidRPr="00F91FA6" w:rsidRDefault="000655DC" w:rsidP="009516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0655DC" w:rsidRPr="00A211C4" w:rsidRDefault="000655DC" w:rsidP="009516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position w:val="-24"/>
              </w:rPr>
              <w:t>7</w:t>
            </w:r>
          </w:p>
        </w:tc>
        <w:tc>
          <w:tcPr>
            <w:tcW w:w="255" w:type="pct"/>
            <w:vAlign w:val="center"/>
          </w:tcPr>
          <w:p w:rsidR="000655DC" w:rsidRPr="00A211C4" w:rsidRDefault="000655DC" w:rsidP="00F20A8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211C4">
              <w:rPr>
                <w:b/>
              </w:rPr>
              <w:t>1</w:t>
            </w:r>
            <w:r>
              <w:rPr>
                <w:b/>
              </w:rPr>
              <w:t>4</w:t>
            </w:r>
            <w:r w:rsidRPr="00A211C4">
              <w:rPr>
                <w:b/>
              </w:rPr>
              <w:t>/1</w:t>
            </w:r>
            <w:r>
              <w:rPr>
                <w:b/>
              </w:rPr>
              <w:t>4</w:t>
            </w:r>
            <w:r w:rsidRPr="00A211C4">
              <w:rPr>
                <w:b/>
              </w:rPr>
              <w:t>и</w:t>
            </w:r>
          </w:p>
        </w:tc>
        <w:tc>
          <w:tcPr>
            <w:tcW w:w="213" w:type="pct"/>
          </w:tcPr>
          <w:p w:rsidR="000655DC" w:rsidRPr="00F91FA6" w:rsidRDefault="000655DC" w:rsidP="0095169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  <w:vAlign w:val="center"/>
          </w:tcPr>
          <w:p w:rsidR="000655DC" w:rsidRPr="00A211C4" w:rsidRDefault="000655DC" w:rsidP="0095169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211C4">
              <w:rPr>
                <w:b/>
                <w:position w:val="-24"/>
              </w:rPr>
              <w:t>2</w:t>
            </w:r>
            <w:r>
              <w:rPr>
                <w:b/>
                <w:position w:val="-24"/>
              </w:rPr>
              <w:t>6,05</w:t>
            </w:r>
          </w:p>
        </w:tc>
        <w:tc>
          <w:tcPr>
            <w:tcW w:w="1069" w:type="pct"/>
          </w:tcPr>
          <w:p w:rsidR="000655DC" w:rsidRPr="00F91FA6" w:rsidRDefault="000655DC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833" w:type="pct"/>
          </w:tcPr>
          <w:p w:rsidR="000655DC" w:rsidRPr="00F91FA6" w:rsidRDefault="000655DC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</w:p>
        </w:tc>
        <w:tc>
          <w:tcPr>
            <w:tcW w:w="500" w:type="pct"/>
          </w:tcPr>
          <w:p w:rsidR="000655DC" w:rsidRPr="00F91FA6" w:rsidRDefault="000655DC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0655DC" w:rsidRPr="00F91FA6" w:rsidTr="00A211C4">
        <w:trPr>
          <w:trHeight w:val="237"/>
        </w:trPr>
        <w:tc>
          <w:tcPr>
            <w:tcW w:w="1373" w:type="pct"/>
          </w:tcPr>
          <w:p w:rsidR="000655DC" w:rsidRPr="00F91FA6" w:rsidRDefault="000655DC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Итого за семестр</w:t>
            </w:r>
          </w:p>
        </w:tc>
        <w:tc>
          <w:tcPr>
            <w:tcW w:w="178" w:type="pct"/>
          </w:tcPr>
          <w:p w:rsidR="000655DC" w:rsidRPr="00F91FA6" w:rsidRDefault="000655DC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0655DC" w:rsidRPr="00F91FA6" w:rsidRDefault="000655DC" w:rsidP="007B387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17(17И)</w:t>
            </w:r>
          </w:p>
        </w:tc>
        <w:tc>
          <w:tcPr>
            <w:tcW w:w="255" w:type="pct"/>
          </w:tcPr>
          <w:p w:rsidR="000655DC" w:rsidRPr="00F91FA6" w:rsidRDefault="000655DC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213" w:type="pct"/>
          </w:tcPr>
          <w:p w:rsidR="000655DC" w:rsidRPr="00F91FA6" w:rsidRDefault="000655DC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8" w:type="pct"/>
          </w:tcPr>
          <w:p w:rsidR="000655DC" w:rsidRPr="00F91FA6" w:rsidRDefault="000655DC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7B387D">
              <w:rPr>
                <w:rStyle w:val="FontStyle31"/>
                <w:rFonts w:ascii="Times New Roman" w:hAnsi="Times New Roman" w:cs="Georgia"/>
                <w:b/>
                <w:sz w:val="24"/>
              </w:rPr>
              <w:t>56,05</w:t>
            </w:r>
          </w:p>
        </w:tc>
        <w:tc>
          <w:tcPr>
            <w:tcW w:w="1069" w:type="pct"/>
          </w:tcPr>
          <w:p w:rsidR="000655DC" w:rsidRPr="00F91FA6" w:rsidRDefault="000655DC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833" w:type="pct"/>
          </w:tcPr>
          <w:p w:rsidR="000655DC" w:rsidRPr="00F91FA6" w:rsidRDefault="000655DC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F91FA6">
              <w:rPr>
                <w:rStyle w:val="FontStyle31"/>
                <w:rFonts w:ascii="Times New Roman" w:hAnsi="Times New Roman" w:cs="Georgia"/>
                <w:sz w:val="24"/>
              </w:rPr>
              <w:t>Зачет</w:t>
            </w:r>
          </w:p>
        </w:tc>
        <w:tc>
          <w:tcPr>
            <w:tcW w:w="500" w:type="pct"/>
          </w:tcPr>
          <w:p w:rsidR="000655DC" w:rsidRPr="00F91FA6" w:rsidRDefault="000655DC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655DC" w:rsidRPr="00F91FA6" w:rsidTr="00A211C4">
        <w:trPr>
          <w:trHeight w:val="228"/>
        </w:trPr>
        <w:tc>
          <w:tcPr>
            <w:tcW w:w="1373" w:type="pct"/>
          </w:tcPr>
          <w:p w:rsidR="000655DC" w:rsidRPr="00F91FA6" w:rsidRDefault="000655DC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91FA6">
              <w:rPr>
                <w:b/>
              </w:rPr>
              <w:t>Итого по дисциплине</w:t>
            </w:r>
          </w:p>
        </w:tc>
        <w:tc>
          <w:tcPr>
            <w:tcW w:w="178" w:type="pct"/>
          </w:tcPr>
          <w:p w:rsidR="000655DC" w:rsidRPr="00F91FA6" w:rsidRDefault="000655DC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0655DC" w:rsidRPr="00F91FA6" w:rsidRDefault="000655DC" w:rsidP="007B387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17(17И)</w:t>
            </w:r>
          </w:p>
        </w:tc>
        <w:tc>
          <w:tcPr>
            <w:tcW w:w="255" w:type="pct"/>
          </w:tcPr>
          <w:p w:rsidR="000655DC" w:rsidRPr="00F91FA6" w:rsidRDefault="000655DC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213" w:type="pct"/>
          </w:tcPr>
          <w:p w:rsidR="000655DC" w:rsidRPr="00F91FA6" w:rsidRDefault="000655DC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8" w:type="pct"/>
          </w:tcPr>
          <w:p w:rsidR="000655DC" w:rsidRPr="00F91FA6" w:rsidRDefault="000655DC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B387D">
              <w:rPr>
                <w:b/>
              </w:rPr>
              <w:t>56,05</w:t>
            </w:r>
          </w:p>
        </w:tc>
        <w:tc>
          <w:tcPr>
            <w:tcW w:w="1069" w:type="pct"/>
          </w:tcPr>
          <w:p w:rsidR="000655DC" w:rsidRPr="00F91FA6" w:rsidRDefault="000655DC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33" w:type="pct"/>
          </w:tcPr>
          <w:p w:rsidR="000655DC" w:rsidRPr="00F91FA6" w:rsidRDefault="000655DC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500" w:type="pct"/>
          </w:tcPr>
          <w:p w:rsidR="000655DC" w:rsidRPr="00F91FA6" w:rsidRDefault="000655DC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0655DC" w:rsidRDefault="000655DC" w:rsidP="003622D7">
      <w:pPr>
        <w:ind w:firstLine="0"/>
        <w:rPr>
          <w:i/>
          <w:color w:val="C00000"/>
          <w:szCs w:val="20"/>
        </w:rPr>
      </w:pPr>
    </w:p>
    <w:p w:rsidR="000655DC" w:rsidRDefault="000655DC" w:rsidP="00E06342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  <w:sectPr w:rsidR="000655DC" w:rsidSect="00EE7428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0655DC" w:rsidRPr="00C17915" w:rsidRDefault="000655DC" w:rsidP="00D21C33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</w:pPr>
      <w:r w:rsidRPr="00C17915">
        <w:rPr>
          <w:rStyle w:val="FontStyle31"/>
          <w:rFonts w:ascii="Times New Roman" w:hAnsi="Times New Roman" w:cs="Georgia"/>
          <w:sz w:val="24"/>
          <w:szCs w:val="24"/>
        </w:rPr>
        <w:t>5 Образовательные и информационные технологии</w:t>
      </w:r>
    </w:p>
    <w:p w:rsidR="000655DC" w:rsidRPr="008D3A6E" w:rsidRDefault="000655DC" w:rsidP="00A72A9A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>
        <w:rPr>
          <w:b/>
        </w:rPr>
        <w:t>,</w:t>
      </w:r>
      <w:r w:rsidRPr="008D3A6E">
        <w:t> ориентир</w:t>
      </w:r>
      <w:r>
        <w:t>ованные</w:t>
      </w:r>
      <w:r w:rsidRPr="008D3A6E">
        <w:t xml:space="preserve"> на организацию образо</w:t>
      </w:r>
      <w:r>
        <w:t>вательного процесса и</w:t>
      </w:r>
      <w:r w:rsidRPr="008D3A6E">
        <w:t xml:space="preserve"> предполагающую прямую трансляцию знаний от преподав</w:t>
      </w:r>
      <w:r w:rsidRPr="008D3A6E">
        <w:t>а</w:t>
      </w:r>
      <w:r w:rsidRPr="008D3A6E">
        <w:t xml:space="preserve">теля к </w:t>
      </w:r>
      <w:r>
        <w:t>аспиранту</w:t>
      </w:r>
      <w:r w:rsidRPr="008D3A6E">
        <w:t>. </w:t>
      </w:r>
    </w:p>
    <w:p w:rsidR="000655DC" w:rsidRPr="008D3A6E" w:rsidRDefault="000655DC" w:rsidP="00A72A9A">
      <w:r w:rsidRPr="008D3A6E">
        <w:rPr>
          <w:b/>
        </w:rPr>
        <w:t>Формы учебных занятий с использованием традиционных технологий:</w:t>
      </w:r>
    </w:p>
    <w:p w:rsidR="000655DC" w:rsidRPr="008D3A6E" w:rsidRDefault="000655DC" w:rsidP="00A72A9A">
      <w:r w:rsidRPr="008D3A6E">
        <w:t>Информационная лекция – последовательное изложение материала в дисциплина</w:t>
      </w:r>
      <w:r w:rsidRPr="008D3A6E">
        <w:t>р</w:t>
      </w:r>
      <w:r w:rsidRPr="008D3A6E">
        <w:t>ной логике, осуществляемое преимущественно вербальными средствами (монолог преп</w:t>
      </w:r>
      <w:r w:rsidRPr="008D3A6E">
        <w:t>о</w:t>
      </w:r>
      <w:r w:rsidRPr="008D3A6E">
        <w:t>давателя).</w:t>
      </w:r>
    </w:p>
    <w:p w:rsidR="000655DC" w:rsidRPr="008D3A6E" w:rsidRDefault="000655DC" w:rsidP="00A72A9A">
      <w:r w:rsidRPr="008D3A6E">
        <w:t>Практическое занятие, посвященное освоению конкретных умений и навыков по предложенному алгоритму.</w:t>
      </w:r>
    </w:p>
    <w:p w:rsidR="000655DC" w:rsidRPr="008D3A6E" w:rsidRDefault="000655DC" w:rsidP="00A72A9A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>
        <w:t>бакалавров</w:t>
      </w:r>
      <w:r w:rsidRPr="008D3A6E">
        <w:t>.</w:t>
      </w:r>
    </w:p>
    <w:p w:rsidR="000655DC" w:rsidRPr="008D3A6E" w:rsidRDefault="000655DC" w:rsidP="00A72A9A">
      <w:pPr>
        <w:rPr>
          <w:b/>
        </w:rPr>
      </w:pPr>
      <w:r w:rsidRPr="008D3A6E">
        <w:rPr>
          <w:b/>
        </w:rPr>
        <w:t>Формы учебных занятий с использованием технологий проблемного обучения:</w:t>
      </w:r>
    </w:p>
    <w:p w:rsidR="000655DC" w:rsidRPr="008D3A6E" w:rsidRDefault="000655DC" w:rsidP="00A72A9A">
      <w:r>
        <w:t>Лабораторное</w:t>
      </w:r>
      <w:r w:rsidRPr="008D3A6E">
        <w:t xml:space="preserve"> занятие в форме практикума – организация учебной работы, напра</w:t>
      </w:r>
      <w:r w:rsidRPr="008D3A6E">
        <w:t>в</w:t>
      </w:r>
      <w:r w:rsidRPr="008D3A6E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0655DC" w:rsidRPr="008D3A6E" w:rsidRDefault="000655DC" w:rsidP="00A72A9A">
      <w:r>
        <w:t>3</w:t>
      </w:r>
      <w:r w:rsidRPr="008D3A6E">
        <w:t xml:space="preserve">. </w:t>
      </w:r>
      <w:r w:rsidRPr="008D3A6E">
        <w:rPr>
          <w:b/>
        </w:rPr>
        <w:t>Интерактивные технологии</w:t>
      </w:r>
      <w:r w:rsidRPr="008D3A6E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0655DC" w:rsidRPr="008D3A6E" w:rsidRDefault="000655DC" w:rsidP="00A72A9A">
      <w:pPr>
        <w:rPr>
          <w:b/>
        </w:rPr>
      </w:pPr>
      <w:r w:rsidRPr="008D3A6E">
        <w:rPr>
          <w:b/>
        </w:rPr>
        <w:t>Формы учебных занятий с использованием специализированных интеракти</w:t>
      </w:r>
      <w:r w:rsidRPr="008D3A6E">
        <w:rPr>
          <w:b/>
        </w:rPr>
        <w:t>в</w:t>
      </w:r>
      <w:r w:rsidRPr="008D3A6E">
        <w:rPr>
          <w:b/>
        </w:rPr>
        <w:t>ных технологий:</w:t>
      </w:r>
    </w:p>
    <w:p w:rsidR="000655DC" w:rsidRPr="008D3A6E" w:rsidRDefault="000655DC" w:rsidP="00A72A9A">
      <w:r w:rsidRPr="008D3A6E">
        <w:t>Лекция «обратной связи» – лекция–провокация (изложение материала с заранее з</w:t>
      </w:r>
      <w:r w:rsidRPr="008D3A6E">
        <w:t>а</w:t>
      </w:r>
      <w:r w:rsidRPr="008D3A6E">
        <w:t>планированными ошибками), лекция-беседа, лекция-дискуссия, лекция-пресс</w:t>
      </w:r>
      <w:r>
        <w:softHyphen/>
      </w:r>
      <w:r w:rsidRPr="008D3A6E">
        <w:t>кон</w:t>
      </w:r>
      <w:r>
        <w:softHyphen/>
      </w:r>
      <w:r w:rsidRPr="008D3A6E">
        <w:t>фе</w:t>
      </w:r>
      <w:r>
        <w:softHyphen/>
      </w:r>
      <w:r w:rsidRPr="008D3A6E">
        <w:t>рен</w:t>
      </w:r>
      <w:r>
        <w:softHyphen/>
      </w:r>
      <w:r w:rsidRPr="008D3A6E">
        <w:t>ция.</w:t>
      </w:r>
    </w:p>
    <w:p w:rsidR="000655DC" w:rsidRPr="008D3A6E" w:rsidRDefault="000655DC" w:rsidP="00A72A9A">
      <w:r w:rsidRPr="008D3A6E">
        <w:t xml:space="preserve">Семинар-дискуссия – коллективное обсуждение </w:t>
      </w:r>
      <w:r>
        <w:t>вопросов</w:t>
      </w:r>
      <w:r w:rsidRPr="008D3A6E">
        <w:t xml:space="preserve">, проблемы, выявление мнений в группе </w:t>
      </w:r>
      <w:r>
        <w:t>по теме научного исследования аспирантов</w:t>
      </w:r>
      <w:r w:rsidRPr="008D3A6E">
        <w:t>.</w:t>
      </w:r>
    </w:p>
    <w:p w:rsidR="000655DC" w:rsidRPr="008D3A6E" w:rsidRDefault="000655DC" w:rsidP="00A72A9A">
      <w:r>
        <w:t>4</w:t>
      </w:r>
      <w:r w:rsidRPr="008D3A6E">
        <w:t xml:space="preserve">. </w:t>
      </w:r>
      <w:r w:rsidRPr="008D3A6E">
        <w:rPr>
          <w:b/>
        </w:rPr>
        <w:t>Информационно-коммуникационные образовательные технологии</w:t>
      </w:r>
      <w:r w:rsidRPr="008D3A6E">
        <w:t> – орган</w:t>
      </w:r>
      <w:r w:rsidRPr="008D3A6E">
        <w:t>и</w:t>
      </w:r>
      <w:r w:rsidRPr="008D3A6E">
        <w:t>зация образовательного процесса, основанная на применении программных сред и техн</w:t>
      </w:r>
      <w:r w:rsidRPr="008D3A6E">
        <w:t>и</w:t>
      </w:r>
      <w:r w:rsidRPr="008D3A6E">
        <w:t>ческих средств работы с информацией</w:t>
      </w:r>
      <w:r>
        <w:t xml:space="preserve"> по темам дисциплины</w:t>
      </w:r>
      <w:r w:rsidRPr="008D3A6E">
        <w:t>.</w:t>
      </w:r>
    </w:p>
    <w:p w:rsidR="000655DC" w:rsidRPr="008D3A6E" w:rsidRDefault="000655DC" w:rsidP="00A72A9A">
      <w:r w:rsidRPr="00D718F3">
        <w:rPr>
          <w:b/>
        </w:rPr>
        <w:t>Формы учебных занятий с использованием информационно-коммуникационных технологий</w:t>
      </w:r>
      <w:r w:rsidRPr="008D3A6E">
        <w:t>:</w:t>
      </w:r>
    </w:p>
    <w:p w:rsidR="000655DC" w:rsidRPr="008D3A6E" w:rsidRDefault="000655DC" w:rsidP="00A72A9A">
      <w:r w:rsidRPr="008D3A6E">
        <w:t>Лекция-визуализация – изложение содержания сопровождается презентацией и в</w:t>
      </w:r>
      <w:r w:rsidRPr="008D3A6E">
        <w:t>и</w:t>
      </w:r>
      <w:r>
        <w:t>деоматериалов по темам: «</w:t>
      </w:r>
      <w:r w:rsidRPr="00444578">
        <w:t>Аффинные</w:t>
      </w:r>
      <w:r>
        <w:rPr>
          <w:sz w:val="20"/>
          <w:szCs w:val="20"/>
        </w:rPr>
        <w:t xml:space="preserve"> </w:t>
      </w:r>
      <w:r w:rsidRPr="00444578">
        <w:t>преобразования и прое</w:t>
      </w:r>
      <w:r>
        <w:t>кции</w:t>
      </w:r>
      <w:r w:rsidRPr="00444578">
        <w:t xml:space="preserve"> графических объектов</w:t>
      </w:r>
      <w:r>
        <w:t>» и «</w:t>
      </w:r>
      <w:r w:rsidRPr="00950711">
        <w:t>Математическое описание алгоритмов удаления невидимых граней и линий</w:t>
      </w:r>
      <w:r>
        <w:t>»</w:t>
      </w:r>
      <w:r w:rsidRPr="008D3A6E">
        <w:t>.</w:t>
      </w:r>
    </w:p>
    <w:p w:rsidR="000655DC" w:rsidRPr="00C17915" w:rsidRDefault="000655DC" w:rsidP="0079022C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0655DC" w:rsidRDefault="000655DC" w:rsidP="003E32BE">
      <w:pPr>
        <w:ind w:firstLine="0"/>
      </w:pPr>
      <w:r>
        <w:rPr>
          <w:b/>
        </w:rPr>
        <w:t>Лабораторная работа №1</w:t>
      </w:r>
      <w:r w:rsidRPr="00AB7664">
        <w:rPr>
          <w:b/>
        </w:rPr>
        <w:t>.</w:t>
      </w:r>
      <w:r>
        <w:t xml:space="preserve"> </w:t>
      </w:r>
      <w:r w:rsidRPr="00B83690">
        <w:t xml:space="preserve">Аффинные преобразования </w:t>
      </w:r>
      <w:r>
        <w:t>на плоскости</w:t>
      </w:r>
      <w:r w:rsidRPr="00B83690">
        <w:t>.</w:t>
      </w:r>
    </w:p>
    <w:p w:rsidR="000655DC" w:rsidRDefault="000655DC" w:rsidP="003E32BE">
      <w:pPr>
        <w:ind w:firstLine="0"/>
      </w:pPr>
      <w:r>
        <w:t>Выполнить построение графического объекта согласно варианту, представленному в та</w:t>
      </w:r>
      <w:r>
        <w:t>б</w:t>
      </w:r>
      <w:r>
        <w:t>лице 1. Реализовать алгоритмы аффинных преобразований и реализовать их в виде пр</w:t>
      </w:r>
      <w:r>
        <w:t>о</w:t>
      </w:r>
      <w:r>
        <w:t>граммного модуля, позволяющие поворачивать на заданный угол, передвигать, зеркально отображать, увеличивать (уменьшать) графический объект.</w:t>
      </w:r>
    </w:p>
    <w:p w:rsidR="000655DC" w:rsidRDefault="000655DC" w:rsidP="003E32BE">
      <w:pPr>
        <w:ind w:firstLine="0"/>
      </w:pPr>
      <w:r>
        <w:t>Таблицы 1. Графические примитивы (по вариантам).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5"/>
        <w:gridCol w:w="3110"/>
        <w:gridCol w:w="495"/>
        <w:gridCol w:w="3118"/>
      </w:tblGrid>
      <w:tr w:rsidR="000655DC" w:rsidRPr="00122BAE" w:rsidTr="0095169E">
        <w:trPr>
          <w:trHeight w:val="1588"/>
        </w:trPr>
        <w:tc>
          <w:tcPr>
            <w:tcW w:w="495" w:type="dxa"/>
          </w:tcPr>
          <w:p w:rsidR="000655DC" w:rsidRPr="00122BAE" w:rsidRDefault="000655DC" w:rsidP="0095169E">
            <w:pPr>
              <w:spacing w:before="240"/>
              <w:ind w:firstLine="0"/>
            </w:pPr>
            <w:r>
              <w:rPr>
                <w:noProof/>
              </w:rPr>
              <w:pict>
                <v:shapetype id="_x0000_t11" coordsize="21600,21600" o:spt="11" adj="5400" path="m@0,l@0@0,0@0,0@2@0@2@0,21600@1,21600@1@2,21600@2,21600@0@1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5400,5400,16200,16200;10800,10800,10800,10800"/>
                  <v:handles>
                    <v:h position="#0,topLeft" switch="" xrange="0,10800"/>
                  </v:handles>
                </v:shapetype>
                <v:shape id="_x0000_s1026" type="#_x0000_t11" style="position:absolute;left:0;text-align:left;margin-left:43.95pt;margin-top:10.6pt;width:101.9pt;height:54pt;z-index:251644928" o:allowincell="f" filled="f" strokeweight="2.25pt"/>
              </w:pict>
            </w:r>
            <w:r>
              <w:rPr>
                <w:noProof/>
              </w:rPr>
              <w:pi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_x0000_s1027" type="#_x0000_t7" style="position:absolute;left:0;text-align:left;margin-left:217.85pt;margin-top:20.6pt;width:108pt;height:45pt;z-index:251641856" o:allowincell="f" filled="f" strokeweight="2.25pt"/>
              </w:pict>
            </w:r>
            <w:r w:rsidRPr="00122BAE">
              <w:t>1.</w:t>
            </w:r>
          </w:p>
        </w:tc>
        <w:tc>
          <w:tcPr>
            <w:tcW w:w="3110" w:type="dxa"/>
          </w:tcPr>
          <w:p w:rsidR="000655DC" w:rsidRPr="00122BAE" w:rsidRDefault="000655DC" w:rsidP="0095169E">
            <w:pPr>
              <w:spacing w:before="240"/>
              <w:ind w:firstLine="0"/>
            </w:pPr>
          </w:p>
        </w:tc>
        <w:tc>
          <w:tcPr>
            <w:tcW w:w="495" w:type="dxa"/>
          </w:tcPr>
          <w:p w:rsidR="000655DC" w:rsidRPr="00122BAE" w:rsidRDefault="000655DC" w:rsidP="0095169E">
            <w:pPr>
              <w:spacing w:before="240"/>
              <w:ind w:firstLine="0"/>
            </w:pPr>
            <w:r>
              <w:t>6</w:t>
            </w:r>
            <w:r w:rsidRPr="00122BAE">
              <w:t>.</w:t>
            </w:r>
          </w:p>
        </w:tc>
        <w:tc>
          <w:tcPr>
            <w:tcW w:w="3118" w:type="dxa"/>
          </w:tcPr>
          <w:p w:rsidR="000655DC" w:rsidRPr="00122BAE" w:rsidRDefault="000655DC" w:rsidP="0095169E">
            <w:pPr>
              <w:spacing w:before="240"/>
              <w:ind w:firstLine="0"/>
            </w:pPr>
          </w:p>
        </w:tc>
      </w:tr>
      <w:tr w:rsidR="000655DC" w:rsidRPr="00122BAE" w:rsidTr="0095169E">
        <w:trPr>
          <w:trHeight w:val="1689"/>
        </w:trPr>
        <w:tc>
          <w:tcPr>
            <w:tcW w:w="495" w:type="dxa"/>
          </w:tcPr>
          <w:p w:rsidR="000655DC" w:rsidRPr="00122BAE" w:rsidRDefault="000655DC" w:rsidP="0095169E">
            <w:pPr>
              <w:spacing w:before="240"/>
              <w:ind w:firstLine="0"/>
            </w:pPr>
            <w:r>
              <w:rPr>
                <w:noProof/>
              </w:rPr>
              <w:pict>
                <v:shapetype id="_x0000_t8" coordsize="21600,21600" o:spt="8" adj="5400" path="m,l@0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3,10800;10800,21600;@2,10800;10800,0" textboxrect="1800,1800,19800,19800;4500,4500,17100,17100;7200,7200,14400,14400"/>
                  <v:handles>
                    <v:h position="#0,bottomRight" xrange="0,10800"/>
                  </v:handles>
                </v:shapetype>
                <v:shape id="_x0000_s1028" type="#_x0000_t8" style="position:absolute;left:0;text-align:left;margin-left:225.05pt;margin-top:24.3pt;width:108pt;height:39.35pt;z-index:251642880;mso-position-horizontal-relative:text;mso-position-vertical-relative:text" o:allowincell="f" filled="f" strokeweight="2.25pt"/>
              </w:pict>
            </w:r>
            <w:r w:rsidRPr="00122BAE">
              <w:t>2.</w:t>
            </w:r>
          </w:p>
        </w:tc>
        <w:tc>
          <w:tcPr>
            <w:tcW w:w="3110" w:type="dxa"/>
          </w:tcPr>
          <w:p w:rsidR="000655DC" w:rsidRPr="00122BAE" w:rsidRDefault="000655DC" w:rsidP="0095169E">
            <w:pPr>
              <w:spacing w:before="240"/>
              <w:ind w:firstLine="0"/>
            </w:pPr>
            <w:r>
              <w:rPr>
                <w:noProof/>
              </w:rPr>
              <w:pict>
                <v:shapetype id="_x0000_t56" coordsize="21600,21600" o:spt="56" path="m10800,l,8259,4200,21600r13200,l21600,8259xe">
                  <v:stroke joinstyle="miter"/>
                  <v:path gradientshapeok="t" o:connecttype="custom" o:connectlocs="10800,0;0,8259;4200,21600;10800,21600;17400,21600;21600,8259" o:connectangles="270,180,90,90,90,0" textboxrect="4200,5077,17400,21600"/>
                </v:shapetype>
                <v:shape id="_x0000_s1029" type="#_x0000_t56" style="position:absolute;left:0;text-align:left;margin-left:32.05pt;margin-top:8.5pt;width:90pt;height:58.65pt;z-index:251670528;mso-position-horizontal-relative:text;mso-position-vertical-relative:text" filled="f" strokeweight="2.25pt"/>
              </w:pict>
            </w:r>
          </w:p>
        </w:tc>
        <w:tc>
          <w:tcPr>
            <w:tcW w:w="495" w:type="dxa"/>
          </w:tcPr>
          <w:p w:rsidR="000655DC" w:rsidRPr="00122BAE" w:rsidRDefault="000655DC" w:rsidP="0095169E">
            <w:pPr>
              <w:spacing w:before="240"/>
              <w:ind w:firstLine="0"/>
            </w:pPr>
            <w:r w:rsidRPr="00122BAE">
              <w:t>7.</w:t>
            </w:r>
          </w:p>
        </w:tc>
        <w:tc>
          <w:tcPr>
            <w:tcW w:w="3118" w:type="dxa"/>
          </w:tcPr>
          <w:p w:rsidR="000655DC" w:rsidRPr="00122BAE" w:rsidRDefault="000655DC" w:rsidP="0095169E">
            <w:pPr>
              <w:spacing w:before="240"/>
              <w:ind w:firstLine="0"/>
            </w:pPr>
            <w:r>
              <w:rPr>
                <w:noProof/>
              </w:rPr>
            </w:r>
            <w:r>
              <w:pict>
                <v:group id="_x0000_s1030" editas="canvas" style="width:2in;height:1in;mso-position-horizontal-relative:char;mso-position-vertical-relative:line" coordorigin="4622,3936" coordsize="2880,1440" o:allowincell="f">
                  <o:lock v:ext="edit" aspectratio="t"/>
                  <v:shape id="_x0000_s1031" type="#_x0000_t75" style="position:absolute;left:4622;top:3936;width:2880;height:1440" o:preferrelative="f">
                    <v:fill o:detectmouseclick="t"/>
                    <v:path o:extrusionok="t" o:connecttype="none"/>
                    <o:lock v:ext="edit" text="t"/>
                  </v:shape>
                  <w10:anchorlock/>
                </v:group>
              </w:pict>
            </w:r>
          </w:p>
        </w:tc>
      </w:tr>
      <w:tr w:rsidR="000655DC" w:rsidRPr="00122BAE" w:rsidTr="0095169E">
        <w:trPr>
          <w:trHeight w:val="1588"/>
        </w:trPr>
        <w:tc>
          <w:tcPr>
            <w:tcW w:w="495" w:type="dxa"/>
          </w:tcPr>
          <w:p w:rsidR="000655DC" w:rsidRPr="00122BAE" w:rsidRDefault="000655DC" w:rsidP="0095169E">
            <w:pPr>
              <w:spacing w:before="240"/>
              <w:ind w:firstLine="0"/>
            </w:pPr>
            <w:r>
              <w:rPr>
                <w:noProof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32" type="#_x0000_t5" style="position:absolute;left:0;text-align:left;margin-left:37.85pt;margin-top:18.55pt;width:108pt;height:47.95pt;z-index:251643904;mso-position-horizontal-relative:text;mso-position-vertical-relative:text" o:allowincell="f" filled="f" strokeweight="2.25pt"/>
              </w:pict>
            </w:r>
            <w:r>
              <w:rPr>
                <w:noProof/>
              </w:rPr>
              <w:pict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_x0000_s1033" type="#_x0000_t69" style="position:absolute;left:0;text-align:left;margin-left:225.05pt;margin-top:18.55pt;width:108pt;height:45pt;z-index:251645952;mso-position-horizontal-relative:text;mso-position-vertical-relative:text" o:allowincell="f" filled="f" strokeweight="2.25pt"/>
              </w:pict>
            </w:r>
            <w:r w:rsidRPr="00122BAE">
              <w:t>3.</w:t>
            </w:r>
          </w:p>
        </w:tc>
        <w:tc>
          <w:tcPr>
            <w:tcW w:w="3110" w:type="dxa"/>
          </w:tcPr>
          <w:p w:rsidR="000655DC" w:rsidRPr="00122BAE" w:rsidRDefault="000655DC" w:rsidP="0095169E">
            <w:pPr>
              <w:spacing w:before="240"/>
              <w:ind w:firstLine="0"/>
            </w:pPr>
          </w:p>
        </w:tc>
        <w:tc>
          <w:tcPr>
            <w:tcW w:w="495" w:type="dxa"/>
          </w:tcPr>
          <w:p w:rsidR="000655DC" w:rsidRPr="00122BAE" w:rsidRDefault="000655DC" w:rsidP="0095169E">
            <w:pPr>
              <w:spacing w:before="240"/>
              <w:ind w:firstLine="0"/>
            </w:pPr>
            <w:r>
              <w:t>8</w:t>
            </w:r>
            <w:r w:rsidRPr="00122BAE">
              <w:t>.</w:t>
            </w:r>
          </w:p>
        </w:tc>
        <w:tc>
          <w:tcPr>
            <w:tcW w:w="3118" w:type="dxa"/>
          </w:tcPr>
          <w:p w:rsidR="000655DC" w:rsidRPr="00122BAE" w:rsidRDefault="000655DC" w:rsidP="0095169E">
            <w:pPr>
              <w:spacing w:before="240"/>
              <w:ind w:firstLine="0"/>
            </w:pPr>
          </w:p>
        </w:tc>
      </w:tr>
      <w:tr w:rsidR="000655DC" w:rsidRPr="00122BAE" w:rsidTr="0095169E">
        <w:trPr>
          <w:trHeight w:val="1588"/>
        </w:trPr>
        <w:tc>
          <w:tcPr>
            <w:tcW w:w="495" w:type="dxa"/>
          </w:tcPr>
          <w:p w:rsidR="000655DC" w:rsidRPr="00122BAE" w:rsidRDefault="000655DC" w:rsidP="0095169E">
            <w:pPr>
              <w:spacing w:before="240"/>
              <w:ind w:firstLine="0"/>
            </w:pPr>
            <w:r>
              <w:rPr>
                <w:noProof/>
              </w:rPr>
              <w:pict>
                <v:shapetype id="_x0000_t182" coordsize="21600,21600" o:spt="182" adj="6480,8640,6171" path="m10800,l@0@2@1@2@1@6@7@6@7@5,0@8@7,21600@7@9@10@9@10,21600,21600@8@10@5@10@6@4@6@4@2@3@2xe">
                  <v:stroke joinstyle="miter"/>
                  <v:formulas>
                    <v:f eqn="val #0"/>
                    <v:f eqn="val #1"/>
                    <v:f eqn="val #2"/>
                    <v:f eqn="sum 21600 0 #0"/>
                    <v:f eqn="sum 21600 0 #1"/>
                    <v:f eqn="prod @0 21600 @3"/>
                    <v:f eqn="prod @1 21600 @3"/>
                    <v:f eqn="prod @2 @3 21600"/>
                    <v:f eqn="prod 10800 21600 @3"/>
                    <v:f eqn="prod @4 21600 @3"/>
                    <v:f eqn="sum 21600 0 @7"/>
                    <v:f eqn="sum @5 0 @8"/>
                    <v:f eqn="sum @6 0 @8"/>
                    <v:f eqn="prod @12 @7 @11"/>
                    <v:f eqn="sum 21600 0 @13"/>
                    <v:f eqn="sum @0 0 10800"/>
                    <v:f eqn="sum @1 0 10800"/>
                    <v:f eqn="prod @2 @16 @15"/>
                  </v:formulas>
                  <v:path o:connecttype="custom" o:connectlocs="10800,0;0,@8;10800,@9;21600,@8" o:connectangles="270,180,90,0" textboxrect="@13,@6,@14,@9;@1,@17,@4,@9"/>
                  <v:handles>
                    <v:h position="#0,topLeft" xrange="@2,@1"/>
                    <v:h position="#1,#2" xrange="@0,10800" yrange="0,@5"/>
                  </v:handles>
                </v:shapetype>
                <v:shape id="_x0000_s1034" type="#_x0000_t182" style="position:absolute;left:0;text-align:left;margin-left:48.65pt;margin-top:9.85pt;width:90pt;height:54pt;z-index:251648000;mso-position-horizontal-relative:text;mso-position-vertical-relative:text" o:allowincell="f" filled="f" strokeweight="2.25pt"/>
              </w:pict>
            </w:r>
            <w:r>
              <w:rPr>
                <w:noProof/>
              </w:rPr>
              <w:pict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_x0000_s1035" type="#_x0000_t94" style="position:absolute;left:0;text-align:left;margin-left:234.05pt;margin-top:9.85pt;width:99pt;height:54pt;z-index:251646976;mso-position-horizontal-relative:text;mso-position-vertical-relative:text" o:allowincell="f" filled="f" strokeweight="2.25pt"/>
              </w:pict>
            </w:r>
            <w:r w:rsidRPr="00122BAE">
              <w:t>4.</w:t>
            </w:r>
          </w:p>
        </w:tc>
        <w:tc>
          <w:tcPr>
            <w:tcW w:w="3110" w:type="dxa"/>
          </w:tcPr>
          <w:p w:rsidR="000655DC" w:rsidRPr="00122BAE" w:rsidRDefault="000655DC" w:rsidP="0095169E">
            <w:pPr>
              <w:spacing w:before="240"/>
              <w:ind w:firstLine="0"/>
            </w:pPr>
          </w:p>
        </w:tc>
        <w:tc>
          <w:tcPr>
            <w:tcW w:w="495" w:type="dxa"/>
          </w:tcPr>
          <w:p w:rsidR="000655DC" w:rsidRPr="00122BAE" w:rsidRDefault="000655DC" w:rsidP="0095169E">
            <w:pPr>
              <w:spacing w:before="240"/>
              <w:ind w:firstLine="0"/>
            </w:pPr>
            <w:r w:rsidRPr="00122BAE">
              <w:t>9.</w:t>
            </w:r>
          </w:p>
        </w:tc>
        <w:tc>
          <w:tcPr>
            <w:tcW w:w="3118" w:type="dxa"/>
          </w:tcPr>
          <w:p w:rsidR="000655DC" w:rsidRPr="00122BAE" w:rsidRDefault="000655DC" w:rsidP="0095169E">
            <w:pPr>
              <w:spacing w:before="240"/>
              <w:ind w:firstLine="0"/>
            </w:pPr>
          </w:p>
        </w:tc>
      </w:tr>
      <w:tr w:rsidR="000655DC" w:rsidRPr="00122BAE" w:rsidTr="0095169E">
        <w:trPr>
          <w:trHeight w:val="1588"/>
        </w:trPr>
        <w:tc>
          <w:tcPr>
            <w:tcW w:w="495" w:type="dxa"/>
          </w:tcPr>
          <w:p w:rsidR="000655DC" w:rsidRPr="00122BAE" w:rsidRDefault="000655DC" w:rsidP="0095169E">
            <w:pPr>
              <w:spacing w:before="240"/>
              <w:ind w:firstLine="0"/>
            </w:pPr>
            <w:r w:rsidRPr="00122BAE">
              <w:t>5.</w:t>
            </w:r>
          </w:p>
        </w:tc>
        <w:tc>
          <w:tcPr>
            <w:tcW w:w="3110" w:type="dxa"/>
          </w:tcPr>
          <w:p w:rsidR="000655DC" w:rsidRPr="00122BAE" w:rsidRDefault="000655DC" w:rsidP="0095169E">
            <w:pPr>
              <w:spacing w:before="240"/>
              <w:ind w:firstLine="0"/>
            </w:pPr>
            <w:r>
              <w:rPr>
                <w:noProof/>
              </w:rPr>
            </w:r>
            <w:r>
              <w:pict>
                <v:group id="_x0000_s1036" editas="canvas" style="width:2in;height:81pt;mso-position-horizontal-relative:char;mso-position-vertical-relative:line" coordorigin="413,1626" coordsize="7200,4320">
                  <o:lock v:ext="edit" aspectratio="t"/>
                  <v:shape id="_x0000_s1037" type="#_x0000_t75" style="position:absolute;left:413;top:1626;width:7200;height:4320" o:preferrelative="f">
                    <v:fill o:detectmouseclick="t"/>
                    <v:path o:extrusionok="t" o:connecttype="none"/>
                    <o:lock v:ext="edit" text="t"/>
                  </v:shape>
                  <v:shapetype id="_x0000_t78" coordsize="21600,21600" o:spt="78" adj="14400,5400,18000,8100" path="m,l,21600@0,21600@0@5@2@5@2@4,21600,10800@2@1@2@3@0@3@0,xe">
                    <v:stroke joinstyle="miter"/>
                    <v:formulas>
                      <v:f eqn="val #0"/>
                      <v:f eqn="val #1"/>
                      <v:f eqn="val #2"/>
                      <v:f eqn="val #3"/>
                      <v:f eqn="sum 21600 0 #1"/>
                      <v:f eqn="sum 21600 0 #3"/>
                      <v:f eqn="prod #0 1 2"/>
                    </v:formulas>
                    <v:path o:connecttype="custom" o:connectlocs="@6,0;0,10800;@6,21600;21600,10800" o:connectangles="270,180,90,0" textboxrect="0,0,@0,21600"/>
                    <v:handles>
                      <v:h position="#0,topLeft" xrange="0,@2"/>
                      <v:h position="bottomRight,#1" yrange="0,@3"/>
                      <v:h position="#2,#3" xrange="@0,21600" yrange="@1,10800"/>
                    </v:handles>
                  </v:shapetype>
                  <v:shape id="_x0000_s1038" type="#_x0000_t78" style="position:absolute;left:863;top:2106;width:6300;height:2880" filled="f" strokeweight="2.25pt"/>
                  <w10:anchorlock/>
                </v:group>
              </w:pict>
            </w:r>
          </w:p>
        </w:tc>
        <w:tc>
          <w:tcPr>
            <w:tcW w:w="495" w:type="dxa"/>
          </w:tcPr>
          <w:p w:rsidR="000655DC" w:rsidRPr="00122BAE" w:rsidRDefault="000655DC" w:rsidP="0095169E">
            <w:pPr>
              <w:spacing w:before="240"/>
              <w:ind w:firstLine="0"/>
            </w:pPr>
            <w:r>
              <w:t>10</w:t>
            </w:r>
            <w:r w:rsidRPr="00122BAE">
              <w:t>.</w:t>
            </w:r>
          </w:p>
        </w:tc>
        <w:tc>
          <w:tcPr>
            <w:tcW w:w="3118" w:type="dxa"/>
          </w:tcPr>
          <w:p w:rsidR="000655DC" w:rsidRPr="00122BAE" w:rsidRDefault="000655DC" w:rsidP="0095169E">
            <w:pPr>
              <w:spacing w:before="240"/>
              <w:ind w:firstLine="0"/>
            </w:pPr>
            <w:r>
              <w:rPr>
                <w:noProof/>
              </w:rPr>
              <w:pict>
                <v:group id="_x0000_s1039" style="position:absolute;left:0;text-align:left;margin-left:45pt;margin-top:19.9pt;width:54.6pt;height:63pt;z-index:251666432;mso-position-horizontal-relative:text;mso-position-vertical-relative:text" coordorigin="5157,1448" coordsize="1272,1440">
                  <v:shape id="_x0000_s1040" type="#_x0000_t5" style="position:absolute;left:5157;top:1448;width:1260;height:720;rotation:180" filled="f" strokeweight="2.25pt"/>
                  <v:shape id="_x0000_s1041" type="#_x0000_t5" style="position:absolute;left:5169;top:2168;width:1260;height:720" filled="f" strokeweight="2.25pt"/>
                </v:group>
              </w:pict>
            </w:r>
          </w:p>
        </w:tc>
      </w:tr>
      <w:tr w:rsidR="000655DC" w:rsidRPr="00122BAE" w:rsidTr="0095169E">
        <w:trPr>
          <w:trHeight w:val="1588"/>
        </w:trPr>
        <w:tc>
          <w:tcPr>
            <w:tcW w:w="495" w:type="dxa"/>
          </w:tcPr>
          <w:p w:rsidR="000655DC" w:rsidRPr="00122BAE" w:rsidRDefault="000655DC" w:rsidP="0095169E">
            <w:pPr>
              <w:spacing w:before="240"/>
              <w:ind w:firstLine="0"/>
            </w:pPr>
            <w:r>
              <w:rPr>
                <w:noProof/>
              </w:rPr>
              <w:pict>
                <v:shapetype id="_x0000_t187" coordsize="21600,21600" o:spt="187" adj="8100" path="m21600,10800l@2@3,10800,0@3@3,,10800@3@2,10800,21600@2@2xe">
                  <v:stroke joinstyle="miter"/>
                  <v:formulas>
                    <v:f eqn="sum 10800 0 #0"/>
                    <v:f eqn="prod @0 23170 32768"/>
                    <v:f eqn="sum @1 10800 0"/>
                    <v:f eqn="sum 10800 0 @1"/>
                  </v:formulas>
                  <v:path gradientshapeok="t" o:connecttype="rect" textboxrect="@3,@3,@2,@2"/>
                  <v:handles>
                    <v:h position="#0,center" xrange="0,10800"/>
                  </v:handles>
                </v:shapetype>
                <v:shape id="_x0000_s1042" type="#_x0000_t187" style="position:absolute;left:0;text-align:left;margin-left:61.25pt;margin-top:4.9pt;width:63pt;height:66.6pt;z-index:251649024;mso-position-horizontal-relative:text;mso-position-vertical-relative:text" o:allowincell="f" filled="f" strokeweight="2.25pt"/>
              </w:pict>
            </w:r>
            <w:r>
              <w:rPr>
                <w:noProof/>
              </w:rPr>
              <w:pict>
                <v:shapetype id="_x0000_t58" coordsize="21600,21600" o:spt="58" adj="2538" path="m21600,10800l@3@6,18436,3163@4@5,10800,0@6@5,3163,3163@5@6,,10800@5@4,3163,18436@6@3,10800,21600@4@3,18436,18436@3@4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</v:formulas>
                  <v:path gradientshapeok="t" o:connecttype="rect" textboxrect="@9,@9,@8,@8"/>
                  <v:handles>
                    <v:h position="#0,center" xrange="0,10800"/>
                  </v:handles>
                </v:shapetype>
                <v:shape id="_x0000_s1043" type="#_x0000_t58" style="position:absolute;left:0;text-align:left;margin-left:237.65pt;margin-top:4.9pt;width:81pt;height:1in;z-index:251650048;mso-position-horizontal-relative:text;mso-position-vertical-relative:text" o:allowincell="f" filled="f" strokeweight="2.25pt"/>
              </w:pict>
            </w:r>
            <w:r>
              <w:t>11</w:t>
            </w:r>
            <w:r w:rsidRPr="00122BAE">
              <w:t>.</w:t>
            </w:r>
          </w:p>
        </w:tc>
        <w:tc>
          <w:tcPr>
            <w:tcW w:w="3110" w:type="dxa"/>
          </w:tcPr>
          <w:p w:rsidR="000655DC" w:rsidRPr="00122BAE" w:rsidRDefault="000655DC" w:rsidP="0095169E">
            <w:pPr>
              <w:spacing w:before="240"/>
              <w:ind w:firstLine="0"/>
            </w:pPr>
          </w:p>
        </w:tc>
        <w:tc>
          <w:tcPr>
            <w:tcW w:w="495" w:type="dxa"/>
          </w:tcPr>
          <w:p w:rsidR="000655DC" w:rsidRPr="00122BAE" w:rsidRDefault="000655DC" w:rsidP="0095169E">
            <w:pPr>
              <w:spacing w:before="240"/>
              <w:ind w:firstLine="0"/>
            </w:pPr>
            <w:r>
              <w:t>16</w:t>
            </w:r>
            <w:r w:rsidRPr="00122BAE">
              <w:t>.</w:t>
            </w:r>
          </w:p>
        </w:tc>
        <w:tc>
          <w:tcPr>
            <w:tcW w:w="3118" w:type="dxa"/>
          </w:tcPr>
          <w:p w:rsidR="000655DC" w:rsidRPr="00122BAE" w:rsidRDefault="000655DC" w:rsidP="0095169E">
            <w:pPr>
              <w:spacing w:before="240"/>
              <w:ind w:firstLine="0"/>
            </w:pPr>
          </w:p>
        </w:tc>
      </w:tr>
      <w:tr w:rsidR="000655DC" w:rsidRPr="00122BAE" w:rsidTr="0095169E">
        <w:trPr>
          <w:trHeight w:val="1588"/>
        </w:trPr>
        <w:tc>
          <w:tcPr>
            <w:tcW w:w="495" w:type="dxa"/>
          </w:tcPr>
          <w:p w:rsidR="000655DC" w:rsidRPr="00122BAE" w:rsidRDefault="000655DC" w:rsidP="0095169E">
            <w:pPr>
              <w:spacing w:before="240"/>
              <w:ind w:firstLine="0"/>
            </w:pPr>
            <w:r>
              <w:rPr>
                <w:noProof/>
              </w:rPr>
              <w:pict>
                <v:shapetype id="_x0000_t76" coordsize="21600,21600" o:spt="76" adj="6480,8640,4320" path="m10800,l@0@2@1@2@1@1@2@1@2@0,,10800@2@3@2@4@1@4@1@5@0@5,10800,21600@3@5@4@5@4@4@5@4@5@3,21600,10800@5@0@5@1@4@1@4@2@3@2xe">
                  <v:stroke joinstyle="miter"/>
                  <v:formulas>
                    <v:f eqn="val #0"/>
                    <v:f eqn="val #1"/>
                    <v:f eqn="val #2"/>
                    <v:f eqn="sum 21600 0 #0"/>
                    <v:f eqn="sum 21600 0 #1"/>
                    <v:f eqn="sum 21600 0 #2"/>
                    <v:f eqn="sum #0 0 10800"/>
                    <v:f eqn="sum #1 0 10800"/>
                    <v:f eqn="prod @7 #2 @6"/>
                    <v:f eqn="sum 21600 0 @8"/>
                  </v:formulas>
                  <v:path o:connecttype="rect" textboxrect="@8,@1,@9,@4;@1,@8,@4,@9"/>
                  <v:handles>
                    <v:h position="#0,topLeft" xrange="@2,@1"/>
                    <v:h position="#1,#2" xrange="@0,10800" yrange="0,@0"/>
                  </v:handles>
                </v:shapetype>
                <v:shape id="_x0000_s1044" type="#_x0000_t76" style="position:absolute;left:0;text-align:left;margin-left:57.65pt;margin-top:9.6pt;width:81pt;height:63pt;z-index:251652096;mso-position-horizontal-relative:text;mso-position-vertical-relative:text" o:allowincell="f" filled="f" strokeweight="2.25pt"/>
              </w:pict>
            </w:r>
            <w:r>
              <w:rPr>
                <w:noProof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45" type="#_x0000_t13" style="position:absolute;left:0;text-align:left;margin-left:225.05pt;margin-top:7.4pt;width:108pt;height:54pt;z-index:251651072;mso-position-horizontal-relative:text;mso-position-vertical-relative:text" o:allowincell="f" filled="f" strokeweight="2.25pt"/>
              </w:pict>
            </w:r>
            <w:r>
              <w:t>12</w:t>
            </w:r>
            <w:r w:rsidRPr="00122BAE">
              <w:t>.</w:t>
            </w:r>
          </w:p>
        </w:tc>
        <w:tc>
          <w:tcPr>
            <w:tcW w:w="3110" w:type="dxa"/>
          </w:tcPr>
          <w:p w:rsidR="000655DC" w:rsidRPr="00122BAE" w:rsidRDefault="000655DC" w:rsidP="0095169E">
            <w:pPr>
              <w:spacing w:before="240"/>
              <w:ind w:firstLine="0"/>
            </w:pPr>
          </w:p>
        </w:tc>
        <w:tc>
          <w:tcPr>
            <w:tcW w:w="495" w:type="dxa"/>
          </w:tcPr>
          <w:p w:rsidR="000655DC" w:rsidRPr="00122BAE" w:rsidRDefault="000655DC" w:rsidP="0095169E">
            <w:pPr>
              <w:spacing w:before="240"/>
              <w:ind w:firstLine="0"/>
            </w:pPr>
            <w:r>
              <w:t>17</w:t>
            </w:r>
            <w:r w:rsidRPr="00122BAE">
              <w:t>.</w:t>
            </w:r>
          </w:p>
        </w:tc>
        <w:tc>
          <w:tcPr>
            <w:tcW w:w="3118" w:type="dxa"/>
          </w:tcPr>
          <w:p w:rsidR="000655DC" w:rsidRPr="00122BAE" w:rsidRDefault="000655DC" w:rsidP="0095169E">
            <w:pPr>
              <w:spacing w:before="240"/>
              <w:ind w:firstLine="0"/>
            </w:pPr>
          </w:p>
        </w:tc>
      </w:tr>
      <w:tr w:rsidR="000655DC" w:rsidRPr="00122BAE" w:rsidTr="0095169E">
        <w:trPr>
          <w:trHeight w:val="1588"/>
        </w:trPr>
        <w:tc>
          <w:tcPr>
            <w:tcW w:w="495" w:type="dxa"/>
          </w:tcPr>
          <w:p w:rsidR="000655DC" w:rsidRPr="00122BAE" w:rsidRDefault="000655DC" w:rsidP="0095169E">
            <w:pPr>
              <w:spacing w:before="240"/>
              <w:ind w:firstLine="0"/>
            </w:pPr>
            <w:r>
              <w:rPr>
                <w:noProof/>
              </w:rPr>
              <w:pict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_x0000_s1046" type="#_x0000_t15" style="position:absolute;left:0;text-align:left;margin-left:52.25pt;margin-top:13.9pt;width:99pt;height:45pt;z-index:251653120;mso-position-horizontal-relative:text;mso-position-vertical-relative:text" o:allowincell="f" filled="f" strokeweight="2.25pt"/>
              </w:pict>
            </w:r>
            <w:r>
              <w:rPr>
                <w:noProof/>
              </w:rPr>
              <w:pict>
                <v:shapetype id="_x0000_t90" coordsize="21600,21600" o:spt="90" adj="9257,18514,7200" path="m@4,l@0@2@5@2@5@12,0@12,,21600@1,21600@1@2,21600@2xe">
                  <v:stroke joinstyle="miter"/>
                  <v:formulas>
                    <v:f eqn="val #0"/>
                    <v:f eqn="val #1"/>
                    <v:f eqn="val #2"/>
                    <v:f eqn="prod #0 1 2"/>
                    <v:f eqn="sum @3 10800 0"/>
                    <v:f eqn="sum 21600 #0 #1"/>
                    <v:f eqn="sum #1 #2 0"/>
                    <v:f eqn="prod @6 1 2"/>
                    <v:f eqn="prod #1 2 1"/>
                    <v:f eqn="sum @8 0 21600"/>
                    <v:f eqn="prod 21600 @0 @1"/>
                    <v:f eqn="prod 21600 @4 @1"/>
                    <v:f eqn="prod 21600 @5 @1"/>
                    <v:f eqn="prod 21600 @7 @1"/>
                    <v:f eqn="prod #1 1 2"/>
                    <v:f eqn="sum @5 0 @4"/>
                    <v:f eqn="sum @0 0 @4"/>
                    <v:f eqn="prod @2 @15 @16"/>
                  </v:formulas>
                  <v:path o:connecttype="custom" o:connectlocs="@4,0;@0,@2;0,@11;@14,21600;@1,@13;21600,@2" o:connectangles="270,180,180,90,0,0" textboxrect="0,@12,@1,21600;@5,@17,@1,21600"/>
                  <v:handles>
                    <v:h position="#0,topLeft" xrange="@2,@9"/>
                    <v:h position="#1,#2" xrange="@4,21600" yrange="0,@0"/>
                  </v:handles>
                </v:shapetype>
                <v:shape id="_x0000_s1047" type="#_x0000_t90" style="position:absolute;left:0;text-align:left;margin-left:235.85pt;margin-top:13.8pt;width:90pt;height:54pt;z-index:251654144;mso-position-horizontal-relative:text;mso-position-vertical-relative:text" o:allowincell="f" filled="f" strokeweight="2.25pt"/>
              </w:pict>
            </w:r>
            <w:r>
              <w:t>13</w:t>
            </w:r>
            <w:r w:rsidRPr="00122BAE">
              <w:t>.</w:t>
            </w:r>
          </w:p>
        </w:tc>
        <w:tc>
          <w:tcPr>
            <w:tcW w:w="3110" w:type="dxa"/>
          </w:tcPr>
          <w:p w:rsidR="000655DC" w:rsidRPr="00122BAE" w:rsidRDefault="000655DC" w:rsidP="0095169E">
            <w:pPr>
              <w:spacing w:before="240"/>
              <w:ind w:firstLine="0"/>
            </w:pPr>
          </w:p>
        </w:tc>
        <w:tc>
          <w:tcPr>
            <w:tcW w:w="495" w:type="dxa"/>
          </w:tcPr>
          <w:p w:rsidR="000655DC" w:rsidRPr="00122BAE" w:rsidRDefault="000655DC" w:rsidP="0095169E">
            <w:pPr>
              <w:spacing w:before="240"/>
              <w:ind w:firstLine="0"/>
            </w:pPr>
            <w:r>
              <w:t>18</w:t>
            </w:r>
            <w:r w:rsidRPr="00122BAE">
              <w:t>.</w:t>
            </w:r>
          </w:p>
        </w:tc>
        <w:tc>
          <w:tcPr>
            <w:tcW w:w="3118" w:type="dxa"/>
          </w:tcPr>
          <w:p w:rsidR="000655DC" w:rsidRPr="00122BAE" w:rsidRDefault="000655DC" w:rsidP="0095169E">
            <w:pPr>
              <w:spacing w:before="240"/>
              <w:ind w:firstLine="0"/>
            </w:pPr>
          </w:p>
        </w:tc>
      </w:tr>
      <w:tr w:rsidR="000655DC" w:rsidRPr="00122BAE" w:rsidTr="0095169E">
        <w:trPr>
          <w:trHeight w:val="1588"/>
        </w:trPr>
        <w:tc>
          <w:tcPr>
            <w:tcW w:w="495" w:type="dxa"/>
          </w:tcPr>
          <w:p w:rsidR="000655DC" w:rsidRPr="00122BAE" w:rsidRDefault="000655DC" w:rsidP="0095169E">
            <w:pPr>
              <w:spacing w:before="240"/>
              <w:ind w:firstLine="0"/>
            </w:pPr>
            <w:r>
              <w:rPr>
                <w:noProof/>
              </w:rPr>
              <w:pict>
                <v:shapetype id="_x0000_t117" coordsize="21600,21600" o:spt="117" path="m4353,l17214,r4386,10800l17214,21600r-12861,l,10800xe">
                  <v:stroke joinstyle="miter"/>
                  <v:path gradientshapeok="t" o:connecttype="rect" textboxrect="4353,0,17214,21600"/>
                </v:shapetype>
                <v:shape id="_x0000_s1048" type="#_x0000_t117" style="position:absolute;left:0;text-align:left;margin-left:46.85pt;margin-top:11.8pt;width:99pt;height:63pt;z-index:251665408;mso-position-horizontal-relative:text;mso-position-vertical-relative:text" o:allowincell="f" filled="f" strokeweight="2.25pt"/>
              </w:pict>
            </w:r>
            <w:r>
              <w:rPr>
                <w:noProof/>
              </w:rPr>
              <w:pict>
                <v:shapetype id="_x0000_t10" coordsize="21600,21600" o:spt="10" adj="6326" path="m@0,l0@0,0@2@0,21600@1,21600,21600@2,21600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2700,2700,18900,18900;5400,5400,16200,16200"/>
                  <v:handles>
                    <v:h position="#0,topLeft" switch="" xrange="0,10800"/>
                  </v:handles>
                </v:shapetype>
                <v:shape id="_x0000_s1049" type="#_x0000_t10" style="position:absolute;left:0;text-align:left;margin-left:228.65pt;margin-top:11.8pt;width:90pt;height:54pt;z-index:251656192;mso-position-horizontal-relative:text;mso-position-vertical-relative:text" o:allowincell="f" filled="f" strokeweight="2.25pt"/>
              </w:pict>
            </w:r>
            <w:r>
              <w:t>14</w:t>
            </w:r>
            <w:r w:rsidRPr="00122BAE">
              <w:t>.</w:t>
            </w:r>
          </w:p>
        </w:tc>
        <w:tc>
          <w:tcPr>
            <w:tcW w:w="3110" w:type="dxa"/>
          </w:tcPr>
          <w:p w:rsidR="000655DC" w:rsidRPr="00122BAE" w:rsidRDefault="000655DC" w:rsidP="0095169E">
            <w:pPr>
              <w:spacing w:before="240"/>
              <w:ind w:firstLine="0"/>
            </w:pPr>
          </w:p>
        </w:tc>
        <w:tc>
          <w:tcPr>
            <w:tcW w:w="495" w:type="dxa"/>
          </w:tcPr>
          <w:p w:rsidR="000655DC" w:rsidRPr="00122BAE" w:rsidRDefault="000655DC" w:rsidP="0095169E">
            <w:pPr>
              <w:spacing w:before="240"/>
              <w:ind w:firstLine="0"/>
            </w:pPr>
            <w:r>
              <w:t>19</w:t>
            </w:r>
            <w:r w:rsidRPr="00122BAE">
              <w:t>.</w:t>
            </w:r>
          </w:p>
        </w:tc>
        <w:tc>
          <w:tcPr>
            <w:tcW w:w="3118" w:type="dxa"/>
          </w:tcPr>
          <w:p w:rsidR="000655DC" w:rsidRPr="00122BAE" w:rsidRDefault="000655DC" w:rsidP="0095169E">
            <w:pPr>
              <w:spacing w:before="240"/>
              <w:ind w:firstLine="0"/>
            </w:pPr>
          </w:p>
        </w:tc>
      </w:tr>
      <w:tr w:rsidR="000655DC" w:rsidRPr="00122BAE" w:rsidTr="0095169E">
        <w:trPr>
          <w:trHeight w:val="1588"/>
        </w:trPr>
        <w:tc>
          <w:tcPr>
            <w:tcW w:w="495" w:type="dxa"/>
          </w:tcPr>
          <w:p w:rsidR="000655DC" w:rsidRPr="00122BAE" w:rsidRDefault="000655DC" w:rsidP="0095169E">
            <w:pPr>
              <w:spacing w:before="240"/>
              <w:ind w:firstLine="0"/>
            </w:pPr>
            <w:r>
              <w:rPr>
                <w:noProof/>
              </w:rPr>
              <w:pict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050" type="#_x0000_t12" style="position:absolute;left:0;text-align:left;margin-left:45pt;margin-top:3.9pt;width:99pt;height:1in;z-index:251655168;mso-position-horizontal-relative:text;mso-position-vertical-relative:text" o:allowincell="f" filled="f" strokeweight="2.25pt"/>
              </w:pict>
            </w:r>
            <w:r>
              <w:rPr>
                <w:noProof/>
              </w:rPr>
              <w:pict>
                <v:shapetype id="_x0000_t126" coordsize="21600,21600" o:spt="126" path="m10800,l,10800,10800,21600,21600,10800xem,10800nfl21600,10800e">
                  <v:stroke joinstyle="miter"/>
                  <v:path o:extrusionok="f" gradientshapeok="t" o:connecttype="rect" textboxrect="5400,5400,16200,16200"/>
                </v:shapetype>
                <v:shape id="_x0000_s1051" type="#_x0000_t126" style="position:absolute;left:0;text-align:left;margin-left:225pt;margin-top:6.9pt;width:90pt;height:1in;z-index:251667456;mso-position-horizontal-relative:text;mso-position-vertical-relative:text" o:allowincell="f" filled="f" strokeweight="2.25pt"/>
              </w:pict>
            </w:r>
            <w:r>
              <w:t>15</w:t>
            </w:r>
            <w:r w:rsidRPr="00122BAE">
              <w:t>.</w:t>
            </w:r>
          </w:p>
        </w:tc>
        <w:tc>
          <w:tcPr>
            <w:tcW w:w="3110" w:type="dxa"/>
          </w:tcPr>
          <w:p w:rsidR="000655DC" w:rsidRPr="00122BAE" w:rsidRDefault="000655DC" w:rsidP="0095169E">
            <w:pPr>
              <w:spacing w:before="240"/>
              <w:ind w:firstLine="0"/>
            </w:pPr>
            <w:r>
              <w:rPr>
                <w:noProof/>
              </w:rPr>
            </w:r>
            <w:r>
              <w:pict>
                <v:group id="_x0000_s1052" editas="canvas" style="width:126pt;height:1in;mso-position-horizontal-relative:char;mso-position-vertical-relative:line" coordorigin="1034,1400" coordsize="2520,1440" o:allowincell="f">
                  <o:lock v:ext="edit" aspectratio="t"/>
                  <v:shape id="_x0000_s1053" type="#_x0000_t75" style="position:absolute;left:1034;top:1400;width:2520;height:1440" o:preferrelative="f">
                    <v:fill o:detectmouseclick="t"/>
                    <v:path o:extrusionok="t" o:connecttype="none"/>
                    <o:lock v:ext="edit" text="t"/>
                  </v:shape>
                  <w10:anchorlock/>
                </v:group>
              </w:pict>
            </w:r>
          </w:p>
        </w:tc>
        <w:tc>
          <w:tcPr>
            <w:tcW w:w="495" w:type="dxa"/>
          </w:tcPr>
          <w:p w:rsidR="000655DC" w:rsidRPr="00122BAE" w:rsidRDefault="000655DC" w:rsidP="0095169E">
            <w:pPr>
              <w:spacing w:before="240"/>
              <w:ind w:firstLine="0"/>
            </w:pPr>
            <w:r>
              <w:t>20</w:t>
            </w:r>
            <w:r w:rsidRPr="00122BAE">
              <w:t>.</w:t>
            </w:r>
          </w:p>
        </w:tc>
        <w:tc>
          <w:tcPr>
            <w:tcW w:w="3118" w:type="dxa"/>
          </w:tcPr>
          <w:p w:rsidR="000655DC" w:rsidRPr="00122BAE" w:rsidRDefault="000655DC" w:rsidP="0095169E">
            <w:pPr>
              <w:spacing w:before="240"/>
              <w:ind w:firstLine="0"/>
            </w:pPr>
          </w:p>
        </w:tc>
      </w:tr>
      <w:tr w:rsidR="000655DC" w:rsidRPr="00122BAE" w:rsidTr="0095169E">
        <w:trPr>
          <w:trHeight w:val="1588"/>
        </w:trPr>
        <w:tc>
          <w:tcPr>
            <w:tcW w:w="495" w:type="dxa"/>
          </w:tcPr>
          <w:p w:rsidR="000655DC" w:rsidRPr="00122BAE" w:rsidRDefault="000655DC" w:rsidP="0095169E">
            <w:pPr>
              <w:spacing w:before="240"/>
              <w:ind w:firstLine="0"/>
            </w:pPr>
            <w:r>
              <w:rPr>
                <w:noProof/>
              </w:rPr>
              <w:pict>
                <v:group id="_x0000_s1054" style="position:absolute;left:0;text-align:left;margin-left:215.7pt;margin-top:8.1pt;width:117.35pt;height:61.8pt;z-index:251657216;mso-position-horizontal-relative:text;mso-position-vertical-relative:text" coordorigin="4679,3294" coordsize="2347,1236" o:allowincell="f">
                  <v:line id="_x0000_s1055" style="position:absolute" from="4679,4528" to="7019,4528" strokeweight="2.25pt"/>
                  <v:line id="_x0000_s1056" style="position:absolute;flip:y" from="4686,3296" to="4686,4530" strokeweight="2.25pt"/>
                  <v:line id="_x0000_s1057" style="position:absolute;flip:y" from="7026,4016" to="7026,4530" strokeweight="2.25pt"/>
                  <v:line id="_x0000_s1058" style="position:absolute;flip:y" from="5399,3294" to="5399,4014" strokeweight="2.25pt"/>
                  <v:line id="_x0000_s1059" style="position:absolute" from="5406,4016" to="7026,4016" strokeweight="2.25pt"/>
                  <v:line id="_x0000_s1060" style="position:absolute" from="4679,3294" to="5399,3294" strokeweight="2.25pt"/>
                </v:group>
              </w:pict>
            </w:r>
            <w:r>
              <w:t>2</w:t>
            </w:r>
            <w:r w:rsidRPr="00122BAE">
              <w:t>1.</w:t>
            </w:r>
          </w:p>
        </w:tc>
        <w:tc>
          <w:tcPr>
            <w:tcW w:w="3110" w:type="dxa"/>
          </w:tcPr>
          <w:p w:rsidR="000655DC" w:rsidRPr="00122BAE" w:rsidRDefault="000655DC" w:rsidP="0095169E">
            <w:pPr>
              <w:spacing w:before="240"/>
              <w:ind w:firstLine="0"/>
            </w:pPr>
            <w:r>
              <w:rPr>
                <w:noProof/>
              </w:rPr>
              <w:pict>
                <v:group id="_x0000_s1061" style="position:absolute;left:0;text-align:left;margin-left:2.25pt;margin-top:16.25pt;width:126pt;height:54pt;z-index:251669504;mso-position-horizontal-relative:text;mso-position-vertical-relative:text" coordorigin="1763,2136" coordsize="4500,2400">
                  <v:line id="_x0000_s1062" style="position:absolute" from="1763,4536" to="6263,4536" strokeweight="2.25pt"/>
                  <v:line id="_x0000_s1063" style="position:absolute;flip:y" from="1763,2136" to="4013,4536" strokeweight="2.25pt"/>
                  <v:line id="_x0000_s1064" style="position:absolute;flip:x y" from="4913,2616" to="6263,4536" strokeweight="2.25pt"/>
                  <v:line id="_x0000_s1065" style="position:absolute" from="4013,2136" to="4463,3096" strokeweight="2.25pt"/>
                  <v:line id="_x0000_s1066" style="position:absolute;flip:y" from="4463,2616" to="4913,3096" strokeweight="2.25pt"/>
                </v:group>
              </w:pict>
            </w:r>
            <w:r>
              <w:rPr>
                <w:noProof/>
              </w:rPr>
            </w:r>
            <w:r>
              <w:pict>
                <v:group id="_x0000_s1067" editas="canvas" style="width:153pt;height:63pt;mso-position-horizontal-relative:char;mso-position-vertical-relative:line" coordorigin="854,3264" coordsize="3060,1260" o:allowincell="f">
                  <o:lock v:ext="edit" aspectratio="t"/>
                  <v:shape id="_x0000_s1068" type="#_x0000_t75" style="position:absolute;left:854;top:3264;width:3060;height:1260" o:preferrelative="f">
                    <v:fill o:detectmouseclick="t"/>
                    <v:path o:extrusionok="t" o:connecttype="none"/>
                    <o:lock v:ext="edit" text="t"/>
                  </v:shape>
                  <w10:anchorlock/>
                </v:group>
              </w:pict>
            </w:r>
          </w:p>
        </w:tc>
        <w:tc>
          <w:tcPr>
            <w:tcW w:w="495" w:type="dxa"/>
          </w:tcPr>
          <w:p w:rsidR="000655DC" w:rsidRPr="00122BAE" w:rsidRDefault="000655DC" w:rsidP="0095169E">
            <w:pPr>
              <w:spacing w:before="240"/>
              <w:ind w:firstLine="0"/>
            </w:pPr>
            <w:r w:rsidRPr="00122BAE">
              <w:t>26.</w:t>
            </w:r>
          </w:p>
        </w:tc>
        <w:tc>
          <w:tcPr>
            <w:tcW w:w="3118" w:type="dxa"/>
          </w:tcPr>
          <w:p w:rsidR="000655DC" w:rsidRPr="00122BAE" w:rsidRDefault="000655DC" w:rsidP="0095169E">
            <w:pPr>
              <w:spacing w:before="240"/>
              <w:ind w:firstLine="0"/>
            </w:pPr>
          </w:p>
        </w:tc>
      </w:tr>
      <w:tr w:rsidR="000655DC" w:rsidRPr="00122BAE" w:rsidTr="0095169E">
        <w:trPr>
          <w:trHeight w:val="1588"/>
        </w:trPr>
        <w:tc>
          <w:tcPr>
            <w:tcW w:w="495" w:type="dxa"/>
          </w:tcPr>
          <w:p w:rsidR="000655DC" w:rsidRPr="00122BAE" w:rsidRDefault="000655DC" w:rsidP="0095169E">
            <w:pPr>
              <w:spacing w:before="240"/>
              <w:ind w:firstLine="0"/>
            </w:pPr>
            <w:r>
              <w:rPr>
                <w:noProof/>
              </w:rPr>
              <w:pict>
                <v:group id="_x0000_s1069" style="position:absolute;left:0;text-align:left;margin-left:34.2pt;margin-top:10.15pt;width:118.85pt;height:63pt;z-index:251663360;mso-position-horizontal-relative:text;mso-position-vertical-relative:text" coordorigin="4859,5097" coordsize="2377,1260" o:allowincell="f">
                  <v:line id="_x0000_s1070" style="position:absolute;flip:y" from="6666,5100" to="7236,6357" strokeweight="2.25pt"/>
                  <v:group id="_x0000_s1071" style="position:absolute;left:4859;top:5097;width:2370;height:1260" coordorigin="4866,5097" coordsize="2370,1260">
                    <v:line id="_x0000_s1072" style="position:absolute" from="6119,5994" to="6659,6354" strokeweight="2.25pt"/>
                    <v:line id="_x0000_s1073" style="position:absolute;flip:x y" from="4896,5123" to="5586,6357" strokeweight="2.25pt"/>
                    <v:line id="_x0000_s1074" style="position:absolute;flip:x y" from="4866,5097" to="6119,5814" strokeweight="2.25pt"/>
                    <v:line id="_x0000_s1075" style="position:absolute;flip:y" from="6126,5100" to="7236,5817" strokeweight="2.25pt"/>
                    <v:line id="_x0000_s1076" style="position:absolute;flip:y" from="5586,5994" to="6119,6357" strokeweight="2.25pt"/>
                  </v:group>
                </v:group>
              </w:pict>
            </w:r>
            <w:r>
              <w:rPr>
                <w:noProof/>
              </w:rPr>
              <w:pict>
                <v:group id="_x0000_s1077" style="position:absolute;left:0;text-align:left;margin-left:225.05pt;margin-top:10.3pt;width:108pt;height:62.85pt;z-index:251664384;mso-position-horizontal-relative:text;mso-position-vertical-relative:text" coordorigin="1261,5100" coordsize="2160,1257" o:allowincell="f">
                  <v:line id="_x0000_s1078" style="position:absolute;flip:y" from="2699,5817" to="3421,6354" strokeweight="2.25pt"/>
                  <v:line id="_x0000_s1079" style="position:absolute" from="2343,5820" to="2701,6357" strokeweight="2.25pt"/>
                  <v:line id="_x0000_s1080" style="position:absolute;flip:x y" from="1263,5820" to="1981,6357" strokeweight="2.25pt"/>
                  <v:line id="_x0000_s1081" style="position:absolute;flip:x" from="1261,5103" to="2345,5817" strokeweight="2.25pt"/>
                  <v:line id="_x0000_s1082" style="position:absolute" from="2343,5100" to="3421,5817" strokeweight="2.25pt"/>
                  <v:line id="_x0000_s1083" style="position:absolute;flip:x" from="1977,5814" to="2339,6354" strokeweight="2.25pt"/>
                </v:group>
              </w:pict>
            </w:r>
            <w:r>
              <w:t>2</w:t>
            </w:r>
            <w:r w:rsidRPr="00122BAE">
              <w:t>2.</w:t>
            </w:r>
          </w:p>
        </w:tc>
        <w:tc>
          <w:tcPr>
            <w:tcW w:w="3110" w:type="dxa"/>
          </w:tcPr>
          <w:p w:rsidR="000655DC" w:rsidRPr="00122BAE" w:rsidRDefault="000655DC" w:rsidP="0095169E">
            <w:pPr>
              <w:spacing w:before="240"/>
              <w:ind w:firstLine="0"/>
            </w:pPr>
          </w:p>
        </w:tc>
        <w:tc>
          <w:tcPr>
            <w:tcW w:w="495" w:type="dxa"/>
          </w:tcPr>
          <w:p w:rsidR="000655DC" w:rsidRPr="00122BAE" w:rsidRDefault="000655DC" w:rsidP="0095169E">
            <w:pPr>
              <w:spacing w:before="240"/>
              <w:ind w:firstLine="0"/>
            </w:pPr>
            <w:r w:rsidRPr="00122BAE">
              <w:t>27.</w:t>
            </w:r>
          </w:p>
        </w:tc>
        <w:tc>
          <w:tcPr>
            <w:tcW w:w="3118" w:type="dxa"/>
          </w:tcPr>
          <w:p w:rsidR="000655DC" w:rsidRPr="00122BAE" w:rsidRDefault="000655DC" w:rsidP="0095169E">
            <w:pPr>
              <w:spacing w:before="240"/>
              <w:ind w:firstLine="0"/>
              <w:rPr>
                <w:noProof/>
              </w:rPr>
            </w:pPr>
          </w:p>
        </w:tc>
      </w:tr>
      <w:tr w:rsidR="000655DC" w:rsidRPr="00122BAE" w:rsidTr="0095169E">
        <w:trPr>
          <w:trHeight w:val="1588"/>
        </w:trPr>
        <w:tc>
          <w:tcPr>
            <w:tcW w:w="495" w:type="dxa"/>
          </w:tcPr>
          <w:p w:rsidR="000655DC" w:rsidRPr="00122BAE" w:rsidRDefault="000655DC" w:rsidP="0095169E">
            <w:pPr>
              <w:spacing w:before="240"/>
              <w:ind w:firstLine="0"/>
            </w:pPr>
            <w:r>
              <w:rPr>
                <w:noProof/>
              </w:rPr>
              <w:pict>
                <v:group id="_x0000_s1084" style="position:absolute;left:0;text-align:left;margin-left:34.55pt;margin-top:10pt;width:118.5pt;height:63pt;z-index:251659264;mso-position-horizontal-relative:text;mso-position-vertical-relative:text" coordorigin="1229,5094" coordsize="2370,1260" o:allowincell="f">
                  <v:line id="_x0000_s1085" style="position:absolute" from="1229,6351" to="3569,6351" strokeweight="2.25pt"/>
                  <v:line id="_x0000_s1086" style="position:absolute;flip:y" from="1252,5117" to="1252,6351" strokeweight="2.25pt"/>
                  <v:line id="_x0000_s1087" style="position:absolute;flip:x y" from="3592,5094" to="3599,6354" strokeweight="2.25pt"/>
                  <v:line id="_x0000_s1088" style="position:absolute;flip:x" from="1254,5094" to="1799,5097" strokeweight="2.25pt"/>
                  <v:line id="_x0000_s1089" style="position:absolute;flip:y" from="1799,5097" to="1806,5817" strokeweight="2.25pt"/>
                  <v:line id="_x0000_s1090" style="position:absolute" from="1229,5808" to="3569,5808" strokeweight="2.25pt"/>
                  <v:line id="_x0000_s1091" style="position:absolute;flip:x" from="3054,5106" to="3599,5109" strokeweight="2.25pt"/>
                  <v:line id="_x0000_s1092" style="position:absolute;flip:y" from="3052,5106" to="3059,5826" strokeweight="2.25pt"/>
                </v:group>
              </w:pict>
            </w:r>
            <w:r>
              <w:rPr>
                <w:noProof/>
              </w:rPr>
              <w:pict>
                <v:group id="_x0000_s1093" style="position:absolute;left:0;text-align:left;margin-left:217.85pt;margin-top:10.3pt;width:118.5pt;height:63pt;z-index:251658240;mso-position-horizontal-relative:text;mso-position-vertical-relative:text" coordorigin="4866,5100" coordsize="2370,1260" o:allowincell="f">
                  <v:line id="_x0000_s1094" style="position:absolute" from="4866,6357" to="7206,6357" strokeweight="2.25pt"/>
                  <v:line id="_x0000_s1095" style="position:absolute;flip:y" from="4889,5123" to="4889,6357" strokeweight="2.25pt"/>
                  <v:line id="_x0000_s1096" style="position:absolute;flip:x y" from="7229,5100" to="7236,6360" strokeweight="2.25pt"/>
                  <v:line id="_x0000_s1097" style="position:absolute;flip:x y" from="4889,5100" to="6149,5820" strokeweight="2.25pt"/>
                  <v:line id="_x0000_s1098" style="position:absolute;flip:y" from="6149,5103" to="7236,5820" strokeweight="2.25pt"/>
                  <v:line id="_x0000_s1099" style="position:absolute" from="4866,5814" to="7206,5814" strokeweight="2.25pt"/>
                </v:group>
              </w:pict>
            </w:r>
            <w:r>
              <w:t>2</w:t>
            </w:r>
            <w:r w:rsidRPr="00122BAE">
              <w:t>3.</w:t>
            </w:r>
          </w:p>
        </w:tc>
        <w:tc>
          <w:tcPr>
            <w:tcW w:w="3110" w:type="dxa"/>
          </w:tcPr>
          <w:p w:rsidR="000655DC" w:rsidRPr="00122BAE" w:rsidRDefault="000655DC" w:rsidP="0095169E">
            <w:pPr>
              <w:spacing w:before="240"/>
              <w:ind w:firstLine="0"/>
            </w:pPr>
          </w:p>
        </w:tc>
        <w:tc>
          <w:tcPr>
            <w:tcW w:w="495" w:type="dxa"/>
          </w:tcPr>
          <w:p w:rsidR="000655DC" w:rsidRPr="00122BAE" w:rsidRDefault="000655DC" w:rsidP="0095169E">
            <w:pPr>
              <w:spacing w:before="240"/>
              <w:ind w:firstLine="0"/>
            </w:pPr>
            <w:r w:rsidRPr="00122BAE">
              <w:t>28.</w:t>
            </w:r>
          </w:p>
        </w:tc>
        <w:tc>
          <w:tcPr>
            <w:tcW w:w="3118" w:type="dxa"/>
          </w:tcPr>
          <w:p w:rsidR="000655DC" w:rsidRPr="00122BAE" w:rsidRDefault="000655DC" w:rsidP="0095169E">
            <w:pPr>
              <w:spacing w:before="240"/>
              <w:ind w:firstLine="0"/>
            </w:pPr>
          </w:p>
        </w:tc>
      </w:tr>
      <w:tr w:rsidR="000655DC" w:rsidRPr="00122BAE" w:rsidTr="0095169E">
        <w:trPr>
          <w:trHeight w:val="1588"/>
        </w:trPr>
        <w:tc>
          <w:tcPr>
            <w:tcW w:w="495" w:type="dxa"/>
          </w:tcPr>
          <w:p w:rsidR="000655DC" w:rsidRPr="00122BAE" w:rsidRDefault="000655DC" w:rsidP="0095169E">
            <w:pPr>
              <w:spacing w:before="240"/>
              <w:ind w:firstLine="0"/>
            </w:pPr>
            <w:r>
              <w:rPr>
                <w:noProof/>
              </w:rPr>
              <w:pict>
                <v:group id="_x0000_s1100" style="position:absolute;left:0;text-align:left;margin-left:217.85pt;margin-top:7.6pt;width:118.6pt;height:63.2pt;z-index:251668480;mso-position-horizontal-relative:text;mso-position-vertical-relative:text" coordorigin="4896,6080" coordsize="2372,1264" o:allowincell="f">
                  <v:line id="_x0000_s1101" style="position:absolute" from="4896,7337" to="7236,7337" strokeweight="2.25pt"/>
                  <v:line id="_x0000_s1102" style="position:absolute;flip:x y" from="7259,6080" to="7266,7340" strokeweight="2.25pt"/>
                  <v:line id="_x0000_s1103" style="position:absolute;flip:x y" from="5328,6192" to="5438,6804" strokeweight="2.25pt"/>
                  <v:line id="_x0000_s1104" style="position:absolute;flip:y" from="5440,6084" to="6518,6808" strokeweight="2.25pt"/>
                  <v:line id="_x0000_s1105" style="position:absolute;flip:x y" from="6518,6084" to="7268,6096" strokeweight="2.25pt"/>
                  <v:line id="_x0000_s1106" style="position:absolute;flip:y" from="4896,6192" to="4896,7344" strokeweight="2.25pt"/>
                  <v:line id="_x0000_s1107" style="position:absolute" from="4896,6192" to="5328,6192" strokeweight="2.25pt"/>
                </v:group>
              </w:pict>
            </w:r>
            <w:r>
              <w:rPr>
                <w:noProof/>
              </w:rPr>
              <w:pict>
                <v:group id="_x0000_s1108" style="position:absolute;left:0;text-align:left;margin-left:41.75pt;margin-top:13.65pt;width:118.5pt;height:63.8pt;z-index:251660288;mso-position-horizontal-relative:text;mso-position-vertical-relative:text" coordorigin="4880,6718" coordsize="2370,1276" o:allowincell="f">
                  <v:line id="_x0000_s1109" style="position:absolute;flip:y" from="4880,7798" to="6126,7983" strokeweight="2.25pt"/>
                  <v:line id="_x0000_s1110" style="position:absolute;flip:y" from="4889,6741" to="4889,7975" strokeweight="2.25pt"/>
                  <v:line id="_x0000_s1111" style="position:absolute;flip:x y" from="7229,6718" to="7236,7978" strokeweight="2.25pt"/>
                  <v:line id="_x0000_s1112" style="position:absolute;flip:x y" from="4905,6729" to="6126,7078" strokeweight="2.25pt"/>
                  <v:line id="_x0000_s1113" style="position:absolute;flip:y" from="6112,7082" to="6119,7802" strokeweight="2.25pt"/>
                  <v:line id="_x0000_s1114" style="position:absolute;flip:x" from="6126,6738" to="7250,7078" strokeweight="2.25pt"/>
                  <v:line id="_x0000_s1115" style="position:absolute;flip:x y" from="6119,7794" to="7243,7994" strokeweight="2.25pt"/>
                </v:group>
              </w:pict>
            </w:r>
            <w:r>
              <w:t>2</w:t>
            </w:r>
            <w:r w:rsidRPr="00122BAE">
              <w:t>4.</w:t>
            </w:r>
          </w:p>
        </w:tc>
        <w:tc>
          <w:tcPr>
            <w:tcW w:w="3110" w:type="dxa"/>
          </w:tcPr>
          <w:p w:rsidR="000655DC" w:rsidRPr="00122BAE" w:rsidRDefault="000655DC" w:rsidP="0095169E">
            <w:pPr>
              <w:spacing w:before="240"/>
              <w:ind w:firstLine="0"/>
            </w:pPr>
          </w:p>
        </w:tc>
        <w:tc>
          <w:tcPr>
            <w:tcW w:w="495" w:type="dxa"/>
          </w:tcPr>
          <w:p w:rsidR="000655DC" w:rsidRPr="00122BAE" w:rsidRDefault="000655DC" w:rsidP="0095169E">
            <w:pPr>
              <w:spacing w:before="240"/>
              <w:ind w:firstLine="0"/>
            </w:pPr>
            <w:r w:rsidRPr="00122BAE">
              <w:t>29.</w:t>
            </w:r>
          </w:p>
        </w:tc>
        <w:tc>
          <w:tcPr>
            <w:tcW w:w="3118" w:type="dxa"/>
          </w:tcPr>
          <w:p w:rsidR="000655DC" w:rsidRPr="00122BAE" w:rsidRDefault="000655DC" w:rsidP="0095169E">
            <w:pPr>
              <w:spacing w:before="240"/>
              <w:ind w:firstLine="0"/>
            </w:pPr>
          </w:p>
        </w:tc>
      </w:tr>
      <w:tr w:rsidR="000655DC" w:rsidRPr="00122BAE" w:rsidTr="0095169E">
        <w:trPr>
          <w:trHeight w:val="1588"/>
        </w:trPr>
        <w:tc>
          <w:tcPr>
            <w:tcW w:w="495" w:type="dxa"/>
          </w:tcPr>
          <w:p w:rsidR="000655DC" w:rsidRPr="00122BAE" w:rsidRDefault="000655DC" w:rsidP="0095169E">
            <w:pPr>
              <w:spacing w:before="240"/>
              <w:ind w:firstLine="0"/>
            </w:pPr>
            <w:r>
              <w:rPr>
                <w:noProof/>
              </w:rPr>
              <w:pict>
                <v:group id="_x0000_s1116" style="position:absolute;left:0;text-align:left;margin-left:37.2pt;margin-top:9.9pt;width:115.85pt;height:63.5pt;z-index:251662336;mso-position-horizontal-relative:text;mso-position-vertical-relative:text" coordorigin="4889,8514" coordsize="2317,1270" o:allowincell="f">
                  <v:line id="_x0000_s1117" style="position:absolute;flip:y" from="5586,9776" to="7206,9779" strokeweight="2.25pt"/>
                  <v:line id="_x0000_s1118" style="position:absolute;flip:x y" from="4889,8542" to="5586,9779" strokeweight="2.25pt"/>
                  <v:line id="_x0000_s1119" style="position:absolute;flip:x y" from="4889,8519" to="7206,9779" strokeweight="2.25pt"/>
                  <v:line id="_x0000_s1120" style="position:absolute;flip:y" from="5593,8519" to="6486,9784" strokeweight="2.25pt"/>
                  <v:line id="_x0000_s1121" style="position:absolute;flip:x y" from="6502,8514" to="7199,9751" strokeweight="2.25pt"/>
                </v:group>
              </w:pict>
            </w:r>
            <w:r>
              <w:rPr>
                <w:noProof/>
              </w:rPr>
              <w:pict>
                <v:group id="_x0000_s1122" style="position:absolute;left:0;text-align:left;margin-left:215.8pt;margin-top:9.9pt;width:117.25pt;height:63.25pt;z-index:251661312;mso-position-horizontal-relative:text;mso-position-vertical-relative:text" coordorigin="1256,8514" coordsize="2345,1265" o:allowincell="f">
                  <v:line id="_x0000_s1123" style="position:absolute;flip:y" from="1981,9776" to="3571,9779" strokeweight="2.25pt"/>
                  <v:line id="_x0000_s1124" style="position:absolute;flip:x y" from="3592,8514" to="3599,9774" strokeweight="2.25pt"/>
                  <v:line id="_x0000_s1125" style="position:absolute;flip:x y" from="1256,8524" to="2701,9239" strokeweight="2.25pt"/>
                  <v:line id="_x0000_s1126" style="position:absolute;flip:y" from="1981,8522" to="3601,9779" strokeweight="2.25pt"/>
                  <v:line id="_x0000_s1127" style="position:absolute" from="1261,8519" to="3601,8519" strokeweight="2.25pt"/>
                </v:group>
              </w:pict>
            </w:r>
            <w:r>
              <w:t>2</w:t>
            </w:r>
            <w:r w:rsidRPr="00122BAE">
              <w:t>5.</w:t>
            </w:r>
          </w:p>
        </w:tc>
        <w:tc>
          <w:tcPr>
            <w:tcW w:w="3110" w:type="dxa"/>
          </w:tcPr>
          <w:p w:rsidR="000655DC" w:rsidRPr="00122BAE" w:rsidRDefault="000655DC" w:rsidP="0095169E">
            <w:pPr>
              <w:spacing w:before="240"/>
              <w:ind w:firstLine="0"/>
            </w:pPr>
          </w:p>
        </w:tc>
        <w:tc>
          <w:tcPr>
            <w:tcW w:w="495" w:type="dxa"/>
          </w:tcPr>
          <w:p w:rsidR="000655DC" w:rsidRPr="00122BAE" w:rsidRDefault="000655DC" w:rsidP="0095169E">
            <w:pPr>
              <w:spacing w:before="240"/>
              <w:ind w:firstLine="0"/>
            </w:pPr>
            <w:r w:rsidRPr="00122BAE">
              <w:t>30.</w:t>
            </w:r>
          </w:p>
        </w:tc>
        <w:tc>
          <w:tcPr>
            <w:tcW w:w="3118" w:type="dxa"/>
          </w:tcPr>
          <w:p w:rsidR="000655DC" w:rsidRPr="00122BAE" w:rsidRDefault="000655DC" w:rsidP="0095169E">
            <w:pPr>
              <w:spacing w:before="240"/>
              <w:ind w:firstLine="0"/>
            </w:pPr>
          </w:p>
        </w:tc>
      </w:tr>
    </w:tbl>
    <w:p w:rsidR="000655DC" w:rsidRDefault="000655DC" w:rsidP="003E32BE">
      <w:pPr>
        <w:ind w:firstLine="0"/>
      </w:pPr>
    </w:p>
    <w:p w:rsidR="000655DC" w:rsidRDefault="000655DC" w:rsidP="003E32BE">
      <w:pPr>
        <w:ind w:firstLine="0"/>
        <w:rPr>
          <w:b/>
        </w:rPr>
      </w:pPr>
    </w:p>
    <w:p w:rsidR="000655DC" w:rsidRDefault="000655DC" w:rsidP="00A27584">
      <w:pPr>
        <w:ind w:firstLine="0"/>
      </w:pPr>
      <w:r>
        <w:rPr>
          <w:b/>
        </w:rPr>
        <w:t>Лабораторная работа №2</w:t>
      </w:r>
      <w:r w:rsidRPr="00AB7664">
        <w:rPr>
          <w:b/>
        </w:rPr>
        <w:t>.</w:t>
      </w:r>
      <w:r>
        <w:t xml:space="preserve"> </w:t>
      </w:r>
      <w:r w:rsidRPr="00B83690">
        <w:t xml:space="preserve">Аффинные преобразования </w:t>
      </w:r>
      <w:r>
        <w:t>в пространстве.</w:t>
      </w:r>
    </w:p>
    <w:p w:rsidR="000655DC" w:rsidRDefault="000655DC" w:rsidP="00A27584">
      <w:pPr>
        <w:ind w:firstLine="0"/>
      </w:pPr>
      <w:r>
        <w:t>Выполнить построение объемного графического объекта согласно варианту, представле</w:t>
      </w:r>
      <w:r>
        <w:t>н</w:t>
      </w:r>
      <w:r>
        <w:t>ному в таблице 1. Разработать алгоритмы аффинных преобразований для работы с объе</w:t>
      </w:r>
      <w:r>
        <w:t>м</w:t>
      </w:r>
      <w:r>
        <w:t>ным объектом в формате 3</w:t>
      </w:r>
      <w:r>
        <w:rPr>
          <w:lang w:val="en-US"/>
        </w:rPr>
        <w:t>D</w:t>
      </w:r>
      <w:r>
        <w:t xml:space="preserve"> и реализовать их в виде программного модуля, позволяющие поворачивать на заданный угол, передвигать, зеркально отображать, увеличивать (умен</w:t>
      </w:r>
      <w:r>
        <w:t>ь</w:t>
      </w:r>
      <w:r>
        <w:t>шать) графический объект.</w:t>
      </w:r>
    </w:p>
    <w:p w:rsidR="000655DC" w:rsidRDefault="000655DC" w:rsidP="00765816">
      <w:pPr>
        <w:ind w:firstLine="0"/>
      </w:pPr>
      <w:r>
        <w:rPr>
          <w:b/>
        </w:rPr>
        <w:t>Лабораторная работа №3</w:t>
      </w:r>
      <w:r w:rsidRPr="00AB7664">
        <w:rPr>
          <w:b/>
        </w:rPr>
        <w:t>.</w:t>
      </w:r>
      <w:r>
        <w:t xml:space="preserve"> Построение параллельной</w:t>
      </w:r>
      <w:r w:rsidRPr="00B83690">
        <w:t xml:space="preserve"> и центральн</w:t>
      </w:r>
      <w:r>
        <w:t>ой</w:t>
      </w:r>
      <w:r w:rsidRPr="00B83690">
        <w:t xml:space="preserve"> проекции</w:t>
      </w:r>
      <w:r>
        <w:t xml:space="preserve"> 3</w:t>
      </w:r>
      <w:r>
        <w:rPr>
          <w:lang w:val="en-US"/>
        </w:rPr>
        <w:t>D</w:t>
      </w:r>
      <w:r>
        <w:t>-графического объекта</w:t>
      </w:r>
      <w:r w:rsidRPr="00B83690">
        <w:t>.</w:t>
      </w:r>
    </w:p>
    <w:p w:rsidR="000655DC" w:rsidRPr="00744D63" w:rsidRDefault="000655DC" w:rsidP="00765816">
      <w:pPr>
        <w:ind w:firstLine="0"/>
      </w:pPr>
      <w:r>
        <w:t>Выполнить построение объемного графического объекта согласно варианту, представле</w:t>
      </w:r>
      <w:r>
        <w:t>н</w:t>
      </w:r>
      <w:r>
        <w:t>ному в таблице 1. Разработать алгоритмы построения параллельной</w:t>
      </w:r>
      <w:r w:rsidRPr="00B83690">
        <w:t xml:space="preserve"> и центральн</w:t>
      </w:r>
      <w:r>
        <w:t>ой</w:t>
      </w:r>
      <w:r w:rsidRPr="00B83690">
        <w:t xml:space="preserve"> прое</w:t>
      </w:r>
      <w:r w:rsidRPr="00B83690">
        <w:t>к</w:t>
      </w:r>
      <w:r w:rsidRPr="00B83690">
        <w:t>ции</w:t>
      </w:r>
      <w:r>
        <w:t xml:space="preserve"> объемного объектом в формате 3</w:t>
      </w:r>
      <w:r>
        <w:rPr>
          <w:lang w:val="en-US"/>
        </w:rPr>
        <w:t>D</w:t>
      </w:r>
      <w:r>
        <w:t xml:space="preserve"> и реализовать их в виде программного модуля.</w:t>
      </w:r>
    </w:p>
    <w:p w:rsidR="000655DC" w:rsidRDefault="000655DC" w:rsidP="000662B2">
      <w:pPr>
        <w:ind w:firstLine="0"/>
      </w:pPr>
      <w:r w:rsidRPr="00B5552E">
        <w:rPr>
          <w:b/>
        </w:rPr>
        <w:t>Лабораторная работа №</w:t>
      </w:r>
      <w:r>
        <w:rPr>
          <w:b/>
        </w:rPr>
        <w:t>4</w:t>
      </w:r>
      <w:r w:rsidRPr="00B5552E">
        <w:rPr>
          <w:b/>
        </w:rPr>
        <w:t>.</w:t>
      </w:r>
      <w:r>
        <w:rPr>
          <w:b/>
        </w:rPr>
        <w:t xml:space="preserve"> А</w:t>
      </w:r>
      <w:r w:rsidRPr="00F9718E">
        <w:t>лгоритм</w:t>
      </w:r>
      <w:r>
        <w:t>ы</w:t>
      </w:r>
      <w:r w:rsidRPr="00F9718E">
        <w:t xml:space="preserve"> рендеринга графических объек</w:t>
      </w:r>
      <w:r>
        <w:t>то</w:t>
      </w:r>
      <w:r w:rsidRPr="00F9718E">
        <w:t>в.</w:t>
      </w:r>
      <w:r>
        <w:t xml:space="preserve"> Функции з</w:t>
      </w:r>
      <w:r>
        <w:t>а</w:t>
      </w:r>
      <w:r>
        <w:t>краски замкнутых контуров.</w:t>
      </w:r>
    </w:p>
    <w:p w:rsidR="000655DC" w:rsidRDefault="000655DC" w:rsidP="000662B2">
      <w:pPr>
        <w:ind w:firstLine="0"/>
      </w:pPr>
      <w:r>
        <w:t>Реализовать алгоритм закраски замкнутых графических объектов с помощью встроенных функций среды разработки программного обеспечения с возможностью выбора цвета з</w:t>
      </w:r>
      <w:r>
        <w:t>а</w:t>
      </w:r>
      <w:r>
        <w:t>краски.</w:t>
      </w:r>
    </w:p>
    <w:p w:rsidR="000655DC" w:rsidRPr="00F9718E" w:rsidRDefault="000655DC" w:rsidP="00B5552E">
      <w:pPr>
        <w:pStyle w:val="ListParagraph"/>
        <w:spacing w:line="240" w:lineRule="auto"/>
        <w:ind w:left="0" w:firstLine="0"/>
        <w:rPr>
          <w:b/>
          <w:lang w:val="ru-RU"/>
        </w:rPr>
      </w:pPr>
    </w:p>
    <w:p w:rsidR="000655DC" w:rsidRDefault="000655DC" w:rsidP="00B5552E">
      <w:pPr>
        <w:pStyle w:val="ListParagraph"/>
        <w:spacing w:line="240" w:lineRule="auto"/>
        <w:ind w:left="0" w:firstLine="0"/>
        <w:rPr>
          <w:lang w:val="ru-RU"/>
        </w:rPr>
      </w:pPr>
      <w:r w:rsidRPr="00B5552E">
        <w:rPr>
          <w:b/>
          <w:lang w:val="ru-RU"/>
        </w:rPr>
        <w:t>Лабораторная работа №</w:t>
      </w:r>
      <w:r>
        <w:rPr>
          <w:b/>
          <w:lang w:val="ru-RU"/>
        </w:rPr>
        <w:t>5</w:t>
      </w:r>
      <w:r w:rsidRPr="00B5552E">
        <w:rPr>
          <w:b/>
          <w:lang w:val="ru-RU"/>
        </w:rPr>
        <w:t>.</w:t>
      </w:r>
      <w:r>
        <w:rPr>
          <w:b/>
          <w:lang w:val="ru-RU"/>
        </w:rPr>
        <w:t xml:space="preserve">  А</w:t>
      </w:r>
      <w:r w:rsidRPr="00F9718E">
        <w:rPr>
          <w:lang w:val="ru-RU"/>
        </w:rPr>
        <w:t>лгоритм</w:t>
      </w:r>
      <w:r>
        <w:rPr>
          <w:lang w:val="ru-RU"/>
        </w:rPr>
        <w:t>ы</w:t>
      </w:r>
      <w:r w:rsidRPr="00F9718E">
        <w:rPr>
          <w:lang w:val="ru-RU"/>
        </w:rPr>
        <w:t xml:space="preserve"> рендеринга графических объектов</w:t>
      </w:r>
      <w:r>
        <w:rPr>
          <w:lang w:val="ru-RU"/>
        </w:rPr>
        <w:t>. Заливка з</w:t>
      </w:r>
      <w:r>
        <w:rPr>
          <w:lang w:val="ru-RU"/>
        </w:rPr>
        <w:t>а</w:t>
      </w:r>
      <w:r>
        <w:rPr>
          <w:lang w:val="ru-RU"/>
        </w:rPr>
        <w:t>травкой.</w:t>
      </w:r>
    </w:p>
    <w:p w:rsidR="000655DC" w:rsidRPr="005D38E1" w:rsidRDefault="000655DC" w:rsidP="00B5552E">
      <w:pPr>
        <w:pStyle w:val="ListParagraph"/>
        <w:spacing w:line="240" w:lineRule="auto"/>
        <w:ind w:left="0" w:firstLine="0"/>
        <w:rPr>
          <w:b/>
          <w:lang w:val="ru-RU"/>
        </w:rPr>
      </w:pPr>
      <w:r w:rsidRPr="005D38E1">
        <w:rPr>
          <w:lang w:val="ru-RU"/>
        </w:rPr>
        <w:t>Реализовать алгоритм закраски</w:t>
      </w:r>
      <w:r>
        <w:rPr>
          <w:lang w:val="ru-RU"/>
        </w:rPr>
        <w:t xml:space="preserve"> </w:t>
      </w:r>
      <w:r>
        <w:t>z</w:t>
      </w:r>
      <w:r w:rsidRPr="001C0349">
        <w:rPr>
          <w:lang w:val="ru-RU"/>
        </w:rPr>
        <w:t>-</w:t>
      </w:r>
      <w:r>
        <w:rPr>
          <w:lang w:val="ru-RU"/>
        </w:rPr>
        <w:t>буфера (при помощи рекурсивной функции)</w:t>
      </w:r>
      <w:r w:rsidRPr="005D38E1">
        <w:rPr>
          <w:lang w:val="ru-RU"/>
        </w:rPr>
        <w:t xml:space="preserve"> замкнутых графических объектов с возможностью выбора цвета закраски.</w:t>
      </w:r>
    </w:p>
    <w:p w:rsidR="000655DC" w:rsidRDefault="000655DC" w:rsidP="00B5552E">
      <w:pPr>
        <w:pStyle w:val="ListParagraph"/>
        <w:spacing w:line="240" w:lineRule="auto"/>
        <w:ind w:left="0" w:firstLine="0"/>
        <w:rPr>
          <w:lang w:val="ru-RU"/>
        </w:rPr>
      </w:pPr>
      <w:r w:rsidRPr="00B5552E">
        <w:rPr>
          <w:b/>
          <w:lang w:val="ru-RU"/>
        </w:rPr>
        <w:t>Лабораторная работа №</w:t>
      </w:r>
      <w:r>
        <w:rPr>
          <w:b/>
          <w:lang w:val="ru-RU"/>
        </w:rPr>
        <w:t>6</w:t>
      </w:r>
      <w:r w:rsidRPr="00B5552E">
        <w:rPr>
          <w:b/>
          <w:lang w:val="ru-RU"/>
        </w:rPr>
        <w:t>.</w:t>
      </w:r>
      <w:r>
        <w:rPr>
          <w:b/>
          <w:lang w:val="ru-RU"/>
        </w:rPr>
        <w:t xml:space="preserve"> А</w:t>
      </w:r>
      <w:r w:rsidRPr="00F9718E">
        <w:rPr>
          <w:lang w:val="ru-RU"/>
        </w:rPr>
        <w:t>лгоритм</w:t>
      </w:r>
      <w:r>
        <w:rPr>
          <w:lang w:val="ru-RU"/>
        </w:rPr>
        <w:t>ы</w:t>
      </w:r>
      <w:r w:rsidRPr="00F9718E">
        <w:rPr>
          <w:lang w:val="ru-RU"/>
        </w:rPr>
        <w:t xml:space="preserve"> рендеринга графических объектов</w:t>
      </w:r>
      <w:r>
        <w:rPr>
          <w:lang w:val="ru-RU"/>
        </w:rPr>
        <w:t xml:space="preserve">. Закраска </w:t>
      </w:r>
      <w:r w:rsidRPr="000662B2">
        <w:rPr>
          <w:lang w:val="ru-RU"/>
        </w:rPr>
        <w:t>зам</w:t>
      </w:r>
      <w:r w:rsidRPr="000662B2">
        <w:rPr>
          <w:lang w:val="ru-RU"/>
        </w:rPr>
        <w:t>к</w:t>
      </w:r>
      <w:r w:rsidRPr="000662B2">
        <w:rPr>
          <w:lang w:val="ru-RU"/>
        </w:rPr>
        <w:t>нутых контуров</w:t>
      </w:r>
      <w:r>
        <w:rPr>
          <w:lang w:val="ru-RU"/>
        </w:rPr>
        <w:t xml:space="preserve"> алгоритмом «сканирующая строка».</w:t>
      </w:r>
    </w:p>
    <w:p w:rsidR="000655DC" w:rsidRDefault="000655DC" w:rsidP="00B5552E">
      <w:pPr>
        <w:pStyle w:val="ListParagraph"/>
        <w:spacing w:line="240" w:lineRule="auto"/>
        <w:ind w:left="0" w:firstLine="0"/>
        <w:rPr>
          <w:b/>
          <w:lang w:val="ru-RU"/>
        </w:rPr>
      </w:pPr>
      <w:r w:rsidRPr="005D38E1">
        <w:rPr>
          <w:lang w:val="ru-RU"/>
        </w:rPr>
        <w:t>Реализовать алгоритм закраски</w:t>
      </w:r>
      <w:r>
        <w:rPr>
          <w:lang w:val="ru-RU"/>
        </w:rPr>
        <w:t xml:space="preserve"> «сканирующая строка» </w:t>
      </w:r>
      <w:r w:rsidRPr="005D38E1">
        <w:rPr>
          <w:lang w:val="ru-RU"/>
        </w:rPr>
        <w:t>замкнутых графических объектов с возможностью выбора цвета закраски.</w:t>
      </w:r>
    </w:p>
    <w:p w:rsidR="000655DC" w:rsidRDefault="000655DC" w:rsidP="00B5552E">
      <w:pPr>
        <w:pStyle w:val="ListParagraph"/>
        <w:spacing w:line="240" w:lineRule="auto"/>
        <w:ind w:left="0" w:firstLine="0"/>
        <w:rPr>
          <w:lang w:val="ru-RU"/>
        </w:rPr>
      </w:pPr>
      <w:r w:rsidRPr="00052DBE">
        <w:rPr>
          <w:b/>
          <w:lang w:val="ru-RU"/>
        </w:rPr>
        <w:t>Лабораторная работа №</w:t>
      </w:r>
      <w:r>
        <w:rPr>
          <w:b/>
          <w:lang w:val="ru-RU"/>
        </w:rPr>
        <w:t>7</w:t>
      </w:r>
      <w:r w:rsidRPr="00052DBE">
        <w:rPr>
          <w:b/>
          <w:lang w:val="ru-RU"/>
        </w:rPr>
        <w:t>.</w:t>
      </w:r>
      <w:r>
        <w:rPr>
          <w:b/>
          <w:lang w:val="ru-RU"/>
        </w:rPr>
        <w:t xml:space="preserve"> </w:t>
      </w:r>
      <w:r w:rsidRPr="000662B2">
        <w:rPr>
          <w:lang w:val="ru-RU"/>
        </w:rPr>
        <w:t>Удаление невидимых граней и линий.</w:t>
      </w:r>
    </w:p>
    <w:p w:rsidR="000655DC" w:rsidRPr="0099148F" w:rsidRDefault="000655DC" w:rsidP="00B5552E">
      <w:pPr>
        <w:pStyle w:val="ListParagraph"/>
        <w:spacing w:line="240" w:lineRule="auto"/>
        <w:ind w:left="0" w:firstLine="0"/>
        <w:rPr>
          <w:lang w:val="ru-RU"/>
        </w:rPr>
      </w:pPr>
      <w:r w:rsidRPr="0099148F">
        <w:rPr>
          <w:lang w:val="ru-RU"/>
        </w:rPr>
        <w:t>Выполнить построение объемного графического объекта согласно варианту, представле</w:t>
      </w:r>
      <w:r w:rsidRPr="0099148F">
        <w:rPr>
          <w:lang w:val="ru-RU"/>
        </w:rPr>
        <w:t>н</w:t>
      </w:r>
      <w:r w:rsidRPr="0099148F">
        <w:rPr>
          <w:lang w:val="ru-RU"/>
        </w:rPr>
        <w:t>ному в таблице 1. Разработать</w:t>
      </w:r>
      <w:r>
        <w:rPr>
          <w:lang w:val="ru-RU"/>
        </w:rPr>
        <w:t xml:space="preserve"> алгоритм</w:t>
      </w:r>
      <w:r w:rsidRPr="0099148F">
        <w:rPr>
          <w:lang w:val="ru-RU"/>
        </w:rPr>
        <w:t xml:space="preserve"> </w:t>
      </w:r>
      <w:r>
        <w:rPr>
          <w:lang w:val="ru-RU"/>
        </w:rPr>
        <w:t>удаления</w:t>
      </w:r>
      <w:r w:rsidRPr="000662B2">
        <w:rPr>
          <w:lang w:val="ru-RU"/>
        </w:rPr>
        <w:t xml:space="preserve"> невидимых граней и линий</w:t>
      </w:r>
      <w:r>
        <w:rPr>
          <w:lang w:val="ru-RU"/>
        </w:rPr>
        <w:t xml:space="preserve"> при повор</w:t>
      </w:r>
      <w:r>
        <w:rPr>
          <w:lang w:val="ru-RU"/>
        </w:rPr>
        <w:t>о</w:t>
      </w:r>
      <w:r>
        <w:rPr>
          <w:lang w:val="ru-RU"/>
        </w:rPr>
        <w:t xml:space="preserve">те и перемещении </w:t>
      </w:r>
      <w:r w:rsidRPr="00F941BF">
        <w:rPr>
          <w:lang w:val="ru-RU"/>
        </w:rPr>
        <w:t>3</w:t>
      </w:r>
      <w:r>
        <w:t>D</w:t>
      </w:r>
      <w:r w:rsidRPr="00F941BF">
        <w:rPr>
          <w:lang w:val="ru-RU"/>
        </w:rPr>
        <w:t>-графического объекта</w:t>
      </w:r>
      <w:r w:rsidRPr="0099148F">
        <w:rPr>
          <w:lang w:val="ru-RU"/>
        </w:rPr>
        <w:t xml:space="preserve"> и реализовать их в виде программного мод</w:t>
      </w:r>
      <w:r w:rsidRPr="0099148F">
        <w:rPr>
          <w:lang w:val="ru-RU"/>
        </w:rPr>
        <w:t>у</w:t>
      </w:r>
      <w:r w:rsidRPr="0099148F">
        <w:rPr>
          <w:lang w:val="ru-RU"/>
        </w:rPr>
        <w:t>ля.</w:t>
      </w:r>
    </w:p>
    <w:p w:rsidR="000655DC" w:rsidRDefault="000655DC" w:rsidP="00B5552E">
      <w:pPr>
        <w:pStyle w:val="ListParagraph"/>
        <w:spacing w:line="240" w:lineRule="auto"/>
        <w:ind w:left="0" w:firstLine="0"/>
        <w:rPr>
          <w:lang w:val="ru-RU"/>
        </w:rPr>
      </w:pPr>
      <w:r w:rsidRPr="00052DBE">
        <w:rPr>
          <w:b/>
          <w:lang w:val="ru-RU"/>
        </w:rPr>
        <w:t>Лабораторная работа №</w:t>
      </w:r>
      <w:r>
        <w:rPr>
          <w:b/>
          <w:lang w:val="ru-RU"/>
        </w:rPr>
        <w:t>8</w:t>
      </w:r>
      <w:r w:rsidRPr="00052DBE">
        <w:rPr>
          <w:b/>
          <w:lang w:val="ru-RU"/>
        </w:rPr>
        <w:t>.</w:t>
      </w:r>
      <w:r>
        <w:rPr>
          <w:b/>
          <w:lang w:val="ru-RU"/>
        </w:rPr>
        <w:t xml:space="preserve"> </w:t>
      </w:r>
      <w:r w:rsidRPr="000662B2">
        <w:rPr>
          <w:lang w:val="ru-RU"/>
        </w:rPr>
        <w:t>Построение сплайновых кривых.</w:t>
      </w:r>
      <w:r>
        <w:rPr>
          <w:lang w:val="ru-RU"/>
        </w:rPr>
        <w:t xml:space="preserve"> </w:t>
      </w:r>
    </w:p>
    <w:p w:rsidR="000655DC" w:rsidRPr="000662B2" w:rsidRDefault="000655DC" w:rsidP="00B5552E">
      <w:pPr>
        <w:pStyle w:val="ListParagraph"/>
        <w:spacing w:line="240" w:lineRule="auto"/>
        <w:ind w:left="0" w:firstLine="0"/>
        <w:rPr>
          <w:b/>
          <w:lang w:val="ru-RU"/>
        </w:rPr>
      </w:pPr>
      <w:r>
        <w:rPr>
          <w:lang w:val="ru-RU"/>
        </w:rPr>
        <w:t>Разработать и реализовать программный модуль, который позволяет по заданным польз</w:t>
      </w:r>
      <w:r>
        <w:rPr>
          <w:lang w:val="ru-RU"/>
        </w:rPr>
        <w:t>о</w:t>
      </w:r>
      <w:r>
        <w:rPr>
          <w:lang w:val="ru-RU"/>
        </w:rPr>
        <w:t>вателям точкам на форме построить сплайновую кривую (предусмотреть возможность удаления и добавления точек на форме).</w:t>
      </w:r>
    </w:p>
    <w:p w:rsidR="000655DC" w:rsidRDefault="000655DC" w:rsidP="00B5552E">
      <w:pPr>
        <w:pStyle w:val="ListParagraph"/>
        <w:spacing w:line="240" w:lineRule="auto"/>
        <w:ind w:left="0" w:firstLine="0"/>
        <w:rPr>
          <w:lang w:val="ru-RU"/>
        </w:rPr>
      </w:pPr>
      <w:r w:rsidRPr="00052DBE">
        <w:rPr>
          <w:b/>
          <w:lang w:val="ru-RU"/>
        </w:rPr>
        <w:t>Лабораторная работа №</w:t>
      </w:r>
      <w:r>
        <w:rPr>
          <w:b/>
          <w:lang w:val="ru-RU"/>
        </w:rPr>
        <w:t>9</w:t>
      </w:r>
      <w:r w:rsidRPr="00052DBE">
        <w:rPr>
          <w:b/>
          <w:lang w:val="ru-RU"/>
        </w:rPr>
        <w:t>.</w:t>
      </w:r>
      <w:r>
        <w:rPr>
          <w:b/>
          <w:lang w:val="ru-RU"/>
        </w:rPr>
        <w:t xml:space="preserve"> </w:t>
      </w:r>
      <w:r w:rsidRPr="000662B2">
        <w:rPr>
          <w:lang w:val="ru-RU"/>
        </w:rPr>
        <w:t>Построение сплайновых поверхностей.</w:t>
      </w:r>
    </w:p>
    <w:p w:rsidR="000655DC" w:rsidRPr="004050D5" w:rsidRDefault="000655DC" w:rsidP="004050D5">
      <w:pPr>
        <w:pStyle w:val="ListParagraph"/>
        <w:spacing w:line="240" w:lineRule="auto"/>
        <w:ind w:left="0" w:firstLine="0"/>
        <w:rPr>
          <w:b/>
          <w:lang w:val="ru-RU"/>
        </w:rPr>
      </w:pPr>
      <w:r>
        <w:rPr>
          <w:lang w:val="ru-RU"/>
        </w:rPr>
        <w:t>Разработать и реализовать программный модуль, который позволяет по заданным польз</w:t>
      </w:r>
      <w:r>
        <w:rPr>
          <w:lang w:val="ru-RU"/>
        </w:rPr>
        <w:t>о</w:t>
      </w:r>
      <w:r>
        <w:rPr>
          <w:lang w:val="ru-RU"/>
        </w:rPr>
        <w:t>вателям точкам на форме построить сплайновую поверхность (предусмотреть возмо</w:t>
      </w:r>
      <w:r>
        <w:rPr>
          <w:lang w:val="ru-RU"/>
        </w:rPr>
        <w:t>ж</w:t>
      </w:r>
      <w:r>
        <w:rPr>
          <w:lang w:val="ru-RU"/>
        </w:rPr>
        <w:t>ность удаления и добавления точек на форме).</w:t>
      </w:r>
      <w:r>
        <w:rPr>
          <w:noProof/>
          <w:lang w:val="ru-RU" w:eastAsia="ru-RU"/>
        </w:rPr>
        <w:pict>
          <v:rect id="Номер слайда 3" o:spid="_x0000_s1128" style="position:absolute;left:0;text-align:left;margin-left:462.2pt;margin-top:417.6pt;width:168pt;height:28.75pt;z-index:2516408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" filled="f" stroked="f">
            <o:lock v:ext="edit" aspectratio="t" verticies="t" text="t" shapetype="t"/>
          </v:rect>
        </w:pict>
      </w:r>
    </w:p>
    <w:p w:rsidR="000655DC" w:rsidRDefault="000655DC" w:rsidP="00EC0D4C">
      <w:pPr>
        <w:pStyle w:val="Heading3"/>
        <w:tabs>
          <w:tab w:val="center" w:pos="5177"/>
          <w:tab w:val="left" w:pos="6568"/>
        </w:tabs>
        <w:jc w:val="left"/>
        <w:rPr>
          <w:i w:val="0"/>
          <w:color w:val="C00000"/>
        </w:rPr>
        <w:sectPr w:rsidR="000655DC" w:rsidSect="00951970">
          <w:headerReference w:type="even" r:id="rId12"/>
          <w:headerReference w:type="default" r:id="rId13"/>
          <w:footerReference w:type="even" r:id="rId14"/>
          <w:footerReference w:type="default" r:id="rId15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0655DC" w:rsidRDefault="000655DC" w:rsidP="008B1FF6">
      <w:pPr>
        <w:pStyle w:val="Heading1"/>
        <w:rPr>
          <w:rStyle w:val="FontStyle20"/>
          <w:rFonts w:ascii="Times New Roman" w:hAnsi="Times New Roman"/>
          <w:sz w:val="24"/>
          <w:szCs w:val="24"/>
        </w:rPr>
      </w:pPr>
      <w:r w:rsidRPr="00C17915">
        <w:rPr>
          <w:rStyle w:val="FontStyle20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0655DC" w:rsidRPr="00D718F3" w:rsidRDefault="000655DC" w:rsidP="00197B54">
      <w:pPr>
        <w:rPr>
          <w:b/>
        </w:rPr>
      </w:pPr>
      <w:r w:rsidRPr="00D718F3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0A0"/>
      </w:tblPr>
      <w:tblGrid>
        <w:gridCol w:w="1545"/>
        <w:gridCol w:w="5117"/>
        <w:gridCol w:w="8363"/>
      </w:tblGrid>
      <w:tr w:rsidR="000655DC" w:rsidRPr="006C5204" w:rsidTr="000D0836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655DC" w:rsidRPr="006C5204" w:rsidRDefault="000655DC" w:rsidP="009B0FB4">
            <w:pPr>
              <w:ind w:firstLine="0"/>
              <w:jc w:val="center"/>
            </w:pPr>
            <w:r w:rsidRPr="006C5204">
              <w:t xml:space="preserve">Структурный элемент </w:t>
            </w:r>
            <w:r w:rsidRPr="006C5204">
              <w:br/>
              <w:t>компетенции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655DC" w:rsidRPr="006C5204" w:rsidRDefault="000655DC" w:rsidP="009B0FB4">
            <w:pPr>
              <w:ind w:firstLine="0"/>
              <w:jc w:val="center"/>
            </w:pPr>
            <w:r w:rsidRPr="006C520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655DC" w:rsidRPr="006C5204" w:rsidRDefault="000655DC" w:rsidP="009B0FB4">
            <w:pPr>
              <w:ind w:firstLine="0"/>
              <w:jc w:val="center"/>
            </w:pPr>
            <w:r w:rsidRPr="006C5204">
              <w:t>Оценочные средства</w:t>
            </w:r>
          </w:p>
        </w:tc>
      </w:tr>
      <w:tr w:rsidR="000655DC" w:rsidRPr="006C5204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5DC" w:rsidRPr="006C5204" w:rsidRDefault="000655DC" w:rsidP="009B0FB4">
            <w:pPr>
              <w:ind w:firstLine="0"/>
              <w:jc w:val="left"/>
              <w:rPr>
                <w:color w:val="C00000"/>
              </w:rPr>
            </w:pPr>
            <w:r w:rsidRPr="00D67EAE">
              <w:rPr>
                <w:b/>
              </w:rPr>
              <w:t>ПК-2</w:t>
            </w:r>
            <w:r>
              <w:rPr>
                <w:b/>
              </w:rPr>
              <w:t xml:space="preserve"> </w:t>
            </w:r>
            <w:r w:rsidRPr="00A62F79">
              <w:rPr>
                <w:b/>
              </w:rPr>
              <w:t>способностью разрабатывать компоненты аппаратно-программных комплексов и баз данных, используя современные инстр</w:t>
            </w:r>
            <w:r w:rsidRPr="00A62F79">
              <w:rPr>
                <w:b/>
              </w:rPr>
              <w:t>у</w:t>
            </w:r>
            <w:r w:rsidRPr="00A62F79">
              <w:rPr>
                <w:b/>
              </w:rPr>
              <w:t>ментальные средства и технологии программирования</w:t>
            </w:r>
          </w:p>
        </w:tc>
      </w:tr>
      <w:tr w:rsidR="000655DC" w:rsidRPr="006C5204" w:rsidTr="000D0836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5DC" w:rsidRPr="006C5204" w:rsidRDefault="000655DC" w:rsidP="009B0FB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5DC" w:rsidRPr="00281A05" w:rsidRDefault="000655DC" w:rsidP="002D5C32">
            <w:pPr>
              <w:widowControl/>
              <w:autoSpaceDE/>
              <w:autoSpaceDN/>
              <w:adjustRightInd/>
              <w:ind w:firstLine="0"/>
              <w:jc w:val="left"/>
            </w:pPr>
            <w:r w:rsidRPr="00281A05">
              <w:t>аффинные преобразования на плоскости</w:t>
            </w:r>
            <w:r>
              <w:t xml:space="preserve"> и </w:t>
            </w:r>
            <w:r w:rsidRPr="00281A05">
              <w:t>в пространстве.</w:t>
            </w:r>
          </w:p>
          <w:p w:rsidR="000655DC" w:rsidRPr="002D5C32" w:rsidRDefault="000655DC" w:rsidP="002D5C32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281A05">
              <w:t>параллельные проекции и их моделирование.</w:t>
            </w:r>
            <w:r>
              <w:t xml:space="preserve"> </w:t>
            </w:r>
          </w:p>
          <w:p w:rsidR="000655DC" w:rsidRDefault="000655DC" w:rsidP="002D5C32">
            <w:pPr>
              <w:widowControl/>
              <w:autoSpaceDE/>
              <w:autoSpaceDN/>
              <w:adjustRightInd/>
              <w:ind w:firstLine="0"/>
              <w:jc w:val="left"/>
            </w:pPr>
            <w:r w:rsidRPr="00281A05">
              <w:t>центральные проекции и их моделирование.</w:t>
            </w:r>
          </w:p>
          <w:p w:rsidR="000655DC" w:rsidRPr="00281A05" w:rsidRDefault="000655DC" w:rsidP="00057543">
            <w:pPr>
              <w:widowControl/>
              <w:autoSpaceDE/>
              <w:autoSpaceDN/>
              <w:adjustRightInd/>
              <w:ind w:firstLine="0"/>
              <w:jc w:val="left"/>
            </w:pPr>
            <w:r w:rsidRPr="00281A05">
              <w:t>законы грассмана. цветовая температура.</w:t>
            </w:r>
          </w:p>
          <w:p w:rsidR="000655DC" w:rsidRPr="00281A05" w:rsidRDefault="000655DC" w:rsidP="00057543">
            <w:pPr>
              <w:widowControl/>
              <w:autoSpaceDE/>
              <w:autoSpaceDN/>
              <w:adjustRightInd/>
              <w:ind w:firstLine="0"/>
              <w:jc w:val="left"/>
            </w:pPr>
            <w:r w:rsidRPr="00281A05">
              <w:t>цветовые координаты. цветовой график мко.</w:t>
            </w:r>
          </w:p>
          <w:p w:rsidR="000655DC" w:rsidRPr="00281A05" w:rsidRDefault="000655DC" w:rsidP="00057543">
            <w:pPr>
              <w:widowControl/>
              <w:autoSpaceDE/>
              <w:autoSpaceDN/>
              <w:adjustRightInd/>
              <w:ind w:firstLine="0"/>
              <w:jc w:val="left"/>
            </w:pPr>
            <w:r w:rsidRPr="00281A05">
              <w:t>растеризация и векторизация. 4 и 8</w:t>
            </w:r>
            <w:r w:rsidRPr="00281A05">
              <w:noBreakHyphen/>
              <w:t>связность.</w:t>
            </w:r>
          </w:p>
          <w:p w:rsidR="000655DC" w:rsidRPr="00281A05" w:rsidRDefault="000655DC" w:rsidP="00057543">
            <w:pPr>
              <w:widowControl/>
              <w:autoSpaceDE/>
              <w:autoSpaceDN/>
              <w:adjustRightInd/>
              <w:ind w:firstLine="0"/>
              <w:jc w:val="left"/>
            </w:pPr>
            <w:r w:rsidRPr="00281A05">
              <w:t>инкрементные алгоритмы для отрисовки отре</w:t>
            </w:r>
            <w:r w:rsidRPr="00281A05">
              <w:t>з</w:t>
            </w:r>
            <w:r w:rsidRPr="00281A05">
              <w:t>ков.</w:t>
            </w:r>
          </w:p>
          <w:p w:rsidR="000655DC" w:rsidRPr="00281A05" w:rsidRDefault="000655DC" w:rsidP="00057543">
            <w:pPr>
              <w:widowControl/>
              <w:autoSpaceDE/>
              <w:autoSpaceDN/>
              <w:adjustRightInd/>
              <w:ind w:firstLine="0"/>
              <w:jc w:val="left"/>
            </w:pPr>
            <w:r w:rsidRPr="00281A05">
              <w:t>заполнение сплошных областей методами «з</w:t>
            </w:r>
            <w:r w:rsidRPr="00281A05">
              <w:t>а</w:t>
            </w:r>
            <w:r w:rsidRPr="00281A05">
              <w:t>ливки с затравкой».</w:t>
            </w:r>
          </w:p>
          <w:p w:rsidR="000655DC" w:rsidRPr="00281A05" w:rsidRDefault="000655DC" w:rsidP="00057543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удаление невидимых линий. </w:t>
            </w:r>
            <w:r w:rsidRPr="00281A05">
              <w:t>метод плавающего горизонта.</w:t>
            </w:r>
          </w:p>
          <w:p w:rsidR="000655DC" w:rsidRPr="009776F1" w:rsidRDefault="000655DC" w:rsidP="00057543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B050"/>
              </w:rPr>
            </w:pPr>
            <w:r>
              <w:t>модель освещения Гуро и Ф</w:t>
            </w:r>
            <w:r w:rsidRPr="00281A05">
              <w:t>онга.</w:t>
            </w:r>
          </w:p>
          <w:p w:rsidR="000655DC" w:rsidRPr="00281A05" w:rsidRDefault="000655DC" w:rsidP="00057543">
            <w:pPr>
              <w:widowControl/>
              <w:autoSpaceDE/>
              <w:autoSpaceDN/>
              <w:adjustRightInd/>
              <w:ind w:firstLine="0"/>
              <w:jc w:val="left"/>
            </w:pPr>
            <w:r w:rsidRPr="00281A05">
              <w:rPr>
                <w:lang w:val="en-US"/>
              </w:rPr>
              <w:t>b</w:t>
            </w:r>
            <w:r w:rsidRPr="00281A05">
              <w:noBreakHyphen/>
              <w:t>сплайновые кривые и их свойства.</w:t>
            </w:r>
          </w:p>
          <w:p w:rsidR="000655DC" w:rsidRPr="00281A05" w:rsidRDefault="000655DC" w:rsidP="00057543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кривые Б</w:t>
            </w:r>
            <w:r w:rsidRPr="00281A05">
              <w:t>езье и их свойства.</w:t>
            </w:r>
          </w:p>
          <w:p w:rsidR="000655DC" w:rsidRPr="00281A05" w:rsidRDefault="000655DC" w:rsidP="00057543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поверхности Б</w:t>
            </w:r>
            <w:r w:rsidRPr="00281A05">
              <w:t>езье и их свойства.</w:t>
            </w:r>
          </w:p>
          <w:p w:rsidR="000655DC" w:rsidRPr="006C5204" w:rsidRDefault="000655DC" w:rsidP="00057543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</w:rPr>
            </w:pPr>
            <w:r w:rsidRPr="00281A05">
              <w:rPr>
                <w:lang w:val="en-US"/>
              </w:rPr>
              <w:t>b</w:t>
            </w:r>
            <w:r w:rsidRPr="00281A05">
              <w:noBreakHyphen/>
              <w:t>сплайновые поверхности и их свойства.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5DC" w:rsidRPr="00AF1D8D" w:rsidRDefault="000655DC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AF1D8D">
              <w:rPr>
                <w:i/>
                <w:kern w:val="24"/>
              </w:rPr>
              <w:t xml:space="preserve">Перечень теоретических вопросов </w:t>
            </w:r>
          </w:p>
          <w:p w:rsidR="000655DC" w:rsidRPr="00281A05" w:rsidRDefault="000655DC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>Аффинные преобразования на плоскости.</w:t>
            </w:r>
          </w:p>
          <w:p w:rsidR="000655DC" w:rsidRPr="00281A05" w:rsidRDefault="000655DC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>Аффинные преобразования в пространстве.</w:t>
            </w:r>
          </w:p>
          <w:p w:rsidR="000655DC" w:rsidRPr="00281A05" w:rsidRDefault="000655DC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>Параллельные проекции и их моделирование.</w:t>
            </w:r>
          </w:p>
          <w:p w:rsidR="000655DC" w:rsidRPr="00012E62" w:rsidRDefault="000655DC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  <w:rPr>
                <w:color w:val="00B050"/>
              </w:rPr>
            </w:pPr>
            <w:r w:rsidRPr="00281A05">
              <w:t>Центральные проекции и их моделирование.</w:t>
            </w:r>
          </w:p>
          <w:p w:rsidR="000655DC" w:rsidRPr="00281A05" w:rsidRDefault="000655DC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>Аддитивные системы построения цвета.</w:t>
            </w:r>
          </w:p>
          <w:p w:rsidR="000655DC" w:rsidRPr="00281A05" w:rsidRDefault="000655DC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>Субтрактивные системы построения цвета.</w:t>
            </w:r>
          </w:p>
          <w:p w:rsidR="000655DC" w:rsidRPr="00281A05" w:rsidRDefault="000655DC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>Законы Грассмана. Цветовая температура.</w:t>
            </w:r>
          </w:p>
          <w:p w:rsidR="000655DC" w:rsidRPr="00281A05" w:rsidRDefault="000655DC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>Цветовые координаты. Цветовой график МКО.</w:t>
            </w:r>
          </w:p>
          <w:p w:rsidR="000655DC" w:rsidRPr="00281A05" w:rsidRDefault="000655DC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>Растеризация и векторизация. 4 и 8</w:t>
            </w:r>
            <w:r w:rsidRPr="00281A05">
              <w:noBreakHyphen/>
              <w:t>связность.</w:t>
            </w:r>
          </w:p>
          <w:p w:rsidR="000655DC" w:rsidRPr="00281A05" w:rsidRDefault="000655DC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>Инкрементные алгоритмы для отрисовки отрезков.</w:t>
            </w:r>
          </w:p>
          <w:p w:rsidR="000655DC" w:rsidRPr="00281A05" w:rsidRDefault="000655DC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>Заполнение сплошных областей методами «заливки с затравкой».</w:t>
            </w:r>
          </w:p>
          <w:p w:rsidR="000655DC" w:rsidRPr="00281A05" w:rsidRDefault="000655DC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>
              <w:t xml:space="preserve">Удаление невидимых линий. </w:t>
            </w:r>
            <w:r w:rsidRPr="00281A05">
              <w:t>Метод плавающего горизонта.</w:t>
            </w:r>
          </w:p>
          <w:p w:rsidR="000655DC" w:rsidRPr="00281A05" w:rsidRDefault="000655DC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>Модель освещения Гуро.</w:t>
            </w:r>
          </w:p>
          <w:p w:rsidR="000655DC" w:rsidRPr="009776F1" w:rsidRDefault="000655DC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  <w:rPr>
                <w:color w:val="00B050"/>
              </w:rPr>
            </w:pPr>
            <w:r w:rsidRPr="00281A05">
              <w:t>Модель освещения Фонга.</w:t>
            </w:r>
          </w:p>
          <w:p w:rsidR="000655DC" w:rsidRPr="00281A05" w:rsidRDefault="000655DC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>Кривые в пространстве. Параметризация. Естественная параметризация</w:t>
            </w:r>
          </w:p>
          <w:p w:rsidR="000655DC" w:rsidRPr="00281A05" w:rsidRDefault="000655DC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>Кривые в пространстве. Трехгранник Френе.</w:t>
            </w:r>
          </w:p>
          <w:p w:rsidR="000655DC" w:rsidRPr="00281A05" w:rsidRDefault="000655DC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rPr>
                <w:lang w:val="en-US"/>
              </w:rPr>
              <w:t>B</w:t>
            </w:r>
            <w:r w:rsidRPr="00281A05">
              <w:noBreakHyphen/>
              <w:t>сплайновые кривые и их свойства.</w:t>
            </w:r>
          </w:p>
          <w:p w:rsidR="000655DC" w:rsidRPr="00281A05" w:rsidRDefault="000655DC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>Кривые Безье и их свойства.</w:t>
            </w:r>
          </w:p>
          <w:p w:rsidR="000655DC" w:rsidRPr="00281A05" w:rsidRDefault="000655DC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t>Поверхности Безье и их свойства.</w:t>
            </w:r>
          </w:p>
          <w:p w:rsidR="000655DC" w:rsidRPr="0077289A" w:rsidRDefault="000655DC" w:rsidP="0077289A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</w:pPr>
            <w:r w:rsidRPr="00281A05">
              <w:rPr>
                <w:lang w:val="en-US"/>
              </w:rPr>
              <w:t>B</w:t>
            </w:r>
            <w:r w:rsidRPr="00281A05">
              <w:noBreakHyphen/>
              <w:t>сплайновые поверхности и их свойства.</w:t>
            </w:r>
          </w:p>
        </w:tc>
      </w:tr>
      <w:tr w:rsidR="000655DC" w:rsidRPr="006C5204" w:rsidTr="000D0836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5DC" w:rsidRPr="006C5204" w:rsidRDefault="000655DC" w:rsidP="009B0FB4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5DC" w:rsidRPr="006C5204" w:rsidRDefault="000655DC" w:rsidP="00DD09BC">
            <w:pPr>
              <w:ind w:firstLine="0"/>
              <w:jc w:val="left"/>
              <w:rPr>
                <w:bCs/>
              </w:rPr>
            </w:pPr>
            <w:r>
              <w:rPr>
                <w:bCs/>
              </w:rPr>
              <w:t>разрабатывать и реализовывать алгоритмя, п</w:t>
            </w:r>
            <w:r>
              <w:rPr>
                <w:bCs/>
              </w:rPr>
              <w:t>о</w:t>
            </w:r>
            <w:r>
              <w:rPr>
                <w:bCs/>
              </w:rPr>
              <w:t>зволяющие отображать графические объекты на плоскости и в пространстве, применять к ним аффинные преобразования, алгоритмы удаления невидимых линий при повороте, ре</w:t>
            </w:r>
            <w:r>
              <w:rPr>
                <w:bCs/>
              </w:rPr>
              <w:t>а</w:t>
            </w:r>
            <w:r>
              <w:rPr>
                <w:bCs/>
              </w:rPr>
              <w:t>лизовывать алгоритмы рендеринга замкнутых контуров. Строить сплайны и сплайновые п</w:t>
            </w:r>
            <w:r>
              <w:rPr>
                <w:bCs/>
              </w:rPr>
              <w:t>о</w:t>
            </w:r>
            <w:r>
              <w:rPr>
                <w:bCs/>
              </w:rPr>
              <w:t>верхности.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5DC" w:rsidRDefault="000655DC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i/>
                <w:kern w:val="24"/>
              </w:rPr>
              <w:t xml:space="preserve">Практические задания </w:t>
            </w:r>
          </w:p>
          <w:p w:rsidR="000655DC" w:rsidRDefault="000655DC" w:rsidP="007A0DC1">
            <w:pPr>
              <w:ind w:firstLine="0"/>
            </w:pPr>
            <w:r>
              <w:t xml:space="preserve">1. реализовать алгоритм построения графического объекта в формате </w:t>
            </w:r>
            <w:r w:rsidRPr="00634571">
              <w:t>3</w:t>
            </w:r>
            <w:r>
              <w:rPr>
                <w:lang w:val="en-US"/>
              </w:rPr>
              <w:t>D</w:t>
            </w:r>
            <w:r>
              <w:t xml:space="preserve"> объ</w:t>
            </w:r>
            <w:r>
              <w:t>е</w:t>
            </w:r>
            <w:r>
              <w:t>ме. Реализовать функции отображения видимых ребе при повороте с возмо</w:t>
            </w:r>
            <w:r>
              <w:t>ж</w:t>
            </w:r>
            <w:r>
              <w:t>ностью рендеренга всего объекта.</w:t>
            </w:r>
          </w:p>
          <w:p w:rsidR="000655DC" w:rsidRPr="00A664E0" w:rsidRDefault="000655DC" w:rsidP="007A0DC1">
            <w:pPr>
              <w:ind w:firstLine="0"/>
            </w:pPr>
            <w:r>
              <w:t>2. Реализовать построение кривой Безье и в-сплайна с возможностью измен</w:t>
            </w:r>
            <w:r>
              <w:t>е</w:t>
            </w:r>
            <w:r>
              <w:t>ния количества базовых точек.</w:t>
            </w:r>
          </w:p>
          <w:p w:rsidR="000655DC" w:rsidRDefault="000655DC" w:rsidP="00033C83">
            <w:pPr>
              <w:ind w:firstLine="0"/>
            </w:pPr>
          </w:p>
          <w:p w:rsidR="000655DC" w:rsidRPr="00033C83" w:rsidRDefault="000655DC" w:rsidP="006C5204">
            <w:pPr>
              <w:ind w:firstLine="0"/>
              <w:jc w:val="left"/>
            </w:pPr>
          </w:p>
          <w:p w:rsidR="000655DC" w:rsidRPr="00595BD0" w:rsidRDefault="000655DC" w:rsidP="00504C15">
            <w:pPr>
              <w:ind w:firstLine="0"/>
              <w:rPr>
                <w:color w:val="00B050"/>
              </w:rPr>
            </w:pPr>
          </w:p>
        </w:tc>
      </w:tr>
      <w:tr w:rsidR="000655DC" w:rsidRPr="00634571" w:rsidTr="000D0836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5DC" w:rsidRPr="00634571" w:rsidRDefault="000655DC" w:rsidP="009B0FB4">
            <w:pPr>
              <w:ind w:firstLine="0"/>
              <w:jc w:val="left"/>
            </w:pPr>
            <w:r w:rsidRPr="00634571">
              <w:t>Владеть</w:t>
            </w:r>
          </w:p>
        </w:tc>
        <w:tc>
          <w:tcPr>
            <w:tcW w:w="1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5DC" w:rsidRPr="00634571" w:rsidRDefault="000655DC" w:rsidP="006C5204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34571">
              <w:rPr>
                <w:sz w:val="24"/>
                <w:szCs w:val="24"/>
              </w:rPr>
              <w:t>разработкой алгоритмов отображения сложных геометрических объектов и способами реализ</w:t>
            </w:r>
            <w:r w:rsidRPr="00634571">
              <w:rPr>
                <w:sz w:val="24"/>
                <w:szCs w:val="24"/>
              </w:rPr>
              <w:t>а</w:t>
            </w:r>
            <w:r w:rsidRPr="00634571">
              <w:rPr>
                <w:sz w:val="24"/>
                <w:szCs w:val="24"/>
              </w:rPr>
              <w:t>ции аффинных преобразования на плоскости и в пространстве;</w:t>
            </w:r>
          </w:p>
          <w:p w:rsidR="000655DC" w:rsidRPr="00634571" w:rsidRDefault="000655DC" w:rsidP="006C5204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34571">
              <w:rPr>
                <w:sz w:val="24"/>
                <w:szCs w:val="24"/>
              </w:rPr>
              <w:t>способами построения проекций и визуализ</w:t>
            </w:r>
            <w:r w:rsidRPr="00634571">
              <w:rPr>
                <w:sz w:val="24"/>
                <w:szCs w:val="24"/>
              </w:rPr>
              <w:t>а</w:t>
            </w:r>
            <w:r w:rsidRPr="00634571">
              <w:rPr>
                <w:sz w:val="24"/>
                <w:szCs w:val="24"/>
              </w:rPr>
              <w:t>цией графического представления с помощью алгоритмического языка программирования;</w:t>
            </w:r>
          </w:p>
          <w:p w:rsidR="000655DC" w:rsidRPr="00634571" w:rsidRDefault="000655DC" w:rsidP="006C5204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34571">
              <w:rPr>
                <w:sz w:val="24"/>
                <w:szCs w:val="24"/>
              </w:rPr>
              <w:t>навыками применения и реализации алгори</w:t>
            </w:r>
            <w:r w:rsidRPr="00634571">
              <w:rPr>
                <w:sz w:val="24"/>
                <w:szCs w:val="24"/>
              </w:rPr>
              <w:t>т</w:t>
            </w:r>
            <w:r w:rsidRPr="00634571">
              <w:rPr>
                <w:sz w:val="24"/>
                <w:szCs w:val="24"/>
              </w:rPr>
              <w:t>мов отображения сложных графических объе</w:t>
            </w:r>
            <w:r w:rsidRPr="00634571">
              <w:rPr>
                <w:sz w:val="24"/>
                <w:szCs w:val="24"/>
              </w:rPr>
              <w:t>к</w:t>
            </w:r>
            <w:r w:rsidRPr="00634571">
              <w:rPr>
                <w:sz w:val="24"/>
                <w:szCs w:val="24"/>
              </w:rPr>
              <w:t>тов;</w:t>
            </w:r>
          </w:p>
          <w:p w:rsidR="000655DC" w:rsidRPr="00634571" w:rsidRDefault="000655DC" w:rsidP="006C5204">
            <w:pPr>
              <w:ind w:firstLine="0"/>
              <w:jc w:val="left"/>
              <w:rPr>
                <w:bCs/>
              </w:rPr>
            </w:pPr>
            <w:r w:rsidRPr="00634571">
              <w:t>навыками совершенствования профессионал</w:t>
            </w:r>
            <w:r w:rsidRPr="00634571">
              <w:t>ь</w:t>
            </w:r>
            <w:r w:rsidRPr="00634571">
              <w:t>ных знаний и умений путем способами испол</w:t>
            </w:r>
            <w:r w:rsidRPr="00634571">
              <w:t>ь</w:t>
            </w:r>
            <w:r w:rsidRPr="00634571">
              <w:t>зования возможностей информационной среды</w:t>
            </w:r>
            <w:r w:rsidRPr="00634571">
              <w:rPr>
                <w:bCs/>
              </w:rPr>
              <w:t>.</w:t>
            </w:r>
          </w:p>
        </w:tc>
        <w:tc>
          <w:tcPr>
            <w:tcW w:w="27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55DC" w:rsidRPr="00634571" w:rsidRDefault="000655DC" w:rsidP="00504C15">
            <w:pPr>
              <w:ind w:firstLine="0"/>
            </w:pPr>
            <w:r w:rsidRPr="00634571">
              <w:rPr>
                <w:i/>
                <w:kern w:val="24"/>
              </w:rPr>
              <w:t>Задания на решение задач из профессиональной области, комплексные задания</w:t>
            </w:r>
          </w:p>
          <w:p w:rsidR="000655DC" w:rsidRDefault="000655DC" w:rsidP="00634571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311005">
              <w:rPr>
                <w:sz w:val="24"/>
                <w:szCs w:val="24"/>
              </w:rPr>
              <w:t xml:space="preserve">1. </w:t>
            </w:r>
            <w:r>
              <w:rPr>
                <w:sz w:val="24"/>
                <w:szCs w:val="24"/>
              </w:rPr>
              <w:t>Реализовать проект, позволяющий отображать сложные</w:t>
            </w:r>
            <w:r w:rsidRPr="00634571">
              <w:rPr>
                <w:sz w:val="24"/>
                <w:szCs w:val="24"/>
              </w:rPr>
              <w:t xml:space="preserve"> геометрически</w:t>
            </w:r>
            <w:r>
              <w:rPr>
                <w:sz w:val="24"/>
                <w:szCs w:val="24"/>
              </w:rPr>
              <w:t>е</w:t>
            </w:r>
            <w:r w:rsidRPr="00634571">
              <w:rPr>
                <w:sz w:val="24"/>
                <w:szCs w:val="24"/>
              </w:rPr>
              <w:t xml:space="preserve"> объект</w:t>
            </w:r>
            <w:r>
              <w:rPr>
                <w:sz w:val="24"/>
                <w:szCs w:val="24"/>
              </w:rPr>
              <w:t>ы</w:t>
            </w:r>
            <w:r w:rsidRPr="00634571">
              <w:rPr>
                <w:sz w:val="24"/>
                <w:szCs w:val="24"/>
              </w:rPr>
              <w:t xml:space="preserve"> и способами реализации аффинных преобразования на плоскости и в пространстве</w:t>
            </w:r>
            <w:r>
              <w:rPr>
                <w:sz w:val="24"/>
                <w:szCs w:val="24"/>
              </w:rPr>
              <w:t xml:space="preserve"> с использованием алгоритмического языка программирования;</w:t>
            </w:r>
          </w:p>
          <w:p w:rsidR="000655DC" w:rsidRPr="00634571" w:rsidRDefault="000655DC" w:rsidP="00634571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34571">
              <w:rPr>
                <w:sz w:val="24"/>
                <w:szCs w:val="24"/>
              </w:rPr>
              <w:t xml:space="preserve">2. </w:t>
            </w:r>
            <w:r>
              <w:rPr>
                <w:sz w:val="24"/>
                <w:szCs w:val="24"/>
              </w:rPr>
              <w:t>Реализовать проект закраски замкнутых областей методом «заливка затра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кой»  и «сканирующая строка» с использованием алгоритмического языка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граммирования;</w:t>
            </w:r>
          </w:p>
          <w:p w:rsidR="000655DC" w:rsidRPr="00634571" w:rsidRDefault="000655DC" w:rsidP="00B612B8">
            <w:pPr>
              <w:pStyle w:val="FootnoteText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34571">
              <w:rPr>
                <w:sz w:val="24"/>
                <w:szCs w:val="24"/>
              </w:rPr>
              <w:t xml:space="preserve">3. </w:t>
            </w:r>
            <w:r>
              <w:rPr>
                <w:sz w:val="24"/>
                <w:szCs w:val="24"/>
              </w:rPr>
              <w:t>Реализовать проект построения сплайновых кривых и поверхностей с учетом местоположения базовых точек на плоскости и изменения их количества с 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пользованием алгоритмического языка программирования</w:t>
            </w:r>
            <w:r w:rsidRPr="00634571">
              <w:rPr>
                <w:sz w:val="24"/>
                <w:szCs w:val="24"/>
              </w:rPr>
              <w:t>.</w:t>
            </w:r>
          </w:p>
        </w:tc>
      </w:tr>
    </w:tbl>
    <w:p w:rsidR="000655DC" w:rsidRPr="00634571" w:rsidRDefault="000655DC" w:rsidP="00197B54">
      <w:pPr>
        <w:rPr>
          <w:i/>
          <w:color w:val="C00000"/>
        </w:rPr>
      </w:pPr>
    </w:p>
    <w:p w:rsidR="000655DC" w:rsidRDefault="000655DC" w:rsidP="0033429F">
      <w:pPr>
        <w:rPr>
          <w:b/>
        </w:rPr>
        <w:sectPr w:rsidR="000655DC" w:rsidSect="003666C0"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0655DC" w:rsidRPr="006C5204" w:rsidRDefault="000655DC" w:rsidP="0033429F">
      <w:pPr>
        <w:rPr>
          <w:b/>
        </w:rPr>
      </w:pPr>
      <w:r w:rsidRPr="006C5204">
        <w:rPr>
          <w:b/>
        </w:rPr>
        <w:t>б) Порядок проведения промежуточной аттестации, показатели и критерии оценивания:</w:t>
      </w:r>
    </w:p>
    <w:p w:rsidR="000655DC" w:rsidRPr="006C5204" w:rsidRDefault="000655DC" w:rsidP="0089203A">
      <w:r w:rsidRPr="006C5204">
        <w:t>Промежуточная аттестация по дисциплине «</w:t>
      </w:r>
      <w:r w:rsidRPr="00533926">
        <w:rPr>
          <w:bCs/>
        </w:rPr>
        <w:t>Алгоритмы генерации и обработки из</w:t>
      </w:r>
      <w:r w:rsidRPr="00533926">
        <w:rPr>
          <w:bCs/>
        </w:rPr>
        <w:t>о</w:t>
      </w:r>
      <w:r w:rsidRPr="00533926">
        <w:rPr>
          <w:bCs/>
        </w:rPr>
        <w:t>бражений</w:t>
      </w:r>
      <w:r w:rsidRPr="006C5204">
        <w:t>» включает теоретические вопросы, позволяющие оценить уровень усвоения обучающими</w:t>
      </w:r>
      <w:r>
        <w:t>ся знаний,</w:t>
      </w:r>
      <w:r w:rsidRPr="006C5204">
        <w:t xml:space="preserve"> </w:t>
      </w:r>
      <w:r>
        <w:t>лабораторных</w:t>
      </w:r>
      <w:r w:rsidRPr="006C5204">
        <w:t xml:space="preserve"> задани</w:t>
      </w:r>
      <w:r>
        <w:t>й</w:t>
      </w:r>
      <w:r w:rsidRPr="006C5204">
        <w:t>, выявляющие степень сформированности умений и владений, проводится в форме зачета.</w:t>
      </w:r>
    </w:p>
    <w:p w:rsidR="000655DC" w:rsidRPr="006C5204" w:rsidRDefault="000655DC" w:rsidP="0034629A">
      <w:r w:rsidRPr="006C5204">
        <w:t xml:space="preserve">Зачет по дисциплине проводится по результатам отчетности </w:t>
      </w:r>
      <w:r>
        <w:t>на лабораторных за</w:t>
      </w:r>
      <w:r w:rsidRPr="006C5204">
        <w:t>н</w:t>
      </w:r>
      <w:r>
        <w:t>я</w:t>
      </w:r>
      <w:r>
        <w:t>тиях</w:t>
      </w:r>
      <w:r w:rsidRPr="006C5204">
        <w:t xml:space="preserve"> с опросом в устной форме по этапам выполнения</w:t>
      </w:r>
      <w:r>
        <w:t xml:space="preserve"> и активного выступления в беседе-обсуждении на лекционных занятиях</w:t>
      </w:r>
      <w:r w:rsidRPr="006C5204">
        <w:t xml:space="preserve">. </w:t>
      </w:r>
    </w:p>
    <w:p w:rsidR="000655DC" w:rsidRPr="006C5204" w:rsidRDefault="000655DC" w:rsidP="0034629A">
      <w:pPr>
        <w:rPr>
          <w:b/>
        </w:rPr>
      </w:pPr>
      <w:r w:rsidRPr="006C5204">
        <w:rPr>
          <w:b/>
        </w:rPr>
        <w:t>Показатели и критерии оценивания зачета:</w:t>
      </w:r>
    </w:p>
    <w:p w:rsidR="000655DC" w:rsidRPr="006C5204" w:rsidRDefault="000655DC" w:rsidP="00855186">
      <w:pPr>
        <w:ind w:firstLine="0"/>
      </w:pPr>
      <w:r w:rsidRPr="006C5204">
        <w:t xml:space="preserve">– </w:t>
      </w:r>
      <w:r w:rsidRPr="006C5204">
        <w:rPr>
          <w:b/>
        </w:rPr>
        <w:t>«</w:t>
      </w:r>
      <w:r>
        <w:rPr>
          <w:b/>
        </w:rPr>
        <w:t>зачтено</w:t>
      </w:r>
      <w:r w:rsidRPr="006C5204">
        <w:rPr>
          <w:b/>
        </w:rPr>
        <w:t>»</w:t>
      </w:r>
      <w:r w:rsidRPr="006C5204">
        <w:t xml:space="preserve"> – обучающийся демонстрирует высокий уровень сформированности комп</w:t>
      </w:r>
      <w:r w:rsidRPr="006C5204">
        <w:t>е</w:t>
      </w:r>
      <w:r w:rsidRPr="006C5204">
        <w:t xml:space="preserve">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0655DC" w:rsidRPr="006C5204" w:rsidRDefault="000655DC" w:rsidP="00855186">
      <w:pPr>
        <w:ind w:firstLine="0"/>
      </w:pPr>
      <w:r w:rsidRPr="006C5204">
        <w:t xml:space="preserve">– </w:t>
      </w:r>
      <w:r w:rsidRPr="006C5204">
        <w:rPr>
          <w:b/>
        </w:rPr>
        <w:t>«не</w:t>
      </w:r>
      <w:r>
        <w:rPr>
          <w:b/>
        </w:rPr>
        <w:t xml:space="preserve"> зачтено</w:t>
      </w:r>
      <w:r w:rsidRPr="006C5204">
        <w:rPr>
          <w:b/>
        </w:rPr>
        <w:t>»</w:t>
      </w:r>
      <w:r w:rsidRPr="006C5204">
        <w:t xml:space="preserve">  – обучающийся демонстрирует знания не более 20% теоретического м</w:t>
      </w:r>
      <w:r w:rsidRPr="006C5204">
        <w:t>а</w:t>
      </w:r>
      <w:r w:rsidRPr="006C5204">
        <w:t>териала, допускает существенные ошибки, не может показать интеллектуальные навыки решения простых задач.</w:t>
      </w:r>
    </w:p>
    <w:p w:rsidR="000655DC" w:rsidRPr="00C17915" w:rsidRDefault="000655DC" w:rsidP="00855186">
      <w:pPr>
        <w:pStyle w:val="Heading1"/>
        <w:spacing w:before="120"/>
        <w:rPr>
          <w:rStyle w:val="FontStyle31"/>
          <w:rFonts w:ascii="Times New Roman" w:hAnsi="Times New Roman" w:cs="Georgia"/>
          <w:spacing w:val="-4"/>
          <w:sz w:val="24"/>
          <w:szCs w:val="24"/>
        </w:rPr>
      </w:pPr>
      <w:r w:rsidRPr="00C17915">
        <w:rPr>
          <w:rStyle w:val="FontStyle32"/>
          <w:i w:val="0"/>
          <w:iCs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 w:cs="Georgia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0655DC" w:rsidRPr="00C17915" w:rsidRDefault="000655DC" w:rsidP="00E26511">
      <w:pPr>
        <w:pStyle w:val="Style10"/>
        <w:widowControl/>
        <w:rPr>
          <w:rStyle w:val="FontStyle22"/>
          <w:sz w:val="24"/>
        </w:rPr>
      </w:pPr>
      <w:r w:rsidRPr="00C17915">
        <w:rPr>
          <w:rStyle w:val="FontStyle18"/>
          <w:bCs/>
          <w:sz w:val="24"/>
        </w:rPr>
        <w:t xml:space="preserve">а) Основная </w:t>
      </w:r>
      <w:r w:rsidRPr="00C17915">
        <w:rPr>
          <w:rStyle w:val="FontStyle22"/>
          <w:b/>
          <w:sz w:val="24"/>
        </w:rPr>
        <w:t>литература:</w:t>
      </w:r>
      <w:r w:rsidRPr="00C17915">
        <w:rPr>
          <w:rStyle w:val="FontStyle22"/>
          <w:sz w:val="24"/>
        </w:rPr>
        <w:t xml:space="preserve"> </w:t>
      </w:r>
    </w:p>
    <w:p w:rsidR="000655DC" w:rsidRDefault="000655DC" w:rsidP="00374B06">
      <w:pPr>
        <w:widowControl/>
        <w:numPr>
          <w:ilvl w:val="0"/>
          <w:numId w:val="12"/>
        </w:numPr>
        <w:autoSpaceDE/>
        <w:autoSpaceDN/>
        <w:adjustRightInd/>
        <w:ind w:left="714" w:hanging="357"/>
      </w:pPr>
      <w:r w:rsidRPr="00C738C9">
        <w:t>Лейкова, М. В. Инженерная компьютерная графика : методика решения проекц</w:t>
      </w:r>
      <w:r w:rsidRPr="00C738C9">
        <w:t>и</w:t>
      </w:r>
      <w:r w:rsidRPr="00C738C9">
        <w:t>онных задач с применением 3D-моделирования : учебное пособие / М. В. Лейкова, И. В. Бычкова. — Москва : МИСИС, 2016. — 92 с. — ISBN 978-5-87623-983-9. — Текст : электронный // Лань : электронно-библиотечная система. — URL: https://e.lanbook.com/book/93600 (дата обращения: 30.10.2020)</w:t>
      </w:r>
      <w:r>
        <w:t xml:space="preserve"> </w:t>
      </w:r>
    </w:p>
    <w:p w:rsidR="000655DC" w:rsidRDefault="000655DC" w:rsidP="00374B06">
      <w:pPr>
        <w:widowControl/>
        <w:numPr>
          <w:ilvl w:val="0"/>
          <w:numId w:val="12"/>
        </w:numPr>
        <w:autoSpaceDE/>
        <w:autoSpaceDN/>
        <w:adjustRightInd/>
        <w:ind w:left="714" w:hanging="357"/>
      </w:pPr>
      <w:r w:rsidRPr="00C738C9">
        <w:t>Голованов, Н. Н. Геометрическое моделирование: Учебное пособие / Н.Н.  Голов</w:t>
      </w:r>
      <w:r w:rsidRPr="00C738C9">
        <w:t>а</w:t>
      </w:r>
      <w:r w:rsidRPr="00C738C9">
        <w:t>нов. - Москва : КУРС, НИЦ ИНФРА-М, 2016. - 400 с. ISBN 978-5-905554-76-6. - Текст : электронный. - URL: https://znanium.com/catalog/product/520536 (дата обр</w:t>
      </w:r>
      <w:r w:rsidRPr="00C738C9">
        <w:t>а</w:t>
      </w:r>
      <w:r w:rsidRPr="00C738C9">
        <w:t>щения: 30.10.2020</w:t>
      </w:r>
      <w:r>
        <w:t>).</w:t>
      </w:r>
    </w:p>
    <w:p w:rsidR="000655DC" w:rsidRPr="00C17915" w:rsidRDefault="000655DC" w:rsidP="00E26511">
      <w:pPr>
        <w:pStyle w:val="Style10"/>
        <w:widowControl/>
        <w:rPr>
          <w:rStyle w:val="FontStyle22"/>
          <w:b/>
          <w:sz w:val="24"/>
        </w:rPr>
      </w:pPr>
      <w:r w:rsidRPr="00C17915">
        <w:rPr>
          <w:rStyle w:val="FontStyle22"/>
          <w:b/>
          <w:sz w:val="24"/>
        </w:rPr>
        <w:t xml:space="preserve">б) Дополнительная литература: </w:t>
      </w:r>
    </w:p>
    <w:p w:rsidR="000655DC" w:rsidRPr="00197110" w:rsidRDefault="000655DC" w:rsidP="0075626C">
      <w:pPr>
        <w:widowControl/>
        <w:autoSpaceDE/>
        <w:autoSpaceDN/>
        <w:adjustRightInd/>
        <w:ind w:left="714" w:firstLine="0"/>
      </w:pPr>
      <w:r w:rsidRPr="00197110">
        <w:t xml:space="preserve">1. </w:t>
      </w:r>
      <w:r w:rsidRPr="00C738C9">
        <w:t>Никулин, Е. А. Компьютерная графика. Модели и алгоритмы : учебное пособие / Е. А. Никулин. — 2-е изд., стер. — Санкт-Петербург : Лань, 2018. — 708 с. — ISBN 978-5-8114-2505-1. — Текст : электронный // Лань : электронно-библиотечная си</w:t>
      </w:r>
      <w:r w:rsidRPr="00C738C9">
        <w:t>с</w:t>
      </w:r>
      <w:r w:rsidRPr="00C738C9">
        <w:t>тема. — URL: https://e.lanbook.com/book/107948 (дата обращения: 30.10.2020)</w:t>
      </w:r>
      <w:r w:rsidRPr="00197110">
        <w:t>. </w:t>
      </w:r>
    </w:p>
    <w:p w:rsidR="000655DC" w:rsidRDefault="000655DC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</w:rPr>
      </w:pPr>
      <w:r w:rsidRPr="00C17915">
        <w:rPr>
          <w:rStyle w:val="FontStyle15"/>
          <w:bCs/>
          <w:spacing w:val="40"/>
          <w:sz w:val="24"/>
        </w:rPr>
        <w:t>в)</w:t>
      </w:r>
      <w:r w:rsidRPr="00C17915">
        <w:rPr>
          <w:rStyle w:val="FontStyle15"/>
          <w:bCs/>
          <w:sz w:val="24"/>
        </w:rPr>
        <w:t xml:space="preserve"> </w:t>
      </w:r>
      <w:r w:rsidRPr="00C17915">
        <w:rPr>
          <w:rStyle w:val="FontStyle21"/>
          <w:b/>
          <w:sz w:val="24"/>
        </w:rPr>
        <w:t xml:space="preserve">Методические указания: </w:t>
      </w:r>
    </w:p>
    <w:p w:rsidR="000655DC" w:rsidRPr="00F73421" w:rsidRDefault="000655DC" w:rsidP="002201AF">
      <w:r>
        <w:t xml:space="preserve">1. </w:t>
      </w:r>
      <w:r w:rsidRPr="00E10811">
        <w:t>Савельева, И. А. Начертательная геометрия и компьютерная графика : учебное п</w:t>
      </w:r>
      <w:r w:rsidRPr="00E10811">
        <w:t>о</w:t>
      </w:r>
      <w:r w:rsidRPr="00E10811">
        <w:t>собие / И. А. Савельева ; МГТУ. - Магнитогорск : МГТУ, 2017. - 1 электрон. опт. диск (CD-ROM). - Загл. с титул. экрана. - URL: https://magtu.informsystema.ru/uploader/fileUpload?name=3290.pdf&amp;show=dcatalogues/1/1137481/3290.pdf&amp;view=true</w:t>
      </w:r>
      <w:r w:rsidRPr="00C738C9">
        <w:t xml:space="preserve"> (дата обращения: 23.10.2020)</w:t>
      </w:r>
    </w:p>
    <w:p w:rsidR="000655DC" w:rsidRPr="00C17915" w:rsidRDefault="000655DC" w:rsidP="00E26511">
      <w:pPr>
        <w:pStyle w:val="Style8"/>
        <w:widowControl/>
        <w:rPr>
          <w:rStyle w:val="FontStyle21"/>
          <w:b/>
          <w:sz w:val="24"/>
        </w:rPr>
      </w:pPr>
      <w:r w:rsidRPr="00C17915">
        <w:rPr>
          <w:rStyle w:val="FontStyle15"/>
          <w:bCs/>
          <w:spacing w:val="40"/>
          <w:sz w:val="24"/>
        </w:rPr>
        <w:t>г)</w:t>
      </w:r>
      <w:r w:rsidRPr="00C17915">
        <w:rPr>
          <w:rStyle w:val="FontStyle15"/>
          <w:b w:val="0"/>
          <w:bCs/>
          <w:sz w:val="24"/>
        </w:rPr>
        <w:t xml:space="preserve"> </w:t>
      </w:r>
      <w:r w:rsidRPr="00C17915">
        <w:rPr>
          <w:rStyle w:val="FontStyle21"/>
          <w:b/>
          <w:sz w:val="24"/>
        </w:rPr>
        <w:t xml:space="preserve">Программное обеспечение </w:t>
      </w:r>
      <w:r w:rsidRPr="00C17915">
        <w:rPr>
          <w:rStyle w:val="FontStyle15"/>
          <w:bCs/>
          <w:spacing w:val="40"/>
          <w:sz w:val="24"/>
        </w:rPr>
        <w:t>и</w:t>
      </w:r>
      <w:r w:rsidRPr="00C17915">
        <w:rPr>
          <w:rStyle w:val="FontStyle15"/>
          <w:bCs/>
          <w:sz w:val="24"/>
        </w:rPr>
        <w:t xml:space="preserve"> </w:t>
      </w:r>
      <w:r w:rsidRPr="00C17915">
        <w:rPr>
          <w:rStyle w:val="FontStyle21"/>
          <w:b/>
          <w:sz w:val="24"/>
        </w:rPr>
        <w:t xml:space="preserve">Интернет-ресурсы: </w:t>
      </w:r>
    </w:p>
    <w:p w:rsidR="000655DC" w:rsidRDefault="000655DC" w:rsidP="0035163F">
      <w:pPr>
        <w:rPr>
          <w:color w:val="000000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система; </w:t>
      </w:r>
      <w:r>
        <w:rPr>
          <w:color w:val="000000"/>
        </w:rPr>
        <w:t>офисные программы; математические пакет, статистические пакеты, установле</w:t>
      </w:r>
      <w:r>
        <w:rPr>
          <w:color w:val="000000"/>
        </w:rPr>
        <w:t>н</w:t>
      </w:r>
      <w:r>
        <w:rPr>
          <w:color w:val="000000"/>
        </w:rPr>
        <w:t>ные на каждом персональном компьютере вычислительного центра ФГБОУ ВПО «МГТУ».</w:t>
      </w:r>
    </w:p>
    <w:p w:rsidR="000655DC" w:rsidRDefault="000655DC" w:rsidP="0035163F">
      <w:pPr>
        <w:rPr>
          <w:color w:val="000000"/>
        </w:rPr>
      </w:pPr>
      <w:r>
        <w:rPr>
          <w:color w:val="000000"/>
        </w:rPr>
        <w:t>Перечень лицензионного программного обеспечения по ссылке:</w:t>
      </w:r>
    </w:p>
    <w:p w:rsidR="000655DC" w:rsidRDefault="000655DC" w:rsidP="0035163F">
      <w:pPr>
        <w:rPr>
          <w:color w:val="000000"/>
        </w:rPr>
      </w:pPr>
      <w:hyperlink r:id="rId16" w:history="1">
        <w:r>
          <w:rPr>
            <w:rStyle w:val="Hyperlink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0655DC" w:rsidRDefault="000655DC" w:rsidP="0035163F">
      <w:pPr>
        <w:pStyle w:val="Heading1"/>
        <w:spacing w:before="0" w:after="0"/>
        <w:ind w:left="0"/>
        <w:rPr>
          <w:b w:val="0"/>
          <w:bCs/>
          <w:caps/>
          <w:color w:val="000000"/>
          <w:szCs w:val="24"/>
        </w:rPr>
      </w:pPr>
      <w:r>
        <w:rPr>
          <w:b w:val="0"/>
          <w:color w:val="000000"/>
          <w:szCs w:val="24"/>
        </w:rPr>
        <w:t xml:space="preserve">Официальные сайты промышленных предприятий и организаций: </w:t>
      </w:r>
      <w:hyperlink r:id="rId17" w:history="1">
        <w:r>
          <w:rPr>
            <w:rStyle w:val="Hyperlink"/>
            <w:b w:val="0"/>
          </w:rPr>
          <w:t>http://www.mmk.ru</w:t>
        </w:r>
      </w:hyperlink>
      <w:r>
        <w:rPr>
          <w:b w:val="0"/>
          <w:color w:val="000000"/>
          <w:szCs w:val="24"/>
        </w:rPr>
        <w:t xml:space="preserve">, </w:t>
      </w:r>
      <w:hyperlink r:id="rId18" w:history="1">
        <w:r>
          <w:rPr>
            <w:rStyle w:val="Hyperlink"/>
            <w:b w:val="0"/>
            <w:szCs w:val="24"/>
          </w:rPr>
          <w:t>http://www.creditural.ru</w:t>
        </w:r>
      </w:hyperlink>
      <w:r>
        <w:rPr>
          <w:b w:val="0"/>
          <w:color w:val="000000"/>
          <w:szCs w:val="24"/>
        </w:rPr>
        <w:t xml:space="preserve">, </w:t>
      </w:r>
      <w:hyperlink r:id="rId19" w:history="1">
        <w:r>
          <w:rPr>
            <w:rStyle w:val="Hyperlink"/>
            <w:b w:val="0"/>
            <w:szCs w:val="24"/>
          </w:rPr>
          <w:t>http://www.magtu.ru</w:t>
        </w:r>
      </w:hyperlink>
      <w:r>
        <w:rPr>
          <w:b w:val="0"/>
          <w:color w:val="000000"/>
          <w:szCs w:val="24"/>
        </w:rPr>
        <w:t xml:space="preserve">, </w:t>
      </w:r>
      <w:hyperlink r:id="rId20" w:history="1">
        <w:r>
          <w:rPr>
            <w:rStyle w:val="Hyperlink"/>
            <w:b w:val="0"/>
            <w:szCs w:val="24"/>
          </w:rPr>
          <w:t>http://www.gks.ru</w:t>
        </w:r>
      </w:hyperlink>
      <w:r>
        <w:rPr>
          <w:b w:val="0"/>
          <w:color w:val="000000"/>
          <w:szCs w:val="24"/>
        </w:rPr>
        <w:t xml:space="preserve"> и т.п.; разра</w:t>
      </w:r>
      <w:r>
        <w:rPr>
          <w:b w:val="0"/>
          <w:color w:val="000000"/>
          <w:szCs w:val="24"/>
        </w:rPr>
        <w:softHyphen/>
        <w:t>ботчиков пр</w:t>
      </w:r>
      <w:r>
        <w:rPr>
          <w:b w:val="0"/>
          <w:color w:val="000000"/>
          <w:szCs w:val="24"/>
        </w:rPr>
        <w:t>о</w:t>
      </w:r>
      <w:r>
        <w:rPr>
          <w:b w:val="0"/>
          <w:color w:val="000000"/>
          <w:szCs w:val="24"/>
        </w:rPr>
        <w:t xml:space="preserve">граммных продуктов: </w:t>
      </w:r>
      <w:hyperlink r:id="rId21" w:history="1">
        <w:r>
          <w:rPr>
            <w:rStyle w:val="Hyperlink"/>
            <w:b w:val="0"/>
            <w:szCs w:val="24"/>
          </w:rPr>
          <w:t>http://www.statsoft.ru</w:t>
        </w:r>
      </w:hyperlink>
      <w:r>
        <w:rPr>
          <w:b w:val="0"/>
          <w:color w:val="000000"/>
          <w:szCs w:val="24"/>
        </w:rPr>
        <w:t xml:space="preserve">, </w:t>
      </w:r>
      <w:hyperlink r:id="rId22" w:history="1">
        <w:r>
          <w:rPr>
            <w:rStyle w:val="Hyperlink"/>
            <w:b w:val="0"/>
            <w:szCs w:val="24"/>
          </w:rPr>
          <w:t>http://www.microsoft.com</w:t>
        </w:r>
      </w:hyperlink>
      <w:r>
        <w:rPr>
          <w:b w:val="0"/>
          <w:color w:val="000000"/>
          <w:szCs w:val="24"/>
        </w:rPr>
        <w:t>,</w:t>
      </w:r>
      <w:r>
        <w:rPr>
          <w:color w:val="000000"/>
        </w:rPr>
        <w:t xml:space="preserve"> </w:t>
      </w:r>
      <w:hyperlink r:id="rId23" w:history="1">
        <w:r>
          <w:rPr>
            <w:rStyle w:val="Hyperlink"/>
            <w:b w:val="0"/>
            <w:szCs w:val="24"/>
          </w:rPr>
          <w:t>http://www.ptc.com</w:t>
        </w:r>
      </w:hyperlink>
      <w:r>
        <w:rPr>
          <w:b w:val="0"/>
          <w:color w:val="000000"/>
          <w:szCs w:val="24"/>
        </w:rPr>
        <w:t xml:space="preserve"> и т.п; сайты лабораторий компьютерной графики </w:t>
      </w:r>
      <w:hyperlink r:id="rId24" w:history="1">
        <w:r>
          <w:rPr>
            <w:rStyle w:val="Hyperlink"/>
            <w:b w:val="0"/>
            <w:szCs w:val="24"/>
          </w:rPr>
          <w:t>http://graphics.cs.msu.ru</w:t>
        </w:r>
      </w:hyperlink>
      <w:r>
        <w:rPr>
          <w:b w:val="0"/>
          <w:color w:val="000000"/>
          <w:szCs w:val="24"/>
        </w:rPr>
        <w:t xml:space="preserve"> , </w:t>
      </w:r>
      <w:hyperlink r:id="rId25" w:history="1">
        <w:r>
          <w:rPr>
            <w:rStyle w:val="Hyperlink"/>
            <w:b w:val="0"/>
            <w:szCs w:val="24"/>
          </w:rPr>
          <w:t>http://cgm.graphicon.ru</w:t>
        </w:r>
      </w:hyperlink>
      <w:r>
        <w:rPr>
          <w:b w:val="0"/>
          <w:bCs/>
          <w:color w:val="000000"/>
          <w:szCs w:val="24"/>
        </w:rPr>
        <w:t>.</w:t>
      </w:r>
    </w:p>
    <w:p w:rsidR="000655DC" w:rsidRDefault="000655DC" w:rsidP="0035163F">
      <w:pPr>
        <w:pStyle w:val="Heading1"/>
        <w:spacing w:before="120"/>
        <w:rPr>
          <w:rStyle w:val="FontStyle14"/>
          <w:bCs/>
          <w:szCs w:val="24"/>
        </w:rPr>
      </w:pPr>
      <w:r>
        <w:rPr>
          <w:rStyle w:val="FontStyle14"/>
          <w:bCs/>
          <w:szCs w:val="14"/>
        </w:rPr>
        <w:t>9 Материально-техническое обеспечение дисциплины (модуля)</w:t>
      </w:r>
    </w:p>
    <w:p w:rsidR="000655DC" w:rsidRDefault="000655DC" w:rsidP="0035163F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0655DC" w:rsidTr="0035163F">
        <w:trPr>
          <w:tblHeader/>
        </w:trPr>
        <w:tc>
          <w:tcPr>
            <w:tcW w:w="1928" w:type="pct"/>
            <w:vAlign w:val="center"/>
          </w:tcPr>
          <w:p w:rsidR="000655DC" w:rsidRDefault="000655DC">
            <w:pPr>
              <w:spacing w:line="256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0655DC" w:rsidRDefault="000655DC">
            <w:pPr>
              <w:spacing w:line="256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0655DC" w:rsidTr="0035163F">
        <w:tc>
          <w:tcPr>
            <w:tcW w:w="1928" w:type="pct"/>
          </w:tcPr>
          <w:p w:rsidR="000655DC" w:rsidRDefault="000655DC">
            <w:pPr>
              <w:spacing w:line="256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</w:tcPr>
          <w:p w:rsidR="000655DC" w:rsidRDefault="000655DC">
            <w:pPr>
              <w:spacing w:line="256" w:lineRule="auto"/>
              <w:ind w:firstLine="0"/>
              <w:jc w:val="left"/>
            </w:pPr>
            <w:r>
              <w:t>Мультимедийные средства хранения, передачи  и представления информации</w:t>
            </w:r>
          </w:p>
        </w:tc>
      </w:tr>
      <w:tr w:rsidR="000655DC" w:rsidTr="0035163F">
        <w:tc>
          <w:tcPr>
            <w:tcW w:w="1928" w:type="pct"/>
          </w:tcPr>
          <w:p w:rsidR="000655DC" w:rsidRDefault="000655DC">
            <w:pPr>
              <w:spacing w:line="256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</w:tcPr>
          <w:p w:rsidR="000655DC" w:rsidRDefault="000655DC">
            <w:pPr>
              <w:spacing w:line="256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0655DC" w:rsidTr="0035163F">
        <w:tc>
          <w:tcPr>
            <w:tcW w:w="1928" w:type="pct"/>
          </w:tcPr>
          <w:p w:rsidR="000655DC" w:rsidRDefault="000655DC">
            <w:pPr>
              <w:spacing w:line="256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0655DC" w:rsidRDefault="000655DC">
            <w:pPr>
              <w:spacing w:line="256" w:lineRule="auto"/>
              <w:ind w:firstLine="0"/>
              <w:jc w:val="left"/>
            </w:pPr>
            <w:r>
              <w:t>Все классы УИТ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0655DC" w:rsidTr="0035163F">
        <w:tc>
          <w:tcPr>
            <w:tcW w:w="1928" w:type="pct"/>
          </w:tcPr>
          <w:p w:rsidR="000655DC" w:rsidRDefault="000655DC">
            <w:pPr>
              <w:spacing w:line="256" w:lineRule="auto"/>
              <w:ind w:firstLine="0"/>
              <w:jc w:val="left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</w:tcPr>
          <w:p w:rsidR="000655DC" w:rsidRDefault="000655DC">
            <w:pPr>
              <w:spacing w:line="256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0655DC" w:rsidTr="0035163F">
        <w:tc>
          <w:tcPr>
            <w:tcW w:w="1928" w:type="pct"/>
          </w:tcPr>
          <w:p w:rsidR="000655DC" w:rsidRDefault="000655DC">
            <w:pPr>
              <w:spacing w:line="256" w:lineRule="auto"/>
              <w:ind w:firstLine="0"/>
              <w:jc w:val="left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</w:tcPr>
          <w:p w:rsidR="000655DC" w:rsidRDefault="000655DC">
            <w:pPr>
              <w:spacing w:line="256" w:lineRule="auto"/>
              <w:ind w:firstLine="0"/>
              <w:jc w:val="left"/>
            </w:pPr>
            <w:r>
              <w:t>Классы УИТ и АСУ</w:t>
            </w:r>
          </w:p>
        </w:tc>
      </w:tr>
      <w:tr w:rsidR="000655DC" w:rsidTr="0035163F">
        <w:tc>
          <w:tcPr>
            <w:tcW w:w="1928" w:type="pct"/>
          </w:tcPr>
          <w:p w:rsidR="000655DC" w:rsidRDefault="000655DC">
            <w:pPr>
              <w:spacing w:line="256" w:lineRule="auto"/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0655DC" w:rsidRDefault="000655DC">
            <w:pPr>
              <w:spacing w:line="256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0655DC" w:rsidRDefault="000655DC" w:rsidP="0035163F"/>
    <w:p w:rsidR="000655DC" w:rsidRPr="00C17915" w:rsidRDefault="000655DC" w:rsidP="0035163F">
      <w:pPr>
        <w:widowControl/>
        <w:ind w:firstLine="0"/>
        <w:rPr>
          <w:rStyle w:val="FontStyle15"/>
          <w:b w:val="0"/>
          <w:bCs/>
          <w:i/>
          <w:color w:val="C00000"/>
          <w:sz w:val="24"/>
        </w:rPr>
      </w:pPr>
    </w:p>
    <w:sectPr w:rsidR="000655DC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55DC" w:rsidRDefault="000655DC">
      <w:r>
        <w:separator/>
      </w:r>
    </w:p>
  </w:endnote>
  <w:endnote w:type="continuationSeparator" w:id="0">
    <w:p w:rsidR="000655DC" w:rsidRDefault="000655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5DC" w:rsidRDefault="000655DC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655DC" w:rsidRDefault="000655DC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5DC" w:rsidRDefault="000655DC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0655DC" w:rsidRDefault="000655DC" w:rsidP="0087519F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5DC" w:rsidRDefault="000655DC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:rsidR="000655DC" w:rsidRDefault="000655DC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5DC" w:rsidRDefault="000655DC">
    <w:pPr>
      <w:pStyle w:val="Footer"/>
      <w:jc w:val="right"/>
    </w:pPr>
    <w:fldSimple w:instr=" PAGE   \* MERGEFORMAT ">
      <w:r>
        <w:rPr>
          <w:noProof/>
        </w:rPr>
        <w:t>16</w:t>
      </w:r>
    </w:fldSimple>
  </w:p>
  <w:p w:rsidR="000655DC" w:rsidRDefault="000655DC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55DC" w:rsidRDefault="000655DC">
      <w:r>
        <w:separator/>
      </w:r>
    </w:p>
  </w:footnote>
  <w:footnote w:type="continuationSeparator" w:id="0">
    <w:p w:rsidR="000655DC" w:rsidRDefault="000655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5DC" w:rsidRDefault="000655DC">
    <w:pPr>
      <w:framePr w:wrap="around" w:vAnchor="text" w:hAnchor="margin" w:xAlign="right" w:y="1"/>
    </w:pPr>
    <w:fldSimple w:instr="PAGE  ">
      <w:r>
        <w:rPr>
          <w:noProof/>
        </w:rPr>
        <w:t>8</w:t>
      </w:r>
    </w:fldSimple>
  </w:p>
  <w:p w:rsidR="000655DC" w:rsidRDefault="000655DC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5DC" w:rsidRDefault="000655DC">
    <w:pPr>
      <w:framePr w:wrap="around" w:vAnchor="text" w:hAnchor="margin" w:xAlign="right" w:y="1"/>
      <w:rPr>
        <w:sz w:val="22"/>
      </w:rPr>
    </w:pPr>
  </w:p>
  <w:p w:rsidR="000655DC" w:rsidRDefault="000655DC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  <w:rPr>
        <w:rFonts w:cs="Times New Roman"/>
      </w:r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  <w:rPr>
        <w:rFonts w:cs="Times New Roman"/>
      </w:r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  <w:rPr>
        <w:rFonts w:cs="Times New Roman"/>
      </w:r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pStyle w:val="Heading7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Heading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pStyle w:val="Heading9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FB5370"/>
    <w:multiLevelType w:val="hybridMultilevel"/>
    <w:tmpl w:val="6B0E5678"/>
    <w:lvl w:ilvl="0" w:tplc="915CDC5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801237F"/>
    <w:multiLevelType w:val="hybridMultilevel"/>
    <w:tmpl w:val="46A811BE"/>
    <w:lvl w:ilvl="0" w:tplc="A446AD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EB83443"/>
    <w:multiLevelType w:val="hybridMultilevel"/>
    <w:tmpl w:val="4B2C29A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C86F50"/>
    <w:multiLevelType w:val="hybridMultilevel"/>
    <w:tmpl w:val="A9E8C320"/>
    <w:lvl w:ilvl="0" w:tplc="14B4B5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9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9324F87"/>
    <w:multiLevelType w:val="hybridMultilevel"/>
    <w:tmpl w:val="46A811BE"/>
    <w:lvl w:ilvl="0" w:tplc="A446AD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0"/>
  </w:num>
  <w:num w:numId="4">
    <w:abstractNumId w:val="8"/>
  </w:num>
  <w:num w:numId="5">
    <w:abstractNumId w:val="6"/>
  </w:num>
  <w:num w:numId="6">
    <w:abstractNumId w:val="1"/>
  </w:num>
  <w:num w:numId="7">
    <w:abstractNumId w:val="4"/>
  </w:num>
  <w:num w:numId="8">
    <w:abstractNumId w:val="7"/>
  </w:num>
  <w:num w:numId="9">
    <w:abstractNumId w:val="3"/>
  </w:num>
  <w:num w:numId="10">
    <w:abstractNumId w:val="10"/>
  </w:num>
  <w:num w:numId="11">
    <w:abstractNumId w:val="2"/>
  </w:num>
  <w:num w:numId="12">
    <w:abstractNumId w:val="5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2E62"/>
    <w:rsid w:val="00013CC4"/>
    <w:rsid w:val="00025731"/>
    <w:rsid w:val="00030325"/>
    <w:rsid w:val="000306DD"/>
    <w:rsid w:val="0003145C"/>
    <w:rsid w:val="00033029"/>
    <w:rsid w:val="000332A6"/>
    <w:rsid w:val="00033C83"/>
    <w:rsid w:val="0003443F"/>
    <w:rsid w:val="00036D6F"/>
    <w:rsid w:val="000430D3"/>
    <w:rsid w:val="000446C6"/>
    <w:rsid w:val="00052DBE"/>
    <w:rsid w:val="00054FE2"/>
    <w:rsid w:val="00055516"/>
    <w:rsid w:val="00057543"/>
    <w:rsid w:val="00063D00"/>
    <w:rsid w:val="00064AD3"/>
    <w:rsid w:val="000655DC"/>
    <w:rsid w:val="00065E28"/>
    <w:rsid w:val="00066036"/>
    <w:rsid w:val="000662B2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0836"/>
    <w:rsid w:val="000D58E4"/>
    <w:rsid w:val="000D5F45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CD5"/>
    <w:rsid w:val="00103DB0"/>
    <w:rsid w:val="00104BB5"/>
    <w:rsid w:val="001076F3"/>
    <w:rsid w:val="00113E76"/>
    <w:rsid w:val="00117951"/>
    <w:rsid w:val="00122BAE"/>
    <w:rsid w:val="0012639D"/>
    <w:rsid w:val="001310C7"/>
    <w:rsid w:val="0013405F"/>
    <w:rsid w:val="00135DEA"/>
    <w:rsid w:val="001368A8"/>
    <w:rsid w:val="001422C6"/>
    <w:rsid w:val="00143590"/>
    <w:rsid w:val="0014459A"/>
    <w:rsid w:val="001459AB"/>
    <w:rsid w:val="0015109B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110"/>
    <w:rsid w:val="00197B54"/>
    <w:rsid w:val="001A182E"/>
    <w:rsid w:val="001A4E6B"/>
    <w:rsid w:val="001C0349"/>
    <w:rsid w:val="001C0E23"/>
    <w:rsid w:val="001D4471"/>
    <w:rsid w:val="001D6DFA"/>
    <w:rsid w:val="001E2737"/>
    <w:rsid w:val="001E2E0E"/>
    <w:rsid w:val="001E5ECB"/>
    <w:rsid w:val="001F027A"/>
    <w:rsid w:val="001F0CBE"/>
    <w:rsid w:val="001F0E72"/>
    <w:rsid w:val="001F10D4"/>
    <w:rsid w:val="001F3082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1AF"/>
    <w:rsid w:val="00220733"/>
    <w:rsid w:val="00224A52"/>
    <w:rsid w:val="00224D9E"/>
    <w:rsid w:val="00226996"/>
    <w:rsid w:val="00226B27"/>
    <w:rsid w:val="00232801"/>
    <w:rsid w:val="0023330D"/>
    <w:rsid w:val="00234EF9"/>
    <w:rsid w:val="0024270B"/>
    <w:rsid w:val="00243DE6"/>
    <w:rsid w:val="002461A8"/>
    <w:rsid w:val="002467A8"/>
    <w:rsid w:val="00251EE7"/>
    <w:rsid w:val="00252A13"/>
    <w:rsid w:val="00253E5C"/>
    <w:rsid w:val="00256E7A"/>
    <w:rsid w:val="0026170A"/>
    <w:rsid w:val="002637B6"/>
    <w:rsid w:val="002637CD"/>
    <w:rsid w:val="002773CC"/>
    <w:rsid w:val="00277AD1"/>
    <w:rsid w:val="00280FA4"/>
    <w:rsid w:val="00281A05"/>
    <w:rsid w:val="002A010E"/>
    <w:rsid w:val="002A01D0"/>
    <w:rsid w:val="002A0FD6"/>
    <w:rsid w:val="002A40E2"/>
    <w:rsid w:val="002A42A7"/>
    <w:rsid w:val="002A597A"/>
    <w:rsid w:val="002A720F"/>
    <w:rsid w:val="002B0CF6"/>
    <w:rsid w:val="002C0376"/>
    <w:rsid w:val="002C1D1A"/>
    <w:rsid w:val="002C1F2B"/>
    <w:rsid w:val="002C3E46"/>
    <w:rsid w:val="002C7FEA"/>
    <w:rsid w:val="002D5C32"/>
    <w:rsid w:val="002D7C1C"/>
    <w:rsid w:val="002E102E"/>
    <w:rsid w:val="002E4F95"/>
    <w:rsid w:val="002E61E7"/>
    <w:rsid w:val="002E7BC9"/>
    <w:rsid w:val="002F0C0D"/>
    <w:rsid w:val="002F3881"/>
    <w:rsid w:val="0030679B"/>
    <w:rsid w:val="00311005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163F"/>
    <w:rsid w:val="003523DE"/>
    <w:rsid w:val="00355826"/>
    <w:rsid w:val="0035681F"/>
    <w:rsid w:val="00357401"/>
    <w:rsid w:val="00361B36"/>
    <w:rsid w:val="003622D7"/>
    <w:rsid w:val="0036544D"/>
    <w:rsid w:val="003666C0"/>
    <w:rsid w:val="003672B3"/>
    <w:rsid w:val="00372ABC"/>
    <w:rsid w:val="00373275"/>
    <w:rsid w:val="00374491"/>
    <w:rsid w:val="00374B06"/>
    <w:rsid w:val="00375235"/>
    <w:rsid w:val="00376D35"/>
    <w:rsid w:val="003832A5"/>
    <w:rsid w:val="00385E0E"/>
    <w:rsid w:val="00386487"/>
    <w:rsid w:val="00386642"/>
    <w:rsid w:val="00386A49"/>
    <w:rsid w:val="0039211A"/>
    <w:rsid w:val="00393DC4"/>
    <w:rsid w:val="00396837"/>
    <w:rsid w:val="00397F23"/>
    <w:rsid w:val="003A7E32"/>
    <w:rsid w:val="003B68C3"/>
    <w:rsid w:val="003B71FE"/>
    <w:rsid w:val="003C023F"/>
    <w:rsid w:val="003C5A78"/>
    <w:rsid w:val="003D2D66"/>
    <w:rsid w:val="003D441D"/>
    <w:rsid w:val="003D4F90"/>
    <w:rsid w:val="003E31A0"/>
    <w:rsid w:val="003E32BE"/>
    <w:rsid w:val="003E705D"/>
    <w:rsid w:val="003F3DBA"/>
    <w:rsid w:val="003F5BA4"/>
    <w:rsid w:val="003F60AA"/>
    <w:rsid w:val="004050D5"/>
    <w:rsid w:val="004074B3"/>
    <w:rsid w:val="00407964"/>
    <w:rsid w:val="0041498D"/>
    <w:rsid w:val="00415337"/>
    <w:rsid w:val="004168E1"/>
    <w:rsid w:val="00417BB1"/>
    <w:rsid w:val="00423A38"/>
    <w:rsid w:val="004329F5"/>
    <w:rsid w:val="00435A44"/>
    <w:rsid w:val="00444578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75D93"/>
    <w:rsid w:val="00480B35"/>
    <w:rsid w:val="00480E96"/>
    <w:rsid w:val="00485178"/>
    <w:rsid w:val="004858B9"/>
    <w:rsid w:val="00486759"/>
    <w:rsid w:val="004867FE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2F0F"/>
    <w:rsid w:val="004D3C48"/>
    <w:rsid w:val="004E1422"/>
    <w:rsid w:val="004F032A"/>
    <w:rsid w:val="004F39A3"/>
    <w:rsid w:val="004F458C"/>
    <w:rsid w:val="004F6425"/>
    <w:rsid w:val="004F65FC"/>
    <w:rsid w:val="00503381"/>
    <w:rsid w:val="00504C15"/>
    <w:rsid w:val="005154A1"/>
    <w:rsid w:val="005203AA"/>
    <w:rsid w:val="00521F5C"/>
    <w:rsid w:val="0052275B"/>
    <w:rsid w:val="00522D51"/>
    <w:rsid w:val="00525E38"/>
    <w:rsid w:val="00531ED6"/>
    <w:rsid w:val="00532BC2"/>
    <w:rsid w:val="00533926"/>
    <w:rsid w:val="00540F76"/>
    <w:rsid w:val="005461FC"/>
    <w:rsid w:val="00551238"/>
    <w:rsid w:val="00552BD5"/>
    <w:rsid w:val="00555A9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5BD0"/>
    <w:rsid w:val="00597BBC"/>
    <w:rsid w:val="005A1D91"/>
    <w:rsid w:val="005A1FB2"/>
    <w:rsid w:val="005A29F0"/>
    <w:rsid w:val="005A6FAA"/>
    <w:rsid w:val="005B0B4B"/>
    <w:rsid w:val="005B1AAB"/>
    <w:rsid w:val="005B2551"/>
    <w:rsid w:val="005B545A"/>
    <w:rsid w:val="005C41F6"/>
    <w:rsid w:val="005C4DE7"/>
    <w:rsid w:val="005C5F1A"/>
    <w:rsid w:val="005D285C"/>
    <w:rsid w:val="005D38E1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0562"/>
    <w:rsid w:val="00624F44"/>
    <w:rsid w:val="00625FC3"/>
    <w:rsid w:val="006309C1"/>
    <w:rsid w:val="0063106F"/>
    <w:rsid w:val="00632641"/>
    <w:rsid w:val="00634571"/>
    <w:rsid w:val="00636EF5"/>
    <w:rsid w:val="00640170"/>
    <w:rsid w:val="006461B0"/>
    <w:rsid w:val="00653A71"/>
    <w:rsid w:val="00675C4F"/>
    <w:rsid w:val="00676FF0"/>
    <w:rsid w:val="00681815"/>
    <w:rsid w:val="006848DA"/>
    <w:rsid w:val="00687DE2"/>
    <w:rsid w:val="00687EB9"/>
    <w:rsid w:val="00690A4D"/>
    <w:rsid w:val="006912D1"/>
    <w:rsid w:val="0069436C"/>
    <w:rsid w:val="00694641"/>
    <w:rsid w:val="006973C0"/>
    <w:rsid w:val="006A7C2D"/>
    <w:rsid w:val="006B06B6"/>
    <w:rsid w:val="006B28B4"/>
    <w:rsid w:val="006B4075"/>
    <w:rsid w:val="006B5BC7"/>
    <w:rsid w:val="006B676D"/>
    <w:rsid w:val="006C1369"/>
    <w:rsid w:val="006C3A50"/>
    <w:rsid w:val="006C5204"/>
    <w:rsid w:val="006D047C"/>
    <w:rsid w:val="006D04B4"/>
    <w:rsid w:val="006D33BA"/>
    <w:rsid w:val="006D3547"/>
    <w:rsid w:val="006E6C1C"/>
    <w:rsid w:val="006E788B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6B41"/>
    <w:rsid w:val="00737995"/>
    <w:rsid w:val="007424B9"/>
    <w:rsid w:val="00744D63"/>
    <w:rsid w:val="0074644C"/>
    <w:rsid w:val="00750095"/>
    <w:rsid w:val="00750DED"/>
    <w:rsid w:val="00752B6C"/>
    <w:rsid w:val="00753955"/>
    <w:rsid w:val="0075626C"/>
    <w:rsid w:val="00756D53"/>
    <w:rsid w:val="00761603"/>
    <w:rsid w:val="007625E2"/>
    <w:rsid w:val="00765816"/>
    <w:rsid w:val="00765A4E"/>
    <w:rsid w:val="00767409"/>
    <w:rsid w:val="00772011"/>
    <w:rsid w:val="0077289A"/>
    <w:rsid w:val="00773127"/>
    <w:rsid w:val="00773D44"/>
    <w:rsid w:val="007754E4"/>
    <w:rsid w:val="00775BCB"/>
    <w:rsid w:val="00777CC9"/>
    <w:rsid w:val="00787DAA"/>
    <w:rsid w:val="0079022C"/>
    <w:rsid w:val="0079156A"/>
    <w:rsid w:val="00795323"/>
    <w:rsid w:val="0079685A"/>
    <w:rsid w:val="007A00F2"/>
    <w:rsid w:val="007A0DC1"/>
    <w:rsid w:val="007B387D"/>
    <w:rsid w:val="007B4BBE"/>
    <w:rsid w:val="007B5064"/>
    <w:rsid w:val="007B6F99"/>
    <w:rsid w:val="007C088E"/>
    <w:rsid w:val="007C2DC7"/>
    <w:rsid w:val="007C79C4"/>
    <w:rsid w:val="007D2CAF"/>
    <w:rsid w:val="007E0E96"/>
    <w:rsid w:val="007E0EDE"/>
    <w:rsid w:val="007F12E6"/>
    <w:rsid w:val="007F5AED"/>
    <w:rsid w:val="007F703F"/>
    <w:rsid w:val="007F7A6A"/>
    <w:rsid w:val="00803E85"/>
    <w:rsid w:val="00806627"/>
    <w:rsid w:val="00806CC2"/>
    <w:rsid w:val="00814B59"/>
    <w:rsid w:val="008155AE"/>
    <w:rsid w:val="00815833"/>
    <w:rsid w:val="00815C89"/>
    <w:rsid w:val="0081677E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186"/>
    <w:rsid w:val="00861B1B"/>
    <w:rsid w:val="00862E4E"/>
    <w:rsid w:val="00865CCF"/>
    <w:rsid w:val="0086698D"/>
    <w:rsid w:val="00870D26"/>
    <w:rsid w:val="0087519F"/>
    <w:rsid w:val="0087759C"/>
    <w:rsid w:val="00877E3C"/>
    <w:rsid w:val="0088236C"/>
    <w:rsid w:val="0088246F"/>
    <w:rsid w:val="00885B36"/>
    <w:rsid w:val="008910A0"/>
    <w:rsid w:val="0089203A"/>
    <w:rsid w:val="00896D79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3A6E"/>
    <w:rsid w:val="008D4ECC"/>
    <w:rsid w:val="008D5296"/>
    <w:rsid w:val="008E5426"/>
    <w:rsid w:val="008E55CC"/>
    <w:rsid w:val="008E6EE6"/>
    <w:rsid w:val="008F0C9A"/>
    <w:rsid w:val="008F21CB"/>
    <w:rsid w:val="008F2313"/>
    <w:rsid w:val="008F7C09"/>
    <w:rsid w:val="00900E33"/>
    <w:rsid w:val="00907C4E"/>
    <w:rsid w:val="00910AD0"/>
    <w:rsid w:val="00911298"/>
    <w:rsid w:val="009125BE"/>
    <w:rsid w:val="0091343B"/>
    <w:rsid w:val="00921134"/>
    <w:rsid w:val="00922C31"/>
    <w:rsid w:val="0092312B"/>
    <w:rsid w:val="009306EF"/>
    <w:rsid w:val="0093107E"/>
    <w:rsid w:val="009323CC"/>
    <w:rsid w:val="009345C6"/>
    <w:rsid w:val="009357BB"/>
    <w:rsid w:val="0094280E"/>
    <w:rsid w:val="0094664C"/>
    <w:rsid w:val="00950711"/>
    <w:rsid w:val="0095169E"/>
    <w:rsid w:val="00951970"/>
    <w:rsid w:val="00955AB9"/>
    <w:rsid w:val="009640BD"/>
    <w:rsid w:val="00965FBD"/>
    <w:rsid w:val="0097412A"/>
    <w:rsid w:val="00974F1C"/>
    <w:rsid w:val="00974FA5"/>
    <w:rsid w:val="009776F1"/>
    <w:rsid w:val="00977945"/>
    <w:rsid w:val="009801F2"/>
    <w:rsid w:val="00982B17"/>
    <w:rsid w:val="00982EB2"/>
    <w:rsid w:val="00986340"/>
    <w:rsid w:val="0099148F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06DAD"/>
    <w:rsid w:val="00A11821"/>
    <w:rsid w:val="00A16B54"/>
    <w:rsid w:val="00A16C34"/>
    <w:rsid w:val="00A17BA4"/>
    <w:rsid w:val="00A211C4"/>
    <w:rsid w:val="00A21351"/>
    <w:rsid w:val="00A21C93"/>
    <w:rsid w:val="00A23922"/>
    <w:rsid w:val="00A23B4A"/>
    <w:rsid w:val="00A27584"/>
    <w:rsid w:val="00A3084F"/>
    <w:rsid w:val="00A312E0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2F79"/>
    <w:rsid w:val="00A6402C"/>
    <w:rsid w:val="00A664E0"/>
    <w:rsid w:val="00A7014B"/>
    <w:rsid w:val="00A72A9A"/>
    <w:rsid w:val="00A92EA7"/>
    <w:rsid w:val="00A95915"/>
    <w:rsid w:val="00A964F8"/>
    <w:rsid w:val="00A96ACB"/>
    <w:rsid w:val="00AA00F9"/>
    <w:rsid w:val="00AA0E6B"/>
    <w:rsid w:val="00AA14D4"/>
    <w:rsid w:val="00AA7B25"/>
    <w:rsid w:val="00AB1E5B"/>
    <w:rsid w:val="00AB54CC"/>
    <w:rsid w:val="00AB7664"/>
    <w:rsid w:val="00AC016E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4CCF"/>
    <w:rsid w:val="00AE5A5C"/>
    <w:rsid w:val="00AE65C8"/>
    <w:rsid w:val="00AF0907"/>
    <w:rsid w:val="00AF1D8D"/>
    <w:rsid w:val="00AF2BB2"/>
    <w:rsid w:val="00AF752D"/>
    <w:rsid w:val="00B01B6B"/>
    <w:rsid w:val="00B03F6C"/>
    <w:rsid w:val="00B0401C"/>
    <w:rsid w:val="00B072AC"/>
    <w:rsid w:val="00B10CAC"/>
    <w:rsid w:val="00B2038C"/>
    <w:rsid w:val="00B21909"/>
    <w:rsid w:val="00B23837"/>
    <w:rsid w:val="00B25681"/>
    <w:rsid w:val="00B401FA"/>
    <w:rsid w:val="00B43712"/>
    <w:rsid w:val="00B45E24"/>
    <w:rsid w:val="00B52493"/>
    <w:rsid w:val="00B5552E"/>
    <w:rsid w:val="00B56311"/>
    <w:rsid w:val="00B612B8"/>
    <w:rsid w:val="00B62F84"/>
    <w:rsid w:val="00B630BD"/>
    <w:rsid w:val="00B655AD"/>
    <w:rsid w:val="00B6617D"/>
    <w:rsid w:val="00B663BC"/>
    <w:rsid w:val="00B67105"/>
    <w:rsid w:val="00B72C01"/>
    <w:rsid w:val="00B82F70"/>
    <w:rsid w:val="00B83690"/>
    <w:rsid w:val="00B91227"/>
    <w:rsid w:val="00B93B6E"/>
    <w:rsid w:val="00B954D3"/>
    <w:rsid w:val="00BA0D3C"/>
    <w:rsid w:val="00BA0E1A"/>
    <w:rsid w:val="00BA462D"/>
    <w:rsid w:val="00BA5579"/>
    <w:rsid w:val="00BB12B7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07A96"/>
    <w:rsid w:val="00C13928"/>
    <w:rsid w:val="00C15BB4"/>
    <w:rsid w:val="00C15E81"/>
    <w:rsid w:val="00C17915"/>
    <w:rsid w:val="00C2235B"/>
    <w:rsid w:val="00C256CA"/>
    <w:rsid w:val="00C32892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8C9"/>
    <w:rsid w:val="00C73D3C"/>
    <w:rsid w:val="00C75090"/>
    <w:rsid w:val="00C81030"/>
    <w:rsid w:val="00C8359C"/>
    <w:rsid w:val="00C84B9F"/>
    <w:rsid w:val="00CA09F5"/>
    <w:rsid w:val="00CA54CE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3643"/>
    <w:rsid w:val="00D05B95"/>
    <w:rsid w:val="00D17066"/>
    <w:rsid w:val="00D20576"/>
    <w:rsid w:val="00D20748"/>
    <w:rsid w:val="00D21C33"/>
    <w:rsid w:val="00D241B6"/>
    <w:rsid w:val="00D325A1"/>
    <w:rsid w:val="00D33718"/>
    <w:rsid w:val="00D37D05"/>
    <w:rsid w:val="00D40C06"/>
    <w:rsid w:val="00D441E6"/>
    <w:rsid w:val="00D45653"/>
    <w:rsid w:val="00D563F1"/>
    <w:rsid w:val="00D61DDA"/>
    <w:rsid w:val="00D63BB6"/>
    <w:rsid w:val="00D656D8"/>
    <w:rsid w:val="00D65E1A"/>
    <w:rsid w:val="00D67EAE"/>
    <w:rsid w:val="00D67FAA"/>
    <w:rsid w:val="00D70308"/>
    <w:rsid w:val="00D707CB"/>
    <w:rsid w:val="00D718F3"/>
    <w:rsid w:val="00D75CF7"/>
    <w:rsid w:val="00D91B8E"/>
    <w:rsid w:val="00D945A7"/>
    <w:rsid w:val="00D9584F"/>
    <w:rsid w:val="00DA2601"/>
    <w:rsid w:val="00DA4F9B"/>
    <w:rsid w:val="00DB0792"/>
    <w:rsid w:val="00DC637E"/>
    <w:rsid w:val="00DD09BC"/>
    <w:rsid w:val="00DD3721"/>
    <w:rsid w:val="00DD5B88"/>
    <w:rsid w:val="00DD5F4B"/>
    <w:rsid w:val="00DD702B"/>
    <w:rsid w:val="00DE2DF7"/>
    <w:rsid w:val="00DE367E"/>
    <w:rsid w:val="00DE41B0"/>
    <w:rsid w:val="00DE495F"/>
    <w:rsid w:val="00DE56D9"/>
    <w:rsid w:val="00DE57BB"/>
    <w:rsid w:val="00DE5D06"/>
    <w:rsid w:val="00DF1654"/>
    <w:rsid w:val="00DF3236"/>
    <w:rsid w:val="00DF3B89"/>
    <w:rsid w:val="00DF67CF"/>
    <w:rsid w:val="00E00224"/>
    <w:rsid w:val="00E00C9F"/>
    <w:rsid w:val="00E01F27"/>
    <w:rsid w:val="00E022FE"/>
    <w:rsid w:val="00E06342"/>
    <w:rsid w:val="00E10811"/>
    <w:rsid w:val="00E131F9"/>
    <w:rsid w:val="00E14A3F"/>
    <w:rsid w:val="00E14DDF"/>
    <w:rsid w:val="00E1531C"/>
    <w:rsid w:val="00E177AB"/>
    <w:rsid w:val="00E20CB0"/>
    <w:rsid w:val="00E26511"/>
    <w:rsid w:val="00E3370B"/>
    <w:rsid w:val="00E3775D"/>
    <w:rsid w:val="00E41338"/>
    <w:rsid w:val="00E43054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81E53"/>
    <w:rsid w:val="00E95DD8"/>
    <w:rsid w:val="00E9746F"/>
    <w:rsid w:val="00EA5D5C"/>
    <w:rsid w:val="00EB036B"/>
    <w:rsid w:val="00EB1160"/>
    <w:rsid w:val="00EB4665"/>
    <w:rsid w:val="00EB6BBF"/>
    <w:rsid w:val="00EC0D4C"/>
    <w:rsid w:val="00EC14A7"/>
    <w:rsid w:val="00EC1929"/>
    <w:rsid w:val="00EC23B8"/>
    <w:rsid w:val="00EC2AC6"/>
    <w:rsid w:val="00ED1949"/>
    <w:rsid w:val="00ED2A96"/>
    <w:rsid w:val="00ED3631"/>
    <w:rsid w:val="00ED36E4"/>
    <w:rsid w:val="00EE0A0B"/>
    <w:rsid w:val="00EE6E3C"/>
    <w:rsid w:val="00EE7428"/>
    <w:rsid w:val="00EF11D8"/>
    <w:rsid w:val="00EF1946"/>
    <w:rsid w:val="00EF2B4C"/>
    <w:rsid w:val="00EF48C1"/>
    <w:rsid w:val="00F01650"/>
    <w:rsid w:val="00F0244F"/>
    <w:rsid w:val="00F046DF"/>
    <w:rsid w:val="00F13A84"/>
    <w:rsid w:val="00F14ED6"/>
    <w:rsid w:val="00F17818"/>
    <w:rsid w:val="00F20A86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1813"/>
    <w:rsid w:val="00F5544D"/>
    <w:rsid w:val="00F637F1"/>
    <w:rsid w:val="00F655DC"/>
    <w:rsid w:val="00F664FE"/>
    <w:rsid w:val="00F73421"/>
    <w:rsid w:val="00F73C90"/>
    <w:rsid w:val="00F75A6F"/>
    <w:rsid w:val="00F75D07"/>
    <w:rsid w:val="00F77DB6"/>
    <w:rsid w:val="00F91795"/>
    <w:rsid w:val="00F91FA6"/>
    <w:rsid w:val="00F941BF"/>
    <w:rsid w:val="00F9718E"/>
    <w:rsid w:val="00FA2123"/>
    <w:rsid w:val="00FA4406"/>
    <w:rsid w:val="00FB0979"/>
    <w:rsid w:val="00FC0760"/>
    <w:rsid w:val="00FC6196"/>
    <w:rsid w:val="00FD0322"/>
    <w:rsid w:val="00FD05FD"/>
    <w:rsid w:val="00FD26CF"/>
    <w:rsid w:val="00FD32EB"/>
    <w:rsid w:val="00FD623B"/>
    <w:rsid w:val="00FD7FE4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uiPriority="0" w:unhideWhenUsed="1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locked="1" w:semiHidden="0" w:uiPriority="0"/>
    <w:lsdException w:name="index heading" w:unhideWhenUsed="1"/>
    <w:lsdException w:name="caption" w:locked="1" w:semiHidden="0" w:uiPriority="0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uiPriority="1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locked="1" w:semiHidden="0" w:uiPriority="0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locked="1" w:semiHidden="0" w:uiPriority="0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locked="1" w:semiHidden="0" w:uiPriority="0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locked="1" w:semiHidden="0" w:uiPriority="0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locked="1" w:semiHidden="0" w:uiPriority="0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Normal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bCs/>
      <w:i/>
      <w:sz w:val="20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9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52BD5"/>
    <w:rPr>
      <w:b/>
      <w:sz w:val="2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552BD5"/>
    <w:rPr>
      <w:b/>
      <w:i/>
      <w:sz w:val="24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0D0836"/>
    <w:rPr>
      <w:i/>
      <w:sz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552BD5"/>
    <w:rPr>
      <w:i/>
      <w:sz w:val="24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552BD5"/>
    <w:rPr>
      <w:b/>
      <w:i/>
      <w:sz w:val="26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552BD5"/>
    <w:rPr>
      <w:sz w:val="24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552BD5"/>
    <w:rPr>
      <w:i/>
      <w:sz w:val="24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552BD5"/>
    <w:rPr>
      <w:i/>
      <w:sz w:val="24"/>
    </w:rPr>
  </w:style>
  <w:style w:type="paragraph" w:customStyle="1" w:styleId="Style1">
    <w:name w:val="Style1"/>
    <w:basedOn w:val="Normal"/>
    <w:uiPriority w:val="99"/>
    <w:rsid w:val="00F17818"/>
  </w:style>
  <w:style w:type="paragraph" w:customStyle="1" w:styleId="Style2">
    <w:name w:val="Style2"/>
    <w:basedOn w:val="Normal"/>
    <w:uiPriority w:val="99"/>
    <w:rsid w:val="00F17818"/>
  </w:style>
  <w:style w:type="paragraph" w:customStyle="1" w:styleId="Style3">
    <w:name w:val="Style3"/>
    <w:basedOn w:val="Normal"/>
    <w:uiPriority w:val="99"/>
    <w:rsid w:val="00F17818"/>
  </w:style>
  <w:style w:type="paragraph" w:customStyle="1" w:styleId="Style4">
    <w:name w:val="Style4"/>
    <w:basedOn w:val="Normal"/>
    <w:uiPriority w:val="99"/>
    <w:rsid w:val="00F17818"/>
  </w:style>
  <w:style w:type="paragraph" w:customStyle="1" w:styleId="Style5">
    <w:name w:val="Style5"/>
    <w:basedOn w:val="Normal"/>
    <w:uiPriority w:val="99"/>
    <w:rsid w:val="00F17818"/>
  </w:style>
  <w:style w:type="paragraph" w:customStyle="1" w:styleId="Style6">
    <w:name w:val="Style6"/>
    <w:basedOn w:val="Normal"/>
    <w:uiPriority w:val="99"/>
    <w:rsid w:val="00F17818"/>
  </w:style>
  <w:style w:type="paragraph" w:customStyle="1" w:styleId="Style7">
    <w:name w:val="Style7"/>
    <w:basedOn w:val="Normal"/>
    <w:uiPriority w:val="99"/>
    <w:rsid w:val="00F17818"/>
  </w:style>
  <w:style w:type="paragraph" w:customStyle="1" w:styleId="Style8">
    <w:name w:val="Style8"/>
    <w:basedOn w:val="Normal"/>
    <w:uiPriority w:val="99"/>
    <w:rsid w:val="00F17818"/>
  </w:style>
  <w:style w:type="character" w:customStyle="1" w:styleId="FontStyle11">
    <w:name w:val="Font Style11"/>
    <w:uiPriority w:val="99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17818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Normal"/>
    <w:uiPriority w:val="99"/>
    <w:rsid w:val="007754E4"/>
  </w:style>
  <w:style w:type="paragraph" w:customStyle="1" w:styleId="Style10">
    <w:name w:val="Style10"/>
    <w:basedOn w:val="Normal"/>
    <w:uiPriority w:val="99"/>
    <w:rsid w:val="007754E4"/>
  </w:style>
  <w:style w:type="paragraph" w:customStyle="1" w:styleId="Style11">
    <w:name w:val="Style11"/>
    <w:basedOn w:val="Normal"/>
    <w:uiPriority w:val="99"/>
    <w:rsid w:val="007754E4"/>
  </w:style>
  <w:style w:type="paragraph" w:customStyle="1" w:styleId="Style12">
    <w:name w:val="Style12"/>
    <w:basedOn w:val="Normal"/>
    <w:uiPriority w:val="99"/>
    <w:rsid w:val="007754E4"/>
  </w:style>
  <w:style w:type="paragraph" w:customStyle="1" w:styleId="Style13">
    <w:name w:val="Style13"/>
    <w:basedOn w:val="Normal"/>
    <w:uiPriority w:val="99"/>
    <w:rsid w:val="007754E4"/>
  </w:style>
  <w:style w:type="paragraph" w:customStyle="1" w:styleId="Style14">
    <w:name w:val="Style14"/>
    <w:basedOn w:val="Normal"/>
    <w:uiPriority w:val="99"/>
    <w:rsid w:val="007754E4"/>
  </w:style>
  <w:style w:type="paragraph" w:customStyle="1" w:styleId="Style15">
    <w:name w:val="Style15"/>
    <w:basedOn w:val="Normal"/>
    <w:uiPriority w:val="99"/>
    <w:rsid w:val="007754E4"/>
  </w:style>
  <w:style w:type="paragraph" w:customStyle="1" w:styleId="Style16">
    <w:name w:val="Style16"/>
    <w:basedOn w:val="Normal"/>
    <w:uiPriority w:val="99"/>
    <w:rsid w:val="007754E4"/>
  </w:style>
  <w:style w:type="paragraph" w:customStyle="1" w:styleId="Style17">
    <w:name w:val="Style17"/>
    <w:basedOn w:val="Normal"/>
    <w:uiPriority w:val="99"/>
    <w:rsid w:val="007754E4"/>
  </w:style>
  <w:style w:type="paragraph" w:customStyle="1" w:styleId="Style18">
    <w:name w:val="Style18"/>
    <w:basedOn w:val="Normal"/>
    <w:uiPriority w:val="99"/>
    <w:rsid w:val="007754E4"/>
  </w:style>
  <w:style w:type="paragraph" w:customStyle="1" w:styleId="Style19">
    <w:name w:val="Style19"/>
    <w:basedOn w:val="Normal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Normal"/>
    <w:uiPriority w:val="99"/>
    <w:rsid w:val="007754E4"/>
  </w:style>
  <w:style w:type="paragraph" w:customStyle="1" w:styleId="Style21">
    <w:name w:val="Style21"/>
    <w:basedOn w:val="Normal"/>
    <w:uiPriority w:val="99"/>
    <w:rsid w:val="007754E4"/>
  </w:style>
  <w:style w:type="paragraph" w:customStyle="1" w:styleId="Style22">
    <w:name w:val="Style22"/>
    <w:basedOn w:val="Normal"/>
    <w:uiPriority w:val="99"/>
    <w:rsid w:val="007754E4"/>
  </w:style>
  <w:style w:type="paragraph" w:customStyle="1" w:styleId="Style23">
    <w:name w:val="Style23"/>
    <w:basedOn w:val="Normal"/>
    <w:uiPriority w:val="99"/>
    <w:rsid w:val="007754E4"/>
  </w:style>
  <w:style w:type="paragraph" w:customStyle="1" w:styleId="Style24">
    <w:name w:val="Style24"/>
    <w:basedOn w:val="Normal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Normal"/>
    <w:uiPriority w:val="99"/>
    <w:rsid w:val="007754E4"/>
  </w:style>
  <w:style w:type="paragraph" w:customStyle="1" w:styleId="Style26">
    <w:name w:val="Style26"/>
    <w:basedOn w:val="Normal"/>
    <w:uiPriority w:val="99"/>
    <w:rsid w:val="007754E4"/>
  </w:style>
  <w:style w:type="paragraph" w:customStyle="1" w:styleId="Style27">
    <w:name w:val="Style27"/>
    <w:basedOn w:val="Normal"/>
    <w:uiPriority w:val="99"/>
    <w:rsid w:val="007754E4"/>
  </w:style>
  <w:style w:type="paragraph" w:customStyle="1" w:styleId="Style28">
    <w:name w:val="Style28"/>
    <w:basedOn w:val="Normal"/>
    <w:uiPriority w:val="99"/>
    <w:rsid w:val="007754E4"/>
  </w:style>
  <w:style w:type="paragraph" w:customStyle="1" w:styleId="Style29">
    <w:name w:val="Style29"/>
    <w:basedOn w:val="Normal"/>
    <w:uiPriority w:val="99"/>
    <w:rsid w:val="007754E4"/>
  </w:style>
  <w:style w:type="paragraph" w:customStyle="1" w:styleId="Style30">
    <w:name w:val="Style30"/>
    <w:basedOn w:val="Normal"/>
    <w:uiPriority w:val="99"/>
    <w:rsid w:val="007754E4"/>
  </w:style>
  <w:style w:type="paragraph" w:customStyle="1" w:styleId="Style31">
    <w:name w:val="Style31"/>
    <w:basedOn w:val="Normal"/>
    <w:uiPriority w:val="99"/>
    <w:rsid w:val="007754E4"/>
  </w:style>
  <w:style w:type="paragraph" w:customStyle="1" w:styleId="Style32">
    <w:name w:val="Style32"/>
    <w:basedOn w:val="Normal"/>
    <w:uiPriority w:val="99"/>
    <w:rsid w:val="007754E4"/>
  </w:style>
  <w:style w:type="paragraph" w:customStyle="1" w:styleId="Style33">
    <w:name w:val="Style33"/>
    <w:basedOn w:val="Normal"/>
    <w:uiPriority w:val="99"/>
    <w:rsid w:val="007754E4"/>
  </w:style>
  <w:style w:type="paragraph" w:customStyle="1" w:styleId="Style34">
    <w:name w:val="Style34"/>
    <w:basedOn w:val="Normal"/>
    <w:uiPriority w:val="99"/>
    <w:rsid w:val="007754E4"/>
  </w:style>
  <w:style w:type="paragraph" w:customStyle="1" w:styleId="Style35">
    <w:name w:val="Style35"/>
    <w:basedOn w:val="Normal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52BD5"/>
    <w:rPr>
      <w:sz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Normal"/>
    <w:uiPriority w:val="99"/>
    <w:rsid w:val="00D67FAA"/>
  </w:style>
  <w:style w:type="paragraph" w:customStyle="1" w:styleId="Style63">
    <w:name w:val="Style63"/>
    <w:basedOn w:val="Normal"/>
    <w:uiPriority w:val="99"/>
    <w:rsid w:val="00D67FAA"/>
  </w:style>
  <w:style w:type="paragraph" w:customStyle="1" w:styleId="Style70">
    <w:name w:val="Style70"/>
    <w:basedOn w:val="Normal"/>
    <w:uiPriority w:val="99"/>
    <w:rsid w:val="00D67FAA"/>
  </w:style>
  <w:style w:type="paragraph" w:customStyle="1" w:styleId="Style79">
    <w:name w:val="Style79"/>
    <w:basedOn w:val="Normal"/>
    <w:uiPriority w:val="99"/>
    <w:rsid w:val="00D67FAA"/>
  </w:style>
  <w:style w:type="paragraph" w:customStyle="1" w:styleId="Style80">
    <w:name w:val="Style80"/>
    <w:basedOn w:val="Normal"/>
    <w:uiPriority w:val="99"/>
    <w:rsid w:val="00D67FAA"/>
  </w:style>
  <w:style w:type="paragraph" w:customStyle="1" w:styleId="Style85">
    <w:name w:val="Style85"/>
    <w:basedOn w:val="Normal"/>
    <w:uiPriority w:val="99"/>
    <w:rsid w:val="00D67FAA"/>
  </w:style>
  <w:style w:type="paragraph" w:customStyle="1" w:styleId="Style89">
    <w:name w:val="Style89"/>
    <w:basedOn w:val="Normal"/>
    <w:uiPriority w:val="99"/>
    <w:rsid w:val="00D67FAA"/>
  </w:style>
  <w:style w:type="paragraph" w:customStyle="1" w:styleId="Style113">
    <w:name w:val="Style113"/>
    <w:basedOn w:val="Normal"/>
    <w:uiPriority w:val="99"/>
    <w:rsid w:val="00D67FAA"/>
  </w:style>
  <w:style w:type="paragraph" w:customStyle="1" w:styleId="Style114">
    <w:name w:val="Style114"/>
    <w:basedOn w:val="Normal"/>
    <w:uiPriority w:val="99"/>
    <w:rsid w:val="00D67FAA"/>
  </w:style>
  <w:style w:type="paragraph" w:customStyle="1" w:styleId="Style116">
    <w:name w:val="Style116"/>
    <w:basedOn w:val="Normal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1396"/>
    <w:rPr>
      <w:i/>
      <w:sz w:val="24"/>
    </w:rPr>
  </w:style>
  <w:style w:type="character" w:styleId="Emphasis">
    <w:name w:val="Emphasis"/>
    <w:basedOn w:val="DefaultParagraphFont"/>
    <w:uiPriority w:val="99"/>
    <w:qFormat/>
    <w:rsid w:val="00E51396"/>
    <w:rPr>
      <w:rFonts w:cs="Times New Roman"/>
      <w:i/>
    </w:rPr>
  </w:style>
  <w:style w:type="paragraph" w:styleId="BalloonText">
    <w:name w:val="Balloon Text"/>
    <w:basedOn w:val="Normal"/>
    <w:link w:val="BalloonTextChar"/>
    <w:uiPriority w:val="99"/>
    <w:rsid w:val="002637CD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552BD5"/>
    <w:rPr>
      <w:rFonts w:ascii="Tahoma" w:hAnsi="Tahoma"/>
      <w:sz w:val="16"/>
    </w:rPr>
  </w:style>
  <w:style w:type="paragraph" w:styleId="Header">
    <w:name w:val="header"/>
    <w:aliases w:val="Знак"/>
    <w:basedOn w:val="Normal"/>
    <w:link w:val="HeaderChar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153190"/>
    <w:rPr>
      <w:sz w:val="24"/>
    </w:rPr>
  </w:style>
  <w:style w:type="character" w:styleId="CommentReference">
    <w:name w:val="annotation reference"/>
    <w:basedOn w:val="DefaultParagraphFont"/>
    <w:uiPriority w:val="99"/>
    <w:rsid w:val="00E41338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4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1338"/>
    <w:rPr>
      <w:b/>
    </w:rPr>
  </w:style>
  <w:style w:type="paragraph" w:styleId="FootnoteText">
    <w:name w:val="footnote text"/>
    <w:basedOn w:val="Normal"/>
    <w:link w:val="FootnoteTextChar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rFonts w:cs="Times New Roman"/>
      <w:vertAlign w:val="superscript"/>
    </w:rPr>
  </w:style>
  <w:style w:type="paragraph" w:customStyle="1" w:styleId="10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styleId="ListParagraph">
    <w:name w:val="List Paragraph"/>
    <w:basedOn w:val="Normal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F493E"/>
    <w:rPr>
      <w:sz w:val="24"/>
    </w:rPr>
  </w:style>
  <w:style w:type="paragraph" w:styleId="BodyTextIndent2">
    <w:name w:val="Body Text Indent 2"/>
    <w:basedOn w:val="Normal"/>
    <w:link w:val="BodyTextIndent2Char"/>
    <w:uiPriority w:val="99"/>
    <w:rsid w:val="0038648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86487"/>
    <w:rPr>
      <w:sz w:val="24"/>
    </w:rPr>
  </w:style>
  <w:style w:type="paragraph" w:styleId="NormalWeb">
    <w:name w:val="Normal (Web)"/>
    <w:basedOn w:val="Normal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"/>
    <w:uiPriority w:val="9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86487"/>
    <w:rPr>
      <w:b/>
      <w:sz w:val="24"/>
    </w:rPr>
  </w:style>
  <w:style w:type="character" w:customStyle="1" w:styleId="apple-converted-space">
    <w:name w:val="apple-converted-space"/>
    <w:basedOn w:val="DefaultParagraphFont"/>
    <w:uiPriority w:val="99"/>
    <w:rsid w:val="005154A1"/>
    <w:rPr>
      <w:rFonts w:cs="Times New Roman"/>
    </w:rPr>
  </w:style>
  <w:style w:type="character" w:customStyle="1" w:styleId="butback">
    <w:name w:val="butback"/>
    <w:basedOn w:val="DefaultParagraphFont"/>
    <w:uiPriority w:val="99"/>
    <w:rsid w:val="005154A1"/>
    <w:rPr>
      <w:rFonts w:cs="Times New Roman"/>
    </w:rPr>
  </w:style>
  <w:style w:type="character" w:customStyle="1" w:styleId="submenu-table">
    <w:name w:val="submenu-table"/>
    <w:basedOn w:val="DefaultParagraphFont"/>
    <w:uiPriority w:val="99"/>
    <w:rsid w:val="005154A1"/>
    <w:rPr>
      <w:rFonts w:cs="Times New Roman"/>
    </w:rPr>
  </w:style>
  <w:style w:type="paragraph" w:customStyle="1" w:styleId="0">
    <w:name w:val="Обычный 0"/>
    <w:basedOn w:val="Normal"/>
    <w:link w:val="00"/>
    <w:uiPriority w:val="99"/>
    <w:rsid w:val="00033C83"/>
    <w:pPr>
      <w:widowControl/>
      <w:autoSpaceDE/>
      <w:autoSpaceDN/>
      <w:adjustRightInd/>
      <w:ind w:firstLine="0"/>
    </w:pPr>
    <w:rPr>
      <w:sz w:val="20"/>
    </w:rPr>
  </w:style>
  <w:style w:type="character" w:customStyle="1" w:styleId="00">
    <w:name w:val="Обычный 0 Знак"/>
    <w:link w:val="0"/>
    <w:uiPriority w:val="99"/>
    <w:locked/>
    <w:rsid w:val="00033C83"/>
    <w:rPr>
      <w:sz w:val="24"/>
    </w:rPr>
  </w:style>
  <w:style w:type="paragraph" w:customStyle="1" w:styleId="a0">
    <w:name w:val="Центр"/>
    <w:basedOn w:val="Normal"/>
    <w:next w:val="Normal"/>
    <w:link w:val="a1"/>
    <w:uiPriority w:val="99"/>
    <w:rsid w:val="00033C83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1">
    <w:name w:val="Центр Знак"/>
    <w:link w:val="a0"/>
    <w:uiPriority w:val="99"/>
    <w:locked/>
    <w:rsid w:val="00033C83"/>
    <w:rPr>
      <w:i/>
      <w:sz w:val="24"/>
    </w:rPr>
  </w:style>
  <w:style w:type="paragraph" w:styleId="BodyText">
    <w:name w:val="Body Text"/>
    <w:basedOn w:val="Normal"/>
    <w:link w:val="BodyTextChar"/>
    <w:uiPriority w:val="99"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552BD5"/>
    <w:rPr>
      <w:sz w:val="24"/>
    </w:rPr>
  </w:style>
  <w:style w:type="character" w:styleId="Hyperlink">
    <w:name w:val="Hyperlink"/>
    <w:basedOn w:val="DefaultParagraphFont"/>
    <w:uiPriority w:val="99"/>
    <w:rsid w:val="00552BD5"/>
    <w:rPr>
      <w:rFonts w:cs="Times New Roman"/>
      <w:color w:val="0000FF"/>
      <w:u w:val="single"/>
    </w:rPr>
  </w:style>
  <w:style w:type="paragraph" w:customStyle="1" w:styleId="a2">
    <w:name w:val="Таблица"/>
    <w:basedOn w:val="Normal"/>
    <w:uiPriority w:val="99"/>
    <w:rsid w:val="00552BD5"/>
    <w:pPr>
      <w:widowControl/>
      <w:jc w:val="right"/>
    </w:pPr>
    <w:rPr>
      <w:sz w:val="20"/>
      <w:szCs w:val="16"/>
    </w:rPr>
  </w:style>
  <w:style w:type="paragraph" w:customStyle="1" w:styleId="a3">
    <w:name w:val="Рисунок"/>
    <w:basedOn w:val="Normal"/>
    <w:link w:val="a4"/>
    <w:uiPriority w:val="99"/>
    <w:rsid w:val="00552BD5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4">
    <w:name w:val="Рисунок Знак"/>
    <w:link w:val="a3"/>
    <w:uiPriority w:val="99"/>
    <w:locked/>
    <w:rsid w:val="00552BD5"/>
    <w:rPr>
      <w:i/>
      <w:sz w:val="24"/>
    </w:rPr>
  </w:style>
  <w:style w:type="paragraph" w:customStyle="1" w:styleId="11">
    <w:name w:val="Стиль1"/>
    <w:basedOn w:val="a5"/>
    <w:uiPriority w:val="99"/>
    <w:rsid w:val="00552BD5"/>
  </w:style>
  <w:style w:type="paragraph" w:customStyle="1" w:styleId="a5">
    <w:name w:val="Определение"/>
    <w:basedOn w:val="Normal"/>
    <w:uiPriority w:val="99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6">
    <w:name w:val="Информация"/>
    <w:basedOn w:val="Heading2"/>
    <w:uiPriority w:val="99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Caption">
    <w:name w:val="caption"/>
    <w:basedOn w:val="Normal"/>
    <w:next w:val="Normal"/>
    <w:uiPriority w:val="9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DocumentMap">
    <w:name w:val="Document Map"/>
    <w:basedOn w:val="Normal"/>
    <w:link w:val="DocumentMapChar"/>
    <w:uiPriority w:val="99"/>
    <w:rsid w:val="00552BD5"/>
    <w:pPr>
      <w:widowControl/>
      <w:autoSpaceDE/>
      <w:autoSpaceDN/>
      <w:adjustRightInd/>
    </w:pPr>
    <w:rPr>
      <w:rFonts w:ascii="Tahoma" w:hAnsi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552BD5"/>
    <w:rPr>
      <w:rFonts w:ascii="Tahoma" w:hAnsi="Tahoma"/>
      <w:sz w:val="16"/>
    </w:rPr>
  </w:style>
  <w:style w:type="paragraph" w:styleId="Title">
    <w:name w:val="Title"/>
    <w:basedOn w:val="Normal"/>
    <w:link w:val="TitleChar"/>
    <w:uiPriority w:val="9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552BD5"/>
    <w:rPr>
      <w:rFonts w:cs="Times New Roman"/>
    </w:rPr>
  </w:style>
  <w:style w:type="character" w:styleId="Strong">
    <w:name w:val="Strong"/>
    <w:basedOn w:val="DefaultParagraphFont"/>
    <w:uiPriority w:val="99"/>
    <w:qFormat/>
    <w:rsid w:val="00552BD5"/>
    <w:rPr>
      <w:rFonts w:cs="Times New Roman"/>
      <w:b/>
    </w:rPr>
  </w:style>
  <w:style w:type="paragraph" w:styleId="TOC1">
    <w:name w:val="toc 1"/>
    <w:basedOn w:val="Normal"/>
    <w:next w:val="Normal"/>
    <w:autoRedefine/>
    <w:uiPriority w:val="9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TOC2">
    <w:name w:val="toc 2"/>
    <w:basedOn w:val="Normal"/>
    <w:next w:val="Normal"/>
    <w:autoRedefine/>
    <w:uiPriority w:val="9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TOC3">
    <w:name w:val="toc 3"/>
    <w:basedOn w:val="Normal"/>
    <w:next w:val="Normal"/>
    <w:autoRedefine/>
    <w:uiPriority w:val="9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Normal"/>
    <w:uiPriority w:val="99"/>
    <w:rsid w:val="00552BD5"/>
    <w:pPr>
      <w:widowControl/>
      <w:numPr>
        <w:numId w:val="2"/>
      </w:numPr>
      <w:autoSpaceDE/>
      <w:autoSpaceDN/>
      <w:adjustRightInd/>
    </w:pPr>
    <w:rPr>
      <w:sz w:val="20"/>
      <w:szCs w:val="20"/>
    </w:rPr>
  </w:style>
  <w:style w:type="paragraph" w:customStyle="1" w:styleId="a7">
    <w:name w:val="Эпиграф"/>
    <w:basedOn w:val="Normal"/>
    <w:uiPriority w:val="99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TOC4">
    <w:name w:val="toc 4"/>
    <w:basedOn w:val="Normal"/>
    <w:next w:val="Normal"/>
    <w:autoRedefine/>
    <w:uiPriority w:val="99"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8">
    <w:name w:val="Листинг"/>
    <w:basedOn w:val="Normal"/>
    <w:next w:val="Normal"/>
    <w:uiPriority w:val="99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Normal"/>
    <w:next w:val="Normal"/>
    <w:uiPriority w:val="99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9">
    <w:name w:val="Программа"/>
    <w:basedOn w:val="Normal"/>
    <w:uiPriority w:val="99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TOC5">
    <w:name w:val="toc 5"/>
    <w:basedOn w:val="Normal"/>
    <w:next w:val="Normal"/>
    <w:autoRedefine/>
    <w:uiPriority w:val="99"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">
    <w:name w:val="Список нум"/>
    <w:basedOn w:val="Normal"/>
    <w:uiPriority w:val="99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a">
    <w:name w:val="В таблице"/>
    <w:basedOn w:val="a0"/>
    <w:next w:val="Normal"/>
    <w:uiPriority w:val="99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2">
    <w:name w:val="Название 1"/>
    <w:basedOn w:val="Normal"/>
    <w:uiPriority w:val="99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EndnoteText">
    <w:name w:val="endnote text"/>
    <w:basedOn w:val="Normal"/>
    <w:link w:val="EndnoteTextChar"/>
    <w:uiPriority w:val="99"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locked/>
    <w:rsid w:val="00552BD5"/>
    <w:rPr>
      <w:rFonts w:cs="Times New Roman"/>
    </w:rPr>
  </w:style>
  <w:style w:type="character" w:styleId="EndnoteReference">
    <w:name w:val="endnote reference"/>
    <w:basedOn w:val="DefaultParagraphFont"/>
    <w:uiPriority w:val="99"/>
    <w:rsid w:val="00552BD5"/>
    <w:rPr>
      <w:rFonts w:cs="Times New Roman"/>
      <w:vertAlign w:val="superscript"/>
    </w:rPr>
  </w:style>
  <w:style w:type="paragraph" w:styleId="TOCHeading">
    <w:name w:val="TOC Heading"/>
    <w:basedOn w:val="Heading1"/>
    <w:next w:val="Normal"/>
    <w:uiPriority w:val="99"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b">
    <w:name w:val="Стиль По центру"/>
    <w:basedOn w:val="Normal"/>
    <w:uiPriority w:val="99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DefaultParagraphFont"/>
    <w:uiPriority w:val="99"/>
    <w:rsid w:val="00552BD5"/>
    <w:rPr>
      <w:rFonts w:cs="Times New Roman"/>
    </w:rPr>
  </w:style>
  <w:style w:type="character" w:customStyle="1" w:styleId="tocnumber">
    <w:name w:val="tocnumber"/>
    <w:basedOn w:val="DefaultParagraphFont"/>
    <w:uiPriority w:val="99"/>
    <w:rsid w:val="00552BD5"/>
    <w:rPr>
      <w:rFonts w:cs="Times New Roman"/>
    </w:rPr>
  </w:style>
  <w:style w:type="character" w:customStyle="1" w:styleId="toctext">
    <w:name w:val="toctext"/>
    <w:basedOn w:val="DefaultParagraphFont"/>
    <w:uiPriority w:val="99"/>
    <w:rsid w:val="00552BD5"/>
    <w:rPr>
      <w:rFonts w:cs="Times New Roman"/>
    </w:rPr>
  </w:style>
  <w:style w:type="paragraph" w:styleId="HTMLPreformatted">
    <w:name w:val="HTML Preformatted"/>
    <w:basedOn w:val="Normal"/>
    <w:link w:val="HTMLPreformattedChar"/>
    <w:uiPriority w:val="99"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552BD5"/>
    <w:rPr>
      <w:rFonts w:ascii="Courier New" w:hAnsi="Courier New"/>
    </w:rPr>
  </w:style>
  <w:style w:type="paragraph" w:customStyle="1" w:styleId="ac">
    <w:name w:val="Табл.текст без отступа"/>
    <w:basedOn w:val="Normal"/>
    <w:uiPriority w:val="99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  <w:style w:type="character" w:styleId="FollowedHyperlink">
    <w:name w:val="FollowedHyperlink"/>
    <w:basedOn w:val="DefaultParagraphFont"/>
    <w:uiPriority w:val="99"/>
    <w:rsid w:val="005C41F6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7072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2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2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2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2.xml"/><Relationship Id="rId18" Type="http://schemas.openxmlformats.org/officeDocument/2006/relationships/hyperlink" Target="http://www.creditural.ru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statsoft.ru" TargetMode="Externa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17" Type="http://schemas.openxmlformats.org/officeDocument/2006/relationships/hyperlink" Target="http://www.mmk.ru" TargetMode="External"/><Relationship Id="rId25" Type="http://schemas.openxmlformats.org/officeDocument/2006/relationships/hyperlink" Target="http://cgm.graphicon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0" Type="http://schemas.openxmlformats.org/officeDocument/2006/relationships/hyperlink" Target="http://www.gks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graphics.cs.msu.ru" TargetMode="Externa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yperlink" Target="http://www.ptc.com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ww.magtu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3.xml"/><Relationship Id="rId22" Type="http://schemas.openxmlformats.org/officeDocument/2006/relationships/hyperlink" Target="http://www.microsoft.co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15</TotalTime>
  <Pages>16</Pages>
  <Words>3250</Words>
  <Characters>18528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Samsung</cp:lastModifiedBy>
  <cp:revision>7</cp:revision>
  <cp:lastPrinted>2018-05-21T06:19:00Z</cp:lastPrinted>
  <dcterms:created xsi:type="dcterms:W3CDTF">2018-11-06T07:02:00Z</dcterms:created>
  <dcterms:modified xsi:type="dcterms:W3CDTF">2020-11-08T06:39:00Z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