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106" w:rsidRPr="00C17915" w:rsidRDefault="002F6106" w:rsidP="00B510C5">
      <w:pPr>
        <w:pStyle w:val="Style6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5C062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pt;height:640.5pt;visibility:visible">
            <v:imagedata r:id="rId7" o:title=""/>
          </v:shape>
        </w:pict>
      </w:r>
    </w:p>
    <w:p w:rsidR="002F6106" w:rsidRPr="00C17915" w:rsidRDefault="002F6106" w:rsidP="00B510C5">
      <w:r w:rsidRPr="00C17915">
        <w:rPr>
          <w:rStyle w:val="FontStyle16"/>
          <w:b w:val="0"/>
          <w:bCs/>
          <w:sz w:val="24"/>
        </w:rPr>
        <w:br w:type="page"/>
      </w:r>
      <w:r w:rsidRPr="005C0629"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</w:p>
    <w:p w:rsidR="002F6106" w:rsidRPr="00C17915" w:rsidRDefault="002F6106" w:rsidP="00C279CF">
      <w:pPr>
        <w:rPr>
          <w:rStyle w:val="FontStyle16"/>
          <w:b w:val="0"/>
          <w:sz w:val="24"/>
        </w:rPr>
      </w:pPr>
      <w:r w:rsidRPr="00C17915">
        <w:rPr>
          <w:rStyle w:val="FontStyle16"/>
          <w:b w:val="0"/>
          <w:bCs/>
          <w:sz w:val="24"/>
        </w:rPr>
        <w:br w:type="page"/>
      </w:r>
      <w:r>
        <w:pict>
          <v:shape id="_x0000_i1027" type="#_x0000_t75" style="width:465.75pt;height:480.75pt">
            <v:imagedata r:id="rId9" o:title="" croptop="2956f" cropbottom="31407f" cropleft="12016f" cropright="2696f"/>
          </v:shape>
        </w:pict>
      </w:r>
      <w:r w:rsidRPr="00C17915">
        <w:rPr>
          <w:rStyle w:val="FontStyle16"/>
          <w:b w:val="0"/>
          <w:sz w:val="24"/>
        </w:rPr>
        <w:t xml:space="preserve"> </w:t>
      </w:r>
      <w:r w:rsidRPr="00C17915">
        <w:rPr>
          <w:rStyle w:val="FontStyle16"/>
          <w:sz w:val="24"/>
        </w:rPr>
        <w:br w:type="page"/>
        <w:t>1 Цели освоения дисциплины (модуля)</w:t>
      </w:r>
    </w:p>
    <w:p w:rsidR="002F6106" w:rsidRDefault="002F6106" w:rsidP="00A37F84">
      <w:pPr>
        <w:pStyle w:val="p12"/>
        <w:spacing w:before="0" w:beforeAutospacing="0" w:after="0" w:afterAutospacing="0"/>
        <w:ind w:firstLine="567"/>
        <w:jc w:val="both"/>
        <w:rPr>
          <w:color w:val="000000"/>
        </w:rPr>
      </w:pPr>
      <w:r>
        <w:t>Целью</w:t>
      </w:r>
      <w:r w:rsidRPr="009648E9">
        <w:t xml:space="preserve"> освоения дисциплины (модуля) «Введение в специальность» является ознакомл</w:t>
      </w:r>
      <w:r w:rsidRPr="009648E9">
        <w:t>е</w:t>
      </w:r>
      <w:r w:rsidRPr="009648E9">
        <w:t xml:space="preserve">ние </w:t>
      </w:r>
      <w:r>
        <w:t>обучающихся</w:t>
      </w:r>
      <w:r w:rsidRPr="009648E9">
        <w:t xml:space="preserve"> с основными положениями </w:t>
      </w:r>
      <w:r>
        <w:rPr>
          <w:color w:val="000000"/>
        </w:rPr>
        <w:t>получение теоретических и практических нав</w:t>
      </w:r>
      <w:r>
        <w:rPr>
          <w:color w:val="000000"/>
        </w:rPr>
        <w:t>ы</w:t>
      </w:r>
      <w:r>
        <w:rPr>
          <w:color w:val="000000"/>
        </w:rPr>
        <w:t>ков</w:t>
      </w:r>
      <w:r w:rsidRPr="004A0133">
        <w:rPr>
          <w:color w:val="000000"/>
        </w:rPr>
        <w:t xml:space="preserve"> по моделированию основных этапов жизненного</w:t>
      </w:r>
      <w:r>
        <w:rPr>
          <w:color w:val="000000"/>
        </w:rPr>
        <w:t xml:space="preserve"> цикла программного обеспечения</w:t>
      </w:r>
    </w:p>
    <w:p w:rsidR="002F6106" w:rsidRPr="009648E9" w:rsidRDefault="002F6106" w:rsidP="00940223">
      <w:pPr>
        <w:outlineLvl w:val="0"/>
      </w:pPr>
      <w:r w:rsidRPr="009648E9">
        <w:t>Для достижения поставленной цели в курсе «Введение в специальность» решаются зад</w:t>
      </w:r>
      <w:r w:rsidRPr="009648E9">
        <w:t>а</w:t>
      </w:r>
      <w:r w:rsidRPr="009648E9">
        <w:t xml:space="preserve">чи: </w:t>
      </w:r>
    </w:p>
    <w:p w:rsidR="002F6106" w:rsidRDefault="002F6106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связанные с проектированием информ</w:t>
      </w:r>
      <w:r w:rsidRPr="00940223">
        <w:rPr>
          <w:color w:val="000000"/>
        </w:rPr>
        <w:t>а</w:t>
      </w:r>
      <w:r>
        <w:rPr>
          <w:color w:val="000000"/>
        </w:rPr>
        <w:t xml:space="preserve">ционной системы </w:t>
      </w:r>
      <w:r w:rsidRPr="00940223">
        <w:rPr>
          <w:color w:val="000000"/>
        </w:rPr>
        <w:t>или программного про</w:t>
      </w:r>
      <w:r>
        <w:rPr>
          <w:color w:val="000000"/>
        </w:rPr>
        <w:t>дукта</w:t>
      </w:r>
      <w:r w:rsidRPr="00A37F84">
        <w:rPr>
          <w:color w:val="000000"/>
        </w:rPr>
        <w:t>;</w:t>
      </w:r>
    </w:p>
    <w:p w:rsidR="002F6106" w:rsidRDefault="002F6106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использования SAD</w:t>
      </w:r>
      <w:r>
        <w:rPr>
          <w:color w:val="000000"/>
        </w:rPr>
        <w:t xml:space="preserve">T-технологий, которые выполняют </w:t>
      </w:r>
      <w:r w:rsidRPr="00940223">
        <w:rPr>
          <w:color w:val="000000"/>
        </w:rPr>
        <w:t>задач</w:t>
      </w:r>
      <w:r>
        <w:rPr>
          <w:color w:val="000000"/>
        </w:rPr>
        <w:t>и</w:t>
      </w:r>
      <w:r w:rsidRPr="00940223">
        <w:rPr>
          <w:color w:val="000000"/>
        </w:rPr>
        <w:t>: с</w:t>
      </w:r>
      <w:r w:rsidRPr="00940223">
        <w:rPr>
          <w:color w:val="000000"/>
        </w:rPr>
        <w:t>о</w:t>
      </w:r>
      <w:r w:rsidRPr="00940223">
        <w:rPr>
          <w:color w:val="000000"/>
        </w:rPr>
        <w:t xml:space="preserve">кращают сроки разработки, придают наглядность результатам проектирования и позволяют избежать множества ошибок на </w:t>
      </w:r>
      <w:r>
        <w:rPr>
          <w:color w:val="000000"/>
        </w:rPr>
        <w:t>ранних стадиях проектирования программного продукта</w:t>
      </w:r>
      <w:r w:rsidRPr="00A37F84">
        <w:rPr>
          <w:color w:val="000000"/>
        </w:rPr>
        <w:t>;</w:t>
      </w:r>
    </w:p>
    <w:p w:rsidR="002F6106" w:rsidRDefault="002F6106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</w:t>
      </w:r>
      <w:r>
        <w:rPr>
          <w:color w:val="000000"/>
        </w:rPr>
        <w:t>ные с тестированием программн</w:t>
      </w:r>
      <w:r>
        <w:rPr>
          <w:color w:val="000000"/>
        </w:rPr>
        <w:t>о</w:t>
      </w:r>
      <w:r>
        <w:rPr>
          <w:color w:val="000000"/>
        </w:rPr>
        <w:t>го продукта</w:t>
      </w:r>
      <w:r w:rsidRPr="00A37F84">
        <w:rPr>
          <w:color w:val="000000"/>
        </w:rPr>
        <w:t>;</w:t>
      </w:r>
    </w:p>
    <w:p w:rsidR="002F6106" w:rsidRDefault="002F6106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производить оценку каче</w:t>
      </w:r>
      <w:r>
        <w:rPr>
          <w:color w:val="000000"/>
        </w:rPr>
        <w:t>ства программного продукта</w:t>
      </w:r>
      <w:r w:rsidRPr="00A37F84">
        <w:rPr>
          <w:color w:val="000000"/>
        </w:rPr>
        <w:t>;</w:t>
      </w:r>
    </w:p>
    <w:p w:rsidR="002F6106" w:rsidRDefault="002F6106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технико-экономического обосно</w:t>
      </w:r>
      <w:r>
        <w:rPr>
          <w:color w:val="000000"/>
        </w:rPr>
        <w:t>вания проекта</w:t>
      </w:r>
      <w:r w:rsidRPr="00A37F84">
        <w:rPr>
          <w:color w:val="000000"/>
        </w:rPr>
        <w:t>.</w:t>
      </w:r>
    </w:p>
    <w:p w:rsidR="002F6106" w:rsidRPr="00D21C33" w:rsidRDefault="002F6106" w:rsidP="004E5FC2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2F6106" w:rsidRPr="009648E9" w:rsidRDefault="002F6106" w:rsidP="006B5596">
      <w:r w:rsidRPr="009648E9">
        <w:t xml:space="preserve">Дисциплина </w:t>
      </w:r>
      <w:r>
        <w:t xml:space="preserve">«Введение в специальность» </w:t>
      </w:r>
      <w:r w:rsidRPr="009648E9">
        <w:t>входит в вариативную часть</w:t>
      </w:r>
      <w:r>
        <w:t xml:space="preserve"> блока 1 дисци</w:t>
      </w:r>
      <w:r>
        <w:t>п</w:t>
      </w:r>
      <w:r>
        <w:t>лин по выбору образовательной программы.</w:t>
      </w:r>
      <w:r w:rsidRPr="009648E9">
        <w:t xml:space="preserve"> </w:t>
      </w:r>
    </w:p>
    <w:p w:rsidR="002F6106" w:rsidRPr="009648E9" w:rsidRDefault="002F6106" w:rsidP="006B5596">
      <w:bookmarkStart w:id="0" w:name="_Toc271892306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Pr="009648E9">
        <w:t>: информатика, математика, программирование, и др.</w:t>
      </w:r>
      <w:bookmarkEnd w:id="0"/>
    </w:p>
    <w:p w:rsidR="002F6106" w:rsidRPr="009648E9" w:rsidRDefault="002F6106" w:rsidP="006B5596">
      <w:r w:rsidRPr="00B63FB1">
        <w:t>Знания (умения, владения), полученные при изучении данной дисциплины будут нео</w:t>
      </w:r>
      <w:r w:rsidRPr="00B63FB1">
        <w:t>б</w:t>
      </w:r>
      <w:r w:rsidRPr="00B63FB1">
        <w:t xml:space="preserve">ходимы </w:t>
      </w:r>
      <w:r>
        <w:t>для изучения дисциплин:</w:t>
      </w:r>
      <w:r w:rsidRPr="009648E9">
        <w:t xml:space="preserve"> математическое моделирование, </w:t>
      </w:r>
      <w:r>
        <w:t xml:space="preserve">программирование, </w:t>
      </w:r>
      <w:r w:rsidRPr="009648E9">
        <w:t xml:space="preserve">теория языков программирования и методы трансляции, операционные системы, </w:t>
      </w:r>
      <w:r>
        <w:t xml:space="preserve">базы данных, </w:t>
      </w:r>
      <w:r w:rsidRPr="009648E9">
        <w:t>чел</w:t>
      </w:r>
      <w:r w:rsidRPr="009648E9">
        <w:t>о</w:t>
      </w:r>
      <w:r w:rsidRPr="009648E9">
        <w:t>веко-машинное взаимодействие и др.</w:t>
      </w:r>
    </w:p>
    <w:p w:rsidR="002F6106" w:rsidRPr="00C17915" w:rsidRDefault="002F6106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F6106" w:rsidRPr="00022869" w:rsidRDefault="002F6106" w:rsidP="00022869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(модуля)  </w:t>
      </w:r>
      <w:r>
        <w:t xml:space="preserve">«Введение в специальность» </w:t>
      </w:r>
      <w:r w:rsidRPr="00C17915">
        <w:rPr>
          <w:rStyle w:val="FontStyle16"/>
          <w:b w:val="0"/>
          <w:bCs/>
          <w:sz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2F6106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6106" w:rsidRPr="00403743" w:rsidRDefault="002F6106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6106" w:rsidRPr="00403743" w:rsidRDefault="002F6106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2F6106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335558" w:rsidRDefault="002F610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</w:t>
            </w:r>
            <w:r w:rsidRPr="00335558">
              <w:rPr>
                <w:b/>
              </w:rPr>
              <w:t>н</w:t>
            </w:r>
            <w:r w:rsidRPr="00335558">
              <w:rPr>
                <w:b/>
              </w:rPr>
              <w:t>но-коммуникационных технологий и с учетом основных требований информационной безопасности</w:t>
            </w:r>
          </w:p>
        </w:tc>
      </w:tr>
      <w:tr w:rsidR="002F6106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E57273" w:rsidRDefault="002F6106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2F6106" w:rsidRDefault="002F610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деятельности</w:t>
            </w:r>
            <w:r w:rsidRPr="0043237D">
              <w:t xml:space="preserve">; </w:t>
            </w:r>
          </w:p>
          <w:p w:rsidR="002F6106" w:rsidRPr="0043237D" w:rsidRDefault="002F610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библиографическ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</w:tr>
      <w:tr w:rsidR="002F610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EC022C" w:rsidRDefault="002F6106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43237D" w:rsidRDefault="002F610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 xml:space="preserve">понимать основные концепции, принципы, теории и факты, связанные с </w:t>
            </w:r>
            <w:r>
              <w:t>разработкой программного обеспечения</w:t>
            </w:r>
            <w:r w:rsidRPr="00B176D6">
              <w:t>;</w:t>
            </w:r>
          </w:p>
          <w:p w:rsidR="002F6106" w:rsidRDefault="002F610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информацией</w:t>
            </w:r>
            <w:r>
              <w:rPr>
                <w:lang w:val="en-US"/>
              </w:rPr>
              <w:t>;</w:t>
            </w:r>
          </w:p>
          <w:p w:rsidR="002F6106" w:rsidRDefault="002F610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данные согласно</w:t>
            </w:r>
            <w:r w:rsidRPr="0043237D">
              <w:t>,</w:t>
            </w:r>
            <w:r w:rsidRPr="00A44E0A">
              <w:t xml:space="preserve"> требуемых правил оформления</w:t>
            </w:r>
            <w:r w:rsidRPr="00B176D6">
              <w:t>.</w:t>
            </w:r>
          </w:p>
        </w:tc>
      </w:tr>
      <w:tr w:rsidR="002F6106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403743" w:rsidRDefault="002F6106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F6106" w:rsidRDefault="002F610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F6106" w:rsidRDefault="002F610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</w:tr>
      <w:tr w:rsidR="002F6106" w:rsidRPr="00C640B4" w:rsidTr="00CB2FE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335558" w:rsidRDefault="002F610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ПК-3 Способностью обосновывать проектные решения, осуществлять постановку и в</w:t>
            </w:r>
            <w:r w:rsidRPr="00335558">
              <w:rPr>
                <w:b/>
              </w:rPr>
              <w:t>ы</w:t>
            </w:r>
            <w:r w:rsidRPr="00335558">
              <w:rPr>
                <w:b/>
              </w:rPr>
              <w:t>полнять эксперименты по проверке их корректности и эффективности</w:t>
            </w:r>
          </w:p>
        </w:tc>
      </w:tr>
      <w:tr w:rsidR="002F6106" w:rsidRPr="00E57273" w:rsidTr="00CB2FE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E57273" w:rsidRDefault="002F6106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 w:rsidRPr="009648E9">
              <w:t xml:space="preserve">основные требования, предъявляемые к </w:t>
            </w:r>
            <w:r>
              <w:t>программному обеспечению</w:t>
            </w:r>
            <w:r w:rsidRPr="00B176D6">
              <w:t>;</w:t>
            </w:r>
          </w:p>
          <w:p w:rsidR="002F6106" w:rsidRPr="00B176D6" w:rsidRDefault="002F610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>
              <w:t>стадии жизненного цикла программного обеспечения</w:t>
            </w:r>
            <w:r w:rsidRPr="00B176D6">
              <w:t>.</w:t>
            </w:r>
          </w:p>
        </w:tc>
      </w:tr>
      <w:tr w:rsidR="002F6106" w:rsidRPr="00BD7A36" w:rsidTr="00CB2F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EC022C" w:rsidRDefault="002F6106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BD7A36" w:rsidRDefault="002F610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</w:t>
            </w:r>
            <w:r>
              <w:rPr>
                <w:color w:val="000000"/>
              </w:rPr>
              <w:t>требования, предъявляемые к программному обеспечению</w:t>
            </w:r>
            <w:r w:rsidRPr="00BD7A36">
              <w:rPr>
                <w:color w:val="000000"/>
              </w:rPr>
              <w:t xml:space="preserve">; </w:t>
            </w:r>
          </w:p>
          <w:p w:rsidR="002F6106" w:rsidRPr="00BD7A36" w:rsidRDefault="002F610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обосновывать положения пре</w:t>
            </w:r>
            <w:r w:rsidRPr="00BD7A36">
              <w:rPr>
                <w:color w:val="000000"/>
              </w:rPr>
              <w:t>д</w:t>
            </w:r>
            <w:r>
              <w:rPr>
                <w:color w:val="000000"/>
              </w:rPr>
              <w:t>метной области</w:t>
            </w:r>
            <w:r w:rsidRPr="00BD7A36">
              <w:rPr>
                <w:color w:val="000000"/>
              </w:rPr>
              <w:t>;</w:t>
            </w:r>
          </w:p>
          <w:p w:rsidR="002F6106" w:rsidRPr="00BD7A36" w:rsidRDefault="002F610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</w:t>
            </w:r>
            <w:r>
              <w:rPr>
                <w:color w:val="000000"/>
              </w:rPr>
              <w:t xml:space="preserve"> задач</w:t>
            </w:r>
            <w:r w:rsidRPr="00BD7A36">
              <w:rPr>
                <w:color w:val="000000"/>
              </w:rPr>
              <w:t>;</w:t>
            </w:r>
          </w:p>
          <w:p w:rsidR="002F6106" w:rsidRPr="00BD7A36" w:rsidRDefault="002F610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распознавать эффективное решение от неэффективного;</w:t>
            </w:r>
          </w:p>
          <w:p w:rsidR="002F6106" w:rsidRPr="00BD7A36" w:rsidRDefault="002F6106" w:rsidP="00CE40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выполнять эксперименты по проверке корректности и эффективности по постановке задач</w:t>
            </w:r>
            <w:r>
              <w:rPr>
                <w:color w:val="000000"/>
              </w:rPr>
              <w:t>.</w:t>
            </w:r>
          </w:p>
        </w:tc>
      </w:tr>
      <w:tr w:rsidR="002F6106" w:rsidRPr="002533E4" w:rsidTr="00CB2FE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403743" w:rsidRDefault="002F6106" w:rsidP="00CB2FE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952E8F" w:rsidRDefault="002F6106" w:rsidP="00CB2FE3">
            <w:pPr>
              <w:pStyle w:val="BodyText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952E8F">
              <w:t>основными методами создания и функционирования программного обе</w:t>
            </w:r>
            <w:r w:rsidRPr="00952E8F">
              <w:t>с</w:t>
            </w:r>
            <w:r w:rsidRPr="00952E8F">
              <w:t>печения;</w:t>
            </w:r>
          </w:p>
          <w:p w:rsidR="002F6106" w:rsidRPr="00952E8F" w:rsidRDefault="002F6106" w:rsidP="002221F7">
            <w:pPr>
              <w:pStyle w:val="BodyText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952E8F">
              <w:t>практическими навыками разработки и реализации мероприятий, напра</w:t>
            </w:r>
            <w:r w:rsidRPr="00952E8F">
              <w:t>в</w:t>
            </w:r>
            <w:r w:rsidRPr="00952E8F">
              <w:t>ленных на выполнение экспериментов по проверке проектных решений, их корректности и эффективности.</w:t>
            </w:r>
          </w:p>
        </w:tc>
      </w:tr>
    </w:tbl>
    <w:p w:rsidR="002F6106" w:rsidRPr="00951970" w:rsidRDefault="002F6106" w:rsidP="00951970">
      <w:pPr>
        <w:sectPr w:rsidR="002F6106" w:rsidRPr="00951970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2F6106" w:rsidRPr="00023679" w:rsidRDefault="002F6106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023679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2F6106" w:rsidRPr="00023679" w:rsidRDefault="002F6106" w:rsidP="00740F64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2</w:t>
      </w:r>
      <w:r w:rsidRPr="00023679">
        <w:rPr>
          <w:rStyle w:val="FontStyle18"/>
          <w:b w:val="0"/>
          <w:bCs/>
          <w:sz w:val="24"/>
        </w:rPr>
        <w:t xml:space="preserve"> зачетных единиц </w:t>
      </w:r>
      <w:r>
        <w:rPr>
          <w:rStyle w:val="FontStyle18"/>
          <w:b w:val="0"/>
          <w:bCs/>
          <w:sz w:val="24"/>
        </w:rPr>
        <w:t>72</w:t>
      </w:r>
      <w:r w:rsidRPr="0002367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2F6106" w:rsidRPr="00023679" w:rsidRDefault="002F6106" w:rsidP="00023679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>–</w:t>
      </w:r>
      <w:r w:rsidRPr="0002367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37</w:t>
      </w:r>
      <w:r w:rsidRPr="00023679">
        <w:rPr>
          <w:rStyle w:val="FontStyle18"/>
          <w:b w:val="0"/>
          <w:bCs/>
          <w:sz w:val="24"/>
        </w:rPr>
        <w:t xml:space="preserve"> акад. часов:</w:t>
      </w:r>
    </w:p>
    <w:p w:rsidR="002F6106" w:rsidRPr="00023679" w:rsidRDefault="002F6106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ab/>
        <w:t>–</w:t>
      </w:r>
      <w:r w:rsidRPr="0002367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36</w:t>
      </w:r>
      <w:r w:rsidRPr="00023679">
        <w:rPr>
          <w:rStyle w:val="FontStyle18"/>
          <w:b w:val="0"/>
          <w:bCs/>
          <w:sz w:val="24"/>
        </w:rPr>
        <w:t xml:space="preserve"> акад. часов;</w:t>
      </w:r>
    </w:p>
    <w:p w:rsidR="002F6106" w:rsidRPr="00023679" w:rsidRDefault="002F6106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ab/>
        <w:t>–</w:t>
      </w:r>
      <w:r w:rsidRPr="0002367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 xml:space="preserve">1 </w:t>
      </w:r>
      <w:r w:rsidRPr="00023679">
        <w:rPr>
          <w:rStyle w:val="FontStyle18"/>
          <w:b w:val="0"/>
          <w:bCs/>
          <w:sz w:val="24"/>
        </w:rPr>
        <w:t xml:space="preserve">акад. часов </w:t>
      </w:r>
    </w:p>
    <w:p w:rsidR="002F6106" w:rsidRPr="00023679" w:rsidRDefault="002F6106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>–</w:t>
      </w:r>
      <w:r w:rsidRPr="0002367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35</w:t>
      </w:r>
      <w:r w:rsidRPr="00023679">
        <w:rPr>
          <w:rStyle w:val="FontStyle18"/>
          <w:b w:val="0"/>
          <w:bCs/>
          <w:sz w:val="24"/>
        </w:rPr>
        <w:t xml:space="preserve"> акад. часов;</w:t>
      </w:r>
    </w:p>
    <w:p w:rsidR="002F6106" w:rsidRPr="00C17915" w:rsidRDefault="002F6106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2F6106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2F6106" w:rsidRPr="00740F64" w:rsidRDefault="002F610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2F6106" w:rsidRPr="00740F64" w:rsidRDefault="002F610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2F6106" w:rsidRPr="00740F64" w:rsidRDefault="002F6106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740F64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2F6106" w:rsidRPr="00740F64" w:rsidRDefault="002F6106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2F6106" w:rsidRPr="00740F64" w:rsidRDefault="002F6106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2F6106" w:rsidRPr="00740F64" w:rsidRDefault="002F6106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2F6106" w:rsidRPr="00740F64" w:rsidRDefault="002F6106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2F6106" w:rsidRPr="00740F64" w:rsidRDefault="002F6106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2F6106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2F6106" w:rsidRPr="00740F64" w:rsidRDefault="002F6106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2F6106" w:rsidRPr="00740F64" w:rsidRDefault="002F6106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2F6106" w:rsidRPr="00740F64" w:rsidRDefault="002F6106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2F6106" w:rsidRPr="00740F64" w:rsidRDefault="002F6106" w:rsidP="00B01B6B">
            <w:pPr>
              <w:pStyle w:val="Style14"/>
              <w:widowControl/>
              <w:ind w:firstLine="0"/>
              <w:jc w:val="center"/>
            </w:pPr>
            <w:r w:rsidRPr="00740F64">
              <w:t>лаборат.</w:t>
            </w:r>
          </w:p>
          <w:p w:rsidR="002F6106" w:rsidRPr="00740F64" w:rsidRDefault="002F6106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2F6106" w:rsidRPr="00740F64" w:rsidRDefault="002F6106" w:rsidP="00B01B6B">
            <w:pPr>
              <w:pStyle w:val="Style14"/>
              <w:widowControl/>
              <w:ind w:firstLine="0"/>
              <w:jc w:val="center"/>
            </w:pPr>
            <w:r w:rsidRPr="00740F64">
              <w:t>практич. занятия</w:t>
            </w:r>
          </w:p>
        </w:tc>
        <w:tc>
          <w:tcPr>
            <w:tcW w:w="266" w:type="pct"/>
            <w:vMerge/>
            <w:textDirection w:val="btLr"/>
          </w:tcPr>
          <w:p w:rsidR="002F6106" w:rsidRPr="00740F64" w:rsidRDefault="002F6106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2F6106" w:rsidRPr="00740F64" w:rsidRDefault="002F6106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2F6106" w:rsidRPr="00740F64" w:rsidRDefault="002F6106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2F6106" w:rsidRPr="00740F64" w:rsidRDefault="002F6106" w:rsidP="00624F44">
            <w:pPr>
              <w:pStyle w:val="Style14"/>
              <w:widowControl/>
              <w:jc w:val="center"/>
            </w:pPr>
          </w:p>
        </w:tc>
      </w:tr>
      <w:tr w:rsidR="002F6106" w:rsidRPr="00C17915" w:rsidTr="00CB2FE3">
        <w:trPr>
          <w:trHeight w:val="268"/>
        </w:trPr>
        <w:tc>
          <w:tcPr>
            <w:tcW w:w="1039" w:type="pct"/>
          </w:tcPr>
          <w:p w:rsidR="002F6106" w:rsidRPr="008B7C23" w:rsidRDefault="002F6106" w:rsidP="00CB2F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B7C23">
              <w:t xml:space="preserve">1. </w:t>
            </w:r>
            <w:r w:rsidRPr="008B7C23">
              <w:rPr>
                <w:color w:val="222222"/>
                <w:shd w:val="clear" w:color="auto" w:fill="FFFFFF"/>
              </w:rPr>
              <w:t>Требования к программному обеспечению. Основы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Процесс работы с тр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бованиями. Извлечение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Анализ требований. Спецификация требований. Утверждение требований.</w:t>
            </w:r>
          </w:p>
        </w:tc>
        <w:tc>
          <w:tcPr>
            <w:tcW w:w="231" w:type="pct"/>
            <w:vAlign w:val="center"/>
          </w:tcPr>
          <w:p w:rsidR="002F6106" w:rsidRPr="00740F64" w:rsidRDefault="002F6106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2F6106" w:rsidRPr="00394437" w:rsidRDefault="002F6106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2F6106" w:rsidRPr="00A964F8" w:rsidRDefault="002F6106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2F6106" w:rsidRPr="00A964F8" w:rsidRDefault="002F6106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2F6106" w:rsidRPr="00687918" w:rsidRDefault="002F6106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2F6106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2F6106" w:rsidRPr="00B7723F" w:rsidRDefault="002F6106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F6106" w:rsidRPr="00B742DC" w:rsidRDefault="002F6106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F6106" w:rsidRPr="00740F64" w:rsidRDefault="002F6106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F6106" w:rsidRPr="001175B4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2F6106" w:rsidRPr="00C17915" w:rsidTr="006103CE">
        <w:trPr>
          <w:trHeight w:val="422"/>
        </w:trPr>
        <w:tc>
          <w:tcPr>
            <w:tcW w:w="1039" w:type="pct"/>
          </w:tcPr>
          <w:p w:rsidR="002F6106" w:rsidRPr="008B7C23" w:rsidRDefault="002F6106" w:rsidP="00CB2FE3">
            <w:pPr>
              <w:pStyle w:val="Style14"/>
              <w:widowControl/>
              <w:ind w:firstLine="0"/>
            </w:pPr>
            <w:r w:rsidRPr="008B7C23">
              <w:t xml:space="preserve">2. </w:t>
            </w:r>
            <w:r w:rsidRPr="008B7C23">
              <w:rPr>
                <w:color w:val="222222"/>
                <w:shd w:val="clear" w:color="auto" w:fill="FFFFFF"/>
              </w:rPr>
              <w:t>Проектирование програм</w:t>
            </w:r>
            <w:r w:rsidRPr="008B7C23">
              <w:rPr>
                <w:color w:val="222222"/>
                <w:shd w:val="clear" w:color="auto" w:fill="FFFFFF"/>
              </w:rPr>
              <w:t>м</w:t>
            </w:r>
            <w:r w:rsidRPr="008B7C23">
              <w:rPr>
                <w:color w:val="222222"/>
                <w:shd w:val="clear" w:color="auto" w:fill="FFFFFF"/>
              </w:rPr>
              <w:t>ного обеспечения. Основы проектирования. Ключевые вопросы проектирования. Структура и архитектура. Анализ качества и оценка д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зайна. Нотации дизайна. Стр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тегия и методы проектиров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ния программного обеспеч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</w:t>
            </w:r>
          </w:p>
        </w:tc>
        <w:tc>
          <w:tcPr>
            <w:tcW w:w="231" w:type="pct"/>
            <w:vAlign w:val="center"/>
          </w:tcPr>
          <w:p w:rsidR="002F6106" w:rsidRPr="00740F64" w:rsidRDefault="002F6106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2F6106" w:rsidRPr="00394437" w:rsidRDefault="002F6106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2F6106" w:rsidRPr="00A964F8" w:rsidRDefault="002F6106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2F6106" w:rsidRPr="00A964F8" w:rsidRDefault="002F6106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2F6106" w:rsidRPr="00687918" w:rsidRDefault="002F6106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2F6106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2F6106" w:rsidRPr="00B7723F" w:rsidRDefault="002F6106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F6106" w:rsidRPr="00B742DC" w:rsidRDefault="002F6106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F6106" w:rsidRPr="00740F64" w:rsidRDefault="002F6106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F6106" w:rsidRPr="001175B4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2F6106" w:rsidRPr="00C17915" w:rsidTr="006103CE">
        <w:trPr>
          <w:trHeight w:val="422"/>
        </w:trPr>
        <w:tc>
          <w:tcPr>
            <w:tcW w:w="1039" w:type="pct"/>
          </w:tcPr>
          <w:p w:rsidR="002F6106" w:rsidRPr="008B7C23" w:rsidRDefault="002F6106" w:rsidP="00CB2FE3">
            <w:pPr>
              <w:pStyle w:val="Style14"/>
              <w:widowControl/>
              <w:ind w:firstLine="0"/>
            </w:pPr>
            <w:r w:rsidRPr="008B7C23">
              <w:t xml:space="preserve">3. </w:t>
            </w:r>
            <w:r w:rsidRPr="008B7C23">
              <w:rPr>
                <w:color w:val="222222"/>
                <w:shd w:val="clear" w:color="auto" w:fill="FFFFFF"/>
              </w:rPr>
              <w:t>Конструирование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О</w:t>
            </w:r>
            <w:r w:rsidRPr="008B7C23">
              <w:rPr>
                <w:color w:val="222222"/>
                <w:shd w:val="clear" w:color="auto" w:fill="FFFFFF"/>
              </w:rPr>
              <w:t>с</w:t>
            </w:r>
            <w:r w:rsidRPr="008B7C23">
              <w:rPr>
                <w:color w:val="222222"/>
                <w:shd w:val="clear" w:color="auto" w:fill="FFFFFF"/>
              </w:rPr>
              <w:t>новы конструирования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Управление конструирован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ем.</w:t>
            </w:r>
          </w:p>
        </w:tc>
        <w:tc>
          <w:tcPr>
            <w:tcW w:w="231" w:type="pct"/>
            <w:vAlign w:val="center"/>
          </w:tcPr>
          <w:p w:rsidR="002F6106" w:rsidRPr="00740F64" w:rsidRDefault="002F6106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2F6106" w:rsidRPr="00394437" w:rsidRDefault="002F6106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2F6106" w:rsidRPr="00A964F8" w:rsidRDefault="002F6106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2F6106" w:rsidRPr="00A964F8" w:rsidRDefault="002F6106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2F6106" w:rsidRPr="00687918" w:rsidRDefault="002F6106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2F6106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2F6106" w:rsidRPr="00B7723F" w:rsidRDefault="002F6106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F6106" w:rsidRPr="00B742DC" w:rsidRDefault="002F6106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F6106" w:rsidRPr="00740F64" w:rsidRDefault="002F6106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F6106" w:rsidRPr="001175B4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2F6106" w:rsidRPr="00C17915" w:rsidTr="006103CE">
        <w:trPr>
          <w:trHeight w:val="422"/>
        </w:trPr>
        <w:tc>
          <w:tcPr>
            <w:tcW w:w="1039" w:type="pct"/>
          </w:tcPr>
          <w:p w:rsidR="002F6106" w:rsidRPr="008B7C23" w:rsidRDefault="002F6106" w:rsidP="00CB2FE3">
            <w:pPr>
              <w:pStyle w:val="Style14"/>
              <w:widowControl/>
              <w:ind w:firstLine="0"/>
            </w:pPr>
            <w:r w:rsidRPr="008B7C23">
              <w:t>4. Тестирование программного обеспечения. Основы тестир</w:t>
            </w:r>
            <w:r w:rsidRPr="008B7C23">
              <w:t>о</w:t>
            </w:r>
            <w:r w:rsidRPr="008B7C23">
              <w:t>вания. Уровни тестирования. Техники тестирования. Ме</w:t>
            </w:r>
            <w:r w:rsidRPr="008B7C23">
              <w:t>т</w:t>
            </w:r>
            <w:r w:rsidRPr="008B7C23">
              <w:t>рики, связанные с тестиров</w:t>
            </w:r>
            <w:r w:rsidRPr="008B7C23">
              <w:t>а</w:t>
            </w:r>
            <w:r w:rsidRPr="008B7C23">
              <w:t>нием. Процесс тестирования. Основы качества. Процессы управление качеством.</w:t>
            </w:r>
          </w:p>
        </w:tc>
        <w:tc>
          <w:tcPr>
            <w:tcW w:w="231" w:type="pct"/>
            <w:vAlign w:val="center"/>
          </w:tcPr>
          <w:p w:rsidR="002F6106" w:rsidRPr="00740F64" w:rsidRDefault="002F6106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2F6106" w:rsidRPr="00394437" w:rsidRDefault="002F6106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2F6106" w:rsidRPr="00A964F8" w:rsidRDefault="002F6106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2F6106" w:rsidRPr="00A964F8" w:rsidRDefault="002F6106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2F6106" w:rsidRPr="00687918" w:rsidRDefault="002F6106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2F6106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2F6106" w:rsidRPr="00B7723F" w:rsidRDefault="002F6106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F6106" w:rsidRPr="00B742DC" w:rsidRDefault="002F6106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F6106" w:rsidRPr="00740F64" w:rsidRDefault="002F6106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F6106" w:rsidRPr="001175B4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2F6106" w:rsidRPr="00C4657C" w:rsidTr="006103CE">
        <w:trPr>
          <w:trHeight w:val="499"/>
        </w:trPr>
        <w:tc>
          <w:tcPr>
            <w:tcW w:w="1039" w:type="pct"/>
          </w:tcPr>
          <w:p w:rsidR="002F6106" w:rsidRPr="008B7C23" w:rsidRDefault="002F6106" w:rsidP="00CB2FE3">
            <w:pPr>
              <w:pStyle w:val="Style14"/>
              <w:widowControl/>
              <w:tabs>
                <w:tab w:val="left" w:pos="1905"/>
              </w:tabs>
              <w:ind w:firstLine="0"/>
            </w:pPr>
            <w:r w:rsidRPr="008B7C23">
              <w:t xml:space="preserve">5. </w:t>
            </w:r>
            <w:r w:rsidRPr="008B7C23">
              <w:rPr>
                <w:color w:val="222222"/>
                <w:shd w:val="clear" w:color="auto" w:fill="FFFFFF"/>
              </w:rPr>
              <w:t>Эксплуатация и поддержка программного обеспечения. Основы поддержки и эксплу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тации. Ключевые вопросы поддержки и эксплуатации. Процессы эксплуатации.</w:t>
            </w:r>
          </w:p>
        </w:tc>
        <w:tc>
          <w:tcPr>
            <w:tcW w:w="231" w:type="pct"/>
            <w:vAlign w:val="center"/>
          </w:tcPr>
          <w:p w:rsidR="002F6106" w:rsidRPr="00740F64" w:rsidRDefault="002F6106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2F6106" w:rsidRPr="00394437" w:rsidRDefault="002F6106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2F6106" w:rsidRPr="00A964F8" w:rsidRDefault="002F6106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2F6106" w:rsidRPr="00A964F8" w:rsidRDefault="002F6106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2F6106" w:rsidRPr="00687918" w:rsidRDefault="002F6106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2F6106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2F6106" w:rsidRPr="00B7723F" w:rsidRDefault="002F6106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F6106" w:rsidRPr="00B742DC" w:rsidRDefault="002F6106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F6106" w:rsidRPr="00740F64" w:rsidRDefault="002F6106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F6106" w:rsidRPr="001175B4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2F6106" w:rsidRPr="00C17915" w:rsidTr="00CB2FE3">
        <w:trPr>
          <w:trHeight w:val="70"/>
        </w:trPr>
        <w:tc>
          <w:tcPr>
            <w:tcW w:w="1039" w:type="pct"/>
          </w:tcPr>
          <w:p w:rsidR="002F6106" w:rsidRPr="008B7C23" w:rsidRDefault="002F6106" w:rsidP="00CB2FE3">
            <w:pPr>
              <w:pStyle w:val="Style14"/>
              <w:widowControl/>
              <w:ind w:firstLine="0"/>
            </w:pPr>
            <w:r w:rsidRPr="008B7C23">
              <w:t xml:space="preserve">6. </w:t>
            </w:r>
            <w:r w:rsidRPr="008B7C23">
              <w:rPr>
                <w:color w:val="222222"/>
                <w:shd w:val="clear" w:color="auto" w:fill="FFFFFF"/>
              </w:rPr>
              <w:t>Конфигурационное упра</w:t>
            </w:r>
            <w:r w:rsidRPr="008B7C23">
              <w:rPr>
                <w:color w:val="222222"/>
                <w:shd w:val="clear" w:color="auto" w:fill="FFFFFF"/>
              </w:rPr>
              <w:t>в</w:t>
            </w:r>
            <w:r w:rsidRPr="008B7C23">
              <w:rPr>
                <w:color w:val="222222"/>
                <w:shd w:val="clear" w:color="auto" w:fill="FFFFFF"/>
              </w:rPr>
              <w:t>ление. Управление процессами конфигурационного управл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ния. Идентификация конфиг</w:t>
            </w:r>
            <w:r w:rsidRPr="008B7C23">
              <w:rPr>
                <w:color w:val="222222"/>
                <w:shd w:val="clear" w:color="auto" w:fill="FFFFFF"/>
              </w:rPr>
              <w:t>у</w:t>
            </w:r>
            <w:r w:rsidRPr="008B7C23">
              <w:rPr>
                <w:color w:val="222222"/>
                <w:shd w:val="clear" w:color="auto" w:fill="FFFFFF"/>
              </w:rPr>
              <w:t>раций. Контроль конфигур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ций. Отчетность по статусу конфигураций. Конфигурац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онный аудит. Управление в</w:t>
            </w:r>
            <w:r w:rsidRPr="008B7C23">
              <w:rPr>
                <w:color w:val="222222"/>
                <w:shd w:val="clear" w:color="auto" w:fill="FFFFFF"/>
              </w:rPr>
              <w:t>ы</w:t>
            </w:r>
            <w:r w:rsidRPr="008B7C23">
              <w:rPr>
                <w:color w:val="222222"/>
                <w:shd w:val="clear" w:color="auto" w:fill="FFFFFF"/>
              </w:rPr>
              <w:t>пуском ПО и развертывание.</w:t>
            </w:r>
          </w:p>
        </w:tc>
        <w:tc>
          <w:tcPr>
            <w:tcW w:w="231" w:type="pct"/>
          </w:tcPr>
          <w:p w:rsidR="002F6106" w:rsidRDefault="002F6106" w:rsidP="005D285C">
            <w:pPr>
              <w:pStyle w:val="Style14"/>
              <w:widowControl/>
              <w:ind w:firstLine="0"/>
              <w:jc w:val="center"/>
            </w:pPr>
          </w:p>
          <w:p w:rsidR="002F6106" w:rsidRPr="001175B4" w:rsidRDefault="002F6106" w:rsidP="005D285C">
            <w:pPr>
              <w:pStyle w:val="Style14"/>
              <w:widowControl/>
              <w:ind w:firstLine="0"/>
              <w:jc w:val="center"/>
            </w:pPr>
            <w:r w:rsidRPr="001175B4">
              <w:t>1</w:t>
            </w:r>
          </w:p>
        </w:tc>
        <w:tc>
          <w:tcPr>
            <w:tcW w:w="415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2F6106" w:rsidRPr="00394437" w:rsidRDefault="002F6106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2F6106" w:rsidRPr="00A964F8" w:rsidRDefault="002F6106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2F6106" w:rsidRPr="00A964F8" w:rsidRDefault="002F6106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2F6106" w:rsidRPr="00687918" w:rsidRDefault="002F6106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2F6106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2F6106" w:rsidRPr="00B7723F" w:rsidRDefault="002F6106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F6106" w:rsidRPr="00B742DC" w:rsidRDefault="002F6106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F6106" w:rsidRPr="00740F64" w:rsidRDefault="002F6106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F6106" w:rsidRPr="001175B4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2F6106" w:rsidRPr="00C17915" w:rsidTr="00CB2FE3">
        <w:trPr>
          <w:trHeight w:val="499"/>
        </w:trPr>
        <w:tc>
          <w:tcPr>
            <w:tcW w:w="1039" w:type="pct"/>
          </w:tcPr>
          <w:p w:rsidR="002F6106" w:rsidRPr="008B7C23" w:rsidRDefault="002F6106" w:rsidP="00CB2FE3">
            <w:pPr>
              <w:pStyle w:val="Style14"/>
              <w:widowControl/>
              <w:ind w:firstLine="0"/>
            </w:pPr>
            <w:r w:rsidRPr="008B7C23">
              <w:t xml:space="preserve">7. </w:t>
            </w:r>
            <w:r w:rsidRPr="008B7C23">
              <w:rPr>
                <w:color w:val="222222"/>
                <w:shd w:val="clear" w:color="auto" w:fill="FFFFFF"/>
              </w:rPr>
              <w:t>Управление в программной инженерии. Инициирование и определение содержания. Планирование проектов.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ектные работы. Обзор и оце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ка. Закрытие работ. Количес</w:t>
            </w:r>
            <w:r w:rsidRPr="008B7C23">
              <w:rPr>
                <w:color w:val="222222"/>
                <w:shd w:val="clear" w:color="auto" w:fill="FFFFFF"/>
              </w:rPr>
              <w:t>т</w:t>
            </w:r>
            <w:r w:rsidRPr="008B7C23">
              <w:rPr>
                <w:color w:val="222222"/>
                <w:shd w:val="clear" w:color="auto" w:fill="FFFFFF"/>
              </w:rPr>
              <w:t>венная оценка инженерной деятельности.</w:t>
            </w:r>
          </w:p>
        </w:tc>
        <w:tc>
          <w:tcPr>
            <w:tcW w:w="231" w:type="pct"/>
          </w:tcPr>
          <w:p w:rsidR="002F6106" w:rsidRDefault="002F6106" w:rsidP="00066036">
            <w:pPr>
              <w:pStyle w:val="Style14"/>
              <w:widowControl/>
              <w:ind w:firstLine="0"/>
              <w:jc w:val="center"/>
            </w:pPr>
          </w:p>
          <w:p w:rsidR="002F6106" w:rsidRPr="002509EE" w:rsidRDefault="002F6106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2F6106" w:rsidRPr="00394437" w:rsidRDefault="002F6106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2F6106" w:rsidRPr="00A964F8" w:rsidRDefault="002F6106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2F6106" w:rsidRPr="00A964F8" w:rsidRDefault="002F6106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2F6106" w:rsidRPr="00687918" w:rsidRDefault="002F6106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2F6106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2F6106" w:rsidRPr="00B7723F" w:rsidRDefault="002F6106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F6106" w:rsidRPr="00B742DC" w:rsidRDefault="002F6106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F6106" w:rsidRPr="00740F64" w:rsidRDefault="002F6106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F6106" w:rsidRPr="001175B4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2F6106" w:rsidRPr="00C17915" w:rsidTr="00CB2FE3">
        <w:trPr>
          <w:trHeight w:val="499"/>
        </w:trPr>
        <w:tc>
          <w:tcPr>
            <w:tcW w:w="1039" w:type="pct"/>
          </w:tcPr>
          <w:p w:rsidR="002F6106" w:rsidRPr="008B7C23" w:rsidRDefault="002F6106" w:rsidP="00CB2FE3">
            <w:pPr>
              <w:pStyle w:val="Style14"/>
              <w:widowControl/>
              <w:ind w:firstLine="0"/>
            </w:pPr>
            <w:r w:rsidRPr="008B7C23">
              <w:t xml:space="preserve">8. </w:t>
            </w:r>
            <w:r w:rsidRPr="008B7C23">
              <w:rPr>
                <w:color w:val="222222"/>
                <w:shd w:val="clear" w:color="auto" w:fill="FFFFFF"/>
              </w:rPr>
              <w:t>Процессы программной и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женерии. Реализация и изм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нение процессов. Определение процессов. Оценка процессов. Измерение процессов и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дуктов.</w:t>
            </w:r>
          </w:p>
        </w:tc>
        <w:tc>
          <w:tcPr>
            <w:tcW w:w="231" w:type="pct"/>
          </w:tcPr>
          <w:p w:rsidR="002F6106" w:rsidRDefault="002F6106" w:rsidP="00066036">
            <w:pPr>
              <w:pStyle w:val="Style14"/>
              <w:widowControl/>
              <w:ind w:firstLine="0"/>
              <w:jc w:val="center"/>
            </w:pPr>
          </w:p>
          <w:p w:rsidR="002F6106" w:rsidRPr="002509EE" w:rsidRDefault="002F6106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2F6106" w:rsidRPr="00394437" w:rsidRDefault="002F6106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2F6106" w:rsidRPr="00A964F8" w:rsidRDefault="002F6106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2F6106" w:rsidRPr="00A964F8" w:rsidRDefault="002F6106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2F6106" w:rsidRPr="00687918" w:rsidRDefault="002F6106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2F6106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2F6106" w:rsidRPr="00B7723F" w:rsidRDefault="002F6106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F6106" w:rsidRPr="00B742DC" w:rsidRDefault="002F6106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F6106" w:rsidRPr="00740F64" w:rsidRDefault="002F6106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F6106" w:rsidRPr="001175B4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2F6106" w:rsidRPr="00C4657C" w:rsidTr="00CB2FE3">
        <w:trPr>
          <w:trHeight w:val="749"/>
        </w:trPr>
        <w:tc>
          <w:tcPr>
            <w:tcW w:w="1039" w:type="pct"/>
          </w:tcPr>
          <w:p w:rsidR="002F6106" w:rsidRPr="008B7C23" w:rsidRDefault="002F6106" w:rsidP="00CB2FE3">
            <w:pPr>
              <w:pStyle w:val="Style14"/>
              <w:widowControl/>
              <w:ind w:firstLine="0"/>
            </w:pPr>
            <w:r w:rsidRPr="008B7C23">
              <w:rPr>
                <w:color w:val="222222"/>
                <w:shd w:val="clear" w:color="auto" w:fill="FFFFFF"/>
              </w:rPr>
              <w:t>9. Инструменты и методы. Программные инструменты. Методы программной инж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нерии.</w:t>
            </w:r>
          </w:p>
        </w:tc>
        <w:tc>
          <w:tcPr>
            <w:tcW w:w="231" w:type="pct"/>
          </w:tcPr>
          <w:p w:rsidR="002F6106" w:rsidRPr="002509EE" w:rsidRDefault="002F6106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2F6106" w:rsidRPr="00394437" w:rsidRDefault="002F6106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F6106" w:rsidRPr="00B742DC" w:rsidRDefault="002F6106" w:rsidP="00CB2FE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  <w:vAlign w:val="center"/>
          </w:tcPr>
          <w:p w:rsidR="002F6106" w:rsidRPr="00A964F8" w:rsidRDefault="002F6106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2F6106" w:rsidRPr="00A964F8" w:rsidRDefault="002F6106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2F6106" w:rsidRPr="00687918" w:rsidRDefault="002F6106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2F6106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2F6106" w:rsidRPr="00B7723F" w:rsidRDefault="002F6106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F6106" w:rsidRPr="00B742DC" w:rsidRDefault="002F6106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F6106" w:rsidRPr="00740F64" w:rsidRDefault="002F6106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F6106" w:rsidRPr="001175B4" w:rsidRDefault="002F6106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2F6106" w:rsidRPr="00BC3527" w:rsidTr="006103CE">
        <w:trPr>
          <w:trHeight w:val="255"/>
        </w:trPr>
        <w:tc>
          <w:tcPr>
            <w:tcW w:w="1039" w:type="pct"/>
          </w:tcPr>
          <w:p w:rsidR="002F6106" w:rsidRPr="002B46B1" w:rsidRDefault="002F6106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2F6106" w:rsidRPr="00740F64" w:rsidRDefault="002F6106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2F6106" w:rsidRPr="00740F64" w:rsidRDefault="002F6106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2F6106" w:rsidRPr="00740F64" w:rsidRDefault="002F6106" w:rsidP="005106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342" w:type="pct"/>
          </w:tcPr>
          <w:p w:rsidR="002F6106" w:rsidRPr="00740F64" w:rsidRDefault="002F6106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</w:tcPr>
          <w:p w:rsidR="002F6106" w:rsidRPr="00740F64" w:rsidRDefault="002F6106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2F6106" w:rsidRPr="00740F64" w:rsidRDefault="002F6106" w:rsidP="00C61B6A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</w:tcPr>
          <w:p w:rsidR="002F6106" w:rsidRPr="00740F64" w:rsidRDefault="002F6106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2F6106" w:rsidRPr="00034A1B" w:rsidRDefault="002F6106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034A1B">
              <w:rPr>
                <w:rStyle w:val="FontStyle31"/>
                <w:rFonts w:ascii="Times New Roman" w:hAnsi="Times New Roman"/>
                <w:b/>
                <w:i/>
                <w:iCs/>
                <w:sz w:val="24"/>
              </w:rPr>
              <w:t>Зачет</w:t>
            </w:r>
          </w:p>
        </w:tc>
        <w:tc>
          <w:tcPr>
            <w:tcW w:w="370" w:type="pct"/>
          </w:tcPr>
          <w:p w:rsidR="002F6106" w:rsidRPr="00740F64" w:rsidRDefault="002F6106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F6106" w:rsidRPr="00C17915" w:rsidTr="006103CE">
        <w:trPr>
          <w:trHeight w:val="499"/>
        </w:trPr>
        <w:tc>
          <w:tcPr>
            <w:tcW w:w="1039" w:type="pct"/>
          </w:tcPr>
          <w:p w:rsidR="002F6106" w:rsidRPr="002B46B1" w:rsidRDefault="002F6106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2F6106" w:rsidRPr="00740F64" w:rsidRDefault="002F6106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</w:tcPr>
          <w:p w:rsidR="002F6106" w:rsidRPr="00740F64" w:rsidRDefault="002F6106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2F6106" w:rsidRPr="00740F64" w:rsidRDefault="002F6106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342" w:type="pct"/>
          </w:tcPr>
          <w:p w:rsidR="002F6106" w:rsidRPr="00740F64" w:rsidRDefault="002F6106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</w:tcPr>
          <w:p w:rsidR="002F6106" w:rsidRPr="00740F64" w:rsidRDefault="002F6106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2F6106" w:rsidRPr="00740F64" w:rsidRDefault="002F6106" w:rsidP="00CB2FE3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</w:tcPr>
          <w:p w:rsidR="002F6106" w:rsidRPr="00740F64" w:rsidRDefault="002F6106" w:rsidP="00CB2FE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2F6106" w:rsidRPr="002B46B1" w:rsidRDefault="002F6106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</w:tcPr>
          <w:p w:rsidR="002F6106" w:rsidRPr="00740F64" w:rsidRDefault="002F6106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F6106" w:rsidRDefault="002F6106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2F610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F6106" w:rsidRDefault="002F6106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2F6106" w:rsidRPr="008D3A6E" w:rsidRDefault="002F6106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2F6106" w:rsidRPr="008D3A6E" w:rsidRDefault="002F6106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2F6106" w:rsidRPr="008D3A6E" w:rsidRDefault="002F6106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2F6106" w:rsidRPr="00CB3FFE" w:rsidRDefault="002F6106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2F6106" w:rsidRPr="008D3A6E" w:rsidRDefault="002F6106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2F6106" w:rsidRPr="008D3A6E" w:rsidRDefault="002F6106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2F6106" w:rsidRPr="008D3A6E" w:rsidRDefault="002F6106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2F6106" w:rsidRPr="008D3A6E" w:rsidRDefault="002F6106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ция.</w:t>
      </w:r>
    </w:p>
    <w:p w:rsidR="002F6106" w:rsidRPr="008D3A6E" w:rsidRDefault="002F6106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2F6106" w:rsidRDefault="002F6106" w:rsidP="00CB3FFE"/>
    <w:p w:rsidR="002F6106" w:rsidRDefault="002F6106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F6106" w:rsidRDefault="002F6106" w:rsidP="00DB7B9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F6106" w:rsidRPr="00D94EF2" w:rsidRDefault="002F6106" w:rsidP="00DB7B94">
      <w:pPr>
        <w:rPr>
          <w:b/>
          <w:i/>
        </w:rPr>
      </w:pPr>
      <w:r w:rsidRPr="00D94EF2">
        <w:rPr>
          <w:b/>
          <w:i/>
        </w:rPr>
        <w:t>Управление процессом создания программного обеспечения</w:t>
      </w:r>
    </w:p>
    <w:p w:rsidR="002F6106" w:rsidRPr="00CB2FE3" w:rsidRDefault="002F6106" w:rsidP="00521A71">
      <w:pPr>
        <w:ind w:firstLine="0"/>
        <w:rPr>
          <w:color w:val="000000"/>
          <w:shd w:val="clear" w:color="auto" w:fill="FFFFFF"/>
        </w:rPr>
      </w:pPr>
      <w:r w:rsidRPr="00CB2FE3">
        <w:rPr>
          <w:b/>
          <w:color w:val="000000"/>
          <w:shd w:val="clear" w:color="auto" w:fill="FFFFFF"/>
        </w:rPr>
        <w:t>Цель работы</w:t>
      </w:r>
      <w:r w:rsidRPr="00CB2FE3">
        <w:rPr>
          <w:color w:val="000000"/>
          <w:shd w:val="clear" w:color="auto" w:fill="FFFFFF"/>
        </w:rPr>
        <w:t>: ознакомиться с определяющим этапом жизненного цикла ПО – формир</w:t>
      </w:r>
      <w:r w:rsidRPr="00CB2FE3">
        <w:rPr>
          <w:color w:val="000000"/>
          <w:shd w:val="clear" w:color="auto" w:fill="FFFFFF"/>
        </w:rPr>
        <w:t>о</w:t>
      </w:r>
      <w:r w:rsidRPr="00CB2FE3">
        <w:rPr>
          <w:color w:val="000000"/>
          <w:shd w:val="clear" w:color="auto" w:fill="FFFFFF"/>
        </w:rPr>
        <w:t>ванием структуры и состава участников создания ПП; получить практические навыки ра</w:t>
      </w:r>
      <w:r w:rsidRPr="00CB2FE3">
        <w:rPr>
          <w:color w:val="000000"/>
          <w:shd w:val="clear" w:color="auto" w:fill="FFFFFF"/>
        </w:rPr>
        <w:t>з</w:t>
      </w:r>
      <w:r w:rsidRPr="00CB2FE3">
        <w:rPr>
          <w:color w:val="000000"/>
          <w:shd w:val="clear" w:color="auto" w:fill="FFFFFF"/>
        </w:rPr>
        <w:t>работки организационной структуры для выполнения реального проекта.</w:t>
      </w:r>
    </w:p>
    <w:p w:rsidR="002F6106" w:rsidRDefault="002F6106" w:rsidP="00B74EEE">
      <w:pPr>
        <w:ind w:firstLine="0"/>
        <w:rPr>
          <w:b/>
          <w:i/>
          <w:color w:val="000000"/>
        </w:rPr>
      </w:pPr>
    </w:p>
    <w:p w:rsidR="002F6106" w:rsidRDefault="002F6106" w:rsidP="00B74EEE">
      <w:pPr>
        <w:ind w:firstLine="0"/>
        <w:rPr>
          <w:color w:val="000000"/>
        </w:rPr>
      </w:pPr>
      <w:r w:rsidRPr="00B74EEE">
        <w:rPr>
          <w:color w:val="000000"/>
        </w:rPr>
        <w:t>Для указанной в задании информационной системы разработать</w:t>
      </w:r>
      <w:r w:rsidRPr="00B74EEE">
        <w:rPr>
          <w:rFonts w:ascii="Arial" w:hAnsi="Arial" w:cs="Arial"/>
          <w:color w:val="000000"/>
          <w:sz w:val="22"/>
          <w:szCs w:val="22"/>
        </w:rPr>
        <w:t xml:space="preserve"> </w:t>
      </w:r>
      <w:r w:rsidRPr="00B74EEE">
        <w:rPr>
          <w:color w:val="000000"/>
        </w:rPr>
        <w:t>организационную стру</w:t>
      </w:r>
      <w:r w:rsidRPr="00B74EEE">
        <w:rPr>
          <w:color w:val="000000"/>
        </w:rPr>
        <w:t>к</w:t>
      </w:r>
      <w:r w:rsidRPr="00B74EEE">
        <w:rPr>
          <w:color w:val="000000"/>
        </w:rPr>
        <w:t>туру команды разработчиков. Определить функциональные обязанности членов команды. Представить иерархическую структуру участников проекта. Подсчитать затраты на разр</w:t>
      </w:r>
      <w:r w:rsidRPr="00B74EEE">
        <w:rPr>
          <w:color w:val="000000"/>
        </w:rPr>
        <w:t>а</w:t>
      </w:r>
      <w:r w:rsidRPr="00B74EEE">
        <w:rPr>
          <w:color w:val="000000"/>
        </w:rPr>
        <w:t xml:space="preserve">ботку исходя из квалификации руководителей и исполнителей. Срок выполнения проекта – N месяцев. </w:t>
      </w:r>
    </w:p>
    <w:p w:rsidR="002F6106" w:rsidRPr="00D94EF2" w:rsidRDefault="002F6106" w:rsidP="00B74EEE">
      <w:pPr>
        <w:ind w:firstLine="0"/>
        <w:rPr>
          <w:color w:val="000000"/>
        </w:rPr>
      </w:pPr>
      <w:r>
        <w:rPr>
          <w:color w:val="000000"/>
        </w:rPr>
        <w:t>Варианты</w:t>
      </w:r>
      <w:r w:rsidRPr="00C279CF">
        <w:rPr>
          <w:color w:val="000000"/>
        </w:rPr>
        <w:t>:</w:t>
      </w:r>
    </w:p>
    <w:p w:rsidR="002F6106" w:rsidRDefault="002F6106" w:rsidP="00B74EEE">
      <w:pPr>
        <w:rPr>
          <w:color w:val="000000"/>
        </w:rPr>
      </w:pPr>
      <w:r>
        <w:rPr>
          <w:color w:val="000000"/>
        </w:rPr>
        <w:t xml:space="preserve">1.  </w:t>
      </w:r>
      <w:r w:rsidRPr="00B74EEE">
        <w:rPr>
          <w:color w:val="000000"/>
        </w:rPr>
        <w:t xml:space="preserve">Информационная система – районная библиотека. N = 3. </w:t>
      </w:r>
    </w:p>
    <w:p w:rsidR="002F6106" w:rsidRDefault="002F6106" w:rsidP="00B74EEE">
      <w:pPr>
        <w:rPr>
          <w:color w:val="000000"/>
        </w:rPr>
      </w:pPr>
      <w:r w:rsidRPr="00B74EEE">
        <w:rPr>
          <w:color w:val="000000"/>
        </w:rPr>
        <w:t xml:space="preserve">2.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районный во</w:t>
      </w:r>
      <w:r>
        <w:rPr>
          <w:color w:val="000000"/>
        </w:rPr>
        <w:t xml:space="preserve">енкомат. N = 4. </w:t>
      </w:r>
    </w:p>
    <w:p w:rsidR="002F6106" w:rsidRDefault="002F6106" w:rsidP="00B74EEE">
      <w:pPr>
        <w:rPr>
          <w:color w:val="000000"/>
        </w:rPr>
      </w:pPr>
      <w:r w:rsidRPr="00B74EEE">
        <w:rPr>
          <w:color w:val="000000"/>
        </w:rPr>
        <w:t xml:space="preserve">3.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аптека. N = 3. </w:t>
      </w:r>
    </w:p>
    <w:p w:rsidR="002F6106" w:rsidRDefault="002F6106" w:rsidP="00B74EEE">
      <w:pPr>
        <w:rPr>
          <w:color w:val="000000"/>
        </w:rPr>
      </w:pPr>
      <w:r w:rsidRPr="00B74EEE">
        <w:rPr>
          <w:color w:val="000000"/>
        </w:rPr>
        <w:t xml:space="preserve">4.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диспетчерская автобусного пар</w:t>
      </w:r>
      <w:r>
        <w:rPr>
          <w:color w:val="000000"/>
        </w:rPr>
        <w:t xml:space="preserve">ка. N = 4. </w:t>
      </w:r>
    </w:p>
    <w:p w:rsidR="002F6106" w:rsidRDefault="002F6106" w:rsidP="00B74EEE">
      <w:pPr>
        <w:rPr>
          <w:color w:val="000000"/>
        </w:rPr>
      </w:pPr>
      <w:r w:rsidRPr="00B74EEE">
        <w:rPr>
          <w:color w:val="000000"/>
        </w:rPr>
        <w:t xml:space="preserve">5.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магазин автозапчастей. N = 3. </w:t>
      </w:r>
    </w:p>
    <w:p w:rsidR="002F6106" w:rsidRDefault="002F6106" w:rsidP="00B74EEE">
      <w:pPr>
        <w:rPr>
          <w:color w:val="000000"/>
        </w:rPr>
      </w:pPr>
      <w:r w:rsidRPr="00B74EEE">
        <w:rPr>
          <w:color w:val="000000"/>
        </w:rPr>
        <w:t xml:space="preserve">6.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железнодорожная касса. N = 4. Задача </w:t>
      </w:r>
    </w:p>
    <w:p w:rsidR="002F6106" w:rsidRDefault="002F6106" w:rsidP="00B74EEE">
      <w:pPr>
        <w:rPr>
          <w:color w:val="000000"/>
        </w:rPr>
      </w:pPr>
      <w:r w:rsidRPr="00B74EEE">
        <w:rPr>
          <w:color w:val="000000"/>
        </w:rPr>
        <w:t xml:space="preserve">7.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пункт проката. N = 3. </w:t>
      </w:r>
    </w:p>
    <w:p w:rsidR="002F6106" w:rsidRDefault="002F6106" w:rsidP="00B74EEE">
      <w:pPr>
        <w:rPr>
          <w:color w:val="000000"/>
        </w:rPr>
      </w:pPr>
      <w:r w:rsidRPr="00B74EEE">
        <w:rPr>
          <w:color w:val="000000"/>
        </w:rPr>
        <w:t xml:space="preserve">8.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АРМ администратора гостиницы. N = 4. </w:t>
      </w:r>
    </w:p>
    <w:p w:rsidR="002F6106" w:rsidRDefault="002F6106" w:rsidP="00B74EEE">
      <w:pPr>
        <w:rPr>
          <w:color w:val="000000"/>
        </w:rPr>
      </w:pPr>
      <w:r w:rsidRPr="00B74EEE">
        <w:rPr>
          <w:color w:val="000000"/>
        </w:rPr>
        <w:t xml:space="preserve">9.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оптовая база товаров бытовой химии. N = 3. </w:t>
      </w:r>
    </w:p>
    <w:p w:rsidR="002F6106" w:rsidRPr="00382B6B" w:rsidRDefault="002F6106" w:rsidP="00743C91">
      <w:pPr>
        <w:jc w:val="left"/>
        <w:rPr>
          <w:color w:val="000000"/>
        </w:rPr>
      </w:pPr>
      <w:r>
        <w:rPr>
          <w:color w:val="000000"/>
        </w:rPr>
        <w:t>10.</w:t>
      </w:r>
      <w:r w:rsidRPr="00B74EEE">
        <w:rPr>
          <w:color w:val="000000"/>
        </w:rPr>
        <w:t>Информационная система – регистратура поликлиники. N = 4.</w:t>
      </w:r>
      <w:r w:rsidRPr="00B74EEE">
        <w:rPr>
          <w:color w:val="000000"/>
        </w:rPr>
        <w:br/>
      </w:r>
    </w:p>
    <w:p w:rsidR="002F6106" w:rsidRPr="00382B6B" w:rsidRDefault="002F6106" w:rsidP="00A13BAB">
      <w:pPr>
        <w:jc w:val="left"/>
        <w:rPr>
          <w:b/>
        </w:rPr>
      </w:pPr>
      <w:r w:rsidRPr="00382B6B">
        <w:rPr>
          <w:color w:val="000000"/>
        </w:rPr>
        <w:br/>
      </w:r>
      <w:r w:rsidRPr="00382B6B">
        <w:rPr>
          <w:rFonts w:ascii="Arial" w:hAnsi="Arial" w:cs="Arial"/>
          <w:color w:val="000000"/>
        </w:rPr>
        <w:br/>
      </w:r>
      <w:r w:rsidRPr="00382B6B">
        <w:rPr>
          <w:b/>
        </w:rPr>
        <w:t xml:space="preserve">Задание к лабораторной работе: </w:t>
      </w:r>
    </w:p>
    <w:p w:rsidR="002F6106" w:rsidRPr="00382B6B" w:rsidRDefault="002F6106" w:rsidP="00F45EB0">
      <w:pPr>
        <w:rPr>
          <w:rFonts w:ascii="Arial" w:hAnsi="Arial" w:cs="Arial"/>
          <w:b/>
          <w:i/>
          <w:color w:val="000000"/>
        </w:rPr>
      </w:pPr>
      <w:r w:rsidRPr="00382B6B">
        <w:rPr>
          <w:b/>
          <w:i/>
          <w:color w:val="000000"/>
        </w:rPr>
        <w:t xml:space="preserve">Разработка технического задания на </w:t>
      </w:r>
      <w:r>
        <w:rPr>
          <w:b/>
          <w:i/>
          <w:color w:val="000000"/>
          <w:lang w:val="en-US"/>
        </w:rPr>
        <w:t>IT</w:t>
      </w:r>
      <w:r w:rsidRPr="00895805">
        <w:rPr>
          <w:b/>
          <w:i/>
          <w:color w:val="000000"/>
        </w:rPr>
        <w:t>-</w:t>
      </w:r>
      <w:r w:rsidRPr="00382B6B">
        <w:rPr>
          <w:b/>
          <w:i/>
          <w:color w:val="000000"/>
        </w:rPr>
        <w:t>проект.</w:t>
      </w:r>
    </w:p>
    <w:p w:rsidR="002F6106" w:rsidRPr="00486C5D" w:rsidRDefault="002F6106" w:rsidP="00F45EB0">
      <w:pPr>
        <w:rPr>
          <w:b/>
          <w:color w:val="000000"/>
        </w:rPr>
      </w:pPr>
      <w:r w:rsidRPr="00486C5D">
        <w:rPr>
          <w:b/>
          <w:color w:val="000000"/>
        </w:rPr>
        <w:t xml:space="preserve">Цель работы: </w:t>
      </w:r>
    </w:p>
    <w:p w:rsidR="002F6106" w:rsidRPr="00382B6B" w:rsidRDefault="002F6106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автоматизированным системам; </w:t>
      </w:r>
    </w:p>
    <w:p w:rsidR="002F6106" w:rsidRPr="00382B6B" w:rsidRDefault="002F6106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ГОСТами, регламентирующими техническое задание на создание АСУ; </w:t>
      </w:r>
    </w:p>
    <w:p w:rsidR="002F6106" w:rsidRPr="00382B6B" w:rsidRDefault="002F6106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ПП; </w:t>
      </w:r>
    </w:p>
    <w:p w:rsidR="002F6106" w:rsidRPr="00382B6B" w:rsidRDefault="002F6106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ГОСТами, регламентирующими техническое задание на создаваемый ПП; </w:t>
      </w:r>
    </w:p>
    <w:p w:rsidR="002F6106" w:rsidRPr="00382B6B" w:rsidRDefault="002F6106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b/>
        </w:rPr>
      </w:pPr>
      <w:r w:rsidRPr="00382B6B">
        <w:rPr>
          <w:color w:val="000000"/>
        </w:rPr>
        <w:t>получить навыки составления реальных технических заданий.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b/>
        </w:rPr>
        <w:t>Задание 1</w:t>
      </w:r>
      <w:r>
        <w:rPr>
          <w:b/>
        </w:rPr>
        <w:t xml:space="preserve">. </w:t>
      </w:r>
      <w:r w:rsidRPr="00382B6B">
        <w:rPr>
          <w:color w:val="000000"/>
        </w:rPr>
        <w:t>Оформление требований Заказчика. Составить техническое задание (ТЗ) на разработку информационной системы (см. Практическая работа № 1.). При составл</w:t>
      </w:r>
      <w:r w:rsidRPr="00382B6B">
        <w:rPr>
          <w:color w:val="000000"/>
        </w:rPr>
        <w:t>е</w:t>
      </w:r>
      <w:r w:rsidRPr="00382B6B">
        <w:rPr>
          <w:color w:val="000000"/>
        </w:rPr>
        <w:t>нии ТЗ использовать соответствующие стандарты (ГОСТ 34.602-89 Техническое задание на создание автоматизированной системы и др.)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b/>
          <w:color w:val="000000"/>
        </w:rPr>
        <w:t>Задание 2.</w:t>
      </w:r>
      <w:r w:rsidRPr="00382B6B">
        <w:rPr>
          <w:color w:val="000000"/>
        </w:rPr>
        <w:t xml:space="preserve"> Оформление требований Заказчика. Составить спецификацию на разр</w:t>
      </w:r>
      <w:r w:rsidRPr="00382B6B">
        <w:rPr>
          <w:color w:val="000000"/>
        </w:rPr>
        <w:t>а</w:t>
      </w:r>
      <w:r w:rsidRPr="00382B6B">
        <w:rPr>
          <w:color w:val="000000"/>
        </w:rPr>
        <w:t xml:space="preserve">ботку программного продукта: 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обучающей системы по дисциплине «Физика»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англо-русского словаря для детей дошкольного возраста 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путеводителя по г. Магнитогорску 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диагностирующей карты для автомобиля ВАЗ 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комплекса программ для спектрально-корреляционного анализа данных 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БД для домохозяйки «Кулинария» 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 с целочи</w:t>
      </w:r>
      <w:r w:rsidRPr="00382B6B">
        <w:rPr>
          <w:color w:val="000000"/>
        </w:rPr>
        <w:t>с</w:t>
      </w:r>
      <w:r w:rsidRPr="00382B6B">
        <w:rPr>
          <w:color w:val="000000"/>
        </w:rPr>
        <w:t xml:space="preserve">ленными решениями 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решения транспортной задачи 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оптимизации маршрутных перевозок </w:t>
      </w:r>
    </w:p>
    <w:p w:rsidR="002F6106" w:rsidRPr="00382B6B" w:rsidRDefault="002F6106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При составлении спецификации использовать соответствующие стандарты: ГОСТ 34.601-90; ISO/IEC 12207:2008 «System and software engineering — Software life cycle processes» (российский аналог — ГОСТ Р ИСО/МЭК 12207-2010 Информационная техн</w:t>
      </w:r>
      <w:r w:rsidRPr="00382B6B">
        <w:rPr>
          <w:color w:val="000000"/>
        </w:rPr>
        <w:t>о</w:t>
      </w:r>
      <w:r w:rsidRPr="00382B6B">
        <w:rPr>
          <w:color w:val="000000"/>
        </w:rPr>
        <w:t>логия. Системная и программная инженерия. Процессы жизненного цикла программных средств).</w:t>
      </w:r>
    </w:p>
    <w:p w:rsidR="002F6106" w:rsidRDefault="002F6106" w:rsidP="00382B6B">
      <w:pPr>
        <w:rPr>
          <w:b/>
        </w:rPr>
      </w:pPr>
    </w:p>
    <w:p w:rsidR="002F6106" w:rsidRDefault="002F6106" w:rsidP="00382B6B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F6106" w:rsidRPr="00D35C4E" w:rsidRDefault="002F6106" w:rsidP="00382B6B">
      <w:pPr>
        <w:tabs>
          <w:tab w:val="left" w:pos="426"/>
        </w:tabs>
        <w:rPr>
          <w:b/>
          <w:i/>
          <w:color w:val="000000"/>
        </w:rPr>
      </w:pPr>
      <w:r w:rsidRPr="00D35C4E">
        <w:rPr>
          <w:b/>
          <w:i/>
          <w:color w:val="000000"/>
        </w:rPr>
        <w:t xml:space="preserve">Инструменты и методы программной инженерии. Применение </w:t>
      </w:r>
      <w:r w:rsidRPr="00D35C4E">
        <w:rPr>
          <w:b/>
          <w:i/>
          <w:color w:val="000000"/>
          <w:lang w:val="en-US"/>
        </w:rPr>
        <w:t>Case</w:t>
      </w:r>
      <w:r w:rsidRPr="00D35C4E">
        <w:rPr>
          <w:b/>
          <w:i/>
          <w:color w:val="000000"/>
        </w:rPr>
        <w:t>-средсв на различных этапах процесса проектирования информационных систем и программ.</w:t>
      </w:r>
    </w:p>
    <w:p w:rsidR="002F6106" w:rsidRDefault="002F6106" w:rsidP="00382B6B">
      <w:pPr>
        <w:tabs>
          <w:tab w:val="left" w:pos="426"/>
        </w:tabs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 ознакомиться с отдельными инструментами Case-средств, применя</w:t>
      </w:r>
      <w:r w:rsidRPr="00486C5D">
        <w:rPr>
          <w:color w:val="000000"/>
        </w:rPr>
        <w:t>е</w:t>
      </w:r>
      <w:r w:rsidRPr="00486C5D">
        <w:rPr>
          <w:color w:val="000000"/>
        </w:rPr>
        <w:t>мыми на разных стадиях проектирования; получить практические навыки использования инструментов Case-средств; изучить возможности Business Studio.</w:t>
      </w:r>
    </w:p>
    <w:p w:rsidR="002F6106" w:rsidRPr="00AB0E3D" w:rsidRDefault="002F6106" w:rsidP="00AB0E3D">
      <w:pPr>
        <w:tabs>
          <w:tab w:val="left" w:pos="426"/>
        </w:tabs>
        <w:rPr>
          <w:color w:val="000000"/>
        </w:rPr>
      </w:pPr>
      <w:r w:rsidRPr="00AB0E3D">
        <w:rPr>
          <w:color w:val="000000"/>
        </w:rPr>
        <w:t xml:space="preserve">Составить диаграмму бизнес-процессов, используя </w:t>
      </w:r>
      <w:r w:rsidRPr="00AB0E3D">
        <w:rPr>
          <w:color w:val="000000"/>
          <w:lang w:val="en-US"/>
        </w:rPr>
        <w:t>SADT</w:t>
      </w:r>
      <w:r w:rsidRPr="00AB0E3D">
        <w:rPr>
          <w:color w:val="000000"/>
        </w:rPr>
        <w:t>-технологию, а именно м</w:t>
      </w:r>
      <w:r w:rsidRPr="00AB0E3D">
        <w:rPr>
          <w:color w:val="000000"/>
        </w:rPr>
        <w:t>е</w:t>
      </w:r>
      <w:r w:rsidRPr="00AB0E3D">
        <w:rPr>
          <w:color w:val="000000"/>
        </w:rPr>
        <w:t xml:space="preserve">тодологию функционального моделирования </w:t>
      </w:r>
      <w:r w:rsidRPr="00AB0E3D">
        <w:rPr>
          <w:color w:val="000000"/>
          <w:lang w:val="en-US"/>
        </w:rPr>
        <w:t>IDEF</w:t>
      </w:r>
      <w:r w:rsidRPr="00AB0E3D">
        <w:rPr>
          <w:color w:val="000000"/>
        </w:rPr>
        <w:t>0. Выполнить деагрегацию исходной диаграммы. Сравнить результаты с техническим заданием. Составить диаграмму бизнес-процесса.</w:t>
      </w:r>
    </w:p>
    <w:p w:rsidR="002F6106" w:rsidRPr="00AB0E3D" w:rsidRDefault="002F6106" w:rsidP="00AB0E3D">
      <w:pPr>
        <w:tabs>
          <w:tab w:val="left" w:pos="426"/>
        </w:tabs>
        <w:rPr>
          <w:color w:val="000000"/>
        </w:rPr>
      </w:pPr>
    </w:p>
    <w:p w:rsidR="002F6106" w:rsidRDefault="002F6106" w:rsidP="00257195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F6106" w:rsidRDefault="002F6106" w:rsidP="00257195">
      <w:pPr>
        <w:rPr>
          <w:b/>
          <w:i/>
        </w:rPr>
      </w:pPr>
      <w:r>
        <w:rPr>
          <w:b/>
          <w:i/>
        </w:rPr>
        <w:t>Качество программного обеспечения. Оценка эффективности программного обеспечения.</w:t>
      </w:r>
    </w:p>
    <w:p w:rsidR="002F6106" w:rsidRDefault="002F6106" w:rsidP="00257195">
      <w:pPr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</w:t>
      </w:r>
    </w:p>
    <w:p w:rsidR="002F6106" w:rsidRDefault="002F6106" w:rsidP="00257195">
      <w:pPr>
        <w:rPr>
          <w:color w:val="000000"/>
        </w:rPr>
      </w:pPr>
      <w:r>
        <w:rPr>
          <w:color w:val="000000"/>
        </w:rPr>
        <w:t>- ознакомление с основными критериями качества программного продукта</w:t>
      </w:r>
      <w:r w:rsidRPr="00F43DB9">
        <w:rPr>
          <w:color w:val="000000"/>
        </w:rPr>
        <w:t>;</w:t>
      </w:r>
    </w:p>
    <w:p w:rsidR="002F6106" w:rsidRDefault="002F6106" w:rsidP="00F43DB9">
      <w:pPr>
        <w:rPr>
          <w:color w:val="000000"/>
        </w:rPr>
      </w:pPr>
      <w:r>
        <w:rPr>
          <w:color w:val="000000"/>
        </w:rPr>
        <w:t>- развитие навыков получения временной и пространственной сложности на прим</w:t>
      </w:r>
      <w:r>
        <w:rPr>
          <w:color w:val="000000"/>
        </w:rPr>
        <w:t>е</w:t>
      </w:r>
      <w:r>
        <w:rPr>
          <w:color w:val="000000"/>
        </w:rPr>
        <w:t>нение конкретных задач.</w:t>
      </w:r>
    </w:p>
    <w:p w:rsidR="002F6106" w:rsidRDefault="002F6106" w:rsidP="00F43DB9">
      <w:pPr>
        <w:rPr>
          <w:color w:val="000000"/>
          <w:shd w:val="clear" w:color="auto" w:fill="F9F9F9"/>
        </w:rPr>
      </w:pPr>
      <w:r w:rsidRPr="00612356">
        <w:rPr>
          <w:b/>
          <w:color w:val="000000"/>
        </w:rPr>
        <w:t>Задание 1.</w:t>
      </w:r>
      <w:r>
        <w:rPr>
          <w:color w:val="000000"/>
        </w:rPr>
        <w:t xml:space="preserve"> </w:t>
      </w:r>
      <w:r w:rsidRPr="00D379D0">
        <w:rPr>
          <w:color w:val="000000"/>
        </w:rPr>
        <w:t>Минимизация сложности ПО. Для трех предложенных алгоритмов со</w:t>
      </w:r>
      <w:r w:rsidRPr="00D379D0">
        <w:rPr>
          <w:color w:val="000000"/>
        </w:rPr>
        <w:t>р</w:t>
      </w:r>
      <w:r w:rsidRPr="00D379D0">
        <w:rPr>
          <w:color w:val="000000"/>
        </w:rPr>
        <w:t>тировки  произвести оценку сложности разработанных по этим алгоритмам программ. В качестве критерия сложности использовать суммарное количество операторов. Выбрать оптимальный алгоритм</w:t>
      </w:r>
      <w:r w:rsidRPr="00D379D0">
        <w:rPr>
          <w:color w:val="000000"/>
          <w:shd w:val="clear" w:color="auto" w:fill="F9F9F9"/>
        </w:rPr>
        <w:t>.</w:t>
      </w:r>
    </w:p>
    <w:p w:rsidR="002F6106" w:rsidRDefault="002F6106" w:rsidP="00F43DB9">
      <w:pPr>
        <w:rPr>
          <w:color w:val="000000"/>
        </w:rPr>
      </w:pPr>
      <w:r w:rsidRPr="00612356">
        <w:rPr>
          <w:b/>
          <w:color w:val="000000"/>
        </w:rPr>
        <w:t>Задание 2</w:t>
      </w:r>
      <w:r>
        <w:rPr>
          <w:color w:val="000000"/>
        </w:rPr>
        <w:t xml:space="preserve">. </w:t>
      </w:r>
      <w:r w:rsidRPr="00612356">
        <w:rPr>
          <w:color w:val="000000"/>
        </w:rPr>
        <w:t>Для трех предложенных алгоритмов сортировки произвести оценку э</w:t>
      </w:r>
      <w:r w:rsidRPr="00612356">
        <w:rPr>
          <w:color w:val="000000"/>
        </w:rPr>
        <w:t>ф</w:t>
      </w:r>
      <w:r w:rsidRPr="00612356">
        <w:rPr>
          <w:color w:val="000000"/>
        </w:rPr>
        <w:t>фективности разработанных по этим алгоритмам программ. Для этого построить графики зависимости времени вычислений от объема исходных дан</w:t>
      </w:r>
      <w:r>
        <w:rPr>
          <w:color w:val="000000"/>
        </w:rPr>
        <w:t>ных.</w:t>
      </w:r>
    </w:p>
    <w:p w:rsidR="002F6106" w:rsidRDefault="002F6106" w:rsidP="00F43DB9">
      <w:pPr>
        <w:rPr>
          <w:color w:val="000000"/>
          <w:shd w:val="clear" w:color="auto" w:fill="F9F9F9"/>
        </w:rPr>
      </w:pPr>
    </w:p>
    <w:p w:rsidR="002F6106" w:rsidRDefault="002F6106" w:rsidP="002B18E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F6106" w:rsidRDefault="002F6106" w:rsidP="00F43DB9">
      <w:pPr>
        <w:rPr>
          <w:b/>
          <w:i/>
          <w:color w:val="000000"/>
        </w:rPr>
      </w:pPr>
      <w:r>
        <w:rPr>
          <w:b/>
          <w:i/>
        </w:rPr>
        <w:t xml:space="preserve">Качество программного обеспечения. </w:t>
      </w:r>
      <w:r w:rsidRPr="002B18E4">
        <w:rPr>
          <w:b/>
          <w:i/>
          <w:color w:val="000000"/>
        </w:rPr>
        <w:t>Тестирование программного обеспечения</w:t>
      </w:r>
    </w:p>
    <w:p w:rsidR="002F6106" w:rsidRPr="00E737CB" w:rsidRDefault="002F6106" w:rsidP="00F43DB9">
      <w:pPr>
        <w:rPr>
          <w:b/>
          <w:color w:val="000000"/>
        </w:rPr>
      </w:pPr>
      <w:r w:rsidRPr="00E737CB">
        <w:rPr>
          <w:b/>
          <w:color w:val="000000"/>
        </w:rPr>
        <w:t>Цель работы</w:t>
      </w:r>
      <w:r w:rsidRPr="00C279CF">
        <w:rPr>
          <w:b/>
          <w:color w:val="000000"/>
        </w:rPr>
        <w:t>:</w:t>
      </w:r>
    </w:p>
    <w:p w:rsidR="002F6106" w:rsidRDefault="002F6106" w:rsidP="00F43DB9">
      <w:pPr>
        <w:rPr>
          <w:color w:val="000000"/>
        </w:rPr>
      </w:pPr>
      <w:r w:rsidRPr="0062412F">
        <w:rPr>
          <w:color w:val="000000"/>
        </w:rPr>
        <w:t xml:space="preserve">- ознакомление  </w:t>
      </w:r>
      <w:r>
        <w:rPr>
          <w:color w:val="000000"/>
        </w:rPr>
        <w:t>с понятием верификации программного обеспечения</w:t>
      </w:r>
      <w:r w:rsidRPr="00E737CB">
        <w:rPr>
          <w:color w:val="000000"/>
        </w:rPr>
        <w:t>;</w:t>
      </w:r>
    </w:p>
    <w:p w:rsidR="002F6106" w:rsidRDefault="002F6106" w:rsidP="00F43DB9">
      <w:pPr>
        <w:rPr>
          <w:color w:val="000000"/>
        </w:rPr>
      </w:pPr>
      <w:r>
        <w:rPr>
          <w:color w:val="000000"/>
        </w:rPr>
        <w:t>- ознакомление с методами тестирования программного продукта</w:t>
      </w:r>
      <w:r w:rsidRPr="00E737CB">
        <w:rPr>
          <w:color w:val="000000"/>
        </w:rPr>
        <w:t>;</w:t>
      </w:r>
    </w:p>
    <w:p w:rsidR="002F6106" w:rsidRDefault="002F6106" w:rsidP="00F43DB9">
      <w:pPr>
        <w:rPr>
          <w:color w:val="000000"/>
        </w:rPr>
      </w:pPr>
      <w:r>
        <w:rPr>
          <w:color w:val="000000"/>
        </w:rPr>
        <w:t>- развитие навыков составления тестов на примерах конкретных задач.</w:t>
      </w:r>
    </w:p>
    <w:p w:rsidR="002F6106" w:rsidRDefault="002F6106" w:rsidP="00F43DB9">
      <w:pPr>
        <w:rPr>
          <w:color w:val="000000"/>
        </w:rPr>
      </w:pPr>
      <w:r>
        <w:rPr>
          <w:color w:val="000000"/>
        </w:rPr>
        <w:t>Тестирование программного обеспечения. Для заданного фрагмента программы с</w:t>
      </w:r>
      <w:r>
        <w:rPr>
          <w:color w:val="000000"/>
        </w:rPr>
        <w:t>о</w:t>
      </w:r>
      <w:r>
        <w:rPr>
          <w:color w:val="000000"/>
        </w:rPr>
        <w:t>ставить тест, полностью охватывающий все вычислительные ветви. Произвести проверку.</w:t>
      </w:r>
    </w:p>
    <w:p w:rsidR="002F6106" w:rsidRDefault="002F6106" w:rsidP="00D955A2">
      <w:pPr>
        <w:rPr>
          <w:b/>
        </w:rPr>
      </w:pPr>
    </w:p>
    <w:p w:rsidR="002F6106" w:rsidRDefault="002F6106" w:rsidP="00D955A2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F6106" w:rsidRDefault="002F6106" w:rsidP="00D955A2">
      <w:pPr>
        <w:rPr>
          <w:rStyle w:val="ft6"/>
          <w:b/>
          <w:i/>
          <w:color w:val="000000"/>
        </w:rPr>
      </w:pPr>
      <w:r w:rsidRPr="00D955A2">
        <w:rPr>
          <w:b/>
          <w:i/>
          <w:color w:val="000000"/>
        </w:rPr>
        <w:t>Ядро знаний </w:t>
      </w:r>
      <w:r w:rsidRPr="00D955A2">
        <w:rPr>
          <w:rStyle w:val="ft6"/>
          <w:b/>
          <w:i/>
          <w:color w:val="000000"/>
        </w:rPr>
        <w:t>SWEBOK</w:t>
      </w:r>
    </w:p>
    <w:p w:rsidR="002F6106" w:rsidRDefault="002F6106" w:rsidP="00D955A2">
      <w:pPr>
        <w:rPr>
          <w:b/>
          <w:bCs/>
          <w:color w:val="000000"/>
        </w:rPr>
      </w:pPr>
      <w:r>
        <w:rPr>
          <w:b/>
          <w:bCs/>
          <w:color w:val="000000"/>
        </w:rPr>
        <w:t>Цель задания</w:t>
      </w:r>
    </w:p>
    <w:p w:rsidR="002F6106" w:rsidRDefault="002F6106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получение теоретических и практических навыков</w:t>
      </w:r>
      <w:r w:rsidRPr="004A0133">
        <w:rPr>
          <w:color w:val="000000"/>
        </w:rPr>
        <w:t xml:space="preserve"> по моделированию основных этапов жизненного</w:t>
      </w:r>
      <w:r>
        <w:rPr>
          <w:color w:val="000000"/>
        </w:rPr>
        <w:t xml:space="preserve"> цикла программного обеспечения</w:t>
      </w:r>
    </w:p>
    <w:p w:rsidR="002F6106" w:rsidRPr="004A0133" w:rsidRDefault="002F6106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получение</w:t>
      </w:r>
      <w:r w:rsidRPr="004A0133">
        <w:rPr>
          <w:color w:val="000000"/>
        </w:rPr>
        <w:t xml:space="preserve"> теоретических и практические навыки работы с регламентирующей докуме</w:t>
      </w:r>
      <w:r w:rsidRPr="004A0133">
        <w:rPr>
          <w:color w:val="000000"/>
        </w:rPr>
        <w:t>н</w:t>
      </w:r>
      <w:r w:rsidRPr="004A0133">
        <w:rPr>
          <w:color w:val="000000"/>
        </w:rPr>
        <w:t>тацией (</w:t>
      </w:r>
      <w:r w:rsidRPr="004A0133">
        <w:rPr>
          <w:rStyle w:val="ft6"/>
          <w:color w:val="000000"/>
        </w:rPr>
        <w:t>SWEBOK, </w:t>
      </w:r>
      <w:r w:rsidRPr="004A0133">
        <w:rPr>
          <w:color w:val="000000"/>
        </w:rPr>
        <w:t>стандарта ISO\IEC 12207</w:t>
      </w:r>
      <w:r w:rsidRPr="004A0133">
        <w:rPr>
          <w:rStyle w:val="ft6"/>
          <w:color w:val="000000"/>
        </w:rPr>
        <w:t>).</w:t>
      </w:r>
    </w:p>
    <w:p w:rsidR="002F6106" w:rsidRPr="004A0133" w:rsidRDefault="002F6106" w:rsidP="00D955A2">
      <w:pPr>
        <w:pStyle w:val="p15"/>
        <w:spacing w:before="0" w:beforeAutospacing="0" w:after="0" w:afterAutospacing="0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>Варианты тем</w:t>
      </w:r>
    </w:p>
    <w:p w:rsidR="002F6106" w:rsidRPr="004A0133" w:rsidRDefault="002F6106" w:rsidP="00D955A2">
      <w:pPr>
        <w:pStyle w:val="p1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1.</w:t>
      </w:r>
      <w:r w:rsidRPr="004A0133">
        <w:rPr>
          <w:rStyle w:val="ft7"/>
          <w:color w:val="000000"/>
        </w:rPr>
        <w:t>Анализ и характеристика областей знаний SWEBOK</w:t>
      </w:r>
    </w:p>
    <w:p w:rsidR="002F6106" w:rsidRPr="004A0133" w:rsidRDefault="002F6106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2.</w:t>
      </w:r>
      <w:r w:rsidRPr="004A0133">
        <w:rPr>
          <w:rStyle w:val="ft7"/>
          <w:color w:val="000000"/>
        </w:rPr>
        <w:t>Основы программных требований (Software Requirements)</w:t>
      </w:r>
    </w:p>
    <w:p w:rsidR="002F6106" w:rsidRPr="004A0133" w:rsidRDefault="002F6106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3.</w:t>
      </w:r>
      <w:r w:rsidRPr="004A0133">
        <w:rPr>
          <w:rStyle w:val="ft7"/>
          <w:color w:val="000000"/>
        </w:rPr>
        <w:t>Введение в жизненный цикл ПО стандарта ISO\IEC 12207 и связь его с ядром</w:t>
      </w:r>
    </w:p>
    <w:p w:rsidR="002F6106" w:rsidRPr="004A0133" w:rsidRDefault="002F6106" w:rsidP="00D955A2">
      <w:pPr>
        <w:pStyle w:val="p19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знаний программной инженерией SWEBOK</w:t>
      </w:r>
    </w:p>
    <w:p w:rsidR="002F6106" w:rsidRPr="004A0133" w:rsidRDefault="002F6106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4.</w:t>
      </w:r>
      <w:r w:rsidRPr="004A0133">
        <w:rPr>
          <w:rStyle w:val="ft7"/>
          <w:color w:val="000000"/>
        </w:rPr>
        <w:t>Моделирование жизненного цикла ПО.</w:t>
      </w:r>
    </w:p>
    <w:p w:rsidR="002F6106" w:rsidRPr="004A0133" w:rsidRDefault="002F6106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5.</w:t>
      </w:r>
      <w:r w:rsidRPr="004A0133">
        <w:rPr>
          <w:rStyle w:val="ft7"/>
          <w:color w:val="000000"/>
        </w:rPr>
        <w:t>Инженерия требований ПО</w:t>
      </w:r>
    </w:p>
    <w:p w:rsidR="002F6106" w:rsidRPr="004A0133" w:rsidRDefault="002F6106" w:rsidP="00D955A2">
      <w:pPr>
        <w:pStyle w:val="p21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6. Проектирование ПО (Software design)</w:t>
      </w:r>
    </w:p>
    <w:p w:rsidR="002F6106" w:rsidRPr="004A0133" w:rsidRDefault="002F6106" w:rsidP="00D955A2">
      <w:pPr>
        <w:pStyle w:val="p22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7. Конструирование ПО (Software Construction)</w:t>
      </w:r>
    </w:p>
    <w:p w:rsidR="002F6106" w:rsidRPr="004A0133" w:rsidRDefault="002F6106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8. Тестирование ПО (Software Testing)</w:t>
      </w:r>
    </w:p>
    <w:p w:rsidR="002F6106" w:rsidRPr="004A0133" w:rsidRDefault="002F6106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9. Сопровождение ПО (Software maintenance)</w:t>
      </w:r>
    </w:p>
    <w:p w:rsidR="002F6106" w:rsidRPr="004A0133" w:rsidRDefault="002F6106" w:rsidP="00D955A2">
      <w:pPr>
        <w:pStyle w:val="p24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10.</w:t>
      </w:r>
      <w:r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конфигурацией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Configuration </w:t>
      </w:r>
      <w:r w:rsidRPr="004A0133">
        <w:rPr>
          <w:color w:val="000000"/>
          <w:lang w:val="en-US"/>
        </w:rPr>
        <w:t>Management–SCM)</w:t>
      </w:r>
      <w:r w:rsidRPr="004A0133">
        <w:rPr>
          <w:color w:val="000000"/>
        </w:rPr>
        <w:t>ю</w:t>
      </w:r>
    </w:p>
    <w:p w:rsidR="002F6106" w:rsidRPr="004A0133" w:rsidRDefault="002F6106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11.</w:t>
      </w:r>
      <w:r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Management)</w:t>
      </w:r>
    </w:p>
    <w:p w:rsidR="002F6106" w:rsidRPr="004A0133" w:rsidRDefault="002F6106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12.</w:t>
      </w:r>
      <w:r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Процесс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Process)</w:t>
      </w:r>
    </w:p>
    <w:p w:rsidR="002F6106" w:rsidRPr="004A0133" w:rsidRDefault="002F6106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3"/>
          <w:color w:val="000000"/>
          <w:lang w:val="en-US"/>
        </w:rPr>
        <w:t>13.</w:t>
      </w:r>
      <w:r w:rsidRPr="00CB20B9">
        <w:rPr>
          <w:rStyle w:val="ft3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Методы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средства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Tools and Methods)</w:t>
      </w:r>
    </w:p>
    <w:p w:rsidR="002F6106" w:rsidRPr="004A0133" w:rsidRDefault="002F6106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14.</w:t>
      </w:r>
      <w:r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Качество ПО (Software Quality)</w:t>
      </w:r>
    </w:p>
    <w:p w:rsidR="002F6106" w:rsidRPr="004A0133" w:rsidRDefault="002F6106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15.</w:t>
      </w:r>
      <w:r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Модели оценки надежности</w:t>
      </w:r>
      <w:r w:rsidRPr="004A0133">
        <w:rPr>
          <w:rStyle w:val="ft8"/>
          <w:color w:val="000000"/>
        </w:rPr>
        <w:t>.</w:t>
      </w:r>
    </w:p>
    <w:p w:rsidR="002F6106" w:rsidRPr="004A0133" w:rsidRDefault="002F6106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16.</w:t>
      </w:r>
      <w:r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Средства и инструменты в программной инженерии.</w:t>
      </w:r>
    </w:p>
    <w:p w:rsidR="002F6106" w:rsidRDefault="002F6106" w:rsidP="00A13BAB">
      <w:pPr>
        <w:tabs>
          <w:tab w:val="left" w:pos="426"/>
        </w:tabs>
        <w:ind w:firstLine="0"/>
        <w:rPr>
          <w:rFonts w:ascii="Arial" w:hAnsi="Arial" w:cs="Arial"/>
          <w:color w:val="000000"/>
          <w:sz w:val="22"/>
          <w:szCs w:val="22"/>
        </w:rPr>
      </w:pPr>
    </w:p>
    <w:p w:rsidR="002F6106" w:rsidRDefault="002F6106" w:rsidP="00AF15FA">
      <w:pPr>
        <w:widowControl/>
        <w:ind w:left="720" w:firstLine="0"/>
        <w:rPr>
          <w:rFonts w:eastAsia="TimesNewRomanPSMT"/>
          <w:b/>
          <w:i/>
          <w:lang w:eastAsia="zh-CN"/>
        </w:rPr>
      </w:pPr>
    </w:p>
    <w:p w:rsidR="002F6106" w:rsidRDefault="002F6106" w:rsidP="00D22352">
      <w:pPr>
        <w:pStyle w:val="Heading1"/>
        <w:rPr>
          <w:rStyle w:val="FontStyle20"/>
          <w:rFonts w:ascii="Times New Roman" w:hAnsi="Times New Roman"/>
          <w:sz w:val="24"/>
          <w:szCs w:val="24"/>
        </w:rPr>
        <w:sectPr w:rsidR="002F6106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6106" w:rsidRPr="00D22352" w:rsidRDefault="002F6106" w:rsidP="00D22352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D22352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2F6106" w:rsidRDefault="002F6106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0A0"/>
      </w:tblPr>
      <w:tblGrid>
        <w:gridCol w:w="2687"/>
        <w:gridCol w:w="4542"/>
        <w:gridCol w:w="7663"/>
      </w:tblGrid>
      <w:tr w:rsidR="002F6106" w:rsidTr="005A79E9">
        <w:trPr>
          <w:trHeight w:val="753"/>
          <w:tblHeader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6106" w:rsidRDefault="002F6106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6106" w:rsidRDefault="002F6106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6106" w:rsidRDefault="002F6106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2F6106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B641C5" w:rsidRDefault="002F6106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2F6106" w:rsidTr="005A79E9">
        <w:trPr>
          <w:trHeight w:val="225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2F6106" w:rsidRDefault="002F6106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</w:t>
            </w:r>
            <w:r>
              <w:t>о</w:t>
            </w:r>
            <w:r>
              <w:t>сти</w:t>
            </w:r>
            <w:r w:rsidRPr="0043237D">
              <w:t xml:space="preserve">; </w:t>
            </w:r>
          </w:p>
          <w:p w:rsidR="002F6106" w:rsidRPr="0043237D" w:rsidRDefault="002F6106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</w:t>
            </w:r>
            <w:r w:rsidRPr="008D395E">
              <w:t>е</w:t>
            </w:r>
            <w:r w:rsidRPr="008D395E">
              <w:t>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 xml:space="preserve">Перечень теоретических вопросов 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 w:rsidRPr="00C97B3C">
              <w:t xml:space="preserve"> </w:t>
            </w:r>
            <w:r>
              <w:t>Что такое промышленный программный продукт. Дать определения пакета прикладных программ, программной системы.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Жизненный цикл программного обеспечения. Дать краткую характ</w:t>
            </w:r>
            <w:r>
              <w:t>е</w:t>
            </w:r>
            <w:r>
              <w:t>ристику каждого этапа.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Техническое задание. Перечислить и охарактеризовать разделы, вх</w:t>
            </w:r>
            <w:r>
              <w:t>о</w:t>
            </w:r>
            <w:r>
              <w:t>дящие в техническое задание.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Унифицированный процесс разработки программного обеспечения. Жизненный цикл унифицированного процесса.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Работа с кадрами. Перечислить роли разработчиков и дать характер</w:t>
            </w:r>
            <w:r>
              <w:t>и</w:t>
            </w:r>
            <w:r>
              <w:t>стику каждой из них.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Дать определения проекта, процесса, продукта с точки зрения ун</w:t>
            </w:r>
            <w:r>
              <w:t>и</w:t>
            </w:r>
            <w:r>
              <w:t>фицированного процесса разработки программного обеспечения.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Особенности и объекты тестирования. Автономное и комплексное тестирование.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Направления тестиров</w:t>
            </w:r>
            <w:r>
              <w:t>а</w:t>
            </w:r>
            <w:r>
              <w:t>ния. Стратегия тестирования. Контрольный лист тестирования мод</w:t>
            </w:r>
            <w:r>
              <w:t>у</w:t>
            </w:r>
            <w:r>
              <w:t>ля.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Локализация ошибок. Классификация ошибок. Безопасное программирование. Оценки ошибок.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Документирование. Состав и содержание документов прилагаемых к программной системе.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Внедрение программного комплекса. Планирование испытаний.</w:t>
            </w:r>
          </w:p>
          <w:p w:rsidR="002F6106" w:rsidRDefault="002F6106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Внедрение программного комплекса. Подготовка тестовых данных. Анализ результатов испытаний.</w:t>
            </w:r>
          </w:p>
          <w:p w:rsidR="002F6106" w:rsidRPr="00E11DF5" w:rsidRDefault="002F6106" w:rsidP="00CB20B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Оценка качества программного обеспечения. Методы оценки свойств программного обеспечения.</w:t>
            </w:r>
          </w:p>
        </w:tc>
      </w:tr>
      <w:tr w:rsidR="002F6106" w:rsidTr="005A79E9">
        <w:trPr>
          <w:trHeight w:val="258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43237D" w:rsidRDefault="002F6106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F6106" w:rsidRDefault="002F6106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</w:t>
            </w:r>
            <w:r>
              <w:t>р</w:t>
            </w:r>
            <w:r>
              <w:t>мацией</w:t>
            </w:r>
            <w:r>
              <w:rPr>
                <w:lang w:val="en-US"/>
              </w:rPr>
              <w:t>;</w:t>
            </w:r>
          </w:p>
          <w:p w:rsidR="002F6106" w:rsidRDefault="002F6106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>ные согласно</w:t>
            </w:r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E07539" w:rsidRDefault="002F6106">
            <w:pPr>
              <w:ind w:firstLine="0"/>
              <w:jc w:val="left"/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2F6106" w:rsidRDefault="002F6106" w:rsidP="00743C91">
            <w:pPr>
              <w:ind w:firstLine="0"/>
              <w:jc w:val="left"/>
              <w:rPr>
                <w:color w:val="000000"/>
              </w:rPr>
            </w:pPr>
            <w:r w:rsidRPr="00743C91">
              <w:rPr>
                <w:color w:val="000000"/>
              </w:rPr>
              <w:t>1</w:t>
            </w:r>
            <w:r>
              <w:rPr>
                <w:color w:val="000000"/>
              </w:rPr>
              <w:t>. Представить</w:t>
            </w:r>
            <w:r w:rsidRPr="00382B6B">
              <w:rPr>
                <w:color w:val="000000"/>
              </w:rPr>
              <w:t xml:space="preserve"> основные этапы проектирования информационной си</w:t>
            </w:r>
            <w:r w:rsidRPr="00382B6B">
              <w:rPr>
                <w:color w:val="000000"/>
              </w:rPr>
              <w:t>с</w:t>
            </w:r>
            <w:r w:rsidRPr="00382B6B">
              <w:rPr>
                <w:color w:val="000000"/>
              </w:rPr>
              <w:t xml:space="preserve">темы. </w:t>
            </w:r>
          </w:p>
          <w:p w:rsidR="002F6106" w:rsidRDefault="002F6106" w:rsidP="00743C9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2. Определить реальную производительность</w:t>
            </w:r>
            <w:r w:rsidRPr="00382B6B">
              <w:rPr>
                <w:color w:val="000000"/>
              </w:rPr>
              <w:t xml:space="preserve"> труда программиста и трудоемко</w:t>
            </w:r>
            <w:r>
              <w:rPr>
                <w:color w:val="000000"/>
              </w:rPr>
              <w:t xml:space="preserve">сть </w:t>
            </w:r>
            <w:r w:rsidRPr="00382B6B">
              <w:rPr>
                <w:color w:val="000000"/>
              </w:rPr>
              <w:t>отдельных этапов проектирования.</w:t>
            </w:r>
          </w:p>
          <w:p w:rsidR="002F6106" w:rsidRDefault="002F6106" w:rsidP="00CB20B9">
            <w:pPr>
              <w:ind w:firstLine="0"/>
              <w:jc w:val="left"/>
            </w:pPr>
            <w:r>
              <w:rPr>
                <w:color w:val="000000"/>
              </w:rPr>
              <w:t>3. Определи</w:t>
            </w:r>
            <w:r w:rsidRPr="00382B6B">
              <w:rPr>
                <w:color w:val="000000"/>
              </w:rPr>
              <w:t>ть оптимально необходимый состав бригады проектиро</w:t>
            </w:r>
            <w:r w:rsidRPr="00382B6B">
              <w:rPr>
                <w:color w:val="000000"/>
              </w:rPr>
              <w:t>в</w:t>
            </w:r>
            <w:r w:rsidRPr="00382B6B">
              <w:rPr>
                <w:color w:val="000000"/>
              </w:rPr>
              <w:t xml:space="preserve">щиков. </w:t>
            </w:r>
          </w:p>
          <w:p w:rsidR="002F6106" w:rsidRDefault="002F6106">
            <w:pPr>
              <w:ind w:firstLine="0"/>
              <w:jc w:val="left"/>
            </w:pPr>
          </w:p>
        </w:tc>
      </w:tr>
      <w:tr w:rsidR="002F6106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F6106" w:rsidRDefault="002F6106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F6106" w:rsidRDefault="002F6106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>
            <w:pPr>
              <w:ind w:firstLine="0"/>
              <w:jc w:val="left"/>
              <w:rPr>
                <w:i/>
                <w:kern w:val="24"/>
              </w:rPr>
            </w:pPr>
            <w:r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2F6106" w:rsidRDefault="002F6106">
            <w:pPr>
              <w:ind w:firstLine="0"/>
              <w:jc w:val="left"/>
            </w:pPr>
            <w:r>
              <w:t>1. Оценить сложность предложенного программного кода.</w:t>
            </w:r>
          </w:p>
          <w:p w:rsidR="002F6106" w:rsidRDefault="002F6106" w:rsidP="00034A1B">
            <w:pPr>
              <w:ind w:firstLine="0"/>
              <w:rPr>
                <w:color w:val="000000"/>
              </w:rPr>
            </w:pPr>
            <w:r>
              <w:t>2</w:t>
            </w:r>
            <w:r w:rsidRPr="00D32531">
              <w:t xml:space="preserve">. </w:t>
            </w:r>
            <w:r>
              <w:t xml:space="preserve">Составить алгоритм для </w:t>
            </w:r>
            <w:r>
              <w:rPr>
                <w:color w:val="000000"/>
              </w:rPr>
              <w:t xml:space="preserve">оценки сложности программного продукта. </w:t>
            </w:r>
          </w:p>
          <w:p w:rsidR="002F6106" w:rsidRDefault="002F6106" w:rsidP="00034A1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Составить алгоритм тестирования предложенного программного обеспечения реального проекта.</w:t>
            </w:r>
          </w:p>
          <w:p w:rsidR="002F6106" w:rsidRDefault="002F6106" w:rsidP="00CB20B9">
            <w:pPr>
              <w:ind w:firstLine="0"/>
              <w:jc w:val="left"/>
            </w:pPr>
            <w:r>
              <w:t xml:space="preserve">4. </w:t>
            </w:r>
            <w:r>
              <w:rPr>
                <w:color w:val="000000"/>
              </w:rPr>
              <w:t xml:space="preserve">Осуществить </w:t>
            </w:r>
            <w:r w:rsidRPr="00382B6B">
              <w:rPr>
                <w:color w:val="000000"/>
              </w:rPr>
              <w:t xml:space="preserve">технико-экономическое обоснование </w:t>
            </w:r>
            <w:r>
              <w:rPr>
                <w:color w:val="000000"/>
              </w:rPr>
              <w:t>предложенного</w:t>
            </w:r>
            <w:r w:rsidRPr="00BE420A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IT</w:t>
            </w:r>
            <w:r w:rsidRPr="00BE420A">
              <w:rPr>
                <w:color w:val="000000"/>
              </w:rPr>
              <w:t>-</w:t>
            </w:r>
            <w:r w:rsidRPr="00382B6B">
              <w:rPr>
                <w:color w:val="000000"/>
              </w:rPr>
              <w:t>проекта.</w:t>
            </w:r>
          </w:p>
        </w:tc>
      </w:tr>
      <w:tr w:rsidR="002F6106" w:rsidTr="005B693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>
            <w:pPr>
              <w:ind w:firstLine="0"/>
              <w:jc w:val="left"/>
              <w:rPr>
                <w:i/>
                <w:kern w:val="24"/>
              </w:rPr>
            </w:pPr>
            <w:r w:rsidRPr="00335558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335558">
              <w:rPr>
                <w:b/>
              </w:rPr>
              <w:t>о</w:t>
            </w:r>
            <w:r w:rsidRPr="00335558">
              <w:rPr>
                <w:b/>
              </w:rPr>
              <w:t>пасности</w:t>
            </w:r>
          </w:p>
        </w:tc>
      </w:tr>
      <w:tr w:rsidR="002F6106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E57273" w:rsidRDefault="002F6106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3D34C8" w:rsidRDefault="002F6106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 w:rsidRPr="003D34C8">
              <w:t xml:space="preserve">роль вычислительной техники в жизни общества; </w:t>
            </w:r>
          </w:p>
          <w:p w:rsidR="002F6106" w:rsidRPr="003D34C8" w:rsidRDefault="002F6106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задачи профессиональной деятельн</w:t>
            </w:r>
            <w:r w:rsidRPr="003D34C8">
              <w:t>о</w:t>
            </w:r>
            <w:r w:rsidRPr="003D34C8">
              <w:t xml:space="preserve">сти; </w:t>
            </w:r>
          </w:p>
          <w:p w:rsidR="002F6106" w:rsidRPr="003D34C8" w:rsidRDefault="002F6106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информационную и библиографич</w:t>
            </w:r>
            <w:r w:rsidRPr="003D34C8">
              <w:t>е</w:t>
            </w:r>
            <w:r w:rsidRPr="003D34C8">
              <w:t>скую культуру</w:t>
            </w:r>
            <w:r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3D34C8" w:rsidRDefault="002F6106" w:rsidP="00CB2FE3">
            <w:pPr>
              <w:ind w:firstLine="0"/>
              <w:jc w:val="left"/>
              <w:rPr>
                <w:i/>
              </w:rPr>
            </w:pPr>
            <w:r w:rsidRPr="003D34C8">
              <w:rPr>
                <w:i/>
                <w:kern w:val="24"/>
              </w:rPr>
              <w:t xml:space="preserve">Перечень теоретических вопросов </w:t>
            </w:r>
          </w:p>
          <w:p w:rsidR="002F6106" w:rsidRDefault="002F6106" w:rsidP="00CB2FE3">
            <w:pPr>
              <w:ind w:firstLine="0"/>
              <w:rPr>
                <w:color w:val="000000"/>
              </w:rPr>
            </w:pPr>
            <w:r w:rsidRPr="003D34C8">
              <w:t xml:space="preserve"> </w:t>
            </w:r>
            <w:r w:rsidRPr="003D34C8">
              <w:rPr>
                <w:color w:val="000000"/>
              </w:rPr>
              <w:t xml:space="preserve">1. Какие </w:t>
            </w:r>
            <w:r>
              <w:rPr>
                <w:color w:val="000000"/>
              </w:rPr>
              <w:t xml:space="preserve">существуют </w:t>
            </w:r>
            <w:r w:rsidRPr="003D34C8">
              <w:rPr>
                <w:color w:val="000000"/>
              </w:rPr>
              <w:t>типы ор</w:t>
            </w:r>
            <w:r>
              <w:rPr>
                <w:color w:val="000000"/>
              </w:rPr>
              <w:t>ганизационных структур</w:t>
            </w:r>
            <w:r w:rsidRPr="003D34C8">
              <w:rPr>
                <w:color w:val="000000"/>
              </w:rPr>
              <w:t xml:space="preserve">? </w:t>
            </w:r>
          </w:p>
          <w:p w:rsidR="002F6106" w:rsidRDefault="002F6106" w:rsidP="00CB2FE3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2. Чем определяется состав команды – разработчика проекта? </w:t>
            </w:r>
          </w:p>
          <w:p w:rsidR="002F6106" w:rsidRDefault="002F6106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3. Какие характеристики </w:t>
            </w:r>
            <w:r>
              <w:rPr>
                <w:color w:val="000000"/>
              </w:rPr>
              <w:t>т</w:t>
            </w:r>
            <w:r w:rsidRPr="003D34C8">
              <w:rPr>
                <w:color w:val="000000"/>
              </w:rPr>
              <w:t>ехнического задания на разработку определ</w:t>
            </w:r>
            <w:r w:rsidRPr="003D34C8">
              <w:rPr>
                <w:color w:val="000000"/>
              </w:rPr>
              <w:t>я</w:t>
            </w:r>
            <w:r w:rsidRPr="003D34C8">
              <w:rPr>
                <w:color w:val="000000"/>
              </w:rPr>
              <w:t xml:space="preserve">ют состав команды? </w:t>
            </w:r>
          </w:p>
          <w:p w:rsidR="002F6106" w:rsidRDefault="002F6106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4. Как влияет на структуру организационной системы функциональное назначение проекта? </w:t>
            </w:r>
          </w:p>
          <w:p w:rsidR="002F6106" w:rsidRDefault="002F6106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>5. Какие ограничения необходимо учитывать при комплектовании уч</w:t>
            </w:r>
            <w:r w:rsidRPr="003D34C8">
              <w:rPr>
                <w:color w:val="000000"/>
              </w:rPr>
              <w:t>а</w:t>
            </w:r>
            <w:r w:rsidRPr="003D34C8">
              <w:rPr>
                <w:color w:val="000000"/>
              </w:rPr>
              <w:t xml:space="preserve">стников проекта? </w:t>
            </w:r>
          </w:p>
          <w:p w:rsidR="002F6106" w:rsidRDefault="002F6106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6. Каковы функциональные обязанности участников проекта? </w:t>
            </w:r>
          </w:p>
          <w:p w:rsidR="002F6106" w:rsidRDefault="002F6106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>7. В какой нотации удобно представить функции участников проекта?</w:t>
            </w:r>
            <w:r w:rsidRPr="003D34C8">
              <w:rPr>
                <w:color w:val="000000"/>
              </w:rPr>
              <w:br/>
            </w:r>
            <w:r>
              <w:rPr>
                <w:color w:val="000000"/>
              </w:rPr>
              <w:t xml:space="preserve">8. </w:t>
            </w:r>
            <w:r w:rsidRPr="000E3E0D">
              <w:rPr>
                <w:color w:val="000000"/>
              </w:rPr>
              <w:t>Какой ГОСТ регламентирует создан</w:t>
            </w:r>
            <w:r>
              <w:rPr>
                <w:color w:val="000000"/>
              </w:rPr>
              <w:t>ие автоматизированной системы? 9</w:t>
            </w:r>
            <w:r w:rsidRPr="000E3E0D">
              <w:rPr>
                <w:color w:val="000000"/>
              </w:rPr>
              <w:t xml:space="preserve">. Как, согласно ГОСТ, должны выглядеть структура и содержание ТЗ на АСУ? </w:t>
            </w:r>
          </w:p>
          <w:p w:rsidR="002F6106" w:rsidRDefault="002F6106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0E3E0D">
              <w:rPr>
                <w:color w:val="000000"/>
              </w:rPr>
              <w:t>. Какой ГОСТ регламентирует создание программного продук</w:t>
            </w:r>
            <w:r>
              <w:rPr>
                <w:color w:val="000000"/>
              </w:rPr>
              <w:t xml:space="preserve">та? </w:t>
            </w:r>
          </w:p>
          <w:p w:rsidR="002F6106" w:rsidRDefault="002F6106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0E3E0D">
              <w:rPr>
                <w:color w:val="000000"/>
              </w:rPr>
              <w:t xml:space="preserve">. Как, согласно ГОСТ, должны выглядеть структура и содержание программного продукта? </w:t>
            </w:r>
          </w:p>
          <w:p w:rsidR="002F6106" w:rsidRDefault="002F6106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0E3E0D">
              <w:rPr>
                <w:color w:val="000000"/>
              </w:rPr>
              <w:t>. Какие документы необходимы для разработки, проведения испыт</w:t>
            </w:r>
            <w:r w:rsidRPr="000E3E0D">
              <w:rPr>
                <w:color w:val="000000"/>
              </w:rPr>
              <w:t>а</w:t>
            </w:r>
            <w:r w:rsidRPr="000E3E0D">
              <w:rPr>
                <w:color w:val="000000"/>
              </w:rPr>
              <w:t xml:space="preserve">ний и сдачи программы Заказчику, какими ГОСТ они определяются? </w:t>
            </w:r>
          </w:p>
          <w:p w:rsidR="002F6106" w:rsidRDefault="002F6106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0E3E0D">
              <w:rPr>
                <w:color w:val="000000"/>
              </w:rPr>
              <w:t xml:space="preserve">. Какие особенности должно отражать ТЗ на составление системы графического представления (сайт, контенты с элементами анимации, игры, графические модели и т.д.)? </w:t>
            </w:r>
          </w:p>
          <w:p w:rsidR="002F6106" w:rsidRPr="00C279CF" w:rsidRDefault="002F6106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0E3E0D">
              <w:rPr>
                <w:color w:val="000000"/>
              </w:rPr>
              <w:t>. Чем отличается составление ТЗ на коммерческий и заказной проект?</w:t>
            </w:r>
          </w:p>
          <w:p w:rsidR="002F6106" w:rsidRPr="00C279CF" w:rsidRDefault="002F6106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C279CF">
              <w:rPr>
                <w:color w:val="000000"/>
              </w:rPr>
              <w:t>5.</w:t>
            </w:r>
            <w:r>
              <w:rPr>
                <w:color w:val="000000"/>
              </w:rPr>
              <w:t xml:space="preserve"> Что такое Case-средства? </w:t>
            </w:r>
          </w:p>
          <w:p w:rsidR="002F6106" w:rsidRPr="00C279CF" w:rsidRDefault="002F6106" w:rsidP="000E3E0D">
            <w:pPr>
              <w:ind w:firstLine="0"/>
              <w:rPr>
                <w:color w:val="000000"/>
              </w:rPr>
            </w:pPr>
            <w:r w:rsidRPr="00C279CF">
              <w:rPr>
                <w:color w:val="000000"/>
              </w:rPr>
              <w:t>16</w:t>
            </w:r>
            <w:r>
              <w:rPr>
                <w:color w:val="000000"/>
              </w:rPr>
              <w:t xml:space="preserve">. Что такое SADT-технология? </w:t>
            </w:r>
          </w:p>
          <w:p w:rsidR="002F6106" w:rsidRPr="00C279CF" w:rsidRDefault="002F6106" w:rsidP="000E3E0D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 xml:space="preserve">17. Какова цель использования Case-средств при проектировании? </w:t>
            </w:r>
          </w:p>
          <w:p w:rsidR="002F6106" w:rsidRPr="00C279CF" w:rsidRDefault="002F6106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18. Какие Case-средства используются для реализации структурного подхода к проек</w:t>
            </w:r>
            <w:r>
              <w:rPr>
                <w:color w:val="000000"/>
              </w:rPr>
              <w:t xml:space="preserve">тированию? </w:t>
            </w:r>
          </w:p>
          <w:p w:rsidR="002F6106" w:rsidRPr="00C279CF" w:rsidRDefault="002F6106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19. Как выгляд</w:t>
            </w:r>
            <w:r>
              <w:rPr>
                <w:color w:val="000000"/>
              </w:rPr>
              <w:t xml:space="preserve">ит классификация Case-средств? </w:t>
            </w:r>
          </w:p>
          <w:p w:rsidR="002F6106" w:rsidRPr="00C279CF" w:rsidRDefault="002F6106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20. Какие Вы можете наз</w:t>
            </w:r>
            <w:r>
              <w:rPr>
                <w:color w:val="000000"/>
              </w:rPr>
              <w:t xml:space="preserve">вать типичны CASE-инструменты? </w:t>
            </w:r>
          </w:p>
          <w:p w:rsidR="002F6106" w:rsidRPr="00C279CF" w:rsidRDefault="002F6106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21. Какие этапы проектиров</w:t>
            </w:r>
            <w:r>
              <w:rPr>
                <w:color w:val="000000"/>
              </w:rPr>
              <w:t xml:space="preserve">ания охватывают Case-средства? </w:t>
            </w:r>
          </w:p>
          <w:p w:rsidR="002F6106" w:rsidRPr="00C279CF" w:rsidRDefault="002F6106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22. В чем заключа</w:t>
            </w:r>
            <w:r>
              <w:rPr>
                <w:color w:val="000000"/>
              </w:rPr>
              <w:t xml:space="preserve">ется назначение DFD-диаграммы? </w:t>
            </w:r>
          </w:p>
          <w:p w:rsidR="002F6106" w:rsidRPr="00895805" w:rsidRDefault="002F6106" w:rsidP="00895805">
            <w:pPr>
              <w:ind w:firstLine="0"/>
            </w:pPr>
            <w:r w:rsidRPr="00895805">
              <w:rPr>
                <w:color w:val="000000"/>
              </w:rPr>
              <w:t xml:space="preserve">23. Что такое нотация и какие </w:t>
            </w:r>
            <w:r>
              <w:rPr>
                <w:color w:val="000000"/>
              </w:rPr>
              <w:t>существуют</w:t>
            </w:r>
            <w:r w:rsidRPr="00895805">
              <w:rPr>
                <w:color w:val="000000"/>
              </w:rPr>
              <w:t xml:space="preserve"> типовые нотации?</w:t>
            </w:r>
          </w:p>
        </w:tc>
      </w:tr>
      <w:tr w:rsidR="002F6106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EC022C" w:rsidRDefault="002F6106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43237D" w:rsidRDefault="002F6106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F6106" w:rsidRDefault="002F6106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>
              <w:t>работать с библиографической инфо</w:t>
            </w:r>
            <w:r>
              <w:t>р</w:t>
            </w:r>
            <w:r>
              <w:t>мацией</w:t>
            </w:r>
            <w:r>
              <w:rPr>
                <w:lang w:val="en-US"/>
              </w:rPr>
              <w:t>;</w:t>
            </w:r>
          </w:p>
          <w:p w:rsidR="002F6106" w:rsidRDefault="002F6106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>ные согласно</w:t>
            </w:r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E07539" w:rsidRDefault="002F6106" w:rsidP="00CB2FE3">
            <w:pPr>
              <w:ind w:firstLine="0"/>
              <w:jc w:val="left"/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2F6106" w:rsidRDefault="002F6106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1. Составить техническое задание и спецификацию на разработку пре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ложенного программного модуля согласно</w:t>
            </w:r>
            <w:r w:rsidRPr="00743C91">
              <w:rPr>
                <w:color w:val="000000"/>
              </w:rPr>
              <w:t>:</w:t>
            </w:r>
          </w:p>
          <w:p w:rsidR="002F6106" w:rsidRDefault="002F6106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2F6106" w:rsidRDefault="002F6106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2F6106" w:rsidRDefault="002F6106" w:rsidP="00907C55">
            <w:pPr>
              <w:ind w:firstLine="0"/>
            </w:pPr>
            <w:r>
              <w:rPr>
                <w:color w:val="000000"/>
              </w:rPr>
              <w:t>2. Составить алгоритм тестирования предложенного фрагмента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граммного обеспечения.</w:t>
            </w:r>
          </w:p>
        </w:tc>
      </w:tr>
      <w:tr w:rsidR="002F6106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Pr="00403743" w:rsidRDefault="002F6106" w:rsidP="00CB2FE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F6106" w:rsidRDefault="002F6106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F6106" w:rsidRDefault="002F6106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6106" w:rsidRDefault="002F6106" w:rsidP="00CB2FE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2F6106" w:rsidRDefault="002F6106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t xml:space="preserve">1. </w:t>
            </w:r>
            <w:r>
              <w:rPr>
                <w:color w:val="000000"/>
              </w:rPr>
              <w:t>Составить техническое задание и спецификацию на разработку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граммного обеспечения для предложенного </w:t>
            </w:r>
            <w:r>
              <w:rPr>
                <w:color w:val="000000"/>
                <w:lang w:val="en-US"/>
              </w:rPr>
              <w:t>IT</w:t>
            </w:r>
            <w:r w:rsidRPr="00034A1B">
              <w:rPr>
                <w:color w:val="000000"/>
              </w:rPr>
              <w:t>-</w:t>
            </w:r>
            <w:r>
              <w:rPr>
                <w:color w:val="000000"/>
              </w:rPr>
              <w:t>проекта согласно</w:t>
            </w:r>
            <w:r w:rsidRPr="00743C91">
              <w:rPr>
                <w:color w:val="000000"/>
              </w:rPr>
              <w:t>:</w:t>
            </w:r>
          </w:p>
          <w:p w:rsidR="002F6106" w:rsidRDefault="002F6106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2F6106" w:rsidRDefault="002F6106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2F6106" w:rsidRDefault="002F6106" w:rsidP="00034A1B">
            <w:pPr>
              <w:ind w:firstLine="0"/>
              <w:jc w:val="left"/>
              <w:rPr>
                <w:color w:val="000000"/>
              </w:rPr>
            </w:pPr>
            <w:r>
              <w:rPr>
                <w:kern w:val="24"/>
              </w:rPr>
              <w:t>2</w:t>
            </w:r>
            <w:r w:rsidRPr="002811DC">
              <w:rPr>
                <w:kern w:val="24"/>
              </w:rPr>
              <w:t xml:space="preserve">. </w:t>
            </w:r>
            <w:r w:rsidRPr="00AB0E3D">
              <w:rPr>
                <w:color w:val="000000"/>
              </w:rPr>
              <w:t>Составить диаграмму бизнес-процессов</w:t>
            </w:r>
            <w:r w:rsidRPr="00832D68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IT</w:t>
            </w:r>
            <w:r w:rsidRPr="00832D68">
              <w:rPr>
                <w:color w:val="000000"/>
              </w:rPr>
              <w:t>-</w:t>
            </w:r>
            <w:r>
              <w:rPr>
                <w:color w:val="000000"/>
              </w:rPr>
              <w:t>проекта</w:t>
            </w:r>
            <w:r w:rsidRPr="00AB0E3D">
              <w:rPr>
                <w:color w:val="000000"/>
              </w:rPr>
              <w:t xml:space="preserve">, используя </w:t>
            </w:r>
            <w:r w:rsidRPr="00AB0E3D">
              <w:rPr>
                <w:color w:val="000000"/>
                <w:lang w:val="en-US"/>
              </w:rPr>
              <w:t>SADT</w:t>
            </w:r>
            <w:r w:rsidRPr="00AB0E3D">
              <w:rPr>
                <w:color w:val="000000"/>
              </w:rPr>
              <w:t>-технологию</w:t>
            </w:r>
            <w:r>
              <w:rPr>
                <w:color w:val="000000"/>
              </w:rPr>
              <w:t xml:space="preserve"> согласно стандартам</w:t>
            </w:r>
            <w:r w:rsidRPr="00832D68">
              <w:rPr>
                <w:color w:val="000000"/>
              </w:rPr>
              <w:t>:</w:t>
            </w:r>
          </w:p>
          <w:p w:rsidR="002F6106" w:rsidRPr="00832D68" w:rsidRDefault="002F6106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IDEF0 функциональное моделирование;</w:t>
            </w:r>
          </w:p>
          <w:p w:rsidR="002F6106" w:rsidRPr="00832D68" w:rsidRDefault="002F6106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IDEF1 информационное моделирование;</w:t>
            </w:r>
          </w:p>
          <w:p w:rsidR="002F6106" w:rsidRPr="00034A1B" w:rsidRDefault="002F6106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832D68">
              <w:rPr>
                <w:color w:val="222222"/>
              </w:rPr>
              <w:t>IDEF2 динамическое моделирование функций, информации и р</w:t>
            </w:r>
            <w:r w:rsidRPr="00832D68">
              <w:rPr>
                <w:color w:val="222222"/>
              </w:rPr>
              <w:t>е</w:t>
            </w:r>
            <w:r w:rsidRPr="00832D68">
              <w:rPr>
                <w:color w:val="222222"/>
              </w:rPr>
              <w:t>сурсов</w:t>
            </w:r>
          </w:p>
        </w:tc>
      </w:tr>
    </w:tbl>
    <w:p w:rsidR="002F6106" w:rsidRPr="00D22352" w:rsidRDefault="002F6106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2F6106" w:rsidRPr="00D22352" w:rsidSect="005A79E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2F6106" w:rsidRDefault="002F6106" w:rsidP="00A8479A">
      <w:p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2F6106" w:rsidRDefault="002F6106" w:rsidP="00A8479A">
      <w:r>
        <w:t>Промежуточная аттестация по дисциплине «Введение в специальность» включает теор</w:t>
      </w:r>
      <w:r>
        <w:t>е</w:t>
      </w:r>
      <w:r>
        <w:t>тические вопросы, позволяющие оценить уровень усвоения обучающимися знаний, и практич</w:t>
      </w:r>
      <w:r>
        <w:t>е</w:t>
      </w:r>
      <w:r>
        <w:t>ские задания, выявляющие степень сформированности умений и владений, проводится в форме зачета с оценкой.</w:t>
      </w:r>
    </w:p>
    <w:p w:rsidR="002F6106" w:rsidRDefault="002F6106" w:rsidP="00A8479A">
      <w: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2F6106" w:rsidRDefault="002F6106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2F6106" w:rsidRDefault="002F6106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</w:t>
      </w:r>
      <w:r>
        <w:t>о</w:t>
      </w:r>
      <w:r>
        <w:t>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2F6106" w:rsidRDefault="002F6106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</w:t>
      </w:r>
      <w:r>
        <w:t>н</w:t>
      </w:r>
      <w:r>
        <w:t>ности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2F6106" w:rsidRDefault="002F6106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2F6106" w:rsidRDefault="002F6106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2F6106" w:rsidRDefault="002F6106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2F6106" w:rsidRPr="00F72E61" w:rsidRDefault="002F6106" w:rsidP="00A8479A">
      <w:pPr>
        <w:pStyle w:val="Heading1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72E61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F6106" w:rsidRPr="00B53372" w:rsidRDefault="002F6106" w:rsidP="00D01F49">
      <w:pPr>
        <w:pStyle w:val="Style10"/>
        <w:widowControl/>
        <w:rPr>
          <w:rStyle w:val="FontStyle22"/>
          <w:color w:val="000000"/>
          <w:sz w:val="24"/>
        </w:rPr>
      </w:pPr>
      <w:r w:rsidRPr="00B53372">
        <w:rPr>
          <w:rStyle w:val="FontStyle18"/>
          <w:bCs/>
          <w:color w:val="000000"/>
          <w:sz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</w:rPr>
        <w:t>литература:</w:t>
      </w:r>
      <w:r w:rsidRPr="00B53372">
        <w:rPr>
          <w:rStyle w:val="FontStyle22"/>
          <w:color w:val="000000"/>
          <w:sz w:val="24"/>
        </w:rPr>
        <w:t xml:space="preserve"> </w:t>
      </w:r>
    </w:p>
    <w:p w:rsidR="002F6106" w:rsidRDefault="002F6106" w:rsidP="00D01F49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>1. Гвоздева, В. А. Введение в специальность программиста : учебник / В.А. Гвоздева. — 2-е изд., испр. и доп. — М. : ИД «ФОРУМ» : ИНФРА-М, 2019. — 208 с. : ил. — (Профессионал</w:t>
      </w:r>
      <w:r w:rsidRPr="009C26C4">
        <w:rPr>
          <w:color w:val="001329"/>
          <w:shd w:val="clear" w:color="auto" w:fill="FFFFFF"/>
        </w:rPr>
        <w:t>ь</w:t>
      </w:r>
      <w:r w:rsidRPr="009C26C4">
        <w:rPr>
          <w:color w:val="001329"/>
          <w:shd w:val="clear" w:color="auto" w:fill="FFFFFF"/>
        </w:rPr>
        <w:t xml:space="preserve">ное образование). - ISBN 978-5-8199-0297-4. - Текст : электронный. - URL: </w:t>
      </w:r>
    </w:p>
    <w:p w:rsidR="002F6106" w:rsidRDefault="002F6106" w:rsidP="00D01F49">
      <w:pPr>
        <w:rPr>
          <w:color w:val="001329"/>
          <w:shd w:val="clear" w:color="auto" w:fill="FFFFFF"/>
        </w:rPr>
      </w:pPr>
      <w:hyperlink r:id="rId12" w:history="1">
        <w:r w:rsidRPr="000F579E">
          <w:rPr>
            <w:rStyle w:val="Hyperlink"/>
            <w:shd w:val="clear" w:color="auto" w:fill="FFFFFF"/>
          </w:rPr>
          <w:t>https://znanium.com/catalog/product/988422</w:t>
        </w:r>
      </w:hyperlink>
    </w:p>
    <w:p w:rsidR="002F6106" w:rsidRPr="009C26C4" w:rsidRDefault="002F6106" w:rsidP="00D01F49">
      <w:pPr>
        <w:rPr>
          <w:rStyle w:val="FontStyle22"/>
          <w:color w:val="001329"/>
          <w:sz w:val="24"/>
          <w:shd w:val="clear" w:color="auto" w:fill="FFFFFF"/>
        </w:rPr>
      </w:pPr>
      <w:r w:rsidRPr="009C26C4">
        <w:rPr>
          <w:color w:val="001329"/>
          <w:shd w:val="clear" w:color="auto" w:fill="FFFFFF"/>
        </w:rPr>
        <w:t>(дата обращения: 28.10.2020). – Режим доступа: по подписке</w:t>
      </w:r>
    </w:p>
    <w:p w:rsidR="002F6106" w:rsidRPr="009C26C4" w:rsidRDefault="002F6106" w:rsidP="00D01F49">
      <w:pPr>
        <w:pStyle w:val="Style10"/>
        <w:widowControl/>
        <w:rPr>
          <w:rStyle w:val="FontStyle22"/>
          <w:b/>
          <w:color w:val="000000"/>
          <w:sz w:val="24"/>
        </w:rPr>
      </w:pPr>
      <w:r w:rsidRPr="009C26C4">
        <w:rPr>
          <w:rStyle w:val="FontStyle22"/>
          <w:b/>
          <w:color w:val="000000"/>
          <w:sz w:val="24"/>
        </w:rPr>
        <w:t xml:space="preserve">б) Дополнительная литература: </w:t>
      </w:r>
    </w:p>
    <w:p w:rsidR="002F6106" w:rsidRDefault="002F6106" w:rsidP="00D01F49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>1. Антамошкин, О. А. Программная инженерия. Теория и практика [Электронный ресурс] : учебник / О. А. Антамошкин. - Красноярск: Сиб. Федер. ун-т, 2012. - 247 с. - ISBN 978-5-7638-2511-4. - Текст : электронный. - URL:</w:t>
      </w:r>
    </w:p>
    <w:p w:rsidR="002F6106" w:rsidRDefault="002F6106" w:rsidP="00D01F49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 xml:space="preserve"> </w:t>
      </w:r>
      <w:hyperlink r:id="rId13" w:history="1">
        <w:r w:rsidRPr="000F579E">
          <w:rPr>
            <w:rStyle w:val="Hyperlink"/>
            <w:shd w:val="clear" w:color="auto" w:fill="FFFFFF"/>
          </w:rPr>
          <w:t>https://znanium.com/catalog/product/492527</w:t>
        </w:r>
      </w:hyperlink>
    </w:p>
    <w:p w:rsidR="002F6106" w:rsidRPr="009C26C4" w:rsidRDefault="002F6106" w:rsidP="00D01F49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2F6106" w:rsidRDefault="002F6106" w:rsidP="00D01F49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 xml:space="preserve">2. Введение в программную инженерию : Учебник / В.А. Антипов, А.А. Бубнов, А.Н. Пылькин, В.К. Столчнев. — Москва : КУРС: ИНФРА-М, 2019. — 336 с. - ISBN 978-5-906923-22-6. - Текст : электронный. - URL: </w:t>
      </w:r>
    </w:p>
    <w:p w:rsidR="002F6106" w:rsidRDefault="002F6106" w:rsidP="00D01F49">
      <w:pPr>
        <w:rPr>
          <w:color w:val="001329"/>
          <w:shd w:val="clear" w:color="auto" w:fill="FFFFFF"/>
        </w:rPr>
      </w:pPr>
      <w:hyperlink r:id="rId14" w:history="1">
        <w:r w:rsidRPr="000F579E">
          <w:rPr>
            <w:rStyle w:val="Hyperlink"/>
            <w:shd w:val="clear" w:color="auto" w:fill="FFFFFF"/>
          </w:rPr>
          <w:t>https://znanium.com/catalog/product/1035160</w:t>
        </w:r>
      </w:hyperlink>
    </w:p>
    <w:p w:rsidR="002F6106" w:rsidRDefault="002F6106" w:rsidP="00D01F49">
      <w:pPr>
        <w:widowControl/>
        <w:tabs>
          <w:tab w:val="left" w:pos="993"/>
        </w:tabs>
        <w:autoSpaceDE/>
        <w:autoSpaceDN/>
        <w:adjustRightInd/>
        <w:ind w:left="567" w:firstLine="0"/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 xml:space="preserve"> (дата обращения: 28.10.2020). – Режим доступа: по подписке</w:t>
      </w:r>
    </w:p>
    <w:p w:rsidR="002F6106" w:rsidRDefault="002F6106" w:rsidP="00D01F49">
      <w:pPr>
        <w:widowControl/>
        <w:tabs>
          <w:tab w:val="left" w:pos="993"/>
        </w:tabs>
        <w:autoSpaceDE/>
        <w:autoSpaceDN/>
        <w:adjustRightInd/>
        <w:ind w:left="567" w:firstLine="0"/>
        <w:rPr>
          <w:b/>
        </w:rPr>
      </w:pPr>
    </w:p>
    <w:p w:rsidR="002F6106" w:rsidRPr="00617C15" w:rsidRDefault="002F6106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2F6106" w:rsidRDefault="002F6106" w:rsidP="00C279CF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ма; </w:t>
      </w:r>
      <w:r>
        <w:rPr>
          <w:color w:val="000000"/>
        </w:rPr>
        <w:t>офисные программы; математические пакет, статистические пакеты, установленные на к</w:t>
      </w:r>
      <w:r>
        <w:rPr>
          <w:color w:val="000000"/>
        </w:rPr>
        <w:t>а</w:t>
      </w:r>
      <w:r>
        <w:rPr>
          <w:color w:val="000000"/>
        </w:rPr>
        <w:t>ждом персональном компьютере вычислительного центра ФГБОУ ВПО «МГТУ».</w:t>
      </w:r>
    </w:p>
    <w:p w:rsidR="002F6106" w:rsidRDefault="002F6106" w:rsidP="00C279CF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2F6106" w:rsidRDefault="002F6106" w:rsidP="00C279CF">
      <w:pPr>
        <w:rPr>
          <w:color w:val="000000"/>
        </w:rPr>
      </w:pPr>
      <w:hyperlink r:id="rId15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2F6106" w:rsidRDefault="002F6106" w:rsidP="00C279CF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6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програм</w:t>
      </w:r>
      <w:r>
        <w:rPr>
          <w:b w:val="0"/>
          <w:color w:val="000000"/>
          <w:szCs w:val="24"/>
        </w:rPr>
        <w:t>м</w:t>
      </w:r>
      <w:r>
        <w:rPr>
          <w:b w:val="0"/>
          <w:color w:val="000000"/>
          <w:szCs w:val="24"/>
        </w:rPr>
        <w:t xml:space="preserve">ных продуктов: </w:t>
      </w:r>
      <w:hyperlink r:id="rId20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2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3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4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2F6106" w:rsidRPr="00C279CF" w:rsidRDefault="002F6106" w:rsidP="00C279CF">
      <w:pPr>
        <w:pStyle w:val="Heading1"/>
        <w:spacing w:before="120"/>
        <w:rPr>
          <w:rStyle w:val="FontStyle14"/>
          <w:b/>
          <w:bCs/>
          <w:sz w:val="24"/>
          <w:szCs w:val="24"/>
        </w:rPr>
      </w:pPr>
      <w:r w:rsidRPr="00C279CF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2F6106" w:rsidRDefault="002F6106" w:rsidP="00C279CF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9"/>
        <w:gridCol w:w="6229"/>
      </w:tblGrid>
      <w:tr w:rsidR="002F6106" w:rsidTr="00C279CF">
        <w:trPr>
          <w:tblHeader/>
        </w:trPr>
        <w:tc>
          <w:tcPr>
            <w:tcW w:w="1928" w:type="pct"/>
            <w:vAlign w:val="center"/>
          </w:tcPr>
          <w:p w:rsidR="002F6106" w:rsidRDefault="002F6106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F6106" w:rsidRDefault="002F6106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2F6106" w:rsidTr="00C279CF">
        <w:tc>
          <w:tcPr>
            <w:tcW w:w="1928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2F6106" w:rsidTr="00C279CF">
        <w:tc>
          <w:tcPr>
            <w:tcW w:w="1928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2F6106" w:rsidTr="00C279CF">
        <w:tc>
          <w:tcPr>
            <w:tcW w:w="1928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</w:t>
            </w:r>
            <w:r>
              <w:t>и</w:t>
            </w:r>
            <w:r>
              <w:t>тальные залы библиотеки</w:t>
            </w:r>
          </w:p>
        </w:tc>
        <w:tc>
          <w:tcPr>
            <w:tcW w:w="3072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компьютерами, выходом в Интернет и с доступом в электронную инфо</w:t>
            </w:r>
            <w:r>
              <w:t>р</w:t>
            </w:r>
            <w:r>
              <w:t xml:space="preserve">мационно-образовательную среду университета </w:t>
            </w:r>
          </w:p>
        </w:tc>
      </w:tr>
      <w:tr w:rsidR="002F6106" w:rsidTr="00C279CF">
        <w:tc>
          <w:tcPr>
            <w:tcW w:w="1928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текущ</w:t>
            </w:r>
            <w:r>
              <w:t>е</w:t>
            </w:r>
            <w:r>
              <w:t>го контроля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2F6106" w:rsidTr="00C279CF">
        <w:tc>
          <w:tcPr>
            <w:tcW w:w="1928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доступа в эле</w:t>
            </w:r>
            <w:r>
              <w:t>к</w:t>
            </w:r>
            <w:r>
              <w:t>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2F6106" w:rsidTr="00C279CF">
        <w:tc>
          <w:tcPr>
            <w:tcW w:w="1928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Помещения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</w:tcPr>
          <w:p w:rsidR="002F6106" w:rsidRDefault="002F6106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2F6106" w:rsidRDefault="002F6106" w:rsidP="00C279CF"/>
    <w:p w:rsidR="002F6106" w:rsidRPr="00C279CF" w:rsidRDefault="002F6106" w:rsidP="00C279CF">
      <w:pPr>
        <w:pStyle w:val="Style8"/>
        <w:widowControl/>
        <w:tabs>
          <w:tab w:val="left" w:pos="993"/>
        </w:tabs>
        <w:rPr>
          <w:rStyle w:val="FontStyle15"/>
          <w:b w:val="0"/>
          <w:bCs/>
          <w:i/>
          <w:sz w:val="24"/>
        </w:rPr>
      </w:pPr>
    </w:p>
    <w:sectPr w:rsidR="002F6106" w:rsidRPr="00C279CF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106" w:rsidRDefault="002F6106">
      <w:r>
        <w:separator/>
      </w:r>
    </w:p>
  </w:endnote>
  <w:endnote w:type="continuationSeparator" w:id="0">
    <w:p w:rsidR="002F6106" w:rsidRDefault="002F6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106" w:rsidRDefault="002F6106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6106" w:rsidRDefault="002F6106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106" w:rsidRDefault="002F6106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F6106" w:rsidRDefault="002F6106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106" w:rsidRDefault="002F6106">
      <w:r>
        <w:separator/>
      </w:r>
    </w:p>
  </w:footnote>
  <w:footnote w:type="continuationSeparator" w:id="0">
    <w:p w:rsidR="002F6106" w:rsidRDefault="002F61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147991"/>
    <w:multiLevelType w:val="hybridMultilevel"/>
    <w:tmpl w:val="2A10EE50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C6EDC"/>
    <w:multiLevelType w:val="hybridMultilevel"/>
    <w:tmpl w:val="6548EC76"/>
    <w:lvl w:ilvl="0" w:tplc="C444F1C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B1F17A7"/>
    <w:multiLevelType w:val="hybridMultilevel"/>
    <w:tmpl w:val="BBEA7BE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">
    <w:nsid w:val="2A181AA1"/>
    <w:multiLevelType w:val="hybridMultilevel"/>
    <w:tmpl w:val="AE104550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A533C4F"/>
    <w:multiLevelType w:val="hybridMultilevel"/>
    <w:tmpl w:val="E498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A10AA"/>
    <w:multiLevelType w:val="multilevel"/>
    <w:tmpl w:val="0419001D"/>
    <w:numStyleLink w:val="1"/>
  </w:abstractNum>
  <w:abstractNum w:abstractNumId="17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DC1D42"/>
    <w:multiLevelType w:val="hybridMultilevel"/>
    <w:tmpl w:val="8AF2DB0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1308D6"/>
    <w:multiLevelType w:val="hybridMultilevel"/>
    <w:tmpl w:val="F54E6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6"/>
  </w:num>
  <w:num w:numId="5">
    <w:abstractNumId w:val="12"/>
  </w:num>
  <w:num w:numId="6">
    <w:abstractNumId w:val="14"/>
  </w:num>
  <w:num w:numId="7">
    <w:abstractNumId w:val="8"/>
  </w:num>
  <w:num w:numId="8">
    <w:abstractNumId w:val="4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  <w:num w:numId="13">
    <w:abstractNumId w:val="13"/>
  </w:num>
  <w:num w:numId="14">
    <w:abstractNumId w:val="20"/>
  </w:num>
  <w:num w:numId="15">
    <w:abstractNumId w:val="17"/>
  </w:num>
  <w:num w:numId="16">
    <w:abstractNumId w:val="18"/>
  </w:num>
  <w:num w:numId="17">
    <w:abstractNumId w:val="19"/>
  </w:num>
  <w:num w:numId="18">
    <w:abstractNumId w:val="3"/>
  </w:num>
  <w:num w:numId="19">
    <w:abstractNumId w:val="15"/>
  </w:num>
  <w:num w:numId="20">
    <w:abstractNumId w:val="2"/>
  </w:num>
  <w:num w:numId="21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1CD7"/>
    <w:rsid w:val="000054C0"/>
    <w:rsid w:val="00013CC4"/>
    <w:rsid w:val="00022869"/>
    <w:rsid w:val="00023679"/>
    <w:rsid w:val="00030325"/>
    <w:rsid w:val="000306DD"/>
    <w:rsid w:val="0003145C"/>
    <w:rsid w:val="00033029"/>
    <w:rsid w:val="000332A6"/>
    <w:rsid w:val="0003443F"/>
    <w:rsid w:val="00034A1B"/>
    <w:rsid w:val="00036D6F"/>
    <w:rsid w:val="000430D3"/>
    <w:rsid w:val="00054FE2"/>
    <w:rsid w:val="00055516"/>
    <w:rsid w:val="00063D00"/>
    <w:rsid w:val="00064AD3"/>
    <w:rsid w:val="00065463"/>
    <w:rsid w:val="00065E28"/>
    <w:rsid w:val="00066036"/>
    <w:rsid w:val="0007246B"/>
    <w:rsid w:val="0008161B"/>
    <w:rsid w:val="00082173"/>
    <w:rsid w:val="0008222A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2D1"/>
    <w:rsid w:val="000B7DA2"/>
    <w:rsid w:val="000E3100"/>
    <w:rsid w:val="000E3750"/>
    <w:rsid w:val="000E3E0D"/>
    <w:rsid w:val="000E7CAE"/>
    <w:rsid w:val="000F10A7"/>
    <w:rsid w:val="000F1130"/>
    <w:rsid w:val="000F229A"/>
    <w:rsid w:val="000F3228"/>
    <w:rsid w:val="000F579E"/>
    <w:rsid w:val="000F7838"/>
    <w:rsid w:val="0010038D"/>
    <w:rsid w:val="001013BB"/>
    <w:rsid w:val="00103C9C"/>
    <w:rsid w:val="00103DB0"/>
    <w:rsid w:val="00104BB5"/>
    <w:rsid w:val="001076F3"/>
    <w:rsid w:val="00113E76"/>
    <w:rsid w:val="001175B4"/>
    <w:rsid w:val="00117951"/>
    <w:rsid w:val="0012639D"/>
    <w:rsid w:val="001310C7"/>
    <w:rsid w:val="0013405F"/>
    <w:rsid w:val="00135DEA"/>
    <w:rsid w:val="00137008"/>
    <w:rsid w:val="00143590"/>
    <w:rsid w:val="001459AB"/>
    <w:rsid w:val="00152163"/>
    <w:rsid w:val="00153190"/>
    <w:rsid w:val="00154F84"/>
    <w:rsid w:val="00157AA5"/>
    <w:rsid w:val="00160635"/>
    <w:rsid w:val="00165E32"/>
    <w:rsid w:val="001669AB"/>
    <w:rsid w:val="00173672"/>
    <w:rsid w:val="00173E53"/>
    <w:rsid w:val="00181BA7"/>
    <w:rsid w:val="00181F2E"/>
    <w:rsid w:val="00194391"/>
    <w:rsid w:val="00195F38"/>
    <w:rsid w:val="00196A06"/>
    <w:rsid w:val="00197B54"/>
    <w:rsid w:val="001A182E"/>
    <w:rsid w:val="001A4E6B"/>
    <w:rsid w:val="001B4FAF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72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1F7"/>
    <w:rsid w:val="00224A52"/>
    <w:rsid w:val="00224D9E"/>
    <w:rsid w:val="00226996"/>
    <w:rsid w:val="00226B27"/>
    <w:rsid w:val="0023288C"/>
    <w:rsid w:val="0023330D"/>
    <w:rsid w:val="00234EF9"/>
    <w:rsid w:val="0024270B"/>
    <w:rsid w:val="00243DE6"/>
    <w:rsid w:val="002461A8"/>
    <w:rsid w:val="002467A8"/>
    <w:rsid w:val="002509EE"/>
    <w:rsid w:val="002533E4"/>
    <w:rsid w:val="002539F9"/>
    <w:rsid w:val="00253E5C"/>
    <w:rsid w:val="00256E7A"/>
    <w:rsid w:val="00257195"/>
    <w:rsid w:val="0026072F"/>
    <w:rsid w:val="0026170A"/>
    <w:rsid w:val="00263554"/>
    <w:rsid w:val="002637CD"/>
    <w:rsid w:val="002732BE"/>
    <w:rsid w:val="0027605B"/>
    <w:rsid w:val="00276769"/>
    <w:rsid w:val="002773CC"/>
    <w:rsid w:val="00277AD1"/>
    <w:rsid w:val="00280FA4"/>
    <w:rsid w:val="002811DC"/>
    <w:rsid w:val="0028139D"/>
    <w:rsid w:val="002836D3"/>
    <w:rsid w:val="0029675C"/>
    <w:rsid w:val="002A010E"/>
    <w:rsid w:val="002A01D0"/>
    <w:rsid w:val="002A0FD6"/>
    <w:rsid w:val="002A40E2"/>
    <w:rsid w:val="002A42A7"/>
    <w:rsid w:val="002A63EE"/>
    <w:rsid w:val="002A720F"/>
    <w:rsid w:val="002B0084"/>
    <w:rsid w:val="002B0CF6"/>
    <w:rsid w:val="002B18E4"/>
    <w:rsid w:val="002B3441"/>
    <w:rsid w:val="002B46B1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6106"/>
    <w:rsid w:val="0030679B"/>
    <w:rsid w:val="003070AC"/>
    <w:rsid w:val="00311355"/>
    <w:rsid w:val="00311633"/>
    <w:rsid w:val="003211D7"/>
    <w:rsid w:val="00321DD2"/>
    <w:rsid w:val="003228F3"/>
    <w:rsid w:val="00323E01"/>
    <w:rsid w:val="0032470F"/>
    <w:rsid w:val="003267AD"/>
    <w:rsid w:val="00326AAC"/>
    <w:rsid w:val="003338D3"/>
    <w:rsid w:val="0033429F"/>
    <w:rsid w:val="00334745"/>
    <w:rsid w:val="00335558"/>
    <w:rsid w:val="00336D38"/>
    <w:rsid w:val="00342188"/>
    <w:rsid w:val="00344996"/>
    <w:rsid w:val="0034629A"/>
    <w:rsid w:val="003470C7"/>
    <w:rsid w:val="003523DE"/>
    <w:rsid w:val="003536DF"/>
    <w:rsid w:val="00355826"/>
    <w:rsid w:val="0035681F"/>
    <w:rsid w:val="00357401"/>
    <w:rsid w:val="003622D7"/>
    <w:rsid w:val="0036544D"/>
    <w:rsid w:val="003658A8"/>
    <w:rsid w:val="003672B3"/>
    <w:rsid w:val="00373275"/>
    <w:rsid w:val="00374491"/>
    <w:rsid w:val="00375235"/>
    <w:rsid w:val="00375DFC"/>
    <w:rsid w:val="00376D35"/>
    <w:rsid w:val="00382B6B"/>
    <w:rsid w:val="003832A5"/>
    <w:rsid w:val="00385E0E"/>
    <w:rsid w:val="00386487"/>
    <w:rsid w:val="00386642"/>
    <w:rsid w:val="00386A49"/>
    <w:rsid w:val="003911BE"/>
    <w:rsid w:val="0039211A"/>
    <w:rsid w:val="00394437"/>
    <w:rsid w:val="00396837"/>
    <w:rsid w:val="00397F23"/>
    <w:rsid w:val="003A57D6"/>
    <w:rsid w:val="003A7E32"/>
    <w:rsid w:val="003B71FE"/>
    <w:rsid w:val="003C5A78"/>
    <w:rsid w:val="003D2D66"/>
    <w:rsid w:val="003D34C8"/>
    <w:rsid w:val="003D441D"/>
    <w:rsid w:val="003D4F90"/>
    <w:rsid w:val="003E31A0"/>
    <w:rsid w:val="003E705D"/>
    <w:rsid w:val="003F3DBA"/>
    <w:rsid w:val="003F4C45"/>
    <w:rsid w:val="003F5BA4"/>
    <w:rsid w:val="003F60AA"/>
    <w:rsid w:val="00403743"/>
    <w:rsid w:val="004074B3"/>
    <w:rsid w:val="00407964"/>
    <w:rsid w:val="0041498D"/>
    <w:rsid w:val="00415337"/>
    <w:rsid w:val="004168E1"/>
    <w:rsid w:val="00423A38"/>
    <w:rsid w:val="0043237D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C95"/>
    <w:rsid w:val="004851EB"/>
    <w:rsid w:val="004858B9"/>
    <w:rsid w:val="00486759"/>
    <w:rsid w:val="00486C5D"/>
    <w:rsid w:val="00486FD1"/>
    <w:rsid w:val="0048775E"/>
    <w:rsid w:val="00490534"/>
    <w:rsid w:val="00491BE4"/>
    <w:rsid w:val="0049314C"/>
    <w:rsid w:val="00493F3B"/>
    <w:rsid w:val="00497827"/>
    <w:rsid w:val="004A0133"/>
    <w:rsid w:val="004A154B"/>
    <w:rsid w:val="004A3BC9"/>
    <w:rsid w:val="004A620F"/>
    <w:rsid w:val="004B1ABE"/>
    <w:rsid w:val="004B2897"/>
    <w:rsid w:val="004B7A47"/>
    <w:rsid w:val="004C042D"/>
    <w:rsid w:val="004C19F2"/>
    <w:rsid w:val="004C3079"/>
    <w:rsid w:val="004C33DF"/>
    <w:rsid w:val="004C7673"/>
    <w:rsid w:val="004D22B5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503381"/>
    <w:rsid w:val="00510634"/>
    <w:rsid w:val="005154A1"/>
    <w:rsid w:val="00516FAD"/>
    <w:rsid w:val="005203AA"/>
    <w:rsid w:val="00521A71"/>
    <w:rsid w:val="00521F5C"/>
    <w:rsid w:val="0052275B"/>
    <w:rsid w:val="00522D51"/>
    <w:rsid w:val="00532A1A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2B2E"/>
    <w:rsid w:val="005A6FAA"/>
    <w:rsid w:val="005A79E9"/>
    <w:rsid w:val="005B0B4B"/>
    <w:rsid w:val="005B1AAB"/>
    <w:rsid w:val="005B1C80"/>
    <w:rsid w:val="005B2551"/>
    <w:rsid w:val="005B545A"/>
    <w:rsid w:val="005B693A"/>
    <w:rsid w:val="005C0629"/>
    <w:rsid w:val="005C4DE7"/>
    <w:rsid w:val="005C5F1A"/>
    <w:rsid w:val="005D2835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2F29"/>
    <w:rsid w:val="005E7F37"/>
    <w:rsid w:val="005F3C26"/>
    <w:rsid w:val="005F619C"/>
    <w:rsid w:val="005F7E0B"/>
    <w:rsid w:val="00601C44"/>
    <w:rsid w:val="00605E1D"/>
    <w:rsid w:val="006103CE"/>
    <w:rsid w:val="00611197"/>
    <w:rsid w:val="00612356"/>
    <w:rsid w:val="00617C15"/>
    <w:rsid w:val="00623011"/>
    <w:rsid w:val="0062412F"/>
    <w:rsid w:val="00624F44"/>
    <w:rsid w:val="00625FC3"/>
    <w:rsid w:val="006309C1"/>
    <w:rsid w:val="0063106F"/>
    <w:rsid w:val="00632641"/>
    <w:rsid w:val="00636EF5"/>
    <w:rsid w:val="00640170"/>
    <w:rsid w:val="0064080F"/>
    <w:rsid w:val="00645621"/>
    <w:rsid w:val="006461B0"/>
    <w:rsid w:val="00653A71"/>
    <w:rsid w:val="006706F6"/>
    <w:rsid w:val="00675C4F"/>
    <w:rsid w:val="00676FF0"/>
    <w:rsid w:val="00681815"/>
    <w:rsid w:val="006848DA"/>
    <w:rsid w:val="00687918"/>
    <w:rsid w:val="00687DE2"/>
    <w:rsid w:val="00687EB9"/>
    <w:rsid w:val="006912D1"/>
    <w:rsid w:val="0069264D"/>
    <w:rsid w:val="0069436C"/>
    <w:rsid w:val="00694641"/>
    <w:rsid w:val="00696AB7"/>
    <w:rsid w:val="006973C0"/>
    <w:rsid w:val="006A12A9"/>
    <w:rsid w:val="006A16E2"/>
    <w:rsid w:val="006B06B6"/>
    <w:rsid w:val="006B28B4"/>
    <w:rsid w:val="006B5596"/>
    <w:rsid w:val="006B5BC7"/>
    <w:rsid w:val="006B5D20"/>
    <w:rsid w:val="006C1369"/>
    <w:rsid w:val="006C3A50"/>
    <w:rsid w:val="006D047C"/>
    <w:rsid w:val="006D04B4"/>
    <w:rsid w:val="006D33BA"/>
    <w:rsid w:val="006D3547"/>
    <w:rsid w:val="006D6DEE"/>
    <w:rsid w:val="006E04C8"/>
    <w:rsid w:val="006E6C1C"/>
    <w:rsid w:val="006F28E0"/>
    <w:rsid w:val="006F5C9E"/>
    <w:rsid w:val="006F65CD"/>
    <w:rsid w:val="00701D44"/>
    <w:rsid w:val="00713638"/>
    <w:rsid w:val="00717C8C"/>
    <w:rsid w:val="00720775"/>
    <w:rsid w:val="007226F7"/>
    <w:rsid w:val="00724C48"/>
    <w:rsid w:val="00724F70"/>
    <w:rsid w:val="007258FF"/>
    <w:rsid w:val="00731C4E"/>
    <w:rsid w:val="007338C8"/>
    <w:rsid w:val="007356CF"/>
    <w:rsid w:val="00735B87"/>
    <w:rsid w:val="0073786E"/>
    <w:rsid w:val="00737995"/>
    <w:rsid w:val="00740F64"/>
    <w:rsid w:val="007424B9"/>
    <w:rsid w:val="00743C91"/>
    <w:rsid w:val="0074644C"/>
    <w:rsid w:val="00750095"/>
    <w:rsid w:val="00750DED"/>
    <w:rsid w:val="00750F9B"/>
    <w:rsid w:val="00753955"/>
    <w:rsid w:val="007558F1"/>
    <w:rsid w:val="00756D53"/>
    <w:rsid w:val="00761603"/>
    <w:rsid w:val="007636FA"/>
    <w:rsid w:val="007643DB"/>
    <w:rsid w:val="00765A4E"/>
    <w:rsid w:val="00767409"/>
    <w:rsid w:val="007676C4"/>
    <w:rsid w:val="00773127"/>
    <w:rsid w:val="00773D44"/>
    <w:rsid w:val="007754E4"/>
    <w:rsid w:val="00775BCB"/>
    <w:rsid w:val="00777CC9"/>
    <w:rsid w:val="00787DAA"/>
    <w:rsid w:val="0079022C"/>
    <w:rsid w:val="0079140C"/>
    <w:rsid w:val="007939FC"/>
    <w:rsid w:val="00795323"/>
    <w:rsid w:val="0079685A"/>
    <w:rsid w:val="007A00F2"/>
    <w:rsid w:val="007B4BBE"/>
    <w:rsid w:val="007B6F99"/>
    <w:rsid w:val="007B703B"/>
    <w:rsid w:val="007C088E"/>
    <w:rsid w:val="007C2DC7"/>
    <w:rsid w:val="007C79C4"/>
    <w:rsid w:val="007D5CBB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2D6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5805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872"/>
    <w:rsid w:val="008B60C2"/>
    <w:rsid w:val="008B76E0"/>
    <w:rsid w:val="008B7C23"/>
    <w:rsid w:val="008C0CBF"/>
    <w:rsid w:val="008C2FCD"/>
    <w:rsid w:val="008C6843"/>
    <w:rsid w:val="008D3774"/>
    <w:rsid w:val="008D395E"/>
    <w:rsid w:val="008D3A6E"/>
    <w:rsid w:val="008D4ECC"/>
    <w:rsid w:val="008E4B91"/>
    <w:rsid w:val="008E55CC"/>
    <w:rsid w:val="008E6EE6"/>
    <w:rsid w:val="008F0C9A"/>
    <w:rsid w:val="008F21CB"/>
    <w:rsid w:val="008F2313"/>
    <w:rsid w:val="008F7C09"/>
    <w:rsid w:val="009003FD"/>
    <w:rsid w:val="00900E33"/>
    <w:rsid w:val="00907C4E"/>
    <w:rsid w:val="00907C55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0223"/>
    <w:rsid w:val="0094280E"/>
    <w:rsid w:val="00946973"/>
    <w:rsid w:val="009473FE"/>
    <w:rsid w:val="00951970"/>
    <w:rsid w:val="00952C72"/>
    <w:rsid w:val="00952E8F"/>
    <w:rsid w:val="00955AB9"/>
    <w:rsid w:val="009640BD"/>
    <w:rsid w:val="009648E9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5E7"/>
    <w:rsid w:val="009C26C4"/>
    <w:rsid w:val="009C57A2"/>
    <w:rsid w:val="009C6AA8"/>
    <w:rsid w:val="009D0AE8"/>
    <w:rsid w:val="009D13CD"/>
    <w:rsid w:val="009D1524"/>
    <w:rsid w:val="009D2F6D"/>
    <w:rsid w:val="009D7F15"/>
    <w:rsid w:val="009F09AA"/>
    <w:rsid w:val="009F11C0"/>
    <w:rsid w:val="009F2AD1"/>
    <w:rsid w:val="009F30D6"/>
    <w:rsid w:val="009F4952"/>
    <w:rsid w:val="009F529F"/>
    <w:rsid w:val="009F6D80"/>
    <w:rsid w:val="009F79E6"/>
    <w:rsid w:val="00A01651"/>
    <w:rsid w:val="00A02EA0"/>
    <w:rsid w:val="00A03DBB"/>
    <w:rsid w:val="00A06A43"/>
    <w:rsid w:val="00A07A23"/>
    <w:rsid w:val="00A11821"/>
    <w:rsid w:val="00A13BAB"/>
    <w:rsid w:val="00A16B54"/>
    <w:rsid w:val="00A16C34"/>
    <w:rsid w:val="00A17BA4"/>
    <w:rsid w:val="00A20B43"/>
    <w:rsid w:val="00A21351"/>
    <w:rsid w:val="00A21C93"/>
    <w:rsid w:val="00A223C3"/>
    <w:rsid w:val="00A22773"/>
    <w:rsid w:val="00A23922"/>
    <w:rsid w:val="00A3084F"/>
    <w:rsid w:val="00A31EED"/>
    <w:rsid w:val="00A34126"/>
    <w:rsid w:val="00A34587"/>
    <w:rsid w:val="00A36E02"/>
    <w:rsid w:val="00A37599"/>
    <w:rsid w:val="00A37F84"/>
    <w:rsid w:val="00A40900"/>
    <w:rsid w:val="00A44E0A"/>
    <w:rsid w:val="00A5411E"/>
    <w:rsid w:val="00A5741F"/>
    <w:rsid w:val="00A6022C"/>
    <w:rsid w:val="00A61031"/>
    <w:rsid w:val="00A62149"/>
    <w:rsid w:val="00A62CDC"/>
    <w:rsid w:val="00A6402C"/>
    <w:rsid w:val="00A640F0"/>
    <w:rsid w:val="00A7014B"/>
    <w:rsid w:val="00A72521"/>
    <w:rsid w:val="00A72A9A"/>
    <w:rsid w:val="00A76DB7"/>
    <w:rsid w:val="00A8479A"/>
    <w:rsid w:val="00A86BFE"/>
    <w:rsid w:val="00A92EA7"/>
    <w:rsid w:val="00A95915"/>
    <w:rsid w:val="00A964F8"/>
    <w:rsid w:val="00AA00F9"/>
    <w:rsid w:val="00AA0E6B"/>
    <w:rsid w:val="00AA14D4"/>
    <w:rsid w:val="00AA7B25"/>
    <w:rsid w:val="00AB0E3D"/>
    <w:rsid w:val="00AB1E5B"/>
    <w:rsid w:val="00AB54CC"/>
    <w:rsid w:val="00AC0B07"/>
    <w:rsid w:val="00AC6A0F"/>
    <w:rsid w:val="00AC6E59"/>
    <w:rsid w:val="00AD36BA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15FA"/>
    <w:rsid w:val="00AF2BB2"/>
    <w:rsid w:val="00AF4AF5"/>
    <w:rsid w:val="00AF752D"/>
    <w:rsid w:val="00B01B6B"/>
    <w:rsid w:val="00B02CC7"/>
    <w:rsid w:val="00B03F6C"/>
    <w:rsid w:val="00B0401C"/>
    <w:rsid w:val="00B072AC"/>
    <w:rsid w:val="00B176D6"/>
    <w:rsid w:val="00B2038C"/>
    <w:rsid w:val="00B23837"/>
    <w:rsid w:val="00B25681"/>
    <w:rsid w:val="00B32A3E"/>
    <w:rsid w:val="00B36840"/>
    <w:rsid w:val="00B401FA"/>
    <w:rsid w:val="00B510C5"/>
    <w:rsid w:val="00B52493"/>
    <w:rsid w:val="00B53372"/>
    <w:rsid w:val="00B56311"/>
    <w:rsid w:val="00B56D1A"/>
    <w:rsid w:val="00B63FB1"/>
    <w:rsid w:val="00B641C5"/>
    <w:rsid w:val="00B655AD"/>
    <w:rsid w:val="00B663BC"/>
    <w:rsid w:val="00B67105"/>
    <w:rsid w:val="00B713B9"/>
    <w:rsid w:val="00B725C4"/>
    <w:rsid w:val="00B72C01"/>
    <w:rsid w:val="00B742DC"/>
    <w:rsid w:val="00B74EEE"/>
    <w:rsid w:val="00B7723F"/>
    <w:rsid w:val="00B82F70"/>
    <w:rsid w:val="00B91227"/>
    <w:rsid w:val="00B93B6E"/>
    <w:rsid w:val="00B947B9"/>
    <w:rsid w:val="00B954D3"/>
    <w:rsid w:val="00B97426"/>
    <w:rsid w:val="00BA0D3C"/>
    <w:rsid w:val="00BA462D"/>
    <w:rsid w:val="00BA5579"/>
    <w:rsid w:val="00BB5B87"/>
    <w:rsid w:val="00BC1ACA"/>
    <w:rsid w:val="00BC1AD9"/>
    <w:rsid w:val="00BC3527"/>
    <w:rsid w:val="00BC48CB"/>
    <w:rsid w:val="00BD246C"/>
    <w:rsid w:val="00BD51D2"/>
    <w:rsid w:val="00BD7A36"/>
    <w:rsid w:val="00BD7EEF"/>
    <w:rsid w:val="00BE420A"/>
    <w:rsid w:val="00BE66EE"/>
    <w:rsid w:val="00BE7107"/>
    <w:rsid w:val="00BF164E"/>
    <w:rsid w:val="00BF42C2"/>
    <w:rsid w:val="00C0251B"/>
    <w:rsid w:val="00C10690"/>
    <w:rsid w:val="00C125A8"/>
    <w:rsid w:val="00C12754"/>
    <w:rsid w:val="00C13928"/>
    <w:rsid w:val="00C15BB4"/>
    <w:rsid w:val="00C15E81"/>
    <w:rsid w:val="00C16B63"/>
    <w:rsid w:val="00C17915"/>
    <w:rsid w:val="00C21106"/>
    <w:rsid w:val="00C2235B"/>
    <w:rsid w:val="00C256CA"/>
    <w:rsid w:val="00C275FF"/>
    <w:rsid w:val="00C279CF"/>
    <w:rsid w:val="00C348B0"/>
    <w:rsid w:val="00C37EE2"/>
    <w:rsid w:val="00C4279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8753C"/>
    <w:rsid w:val="00C9393E"/>
    <w:rsid w:val="00C97B3C"/>
    <w:rsid w:val="00CA09F5"/>
    <w:rsid w:val="00CA71BD"/>
    <w:rsid w:val="00CB20B9"/>
    <w:rsid w:val="00CB2FE3"/>
    <w:rsid w:val="00CB3FFE"/>
    <w:rsid w:val="00CB50B7"/>
    <w:rsid w:val="00CB78C6"/>
    <w:rsid w:val="00CC1EB5"/>
    <w:rsid w:val="00CC2813"/>
    <w:rsid w:val="00CC39C4"/>
    <w:rsid w:val="00CC4224"/>
    <w:rsid w:val="00CC4A57"/>
    <w:rsid w:val="00CC710F"/>
    <w:rsid w:val="00CD5830"/>
    <w:rsid w:val="00CE11D9"/>
    <w:rsid w:val="00CE164C"/>
    <w:rsid w:val="00CE4096"/>
    <w:rsid w:val="00CE450F"/>
    <w:rsid w:val="00CE56E3"/>
    <w:rsid w:val="00CE6E80"/>
    <w:rsid w:val="00D01D8E"/>
    <w:rsid w:val="00D01F49"/>
    <w:rsid w:val="00D05B95"/>
    <w:rsid w:val="00D17066"/>
    <w:rsid w:val="00D20748"/>
    <w:rsid w:val="00D21C33"/>
    <w:rsid w:val="00D22352"/>
    <w:rsid w:val="00D32531"/>
    <w:rsid w:val="00D33718"/>
    <w:rsid w:val="00D35564"/>
    <w:rsid w:val="00D35C4E"/>
    <w:rsid w:val="00D379D0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4EF2"/>
    <w:rsid w:val="00D955A2"/>
    <w:rsid w:val="00DA2601"/>
    <w:rsid w:val="00DA4F9B"/>
    <w:rsid w:val="00DB7B94"/>
    <w:rsid w:val="00DC3D30"/>
    <w:rsid w:val="00DC5ABA"/>
    <w:rsid w:val="00DC5E61"/>
    <w:rsid w:val="00DC637E"/>
    <w:rsid w:val="00DD3721"/>
    <w:rsid w:val="00DD3896"/>
    <w:rsid w:val="00DD5F4B"/>
    <w:rsid w:val="00DD7600"/>
    <w:rsid w:val="00DE2DF7"/>
    <w:rsid w:val="00DE367E"/>
    <w:rsid w:val="00DE41B0"/>
    <w:rsid w:val="00DE495F"/>
    <w:rsid w:val="00DE4EBC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44B3"/>
    <w:rsid w:val="00E06342"/>
    <w:rsid w:val="00E07539"/>
    <w:rsid w:val="00E11DF5"/>
    <w:rsid w:val="00E131F9"/>
    <w:rsid w:val="00E14A3F"/>
    <w:rsid w:val="00E14DDF"/>
    <w:rsid w:val="00E177AB"/>
    <w:rsid w:val="00E20CB0"/>
    <w:rsid w:val="00E26511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37CB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30E6"/>
    <w:rsid w:val="00F046DF"/>
    <w:rsid w:val="00F13A84"/>
    <w:rsid w:val="00F17818"/>
    <w:rsid w:val="00F17FD6"/>
    <w:rsid w:val="00F27ABF"/>
    <w:rsid w:val="00F3141D"/>
    <w:rsid w:val="00F3280E"/>
    <w:rsid w:val="00F348E5"/>
    <w:rsid w:val="00F34B47"/>
    <w:rsid w:val="00F34F57"/>
    <w:rsid w:val="00F35CA4"/>
    <w:rsid w:val="00F35E1F"/>
    <w:rsid w:val="00F41523"/>
    <w:rsid w:val="00F43886"/>
    <w:rsid w:val="00F43DB9"/>
    <w:rsid w:val="00F45EB0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7DB6"/>
    <w:rsid w:val="00F857DA"/>
    <w:rsid w:val="00F90E52"/>
    <w:rsid w:val="00F91FA6"/>
    <w:rsid w:val="00F9366D"/>
    <w:rsid w:val="00FA2123"/>
    <w:rsid w:val="00FA4406"/>
    <w:rsid w:val="00FB0979"/>
    <w:rsid w:val="00FC0760"/>
    <w:rsid w:val="00FC2C50"/>
    <w:rsid w:val="00FC6196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aliases w:val="Знак"/>
    <w:basedOn w:val="Normal"/>
    <w:next w:val="Normal"/>
    <w:link w:val="Heading1Char1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нак Char"/>
    <w:basedOn w:val="DefaultParagraphFont"/>
    <w:link w:val="Heading1"/>
    <w:uiPriority w:val="9"/>
    <w:rsid w:val="00146EA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6EA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37008"/>
    <w:rPr>
      <w:rFonts w:ascii="Calibri" w:hAnsi="Calibri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EA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6EA9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EA9"/>
    <w:rPr>
      <w:sz w:val="0"/>
      <w:szCs w:val="0"/>
    </w:rPr>
  </w:style>
  <w:style w:type="paragraph" w:styleId="Header">
    <w:name w:val="header"/>
    <w:aliases w:val="Знак1"/>
    <w:basedOn w:val="Normal"/>
    <w:link w:val="HeaderChar1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1 Char"/>
    <w:basedOn w:val="DefaultParagraphFont"/>
    <w:link w:val="Header"/>
    <w:uiPriority w:val="99"/>
    <w:semiHidden/>
    <w:rsid w:val="00146EA9"/>
    <w:rPr>
      <w:sz w:val="24"/>
      <w:szCs w:val="24"/>
    </w:rPr>
  </w:style>
  <w:style w:type="character" w:customStyle="1" w:styleId="HeaderChar1">
    <w:name w:val="Header Char1"/>
    <w:aliases w:val="Знак1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customStyle="1" w:styleId="Heading1Char1">
    <w:name w:val="Heading 1 Char1"/>
    <w:aliases w:val="Знак Char1"/>
    <w:link w:val="Heading1"/>
    <w:uiPriority w:val="99"/>
    <w:locked/>
    <w:rsid w:val="00C9393E"/>
    <w:rPr>
      <w:b/>
      <w:sz w:val="24"/>
    </w:rPr>
  </w:style>
  <w:style w:type="paragraph" w:customStyle="1" w:styleId="Default">
    <w:name w:val="Default"/>
    <w:uiPriority w:val="99"/>
    <w:rsid w:val="00DC3D3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F857DA"/>
    <w:rPr>
      <w:rFonts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37008"/>
    <w:rPr>
      <w:rFonts w:ascii="Courier New" w:hAnsi="Courier New"/>
    </w:rPr>
  </w:style>
  <w:style w:type="character" w:styleId="FollowedHyperlink">
    <w:name w:val="FollowedHyperlink"/>
    <w:basedOn w:val="DefaultParagraphFont"/>
    <w:uiPriority w:val="99"/>
    <w:semiHidden/>
    <w:rsid w:val="00D35C4E"/>
    <w:rPr>
      <w:rFonts w:cs="Times New Roman"/>
      <w:color w:val="800080"/>
      <w:u w:val="single"/>
    </w:rPr>
  </w:style>
  <w:style w:type="paragraph" w:customStyle="1" w:styleId="p11">
    <w:name w:val="p11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">
    <w:name w:val="p12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">
    <w:name w:val="ft6"/>
    <w:uiPriority w:val="99"/>
    <w:rsid w:val="004A0133"/>
  </w:style>
  <w:style w:type="paragraph" w:customStyle="1" w:styleId="p13">
    <w:name w:val="p13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">
    <w:name w:val="p14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">
    <w:name w:val="p15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">
    <w:name w:val="ft3"/>
    <w:uiPriority w:val="99"/>
    <w:rsid w:val="004A0133"/>
  </w:style>
  <w:style w:type="character" w:customStyle="1" w:styleId="ft7">
    <w:name w:val="ft7"/>
    <w:uiPriority w:val="99"/>
    <w:rsid w:val="004A0133"/>
  </w:style>
  <w:style w:type="paragraph" w:customStyle="1" w:styleId="p17">
    <w:name w:val="p17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">
    <w:name w:val="p20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">
    <w:name w:val="p21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uiPriority w:val="99"/>
    <w:rsid w:val="004A0133"/>
  </w:style>
  <w:style w:type="character" w:customStyle="1" w:styleId="ft10">
    <w:name w:val="ft10"/>
    <w:uiPriority w:val="99"/>
    <w:rsid w:val="004A0133"/>
  </w:style>
  <w:style w:type="paragraph" w:customStyle="1" w:styleId="p25">
    <w:name w:val="p25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">
    <w:name w:val="p27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">
    <w:name w:val="ft8"/>
    <w:uiPriority w:val="99"/>
    <w:rsid w:val="004A0133"/>
  </w:style>
  <w:style w:type="numbering" w:customStyle="1" w:styleId="1">
    <w:name w:val="Стиль1"/>
    <w:rsid w:val="00146EA9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8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448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997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2450">
              <w:marLeft w:val="4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8245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9978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8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8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4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24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znanium.com/catalog/product/492527" TargetMode="External"/><Relationship Id="rId18" Type="http://schemas.openxmlformats.org/officeDocument/2006/relationships/hyperlink" Target="http://www.magtu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znanium.com/catalog/product/988422" TargetMode="External"/><Relationship Id="rId17" Type="http://schemas.openxmlformats.org/officeDocument/2006/relationships/hyperlink" Target="http://www.creditural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mk.ru" TargetMode="External"/><Relationship Id="rId20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3" Type="http://schemas.openxmlformats.org/officeDocument/2006/relationships/hyperlink" Target="http://graphics.cs.msu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1035160" TargetMode="External"/><Relationship Id="rId22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18</Pages>
  <Words>4238</Words>
  <Characters>24157</Characters>
  <Application>Microsoft Office Outlook</Application>
  <DocSecurity>0</DocSecurity>
  <Lines>0</Lines>
  <Paragraphs>0</Paragraphs>
  <ScaleCrop>false</ScaleCrop>
  <Company>Ривенделл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5</cp:revision>
  <cp:lastPrinted>2018-05-21T06:19:00Z</cp:lastPrinted>
  <dcterms:created xsi:type="dcterms:W3CDTF">2018-10-12T08:50:00Z</dcterms:created>
  <dcterms:modified xsi:type="dcterms:W3CDTF">2020-11-08T06:28:00Z</dcterms:modified>
</cp:coreProperties>
</file>