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274" w:rsidRPr="00C17915" w:rsidRDefault="009B3274" w:rsidP="00B946DB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5pt;height:640.5pt;visibility:visible">
            <v:imagedata r:id="rId7" o:title=""/>
          </v:shape>
        </w:pict>
      </w:r>
    </w:p>
    <w:p w:rsidR="009B3274" w:rsidRPr="00C17915" w:rsidRDefault="009B3274" w:rsidP="00B946DB">
      <w:pPr>
        <w:ind w:firstLine="0"/>
        <w:jc w:val="center"/>
      </w:pPr>
      <w:r w:rsidRPr="00C17915">
        <w:rPr>
          <w:rStyle w:val="FontStyle16"/>
          <w:b w:val="0"/>
          <w:sz w:val="24"/>
          <w:szCs w:val="24"/>
        </w:rPr>
        <w:br w:type="page"/>
      </w:r>
      <w:r>
        <w:rPr>
          <w:noProof/>
        </w:rPr>
        <w:pict>
          <v:shape id="Рисунок 2" o:spid="_x0000_i1026" type="#_x0000_t75" style="width:442.5pt;height:640.5pt;visibility:visible">
            <v:imagedata r:id="rId8" o:title=""/>
          </v:shape>
        </w:pict>
      </w:r>
    </w:p>
    <w:p w:rsidR="009B3274" w:rsidRPr="00C17915" w:rsidRDefault="009B3274" w:rsidP="00D76E99">
      <w:pPr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>
        <w:pict>
          <v:shape id="_x0000_i1027" type="#_x0000_t75" style="width:464.25pt;height:480pt">
            <v:imagedata r:id="rId9" o:title="" croptop="2958f" cropbottom="31403f" cropleft="12015f" cropright="2700f"/>
          </v:shape>
        </w:pict>
      </w:r>
      <w:r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Pr="00C17915">
        <w:rPr>
          <w:rStyle w:val="FontStyle16"/>
          <w:bCs w:val="0"/>
          <w:sz w:val="24"/>
          <w:szCs w:val="24"/>
        </w:rPr>
        <w:br w:type="page"/>
        <w:t>1 Цели освоения дисциплины (модуля)</w:t>
      </w:r>
    </w:p>
    <w:p w:rsidR="009B3274" w:rsidRDefault="009B3274" w:rsidP="009F3B57">
      <w:r w:rsidRPr="00BC7A87">
        <w:t xml:space="preserve">Целями освоения дисциплины «Методы </w:t>
      </w:r>
      <w:r>
        <w:t>анализа</w:t>
      </w:r>
      <w:r w:rsidRPr="00BC7A87">
        <w:t xml:space="preserve"> </w:t>
      </w:r>
      <w:r>
        <w:t>информации» являю</w:t>
      </w:r>
      <w:r w:rsidRPr="00BC7A87">
        <w:t>тся</w:t>
      </w:r>
      <w:r>
        <w:t>:</w:t>
      </w:r>
    </w:p>
    <w:p w:rsidR="009B3274" w:rsidRDefault="009B3274" w:rsidP="009F3B57">
      <w:pPr>
        <w:numPr>
          <w:ilvl w:val="0"/>
          <w:numId w:val="4"/>
        </w:numPr>
      </w:pPr>
      <w:r>
        <w:t xml:space="preserve"> </w:t>
      </w:r>
      <w:r w:rsidRPr="00BC7A87">
        <w:t xml:space="preserve">формирование у студентов понимания </w:t>
      </w:r>
      <w:r>
        <w:t>современной методологии интеллектуального анализа информации;</w:t>
      </w:r>
    </w:p>
    <w:p w:rsidR="009B3274" w:rsidRDefault="009B3274" w:rsidP="009F3B57">
      <w:pPr>
        <w:numPr>
          <w:ilvl w:val="0"/>
          <w:numId w:val="4"/>
        </w:numPr>
      </w:pPr>
      <w:r>
        <w:t>формирование у студентов умения применять  современные нечеткологические и не</w:t>
      </w:r>
      <w:r>
        <w:t>й</w:t>
      </w:r>
      <w:r>
        <w:t>росетевые методы;</w:t>
      </w:r>
    </w:p>
    <w:p w:rsidR="009B3274" w:rsidRDefault="009B3274" w:rsidP="009F3B57">
      <w:pPr>
        <w:numPr>
          <w:ilvl w:val="0"/>
          <w:numId w:val="4"/>
        </w:numPr>
      </w:pPr>
      <w:r>
        <w:t>формирование у студентов навыков осознанного выбора и эффективного применения современных программных средств.</w:t>
      </w:r>
    </w:p>
    <w:p w:rsidR="009B3274" w:rsidRDefault="009B3274" w:rsidP="009F3B57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Для достижения поставленных целей в курсе </w:t>
      </w:r>
      <w:r w:rsidRPr="00C17915">
        <w:rPr>
          <w:rStyle w:val="FontStyle16"/>
          <w:b w:val="0"/>
          <w:sz w:val="24"/>
          <w:szCs w:val="24"/>
        </w:rPr>
        <w:t>«</w:t>
      </w:r>
      <w:r w:rsidRPr="00BC7A87">
        <w:t xml:space="preserve">Методы </w:t>
      </w:r>
      <w:r>
        <w:t>анализа информации</w:t>
      </w:r>
      <w:r w:rsidRPr="00C17915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 xml:space="preserve"> решаются задачи:</w:t>
      </w:r>
    </w:p>
    <w:p w:rsidR="009B3274" w:rsidRDefault="009B3274" w:rsidP="009F3B57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изучение методологических основ анализа информации;</w:t>
      </w:r>
    </w:p>
    <w:p w:rsidR="009B3274" w:rsidRPr="00AD047D" w:rsidRDefault="009B3274" w:rsidP="009F3B57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изучение алгоритмических основ анализа информации</w:t>
      </w:r>
      <w:r w:rsidRPr="00AD047D">
        <w:rPr>
          <w:rStyle w:val="FontStyle16"/>
          <w:b w:val="0"/>
          <w:sz w:val="24"/>
          <w:szCs w:val="24"/>
        </w:rPr>
        <w:t>;</w:t>
      </w:r>
    </w:p>
    <w:p w:rsidR="009B3274" w:rsidRPr="002F220D" w:rsidRDefault="009B3274" w:rsidP="009F3B57">
      <w:pPr>
        <w:numPr>
          <w:ilvl w:val="0"/>
          <w:numId w:val="4"/>
        </w:numPr>
        <w:jc w:val="left"/>
        <w:rPr>
          <w:rStyle w:val="FontStyle16"/>
          <w:b w:val="0"/>
          <w:bCs w:val="0"/>
          <w:sz w:val="24"/>
          <w:szCs w:val="24"/>
        </w:rPr>
      </w:pPr>
      <w:r w:rsidRPr="002F220D">
        <w:rPr>
          <w:rStyle w:val="FontStyle16"/>
          <w:b w:val="0"/>
          <w:sz w:val="24"/>
          <w:szCs w:val="24"/>
        </w:rPr>
        <w:t>освоение современного программного обеспечения, реализующего методы</w:t>
      </w:r>
      <w:r>
        <w:rPr>
          <w:rStyle w:val="FontStyle16"/>
          <w:b w:val="0"/>
          <w:sz w:val="24"/>
          <w:szCs w:val="24"/>
        </w:rPr>
        <w:t xml:space="preserve"> анализа </w:t>
      </w:r>
      <w:r w:rsidRPr="002F220D">
        <w:rPr>
          <w:rStyle w:val="FontStyle16"/>
          <w:b w:val="0"/>
          <w:sz w:val="24"/>
          <w:szCs w:val="24"/>
        </w:rPr>
        <w:t>и</w:t>
      </w:r>
      <w:r w:rsidRPr="002F220D">
        <w:rPr>
          <w:rStyle w:val="FontStyle16"/>
          <w:b w:val="0"/>
          <w:sz w:val="24"/>
          <w:szCs w:val="24"/>
        </w:rPr>
        <w:t>н</w:t>
      </w:r>
      <w:r w:rsidRPr="002F220D">
        <w:rPr>
          <w:rStyle w:val="FontStyle16"/>
          <w:b w:val="0"/>
          <w:sz w:val="24"/>
          <w:szCs w:val="24"/>
        </w:rPr>
        <w:t>формации.</w:t>
      </w:r>
    </w:p>
    <w:p w:rsidR="009B3274" w:rsidRPr="002F220D" w:rsidRDefault="009B3274" w:rsidP="002F220D">
      <w:pPr>
        <w:pStyle w:val="Heading1"/>
        <w:jc w:val="left"/>
        <w:rPr>
          <w:rStyle w:val="FontStyle21"/>
          <w:sz w:val="24"/>
          <w:szCs w:val="24"/>
        </w:rPr>
      </w:pPr>
      <w:r w:rsidRPr="002F220D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2F220D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9B3274" w:rsidRDefault="009B3274" w:rsidP="00A941B1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 w:rsidRPr="00BC7A87">
        <w:t xml:space="preserve">Методы </w:t>
      </w:r>
      <w:r>
        <w:t>анализа</w:t>
      </w:r>
      <w:r w:rsidRPr="00BC7A87">
        <w:t xml:space="preserve"> </w:t>
      </w:r>
      <w:r>
        <w:t>информации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Pr="00893D2F">
        <w:rPr>
          <w:rStyle w:val="FontStyle16"/>
          <w:b w:val="0"/>
          <w:sz w:val="24"/>
          <w:szCs w:val="24"/>
        </w:rPr>
        <w:t>вариативную часть блока 1 обр</w:t>
      </w:r>
      <w:r w:rsidRPr="00893D2F">
        <w:rPr>
          <w:rStyle w:val="FontStyle16"/>
          <w:b w:val="0"/>
          <w:sz w:val="24"/>
          <w:szCs w:val="24"/>
        </w:rPr>
        <w:t>а</w:t>
      </w:r>
      <w:r w:rsidRPr="00893D2F">
        <w:rPr>
          <w:rStyle w:val="FontStyle16"/>
          <w:b w:val="0"/>
          <w:sz w:val="24"/>
          <w:szCs w:val="24"/>
        </w:rPr>
        <w:t>зовательной программы.</w:t>
      </w:r>
    </w:p>
    <w:p w:rsidR="009B3274" w:rsidRDefault="009B3274" w:rsidP="00A941B1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>
        <w:rPr>
          <w:rStyle w:val="FontStyle16"/>
          <w:b w:val="0"/>
          <w:sz w:val="24"/>
          <w:szCs w:val="24"/>
        </w:rPr>
        <w:t>следующих дисциплин:</w:t>
      </w:r>
    </w:p>
    <w:p w:rsidR="009B3274" w:rsidRDefault="009B3274" w:rsidP="00A941B1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философии (базовая часть блока 1 образовательной программы). Знания, полученные при изучении данной дисциплины, позволят обучающимся освоить основы эпистем</w:t>
      </w:r>
      <w:r>
        <w:rPr>
          <w:rStyle w:val="FontStyle16"/>
          <w:b w:val="0"/>
          <w:sz w:val="24"/>
          <w:szCs w:val="24"/>
        </w:rPr>
        <w:t>о</w:t>
      </w:r>
      <w:r>
        <w:rPr>
          <w:rStyle w:val="FontStyle16"/>
          <w:b w:val="0"/>
          <w:sz w:val="24"/>
          <w:szCs w:val="24"/>
        </w:rPr>
        <w:t>логии, необходимые для понимания методологии анализа информации;</w:t>
      </w:r>
    </w:p>
    <w:p w:rsidR="009B3274" w:rsidRDefault="009B3274" w:rsidP="00A941B1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математики (базовая часть блока 1 образовательной программы). Знания, умения и вл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>дения, полученные при изучении данной дисциплины, позволят обучающимся освоить математический аппарат методов анализа информации;</w:t>
      </w:r>
    </w:p>
    <w:p w:rsidR="009B3274" w:rsidRDefault="009B3274" w:rsidP="00A941B1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информатики (базовая часть блока 1 образовательной программы). Знания, умения и владения, полученные при изучении данной дисциплины, являются основой для осво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>ния средств обработки информации в соответствии с методологией анализа  информ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>ции;</w:t>
      </w:r>
    </w:p>
    <w:p w:rsidR="009B3274" w:rsidRPr="00C17915" w:rsidRDefault="009B3274" w:rsidP="00A941B1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прикладного программирования (базовая часть блока 1 образовательной программы). Знания, умения и владения, полученные при изучении данной дисциплины, являются основой для освоения методологии разработки программ в области анализа информ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>ции.</w:t>
      </w:r>
    </w:p>
    <w:p w:rsidR="009B3274" w:rsidRDefault="009B3274" w:rsidP="00A941B1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</w:t>
      </w:r>
      <w:r w:rsidRPr="00C17915">
        <w:rPr>
          <w:rStyle w:val="FontStyle16"/>
          <w:b w:val="0"/>
          <w:sz w:val="24"/>
          <w:szCs w:val="24"/>
        </w:rPr>
        <w:t>б</w:t>
      </w:r>
      <w:r w:rsidRPr="00C17915">
        <w:rPr>
          <w:rStyle w:val="FontStyle16"/>
          <w:b w:val="0"/>
          <w:sz w:val="24"/>
          <w:szCs w:val="24"/>
        </w:rPr>
        <w:t xml:space="preserve">ходимы </w:t>
      </w:r>
      <w:r>
        <w:rPr>
          <w:rStyle w:val="FontStyle16"/>
          <w:b w:val="0"/>
          <w:sz w:val="24"/>
          <w:szCs w:val="24"/>
        </w:rPr>
        <w:t>для выполнения выпускной квалификационной работы.</w:t>
      </w:r>
    </w:p>
    <w:p w:rsidR="009B3274" w:rsidRPr="00C17915" w:rsidRDefault="009B3274" w:rsidP="0079022C">
      <w:pPr>
        <w:pStyle w:val="Heading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9B3274" w:rsidRPr="00C17915" w:rsidRDefault="009B327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>
        <w:rPr>
          <w:rStyle w:val="FontStyle16"/>
          <w:b w:val="0"/>
          <w:sz w:val="24"/>
          <w:szCs w:val="24"/>
        </w:rPr>
        <w:t>«Методы анализа информации»</w:t>
      </w:r>
      <w:r w:rsidRPr="00C17915">
        <w:rPr>
          <w:rStyle w:val="FontStyle16"/>
          <w:b w:val="0"/>
          <w:sz w:val="24"/>
          <w:szCs w:val="24"/>
        </w:rPr>
        <w:t xml:space="preserve"> обуча</w:t>
      </w:r>
      <w:r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753"/>
        <w:gridCol w:w="8187"/>
      </w:tblGrid>
      <w:tr w:rsidR="009B3274" w:rsidRPr="00C640B4" w:rsidTr="000D0C4E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B3274" w:rsidRPr="00C640B4" w:rsidRDefault="009B3274" w:rsidP="000D0C4E">
            <w:pPr>
              <w:ind w:firstLine="0"/>
              <w:jc w:val="center"/>
              <w:rPr>
                <w:highlight w:val="yellow"/>
              </w:rPr>
            </w:pPr>
            <w:r w:rsidRPr="00956B76">
              <w:t xml:space="preserve">Структурный </w:t>
            </w:r>
            <w:r w:rsidRPr="00956B76">
              <w:br/>
              <w:t xml:space="preserve">элемент </w:t>
            </w:r>
            <w:r w:rsidRPr="00956B7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B3274" w:rsidRPr="00C0651F" w:rsidRDefault="009B3274" w:rsidP="000D0C4E">
            <w:pPr>
              <w:ind w:firstLine="0"/>
              <w:jc w:val="center"/>
              <w:rPr>
                <w:highlight w:val="yellow"/>
              </w:rPr>
            </w:pPr>
            <w:r w:rsidRPr="00C0651F">
              <w:rPr>
                <w:bCs/>
              </w:rPr>
              <w:t xml:space="preserve">Планируемые результаты обучения </w:t>
            </w:r>
          </w:p>
        </w:tc>
      </w:tr>
      <w:tr w:rsidR="009B3274" w:rsidRPr="00C640B4" w:rsidTr="000D0C4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3274" w:rsidRPr="00D94D3D" w:rsidRDefault="009B3274" w:rsidP="000D0C4E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B51DAA">
              <w:t>ПК-3</w:t>
            </w:r>
            <w:r>
              <w:t>. Обладает с</w:t>
            </w:r>
            <w:r w:rsidRPr="00B51DAA">
              <w:t>пособность</w:t>
            </w:r>
            <w:r>
              <w:t>ю</w:t>
            </w:r>
            <w:r w:rsidRPr="00B51DAA">
              <w:t xml:space="preserve"> обосновывать принимаемые проектные решения, осуществлять постановку и выполнять эксперименты по проверке их корректности и эффективности</w:t>
            </w:r>
            <w:r>
              <w:t>.</w:t>
            </w:r>
          </w:p>
        </w:tc>
      </w:tr>
      <w:tr w:rsidR="009B3274" w:rsidRPr="00C640B4" w:rsidTr="000D0C4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3274" w:rsidRPr="00C640B4" w:rsidRDefault="009B3274" w:rsidP="000D0C4E">
            <w:pPr>
              <w:ind w:firstLine="0"/>
              <w:jc w:val="left"/>
              <w:rPr>
                <w:highlight w:val="yellow"/>
              </w:rPr>
            </w:pPr>
            <w:r w:rsidRPr="00CF5E64">
              <w:t>З</w:t>
            </w:r>
            <w:r>
              <w:t>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3274" w:rsidRDefault="009B3274" w:rsidP="000D0C4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методологию формальной постановки задачи анализа информации;</w:t>
            </w:r>
          </w:p>
          <w:p w:rsidR="009B3274" w:rsidRDefault="009B3274" w:rsidP="000D0C4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методологию анализа и оценки влияния  контекста, в котором сформир</w:t>
            </w:r>
            <w:r>
              <w:t>о</w:t>
            </w:r>
            <w:r>
              <w:t>вана информация;</w:t>
            </w:r>
          </w:p>
          <w:p w:rsidR="009B3274" w:rsidRPr="00B51DAA" w:rsidRDefault="009B3274" w:rsidP="000D0C4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методологию анализа и оценки влияния контекста, в котором функцион</w:t>
            </w:r>
            <w:r>
              <w:t>и</w:t>
            </w:r>
            <w:r>
              <w:t>рует информация.</w:t>
            </w:r>
          </w:p>
        </w:tc>
      </w:tr>
      <w:tr w:rsidR="009B3274" w:rsidRPr="00C640B4" w:rsidTr="000D0C4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3274" w:rsidRPr="00C640B4" w:rsidRDefault="009B3274" w:rsidP="000D0C4E">
            <w:pPr>
              <w:ind w:firstLine="0"/>
              <w:jc w:val="left"/>
              <w:rPr>
                <w:highlight w:val="yellow"/>
              </w:rPr>
            </w:pPr>
            <w:r w:rsidRPr="005D7A6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3274" w:rsidRDefault="009B3274" w:rsidP="000D0C4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 xml:space="preserve">выбирать концепцию построения модели интеллектуальной системы </w:t>
            </w:r>
            <w:r>
              <w:t>ан</w:t>
            </w:r>
            <w:r>
              <w:t>а</w:t>
            </w:r>
            <w:r>
              <w:t>лиза информации</w:t>
            </w:r>
            <w:r w:rsidRPr="00B51DAA">
              <w:t>, соответствующую поставленной прикладной задаче;</w:t>
            </w:r>
          </w:p>
          <w:p w:rsidR="009B3274" w:rsidRPr="00B51DAA" w:rsidRDefault="009B3274" w:rsidP="000D0C4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 xml:space="preserve">выбирать алгоритмы верификации функционирования моделей </w:t>
            </w:r>
            <w:r>
              <w:t>анализа информации.</w:t>
            </w:r>
          </w:p>
        </w:tc>
      </w:tr>
      <w:tr w:rsidR="009B3274" w:rsidRPr="00C640B4" w:rsidTr="000D0C4E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3274" w:rsidRPr="00C640B4" w:rsidRDefault="009B3274" w:rsidP="000D0C4E">
            <w:pPr>
              <w:ind w:firstLine="0"/>
              <w:jc w:val="left"/>
              <w:rPr>
                <w:highlight w:val="yellow"/>
              </w:rPr>
            </w:pPr>
            <w:r w:rsidRPr="009147A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3274" w:rsidRDefault="009B3274" w:rsidP="000D0C4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навыками </w:t>
            </w:r>
            <w:r w:rsidRPr="00B51DAA">
              <w:t>применения программного обеспечения интеллектуальных си</w:t>
            </w:r>
            <w:r w:rsidRPr="00B51DAA">
              <w:t>с</w:t>
            </w:r>
            <w:r w:rsidRPr="00B51DAA">
              <w:t xml:space="preserve">тем для разработки </w:t>
            </w:r>
            <w:r>
              <w:t>средств анализа информации;</w:t>
            </w:r>
          </w:p>
          <w:p w:rsidR="009B3274" w:rsidRDefault="009B3274" w:rsidP="000D0C4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навыками </w:t>
            </w:r>
            <w:r w:rsidRPr="00B51DAA">
              <w:t>осуществления настройки и верификации программного обе</w:t>
            </w:r>
            <w:r w:rsidRPr="00B51DAA">
              <w:t>с</w:t>
            </w:r>
            <w:r w:rsidRPr="00B51DAA">
              <w:t>печения интеллектуальных систем для разработки и функционирования и</w:t>
            </w:r>
            <w:r w:rsidRPr="00B51DAA">
              <w:t>н</w:t>
            </w:r>
            <w:r w:rsidRPr="00B51DAA">
              <w:t>теллектуальных моделей</w:t>
            </w:r>
            <w:r>
              <w:t xml:space="preserve"> анализа информации</w:t>
            </w:r>
            <w:r w:rsidRPr="00B51DAA">
              <w:t xml:space="preserve">; </w:t>
            </w:r>
          </w:p>
          <w:p w:rsidR="009B3274" w:rsidRPr="00B51DAA" w:rsidRDefault="009B3274" w:rsidP="000D0C4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навыками </w:t>
            </w:r>
            <w:r w:rsidRPr="00B51DAA">
              <w:t>осуществления модификации программного обеспечения и</w:t>
            </w:r>
            <w:r w:rsidRPr="00B51DAA">
              <w:t>н</w:t>
            </w:r>
            <w:r w:rsidRPr="00B51DAA">
              <w:t>теллектуальных систем для разработки и функционирования интеллектуал</w:t>
            </w:r>
            <w:r w:rsidRPr="00B51DAA">
              <w:t>ь</w:t>
            </w:r>
            <w:r w:rsidRPr="00B51DAA">
              <w:t>ных моделей</w:t>
            </w:r>
            <w:r>
              <w:t xml:space="preserve"> анализа информации</w:t>
            </w:r>
            <w:r w:rsidRPr="00B51DAA">
              <w:t>.</w:t>
            </w:r>
          </w:p>
        </w:tc>
      </w:tr>
      <w:tr w:rsidR="009B3274" w:rsidRPr="00C640B4" w:rsidTr="000D0C4E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B3274" w:rsidRPr="00C0651F" w:rsidRDefault="009B3274" w:rsidP="000D0C4E">
            <w:pPr>
              <w:pStyle w:val="BodyText2"/>
              <w:tabs>
                <w:tab w:val="left" w:pos="356"/>
                <w:tab w:val="left" w:pos="851"/>
              </w:tabs>
              <w:spacing w:after="0" w:line="240" w:lineRule="auto"/>
              <w:rPr>
                <w:bCs/>
              </w:rPr>
            </w:pPr>
            <w:r>
              <w:rPr>
                <w:bCs/>
              </w:rPr>
              <w:t>ДПК-1. И</w:t>
            </w:r>
            <w:r w:rsidRPr="00CE2FC2">
              <w:rPr>
                <w:bCs/>
              </w:rPr>
              <w:t>спользует основные законы естественнонаучных дисциплин в профессиональной деятельности, применяет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9B3274" w:rsidRPr="00C640B4" w:rsidTr="000D0C4E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3274" w:rsidRPr="00C640B4" w:rsidRDefault="009B3274" w:rsidP="000D0C4E">
            <w:pPr>
              <w:ind w:firstLine="0"/>
              <w:jc w:val="left"/>
              <w:rPr>
                <w:highlight w:val="yellow"/>
              </w:rPr>
            </w:pPr>
            <w:r w:rsidRPr="00CF5E64">
              <w:t>З</w:t>
            </w:r>
            <w:r>
              <w:t>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3274" w:rsidRDefault="009B3274" w:rsidP="000D0C4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основные принципы синтаксического анализа текста;</w:t>
            </w:r>
          </w:p>
          <w:p w:rsidR="009B3274" w:rsidRDefault="009B3274" w:rsidP="000D0C4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основные принципы семантического анализа текста;</w:t>
            </w:r>
          </w:p>
          <w:p w:rsidR="009B3274" w:rsidRDefault="009B3274" w:rsidP="000D0C4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методологию определения частотных характеристик текста;</w:t>
            </w:r>
          </w:p>
          <w:p w:rsidR="009B3274" w:rsidRDefault="009B3274" w:rsidP="000D0C4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принципы нечеткологической классификации больших массивов разн</w:t>
            </w:r>
            <w:r>
              <w:t>о</w:t>
            </w:r>
            <w:r>
              <w:t>типной информации;</w:t>
            </w:r>
          </w:p>
          <w:p w:rsidR="009B3274" w:rsidRPr="00B51DAA" w:rsidRDefault="009B3274" w:rsidP="000D0C4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принципы нейросетевой классификации больших массивов информации.</w:t>
            </w:r>
          </w:p>
        </w:tc>
      </w:tr>
      <w:tr w:rsidR="009B3274" w:rsidRPr="00C640B4" w:rsidTr="000D0C4E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3274" w:rsidRPr="00C640B4" w:rsidRDefault="009B3274" w:rsidP="000D0C4E">
            <w:pPr>
              <w:ind w:firstLine="0"/>
              <w:jc w:val="left"/>
              <w:rPr>
                <w:highlight w:val="yellow"/>
              </w:rPr>
            </w:pPr>
            <w:r w:rsidRPr="005D7A6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3274" w:rsidRDefault="009B3274" w:rsidP="000D0C4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осуществлять синхронно семантический и синтаксический анализ те</w:t>
            </w:r>
            <w:r>
              <w:t>к</w:t>
            </w:r>
            <w:r>
              <w:t>стов;</w:t>
            </w:r>
          </w:p>
          <w:p w:rsidR="009B3274" w:rsidRDefault="009B3274" w:rsidP="000D0C4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производить построение репрезентативных выборок для обучения нейр</w:t>
            </w:r>
            <w:r>
              <w:t>о</w:t>
            </w:r>
            <w:r>
              <w:t>сетевых алгоритмов анализа больших массивов информации;</w:t>
            </w:r>
          </w:p>
          <w:p w:rsidR="009B3274" w:rsidRPr="00B51DAA" w:rsidRDefault="009B3274" w:rsidP="000D0C4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производить построение функций принадлежности для проведения нече</w:t>
            </w:r>
            <w:r>
              <w:t>т</w:t>
            </w:r>
            <w:r>
              <w:t>кой и нейронечеткой классификации больших массивов информации.</w:t>
            </w:r>
          </w:p>
        </w:tc>
      </w:tr>
      <w:tr w:rsidR="009B3274" w:rsidRPr="00C640B4" w:rsidTr="000D0C4E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3274" w:rsidRPr="00C640B4" w:rsidRDefault="009B3274" w:rsidP="000D0C4E">
            <w:pPr>
              <w:ind w:firstLine="0"/>
              <w:jc w:val="left"/>
              <w:rPr>
                <w:highlight w:val="yellow"/>
              </w:rPr>
            </w:pPr>
            <w:r w:rsidRPr="009147A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3274" w:rsidRDefault="009B3274" w:rsidP="000D0C4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навыками применения современных программных средств для семант</w:t>
            </w:r>
            <w:r>
              <w:t>и</w:t>
            </w:r>
            <w:r>
              <w:t>ческого и синтаксического анализа текста;</w:t>
            </w:r>
          </w:p>
          <w:p w:rsidR="009B3274" w:rsidRDefault="009B3274" w:rsidP="000D0C4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навыками выбора архитектуры нейронных сетей, предназначенных для анализа больших массивов информации;</w:t>
            </w:r>
          </w:p>
          <w:p w:rsidR="009B3274" w:rsidRPr="00B51DAA" w:rsidRDefault="009B3274" w:rsidP="000D0C4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навыками доработки и настройки программных средств в соответствии со спецификой подлежащей обработке информации</w:t>
            </w:r>
          </w:p>
        </w:tc>
      </w:tr>
    </w:tbl>
    <w:p w:rsidR="009B3274" w:rsidRDefault="009B327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B3274" w:rsidRDefault="009B327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B3274" w:rsidRDefault="009B327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B3274" w:rsidRDefault="009B327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B3274" w:rsidRDefault="009B3274" w:rsidP="00D21C33">
      <w:pPr>
        <w:pStyle w:val="Heading1"/>
        <w:rPr>
          <w:rStyle w:val="FontStyle18"/>
          <w:b/>
          <w:sz w:val="24"/>
          <w:szCs w:val="24"/>
        </w:rPr>
      </w:pPr>
    </w:p>
    <w:p w:rsidR="009B3274" w:rsidRPr="00951970" w:rsidRDefault="009B3274" w:rsidP="00951970">
      <w:pPr>
        <w:sectPr w:rsidR="009B3274" w:rsidRPr="00951970" w:rsidSect="004B7A47">
          <w:footerReference w:type="even" r:id="rId10"/>
          <w:footerReference w:type="default" r:id="rId11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9B3274" w:rsidRPr="002009E0" w:rsidRDefault="009B3274" w:rsidP="00D21C33">
      <w:pPr>
        <w:pStyle w:val="Heading1"/>
        <w:rPr>
          <w:rStyle w:val="FontStyle18"/>
          <w:b/>
          <w:i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t>4 Структура и содержание дисциплины (модуля)</w:t>
      </w:r>
    </w:p>
    <w:p w:rsidR="009B3274" w:rsidRDefault="009B327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>
        <w:rPr>
          <w:rStyle w:val="FontStyle18"/>
          <w:b w:val="0"/>
          <w:sz w:val="24"/>
          <w:szCs w:val="24"/>
        </w:rPr>
        <w:t xml:space="preserve">ет 4 зачетные </w:t>
      </w:r>
      <w:r w:rsidRPr="00C17915">
        <w:rPr>
          <w:rStyle w:val="FontStyle18"/>
          <w:b w:val="0"/>
          <w:sz w:val="24"/>
          <w:szCs w:val="24"/>
        </w:rPr>
        <w:t>единиц</w:t>
      </w:r>
      <w:r>
        <w:rPr>
          <w:rStyle w:val="FontStyle18"/>
          <w:b w:val="0"/>
          <w:sz w:val="24"/>
          <w:szCs w:val="24"/>
        </w:rPr>
        <w:t>ы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144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Pr="001E4D7E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</w:t>
      </w:r>
      <w:r>
        <w:rPr>
          <w:rStyle w:val="FontStyle18"/>
          <w:b w:val="0"/>
          <w:sz w:val="24"/>
          <w:szCs w:val="24"/>
        </w:rPr>
        <w:t>а,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9B3274" w:rsidRDefault="009B3274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E4D7E">
        <w:rPr>
          <w:rStyle w:val="FontStyle18"/>
          <w:b w:val="0"/>
          <w:sz w:val="24"/>
          <w:szCs w:val="24"/>
        </w:rPr>
        <w:t>–</w:t>
      </w:r>
      <w:r w:rsidRPr="001E4D7E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55</w:t>
      </w:r>
      <w:r w:rsidRPr="001E4D7E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:</w:t>
      </w:r>
    </w:p>
    <w:p w:rsidR="009B3274" w:rsidRPr="003267AD" w:rsidRDefault="009B3274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highlight w:val="yellow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аудиторная – 54</w:t>
      </w:r>
      <w:r w:rsidRPr="001E4D7E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Pr="001E4D7E">
        <w:rPr>
          <w:rStyle w:val="FontStyle18"/>
          <w:b w:val="0"/>
          <w:sz w:val="24"/>
          <w:szCs w:val="24"/>
        </w:rPr>
        <w:t>;</w:t>
      </w:r>
    </w:p>
    <w:p w:rsidR="009B3274" w:rsidRPr="00413804" w:rsidRDefault="009B3274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внеаудиторная – 1</w:t>
      </w:r>
      <w:r w:rsidRPr="00413804">
        <w:rPr>
          <w:rStyle w:val="FontStyle18"/>
          <w:b w:val="0"/>
          <w:sz w:val="24"/>
          <w:szCs w:val="24"/>
        </w:rPr>
        <w:t xml:space="preserve"> акад. час </w:t>
      </w:r>
    </w:p>
    <w:p w:rsidR="009B3274" w:rsidRPr="00C17915" w:rsidRDefault="009B3274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13804">
        <w:rPr>
          <w:rStyle w:val="FontStyle18"/>
          <w:b w:val="0"/>
          <w:sz w:val="24"/>
          <w:szCs w:val="24"/>
        </w:rPr>
        <w:t>–</w:t>
      </w:r>
      <w:r w:rsidRPr="00413804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89</w:t>
      </w:r>
      <w:r w:rsidRPr="00413804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84"/>
        <w:gridCol w:w="571"/>
        <w:gridCol w:w="597"/>
        <w:gridCol w:w="815"/>
        <w:gridCol w:w="688"/>
        <w:gridCol w:w="1032"/>
        <w:gridCol w:w="3378"/>
        <w:gridCol w:w="3062"/>
        <w:gridCol w:w="1159"/>
      </w:tblGrid>
      <w:tr w:rsidR="009B3274" w:rsidRPr="00595626" w:rsidTr="001E213C">
        <w:trPr>
          <w:cantSplit/>
          <w:trHeight w:val="1156"/>
          <w:tblHeader/>
        </w:trPr>
        <w:tc>
          <w:tcPr>
            <w:tcW w:w="1420" w:type="pct"/>
            <w:vMerge w:val="restart"/>
            <w:vAlign w:val="center"/>
          </w:tcPr>
          <w:p w:rsidR="009B3274" w:rsidRPr="00595626" w:rsidRDefault="009B3274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95626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9B3274" w:rsidRPr="00595626" w:rsidRDefault="009B3274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95626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9B3274" w:rsidRPr="00595626" w:rsidRDefault="009B3274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95626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65" w:type="pct"/>
            <w:gridSpan w:val="3"/>
            <w:vAlign w:val="center"/>
          </w:tcPr>
          <w:p w:rsidR="009B3274" w:rsidRPr="00595626" w:rsidRDefault="009B3274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59562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59562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59562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7" w:type="pct"/>
            <w:vMerge w:val="restart"/>
            <w:textDirection w:val="btLr"/>
            <w:vAlign w:val="center"/>
          </w:tcPr>
          <w:p w:rsidR="009B3274" w:rsidRPr="00595626" w:rsidRDefault="009B3274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  <w:highlight w:val="yellow"/>
              </w:rPr>
            </w:pPr>
            <w:r w:rsidRPr="00595626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0" w:type="pct"/>
            <w:vMerge w:val="restart"/>
            <w:vAlign w:val="center"/>
          </w:tcPr>
          <w:p w:rsidR="009B3274" w:rsidRPr="00595626" w:rsidRDefault="009B3274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595626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595626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0" w:type="pct"/>
            <w:vMerge w:val="restart"/>
            <w:vAlign w:val="center"/>
          </w:tcPr>
          <w:p w:rsidR="009B3274" w:rsidRPr="00595626" w:rsidRDefault="009B3274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59562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9562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7" w:type="pct"/>
            <w:vMerge w:val="restart"/>
            <w:textDirection w:val="btLr"/>
            <w:vAlign w:val="center"/>
          </w:tcPr>
          <w:p w:rsidR="009B3274" w:rsidRPr="00595626" w:rsidRDefault="009B3274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95626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595626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595626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9B3274" w:rsidRPr="00595626" w:rsidTr="001E213C">
        <w:trPr>
          <w:cantSplit/>
          <w:trHeight w:val="1134"/>
          <w:tblHeader/>
        </w:trPr>
        <w:tc>
          <w:tcPr>
            <w:tcW w:w="1420" w:type="pct"/>
            <w:vMerge/>
          </w:tcPr>
          <w:p w:rsidR="009B3274" w:rsidRPr="00595626" w:rsidRDefault="009B3274" w:rsidP="00624F44">
            <w:pPr>
              <w:pStyle w:val="Style14"/>
              <w:widowControl/>
              <w:jc w:val="center"/>
            </w:pPr>
          </w:p>
        </w:tc>
        <w:tc>
          <w:tcPr>
            <w:tcW w:w="181" w:type="pct"/>
            <w:vMerge/>
          </w:tcPr>
          <w:p w:rsidR="009B3274" w:rsidRPr="00595626" w:rsidRDefault="009B3274" w:rsidP="00624F44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textDirection w:val="btLr"/>
            <w:vAlign w:val="center"/>
          </w:tcPr>
          <w:p w:rsidR="009B3274" w:rsidRPr="00595626" w:rsidRDefault="009B3274" w:rsidP="00066036">
            <w:pPr>
              <w:pStyle w:val="Style14"/>
              <w:widowControl/>
              <w:ind w:firstLine="0"/>
              <w:jc w:val="center"/>
            </w:pPr>
            <w:r w:rsidRPr="00595626">
              <w:t>лекции</w:t>
            </w:r>
          </w:p>
        </w:tc>
        <w:tc>
          <w:tcPr>
            <w:tcW w:w="258" w:type="pct"/>
            <w:textDirection w:val="btLr"/>
            <w:vAlign w:val="center"/>
          </w:tcPr>
          <w:p w:rsidR="009B3274" w:rsidRPr="00595626" w:rsidRDefault="009B3274" w:rsidP="00B01B6B">
            <w:pPr>
              <w:pStyle w:val="Style14"/>
              <w:widowControl/>
              <w:ind w:firstLine="0"/>
              <w:jc w:val="center"/>
            </w:pPr>
            <w:r w:rsidRPr="00595626">
              <w:t>лаборат.</w:t>
            </w:r>
          </w:p>
          <w:p w:rsidR="009B3274" w:rsidRPr="00595626" w:rsidRDefault="009B3274" w:rsidP="00B01B6B">
            <w:pPr>
              <w:pStyle w:val="Style14"/>
              <w:widowControl/>
              <w:ind w:firstLine="0"/>
              <w:jc w:val="center"/>
            </w:pPr>
            <w:r w:rsidRPr="00595626">
              <w:t>занятия</w:t>
            </w:r>
          </w:p>
        </w:tc>
        <w:tc>
          <w:tcPr>
            <w:tcW w:w="218" w:type="pct"/>
            <w:textDirection w:val="btLr"/>
            <w:vAlign w:val="center"/>
          </w:tcPr>
          <w:p w:rsidR="009B3274" w:rsidRPr="00595626" w:rsidRDefault="009B3274" w:rsidP="00B01B6B">
            <w:pPr>
              <w:pStyle w:val="Style14"/>
              <w:widowControl/>
              <w:ind w:firstLine="0"/>
              <w:jc w:val="center"/>
            </w:pPr>
            <w:r w:rsidRPr="00595626">
              <w:t>практич. занятия</w:t>
            </w:r>
          </w:p>
        </w:tc>
        <w:tc>
          <w:tcPr>
            <w:tcW w:w="327" w:type="pct"/>
            <w:vMerge/>
            <w:textDirection w:val="btLr"/>
          </w:tcPr>
          <w:p w:rsidR="009B3274" w:rsidRPr="00595626" w:rsidRDefault="009B3274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0" w:type="pct"/>
            <w:vMerge/>
            <w:textDirection w:val="btLr"/>
          </w:tcPr>
          <w:p w:rsidR="009B3274" w:rsidRPr="00595626" w:rsidRDefault="009B3274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0" w:type="pct"/>
            <w:vMerge/>
            <w:textDirection w:val="btLr"/>
            <w:vAlign w:val="center"/>
          </w:tcPr>
          <w:p w:rsidR="009B3274" w:rsidRPr="00595626" w:rsidRDefault="009B3274" w:rsidP="00624F44">
            <w:pPr>
              <w:pStyle w:val="Style14"/>
              <w:widowControl/>
              <w:jc w:val="center"/>
            </w:pPr>
          </w:p>
        </w:tc>
        <w:tc>
          <w:tcPr>
            <w:tcW w:w="367" w:type="pct"/>
            <w:vMerge/>
            <w:textDirection w:val="btLr"/>
          </w:tcPr>
          <w:p w:rsidR="009B3274" w:rsidRPr="00595626" w:rsidRDefault="009B3274" w:rsidP="00624F44">
            <w:pPr>
              <w:pStyle w:val="Style14"/>
              <w:widowControl/>
              <w:jc w:val="center"/>
            </w:pPr>
          </w:p>
        </w:tc>
      </w:tr>
      <w:tr w:rsidR="009B3274" w:rsidRPr="00595626" w:rsidTr="001E213C">
        <w:trPr>
          <w:trHeight w:val="268"/>
        </w:trPr>
        <w:tc>
          <w:tcPr>
            <w:tcW w:w="1420" w:type="pct"/>
          </w:tcPr>
          <w:p w:rsidR="009B3274" w:rsidRPr="00595626" w:rsidRDefault="009B3274" w:rsidP="00F02582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595626">
              <w:t>1. Раздел 1. Введение в интеллектуальный анализ информации..</w:t>
            </w:r>
          </w:p>
        </w:tc>
        <w:tc>
          <w:tcPr>
            <w:tcW w:w="181" w:type="pct"/>
          </w:tcPr>
          <w:p w:rsidR="009B3274" w:rsidRPr="00595626" w:rsidRDefault="009B3274" w:rsidP="00066036">
            <w:pPr>
              <w:pStyle w:val="Style14"/>
              <w:widowControl/>
              <w:ind w:firstLine="0"/>
              <w:jc w:val="center"/>
            </w:pPr>
            <w:r w:rsidRPr="00595626">
              <w:t>7</w:t>
            </w:r>
          </w:p>
        </w:tc>
        <w:tc>
          <w:tcPr>
            <w:tcW w:w="189" w:type="pct"/>
          </w:tcPr>
          <w:p w:rsidR="009B3274" w:rsidRPr="00595626" w:rsidRDefault="009B327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9B3274" w:rsidRPr="00595626" w:rsidRDefault="009B327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9B3274" w:rsidRPr="00595626" w:rsidRDefault="009B327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9B3274" w:rsidRPr="00595626" w:rsidRDefault="009B3274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0" w:type="pct"/>
          </w:tcPr>
          <w:p w:rsidR="009B3274" w:rsidRPr="00595626" w:rsidRDefault="009B3274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0" w:type="pct"/>
          </w:tcPr>
          <w:p w:rsidR="009B3274" w:rsidRPr="00595626" w:rsidRDefault="009B3274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9B3274" w:rsidRPr="00595626" w:rsidRDefault="009B3274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B3274" w:rsidRPr="00595626" w:rsidTr="001E213C">
        <w:trPr>
          <w:trHeight w:val="422"/>
        </w:trPr>
        <w:tc>
          <w:tcPr>
            <w:tcW w:w="1420" w:type="pct"/>
          </w:tcPr>
          <w:p w:rsidR="009B3274" w:rsidRPr="00595626" w:rsidRDefault="009B3274" w:rsidP="002C167E">
            <w:pPr>
              <w:pStyle w:val="Style14"/>
              <w:widowControl/>
              <w:ind w:firstLine="0"/>
            </w:pPr>
            <w:r w:rsidRPr="00595626">
              <w:t>1.1. Тема. Основы работы с текстовой и</w:t>
            </w:r>
            <w:r w:rsidRPr="00595626">
              <w:t>н</w:t>
            </w:r>
            <w:r w:rsidRPr="00595626">
              <w:t>формацией.</w:t>
            </w:r>
          </w:p>
        </w:tc>
        <w:tc>
          <w:tcPr>
            <w:tcW w:w="181" w:type="pct"/>
          </w:tcPr>
          <w:p w:rsidR="009B3274" w:rsidRPr="00595626" w:rsidRDefault="009B3274" w:rsidP="00866B38">
            <w:pPr>
              <w:pStyle w:val="Style14"/>
              <w:widowControl/>
              <w:ind w:firstLine="0"/>
              <w:jc w:val="center"/>
            </w:pPr>
            <w:r w:rsidRPr="00595626">
              <w:t>7</w:t>
            </w:r>
          </w:p>
        </w:tc>
        <w:tc>
          <w:tcPr>
            <w:tcW w:w="189" w:type="pct"/>
          </w:tcPr>
          <w:p w:rsidR="009B3274" w:rsidRPr="00595626" w:rsidRDefault="009B3274" w:rsidP="00866B38">
            <w:pPr>
              <w:pStyle w:val="Style14"/>
              <w:widowControl/>
              <w:ind w:firstLine="0"/>
              <w:jc w:val="center"/>
            </w:pPr>
            <w:r w:rsidRPr="00595626">
              <w:t>2</w:t>
            </w:r>
          </w:p>
        </w:tc>
        <w:tc>
          <w:tcPr>
            <w:tcW w:w="258" w:type="pct"/>
          </w:tcPr>
          <w:p w:rsidR="009B3274" w:rsidRPr="00595626" w:rsidRDefault="009B3274" w:rsidP="0032228C">
            <w:pPr>
              <w:pStyle w:val="Style14"/>
              <w:widowControl/>
              <w:ind w:firstLine="0"/>
              <w:jc w:val="center"/>
            </w:pPr>
            <w:r w:rsidRPr="00595626">
              <w:t>4</w:t>
            </w:r>
          </w:p>
        </w:tc>
        <w:tc>
          <w:tcPr>
            <w:tcW w:w="218" w:type="pct"/>
          </w:tcPr>
          <w:p w:rsidR="009B3274" w:rsidRPr="00595626" w:rsidRDefault="009B3274" w:rsidP="00866B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9B3274" w:rsidRPr="00595626" w:rsidRDefault="009B3274" w:rsidP="00866B38">
            <w:pPr>
              <w:pStyle w:val="Style14"/>
              <w:widowControl/>
              <w:ind w:firstLine="0"/>
              <w:jc w:val="center"/>
            </w:pPr>
            <w:r w:rsidRPr="00595626">
              <w:t>8</w:t>
            </w:r>
          </w:p>
        </w:tc>
        <w:tc>
          <w:tcPr>
            <w:tcW w:w="1070" w:type="pct"/>
          </w:tcPr>
          <w:p w:rsidR="009B3274" w:rsidRPr="00595626" w:rsidRDefault="009B3274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595626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</w:tc>
        <w:tc>
          <w:tcPr>
            <w:tcW w:w="970" w:type="pct"/>
          </w:tcPr>
          <w:p w:rsidR="009B3274" w:rsidRPr="00595626" w:rsidRDefault="009B3274" w:rsidP="006845F1">
            <w:pPr>
              <w:pStyle w:val="Style14"/>
              <w:widowControl/>
              <w:ind w:firstLine="0"/>
              <w:jc w:val="left"/>
            </w:pPr>
            <w:r w:rsidRPr="00595626">
              <w:t>Беседа – обсуждение.</w:t>
            </w:r>
          </w:p>
          <w:p w:rsidR="009B3274" w:rsidRPr="00595626" w:rsidRDefault="009B3274" w:rsidP="00FE2661">
            <w:pPr>
              <w:pStyle w:val="Style14"/>
              <w:widowControl/>
              <w:ind w:firstLine="0"/>
              <w:jc w:val="left"/>
            </w:pPr>
            <w:r w:rsidRPr="00595626">
              <w:t>Устный опрос.</w:t>
            </w:r>
          </w:p>
        </w:tc>
        <w:tc>
          <w:tcPr>
            <w:tcW w:w="367" w:type="pct"/>
          </w:tcPr>
          <w:p w:rsidR="009B3274" w:rsidRPr="00595626" w:rsidRDefault="009B3274" w:rsidP="006B06B6">
            <w:pPr>
              <w:pStyle w:val="Style14"/>
              <w:widowControl/>
              <w:ind w:firstLine="0"/>
              <w:jc w:val="left"/>
            </w:pPr>
            <w:r w:rsidRPr="00595626">
              <w:t>ПК-3 – зув</w:t>
            </w:r>
          </w:p>
          <w:p w:rsidR="009B3274" w:rsidRPr="00595626" w:rsidRDefault="009B3274" w:rsidP="00F02582">
            <w:pPr>
              <w:pStyle w:val="Style14"/>
              <w:widowControl/>
              <w:ind w:firstLine="0"/>
              <w:jc w:val="left"/>
            </w:pPr>
            <w:r w:rsidRPr="00595626">
              <w:t>ДПК-1 – зув</w:t>
            </w:r>
          </w:p>
          <w:p w:rsidR="009B3274" w:rsidRPr="00595626" w:rsidRDefault="009B3274" w:rsidP="006B06B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9B3274" w:rsidRPr="00595626" w:rsidTr="001E213C">
        <w:trPr>
          <w:trHeight w:val="422"/>
        </w:trPr>
        <w:tc>
          <w:tcPr>
            <w:tcW w:w="1420" w:type="pct"/>
          </w:tcPr>
          <w:p w:rsidR="009B3274" w:rsidRPr="00595626" w:rsidRDefault="009B3274" w:rsidP="0020550F">
            <w:pPr>
              <w:pStyle w:val="Style14"/>
              <w:widowControl/>
              <w:ind w:firstLine="0"/>
            </w:pPr>
            <w:r w:rsidRPr="00595626">
              <w:t xml:space="preserve">1.2. Тема. </w:t>
            </w:r>
            <w:r w:rsidRPr="00595626">
              <w:rPr>
                <w:color w:val="000000"/>
              </w:rPr>
              <w:t>Анализ информации на основе персептронных моделей</w:t>
            </w:r>
          </w:p>
        </w:tc>
        <w:tc>
          <w:tcPr>
            <w:tcW w:w="181" w:type="pct"/>
          </w:tcPr>
          <w:p w:rsidR="009B3274" w:rsidRPr="00595626" w:rsidRDefault="009B3274" w:rsidP="00866B38">
            <w:pPr>
              <w:pStyle w:val="Style14"/>
              <w:widowControl/>
              <w:ind w:firstLine="0"/>
              <w:jc w:val="center"/>
            </w:pPr>
            <w:r w:rsidRPr="00595626">
              <w:t>7</w:t>
            </w:r>
          </w:p>
        </w:tc>
        <w:tc>
          <w:tcPr>
            <w:tcW w:w="189" w:type="pct"/>
          </w:tcPr>
          <w:p w:rsidR="009B3274" w:rsidRPr="00595626" w:rsidRDefault="009B3274" w:rsidP="00866B38">
            <w:pPr>
              <w:pStyle w:val="Style14"/>
              <w:widowControl/>
              <w:ind w:firstLine="0"/>
              <w:jc w:val="center"/>
            </w:pPr>
            <w:r w:rsidRPr="00595626">
              <w:t>2</w:t>
            </w:r>
          </w:p>
        </w:tc>
        <w:tc>
          <w:tcPr>
            <w:tcW w:w="258" w:type="pct"/>
          </w:tcPr>
          <w:p w:rsidR="009B3274" w:rsidRPr="00595626" w:rsidRDefault="009B3274" w:rsidP="0032228C">
            <w:pPr>
              <w:pStyle w:val="Style14"/>
              <w:widowControl/>
              <w:ind w:firstLine="0"/>
              <w:jc w:val="center"/>
            </w:pPr>
            <w:r w:rsidRPr="00595626">
              <w:t>4</w:t>
            </w:r>
          </w:p>
        </w:tc>
        <w:tc>
          <w:tcPr>
            <w:tcW w:w="218" w:type="pct"/>
          </w:tcPr>
          <w:p w:rsidR="009B3274" w:rsidRPr="00595626" w:rsidRDefault="009B3274" w:rsidP="00866B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9B3274" w:rsidRPr="00595626" w:rsidRDefault="009B3274" w:rsidP="00866B38">
            <w:pPr>
              <w:pStyle w:val="Style14"/>
              <w:widowControl/>
              <w:ind w:firstLine="0"/>
              <w:jc w:val="center"/>
            </w:pPr>
            <w:r w:rsidRPr="00595626">
              <w:t>8</w:t>
            </w:r>
          </w:p>
        </w:tc>
        <w:tc>
          <w:tcPr>
            <w:tcW w:w="1070" w:type="pct"/>
          </w:tcPr>
          <w:p w:rsidR="009B3274" w:rsidRPr="00595626" w:rsidRDefault="009B3274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95626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9B3274" w:rsidRPr="00595626" w:rsidRDefault="009B3274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95626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9B3274" w:rsidRPr="00595626" w:rsidRDefault="009B3274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595626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 w:rsidRPr="00595626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595626"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70" w:type="pct"/>
          </w:tcPr>
          <w:p w:rsidR="009B3274" w:rsidRPr="00595626" w:rsidRDefault="009B3274" w:rsidP="004D7C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56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9B3274" w:rsidRPr="00595626" w:rsidRDefault="009B3274" w:rsidP="004D7C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56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9B3274" w:rsidRPr="00595626" w:rsidRDefault="009B3274" w:rsidP="004D7CEB">
            <w:pPr>
              <w:pStyle w:val="Style14"/>
              <w:widowControl/>
              <w:ind w:firstLine="0"/>
              <w:jc w:val="left"/>
            </w:pPr>
            <w:r w:rsidRPr="00595626">
              <w:t>Устный опрос.</w:t>
            </w:r>
          </w:p>
        </w:tc>
        <w:tc>
          <w:tcPr>
            <w:tcW w:w="367" w:type="pct"/>
          </w:tcPr>
          <w:p w:rsidR="009B3274" w:rsidRPr="00595626" w:rsidRDefault="009B3274" w:rsidP="00FF6EED">
            <w:pPr>
              <w:pStyle w:val="Style14"/>
              <w:widowControl/>
              <w:ind w:firstLine="0"/>
              <w:jc w:val="left"/>
            </w:pPr>
            <w:r w:rsidRPr="00595626">
              <w:t>ПК-3 – зув</w:t>
            </w:r>
          </w:p>
          <w:p w:rsidR="009B3274" w:rsidRPr="00595626" w:rsidRDefault="009B3274" w:rsidP="00FF6EED">
            <w:pPr>
              <w:pStyle w:val="Style14"/>
              <w:widowControl/>
              <w:ind w:firstLine="0"/>
              <w:jc w:val="left"/>
            </w:pPr>
            <w:r w:rsidRPr="00595626">
              <w:t>ДПК-1 – зув</w:t>
            </w:r>
          </w:p>
          <w:p w:rsidR="009B3274" w:rsidRPr="00595626" w:rsidRDefault="009B327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9B3274" w:rsidRPr="00595626" w:rsidTr="001E213C">
        <w:trPr>
          <w:trHeight w:val="499"/>
        </w:trPr>
        <w:tc>
          <w:tcPr>
            <w:tcW w:w="1420" w:type="pct"/>
          </w:tcPr>
          <w:p w:rsidR="009B3274" w:rsidRPr="00595626" w:rsidRDefault="009B3274" w:rsidP="00066036">
            <w:pPr>
              <w:pStyle w:val="Style14"/>
              <w:widowControl/>
              <w:ind w:firstLine="0"/>
              <w:rPr>
                <w:b/>
              </w:rPr>
            </w:pPr>
            <w:r w:rsidRPr="00595626">
              <w:rPr>
                <w:b/>
              </w:rPr>
              <w:t>Итого по разделу</w:t>
            </w:r>
          </w:p>
        </w:tc>
        <w:tc>
          <w:tcPr>
            <w:tcW w:w="181" w:type="pct"/>
          </w:tcPr>
          <w:p w:rsidR="009B3274" w:rsidRPr="00595626" w:rsidRDefault="009B3274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95626">
              <w:rPr>
                <w:b/>
              </w:rPr>
              <w:t>7</w:t>
            </w:r>
          </w:p>
        </w:tc>
        <w:tc>
          <w:tcPr>
            <w:tcW w:w="189" w:type="pct"/>
          </w:tcPr>
          <w:p w:rsidR="009B3274" w:rsidRPr="00595626" w:rsidRDefault="009B3274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95626">
              <w:rPr>
                <w:b/>
              </w:rPr>
              <w:t>4</w:t>
            </w:r>
          </w:p>
        </w:tc>
        <w:tc>
          <w:tcPr>
            <w:tcW w:w="258" w:type="pct"/>
          </w:tcPr>
          <w:p w:rsidR="009B3274" w:rsidRPr="00595626" w:rsidRDefault="009B3274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95626">
              <w:rPr>
                <w:b/>
              </w:rPr>
              <w:t>8</w:t>
            </w:r>
          </w:p>
        </w:tc>
        <w:tc>
          <w:tcPr>
            <w:tcW w:w="218" w:type="pct"/>
          </w:tcPr>
          <w:p w:rsidR="009B3274" w:rsidRPr="00595626" w:rsidRDefault="009B3274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7" w:type="pct"/>
          </w:tcPr>
          <w:p w:rsidR="009B3274" w:rsidRPr="00595626" w:rsidRDefault="009B327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59562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070" w:type="pct"/>
          </w:tcPr>
          <w:p w:rsidR="009B3274" w:rsidRPr="00595626" w:rsidRDefault="009B327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9B3274" w:rsidRPr="00595626" w:rsidRDefault="009B3274" w:rsidP="00353DE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95626">
              <w:rPr>
                <w:b/>
              </w:rPr>
              <w:t>Проверка индивидуал</w:t>
            </w:r>
            <w:r w:rsidRPr="00595626">
              <w:rPr>
                <w:b/>
              </w:rPr>
              <w:t>ь</w:t>
            </w:r>
            <w:r w:rsidRPr="00595626">
              <w:rPr>
                <w:b/>
              </w:rPr>
              <w:t>ных заданий</w:t>
            </w:r>
          </w:p>
        </w:tc>
        <w:tc>
          <w:tcPr>
            <w:tcW w:w="367" w:type="pct"/>
          </w:tcPr>
          <w:p w:rsidR="009B3274" w:rsidRPr="00595626" w:rsidRDefault="009B3274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B3274" w:rsidRPr="00595626" w:rsidTr="001E213C">
        <w:trPr>
          <w:trHeight w:val="70"/>
        </w:trPr>
        <w:tc>
          <w:tcPr>
            <w:tcW w:w="1420" w:type="pct"/>
          </w:tcPr>
          <w:p w:rsidR="009B3274" w:rsidRPr="00595626" w:rsidRDefault="009B3274" w:rsidP="00EB030C">
            <w:pPr>
              <w:pStyle w:val="Style14"/>
              <w:widowControl/>
              <w:ind w:firstLine="0"/>
            </w:pPr>
            <w:r w:rsidRPr="00595626">
              <w:t>2. Раздел. Анализ текстовой информации.</w:t>
            </w:r>
          </w:p>
        </w:tc>
        <w:tc>
          <w:tcPr>
            <w:tcW w:w="181" w:type="pct"/>
          </w:tcPr>
          <w:p w:rsidR="009B3274" w:rsidRPr="00595626" w:rsidRDefault="009B3274" w:rsidP="005D285C">
            <w:pPr>
              <w:pStyle w:val="Style14"/>
              <w:widowControl/>
              <w:ind w:firstLine="0"/>
              <w:jc w:val="center"/>
            </w:pPr>
            <w:r w:rsidRPr="00595626">
              <w:t>7</w:t>
            </w:r>
          </w:p>
        </w:tc>
        <w:tc>
          <w:tcPr>
            <w:tcW w:w="189" w:type="pct"/>
          </w:tcPr>
          <w:p w:rsidR="009B3274" w:rsidRPr="00595626" w:rsidRDefault="009B327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9B3274" w:rsidRPr="00595626" w:rsidRDefault="009B327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9B3274" w:rsidRPr="00595626" w:rsidRDefault="009B327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9B3274" w:rsidRPr="00595626" w:rsidRDefault="009B3274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0" w:type="pct"/>
          </w:tcPr>
          <w:p w:rsidR="009B3274" w:rsidRPr="00595626" w:rsidRDefault="009B3274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0" w:type="pct"/>
          </w:tcPr>
          <w:p w:rsidR="009B3274" w:rsidRPr="00595626" w:rsidRDefault="009B3274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9B3274" w:rsidRPr="00595626" w:rsidRDefault="009B3274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B3274" w:rsidRPr="00595626" w:rsidTr="001E213C">
        <w:trPr>
          <w:trHeight w:val="499"/>
        </w:trPr>
        <w:tc>
          <w:tcPr>
            <w:tcW w:w="1420" w:type="pct"/>
          </w:tcPr>
          <w:p w:rsidR="009B3274" w:rsidRPr="00595626" w:rsidRDefault="009B3274" w:rsidP="00EB030C">
            <w:pPr>
              <w:pStyle w:val="Style14"/>
              <w:widowControl/>
              <w:ind w:firstLine="0"/>
            </w:pPr>
            <w:r w:rsidRPr="00595626">
              <w:t>2.1. Тема. Анализ «сырого»  текста. Ток</w:t>
            </w:r>
            <w:r w:rsidRPr="00595626">
              <w:t>е</w:t>
            </w:r>
            <w:r w:rsidRPr="00595626">
              <w:t>низация. Работа с корпусами текстов Пр</w:t>
            </w:r>
            <w:r w:rsidRPr="00595626">
              <w:t>о</w:t>
            </w:r>
            <w:r w:rsidRPr="00595626">
              <w:t>граммные средства для работы с текстами.</w:t>
            </w:r>
          </w:p>
        </w:tc>
        <w:tc>
          <w:tcPr>
            <w:tcW w:w="181" w:type="pct"/>
          </w:tcPr>
          <w:p w:rsidR="009B3274" w:rsidRPr="00595626" w:rsidRDefault="009B3274" w:rsidP="00866B38">
            <w:pPr>
              <w:pStyle w:val="Style14"/>
              <w:widowControl/>
              <w:ind w:firstLine="0"/>
              <w:jc w:val="center"/>
            </w:pPr>
            <w:r w:rsidRPr="00595626">
              <w:t>7</w:t>
            </w:r>
          </w:p>
        </w:tc>
        <w:tc>
          <w:tcPr>
            <w:tcW w:w="189" w:type="pct"/>
          </w:tcPr>
          <w:p w:rsidR="009B3274" w:rsidRPr="00595626" w:rsidRDefault="009B3274" w:rsidP="00866B38">
            <w:pPr>
              <w:pStyle w:val="Style14"/>
              <w:widowControl/>
              <w:ind w:firstLine="0"/>
              <w:jc w:val="center"/>
            </w:pPr>
            <w:r w:rsidRPr="00595626">
              <w:t>2</w:t>
            </w:r>
          </w:p>
        </w:tc>
        <w:tc>
          <w:tcPr>
            <w:tcW w:w="258" w:type="pct"/>
          </w:tcPr>
          <w:p w:rsidR="009B3274" w:rsidRPr="00595626" w:rsidRDefault="009B3274" w:rsidP="00CE652E">
            <w:pPr>
              <w:pStyle w:val="Style14"/>
              <w:widowControl/>
              <w:ind w:firstLine="0"/>
              <w:jc w:val="center"/>
            </w:pPr>
            <w:r w:rsidRPr="00595626">
              <w:t>4</w:t>
            </w:r>
          </w:p>
        </w:tc>
        <w:tc>
          <w:tcPr>
            <w:tcW w:w="218" w:type="pct"/>
          </w:tcPr>
          <w:p w:rsidR="009B3274" w:rsidRPr="00595626" w:rsidRDefault="009B3274" w:rsidP="00866B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9B3274" w:rsidRPr="00595626" w:rsidRDefault="009B3274" w:rsidP="00866B38">
            <w:pPr>
              <w:pStyle w:val="Style14"/>
              <w:widowControl/>
              <w:ind w:firstLine="0"/>
              <w:jc w:val="center"/>
            </w:pPr>
            <w:r w:rsidRPr="00595626">
              <w:t>10</w:t>
            </w:r>
          </w:p>
        </w:tc>
        <w:tc>
          <w:tcPr>
            <w:tcW w:w="1070" w:type="pct"/>
          </w:tcPr>
          <w:p w:rsidR="009B3274" w:rsidRPr="00595626" w:rsidRDefault="009B3274" w:rsidP="00353D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95626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9B3274" w:rsidRPr="00595626" w:rsidRDefault="009B3274" w:rsidP="00353D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95626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9B3274" w:rsidRPr="00595626" w:rsidRDefault="009B3274" w:rsidP="00353DE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595626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 w:rsidRPr="00595626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595626"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70" w:type="pct"/>
          </w:tcPr>
          <w:p w:rsidR="009B3274" w:rsidRPr="00595626" w:rsidRDefault="009B3274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56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9B3274" w:rsidRPr="00595626" w:rsidRDefault="009B3274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56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9B3274" w:rsidRPr="00595626" w:rsidRDefault="009B3274" w:rsidP="00D37325">
            <w:pPr>
              <w:ind w:firstLine="0"/>
            </w:pPr>
            <w:r w:rsidRPr="00595626">
              <w:t>Устный опрос.</w:t>
            </w:r>
          </w:p>
        </w:tc>
        <w:tc>
          <w:tcPr>
            <w:tcW w:w="367" w:type="pct"/>
          </w:tcPr>
          <w:p w:rsidR="009B3274" w:rsidRPr="00595626" w:rsidRDefault="009B3274" w:rsidP="00FF6EED">
            <w:pPr>
              <w:pStyle w:val="Style14"/>
              <w:widowControl/>
              <w:ind w:firstLine="0"/>
              <w:jc w:val="left"/>
            </w:pPr>
            <w:r w:rsidRPr="00595626">
              <w:t>ПК-3 – зув</w:t>
            </w:r>
          </w:p>
          <w:p w:rsidR="009B3274" w:rsidRPr="00595626" w:rsidRDefault="009B3274" w:rsidP="00FF6EED">
            <w:pPr>
              <w:pStyle w:val="Style14"/>
              <w:widowControl/>
              <w:ind w:firstLine="0"/>
              <w:jc w:val="left"/>
            </w:pPr>
            <w:r w:rsidRPr="00595626">
              <w:t>ДПК-1 – зув</w:t>
            </w:r>
          </w:p>
          <w:p w:rsidR="009B3274" w:rsidRPr="00595626" w:rsidRDefault="009B3274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3274" w:rsidRPr="00595626" w:rsidTr="001E213C">
        <w:trPr>
          <w:trHeight w:val="499"/>
        </w:trPr>
        <w:tc>
          <w:tcPr>
            <w:tcW w:w="1420" w:type="pct"/>
          </w:tcPr>
          <w:p w:rsidR="009B3274" w:rsidRPr="00595626" w:rsidRDefault="009B3274" w:rsidP="00EB030C">
            <w:pPr>
              <w:pStyle w:val="Style14"/>
              <w:widowControl/>
              <w:ind w:firstLine="0"/>
            </w:pPr>
            <w:r w:rsidRPr="00595626">
              <w:t>2.2 Тема. Аннотирование текстов. Задачи анализа текстовой информации. Специф</w:t>
            </w:r>
            <w:r w:rsidRPr="00595626">
              <w:t>и</w:t>
            </w:r>
            <w:r w:rsidRPr="00595626">
              <w:t>ка работы с информацией, размещенной в сети Интернет.</w:t>
            </w:r>
          </w:p>
        </w:tc>
        <w:tc>
          <w:tcPr>
            <w:tcW w:w="181" w:type="pct"/>
          </w:tcPr>
          <w:p w:rsidR="009B3274" w:rsidRPr="00595626" w:rsidRDefault="009B3274" w:rsidP="00866B38">
            <w:pPr>
              <w:pStyle w:val="Style14"/>
              <w:widowControl/>
              <w:ind w:firstLine="0"/>
              <w:jc w:val="center"/>
            </w:pPr>
            <w:r w:rsidRPr="00595626">
              <w:t>7</w:t>
            </w:r>
          </w:p>
        </w:tc>
        <w:tc>
          <w:tcPr>
            <w:tcW w:w="189" w:type="pct"/>
          </w:tcPr>
          <w:p w:rsidR="009B3274" w:rsidRPr="00595626" w:rsidRDefault="009B3274" w:rsidP="00866B38">
            <w:pPr>
              <w:pStyle w:val="Style14"/>
              <w:widowControl/>
              <w:ind w:firstLine="0"/>
              <w:jc w:val="center"/>
            </w:pPr>
            <w:r w:rsidRPr="00595626">
              <w:t>2</w:t>
            </w:r>
          </w:p>
        </w:tc>
        <w:tc>
          <w:tcPr>
            <w:tcW w:w="258" w:type="pct"/>
          </w:tcPr>
          <w:p w:rsidR="009B3274" w:rsidRPr="00595626" w:rsidRDefault="009B3274" w:rsidP="00CE652E">
            <w:pPr>
              <w:pStyle w:val="Style14"/>
              <w:widowControl/>
              <w:ind w:firstLine="0"/>
              <w:jc w:val="center"/>
            </w:pPr>
            <w:r w:rsidRPr="00595626">
              <w:t>4</w:t>
            </w:r>
          </w:p>
        </w:tc>
        <w:tc>
          <w:tcPr>
            <w:tcW w:w="218" w:type="pct"/>
          </w:tcPr>
          <w:p w:rsidR="009B3274" w:rsidRPr="00595626" w:rsidRDefault="009B3274" w:rsidP="00866B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9B3274" w:rsidRPr="00595626" w:rsidRDefault="009B3274" w:rsidP="00866B38">
            <w:pPr>
              <w:pStyle w:val="Style14"/>
              <w:widowControl/>
              <w:ind w:firstLine="0"/>
              <w:jc w:val="center"/>
            </w:pPr>
            <w:r w:rsidRPr="00595626">
              <w:t>10</w:t>
            </w:r>
          </w:p>
        </w:tc>
        <w:tc>
          <w:tcPr>
            <w:tcW w:w="1070" w:type="pct"/>
          </w:tcPr>
          <w:p w:rsidR="009B3274" w:rsidRPr="00595626" w:rsidRDefault="009B3274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95626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9B3274" w:rsidRPr="00595626" w:rsidRDefault="009B3274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95626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9B3274" w:rsidRPr="00595626" w:rsidRDefault="009B3274" w:rsidP="00D3732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595626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 w:rsidRPr="00595626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595626"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70" w:type="pct"/>
          </w:tcPr>
          <w:p w:rsidR="009B3274" w:rsidRPr="00595626" w:rsidRDefault="009B3274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56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9B3274" w:rsidRPr="00595626" w:rsidRDefault="009B3274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56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9B3274" w:rsidRPr="00595626" w:rsidRDefault="009B3274" w:rsidP="004B7976">
            <w:pPr>
              <w:ind w:firstLine="0"/>
            </w:pPr>
            <w:r w:rsidRPr="00595626">
              <w:t>Устный опрос.</w:t>
            </w:r>
          </w:p>
        </w:tc>
        <w:tc>
          <w:tcPr>
            <w:tcW w:w="367" w:type="pct"/>
          </w:tcPr>
          <w:p w:rsidR="009B3274" w:rsidRPr="00595626" w:rsidRDefault="009B3274" w:rsidP="00FF6EED">
            <w:pPr>
              <w:pStyle w:val="Style14"/>
              <w:widowControl/>
              <w:ind w:firstLine="0"/>
              <w:jc w:val="left"/>
            </w:pPr>
            <w:r w:rsidRPr="00595626">
              <w:t>ПК-3 – зув</w:t>
            </w:r>
          </w:p>
          <w:p w:rsidR="009B3274" w:rsidRPr="00595626" w:rsidRDefault="009B3274" w:rsidP="00FF6EED">
            <w:pPr>
              <w:pStyle w:val="Style14"/>
              <w:widowControl/>
              <w:ind w:firstLine="0"/>
              <w:jc w:val="left"/>
            </w:pPr>
            <w:r w:rsidRPr="00595626">
              <w:t>ДПК-1 – зув</w:t>
            </w:r>
          </w:p>
          <w:p w:rsidR="009B3274" w:rsidRPr="00595626" w:rsidRDefault="009B3274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3274" w:rsidRPr="00595626" w:rsidTr="001E213C">
        <w:trPr>
          <w:trHeight w:val="499"/>
        </w:trPr>
        <w:tc>
          <w:tcPr>
            <w:tcW w:w="1420" w:type="pct"/>
          </w:tcPr>
          <w:p w:rsidR="009B3274" w:rsidRPr="00595626" w:rsidRDefault="009B3274" w:rsidP="00066036">
            <w:pPr>
              <w:pStyle w:val="Style14"/>
              <w:widowControl/>
              <w:ind w:firstLine="0"/>
              <w:rPr>
                <w:b/>
              </w:rPr>
            </w:pPr>
            <w:r w:rsidRPr="00595626">
              <w:rPr>
                <w:b/>
              </w:rPr>
              <w:t>Итого по разделу</w:t>
            </w:r>
          </w:p>
        </w:tc>
        <w:tc>
          <w:tcPr>
            <w:tcW w:w="181" w:type="pct"/>
          </w:tcPr>
          <w:p w:rsidR="009B3274" w:rsidRPr="00595626" w:rsidRDefault="009B3274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95626">
              <w:rPr>
                <w:b/>
              </w:rPr>
              <w:t>7</w:t>
            </w:r>
          </w:p>
        </w:tc>
        <w:tc>
          <w:tcPr>
            <w:tcW w:w="189" w:type="pct"/>
          </w:tcPr>
          <w:p w:rsidR="009B3274" w:rsidRPr="00595626" w:rsidRDefault="009B3274" w:rsidP="00866B3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95626">
              <w:rPr>
                <w:b/>
              </w:rPr>
              <w:t>4</w:t>
            </w:r>
          </w:p>
        </w:tc>
        <w:tc>
          <w:tcPr>
            <w:tcW w:w="258" w:type="pct"/>
          </w:tcPr>
          <w:p w:rsidR="009B3274" w:rsidRPr="00595626" w:rsidRDefault="009B3274" w:rsidP="00CE652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95626">
              <w:rPr>
                <w:b/>
                <w:lang w:val="en-US"/>
              </w:rPr>
              <w:t>8</w:t>
            </w:r>
          </w:p>
        </w:tc>
        <w:tc>
          <w:tcPr>
            <w:tcW w:w="218" w:type="pct"/>
          </w:tcPr>
          <w:p w:rsidR="009B3274" w:rsidRPr="00595626" w:rsidRDefault="009B3274" w:rsidP="00866B3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7" w:type="pct"/>
          </w:tcPr>
          <w:p w:rsidR="009B3274" w:rsidRPr="00595626" w:rsidRDefault="009B3274" w:rsidP="00866B3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95626">
              <w:rPr>
                <w:b/>
              </w:rPr>
              <w:t>20</w:t>
            </w:r>
          </w:p>
        </w:tc>
        <w:tc>
          <w:tcPr>
            <w:tcW w:w="1070" w:type="pct"/>
          </w:tcPr>
          <w:p w:rsidR="009B3274" w:rsidRPr="00595626" w:rsidRDefault="009B327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9B3274" w:rsidRPr="00595626" w:rsidRDefault="009B327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95626">
              <w:rPr>
                <w:b/>
              </w:rPr>
              <w:t>Проверка индивидуал</w:t>
            </w:r>
            <w:r w:rsidRPr="00595626">
              <w:rPr>
                <w:b/>
              </w:rPr>
              <w:t>ь</w:t>
            </w:r>
            <w:r w:rsidRPr="00595626">
              <w:rPr>
                <w:b/>
              </w:rPr>
              <w:t>ных заданий</w:t>
            </w:r>
          </w:p>
          <w:p w:rsidR="009B3274" w:rsidRPr="00595626" w:rsidRDefault="009B3274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9B3274" w:rsidRPr="00595626" w:rsidRDefault="009B3274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B3274" w:rsidRPr="00595626" w:rsidTr="001E213C">
        <w:trPr>
          <w:trHeight w:val="268"/>
        </w:trPr>
        <w:tc>
          <w:tcPr>
            <w:tcW w:w="1420" w:type="pct"/>
          </w:tcPr>
          <w:p w:rsidR="009B3274" w:rsidRPr="00595626" w:rsidRDefault="009B3274" w:rsidP="00EB030C">
            <w:pPr>
              <w:pStyle w:val="Style14"/>
              <w:widowControl/>
              <w:ind w:firstLine="0"/>
            </w:pPr>
            <w:r w:rsidRPr="00595626">
              <w:t>3. Раздел. Нейросетевые методы анализа информации. Нечеткологические методы анализа информации.</w:t>
            </w:r>
          </w:p>
        </w:tc>
        <w:tc>
          <w:tcPr>
            <w:tcW w:w="181" w:type="pct"/>
          </w:tcPr>
          <w:p w:rsidR="009B3274" w:rsidRPr="00595626" w:rsidRDefault="009B3274" w:rsidP="00256E7A">
            <w:pPr>
              <w:pStyle w:val="Style14"/>
              <w:widowControl/>
              <w:ind w:firstLine="0"/>
              <w:jc w:val="center"/>
            </w:pPr>
            <w:r w:rsidRPr="00595626">
              <w:t>7</w:t>
            </w:r>
          </w:p>
        </w:tc>
        <w:tc>
          <w:tcPr>
            <w:tcW w:w="189" w:type="pct"/>
          </w:tcPr>
          <w:p w:rsidR="009B3274" w:rsidRPr="00595626" w:rsidRDefault="009B3274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9B3274" w:rsidRPr="00595626" w:rsidRDefault="009B3274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9B3274" w:rsidRPr="00595626" w:rsidRDefault="009B3274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9B3274" w:rsidRPr="00595626" w:rsidRDefault="009B3274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0" w:type="pct"/>
          </w:tcPr>
          <w:p w:rsidR="009B3274" w:rsidRPr="00595626" w:rsidRDefault="009B3274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0" w:type="pct"/>
          </w:tcPr>
          <w:p w:rsidR="009B3274" w:rsidRPr="00595626" w:rsidRDefault="009B3274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9B3274" w:rsidRPr="00595626" w:rsidRDefault="009B3274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9B3274" w:rsidRPr="00595626" w:rsidTr="001E213C">
        <w:trPr>
          <w:trHeight w:val="422"/>
        </w:trPr>
        <w:tc>
          <w:tcPr>
            <w:tcW w:w="1420" w:type="pct"/>
          </w:tcPr>
          <w:p w:rsidR="009B3274" w:rsidRPr="00595626" w:rsidRDefault="009B3274" w:rsidP="00EB030C">
            <w:pPr>
              <w:pStyle w:val="Style14"/>
              <w:widowControl/>
              <w:ind w:firstLine="0"/>
              <w:rPr>
                <w:b/>
              </w:rPr>
            </w:pPr>
            <w:r w:rsidRPr="00595626">
              <w:t>3.1. Тема. Ассоциативные нейронные сети в задачах анализа информации.</w:t>
            </w:r>
          </w:p>
        </w:tc>
        <w:tc>
          <w:tcPr>
            <w:tcW w:w="181" w:type="pct"/>
          </w:tcPr>
          <w:p w:rsidR="009B3274" w:rsidRPr="00595626" w:rsidRDefault="009B3274" w:rsidP="00866B38">
            <w:pPr>
              <w:pStyle w:val="Style14"/>
              <w:widowControl/>
              <w:ind w:firstLine="0"/>
              <w:jc w:val="center"/>
            </w:pPr>
            <w:r w:rsidRPr="00595626">
              <w:t>7</w:t>
            </w:r>
          </w:p>
        </w:tc>
        <w:tc>
          <w:tcPr>
            <w:tcW w:w="189" w:type="pct"/>
          </w:tcPr>
          <w:p w:rsidR="009B3274" w:rsidRPr="00595626" w:rsidRDefault="009B3274" w:rsidP="00866B38">
            <w:pPr>
              <w:pStyle w:val="Style14"/>
              <w:widowControl/>
              <w:ind w:firstLine="0"/>
              <w:jc w:val="center"/>
            </w:pPr>
            <w:r w:rsidRPr="00595626">
              <w:t>2</w:t>
            </w:r>
          </w:p>
        </w:tc>
        <w:tc>
          <w:tcPr>
            <w:tcW w:w="258" w:type="pct"/>
          </w:tcPr>
          <w:p w:rsidR="009B3274" w:rsidRPr="00595626" w:rsidRDefault="009B3274" w:rsidP="003F379D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95626">
              <w:t>4</w:t>
            </w:r>
          </w:p>
        </w:tc>
        <w:tc>
          <w:tcPr>
            <w:tcW w:w="218" w:type="pct"/>
          </w:tcPr>
          <w:p w:rsidR="009B3274" w:rsidRPr="00595626" w:rsidRDefault="009B3274" w:rsidP="00866B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9B3274" w:rsidRPr="00595626" w:rsidRDefault="009B3274" w:rsidP="00866B38">
            <w:pPr>
              <w:pStyle w:val="Style14"/>
              <w:widowControl/>
              <w:ind w:firstLine="0"/>
              <w:jc w:val="center"/>
            </w:pPr>
            <w:r w:rsidRPr="00595626">
              <w:t>12</w:t>
            </w:r>
          </w:p>
        </w:tc>
        <w:tc>
          <w:tcPr>
            <w:tcW w:w="1070" w:type="pct"/>
          </w:tcPr>
          <w:p w:rsidR="009B3274" w:rsidRPr="00595626" w:rsidRDefault="009B3274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95626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9B3274" w:rsidRPr="00595626" w:rsidRDefault="009B3274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95626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9B3274" w:rsidRPr="00595626" w:rsidRDefault="009B3274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595626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 w:rsidRPr="00595626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595626"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70" w:type="pct"/>
          </w:tcPr>
          <w:p w:rsidR="009B3274" w:rsidRPr="00595626" w:rsidRDefault="009B3274" w:rsidP="003F03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56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9B3274" w:rsidRPr="00595626" w:rsidRDefault="009B3274" w:rsidP="003F03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56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9B3274" w:rsidRPr="00595626" w:rsidRDefault="009B3274" w:rsidP="003F03FA">
            <w:pPr>
              <w:pStyle w:val="Style14"/>
              <w:widowControl/>
              <w:ind w:firstLine="0"/>
              <w:jc w:val="left"/>
            </w:pPr>
            <w:r w:rsidRPr="00595626">
              <w:t>Устный опрос.</w:t>
            </w:r>
          </w:p>
        </w:tc>
        <w:tc>
          <w:tcPr>
            <w:tcW w:w="367" w:type="pct"/>
          </w:tcPr>
          <w:p w:rsidR="009B3274" w:rsidRPr="00595626" w:rsidRDefault="009B3274" w:rsidP="00FF6EED">
            <w:pPr>
              <w:pStyle w:val="Style14"/>
              <w:widowControl/>
              <w:ind w:firstLine="0"/>
              <w:jc w:val="left"/>
            </w:pPr>
            <w:r w:rsidRPr="00595626">
              <w:t>ПК-3 – зув</w:t>
            </w:r>
          </w:p>
          <w:p w:rsidR="009B3274" w:rsidRPr="00595626" w:rsidRDefault="009B3274" w:rsidP="00FF6EED">
            <w:pPr>
              <w:pStyle w:val="Style14"/>
              <w:widowControl/>
              <w:ind w:firstLine="0"/>
              <w:jc w:val="left"/>
            </w:pPr>
            <w:r w:rsidRPr="00595626">
              <w:t>ДПК-1 – зув</w:t>
            </w:r>
          </w:p>
          <w:p w:rsidR="009B3274" w:rsidRPr="00595626" w:rsidRDefault="009B3274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3274" w:rsidRPr="00595626" w:rsidTr="001E213C">
        <w:trPr>
          <w:trHeight w:val="422"/>
        </w:trPr>
        <w:tc>
          <w:tcPr>
            <w:tcW w:w="1420" w:type="pct"/>
          </w:tcPr>
          <w:p w:rsidR="009B3274" w:rsidRPr="00595626" w:rsidRDefault="009B3274" w:rsidP="001E7C3C">
            <w:pPr>
              <w:pStyle w:val="Style14"/>
              <w:widowControl/>
              <w:ind w:firstLine="0"/>
            </w:pPr>
            <w:r w:rsidRPr="00595626">
              <w:t>3.2. Тема. Нечеткологические методы в задачах анализа информации.</w:t>
            </w:r>
          </w:p>
        </w:tc>
        <w:tc>
          <w:tcPr>
            <w:tcW w:w="181" w:type="pct"/>
          </w:tcPr>
          <w:p w:rsidR="009B3274" w:rsidRPr="00595626" w:rsidRDefault="009B3274" w:rsidP="00866B38">
            <w:pPr>
              <w:pStyle w:val="Style14"/>
              <w:widowControl/>
              <w:ind w:firstLine="0"/>
              <w:jc w:val="center"/>
            </w:pPr>
            <w:r w:rsidRPr="00595626">
              <w:t>7</w:t>
            </w:r>
          </w:p>
        </w:tc>
        <w:tc>
          <w:tcPr>
            <w:tcW w:w="189" w:type="pct"/>
          </w:tcPr>
          <w:p w:rsidR="009B3274" w:rsidRPr="00595626" w:rsidRDefault="009B3274" w:rsidP="00866B38">
            <w:pPr>
              <w:pStyle w:val="Style14"/>
              <w:widowControl/>
              <w:ind w:firstLine="0"/>
              <w:jc w:val="center"/>
            </w:pPr>
            <w:r w:rsidRPr="00595626">
              <w:t>2</w:t>
            </w:r>
          </w:p>
        </w:tc>
        <w:tc>
          <w:tcPr>
            <w:tcW w:w="258" w:type="pct"/>
          </w:tcPr>
          <w:p w:rsidR="009B3274" w:rsidRPr="00595626" w:rsidRDefault="009B3274" w:rsidP="003F379D">
            <w:pPr>
              <w:pStyle w:val="Style14"/>
              <w:widowControl/>
              <w:ind w:firstLine="0"/>
              <w:jc w:val="center"/>
            </w:pPr>
            <w:r w:rsidRPr="00595626">
              <w:t>4/</w:t>
            </w:r>
            <w:r w:rsidRPr="00595626">
              <w:rPr>
                <w:lang w:val="en-US"/>
              </w:rPr>
              <w:t>2</w:t>
            </w:r>
            <w:r w:rsidRPr="00595626">
              <w:t>И</w:t>
            </w:r>
          </w:p>
        </w:tc>
        <w:tc>
          <w:tcPr>
            <w:tcW w:w="218" w:type="pct"/>
          </w:tcPr>
          <w:p w:rsidR="009B3274" w:rsidRPr="00595626" w:rsidRDefault="009B3274" w:rsidP="00866B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9B3274" w:rsidRPr="00595626" w:rsidRDefault="009B3274" w:rsidP="00866B38">
            <w:pPr>
              <w:pStyle w:val="Style14"/>
              <w:widowControl/>
              <w:ind w:firstLine="0"/>
              <w:jc w:val="center"/>
            </w:pPr>
            <w:r w:rsidRPr="00595626">
              <w:t>14</w:t>
            </w:r>
          </w:p>
        </w:tc>
        <w:tc>
          <w:tcPr>
            <w:tcW w:w="1070" w:type="pct"/>
          </w:tcPr>
          <w:p w:rsidR="009B3274" w:rsidRPr="00595626" w:rsidRDefault="009B3274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95626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9B3274" w:rsidRPr="00595626" w:rsidRDefault="009B3274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95626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9B3274" w:rsidRPr="00595626" w:rsidRDefault="009B3274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595626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 w:rsidRPr="00595626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595626"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70" w:type="pct"/>
          </w:tcPr>
          <w:p w:rsidR="009B3274" w:rsidRPr="00595626" w:rsidRDefault="009B3274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56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9B3274" w:rsidRPr="00595626" w:rsidRDefault="009B3274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56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9B3274" w:rsidRPr="00595626" w:rsidRDefault="009B3274" w:rsidP="00A270B0">
            <w:pPr>
              <w:pStyle w:val="Style14"/>
              <w:widowControl/>
              <w:ind w:firstLine="0"/>
              <w:jc w:val="left"/>
            </w:pPr>
            <w:r w:rsidRPr="00595626">
              <w:t>Устный опрос.</w:t>
            </w:r>
          </w:p>
        </w:tc>
        <w:tc>
          <w:tcPr>
            <w:tcW w:w="367" w:type="pct"/>
          </w:tcPr>
          <w:p w:rsidR="009B3274" w:rsidRPr="00595626" w:rsidRDefault="009B3274" w:rsidP="00FF6EED">
            <w:pPr>
              <w:pStyle w:val="Style14"/>
              <w:widowControl/>
              <w:ind w:firstLine="0"/>
              <w:jc w:val="left"/>
            </w:pPr>
            <w:r w:rsidRPr="00595626">
              <w:t>ПК-3 – зув</w:t>
            </w:r>
          </w:p>
          <w:p w:rsidR="009B3274" w:rsidRPr="00595626" w:rsidRDefault="009B3274" w:rsidP="00FF6EED">
            <w:pPr>
              <w:pStyle w:val="Style14"/>
              <w:widowControl/>
              <w:ind w:firstLine="0"/>
              <w:jc w:val="left"/>
            </w:pPr>
            <w:r w:rsidRPr="00595626">
              <w:t>ДПК-1 – зув</w:t>
            </w:r>
          </w:p>
          <w:p w:rsidR="009B3274" w:rsidRPr="00595626" w:rsidRDefault="009B3274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3274" w:rsidRPr="00595626" w:rsidTr="001E213C">
        <w:trPr>
          <w:trHeight w:val="499"/>
        </w:trPr>
        <w:tc>
          <w:tcPr>
            <w:tcW w:w="1420" w:type="pct"/>
          </w:tcPr>
          <w:p w:rsidR="009B3274" w:rsidRPr="00595626" w:rsidRDefault="009B3274" w:rsidP="00256E7A">
            <w:pPr>
              <w:pStyle w:val="Style14"/>
              <w:widowControl/>
              <w:ind w:firstLine="0"/>
              <w:rPr>
                <w:b/>
              </w:rPr>
            </w:pPr>
            <w:r w:rsidRPr="00595626">
              <w:rPr>
                <w:b/>
              </w:rPr>
              <w:t>Итого по разделу</w:t>
            </w:r>
          </w:p>
        </w:tc>
        <w:tc>
          <w:tcPr>
            <w:tcW w:w="181" w:type="pct"/>
          </w:tcPr>
          <w:p w:rsidR="009B3274" w:rsidRPr="00595626" w:rsidRDefault="009B3274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95626">
              <w:rPr>
                <w:b/>
              </w:rPr>
              <w:t>7</w:t>
            </w:r>
          </w:p>
        </w:tc>
        <w:tc>
          <w:tcPr>
            <w:tcW w:w="189" w:type="pct"/>
          </w:tcPr>
          <w:p w:rsidR="009B3274" w:rsidRPr="00595626" w:rsidRDefault="009B3274" w:rsidP="00256E7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595626">
              <w:rPr>
                <w:b/>
                <w:lang w:val="en-US"/>
              </w:rPr>
              <w:t>4</w:t>
            </w:r>
          </w:p>
        </w:tc>
        <w:tc>
          <w:tcPr>
            <w:tcW w:w="258" w:type="pct"/>
          </w:tcPr>
          <w:p w:rsidR="009B3274" w:rsidRPr="00595626" w:rsidRDefault="009B3274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95626">
              <w:rPr>
                <w:b/>
              </w:rPr>
              <w:t>8/2И</w:t>
            </w:r>
          </w:p>
        </w:tc>
        <w:tc>
          <w:tcPr>
            <w:tcW w:w="218" w:type="pct"/>
          </w:tcPr>
          <w:p w:rsidR="009B3274" w:rsidRPr="00595626" w:rsidRDefault="009B3274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7" w:type="pct"/>
          </w:tcPr>
          <w:p w:rsidR="009B3274" w:rsidRPr="00595626" w:rsidRDefault="009B3274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595626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  <w:r w:rsidRPr="0059562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070" w:type="pct"/>
          </w:tcPr>
          <w:p w:rsidR="009B3274" w:rsidRPr="00595626" w:rsidRDefault="009B3274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9B3274" w:rsidRPr="00595626" w:rsidRDefault="009B3274" w:rsidP="00256E7A">
            <w:pPr>
              <w:pStyle w:val="Style14"/>
              <w:widowControl/>
              <w:ind w:firstLine="0"/>
              <w:jc w:val="left"/>
            </w:pPr>
            <w:r w:rsidRPr="00595626">
              <w:rPr>
                <w:b/>
              </w:rPr>
              <w:t>Проверка индивидуал</w:t>
            </w:r>
            <w:r w:rsidRPr="00595626">
              <w:rPr>
                <w:b/>
              </w:rPr>
              <w:t>ь</w:t>
            </w:r>
            <w:r w:rsidRPr="00595626">
              <w:rPr>
                <w:b/>
              </w:rPr>
              <w:t>ных заданий</w:t>
            </w:r>
          </w:p>
        </w:tc>
        <w:tc>
          <w:tcPr>
            <w:tcW w:w="367" w:type="pct"/>
          </w:tcPr>
          <w:p w:rsidR="009B3274" w:rsidRPr="00595626" w:rsidRDefault="009B3274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9B3274" w:rsidRPr="00595626" w:rsidTr="001E213C">
        <w:trPr>
          <w:trHeight w:val="70"/>
        </w:trPr>
        <w:tc>
          <w:tcPr>
            <w:tcW w:w="1420" w:type="pct"/>
          </w:tcPr>
          <w:p w:rsidR="009B3274" w:rsidRPr="00595626" w:rsidRDefault="009B3274" w:rsidP="00EA7D1D">
            <w:pPr>
              <w:pStyle w:val="Style14"/>
              <w:widowControl/>
              <w:ind w:firstLine="0"/>
            </w:pPr>
            <w:r w:rsidRPr="00595626">
              <w:t>4. Раздел. Методы глубокого обучения в задачах анализа информации.</w:t>
            </w:r>
          </w:p>
        </w:tc>
        <w:tc>
          <w:tcPr>
            <w:tcW w:w="181" w:type="pct"/>
          </w:tcPr>
          <w:p w:rsidR="009B3274" w:rsidRPr="00595626" w:rsidRDefault="009B3274" w:rsidP="00256E7A">
            <w:pPr>
              <w:pStyle w:val="Style14"/>
              <w:widowControl/>
              <w:ind w:firstLine="0"/>
              <w:jc w:val="center"/>
            </w:pPr>
            <w:r w:rsidRPr="00595626">
              <w:t>7</w:t>
            </w:r>
          </w:p>
        </w:tc>
        <w:tc>
          <w:tcPr>
            <w:tcW w:w="189" w:type="pct"/>
          </w:tcPr>
          <w:p w:rsidR="009B3274" w:rsidRPr="00595626" w:rsidRDefault="009B3274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9B3274" w:rsidRPr="00595626" w:rsidRDefault="009B3274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9B3274" w:rsidRPr="00595626" w:rsidRDefault="009B3274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9B3274" w:rsidRPr="00595626" w:rsidRDefault="009B3274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0" w:type="pct"/>
          </w:tcPr>
          <w:p w:rsidR="009B3274" w:rsidRPr="00595626" w:rsidRDefault="009B3274" w:rsidP="001B76AD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0" w:type="pct"/>
          </w:tcPr>
          <w:p w:rsidR="009B3274" w:rsidRPr="00595626" w:rsidRDefault="009B3274" w:rsidP="001B76A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9B3274" w:rsidRPr="00595626" w:rsidRDefault="009B3274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9B3274" w:rsidRPr="00595626" w:rsidTr="001E213C">
        <w:trPr>
          <w:trHeight w:val="499"/>
        </w:trPr>
        <w:tc>
          <w:tcPr>
            <w:tcW w:w="1420" w:type="pct"/>
          </w:tcPr>
          <w:p w:rsidR="009B3274" w:rsidRPr="00595626" w:rsidRDefault="009B3274" w:rsidP="001D4B48">
            <w:pPr>
              <w:pStyle w:val="Style14"/>
              <w:widowControl/>
              <w:ind w:firstLine="0"/>
            </w:pPr>
            <w:r w:rsidRPr="00595626">
              <w:t>4.1. Тема. Современные программные средства глубокого обучения в задачах обработки информации.</w:t>
            </w:r>
          </w:p>
        </w:tc>
        <w:tc>
          <w:tcPr>
            <w:tcW w:w="181" w:type="pct"/>
          </w:tcPr>
          <w:p w:rsidR="009B3274" w:rsidRPr="00595626" w:rsidRDefault="009B3274" w:rsidP="00866B38">
            <w:pPr>
              <w:pStyle w:val="Style14"/>
              <w:widowControl/>
              <w:ind w:firstLine="0"/>
              <w:jc w:val="center"/>
            </w:pPr>
            <w:r w:rsidRPr="00595626">
              <w:t>7</w:t>
            </w:r>
          </w:p>
        </w:tc>
        <w:tc>
          <w:tcPr>
            <w:tcW w:w="189" w:type="pct"/>
          </w:tcPr>
          <w:p w:rsidR="009B3274" w:rsidRPr="00595626" w:rsidRDefault="009B3274" w:rsidP="00866B38">
            <w:pPr>
              <w:pStyle w:val="Style14"/>
              <w:widowControl/>
              <w:ind w:firstLine="0"/>
              <w:jc w:val="center"/>
            </w:pPr>
            <w:r w:rsidRPr="00595626">
              <w:t>6</w:t>
            </w:r>
          </w:p>
        </w:tc>
        <w:tc>
          <w:tcPr>
            <w:tcW w:w="258" w:type="pct"/>
          </w:tcPr>
          <w:p w:rsidR="009B3274" w:rsidRPr="00595626" w:rsidRDefault="009B3274" w:rsidP="001D4B48">
            <w:pPr>
              <w:pStyle w:val="Style14"/>
              <w:widowControl/>
              <w:ind w:firstLine="0"/>
              <w:jc w:val="center"/>
            </w:pPr>
            <w:r w:rsidRPr="00595626">
              <w:t>12</w:t>
            </w:r>
            <w:r w:rsidRPr="00595626">
              <w:rPr>
                <w:lang w:val="en-US"/>
              </w:rPr>
              <w:t>/</w:t>
            </w:r>
            <w:r w:rsidRPr="00595626">
              <w:t>12И</w:t>
            </w:r>
          </w:p>
        </w:tc>
        <w:tc>
          <w:tcPr>
            <w:tcW w:w="218" w:type="pct"/>
          </w:tcPr>
          <w:p w:rsidR="009B3274" w:rsidRPr="00595626" w:rsidRDefault="009B3274" w:rsidP="00866B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9B3274" w:rsidRPr="00595626" w:rsidRDefault="009B3274" w:rsidP="003F379D">
            <w:pPr>
              <w:pStyle w:val="Style14"/>
              <w:widowControl/>
              <w:ind w:firstLine="0"/>
              <w:jc w:val="center"/>
            </w:pPr>
            <w:r w:rsidRPr="00595626">
              <w:t>27</w:t>
            </w:r>
          </w:p>
        </w:tc>
        <w:tc>
          <w:tcPr>
            <w:tcW w:w="1070" w:type="pct"/>
          </w:tcPr>
          <w:p w:rsidR="009B3274" w:rsidRPr="00595626" w:rsidRDefault="009B3274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95626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9B3274" w:rsidRPr="00595626" w:rsidRDefault="009B3274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95626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9B3274" w:rsidRPr="00595626" w:rsidRDefault="009B3274" w:rsidP="001B76A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595626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 w:rsidRPr="00595626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595626"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70" w:type="pct"/>
          </w:tcPr>
          <w:p w:rsidR="009B3274" w:rsidRPr="00595626" w:rsidRDefault="009B3274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56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9B3274" w:rsidRPr="00595626" w:rsidRDefault="009B3274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56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9B3274" w:rsidRPr="00595626" w:rsidRDefault="009B3274" w:rsidP="001B76AD">
            <w:pPr>
              <w:ind w:firstLine="0"/>
            </w:pPr>
            <w:r w:rsidRPr="00595626">
              <w:t>Устный опрос.</w:t>
            </w:r>
          </w:p>
        </w:tc>
        <w:tc>
          <w:tcPr>
            <w:tcW w:w="367" w:type="pct"/>
          </w:tcPr>
          <w:p w:rsidR="009B3274" w:rsidRPr="00595626" w:rsidRDefault="009B3274" w:rsidP="00FF6EED">
            <w:pPr>
              <w:pStyle w:val="Style14"/>
              <w:widowControl/>
              <w:ind w:firstLine="0"/>
              <w:jc w:val="left"/>
            </w:pPr>
            <w:r w:rsidRPr="00595626">
              <w:t>ПК-3 – зув</w:t>
            </w:r>
          </w:p>
          <w:p w:rsidR="009B3274" w:rsidRPr="00595626" w:rsidRDefault="009B3274" w:rsidP="00FF6EED">
            <w:pPr>
              <w:pStyle w:val="Style14"/>
              <w:widowControl/>
              <w:ind w:firstLine="0"/>
              <w:jc w:val="left"/>
            </w:pPr>
            <w:r w:rsidRPr="00595626">
              <w:t>ДПК-1 – зув</w:t>
            </w:r>
          </w:p>
          <w:p w:rsidR="009B3274" w:rsidRPr="00595626" w:rsidRDefault="009B3274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3274" w:rsidRPr="00595626" w:rsidTr="001E213C">
        <w:trPr>
          <w:trHeight w:val="499"/>
        </w:trPr>
        <w:tc>
          <w:tcPr>
            <w:tcW w:w="1420" w:type="pct"/>
          </w:tcPr>
          <w:p w:rsidR="009B3274" w:rsidRPr="00595626" w:rsidRDefault="009B3274" w:rsidP="00256E7A">
            <w:pPr>
              <w:pStyle w:val="Style14"/>
              <w:widowControl/>
              <w:ind w:firstLine="0"/>
              <w:rPr>
                <w:b/>
              </w:rPr>
            </w:pPr>
            <w:r w:rsidRPr="00595626">
              <w:rPr>
                <w:b/>
              </w:rPr>
              <w:t>Итого по разделу</w:t>
            </w:r>
          </w:p>
        </w:tc>
        <w:tc>
          <w:tcPr>
            <w:tcW w:w="181" w:type="pct"/>
          </w:tcPr>
          <w:p w:rsidR="009B3274" w:rsidRPr="00595626" w:rsidRDefault="009B3274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9" w:type="pct"/>
          </w:tcPr>
          <w:p w:rsidR="009B3274" w:rsidRPr="00595626" w:rsidRDefault="009B3274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95626">
              <w:rPr>
                <w:b/>
              </w:rPr>
              <w:t>6</w:t>
            </w:r>
          </w:p>
        </w:tc>
        <w:tc>
          <w:tcPr>
            <w:tcW w:w="258" w:type="pct"/>
          </w:tcPr>
          <w:p w:rsidR="009B3274" w:rsidRPr="00595626" w:rsidRDefault="009B3274" w:rsidP="003F379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95626">
              <w:rPr>
                <w:b/>
                <w:lang w:val="en-US"/>
              </w:rPr>
              <w:t>1</w:t>
            </w:r>
            <w:r w:rsidRPr="00595626">
              <w:rPr>
                <w:b/>
              </w:rPr>
              <w:t>2/12И</w:t>
            </w:r>
          </w:p>
        </w:tc>
        <w:tc>
          <w:tcPr>
            <w:tcW w:w="218" w:type="pct"/>
          </w:tcPr>
          <w:p w:rsidR="009B3274" w:rsidRPr="00595626" w:rsidRDefault="009B3274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7" w:type="pct"/>
          </w:tcPr>
          <w:p w:rsidR="009B3274" w:rsidRPr="00595626" w:rsidRDefault="009B3274" w:rsidP="003F379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59562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1070" w:type="pct"/>
          </w:tcPr>
          <w:p w:rsidR="009B3274" w:rsidRPr="00595626" w:rsidRDefault="009B3274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9B3274" w:rsidRPr="00595626" w:rsidRDefault="009B3274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95626">
              <w:rPr>
                <w:b/>
              </w:rPr>
              <w:t>Проверка индивидуал</w:t>
            </w:r>
            <w:r w:rsidRPr="00595626">
              <w:rPr>
                <w:b/>
              </w:rPr>
              <w:t>ь</w:t>
            </w:r>
            <w:r w:rsidRPr="00595626">
              <w:rPr>
                <w:b/>
              </w:rPr>
              <w:t>ных заданий</w:t>
            </w:r>
          </w:p>
        </w:tc>
        <w:tc>
          <w:tcPr>
            <w:tcW w:w="367" w:type="pct"/>
          </w:tcPr>
          <w:p w:rsidR="009B3274" w:rsidRPr="00595626" w:rsidRDefault="009B3274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9B3274" w:rsidRPr="00595626" w:rsidTr="001E213C">
        <w:trPr>
          <w:trHeight w:val="499"/>
        </w:trPr>
        <w:tc>
          <w:tcPr>
            <w:tcW w:w="1420" w:type="pct"/>
          </w:tcPr>
          <w:p w:rsidR="009B3274" w:rsidRPr="00595626" w:rsidRDefault="009B3274" w:rsidP="00256E7A">
            <w:pPr>
              <w:pStyle w:val="Style14"/>
              <w:widowControl/>
              <w:ind w:firstLine="0"/>
              <w:rPr>
                <w:b/>
              </w:rPr>
            </w:pPr>
            <w:r w:rsidRPr="00595626">
              <w:rPr>
                <w:b/>
              </w:rPr>
              <w:t>Итого за семестр</w:t>
            </w:r>
          </w:p>
        </w:tc>
        <w:tc>
          <w:tcPr>
            <w:tcW w:w="181" w:type="pct"/>
          </w:tcPr>
          <w:p w:rsidR="009B3274" w:rsidRPr="00595626" w:rsidRDefault="009B3274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9" w:type="pct"/>
          </w:tcPr>
          <w:p w:rsidR="009B3274" w:rsidRPr="00595626" w:rsidRDefault="009B3274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95626">
              <w:rPr>
                <w:b/>
              </w:rPr>
              <w:t>18</w:t>
            </w:r>
          </w:p>
        </w:tc>
        <w:tc>
          <w:tcPr>
            <w:tcW w:w="258" w:type="pct"/>
          </w:tcPr>
          <w:p w:rsidR="009B3274" w:rsidRPr="00595626" w:rsidRDefault="009B3274" w:rsidP="003F379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95626">
              <w:rPr>
                <w:b/>
              </w:rPr>
              <w:t>36/14И</w:t>
            </w:r>
          </w:p>
        </w:tc>
        <w:tc>
          <w:tcPr>
            <w:tcW w:w="218" w:type="pct"/>
          </w:tcPr>
          <w:p w:rsidR="009B3274" w:rsidRPr="00595626" w:rsidRDefault="009B3274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7" w:type="pct"/>
          </w:tcPr>
          <w:p w:rsidR="009B3274" w:rsidRPr="00595626" w:rsidRDefault="009B3274" w:rsidP="003F379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59562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89</w:t>
            </w:r>
          </w:p>
        </w:tc>
        <w:tc>
          <w:tcPr>
            <w:tcW w:w="1070" w:type="pct"/>
          </w:tcPr>
          <w:p w:rsidR="009B3274" w:rsidRPr="00595626" w:rsidRDefault="009B3274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9B3274" w:rsidRPr="00595626" w:rsidRDefault="009B3274" w:rsidP="00A054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95626">
              <w:rPr>
                <w:b/>
              </w:rPr>
              <w:t>Зачет</w:t>
            </w:r>
          </w:p>
        </w:tc>
        <w:tc>
          <w:tcPr>
            <w:tcW w:w="367" w:type="pct"/>
          </w:tcPr>
          <w:p w:rsidR="009B3274" w:rsidRPr="00595626" w:rsidRDefault="009B3274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9B3274" w:rsidRPr="00595626" w:rsidTr="001E213C">
        <w:trPr>
          <w:trHeight w:val="499"/>
        </w:trPr>
        <w:tc>
          <w:tcPr>
            <w:tcW w:w="1420" w:type="pct"/>
          </w:tcPr>
          <w:p w:rsidR="009B3274" w:rsidRPr="00595626" w:rsidRDefault="009B3274" w:rsidP="00066036">
            <w:pPr>
              <w:pStyle w:val="Style14"/>
              <w:widowControl/>
              <w:ind w:firstLine="0"/>
              <w:rPr>
                <w:b/>
              </w:rPr>
            </w:pPr>
            <w:r w:rsidRPr="00595626">
              <w:rPr>
                <w:b/>
              </w:rPr>
              <w:t>Итого по дисциплине</w:t>
            </w:r>
          </w:p>
        </w:tc>
        <w:tc>
          <w:tcPr>
            <w:tcW w:w="181" w:type="pct"/>
          </w:tcPr>
          <w:p w:rsidR="009B3274" w:rsidRPr="00595626" w:rsidRDefault="009B3274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9" w:type="pct"/>
          </w:tcPr>
          <w:p w:rsidR="009B3274" w:rsidRPr="00595626" w:rsidRDefault="009B3274" w:rsidP="003F379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95626">
              <w:rPr>
                <w:b/>
              </w:rPr>
              <w:t>18</w:t>
            </w:r>
          </w:p>
        </w:tc>
        <w:tc>
          <w:tcPr>
            <w:tcW w:w="258" w:type="pct"/>
          </w:tcPr>
          <w:p w:rsidR="009B3274" w:rsidRPr="00595626" w:rsidRDefault="009B3274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95626">
              <w:rPr>
                <w:b/>
              </w:rPr>
              <w:t>36/14И</w:t>
            </w:r>
          </w:p>
        </w:tc>
        <w:tc>
          <w:tcPr>
            <w:tcW w:w="218" w:type="pct"/>
          </w:tcPr>
          <w:p w:rsidR="009B3274" w:rsidRPr="00595626" w:rsidRDefault="009B3274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7" w:type="pct"/>
          </w:tcPr>
          <w:p w:rsidR="009B3274" w:rsidRPr="00595626" w:rsidRDefault="009B3274" w:rsidP="003F379D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 w:rsidRPr="00595626">
              <w:rPr>
                <w:b/>
              </w:rPr>
              <w:t>89</w:t>
            </w:r>
          </w:p>
        </w:tc>
        <w:tc>
          <w:tcPr>
            <w:tcW w:w="1070" w:type="pct"/>
          </w:tcPr>
          <w:p w:rsidR="009B3274" w:rsidRPr="00595626" w:rsidRDefault="009B3274" w:rsidP="00066036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70" w:type="pct"/>
          </w:tcPr>
          <w:p w:rsidR="009B3274" w:rsidRPr="00595626" w:rsidRDefault="009B3274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pct"/>
          </w:tcPr>
          <w:p w:rsidR="009B3274" w:rsidRPr="00595626" w:rsidRDefault="009B3274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B3274" w:rsidRDefault="009B3274" w:rsidP="00E06342">
      <w:pPr>
        <w:ind w:firstLine="0"/>
        <w:jc w:val="center"/>
        <w:rPr>
          <w:i/>
          <w:color w:val="C00000"/>
          <w:szCs w:val="20"/>
        </w:rPr>
      </w:pPr>
    </w:p>
    <w:p w:rsidR="009B3274" w:rsidRDefault="009B3274" w:rsidP="003622D7">
      <w:pPr>
        <w:ind w:firstLine="0"/>
        <w:rPr>
          <w:i/>
          <w:color w:val="C00000"/>
          <w:szCs w:val="20"/>
        </w:rPr>
      </w:pPr>
    </w:p>
    <w:p w:rsidR="009B3274" w:rsidRDefault="009B3274" w:rsidP="00E06342">
      <w:pPr>
        <w:pStyle w:val="Heading1"/>
        <w:rPr>
          <w:rStyle w:val="FontStyle31"/>
          <w:rFonts w:ascii="Times New Roman" w:hAnsi="Times New Roman"/>
          <w:sz w:val="24"/>
          <w:szCs w:val="24"/>
        </w:rPr>
        <w:sectPr w:rsidR="009B3274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9B3274" w:rsidRPr="00C17915" w:rsidRDefault="009B3274" w:rsidP="00D21C33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t>5 Образовательные и информационные технологии</w:t>
      </w:r>
    </w:p>
    <w:p w:rsidR="009B3274" w:rsidRPr="00E819DB" w:rsidRDefault="009B3274" w:rsidP="00A72A9A">
      <w:r w:rsidRPr="00E819DB">
        <w:t xml:space="preserve">1. </w:t>
      </w:r>
      <w:r w:rsidRPr="00E819DB">
        <w:rPr>
          <w:b/>
        </w:rPr>
        <w:t>Традиционные образовательные технологии</w:t>
      </w:r>
      <w:r w:rsidRPr="00E819DB">
        <w:t> ориентируются на организацию образовательного процесса, предполагающую прямую трансляцию знаний от преподав</w:t>
      </w:r>
      <w:r w:rsidRPr="00E819DB">
        <w:t>а</w:t>
      </w:r>
      <w:r w:rsidRPr="00E819DB">
        <w:t>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E819DB">
        <w:t>о</w:t>
      </w:r>
      <w:r w:rsidRPr="00E819DB">
        <w:t>дуктивный характер. </w:t>
      </w:r>
    </w:p>
    <w:p w:rsidR="009B3274" w:rsidRPr="00E819DB" w:rsidRDefault="009B3274" w:rsidP="00A72A9A">
      <w:r w:rsidRPr="00E819DB">
        <w:rPr>
          <w:b/>
        </w:rPr>
        <w:t>Формы учебных занятий с использованием традиционных технологий:</w:t>
      </w:r>
    </w:p>
    <w:p w:rsidR="009B3274" w:rsidRPr="00E819DB" w:rsidRDefault="009B3274" w:rsidP="00A72A9A">
      <w:r w:rsidRPr="00E819DB">
        <w:t>Информационная лекция – последовательное изложение материала в дисциплина</w:t>
      </w:r>
      <w:r w:rsidRPr="00E819DB">
        <w:t>р</w:t>
      </w:r>
      <w:r w:rsidRPr="00E819DB">
        <w:t>ной логике, осуществляемое преимущественно вербальными средствами (монолог преп</w:t>
      </w:r>
      <w:r w:rsidRPr="00E819DB">
        <w:t>о</w:t>
      </w:r>
      <w:r w:rsidRPr="00E819DB">
        <w:t>давателя).</w:t>
      </w:r>
    </w:p>
    <w:p w:rsidR="009B3274" w:rsidRPr="00E819DB" w:rsidRDefault="009B3274" w:rsidP="00A72A9A">
      <w:r w:rsidRPr="00E819DB">
        <w:t>Семинар – беседа преподавателя и студентов, обсуждение заранее подготовленных сообщений по каждому вопросу плана занятия с единым для всех перечнем рекоменду</w:t>
      </w:r>
      <w:r w:rsidRPr="00E819DB">
        <w:t>е</w:t>
      </w:r>
      <w:r w:rsidRPr="00E819DB">
        <w:t>мой обязательной и дополнительной литературы.</w:t>
      </w:r>
    </w:p>
    <w:p w:rsidR="009B3274" w:rsidRPr="00E819DB" w:rsidRDefault="009B3274" w:rsidP="00A72A9A">
      <w:r w:rsidRPr="00E819DB">
        <w:t>Практическое занятие, посвященное освоению конкретных умений и навыков по предложенному алгоритму.</w:t>
      </w:r>
    </w:p>
    <w:p w:rsidR="009B3274" w:rsidRPr="00E819DB" w:rsidRDefault="009B3274" w:rsidP="00A72A9A">
      <w:r w:rsidRPr="00E819DB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E819DB">
        <w:t>е</w:t>
      </w:r>
      <w:r w:rsidRPr="00E819DB">
        <w:t>альных объектов.</w:t>
      </w:r>
    </w:p>
    <w:p w:rsidR="009B3274" w:rsidRPr="00E819DB" w:rsidRDefault="009B3274" w:rsidP="00A72A9A">
      <w:r w:rsidRPr="00E819DB">
        <w:t xml:space="preserve">2. </w:t>
      </w:r>
      <w:r w:rsidRPr="00E819DB">
        <w:rPr>
          <w:b/>
        </w:rPr>
        <w:t>Технологии проблемного обучения</w:t>
      </w:r>
      <w:r w:rsidRPr="00E819DB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9B3274" w:rsidRPr="00E819DB" w:rsidRDefault="009B3274" w:rsidP="00A72A9A">
      <w:r>
        <w:t>3</w:t>
      </w:r>
      <w:r w:rsidRPr="00E819DB">
        <w:t xml:space="preserve">. </w:t>
      </w:r>
      <w:r w:rsidRPr="00E819DB">
        <w:rPr>
          <w:b/>
        </w:rPr>
        <w:t>Интерактивные технологии</w:t>
      </w:r>
      <w:r w:rsidRPr="00E819DB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</w:t>
      </w:r>
      <w:r w:rsidRPr="00E819DB">
        <w:t>е</w:t>
      </w:r>
      <w:r w:rsidRPr="00E819DB">
        <w:t>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</w:t>
      </w:r>
      <w:r w:rsidRPr="00E819DB">
        <w:t>а</w:t>
      </w:r>
      <w:r w:rsidRPr="00E819DB">
        <w:t>ет субъект</w:t>
      </w:r>
      <w:r>
        <w:t xml:space="preserve"> </w:t>
      </w:r>
      <w:r w:rsidRPr="00E819DB">
        <w:t>-</w:t>
      </w:r>
      <w:r>
        <w:t xml:space="preserve"> </w:t>
      </w:r>
      <w:r w:rsidRPr="00E819DB">
        <w:t>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9B3274" w:rsidRPr="00E819DB" w:rsidRDefault="009B3274" w:rsidP="00A72A9A">
      <w:pPr>
        <w:rPr>
          <w:b/>
        </w:rPr>
      </w:pPr>
      <w:r w:rsidRPr="00E819DB">
        <w:rPr>
          <w:b/>
        </w:rPr>
        <w:t>Формы учебных занятий с использованием специализированных интеракти</w:t>
      </w:r>
      <w:r w:rsidRPr="00E819DB">
        <w:rPr>
          <w:b/>
        </w:rPr>
        <w:t>в</w:t>
      </w:r>
      <w:r w:rsidRPr="00E819DB">
        <w:rPr>
          <w:b/>
        </w:rPr>
        <w:t>ных технологий:</w:t>
      </w:r>
    </w:p>
    <w:p w:rsidR="009B3274" w:rsidRPr="00E819DB" w:rsidRDefault="009B3274" w:rsidP="00A72A9A">
      <w:r w:rsidRPr="00E819DB">
        <w:t>Лекция «обратной связи» – лекция–провокация (изложение материала с заранее з</w:t>
      </w:r>
      <w:r w:rsidRPr="00E819DB">
        <w:t>а</w:t>
      </w:r>
      <w:r w:rsidRPr="00E819DB">
        <w:t>планированными ошибками), лекция-беседа, лекция-дискуссия, лекция</w:t>
      </w:r>
      <w:r>
        <w:t>–</w:t>
      </w:r>
      <w:r w:rsidRPr="00E819DB">
        <w:t>пресс</w:t>
      </w:r>
      <w:r>
        <w:t>-</w:t>
      </w:r>
      <w:r w:rsidRPr="00E819DB">
        <w:t>конференция.</w:t>
      </w:r>
    </w:p>
    <w:p w:rsidR="009B3274" w:rsidRPr="00E819DB" w:rsidRDefault="009B3274" w:rsidP="00A72A9A">
      <w:r>
        <w:t>4</w:t>
      </w:r>
      <w:r w:rsidRPr="00E819DB">
        <w:t xml:space="preserve">. </w:t>
      </w:r>
      <w:r w:rsidRPr="00E819DB">
        <w:rPr>
          <w:b/>
        </w:rPr>
        <w:t>Информационно-коммуникационные образовательные технологии</w:t>
      </w:r>
      <w:r w:rsidRPr="00E819DB">
        <w:t> – орган</w:t>
      </w:r>
      <w:r w:rsidRPr="00E819DB">
        <w:t>и</w:t>
      </w:r>
      <w:r w:rsidRPr="00E819DB">
        <w:t>зация образовательного процесса, основанная на применении специализированных пр</w:t>
      </w:r>
      <w:r w:rsidRPr="00E819DB">
        <w:t>о</w:t>
      </w:r>
      <w:r w:rsidRPr="00E819DB">
        <w:t>граммных сред и технических средств работы с информацией.</w:t>
      </w:r>
    </w:p>
    <w:p w:rsidR="009B3274" w:rsidRDefault="009B3274" w:rsidP="0079022C">
      <w:pPr>
        <w:pStyle w:val="Heading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9B3274" w:rsidRDefault="009B3274" w:rsidP="006A7186">
      <w:pPr>
        <w:rPr>
          <w:b/>
        </w:rPr>
      </w:pPr>
    </w:p>
    <w:p w:rsidR="009B3274" w:rsidRPr="006F58BC" w:rsidRDefault="009B3274" w:rsidP="006A7186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9B3274" w:rsidRPr="001915F1" w:rsidRDefault="009B3274" w:rsidP="00E42604">
      <w:pPr>
        <w:rPr>
          <w:b/>
        </w:rPr>
      </w:pPr>
      <w:r w:rsidRPr="001915F1">
        <w:rPr>
          <w:b/>
        </w:rPr>
        <w:t>Основы работы с текстовой информацией.</w:t>
      </w:r>
    </w:p>
    <w:p w:rsidR="009B3274" w:rsidRPr="00093966" w:rsidRDefault="009B3274" w:rsidP="00143AAF">
      <w:pPr>
        <w:ind w:firstLine="0"/>
      </w:pPr>
      <w:r>
        <w:t xml:space="preserve">Дана программа на языке </w:t>
      </w:r>
      <w:r>
        <w:rPr>
          <w:lang w:val="en-US"/>
        </w:rPr>
        <w:t>Python</w:t>
      </w:r>
      <w:r w:rsidRPr="00093966">
        <w:t xml:space="preserve">. </w:t>
      </w:r>
      <w:r>
        <w:t>Проанализировать текст программы. Выполнить обр</w:t>
      </w:r>
      <w:r>
        <w:t>а</w:t>
      </w:r>
      <w:r>
        <w:t>щение к ней в соответствии с заданием.</w:t>
      </w:r>
    </w:p>
    <w:p w:rsidR="009B3274" w:rsidRPr="00476355" w:rsidRDefault="009B3274" w:rsidP="00823785">
      <w:pPr>
        <w:numPr>
          <w:ilvl w:val="0"/>
          <w:numId w:val="5"/>
        </w:numPr>
      </w:pPr>
    </w:p>
    <w:p w:rsidR="009B3274" w:rsidRPr="001915F1" w:rsidRDefault="009B3274" w:rsidP="001915F1">
      <w:pPr>
        <w:ind w:left="720" w:firstLine="0"/>
        <w:rPr>
          <w:lang w:val="en-US"/>
        </w:rPr>
      </w:pPr>
      <w:r w:rsidRPr="001915F1">
        <w:rPr>
          <w:lang w:val="en-US"/>
        </w:rPr>
        <w:t xml:space="preserve">def </w:t>
      </w:r>
      <w:r>
        <w:rPr>
          <w:lang w:val="en-US"/>
        </w:rPr>
        <w:t>my</w:t>
      </w:r>
      <w:r w:rsidRPr="001915F1">
        <w:rPr>
          <w:lang w:val="en-US"/>
        </w:rPr>
        <w:t>Str():</w:t>
      </w:r>
    </w:p>
    <w:p w:rsidR="009B3274" w:rsidRPr="001915F1" w:rsidRDefault="009B3274" w:rsidP="001915F1">
      <w:pPr>
        <w:ind w:left="720" w:firstLine="0"/>
        <w:rPr>
          <w:lang w:val="en-US"/>
        </w:rPr>
      </w:pPr>
      <w:r w:rsidRPr="001915F1">
        <w:rPr>
          <w:lang w:val="en-US"/>
        </w:rPr>
        <w:t xml:space="preserve">    """This is the program </w:t>
      </w:r>
      <w:r>
        <w:rPr>
          <w:lang w:val="en-US"/>
        </w:rPr>
        <w:t>my</w:t>
      </w:r>
      <w:r w:rsidRPr="001915F1">
        <w:rPr>
          <w:lang w:val="en-US"/>
        </w:rPr>
        <w:t>Str"""</w:t>
      </w:r>
    </w:p>
    <w:p w:rsidR="009B3274" w:rsidRPr="001915F1" w:rsidRDefault="009B3274" w:rsidP="001915F1">
      <w:pPr>
        <w:ind w:left="720" w:firstLine="0"/>
        <w:rPr>
          <w:lang w:val="en-US"/>
        </w:rPr>
      </w:pPr>
      <w:r w:rsidRPr="001915F1">
        <w:rPr>
          <w:lang w:val="en-US"/>
        </w:rPr>
        <w:t xml:space="preserve">    s = '</w:t>
      </w:r>
      <w:r>
        <w:t>Строка</w:t>
      </w:r>
      <w:r w:rsidRPr="001915F1">
        <w:rPr>
          <w:lang w:val="en-US"/>
        </w:rPr>
        <w:t>'</w:t>
      </w:r>
    </w:p>
    <w:p w:rsidR="009B3274" w:rsidRPr="001915F1" w:rsidRDefault="009B3274" w:rsidP="001915F1">
      <w:pPr>
        <w:ind w:left="720" w:firstLine="0"/>
        <w:rPr>
          <w:lang w:val="en-US"/>
        </w:rPr>
      </w:pPr>
      <w:r w:rsidRPr="001915F1">
        <w:rPr>
          <w:lang w:val="en-US"/>
        </w:rPr>
        <w:t xml:space="preserve">    st = type(s)</w:t>
      </w:r>
    </w:p>
    <w:p w:rsidR="009B3274" w:rsidRPr="001915F1" w:rsidRDefault="009B3274" w:rsidP="001915F1">
      <w:pPr>
        <w:ind w:left="720" w:firstLine="0"/>
        <w:rPr>
          <w:lang w:val="en-US"/>
        </w:rPr>
      </w:pPr>
      <w:r w:rsidRPr="001915F1">
        <w:rPr>
          <w:lang w:val="en-US"/>
        </w:rPr>
        <w:t xml:space="preserve">    print(s)</w:t>
      </w:r>
    </w:p>
    <w:p w:rsidR="009B3274" w:rsidRPr="001915F1" w:rsidRDefault="009B3274" w:rsidP="001915F1">
      <w:pPr>
        <w:ind w:left="720" w:firstLine="0"/>
        <w:rPr>
          <w:lang w:val="en-US"/>
        </w:rPr>
      </w:pPr>
      <w:r w:rsidRPr="001915F1">
        <w:rPr>
          <w:lang w:val="en-US"/>
        </w:rPr>
        <w:t xml:space="preserve">    print(st)</w:t>
      </w:r>
    </w:p>
    <w:p w:rsidR="009B3274" w:rsidRPr="001915F1" w:rsidRDefault="009B3274" w:rsidP="001915F1">
      <w:pPr>
        <w:ind w:left="720" w:firstLine="0"/>
        <w:rPr>
          <w:lang w:val="en-US"/>
        </w:rPr>
      </w:pPr>
      <w:r w:rsidRPr="001915F1">
        <w:rPr>
          <w:lang w:val="en-US"/>
        </w:rPr>
        <w:t xml:space="preserve">    sc1 = s.encode(encoding = "cp1251")</w:t>
      </w:r>
    </w:p>
    <w:p w:rsidR="009B3274" w:rsidRPr="001915F1" w:rsidRDefault="009B3274" w:rsidP="001915F1">
      <w:pPr>
        <w:ind w:left="720" w:firstLine="0"/>
        <w:rPr>
          <w:lang w:val="en-US"/>
        </w:rPr>
      </w:pPr>
      <w:r w:rsidRPr="001915F1">
        <w:rPr>
          <w:lang w:val="en-US"/>
        </w:rPr>
        <w:t xml:space="preserve">    print(sc1)</w:t>
      </w:r>
    </w:p>
    <w:p w:rsidR="009B3274" w:rsidRPr="001915F1" w:rsidRDefault="009B3274" w:rsidP="001915F1">
      <w:pPr>
        <w:ind w:left="720" w:firstLine="0"/>
        <w:rPr>
          <w:lang w:val="en-US"/>
        </w:rPr>
      </w:pPr>
      <w:r w:rsidRPr="001915F1">
        <w:rPr>
          <w:lang w:val="en-US"/>
        </w:rPr>
        <w:t xml:space="preserve">    sc2 = s.encode(encoding = "utf-8")</w:t>
      </w:r>
    </w:p>
    <w:p w:rsidR="009B3274" w:rsidRDefault="009B3274" w:rsidP="001915F1">
      <w:pPr>
        <w:ind w:left="720" w:firstLine="0"/>
      </w:pPr>
      <w:r w:rsidRPr="001915F1">
        <w:rPr>
          <w:lang w:val="en-US"/>
        </w:rPr>
        <w:t xml:space="preserve">    </w:t>
      </w:r>
      <w:r>
        <w:t>print(sc2)</w:t>
      </w:r>
    </w:p>
    <w:p w:rsidR="009B3274" w:rsidRDefault="009B3274" w:rsidP="00AF3281">
      <w:pPr>
        <w:ind w:left="720" w:firstLine="0"/>
      </w:pPr>
    </w:p>
    <w:p w:rsidR="009B3274" w:rsidRDefault="009B3274" w:rsidP="007A5790">
      <w:pPr>
        <w:numPr>
          <w:ilvl w:val="0"/>
          <w:numId w:val="5"/>
        </w:numPr>
      </w:pPr>
    </w:p>
    <w:p w:rsidR="009B3274" w:rsidRPr="00B01B1D" w:rsidRDefault="009B3274" w:rsidP="00B01B1D">
      <w:pPr>
        <w:ind w:left="720" w:firstLine="0"/>
        <w:rPr>
          <w:lang w:val="en-US"/>
        </w:rPr>
      </w:pPr>
      <w:r w:rsidRPr="00B01B1D">
        <w:rPr>
          <w:lang w:val="en-US"/>
        </w:rPr>
        <w:t xml:space="preserve">def </w:t>
      </w:r>
      <w:r>
        <w:rPr>
          <w:lang w:val="en-US"/>
        </w:rPr>
        <w:t>my</w:t>
      </w:r>
      <w:r w:rsidRPr="00B01B1D">
        <w:rPr>
          <w:lang w:val="en-US"/>
        </w:rPr>
        <w:t>Str():</w:t>
      </w:r>
    </w:p>
    <w:p w:rsidR="009B3274" w:rsidRPr="00B01B1D" w:rsidRDefault="009B3274" w:rsidP="00B01B1D">
      <w:pPr>
        <w:ind w:left="720" w:firstLine="0"/>
        <w:rPr>
          <w:lang w:val="en-US"/>
        </w:rPr>
      </w:pPr>
      <w:r w:rsidRPr="00B01B1D">
        <w:rPr>
          <w:lang w:val="en-US"/>
        </w:rPr>
        <w:t xml:space="preserve">    """This is the program </w:t>
      </w:r>
      <w:r>
        <w:rPr>
          <w:lang w:val="en-US"/>
        </w:rPr>
        <w:t>my</w:t>
      </w:r>
      <w:r w:rsidRPr="00B01B1D">
        <w:rPr>
          <w:lang w:val="en-US"/>
        </w:rPr>
        <w:t>Str"""</w:t>
      </w:r>
    </w:p>
    <w:p w:rsidR="009B3274" w:rsidRPr="00B01B1D" w:rsidRDefault="009B3274" w:rsidP="00B01B1D">
      <w:pPr>
        <w:ind w:left="720" w:firstLine="0"/>
        <w:rPr>
          <w:lang w:val="en-US"/>
        </w:rPr>
      </w:pPr>
      <w:r w:rsidRPr="00B01B1D">
        <w:rPr>
          <w:lang w:val="en-US"/>
        </w:rPr>
        <w:t xml:space="preserve">    s = bytes("</w:t>
      </w:r>
      <w:r>
        <w:t>стр</w:t>
      </w:r>
      <w:r w:rsidRPr="00B01B1D">
        <w:rPr>
          <w:lang w:val="en-US"/>
        </w:rPr>
        <w:t xml:space="preserve"> str", "cp1251")</w:t>
      </w:r>
    </w:p>
    <w:p w:rsidR="009B3274" w:rsidRPr="00476355" w:rsidRDefault="009B3274" w:rsidP="00B01B1D">
      <w:pPr>
        <w:ind w:left="720" w:firstLine="0"/>
        <w:rPr>
          <w:lang w:val="en-US"/>
        </w:rPr>
      </w:pPr>
      <w:r w:rsidRPr="00B01B1D">
        <w:rPr>
          <w:lang w:val="en-US"/>
        </w:rPr>
        <w:t xml:space="preserve">    </w:t>
      </w:r>
      <w:r w:rsidRPr="00476355">
        <w:rPr>
          <w:lang w:val="en-US"/>
        </w:rPr>
        <w:t>print(s[0],s[5],s[0:3],s[4:7])</w:t>
      </w:r>
    </w:p>
    <w:p w:rsidR="009B3274" w:rsidRPr="00476355" w:rsidRDefault="009B3274" w:rsidP="00B01B1D">
      <w:pPr>
        <w:ind w:left="720" w:firstLine="0"/>
        <w:rPr>
          <w:lang w:val="en-US"/>
        </w:rPr>
      </w:pPr>
      <w:r w:rsidRPr="00476355">
        <w:rPr>
          <w:lang w:val="en-US"/>
        </w:rPr>
        <w:t xml:space="preserve">    print(s)</w:t>
      </w:r>
    </w:p>
    <w:p w:rsidR="009B3274" w:rsidRPr="00AB4A80" w:rsidRDefault="009B3274" w:rsidP="00AF3281">
      <w:pPr>
        <w:ind w:left="720" w:firstLine="0"/>
        <w:rPr>
          <w:lang w:val="en-US"/>
        </w:rPr>
      </w:pPr>
    </w:p>
    <w:p w:rsidR="009B3274" w:rsidRPr="00AB4A80" w:rsidRDefault="009B3274" w:rsidP="00AB4A80">
      <w:pPr>
        <w:numPr>
          <w:ilvl w:val="0"/>
          <w:numId w:val="5"/>
        </w:numPr>
        <w:rPr>
          <w:lang w:val="en-US"/>
        </w:rPr>
      </w:pPr>
    </w:p>
    <w:p w:rsidR="009B3274" w:rsidRPr="00E67D66" w:rsidRDefault="009B3274" w:rsidP="00E67D66">
      <w:pPr>
        <w:ind w:left="720" w:firstLine="0"/>
        <w:rPr>
          <w:lang w:val="en-US"/>
        </w:rPr>
      </w:pPr>
      <w:r w:rsidRPr="00E67D66">
        <w:rPr>
          <w:lang w:val="en-US"/>
        </w:rPr>
        <w:t xml:space="preserve">def </w:t>
      </w:r>
      <w:r>
        <w:rPr>
          <w:lang w:val="en-US"/>
        </w:rPr>
        <w:t>my</w:t>
      </w:r>
      <w:r w:rsidRPr="00E67D66">
        <w:rPr>
          <w:lang w:val="en-US"/>
        </w:rPr>
        <w:t>Str():</w:t>
      </w:r>
    </w:p>
    <w:p w:rsidR="009B3274" w:rsidRPr="00E67D66" w:rsidRDefault="009B3274" w:rsidP="00E67D66">
      <w:pPr>
        <w:ind w:left="720" w:firstLine="0"/>
        <w:rPr>
          <w:lang w:val="en-US"/>
        </w:rPr>
      </w:pPr>
      <w:r w:rsidRPr="00E67D66">
        <w:rPr>
          <w:lang w:val="en-US"/>
        </w:rPr>
        <w:t xml:space="preserve">    """This is the program </w:t>
      </w:r>
      <w:r>
        <w:rPr>
          <w:lang w:val="en-US"/>
        </w:rPr>
        <w:t>my</w:t>
      </w:r>
      <w:r w:rsidRPr="00E67D66">
        <w:rPr>
          <w:lang w:val="en-US"/>
        </w:rPr>
        <w:t>Str"""</w:t>
      </w:r>
    </w:p>
    <w:p w:rsidR="009B3274" w:rsidRPr="00E67D66" w:rsidRDefault="009B3274" w:rsidP="00E67D66">
      <w:pPr>
        <w:ind w:left="720" w:firstLine="0"/>
        <w:rPr>
          <w:lang w:val="en-US"/>
        </w:rPr>
      </w:pPr>
      <w:r w:rsidRPr="00E67D66">
        <w:rPr>
          <w:lang w:val="en-US"/>
        </w:rPr>
        <w:t xml:space="preserve">    s1 = "</w:t>
      </w:r>
      <w:r>
        <w:t>строка</w:t>
      </w:r>
      <w:r w:rsidRPr="00E67D66">
        <w:rPr>
          <w:lang w:val="en-US"/>
        </w:rPr>
        <w:t>"</w:t>
      </w:r>
    </w:p>
    <w:p w:rsidR="009B3274" w:rsidRPr="00E67D66" w:rsidRDefault="009B3274" w:rsidP="00E67D66">
      <w:pPr>
        <w:ind w:left="720" w:firstLine="0"/>
        <w:rPr>
          <w:lang w:val="en-US"/>
        </w:rPr>
      </w:pPr>
      <w:r w:rsidRPr="00E67D66">
        <w:rPr>
          <w:lang w:val="en-US"/>
        </w:rPr>
        <w:t xml:space="preserve">    l1 = len(s1)</w:t>
      </w:r>
    </w:p>
    <w:p w:rsidR="009B3274" w:rsidRPr="00E67D66" w:rsidRDefault="009B3274" w:rsidP="00E67D66">
      <w:pPr>
        <w:ind w:left="720" w:firstLine="0"/>
        <w:rPr>
          <w:lang w:val="en-US"/>
        </w:rPr>
      </w:pPr>
      <w:r w:rsidRPr="00E67D66">
        <w:rPr>
          <w:lang w:val="en-US"/>
        </w:rPr>
        <w:t xml:space="preserve">    print(s1, l1)</w:t>
      </w:r>
    </w:p>
    <w:p w:rsidR="009B3274" w:rsidRPr="00E67D66" w:rsidRDefault="009B3274" w:rsidP="00E67D66">
      <w:pPr>
        <w:ind w:left="720" w:firstLine="0"/>
        <w:rPr>
          <w:lang w:val="en-US"/>
        </w:rPr>
      </w:pPr>
      <w:r w:rsidRPr="00E67D66">
        <w:rPr>
          <w:lang w:val="en-US"/>
        </w:rPr>
        <w:t xml:space="preserve">    s2 = bytes("</w:t>
      </w:r>
      <w:r>
        <w:t>строка</w:t>
      </w:r>
      <w:r w:rsidRPr="00E67D66">
        <w:rPr>
          <w:lang w:val="en-US"/>
        </w:rPr>
        <w:t>", "cp1251")</w:t>
      </w:r>
    </w:p>
    <w:p w:rsidR="009B3274" w:rsidRPr="00E67D66" w:rsidRDefault="009B3274" w:rsidP="00E67D66">
      <w:pPr>
        <w:ind w:left="720" w:firstLine="0"/>
        <w:rPr>
          <w:lang w:val="en-US"/>
        </w:rPr>
      </w:pPr>
      <w:r w:rsidRPr="00E67D66">
        <w:rPr>
          <w:lang w:val="en-US"/>
        </w:rPr>
        <w:t xml:space="preserve">    l2 = len(s2)</w:t>
      </w:r>
    </w:p>
    <w:p w:rsidR="009B3274" w:rsidRPr="00E67D66" w:rsidRDefault="009B3274" w:rsidP="00E67D66">
      <w:pPr>
        <w:ind w:left="720" w:firstLine="0"/>
        <w:rPr>
          <w:lang w:val="en-US"/>
        </w:rPr>
      </w:pPr>
      <w:r w:rsidRPr="00E67D66">
        <w:rPr>
          <w:lang w:val="en-US"/>
        </w:rPr>
        <w:t xml:space="preserve">    print(s2, l2)</w:t>
      </w:r>
    </w:p>
    <w:p w:rsidR="009B3274" w:rsidRPr="00E67D66" w:rsidRDefault="009B3274" w:rsidP="00E67D66">
      <w:pPr>
        <w:ind w:left="720" w:firstLine="0"/>
        <w:rPr>
          <w:lang w:val="en-US"/>
        </w:rPr>
      </w:pPr>
      <w:r w:rsidRPr="00E67D66">
        <w:rPr>
          <w:lang w:val="en-US"/>
        </w:rPr>
        <w:t xml:space="preserve">    s3 = bytes("</w:t>
      </w:r>
      <w:r>
        <w:t>строка</w:t>
      </w:r>
      <w:r w:rsidRPr="00E67D66">
        <w:rPr>
          <w:lang w:val="en-US"/>
        </w:rPr>
        <w:t>", "utf-8")</w:t>
      </w:r>
    </w:p>
    <w:p w:rsidR="009B3274" w:rsidRPr="00E67D66" w:rsidRDefault="009B3274" w:rsidP="00E67D66">
      <w:pPr>
        <w:ind w:left="720" w:firstLine="0"/>
        <w:rPr>
          <w:lang w:val="en-US"/>
        </w:rPr>
      </w:pPr>
      <w:r w:rsidRPr="00E67D66">
        <w:rPr>
          <w:lang w:val="en-US"/>
        </w:rPr>
        <w:t xml:space="preserve">    l3 = len(s3)</w:t>
      </w:r>
    </w:p>
    <w:p w:rsidR="009B3274" w:rsidRDefault="009B3274" w:rsidP="00E67D66">
      <w:pPr>
        <w:ind w:left="720" w:firstLine="0"/>
      </w:pPr>
      <w:r w:rsidRPr="00E67D66">
        <w:rPr>
          <w:lang w:val="en-US"/>
        </w:rPr>
        <w:t xml:space="preserve">    </w:t>
      </w:r>
      <w:r>
        <w:t>print(s3, l3)</w:t>
      </w:r>
    </w:p>
    <w:p w:rsidR="009B3274" w:rsidRDefault="009B3274" w:rsidP="00AF3281">
      <w:pPr>
        <w:ind w:left="720" w:firstLine="0"/>
      </w:pPr>
    </w:p>
    <w:p w:rsidR="009B3274" w:rsidRDefault="009B3274" w:rsidP="001C21D2">
      <w:pPr>
        <w:numPr>
          <w:ilvl w:val="0"/>
          <w:numId w:val="5"/>
        </w:numPr>
      </w:pPr>
    </w:p>
    <w:p w:rsidR="009B3274" w:rsidRPr="00D913DE" w:rsidRDefault="009B3274" w:rsidP="00D913DE">
      <w:pPr>
        <w:ind w:left="720" w:firstLine="0"/>
        <w:rPr>
          <w:lang w:val="en-US"/>
        </w:rPr>
      </w:pPr>
      <w:r w:rsidRPr="00D913DE">
        <w:rPr>
          <w:lang w:val="en-US"/>
        </w:rPr>
        <w:t xml:space="preserve">def </w:t>
      </w:r>
      <w:r>
        <w:rPr>
          <w:lang w:val="en-US"/>
        </w:rPr>
        <w:t>my</w:t>
      </w:r>
      <w:r w:rsidRPr="00D913DE">
        <w:rPr>
          <w:lang w:val="en-US"/>
        </w:rPr>
        <w:t>Str():</w:t>
      </w:r>
    </w:p>
    <w:p w:rsidR="009B3274" w:rsidRPr="00D913DE" w:rsidRDefault="009B3274" w:rsidP="00D913DE">
      <w:pPr>
        <w:ind w:left="720" w:firstLine="0"/>
        <w:rPr>
          <w:lang w:val="en-US"/>
        </w:rPr>
      </w:pPr>
      <w:r w:rsidRPr="00D913DE">
        <w:rPr>
          <w:lang w:val="en-US"/>
        </w:rPr>
        <w:t xml:space="preserve">    """This is the program Str_04"""</w:t>
      </w:r>
    </w:p>
    <w:p w:rsidR="009B3274" w:rsidRPr="00D913DE" w:rsidRDefault="009B3274" w:rsidP="00D913DE">
      <w:pPr>
        <w:ind w:left="720" w:firstLine="0"/>
        <w:rPr>
          <w:lang w:val="en-US"/>
        </w:rPr>
      </w:pPr>
      <w:r w:rsidRPr="00D913DE">
        <w:rPr>
          <w:lang w:val="en-US"/>
        </w:rPr>
        <w:t xml:space="preserve">    s = bytearray("str", "utf-8")</w:t>
      </w:r>
    </w:p>
    <w:p w:rsidR="009B3274" w:rsidRPr="00D913DE" w:rsidRDefault="009B3274" w:rsidP="00D913DE">
      <w:pPr>
        <w:ind w:left="720" w:firstLine="0"/>
        <w:rPr>
          <w:lang w:val="en-US"/>
        </w:rPr>
      </w:pPr>
      <w:r w:rsidRPr="00D913DE">
        <w:rPr>
          <w:lang w:val="en-US"/>
        </w:rPr>
        <w:t xml:space="preserve">    print(s)</w:t>
      </w:r>
    </w:p>
    <w:p w:rsidR="009B3274" w:rsidRPr="00D913DE" w:rsidRDefault="009B3274" w:rsidP="00D913DE">
      <w:pPr>
        <w:ind w:left="720" w:firstLine="0"/>
        <w:rPr>
          <w:lang w:val="en-US"/>
        </w:rPr>
      </w:pPr>
      <w:r w:rsidRPr="00D913DE">
        <w:rPr>
          <w:lang w:val="en-US"/>
        </w:rPr>
        <w:t xml:space="preserve">    s[0]=49</w:t>
      </w:r>
    </w:p>
    <w:p w:rsidR="009B3274" w:rsidRPr="00D913DE" w:rsidRDefault="009B3274" w:rsidP="00D913DE">
      <w:pPr>
        <w:ind w:left="720" w:firstLine="0"/>
        <w:rPr>
          <w:lang w:val="en-US"/>
        </w:rPr>
      </w:pPr>
      <w:r w:rsidRPr="00D913DE">
        <w:rPr>
          <w:lang w:val="en-US"/>
        </w:rPr>
        <w:t xml:space="preserve">    print(s)</w:t>
      </w:r>
    </w:p>
    <w:p w:rsidR="009B3274" w:rsidRPr="00D913DE" w:rsidRDefault="009B3274" w:rsidP="00D913DE">
      <w:pPr>
        <w:ind w:left="720" w:firstLine="0"/>
        <w:rPr>
          <w:lang w:val="en-US"/>
        </w:rPr>
      </w:pPr>
      <w:r w:rsidRPr="00D913DE">
        <w:rPr>
          <w:lang w:val="en-US"/>
        </w:rPr>
        <w:t xml:space="preserve">    s.append(55)</w:t>
      </w:r>
    </w:p>
    <w:p w:rsidR="009B3274" w:rsidRDefault="009B3274" w:rsidP="00D913DE">
      <w:pPr>
        <w:ind w:left="720" w:firstLine="0"/>
        <w:rPr>
          <w:lang w:val="en-US"/>
        </w:rPr>
      </w:pPr>
      <w:r w:rsidRPr="00D913DE">
        <w:rPr>
          <w:lang w:val="en-US"/>
        </w:rPr>
        <w:t xml:space="preserve">    print(s)</w:t>
      </w:r>
    </w:p>
    <w:p w:rsidR="009B3274" w:rsidRPr="00AB4A80" w:rsidRDefault="009B3274" w:rsidP="00AF3281">
      <w:pPr>
        <w:ind w:left="720" w:firstLine="0"/>
        <w:rPr>
          <w:lang w:val="en-US"/>
        </w:rPr>
      </w:pPr>
    </w:p>
    <w:p w:rsidR="009B3274" w:rsidRPr="00AB4A80" w:rsidRDefault="009B3274" w:rsidP="00B32A17">
      <w:pPr>
        <w:numPr>
          <w:ilvl w:val="0"/>
          <w:numId w:val="5"/>
        </w:numPr>
        <w:rPr>
          <w:lang w:val="en-US"/>
        </w:rPr>
      </w:pPr>
    </w:p>
    <w:p w:rsidR="009B3274" w:rsidRPr="00297912" w:rsidRDefault="009B3274" w:rsidP="00297912">
      <w:pPr>
        <w:ind w:left="720" w:firstLine="0"/>
        <w:rPr>
          <w:lang w:val="en-US"/>
        </w:rPr>
      </w:pPr>
      <w:r w:rsidRPr="00297912">
        <w:rPr>
          <w:lang w:val="en-US"/>
        </w:rPr>
        <w:t xml:space="preserve">def </w:t>
      </w:r>
      <w:r>
        <w:rPr>
          <w:lang w:val="en-US"/>
        </w:rPr>
        <w:t>my</w:t>
      </w:r>
      <w:r w:rsidRPr="00297912">
        <w:rPr>
          <w:lang w:val="en-US"/>
        </w:rPr>
        <w:t>Str():</w:t>
      </w:r>
    </w:p>
    <w:p w:rsidR="009B3274" w:rsidRPr="00297912" w:rsidRDefault="009B3274" w:rsidP="00297912">
      <w:pPr>
        <w:ind w:left="720" w:firstLine="0"/>
        <w:rPr>
          <w:lang w:val="en-US"/>
        </w:rPr>
      </w:pPr>
      <w:r w:rsidRPr="00297912">
        <w:rPr>
          <w:lang w:val="en-US"/>
        </w:rPr>
        <w:t xml:space="preserve">    """This is the program </w:t>
      </w:r>
      <w:r>
        <w:rPr>
          <w:lang w:val="en-US"/>
        </w:rPr>
        <w:t>my</w:t>
      </w:r>
      <w:r w:rsidRPr="00297912">
        <w:rPr>
          <w:lang w:val="en-US"/>
        </w:rPr>
        <w:t>Str"""</w:t>
      </w:r>
    </w:p>
    <w:p w:rsidR="009B3274" w:rsidRPr="00297912" w:rsidRDefault="009B3274" w:rsidP="00297912">
      <w:pPr>
        <w:ind w:left="720" w:firstLine="0"/>
        <w:rPr>
          <w:lang w:val="en-US"/>
        </w:rPr>
      </w:pPr>
      <w:r w:rsidRPr="00297912">
        <w:rPr>
          <w:lang w:val="en-US"/>
        </w:rPr>
        <w:t xml:space="preserve">    s1 = str(b"\xf1\xf2\xf0\xee\xea\xe0")</w:t>
      </w:r>
    </w:p>
    <w:p w:rsidR="009B3274" w:rsidRPr="00297912" w:rsidRDefault="009B3274" w:rsidP="00297912">
      <w:pPr>
        <w:ind w:left="720" w:firstLine="0"/>
        <w:rPr>
          <w:lang w:val="en-US"/>
        </w:rPr>
      </w:pPr>
      <w:r w:rsidRPr="00297912">
        <w:rPr>
          <w:lang w:val="en-US"/>
        </w:rPr>
        <w:t xml:space="preserve">    print(s1)</w:t>
      </w:r>
    </w:p>
    <w:p w:rsidR="009B3274" w:rsidRPr="00297912" w:rsidRDefault="009B3274" w:rsidP="00297912">
      <w:pPr>
        <w:ind w:left="720" w:firstLine="0"/>
        <w:rPr>
          <w:lang w:val="en-US"/>
        </w:rPr>
      </w:pPr>
      <w:r w:rsidRPr="00297912">
        <w:rPr>
          <w:lang w:val="en-US"/>
        </w:rPr>
        <w:t xml:space="preserve">    s2 = str(b"\xf1\xf2\xf0\xee\xea\xe0", "cp1252")</w:t>
      </w:r>
    </w:p>
    <w:p w:rsidR="009B3274" w:rsidRDefault="009B3274" w:rsidP="00297912">
      <w:pPr>
        <w:ind w:left="720" w:firstLine="0"/>
        <w:rPr>
          <w:lang w:val="en-US"/>
        </w:rPr>
      </w:pPr>
      <w:r w:rsidRPr="00297912">
        <w:rPr>
          <w:lang w:val="en-US"/>
        </w:rPr>
        <w:t xml:space="preserve">    print(s2)</w:t>
      </w:r>
    </w:p>
    <w:p w:rsidR="009B3274" w:rsidRDefault="009B3274" w:rsidP="00AF3281">
      <w:pPr>
        <w:ind w:left="720" w:firstLine="0"/>
      </w:pPr>
    </w:p>
    <w:p w:rsidR="009B3274" w:rsidRDefault="009B3274" w:rsidP="0033236D">
      <w:pPr>
        <w:numPr>
          <w:ilvl w:val="0"/>
          <w:numId w:val="5"/>
        </w:numPr>
      </w:pPr>
    </w:p>
    <w:p w:rsidR="009B3274" w:rsidRPr="00D33838" w:rsidRDefault="009B3274" w:rsidP="00D33838">
      <w:pPr>
        <w:ind w:left="720" w:firstLine="0"/>
        <w:rPr>
          <w:lang w:val="en-US"/>
        </w:rPr>
      </w:pPr>
      <w:r w:rsidRPr="00D33838">
        <w:rPr>
          <w:lang w:val="en-US"/>
        </w:rPr>
        <w:t xml:space="preserve">def </w:t>
      </w:r>
      <w:r>
        <w:rPr>
          <w:lang w:val="en-US"/>
        </w:rPr>
        <w:t>my</w:t>
      </w:r>
      <w:r w:rsidRPr="00D33838">
        <w:rPr>
          <w:lang w:val="en-US"/>
        </w:rPr>
        <w:t>Str():</w:t>
      </w:r>
    </w:p>
    <w:p w:rsidR="009B3274" w:rsidRPr="00D33838" w:rsidRDefault="009B3274" w:rsidP="00D33838">
      <w:pPr>
        <w:ind w:left="720" w:firstLine="0"/>
        <w:rPr>
          <w:lang w:val="en-US"/>
        </w:rPr>
      </w:pPr>
      <w:r w:rsidRPr="00D33838">
        <w:rPr>
          <w:lang w:val="en-US"/>
        </w:rPr>
        <w:t xml:space="preserve">    """This is the program </w:t>
      </w:r>
      <w:r>
        <w:rPr>
          <w:lang w:val="en-US"/>
        </w:rPr>
        <w:t>my</w:t>
      </w:r>
      <w:r w:rsidRPr="00D33838">
        <w:rPr>
          <w:lang w:val="en-US"/>
        </w:rPr>
        <w:t>Str"""</w:t>
      </w:r>
    </w:p>
    <w:p w:rsidR="009B3274" w:rsidRPr="00D33838" w:rsidRDefault="009B3274" w:rsidP="00D33838">
      <w:pPr>
        <w:ind w:left="720" w:firstLine="0"/>
        <w:rPr>
          <w:lang w:val="en-US"/>
        </w:rPr>
      </w:pPr>
      <w:r w:rsidRPr="00D33838">
        <w:rPr>
          <w:lang w:val="en-US"/>
        </w:rPr>
        <w:t xml:space="preserve">    obj1 = bytes("строка1", "utf-8")</w:t>
      </w:r>
    </w:p>
    <w:p w:rsidR="009B3274" w:rsidRPr="00D33838" w:rsidRDefault="009B3274" w:rsidP="00D33838">
      <w:pPr>
        <w:ind w:left="720" w:firstLine="0"/>
        <w:rPr>
          <w:lang w:val="en-US"/>
        </w:rPr>
      </w:pPr>
      <w:r w:rsidRPr="00D33838">
        <w:rPr>
          <w:lang w:val="en-US"/>
        </w:rPr>
        <w:t xml:space="preserve">    obj2 = bytearray("строка2", "utf-8")</w:t>
      </w:r>
    </w:p>
    <w:p w:rsidR="009B3274" w:rsidRPr="00D33838" w:rsidRDefault="009B3274" w:rsidP="00D33838">
      <w:pPr>
        <w:ind w:left="720" w:firstLine="0"/>
        <w:rPr>
          <w:lang w:val="en-US"/>
        </w:rPr>
      </w:pPr>
      <w:r w:rsidRPr="00D33838">
        <w:rPr>
          <w:lang w:val="en-US"/>
        </w:rPr>
        <w:t xml:space="preserve">    print(obj1)</w:t>
      </w:r>
    </w:p>
    <w:p w:rsidR="009B3274" w:rsidRPr="00D33838" w:rsidRDefault="009B3274" w:rsidP="00D33838">
      <w:pPr>
        <w:ind w:left="720" w:firstLine="0"/>
        <w:rPr>
          <w:lang w:val="en-US"/>
        </w:rPr>
      </w:pPr>
      <w:r w:rsidRPr="00D33838">
        <w:rPr>
          <w:lang w:val="en-US"/>
        </w:rPr>
        <w:t xml:space="preserve">    print(obj2)</w:t>
      </w:r>
    </w:p>
    <w:p w:rsidR="009B3274" w:rsidRPr="00D33838" w:rsidRDefault="009B3274" w:rsidP="00D33838">
      <w:pPr>
        <w:ind w:left="720" w:firstLine="0"/>
        <w:rPr>
          <w:lang w:val="en-US"/>
        </w:rPr>
      </w:pPr>
      <w:r w:rsidRPr="00D33838">
        <w:rPr>
          <w:lang w:val="en-US"/>
        </w:rPr>
        <w:t xml:space="preserve">    s1 = str(obj1, "utf-8")</w:t>
      </w:r>
    </w:p>
    <w:p w:rsidR="009B3274" w:rsidRPr="00D33838" w:rsidRDefault="009B3274" w:rsidP="00D33838">
      <w:pPr>
        <w:ind w:left="720" w:firstLine="0"/>
        <w:rPr>
          <w:lang w:val="en-US"/>
        </w:rPr>
      </w:pPr>
      <w:r w:rsidRPr="00D33838">
        <w:rPr>
          <w:lang w:val="en-US"/>
        </w:rPr>
        <w:t xml:space="preserve">    s2 = str(obj2, "utf-8")</w:t>
      </w:r>
    </w:p>
    <w:p w:rsidR="009B3274" w:rsidRPr="00D33838" w:rsidRDefault="009B3274" w:rsidP="00D33838">
      <w:pPr>
        <w:ind w:left="720" w:firstLine="0"/>
        <w:rPr>
          <w:lang w:val="en-US"/>
        </w:rPr>
      </w:pPr>
      <w:r w:rsidRPr="00D33838">
        <w:rPr>
          <w:lang w:val="en-US"/>
        </w:rPr>
        <w:t xml:space="preserve">    print(s1)</w:t>
      </w:r>
    </w:p>
    <w:p w:rsidR="009B3274" w:rsidRPr="00D33838" w:rsidRDefault="009B3274" w:rsidP="00D33838">
      <w:pPr>
        <w:ind w:left="720" w:firstLine="0"/>
        <w:rPr>
          <w:lang w:val="en-US"/>
        </w:rPr>
      </w:pPr>
      <w:r w:rsidRPr="00D33838">
        <w:rPr>
          <w:lang w:val="en-US"/>
        </w:rPr>
        <w:t xml:space="preserve">    print(s2)</w:t>
      </w:r>
    </w:p>
    <w:p w:rsidR="009B3274" w:rsidRPr="00D33838" w:rsidRDefault="009B3274" w:rsidP="00D33838">
      <w:pPr>
        <w:ind w:left="720" w:firstLine="0"/>
        <w:rPr>
          <w:lang w:val="en-US"/>
        </w:rPr>
      </w:pPr>
      <w:r w:rsidRPr="00D33838">
        <w:rPr>
          <w:lang w:val="en-US"/>
        </w:rPr>
        <w:t xml:space="preserve">    st1 = str(obj1,"ascii","ignore")</w:t>
      </w:r>
    </w:p>
    <w:p w:rsidR="009B3274" w:rsidRPr="00D33838" w:rsidRDefault="009B3274" w:rsidP="00D33838">
      <w:pPr>
        <w:ind w:left="720" w:firstLine="0"/>
        <w:rPr>
          <w:lang w:val="en-US"/>
        </w:rPr>
      </w:pPr>
      <w:r w:rsidRPr="00D33838">
        <w:rPr>
          <w:lang w:val="en-US"/>
        </w:rPr>
        <w:t xml:space="preserve">    st2 = str(obj1,"ascii","replace")</w:t>
      </w:r>
    </w:p>
    <w:p w:rsidR="009B3274" w:rsidRPr="00D33838" w:rsidRDefault="009B3274" w:rsidP="00D33838">
      <w:pPr>
        <w:ind w:left="720" w:firstLine="0"/>
        <w:rPr>
          <w:lang w:val="en-US"/>
        </w:rPr>
      </w:pPr>
      <w:r w:rsidRPr="00D33838">
        <w:rPr>
          <w:lang w:val="en-US"/>
        </w:rPr>
        <w:t xml:space="preserve">    print(st1)</w:t>
      </w:r>
    </w:p>
    <w:p w:rsidR="009B3274" w:rsidRDefault="009B3274" w:rsidP="00D33838">
      <w:pPr>
        <w:ind w:left="720" w:firstLine="0"/>
        <w:rPr>
          <w:lang w:val="en-US"/>
        </w:rPr>
      </w:pPr>
      <w:r w:rsidRPr="00D33838">
        <w:rPr>
          <w:lang w:val="en-US"/>
        </w:rPr>
        <w:t xml:space="preserve">    print(st2)</w:t>
      </w:r>
    </w:p>
    <w:p w:rsidR="009B3274" w:rsidRDefault="009B3274" w:rsidP="00AF3281">
      <w:pPr>
        <w:ind w:left="720" w:firstLine="0"/>
        <w:rPr>
          <w:lang w:val="en-US"/>
        </w:rPr>
      </w:pPr>
    </w:p>
    <w:p w:rsidR="009B3274" w:rsidRDefault="009B3274" w:rsidP="00E71755">
      <w:pPr>
        <w:numPr>
          <w:ilvl w:val="0"/>
          <w:numId w:val="5"/>
        </w:numPr>
      </w:pPr>
    </w:p>
    <w:p w:rsidR="009B3274" w:rsidRPr="00D33838" w:rsidRDefault="009B3274" w:rsidP="005E1D18">
      <w:pPr>
        <w:ind w:left="360" w:firstLine="0"/>
        <w:rPr>
          <w:lang w:val="en-US"/>
        </w:rPr>
      </w:pPr>
      <w:r w:rsidRPr="00D33838">
        <w:rPr>
          <w:lang w:val="en-US"/>
        </w:rPr>
        <w:t xml:space="preserve">def </w:t>
      </w:r>
      <w:r>
        <w:rPr>
          <w:lang w:val="en-US"/>
        </w:rPr>
        <w:t>my</w:t>
      </w:r>
      <w:r w:rsidRPr="00D33838">
        <w:rPr>
          <w:lang w:val="en-US"/>
        </w:rPr>
        <w:t>Str():</w:t>
      </w:r>
    </w:p>
    <w:p w:rsidR="009B3274" w:rsidRPr="00D33838" w:rsidRDefault="009B3274" w:rsidP="005E1D18">
      <w:pPr>
        <w:ind w:left="720" w:firstLine="0"/>
        <w:rPr>
          <w:lang w:val="en-US"/>
        </w:rPr>
      </w:pPr>
      <w:r w:rsidRPr="00D33838">
        <w:rPr>
          <w:lang w:val="en-US"/>
        </w:rPr>
        <w:t xml:space="preserve"> """This is the program </w:t>
      </w:r>
      <w:r>
        <w:rPr>
          <w:lang w:val="en-US"/>
        </w:rPr>
        <w:t>my</w:t>
      </w:r>
      <w:r w:rsidRPr="00D33838">
        <w:rPr>
          <w:lang w:val="en-US"/>
        </w:rPr>
        <w:t>Str"""</w:t>
      </w:r>
    </w:p>
    <w:p w:rsidR="009B3274" w:rsidRPr="00D33838" w:rsidRDefault="009B3274" w:rsidP="005E1D18">
      <w:pPr>
        <w:ind w:left="720" w:firstLine="0"/>
        <w:rPr>
          <w:lang w:val="en-US"/>
        </w:rPr>
      </w:pPr>
      <w:r>
        <w:rPr>
          <w:lang w:val="en-US"/>
        </w:rPr>
        <w:t xml:space="preserve">    </w:t>
      </w:r>
      <w:r w:rsidRPr="00D33838">
        <w:rPr>
          <w:lang w:val="en-US"/>
        </w:rPr>
        <w:t>obj1 = bytes("строка1", "utf-8")</w:t>
      </w:r>
    </w:p>
    <w:p w:rsidR="009B3274" w:rsidRPr="00D33838" w:rsidRDefault="009B3274" w:rsidP="005E1D18">
      <w:pPr>
        <w:ind w:left="720" w:firstLine="0"/>
        <w:rPr>
          <w:lang w:val="en-US"/>
        </w:rPr>
      </w:pPr>
      <w:r>
        <w:rPr>
          <w:lang w:val="en-US"/>
        </w:rPr>
        <w:t xml:space="preserve">    </w:t>
      </w:r>
      <w:r w:rsidRPr="00D33838">
        <w:rPr>
          <w:lang w:val="en-US"/>
        </w:rPr>
        <w:t>obj2 = bytearray("строка2", "utf-8")</w:t>
      </w:r>
    </w:p>
    <w:p w:rsidR="009B3274" w:rsidRPr="005E1D18" w:rsidRDefault="009B3274" w:rsidP="005E1D18">
      <w:pPr>
        <w:ind w:left="720" w:firstLine="0"/>
        <w:rPr>
          <w:lang w:val="en-US"/>
        </w:rPr>
      </w:pPr>
      <w:r>
        <w:rPr>
          <w:lang w:val="en-US"/>
        </w:rPr>
        <w:t xml:space="preserve">    </w:t>
      </w:r>
      <w:r w:rsidRPr="005E1D18">
        <w:rPr>
          <w:lang w:val="en-US"/>
        </w:rPr>
        <w:t>st1 = str(obj1,"ascii","ignore")</w:t>
      </w:r>
    </w:p>
    <w:p w:rsidR="009B3274" w:rsidRPr="005E1D18" w:rsidRDefault="009B3274" w:rsidP="005E1D18">
      <w:pPr>
        <w:ind w:left="720" w:firstLine="0"/>
        <w:rPr>
          <w:lang w:val="en-US"/>
        </w:rPr>
      </w:pPr>
      <w:r w:rsidRPr="005E1D18">
        <w:rPr>
          <w:lang w:val="en-US"/>
        </w:rPr>
        <w:t xml:space="preserve">    st2 = str(obj1,"ascii","replace")</w:t>
      </w:r>
    </w:p>
    <w:p w:rsidR="009B3274" w:rsidRPr="005E1D18" w:rsidRDefault="009B3274" w:rsidP="005E1D18">
      <w:pPr>
        <w:ind w:left="720" w:firstLine="0"/>
        <w:rPr>
          <w:lang w:val="en-US"/>
        </w:rPr>
      </w:pPr>
      <w:r w:rsidRPr="005E1D18">
        <w:rPr>
          <w:lang w:val="en-US"/>
        </w:rPr>
        <w:t xml:space="preserve">    print(st1)</w:t>
      </w:r>
    </w:p>
    <w:p w:rsidR="009B3274" w:rsidRPr="005E1D18" w:rsidRDefault="009B3274" w:rsidP="005E1D18">
      <w:pPr>
        <w:ind w:left="720" w:firstLine="0"/>
        <w:rPr>
          <w:lang w:val="en-US"/>
        </w:rPr>
      </w:pPr>
      <w:r w:rsidRPr="005E1D18">
        <w:rPr>
          <w:lang w:val="en-US"/>
        </w:rPr>
        <w:t xml:space="preserve">    print(st2)</w:t>
      </w:r>
    </w:p>
    <w:p w:rsidR="009B3274" w:rsidRPr="005E1D18" w:rsidRDefault="009B3274" w:rsidP="005E1D18">
      <w:pPr>
        <w:ind w:left="720" w:firstLine="0"/>
        <w:rPr>
          <w:lang w:val="en-US"/>
        </w:rPr>
      </w:pPr>
      <w:r w:rsidRPr="005E1D18">
        <w:rPr>
          <w:lang w:val="en-US"/>
        </w:rPr>
        <w:t xml:space="preserve">    st3 = str(obj1,"cp1251","ignore")</w:t>
      </w:r>
    </w:p>
    <w:p w:rsidR="009B3274" w:rsidRPr="005E1D18" w:rsidRDefault="009B3274" w:rsidP="005E1D18">
      <w:pPr>
        <w:ind w:left="720" w:firstLine="0"/>
        <w:rPr>
          <w:lang w:val="en-US"/>
        </w:rPr>
      </w:pPr>
      <w:r w:rsidRPr="005E1D18">
        <w:rPr>
          <w:lang w:val="en-US"/>
        </w:rPr>
        <w:t xml:space="preserve">    st4 = str(obj1,"cp1251","replace")</w:t>
      </w:r>
    </w:p>
    <w:p w:rsidR="009B3274" w:rsidRPr="005E1D18" w:rsidRDefault="009B3274" w:rsidP="005E1D18">
      <w:pPr>
        <w:ind w:left="720" w:firstLine="0"/>
        <w:rPr>
          <w:lang w:val="en-US"/>
        </w:rPr>
      </w:pPr>
      <w:r w:rsidRPr="005E1D18">
        <w:rPr>
          <w:lang w:val="en-US"/>
        </w:rPr>
        <w:t xml:space="preserve">    print(st3)</w:t>
      </w:r>
    </w:p>
    <w:p w:rsidR="009B3274" w:rsidRPr="005E1D18" w:rsidRDefault="009B3274" w:rsidP="005E1D18">
      <w:pPr>
        <w:ind w:left="720" w:firstLine="0"/>
        <w:rPr>
          <w:lang w:val="en-US"/>
        </w:rPr>
      </w:pPr>
      <w:r w:rsidRPr="005E1D18">
        <w:rPr>
          <w:lang w:val="en-US"/>
        </w:rPr>
        <w:t xml:space="preserve">    print(st4)</w:t>
      </w:r>
    </w:p>
    <w:p w:rsidR="009B3274" w:rsidRPr="005E1D18" w:rsidRDefault="009B3274" w:rsidP="005E1D18">
      <w:pPr>
        <w:ind w:left="720" w:firstLine="0"/>
        <w:rPr>
          <w:lang w:val="en-US"/>
        </w:rPr>
      </w:pPr>
      <w:r w:rsidRPr="005E1D18">
        <w:rPr>
          <w:lang w:val="en-US"/>
        </w:rPr>
        <w:t xml:space="preserve">    st5 = str(obj1,"utf-8","ignore")</w:t>
      </w:r>
    </w:p>
    <w:p w:rsidR="009B3274" w:rsidRPr="005E1D18" w:rsidRDefault="009B3274" w:rsidP="005E1D18">
      <w:pPr>
        <w:ind w:left="720" w:firstLine="0"/>
        <w:rPr>
          <w:lang w:val="en-US"/>
        </w:rPr>
      </w:pPr>
      <w:r w:rsidRPr="005E1D18">
        <w:rPr>
          <w:lang w:val="en-US"/>
        </w:rPr>
        <w:t xml:space="preserve">    st6 = str(obj1,"utf-8","replace")</w:t>
      </w:r>
    </w:p>
    <w:p w:rsidR="009B3274" w:rsidRPr="005E1D18" w:rsidRDefault="009B3274" w:rsidP="005E1D18">
      <w:pPr>
        <w:ind w:left="720" w:firstLine="0"/>
        <w:rPr>
          <w:lang w:val="en-US"/>
        </w:rPr>
      </w:pPr>
      <w:r w:rsidRPr="005E1D18">
        <w:rPr>
          <w:lang w:val="en-US"/>
        </w:rPr>
        <w:t xml:space="preserve">    st7 = str(obj1,"utf-8","strict")</w:t>
      </w:r>
    </w:p>
    <w:p w:rsidR="009B3274" w:rsidRPr="005E1D18" w:rsidRDefault="009B3274" w:rsidP="005E1D18">
      <w:pPr>
        <w:ind w:left="720" w:firstLine="0"/>
        <w:rPr>
          <w:lang w:val="en-US"/>
        </w:rPr>
      </w:pPr>
      <w:r w:rsidRPr="005E1D18">
        <w:rPr>
          <w:lang w:val="en-US"/>
        </w:rPr>
        <w:t xml:space="preserve">    print(st5)</w:t>
      </w:r>
    </w:p>
    <w:p w:rsidR="009B3274" w:rsidRPr="005E1D18" w:rsidRDefault="009B3274" w:rsidP="005E1D18">
      <w:pPr>
        <w:ind w:left="720" w:firstLine="0"/>
        <w:rPr>
          <w:lang w:val="en-US"/>
        </w:rPr>
      </w:pPr>
      <w:r w:rsidRPr="005E1D18">
        <w:rPr>
          <w:lang w:val="en-US"/>
        </w:rPr>
        <w:t xml:space="preserve">    print(st6)</w:t>
      </w:r>
    </w:p>
    <w:p w:rsidR="009B3274" w:rsidRDefault="009B3274" w:rsidP="005E1D18">
      <w:pPr>
        <w:ind w:left="720" w:firstLine="0"/>
        <w:rPr>
          <w:lang w:val="en-US"/>
        </w:rPr>
      </w:pPr>
      <w:r w:rsidRPr="005E1D18">
        <w:rPr>
          <w:lang w:val="en-US"/>
        </w:rPr>
        <w:t xml:space="preserve">    print(st7)</w:t>
      </w:r>
    </w:p>
    <w:p w:rsidR="009B3274" w:rsidRPr="00476355" w:rsidRDefault="009B3274" w:rsidP="00AF3281">
      <w:pPr>
        <w:ind w:left="720" w:firstLine="0"/>
        <w:rPr>
          <w:lang w:val="en-US"/>
        </w:rPr>
      </w:pPr>
    </w:p>
    <w:p w:rsidR="009B3274" w:rsidRPr="00476355" w:rsidRDefault="009B3274" w:rsidP="003B1A1A">
      <w:pPr>
        <w:numPr>
          <w:ilvl w:val="0"/>
          <w:numId w:val="5"/>
        </w:numPr>
        <w:rPr>
          <w:lang w:val="en-US"/>
        </w:rPr>
      </w:pPr>
    </w:p>
    <w:p w:rsidR="009B3274" w:rsidRPr="00BA4829" w:rsidRDefault="009B3274" w:rsidP="00BA4829">
      <w:pPr>
        <w:ind w:left="720" w:firstLine="0"/>
        <w:rPr>
          <w:lang w:val="en-US"/>
        </w:rPr>
      </w:pPr>
      <w:r w:rsidRPr="00BA4829">
        <w:rPr>
          <w:lang w:val="en-US"/>
        </w:rPr>
        <w:t xml:space="preserve">def </w:t>
      </w:r>
      <w:r>
        <w:rPr>
          <w:lang w:val="en-US"/>
        </w:rPr>
        <w:t>my</w:t>
      </w:r>
      <w:r w:rsidRPr="00BA4829">
        <w:rPr>
          <w:lang w:val="en-US"/>
        </w:rPr>
        <w:t>Str():</w:t>
      </w:r>
    </w:p>
    <w:p w:rsidR="009B3274" w:rsidRPr="00BA4829" w:rsidRDefault="009B3274" w:rsidP="00BA4829">
      <w:pPr>
        <w:ind w:left="720" w:firstLine="0"/>
        <w:rPr>
          <w:lang w:val="en-US"/>
        </w:rPr>
      </w:pPr>
      <w:r w:rsidRPr="00BA4829">
        <w:rPr>
          <w:lang w:val="en-US"/>
        </w:rPr>
        <w:t xml:space="preserve">    """This is the program </w:t>
      </w:r>
      <w:r>
        <w:rPr>
          <w:lang w:val="en-US"/>
        </w:rPr>
        <w:t>my</w:t>
      </w:r>
      <w:r w:rsidRPr="00BA4829">
        <w:rPr>
          <w:lang w:val="en-US"/>
        </w:rPr>
        <w:t>Str"""</w:t>
      </w:r>
    </w:p>
    <w:p w:rsidR="009B3274" w:rsidRPr="00BA4829" w:rsidRDefault="009B3274" w:rsidP="00BA4829">
      <w:pPr>
        <w:ind w:left="720" w:firstLine="0"/>
        <w:rPr>
          <w:lang w:val="en-US"/>
        </w:rPr>
      </w:pPr>
      <w:r w:rsidRPr="00BA4829">
        <w:rPr>
          <w:lang w:val="en-US"/>
        </w:rPr>
        <w:t xml:space="preserve">    s1 = 'строка1\nстрока2'</w:t>
      </w:r>
    </w:p>
    <w:p w:rsidR="009B3274" w:rsidRPr="00BA4829" w:rsidRDefault="009B3274" w:rsidP="00BA4829">
      <w:pPr>
        <w:ind w:left="720" w:firstLine="0"/>
        <w:rPr>
          <w:lang w:val="en-US"/>
        </w:rPr>
      </w:pPr>
      <w:r w:rsidRPr="00BA4829">
        <w:rPr>
          <w:lang w:val="en-US"/>
        </w:rPr>
        <w:t xml:space="preserve">    print(s1)</w:t>
      </w:r>
    </w:p>
    <w:p w:rsidR="009B3274" w:rsidRPr="00BA4829" w:rsidRDefault="009B3274" w:rsidP="00BA4829">
      <w:pPr>
        <w:ind w:left="720" w:firstLine="0"/>
        <w:rPr>
          <w:lang w:val="en-US"/>
        </w:rPr>
      </w:pPr>
      <w:r w:rsidRPr="00BA4829">
        <w:rPr>
          <w:lang w:val="en-US"/>
        </w:rPr>
        <w:t xml:space="preserve">    s2 = "строка1\nстрока2"</w:t>
      </w:r>
    </w:p>
    <w:p w:rsidR="009B3274" w:rsidRPr="00BA4829" w:rsidRDefault="009B3274" w:rsidP="00BA4829">
      <w:pPr>
        <w:ind w:left="720" w:firstLine="0"/>
        <w:rPr>
          <w:lang w:val="en-US"/>
        </w:rPr>
      </w:pPr>
      <w:r w:rsidRPr="00BA4829">
        <w:rPr>
          <w:lang w:val="en-US"/>
        </w:rPr>
        <w:t xml:space="preserve">    print(s2)</w:t>
      </w:r>
    </w:p>
    <w:p w:rsidR="009B3274" w:rsidRPr="00BA4829" w:rsidRDefault="009B3274" w:rsidP="00BA4829">
      <w:pPr>
        <w:ind w:left="720" w:firstLine="0"/>
        <w:rPr>
          <w:lang w:val="en-US"/>
        </w:rPr>
      </w:pPr>
      <w:r w:rsidRPr="00BA4829">
        <w:rPr>
          <w:lang w:val="en-US"/>
        </w:rPr>
        <w:t xml:space="preserve">    s3 = '''строка1\nстрока2'''</w:t>
      </w:r>
    </w:p>
    <w:p w:rsidR="009B3274" w:rsidRPr="00BA4829" w:rsidRDefault="009B3274" w:rsidP="00BA4829">
      <w:pPr>
        <w:ind w:left="720" w:firstLine="0"/>
        <w:rPr>
          <w:lang w:val="en-US"/>
        </w:rPr>
      </w:pPr>
      <w:r w:rsidRPr="00BA4829">
        <w:rPr>
          <w:lang w:val="en-US"/>
        </w:rPr>
        <w:t xml:space="preserve">    print(s3)</w:t>
      </w:r>
    </w:p>
    <w:p w:rsidR="009B3274" w:rsidRPr="00BA4829" w:rsidRDefault="009B3274" w:rsidP="00BA4829">
      <w:pPr>
        <w:ind w:left="720" w:firstLine="0"/>
        <w:rPr>
          <w:lang w:val="en-US"/>
        </w:rPr>
      </w:pPr>
      <w:r w:rsidRPr="00BA4829">
        <w:rPr>
          <w:lang w:val="en-US"/>
        </w:rPr>
        <w:t xml:space="preserve">    s4 = """строка1\nстрока2"""</w:t>
      </w:r>
    </w:p>
    <w:p w:rsidR="009B3274" w:rsidRPr="00BA4829" w:rsidRDefault="009B3274" w:rsidP="00BA4829">
      <w:pPr>
        <w:ind w:left="720" w:firstLine="0"/>
        <w:rPr>
          <w:lang w:val="en-US"/>
        </w:rPr>
      </w:pPr>
      <w:r w:rsidRPr="00BA4829">
        <w:rPr>
          <w:lang w:val="en-US"/>
        </w:rPr>
        <w:t xml:space="preserve">    print(s4)</w:t>
      </w:r>
    </w:p>
    <w:p w:rsidR="009B3274" w:rsidRPr="00BA4829" w:rsidRDefault="009B3274" w:rsidP="00BA4829">
      <w:pPr>
        <w:ind w:left="720" w:firstLine="0"/>
        <w:rPr>
          <w:lang w:val="en-US"/>
        </w:rPr>
      </w:pPr>
      <w:r w:rsidRPr="00BA4829">
        <w:rPr>
          <w:lang w:val="en-US"/>
        </w:rPr>
        <w:t xml:space="preserve">    s5=r"""строка1\nстрока2"""</w:t>
      </w:r>
    </w:p>
    <w:p w:rsidR="009B3274" w:rsidRDefault="009B3274" w:rsidP="00BA4829">
      <w:pPr>
        <w:ind w:left="720" w:firstLine="0"/>
        <w:rPr>
          <w:lang w:val="en-US"/>
        </w:rPr>
      </w:pPr>
      <w:r w:rsidRPr="00BA4829">
        <w:rPr>
          <w:lang w:val="en-US"/>
        </w:rPr>
        <w:t xml:space="preserve">    print(s5)</w:t>
      </w:r>
    </w:p>
    <w:p w:rsidR="009B3274" w:rsidRDefault="009B3274" w:rsidP="003B1A1A">
      <w:pPr>
        <w:ind w:left="720" w:firstLine="0"/>
        <w:rPr>
          <w:lang w:val="en-US"/>
        </w:rPr>
      </w:pPr>
    </w:p>
    <w:p w:rsidR="009B3274" w:rsidRPr="00476355" w:rsidRDefault="009B3274" w:rsidP="007175C3">
      <w:pPr>
        <w:numPr>
          <w:ilvl w:val="0"/>
          <w:numId w:val="5"/>
        </w:numPr>
        <w:rPr>
          <w:lang w:val="en-US"/>
        </w:rPr>
      </w:pPr>
    </w:p>
    <w:p w:rsidR="009B3274" w:rsidRPr="00B60E93" w:rsidRDefault="009B3274" w:rsidP="00B60E93">
      <w:pPr>
        <w:ind w:left="720" w:firstLine="0"/>
        <w:rPr>
          <w:lang w:val="en-US"/>
        </w:rPr>
      </w:pPr>
      <w:r>
        <w:rPr>
          <w:lang w:val="en-US"/>
        </w:rPr>
        <w:t>d</w:t>
      </w:r>
      <w:r w:rsidRPr="00B60E93">
        <w:rPr>
          <w:lang w:val="en-US"/>
        </w:rPr>
        <w:t xml:space="preserve">ef </w:t>
      </w:r>
      <w:r>
        <w:rPr>
          <w:lang w:val="en-US"/>
        </w:rPr>
        <w:t>my</w:t>
      </w:r>
      <w:r w:rsidRPr="00B60E93">
        <w:rPr>
          <w:lang w:val="en-US"/>
        </w:rPr>
        <w:t>Str():</w:t>
      </w:r>
    </w:p>
    <w:p w:rsidR="009B3274" w:rsidRPr="00B60E93" w:rsidRDefault="009B3274" w:rsidP="00B60E93">
      <w:pPr>
        <w:ind w:left="720" w:firstLine="0"/>
        <w:rPr>
          <w:lang w:val="en-US"/>
        </w:rPr>
      </w:pPr>
      <w:r w:rsidRPr="00B60E93">
        <w:rPr>
          <w:lang w:val="en-US"/>
        </w:rPr>
        <w:t xml:space="preserve">    """This is the program </w:t>
      </w:r>
      <w:r>
        <w:rPr>
          <w:lang w:val="en-US"/>
        </w:rPr>
        <w:t>my</w:t>
      </w:r>
      <w:r w:rsidRPr="00B60E93">
        <w:rPr>
          <w:lang w:val="en-US"/>
        </w:rPr>
        <w:t>Str"""</w:t>
      </w:r>
    </w:p>
    <w:p w:rsidR="009B3274" w:rsidRPr="00B60E93" w:rsidRDefault="009B3274" w:rsidP="00B60E93">
      <w:pPr>
        <w:ind w:left="720" w:firstLine="0"/>
        <w:rPr>
          <w:lang w:val="en-US"/>
        </w:rPr>
      </w:pPr>
      <w:r w:rsidRPr="00B60E93">
        <w:rPr>
          <w:lang w:val="en-US"/>
        </w:rPr>
        <w:t xml:space="preserve">    s1 = '\74'</w:t>
      </w:r>
    </w:p>
    <w:p w:rsidR="009B3274" w:rsidRPr="00B60E93" w:rsidRDefault="009B3274" w:rsidP="00B60E93">
      <w:pPr>
        <w:ind w:left="720" w:firstLine="0"/>
        <w:rPr>
          <w:lang w:val="en-US"/>
        </w:rPr>
      </w:pPr>
      <w:r w:rsidRPr="00B60E93">
        <w:rPr>
          <w:lang w:val="en-US"/>
        </w:rPr>
        <w:t xml:space="preserve">    print(s1)</w:t>
      </w:r>
    </w:p>
    <w:p w:rsidR="009B3274" w:rsidRPr="00B60E93" w:rsidRDefault="009B3274" w:rsidP="00B60E93">
      <w:pPr>
        <w:ind w:left="720" w:firstLine="0"/>
        <w:rPr>
          <w:lang w:val="en-US"/>
        </w:rPr>
      </w:pPr>
      <w:r w:rsidRPr="00B60E93">
        <w:rPr>
          <w:lang w:val="en-US"/>
        </w:rPr>
        <w:t xml:space="preserve">    s2 = '\x6a'</w:t>
      </w:r>
    </w:p>
    <w:p w:rsidR="009B3274" w:rsidRPr="00B60E93" w:rsidRDefault="009B3274" w:rsidP="00B60E93">
      <w:pPr>
        <w:ind w:left="720" w:firstLine="0"/>
        <w:rPr>
          <w:lang w:val="en-US"/>
        </w:rPr>
      </w:pPr>
      <w:r w:rsidRPr="00B60E93">
        <w:rPr>
          <w:lang w:val="en-US"/>
        </w:rPr>
        <w:t xml:space="preserve">    print(s2)</w:t>
      </w:r>
    </w:p>
    <w:p w:rsidR="009B3274" w:rsidRPr="00B60E93" w:rsidRDefault="009B3274" w:rsidP="00B60E93">
      <w:pPr>
        <w:ind w:left="720" w:firstLine="0"/>
        <w:rPr>
          <w:lang w:val="en-US"/>
        </w:rPr>
      </w:pPr>
      <w:r w:rsidRPr="00B60E93">
        <w:rPr>
          <w:lang w:val="en-US"/>
        </w:rPr>
        <w:t xml:space="preserve">    s3 = '\u043a'</w:t>
      </w:r>
    </w:p>
    <w:p w:rsidR="009B3274" w:rsidRDefault="009B3274" w:rsidP="00B60E93">
      <w:pPr>
        <w:ind w:left="720" w:firstLine="0"/>
        <w:rPr>
          <w:lang w:val="en-US"/>
        </w:rPr>
      </w:pPr>
      <w:r w:rsidRPr="00B60E93">
        <w:rPr>
          <w:lang w:val="en-US"/>
        </w:rPr>
        <w:t xml:space="preserve">    print(s3)</w:t>
      </w:r>
    </w:p>
    <w:p w:rsidR="009B3274" w:rsidRPr="00476355" w:rsidRDefault="009B3274" w:rsidP="00AF3281">
      <w:pPr>
        <w:ind w:left="720" w:firstLine="0"/>
        <w:rPr>
          <w:lang w:val="en-US"/>
        </w:rPr>
      </w:pPr>
    </w:p>
    <w:p w:rsidR="009B3274" w:rsidRPr="00476355" w:rsidRDefault="009B3274" w:rsidP="009676DE">
      <w:pPr>
        <w:numPr>
          <w:ilvl w:val="0"/>
          <w:numId w:val="5"/>
        </w:numPr>
        <w:rPr>
          <w:lang w:val="en-US"/>
        </w:rPr>
      </w:pPr>
    </w:p>
    <w:p w:rsidR="009B3274" w:rsidRPr="001615E2" w:rsidRDefault="009B3274" w:rsidP="001615E2">
      <w:pPr>
        <w:ind w:left="720" w:firstLine="0"/>
        <w:rPr>
          <w:lang w:val="en-US"/>
        </w:rPr>
      </w:pPr>
      <w:r w:rsidRPr="001615E2">
        <w:rPr>
          <w:lang w:val="en-US"/>
        </w:rPr>
        <w:t xml:space="preserve">def </w:t>
      </w:r>
      <w:r>
        <w:rPr>
          <w:lang w:val="en-US"/>
        </w:rPr>
        <w:t>my</w:t>
      </w:r>
      <w:r w:rsidRPr="001615E2">
        <w:rPr>
          <w:lang w:val="en-US"/>
        </w:rPr>
        <w:t>Str():</w:t>
      </w:r>
    </w:p>
    <w:p w:rsidR="009B3274" w:rsidRPr="001615E2" w:rsidRDefault="009B3274" w:rsidP="001615E2">
      <w:pPr>
        <w:ind w:left="720" w:firstLine="0"/>
        <w:rPr>
          <w:lang w:val="en-US"/>
        </w:rPr>
      </w:pPr>
      <w:r w:rsidRPr="001615E2">
        <w:rPr>
          <w:lang w:val="en-US"/>
        </w:rPr>
        <w:t xml:space="preserve">    """This is the program </w:t>
      </w:r>
      <w:r>
        <w:rPr>
          <w:lang w:val="en-US"/>
        </w:rPr>
        <w:t>my</w:t>
      </w:r>
      <w:r w:rsidRPr="001615E2">
        <w:rPr>
          <w:lang w:val="en-US"/>
        </w:rPr>
        <w:t>Str"""</w:t>
      </w:r>
    </w:p>
    <w:p w:rsidR="009B3274" w:rsidRPr="001615E2" w:rsidRDefault="009B3274" w:rsidP="001615E2">
      <w:pPr>
        <w:ind w:left="720" w:firstLine="0"/>
        <w:rPr>
          <w:lang w:val="en-US"/>
        </w:rPr>
      </w:pPr>
      <w:r w:rsidRPr="001615E2">
        <w:rPr>
          <w:lang w:val="en-US"/>
        </w:rPr>
        <w:t xml:space="preserve">    s = 'Python'</w:t>
      </w:r>
    </w:p>
    <w:p w:rsidR="009B3274" w:rsidRPr="001615E2" w:rsidRDefault="009B3274" w:rsidP="001615E2">
      <w:pPr>
        <w:ind w:left="720" w:firstLine="0"/>
        <w:rPr>
          <w:lang w:val="en-US"/>
        </w:rPr>
      </w:pPr>
      <w:r w:rsidRPr="001615E2">
        <w:rPr>
          <w:lang w:val="en-US"/>
        </w:rPr>
        <w:t xml:space="preserve">    print(s)</w:t>
      </w:r>
    </w:p>
    <w:p w:rsidR="009B3274" w:rsidRPr="001615E2" w:rsidRDefault="009B3274" w:rsidP="001615E2">
      <w:pPr>
        <w:ind w:left="720" w:firstLine="0"/>
        <w:rPr>
          <w:lang w:val="en-US"/>
        </w:rPr>
      </w:pPr>
      <w:r w:rsidRPr="001615E2">
        <w:rPr>
          <w:lang w:val="en-US"/>
        </w:rPr>
        <w:t xml:space="preserve">    s1 = s[::-1]</w:t>
      </w:r>
    </w:p>
    <w:p w:rsidR="009B3274" w:rsidRPr="001615E2" w:rsidRDefault="009B3274" w:rsidP="001615E2">
      <w:pPr>
        <w:ind w:left="720" w:firstLine="0"/>
        <w:rPr>
          <w:lang w:val="en-US"/>
        </w:rPr>
      </w:pPr>
      <w:r w:rsidRPr="001615E2">
        <w:rPr>
          <w:lang w:val="en-US"/>
        </w:rPr>
        <w:t xml:space="preserve">    print(s1)</w:t>
      </w:r>
    </w:p>
    <w:p w:rsidR="009B3274" w:rsidRPr="001615E2" w:rsidRDefault="009B3274" w:rsidP="001615E2">
      <w:pPr>
        <w:ind w:left="720" w:firstLine="0"/>
        <w:rPr>
          <w:lang w:val="en-US"/>
        </w:rPr>
      </w:pPr>
      <w:r w:rsidRPr="001615E2">
        <w:rPr>
          <w:lang w:val="en-US"/>
        </w:rPr>
        <w:t xml:space="preserve">    s2 = 'J'+s[1::]</w:t>
      </w:r>
    </w:p>
    <w:p w:rsidR="009B3274" w:rsidRPr="001615E2" w:rsidRDefault="009B3274" w:rsidP="001615E2">
      <w:pPr>
        <w:ind w:left="720" w:firstLine="0"/>
        <w:rPr>
          <w:lang w:val="en-US"/>
        </w:rPr>
      </w:pPr>
      <w:r w:rsidRPr="001615E2">
        <w:rPr>
          <w:lang w:val="en-US"/>
        </w:rPr>
        <w:t xml:space="preserve">    print(s2)</w:t>
      </w:r>
    </w:p>
    <w:p w:rsidR="009B3274" w:rsidRPr="001615E2" w:rsidRDefault="009B3274" w:rsidP="001615E2">
      <w:pPr>
        <w:ind w:left="720" w:firstLine="0"/>
        <w:rPr>
          <w:lang w:val="en-US"/>
        </w:rPr>
      </w:pPr>
      <w:r w:rsidRPr="001615E2">
        <w:rPr>
          <w:lang w:val="en-US"/>
        </w:rPr>
        <w:t xml:space="preserve">    p = 'y' in s</w:t>
      </w:r>
    </w:p>
    <w:p w:rsidR="009B3274" w:rsidRPr="00476355" w:rsidRDefault="009B3274" w:rsidP="001615E2">
      <w:pPr>
        <w:ind w:left="720" w:firstLine="0"/>
      </w:pPr>
      <w:r w:rsidRPr="001615E2">
        <w:rPr>
          <w:lang w:val="en-US"/>
        </w:rPr>
        <w:t xml:space="preserve">    print</w:t>
      </w:r>
      <w:r w:rsidRPr="00476355">
        <w:t>(</w:t>
      </w:r>
      <w:r w:rsidRPr="001615E2">
        <w:rPr>
          <w:lang w:val="en-US"/>
        </w:rPr>
        <w:t>p</w:t>
      </w:r>
      <w:r w:rsidRPr="00476355">
        <w:t>)</w:t>
      </w:r>
    </w:p>
    <w:p w:rsidR="009B3274" w:rsidRPr="00E42604" w:rsidRDefault="009B3274" w:rsidP="00E42604"/>
    <w:p w:rsidR="009B3274" w:rsidRPr="00785D17" w:rsidRDefault="009B3274" w:rsidP="00FE5F73">
      <w:r w:rsidRPr="00785D17">
        <w:t xml:space="preserve">Задание к лабораторной работе по теме: </w:t>
      </w:r>
    </w:p>
    <w:p w:rsidR="009B3274" w:rsidRPr="0020550F" w:rsidRDefault="009B3274" w:rsidP="00FE5F73">
      <w:pPr>
        <w:rPr>
          <w:b/>
          <w:color w:val="000000"/>
        </w:rPr>
      </w:pPr>
      <w:r>
        <w:rPr>
          <w:b/>
          <w:color w:val="000000"/>
        </w:rPr>
        <w:t>Анализ информации</w:t>
      </w:r>
      <w:r w:rsidRPr="0020550F">
        <w:rPr>
          <w:b/>
          <w:color w:val="000000"/>
        </w:rPr>
        <w:t xml:space="preserve"> </w:t>
      </w:r>
      <w:r w:rsidRPr="006D2A7E">
        <w:rPr>
          <w:b/>
          <w:color w:val="000000"/>
        </w:rPr>
        <w:t>на основе персе</w:t>
      </w:r>
      <w:r>
        <w:rPr>
          <w:b/>
          <w:color w:val="000000"/>
        </w:rPr>
        <w:t>птроных моделей.</w:t>
      </w:r>
    </w:p>
    <w:p w:rsidR="009B3274" w:rsidRPr="00852682" w:rsidRDefault="009B3274" w:rsidP="00FE5F73">
      <w:pPr>
        <w:ind w:firstLine="0"/>
      </w:pPr>
      <w:r>
        <w:t xml:space="preserve">Дана самонастраивающаяся программа на языке </w:t>
      </w:r>
      <w:r>
        <w:rPr>
          <w:lang w:val="en-US"/>
        </w:rPr>
        <w:t>Python</w:t>
      </w:r>
      <w:r w:rsidRPr="00093966">
        <w:t xml:space="preserve">. </w:t>
      </w:r>
      <w:r>
        <w:t>Проанализировать текст пр</w:t>
      </w:r>
      <w:r>
        <w:t>о</w:t>
      </w:r>
      <w:r>
        <w:t>граммы. Выполнить обращение к ней в соответствии с заданием.</w:t>
      </w:r>
      <w:r w:rsidRPr="00852682">
        <w:t xml:space="preserve"> </w:t>
      </w:r>
      <w:r>
        <w:t>Путь к файлам с исхо</w:t>
      </w:r>
      <w:r>
        <w:t>д</w:t>
      </w:r>
      <w:r>
        <w:t>ными данными пользователь задает самостоятельно.</w:t>
      </w:r>
    </w:p>
    <w:p w:rsidR="009B3274" w:rsidRPr="00852682" w:rsidRDefault="009B3274" w:rsidP="00FE5F73">
      <w:pPr>
        <w:rPr>
          <w:color w:val="000000"/>
        </w:rPr>
      </w:pPr>
    </w:p>
    <w:p w:rsidR="009B3274" w:rsidRPr="00516CA7" w:rsidRDefault="009B3274" w:rsidP="00FE5F73">
      <w:pPr>
        <w:rPr>
          <w:color w:val="000000"/>
        </w:rPr>
      </w:pPr>
      <w:r w:rsidRPr="006D2A7E">
        <w:rPr>
          <w:color w:val="000000"/>
          <w:lang w:val="en-US"/>
        </w:rPr>
        <w:t>import</w:t>
      </w:r>
      <w:r w:rsidRPr="00516CA7">
        <w:rPr>
          <w:color w:val="000000"/>
        </w:rPr>
        <w:t xml:space="preserve"> </w:t>
      </w:r>
      <w:r w:rsidRPr="006D2A7E">
        <w:rPr>
          <w:color w:val="000000"/>
          <w:lang w:val="en-US"/>
        </w:rPr>
        <w:t>numpy</w:t>
      </w:r>
      <w:r w:rsidRPr="00516CA7">
        <w:rPr>
          <w:color w:val="000000"/>
        </w:rPr>
        <w:t xml:space="preserve"> </w:t>
      </w:r>
      <w:r w:rsidRPr="006D2A7E">
        <w:rPr>
          <w:color w:val="000000"/>
          <w:lang w:val="en-US"/>
        </w:rPr>
        <w:t>as</w:t>
      </w:r>
      <w:r w:rsidRPr="00516CA7">
        <w:rPr>
          <w:color w:val="000000"/>
        </w:rPr>
        <w:t xml:space="preserve"> </w:t>
      </w:r>
      <w:r w:rsidRPr="006D2A7E">
        <w:rPr>
          <w:color w:val="000000"/>
          <w:lang w:val="en-US"/>
        </w:rPr>
        <w:t>np</w:t>
      </w:r>
    </w:p>
    <w:p w:rsidR="009B3274" w:rsidRPr="006D2A7E" w:rsidRDefault="009B3274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>from numpy.random import seed</w:t>
      </w:r>
    </w:p>
    <w:p w:rsidR="009B3274" w:rsidRPr="006D2A7E" w:rsidRDefault="009B3274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>import pandas as pd</w:t>
      </w:r>
    </w:p>
    <w:p w:rsidR="009B3274" w:rsidRPr="006D2A7E" w:rsidRDefault="009B3274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>import matplotlib.pyplot as plt</w:t>
      </w:r>
    </w:p>
    <w:p w:rsidR="009B3274" w:rsidRPr="006D2A7E" w:rsidRDefault="009B3274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>from matplotlib.colors import ListedColormap</w:t>
      </w:r>
    </w:p>
    <w:p w:rsidR="009B3274" w:rsidRPr="006D2A7E" w:rsidRDefault="009B3274" w:rsidP="00FE5F73">
      <w:pPr>
        <w:rPr>
          <w:color w:val="000000"/>
          <w:lang w:val="en-US"/>
        </w:rPr>
      </w:pPr>
    </w:p>
    <w:p w:rsidR="009B3274" w:rsidRPr="006D2A7E" w:rsidRDefault="009B3274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>class Perceptron(object):</w:t>
      </w:r>
    </w:p>
    <w:p w:rsidR="009B3274" w:rsidRPr="006D2A7E" w:rsidRDefault="009B3274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def __init__(self, eta=0.01, n_iter=10):</w:t>
      </w:r>
    </w:p>
    <w:p w:rsidR="009B3274" w:rsidRPr="006D2A7E" w:rsidRDefault="009B3274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self.eta=eta</w:t>
      </w:r>
    </w:p>
    <w:p w:rsidR="009B3274" w:rsidRPr="006D2A7E" w:rsidRDefault="009B3274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self.n_iter=n_iter</w:t>
      </w:r>
    </w:p>
    <w:p w:rsidR="009B3274" w:rsidRPr="006D2A7E" w:rsidRDefault="009B3274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</w:t>
      </w:r>
    </w:p>
    <w:p w:rsidR="009B3274" w:rsidRPr="006D2A7E" w:rsidRDefault="009B3274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def fit(self, X,y):</w:t>
      </w:r>
    </w:p>
    <w:p w:rsidR="009B3274" w:rsidRPr="006D2A7E" w:rsidRDefault="009B3274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self.w_ = np.zeros(1 +X.shape[1])</w:t>
      </w:r>
    </w:p>
    <w:p w:rsidR="009B3274" w:rsidRPr="006D2A7E" w:rsidRDefault="009B3274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self.errors_ = []</w:t>
      </w:r>
    </w:p>
    <w:p w:rsidR="009B3274" w:rsidRPr="006D2A7E" w:rsidRDefault="009B3274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</w:t>
      </w:r>
    </w:p>
    <w:p w:rsidR="009B3274" w:rsidRPr="006D2A7E" w:rsidRDefault="009B3274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for _ in range(self.n_iter):</w:t>
      </w:r>
    </w:p>
    <w:p w:rsidR="009B3274" w:rsidRPr="006D2A7E" w:rsidRDefault="009B3274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    errors = 0</w:t>
      </w:r>
    </w:p>
    <w:p w:rsidR="009B3274" w:rsidRPr="006D2A7E" w:rsidRDefault="009B3274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    for Xi, target in zip(X,y):</w:t>
      </w:r>
    </w:p>
    <w:p w:rsidR="009B3274" w:rsidRPr="006D2A7E" w:rsidRDefault="009B3274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        update = self.eta * (target-self.predict(Xi))</w:t>
      </w:r>
    </w:p>
    <w:p w:rsidR="009B3274" w:rsidRPr="006D2A7E" w:rsidRDefault="009B3274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        self.w_[1:] += update*Xi</w:t>
      </w:r>
    </w:p>
    <w:p w:rsidR="009B3274" w:rsidRPr="006D2A7E" w:rsidRDefault="009B3274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        self.w_[0] += update</w:t>
      </w:r>
    </w:p>
    <w:p w:rsidR="009B3274" w:rsidRPr="006D2A7E" w:rsidRDefault="009B3274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        errors += int(update != 0.0)</w:t>
      </w:r>
    </w:p>
    <w:p w:rsidR="009B3274" w:rsidRPr="006D2A7E" w:rsidRDefault="009B3274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    self.errors_.append(errors)</w:t>
      </w:r>
    </w:p>
    <w:p w:rsidR="009B3274" w:rsidRPr="006D2A7E" w:rsidRDefault="009B3274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return self</w:t>
      </w:r>
    </w:p>
    <w:p w:rsidR="009B3274" w:rsidRPr="006D2A7E" w:rsidRDefault="009B3274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def net_input(self, X):</w:t>
      </w:r>
    </w:p>
    <w:p w:rsidR="009B3274" w:rsidRPr="006D2A7E" w:rsidRDefault="009B3274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return np.dot(X,self.w_[1:]) + self.w_[0]</w:t>
      </w:r>
    </w:p>
    <w:p w:rsidR="009B3274" w:rsidRPr="006D2A7E" w:rsidRDefault="009B3274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</w:t>
      </w:r>
    </w:p>
    <w:p w:rsidR="009B3274" w:rsidRPr="006D2A7E" w:rsidRDefault="009B3274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def predict(self, X):</w:t>
      </w:r>
    </w:p>
    <w:p w:rsidR="009B3274" w:rsidRDefault="009B3274" w:rsidP="00FE5F73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return np.where(self.net_input(X) &gt;=0,1,-1)</w:t>
      </w:r>
    </w:p>
    <w:p w:rsidR="009B3274" w:rsidRPr="006D2A7E" w:rsidRDefault="009B3274" w:rsidP="00FE5F73">
      <w:pPr>
        <w:rPr>
          <w:color w:val="000000"/>
          <w:lang w:val="en-US"/>
        </w:rPr>
      </w:pPr>
    </w:p>
    <w:p w:rsidR="009B3274" w:rsidRPr="006D2A7E" w:rsidRDefault="009B3274" w:rsidP="00FE5F73">
      <w:pPr>
        <w:numPr>
          <w:ilvl w:val="0"/>
          <w:numId w:val="25"/>
        </w:numPr>
        <w:rPr>
          <w:color w:val="000000"/>
          <w:lang w:val="en-US"/>
        </w:rPr>
      </w:pPr>
    </w:p>
    <w:p w:rsidR="009B3274" w:rsidRPr="008316B9" w:rsidRDefault="009B3274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fname=r'c:/Users/user/Anaconda3/Lib/site-packages/pandas/tests/data/iris.csv'</w:t>
      </w:r>
    </w:p>
    <w:p w:rsidR="009B3274" w:rsidRPr="008316B9" w:rsidRDefault="009B3274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df = pd.read_csv(fname, header=None)</w:t>
      </w:r>
    </w:p>
    <w:p w:rsidR="009B3274" w:rsidRPr="008316B9" w:rsidRDefault="009B3274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print(df.head())</w:t>
      </w:r>
    </w:p>
    <w:p w:rsidR="009B3274" w:rsidRPr="008316B9" w:rsidRDefault="009B3274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y = df.iloc[1:100,4].values</w:t>
      </w:r>
    </w:p>
    <w:p w:rsidR="009B3274" w:rsidRPr="008316B9" w:rsidRDefault="009B3274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y = np.where(y == 'Iris-setosa', -1, 1)</w:t>
      </w:r>
    </w:p>
    <w:p w:rsidR="009B3274" w:rsidRPr="008316B9" w:rsidRDefault="009B3274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for i in range(X.shape[0]):</w:t>
      </w:r>
    </w:p>
    <w:p w:rsidR="009B3274" w:rsidRPr="008316B9" w:rsidRDefault="009B3274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 xml:space="preserve">    X[i,0],X[i,1]=float(X[i,0]),float(X[i,1])</w:t>
      </w:r>
    </w:p>
    <w:p w:rsidR="009B3274" w:rsidRPr="008316B9" w:rsidRDefault="009B3274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X = df.iloc[1:100,[0,2]].values</w:t>
      </w:r>
    </w:p>
    <w:p w:rsidR="009B3274" w:rsidRPr="008316B9" w:rsidRDefault="009B3274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plt.scatter(X[:50,0], X[:50,1], color='red', marker='o', label='setosa')</w:t>
      </w:r>
    </w:p>
    <w:p w:rsidR="009B3274" w:rsidRPr="008316B9" w:rsidRDefault="009B3274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plt.scatter(X[50:100], X[50:100], color='blue', marker='x', label='versicolor')</w:t>
      </w:r>
    </w:p>
    <w:p w:rsidR="009B3274" w:rsidRPr="008316B9" w:rsidRDefault="009B3274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plt.show()</w:t>
      </w:r>
    </w:p>
    <w:p w:rsidR="009B3274" w:rsidRPr="008316B9" w:rsidRDefault="009B3274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ppn = Perceptron(eta=0.1,n_iter=10)</w:t>
      </w:r>
    </w:p>
    <w:p w:rsidR="009B3274" w:rsidRPr="008316B9" w:rsidRDefault="009B3274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ppn.fit(X,y)</w:t>
      </w:r>
    </w:p>
    <w:p w:rsidR="009B3274" w:rsidRPr="008316B9" w:rsidRDefault="009B3274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print(ppn.errors_)</w:t>
      </w:r>
    </w:p>
    <w:p w:rsidR="009B3274" w:rsidRPr="008316B9" w:rsidRDefault="009B3274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plt.plot(range(1, len(ppn.errors_) + 1), ppn.errors_, marker='o')</w:t>
      </w:r>
    </w:p>
    <w:p w:rsidR="009B3274" w:rsidRPr="008316B9" w:rsidRDefault="009B3274" w:rsidP="00FE5F73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plt.show()</w:t>
      </w:r>
    </w:p>
    <w:p w:rsidR="009B3274" w:rsidRPr="006D2A7E" w:rsidRDefault="009B3274" w:rsidP="00FE5F73">
      <w:pPr>
        <w:rPr>
          <w:b/>
          <w:color w:val="000000"/>
          <w:lang w:val="en-US"/>
        </w:rPr>
      </w:pPr>
    </w:p>
    <w:p w:rsidR="009B3274" w:rsidRPr="004B117D" w:rsidRDefault="009B3274" w:rsidP="00FE5F73">
      <w:pPr>
        <w:numPr>
          <w:ilvl w:val="0"/>
          <w:numId w:val="25"/>
        </w:numPr>
        <w:rPr>
          <w:color w:val="000000"/>
          <w:lang w:val="en-US"/>
        </w:rPr>
      </w:pPr>
    </w:p>
    <w:p w:rsidR="009B3274" w:rsidRPr="004B117D" w:rsidRDefault="009B3274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fname=r'c:/Users/user/Anaconda3/Lib/site-packages/pandas/tests/data/iris.csv'</w:t>
      </w:r>
    </w:p>
    <w:p w:rsidR="009B3274" w:rsidRPr="004B117D" w:rsidRDefault="009B3274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df = pd.read_csv(fname, header=None)</w:t>
      </w:r>
    </w:p>
    <w:p w:rsidR="009B3274" w:rsidRPr="004B117D" w:rsidRDefault="009B3274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print(df.head())</w:t>
      </w:r>
    </w:p>
    <w:p w:rsidR="009B3274" w:rsidRPr="004B117D" w:rsidRDefault="009B3274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y = df.iloc[1:100,4].values</w:t>
      </w:r>
    </w:p>
    <w:p w:rsidR="009B3274" w:rsidRPr="004B117D" w:rsidRDefault="009B3274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y = np.where(y == 'Iris-setosa', -1, 1)</w:t>
      </w:r>
    </w:p>
    <w:p w:rsidR="009B3274" w:rsidRPr="004B117D" w:rsidRDefault="009B3274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for i in range(X.shape[0]):</w:t>
      </w:r>
    </w:p>
    <w:p w:rsidR="009B3274" w:rsidRPr="004B117D" w:rsidRDefault="009B3274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 xml:space="preserve">    X[i,0],X[i,1]=float(X[i,0]),float(X[i,1])</w:t>
      </w:r>
    </w:p>
    <w:p w:rsidR="009B3274" w:rsidRPr="004B117D" w:rsidRDefault="009B3274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X = df.iloc[1:100,[0,2]].values</w:t>
      </w:r>
    </w:p>
    <w:p w:rsidR="009B3274" w:rsidRPr="004B117D" w:rsidRDefault="009B3274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plt.scatter(X[:50,0], X[:50,1], color='red', marker='o', label='setosa')</w:t>
      </w:r>
    </w:p>
    <w:p w:rsidR="009B3274" w:rsidRPr="004B117D" w:rsidRDefault="009B3274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plt.scatter(X[50:100], X[50:100], color='blue', marker='x', label='versicolor')</w:t>
      </w:r>
    </w:p>
    <w:p w:rsidR="009B3274" w:rsidRPr="004B117D" w:rsidRDefault="009B3274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plt.show()</w:t>
      </w:r>
    </w:p>
    <w:p w:rsidR="009B3274" w:rsidRPr="004B117D" w:rsidRDefault="009B3274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ppn = Perceptron(eta=0.05,n_iter=50)</w:t>
      </w:r>
    </w:p>
    <w:p w:rsidR="009B3274" w:rsidRPr="004B117D" w:rsidRDefault="009B3274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ppn.fit(X,y)</w:t>
      </w:r>
    </w:p>
    <w:p w:rsidR="009B3274" w:rsidRPr="004B117D" w:rsidRDefault="009B3274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print(ppn.errors_)</w:t>
      </w:r>
    </w:p>
    <w:p w:rsidR="009B3274" w:rsidRPr="004B117D" w:rsidRDefault="009B3274" w:rsidP="00FE5F73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plt.plot(range(1, len(ppn.errors_) + 1), ppn.errors_, marker='o')</w:t>
      </w:r>
    </w:p>
    <w:p w:rsidR="009B3274" w:rsidRPr="004B117D" w:rsidRDefault="009B3274" w:rsidP="00FE5F73">
      <w:pPr>
        <w:rPr>
          <w:color w:val="000000"/>
        </w:rPr>
      </w:pPr>
      <w:r w:rsidRPr="004B117D">
        <w:rPr>
          <w:color w:val="000000"/>
          <w:lang w:val="en-US"/>
        </w:rPr>
        <w:t>plt</w:t>
      </w:r>
      <w:r w:rsidRPr="004B117D">
        <w:rPr>
          <w:color w:val="000000"/>
        </w:rPr>
        <w:t>.</w:t>
      </w:r>
      <w:r w:rsidRPr="004B117D">
        <w:rPr>
          <w:color w:val="000000"/>
          <w:lang w:val="en-US"/>
        </w:rPr>
        <w:t>show</w:t>
      </w:r>
      <w:r w:rsidRPr="004B117D">
        <w:rPr>
          <w:color w:val="000000"/>
        </w:rPr>
        <w:t>()</w:t>
      </w:r>
    </w:p>
    <w:p w:rsidR="009B3274" w:rsidRPr="008A525D" w:rsidRDefault="009B3274" w:rsidP="00FE5F73">
      <w:pPr>
        <w:numPr>
          <w:ilvl w:val="0"/>
          <w:numId w:val="25"/>
        </w:numPr>
        <w:rPr>
          <w:color w:val="000000"/>
        </w:rPr>
      </w:pPr>
    </w:p>
    <w:p w:rsidR="009B3274" w:rsidRPr="008A525D" w:rsidRDefault="009B3274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fname=r'c:/Users/user/Anaconda3/Lib/site-packages/pandas/tests/data/iris.csv'</w:t>
      </w:r>
    </w:p>
    <w:p w:rsidR="009B3274" w:rsidRPr="008A525D" w:rsidRDefault="009B3274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df = pd.read_csv(fname, header=None)</w:t>
      </w:r>
    </w:p>
    <w:p w:rsidR="009B3274" w:rsidRPr="008A525D" w:rsidRDefault="009B3274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print(df.head())</w:t>
      </w:r>
    </w:p>
    <w:p w:rsidR="009B3274" w:rsidRPr="008A525D" w:rsidRDefault="009B3274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y = df.iloc[1:100,4].values</w:t>
      </w:r>
    </w:p>
    <w:p w:rsidR="009B3274" w:rsidRPr="008A525D" w:rsidRDefault="009B3274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y = np.where(y == 'Iris-setosa', -1, 1)</w:t>
      </w:r>
    </w:p>
    <w:p w:rsidR="009B3274" w:rsidRPr="008A525D" w:rsidRDefault="009B3274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for i in range(X.shape[0]):</w:t>
      </w:r>
    </w:p>
    <w:p w:rsidR="009B3274" w:rsidRPr="008A525D" w:rsidRDefault="009B3274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 xml:space="preserve">    X[i,0],X[i,1]=float(X[i,0]),float(X[i,1])</w:t>
      </w:r>
    </w:p>
    <w:p w:rsidR="009B3274" w:rsidRPr="008A525D" w:rsidRDefault="009B3274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X = df.iloc[1:100,[0,2]].values</w:t>
      </w:r>
    </w:p>
    <w:p w:rsidR="009B3274" w:rsidRPr="008A525D" w:rsidRDefault="009B3274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plt.scatter(X[:50,0], X[:50,1], color='red', marker='o', label='setosa')</w:t>
      </w:r>
    </w:p>
    <w:p w:rsidR="009B3274" w:rsidRPr="008A525D" w:rsidRDefault="009B3274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plt.scatter(X[50:100], X[50:100], color='blue', marker='x', label='versicolor')</w:t>
      </w:r>
    </w:p>
    <w:p w:rsidR="009B3274" w:rsidRPr="008A525D" w:rsidRDefault="009B3274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plt.show()</w:t>
      </w:r>
    </w:p>
    <w:p w:rsidR="009B3274" w:rsidRPr="008A525D" w:rsidRDefault="009B3274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ppn = Perceptron(eta=0.09,n_iter=170)</w:t>
      </w:r>
    </w:p>
    <w:p w:rsidR="009B3274" w:rsidRPr="008A525D" w:rsidRDefault="009B3274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ppn.fit(X,y)</w:t>
      </w:r>
    </w:p>
    <w:p w:rsidR="009B3274" w:rsidRPr="008A525D" w:rsidRDefault="009B3274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print(ppn.errors_)</w:t>
      </w:r>
    </w:p>
    <w:p w:rsidR="009B3274" w:rsidRPr="008A525D" w:rsidRDefault="009B3274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plt.plot(range(1, len(ppn.errors_) + 1), ppn.errors_, marker='o')</w:t>
      </w:r>
    </w:p>
    <w:p w:rsidR="009B3274" w:rsidRPr="008A525D" w:rsidRDefault="009B3274" w:rsidP="00FE5F73">
      <w:pPr>
        <w:rPr>
          <w:color w:val="000000"/>
        </w:rPr>
      </w:pPr>
      <w:r w:rsidRPr="008A525D">
        <w:rPr>
          <w:color w:val="000000"/>
        </w:rPr>
        <w:t>plt.show()</w:t>
      </w:r>
    </w:p>
    <w:p w:rsidR="009B3274" w:rsidRPr="008A525D" w:rsidRDefault="009B3274" w:rsidP="00FE5F73">
      <w:pPr>
        <w:rPr>
          <w:color w:val="000000"/>
        </w:rPr>
      </w:pPr>
    </w:p>
    <w:p w:rsidR="009B3274" w:rsidRPr="008A525D" w:rsidRDefault="009B3274" w:rsidP="00FE5F73">
      <w:pPr>
        <w:numPr>
          <w:ilvl w:val="0"/>
          <w:numId w:val="25"/>
        </w:numPr>
        <w:rPr>
          <w:color w:val="000000"/>
        </w:rPr>
      </w:pPr>
    </w:p>
    <w:p w:rsidR="009B3274" w:rsidRPr="008A525D" w:rsidRDefault="009B3274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fname=r'c:/Users/user/Anaconda3/Lib/site-packages/pandas/tests/data/iris.csv'</w:t>
      </w:r>
    </w:p>
    <w:p w:rsidR="009B3274" w:rsidRPr="008A525D" w:rsidRDefault="009B3274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df = pd.read_csv(fname, header=None)</w:t>
      </w:r>
    </w:p>
    <w:p w:rsidR="009B3274" w:rsidRPr="008A525D" w:rsidRDefault="009B3274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print(df.head())</w:t>
      </w:r>
    </w:p>
    <w:p w:rsidR="009B3274" w:rsidRPr="008A525D" w:rsidRDefault="009B3274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y = df.iloc[1:100,4].values</w:t>
      </w:r>
    </w:p>
    <w:p w:rsidR="009B3274" w:rsidRPr="008A525D" w:rsidRDefault="009B3274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y = np.where(y == 'Iris-setosa', -1, 1)</w:t>
      </w:r>
    </w:p>
    <w:p w:rsidR="009B3274" w:rsidRPr="008A525D" w:rsidRDefault="009B3274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for i in range(X.shape[0]):</w:t>
      </w:r>
    </w:p>
    <w:p w:rsidR="009B3274" w:rsidRPr="008A525D" w:rsidRDefault="009B3274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 xml:space="preserve">    X[i,0],X[i,1]=float(X[i,0]),float(X[i,1])</w:t>
      </w:r>
    </w:p>
    <w:p w:rsidR="009B3274" w:rsidRPr="008A525D" w:rsidRDefault="009B3274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X = df.iloc[1:100,[0,2]].values</w:t>
      </w:r>
    </w:p>
    <w:p w:rsidR="009B3274" w:rsidRPr="008A525D" w:rsidRDefault="009B3274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plt.scatter(X[:50,0], X[:50,1], color='red', marker='o', label='setosa')</w:t>
      </w:r>
    </w:p>
    <w:p w:rsidR="009B3274" w:rsidRPr="008A525D" w:rsidRDefault="009B3274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plt.scatter(X[50:100], X[50:100], color='blue', marker='x', label='versicolor')</w:t>
      </w:r>
    </w:p>
    <w:p w:rsidR="009B3274" w:rsidRPr="008A525D" w:rsidRDefault="009B3274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plt.show()</w:t>
      </w:r>
    </w:p>
    <w:p w:rsidR="009B3274" w:rsidRPr="008A525D" w:rsidRDefault="009B3274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ppn = Perceptron(eta=0.2,n_iter=7)</w:t>
      </w:r>
    </w:p>
    <w:p w:rsidR="009B3274" w:rsidRPr="008A525D" w:rsidRDefault="009B3274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ppn.fit(X,y)</w:t>
      </w:r>
    </w:p>
    <w:p w:rsidR="009B3274" w:rsidRPr="008A525D" w:rsidRDefault="009B3274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print(ppn.errors_)</w:t>
      </w:r>
    </w:p>
    <w:p w:rsidR="009B3274" w:rsidRPr="008A525D" w:rsidRDefault="009B3274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plt.plot(range(1, len(ppn.errors_) + 1), ppn.errors_, marker='o')</w:t>
      </w:r>
    </w:p>
    <w:p w:rsidR="009B3274" w:rsidRPr="008A525D" w:rsidRDefault="009B3274" w:rsidP="00FE5F73">
      <w:pPr>
        <w:rPr>
          <w:color w:val="000000"/>
        </w:rPr>
      </w:pPr>
      <w:r w:rsidRPr="008A525D">
        <w:rPr>
          <w:color w:val="000000"/>
        </w:rPr>
        <w:t>plt.show()</w:t>
      </w:r>
    </w:p>
    <w:p w:rsidR="009B3274" w:rsidRPr="008F7319" w:rsidRDefault="009B3274" w:rsidP="00FE5F73">
      <w:pPr>
        <w:rPr>
          <w:b/>
          <w:color w:val="000000"/>
        </w:rPr>
      </w:pPr>
    </w:p>
    <w:p w:rsidR="009B3274" w:rsidRPr="008A525D" w:rsidRDefault="009B3274" w:rsidP="00FE5F73">
      <w:pPr>
        <w:numPr>
          <w:ilvl w:val="0"/>
          <w:numId w:val="25"/>
        </w:numPr>
        <w:rPr>
          <w:color w:val="000000"/>
        </w:rPr>
      </w:pPr>
    </w:p>
    <w:p w:rsidR="009B3274" w:rsidRPr="008A525D" w:rsidRDefault="009B3274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fname=r'c:/Users/user/Anaconda3/Lib/site-packages/pandas/tests/data/iris.csv'</w:t>
      </w:r>
    </w:p>
    <w:p w:rsidR="009B3274" w:rsidRPr="008A525D" w:rsidRDefault="009B3274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df = pd.read_csv(fname, header=None)</w:t>
      </w:r>
    </w:p>
    <w:p w:rsidR="009B3274" w:rsidRPr="008A525D" w:rsidRDefault="009B3274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print(df.head())</w:t>
      </w:r>
    </w:p>
    <w:p w:rsidR="009B3274" w:rsidRPr="008A525D" w:rsidRDefault="009B3274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y = df.iloc[1:100,4].values</w:t>
      </w:r>
    </w:p>
    <w:p w:rsidR="009B3274" w:rsidRPr="008A525D" w:rsidRDefault="009B3274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y = np.where(y == 'Iris-setosa', -1, 1)</w:t>
      </w:r>
    </w:p>
    <w:p w:rsidR="009B3274" w:rsidRPr="008A525D" w:rsidRDefault="009B3274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for i in range(X.shape[0]):</w:t>
      </w:r>
    </w:p>
    <w:p w:rsidR="009B3274" w:rsidRPr="008A525D" w:rsidRDefault="009B3274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 xml:space="preserve">    X[i,0],X[i,1]=float(X[i,0]),float(X[i,1])</w:t>
      </w:r>
    </w:p>
    <w:p w:rsidR="009B3274" w:rsidRPr="008A525D" w:rsidRDefault="009B3274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X = df.iloc[1:100,[0,2]].values</w:t>
      </w:r>
    </w:p>
    <w:p w:rsidR="009B3274" w:rsidRPr="008A525D" w:rsidRDefault="009B3274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plt.scatter(X[:50,0], X[:50,1], color='red', marker='o', label='setosa')</w:t>
      </w:r>
    </w:p>
    <w:p w:rsidR="009B3274" w:rsidRPr="008A525D" w:rsidRDefault="009B3274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plt.scatter(X[50:100], X[50:100], color='blue', marker='x', label='versicolor')</w:t>
      </w:r>
    </w:p>
    <w:p w:rsidR="009B3274" w:rsidRPr="008A525D" w:rsidRDefault="009B3274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plt.show()</w:t>
      </w:r>
    </w:p>
    <w:p w:rsidR="009B3274" w:rsidRPr="008A525D" w:rsidRDefault="009B3274" w:rsidP="00FE5F73">
      <w:pPr>
        <w:rPr>
          <w:color w:val="000000"/>
          <w:lang w:val="en-US"/>
        </w:rPr>
      </w:pPr>
      <w:r>
        <w:rPr>
          <w:color w:val="000000"/>
          <w:lang w:val="en-US"/>
        </w:rPr>
        <w:t>ppn = Perceptron(eta=0.</w:t>
      </w:r>
      <w:r w:rsidRPr="00231BD3">
        <w:rPr>
          <w:color w:val="000000"/>
          <w:lang w:val="en-US"/>
        </w:rPr>
        <w:t>09</w:t>
      </w:r>
      <w:r>
        <w:rPr>
          <w:color w:val="000000"/>
          <w:lang w:val="en-US"/>
        </w:rPr>
        <w:t>,n_iter=1</w:t>
      </w:r>
      <w:r w:rsidRPr="00231BD3">
        <w:rPr>
          <w:color w:val="000000"/>
          <w:lang w:val="en-US"/>
        </w:rPr>
        <w:t>5</w:t>
      </w:r>
      <w:r w:rsidRPr="008A525D">
        <w:rPr>
          <w:color w:val="000000"/>
          <w:lang w:val="en-US"/>
        </w:rPr>
        <w:t>)</w:t>
      </w:r>
    </w:p>
    <w:p w:rsidR="009B3274" w:rsidRPr="008A525D" w:rsidRDefault="009B3274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ppn.fit(X,y)</w:t>
      </w:r>
    </w:p>
    <w:p w:rsidR="009B3274" w:rsidRPr="008A525D" w:rsidRDefault="009B3274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print(ppn.errors_)</w:t>
      </w:r>
    </w:p>
    <w:p w:rsidR="009B3274" w:rsidRPr="008A525D" w:rsidRDefault="009B3274" w:rsidP="00FE5F73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plt.plot(range(1, len(ppn.errors_) + 1), ppn.errors_, marker='o')</w:t>
      </w:r>
    </w:p>
    <w:p w:rsidR="009B3274" w:rsidRPr="008A525D" w:rsidRDefault="009B3274" w:rsidP="00FE5F73">
      <w:pPr>
        <w:rPr>
          <w:color w:val="000000"/>
        </w:rPr>
      </w:pPr>
      <w:r w:rsidRPr="008A525D">
        <w:rPr>
          <w:color w:val="000000"/>
        </w:rPr>
        <w:t>plt.show()</w:t>
      </w:r>
    </w:p>
    <w:p w:rsidR="009B3274" w:rsidRPr="00231BD3" w:rsidRDefault="009B3274" w:rsidP="00FE5F73">
      <w:pPr>
        <w:numPr>
          <w:ilvl w:val="0"/>
          <w:numId w:val="25"/>
        </w:numPr>
        <w:rPr>
          <w:color w:val="000000"/>
        </w:rPr>
      </w:pPr>
    </w:p>
    <w:p w:rsidR="009B3274" w:rsidRPr="00231BD3" w:rsidRDefault="009B3274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fname=r'c:/Users/user/Anaconda3/Lib/site-packages/pandas/tests/data/iris.csv'</w:t>
      </w:r>
    </w:p>
    <w:p w:rsidR="009B3274" w:rsidRPr="00231BD3" w:rsidRDefault="009B3274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df = pd.read_csv(fname, header=None)</w:t>
      </w:r>
    </w:p>
    <w:p w:rsidR="009B3274" w:rsidRPr="00231BD3" w:rsidRDefault="009B3274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print(df.head())</w:t>
      </w:r>
    </w:p>
    <w:p w:rsidR="009B3274" w:rsidRPr="00231BD3" w:rsidRDefault="009B3274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y = df.iloc[1:100,4].values</w:t>
      </w:r>
    </w:p>
    <w:p w:rsidR="009B3274" w:rsidRPr="00231BD3" w:rsidRDefault="009B3274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y = np.where(y == 'Iris-setosa', -1, 1)</w:t>
      </w:r>
    </w:p>
    <w:p w:rsidR="009B3274" w:rsidRPr="00231BD3" w:rsidRDefault="009B3274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for i in range(X.shape[0]):</w:t>
      </w:r>
    </w:p>
    <w:p w:rsidR="009B3274" w:rsidRPr="00231BD3" w:rsidRDefault="009B3274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 xml:space="preserve">    X[i,0],X[i,1]=float(X[i,0]),float(X[i,1])</w:t>
      </w:r>
    </w:p>
    <w:p w:rsidR="009B3274" w:rsidRPr="00231BD3" w:rsidRDefault="009B3274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X = df.iloc[1:100,[0,2]].values</w:t>
      </w:r>
    </w:p>
    <w:p w:rsidR="009B3274" w:rsidRPr="00231BD3" w:rsidRDefault="009B3274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plt.scatter(X[:50,0], X[:50,1], color='magenta', marker='o', label='setosa')</w:t>
      </w:r>
    </w:p>
    <w:p w:rsidR="009B3274" w:rsidRPr="00231BD3" w:rsidRDefault="009B3274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plt.scatter(X[50:100], X[50:100], color='blue', marker='x', label='versicolor')</w:t>
      </w:r>
    </w:p>
    <w:p w:rsidR="009B3274" w:rsidRPr="00231BD3" w:rsidRDefault="009B3274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plt.show()</w:t>
      </w:r>
    </w:p>
    <w:p w:rsidR="009B3274" w:rsidRPr="00231BD3" w:rsidRDefault="009B3274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ppn = Perceptron(eta=0.08,n_iter=10)</w:t>
      </w:r>
    </w:p>
    <w:p w:rsidR="009B3274" w:rsidRPr="00231BD3" w:rsidRDefault="009B3274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ppn.fit(X,y)</w:t>
      </w:r>
    </w:p>
    <w:p w:rsidR="009B3274" w:rsidRPr="00231BD3" w:rsidRDefault="009B3274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print(ppn.errors_)</w:t>
      </w:r>
    </w:p>
    <w:p w:rsidR="009B3274" w:rsidRPr="00231BD3" w:rsidRDefault="009B3274" w:rsidP="00FE5F7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plt.plot(range(1, len(ppn.errors_) + 1), ppn.errors_, marker='o')</w:t>
      </w:r>
    </w:p>
    <w:p w:rsidR="009B3274" w:rsidRPr="00231BD3" w:rsidRDefault="009B3274" w:rsidP="00FE5F73">
      <w:pPr>
        <w:rPr>
          <w:color w:val="000000"/>
        </w:rPr>
      </w:pPr>
      <w:r w:rsidRPr="00231BD3">
        <w:rPr>
          <w:color w:val="000000"/>
        </w:rPr>
        <w:t>plt.show()</w:t>
      </w:r>
    </w:p>
    <w:p w:rsidR="009B3274" w:rsidRPr="008F7319" w:rsidRDefault="009B3274" w:rsidP="00FE5F73">
      <w:pPr>
        <w:rPr>
          <w:b/>
          <w:color w:val="000000"/>
        </w:rPr>
      </w:pPr>
    </w:p>
    <w:p w:rsidR="009B3274" w:rsidRPr="00615081" w:rsidRDefault="009B3274" w:rsidP="00FE5F73">
      <w:pPr>
        <w:numPr>
          <w:ilvl w:val="0"/>
          <w:numId w:val="25"/>
        </w:numPr>
        <w:rPr>
          <w:color w:val="000000"/>
          <w:lang w:val="en-US"/>
        </w:rPr>
      </w:pPr>
    </w:p>
    <w:p w:rsidR="009B3274" w:rsidRPr="00615081" w:rsidRDefault="009B3274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fname=r'c:/Users/user/Anaconda3/Lib/site-packages/pandas/tests/data/iris.csv'</w:t>
      </w:r>
    </w:p>
    <w:p w:rsidR="009B3274" w:rsidRPr="00615081" w:rsidRDefault="009B3274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df = pd.read_csv(fname, header=None)</w:t>
      </w:r>
    </w:p>
    <w:p w:rsidR="009B3274" w:rsidRPr="00615081" w:rsidRDefault="009B3274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print(df.head())</w:t>
      </w:r>
    </w:p>
    <w:p w:rsidR="009B3274" w:rsidRPr="00615081" w:rsidRDefault="009B3274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y = df.iloc[1:100,4].values</w:t>
      </w:r>
    </w:p>
    <w:p w:rsidR="009B3274" w:rsidRPr="00615081" w:rsidRDefault="009B3274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y = np.where(y == 'Iris-setosa', -1, 1)</w:t>
      </w:r>
    </w:p>
    <w:p w:rsidR="009B3274" w:rsidRPr="00615081" w:rsidRDefault="009B3274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for i in range(X.shape[0]):</w:t>
      </w:r>
    </w:p>
    <w:p w:rsidR="009B3274" w:rsidRPr="00615081" w:rsidRDefault="009B3274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 xml:space="preserve">    X[i,0],X[i,1]=float(X[i,0]),float(X[i,1])</w:t>
      </w:r>
    </w:p>
    <w:p w:rsidR="009B3274" w:rsidRPr="00615081" w:rsidRDefault="009B3274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X = df.iloc[1:100,[0,2]].values</w:t>
      </w:r>
    </w:p>
    <w:p w:rsidR="009B3274" w:rsidRPr="00615081" w:rsidRDefault="009B3274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plt.scatter(X[:50,0], X[:50,1], color='red', marker='o', label='setosa')</w:t>
      </w:r>
    </w:p>
    <w:p w:rsidR="009B3274" w:rsidRPr="00615081" w:rsidRDefault="009B3274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plt.scatter(X[50:100], X[50:100], color='blue', marker='x', label='versicolor')</w:t>
      </w:r>
    </w:p>
    <w:p w:rsidR="009B3274" w:rsidRPr="00615081" w:rsidRDefault="009B3274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plt.show()</w:t>
      </w:r>
    </w:p>
    <w:p w:rsidR="009B3274" w:rsidRPr="00615081" w:rsidRDefault="009B3274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ppn = Perceptron(eta=0.05,n_iter=100)</w:t>
      </w:r>
    </w:p>
    <w:p w:rsidR="009B3274" w:rsidRPr="00615081" w:rsidRDefault="009B3274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ppn.fit(X,y)</w:t>
      </w:r>
    </w:p>
    <w:p w:rsidR="009B3274" w:rsidRPr="00615081" w:rsidRDefault="009B3274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print(ppn.errors_)</w:t>
      </w:r>
    </w:p>
    <w:p w:rsidR="009B3274" w:rsidRPr="00615081" w:rsidRDefault="009B3274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plt.plot(range(1, len(ppn.errors_) + 1), ppn.errors_, marker='o')</w:t>
      </w:r>
    </w:p>
    <w:p w:rsidR="009B3274" w:rsidRPr="00615081" w:rsidRDefault="009B3274" w:rsidP="00FE5F7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plt.show()</w:t>
      </w:r>
    </w:p>
    <w:p w:rsidR="009B3274" w:rsidRDefault="009B3274" w:rsidP="00FE5F73">
      <w:pPr>
        <w:rPr>
          <w:color w:val="000000"/>
          <w:lang w:val="en-US"/>
        </w:rPr>
      </w:pPr>
    </w:p>
    <w:p w:rsidR="009B3274" w:rsidRDefault="009B3274" w:rsidP="00FE5F73">
      <w:pPr>
        <w:numPr>
          <w:ilvl w:val="0"/>
          <w:numId w:val="25"/>
        </w:numPr>
        <w:rPr>
          <w:color w:val="000000"/>
          <w:lang w:val="en-US"/>
        </w:rPr>
      </w:pPr>
    </w:p>
    <w:p w:rsidR="009B3274" w:rsidRPr="00177EB3" w:rsidRDefault="009B3274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fname=r'c:/Users/user/Anaconda3/Lib/site-packages/pandas/tests/data/iris.csv'</w:t>
      </w:r>
    </w:p>
    <w:p w:rsidR="009B3274" w:rsidRPr="00177EB3" w:rsidRDefault="009B3274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df = pd.read_csv(fname, header=None)</w:t>
      </w:r>
    </w:p>
    <w:p w:rsidR="009B3274" w:rsidRPr="00177EB3" w:rsidRDefault="009B3274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print(df.head())</w:t>
      </w:r>
    </w:p>
    <w:p w:rsidR="009B3274" w:rsidRPr="00177EB3" w:rsidRDefault="009B3274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y = df.iloc[1:100,4].values</w:t>
      </w:r>
    </w:p>
    <w:p w:rsidR="009B3274" w:rsidRPr="00177EB3" w:rsidRDefault="009B3274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y = np.where(y == 'Iris-setosa', -1, 1)</w:t>
      </w:r>
    </w:p>
    <w:p w:rsidR="009B3274" w:rsidRPr="00177EB3" w:rsidRDefault="009B3274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for i in range(X.shape[0]):</w:t>
      </w:r>
    </w:p>
    <w:p w:rsidR="009B3274" w:rsidRPr="00177EB3" w:rsidRDefault="009B3274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 xml:space="preserve">    X[i,0],X[i,1]=float(X[i,0]),float(X[i,1])</w:t>
      </w:r>
    </w:p>
    <w:p w:rsidR="009B3274" w:rsidRPr="00177EB3" w:rsidRDefault="009B3274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X = df.iloc[1:100,[0,2]].values</w:t>
      </w:r>
    </w:p>
    <w:p w:rsidR="009B3274" w:rsidRPr="00177EB3" w:rsidRDefault="009B3274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plt.scatter(X[:50,0], X[:50,1], color='red', marker='o', label='setosa')</w:t>
      </w:r>
    </w:p>
    <w:p w:rsidR="009B3274" w:rsidRPr="00177EB3" w:rsidRDefault="009B3274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plt.scatter(X[50:100], X[50:100], color='blue', marker='x', label='versicolor')</w:t>
      </w:r>
    </w:p>
    <w:p w:rsidR="009B3274" w:rsidRPr="00177EB3" w:rsidRDefault="009B3274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plt.show()</w:t>
      </w:r>
    </w:p>
    <w:p w:rsidR="009B3274" w:rsidRPr="00177EB3" w:rsidRDefault="009B3274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ppn = Perceptron(eta=0.</w:t>
      </w:r>
      <w:r>
        <w:rPr>
          <w:color w:val="000000"/>
          <w:lang w:val="en-US"/>
        </w:rPr>
        <w:t>06</w:t>
      </w:r>
      <w:r w:rsidRPr="00177EB3">
        <w:rPr>
          <w:color w:val="000000"/>
          <w:lang w:val="en-US"/>
        </w:rPr>
        <w:t>,n_iter=1</w:t>
      </w:r>
      <w:r>
        <w:rPr>
          <w:color w:val="000000"/>
          <w:lang w:val="en-US"/>
        </w:rPr>
        <w:t>00</w:t>
      </w:r>
      <w:r w:rsidRPr="00177EB3">
        <w:rPr>
          <w:color w:val="000000"/>
          <w:lang w:val="en-US"/>
        </w:rPr>
        <w:t>0)</w:t>
      </w:r>
    </w:p>
    <w:p w:rsidR="009B3274" w:rsidRPr="00177EB3" w:rsidRDefault="009B3274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ppn.fit(X,y)</w:t>
      </w:r>
    </w:p>
    <w:p w:rsidR="009B3274" w:rsidRPr="00177EB3" w:rsidRDefault="009B3274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print(ppn.errors_)</w:t>
      </w:r>
    </w:p>
    <w:p w:rsidR="009B3274" w:rsidRPr="00177EB3" w:rsidRDefault="009B3274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plt.plot(range(1, len(ppn.errors_) + 1), ppn.errors_, marker='o')</w:t>
      </w:r>
    </w:p>
    <w:p w:rsidR="009B3274" w:rsidRDefault="009B3274" w:rsidP="00FE5F7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plt.show()</w:t>
      </w:r>
    </w:p>
    <w:p w:rsidR="009B3274" w:rsidRDefault="009B3274" w:rsidP="00FE5F73">
      <w:pPr>
        <w:numPr>
          <w:ilvl w:val="0"/>
          <w:numId w:val="25"/>
        </w:numPr>
        <w:rPr>
          <w:color w:val="000000"/>
          <w:lang w:val="en-US"/>
        </w:rPr>
      </w:pPr>
    </w:p>
    <w:p w:rsidR="009B3274" w:rsidRPr="0055285B" w:rsidRDefault="009B3274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fname=r'c:/Users/user/Anaconda3/Lib/site-packages/pandas/tests/data/iris.csv'</w:t>
      </w:r>
    </w:p>
    <w:p w:rsidR="009B3274" w:rsidRPr="0055285B" w:rsidRDefault="009B3274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df = pd.read_csv(fname, header=None)</w:t>
      </w:r>
    </w:p>
    <w:p w:rsidR="009B3274" w:rsidRPr="0055285B" w:rsidRDefault="009B3274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print(df.head())</w:t>
      </w:r>
    </w:p>
    <w:p w:rsidR="009B3274" w:rsidRPr="0055285B" w:rsidRDefault="009B3274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y = df.iloc[1:100,4].values</w:t>
      </w:r>
    </w:p>
    <w:p w:rsidR="009B3274" w:rsidRPr="0055285B" w:rsidRDefault="009B3274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y = np.where(y == 'Iris-setosa', -1, 1)</w:t>
      </w:r>
    </w:p>
    <w:p w:rsidR="009B3274" w:rsidRPr="0055285B" w:rsidRDefault="009B3274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for i in range(X.shape[0]):</w:t>
      </w:r>
    </w:p>
    <w:p w:rsidR="009B3274" w:rsidRPr="0055285B" w:rsidRDefault="009B3274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 xml:space="preserve">    X[i,0],X[i,1]=float(X[i,0]),float(X[i,1])</w:t>
      </w:r>
    </w:p>
    <w:p w:rsidR="009B3274" w:rsidRPr="0055285B" w:rsidRDefault="009B3274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X = df.iloc[1:100,[0,2]].values</w:t>
      </w:r>
    </w:p>
    <w:p w:rsidR="009B3274" w:rsidRPr="0055285B" w:rsidRDefault="009B3274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plt.scatter(X[:50,0], X[:50,1], color='red', marker='o', label='setosa')</w:t>
      </w:r>
    </w:p>
    <w:p w:rsidR="009B3274" w:rsidRPr="0055285B" w:rsidRDefault="009B3274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plt.scatter(X[50:100], X[50:100], color='blue', marker='x', label='versicolor')</w:t>
      </w:r>
    </w:p>
    <w:p w:rsidR="009B3274" w:rsidRPr="0055285B" w:rsidRDefault="009B3274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plt.show()</w:t>
      </w:r>
    </w:p>
    <w:p w:rsidR="009B3274" w:rsidRPr="0055285B" w:rsidRDefault="009B3274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ppn = Perceptron(eta=0.</w:t>
      </w:r>
      <w:r>
        <w:rPr>
          <w:color w:val="000000"/>
          <w:lang w:val="en-US"/>
        </w:rPr>
        <w:t>07</w:t>
      </w:r>
      <w:r w:rsidRPr="0055285B">
        <w:rPr>
          <w:color w:val="000000"/>
          <w:lang w:val="en-US"/>
        </w:rPr>
        <w:t>,n_iter=1</w:t>
      </w:r>
      <w:r>
        <w:rPr>
          <w:color w:val="000000"/>
          <w:lang w:val="en-US"/>
        </w:rPr>
        <w:t>1</w:t>
      </w:r>
      <w:r w:rsidRPr="0055285B">
        <w:rPr>
          <w:color w:val="000000"/>
          <w:lang w:val="en-US"/>
        </w:rPr>
        <w:t>0)</w:t>
      </w:r>
    </w:p>
    <w:p w:rsidR="009B3274" w:rsidRPr="0055285B" w:rsidRDefault="009B3274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ppn.fit(X,y)</w:t>
      </w:r>
    </w:p>
    <w:p w:rsidR="009B3274" w:rsidRPr="0055285B" w:rsidRDefault="009B3274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print(ppn.errors_)</w:t>
      </w:r>
    </w:p>
    <w:p w:rsidR="009B3274" w:rsidRPr="0055285B" w:rsidRDefault="009B3274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plt.plot(range(1, len(ppn.errors_) + 1), ppn.errors_, marker='o')</w:t>
      </w:r>
    </w:p>
    <w:p w:rsidR="009B3274" w:rsidRDefault="009B3274" w:rsidP="00FE5F73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plt.show()</w:t>
      </w:r>
    </w:p>
    <w:p w:rsidR="009B3274" w:rsidRDefault="009B3274" w:rsidP="00FE5F73">
      <w:pPr>
        <w:rPr>
          <w:color w:val="000000"/>
          <w:lang w:val="en-US"/>
        </w:rPr>
      </w:pPr>
    </w:p>
    <w:p w:rsidR="009B3274" w:rsidRDefault="009B3274" w:rsidP="00FE5F73">
      <w:pPr>
        <w:numPr>
          <w:ilvl w:val="0"/>
          <w:numId w:val="25"/>
        </w:numPr>
        <w:rPr>
          <w:color w:val="000000"/>
          <w:lang w:val="en-US"/>
        </w:rPr>
      </w:pPr>
    </w:p>
    <w:p w:rsidR="009B3274" w:rsidRPr="00C6492C" w:rsidRDefault="009B3274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fname=r'c:/Users/user/Anaconda3/Lib/site-packages/pandas/tests/data/iris.csv'</w:t>
      </w:r>
    </w:p>
    <w:p w:rsidR="009B3274" w:rsidRPr="00C6492C" w:rsidRDefault="009B3274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df = pd.read_csv(fname, header=None)</w:t>
      </w:r>
    </w:p>
    <w:p w:rsidR="009B3274" w:rsidRPr="00C6492C" w:rsidRDefault="009B3274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print(df.head())</w:t>
      </w:r>
    </w:p>
    <w:p w:rsidR="009B3274" w:rsidRPr="00C6492C" w:rsidRDefault="009B3274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y = df.iloc[1:100,4].values</w:t>
      </w:r>
    </w:p>
    <w:p w:rsidR="009B3274" w:rsidRPr="00C6492C" w:rsidRDefault="009B3274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y = np.where(y == 'Iris-setosa', -1, 1)</w:t>
      </w:r>
    </w:p>
    <w:p w:rsidR="009B3274" w:rsidRPr="00C6492C" w:rsidRDefault="009B3274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for i in range(X.shape[0]):</w:t>
      </w:r>
    </w:p>
    <w:p w:rsidR="009B3274" w:rsidRPr="00C6492C" w:rsidRDefault="009B3274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 xml:space="preserve">    X[i,0],X[i,1]=float(X[i,0]),float(X[i,1])</w:t>
      </w:r>
    </w:p>
    <w:p w:rsidR="009B3274" w:rsidRPr="00C6492C" w:rsidRDefault="009B3274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X = df.iloc[1:100,[0,2]].values</w:t>
      </w:r>
    </w:p>
    <w:p w:rsidR="009B3274" w:rsidRPr="00C6492C" w:rsidRDefault="009B3274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plt.scatter(X[:50,0], X[:50,1], color='red', marker='o', label='setosa')</w:t>
      </w:r>
    </w:p>
    <w:p w:rsidR="009B3274" w:rsidRPr="00C6492C" w:rsidRDefault="009B3274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plt.scatter(X[50:100], X[50:100], color='blue', marker='x', label='versicolor')</w:t>
      </w:r>
    </w:p>
    <w:p w:rsidR="009B3274" w:rsidRPr="00C6492C" w:rsidRDefault="009B3274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plt.show()</w:t>
      </w:r>
    </w:p>
    <w:p w:rsidR="009B3274" w:rsidRPr="00C6492C" w:rsidRDefault="009B3274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ppn = Perceptron(eta=0.</w:t>
      </w:r>
      <w:r>
        <w:rPr>
          <w:color w:val="000000"/>
          <w:lang w:val="en-US"/>
        </w:rPr>
        <w:t>03</w:t>
      </w:r>
      <w:r w:rsidRPr="00C6492C">
        <w:rPr>
          <w:color w:val="000000"/>
          <w:lang w:val="en-US"/>
        </w:rPr>
        <w:t>,n_iter=1</w:t>
      </w:r>
      <w:r>
        <w:rPr>
          <w:color w:val="000000"/>
          <w:lang w:val="en-US"/>
        </w:rPr>
        <w:t>9</w:t>
      </w:r>
      <w:r w:rsidRPr="00C6492C">
        <w:rPr>
          <w:color w:val="000000"/>
          <w:lang w:val="en-US"/>
        </w:rPr>
        <w:t>0)</w:t>
      </w:r>
    </w:p>
    <w:p w:rsidR="009B3274" w:rsidRPr="00C6492C" w:rsidRDefault="009B3274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ppn.fit(X,y)</w:t>
      </w:r>
    </w:p>
    <w:p w:rsidR="009B3274" w:rsidRPr="00C6492C" w:rsidRDefault="009B3274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print(ppn.errors_)</w:t>
      </w:r>
    </w:p>
    <w:p w:rsidR="009B3274" w:rsidRPr="00C6492C" w:rsidRDefault="009B3274" w:rsidP="00FE5F73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plt.plot(range(1, len(ppn.errors_) + 1), ppn.errors_, marker='o')</w:t>
      </w:r>
    </w:p>
    <w:p w:rsidR="009B3274" w:rsidRPr="00EE6341" w:rsidRDefault="009B3274" w:rsidP="00FE5F73">
      <w:pPr>
        <w:rPr>
          <w:color w:val="000000"/>
        </w:rPr>
      </w:pPr>
      <w:r w:rsidRPr="00C6492C">
        <w:rPr>
          <w:color w:val="000000"/>
          <w:lang w:val="en-US"/>
        </w:rPr>
        <w:t>plt</w:t>
      </w:r>
      <w:r w:rsidRPr="00EE6341">
        <w:rPr>
          <w:color w:val="000000"/>
        </w:rPr>
        <w:t>.</w:t>
      </w:r>
      <w:r w:rsidRPr="00C6492C">
        <w:rPr>
          <w:color w:val="000000"/>
          <w:lang w:val="en-US"/>
        </w:rPr>
        <w:t>show</w:t>
      </w:r>
      <w:r w:rsidRPr="00EE6341">
        <w:rPr>
          <w:color w:val="000000"/>
        </w:rPr>
        <w:t>()</w:t>
      </w:r>
    </w:p>
    <w:p w:rsidR="009B3274" w:rsidRPr="00EE6341" w:rsidRDefault="009B3274" w:rsidP="00FE5F73">
      <w:pPr>
        <w:rPr>
          <w:color w:val="000000"/>
        </w:rPr>
      </w:pPr>
    </w:p>
    <w:p w:rsidR="009B3274" w:rsidRPr="006F58BC" w:rsidRDefault="009B3274" w:rsidP="007E0C52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9B3274" w:rsidRPr="009A30E7" w:rsidRDefault="009B3274" w:rsidP="007E0C52">
      <w:pPr>
        <w:rPr>
          <w:b/>
        </w:rPr>
      </w:pPr>
      <w:r w:rsidRPr="009A30E7">
        <w:rPr>
          <w:b/>
        </w:rPr>
        <w:t>Анализ «сырого»  текста. Токенизация. Работа с корпусами текстов Програм</w:t>
      </w:r>
      <w:r w:rsidRPr="009A30E7">
        <w:rPr>
          <w:b/>
        </w:rPr>
        <w:t>м</w:t>
      </w:r>
      <w:r w:rsidRPr="009A30E7">
        <w:rPr>
          <w:b/>
        </w:rPr>
        <w:t>ные средства для работы с текстами.</w:t>
      </w:r>
    </w:p>
    <w:p w:rsidR="009B3274" w:rsidRDefault="009B3274" w:rsidP="00F27C9E">
      <w:pPr>
        <w:rPr>
          <w:b/>
        </w:rPr>
      </w:pPr>
      <w:r w:rsidRPr="0035604F">
        <w:rPr>
          <w:color w:val="000000"/>
        </w:rPr>
        <w:t xml:space="preserve">Рассмотреть предложенный пример </w:t>
      </w:r>
      <w:r>
        <w:rPr>
          <w:color w:val="000000"/>
        </w:rPr>
        <w:t xml:space="preserve">на языке </w:t>
      </w:r>
      <w:r>
        <w:rPr>
          <w:color w:val="000000"/>
          <w:lang w:val="en-US"/>
        </w:rPr>
        <w:t>Python</w:t>
      </w:r>
      <w:r w:rsidRPr="0035604F">
        <w:rPr>
          <w:color w:val="000000"/>
        </w:rPr>
        <w:t xml:space="preserve">, предназначенный для </w:t>
      </w:r>
      <w:r>
        <w:rPr>
          <w:color w:val="000000"/>
        </w:rPr>
        <w:t>работы с сырым текстом и текстовыми корпусами.</w:t>
      </w:r>
    </w:p>
    <w:p w:rsidR="009B3274" w:rsidRDefault="009B3274" w:rsidP="00F27C9E">
      <w:pPr>
        <w:rPr>
          <w:b/>
        </w:rPr>
      </w:pPr>
    </w:p>
    <w:p w:rsidR="009B3274" w:rsidRPr="00794F1D" w:rsidRDefault="009B3274" w:rsidP="00794F1D">
      <w:pPr>
        <w:numPr>
          <w:ilvl w:val="0"/>
          <w:numId w:val="24"/>
        </w:numPr>
      </w:pPr>
    </w:p>
    <w:p w:rsidR="009B3274" w:rsidRPr="00A02B7A" w:rsidRDefault="009B3274" w:rsidP="00A02B7A">
      <w:pPr>
        <w:rPr>
          <w:lang w:val="en-US"/>
        </w:rPr>
      </w:pPr>
      <w:r w:rsidRPr="00A02B7A">
        <w:rPr>
          <w:lang w:val="en-US"/>
        </w:rPr>
        <w:t>from nltk.corpus import gutenberg</w:t>
      </w:r>
    </w:p>
    <w:p w:rsidR="009B3274" w:rsidRPr="00A02B7A" w:rsidRDefault="009B3274" w:rsidP="00A02B7A">
      <w:pPr>
        <w:rPr>
          <w:lang w:val="en-US"/>
        </w:rPr>
      </w:pPr>
      <w:r w:rsidRPr="00A02B7A">
        <w:rPr>
          <w:lang w:val="en-US"/>
        </w:rPr>
        <w:t>from nltk import FreqDist</w:t>
      </w:r>
    </w:p>
    <w:p w:rsidR="009B3274" w:rsidRPr="00A02B7A" w:rsidRDefault="009B3274" w:rsidP="00A02B7A">
      <w:pPr>
        <w:rPr>
          <w:lang w:val="en-US"/>
        </w:rPr>
      </w:pPr>
      <w:r w:rsidRPr="00A02B7A">
        <w:rPr>
          <w:lang w:val="en-US"/>
        </w:rPr>
        <w:t>def Ling_01():</w:t>
      </w:r>
    </w:p>
    <w:p w:rsidR="009B3274" w:rsidRPr="00A02B7A" w:rsidRDefault="009B3274" w:rsidP="00A02B7A">
      <w:pPr>
        <w:rPr>
          <w:lang w:val="en-US"/>
        </w:rPr>
      </w:pPr>
      <w:r w:rsidRPr="00A02B7A">
        <w:rPr>
          <w:lang w:val="en-US"/>
        </w:rPr>
        <w:t xml:space="preserve">    print(gutenberg.fileids())</w:t>
      </w:r>
    </w:p>
    <w:p w:rsidR="009B3274" w:rsidRPr="00A02B7A" w:rsidRDefault="009B3274" w:rsidP="00A02B7A">
      <w:pPr>
        <w:rPr>
          <w:lang w:val="en-US"/>
        </w:rPr>
      </w:pPr>
      <w:r w:rsidRPr="00A02B7A">
        <w:rPr>
          <w:lang w:val="en-US"/>
        </w:rPr>
        <w:t xml:space="preserve">    </w:t>
      </w:r>
    </w:p>
    <w:p w:rsidR="009B3274" w:rsidRPr="00A02B7A" w:rsidRDefault="009B3274" w:rsidP="00A02B7A">
      <w:pPr>
        <w:rPr>
          <w:lang w:val="en-US"/>
        </w:rPr>
      </w:pPr>
      <w:r w:rsidRPr="00A02B7A">
        <w:rPr>
          <w:lang w:val="en-US"/>
        </w:rPr>
        <w:t>def Ling_02():</w:t>
      </w:r>
    </w:p>
    <w:p w:rsidR="009B3274" w:rsidRPr="00A02B7A" w:rsidRDefault="009B3274" w:rsidP="00A02B7A">
      <w:pPr>
        <w:rPr>
          <w:lang w:val="en-US"/>
        </w:rPr>
      </w:pPr>
      <w:r w:rsidRPr="00A02B7A">
        <w:rPr>
          <w:lang w:val="en-US"/>
        </w:rPr>
        <w:t xml:space="preserve">    fd = FreqDist()</w:t>
      </w:r>
    </w:p>
    <w:p w:rsidR="009B3274" w:rsidRPr="00A02B7A" w:rsidRDefault="009B3274" w:rsidP="00A02B7A">
      <w:pPr>
        <w:rPr>
          <w:lang w:val="en-US"/>
        </w:rPr>
      </w:pPr>
      <w:r w:rsidRPr="00A02B7A">
        <w:rPr>
          <w:lang w:val="en-US"/>
        </w:rPr>
        <w:t xml:space="preserve">    for word in gutenberg.words('austen-persuasion.txt'):</w:t>
      </w:r>
    </w:p>
    <w:p w:rsidR="009B3274" w:rsidRPr="00A02B7A" w:rsidRDefault="009B3274" w:rsidP="00A02B7A">
      <w:pPr>
        <w:rPr>
          <w:lang w:val="en-US"/>
        </w:rPr>
      </w:pPr>
      <w:r w:rsidRPr="00A02B7A">
        <w:rPr>
          <w:lang w:val="en-US"/>
        </w:rPr>
        <w:t xml:space="preserve">        fd.inc(word)</w:t>
      </w:r>
    </w:p>
    <w:p w:rsidR="009B3274" w:rsidRPr="00A02B7A" w:rsidRDefault="009B3274" w:rsidP="00A02B7A">
      <w:pPr>
        <w:rPr>
          <w:lang w:val="en-US"/>
        </w:rPr>
      </w:pPr>
      <w:r w:rsidRPr="00A02B7A">
        <w:rPr>
          <w:lang w:val="en-US"/>
        </w:rPr>
        <w:t xml:space="preserve">    print(fd.N())</w:t>
      </w:r>
    </w:p>
    <w:p w:rsidR="009B3274" w:rsidRPr="00A02B7A" w:rsidRDefault="009B3274" w:rsidP="00A02B7A">
      <w:r w:rsidRPr="00A02B7A">
        <w:rPr>
          <w:lang w:val="en-US"/>
        </w:rPr>
        <w:t xml:space="preserve">    </w:t>
      </w:r>
      <w:r w:rsidRPr="00A02B7A">
        <w:t>print(fd.B())</w:t>
      </w:r>
    </w:p>
    <w:p w:rsidR="009B3274" w:rsidRDefault="009B3274" w:rsidP="00F27C9E">
      <w:pPr>
        <w:rPr>
          <w:b/>
        </w:rPr>
      </w:pPr>
    </w:p>
    <w:p w:rsidR="009B3274" w:rsidRPr="00A02B7A" w:rsidRDefault="009B3274" w:rsidP="00A02B7A">
      <w:pPr>
        <w:numPr>
          <w:ilvl w:val="0"/>
          <w:numId w:val="24"/>
        </w:numPr>
      </w:pPr>
    </w:p>
    <w:p w:rsidR="009B3274" w:rsidRDefault="009B3274" w:rsidP="00A02B7A">
      <w:r>
        <w:t>from nltk.corpus import gutenberg</w:t>
      </w:r>
    </w:p>
    <w:p w:rsidR="009B3274" w:rsidRDefault="009B3274" w:rsidP="00A02B7A">
      <w:r>
        <w:t>from nltk import FreqDist</w:t>
      </w:r>
    </w:p>
    <w:p w:rsidR="009B3274" w:rsidRDefault="009B3274" w:rsidP="00A02B7A">
      <w:r>
        <w:t>def Ling_01():</w:t>
      </w:r>
    </w:p>
    <w:p w:rsidR="009B3274" w:rsidRDefault="009B3274" w:rsidP="00A02B7A">
      <w:r>
        <w:t xml:space="preserve">    print(gutenberg.fileids())</w:t>
      </w:r>
    </w:p>
    <w:p w:rsidR="009B3274" w:rsidRDefault="009B3274" w:rsidP="00A02B7A">
      <w:r>
        <w:t xml:space="preserve">    </w:t>
      </w:r>
    </w:p>
    <w:p w:rsidR="009B3274" w:rsidRDefault="009B3274" w:rsidP="00A02B7A">
      <w:r>
        <w:t>def Ling_02():</w:t>
      </w:r>
    </w:p>
    <w:p w:rsidR="009B3274" w:rsidRDefault="009B3274" w:rsidP="00A02B7A">
      <w:r>
        <w:t xml:space="preserve">    fd = FreqDist()</w:t>
      </w:r>
    </w:p>
    <w:p w:rsidR="009B3274" w:rsidRPr="00A02B7A" w:rsidRDefault="009B3274" w:rsidP="00A02B7A">
      <w:pPr>
        <w:rPr>
          <w:lang w:val="en-US"/>
        </w:rPr>
      </w:pPr>
      <w:r w:rsidRPr="00A02B7A">
        <w:rPr>
          <w:lang w:val="en-US"/>
        </w:rPr>
        <w:t xml:space="preserve">    for word in gutenberg.words('austen-persuasion.txt'):</w:t>
      </w:r>
    </w:p>
    <w:p w:rsidR="009B3274" w:rsidRPr="00A02B7A" w:rsidRDefault="009B3274" w:rsidP="00A02B7A">
      <w:pPr>
        <w:rPr>
          <w:lang w:val="en-US"/>
        </w:rPr>
      </w:pPr>
      <w:r w:rsidRPr="00A02B7A">
        <w:rPr>
          <w:lang w:val="en-US"/>
        </w:rPr>
        <w:t xml:space="preserve">        fd[word]+=1</w:t>
      </w:r>
    </w:p>
    <w:p w:rsidR="009B3274" w:rsidRPr="00A02B7A" w:rsidRDefault="009B3274" w:rsidP="00A02B7A">
      <w:pPr>
        <w:rPr>
          <w:lang w:val="en-US"/>
        </w:rPr>
      </w:pPr>
      <w:r w:rsidRPr="00A02B7A">
        <w:rPr>
          <w:lang w:val="en-US"/>
        </w:rPr>
        <w:t xml:space="preserve">    print(fd.N())</w:t>
      </w:r>
    </w:p>
    <w:p w:rsidR="009B3274" w:rsidRPr="00A02B7A" w:rsidRDefault="009B3274" w:rsidP="00A02B7A">
      <w:r w:rsidRPr="00A02B7A">
        <w:rPr>
          <w:lang w:val="en-US"/>
        </w:rPr>
        <w:t xml:space="preserve">    </w:t>
      </w:r>
      <w:r>
        <w:t>print(fd.B())</w:t>
      </w:r>
    </w:p>
    <w:p w:rsidR="009B3274" w:rsidRPr="00A02B7A" w:rsidRDefault="009B3274" w:rsidP="00F27C9E"/>
    <w:p w:rsidR="009B3274" w:rsidRDefault="009B3274" w:rsidP="00856F68">
      <w:pPr>
        <w:numPr>
          <w:ilvl w:val="0"/>
          <w:numId w:val="24"/>
        </w:numPr>
      </w:pPr>
    </w:p>
    <w:p w:rsidR="009B3274" w:rsidRPr="003C0665" w:rsidRDefault="009B3274" w:rsidP="003C0665">
      <w:pPr>
        <w:rPr>
          <w:lang w:val="en-US"/>
        </w:rPr>
      </w:pPr>
      <w:r w:rsidRPr="003C0665">
        <w:rPr>
          <w:lang w:val="en-US"/>
        </w:rPr>
        <w:t>from nltk.book import *</w:t>
      </w:r>
    </w:p>
    <w:p w:rsidR="009B3274" w:rsidRPr="003C0665" w:rsidRDefault="009B3274" w:rsidP="003C0665">
      <w:pPr>
        <w:rPr>
          <w:lang w:val="en-US"/>
        </w:rPr>
      </w:pPr>
      <w:r w:rsidRPr="003C0665">
        <w:rPr>
          <w:lang w:val="en-US"/>
        </w:rPr>
        <w:t>def Sample_01():</w:t>
      </w:r>
    </w:p>
    <w:p w:rsidR="009B3274" w:rsidRPr="003C0665" w:rsidRDefault="009B3274" w:rsidP="003C0665">
      <w:pPr>
        <w:rPr>
          <w:lang w:val="en-US"/>
        </w:rPr>
      </w:pPr>
      <w:r w:rsidRPr="003C0665">
        <w:rPr>
          <w:lang w:val="en-US"/>
        </w:rPr>
        <w:t xml:space="preserve">    print(text1)</w:t>
      </w:r>
    </w:p>
    <w:p w:rsidR="009B3274" w:rsidRPr="003C0665" w:rsidRDefault="009B3274" w:rsidP="003C0665">
      <w:pPr>
        <w:rPr>
          <w:lang w:val="en-US"/>
        </w:rPr>
      </w:pPr>
      <w:r w:rsidRPr="003C0665">
        <w:rPr>
          <w:lang w:val="en-US"/>
        </w:rPr>
        <w:t xml:space="preserve">    print(text2)</w:t>
      </w:r>
    </w:p>
    <w:p w:rsidR="009B3274" w:rsidRPr="003C0665" w:rsidRDefault="009B3274" w:rsidP="003C0665">
      <w:pPr>
        <w:rPr>
          <w:lang w:val="en-US"/>
        </w:rPr>
      </w:pPr>
      <w:r w:rsidRPr="003C0665">
        <w:rPr>
          <w:lang w:val="en-US"/>
        </w:rPr>
        <w:t xml:space="preserve">    print(text3)</w:t>
      </w:r>
    </w:p>
    <w:p w:rsidR="009B3274" w:rsidRPr="003C0665" w:rsidRDefault="009B3274" w:rsidP="003C0665">
      <w:pPr>
        <w:rPr>
          <w:lang w:val="en-US"/>
        </w:rPr>
      </w:pPr>
      <w:r w:rsidRPr="003C0665">
        <w:rPr>
          <w:lang w:val="en-US"/>
        </w:rPr>
        <w:t xml:space="preserve">    </w:t>
      </w:r>
    </w:p>
    <w:p w:rsidR="009B3274" w:rsidRPr="003C0665" w:rsidRDefault="009B3274" w:rsidP="003C0665">
      <w:pPr>
        <w:rPr>
          <w:lang w:val="en-US"/>
        </w:rPr>
      </w:pPr>
      <w:r w:rsidRPr="003C0665">
        <w:rPr>
          <w:lang w:val="en-US"/>
        </w:rPr>
        <w:t>def Sample_02():</w:t>
      </w:r>
    </w:p>
    <w:p w:rsidR="009B3274" w:rsidRPr="003C0665" w:rsidRDefault="009B3274" w:rsidP="003C0665">
      <w:pPr>
        <w:rPr>
          <w:lang w:val="en-US"/>
        </w:rPr>
      </w:pPr>
      <w:r w:rsidRPr="003C0665">
        <w:rPr>
          <w:lang w:val="en-US"/>
        </w:rPr>
        <w:t xml:space="preserve">    C1 = text1.concordance('monstrous')</w:t>
      </w:r>
    </w:p>
    <w:p w:rsidR="009B3274" w:rsidRPr="003C0665" w:rsidRDefault="009B3274" w:rsidP="003C0665">
      <w:pPr>
        <w:rPr>
          <w:lang w:val="en-US"/>
        </w:rPr>
      </w:pPr>
      <w:r w:rsidRPr="003C0665">
        <w:rPr>
          <w:lang w:val="en-US"/>
        </w:rPr>
        <w:t xml:space="preserve">    C2 = text3.concordance('God')</w:t>
      </w:r>
    </w:p>
    <w:p w:rsidR="009B3274" w:rsidRPr="003C0665" w:rsidRDefault="009B3274" w:rsidP="003C0665">
      <w:pPr>
        <w:rPr>
          <w:lang w:val="en-US"/>
        </w:rPr>
      </w:pPr>
      <w:r w:rsidRPr="003C0665">
        <w:rPr>
          <w:lang w:val="en-US"/>
        </w:rPr>
        <w:t xml:space="preserve">    print(C1)</w:t>
      </w:r>
    </w:p>
    <w:p w:rsidR="009B3274" w:rsidRDefault="009B3274" w:rsidP="003C0665">
      <w:r w:rsidRPr="003C0665">
        <w:rPr>
          <w:lang w:val="en-US"/>
        </w:rPr>
        <w:t xml:space="preserve">    </w:t>
      </w:r>
      <w:r>
        <w:t>print(C2)</w:t>
      </w:r>
    </w:p>
    <w:p w:rsidR="009B3274" w:rsidRDefault="009B3274" w:rsidP="00F27C9E"/>
    <w:p w:rsidR="009B3274" w:rsidRDefault="009B3274" w:rsidP="003C0665">
      <w:pPr>
        <w:numPr>
          <w:ilvl w:val="0"/>
          <w:numId w:val="24"/>
        </w:numPr>
      </w:pPr>
    </w:p>
    <w:p w:rsidR="009B3274" w:rsidRDefault="009B3274" w:rsidP="005E535A">
      <w:r>
        <w:t>from nltk.book import *</w:t>
      </w:r>
    </w:p>
    <w:p w:rsidR="009B3274" w:rsidRDefault="009B3274" w:rsidP="005E535A">
      <w:r>
        <w:t>def Sample_02():</w:t>
      </w:r>
    </w:p>
    <w:p w:rsidR="009B3274" w:rsidRDefault="009B3274" w:rsidP="005E535A">
      <w:r>
        <w:t xml:space="preserve">    print('For monstrous')  </w:t>
      </w:r>
    </w:p>
    <w:p w:rsidR="009B3274" w:rsidRDefault="009B3274" w:rsidP="005E535A">
      <w:r>
        <w:t xml:space="preserve">    text1.concordance('monstrous')</w:t>
      </w:r>
    </w:p>
    <w:p w:rsidR="009B3274" w:rsidRDefault="009B3274" w:rsidP="005E535A">
      <w:r>
        <w:t xml:space="preserve">    print('For great')    </w:t>
      </w:r>
    </w:p>
    <w:p w:rsidR="009B3274" w:rsidRDefault="009B3274" w:rsidP="005E535A">
      <w:r>
        <w:t xml:space="preserve">    text2.concordance('great')</w:t>
      </w:r>
    </w:p>
    <w:p w:rsidR="009B3274" w:rsidRDefault="009B3274" w:rsidP="005E535A">
      <w:r>
        <w:t xml:space="preserve">    print('For God')</w:t>
      </w:r>
    </w:p>
    <w:p w:rsidR="009B3274" w:rsidRDefault="009B3274" w:rsidP="005E535A">
      <w:r>
        <w:t xml:space="preserve">    text3.concordance('God')</w:t>
      </w:r>
    </w:p>
    <w:p w:rsidR="009B3274" w:rsidRDefault="009B3274" w:rsidP="00F27C9E"/>
    <w:p w:rsidR="009B3274" w:rsidRDefault="009B3274" w:rsidP="003A42AD">
      <w:pPr>
        <w:numPr>
          <w:ilvl w:val="0"/>
          <w:numId w:val="24"/>
        </w:numPr>
      </w:pPr>
    </w:p>
    <w:p w:rsidR="009B3274" w:rsidRDefault="009B3274" w:rsidP="007D49EB">
      <w:r>
        <w:t>from nltk.book import *</w:t>
      </w:r>
    </w:p>
    <w:p w:rsidR="009B3274" w:rsidRDefault="009B3274" w:rsidP="007D49EB">
      <w:r>
        <w:t>def Sample_03():</w:t>
      </w:r>
    </w:p>
    <w:p w:rsidR="009B3274" w:rsidRDefault="009B3274" w:rsidP="007D49EB">
      <w:r>
        <w:t xml:space="preserve">    text1.similar('monstrous')</w:t>
      </w:r>
    </w:p>
    <w:p w:rsidR="009B3274" w:rsidRDefault="009B3274" w:rsidP="007D49EB">
      <w:r>
        <w:t xml:space="preserve">    text2.similar('little')</w:t>
      </w:r>
    </w:p>
    <w:p w:rsidR="009B3274" w:rsidRDefault="009B3274" w:rsidP="007D49EB">
      <w:r>
        <w:t xml:space="preserve">    text3.similar('God')</w:t>
      </w:r>
    </w:p>
    <w:p w:rsidR="009B3274" w:rsidRDefault="009B3274" w:rsidP="00F27C9E"/>
    <w:p w:rsidR="009B3274" w:rsidRDefault="009B3274" w:rsidP="00F37F03">
      <w:pPr>
        <w:numPr>
          <w:ilvl w:val="0"/>
          <w:numId w:val="24"/>
        </w:numPr>
      </w:pPr>
    </w:p>
    <w:p w:rsidR="009B3274" w:rsidRDefault="009B3274" w:rsidP="00532CE9">
      <w:r>
        <w:t>from nltk.book import *</w:t>
      </w:r>
    </w:p>
    <w:p w:rsidR="009B3274" w:rsidRPr="00532CE9" w:rsidRDefault="009B3274" w:rsidP="00532CE9">
      <w:pPr>
        <w:rPr>
          <w:lang w:val="en-US"/>
        </w:rPr>
      </w:pPr>
      <w:r w:rsidRPr="00532CE9">
        <w:rPr>
          <w:lang w:val="en-US"/>
        </w:rPr>
        <w:t>def Sample_04():</w:t>
      </w:r>
    </w:p>
    <w:p w:rsidR="009B3274" w:rsidRPr="00532CE9" w:rsidRDefault="009B3274" w:rsidP="00532CE9">
      <w:pPr>
        <w:rPr>
          <w:lang w:val="en-US"/>
        </w:rPr>
      </w:pPr>
      <w:r w:rsidRPr="00532CE9">
        <w:rPr>
          <w:lang w:val="en-US"/>
        </w:rPr>
        <w:t xml:space="preserve">    text1.common_contexts(['monstrous', 'very'])</w:t>
      </w:r>
    </w:p>
    <w:p w:rsidR="009B3274" w:rsidRPr="00532CE9" w:rsidRDefault="009B3274" w:rsidP="00532CE9">
      <w:pPr>
        <w:rPr>
          <w:lang w:val="en-US"/>
        </w:rPr>
      </w:pPr>
      <w:r w:rsidRPr="00532CE9">
        <w:rPr>
          <w:lang w:val="en-US"/>
        </w:rPr>
        <w:t xml:space="preserve">    text2.common_contexts(['little', 'great'])</w:t>
      </w:r>
    </w:p>
    <w:p w:rsidR="009B3274" w:rsidRPr="00532CE9" w:rsidRDefault="009B3274" w:rsidP="00532CE9">
      <w:pPr>
        <w:rPr>
          <w:lang w:val="en-US"/>
        </w:rPr>
      </w:pPr>
      <w:r w:rsidRPr="00532CE9">
        <w:rPr>
          <w:lang w:val="en-US"/>
        </w:rPr>
        <w:t xml:space="preserve">    text3.common_contexts(['God', 'devil'])</w:t>
      </w:r>
    </w:p>
    <w:p w:rsidR="009B3274" w:rsidRPr="00532CE9" w:rsidRDefault="009B3274" w:rsidP="00532CE9">
      <w:pPr>
        <w:rPr>
          <w:lang w:val="en-US"/>
        </w:rPr>
      </w:pPr>
      <w:r w:rsidRPr="00532CE9">
        <w:rPr>
          <w:lang w:val="en-US"/>
        </w:rPr>
        <w:t xml:space="preserve">    </w:t>
      </w:r>
    </w:p>
    <w:p w:rsidR="009B3274" w:rsidRPr="00532CE9" w:rsidRDefault="009B3274" w:rsidP="00F27C9E">
      <w:pPr>
        <w:rPr>
          <w:lang w:val="en-US"/>
        </w:rPr>
      </w:pPr>
    </w:p>
    <w:p w:rsidR="009B3274" w:rsidRPr="00532CE9" w:rsidRDefault="009B3274" w:rsidP="008262F2">
      <w:pPr>
        <w:numPr>
          <w:ilvl w:val="0"/>
          <w:numId w:val="24"/>
        </w:numPr>
        <w:rPr>
          <w:lang w:val="en-US"/>
        </w:rPr>
      </w:pPr>
    </w:p>
    <w:p w:rsidR="009B3274" w:rsidRPr="001174F5" w:rsidRDefault="009B3274" w:rsidP="001174F5">
      <w:pPr>
        <w:rPr>
          <w:lang w:val="en-US"/>
        </w:rPr>
      </w:pPr>
      <w:r w:rsidRPr="001174F5">
        <w:rPr>
          <w:lang w:val="en-US"/>
        </w:rPr>
        <w:t>import nltk</w:t>
      </w:r>
    </w:p>
    <w:p w:rsidR="009B3274" w:rsidRPr="001174F5" w:rsidRDefault="009B3274" w:rsidP="001174F5">
      <w:pPr>
        <w:rPr>
          <w:lang w:val="en-US"/>
        </w:rPr>
      </w:pPr>
      <w:r w:rsidRPr="001174F5">
        <w:rPr>
          <w:lang w:val="en-US"/>
        </w:rPr>
        <w:t>def corp_01():</w:t>
      </w:r>
    </w:p>
    <w:p w:rsidR="009B3274" w:rsidRPr="001174F5" w:rsidRDefault="009B3274" w:rsidP="001174F5">
      <w:pPr>
        <w:rPr>
          <w:lang w:val="en-US"/>
        </w:rPr>
      </w:pPr>
      <w:r w:rsidRPr="001174F5">
        <w:rPr>
          <w:lang w:val="en-US"/>
        </w:rPr>
        <w:t xml:space="preserve">    ff = nltk.corpus.gutenberg.fileids()</w:t>
      </w:r>
    </w:p>
    <w:p w:rsidR="009B3274" w:rsidRPr="001174F5" w:rsidRDefault="009B3274" w:rsidP="001174F5">
      <w:pPr>
        <w:rPr>
          <w:lang w:val="en-US"/>
        </w:rPr>
      </w:pPr>
      <w:r w:rsidRPr="001174F5">
        <w:rPr>
          <w:lang w:val="en-US"/>
        </w:rPr>
        <w:t xml:space="preserve">    print(ff)</w:t>
      </w:r>
    </w:p>
    <w:p w:rsidR="009B3274" w:rsidRPr="001174F5" w:rsidRDefault="009B3274" w:rsidP="001174F5">
      <w:pPr>
        <w:rPr>
          <w:lang w:val="en-US"/>
        </w:rPr>
      </w:pPr>
      <w:r w:rsidRPr="001174F5">
        <w:rPr>
          <w:lang w:val="en-US"/>
        </w:rPr>
        <w:t>def corp_02():</w:t>
      </w:r>
    </w:p>
    <w:p w:rsidR="009B3274" w:rsidRPr="001174F5" w:rsidRDefault="009B3274" w:rsidP="001174F5">
      <w:pPr>
        <w:rPr>
          <w:lang w:val="en-US"/>
        </w:rPr>
      </w:pPr>
      <w:r w:rsidRPr="001174F5">
        <w:rPr>
          <w:lang w:val="en-US"/>
        </w:rPr>
        <w:t xml:space="preserve">    emma = nltk.corpus.gutenberg.words('austen-emma.txt')</w:t>
      </w:r>
    </w:p>
    <w:p w:rsidR="009B3274" w:rsidRPr="001174F5" w:rsidRDefault="009B3274" w:rsidP="001174F5">
      <w:pPr>
        <w:rPr>
          <w:lang w:val="en-US"/>
        </w:rPr>
      </w:pPr>
      <w:r w:rsidRPr="001174F5">
        <w:rPr>
          <w:lang w:val="en-US"/>
        </w:rPr>
        <w:t xml:space="preserve">    ll = len(emma)</w:t>
      </w:r>
    </w:p>
    <w:p w:rsidR="009B3274" w:rsidRPr="00532CE9" w:rsidRDefault="009B3274" w:rsidP="001174F5">
      <w:pPr>
        <w:rPr>
          <w:lang w:val="en-US"/>
        </w:rPr>
      </w:pPr>
      <w:r w:rsidRPr="001174F5">
        <w:rPr>
          <w:lang w:val="en-US"/>
        </w:rPr>
        <w:t xml:space="preserve">    print(qq)</w:t>
      </w:r>
    </w:p>
    <w:p w:rsidR="009B3274" w:rsidRPr="00532CE9" w:rsidRDefault="009B3274" w:rsidP="00F27C9E">
      <w:pPr>
        <w:rPr>
          <w:lang w:val="en-US"/>
        </w:rPr>
      </w:pPr>
    </w:p>
    <w:p w:rsidR="009B3274" w:rsidRPr="00532CE9" w:rsidRDefault="009B3274" w:rsidP="003A7327">
      <w:pPr>
        <w:numPr>
          <w:ilvl w:val="0"/>
          <w:numId w:val="24"/>
        </w:numPr>
        <w:rPr>
          <w:lang w:val="en-US"/>
        </w:rPr>
      </w:pPr>
    </w:p>
    <w:p w:rsidR="009B3274" w:rsidRPr="00476355" w:rsidRDefault="009B3274" w:rsidP="00F17645">
      <w:pPr>
        <w:rPr>
          <w:lang w:val="en-US"/>
        </w:rPr>
      </w:pPr>
      <w:r w:rsidRPr="00476355">
        <w:rPr>
          <w:lang w:val="en-US"/>
        </w:rPr>
        <w:t>import nltk</w:t>
      </w:r>
    </w:p>
    <w:p w:rsidR="009B3274" w:rsidRPr="00476355" w:rsidRDefault="009B3274" w:rsidP="00F17645">
      <w:pPr>
        <w:rPr>
          <w:lang w:val="en-US"/>
        </w:rPr>
      </w:pPr>
      <w:r w:rsidRPr="00476355">
        <w:rPr>
          <w:lang w:val="en-US"/>
        </w:rPr>
        <w:t>def corp_01():</w:t>
      </w:r>
    </w:p>
    <w:p w:rsidR="009B3274" w:rsidRPr="00476355" w:rsidRDefault="009B3274" w:rsidP="00F17645">
      <w:pPr>
        <w:rPr>
          <w:lang w:val="en-US"/>
        </w:rPr>
      </w:pPr>
      <w:r w:rsidRPr="00476355">
        <w:rPr>
          <w:lang w:val="en-US"/>
        </w:rPr>
        <w:t xml:space="preserve">    ff = nltk.corpus.gutenberg.fileids()</w:t>
      </w:r>
    </w:p>
    <w:p w:rsidR="009B3274" w:rsidRPr="00F17645" w:rsidRDefault="009B3274" w:rsidP="00F17645">
      <w:pPr>
        <w:rPr>
          <w:lang w:val="en-US"/>
        </w:rPr>
      </w:pPr>
      <w:r w:rsidRPr="00476355">
        <w:rPr>
          <w:lang w:val="en-US"/>
        </w:rPr>
        <w:t xml:space="preserve">    </w:t>
      </w:r>
      <w:r w:rsidRPr="00F17645">
        <w:rPr>
          <w:lang w:val="en-US"/>
        </w:rPr>
        <w:t>print(ff)</w:t>
      </w:r>
    </w:p>
    <w:p w:rsidR="009B3274" w:rsidRPr="00F17645" w:rsidRDefault="009B3274" w:rsidP="00F17645">
      <w:pPr>
        <w:rPr>
          <w:lang w:val="en-US"/>
        </w:rPr>
      </w:pPr>
      <w:r w:rsidRPr="00F17645">
        <w:rPr>
          <w:lang w:val="en-US"/>
        </w:rPr>
        <w:t>def corp_02():</w:t>
      </w:r>
    </w:p>
    <w:p w:rsidR="009B3274" w:rsidRPr="00F17645" w:rsidRDefault="009B3274" w:rsidP="00F17645">
      <w:pPr>
        <w:rPr>
          <w:lang w:val="en-US"/>
        </w:rPr>
      </w:pPr>
      <w:r w:rsidRPr="00F17645">
        <w:rPr>
          <w:lang w:val="en-US"/>
        </w:rPr>
        <w:t xml:space="preserve">    emma = nltk.corpus.gutenberg.words('austen-emma.txt')</w:t>
      </w:r>
    </w:p>
    <w:p w:rsidR="009B3274" w:rsidRPr="00F17645" w:rsidRDefault="009B3274" w:rsidP="00F17645">
      <w:pPr>
        <w:rPr>
          <w:lang w:val="en-US"/>
        </w:rPr>
      </w:pPr>
      <w:r w:rsidRPr="00F17645">
        <w:rPr>
          <w:lang w:val="en-US"/>
        </w:rPr>
        <w:t xml:space="preserve">    ll = len(emma)</w:t>
      </w:r>
    </w:p>
    <w:p w:rsidR="009B3274" w:rsidRPr="00F17645" w:rsidRDefault="009B3274" w:rsidP="00F17645">
      <w:pPr>
        <w:rPr>
          <w:lang w:val="en-US"/>
        </w:rPr>
      </w:pPr>
      <w:r w:rsidRPr="00F17645">
        <w:rPr>
          <w:lang w:val="en-US"/>
        </w:rPr>
        <w:t xml:space="preserve">    print(ll)</w:t>
      </w:r>
    </w:p>
    <w:p w:rsidR="009B3274" w:rsidRPr="00F17645" w:rsidRDefault="009B3274" w:rsidP="00F17645">
      <w:pPr>
        <w:rPr>
          <w:lang w:val="en-US"/>
        </w:rPr>
      </w:pPr>
      <w:r w:rsidRPr="00F17645">
        <w:rPr>
          <w:lang w:val="en-US"/>
        </w:rPr>
        <w:t>def corp_03():</w:t>
      </w:r>
    </w:p>
    <w:p w:rsidR="009B3274" w:rsidRPr="00F17645" w:rsidRDefault="009B3274" w:rsidP="00F17645">
      <w:pPr>
        <w:rPr>
          <w:lang w:val="en-US"/>
        </w:rPr>
      </w:pPr>
      <w:r w:rsidRPr="00F17645">
        <w:rPr>
          <w:lang w:val="en-US"/>
        </w:rPr>
        <w:t xml:space="preserve">    emma = nltk.Text(nltk.corpus.gutenberg.words('austen-emma.txt'))</w:t>
      </w:r>
    </w:p>
    <w:p w:rsidR="009B3274" w:rsidRDefault="009B3274" w:rsidP="00F17645">
      <w:r w:rsidRPr="00F17645">
        <w:rPr>
          <w:lang w:val="en-US"/>
        </w:rPr>
        <w:t xml:space="preserve">    </w:t>
      </w:r>
      <w:r>
        <w:t>emma.concordance('surprise')</w:t>
      </w:r>
    </w:p>
    <w:p w:rsidR="009B3274" w:rsidRDefault="009B3274" w:rsidP="00F27C9E"/>
    <w:p w:rsidR="009B3274" w:rsidRDefault="009B3274" w:rsidP="00232E4C">
      <w:pPr>
        <w:numPr>
          <w:ilvl w:val="0"/>
          <w:numId w:val="24"/>
        </w:numPr>
      </w:pPr>
    </w:p>
    <w:p w:rsidR="009B3274" w:rsidRDefault="009B3274" w:rsidP="002E17D7">
      <w:r>
        <w:t>def WEB_02():</w:t>
      </w:r>
    </w:p>
    <w:p w:rsidR="009B3274" w:rsidRPr="002E17D7" w:rsidRDefault="009B3274" w:rsidP="002E17D7">
      <w:pPr>
        <w:rPr>
          <w:lang w:val="en-US"/>
        </w:rPr>
      </w:pPr>
      <w:r w:rsidRPr="002E17D7">
        <w:rPr>
          <w:lang w:val="en-US"/>
        </w:rPr>
        <w:t xml:space="preserve">    url = "http://gutenberg.spiegel.de/buch/belagerung-von-mainz-3641/1"</w:t>
      </w:r>
    </w:p>
    <w:p w:rsidR="009B3274" w:rsidRPr="002E17D7" w:rsidRDefault="009B3274" w:rsidP="002E17D7">
      <w:pPr>
        <w:rPr>
          <w:lang w:val="en-US"/>
        </w:rPr>
      </w:pPr>
      <w:r w:rsidRPr="002E17D7">
        <w:rPr>
          <w:lang w:val="en-US"/>
        </w:rPr>
        <w:t>#    url = "http://gutenberg.spiegel.de/buch/achilleis-7287/1"</w:t>
      </w:r>
    </w:p>
    <w:p w:rsidR="009B3274" w:rsidRPr="002E17D7" w:rsidRDefault="009B3274" w:rsidP="002E17D7">
      <w:pPr>
        <w:rPr>
          <w:lang w:val="en-US"/>
        </w:rPr>
      </w:pPr>
      <w:r w:rsidRPr="002E17D7">
        <w:rPr>
          <w:lang w:val="en-US"/>
        </w:rPr>
        <w:t xml:space="preserve">    html=request.urlopen(url).read().decode('utf8')</w:t>
      </w:r>
    </w:p>
    <w:p w:rsidR="009B3274" w:rsidRPr="002E17D7" w:rsidRDefault="009B3274" w:rsidP="002E17D7">
      <w:pPr>
        <w:rPr>
          <w:lang w:val="en-US"/>
        </w:rPr>
      </w:pPr>
      <w:r w:rsidRPr="002E17D7">
        <w:rPr>
          <w:lang w:val="en-US"/>
        </w:rPr>
        <w:t xml:space="preserve">    print(html[:60])</w:t>
      </w:r>
    </w:p>
    <w:p w:rsidR="009B3274" w:rsidRPr="002E17D7" w:rsidRDefault="009B3274" w:rsidP="002E17D7">
      <w:pPr>
        <w:rPr>
          <w:lang w:val="en-US"/>
        </w:rPr>
      </w:pPr>
      <w:r w:rsidRPr="002E17D7">
        <w:rPr>
          <w:lang w:val="en-US"/>
        </w:rPr>
        <w:t xml:space="preserve">    raw=BeautifulSoup(html, 'html.parser').get_text()</w:t>
      </w:r>
    </w:p>
    <w:p w:rsidR="009B3274" w:rsidRPr="002E17D7" w:rsidRDefault="009B3274" w:rsidP="002E17D7">
      <w:pPr>
        <w:rPr>
          <w:lang w:val="en-US"/>
        </w:rPr>
      </w:pPr>
      <w:r w:rsidRPr="002E17D7">
        <w:rPr>
          <w:lang w:val="en-US"/>
        </w:rPr>
        <w:t xml:space="preserve">    print(raw)</w:t>
      </w:r>
    </w:p>
    <w:p w:rsidR="009B3274" w:rsidRPr="002E17D7" w:rsidRDefault="009B3274" w:rsidP="002E17D7">
      <w:pPr>
        <w:rPr>
          <w:lang w:val="en-US"/>
        </w:rPr>
      </w:pPr>
      <w:r w:rsidRPr="002E17D7">
        <w:rPr>
          <w:lang w:val="en-US"/>
        </w:rPr>
        <w:t xml:space="preserve">    tokenizer = TreebankWordTokenizer()</w:t>
      </w:r>
    </w:p>
    <w:p w:rsidR="009B3274" w:rsidRPr="002E17D7" w:rsidRDefault="009B3274" w:rsidP="002E17D7">
      <w:pPr>
        <w:rPr>
          <w:lang w:val="en-US"/>
        </w:rPr>
      </w:pPr>
      <w:r w:rsidRPr="002E17D7">
        <w:rPr>
          <w:lang w:val="en-US"/>
        </w:rPr>
        <w:t xml:space="preserve">    tokens = tokenizer.tokenize(raw)</w:t>
      </w:r>
    </w:p>
    <w:p w:rsidR="009B3274" w:rsidRPr="002E17D7" w:rsidRDefault="009B3274" w:rsidP="002E17D7">
      <w:pPr>
        <w:rPr>
          <w:lang w:val="en-US"/>
        </w:rPr>
      </w:pPr>
      <w:r w:rsidRPr="002E17D7">
        <w:rPr>
          <w:lang w:val="en-US"/>
        </w:rPr>
        <w:t xml:space="preserve">    tokens = tokens[110:390]</w:t>
      </w:r>
    </w:p>
    <w:p w:rsidR="009B3274" w:rsidRPr="002E17D7" w:rsidRDefault="009B3274" w:rsidP="002E17D7">
      <w:pPr>
        <w:rPr>
          <w:lang w:val="en-US"/>
        </w:rPr>
      </w:pPr>
      <w:r w:rsidRPr="002E17D7">
        <w:rPr>
          <w:lang w:val="en-US"/>
        </w:rPr>
        <w:t xml:space="preserve">    print(tokens)</w:t>
      </w:r>
    </w:p>
    <w:p w:rsidR="009B3274" w:rsidRPr="002E17D7" w:rsidRDefault="009B3274" w:rsidP="002E17D7">
      <w:pPr>
        <w:rPr>
          <w:lang w:val="en-US"/>
        </w:rPr>
      </w:pPr>
      <w:r w:rsidRPr="002E17D7">
        <w:rPr>
          <w:lang w:val="en-US"/>
        </w:rPr>
        <w:t xml:space="preserve">    text = nltk.Text(tokens)</w:t>
      </w:r>
    </w:p>
    <w:p w:rsidR="009B3274" w:rsidRPr="002E17D7" w:rsidRDefault="009B3274" w:rsidP="002E17D7">
      <w:pPr>
        <w:rPr>
          <w:lang w:val="en-US"/>
        </w:rPr>
      </w:pPr>
      <w:r w:rsidRPr="002E17D7">
        <w:rPr>
          <w:lang w:val="en-US"/>
        </w:rPr>
        <w:t xml:space="preserve">    print(text)</w:t>
      </w:r>
    </w:p>
    <w:p w:rsidR="009B3274" w:rsidRPr="002E17D7" w:rsidRDefault="009B3274" w:rsidP="002E17D7">
      <w:pPr>
        <w:rPr>
          <w:lang w:val="en-US"/>
        </w:rPr>
      </w:pPr>
      <w:r w:rsidRPr="002E17D7">
        <w:rPr>
          <w:lang w:val="en-US"/>
        </w:rPr>
        <w:t xml:space="preserve">    conc = text.concordance('gene')</w:t>
      </w:r>
    </w:p>
    <w:p w:rsidR="009B3274" w:rsidRDefault="009B3274" w:rsidP="002E17D7">
      <w:r w:rsidRPr="002E17D7">
        <w:rPr>
          <w:lang w:val="en-US"/>
        </w:rPr>
        <w:t xml:space="preserve">    </w:t>
      </w:r>
      <w:r>
        <w:t>print(conc)</w:t>
      </w:r>
    </w:p>
    <w:p w:rsidR="009B3274" w:rsidRDefault="009B3274" w:rsidP="002E17D7"/>
    <w:p w:rsidR="009B3274" w:rsidRPr="003A7327" w:rsidRDefault="009B3274" w:rsidP="002E17D7">
      <w:pPr>
        <w:numPr>
          <w:ilvl w:val="0"/>
          <w:numId w:val="24"/>
        </w:numPr>
      </w:pPr>
    </w:p>
    <w:p w:rsidR="009B3274" w:rsidRPr="000C04AB" w:rsidRDefault="009B3274" w:rsidP="000C04AB">
      <w:pPr>
        <w:rPr>
          <w:lang w:val="en-US"/>
        </w:rPr>
      </w:pPr>
      <w:r w:rsidRPr="000C04AB">
        <w:rPr>
          <w:lang w:val="en-US"/>
        </w:rPr>
        <w:t>def Disk_01():</w:t>
      </w:r>
    </w:p>
    <w:p w:rsidR="009B3274" w:rsidRPr="000C04AB" w:rsidRDefault="009B3274" w:rsidP="000C04AB">
      <w:pPr>
        <w:rPr>
          <w:lang w:val="en-US"/>
        </w:rPr>
      </w:pPr>
      <w:r w:rsidRPr="000C04AB">
        <w:rPr>
          <w:lang w:val="en-US"/>
        </w:rPr>
        <w:t xml:space="preserve">    f = open('C:/Python_Prog/Deutsch/Goethe_02.txt','r',encoding='utf-8')</w:t>
      </w:r>
    </w:p>
    <w:p w:rsidR="009B3274" w:rsidRPr="000C04AB" w:rsidRDefault="009B3274" w:rsidP="000C04AB">
      <w:pPr>
        <w:rPr>
          <w:lang w:val="en-US"/>
        </w:rPr>
      </w:pPr>
      <w:r w:rsidRPr="000C04AB">
        <w:rPr>
          <w:lang w:val="en-US"/>
        </w:rPr>
        <w:t xml:space="preserve">    raw = f.read()</w:t>
      </w:r>
    </w:p>
    <w:p w:rsidR="009B3274" w:rsidRPr="000C04AB" w:rsidRDefault="009B3274" w:rsidP="000C04AB">
      <w:pPr>
        <w:rPr>
          <w:lang w:val="en-US"/>
        </w:rPr>
      </w:pPr>
      <w:r w:rsidRPr="000C04AB">
        <w:rPr>
          <w:lang w:val="en-US"/>
        </w:rPr>
        <w:t xml:space="preserve">    print(raw)</w:t>
      </w:r>
    </w:p>
    <w:p w:rsidR="009B3274" w:rsidRPr="000C04AB" w:rsidRDefault="009B3274" w:rsidP="000C04AB">
      <w:pPr>
        <w:rPr>
          <w:lang w:val="en-US"/>
        </w:rPr>
      </w:pPr>
      <w:r w:rsidRPr="000C04AB">
        <w:rPr>
          <w:lang w:val="en-US"/>
        </w:rPr>
        <w:t xml:space="preserve">    f.close()</w:t>
      </w:r>
    </w:p>
    <w:p w:rsidR="009B3274" w:rsidRPr="000C04AB" w:rsidRDefault="009B3274" w:rsidP="000C04AB">
      <w:pPr>
        <w:rPr>
          <w:lang w:val="en-US"/>
        </w:rPr>
      </w:pPr>
      <w:r w:rsidRPr="000C04AB">
        <w:rPr>
          <w:lang w:val="en-US"/>
        </w:rPr>
        <w:t xml:space="preserve">    german_tokenizer = nltk.data.load(</w:t>
      </w:r>
    </w:p>
    <w:p w:rsidR="009B3274" w:rsidRPr="000C04AB" w:rsidRDefault="009B3274" w:rsidP="000C04AB">
      <w:pPr>
        <w:rPr>
          <w:lang w:val="en-US"/>
        </w:rPr>
      </w:pPr>
      <w:r w:rsidRPr="000C04AB">
        <w:rPr>
          <w:lang w:val="en-US"/>
        </w:rPr>
        <w:t xml:space="preserve">    'tokenizers/punkt/german.pickle')</w:t>
      </w:r>
    </w:p>
    <w:p w:rsidR="009B3274" w:rsidRPr="000C04AB" w:rsidRDefault="009B3274" w:rsidP="000C04AB">
      <w:pPr>
        <w:rPr>
          <w:lang w:val="en-US"/>
        </w:rPr>
      </w:pPr>
      <w:r w:rsidRPr="000C04AB">
        <w:rPr>
          <w:lang w:val="en-US"/>
        </w:rPr>
        <w:t xml:space="preserve">    tokens = german_tokenizer.tokenize(raw)</w:t>
      </w:r>
    </w:p>
    <w:p w:rsidR="009B3274" w:rsidRPr="000C04AB" w:rsidRDefault="009B3274" w:rsidP="000C04AB">
      <w:pPr>
        <w:rPr>
          <w:lang w:val="en-US"/>
        </w:rPr>
      </w:pPr>
      <w:r w:rsidRPr="000C04AB">
        <w:rPr>
          <w:lang w:val="en-US"/>
        </w:rPr>
        <w:t xml:space="preserve">    tokens = tokens[:500]</w:t>
      </w:r>
    </w:p>
    <w:p w:rsidR="009B3274" w:rsidRPr="000C04AB" w:rsidRDefault="009B3274" w:rsidP="000C04AB">
      <w:pPr>
        <w:rPr>
          <w:lang w:val="en-US"/>
        </w:rPr>
      </w:pPr>
      <w:r w:rsidRPr="000C04AB">
        <w:rPr>
          <w:lang w:val="en-US"/>
        </w:rPr>
        <w:t xml:space="preserve">    print(tokens)</w:t>
      </w:r>
    </w:p>
    <w:p w:rsidR="009B3274" w:rsidRPr="000C04AB" w:rsidRDefault="009B3274" w:rsidP="000C04AB">
      <w:pPr>
        <w:rPr>
          <w:lang w:val="en-US"/>
        </w:rPr>
      </w:pPr>
      <w:r w:rsidRPr="000C04AB">
        <w:rPr>
          <w:lang w:val="en-US"/>
        </w:rPr>
        <w:t xml:space="preserve">    text = nltk.Text(tokens)</w:t>
      </w:r>
    </w:p>
    <w:p w:rsidR="009B3274" w:rsidRPr="000C04AB" w:rsidRDefault="009B3274" w:rsidP="000C04AB">
      <w:pPr>
        <w:rPr>
          <w:lang w:val="en-US"/>
        </w:rPr>
      </w:pPr>
      <w:r w:rsidRPr="000C04AB">
        <w:rPr>
          <w:lang w:val="en-US"/>
        </w:rPr>
        <w:t xml:space="preserve">    print(text)</w:t>
      </w:r>
    </w:p>
    <w:p w:rsidR="009B3274" w:rsidRPr="000C04AB" w:rsidRDefault="009B3274" w:rsidP="000C04AB">
      <w:pPr>
        <w:rPr>
          <w:lang w:val="en-US"/>
        </w:rPr>
      </w:pPr>
      <w:r w:rsidRPr="000C04AB">
        <w:rPr>
          <w:lang w:val="en-US"/>
        </w:rPr>
        <w:t xml:space="preserve">    conc = text.concordance('das',lines=100)</w:t>
      </w:r>
    </w:p>
    <w:p w:rsidR="009B3274" w:rsidRDefault="009B3274" w:rsidP="000C04AB">
      <w:r w:rsidRPr="000C04AB">
        <w:rPr>
          <w:lang w:val="en-US"/>
        </w:rPr>
        <w:t xml:space="preserve">    </w:t>
      </w:r>
      <w:r>
        <w:t>print(conc)</w:t>
      </w:r>
    </w:p>
    <w:p w:rsidR="009B3274" w:rsidRPr="00476355" w:rsidRDefault="009B3274" w:rsidP="00F27C9E"/>
    <w:p w:rsidR="009B3274" w:rsidRPr="006F58BC" w:rsidRDefault="009B3274" w:rsidP="00F27C9E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9B3274" w:rsidRPr="00CA3B62" w:rsidRDefault="009B3274" w:rsidP="00F96CBA">
      <w:pPr>
        <w:rPr>
          <w:b/>
          <w:color w:val="000000"/>
        </w:rPr>
      </w:pPr>
      <w:r w:rsidRPr="00CA3B62">
        <w:rPr>
          <w:b/>
        </w:rPr>
        <w:t>Аннотирование текстов. Задачи анализа текстовой информации. Специфика работы с информацией, размещенной в сети Интернет.</w:t>
      </w:r>
    </w:p>
    <w:p w:rsidR="009B3274" w:rsidRDefault="009B3274" w:rsidP="00F96CBA">
      <w:pPr>
        <w:rPr>
          <w:color w:val="000000"/>
        </w:rPr>
      </w:pPr>
      <w:r w:rsidRPr="0035604F">
        <w:rPr>
          <w:color w:val="000000"/>
        </w:rPr>
        <w:t xml:space="preserve">Рассмотреть предложенный пример </w:t>
      </w:r>
      <w:r>
        <w:rPr>
          <w:color w:val="000000"/>
        </w:rPr>
        <w:t xml:space="preserve">на языке </w:t>
      </w:r>
      <w:r>
        <w:rPr>
          <w:color w:val="000000"/>
          <w:lang w:val="en-US"/>
        </w:rPr>
        <w:t>Python</w:t>
      </w:r>
      <w:r w:rsidRPr="0035604F">
        <w:rPr>
          <w:color w:val="000000"/>
        </w:rPr>
        <w:t xml:space="preserve">, предназначенный для </w:t>
      </w:r>
      <w:r>
        <w:rPr>
          <w:color w:val="000000"/>
        </w:rPr>
        <w:t>работы с текстом, размещенным в Интернет</w:t>
      </w:r>
      <w:r w:rsidRPr="0035604F">
        <w:rPr>
          <w:color w:val="000000"/>
        </w:rPr>
        <w:t>.</w:t>
      </w:r>
      <w:r w:rsidRPr="006D0E46">
        <w:rPr>
          <w:color w:val="000000"/>
        </w:rPr>
        <w:t xml:space="preserve"> </w:t>
      </w:r>
      <w:r>
        <w:rPr>
          <w:color w:val="000000"/>
        </w:rPr>
        <w:t>Всем программам предшествует вызов модулей:</w:t>
      </w:r>
    </w:p>
    <w:p w:rsidR="009B3274" w:rsidRPr="006D0E46" w:rsidRDefault="009B3274" w:rsidP="006D0E46">
      <w:pPr>
        <w:rPr>
          <w:color w:val="000000"/>
        </w:rPr>
      </w:pPr>
      <w:r w:rsidRPr="006D0E46">
        <w:rPr>
          <w:color w:val="000000"/>
        </w:rPr>
        <w:t>from urllib.request import urlopen</w:t>
      </w:r>
    </w:p>
    <w:p w:rsidR="009B3274" w:rsidRPr="006D0E46" w:rsidRDefault="009B3274" w:rsidP="006D0E46">
      <w:pPr>
        <w:rPr>
          <w:color w:val="000000"/>
        </w:rPr>
      </w:pPr>
      <w:r w:rsidRPr="006D0E46">
        <w:rPr>
          <w:color w:val="000000"/>
        </w:rPr>
        <w:t>from urllib.error import HTTPError</w:t>
      </w:r>
    </w:p>
    <w:p w:rsidR="009B3274" w:rsidRPr="006D0E46" w:rsidRDefault="009B3274" w:rsidP="006D0E46">
      <w:pPr>
        <w:rPr>
          <w:color w:val="000000"/>
        </w:rPr>
      </w:pPr>
      <w:r w:rsidRPr="006D0E46">
        <w:rPr>
          <w:color w:val="000000"/>
        </w:rPr>
        <w:t>from bs4 import BeautifulSoup</w:t>
      </w:r>
    </w:p>
    <w:p w:rsidR="009B3274" w:rsidRPr="00CA3B62" w:rsidRDefault="009B3274" w:rsidP="00F96CBA">
      <w:pPr>
        <w:rPr>
          <w:b/>
          <w:color w:val="000000"/>
        </w:rPr>
      </w:pPr>
    </w:p>
    <w:p w:rsidR="009B3274" w:rsidRPr="0035604F" w:rsidRDefault="009B3274" w:rsidP="00A02B7A">
      <w:pPr>
        <w:numPr>
          <w:ilvl w:val="0"/>
          <w:numId w:val="31"/>
        </w:numPr>
        <w:rPr>
          <w:color w:val="000000"/>
        </w:rPr>
      </w:pPr>
    </w:p>
    <w:p w:rsidR="009B3274" w:rsidRPr="00D160CC" w:rsidRDefault="009B3274" w:rsidP="00D160CC">
      <w:pPr>
        <w:rPr>
          <w:color w:val="000000"/>
        </w:rPr>
      </w:pPr>
      <w:r w:rsidRPr="00D160CC">
        <w:rPr>
          <w:color w:val="000000"/>
        </w:rPr>
        <w:t>def scr():</w:t>
      </w:r>
    </w:p>
    <w:p w:rsidR="009B3274" w:rsidRPr="00D160CC" w:rsidRDefault="009B3274" w:rsidP="00D160CC">
      <w:pPr>
        <w:rPr>
          <w:color w:val="000000"/>
        </w:rPr>
      </w:pPr>
      <w:r w:rsidRPr="00D160CC">
        <w:rPr>
          <w:color w:val="000000"/>
        </w:rPr>
        <w:t xml:space="preserve">    path=r"http://pythonscraping.com/pages/page1.html"</w:t>
      </w:r>
    </w:p>
    <w:p w:rsidR="009B3274" w:rsidRPr="00476355" w:rsidRDefault="009B3274" w:rsidP="00D160CC">
      <w:pPr>
        <w:rPr>
          <w:color w:val="000000"/>
          <w:lang w:val="en-US"/>
        </w:rPr>
      </w:pPr>
      <w:r w:rsidRPr="00D160CC">
        <w:rPr>
          <w:color w:val="000000"/>
        </w:rPr>
        <w:t xml:space="preserve">    </w:t>
      </w:r>
      <w:r w:rsidRPr="00476355">
        <w:rPr>
          <w:color w:val="000000"/>
          <w:lang w:val="en-US"/>
        </w:rPr>
        <w:t>html=urlopen(path)</w:t>
      </w:r>
    </w:p>
    <w:p w:rsidR="009B3274" w:rsidRPr="00476355" w:rsidRDefault="009B3274" w:rsidP="00D160CC">
      <w:pPr>
        <w:rPr>
          <w:color w:val="000000"/>
          <w:lang w:val="en-US"/>
        </w:rPr>
      </w:pPr>
      <w:r w:rsidRPr="00476355">
        <w:rPr>
          <w:color w:val="000000"/>
          <w:lang w:val="en-US"/>
        </w:rPr>
        <w:t xml:space="preserve">    print(html.read())</w:t>
      </w:r>
    </w:p>
    <w:p w:rsidR="009B3274" w:rsidRPr="00476355" w:rsidRDefault="009B3274" w:rsidP="0035604F">
      <w:pPr>
        <w:rPr>
          <w:color w:val="000000"/>
          <w:lang w:val="en-US"/>
        </w:rPr>
      </w:pPr>
    </w:p>
    <w:p w:rsidR="009B3274" w:rsidRPr="00476355" w:rsidRDefault="009B3274" w:rsidP="00A02B7A">
      <w:pPr>
        <w:numPr>
          <w:ilvl w:val="0"/>
          <w:numId w:val="31"/>
        </w:numPr>
        <w:rPr>
          <w:color w:val="000000"/>
          <w:lang w:val="en-US"/>
        </w:rPr>
      </w:pPr>
    </w:p>
    <w:p w:rsidR="009B3274" w:rsidRPr="00740B59" w:rsidRDefault="009B3274" w:rsidP="00740B59">
      <w:pPr>
        <w:rPr>
          <w:color w:val="000000"/>
          <w:lang w:val="en-US"/>
        </w:rPr>
      </w:pPr>
      <w:r w:rsidRPr="00740B59">
        <w:rPr>
          <w:color w:val="000000"/>
          <w:lang w:val="en-US"/>
        </w:rPr>
        <w:t>def scr():</w:t>
      </w:r>
    </w:p>
    <w:p w:rsidR="009B3274" w:rsidRPr="00740B59" w:rsidRDefault="009B3274" w:rsidP="00740B59">
      <w:pPr>
        <w:rPr>
          <w:color w:val="000000"/>
          <w:lang w:val="en-US"/>
        </w:rPr>
      </w:pPr>
      <w:r w:rsidRPr="00740B59">
        <w:rPr>
          <w:color w:val="000000"/>
          <w:lang w:val="en-US"/>
        </w:rPr>
        <w:t xml:space="preserve">    path=r"http://pythonscraping.com/pages/page1.html"</w:t>
      </w:r>
    </w:p>
    <w:p w:rsidR="009B3274" w:rsidRPr="00740B59" w:rsidRDefault="009B3274" w:rsidP="00740B59">
      <w:pPr>
        <w:rPr>
          <w:color w:val="000000"/>
          <w:lang w:val="en-US"/>
        </w:rPr>
      </w:pPr>
      <w:r w:rsidRPr="00740B59">
        <w:rPr>
          <w:color w:val="000000"/>
          <w:lang w:val="en-US"/>
        </w:rPr>
        <w:t xml:space="preserve">    html=urlopen(path)</w:t>
      </w:r>
    </w:p>
    <w:p w:rsidR="009B3274" w:rsidRPr="00740B59" w:rsidRDefault="009B3274" w:rsidP="00740B59">
      <w:pPr>
        <w:rPr>
          <w:color w:val="000000"/>
          <w:lang w:val="en-US"/>
        </w:rPr>
      </w:pPr>
      <w:r w:rsidRPr="00740B59">
        <w:rPr>
          <w:color w:val="000000"/>
          <w:lang w:val="en-US"/>
        </w:rPr>
        <w:t xml:space="preserve">    bsObj=BeautifulSoup(html.read())</w:t>
      </w:r>
    </w:p>
    <w:p w:rsidR="009B3274" w:rsidRDefault="009B3274" w:rsidP="00740B59">
      <w:pPr>
        <w:rPr>
          <w:color w:val="000000"/>
        </w:rPr>
      </w:pPr>
      <w:r w:rsidRPr="00740B59">
        <w:rPr>
          <w:color w:val="000000"/>
          <w:lang w:val="en-US"/>
        </w:rPr>
        <w:t xml:space="preserve">    </w:t>
      </w:r>
      <w:r w:rsidRPr="00740B59">
        <w:rPr>
          <w:color w:val="000000"/>
        </w:rPr>
        <w:t xml:space="preserve">print(bsObj.h1)    </w:t>
      </w:r>
    </w:p>
    <w:p w:rsidR="009B3274" w:rsidRDefault="009B3274" w:rsidP="0035604F">
      <w:pPr>
        <w:rPr>
          <w:color w:val="000000"/>
        </w:rPr>
      </w:pPr>
    </w:p>
    <w:p w:rsidR="009B3274" w:rsidRPr="000A646D" w:rsidRDefault="009B3274" w:rsidP="00A02B7A">
      <w:pPr>
        <w:numPr>
          <w:ilvl w:val="0"/>
          <w:numId w:val="31"/>
        </w:numPr>
        <w:rPr>
          <w:color w:val="000000"/>
          <w:lang w:val="en-US"/>
        </w:rPr>
      </w:pPr>
    </w:p>
    <w:p w:rsidR="009B3274" w:rsidRPr="00E10A97" w:rsidRDefault="009B3274" w:rsidP="00E10A97">
      <w:pPr>
        <w:rPr>
          <w:color w:val="000000"/>
          <w:lang w:val="en-US"/>
        </w:rPr>
      </w:pPr>
      <w:r w:rsidRPr="00E10A97">
        <w:rPr>
          <w:color w:val="000000"/>
          <w:lang w:val="en-US"/>
        </w:rPr>
        <w:t>def scr():</w:t>
      </w:r>
    </w:p>
    <w:p w:rsidR="009B3274" w:rsidRPr="00E10A97" w:rsidRDefault="009B3274" w:rsidP="00E10A97">
      <w:pPr>
        <w:rPr>
          <w:color w:val="000000"/>
          <w:lang w:val="en-US"/>
        </w:rPr>
      </w:pPr>
      <w:r w:rsidRPr="00E10A97">
        <w:rPr>
          <w:color w:val="000000"/>
          <w:lang w:val="en-US"/>
        </w:rPr>
        <w:t xml:space="preserve">    path=r"http://pythonscraping.com/pages/page111.html"</w:t>
      </w:r>
    </w:p>
    <w:p w:rsidR="009B3274" w:rsidRPr="00E10A97" w:rsidRDefault="009B3274" w:rsidP="00E10A97">
      <w:pPr>
        <w:rPr>
          <w:color w:val="000000"/>
          <w:lang w:val="en-US"/>
        </w:rPr>
      </w:pPr>
      <w:r w:rsidRPr="00E10A97">
        <w:rPr>
          <w:color w:val="000000"/>
          <w:lang w:val="en-US"/>
        </w:rPr>
        <w:t xml:space="preserve">    try:</w:t>
      </w:r>
    </w:p>
    <w:p w:rsidR="009B3274" w:rsidRPr="00E10A97" w:rsidRDefault="009B3274" w:rsidP="00E10A97">
      <w:pPr>
        <w:rPr>
          <w:color w:val="000000"/>
          <w:lang w:val="en-US"/>
        </w:rPr>
      </w:pPr>
      <w:r w:rsidRPr="00E10A97">
        <w:rPr>
          <w:color w:val="000000"/>
          <w:lang w:val="en-US"/>
        </w:rPr>
        <w:t xml:space="preserve">        html=urlopen(path)</w:t>
      </w:r>
    </w:p>
    <w:p w:rsidR="009B3274" w:rsidRPr="00E10A97" w:rsidRDefault="009B3274" w:rsidP="00E10A97">
      <w:pPr>
        <w:rPr>
          <w:color w:val="000000"/>
          <w:lang w:val="en-US"/>
        </w:rPr>
      </w:pPr>
      <w:r w:rsidRPr="00E10A97">
        <w:rPr>
          <w:color w:val="000000"/>
          <w:lang w:val="en-US"/>
        </w:rPr>
        <w:t xml:space="preserve">    except HTTPError as e:</w:t>
      </w:r>
    </w:p>
    <w:p w:rsidR="009B3274" w:rsidRPr="00E10A97" w:rsidRDefault="009B3274" w:rsidP="00E10A97">
      <w:pPr>
        <w:rPr>
          <w:color w:val="000000"/>
          <w:lang w:val="en-US"/>
        </w:rPr>
      </w:pPr>
      <w:r w:rsidRPr="00E10A97">
        <w:rPr>
          <w:color w:val="000000"/>
          <w:lang w:val="en-US"/>
        </w:rPr>
        <w:t xml:space="preserve">        print(e)</w:t>
      </w:r>
    </w:p>
    <w:p w:rsidR="009B3274" w:rsidRPr="00E10A97" w:rsidRDefault="009B3274" w:rsidP="00E10A97">
      <w:pPr>
        <w:rPr>
          <w:color w:val="000000"/>
          <w:lang w:val="en-US"/>
        </w:rPr>
      </w:pPr>
      <w:r w:rsidRPr="00E10A97">
        <w:rPr>
          <w:color w:val="000000"/>
          <w:lang w:val="en-US"/>
        </w:rPr>
        <w:t xml:space="preserve">    else:</w:t>
      </w:r>
    </w:p>
    <w:p w:rsidR="009B3274" w:rsidRPr="00E10A97" w:rsidRDefault="009B3274" w:rsidP="00E10A97">
      <w:pPr>
        <w:rPr>
          <w:color w:val="000000"/>
          <w:lang w:val="en-US"/>
        </w:rPr>
      </w:pPr>
      <w:r w:rsidRPr="00E10A97">
        <w:rPr>
          <w:color w:val="000000"/>
          <w:lang w:val="en-US"/>
        </w:rPr>
        <w:t xml:space="preserve">        if html is None:</w:t>
      </w:r>
    </w:p>
    <w:p w:rsidR="009B3274" w:rsidRPr="00E10A97" w:rsidRDefault="009B3274" w:rsidP="00E10A97">
      <w:pPr>
        <w:rPr>
          <w:color w:val="000000"/>
          <w:lang w:val="en-US"/>
        </w:rPr>
      </w:pPr>
      <w:r w:rsidRPr="00E10A97">
        <w:rPr>
          <w:color w:val="000000"/>
          <w:lang w:val="en-US"/>
        </w:rPr>
        <w:t xml:space="preserve">            print("URL is not found")</w:t>
      </w:r>
    </w:p>
    <w:p w:rsidR="009B3274" w:rsidRPr="00E10A97" w:rsidRDefault="009B3274" w:rsidP="00E10A97">
      <w:pPr>
        <w:rPr>
          <w:color w:val="000000"/>
          <w:lang w:val="en-US"/>
        </w:rPr>
      </w:pPr>
      <w:r w:rsidRPr="00E10A97">
        <w:rPr>
          <w:color w:val="000000"/>
          <w:lang w:val="en-US"/>
        </w:rPr>
        <w:t xml:space="preserve">        else:</w:t>
      </w:r>
    </w:p>
    <w:p w:rsidR="009B3274" w:rsidRPr="00E10A97" w:rsidRDefault="009B3274" w:rsidP="00E10A97">
      <w:pPr>
        <w:rPr>
          <w:color w:val="000000"/>
          <w:lang w:val="en-US"/>
        </w:rPr>
      </w:pPr>
      <w:r w:rsidRPr="00E10A97">
        <w:rPr>
          <w:color w:val="000000"/>
          <w:lang w:val="en-US"/>
        </w:rPr>
        <w:t xml:space="preserve">            bsObj=BeautifulSoup(html.read())</w:t>
      </w:r>
    </w:p>
    <w:p w:rsidR="009B3274" w:rsidRDefault="009B3274" w:rsidP="000A646D">
      <w:pPr>
        <w:rPr>
          <w:b/>
          <w:color w:val="000000"/>
          <w:lang w:val="en-US"/>
        </w:rPr>
      </w:pPr>
    </w:p>
    <w:p w:rsidR="009B3274" w:rsidRPr="002D7C03" w:rsidRDefault="009B3274" w:rsidP="00A02B7A">
      <w:pPr>
        <w:numPr>
          <w:ilvl w:val="0"/>
          <w:numId w:val="31"/>
        </w:numPr>
        <w:rPr>
          <w:color w:val="000000"/>
          <w:lang w:val="en-US"/>
        </w:rPr>
      </w:pPr>
    </w:p>
    <w:p w:rsidR="009B3274" w:rsidRPr="00FA7190" w:rsidRDefault="009B3274" w:rsidP="00FA7190">
      <w:pPr>
        <w:rPr>
          <w:color w:val="000000"/>
          <w:lang w:val="en-US"/>
        </w:rPr>
      </w:pPr>
      <w:r w:rsidRPr="00FA7190">
        <w:rPr>
          <w:color w:val="000000"/>
          <w:lang w:val="en-US"/>
        </w:rPr>
        <w:t>def getTitle(url):</w:t>
      </w:r>
    </w:p>
    <w:p w:rsidR="009B3274" w:rsidRPr="00FA7190" w:rsidRDefault="009B3274" w:rsidP="00FA7190">
      <w:pPr>
        <w:rPr>
          <w:color w:val="000000"/>
          <w:lang w:val="en-US"/>
        </w:rPr>
      </w:pPr>
      <w:r w:rsidRPr="00FA7190">
        <w:rPr>
          <w:color w:val="000000"/>
          <w:lang w:val="en-US"/>
        </w:rPr>
        <w:t xml:space="preserve">    try:</w:t>
      </w:r>
    </w:p>
    <w:p w:rsidR="009B3274" w:rsidRPr="00FA7190" w:rsidRDefault="009B3274" w:rsidP="00FA7190">
      <w:pPr>
        <w:rPr>
          <w:color w:val="000000"/>
          <w:lang w:val="en-US"/>
        </w:rPr>
      </w:pPr>
      <w:r w:rsidRPr="00FA7190">
        <w:rPr>
          <w:color w:val="000000"/>
          <w:lang w:val="en-US"/>
        </w:rPr>
        <w:t xml:space="preserve">        html=urlopen(url)</w:t>
      </w:r>
    </w:p>
    <w:p w:rsidR="009B3274" w:rsidRPr="00FA7190" w:rsidRDefault="009B3274" w:rsidP="00FA7190">
      <w:pPr>
        <w:rPr>
          <w:color w:val="000000"/>
          <w:lang w:val="en-US"/>
        </w:rPr>
      </w:pPr>
      <w:r w:rsidRPr="00FA7190">
        <w:rPr>
          <w:color w:val="000000"/>
          <w:lang w:val="en-US"/>
        </w:rPr>
        <w:t xml:space="preserve">    except HTTPError as e:</w:t>
      </w:r>
    </w:p>
    <w:p w:rsidR="009B3274" w:rsidRPr="00FA7190" w:rsidRDefault="009B3274" w:rsidP="00FA7190">
      <w:pPr>
        <w:rPr>
          <w:color w:val="000000"/>
          <w:lang w:val="en-US"/>
        </w:rPr>
      </w:pPr>
      <w:r w:rsidRPr="00FA7190">
        <w:rPr>
          <w:color w:val="000000"/>
          <w:lang w:val="en-US"/>
        </w:rPr>
        <w:t xml:space="preserve">        return None</w:t>
      </w:r>
    </w:p>
    <w:p w:rsidR="009B3274" w:rsidRPr="00FA7190" w:rsidRDefault="009B3274" w:rsidP="00FA7190">
      <w:pPr>
        <w:rPr>
          <w:color w:val="000000"/>
          <w:lang w:val="en-US"/>
        </w:rPr>
      </w:pPr>
      <w:r w:rsidRPr="00FA7190">
        <w:rPr>
          <w:color w:val="000000"/>
          <w:lang w:val="en-US"/>
        </w:rPr>
        <w:t xml:space="preserve">    try:</w:t>
      </w:r>
    </w:p>
    <w:p w:rsidR="009B3274" w:rsidRPr="00FA7190" w:rsidRDefault="009B3274" w:rsidP="00FA7190">
      <w:pPr>
        <w:rPr>
          <w:color w:val="000000"/>
          <w:lang w:val="en-US"/>
        </w:rPr>
      </w:pPr>
      <w:r w:rsidRPr="00FA7190">
        <w:rPr>
          <w:color w:val="000000"/>
          <w:lang w:val="en-US"/>
        </w:rPr>
        <w:t xml:space="preserve">       bsObj=BeautifulSoup(html.read())</w:t>
      </w:r>
    </w:p>
    <w:p w:rsidR="009B3274" w:rsidRPr="00FA7190" w:rsidRDefault="009B3274" w:rsidP="00FA7190">
      <w:pPr>
        <w:rPr>
          <w:color w:val="000000"/>
          <w:lang w:val="en-US"/>
        </w:rPr>
      </w:pPr>
      <w:r w:rsidRPr="00FA7190">
        <w:rPr>
          <w:color w:val="000000"/>
          <w:lang w:val="en-US"/>
        </w:rPr>
        <w:t xml:space="preserve">       title=bsObj.body.h1</w:t>
      </w:r>
    </w:p>
    <w:p w:rsidR="009B3274" w:rsidRPr="00FA7190" w:rsidRDefault="009B3274" w:rsidP="00FA7190">
      <w:pPr>
        <w:rPr>
          <w:color w:val="000000"/>
          <w:lang w:val="en-US"/>
        </w:rPr>
      </w:pPr>
      <w:r w:rsidRPr="00FA7190">
        <w:rPr>
          <w:color w:val="000000"/>
          <w:lang w:val="en-US"/>
        </w:rPr>
        <w:t xml:space="preserve">    except AttributeError as e:</w:t>
      </w:r>
    </w:p>
    <w:p w:rsidR="009B3274" w:rsidRPr="00FA7190" w:rsidRDefault="009B3274" w:rsidP="00FA7190">
      <w:pPr>
        <w:rPr>
          <w:color w:val="000000"/>
        </w:rPr>
      </w:pPr>
      <w:r w:rsidRPr="00FA7190">
        <w:rPr>
          <w:color w:val="000000"/>
          <w:lang w:val="en-US"/>
        </w:rPr>
        <w:t xml:space="preserve">        </w:t>
      </w:r>
      <w:r w:rsidRPr="00FA7190">
        <w:rPr>
          <w:color w:val="000000"/>
        </w:rPr>
        <w:t>return None</w:t>
      </w:r>
    </w:p>
    <w:p w:rsidR="009B3274" w:rsidRDefault="009B3274" w:rsidP="00FA7190">
      <w:pPr>
        <w:rPr>
          <w:color w:val="000000"/>
        </w:rPr>
      </w:pPr>
      <w:r w:rsidRPr="00FA7190">
        <w:rPr>
          <w:color w:val="000000"/>
        </w:rPr>
        <w:t xml:space="preserve">    return title</w:t>
      </w:r>
    </w:p>
    <w:p w:rsidR="009B3274" w:rsidRDefault="009B3274" w:rsidP="004F044E">
      <w:pPr>
        <w:rPr>
          <w:color w:val="000000"/>
        </w:rPr>
      </w:pPr>
    </w:p>
    <w:p w:rsidR="009B3274" w:rsidRPr="004C15F2" w:rsidRDefault="009B3274" w:rsidP="00A02B7A">
      <w:pPr>
        <w:numPr>
          <w:ilvl w:val="0"/>
          <w:numId w:val="31"/>
        </w:numPr>
        <w:rPr>
          <w:color w:val="000000"/>
        </w:rPr>
      </w:pPr>
    </w:p>
    <w:p w:rsidR="009B3274" w:rsidRPr="0012068E" w:rsidRDefault="009B3274" w:rsidP="0012068E">
      <w:pPr>
        <w:rPr>
          <w:color w:val="000000"/>
          <w:lang w:val="en-US"/>
        </w:rPr>
      </w:pPr>
      <w:r w:rsidRPr="0012068E">
        <w:rPr>
          <w:color w:val="000000"/>
          <w:lang w:val="en-US"/>
        </w:rPr>
        <w:t>def scr():</w:t>
      </w:r>
    </w:p>
    <w:p w:rsidR="009B3274" w:rsidRPr="0012068E" w:rsidRDefault="009B3274" w:rsidP="0012068E">
      <w:pPr>
        <w:rPr>
          <w:color w:val="000000"/>
          <w:lang w:val="en-US"/>
        </w:rPr>
      </w:pPr>
      <w:r w:rsidRPr="0012068E">
        <w:rPr>
          <w:color w:val="000000"/>
          <w:lang w:val="en-US"/>
        </w:rPr>
        <w:t xml:space="preserve">    url=r"http://www.pythonscraping.com/pages/page11.html"</w:t>
      </w:r>
    </w:p>
    <w:p w:rsidR="009B3274" w:rsidRPr="0012068E" w:rsidRDefault="009B3274" w:rsidP="0012068E">
      <w:pPr>
        <w:rPr>
          <w:color w:val="000000"/>
          <w:lang w:val="en-US"/>
        </w:rPr>
      </w:pPr>
      <w:r w:rsidRPr="0012068E">
        <w:rPr>
          <w:color w:val="000000"/>
          <w:lang w:val="en-US"/>
        </w:rPr>
        <w:t xml:space="preserve">    title=getTitle(url)</w:t>
      </w:r>
    </w:p>
    <w:p w:rsidR="009B3274" w:rsidRPr="0012068E" w:rsidRDefault="009B3274" w:rsidP="0012068E">
      <w:pPr>
        <w:rPr>
          <w:color w:val="000000"/>
          <w:lang w:val="en-US"/>
        </w:rPr>
      </w:pPr>
      <w:r w:rsidRPr="0012068E">
        <w:rPr>
          <w:color w:val="000000"/>
          <w:lang w:val="en-US"/>
        </w:rPr>
        <w:t xml:space="preserve">    if title==None:</w:t>
      </w:r>
    </w:p>
    <w:p w:rsidR="009B3274" w:rsidRPr="0012068E" w:rsidRDefault="009B3274" w:rsidP="0012068E">
      <w:pPr>
        <w:rPr>
          <w:color w:val="000000"/>
          <w:lang w:val="en-US"/>
        </w:rPr>
      </w:pPr>
      <w:r w:rsidRPr="0012068E">
        <w:rPr>
          <w:color w:val="000000"/>
          <w:lang w:val="en-US"/>
        </w:rPr>
        <w:t xml:space="preserve">        print("Title could not be found")</w:t>
      </w:r>
    </w:p>
    <w:p w:rsidR="009B3274" w:rsidRPr="0012068E" w:rsidRDefault="009B3274" w:rsidP="0012068E">
      <w:pPr>
        <w:rPr>
          <w:color w:val="000000"/>
        </w:rPr>
      </w:pPr>
      <w:r w:rsidRPr="0012068E">
        <w:rPr>
          <w:color w:val="000000"/>
          <w:lang w:val="en-US"/>
        </w:rPr>
        <w:t xml:space="preserve">    </w:t>
      </w:r>
      <w:r w:rsidRPr="0012068E">
        <w:rPr>
          <w:color w:val="000000"/>
        </w:rPr>
        <w:t>else:</w:t>
      </w:r>
    </w:p>
    <w:p w:rsidR="009B3274" w:rsidRDefault="009B3274" w:rsidP="0012068E">
      <w:pPr>
        <w:rPr>
          <w:color w:val="000000"/>
        </w:rPr>
      </w:pPr>
      <w:r w:rsidRPr="0012068E">
        <w:rPr>
          <w:color w:val="000000"/>
        </w:rPr>
        <w:t xml:space="preserve">        print(title)</w:t>
      </w:r>
    </w:p>
    <w:p w:rsidR="009B3274" w:rsidRDefault="009B3274" w:rsidP="00F96CBA">
      <w:pPr>
        <w:rPr>
          <w:b/>
          <w:color w:val="000000"/>
        </w:rPr>
      </w:pPr>
    </w:p>
    <w:p w:rsidR="009B3274" w:rsidRPr="00D707B5" w:rsidRDefault="009B3274" w:rsidP="00A02B7A">
      <w:pPr>
        <w:numPr>
          <w:ilvl w:val="0"/>
          <w:numId w:val="31"/>
        </w:numPr>
        <w:rPr>
          <w:color w:val="000000"/>
        </w:rPr>
      </w:pPr>
    </w:p>
    <w:p w:rsidR="009B3274" w:rsidRPr="005D3B9D" w:rsidRDefault="009B3274" w:rsidP="005D3B9D">
      <w:pPr>
        <w:rPr>
          <w:color w:val="000000"/>
          <w:lang w:val="en-US"/>
        </w:rPr>
      </w:pPr>
      <w:r>
        <w:rPr>
          <w:color w:val="000000"/>
          <w:lang w:val="en-US"/>
        </w:rPr>
        <w:t>d</w:t>
      </w:r>
      <w:r w:rsidRPr="005D3B9D">
        <w:rPr>
          <w:color w:val="000000"/>
          <w:lang w:val="en-US"/>
        </w:rPr>
        <w:t>ef wscr():</w:t>
      </w:r>
    </w:p>
    <w:p w:rsidR="009B3274" w:rsidRPr="005D3B9D" w:rsidRDefault="009B3274" w:rsidP="005D3B9D">
      <w:pPr>
        <w:rPr>
          <w:color w:val="000000"/>
          <w:lang w:val="en-US"/>
        </w:rPr>
      </w:pPr>
      <w:r w:rsidRPr="005D3B9D">
        <w:rPr>
          <w:color w:val="000000"/>
          <w:lang w:val="en-US"/>
        </w:rPr>
        <w:t xml:space="preserve">    url=r"http://www.pythonscraping.com/pages/warandpeace.html"</w:t>
      </w:r>
    </w:p>
    <w:p w:rsidR="009B3274" w:rsidRPr="005D3B9D" w:rsidRDefault="009B3274" w:rsidP="005D3B9D">
      <w:pPr>
        <w:rPr>
          <w:color w:val="000000"/>
          <w:lang w:val="en-US"/>
        </w:rPr>
      </w:pPr>
      <w:r w:rsidRPr="005D3B9D">
        <w:rPr>
          <w:color w:val="000000"/>
          <w:lang w:val="en-US"/>
        </w:rPr>
        <w:t xml:space="preserve">    html=urlopen(url)</w:t>
      </w:r>
    </w:p>
    <w:p w:rsidR="009B3274" w:rsidRPr="005D3B9D" w:rsidRDefault="009B3274" w:rsidP="005D3B9D">
      <w:pPr>
        <w:rPr>
          <w:color w:val="000000"/>
          <w:lang w:val="en-US"/>
        </w:rPr>
      </w:pPr>
      <w:r w:rsidRPr="005D3B9D">
        <w:rPr>
          <w:color w:val="000000"/>
          <w:lang w:val="en-US"/>
        </w:rPr>
        <w:t xml:space="preserve">    bsObj=BeautifulSoup(html)</w:t>
      </w:r>
    </w:p>
    <w:p w:rsidR="009B3274" w:rsidRPr="005D3B9D" w:rsidRDefault="009B3274" w:rsidP="005D3B9D">
      <w:pPr>
        <w:rPr>
          <w:color w:val="000000"/>
          <w:lang w:val="en-US"/>
        </w:rPr>
      </w:pPr>
      <w:r w:rsidRPr="005D3B9D">
        <w:rPr>
          <w:color w:val="000000"/>
          <w:lang w:val="en-US"/>
        </w:rPr>
        <w:t xml:space="preserve">    nameList=bsObj.findAll("span",{"class":"green"})</w:t>
      </w:r>
    </w:p>
    <w:p w:rsidR="009B3274" w:rsidRPr="00476355" w:rsidRDefault="009B3274" w:rsidP="005D3B9D">
      <w:pPr>
        <w:rPr>
          <w:color w:val="000000"/>
          <w:lang w:val="en-US"/>
        </w:rPr>
      </w:pPr>
      <w:r w:rsidRPr="005D3B9D">
        <w:rPr>
          <w:color w:val="000000"/>
          <w:lang w:val="en-US"/>
        </w:rPr>
        <w:t xml:space="preserve">    </w:t>
      </w:r>
      <w:r w:rsidRPr="00476355">
        <w:rPr>
          <w:color w:val="000000"/>
          <w:lang w:val="en-US"/>
        </w:rPr>
        <w:t>for name in nameList:</w:t>
      </w:r>
    </w:p>
    <w:p w:rsidR="009B3274" w:rsidRPr="00476355" w:rsidRDefault="009B3274" w:rsidP="005D3B9D">
      <w:pPr>
        <w:rPr>
          <w:color w:val="000000"/>
          <w:lang w:val="en-US"/>
        </w:rPr>
      </w:pPr>
      <w:r w:rsidRPr="00476355">
        <w:rPr>
          <w:color w:val="000000"/>
          <w:lang w:val="en-US"/>
        </w:rPr>
        <w:t xml:space="preserve">        print(name.get_text())</w:t>
      </w:r>
    </w:p>
    <w:p w:rsidR="009B3274" w:rsidRDefault="009B3274" w:rsidP="00F96CBA">
      <w:pPr>
        <w:rPr>
          <w:b/>
          <w:color w:val="000000"/>
          <w:lang w:val="en-US"/>
        </w:rPr>
      </w:pPr>
    </w:p>
    <w:p w:rsidR="009B3274" w:rsidRPr="009D4FFA" w:rsidRDefault="009B3274" w:rsidP="00A02B7A">
      <w:pPr>
        <w:numPr>
          <w:ilvl w:val="0"/>
          <w:numId w:val="31"/>
        </w:numPr>
        <w:rPr>
          <w:color w:val="000000"/>
          <w:lang w:val="en-US"/>
        </w:rPr>
      </w:pPr>
    </w:p>
    <w:p w:rsidR="009B3274" w:rsidRPr="00011D03" w:rsidRDefault="009B3274" w:rsidP="00011D03">
      <w:pPr>
        <w:rPr>
          <w:color w:val="000000"/>
          <w:lang w:val="en-US"/>
        </w:rPr>
      </w:pPr>
      <w:r w:rsidRPr="00011D03">
        <w:rPr>
          <w:color w:val="000000"/>
          <w:lang w:val="en-US"/>
        </w:rPr>
        <w:t>def wscr():</w:t>
      </w:r>
    </w:p>
    <w:p w:rsidR="009B3274" w:rsidRPr="00011D03" w:rsidRDefault="009B3274" w:rsidP="00011D03">
      <w:pPr>
        <w:rPr>
          <w:color w:val="000000"/>
          <w:lang w:val="en-US"/>
        </w:rPr>
      </w:pPr>
      <w:r w:rsidRPr="00011D03">
        <w:rPr>
          <w:color w:val="000000"/>
          <w:lang w:val="en-US"/>
        </w:rPr>
        <w:t xml:space="preserve">    url=r"http://www.pythonscraping.com/pages/warandpeace.html"</w:t>
      </w:r>
    </w:p>
    <w:p w:rsidR="009B3274" w:rsidRPr="00011D03" w:rsidRDefault="009B3274" w:rsidP="00011D03">
      <w:pPr>
        <w:rPr>
          <w:color w:val="000000"/>
          <w:lang w:val="en-US"/>
        </w:rPr>
      </w:pPr>
      <w:r w:rsidRPr="00011D03">
        <w:rPr>
          <w:color w:val="000000"/>
          <w:lang w:val="en-US"/>
        </w:rPr>
        <w:t xml:space="preserve">    html=urlopen(url)</w:t>
      </w:r>
    </w:p>
    <w:p w:rsidR="009B3274" w:rsidRPr="00011D03" w:rsidRDefault="009B3274" w:rsidP="00011D03">
      <w:pPr>
        <w:rPr>
          <w:color w:val="000000"/>
          <w:lang w:val="en-US"/>
        </w:rPr>
      </w:pPr>
      <w:r w:rsidRPr="00011D03">
        <w:rPr>
          <w:color w:val="000000"/>
          <w:lang w:val="en-US"/>
        </w:rPr>
        <w:t xml:space="preserve">    bsObj=BeautifulSoup(html)</w:t>
      </w:r>
    </w:p>
    <w:p w:rsidR="009B3274" w:rsidRPr="00011D03" w:rsidRDefault="009B3274" w:rsidP="00011D03">
      <w:pPr>
        <w:rPr>
          <w:color w:val="000000"/>
          <w:lang w:val="en-US"/>
        </w:rPr>
      </w:pPr>
      <w:r w:rsidRPr="00011D03">
        <w:rPr>
          <w:color w:val="000000"/>
          <w:lang w:val="en-US"/>
        </w:rPr>
        <w:t xml:space="preserve">    nameList=bsObj.findAll(text="the prince")    </w:t>
      </w:r>
    </w:p>
    <w:p w:rsidR="009B3274" w:rsidRDefault="009B3274" w:rsidP="00011D03">
      <w:pPr>
        <w:rPr>
          <w:color w:val="000000"/>
          <w:lang w:val="en-US"/>
        </w:rPr>
      </w:pPr>
      <w:r w:rsidRPr="00011D03">
        <w:rPr>
          <w:color w:val="000000"/>
          <w:lang w:val="en-US"/>
        </w:rPr>
        <w:t xml:space="preserve">    print(len(nameList))</w:t>
      </w:r>
    </w:p>
    <w:p w:rsidR="009B3274" w:rsidRPr="009D4FFA" w:rsidRDefault="009B3274" w:rsidP="00F96CBA">
      <w:pPr>
        <w:rPr>
          <w:color w:val="000000"/>
          <w:lang w:val="en-US"/>
        </w:rPr>
      </w:pPr>
    </w:p>
    <w:p w:rsidR="009B3274" w:rsidRPr="009D4FFA" w:rsidRDefault="009B3274" w:rsidP="00A02B7A">
      <w:pPr>
        <w:numPr>
          <w:ilvl w:val="0"/>
          <w:numId w:val="31"/>
        </w:numPr>
        <w:rPr>
          <w:color w:val="000000"/>
          <w:lang w:val="en-US"/>
        </w:rPr>
      </w:pPr>
    </w:p>
    <w:p w:rsidR="009B3274" w:rsidRPr="00ED4165" w:rsidRDefault="009B3274" w:rsidP="00ED4165">
      <w:pPr>
        <w:rPr>
          <w:color w:val="000000"/>
          <w:lang w:val="en-US"/>
        </w:rPr>
      </w:pPr>
      <w:r w:rsidRPr="00ED4165">
        <w:rPr>
          <w:color w:val="000000"/>
          <w:lang w:val="en-US"/>
        </w:rPr>
        <w:t>def wscr_03():</w:t>
      </w:r>
    </w:p>
    <w:p w:rsidR="009B3274" w:rsidRPr="00ED4165" w:rsidRDefault="009B3274" w:rsidP="00ED4165">
      <w:pPr>
        <w:rPr>
          <w:color w:val="000000"/>
          <w:lang w:val="en-US"/>
        </w:rPr>
      </w:pPr>
      <w:r w:rsidRPr="00ED4165">
        <w:rPr>
          <w:color w:val="000000"/>
          <w:lang w:val="en-US"/>
        </w:rPr>
        <w:t xml:space="preserve">    url=r"http://www.pythonscraping.com/pages/warandpeace.html"</w:t>
      </w:r>
    </w:p>
    <w:p w:rsidR="009B3274" w:rsidRPr="00ED4165" w:rsidRDefault="009B3274" w:rsidP="00ED4165">
      <w:pPr>
        <w:rPr>
          <w:color w:val="000000"/>
          <w:lang w:val="en-US"/>
        </w:rPr>
      </w:pPr>
      <w:r w:rsidRPr="00ED4165">
        <w:rPr>
          <w:color w:val="000000"/>
          <w:lang w:val="en-US"/>
        </w:rPr>
        <w:t xml:space="preserve">    html=urlopen(url)</w:t>
      </w:r>
    </w:p>
    <w:p w:rsidR="009B3274" w:rsidRPr="00ED4165" w:rsidRDefault="009B3274" w:rsidP="00ED4165">
      <w:pPr>
        <w:rPr>
          <w:color w:val="000000"/>
          <w:lang w:val="en-US"/>
        </w:rPr>
      </w:pPr>
      <w:r w:rsidRPr="00ED4165">
        <w:rPr>
          <w:color w:val="000000"/>
          <w:lang w:val="en-US"/>
        </w:rPr>
        <w:t xml:space="preserve">    bsObj=BeautifulSoup(html)</w:t>
      </w:r>
    </w:p>
    <w:p w:rsidR="009B3274" w:rsidRPr="00ED4165" w:rsidRDefault="009B3274" w:rsidP="00ED4165">
      <w:pPr>
        <w:rPr>
          <w:color w:val="000000"/>
          <w:lang w:val="en-US"/>
        </w:rPr>
      </w:pPr>
      <w:r w:rsidRPr="00ED4165">
        <w:rPr>
          <w:color w:val="000000"/>
          <w:lang w:val="en-US"/>
        </w:rPr>
        <w:t xml:space="preserve">    allText=bsObj.findAll(id="text")    </w:t>
      </w:r>
    </w:p>
    <w:p w:rsidR="009B3274" w:rsidRDefault="009B3274" w:rsidP="00ED4165">
      <w:pPr>
        <w:rPr>
          <w:color w:val="000000"/>
          <w:lang w:val="en-US"/>
        </w:rPr>
      </w:pPr>
      <w:r w:rsidRPr="00ED4165">
        <w:rPr>
          <w:color w:val="000000"/>
          <w:lang w:val="en-US"/>
        </w:rPr>
        <w:t xml:space="preserve">    print(allText[0].get_text())</w:t>
      </w:r>
    </w:p>
    <w:p w:rsidR="009B3274" w:rsidRDefault="009B3274" w:rsidP="00F96CBA">
      <w:pPr>
        <w:rPr>
          <w:b/>
          <w:color w:val="000000"/>
          <w:lang w:val="en-US"/>
        </w:rPr>
      </w:pPr>
    </w:p>
    <w:p w:rsidR="009B3274" w:rsidRPr="000470CB" w:rsidRDefault="009B3274" w:rsidP="00A02B7A">
      <w:pPr>
        <w:numPr>
          <w:ilvl w:val="0"/>
          <w:numId w:val="31"/>
        </w:numPr>
        <w:rPr>
          <w:color w:val="000000"/>
          <w:lang w:val="en-US"/>
        </w:rPr>
      </w:pPr>
    </w:p>
    <w:p w:rsidR="009B3274" w:rsidRPr="00012036" w:rsidRDefault="009B3274" w:rsidP="00012036">
      <w:pPr>
        <w:rPr>
          <w:color w:val="000000"/>
          <w:lang w:val="en-US"/>
        </w:rPr>
      </w:pPr>
      <w:r w:rsidRPr="00012036">
        <w:rPr>
          <w:color w:val="000000"/>
          <w:lang w:val="en-US"/>
        </w:rPr>
        <w:t>def webscr_01():</w:t>
      </w:r>
    </w:p>
    <w:p w:rsidR="009B3274" w:rsidRPr="00012036" w:rsidRDefault="009B3274" w:rsidP="00012036">
      <w:pPr>
        <w:rPr>
          <w:color w:val="000000"/>
          <w:lang w:val="en-US"/>
        </w:rPr>
      </w:pPr>
      <w:r w:rsidRPr="00012036">
        <w:rPr>
          <w:color w:val="000000"/>
          <w:lang w:val="en-US"/>
        </w:rPr>
        <w:t xml:space="preserve">    url=r"http://en.wikipedia.org/wiki/Kevin_Bacon"</w:t>
      </w:r>
    </w:p>
    <w:p w:rsidR="009B3274" w:rsidRPr="00012036" w:rsidRDefault="009B3274" w:rsidP="00012036">
      <w:pPr>
        <w:rPr>
          <w:color w:val="000000"/>
          <w:lang w:val="en-US"/>
        </w:rPr>
      </w:pPr>
      <w:r w:rsidRPr="00012036">
        <w:rPr>
          <w:color w:val="000000"/>
          <w:lang w:val="en-US"/>
        </w:rPr>
        <w:t xml:space="preserve">    html=urlopen(url)</w:t>
      </w:r>
    </w:p>
    <w:p w:rsidR="009B3274" w:rsidRPr="00012036" w:rsidRDefault="009B3274" w:rsidP="00012036">
      <w:pPr>
        <w:rPr>
          <w:color w:val="000000"/>
          <w:lang w:val="en-US"/>
        </w:rPr>
      </w:pPr>
      <w:r w:rsidRPr="00012036">
        <w:rPr>
          <w:color w:val="000000"/>
          <w:lang w:val="en-US"/>
        </w:rPr>
        <w:t xml:space="preserve">    bsObj=BeautifulSoup(html)</w:t>
      </w:r>
    </w:p>
    <w:p w:rsidR="009B3274" w:rsidRPr="00012036" w:rsidRDefault="009B3274" w:rsidP="00012036">
      <w:pPr>
        <w:rPr>
          <w:color w:val="000000"/>
          <w:lang w:val="en-US"/>
        </w:rPr>
      </w:pPr>
      <w:r w:rsidRPr="00012036">
        <w:rPr>
          <w:color w:val="000000"/>
          <w:lang w:val="en-US"/>
        </w:rPr>
        <w:t xml:space="preserve">    for link in bsObj.findAll("a"):</w:t>
      </w:r>
    </w:p>
    <w:p w:rsidR="009B3274" w:rsidRPr="00012036" w:rsidRDefault="009B3274" w:rsidP="00012036">
      <w:pPr>
        <w:rPr>
          <w:color w:val="000000"/>
          <w:lang w:val="en-US"/>
        </w:rPr>
      </w:pPr>
      <w:r w:rsidRPr="00012036">
        <w:rPr>
          <w:color w:val="000000"/>
          <w:lang w:val="en-US"/>
        </w:rPr>
        <w:t xml:space="preserve">        if 'href' in link.attrs:</w:t>
      </w:r>
    </w:p>
    <w:p w:rsidR="009B3274" w:rsidRDefault="009B3274" w:rsidP="00012036">
      <w:pPr>
        <w:rPr>
          <w:color w:val="000000"/>
          <w:lang w:val="en-US"/>
        </w:rPr>
      </w:pPr>
      <w:r w:rsidRPr="00012036">
        <w:rPr>
          <w:color w:val="000000"/>
          <w:lang w:val="en-US"/>
        </w:rPr>
        <w:t xml:space="preserve">            print(link.attrs['href'])</w:t>
      </w:r>
    </w:p>
    <w:p w:rsidR="009B3274" w:rsidRDefault="009B3274" w:rsidP="00F96CBA">
      <w:pPr>
        <w:rPr>
          <w:color w:val="000000"/>
          <w:lang w:val="en-US"/>
        </w:rPr>
      </w:pPr>
    </w:p>
    <w:p w:rsidR="009B3274" w:rsidRDefault="009B3274" w:rsidP="00A02B7A">
      <w:pPr>
        <w:numPr>
          <w:ilvl w:val="0"/>
          <w:numId w:val="31"/>
        </w:numPr>
        <w:rPr>
          <w:color w:val="000000"/>
          <w:lang w:val="en-US"/>
        </w:rPr>
      </w:pPr>
    </w:p>
    <w:p w:rsidR="009B3274" w:rsidRPr="005D3B9D" w:rsidRDefault="009B3274" w:rsidP="0020550F">
      <w:pPr>
        <w:ind w:left="720" w:firstLine="0"/>
        <w:rPr>
          <w:color w:val="000000"/>
          <w:lang w:val="en-US"/>
        </w:rPr>
      </w:pPr>
      <w:r>
        <w:rPr>
          <w:color w:val="000000"/>
          <w:lang w:val="en-US"/>
        </w:rPr>
        <w:t>d</w:t>
      </w:r>
      <w:r w:rsidRPr="005D3B9D">
        <w:rPr>
          <w:color w:val="000000"/>
          <w:lang w:val="en-US"/>
        </w:rPr>
        <w:t>ef wscr():</w:t>
      </w:r>
    </w:p>
    <w:p w:rsidR="009B3274" w:rsidRPr="005D3B9D" w:rsidRDefault="009B3274" w:rsidP="0020550F">
      <w:pPr>
        <w:ind w:left="720" w:firstLine="0"/>
        <w:rPr>
          <w:color w:val="000000"/>
          <w:lang w:val="en-US"/>
        </w:rPr>
      </w:pPr>
      <w:r w:rsidRPr="005D3B9D">
        <w:rPr>
          <w:color w:val="000000"/>
          <w:lang w:val="en-US"/>
        </w:rPr>
        <w:t xml:space="preserve">    url=r"http://www.pythonscraping.com/pages/warandpeace.html"</w:t>
      </w:r>
    </w:p>
    <w:p w:rsidR="009B3274" w:rsidRPr="005D3B9D" w:rsidRDefault="009B3274" w:rsidP="0020550F">
      <w:pPr>
        <w:ind w:left="720" w:firstLine="0"/>
        <w:rPr>
          <w:color w:val="000000"/>
          <w:lang w:val="en-US"/>
        </w:rPr>
      </w:pPr>
      <w:r w:rsidRPr="005D3B9D">
        <w:rPr>
          <w:color w:val="000000"/>
          <w:lang w:val="en-US"/>
        </w:rPr>
        <w:t xml:space="preserve">    html=urlopen(url)</w:t>
      </w:r>
    </w:p>
    <w:p w:rsidR="009B3274" w:rsidRPr="005D3B9D" w:rsidRDefault="009B3274" w:rsidP="0020550F">
      <w:pPr>
        <w:ind w:left="720" w:firstLine="0"/>
        <w:rPr>
          <w:color w:val="000000"/>
          <w:lang w:val="en-US"/>
        </w:rPr>
      </w:pPr>
      <w:r w:rsidRPr="005D3B9D">
        <w:rPr>
          <w:color w:val="000000"/>
          <w:lang w:val="en-US"/>
        </w:rPr>
        <w:t xml:space="preserve">    bsObj=BeautifulSoup(html)</w:t>
      </w:r>
    </w:p>
    <w:p w:rsidR="009B3274" w:rsidRPr="005D3B9D" w:rsidRDefault="009B3274" w:rsidP="0020550F">
      <w:pPr>
        <w:ind w:left="720" w:firstLine="0"/>
        <w:rPr>
          <w:color w:val="000000"/>
          <w:lang w:val="en-US"/>
        </w:rPr>
      </w:pPr>
      <w:r w:rsidRPr="005D3B9D">
        <w:rPr>
          <w:color w:val="000000"/>
          <w:lang w:val="en-US"/>
        </w:rPr>
        <w:t xml:space="preserve">    nameList=bsObj.findAll("s</w:t>
      </w:r>
      <w:r>
        <w:rPr>
          <w:color w:val="000000"/>
          <w:lang w:val="en-US"/>
        </w:rPr>
        <w:t>pan",{"class":"</w:t>
      </w:r>
      <w:r w:rsidRPr="005D3B9D">
        <w:rPr>
          <w:color w:val="000000"/>
          <w:lang w:val="en-US"/>
        </w:rPr>
        <w:t>re</w:t>
      </w:r>
      <w:r>
        <w:rPr>
          <w:color w:val="000000"/>
          <w:lang w:val="en-US"/>
        </w:rPr>
        <w:t>d</w:t>
      </w:r>
      <w:r w:rsidRPr="005D3B9D">
        <w:rPr>
          <w:color w:val="000000"/>
          <w:lang w:val="en-US"/>
        </w:rPr>
        <w:t>"})</w:t>
      </w:r>
    </w:p>
    <w:p w:rsidR="009B3274" w:rsidRPr="0020550F" w:rsidRDefault="009B3274" w:rsidP="0020550F">
      <w:pPr>
        <w:ind w:left="720" w:firstLine="0"/>
        <w:rPr>
          <w:color w:val="000000"/>
          <w:lang w:val="en-US"/>
        </w:rPr>
      </w:pPr>
      <w:r w:rsidRPr="005D3B9D">
        <w:rPr>
          <w:color w:val="000000"/>
          <w:lang w:val="en-US"/>
        </w:rPr>
        <w:t xml:space="preserve">    </w:t>
      </w:r>
      <w:r w:rsidRPr="0020550F">
        <w:rPr>
          <w:color w:val="000000"/>
          <w:lang w:val="en-US"/>
        </w:rPr>
        <w:t>for name in nameList:</w:t>
      </w:r>
    </w:p>
    <w:p w:rsidR="009B3274" w:rsidRPr="0020550F" w:rsidRDefault="009B3274" w:rsidP="0020550F">
      <w:pPr>
        <w:ind w:left="720" w:firstLine="0"/>
        <w:rPr>
          <w:color w:val="000000"/>
          <w:lang w:val="en-US"/>
        </w:rPr>
      </w:pPr>
      <w:r w:rsidRPr="0020550F">
        <w:rPr>
          <w:color w:val="000000"/>
          <w:lang w:val="en-US"/>
        </w:rPr>
        <w:t xml:space="preserve">        print(name.get_text())</w:t>
      </w:r>
    </w:p>
    <w:p w:rsidR="009B3274" w:rsidRPr="00D84E17" w:rsidRDefault="009B3274" w:rsidP="00257F36">
      <w:pPr>
        <w:rPr>
          <w:lang w:val="en-US"/>
        </w:rPr>
      </w:pPr>
    </w:p>
    <w:p w:rsidR="009B3274" w:rsidRPr="00094423" w:rsidRDefault="009B3274" w:rsidP="00334562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9B3274" w:rsidRPr="00476355" w:rsidRDefault="009B3274" w:rsidP="00334562">
      <w:pPr>
        <w:rPr>
          <w:b/>
        </w:rPr>
      </w:pPr>
      <w:r w:rsidRPr="00476355">
        <w:rPr>
          <w:b/>
        </w:rPr>
        <w:t>Ассоциативные нейронные сети в задачах анализа информации.</w:t>
      </w:r>
    </w:p>
    <w:p w:rsidR="009B3274" w:rsidRPr="00093966" w:rsidRDefault="009B3274" w:rsidP="00CE7969">
      <w:pPr>
        <w:ind w:firstLine="0"/>
      </w:pPr>
      <w:r>
        <w:t xml:space="preserve">Дана самонастраивающаяся программа на языке </w:t>
      </w:r>
      <w:r>
        <w:rPr>
          <w:lang w:val="en-US"/>
        </w:rPr>
        <w:t>Python</w:t>
      </w:r>
      <w:r w:rsidRPr="00093966">
        <w:t xml:space="preserve">. </w:t>
      </w:r>
      <w:r>
        <w:t>Проанализировать текст пр</w:t>
      </w:r>
      <w:r>
        <w:t>о</w:t>
      </w:r>
      <w:r>
        <w:t>граммы. Выполнить обращение к ней в соответствии с заданием.</w:t>
      </w:r>
    </w:p>
    <w:p w:rsidR="009B3274" w:rsidRDefault="009B3274" w:rsidP="00FD7E6C"/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>class HammingNeuron:</w:t>
      </w:r>
    </w:p>
    <w:p w:rsidR="009B3274" w:rsidRPr="00FD7E6C" w:rsidRDefault="009B3274" w:rsidP="00FD7E6C">
      <w:pPr>
        <w:rPr>
          <w:lang w:val="en-US"/>
        </w:rPr>
      </w:pP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def __init__(self, weights, next_neuron=None):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self.weights = list()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self.inputs = list()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self.next_neuron = None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for w in weights: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self.weights.append(w)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self.inputs.append(0)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self.next_neuron = next_neuron</w:t>
      </w:r>
    </w:p>
    <w:p w:rsidR="009B3274" w:rsidRPr="00FD7E6C" w:rsidRDefault="009B3274" w:rsidP="00FD7E6C">
      <w:pPr>
        <w:rPr>
          <w:lang w:val="en-US"/>
        </w:rPr>
      </w:pP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def change_weight(self, ind_of_weight, new_value):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self.weights[ind_of_weight] = new_value</w:t>
      </w:r>
    </w:p>
    <w:p w:rsidR="009B3274" w:rsidRPr="00FD7E6C" w:rsidRDefault="009B3274" w:rsidP="00FD7E6C">
      <w:pPr>
        <w:rPr>
          <w:lang w:val="en-US"/>
        </w:rPr>
      </w:pP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def set_input(self, ind_of_input, value):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self.inputs[ind_of_input] = value</w:t>
      </w:r>
    </w:p>
    <w:p w:rsidR="009B3274" w:rsidRPr="00FD7E6C" w:rsidRDefault="009B3274" w:rsidP="00FD7E6C">
      <w:pPr>
        <w:rPr>
          <w:lang w:val="en-US"/>
        </w:rPr>
      </w:pP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def set_next_neuron(self, next_neuron):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self.next_neuron = next_neuron</w:t>
      </w:r>
    </w:p>
    <w:p w:rsidR="009B3274" w:rsidRPr="00FD7E6C" w:rsidRDefault="009B3274" w:rsidP="00FD7E6C">
      <w:pPr>
        <w:rPr>
          <w:lang w:val="en-US"/>
        </w:rPr>
      </w:pP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def count_output(self):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res = 1/2 + sum(self.inputs[i] * self.weights[i] for i in range(0, len(self.weights)))/(2 * len(self.weights))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return res</w:t>
      </w:r>
    </w:p>
    <w:p w:rsidR="009B3274" w:rsidRPr="00FD7E6C" w:rsidRDefault="009B3274" w:rsidP="00FD7E6C">
      <w:pPr>
        <w:rPr>
          <w:lang w:val="en-US"/>
        </w:rPr>
      </w:pP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def get_output(self):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self.next_neuron.set_value(self.count_output())</w:t>
      </w:r>
    </w:p>
    <w:p w:rsidR="009B3274" w:rsidRPr="00FD7E6C" w:rsidRDefault="009B3274" w:rsidP="00FD7E6C">
      <w:pPr>
        <w:rPr>
          <w:lang w:val="en-US"/>
        </w:rPr>
      </w:pPr>
    </w:p>
    <w:p w:rsidR="009B3274" w:rsidRPr="00FD7E6C" w:rsidRDefault="009B3274" w:rsidP="00FD7E6C">
      <w:pPr>
        <w:rPr>
          <w:lang w:val="en-US"/>
        </w:rPr>
      </w:pP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>class MaxNetNeuron:</w:t>
      </w:r>
    </w:p>
    <w:p w:rsidR="009B3274" w:rsidRPr="00FD7E6C" w:rsidRDefault="009B3274" w:rsidP="00FD7E6C">
      <w:pPr>
        <w:rPr>
          <w:lang w:val="en-US"/>
        </w:rPr>
      </w:pP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def __init__(self, index, weights, next_neuron):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self.value = 0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self.reinitial_value = 0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self.inputs = list()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self.weights = list()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self.layer_neurons = list()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self.index = index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self.next_neuron = next_neuron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for w in weights: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self.weights.append(w)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self.inputs.append(None)</w:t>
      </w:r>
    </w:p>
    <w:p w:rsidR="009B3274" w:rsidRPr="00FD7E6C" w:rsidRDefault="009B3274" w:rsidP="00FD7E6C">
      <w:pPr>
        <w:rPr>
          <w:lang w:val="en-US"/>
        </w:rPr>
      </w:pP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def set_layer_neurons(self, layer_neurons):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for n in layer_neurons: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self.layer_neurons.append(n)</w:t>
      </w:r>
    </w:p>
    <w:p w:rsidR="009B3274" w:rsidRPr="00FD7E6C" w:rsidRDefault="009B3274" w:rsidP="00FD7E6C">
      <w:pPr>
        <w:rPr>
          <w:lang w:val="en-US"/>
        </w:rPr>
      </w:pP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def set_value(self, value):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self.value = value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self.reinitial_value = value</w:t>
      </w:r>
    </w:p>
    <w:p w:rsidR="009B3274" w:rsidRPr="00FD7E6C" w:rsidRDefault="009B3274" w:rsidP="00FD7E6C">
      <w:pPr>
        <w:rPr>
          <w:lang w:val="en-US"/>
        </w:rPr>
      </w:pP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def set_only_current_value(self, value):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self.value = value</w:t>
      </w:r>
    </w:p>
    <w:p w:rsidR="009B3274" w:rsidRPr="00FD7E6C" w:rsidRDefault="009B3274" w:rsidP="00FD7E6C">
      <w:pPr>
        <w:rPr>
          <w:lang w:val="en-US"/>
        </w:rPr>
      </w:pP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def set_input(self, ind_of_neuron, value):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self.inputs[ind_of_neuron] = value</w:t>
      </w:r>
    </w:p>
    <w:p w:rsidR="009B3274" w:rsidRPr="00FD7E6C" w:rsidRDefault="009B3274" w:rsidP="00FD7E6C">
      <w:pPr>
        <w:rPr>
          <w:lang w:val="en-US"/>
        </w:rPr>
      </w:pP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def count_output(self):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# if first time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if self.inputs[self.index] is None: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return self.value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# if not first time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else: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return self.inputs[self.index] - \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    sum(self.inputs[i] * self.weights[i] for i in range(0, len(self.weights)) if i != self.index)</w:t>
      </w:r>
    </w:p>
    <w:p w:rsidR="009B3274" w:rsidRPr="00FD7E6C" w:rsidRDefault="009B3274" w:rsidP="00FD7E6C">
      <w:pPr>
        <w:rPr>
          <w:lang w:val="en-US"/>
        </w:rPr>
      </w:pP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def recount_value(self):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self.value = self.count_output()</w:t>
      </w:r>
    </w:p>
    <w:p w:rsidR="009B3274" w:rsidRPr="00FD7E6C" w:rsidRDefault="009B3274" w:rsidP="00FD7E6C">
      <w:pPr>
        <w:rPr>
          <w:lang w:val="en-US"/>
        </w:rPr>
      </w:pP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def get_output_inside_layer(self):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for n in self.layer_neurons: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n.set_input(self.index, self.value)</w:t>
      </w:r>
    </w:p>
    <w:p w:rsidR="009B3274" w:rsidRPr="00FD7E6C" w:rsidRDefault="009B3274" w:rsidP="00FD7E6C">
      <w:pPr>
        <w:rPr>
          <w:lang w:val="en-US"/>
        </w:rPr>
      </w:pP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def get_output(self):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self.next_neuron.set_value(self.value)</w:t>
      </w:r>
    </w:p>
    <w:p w:rsidR="009B3274" w:rsidRPr="00FD7E6C" w:rsidRDefault="009B3274" w:rsidP="00FD7E6C">
      <w:pPr>
        <w:rPr>
          <w:lang w:val="en-US"/>
        </w:rPr>
      </w:pP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def reinitialize_neuron(self):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self.value = self.reinitial_value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for i in range(0, len(self.inputs)):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self.inputs[i] = None</w:t>
      </w:r>
    </w:p>
    <w:p w:rsidR="009B3274" w:rsidRPr="00FD7E6C" w:rsidRDefault="009B3274" w:rsidP="00FD7E6C">
      <w:pPr>
        <w:rPr>
          <w:lang w:val="en-US"/>
        </w:rPr>
      </w:pPr>
    </w:p>
    <w:p w:rsidR="009B3274" w:rsidRPr="00FD7E6C" w:rsidRDefault="009B3274" w:rsidP="00FD7E6C">
      <w:pPr>
        <w:rPr>
          <w:lang w:val="en-US"/>
        </w:rPr>
      </w:pP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>class ThresholdNeuron:</w:t>
      </w:r>
    </w:p>
    <w:p w:rsidR="009B3274" w:rsidRPr="00FD7E6C" w:rsidRDefault="009B3274" w:rsidP="00FD7E6C">
      <w:pPr>
        <w:rPr>
          <w:lang w:val="en-US"/>
        </w:rPr>
      </w:pP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def __init__(self, index, next_neurons):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self.value = None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self.next_neurons = list()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self.index = index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for n in next_neurons: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self.next_neurons.append(n)</w:t>
      </w:r>
    </w:p>
    <w:p w:rsidR="009B3274" w:rsidRPr="00FD7E6C" w:rsidRDefault="009B3274" w:rsidP="00FD7E6C">
      <w:pPr>
        <w:rPr>
          <w:lang w:val="en-US"/>
        </w:rPr>
      </w:pP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def set_value(self, value):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self.value = value</w:t>
      </w:r>
    </w:p>
    <w:p w:rsidR="009B3274" w:rsidRPr="00FD7E6C" w:rsidRDefault="009B3274" w:rsidP="00FD7E6C">
      <w:pPr>
        <w:rPr>
          <w:lang w:val="en-US"/>
        </w:rPr>
      </w:pP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def count_output(self):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if self.value &gt; 0: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return 1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else: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return 0</w:t>
      </w:r>
    </w:p>
    <w:p w:rsidR="009B3274" w:rsidRPr="00FD7E6C" w:rsidRDefault="009B3274" w:rsidP="00FD7E6C">
      <w:pPr>
        <w:rPr>
          <w:lang w:val="en-US"/>
        </w:rPr>
      </w:pP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def get_output(self):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for n in self.next_neurons: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n.set_input(self.index, self.count_output())</w:t>
      </w:r>
    </w:p>
    <w:p w:rsidR="009B3274" w:rsidRPr="00FD7E6C" w:rsidRDefault="009B3274" w:rsidP="00FD7E6C">
      <w:pPr>
        <w:rPr>
          <w:lang w:val="en-US"/>
        </w:rPr>
      </w:pPr>
    </w:p>
    <w:p w:rsidR="009B3274" w:rsidRPr="00FD7E6C" w:rsidRDefault="009B3274" w:rsidP="00FD7E6C">
      <w:pPr>
        <w:rPr>
          <w:lang w:val="en-US"/>
        </w:rPr>
      </w:pP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>class OutputNeuron:</w:t>
      </w:r>
    </w:p>
    <w:p w:rsidR="009B3274" w:rsidRPr="00FD7E6C" w:rsidRDefault="009B3274" w:rsidP="00FD7E6C">
      <w:pPr>
        <w:rPr>
          <w:lang w:val="en-US"/>
        </w:rPr>
      </w:pP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def __init__(self, weights):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self.weights = list()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self.inputs = list()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for w in weights: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self.weights.append(w)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self.inputs.append(0)</w:t>
      </w:r>
    </w:p>
    <w:p w:rsidR="009B3274" w:rsidRPr="00FD7E6C" w:rsidRDefault="009B3274" w:rsidP="00FD7E6C">
      <w:pPr>
        <w:rPr>
          <w:lang w:val="en-US"/>
        </w:rPr>
      </w:pP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def set_input(self, index, value):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self.inputs[index] = value</w:t>
      </w:r>
    </w:p>
    <w:p w:rsidR="009B3274" w:rsidRPr="00FD7E6C" w:rsidRDefault="009B3274" w:rsidP="00FD7E6C">
      <w:pPr>
        <w:rPr>
          <w:lang w:val="en-US"/>
        </w:rPr>
      </w:pP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def get_output(self):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return sum(self.weights[i] * self.inputs[i] for i in range(0, len(self.weights)))</w:t>
      </w:r>
    </w:p>
    <w:p w:rsidR="009B3274" w:rsidRPr="00FD7E6C" w:rsidRDefault="009B3274" w:rsidP="00FD7E6C">
      <w:pPr>
        <w:rPr>
          <w:lang w:val="en-US"/>
        </w:rPr>
      </w:pPr>
    </w:p>
    <w:p w:rsidR="009B3274" w:rsidRPr="00FD7E6C" w:rsidRDefault="009B3274" w:rsidP="00FD7E6C">
      <w:pPr>
        <w:rPr>
          <w:lang w:val="en-US"/>
        </w:rPr>
      </w:pP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>class HammingLayer:</w:t>
      </w:r>
    </w:p>
    <w:p w:rsidR="009B3274" w:rsidRPr="00FD7E6C" w:rsidRDefault="009B3274" w:rsidP="00FD7E6C">
      <w:pPr>
        <w:rPr>
          <w:lang w:val="en-US"/>
        </w:rPr>
      </w:pP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def __init__(self, weights, next_neurons):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self.neurons = list()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for i in range(0, len(weights)):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new_neuron = HammingNeuron(weights[i], next_neurons[i])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self.neurons.append(new_neuron)</w:t>
      </w:r>
    </w:p>
    <w:p w:rsidR="009B3274" w:rsidRPr="00FD7E6C" w:rsidRDefault="009B3274" w:rsidP="00FD7E6C">
      <w:pPr>
        <w:rPr>
          <w:lang w:val="en-US"/>
        </w:rPr>
      </w:pP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def run(self, inputs):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for i in range(0, len(inputs)):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    n.set_input(i, inputs[i])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n.get_output()</w:t>
      </w:r>
    </w:p>
    <w:p w:rsidR="009B3274" w:rsidRPr="00FD7E6C" w:rsidRDefault="009B3274" w:rsidP="00FD7E6C">
      <w:pPr>
        <w:rPr>
          <w:lang w:val="en-US"/>
        </w:rPr>
      </w:pPr>
    </w:p>
    <w:p w:rsidR="009B3274" w:rsidRPr="00FD7E6C" w:rsidRDefault="009B3274" w:rsidP="00FD7E6C">
      <w:pPr>
        <w:rPr>
          <w:lang w:val="en-US"/>
        </w:rPr>
      </w:pP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>class MaxNetLayer:</w:t>
      </w:r>
    </w:p>
    <w:p w:rsidR="009B3274" w:rsidRPr="00FD7E6C" w:rsidRDefault="009B3274" w:rsidP="00FD7E6C">
      <w:pPr>
        <w:rPr>
          <w:lang w:val="en-US"/>
        </w:rPr>
      </w:pP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def __init__(self, next_neurons):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self.neurons = list()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k = len(next_neurons)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for i in range(0, k):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weights = [random.random() * 1/(k - 1) for j in range(0, i)] + [1] +\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          [random.random() * 1/(k  - 1) for j in range(i + 1, k)]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new_neuron = MaxNetNeuron(i, weights, next_neurons[i])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self.neurons.append(new_neuron)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n.set_layer_neurons(self.neurons)</w:t>
      </w:r>
    </w:p>
    <w:p w:rsidR="009B3274" w:rsidRPr="00FD7E6C" w:rsidRDefault="009B3274" w:rsidP="00FD7E6C">
      <w:pPr>
        <w:rPr>
          <w:lang w:val="en-US"/>
        </w:rPr>
      </w:pP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def run(self):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n.get_output_inside_layer()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n.recount_value()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n.get_output()</w:t>
      </w:r>
    </w:p>
    <w:p w:rsidR="009B3274" w:rsidRPr="00FD7E6C" w:rsidRDefault="009B3274" w:rsidP="00FD7E6C">
      <w:pPr>
        <w:rPr>
          <w:lang w:val="en-US"/>
        </w:rPr>
      </w:pP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def reinitialize_layer(self, num_of_not_null_neuron, eps):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self.neurons[num_of_not_null_neuron].reinitial_value -= eps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n.reinitialize_neuron()</w:t>
      </w:r>
    </w:p>
    <w:p w:rsidR="009B3274" w:rsidRPr="00FD7E6C" w:rsidRDefault="009B3274" w:rsidP="00FD7E6C">
      <w:pPr>
        <w:rPr>
          <w:lang w:val="en-US"/>
        </w:rPr>
      </w:pPr>
    </w:p>
    <w:p w:rsidR="009B3274" w:rsidRPr="00FD7E6C" w:rsidRDefault="009B3274" w:rsidP="00FD7E6C">
      <w:pPr>
        <w:rPr>
          <w:lang w:val="en-US"/>
        </w:rPr>
      </w:pP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>class ThresholdLayer:</w:t>
      </w:r>
    </w:p>
    <w:p w:rsidR="009B3274" w:rsidRPr="00FD7E6C" w:rsidRDefault="009B3274" w:rsidP="00FD7E6C">
      <w:pPr>
        <w:rPr>
          <w:lang w:val="en-US"/>
        </w:rPr>
      </w:pP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def __init__(self, count, next_neurons):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self.neurons = list()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for i in range(0, count):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new_neuron = ThresholdNeuron(i, next_neurons)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self.neurons.append(new_neuron)</w:t>
      </w:r>
    </w:p>
    <w:p w:rsidR="009B3274" w:rsidRPr="00FD7E6C" w:rsidRDefault="009B3274" w:rsidP="00FD7E6C">
      <w:pPr>
        <w:rPr>
          <w:lang w:val="en-US"/>
        </w:rPr>
      </w:pP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def run(self):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n.get_output()</w:t>
      </w:r>
    </w:p>
    <w:p w:rsidR="009B3274" w:rsidRPr="00FD7E6C" w:rsidRDefault="009B3274" w:rsidP="00FD7E6C">
      <w:pPr>
        <w:rPr>
          <w:lang w:val="en-US"/>
        </w:rPr>
      </w:pP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def get_first_not_null_element(self):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if n.count_output() == 1: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    return self.neurons.index(n)</w:t>
      </w:r>
    </w:p>
    <w:p w:rsidR="009B3274" w:rsidRPr="00FD7E6C" w:rsidRDefault="009B3274" w:rsidP="00FD7E6C">
      <w:pPr>
        <w:rPr>
          <w:lang w:val="en-US"/>
        </w:rPr>
      </w:pPr>
    </w:p>
    <w:p w:rsidR="009B3274" w:rsidRPr="00FD7E6C" w:rsidRDefault="009B3274" w:rsidP="00FD7E6C">
      <w:pPr>
        <w:rPr>
          <w:lang w:val="en-US"/>
        </w:rPr>
      </w:pP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>class OutputLayer:</w:t>
      </w:r>
    </w:p>
    <w:p w:rsidR="009B3274" w:rsidRPr="00FD7E6C" w:rsidRDefault="009B3274" w:rsidP="00FD7E6C">
      <w:pPr>
        <w:rPr>
          <w:lang w:val="en-US"/>
        </w:rPr>
      </w:pP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def __init__(self, weights):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self.neurons = list()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for i in range(0, len(weights[0])):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self.neurons.append(OutputNeuron([weights[j][i] for j in range(0, len(weights))]))</w:t>
      </w:r>
    </w:p>
    <w:p w:rsidR="009B3274" w:rsidRPr="00FD7E6C" w:rsidRDefault="009B3274" w:rsidP="00FD7E6C">
      <w:pPr>
        <w:rPr>
          <w:lang w:val="en-US"/>
        </w:rPr>
      </w:pP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def get_result(self):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l = []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l.append(n.get_output())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return l</w:t>
      </w:r>
    </w:p>
    <w:p w:rsidR="009B3274" w:rsidRPr="00FD7E6C" w:rsidRDefault="009B3274" w:rsidP="00FD7E6C">
      <w:pPr>
        <w:rPr>
          <w:lang w:val="en-US"/>
        </w:rPr>
      </w:pPr>
    </w:p>
    <w:p w:rsidR="009B3274" w:rsidRPr="00FD7E6C" w:rsidRDefault="009B3274" w:rsidP="00FD7E6C">
      <w:pPr>
        <w:rPr>
          <w:lang w:val="en-US"/>
        </w:rPr>
      </w:pP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>class HammingNetwork: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"""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Initial arguments: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learning_examples - list of learning examples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eps - maximal distance between winners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max_count_of_outputs - maximal count of winners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"""</w:t>
      </w:r>
    </w:p>
    <w:p w:rsidR="009B3274" w:rsidRPr="00FD7E6C" w:rsidRDefault="009B3274" w:rsidP="00FD7E6C">
      <w:pPr>
        <w:rPr>
          <w:lang w:val="en-US"/>
        </w:rPr>
      </w:pP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def __init__(self, learning_examples, eps, max_count_of_outputs):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self.max_count_of_outputs = max_count_of_outputs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self.eps = eps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self.output_layer = OutputLayer(learning_examples)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self.threshold_layer = ThresholdLayer(len(learning_examples), self.output_layer.neurons)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self.max_net_layer = MaxNetLayer(self.threshold_layer.neurons)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self.hamming_layer = HammingLayer(learning_examples, self.max_net_layer.neurons)</w:t>
      </w:r>
    </w:p>
    <w:p w:rsidR="009B3274" w:rsidRPr="00FD7E6C" w:rsidRDefault="009B3274" w:rsidP="00FD7E6C">
      <w:pPr>
        <w:rPr>
          <w:lang w:val="en-US"/>
        </w:rPr>
      </w:pP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def classification(self, example_inputs):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res = []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self.hamming_layer.run(example_inputs)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first_time = True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while(True):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while(True):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    self.max_net_layer.run()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    if sum(n.count_output() for n in self.threshold_layer.neurons) == 1: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        break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    for n in self.max_net_layer.neurons: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        if n.next_neuron.count_output() == 0: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            n.set_only_current_value(0)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self.threshold_layer.run()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res.append(self.output_layer.get_result())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if first_time: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    first_time = False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    self.max_net_layer.reinitialize_layer(self.threshold_layer.get_first_not_null_element(), self.eps)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    continue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else: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    if res[len(res) - 1] in res[0:len(res) - 1] or len(res) &gt; self.max_count_of_outputs: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        res = res[0:len(res) - 1]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        return res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    else: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        self.max_net_layer.reinitialize_layer(self.threshold_layer.get_first_not_null_element(), self.eps)</w:t>
      </w:r>
    </w:p>
    <w:p w:rsidR="009B3274" w:rsidRPr="00FD7E6C" w:rsidRDefault="009B3274" w:rsidP="00FD7E6C">
      <w:r w:rsidRPr="00FD7E6C">
        <w:rPr>
          <w:lang w:val="en-US"/>
        </w:rPr>
        <w:t xml:space="preserve">                    </w:t>
      </w:r>
      <w:r w:rsidRPr="00FD7E6C">
        <w:t>continue</w:t>
      </w:r>
    </w:p>
    <w:p w:rsidR="009B3274" w:rsidRPr="00FD7E6C" w:rsidRDefault="009B3274" w:rsidP="00334562"/>
    <w:p w:rsidR="009B3274" w:rsidRPr="00FD7E6C" w:rsidRDefault="009B3274" w:rsidP="00FD7E6C">
      <w:pPr>
        <w:numPr>
          <w:ilvl w:val="0"/>
          <w:numId w:val="11"/>
        </w:numPr>
      </w:pP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>if __name__ == '__main__':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dict_of_numbers = {'0': [1, 1, 1, -1, 1, 1, 1], '1': [-1, -1, 1, -1, -1, 1, -1], '2': [-1, 1, -1, 1, 1, -1, 1],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           '3': [-1, 1, 1, 1, -1, 1, 1], '4': [1, -1, 1, 1, -1, 1, -1], '5': [1, 1, -1, 1, -1, 1, 1],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           '6': [1, 1, -1, 1, 1, 1, 1], '7': [-1, 1, 1, -1, -1, 1, -1], '8': [1, 1, 1, 1, 1, 1, 1],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           '9': [1, 1, 1, 1, -1, 1, 1]}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my_learning_examples = ['0', '1', '2', '3', '4', '5', '6', '7', '8', '9']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my_validation_examples = ['6', '7', '8']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my_eps = 0.3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max_count_of_output = 3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my_hamming_network = HammingNetwork([dict_of_numbers[k] for k in my_learning_examples], my_eps, max_count_of_output)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for ex in my_validation_examples: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print('example')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print(str(ex))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for ans in my_hamming_network.classification(dict_of_numbers[ex]):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print('answer')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    print([key for key, val in list(dict_of_numbers.items()) if val == ans][0])</w:t>
      </w:r>
    </w:p>
    <w:p w:rsidR="009B3274" w:rsidRPr="00FD7E6C" w:rsidRDefault="009B3274" w:rsidP="00FD7E6C">
      <w:pPr>
        <w:rPr>
          <w:lang w:val="en-US"/>
        </w:rPr>
      </w:pPr>
      <w:r w:rsidRPr="00FD7E6C">
        <w:rPr>
          <w:lang w:val="en-US"/>
        </w:rPr>
        <w:t xml:space="preserve">        print('-------------------------------------------')</w:t>
      </w:r>
    </w:p>
    <w:p w:rsidR="009B3274" w:rsidRPr="0084256C" w:rsidRDefault="009B3274" w:rsidP="00334562">
      <w:pPr>
        <w:rPr>
          <w:lang w:val="en-US"/>
        </w:rPr>
      </w:pPr>
    </w:p>
    <w:p w:rsidR="009B3274" w:rsidRPr="0084256C" w:rsidRDefault="009B3274" w:rsidP="0084256C">
      <w:pPr>
        <w:numPr>
          <w:ilvl w:val="0"/>
          <w:numId w:val="11"/>
        </w:numPr>
        <w:rPr>
          <w:lang w:val="en-US"/>
        </w:rPr>
      </w:pPr>
    </w:p>
    <w:p w:rsidR="009B3274" w:rsidRPr="0084256C" w:rsidRDefault="009B3274" w:rsidP="00334562">
      <w:pPr>
        <w:rPr>
          <w:lang w:val="en-US"/>
        </w:rPr>
      </w:pPr>
    </w:p>
    <w:p w:rsidR="009B3274" w:rsidRPr="0084256C" w:rsidRDefault="009B3274" w:rsidP="0084256C">
      <w:pPr>
        <w:rPr>
          <w:lang w:val="en-US"/>
        </w:rPr>
      </w:pPr>
      <w:r w:rsidRPr="0084256C">
        <w:rPr>
          <w:lang w:val="en-US"/>
        </w:rPr>
        <w:t>if __name__ == '__main__':</w:t>
      </w:r>
    </w:p>
    <w:p w:rsidR="009B3274" w:rsidRPr="0084256C" w:rsidRDefault="009B3274" w:rsidP="0084256C">
      <w:pPr>
        <w:rPr>
          <w:lang w:val="en-US"/>
        </w:rPr>
      </w:pPr>
      <w:r w:rsidRPr="0084256C">
        <w:rPr>
          <w:lang w:val="en-US"/>
        </w:rPr>
        <w:t xml:space="preserve">    dict_of_numbers = {'0': [1, 1, 1, -1, 1, 1, 1], '1': [-1, -1, 1, -1, -1, 1, -1], '2': [-1, 1, 1, 1, 1, -1, 1],</w:t>
      </w:r>
    </w:p>
    <w:p w:rsidR="009B3274" w:rsidRPr="0084256C" w:rsidRDefault="009B3274" w:rsidP="0084256C">
      <w:pPr>
        <w:rPr>
          <w:lang w:val="en-US"/>
        </w:rPr>
      </w:pPr>
      <w:r w:rsidRPr="0084256C">
        <w:rPr>
          <w:lang w:val="en-US"/>
        </w:rPr>
        <w:t xml:space="preserve">                       '3': [-1, 1, 1, 1, -1, 1, 1], '4': [1, -1, 1, 1, -1, 1, -1], '5': [1, 1, -1, 1, -1, 1, 1],</w:t>
      </w:r>
    </w:p>
    <w:p w:rsidR="009B3274" w:rsidRPr="0084256C" w:rsidRDefault="009B3274" w:rsidP="0084256C">
      <w:pPr>
        <w:rPr>
          <w:lang w:val="en-US"/>
        </w:rPr>
      </w:pPr>
      <w:r w:rsidRPr="0084256C">
        <w:rPr>
          <w:lang w:val="en-US"/>
        </w:rPr>
        <w:t xml:space="preserve">                       '6': [1, 1, -1, 1, 1, 1, 1], '7': [-1, 1, 1, -1, -1, 1, -1], '8': [1, 1, 1, 1, 1, 1, 1],</w:t>
      </w:r>
    </w:p>
    <w:p w:rsidR="009B3274" w:rsidRPr="0084256C" w:rsidRDefault="009B3274" w:rsidP="0084256C">
      <w:pPr>
        <w:rPr>
          <w:lang w:val="en-US"/>
        </w:rPr>
      </w:pPr>
      <w:r w:rsidRPr="0084256C">
        <w:rPr>
          <w:lang w:val="en-US"/>
        </w:rPr>
        <w:t xml:space="preserve">                       '9': [1, 1, 1, 1, -1, </w:t>
      </w:r>
      <w:r>
        <w:rPr>
          <w:lang w:val="en-US"/>
        </w:rPr>
        <w:t>-1</w:t>
      </w:r>
      <w:r w:rsidRPr="0084256C">
        <w:rPr>
          <w:lang w:val="en-US"/>
        </w:rPr>
        <w:t>, 1]}</w:t>
      </w:r>
    </w:p>
    <w:p w:rsidR="009B3274" w:rsidRPr="0084256C" w:rsidRDefault="009B3274" w:rsidP="0084256C">
      <w:pPr>
        <w:rPr>
          <w:lang w:val="en-US"/>
        </w:rPr>
      </w:pPr>
      <w:r w:rsidRPr="0084256C">
        <w:rPr>
          <w:lang w:val="en-US"/>
        </w:rPr>
        <w:t xml:space="preserve">    my_learning_examples = ['0', '1', '2', '3', '4', '5', '6', '7', '8', '9']</w:t>
      </w:r>
    </w:p>
    <w:p w:rsidR="009B3274" w:rsidRPr="0084256C" w:rsidRDefault="009B3274" w:rsidP="0084256C">
      <w:pPr>
        <w:rPr>
          <w:lang w:val="en-US"/>
        </w:rPr>
      </w:pPr>
      <w:r w:rsidRPr="0084256C">
        <w:rPr>
          <w:lang w:val="en-US"/>
        </w:rPr>
        <w:t xml:space="preserve">    my_validation_examples = ['6', '7', '8']</w:t>
      </w:r>
    </w:p>
    <w:p w:rsidR="009B3274" w:rsidRPr="0084256C" w:rsidRDefault="009B3274" w:rsidP="0084256C">
      <w:pPr>
        <w:rPr>
          <w:lang w:val="en-US"/>
        </w:rPr>
      </w:pPr>
      <w:r>
        <w:rPr>
          <w:lang w:val="en-US"/>
        </w:rPr>
        <w:t xml:space="preserve">    my_eps = 0.4</w:t>
      </w:r>
    </w:p>
    <w:p w:rsidR="009B3274" w:rsidRPr="0084256C" w:rsidRDefault="009B3274" w:rsidP="0084256C">
      <w:pPr>
        <w:rPr>
          <w:lang w:val="en-US"/>
        </w:rPr>
      </w:pPr>
      <w:r w:rsidRPr="0084256C">
        <w:rPr>
          <w:lang w:val="en-US"/>
        </w:rPr>
        <w:t xml:space="preserve">    max_count_of_output = 3</w:t>
      </w:r>
    </w:p>
    <w:p w:rsidR="009B3274" w:rsidRPr="0084256C" w:rsidRDefault="009B3274" w:rsidP="0084256C">
      <w:pPr>
        <w:rPr>
          <w:lang w:val="en-US"/>
        </w:rPr>
      </w:pPr>
      <w:r w:rsidRPr="0084256C">
        <w:rPr>
          <w:lang w:val="en-US"/>
        </w:rPr>
        <w:t xml:space="preserve">    my_hamming_network = HammingNetwork([dict_of_numbers[k] for k in my_learning_examples], my_eps, max_count_of_output)</w:t>
      </w:r>
    </w:p>
    <w:p w:rsidR="009B3274" w:rsidRPr="0084256C" w:rsidRDefault="009B3274" w:rsidP="0084256C">
      <w:pPr>
        <w:rPr>
          <w:lang w:val="en-US"/>
        </w:rPr>
      </w:pPr>
      <w:r w:rsidRPr="0084256C">
        <w:rPr>
          <w:lang w:val="en-US"/>
        </w:rPr>
        <w:t xml:space="preserve">    for ex in my_validation_examples:</w:t>
      </w:r>
    </w:p>
    <w:p w:rsidR="009B3274" w:rsidRPr="0084256C" w:rsidRDefault="009B3274" w:rsidP="0084256C">
      <w:pPr>
        <w:rPr>
          <w:lang w:val="en-US"/>
        </w:rPr>
      </w:pPr>
      <w:r w:rsidRPr="0084256C">
        <w:rPr>
          <w:lang w:val="en-US"/>
        </w:rPr>
        <w:t xml:space="preserve">        print('example')</w:t>
      </w:r>
    </w:p>
    <w:p w:rsidR="009B3274" w:rsidRPr="0084256C" w:rsidRDefault="009B3274" w:rsidP="0084256C">
      <w:pPr>
        <w:rPr>
          <w:lang w:val="en-US"/>
        </w:rPr>
      </w:pPr>
      <w:r w:rsidRPr="0084256C">
        <w:rPr>
          <w:lang w:val="en-US"/>
        </w:rPr>
        <w:t xml:space="preserve">        print(str(ex))</w:t>
      </w:r>
    </w:p>
    <w:p w:rsidR="009B3274" w:rsidRPr="0084256C" w:rsidRDefault="009B3274" w:rsidP="0084256C">
      <w:pPr>
        <w:rPr>
          <w:lang w:val="en-US"/>
        </w:rPr>
      </w:pPr>
      <w:r w:rsidRPr="0084256C">
        <w:rPr>
          <w:lang w:val="en-US"/>
        </w:rPr>
        <w:t xml:space="preserve">        for ans in my_hamming_network.classification(dict_of_numbers[ex]):</w:t>
      </w:r>
    </w:p>
    <w:p w:rsidR="009B3274" w:rsidRPr="0084256C" w:rsidRDefault="009B3274" w:rsidP="0084256C">
      <w:pPr>
        <w:rPr>
          <w:lang w:val="en-US"/>
        </w:rPr>
      </w:pPr>
      <w:r w:rsidRPr="0084256C">
        <w:rPr>
          <w:lang w:val="en-US"/>
        </w:rPr>
        <w:t xml:space="preserve">            print('answer')</w:t>
      </w:r>
    </w:p>
    <w:p w:rsidR="009B3274" w:rsidRPr="0084256C" w:rsidRDefault="009B3274" w:rsidP="0084256C">
      <w:pPr>
        <w:rPr>
          <w:lang w:val="en-US"/>
        </w:rPr>
      </w:pPr>
      <w:r w:rsidRPr="0084256C">
        <w:rPr>
          <w:lang w:val="en-US"/>
        </w:rPr>
        <w:t xml:space="preserve">            print([key for key, val in list(dict_of_numbers.items()) if val == ans][0])</w:t>
      </w:r>
    </w:p>
    <w:p w:rsidR="009B3274" w:rsidRPr="0084256C" w:rsidRDefault="009B3274" w:rsidP="0084256C">
      <w:pPr>
        <w:rPr>
          <w:lang w:val="en-US"/>
        </w:rPr>
      </w:pPr>
      <w:r w:rsidRPr="0084256C">
        <w:rPr>
          <w:lang w:val="en-US"/>
        </w:rPr>
        <w:t xml:space="preserve">        print('-------------------------------------------')</w:t>
      </w:r>
    </w:p>
    <w:p w:rsidR="009B3274" w:rsidRPr="0084256C" w:rsidRDefault="009B3274" w:rsidP="00334562">
      <w:pPr>
        <w:rPr>
          <w:lang w:val="en-US"/>
        </w:rPr>
      </w:pPr>
    </w:p>
    <w:p w:rsidR="009B3274" w:rsidRPr="0084256C" w:rsidRDefault="009B3274" w:rsidP="00A74458">
      <w:pPr>
        <w:numPr>
          <w:ilvl w:val="0"/>
          <w:numId w:val="11"/>
        </w:numPr>
        <w:rPr>
          <w:lang w:val="en-US"/>
        </w:rPr>
      </w:pPr>
    </w:p>
    <w:p w:rsidR="009B3274" w:rsidRPr="00A74458" w:rsidRDefault="009B3274" w:rsidP="00A74458">
      <w:pPr>
        <w:rPr>
          <w:lang w:val="en-US"/>
        </w:rPr>
      </w:pPr>
      <w:r w:rsidRPr="00A74458">
        <w:rPr>
          <w:lang w:val="en-US"/>
        </w:rPr>
        <w:t>if __name__ == '__main__':</w:t>
      </w:r>
    </w:p>
    <w:p w:rsidR="009B3274" w:rsidRPr="00A74458" w:rsidRDefault="009B3274" w:rsidP="00A74458">
      <w:pPr>
        <w:rPr>
          <w:lang w:val="en-US"/>
        </w:rPr>
      </w:pPr>
      <w:r w:rsidRPr="00A74458">
        <w:rPr>
          <w:lang w:val="en-US"/>
        </w:rPr>
        <w:t xml:space="preserve">    dict_of_numbers = {'0': [1, 1, 1, -1, 1, 1, 1], '1': [-1, -1, 1, -1, -1, 1, -1], '2': [-1, 1, 1, 1, 1, -1, 1],</w:t>
      </w:r>
    </w:p>
    <w:p w:rsidR="009B3274" w:rsidRPr="00A74458" w:rsidRDefault="009B3274" w:rsidP="00A74458">
      <w:pPr>
        <w:rPr>
          <w:lang w:val="en-US"/>
        </w:rPr>
      </w:pPr>
      <w:r w:rsidRPr="00A74458">
        <w:rPr>
          <w:lang w:val="en-US"/>
        </w:rPr>
        <w:t xml:space="preserve">                       '3': [-1, 1, 1, 1, -1, 1, 1], '4': [1, -1, 1, 1, -1, 1, -1], '5': [1, 1, -1, 1, -1, 1, 1],</w:t>
      </w:r>
    </w:p>
    <w:p w:rsidR="009B3274" w:rsidRPr="00A74458" w:rsidRDefault="009B3274" w:rsidP="00A74458">
      <w:pPr>
        <w:rPr>
          <w:lang w:val="en-US"/>
        </w:rPr>
      </w:pPr>
      <w:r w:rsidRPr="00A74458">
        <w:rPr>
          <w:lang w:val="en-US"/>
        </w:rPr>
        <w:t xml:space="preserve">                       '6': [1, 1, -1, 1, 1, 1, 1], '7</w:t>
      </w:r>
      <w:r>
        <w:rPr>
          <w:lang w:val="en-US"/>
        </w:rPr>
        <w:t xml:space="preserve">': [1, 1, 1, -1, </w:t>
      </w:r>
      <w:r w:rsidRPr="00A74458">
        <w:rPr>
          <w:lang w:val="en-US"/>
        </w:rPr>
        <w:t>1, 1, -1], '8': [1, 1, 1, 1, 1, 1, 1],</w:t>
      </w:r>
    </w:p>
    <w:p w:rsidR="009B3274" w:rsidRPr="00A74458" w:rsidRDefault="009B3274" w:rsidP="00A74458">
      <w:pPr>
        <w:rPr>
          <w:lang w:val="en-US"/>
        </w:rPr>
      </w:pPr>
      <w:r w:rsidRPr="00A74458">
        <w:rPr>
          <w:lang w:val="en-US"/>
        </w:rPr>
        <w:t xml:space="preserve">                       '9': [1, 1, 1, 1, -1, 1, 1]}</w:t>
      </w:r>
    </w:p>
    <w:p w:rsidR="009B3274" w:rsidRPr="00A74458" w:rsidRDefault="009B3274" w:rsidP="00A74458">
      <w:pPr>
        <w:rPr>
          <w:lang w:val="en-US"/>
        </w:rPr>
      </w:pPr>
      <w:r w:rsidRPr="00A74458">
        <w:rPr>
          <w:lang w:val="en-US"/>
        </w:rPr>
        <w:t xml:space="preserve">   </w:t>
      </w:r>
      <w:r>
        <w:rPr>
          <w:lang w:val="en-US"/>
        </w:rPr>
        <w:t xml:space="preserve"> my_learning_examples =[ </w:t>
      </w:r>
      <w:r w:rsidRPr="00FD7E6C">
        <w:rPr>
          <w:lang w:val="en-US"/>
        </w:rPr>
        <w:t>'0', '1', '2', '3', '4', '5', '6', '7', '8', '9']</w:t>
      </w:r>
    </w:p>
    <w:p w:rsidR="009B3274" w:rsidRPr="00A74458" w:rsidRDefault="009B3274" w:rsidP="00A74458">
      <w:pPr>
        <w:rPr>
          <w:lang w:val="en-US"/>
        </w:rPr>
      </w:pPr>
      <w:r w:rsidRPr="00A74458">
        <w:rPr>
          <w:lang w:val="en-US"/>
        </w:rPr>
        <w:t xml:space="preserve">    my_validation_examples = ['6', '</w:t>
      </w:r>
      <w:r>
        <w:rPr>
          <w:lang w:val="en-US"/>
        </w:rPr>
        <w:t>7</w:t>
      </w:r>
      <w:r w:rsidRPr="00A74458">
        <w:rPr>
          <w:lang w:val="en-US"/>
        </w:rPr>
        <w:t>', '8']</w:t>
      </w:r>
    </w:p>
    <w:p w:rsidR="009B3274" w:rsidRPr="00A74458" w:rsidRDefault="009B3274" w:rsidP="00A74458">
      <w:pPr>
        <w:rPr>
          <w:lang w:val="en-US"/>
        </w:rPr>
      </w:pPr>
      <w:r w:rsidRPr="00A74458">
        <w:rPr>
          <w:lang w:val="en-US"/>
        </w:rPr>
        <w:t xml:space="preserve">    my_eps = 0.3</w:t>
      </w:r>
    </w:p>
    <w:p w:rsidR="009B3274" w:rsidRPr="00A74458" w:rsidRDefault="009B3274" w:rsidP="00A74458">
      <w:pPr>
        <w:rPr>
          <w:lang w:val="en-US"/>
        </w:rPr>
      </w:pPr>
      <w:r w:rsidRPr="00A74458">
        <w:rPr>
          <w:lang w:val="en-US"/>
        </w:rPr>
        <w:t xml:space="preserve">    max_count_of_output = 3</w:t>
      </w:r>
    </w:p>
    <w:p w:rsidR="009B3274" w:rsidRPr="00A74458" w:rsidRDefault="009B3274" w:rsidP="00A74458">
      <w:pPr>
        <w:rPr>
          <w:lang w:val="en-US"/>
        </w:rPr>
      </w:pPr>
      <w:r w:rsidRPr="00A74458">
        <w:rPr>
          <w:lang w:val="en-US"/>
        </w:rPr>
        <w:t xml:space="preserve">    my_hamming_network = HammingNetwork([dict_of_numbers[k] for k in my_learning_examples], my_eps, max_count_of_output)</w:t>
      </w:r>
    </w:p>
    <w:p w:rsidR="009B3274" w:rsidRPr="00A74458" w:rsidRDefault="009B3274" w:rsidP="00A74458">
      <w:pPr>
        <w:rPr>
          <w:lang w:val="en-US"/>
        </w:rPr>
      </w:pPr>
      <w:r w:rsidRPr="00A74458">
        <w:rPr>
          <w:lang w:val="en-US"/>
        </w:rPr>
        <w:t xml:space="preserve">    for ex in my_validation_examples:</w:t>
      </w:r>
    </w:p>
    <w:p w:rsidR="009B3274" w:rsidRPr="00A74458" w:rsidRDefault="009B3274" w:rsidP="00A74458">
      <w:pPr>
        <w:rPr>
          <w:lang w:val="en-US"/>
        </w:rPr>
      </w:pPr>
      <w:r w:rsidRPr="00A74458">
        <w:rPr>
          <w:lang w:val="en-US"/>
        </w:rPr>
        <w:t xml:space="preserve">        print('example')</w:t>
      </w:r>
    </w:p>
    <w:p w:rsidR="009B3274" w:rsidRPr="00A74458" w:rsidRDefault="009B3274" w:rsidP="00A74458">
      <w:pPr>
        <w:rPr>
          <w:lang w:val="en-US"/>
        </w:rPr>
      </w:pPr>
      <w:r w:rsidRPr="00A74458">
        <w:rPr>
          <w:lang w:val="en-US"/>
        </w:rPr>
        <w:t xml:space="preserve">        print(str(ex))</w:t>
      </w:r>
    </w:p>
    <w:p w:rsidR="009B3274" w:rsidRPr="00A74458" w:rsidRDefault="009B3274" w:rsidP="00A74458">
      <w:pPr>
        <w:rPr>
          <w:lang w:val="en-US"/>
        </w:rPr>
      </w:pPr>
      <w:r w:rsidRPr="00A74458">
        <w:rPr>
          <w:lang w:val="en-US"/>
        </w:rPr>
        <w:t xml:space="preserve">        for ans in my_hamming_network.classification(dict_of_numbers[ex]):</w:t>
      </w:r>
    </w:p>
    <w:p w:rsidR="009B3274" w:rsidRPr="00A74458" w:rsidRDefault="009B3274" w:rsidP="00A74458">
      <w:pPr>
        <w:rPr>
          <w:lang w:val="en-US"/>
        </w:rPr>
      </w:pPr>
      <w:r w:rsidRPr="00A74458">
        <w:rPr>
          <w:lang w:val="en-US"/>
        </w:rPr>
        <w:t xml:space="preserve">            print('answer')</w:t>
      </w:r>
    </w:p>
    <w:p w:rsidR="009B3274" w:rsidRPr="00A74458" w:rsidRDefault="009B3274" w:rsidP="00A74458">
      <w:pPr>
        <w:rPr>
          <w:lang w:val="en-US"/>
        </w:rPr>
      </w:pPr>
      <w:r w:rsidRPr="00A74458">
        <w:rPr>
          <w:lang w:val="en-US"/>
        </w:rPr>
        <w:t xml:space="preserve">            print([key for key, val in list(dict_of_numbers.items()) if val == ans][0])</w:t>
      </w:r>
    </w:p>
    <w:p w:rsidR="009B3274" w:rsidRPr="0084256C" w:rsidRDefault="009B3274" w:rsidP="00A74458">
      <w:pPr>
        <w:rPr>
          <w:lang w:val="en-US"/>
        </w:rPr>
      </w:pPr>
      <w:r w:rsidRPr="00A74458">
        <w:rPr>
          <w:lang w:val="en-US"/>
        </w:rPr>
        <w:t xml:space="preserve">        print('-------------------------------------------')</w:t>
      </w:r>
    </w:p>
    <w:p w:rsidR="009B3274" w:rsidRPr="0084256C" w:rsidRDefault="009B3274" w:rsidP="00334562">
      <w:pPr>
        <w:rPr>
          <w:lang w:val="en-US"/>
        </w:rPr>
      </w:pPr>
    </w:p>
    <w:p w:rsidR="009B3274" w:rsidRPr="0084256C" w:rsidRDefault="009B3274" w:rsidP="00EA2DAF">
      <w:pPr>
        <w:numPr>
          <w:ilvl w:val="0"/>
          <w:numId w:val="11"/>
        </w:numPr>
        <w:rPr>
          <w:lang w:val="en-US"/>
        </w:rPr>
      </w:pPr>
    </w:p>
    <w:p w:rsidR="009B3274" w:rsidRPr="005C669A" w:rsidRDefault="009B3274" w:rsidP="005C669A">
      <w:pPr>
        <w:rPr>
          <w:lang w:val="en-US"/>
        </w:rPr>
      </w:pPr>
      <w:r w:rsidRPr="005C669A">
        <w:rPr>
          <w:lang w:val="en-US"/>
        </w:rPr>
        <w:t>if __name__ == '__main__':</w:t>
      </w:r>
    </w:p>
    <w:p w:rsidR="009B3274" w:rsidRPr="005C669A" w:rsidRDefault="009B3274" w:rsidP="005C669A">
      <w:pPr>
        <w:rPr>
          <w:lang w:val="en-US"/>
        </w:rPr>
      </w:pPr>
      <w:r w:rsidRPr="005C669A">
        <w:rPr>
          <w:lang w:val="en-US"/>
        </w:rPr>
        <w:t xml:space="preserve">    dict_of_numbers = {'0': [1, 1, 1, -1, 1, 1, 1], '1': [-1, -1, 1, -1, -1, 1, -1], '2': [-1, 1, 1, 1, 1, -1, 1],</w:t>
      </w:r>
    </w:p>
    <w:p w:rsidR="009B3274" w:rsidRPr="005C669A" w:rsidRDefault="009B3274" w:rsidP="005C669A">
      <w:pPr>
        <w:rPr>
          <w:lang w:val="en-US"/>
        </w:rPr>
      </w:pPr>
      <w:r w:rsidRPr="005C669A">
        <w:rPr>
          <w:lang w:val="en-US"/>
        </w:rPr>
        <w:t xml:space="preserve">                       '3': [-1, 1, 1, 1, -1, 1, 1], '4': [1, -1, 1, 1, -1, 1, -1], '5': [1, 1, -1, 1, -1, 1, 1],</w:t>
      </w:r>
    </w:p>
    <w:p w:rsidR="009B3274" w:rsidRPr="005C669A" w:rsidRDefault="009B3274" w:rsidP="005C669A">
      <w:pPr>
        <w:rPr>
          <w:lang w:val="en-US"/>
        </w:rPr>
      </w:pPr>
      <w:r w:rsidRPr="005C669A">
        <w:rPr>
          <w:lang w:val="en-US"/>
        </w:rPr>
        <w:t xml:space="preserve">                       '6': [1, 1, -1, 1, 1, 1, 1], '7': [-1, 1, 1, -1, -1, 1, -1], '8': [1, 1, 1, 1, 1, 1, 1],</w:t>
      </w:r>
    </w:p>
    <w:p w:rsidR="009B3274" w:rsidRPr="005C669A" w:rsidRDefault="009B3274" w:rsidP="005C669A">
      <w:pPr>
        <w:rPr>
          <w:lang w:val="en-US"/>
        </w:rPr>
      </w:pPr>
      <w:r w:rsidRPr="005C669A">
        <w:rPr>
          <w:lang w:val="en-US"/>
        </w:rPr>
        <w:t xml:space="preserve">                       '9': [1, 1, 1, 1, -1, 1, 1]}</w:t>
      </w:r>
    </w:p>
    <w:p w:rsidR="009B3274" w:rsidRPr="005C669A" w:rsidRDefault="009B3274" w:rsidP="005C669A">
      <w:pPr>
        <w:rPr>
          <w:lang w:val="en-US"/>
        </w:rPr>
      </w:pPr>
      <w:r w:rsidRPr="005C669A">
        <w:rPr>
          <w:lang w:val="en-US"/>
        </w:rPr>
        <w:t xml:space="preserve">    my_learning_examples = ['0', '1', '2', '3', '4', '5', '6', '7', '8', '9']</w:t>
      </w:r>
    </w:p>
    <w:p w:rsidR="009B3274" w:rsidRPr="005C669A" w:rsidRDefault="009B3274" w:rsidP="005C669A">
      <w:pPr>
        <w:rPr>
          <w:lang w:val="en-US"/>
        </w:rPr>
      </w:pPr>
      <w:r w:rsidRPr="005C669A">
        <w:rPr>
          <w:lang w:val="en-US"/>
        </w:rPr>
        <w:t xml:space="preserve">    my_validation_examples = ['6', '7', '8']</w:t>
      </w:r>
    </w:p>
    <w:p w:rsidR="009B3274" w:rsidRPr="005C669A" w:rsidRDefault="009B3274" w:rsidP="005C669A">
      <w:pPr>
        <w:rPr>
          <w:lang w:val="en-US"/>
        </w:rPr>
      </w:pPr>
      <w:r w:rsidRPr="005C669A">
        <w:rPr>
          <w:lang w:val="en-US"/>
        </w:rPr>
        <w:t xml:space="preserve">    my_eps = 0.3</w:t>
      </w:r>
    </w:p>
    <w:p w:rsidR="009B3274" w:rsidRPr="005C669A" w:rsidRDefault="009B3274" w:rsidP="005C669A">
      <w:pPr>
        <w:rPr>
          <w:lang w:val="en-US"/>
        </w:rPr>
      </w:pPr>
      <w:r w:rsidRPr="005C669A">
        <w:rPr>
          <w:lang w:val="en-US"/>
        </w:rPr>
        <w:t xml:space="preserve">    max_count_of_output = 3</w:t>
      </w:r>
    </w:p>
    <w:p w:rsidR="009B3274" w:rsidRPr="005C669A" w:rsidRDefault="009B3274" w:rsidP="005C669A">
      <w:pPr>
        <w:rPr>
          <w:lang w:val="en-US"/>
        </w:rPr>
      </w:pPr>
      <w:r w:rsidRPr="005C669A">
        <w:rPr>
          <w:lang w:val="en-US"/>
        </w:rPr>
        <w:t xml:space="preserve">    my_hamming_network = HammingNetwork([dict_of_numbers[k] for k in my_learning_examples], my_eps, max_count_of_output)</w:t>
      </w:r>
    </w:p>
    <w:p w:rsidR="009B3274" w:rsidRPr="005C669A" w:rsidRDefault="009B3274" w:rsidP="005C669A">
      <w:pPr>
        <w:rPr>
          <w:lang w:val="en-US"/>
        </w:rPr>
      </w:pPr>
      <w:r w:rsidRPr="005C669A">
        <w:rPr>
          <w:lang w:val="en-US"/>
        </w:rPr>
        <w:t xml:space="preserve">    for ex in my_validation_examples:</w:t>
      </w:r>
    </w:p>
    <w:p w:rsidR="009B3274" w:rsidRPr="005C669A" w:rsidRDefault="009B3274" w:rsidP="005C669A">
      <w:pPr>
        <w:rPr>
          <w:lang w:val="en-US"/>
        </w:rPr>
      </w:pPr>
      <w:r w:rsidRPr="005C669A">
        <w:rPr>
          <w:lang w:val="en-US"/>
        </w:rPr>
        <w:t xml:space="preserve">        print('example')</w:t>
      </w:r>
    </w:p>
    <w:p w:rsidR="009B3274" w:rsidRPr="005C669A" w:rsidRDefault="009B3274" w:rsidP="005C669A">
      <w:pPr>
        <w:rPr>
          <w:lang w:val="en-US"/>
        </w:rPr>
      </w:pPr>
      <w:r w:rsidRPr="005C669A">
        <w:rPr>
          <w:lang w:val="en-US"/>
        </w:rPr>
        <w:t xml:space="preserve">        print(str(ex))</w:t>
      </w:r>
    </w:p>
    <w:p w:rsidR="009B3274" w:rsidRPr="005C669A" w:rsidRDefault="009B3274" w:rsidP="005C669A">
      <w:pPr>
        <w:rPr>
          <w:lang w:val="en-US"/>
        </w:rPr>
      </w:pPr>
      <w:r w:rsidRPr="005C669A">
        <w:rPr>
          <w:lang w:val="en-US"/>
        </w:rPr>
        <w:t xml:space="preserve">        for ans in my_hamming_network.classification(dict_of_numbers[ex]):</w:t>
      </w:r>
    </w:p>
    <w:p w:rsidR="009B3274" w:rsidRPr="005C669A" w:rsidRDefault="009B3274" w:rsidP="005C669A">
      <w:pPr>
        <w:rPr>
          <w:lang w:val="en-US"/>
        </w:rPr>
      </w:pPr>
      <w:r w:rsidRPr="005C669A">
        <w:rPr>
          <w:lang w:val="en-US"/>
        </w:rPr>
        <w:t xml:space="preserve">            print('answer')</w:t>
      </w:r>
    </w:p>
    <w:p w:rsidR="009B3274" w:rsidRPr="005C669A" w:rsidRDefault="009B3274" w:rsidP="005C669A">
      <w:pPr>
        <w:rPr>
          <w:lang w:val="en-US"/>
        </w:rPr>
      </w:pPr>
      <w:r w:rsidRPr="005C669A">
        <w:rPr>
          <w:lang w:val="en-US"/>
        </w:rPr>
        <w:t xml:space="preserve">            print([key for key, val in list(dict_of_numbers.items()) if val == ans][0])</w:t>
      </w:r>
    </w:p>
    <w:p w:rsidR="009B3274" w:rsidRDefault="009B3274" w:rsidP="005C669A">
      <w:pPr>
        <w:rPr>
          <w:lang w:val="en-US"/>
        </w:rPr>
      </w:pPr>
      <w:r w:rsidRPr="005C669A">
        <w:rPr>
          <w:lang w:val="en-US"/>
        </w:rPr>
        <w:t xml:space="preserve">        print('-------------------------------------------')</w:t>
      </w:r>
    </w:p>
    <w:p w:rsidR="009B3274" w:rsidRDefault="009B3274" w:rsidP="00334562">
      <w:pPr>
        <w:rPr>
          <w:lang w:val="en-US"/>
        </w:rPr>
      </w:pPr>
    </w:p>
    <w:p w:rsidR="009B3274" w:rsidRDefault="009B3274" w:rsidP="005C669A">
      <w:pPr>
        <w:numPr>
          <w:ilvl w:val="0"/>
          <w:numId w:val="11"/>
        </w:numPr>
        <w:rPr>
          <w:lang w:val="en-US"/>
        </w:rPr>
      </w:pPr>
    </w:p>
    <w:p w:rsidR="009B3274" w:rsidRPr="005C669A" w:rsidRDefault="009B3274" w:rsidP="005C669A">
      <w:pPr>
        <w:rPr>
          <w:lang w:val="en-US"/>
        </w:rPr>
      </w:pPr>
      <w:r w:rsidRPr="005C669A">
        <w:rPr>
          <w:lang w:val="en-US"/>
        </w:rPr>
        <w:t>if __name__ == '__main__':</w:t>
      </w:r>
    </w:p>
    <w:p w:rsidR="009B3274" w:rsidRPr="005C669A" w:rsidRDefault="009B3274" w:rsidP="005C669A">
      <w:pPr>
        <w:rPr>
          <w:lang w:val="en-US"/>
        </w:rPr>
      </w:pPr>
      <w:r w:rsidRPr="005C669A">
        <w:rPr>
          <w:lang w:val="en-US"/>
        </w:rPr>
        <w:t xml:space="preserve">    dict_of_numbers = {'0': [1, 1, 1, -1, 1, 1, 1], '1': [-1, -1, 1, -1, -1, 1, -1], '2': [-1, 1, 1, 1, 1, -1, 1],</w:t>
      </w:r>
    </w:p>
    <w:p w:rsidR="009B3274" w:rsidRPr="005C669A" w:rsidRDefault="009B3274" w:rsidP="005C669A">
      <w:pPr>
        <w:rPr>
          <w:lang w:val="en-US"/>
        </w:rPr>
      </w:pPr>
      <w:r w:rsidRPr="005C669A">
        <w:rPr>
          <w:lang w:val="en-US"/>
        </w:rPr>
        <w:t xml:space="preserve">                       '3': [-1, 1, 1, 1, -1, 1, 1], '4': [1, -1, 1, 1, -1, 1, -1], '5': [1, 1, -1, 1, -1, 1, 1],</w:t>
      </w:r>
    </w:p>
    <w:p w:rsidR="009B3274" w:rsidRPr="005C669A" w:rsidRDefault="009B3274" w:rsidP="005C669A">
      <w:pPr>
        <w:rPr>
          <w:lang w:val="en-US"/>
        </w:rPr>
      </w:pPr>
      <w:r w:rsidRPr="005C669A">
        <w:rPr>
          <w:lang w:val="en-US"/>
        </w:rPr>
        <w:t xml:space="preserve">                       '6': [1, 1, -1, 1, 1, 1, 1], '7': [-1, 1, 1, -1, -1, 1, -1], '8': [1, 1, 1, 1, 1, 1, 1],</w:t>
      </w:r>
    </w:p>
    <w:p w:rsidR="009B3274" w:rsidRPr="005C669A" w:rsidRDefault="009B3274" w:rsidP="005C669A">
      <w:pPr>
        <w:rPr>
          <w:lang w:val="en-US"/>
        </w:rPr>
      </w:pPr>
      <w:r w:rsidRPr="005C669A">
        <w:rPr>
          <w:lang w:val="en-US"/>
        </w:rPr>
        <w:t xml:space="preserve">                       '9': [1, 1, 1, 1, -1, 1, 1]}</w:t>
      </w:r>
    </w:p>
    <w:p w:rsidR="009B3274" w:rsidRPr="005C669A" w:rsidRDefault="009B3274" w:rsidP="005C669A">
      <w:pPr>
        <w:rPr>
          <w:lang w:val="en-US"/>
        </w:rPr>
      </w:pPr>
      <w:r w:rsidRPr="005C669A">
        <w:rPr>
          <w:lang w:val="en-US"/>
        </w:rPr>
        <w:t xml:space="preserve">    my_learning_examples = ['0', '1', '2', '3', '4', '5', '6', '7', '8', '9']</w:t>
      </w:r>
    </w:p>
    <w:p w:rsidR="009B3274" w:rsidRPr="005C669A" w:rsidRDefault="009B3274" w:rsidP="005C669A">
      <w:pPr>
        <w:rPr>
          <w:lang w:val="en-US"/>
        </w:rPr>
      </w:pPr>
      <w:r w:rsidRPr="005C669A">
        <w:rPr>
          <w:lang w:val="en-US"/>
        </w:rPr>
        <w:t xml:space="preserve">    my_validation_examples = ['6', '7', '8']</w:t>
      </w:r>
    </w:p>
    <w:p w:rsidR="009B3274" w:rsidRPr="005C669A" w:rsidRDefault="009B3274" w:rsidP="005C669A">
      <w:pPr>
        <w:rPr>
          <w:lang w:val="en-US"/>
        </w:rPr>
      </w:pPr>
      <w:r w:rsidRPr="005C669A">
        <w:rPr>
          <w:lang w:val="en-US"/>
        </w:rPr>
        <w:t xml:space="preserve">    my_eps = 0.3</w:t>
      </w:r>
    </w:p>
    <w:p w:rsidR="009B3274" w:rsidRPr="005C669A" w:rsidRDefault="009B3274" w:rsidP="005C669A">
      <w:pPr>
        <w:rPr>
          <w:lang w:val="en-US"/>
        </w:rPr>
      </w:pPr>
      <w:r w:rsidRPr="005C669A">
        <w:rPr>
          <w:lang w:val="en-US"/>
        </w:rPr>
        <w:t xml:space="preserve">    max_count_of_output = 3</w:t>
      </w:r>
    </w:p>
    <w:p w:rsidR="009B3274" w:rsidRPr="005C669A" w:rsidRDefault="009B3274" w:rsidP="005C669A">
      <w:pPr>
        <w:rPr>
          <w:lang w:val="en-US"/>
        </w:rPr>
      </w:pPr>
      <w:r w:rsidRPr="005C669A">
        <w:rPr>
          <w:lang w:val="en-US"/>
        </w:rPr>
        <w:t xml:space="preserve">    my_hamming_network = HammingNetwork([dict_of_numbers[k] for k in my_learning_examples], my_eps, max_count_of_output)</w:t>
      </w:r>
    </w:p>
    <w:p w:rsidR="009B3274" w:rsidRPr="005C669A" w:rsidRDefault="009B3274" w:rsidP="005C669A">
      <w:pPr>
        <w:rPr>
          <w:lang w:val="en-US"/>
        </w:rPr>
      </w:pPr>
      <w:r w:rsidRPr="005C669A">
        <w:rPr>
          <w:lang w:val="en-US"/>
        </w:rPr>
        <w:t xml:space="preserve">    for ex in my_validation_examples:</w:t>
      </w:r>
    </w:p>
    <w:p w:rsidR="009B3274" w:rsidRPr="005C669A" w:rsidRDefault="009B3274" w:rsidP="005C669A">
      <w:pPr>
        <w:rPr>
          <w:lang w:val="en-US"/>
        </w:rPr>
      </w:pPr>
      <w:r w:rsidRPr="005C669A">
        <w:rPr>
          <w:lang w:val="en-US"/>
        </w:rPr>
        <w:t xml:space="preserve">        print('example')</w:t>
      </w:r>
    </w:p>
    <w:p w:rsidR="009B3274" w:rsidRPr="005C669A" w:rsidRDefault="009B3274" w:rsidP="005C669A">
      <w:pPr>
        <w:rPr>
          <w:lang w:val="en-US"/>
        </w:rPr>
      </w:pPr>
      <w:r w:rsidRPr="005C669A">
        <w:rPr>
          <w:lang w:val="en-US"/>
        </w:rPr>
        <w:t xml:space="preserve">        print(str(ex))</w:t>
      </w:r>
    </w:p>
    <w:p w:rsidR="009B3274" w:rsidRPr="005C669A" w:rsidRDefault="009B3274" w:rsidP="005C669A">
      <w:pPr>
        <w:rPr>
          <w:lang w:val="en-US"/>
        </w:rPr>
      </w:pPr>
      <w:r w:rsidRPr="005C669A">
        <w:rPr>
          <w:lang w:val="en-US"/>
        </w:rPr>
        <w:t xml:space="preserve">        for ans in my_hamming_network.classification(dict_of_numbers[ex]):</w:t>
      </w:r>
    </w:p>
    <w:p w:rsidR="009B3274" w:rsidRPr="005C669A" w:rsidRDefault="009B3274" w:rsidP="005C669A">
      <w:pPr>
        <w:rPr>
          <w:lang w:val="en-US"/>
        </w:rPr>
      </w:pPr>
      <w:r w:rsidRPr="005C669A">
        <w:rPr>
          <w:lang w:val="en-US"/>
        </w:rPr>
        <w:t xml:space="preserve">            print('answer')</w:t>
      </w:r>
    </w:p>
    <w:p w:rsidR="009B3274" w:rsidRPr="005C669A" w:rsidRDefault="009B3274" w:rsidP="005C669A">
      <w:pPr>
        <w:rPr>
          <w:lang w:val="en-US"/>
        </w:rPr>
      </w:pPr>
      <w:r w:rsidRPr="005C669A">
        <w:rPr>
          <w:lang w:val="en-US"/>
        </w:rPr>
        <w:t xml:space="preserve">            print([key for key, val in list(dict_of_numbers.items()) if val == ans][0])</w:t>
      </w:r>
    </w:p>
    <w:p w:rsidR="009B3274" w:rsidRDefault="009B3274" w:rsidP="005C669A">
      <w:pPr>
        <w:rPr>
          <w:lang w:val="en-US"/>
        </w:rPr>
      </w:pPr>
      <w:r w:rsidRPr="005C669A">
        <w:rPr>
          <w:lang w:val="en-US"/>
        </w:rPr>
        <w:t xml:space="preserve">        print('-------------------------------------------')</w:t>
      </w:r>
    </w:p>
    <w:p w:rsidR="009B3274" w:rsidRDefault="009B3274" w:rsidP="00334562">
      <w:pPr>
        <w:rPr>
          <w:lang w:val="en-US"/>
        </w:rPr>
      </w:pPr>
    </w:p>
    <w:p w:rsidR="009B3274" w:rsidRDefault="009B3274" w:rsidP="005C669A">
      <w:pPr>
        <w:numPr>
          <w:ilvl w:val="0"/>
          <w:numId w:val="11"/>
        </w:numPr>
        <w:rPr>
          <w:lang w:val="en-US"/>
        </w:rPr>
      </w:pPr>
    </w:p>
    <w:p w:rsidR="009B3274" w:rsidRPr="005C669A" w:rsidRDefault="009B3274" w:rsidP="005C669A">
      <w:pPr>
        <w:rPr>
          <w:lang w:val="en-US"/>
        </w:rPr>
      </w:pPr>
      <w:r w:rsidRPr="005C669A">
        <w:rPr>
          <w:lang w:val="en-US"/>
        </w:rPr>
        <w:t>if __name__ == '__main__':</w:t>
      </w:r>
    </w:p>
    <w:p w:rsidR="009B3274" w:rsidRPr="005C669A" w:rsidRDefault="009B3274" w:rsidP="005C669A">
      <w:pPr>
        <w:rPr>
          <w:lang w:val="en-US"/>
        </w:rPr>
      </w:pPr>
      <w:r w:rsidRPr="005C669A">
        <w:rPr>
          <w:lang w:val="en-US"/>
        </w:rPr>
        <w:t xml:space="preserve">    dict_of_numbers = {'0': [1, 1, 1, 1, 1,1, 1], '1': [-1, -1, 1, -1, -1, 1, -1], '2': [-1, 1, 1, 1, 1, -1, 1],</w:t>
      </w:r>
    </w:p>
    <w:p w:rsidR="009B3274" w:rsidRPr="005C669A" w:rsidRDefault="009B3274" w:rsidP="005C669A">
      <w:pPr>
        <w:rPr>
          <w:lang w:val="en-US"/>
        </w:rPr>
      </w:pPr>
      <w:r w:rsidRPr="005C669A">
        <w:rPr>
          <w:lang w:val="en-US"/>
        </w:rPr>
        <w:t xml:space="preserve">                       '3': [-1, 1, 1, 1, -1, 1, 1], '4': [1, -1, 1, 1, -1, 1, -1], '5': [1, 1, -1, 1, -1, 1, 1],</w:t>
      </w:r>
    </w:p>
    <w:p w:rsidR="009B3274" w:rsidRPr="005C669A" w:rsidRDefault="009B3274" w:rsidP="005C669A">
      <w:pPr>
        <w:rPr>
          <w:lang w:val="en-US"/>
        </w:rPr>
      </w:pPr>
      <w:r w:rsidRPr="005C669A">
        <w:rPr>
          <w:lang w:val="en-US"/>
        </w:rPr>
        <w:t xml:space="preserve">                       '6': [1, 1, -1, 1, 1, 1, 1], '7': [-1, 1, 1, -1, -1, 1, -1], '8': [1, 1, 1, 1, 1, 1, 1],</w:t>
      </w:r>
    </w:p>
    <w:p w:rsidR="009B3274" w:rsidRPr="005C669A" w:rsidRDefault="009B3274" w:rsidP="005C669A">
      <w:pPr>
        <w:rPr>
          <w:lang w:val="en-US"/>
        </w:rPr>
      </w:pPr>
      <w:r w:rsidRPr="005C669A">
        <w:rPr>
          <w:lang w:val="en-US"/>
        </w:rPr>
        <w:t xml:space="preserve">                       '9': [1, 1, 1, 1, -1, 1, 1]}</w:t>
      </w:r>
    </w:p>
    <w:p w:rsidR="009B3274" w:rsidRPr="005C669A" w:rsidRDefault="009B3274" w:rsidP="005C669A">
      <w:pPr>
        <w:rPr>
          <w:lang w:val="en-US"/>
        </w:rPr>
      </w:pPr>
      <w:r w:rsidRPr="005C669A">
        <w:rPr>
          <w:lang w:val="en-US"/>
        </w:rPr>
        <w:t xml:space="preserve">    my_learning_examples = ['0', '1', '2', '3', '4', '5', '6', '7', '8', '9']</w:t>
      </w:r>
    </w:p>
    <w:p w:rsidR="009B3274" w:rsidRPr="005C669A" w:rsidRDefault="009B3274" w:rsidP="005C669A">
      <w:pPr>
        <w:rPr>
          <w:lang w:val="en-US"/>
        </w:rPr>
      </w:pPr>
      <w:r w:rsidRPr="005C669A">
        <w:rPr>
          <w:lang w:val="en-US"/>
        </w:rPr>
        <w:t xml:space="preserve">    my_validation_examples = ['6', '7', '8']</w:t>
      </w:r>
    </w:p>
    <w:p w:rsidR="009B3274" w:rsidRPr="005C669A" w:rsidRDefault="009B3274" w:rsidP="005C669A">
      <w:pPr>
        <w:rPr>
          <w:lang w:val="en-US"/>
        </w:rPr>
      </w:pPr>
      <w:r w:rsidRPr="005C669A">
        <w:rPr>
          <w:lang w:val="en-US"/>
        </w:rPr>
        <w:t xml:space="preserve">    my_eps = 0.3</w:t>
      </w:r>
    </w:p>
    <w:p w:rsidR="009B3274" w:rsidRPr="005C669A" w:rsidRDefault="009B3274" w:rsidP="005C669A">
      <w:pPr>
        <w:rPr>
          <w:lang w:val="en-US"/>
        </w:rPr>
      </w:pPr>
      <w:r w:rsidRPr="005C669A">
        <w:rPr>
          <w:lang w:val="en-US"/>
        </w:rPr>
        <w:t xml:space="preserve">    max_count_of_output = 3</w:t>
      </w:r>
    </w:p>
    <w:p w:rsidR="009B3274" w:rsidRPr="005C669A" w:rsidRDefault="009B3274" w:rsidP="005C669A">
      <w:pPr>
        <w:rPr>
          <w:lang w:val="en-US"/>
        </w:rPr>
      </w:pPr>
      <w:r w:rsidRPr="005C669A">
        <w:rPr>
          <w:lang w:val="en-US"/>
        </w:rPr>
        <w:t xml:space="preserve">    my_hamming_network = HammingNetwork([dict_of_numbers[k] for k in my_learning_examples], my_eps, max_count_of_output)</w:t>
      </w:r>
    </w:p>
    <w:p w:rsidR="009B3274" w:rsidRPr="005C669A" w:rsidRDefault="009B3274" w:rsidP="005C669A">
      <w:pPr>
        <w:rPr>
          <w:lang w:val="en-US"/>
        </w:rPr>
      </w:pPr>
      <w:r w:rsidRPr="005C669A">
        <w:rPr>
          <w:lang w:val="en-US"/>
        </w:rPr>
        <w:t xml:space="preserve">    for ex in my_validation_examples:</w:t>
      </w:r>
    </w:p>
    <w:p w:rsidR="009B3274" w:rsidRPr="005C669A" w:rsidRDefault="009B3274" w:rsidP="005C669A">
      <w:pPr>
        <w:rPr>
          <w:lang w:val="en-US"/>
        </w:rPr>
      </w:pPr>
      <w:r w:rsidRPr="005C669A">
        <w:rPr>
          <w:lang w:val="en-US"/>
        </w:rPr>
        <w:t xml:space="preserve">        print('example')</w:t>
      </w:r>
    </w:p>
    <w:p w:rsidR="009B3274" w:rsidRPr="005C669A" w:rsidRDefault="009B3274" w:rsidP="005C669A">
      <w:pPr>
        <w:rPr>
          <w:lang w:val="en-US"/>
        </w:rPr>
      </w:pPr>
      <w:r w:rsidRPr="005C669A">
        <w:rPr>
          <w:lang w:val="en-US"/>
        </w:rPr>
        <w:t xml:space="preserve">        print(str(ex))</w:t>
      </w:r>
    </w:p>
    <w:p w:rsidR="009B3274" w:rsidRPr="005C669A" w:rsidRDefault="009B3274" w:rsidP="005C669A">
      <w:pPr>
        <w:rPr>
          <w:lang w:val="en-US"/>
        </w:rPr>
      </w:pPr>
      <w:r w:rsidRPr="005C669A">
        <w:rPr>
          <w:lang w:val="en-US"/>
        </w:rPr>
        <w:t xml:space="preserve">        for ans in my_hamming_network.classification(dict_of_numbers[ex]):</w:t>
      </w:r>
    </w:p>
    <w:p w:rsidR="009B3274" w:rsidRPr="005C669A" w:rsidRDefault="009B3274" w:rsidP="005C669A">
      <w:pPr>
        <w:rPr>
          <w:lang w:val="en-US"/>
        </w:rPr>
      </w:pPr>
      <w:r w:rsidRPr="005C669A">
        <w:rPr>
          <w:lang w:val="en-US"/>
        </w:rPr>
        <w:t xml:space="preserve">            print('answer')</w:t>
      </w:r>
    </w:p>
    <w:p w:rsidR="009B3274" w:rsidRPr="005C669A" w:rsidRDefault="009B3274" w:rsidP="005C669A">
      <w:pPr>
        <w:rPr>
          <w:lang w:val="en-US"/>
        </w:rPr>
      </w:pPr>
      <w:r w:rsidRPr="005C669A">
        <w:rPr>
          <w:lang w:val="en-US"/>
        </w:rPr>
        <w:t xml:space="preserve">            print([key for key, val in list(dict_of_numbers.items()) if val == ans][0])</w:t>
      </w:r>
    </w:p>
    <w:p w:rsidR="009B3274" w:rsidRDefault="009B3274" w:rsidP="005C669A">
      <w:pPr>
        <w:rPr>
          <w:lang w:val="en-US"/>
        </w:rPr>
      </w:pPr>
      <w:r w:rsidRPr="005C669A">
        <w:rPr>
          <w:lang w:val="en-US"/>
        </w:rPr>
        <w:t xml:space="preserve">        print('-------------------------------------------')</w:t>
      </w:r>
    </w:p>
    <w:p w:rsidR="009B3274" w:rsidRDefault="009B3274" w:rsidP="00334562">
      <w:pPr>
        <w:rPr>
          <w:lang w:val="en-US"/>
        </w:rPr>
      </w:pPr>
    </w:p>
    <w:p w:rsidR="009B3274" w:rsidRDefault="009B3274" w:rsidP="002A4AA7">
      <w:pPr>
        <w:numPr>
          <w:ilvl w:val="0"/>
          <w:numId w:val="11"/>
        </w:numPr>
        <w:rPr>
          <w:lang w:val="en-US"/>
        </w:rPr>
      </w:pPr>
    </w:p>
    <w:p w:rsidR="009B3274" w:rsidRPr="002A4AA7" w:rsidRDefault="009B3274" w:rsidP="002A4AA7">
      <w:pPr>
        <w:rPr>
          <w:lang w:val="en-US"/>
        </w:rPr>
      </w:pPr>
      <w:r w:rsidRPr="002A4AA7">
        <w:rPr>
          <w:lang w:val="en-US"/>
        </w:rPr>
        <w:t>if __name__ == '__main__':</w:t>
      </w:r>
    </w:p>
    <w:p w:rsidR="009B3274" w:rsidRPr="002A4AA7" w:rsidRDefault="009B3274" w:rsidP="002A4AA7">
      <w:pPr>
        <w:rPr>
          <w:lang w:val="en-US"/>
        </w:rPr>
      </w:pPr>
      <w:r w:rsidRPr="002A4AA7">
        <w:rPr>
          <w:lang w:val="en-US"/>
        </w:rPr>
        <w:t xml:space="preserve">    dict_of_numbers = {'0': [1, 1, 1, -1, 1, 1, 1], '1': [-1, -1, 1, -1, -1, 1, -1], '2': [-1, 1, 1, 1, 1, -1, 1],</w:t>
      </w:r>
    </w:p>
    <w:p w:rsidR="009B3274" w:rsidRPr="002A4AA7" w:rsidRDefault="009B3274" w:rsidP="002A4AA7">
      <w:pPr>
        <w:rPr>
          <w:lang w:val="en-US"/>
        </w:rPr>
      </w:pPr>
      <w:r w:rsidRPr="002A4AA7">
        <w:rPr>
          <w:lang w:val="en-US"/>
        </w:rPr>
        <w:t xml:space="preserve">                       '3': [-1, 1, 1, 1, -1, 1, 1], '4': [1, -1, 1, 1, -1, 1, -1], '5': [1, 1, -1, 1, -1, 1, 1],</w:t>
      </w:r>
    </w:p>
    <w:p w:rsidR="009B3274" w:rsidRPr="002A4AA7" w:rsidRDefault="009B3274" w:rsidP="002A4AA7">
      <w:pPr>
        <w:rPr>
          <w:lang w:val="en-US"/>
        </w:rPr>
      </w:pPr>
      <w:r w:rsidRPr="002A4AA7">
        <w:rPr>
          <w:lang w:val="en-US"/>
        </w:rPr>
        <w:t xml:space="preserve">                       '6': [1, 1, -1, 1, 1, 1, 1], '7': [-1, 1, 1, -1, -1, 1, -1], '8': [1, 1, 1, 1, 1, 1, 1],</w:t>
      </w:r>
    </w:p>
    <w:p w:rsidR="009B3274" w:rsidRPr="002A4AA7" w:rsidRDefault="009B3274" w:rsidP="002A4AA7">
      <w:pPr>
        <w:rPr>
          <w:lang w:val="en-US"/>
        </w:rPr>
      </w:pPr>
      <w:r w:rsidRPr="002A4AA7">
        <w:rPr>
          <w:lang w:val="en-US"/>
        </w:rPr>
        <w:t xml:space="preserve">                       '9': [1, 1, 1, 1, -1, 1, 1]}</w:t>
      </w:r>
    </w:p>
    <w:p w:rsidR="009B3274" w:rsidRPr="002A4AA7" w:rsidRDefault="009B3274" w:rsidP="002A4AA7">
      <w:pPr>
        <w:rPr>
          <w:lang w:val="en-US"/>
        </w:rPr>
      </w:pPr>
      <w:r w:rsidRPr="002A4AA7">
        <w:rPr>
          <w:lang w:val="en-US"/>
        </w:rPr>
        <w:t xml:space="preserve">    my_learning_examples = ['0', '1', '2', '3', '4', '5', '6', '7', '8', '9']</w:t>
      </w:r>
    </w:p>
    <w:p w:rsidR="009B3274" w:rsidRPr="002A4AA7" w:rsidRDefault="009B3274" w:rsidP="002A4AA7">
      <w:pPr>
        <w:rPr>
          <w:lang w:val="en-US"/>
        </w:rPr>
      </w:pPr>
      <w:r w:rsidRPr="002A4AA7">
        <w:rPr>
          <w:lang w:val="en-US"/>
        </w:rPr>
        <w:t xml:space="preserve">    my_validation_examples = ['6', '7', '8']</w:t>
      </w:r>
    </w:p>
    <w:p w:rsidR="009B3274" w:rsidRPr="002A4AA7" w:rsidRDefault="009B3274" w:rsidP="002A4AA7">
      <w:pPr>
        <w:rPr>
          <w:lang w:val="en-US"/>
        </w:rPr>
      </w:pPr>
      <w:r w:rsidRPr="002A4AA7">
        <w:rPr>
          <w:lang w:val="en-US"/>
        </w:rPr>
        <w:t xml:space="preserve">    my_eps = 0.3</w:t>
      </w:r>
    </w:p>
    <w:p w:rsidR="009B3274" w:rsidRPr="002A4AA7" w:rsidRDefault="009B3274" w:rsidP="002A4AA7">
      <w:pPr>
        <w:rPr>
          <w:lang w:val="en-US"/>
        </w:rPr>
      </w:pPr>
      <w:r w:rsidRPr="002A4AA7">
        <w:rPr>
          <w:lang w:val="en-US"/>
        </w:rPr>
        <w:t xml:space="preserve">    max_count_of_output = 3</w:t>
      </w:r>
    </w:p>
    <w:p w:rsidR="009B3274" w:rsidRPr="002A4AA7" w:rsidRDefault="009B3274" w:rsidP="002A4AA7">
      <w:pPr>
        <w:rPr>
          <w:lang w:val="en-US"/>
        </w:rPr>
      </w:pPr>
      <w:r w:rsidRPr="002A4AA7">
        <w:rPr>
          <w:lang w:val="en-US"/>
        </w:rPr>
        <w:t xml:space="preserve">    my_hamming_network = HammingNetwork([dict_of_numbers[k] for k in my_learning_examples], my_eps, max_count_of_output)</w:t>
      </w:r>
    </w:p>
    <w:p w:rsidR="009B3274" w:rsidRPr="002A4AA7" w:rsidRDefault="009B3274" w:rsidP="002A4AA7">
      <w:pPr>
        <w:rPr>
          <w:lang w:val="en-US"/>
        </w:rPr>
      </w:pPr>
      <w:r w:rsidRPr="002A4AA7">
        <w:rPr>
          <w:lang w:val="en-US"/>
        </w:rPr>
        <w:t xml:space="preserve">    for ex in my_validation_examples:</w:t>
      </w:r>
    </w:p>
    <w:p w:rsidR="009B3274" w:rsidRPr="002A4AA7" w:rsidRDefault="009B3274" w:rsidP="002A4AA7">
      <w:pPr>
        <w:rPr>
          <w:lang w:val="en-US"/>
        </w:rPr>
      </w:pPr>
      <w:r w:rsidRPr="002A4AA7">
        <w:rPr>
          <w:lang w:val="en-US"/>
        </w:rPr>
        <w:t xml:space="preserve">        print('example')</w:t>
      </w:r>
    </w:p>
    <w:p w:rsidR="009B3274" w:rsidRPr="002A4AA7" w:rsidRDefault="009B3274" w:rsidP="002A4AA7">
      <w:pPr>
        <w:rPr>
          <w:lang w:val="en-US"/>
        </w:rPr>
      </w:pPr>
      <w:r w:rsidRPr="002A4AA7">
        <w:rPr>
          <w:lang w:val="en-US"/>
        </w:rPr>
        <w:t xml:space="preserve">        print(str(ex))</w:t>
      </w:r>
    </w:p>
    <w:p w:rsidR="009B3274" w:rsidRPr="002A4AA7" w:rsidRDefault="009B3274" w:rsidP="002A4AA7">
      <w:pPr>
        <w:rPr>
          <w:lang w:val="en-US"/>
        </w:rPr>
      </w:pPr>
      <w:r w:rsidRPr="002A4AA7">
        <w:rPr>
          <w:lang w:val="en-US"/>
        </w:rPr>
        <w:t xml:space="preserve">        for ans in my_hamming_network.classification(dict_of_numbers[ex]):</w:t>
      </w:r>
    </w:p>
    <w:p w:rsidR="009B3274" w:rsidRPr="002A4AA7" w:rsidRDefault="009B3274" w:rsidP="002A4AA7">
      <w:pPr>
        <w:rPr>
          <w:lang w:val="en-US"/>
        </w:rPr>
      </w:pPr>
      <w:r w:rsidRPr="002A4AA7">
        <w:rPr>
          <w:lang w:val="en-US"/>
        </w:rPr>
        <w:t xml:space="preserve">            print('answer')</w:t>
      </w:r>
    </w:p>
    <w:p w:rsidR="009B3274" w:rsidRPr="002A4AA7" w:rsidRDefault="009B3274" w:rsidP="002A4AA7">
      <w:pPr>
        <w:rPr>
          <w:lang w:val="en-US"/>
        </w:rPr>
      </w:pPr>
      <w:r w:rsidRPr="002A4AA7">
        <w:rPr>
          <w:lang w:val="en-US"/>
        </w:rPr>
        <w:t xml:space="preserve">            print([key for key, val in list(dict_of_numbers.items()) if val == ans][0])</w:t>
      </w:r>
    </w:p>
    <w:p w:rsidR="009B3274" w:rsidRDefault="009B3274" w:rsidP="002A4AA7">
      <w:pPr>
        <w:rPr>
          <w:lang w:val="en-US"/>
        </w:rPr>
      </w:pPr>
      <w:r w:rsidRPr="002A4AA7">
        <w:rPr>
          <w:lang w:val="en-US"/>
        </w:rPr>
        <w:t xml:space="preserve">        print('-------------------------------------------')</w:t>
      </w:r>
    </w:p>
    <w:p w:rsidR="009B3274" w:rsidRDefault="009B3274" w:rsidP="00334562">
      <w:pPr>
        <w:rPr>
          <w:lang w:val="en-US"/>
        </w:rPr>
      </w:pPr>
    </w:p>
    <w:p w:rsidR="009B3274" w:rsidRDefault="009B3274" w:rsidP="002A4AA7">
      <w:pPr>
        <w:numPr>
          <w:ilvl w:val="0"/>
          <w:numId w:val="11"/>
        </w:numPr>
        <w:rPr>
          <w:lang w:val="en-US"/>
        </w:rPr>
      </w:pPr>
    </w:p>
    <w:p w:rsidR="009B3274" w:rsidRPr="002A4AA7" w:rsidRDefault="009B3274" w:rsidP="002A4AA7">
      <w:pPr>
        <w:rPr>
          <w:lang w:val="en-US"/>
        </w:rPr>
      </w:pPr>
      <w:r w:rsidRPr="002A4AA7">
        <w:rPr>
          <w:lang w:val="en-US"/>
        </w:rPr>
        <w:t>if __name__ == '__main__':</w:t>
      </w:r>
    </w:p>
    <w:p w:rsidR="009B3274" w:rsidRPr="002A4AA7" w:rsidRDefault="009B3274" w:rsidP="002A4AA7">
      <w:pPr>
        <w:rPr>
          <w:lang w:val="en-US"/>
        </w:rPr>
      </w:pPr>
      <w:r w:rsidRPr="002A4AA7">
        <w:rPr>
          <w:lang w:val="en-US"/>
        </w:rPr>
        <w:t xml:space="preserve">    dict_of_numbers = {'0': [1, 1, 1, -1, 1,1,1], '1': [-1, -1, 1, -1, -1, 1, -1], '2': [-1, 1, 1, 1, 1, -1, 1],</w:t>
      </w:r>
    </w:p>
    <w:p w:rsidR="009B3274" w:rsidRPr="002A4AA7" w:rsidRDefault="009B3274" w:rsidP="002A4AA7">
      <w:pPr>
        <w:rPr>
          <w:lang w:val="en-US"/>
        </w:rPr>
      </w:pPr>
      <w:r w:rsidRPr="002A4AA7">
        <w:rPr>
          <w:lang w:val="en-US"/>
        </w:rPr>
        <w:t xml:space="preserve">                       '3': [-1, 1, 1, 1, -1, 1, 1], '4': [1, -1, 1, 1, -1, 1, -1], '5': [1, 1, -1, 1, -1, 1, 1],</w:t>
      </w:r>
    </w:p>
    <w:p w:rsidR="009B3274" w:rsidRPr="002A4AA7" w:rsidRDefault="009B3274" w:rsidP="002A4AA7">
      <w:pPr>
        <w:rPr>
          <w:lang w:val="en-US"/>
        </w:rPr>
      </w:pPr>
      <w:r w:rsidRPr="002A4AA7">
        <w:rPr>
          <w:lang w:val="en-US"/>
        </w:rPr>
        <w:t xml:space="preserve">                       '6': [1, 1, -1, 1, 1, 1, 1], '7': [-1, 1, 1, -1, -1, 1, -1], '8': [1, 1, 1, 1, 1, 1, 1],</w:t>
      </w:r>
    </w:p>
    <w:p w:rsidR="009B3274" w:rsidRPr="002A4AA7" w:rsidRDefault="009B3274" w:rsidP="002A4AA7">
      <w:pPr>
        <w:rPr>
          <w:lang w:val="en-US"/>
        </w:rPr>
      </w:pPr>
      <w:r w:rsidRPr="002A4AA7">
        <w:rPr>
          <w:lang w:val="en-US"/>
        </w:rPr>
        <w:t xml:space="preserve">                       '9': [1, 1, 1, 1, -1, 1, 1]}</w:t>
      </w:r>
    </w:p>
    <w:p w:rsidR="009B3274" w:rsidRPr="002A4AA7" w:rsidRDefault="009B3274" w:rsidP="002A4AA7">
      <w:pPr>
        <w:rPr>
          <w:lang w:val="en-US"/>
        </w:rPr>
      </w:pPr>
      <w:r w:rsidRPr="002A4AA7">
        <w:rPr>
          <w:lang w:val="en-US"/>
        </w:rPr>
        <w:t xml:space="preserve">    my_learning_examples = ['0', '1', '2', '3', '4', '5', '6', '7', '8', '9']</w:t>
      </w:r>
    </w:p>
    <w:p w:rsidR="009B3274" w:rsidRPr="002A4AA7" w:rsidRDefault="009B3274" w:rsidP="002A4AA7">
      <w:pPr>
        <w:rPr>
          <w:lang w:val="en-US"/>
        </w:rPr>
      </w:pPr>
      <w:r w:rsidRPr="002A4AA7">
        <w:rPr>
          <w:lang w:val="en-US"/>
        </w:rPr>
        <w:t xml:space="preserve">    my_validation_examples = ['6', '7', '8']</w:t>
      </w:r>
    </w:p>
    <w:p w:rsidR="009B3274" w:rsidRPr="002A4AA7" w:rsidRDefault="009B3274" w:rsidP="002A4AA7">
      <w:pPr>
        <w:rPr>
          <w:lang w:val="en-US"/>
        </w:rPr>
      </w:pPr>
      <w:r w:rsidRPr="002A4AA7">
        <w:rPr>
          <w:lang w:val="en-US"/>
        </w:rPr>
        <w:t xml:space="preserve">    my_eps = 0.3</w:t>
      </w:r>
    </w:p>
    <w:p w:rsidR="009B3274" w:rsidRPr="002A4AA7" w:rsidRDefault="009B3274" w:rsidP="002A4AA7">
      <w:pPr>
        <w:rPr>
          <w:lang w:val="en-US"/>
        </w:rPr>
      </w:pPr>
      <w:r w:rsidRPr="002A4AA7">
        <w:rPr>
          <w:lang w:val="en-US"/>
        </w:rPr>
        <w:t xml:space="preserve">    max_count_of_output = 3</w:t>
      </w:r>
    </w:p>
    <w:p w:rsidR="009B3274" w:rsidRPr="002A4AA7" w:rsidRDefault="009B3274" w:rsidP="002A4AA7">
      <w:pPr>
        <w:rPr>
          <w:lang w:val="en-US"/>
        </w:rPr>
      </w:pPr>
      <w:r w:rsidRPr="002A4AA7">
        <w:rPr>
          <w:lang w:val="en-US"/>
        </w:rPr>
        <w:t xml:space="preserve">    my_hamming_network = HammingNetwork([dict_of_numbers[k] for k in my_learning_examples], my_eps, max_count_of_output)</w:t>
      </w:r>
    </w:p>
    <w:p w:rsidR="009B3274" w:rsidRPr="002A4AA7" w:rsidRDefault="009B3274" w:rsidP="002A4AA7">
      <w:pPr>
        <w:rPr>
          <w:lang w:val="en-US"/>
        </w:rPr>
      </w:pPr>
      <w:r w:rsidRPr="002A4AA7">
        <w:rPr>
          <w:lang w:val="en-US"/>
        </w:rPr>
        <w:t xml:space="preserve">    for ex in my_validation_examples:</w:t>
      </w:r>
    </w:p>
    <w:p w:rsidR="009B3274" w:rsidRPr="002A4AA7" w:rsidRDefault="009B3274" w:rsidP="002A4AA7">
      <w:pPr>
        <w:rPr>
          <w:lang w:val="en-US"/>
        </w:rPr>
      </w:pPr>
      <w:r w:rsidRPr="002A4AA7">
        <w:rPr>
          <w:lang w:val="en-US"/>
        </w:rPr>
        <w:t xml:space="preserve">        print('example')</w:t>
      </w:r>
    </w:p>
    <w:p w:rsidR="009B3274" w:rsidRPr="002A4AA7" w:rsidRDefault="009B3274" w:rsidP="002A4AA7">
      <w:pPr>
        <w:rPr>
          <w:lang w:val="en-US"/>
        </w:rPr>
      </w:pPr>
      <w:r w:rsidRPr="002A4AA7">
        <w:rPr>
          <w:lang w:val="en-US"/>
        </w:rPr>
        <w:t xml:space="preserve">        print(str(ex))</w:t>
      </w:r>
    </w:p>
    <w:p w:rsidR="009B3274" w:rsidRPr="002A4AA7" w:rsidRDefault="009B3274" w:rsidP="002A4AA7">
      <w:pPr>
        <w:rPr>
          <w:lang w:val="en-US"/>
        </w:rPr>
      </w:pPr>
      <w:r w:rsidRPr="002A4AA7">
        <w:rPr>
          <w:lang w:val="en-US"/>
        </w:rPr>
        <w:t xml:space="preserve">        for ans in my_hamming_network.classification(dict_of_numbers[ex]):</w:t>
      </w:r>
    </w:p>
    <w:p w:rsidR="009B3274" w:rsidRPr="002A4AA7" w:rsidRDefault="009B3274" w:rsidP="002A4AA7">
      <w:pPr>
        <w:rPr>
          <w:lang w:val="en-US"/>
        </w:rPr>
      </w:pPr>
      <w:r w:rsidRPr="002A4AA7">
        <w:rPr>
          <w:lang w:val="en-US"/>
        </w:rPr>
        <w:t xml:space="preserve">            print('answer')</w:t>
      </w:r>
    </w:p>
    <w:p w:rsidR="009B3274" w:rsidRPr="002A4AA7" w:rsidRDefault="009B3274" w:rsidP="002A4AA7">
      <w:pPr>
        <w:rPr>
          <w:lang w:val="en-US"/>
        </w:rPr>
      </w:pPr>
      <w:r w:rsidRPr="002A4AA7">
        <w:rPr>
          <w:lang w:val="en-US"/>
        </w:rPr>
        <w:t xml:space="preserve">            print([key for key, val in list(dict_of_numbers.items()) if val == ans][0])</w:t>
      </w:r>
    </w:p>
    <w:p w:rsidR="009B3274" w:rsidRDefault="009B3274" w:rsidP="002A4AA7">
      <w:pPr>
        <w:rPr>
          <w:lang w:val="en-US"/>
        </w:rPr>
      </w:pPr>
      <w:r w:rsidRPr="002A4AA7">
        <w:rPr>
          <w:lang w:val="en-US"/>
        </w:rPr>
        <w:t xml:space="preserve">        print('-------------------------------------------')</w:t>
      </w:r>
    </w:p>
    <w:p w:rsidR="009B3274" w:rsidRDefault="009B3274" w:rsidP="00334562">
      <w:pPr>
        <w:rPr>
          <w:lang w:val="en-US"/>
        </w:rPr>
      </w:pPr>
    </w:p>
    <w:p w:rsidR="009B3274" w:rsidRDefault="009B3274" w:rsidP="00277B18">
      <w:pPr>
        <w:numPr>
          <w:ilvl w:val="0"/>
          <w:numId w:val="11"/>
        </w:numPr>
        <w:rPr>
          <w:lang w:val="en-US"/>
        </w:rPr>
      </w:pPr>
    </w:p>
    <w:p w:rsidR="009B3274" w:rsidRPr="00277B18" w:rsidRDefault="009B3274" w:rsidP="00277B18">
      <w:pPr>
        <w:rPr>
          <w:lang w:val="en-US"/>
        </w:rPr>
      </w:pPr>
      <w:r w:rsidRPr="00277B18">
        <w:rPr>
          <w:lang w:val="en-US"/>
        </w:rPr>
        <w:t>if __name__ == '__main__':</w:t>
      </w:r>
    </w:p>
    <w:p w:rsidR="009B3274" w:rsidRPr="00277B18" w:rsidRDefault="009B3274" w:rsidP="00277B18">
      <w:pPr>
        <w:rPr>
          <w:lang w:val="en-US"/>
        </w:rPr>
      </w:pPr>
      <w:r w:rsidRPr="00277B18">
        <w:rPr>
          <w:lang w:val="en-US"/>
        </w:rPr>
        <w:t xml:space="preserve">    dict_of_numbers = {'0': [1, 1, 1, -1, 1, 1, 1], '1': [-1, -1, 1, -1, -1, 1, -1], '2': [-1, 1, 1, 1, 1, -1, 1],</w:t>
      </w:r>
    </w:p>
    <w:p w:rsidR="009B3274" w:rsidRPr="00277B18" w:rsidRDefault="009B3274" w:rsidP="00277B18">
      <w:pPr>
        <w:rPr>
          <w:lang w:val="en-US"/>
        </w:rPr>
      </w:pPr>
      <w:r w:rsidRPr="00277B18">
        <w:rPr>
          <w:lang w:val="en-US"/>
        </w:rPr>
        <w:t xml:space="preserve">                       '3': [-1, 1, 1, 1, -1, 1, 1], '4': [1, -1, 1, 1, -1, 1, -1], '5': [1, 1, -1, 1, -1, 1, 1],</w:t>
      </w:r>
    </w:p>
    <w:p w:rsidR="009B3274" w:rsidRPr="00277B18" w:rsidRDefault="009B3274" w:rsidP="00277B18">
      <w:pPr>
        <w:rPr>
          <w:lang w:val="en-US"/>
        </w:rPr>
      </w:pPr>
      <w:r w:rsidRPr="00277B18">
        <w:rPr>
          <w:lang w:val="en-US"/>
        </w:rPr>
        <w:t xml:space="preserve">                       '6': [1, 1, -1, 1, 1, 1, 1], '7': [-1, 1, 1, -1, -1, 1, -1], '8': [1, 1, 1, 1, 1, 1, 1],</w:t>
      </w:r>
    </w:p>
    <w:p w:rsidR="009B3274" w:rsidRPr="00277B18" w:rsidRDefault="009B3274" w:rsidP="00277B18">
      <w:pPr>
        <w:rPr>
          <w:lang w:val="en-US"/>
        </w:rPr>
      </w:pPr>
      <w:r w:rsidRPr="00277B18">
        <w:rPr>
          <w:lang w:val="en-US"/>
        </w:rPr>
        <w:t xml:space="preserve">                       '9': [1, 1, 1, 1, -1, 1, 1]}</w:t>
      </w:r>
    </w:p>
    <w:p w:rsidR="009B3274" w:rsidRPr="00277B18" w:rsidRDefault="009B3274" w:rsidP="00277B18">
      <w:pPr>
        <w:rPr>
          <w:lang w:val="en-US"/>
        </w:rPr>
      </w:pPr>
      <w:r w:rsidRPr="00277B18">
        <w:rPr>
          <w:lang w:val="en-US"/>
        </w:rPr>
        <w:t xml:space="preserve">    my_learning_examples = ['0', '1', '2', '3', '4', '5', '6', '7', '8', '9']</w:t>
      </w:r>
    </w:p>
    <w:p w:rsidR="009B3274" w:rsidRPr="00277B18" w:rsidRDefault="009B3274" w:rsidP="00277B18">
      <w:pPr>
        <w:rPr>
          <w:lang w:val="en-US"/>
        </w:rPr>
      </w:pPr>
      <w:r w:rsidRPr="00277B18">
        <w:rPr>
          <w:lang w:val="en-US"/>
        </w:rPr>
        <w:t xml:space="preserve">    my_validation_examples = ['6', '7', '8']</w:t>
      </w:r>
    </w:p>
    <w:p w:rsidR="009B3274" w:rsidRPr="00277B18" w:rsidRDefault="009B3274" w:rsidP="00277B18">
      <w:pPr>
        <w:rPr>
          <w:lang w:val="en-US"/>
        </w:rPr>
      </w:pPr>
      <w:r w:rsidRPr="00277B18">
        <w:rPr>
          <w:lang w:val="en-US"/>
        </w:rPr>
        <w:t xml:space="preserve">    my_eps = 0.3</w:t>
      </w:r>
    </w:p>
    <w:p w:rsidR="009B3274" w:rsidRPr="00277B18" w:rsidRDefault="009B3274" w:rsidP="00277B18">
      <w:pPr>
        <w:rPr>
          <w:lang w:val="en-US"/>
        </w:rPr>
      </w:pPr>
      <w:r w:rsidRPr="00277B18">
        <w:rPr>
          <w:lang w:val="en-US"/>
        </w:rPr>
        <w:t xml:space="preserve">    max_count_of_output = 3</w:t>
      </w:r>
    </w:p>
    <w:p w:rsidR="009B3274" w:rsidRPr="00277B18" w:rsidRDefault="009B3274" w:rsidP="00277B18">
      <w:pPr>
        <w:rPr>
          <w:lang w:val="en-US"/>
        </w:rPr>
      </w:pPr>
      <w:r w:rsidRPr="00277B18">
        <w:rPr>
          <w:lang w:val="en-US"/>
        </w:rPr>
        <w:t xml:space="preserve">    my_hamming_network = HammingNetwork([dict_of_numbers[k] for k in my_learning_examples], my_eps, max_count_of_output)</w:t>
      </w:r>
    </w:p>
    <w:p w:rsidR="009B3274" w:rsidRPr="00277B18" w:rsidRDefault="009B3274" w:rsidP="00277B18">
      <w:pPr>
        <w:rPr>
          <w:lang w:val="en-US"/>
        </w:rPr>
      </w:pPr>
      <w:r w:rsidRPr="00277B18">
        <w:rPr>
          <w:lang w:val="en-US"/>
        </w:rPr>
        <w:t xml:space="preserve">    for ex in my_validation_examples:</w:t>
      </w:r>
    </w:p>
    <w:p w:rsidR="009B3274" w:rsidRPr="00277B18" w:rsidRDefault="009B3274" w:rsidP="00277B18">
      <w:pPr>
        <w:rPr>
          <w:lang w:val="en-US"/>
        </w:rPr>
      </w:pPr>
      <w:r w:rsidRPr="00277B18">
        <w:rPr>
          <w:lang w:val="en-US"/>
        </w:rPr>
        <w:t xml:space="preserve">        print('example')</w:t>
      </w:r>
    </w:p>
    <w:p w:rsidR="009B3274" w:rsidRPr="00277B18" w:rsidRDefault="009B3274" w:rsidP="00277B18">
      <w:pPr>
        <w:rPr>
          <w:lang w:val="en-US"/>
        </w:rPr>
      </w:pPr>
      <w:r w:rsidRPr="00277B18">
        <w:rPr>
          <w:lang w:val="en-US"/>
        </w:rPr>
        <w:t xml:space="preserve">        print(str(ex))</w:t>
      </w:r>
    </w:p>
    <w:p w:rsidR="009B3274" w:rsidRPr="00277B18" w:rsidRDefault="009B3274" w:rsidP="00277B18">
      <w:pPr>
        <w:rPr>
          <w:lang w:val="en-US"/>
        </w:rPr>
      </w:pPr>
      <w:r w:rsidRPr="00277B18">
        <w:rPr>
          <w:lang w:val="en-US"/>
        </w:rPr>
        <w:t xml:space="preserve">        for ans in my_hamming_network.classification(dict_of_numbers[ex]):</w:t>
      </w:r>
    </w:p>
    <w:p w:rsidR="009B3274" w:rsidRPr="00277B18" w:rsidRDefault="009B3274" w:rsidP="00277B18">
      <w:pPr>
        <w:rPr>
          <w:lang w:val="en-US"/>
        </w:rPr>
      </w:pPr>
      <w:r w:rsidRPr="00277B18">
        <w:rPr>
          <w:lang w:val="en-US"/>
        </w:rPr>
        <w:t xml:space="preserve">            print('answer')</w:t>
      </w:r>
    </w:p>
    <w:p w:rsidR="009B3274" w:rsidRPr="00277B18" w:rsidRDefault="009B3274" w:rsidP="00277B18">
      <w:pPr>
        <w:rPr>
          <w:lang w:val="en-US"/>
        </w:rPr>
      </w:pPr>
      <w:r w:rsidRPr="00277B18">
        <w:rPr>
          <w:lang w:val="en-US"/>
        </w:rPr>
        <w:t xml:space="preserve">            print([key for key, val in list(dict_of_numbers.items()) if val == ans][0])</w:t>
      </w:r>
    </w:p>
    <w:p w:rsidR="009B3274" w:rsidRDefault="009B3274" w:rsidP="00277B18">
      <w:pPr>
        <w:rPr>
          <w:lang w:val="en-US"/>
        </w:rPr>
      </w:pPr>
      <w:r w:rsidRPr="00277B18">
        <w:rPr>
          <w:lang w:val="en-US"/>
        </w:rPr>
        <w:t xml:space="preserve">        print('-------------------------------------------')</w:t>
      </w:r>
    </w:p>
    <w:p w:rsidR="009B3274" w:rsidRDefault="009B3274" w:rsidP="00334562">
      <w:pPr>
        <w:rPr>
          <w:lang w:val="en-US"/>
        </w:rPr>
      </w:pPr>
    </w:p>
    <w:p w:rsidR="009B3274" w:rsidRDefault="009B3274" w:rsidP="00277B18">
      <w:pPr>
        <w:numPr>
          <w:ilvl w:val="0"/>
          <w:numId w:val="11"/>
        </w:numPr>
        <w:rPr>
          <w:lang w:val="en-US"/>
        </w:rPr>
      </w:pPr>
    </w:p>
    <w:p w:rsidR="009B3274" w:rsidRPr="00277B18" w:rsidRDefault="009B3274" w:rsidP="00277B18">
      <w:pPr>
        <w:rPr>
          <w:lang w:val="en-US"/>
        </w:rPr>
      </w:pPr>
      <w:r w:rsidRPr="00277B18">
        <w:rPr>
          <w:lang w:val="en-US"/>
        </w:rPr>
        <w:t>if __name__ == '__main__':</w:t>
      </w:r>
    </w:p>
    <w:p w:rsidR="009B3274" w:rsidRPr="00277B18" w:rsidRDefault="009B3274" w:rsidP="00277B18">
      <w:pPr>
        <w:rPr>
          <w:lang w:val="en-US"/>
        </w:rPr>
      </w:pPr>
      <w:r w:rsidRPr="00277B18">
        <w:rPr>
          <w:lang w:val="en-US"/>
        </w:rPr>
        <w:t xml:space="preserve">    dict_of_numbers = {'0': [1, 1, 1, -1, 1, 1, 1], '1': [-1, -1, 1, -1, -1, 1, -1], '2': [-1, 1, 1, 1, 1, -1, 1],</w:t>
      </w:r>
    </w:p>
    <w:p w:rsidR="009B3274" w:rsidRPr="00277B18" w:rsidRDefault="009B3274" w:rsidP="00277B18">
      <w:pPr>
        <w:rPr>
          <w:lang w:val="en-US"/>
        </w:rPr>
      </w:pPr>
      <w:r w:rsidRPr="00277B18">
        <w:rPr>
          <w:lang w:val="en-US"/>
        </w:rPr>
        <w:t xml:space="preserve">                       '3': [-1, 1, 1, 1, -1, 1, 1], '4': [1, -1, 1, 1, -1, 1, -1], '5': [1, 1, -1, 1, -1, 1, 1],</w:t>
      </w:r>
    </w:p>
    <w:p w:rsidR="009B3274" w:rsidRPr="00277B18" w:rsidRDefault="009B3274" w:rsidP="00277B18">
      <w:pPr>
        <w:rPr>
          <w:lang w:val="en-US"/>
        </w:rPr>
      </w:pPr>
      <w:r w:rsidRPr="00277B18">
        <w:rPr>
          <w:lang w:val="en-US"/>
        </w:rPr>
        <w:t xml:space="preserve">                       '6': [1, 1, -1, 1, 1, 1, 1], '7': [-1, 1, 1, -1, -1, 1, -1], '8': [1, 1, 1, 1, 1, 1, 1],</w:t>
      </w:r>
    </w:p>
    <w:p w:rsidR="009B3274" w:rsidRPr="00277B18" w:rsidRDefault="009B3274" w:rsidP="00277B18">
      <w:pPr>
        <w:rPr>
          <w:lang w:val="en-US"/>
        </w:rPr>
      </w:pPr>
      <w:r w:rsidRPr="00277B18">
        <w:rPr>
          <w:lang w:val="en-US"/>
        </w:rPr>
        <w:t xml:space="preserve">                       '9': [1, 1, 1, 1, -1, 1, 1]}</w:t>
      </w:r>
    </w:p>
    <w:p w:rsidR="009B3274" w:rsidRPr="00277B18" w:rsidRDefault="009B3274" w:rsidP="00277B18">
      <w:pPr>
        <w:rPr>
          <w:lang w:val="en-US"/>
        </w:rPr>
      </w:pPr>
      <w:r w:rsidRPr="00277B18">
        <w:rPr>
          <w:lang w:val="en-US"/>
        </w:rPr>
        <w:t xml:space="preserve">    my_learning_examples = ['0', '1', '2', '3', '4', '5', '6', '7', '8', '9']</w:t>
      </w:r>
    </w:p>
    <w:p w:rsidR="009B3274" w:rsidRPr="00277B18" w:rsidRDefault="009B3274" w:rsidP="00277B18">
      <w:pPr>
        <w:rPr>
          <w:lang w:val="en-US"/>
        </w:rPr>
      </w:pPr>
      <w:r w:rsidRPr="00277B18">
        <w:rPr>
          <w:lang w:val="en-US"/>
        </w:rPr>
        <w:t xml:space="preserve">    my_validation_examples = ['6', '7', '8']</w:t>
      </w:r>
    </w:p>
    <w:p w:rsidR="009B3274" w:rsidRPr="00277B18" w:rsidRDefault="009B3274" w:rsidP="00277B18">
      <w:pPr>
        <w:rPr>
          <w:lang w:val="en-US"/>
        </w:rPr>
      </w:pPr>
      <w:r w:rsidRPr="00277B18">
        <w:rPr>
          <w:lang w:val="en-US"/>
        </w:rPr>
        <w:t xml:space="preserve">    my_eps = 0.3</w:t>
      </w:r>
    </w:p>
    <w:p w:rsidR="009B3274" w:rsidRPr="00277B18" w:rsidRDefault="009B3274" w:rsidP="00277B18">
      <w:pPr>
        <w:rPr>
          <w:lang w:val="en-US"/>
        </w:rPr>
      </w:pPr>
      <w:r w:rsidRPr="00277B18">
        <w:rPr>
          <w:lang w:val="en-US"/>
        </w:rPr>
        <w:t xml:space="preserve">    max_count_of_output = 3</w:t>
      </w:r>
    </w:p>
    <w:p w:rsidR="009B3274" w:rsidRPr="00277B18" w:rsidRDefault="009B3274" w:rsidP="00277B18">
      <w:pPr>
        <w:rPr>
          <w:lang w:val="en-US"/>
        </w:rPr>
      </w:pPr>
      <w:r w:rsidRPr="00277B18">
        <w:rPr>
          <w:lang w:val="en-US"/>
        </w:rPr>
        <w:t xml:space="preserve">    my_hamming_network = HammingNetwork([dict_of_numbers[k] for k in my_learning_examples], my_eps, max_count_of_output)</w:t>
      </w:r>
    </w:p>
    <w:p w:rsidR="009B3274" w:rsidRPr="00277B18" w:rsidRDefault="009B3274" w:rsidP="00277B18">
      <w:pPr>
        <w:rPr>
          <w:lang w:val="en-US"/>
        </w:rPr>
      </w:pPr>
      <w:r w:rsidRPr="00277B18">
        <w:rPr>
          <w:lang w:val="en-US"/>
        </w:rPr>
        <w:t xml:space="preserve">    for ex in my_validation_examples:</w:t>
      </w:r>
    </w:p>
    <w:p w:rsidR="009B3274" w:rsidRPr="00277B18" w:rsidRDefault="009B3274" w:rsidP="00277B18">
      <w:pPr>
        <w:rPr>
          <w:lang w:val="en-US"/>
        </w:rPr>
      </w:pPr>
      <w:r w:rsidRPr="00277B18">
        <w:rPr>
          <w:lang w:val="en-US"/>
        </w:rPr>
        <w:t xml:space="preserve">        print('example')</w:t>
      </w:r>
    </w:p>
    <w:p w:rsidR="009B3274" w:rsidRPr="00277B18" w:rsidRDefault="009B3274" w:rsidP="00277B18">
      <w:pPr>
        <w:rPr>
          <w:lang w:val="en-US"/>
        </w:rPr>
      </w:pPr>
      <w:r w:rsidRPr="00277B18">
        <w:rPr>
          <w:lang w:val="en-US"/>
        </w:rPr>
        <w:t xml:space="preserve">        print(str(ex))</w:t>
      </w:r>
    </w:p>
    <w:p w:rsidR="009B3274" w:rsidRPr="00277B18" w:rsidRDefault="009B3274" w:rsidP="00277B18">
      <w:pPr>
        <w:rPr>
          <w:lang w:val="en-US"/>
        </w:rPr>
      </w:pPr>
      <w:r w:rsidRPr="00277B18">
        <w:rPr>
          <w:lang w:val="en-US"/>
        </w:rPr>
        <w:t xml:space="preserve">        for ans in my_hamming_network.classification(dict_of_numbers[ex]):</w:t>
      </w:r>
    </w:p>
    <w:p w:rsidR="009B3274" w:rsidRPr="00277B18" w:rsidRDefault="009B3274" w:rsidP="00277B18">
      <w:pPr>
        <w:rPr>
          <w:lang w:val="en-US"/>
        </w:rPr>
      </w:pPr>
      <w:r w:rsidRPr="00277B18">
        <w:rPr>
          <w:lang w:val="en-US"/>
        </w:rPr>
        <w:t xml:space="preserve">            print('answer')</w:t>
      </w:r>
    </w:p>
    <w:p w:rsidR="009B3274" w:rsidRPr="00277B18" w:rsidRDefault="009B3274" w:rsidP="00277B18">
      <w:pPr>
        <w:rPr>
          <w:lang w:val="en-US"/>
        </w:rPr>
      </w:pPr>
      <w:r w:rsidRPr="00277B18">
        <w:rPr>
          <w:lang w:val="en-US"/>
        </w:rPr>
        <w:t xml:space="preserve">            print([key for key, val in list(dict_of_numbers.items()) if val == ans][0])</w:t>
      </w:r>
    </w:p>
    <w:p w:rsidR="009B3274" w:rsidRPr="00516CA7" w:rsidRDefault="009B3274" w:rsidP="00277B18">
      <w:r w:rsidRPr="00277B18">
        <w:rPr>
          <w:lang w:val="en-US"/>
        </w:rPr>
        <w:t xml:space="preserve">        print</w:t>
      </w:r>
      <w:r w:rsidRPr="00516CA7">
        <w:t>('-------------------------------------------')</w:t>
      </w:r>
    </w:p>
    <w:p w:rsidR="009B3274" w:rsidRPr="00516CA7" w:rsidRDefault="009B3274" w:rsidP="00334562"/>
    <w:p w:rsidR="009B3274" w:rsidRPr="009F30F8" w:rsidRDefault="009B3274" w:rsidP="009F30F8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9B3274" w:rsidRPr="00532509" w:rsidRDefault="009B3274" w:rsidP="009F30F8">
      <w:pPr>
        <w:rPr>
          <w:b/>
        </w:rPr>
      </w:pPr>
      <w:r>
        <w:rPr>
          <w:b/>
        </w:rPr>
        <w:t>Нечеткологические методы в задачах анализа информации.</w:t>
      </w:r>
    </w:p>
    <w:p w:rsidR="009B3274" w:rsidRPr="00093966" w:rsidRDefault="009B3274" w:rsidP="00377C8E">
      <w:pPr>
        <w:ind w:firstLine="0"/>
      </w:pPr>
      <w:r>
        <w:t xml:space="preserve">Дана самонастраивающаяся программа на языке </w:t>
      </w:r>
      <w:r>
        <w:rPr>
          <w:lang w:val="en-US"/>
        </w:rPr>
        <w:t>Python</w:t>
      </w:r>
      <w:r w:rsidRPr="00093966">
        <w:t xml:space="preserve">. </w:t>
      </w:r>
      <w:r>
        <w:t>Проанализировать текст пр</w:t>
      </w:r>
      <w:r>
        <w:t>о</w:t>
      </w:r>
      <w:r>
        <w:t>граммы. Выполнить обращение к ней в соответствии с заданием.</w:t>
      </w:r>
    </w:p>
    <w:p w:rsidR="009B3274" w:rsidRDefault="009B3274" w:rsidP="000F5211">
      <w:pPr>
        <w:rPr>
          <w:color w:val="000000"/>
        </w:rPr>
      </w:pPr>
    </w:p>
    <w:p w:rsidR="009B3274" w:rsidRPr="009F30F8" w:rsidRDefault="009B3274" w:rsidP="00823785">
      <w:pPr>
        <w:numPr>
          <w:ilvl w:val="0"/>
          <w:numId w:val="12"/>
        </w:numPr>
      </w:pPr>
    </w:p>
    <w:p w:rsidR="009B3274" w:rsidRPr="00606593" w:rsidRDefault="009B3274" w:rsidP="00606593">
      <w:pPr>
        <w:rPr>
          <w:lang w:val="en-US"/>
        </w:rPr>
      </w:pPr>
      <w:r w:rsidRPr="00606593">
        <w:rPr>
          <w:lang w:val="en-US"/>
        </w:rPr>
        <w:t>import fuzzywuzzy</w:t>
      </w:r>
    </w:p>
    <w:p w:rsidR="009B3274" w:rsidRPr="00606593" w:rsidRDefault="009B3274" w:rsidP="00606593">
      <w:pPr>
        <w:rPr>
          <w:lang w:val="en-US"/>
        </w:rPr>
      </w:pPr>
      <w:r w:rsidRPr="00606593">
        <w:rPr>
          <w:lang w:val="en-US"/>
        </w:rPr>
        <w:t>from fuzzywuzzy import fuzz,process</w:t>
      </w:r>
    </w:p>
    <w:p w:rsidR="009B3274" w:rsidRPr="00606593" w:rsidRDefault="009B3274" w:rsidP="00606593">
      <w:pPr>
        <w:rPr>
          <w:lang w:val="en-US"/>
        </w:rPr>
      </w:pPr>
      <w:r w:rsidRPr="00606593">
        <w:rPr>
          <w:lang w:val="en-US"/>
        </w:rPr>
        <w:t>def stFuzz_01():</w:t>
      </w:r>
    </w:p>
    <w:p w:rsidR="009B3274" w:rsidRPr="00606593" w:rsidRDefault="009B3274" w:rsidP="00606593">
      <w:pPr>
        <w:rPr>
          <w:lang w:val="en-US"/>
        </w:rPr>
      </w:pPr>
      <w:r w:rsidRPr="00606593">
        <w:rPr>
          <w:lang w:val="en-US"/>
        </w:rPr>
        <w:t xml:space="preserve">    "This is a simple program which uses fuzzy technologies"</w:t>
      </w:r>
    </w:p>
    <w:p w:rsidR="009B3274" w:rsidRPr="00606593" w:rsidRDefault="009B3274" w:rsidP="00606593">
      <w:pPr>
        <w:rPr>
          <w:lang w:val="en-US"/>
        </w:rPr>
      </w:pPr>
      <w:r w:rsidRPr="00606593">
        <w:rPr>
          <w:lang w:val="en-US"/>
        </w:rPr>
        <w:t xml:space="preserve">    print('Fuzzy!')</w:t>
      </w:r>
    </w:p>
    <w:p w:rsidR="009B3274" w:rsidRPr="00606593" w:rsidRDefault="009B3274" w:rsidP="00606593">
      <w:pPr>
        <w:rPr>
          <w:lang w:val="en-US"/>
        </w:rPr>
      </w:pPr>
      <w:r w:rsidRPr="00606593">
        <w:rPr>
          <w:lang w:val="en-US"/>
        </w:rPr>
        <w:t xml:space="preserve">    s1,s2="This is a test","This is a test!"</w:t>
      </w:r>
    </w:p>
    <w:p w:rsidR="009B3274" w:rsidRPr="00606593" w:rsidRDefault="009B3274" w:rsidP="00606593">
      <w:pPr>
        <w:rPr>
          <w:lang w:val="en-US"/>
        </w:rPr>
      </w:pPr>
      <w:r w:rsidRPr="00606593">
        <w:rPr>
          <w:lang w:val="en-US"/>
        </w:rPr>
        <w:t xml:space="preserve">    fuzz_ratio,fuzz_part_ratio = fuzz.ratio(s1,s2),fuzz.partial_ratio(s1,s2)</w:t>
      </w:r>
    </w:p>
    <w:p w:rsidR="009B3274" w:rsidRPr="00606593" w:rsidRDefault="009B3274" w:rsidP="00606593">
      <w:pPr>
        <w:rPr>
          <w:lang w:val="en-US"/>
        </w:rPr>
      </w:pPr>
      <w:r w:rsidRPr="00606593">
        <w:rPr>
          <w:lang w:val="en-US"/>
        </w:rPr>
        <w:t xml:space="preserve">    print(fuzz_ratio,fuzz_part_ratio,sep='__&amp;__')</w:t>
      </w:r>
    </w:p>
    <w:p w:rsidR="009B3274" w:rsidRPr="00606593" w:rsidRDefault="009B3274" w:rsidP="00F10E73">
      <w:pPr>
        <w:rPr>
          <w:lang w:val="en-US"/>
        </w:rPr>
      </w:pPr>
    </w:p>
    <w:p w:rsidR="009B3274" w:rsidRPr="00606593" w:rsidRDefault="009B3274" w:rsidP="00602767">
      <w:pPr>
        <w:numPr>
          <w:ilvl w:val="0"/>
          <w:numId w:val="12"/>
        </w:numPr>
        <w:rPr>
          <w:lang w:val="en-US"/>
        </w:rPr>
      </w:pPr>
    </w:p>
    <w:p w:rsidR="009B3274" w:rsidRPr="00D84E17" w:rsidRDefault="009B3274" w:rsidP="00F17890">
      <w:pPr>
        <w:rPr>
          <w:lang w:val="en-US"/>
        </w:rPr>
      </w:pPr>
      <w:r w:rsidRPr="00D84E17">
        <w:rPr>
          <w:lang w:val="en-US"/>
        </w:rPr>
        <w:t>import fuzzywuzzy</w:t>
      </w:r>
    </w:p>
    <w:p w:rsidR="009B3274" w:rsidRPr="00D84E17" w:rsidRDefault="009B3274" w:rsidP="00F17890">
      <w:pPr>
        <w:rPr>
          <w:lang w:val="en-US"/>
        </w:rPr>
      </w:pPr>
      <w:r w:rsidRPr="00D84E17">
        <w:rPr>
          <w:lang w:val="en-US"/>
        </w:rPr>
        <w:t>from fuzzywuzzy import fuzz,process</w:t>
      </w:r>
    </w:p>
    <w:p w:rsidR="009B3274" w:rsidRPr="00255C90" w:rsidRDefault="009B3274" w:rsidP="00255C90">
      <w:pPr>
        <w:rPr>
          <w:lang w:val="en-US"/>
        </w:rPr>
      </w:pPr>
      <w:r w:rsidRPr="00255C90">
        <w:rPr>
          <w:lang w:val="en-US"/>
        </w:rPr>
        <w:t>def stFuzz_02():</w:t>
      </w:r>
    </w:p>
    <w:p w:rsidR="009B3274" w:rsidRPr="00255C90" w:rsidRDefault="009B3274" w:rsidP="00255C90">
      <w:pPr>
        <w:rPr>
          <w:lang w:val="en-US"/>
        </w:rPr>
      </w:pPr>
      <w:r w:rsidRPr="00255C90">
        <w:rPr>
          <w:lang w:val="en-US"/>
        </w:rPr>
        <w:t xml:space="preserve">    "This is a simple program which uses fuzzy technologies"</w:t>
      </w:r>
    </w:p>
    <w:p w:rsidR="009B3274" w:rsidRPr="00255C90" w:rsidRDefault="009B3274" w:rsidP="00255C90">
      <w:pPr>
        <w:rPr>
          <w:lang w:val="en-US"/>
        </w:rPr>
      </w:pPr>
      <w:r w:rsidRPr="00255C90">
        <w:rPr>
          <w:lang w:val="en-US"/>
        </w:rPr>
        <w:t xml:space="preserve">    print('Fuzzy!')</w:t>
      </w:r>
    </w:p>
    <w:p w:rsidR="009B3274" w:rsidRPr="00255C90" w:rsidRDefault="009B3274" w:rsidP="00255C90">
      <w:pPr>
        <w:rPr>
          <w:lang w:val="en-US"/>
        </w:rPr>
      </w:pPr>
      <w:r w:rsidRPr="00255C90">
        <w:rPr>
          <w:lang w:val="en-US"/>
        </w:rPr>
        <w:t xml:space="preserve">    s1,s2="A cat eats a rat die nächtlichen!","A rat eats a cat die nächtlichen!"</w:t>
      </w:r>
    </w:p>
    <w:p w:rsidR="009B3274" w:rsidRPr="00255C90" w:rsidRDefault="009B3274" w:rsidP="00255C90">
      <w:pPr>
        <w:rPr>
          <w:lang w:val="en-US"/>
        </w:rPr>
      </w:pPr>
      <w:r w:rsidRPr="00255C90">
        <w:rPr>
          <w:lang w:val="en-US"/>
        </w:rPr>
        <w:t xml:space="preserve">    fuzz_ratio,fuzz_part_ratio = fuzz.ratio(s1,s2),fuzz.partial_ratio(s1,s2)</w:t>
      </w:r>
    </w:p>
    <w:p w:rsidR="009B3274" w:rsidRPr="00606593" w:rsidRDefault="009B3274" w:rsidP="00255C90">
      <w:pPr>
        <w:rPr>
          <w:lang w:val="en-US"/>
        </w:rPr>
      </w:pPr>
      <w:r w:rsidRPr="00255C90">
        <w:rPr>
          <w:lang w:val="en-US"/>
        </w:rPr>
        <w:t xml:space="preserve">    print(fuzz_ratio,fuzz_part_ratio,sep='__&amp;__')</w:t>
      </w:r>
    </w:p>
    <w:p w:rsidR="009B3274" w:rsidRPr="00606593" w:rsidRDefault="009B3274" w:rsidP="00F10E73">
      <w:pPr>
        <w:rPr>
          <w:lang w:val="en-US"/>
        </w:rPr>
      </w:pPr>
    </w:p>
    <w:p w:rsidR="009B3274" w:rsidRPr="00D84E17" w:rsidRDefault="009B3274" w:rsidP="00BE6839">
      <w:pPr>
        <w:numPr>
          <w:ilvl w:val="0"/>
          <w:numId w:val="12"/>
        </w:numPr>
        <w:rPr>
          <w:lang w:val="en-US"/>
        </w:rPr>
      </w:pPr>
    </w:p>
    <w:p w:rsidR="009B3274" w:rsidRPr="00114929" w:rsidRDefault="009B3274" w:rsidP="00F17890">
      <w:pPr>
        <w:rPr>
          <w:lang w:val="en-US"/>
        </w:rPr>
      </w:pPr>
      <w:r w:rsidRPr="00114929">
        <w:rPr>
          <w:lang w:val="en-US"/>
        </w:rPr>
        <w:t>import fuzzywuzzy</w:t>
      </w:r>
    </w:p>
    <w:p w:rsidR="009B3274" w:rsidRPr="00114929" w:rsidRDefault="009B3274" w:rsidP="00F17890">
      <w:pPr>
        <w:rPr>
          <w:lang w:val="en-US"/>
        </w:rPr>
      </w:pPr>
      <w:r w:rsidRPr="00114929">
        <w:rPr>
          <w:lang w:val="en-US"/>
        </w:rPr>
        <w:t>from fuzzywuzzy import fuzz,process</w:t>
      </w:r>
    </w:p>
    <w:p w:rsidR="009B3274" w:rsidRPr="00114929" w:rsidRDefault="009B3274" w:rsidP="00114929">
      <w:pPr>
        <w:rPr>
          <w:lang w:val="en-US"/>
        </w:rPr>
      </w:pPr>
      <w:r w:rsidRPr="00114929">
        <w:rPr>
          <w:lang w:val="en-US"/>
        </w:rPr>
        <w:t>def stFuzz_03():</w:t>
      </w:r>
    </w:p>
    <w:p w:rsidR="009B3274" w:rsidRPr="00114929" w:rsidRDefault="009B3274" w:rsidP="00114929">
      <w:pPr>
        <w:rPr>
          <w:lang w:val="en-US"/>
        </w:rPr>
      </w:pPr>
      <w:r w:rsidRPr="00114929">
        <w:rPr>
          <w:lang w:val="en-US"/>
        </w:rPr>
        <w:t xml:space="preserve">    "This is a simple program which uses fuzzy technologies"</w:t>
      </w:r>
    </w:p>
    <w:p w:rsidR="009B3274" w:rsidRPr="00114929" w:rsidRDefault="009B3274" w:rsidP="00114929">
      <w:pPr>
        <w:rPr>
          <w:lang w:val="en-US"/>
        </w:rPr>
      </w:pPr>
      <w:r w:rsidRPr="00114929">
        <w:rPr>
          <w:lang w:val="en-US"/>
        </w:rPr>
        <w:t xml:space="preserve">    key="Testing FuzzyWuzzy"</w:t>
      </w:r>
    </w:p>
    <w:p w:rsidR="009B3274" w:rsidRPr="00114929" w:rsidRDefault="009B3274" w:rsidP="00114929">
      <w:pPr>
        <w:rPr>
          <w:lang w:val="en-US"/>
        </w:rPr>
      </w:pPr>
      <w:r w:rsidRPr="00114929">
        <w:rPr>
          <w:lang w:val="en-US"/>
        </w:rPr>
        <w:t xml:space="preserve">    choices=['Testing Fuzzy Wuzzy','Testing Wuzzy','FuzzyWuzzy Testing',</w:t>
      </w:r>
    </w:p>
    <w:p w:rsidR="009B3274" w:rsidRPr="00114929" w:rsidRDefault="009B3274" w:rsidP="00114929">
      <w:pPr>
        <w:rPr>
          <w:lang w:val="en-US"/>
        </w:rPr>
      </w:pPr>
      <w:r w:rsidRPr="00114929">
        <w:rPr>
          <w:lang w:val="en-US"/>
        </w:rPr>
        <w:t xml:space="preserve">             'Testing WuzzyFuzzy','Testing fuzzy wuzzy','fuzzy wuzzy test',</w:t>
      </w:r>
    </w:p>
    <w:p w:rsidR="009B3274" w:rsidRPr="00114929" w:rsidRDefault="009B3274" w:rsidP="00114929">
      <w:pPr>
        <w:rPr>
          <w:lang w:val="en-US"/>
        </w:rPr>
      </w:pPr>
      <w:r w:rsidRPr="00114929">
        <w:rPr>
          <w:lang w:val="en-US"/>
        </w:rPr>
        <w:t xml:space="preserve">             'Testing']</w:t>
      </w:r>
    </w:p>
    <w:p w:rsidR="009B3274" w:rsidRPr="00114929" w:rsidRDefault="009B3274" w:rsidP="00114929">
      <w:pPr>
        <w:rPr>
          <w:lang w:val="en-US"/>
        </w:rPr>
      </w:pPr>
      <w:r w:rsidRPr="00114929">
        <w:rPr>
          <w:lang w:val="en-US"/>
        </w:rPr>
        <w:t xml:space="preserve">    proc_extr=process.extract(key,choices,scorer=fuzz.ratio)</w:t>
      </w:r>
    </w:p>
    <w:p w:rsidR="009B3274" w:rsidRPr="00114929" w:rsidRDefault="009B3274" w:rsidP="00114929">
      <w:pPr>
        <w:rPr>
          <w:lang w:val="en-US"/>
        </w:rPr>
      </w:pPr>
      <w:r w:rsidRPr="00114929">
        <w:rPr>
          <w:lang w:val="en-US"/>
        </w:rPr>
        <w:t xml:space="preserve">    print(proc_extr)</w:t>
      </w:r>
    </w:p>
    <w:p w:rsidR="009B3274" w:rsidRPr="00114929" w:rsidRDefault="009B3274" w:rsidP="00114929">
      <w:pPr>
        <w:rPr>
          <w:lang w:val="en-US"/>
        </w:rPr>
      </w:pPr>
      <w:r w:rsidRPr="00114929">
        <w:rPr>
          <w:lang w:val="en-US"/>
        </w:rPr>
        <w:t xml:space="preserve">    proc_extr=process.extract(key,choices,scorer=fuzz.ratio,limit=7)</w:t>
      </w:r>
    </w:p>
    <w:p w:rsidR="009B3274" w:rsidRPr="00114929" w:rsidRDefault="009B3274" w:rsidP="00114929">
      <w:pPr>
        <w:rPr>
          <w:lang w:val="en-US"/>
        </w:rPr>
      </w:pPr>
      <w:r w:rsidRPr="00114929">
        <w:rPr>
          <w:lang w:val="en-US"/>
        </w:rPr>
        <w:t xml:space="preserve">    print(proc_extr)</w:t>
      </w:r>
    </w:p>
    <w:p w:rsidR="009B3274" w:rsidRPr="00114929" w:rsidRDefault="009B3274" w:rsidP="00114929">
      <w:pPr>
        <w:rPr>
          <w:lang w:val="en-US"/>
        </w:rPr>
      </w:pPr>
      <w:r w:rsidRPr="00114929">
        <w:rPr>
          <w:lang w:val="en-US"/>
        </w:rPr>
        <w:t xml:space="preserve">    proc_extr=process.extractOne(key,choices,scorer=fuzz.ratio)</w:t>
      </w:r>
    </w:p>
    <w:p w:rsidR="009B3274" w:rsidRDefault="009B3274" w:rsidP="00114929">
      <w:r w:rsidRPr="00114929">
        <w:rPr>
          <w:lang w:val="en-US"/>
        </w:rPr>
        <w:t xml:space="preserve">    </w:t>
      </w:r>
      <w:r>
        <w:t>print(proc_extr)</w:t>
      </w:r>
    </w:p>
    <w:p w:rsidR="009B3274" w:rsidRDefault="009B3274" w:rsidP="00F10E73"/>
    <w:p w:rsidR="009B3274" w:rsidRDefault="009B3274" w:rsidP="00E03ADF">
      <w:pPr>
        <w:numPr>
          <w:ilvl w:val="0"/>
          <w:numId w:val="12"/>
        </w:numPr>
      </w:pPr>
    </w:p>
    <w:p w:rsidR="009B3274" w:rsidRPr="00114929" w:rsidRDefault="009B3274" w:rsidP="00114929">
      <w:pPr>
        <w:ind w:left="567" w:firstLine="0"/>
        <w:rPr>
          <w:lang w:val="en-US"/>
        </w:rPr>
      </w:pPr>
      <w:r w:rsidRPr="00114929">
        <w:rPr>
          <w:lang w:val="en-US"/>
        </w:rPr>
        <w:t>import fuzzywuzzy</w:t>
      </w:r>
    </w:p>
    <w:p w:rsidR="009B3274" w:rsidRPr="00114929" w:rsidRDefault="009B3274" w:rsidP="00114929">
      <w:pPr>
        <w:rPr>
          <w:lang w:val="en-US"/>
        </w:rPr>
      </w:pPr>
      <w:r w:rsidRPr="00114929">
        <w:rPr>
          <w:lang w:val="en-US"/>
        </w:rPr>
        <w:t>from fuzzywuzzy import fuzz,process</w:t>
      </w:r>
    </w:p>
    <w:p w:rsidR="009B3274" w:rsidRDefault="009B3274" w:rsidP="00114929">
      <w:r>
        <w:t>def stFuzz_04():</w:t>
      </w:r>
    </w:p>
    <w:p w:rsidR="009B3274" w:rsidRPr="00114929" w:rsidRDefault="009B3274" w:rsidP="00114929">
      <w:pPr>
        <w:rPr>
          <w:lang w:val="en-US"/>
        </w:rPr>
      </w:pPr>
      <w:r w:rsidRPr="00114929">
        <w:rPr>
          <w:lang w:val="en-US"/>
        </w:rPr>
        <w:t xml:space="preserve">     """This is a simple program which uses fuzzy technologies"""</w:t>
      </w:r>
    </w:p>
    <w:p w:rsidR="009B3274" w:rsidRPr="00114929" w:rsidRDefault="009B3274" w:rsidP="00114929">
      <w:pPr>
        <w:rPr>
          <w:lang w:val="en-US"/>
        </w:rPr>
      </w:pPr>
      <w:r w:rsidRPr="00114929">
        <w:rPr>
          <w:lang w:val="en-US"/>
        </w:rPr>
        <w:t xml:space="preserve">     key="Kovaleva"</w:t>
      </w:r>
    </w:p>
    <w:p w:rsidR="009B3274" w:rsidRPr="00114929" w:rsidRDefault="009B3274" w:rsidP="00114929">
      <w:pPr>
        <w:rPr>
          <w:lang w:val="en-US"/>
        </w:rPr>
      </w:pPr>
      <w:r w:rsidRPr="00114929">
        <w:rPr>
          <w:lang w:val="en-US"/>
        </w:rPr>
        <w:t xml:space="preserve">     choices=['Kovaliova','Kovalyova','Kowaljowa','Kowalowa','Kowaliowa']</w:t>
      </w:r>
    </w:p>
    <w:p w:rsidR="009B3274" w:rsidRPr="00114929" w:rsidRDefault="009B3274" w:rsidP="00114929">
      <w:pPr>
        <w:rPr>
          <w:lang w:val="en-US"/>
        </w:rPr>
      </w:pPr>
      <w:r w:rsidRPr="00114929">
        <w:rPr>
          <w:lang w:val="en-US"/>
        </w:rPr>
        <w:t xml:space="preserve">     proc_extr=process.extract(key,choices,scorer=fuzz.ratio)</w:t>
      </w:r>
    </w:p>
    <w:p w:rsidR="009B3274" w:rsidRPr="00114929" w:rsidRDefault="009B3274" w:rsidP="00114929">
      <w:pPr>
        <w:rPr>
          <w:lang w:val="en-US"/>
        </w:rPr>
      </w:pPr>
      <w:r w:rsidRPr="00114929">
        <w:rPr>
          <w:lang w:val="en-US"/>
        </w:rPr>
        <w:t xml:space="preserve">     print(type(proc_extr),proc_extr)</w:t>
      </w:r>
    </w:p>
    <w:p w:rsidR="009B3274" w:rsidRPr="00114929" w:rsidRDefault="009B3274" w:rsidP="00114929">
      <w:pPr>
        <w:rPr>
          <w:lang w:val="en-US"/>
        </w:rPr>
      </w:pPr>
      <w:r w:rsidRPr="00114929">
        <w:rPr>
          <w:lang w:val="en-US"/>
        </w:rPr>
        <w:t xml:space="preserve">     q=proc_extr[0]</w:t>
      </w:r>
    </w:p>
    <w:p w:rsidR="009B3274" w:rsidRPr="00114929" w:rsidRDefault="009B3274" w:rsidP="00114929">
      <w:pPr>
        <w:rPr>
          <w:lang w:val="en-US"/>
        </w:rPr>
      </w:pPr>
      <w:r w:rsidRPr="00114929">
        <w:rPr>
          <w:lang w:val="en-US"/>
        </w:rPr>
        <w:t xml:space="preserve">     print(type(q),q)</w:t>
      </w:r>
    </w:p>
    <w:p w:rsidR="009B3274" w:rsidRPr="00D84E17" w:rsidRDefault="009B3274" w:rsidP="00114929">
      <w:pPr>
        <w:rPr>
          <w:lang w:val="en-US"/>
        </w:rPr>
      </w:pPr>
      <w:r w:rsidRPr="00114929">
        <w:rPr>
          <w:lang w:val="en-US"/>
        </w:rPr>
        <w:t xml:space="preserve">     </w:t>
      </w:r>
      <w:r w:rsidRPr="00D84E17">
        <w:rPr>
          <w:lang w:val="en-US"/>
        </w:rPr>
        <w:t>r,s=q[0],q[1]</w:t>
      </w:r>
    </w:p>
    <w:p w:rsidR="009B3274" w:rsidRPr="00114929" w:rsidRDefault="009B3274" w:rsidP="00114929">
      <w:pPr>
        <w:rPr>
          <w:lang w:val="en-US"/>
        </w:rPr>
      </w:pPr>
      <w:r w:rsidRPr="00114929">
        <w:rPr>
          <w:lang w:val="en-US"/>
        </w:rPr>
        <w:t xml:space="preserve">     print(type(r),r,type(s),s)</w:t>
      </w:r>
    </w:p>
    <w:p w:rsidR="009B3274" w:rsidRPr="00D84E17" w:rsidRDefault="009B3274" w:rsidP="00E03ADF">
      <w:pPr>
        <w:rPr>
          <w:lang w:val="en-US"/>
        </w:rPr>
      </w:pPr>
    </w:p>
    <w:p w:rsidR="009B3274" w:rsidRPr="00D84E17" w:rsidRDefault="009B3274" w:rsidP="00E03ADF">
      <w:pPr>
        <w:numPr>
          <w:ilvl w:val="0"/>
          <w:numId w:val="12"/>
        </w:numPr>
        <w:rPr>
          <w:lang w:val="en-US"/>
        </w:rPr>
      </w:pPr>
    </w:p>
    <w:p w:rsidR="009B3274" w:rsidRPr="00114929" w:rsidRDefault="009B3274" w:rsidP="008948F2">
      <w:pPr>
        <w:ind w:left="567" w:firstLine="0"/>
        <w:rPr>
          <w:lang w:val="en-US"/>
        </w:rPr>
      </w:pPr>
      <w:r w:rsidRPr="00114929">
        <w:rPr>
          <w:lang w:val="en-US"/>
        </w:rPr>
        <w:t>import fuzzywuzzy</w:t>
      </w:r>
    </w:p>
    <w:p w:rsidR="009B3274" w:rsidRPr="00114929" w:rsidRDefault="009B3274" w:rsidP="008948F2">
      <w:pPr>
        <w:rPr>
          <w:lang w:val="en-US"/>
        </w:rPr>
      </w:pPr>
      <w:r w:rsidRPr="00114929">
        <w:rPr>
          <w:lang w:val="en-US"/>
        </w:rPr>
        <w:t>from fuzzywuzzy import fuzz,process</w:t>
      </w:r>
    </w:p>
    <w:p w:rsidR="009B3274" w:rsidRPr="008948F2" w:rsidRDefault="009B3274" w:rsidP="008948F2">
      <w:pPr>
        <w:rPr>
          <w:lang w:val="en-US"/>
        </w:rPr>
      </w:pPr>
      <w:r w:rsidRPr="008948F2">
        <w:rPr>
          <w:lang w:val="en-US"/>
        </w:rPr>
        <w:t>def stFuzz_05():</w:t>
      </w:r>
    </w:p>
    <w:p w:rsidR="009B3274" w:rsidRPr="008948F2" w:rsidRDefault="009B3274" w:rsidP="008948F2">
      <w:pPr>
        <w:rPr>
          <w:lang w:val="en-US"/>
        </w:rPr>
      </w:pPr>
      <w:r w:rsidRPr="008948F2">
        <w:rPr>
          <w:lang w:val="en-US"/>
        </w:rPr>
        <w:t xml:space="preserve">     """This is a simple program which uses fuzzy technologies"""</w:t>
      </w:r>
    </w:p>
    <w:p w:rsidR="009B3274" w:rsidRPr="008948F2" w:rsidRDefault="009B3274" w:rsidP="008948F2">
      <w:pPr>
        <w:rPr>
          <w:lang w:val="en-US"/>
        </w:rPr>
      </w:pPr>
      <w:r w:rsidRPr="008948F2">
        <w:rPr>
          <w:lang w:val="en-US"/>
        </w:rPr>
        <w:t xml:space="preserve">     key="Kovaleva"</w:t>
      </w:r>
    </w:p>
    <w:p w:rsidR="009B3274" w:rsidRPr="008948F2" w:rsidRDefault="009B3274" w:rsidP="008948F2">
      <w:pPr>
        <w:rPr>
          <w:lang w:val="en-US"/>
        </w:rPr>
      </w:pPr>
      <w:r w:rsidRPr="008948F2">
        <w:rPr>
          <w:lang w:val="en-US"/>
        </w:rPr>
        <w:t xml:space="preserve">     choices=['Kovaliova','Kovalyova','Kowaljowa','Kowalowa','Kowaliowa']</w:t>
      </w:r>
    </w:p>
    <w:p w:rsidR="009B3274" w:rsidRPr="008948F2" w:rsidRDefault="009B3274" w:rsidP="008948F2">
      <w:pPr>
        <w:rPr>
          <w:lang w:val="en-US"/>
        </w:rPr>
      </w:pPr>
      <w:r w:rsidRPr="008948F2">
        <w:rPr>
          <w:lang w:val="en-US"/>
        </w:rPr>
        <w:t xml:space="preserve">     proc_extr1=process.extract(key,choices,scorer=fuzz.ratio)</w:t>
      </w:r>
    </w:p>
    <w:p w:rsidR="009B3274" w:rsidRPr="008948F2" w:rsidRDefault="009B3274" w:rsidP="008948F2">
      <w:pPr>
        <w:rPr>
          <w:lang w:val="en-US"/>
        </w:rPr>
      </w:pPr>
      <w:r w:rsidRPr="008948F2">
        <w:rPr>
          <w:lang w:val="en-US"/>
        </w:rPr>
        <w:t xml:space="preserve">     proc_extr2=process.extract(key,choices,scorer=fuzz.partial_ratio)</w:t>
      </w:r>
    </w:p>
    <w:p w:rsidR="009B3274" w:rsidRPr="008948F2" w:rsidRDefault="009B3274" w:rsidP="008948F2">
      <w:pPr>
        <w:rPr>
          <w:lang w:val="en-US"/>
        </w:rPr>
      </w:pPr>
      <w:r w:rsidRPr="008948F2">
        <w:rPr>
          <w:lang w:val="en-US"/>
        </w:rPr>
        <w:t xml:space="preserve">     fuz_set1,fuz_set2 = {key:1},{key:1}</w:t>
      </w:r>
    </w:p>
    <w:p w:rsidR="009B3274" w:rsidRPr="008948F2" w:rsidRDefault="009B3274" w:rsidP="008948F2">
      <w:pPr>
        <w:rPr>
          <w:lang w:val="en-US"/>
        </w:rPr>
      </w:pPr>
      <w:r w:rsidRPr="008948F2">
        <w:rPr>
          <w:lang w:val="en-US"/>
        </w:rPr>
        <w:t xml:space="preserve">     for item in proc_extr1:</w:t>
      </w:r>
    </w:p>
    <w:p w:rsidR="009B3274" w:rsidRPr="008948F2" w:rsidRDefault="009B3274" w:rsidP="008948F2">
      <w:pPr>
        <w:rPr>
          <w:lang w:val="en-US"/>
        </w:rPr>
      </w:pPr>
      <w:r w:rsidRPr="008948F2">
        <w:rPr>
          <w:lang w:val="en-US"/>
        </w:rPr>
        <w:t xml:space="preserve">         q,r=item[0],item[1]*0.01</w:t>
      </w:r>
    </w:p>
    <w:p w:rsidR="009B3274" w:rsidRPr="008948F2" w:rsidRDefault="009B3274" w:rsidP="008948F2">
      <w:pPr>
        <w:rPr>
          <w:lang w:val="en-US"/>
        </w:rPr>
      </w:pPr>
      <w:r w:rsidRPr="008948F2">
        <w:rPr>
          <w:lang w:val="en-US"/>
        </w:rPr>
        <w:t xml:space="preserve">         fuz_set1[q]=r</w:t>
      </w:r>
    </w:p>
    <w:p w:rsidR="009B3274" w:rsidRPr="008948F2" w:rsidRDefault="009B3274" w:rsidP="008948F2">
      <w:pPr>
        <w:rPr>
          <w:lang w:val="en-US"/>
        </w:rPr>
      </w:pPr>
      <w:r w:rsidRPr="008948F2">
        <w:rPr>
          <w:lang w:val="en-US"/>
        </w:rPr>
        <w:t xml:space="preserve">     print(fuz_set1)</w:t>
      </w:r>
    </w:p>
    <w:p w:rsidR="009B3274" w:rsidRPr="008948F2" w:rsidRDefault="009B3274" w:rsidP="008948F2">
      <w:pPr>
        <w:rPr>
          <w:lang w:val="en-US"/>
        </w:rPr>
      </w:pPr>
      <w:r w:rsidRPr="008948F2">
        <w:rPr>
          <w:lang w:val="en-US"/>
        </w:rPr>
        <w:t xml:space="preserve">     for item in proc_extr2:</w:t>
      </w:r>
    </w:p>
    <w:p w:rsidR="009B3274" w:rsidRPr="008948F2" w:rsidRDefault="009B3274" w:rsidP="008948F2">
      <w:pPr>
        <w:rPr>
          <w:lang w:val="en-US"/>
        </w:rPr>
      </w:pPr>
      <w:r w:rsidRPr="008948F2">
        <w:rPr>
          <w:lang w:val="en-US"/>
        </w:rPr>
        <w:t xml:space="preserve">         q,r=item[0],item[1]*0.01</w:t>
      </w:r>
    </w:p>
    <w:p w:rsidR="009B3274" w:rsidRPr="008948F2" w:rsidRDefault="009B3274" w:rsidP="008948F2">
      <w:pPr>
        <w:rPr>
          <w:lang w:val="en-US"/>
        </w:rPr>
      </w:pPr>
      <w:r w:rsidRPr="008948F2">
        <w:rPr>
          <w:lang w:val="en-US"/>
        </w:rPr>
        <w:t xml:space="preserve">         fuz_set2[q]=r</w:t>
      </w:r>
    </w:p>
    <w:p w:rsidR="009B3274" w:rsidRPr="00114929" w:rsidRDefault="009B3274" w:rsidP="008948F2">
      <w:pPr>
        <w:rPr>
          <w:lang w:val="en-US"/>
        </w:rPr>
      </w:pPr>
      <w:r w:rsidRPr="008948F2">
        <w:rPr>
          <w:lang w:val="en-US"/>
        </w:rPr>
        <w:t xml:space="preserve">     print(fuz_set2)    </w:t>
      </w:r>
    </w:p>
    <w:p w:rsidR="009B3274" w:rsidRPr="00114929" w:rsidRDefault="009B3274" w:rsidP="00F10E73">
      <w:pPr>
        <w:rPr>
          <w:lang w:val="en-US"/>
        </w:rPr>
      </w:pPr>
    </w:p>
    <w:p w:rsidR="009B3274" w:rsidRDefault="009B3274" w:rsidP="00E03ADF">
      <w:pPr>
        <w:numPr>
          <w:ilvl w:val="0"/>
          <w:numId w:val="12"/>
        </w:numPr>
      </w:pPr>
    </w:p>
    <w:p w:rsidR="009B3274" w:rsidRPr="00114929" w:rsidRDefault="009B3274" w:rsidP="00E03ADF">
      <w:pPr>
        <w:ind w:left="567" w:firstLine="0"/>
        <w:rPr>
          <w:lang w:val="en-US"/>
        </w:rPr>
      </w:pPr>
      <w:r w:rsidRPr="00114929">
        <w:rPr>
          <w:lang w:val="en-US"/>
        </w:rPr>
        <w:t>import fuzzywuzzy</w:t>
      </w:r>
    </w:p>
    <w:p w:rsidR="009B3274" w:rsidRPr="00114929" w:rsidRDefault="009B3274" w:rsidP="00E03ADF">
      <w:pPr>
        <w:rPr>
          <w:lang w:val="en-US"/>
        </w:rPr>
      </w:pPr>
      <w:r w:rsidRPr="00114929">
        <w:rPr>
          <w:lang w:val="en-US"/>
        </w:rPr>
        <w:t>from fuzzywuzzy import fuzz,process</w:t>
      </w:r>
    </w:p>
    <w:p w:rsidR="009B3274" w:rsidRDefault="009B3274" w:rsidP="00E03ADF">
      <w:r>
        <w:t>def stFuzz_06():</w:t>
      </w:r>
    </w:p>
    <w:p w:rsidR="009B3274" w:rsidRPr="00E03ADF" w:rsidRDefault="009B3274" w:rsidP="00E03ADF">
      <w:pPr>
        <w:rPr>
          <w:lang w:val="en-US"/>
        </w:rPr>
      </w:pPr>
      <w:r w:rsidRPr="00E03ADF">
        <w:rPr>
          <w:lang w:val="en-US"/>
        </w:rPr>
        <w:t xml:space="preserve">     """This is a simple program which uses fuzzy technologies"""</w:t>
      </w:r>
    </w:p>
    <w:p w:rsidR="009B3274" w:rsidRPr="00E03ADF" w:rsidRDefault="009B3274" w:rsidP="00E03ADF">
      <w:pPr>
        <w:rPr>
          <w:lang w:val="en-US"/>
        </w:rPr>
      </w:pPr>
      <w:r w:rsidRPr="00E03ADF">
        <w:rPr>
          <w:lang w:val="en-US"/>
        </w:rPr>
        <w:t xml:space="preserve">     key="Cats eat mice"</w:t>
      </w:r>
    </w:p>
    <w:p w:rsidR="009B3274" w:rsidRPr="00E03ADF" w:rsidRDefault="009B3274" w:rsidP="00E03ADF">
      <w:pPr>
        <w:rPr>
          <w:lang w:val="en-US"/>
        </w:rPr>
      </w:pPr>
      <w:r w:rsidRPr="00E03ADF">
        <w:rPr>
          <w:lang w:val="en-US"/>
        </w:rPr>
        <w:t xml:space="preserve">     choices=['Mice eat cats','mice eats cats',     </w:t>
      </w:r>
    </w:p>
    <w:p w:rsidR="009B3274" w:rsidRPr="00E03ADF" w:rsidRDefault="009B3274" w:rsidP="00E03ADF">
      <w:pPr>
        <w:rPr>
          <w:lang w:val="en-US"/>
        </w:rPr>
      </w:pPr>
      <w:r w:rsidRPr="00E03ADF">
        <w:rPr>
          <w:lang w:val="en-US"/>
        </w:rPr>
        <w:t xml:space="preserve">     'Cats Eat Mice ']</w:t>
      </w:r>
    </w:p>
    <w:p w:rsidR="009B3274" w:rsidRPr="00E03ADF" w:rsidRDefault="009B3274" w:rsidP="00E03ADF">
      <w:pPr>
        <w:rPr>
          <w:lang w:val="en-US"/>
        </w:rPr>
      </w:pPr>
      <w:r w:rsidRPr="00E03ADF">
        <w:rPr>
          <w:lang w:val="en-US"/>
        </w:rPr>
        <w:t xml:space="preserve">     proc_extr1=process.extract(key,choices,scorer=fuzz.token_sort_ratio)</w:t>
      </w:r>
    </w:p>
    <w:p w:rsidR="009B3274" w:rsidRPr="00E03ADF" w:rsidRDefault="009B3274" w:rsidP="00E03ADF">
      <w:pPr>
        <w:rPr>
          <w:lang w:val="en-US"/>
        </w:rPr>
      </w:pPr>
      <w:r w:rsidRPr="00E03ADF">
        <w:rPr>
          <w:lang w:val="en-US"/>
        </w:rPr>
        <w:t xml:space="preserve">     proc_extr2=process.extract(key,choices,scorer=fuzz.token_set_ratio)</w:t>
      </w:r>
    </w:p>
    <w:p w:rsidR="009B3274" w:rsidRPr="00E03ADF" w:rsidRDefault="009B3274" w:rsidP="00E03ADF">
      <w:pPr>
        <w:rPr>
          <w:lang w:val="en-US"/>
        </w:rPr>
      </w:pPr>
      <w:r w:rsidRPr="00E03ADF">
        <w:rPr>
          <w:lang w:val="en-US"/>
        </w:rPr>
        <w:t xml:space="preserve">     fuz_set1,fuz_set2 = {key:1},{key:1}</w:t>
      </w:r>
    </w:p>
    <w:p w:rsidR="009B3274" w:rsidRPr="00E03ADF" w:rsidRDefault="009B3274" w:rsidP="00E03ADF">
      <w:pPr>
        <w:rPr>
          <w:lang w:val="en-US"/>
        </w:rPr>
      </w:pPr>
      <w:r w:rsidRPr="00E03ADF">
        <w:rPr>
          <w:lang w:val="en-US"/>
        </w:rPr>
        <w:t xml:space="preserve">     for item in proc_extr1:</w:t>
      </w:r>
    </w:p>
    <w:p w:rsidR="009B3274" w:rsidRPr="00E03ADF" w:rsidRDefault="009B3274" w:rsidP="00E03ADF">
      <w:pPr>
        <w:rPr>
          <w:lang w:val="en-US"/>
        </w:rPr>
      </w:pPr>
      <w:r w:rsidRPr="00E03ADF">
        <w:rPr>
          <w:lang w:val="en-US"/>
        </w:rPr>
        <w:t xml:space="preserve">         q,r=item[0],item[1]*0.01</w:t>
      </w:r>
    </w:p>
    <w:p w:rsidR="009B3274" w:rsidRPr="00E03ADF" w:rsidRDefault="009B3274" w:rsidP="00E03ADF">
      <w:pPr>
        <w:rPr>
          <w:lang w:val="en-US"/>
        </w:rPr>
      </w:pPr>
      <w:r w:rsidRPr="00E03ADF">
        <w:rPr>
          <w:lang w:val="en-US"/>
        </w:rPr>
        <w:t xml:space="preserve">         fuz_set1[q]=r</w:t>
      </w:r>
    </w:p>
    <w:p w:rsidR="009B3274" w:rsidRPr="00E03ADF" w:rsidRDefault="009B3274" w:rsidP="00E03ADF">
      <w:pPr>
        <w:rPr>
          <w:lang w:val="en-US"/>
        </w:rPr>
      </w:pPr>
      <w:r w:rsidRPr="00E03ADF">
        <w:rPr>
          <w:lang w:val="en-US"/>
        </w:rPr>
        <w:t xml:space="preserve">     print(fuz_set1)</w:t>
      </w:r>
    </w:p>
    <w:p w:rsidR="009B3274" w:rsidRPr="00E03ADF" w:rsidRDefault="009B3274" w:rsidP="00E03ADF">
      <w:pPr>
        <w:rPr>
          <w:lang w:val="en-US"/>
        </w:rPr>
      </w:pPr>
      <w:r w:rsidRPr="00E03ADF">
        <w:rPr>
          <w:lang w:val="en-US"/>
        </w:rPr>
        <w:t xml:space="preserve">     for item in proc_extr2:</w:t>
      </w:r>
    </w:p>
    <w:p w:rsidR="009B3274" w:rsidRPr="00D84E17" w:rsidRDefault="009B3274" w:rsidP="00E03ADF">
      <w:pPr>
        <w:rPr>
          <w:lang w:val="en-US"/>
        </w:rPr>
      </w:pPr>
      <w:r w:rsidRPr="00E03ADF">
        <w:rPr>
          <w:lang w:val="en-US"/>
        </w:rPr>
        <w:t xml:space="preserve">         </w:t>
      </w:r>
      <w:r w:rsidRPr="00D84E17">
        <w:rPr>
          <w:lang w:val="en-US"/>
        </w:rPr>
        <w:t>q,r=item[0],item[1]*0.01</w:t>
      </w:r>
    </w:p>
    <w:p w:rsidR="009B3274" w:rsidRPr="00D84E17" w:rsidRDefault="009B3274" w:rsidP="00E03ADF">
      <w:pPr>
        <w:rPr>
          <w:lang w:val="en-US"/>
        </w:rPr>
      </w:pPr>
      <w:r w:rsidRPr="00D84E17">
        <w:rPr>
          <w:lang w:val="en-US"/>
        </w:rPr>
        <w:t xml:space="preserve">         fuz_set2[q]=r</w:t>
      </w:r>
    </w:p>
    <w:p w:rsidR="009B3274" w:rsidRPr="00D84E17" w:rsidRDefault="009B3274" w:rsidP="00F10E73">
      <w:pPr>
        <w:rPr>
          <w:lang w:val="en-US"/>
        </w:rPr>
      </w:pPr>
    </w:p>
    <w:p w:rsidR="009B3274" w:rsidRPr="00D84E17" w:rsidRDefault="009B3274" w:rsidP="00F34128">
      <w:pPr>
        <w:numPr>
          <w:ilvl w:val="0"/>
          <w:numId w:val="12"/>
        </w:numPr>
        <w:rPr>
          <w:lang w:val="en-US"/>
        </w:rPr>
      </w:pPr>
    </w:p>
    <w:p w:rsidR="009B3274" w:rsidRPr="00F34128" w:rsidRDefault="009B3274" w:rsidP="00F34128">
      <w:pPr>
        <w:rPr>
          <w:lang w:val="en-US"/>
        </w:rPr>
      </w:pPr>
      <w:r w:rsidRPr="00F34128">
        <w:rPr>
          <w:lang w:val="en-US"/>
        </w:rPr>
        <w:t>from difflib import SequenceMatcher</w:t>
      </w:r>
    </w:p>
    <w:p w:rsidR="009B3274" w:rsidRPr="00F34128" w:rsidRDefault="009B3274" w:rsidP="00F34128">
      <w:pPr>
        <w:rPr>
          <w:lang w:val="en-US"/>
        </w:rPr>
      </w:pPr>
      <w:r w:rsidRPr="00F34128">
        <w:rPr>
          <w:lang w:val="en-US"/>
        </w:rPr>
        <w:t>from fuzzywuzzy import fuzz</w:t>
      </w:r>
    </w:p>
    <w:p w:rsidR="009B3274" w:rsidRPr="00F34128" w:rsidRDefault="009B3274" w:rsidP="00F34128">
      <w:pPr>
        <w:rPr>
          <w:lang w:val="en-US"/>
        </w:rPr>
      </w:pPr>
      <w:r w:rsidRPr="00F34128">
        <w:rPr>
          <w:lang w:val="en-US"/>
        </w:rPr>
        <w:t>from stFuzzy_4 import levenshtein</w:t>
      </w:r>
    </w:p>
    <w:p w:rsidR="009B3274" w:rsidRPr="00F34128" w:rsidRDefault="009B3274" w:rsidP="00F34128">
      <w:pPr>
        <w:rPr>
          <w:lang w:val="en-US"/>
        </w:rPr>
      </w:pPr>
    </w:p>
    <w:p w:rsidR="009B3274" w:rsidRPr="00F34128" w:rsidRDefault="009B3274" w:rsidP="00F34128">
      <w:pPr>
        <w:rPr>
          <w:lang w:val="en-US"/>
        </w:rPr>
      </w:pPr>
      <w:r w:rsidRPr="00F34128">
        <w:rPr>
          <w:lang w:val="en-US"/>
        </w:rPr>
        <w:t>def sim_1():</w:t>
      </w:r>
    </w:p>
    <w:p w:rsidR="009B3274" w:rsidRPr="00F34128" w:rsidRDefault="009B3274" w:rsidP="00F34128">
      <w:pPr>
        <w:rPr>
          <w:lang w:val="en-US"/>
        </w:rPr>
      </w:pPr>
      <w:r w:rsidRPr="00F34128">
        <w:rPr>
          <w:lang w:val="en-US"/>
        </w:rPr>
        <w:t xml:space="preserve">    s1,s2="NEW YORK METS","NEW YORK MEETS"</w:t>
      </w:r>
    </w:p>
    <w:p w:rsidR="009B3274" w:rsidRPr="00F34128" w:rsidRDefault="009B3274" w:rsidP="00F34128">
      <w:pPr>
        <w:rPr>
          <w:lang w:val="en-US"/>
        </w:rPr>
      </w:pPr>
      <w:r w:rsidRPr="00F34128">
        <w:rPr>
          <w:lang w:val="en-US"/>
        </w:rPr>
        <w:t xml:space="preserve">    s3,s4="A little cat!","A little cat."</w:t>
      </w:r>
    </w:p>
    <w:p w:rsidR="009B3274" w:rsidRPr="00F34128" w:rsidRDefault="009B3274" w:rsidP="00F34128">
      <w:pPr>
        <w:rPr>
          <w:lang w:val="en-US"/>
        </w:rPr>
      </w:pPr>
      <w:r w:rsidRPr="00F34128">
        <w:rPr>
          <w:lang w:val="en-US"/>
        </w:rPr>
        <w:t xml:space="preserve">    m1,m2=SequenceMatcher(None,s1,s2),SequenceMatcher(None,s3,s4)</w:t>
      </w:r>
    </w:p>
    <w:p w:rsidR="009B3274" w:rsidRPr="00F34128" w:rsidRDefault="009B3274" w:rsidP="00F34128">
      <w:pPr>
        <w:rPr>
          <w:lang w:val="en-US"/>
        </w:rPr>
      </w:pPr>
      <w:r w:rsidRPr="00F34128">
        <w:rPr>
          <w:lang w:val="en-US"/>
        </w:rPr>
        <w:t xml:space="preserve">    print(m1.ratio(),m2.ratio())</w:t>
      </w:r>
    </w:p>
    <w:p w:rsidR="009B3274" w:rsidRPr="00F34128" w:rsidRDefault="009B3274" w:rsidP="00F10E73">
      <w:pPr>
        <w:rPr>
          <w:lang w:val="en-US"/>
        </w:rPr>
      </w:pPr>
    </w:p>
    <w:p w:rsidR="009B3274" w:rsidRPr="00F34128" w:rsidRDefault="009B3274" w:rsidP="00F34128">
      <w:pPr>
        <w:numPr>
          <w:ilvl w:val="0"/>
          <w:numId w:val="12"/>
        </w:numPr>
        <w:rPr>
          <w:lang w:val="en-US"/>
        </w:rPr>
      </w:pPr>
    </w:p>
    <w:p w:rsidR="009B3274" w:rsidRPr="00EC718A" w:rsidRDefault="009B3274" w:rsidP="00EC718A">
      <w:pPr>
        <w:rPr>
          <w:lang w:val="en-US"/>
        </w:rPr>
      </w:pPr>
      <w:r w:rsidRPr="00EC718A">
        <w:rPr>
          <w:lang w:val="en-US"/>
        </w:rPr>
        <w:t>from difflib import SequenceMatcher</w:t>
      </w:r>
    </w:p>
    <w:p w:rsidR="009B3274" w:rsidRPr="00EC718A" w:rsidRDefault="009B3274" w:rsidP="00EC718A">
      <w:pPr>
        <w:rPr>
          <w:lang w:val="en-US"/>
        </w:rPr>
      </w:pPr>
      <w:r w:rsidRPr="00EC718A">
        <w:rPr>
          <w:lang w:val="en-US"/>
        </w:rPr>
        <w:t>from fuzzywuzzy import fuzz</w:t>
      </w:r>
    </w:p>
    <w:p w:rsidR="009B3274" w:rsidRPr="00EC718A" w:rsidRDefault="009B3274" w:rsidP="00EC718A">
      <w:pPr>
        <w:rPr>
          <w:lang w:val="en-US"/>
        </w:rPr>
      </w:pPr>
      <w:r w:rsidRPr="00EC718A">
        <w:rPr>
          <w:lang w:val="en-US"/>
        </w:rPr>
        <w:t>from stFuzzy_4 import levenshtein</w:t>
      </w:r>
    </w:p>
    <w:p w:rsidR="009B3274" w:rsidRPr="00EC718A" w:rsidRDefault="009B3274" w:rsidP="00EC718A">
      <w:pPr>
        <w:rPr>
          <w:lang w:val="en-US"/>
        </w:rPr>
      </w:pPr>
      <w:r w:rsidRPr="00EC718A">
        <w:rPr>
          <w:lang w:val="en-US"/>
        </w:rPr>
        <w:t>def sim_2():</w:t>
      </w:r>
    </w:p>
    <w:p w:rsidR="009B3274" w:rsidRPr="00EC718A" w:rsidRDefault="009B3274" w:rsidP="00EC718A">
      <w:pPr>
        <w:rPr>
          <w:lang w:val="en-US"/>
        </w:rPr>
      </w:pPr>
      <w:r w:rsidRPr="00EC718A">
        <w:rPr>
          <w:lang w:val="en-US"/>
        </w:rPr>
        <w:t xml:space="preserve">    s1,s2="GOOD EVENING!","Good evening!"</w:t>
      </w:r>
    </w:p>
    <w:p w:rsidR="009B3274" w:rsidRPr="00EC718A" w:rsidRDefault="009B3274" w:rsidP="00EC718A">
      <w:pPr>
        <w:rPr>
          <w:lang w:val="en-US"/>
        </w:rPr>
      </w:pPr>
      <w:r w:rsidRPr="00EC718A">
        <w:rPr>
          <w:lang w:val="en-US"/>
        </w:rPr>
        <w:t xml:space="preserve">    m1,m2=SequenceMatcher(None,s1,s2),fuzz.ratio(s1,s2)</w:t>
      </w:r>
    </w:p>
    <w:p w:rsidR="009B3274" w:rsidRPr="00EC718A" w:rsidRDefault="009B3274" w:rsidP="00EC718A">
      <w:pPr>
        <w:rPr>
          <w:lang w:val="en-US"/>
        </w:rPr>
      </w:pPr>
      <w:r w:rsidRPr="00EC718A">
        <w:rPr>
          <w:lang w:val="en-US"/>
        </w:rPr>
        <w:t xml:space="preserve">    m3=fuzz.partial_ratio(s1,s2)</w:t>
      </w:r>
    </w:p>
    <w:p w:rsidR="009B3274" w:rsidRPr="00EC718A" w:rsidRDefault="009B3274" w:rsidP="00EC718A">
      <w:pPr>
        <w:rPr>
          <w:lang w:val="en-US"/>
        </w:rPr>
      </w:pPr>
      <w:r w:rsidRPr="00EC718A">
        <w:rPr>
          <w:lang w:val="en-US"/>
        </w:rPr>
        <w:t xml:space="preserve">    print(m1.ratio(),m2,m3)</w:t>
      </w:r>
    </w:p>
    <w:p w:rsidR="009B3274" w:rsidRPr="00EC718A" w:rsidRDefault="009B3274" w:rsidP="00F10E73">
      <w:pPr>
        <w:rPr>
          <w:lang w:val="en-US"/>
        </w:rPr>
      </w:pPr>
    </w:p>
    <w:p w:rsidR="009B3274" w:rsidRPr="00EC718A" w:rsidRDefault="009B3274" w:rsidP="00EC718A">
      <w:pPr>
        <w:numPr>
          <w:ilvl w:val="0"/>
          <w:numId w:val="12"/>
        </w:numPr>
        <w:rPr>
          <w:lang w:val="en-US"/>
        </w:rPr>
      </w:pPr>
    </w:p>
    <w:p w:rsidR="009B3274" w:rsidRPr="00EC718A" w:rsidRDefault="009B3274" w:rsidP="00854362">
      <w:pPr>
        <w:ind w:left="567" w:firstLine="0"/>
        <w:rPr>
          <w:lang w:val="en-US"/>
        </w:rPr>
      </w:pPr>
      <w:r w:rsidRPr="00EC718A">
        <w:rPr>
          <w:lang w:val="en-US"/>
        </w:rPr>
        <w:t>from difflib import SequenceMatcher</w:t>
      </w:r>
    </w:p>
    <w:p w:rsidR="009B3274" w:rsidRPr="00EC718A" w:rsidRDefault="009B3274" w:rsidP="00854362">
      <w:pPr>
        <w:rPr>
          <w:lang w:val="en-US"/>
        </w:rPr>
      </w:pPr>
      <w:r w:rsidRPr="00EC718A">
        <w:rPr>
          <w:lang w:val="en-US"/>
        </w:rPr>
        <w:t>from fuzzywuzzy import fuzz</w:t>
      </w:r>
    </w:p>
    <w:p w:rsidR="009B3274" w:rsidRPr="00EC718A" w:rsidRDefault="009B3274" w:rsidP="00854362">
      <w:pPr>
        <w:rPr>
          <w:lang w:val="en-US"/>
        </w:rPr>
      </w:pPr>
      <w:r w:rsidRPr="00EC718A">
        <w:rPr>
          <w:lang w:val="en-US"/>
        </w:rPr>
        <w:t>from stFuzzy_4 import levenshtein</w:t>
      </w:r>
    </w:p>
    <w:p w:rsidR="009B3274" w:rsidRPr="00854362" w:rsidRDefault="009B3274" w:rsidP="00854362">
      <w:pPr>
        <w:rPr>
          <w:lang w:val="en-US"/>
        </w:rPr>
      </w:pPr>
      <w:r w:rsidRPr="00854362">
        <w:rPr>
          <w:lang w:val="en-US"/>
        </w:rPr>
        <w:t>def sim_4():</w:t>
      </w:r>
    </w:p>
    <w:p w:rsidR="009B3274" w:rsidRPr="00854362" w:rsidRDefault="009B3274" w:rsidP="00854362">
      <w:pPr>
        <w:rPr>
          <w:lang w:val="en-US"/>
        </w:rPr>
      </w:pPr>
      <w:r w:rsidRPr="00854362">
        <w:rPr>
          <w:lang w:val="en-US"/>
        </w:rPr>
        <w:t xml:space="preserve">    s1,s2="GOD","DOG"</w:t>
      </w:r>
    </w:p>
    <w:p w:rsidR="009B3274" w:rsidRPr="00854362" w:rsidRDefault="009B3274" w:rsidP="00854362">
      <w:pPr>
        <w:rPr>
          <w:lang w:val="en-US"/>
        </w:rPr>
      </w:pPr>
      <w:r w:rsidRPr="00854362">
        <w:rPr>
          <w:lang w:val="en-US"/>
        </w:rPr>
        <w:t xml:space="preserve">    m1,m2=SequenceMatcher(None,s1,s2),fuzz.ratio(s1,s2)</w:t>
      </w:r>
    </w:p>
    <w:p w:rsidR="009B3274" w:rsidRPr="00854362" w:rsidRDefault="009B3274" w:rsidP="00854362">
      <w:pPr>
        <w:rPr>
          <w:lang w:val="en-US"/>
        </w:rPr>
      </w:pPr>
      <w:r w:rsidRPr="00854362">
        <w:rPr>
          <w:lang w:val="en-US"/>
        </w:rPr>
        <w:t xml:space="preserve">    m3=fuzz.partial_ratio(s1,s2)</w:t>
      </w:r>
    </w:p>
    <w:p w:rsidR="009B3274" w:rsidRPr="00854362" w:rsidRDefault="009B3274" w:rsidP="00854362">
      <w:pPr>
        <w:rPr>
          <w:lang w:val="en-US"/>
        </w:rPr>
      </w:pPr>
      <w:r w:rsidRPr="00854362">
        <w:rPr>
          <w:lang w:val="en-US"/>
        </w:rPr>
        <w:t xml:space="preserve">    print(m1.ratio(),m2,m3)</w:t>
      </w:r>
    </w:p>
    <w:p w:rsidR="009B3274" w:rsidRPr="00854362" w:rsidRDefault="009B3274" w:rsidP="00F10E73">
      <w:pPr>
        <w:rPr>
          <w:lang w:val="en-US"/>
        </w:rPr>
      </w:pPr>
    </w:p>
    <w:p w:rsidR="009B3274" w:rsidRPr="00854362" w:rsidRDefault="009B3274" w:rsidP="005B7092">
      <w:pPr>
        <w:numPr>
          <w:ilvl w:val="0"/>
          <w:numId w:val="12"/>
        </w:numPr>
        <w:rPr>
          <w:lang w:val="en-US"/>
        </w:rPr>
      </w:pPr>
    </w:p>
    <w:p w:rsidR="009B3274" w:rsidRPr="00EC718A" w:rsidRDefault="009B3274" w:rsidP="00C413A2">
      <w:pPr>
        <w:ind w:left="567" w:firstLine="0"/>
        <w:rPr>
          <w:lang w:val="en-US"/>
        </w:rPr>
      </w:pPr>
      <w:r w:rsidRPr="00EC718A">
        <w:rPr>
          <w:lang w:val="en-US"/>
        </w:rPr>
        <w:t>from difflib import SequenceMatcher</w:t>
      </w:r>
    </w:p>
    <w:p w:rsidR="009B3274" w:rsidRPr="00EC718A" w:rsidRDefault="009B3274" w:rsidP="00C413A2">
      <w:pPr>
        <w:rPr>
          <w:lang w:val="en-US"/>
        </w:rPr>
      </w:pPr>
      <w:r w:rsidRPr="00EC718A">
        <w:rPr>
          <w:lang w:val="en-US"/>
        </w:rPr>
        <w:t>from fuzzywuzzy import fuzz</w:t>
      </w:r>
    </w:p>
    <w:p w:rsidR="009B3274" w:rsidRPr="00EC718A" w:rsidRDefault="009B3274" w:rsidP="00C413A2">
      <w:pPr>
        <w:rPr>
          <w:lang w:val="en-US"/>
        </w:rPr>
      </w:pPr>
      <w:r w:rsidRPr="00EC718A">
        <w:rPr>
          <w:lang w:val="en-US"/>
        </w:rPr>
        <w:t>from stFuzzy_4 import levenshtein</w:t>
      </w:r>
    </w:p>
    <w:p w:rsidR="009B3274" w:rsidRPr="00C413A2" w:rsidRDefault="009B3274" w:rsidP="00C413A2">
      <w:pPr>
        <w:rPr>
          <w:lang w:val="en-US"/>
        </w:rPr>
      </w:pPr>
      <w:r w:rsidRPr="00C413A2">
        <w:rPr>
          <w:lang w:val="en-US"/>
        </w:rPr>
        <w:t>def sim_5():</w:t>
      </w:r>
    </w:p>
    <w:p w:rsidR="009B3274" w:rsidRPr="00C413A2" w:rsidRDefault="009B3274" w:rsidP="00C413A2">
      <w:pPr>
        <w:rPr>
          <w:lang w:val="en-US"/>
        </w:rPr>
      </w:pPr>
      <w:r w:rsidRPr="00C413A2">
        <w:rPr>
          <w:lang w:val="en-US"/>
        </w:rPr>
        <w:t xml:space="preserve">    s1,s2="NEW YORK METS","NEW YORK MEETS"</w:t>
      </w:r>
    </w:p>
    <w:p w:rsidR="009B3274" w:rsidRPr="00C413A2" w:rsidRDefault="009B3274" w:rsidP="00C413A2">
      <w:pPr>
        <w:rPr>
          <w:lang w:val="en-US"/>
        </w:rPr>
      </w:pPr>
      <w:r w:rsidRPr="00C413A2">
        <w:rPr>
          <w:lang w:val="en-US"/>
        </w:rPr>
        <w:t xml:space="preserve">    s3,s4="A little cat","A little cat!"</w:t>
      </w:r>
    </w:p>
    <w:p w:rsidR="009B3274" w:rsidRPr="00C413A2" w:rsidRDefault="009B3274" w:rsidP="00C413A2">
      <w:pPr>
        <w:rPr>
          <w:lang w:val="en-US"/>
        </w:rPr>
      </w:pPr>
      <w:r w:rsidRPr="00C413A2">
        <w:rPr>
          <w:lang w:val="en-US"/>
        </w:rPr>
        <w:t xml:space="preserve">    lev1,lev2=levenshtein(s1,s2),levenshtein(s3,s4)</w:t>
      </w:r>
    </w:p>
    <w:p w:rsidR="009B3274" w:rsidRPr="00C413A2" w:rsidRDefault="009B3274" w:rsidP="00C413A2">
      <w:pPr>
        <w:rPr>
          <w:lang w:val="en-US"/>
        </w:rPr>
      </w:pPr>
      <w:r w:rsidRPr="00C413A2">
        <w:rPr>
          <w:lang w:val="en-US"/>
        </w:rPr>
        <w:t xml:space="preserve">    print(lev1,lev2,lev3,lev4)</w:t>
      </w:r>
    </w:p>
    <w:p w:rsidR="009B3274" w:rsidRPr="00D84E17" w:rsidRDefault="009B3274" w:rsidP="00F10E73">
      <w:pPr>
        <w:rPr>
          <w:lang w:val="en-US"/>
        </w:rPr>
      </w:pPr>
    </w:p>
    <w:p w:rsidR="009B3274" w:rsidRPr="009F30F8" w:rsidRDefault="009B3274" w:rsidP="00734908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9B3274" w:rsidRPr="0048079B" w:rsidRDefault="009B3274" w:rsidP="00734908">
      <w:pPr>
        <w:rPr>
          <w:b/>
        </w:rPr>
      </w:pPr>
      <w:r w:rsidRPr="0048079B">
        <w:rPr>
          <w:b/>
        </w:rPr>
        <w:t>Современные программные средства глубокого обучения в задачах обработки информации.</w:t>
      </w:r>
    </w:p>
    <w:p w:rsidR="009B3274" w:rsidRDefault="009B3274" w:rsidP="009D4F88">
      <w:pPr>
        <w:ind w:firstLine="0"/>
      </w:pPr>
      <w:r>
        <w:t xml:space="preserve">Дана самонастраивающаяся программа на языке </w:t>
      </w:r>
      <w:r>
        <w:rPr>
          <w:lang w:val="en-US"/>
        </w:rPr>
        <w:t>Python</w:t>
      </w:r>
      <w:r w:rsidRPr="00093966">
        <w:t xml:space="preserve">. </w:t>
      </w:r>
      <w:r>
        <w:t>Проанализировать текст пр</w:t>
      </w:r>
      <w:r>
        <w:t>о</w:t>
      </w:r>
      <w:r>
        <w:t>граммы. Выполнить свое задание, воспользовавшись приведенными программами. Для выполнения задания потребуется существенная переработка программ.</w:t>
      </w:r>
    </w:p>
    <w:p w:rsidR="009B3274" w:rsidRPr="00D84E17" w:rsidRDefault="009B3274" w:rsidP="003E3676">
      <w:pPr>
        <w:widowControl/>
        <w:autoSpaceDE/>
        <w:autoSpaceDN/>
        <w:adjustRightInd/>
        <w:spacing w:line="231" w:lineRule="atLeast"/>
        <w:ind w:left="567" w:firstLine="0"/>
        <w:jc w:val="left"/>
      </w:pPr>
      <w:r>
        <w:t>Программа</w:t>
      </w:r>
      <w:r w:rsidRPr="00D84E17">
        <w:t xml:space="preserve"> 1</w:t>
      </w:r>
    </w:p>
    <w:p w:rsidR="009B3274" w:rsidRPr="00D84E17" w:rsidRDefault="009B3274" w:rsidP="003E3676">
      <w:pPr>
        <w:widowControl/>
        <w:autoSpaceDE/>
        <w:autoSpaceDN/>
        <w:adjustRightInd/>
        <w:spacing w:line="231" w:lineRule="atLeast"/>
        <w:ind w:left="567" w:firstLine="0"/>
        <w:jc w:val="left"/>
      </w:pPr>
      <w:r w:rsidRPr="003E3676">
        <w:rPr>
          <w:lang w:val="en-US"/>
        </w:rPr>
        <w:t>from</w:t>
      </w:r>
      <w:r w:rsidRPr="00D84E17">
        <w:t xml:space="preserve"> </w:t>
      </w:r>
      <w:r w:rsidRPr="003E3676">
        <w:rPr>
          <w:lang w:val="en-US"/>
        </w:rPr>
        <w:t>keras</w:t>
      </w:r>
      <w:r w:rsidRPr="00D84E17">
        <w:t>.</w:t>
      </w:r>
      <w:r w:rsidRPr="003E3676">
        <w:rPr>
          <w:lang w:val="en-US"/>
        </w:rPr>
        <w:t>models</w:t>
      </w:r>
      <w:r w:rsidRPr="00D84E17">
        <w:t xml:space="preserve"> </w:t>
      </w:r>
      <w:r w:rsidRPr="003E3676">
        <w:rPr>
          <w:lang w:val="en-US"/>
        </w:rPr>
        <w:t>import</w:t>
      </w:r>
      <w:r w:rsidRPr="00D84E17">
        <w:t xml:space="preserve"> </w:t>
      </w:r>
      <w:r w:rsidRPr="003E3676">
        <w:rPr>
          <w:lang w:val="en-US"/>
        </w:rPr>
        <w:t>Sequential</w:t>
      </w:r>
    </w:p>
    <w:p w:rsidR="009B3274" w:rsidRPr="003E3676" w:rsidRDefault="009B3274" w:rsidP="003E3676">
      <w:pPr>
        <w:widowControl/>
        <w:autoSpaceDE/>
        <w:autoSpaceDN/>
        <w:adjustRightInd/>
        <w:spacing w:line="231" w:lineRule="atLeast"/>
        <w:ind w:left="567" w:firstLine="0"/>
        <w:jc w:val="left"/>
        <w:rPr>
          <w:lang w:val="en-US"/>
        </w:rPr>
      </w:pPr>
      <w:r w:rsidRPr="003E3676">
        <w:rPr>
          <w:lang w:val="en-US"/>
        </w:rPr>
        <w:t>from keras.layers import Dense</w:t>
      </w:r>
    </w:p>
    <w:p w:rsidR="009B3274" w:rsidRPr="003E3676" w:rsidRDefault="009B3274" w:rsidP="003E3676">
      <w:pPr>
        <w:widowControl/>
        <w:autoSpaceDE/>
        <w:autoSpaceDN/>
        <w:adjustRightInd/>
        <w:spacing w:line="231" w:lineRule="atLeast"/>
        <w:ind w:left="567" w:firstLine="0"/>
        <w:jc w:val="left"/>
        <w:rPr>
          <w:lang w:val="en-US"/>
        </w:rPr>
      </w:pPr>
      <w:r w:rsidRPr="003E3676">
        <w:rPr>
          <w:lang w:val="en-US"/>
        </w:rPr>
        <w:t>import numpy as np</w:t>
      </w:r>
    </w:p>
    <w:p w:rsidR="009B3274" w:rsidRPr="003E3676" w:rsidRDefault="009B3274" w:rsidP="003E3676">
      <w:pPr>
        <w:widowControl/>
        <w:autoSpaceDE/>
        <w:autoSpaceDN/>
        <w:adjustRightInd/>
        <w:spacing w:line="231" w:lineRule="atLeast"/>
        <w:ind w:left="567" w:firstLine="0"/>
        <w:jc w:val="left"/>
        <w:rPr>
          <w:lang w:val="en-US"/>
        </w:rPr>
      </w:pPr>
      <w:r w:rsidRPr="003E3676">
        <w:rPr>
          <w:lang w:val="en-US"/>
        </w:rPr>
        <w:t>dataset = np.loadtxt("data.txt", delimiter=",")</w:t>
      </w:r>
    </w:p>
    <w:p w:rsidR="009B3274" w:rsidRPr="003E3676" w:rsidRDefault="009B3274" w:rsidP="003E3676">
      <w:pPr>
        <w:widowControl/>
        <w:autoSpaceDE/>
        <w:autoSpaceDN/>
        <w:adjustRightInd/>
        <w:spacing w:line="231" w:lineRule="atLeast"/>
        <w:ind w:left="567" w:firstLine="0"/>
        <w:jc w:val="left"/>
      </w:pPr>
      <w:r w:rsidRPr="003E3676">
        <w:t xml:space="preserve"># Первые 8 столбцов в примере отвечают за фичи, последний же за класс, разбиваем </w:t>
      </w:r>
    </w:p>
    <w:p w:rsidR="009B3274" w:rsidRPr="003E3676" w:rsidRDefault="009B3274" w:rsidP="003E3676">
      <w:pPr>
        <w:widowControl/>
        <w:autoSpaceDE/>
        <w:autoSpaceDN/>
        <w:adjustRightInd/>
        <w:spacing w:line="231" w:lineRule="atLeast"/>
        <w:ind w:left="567" w:firstLine="0"/>
        <w:jc w:val="left"/>
        <w:rPr>
          <w:lang w:val="en-US"/>
        </w:rPr>
      </w:pPr>
      <w:r w:rsidRPr="003E3676">
        <w:rPr>
          <w:lang w:val="en-US"/>
        </w:rPr>
        <w:t>X = dataset[:,0:8]</w:t>
      </w:r>
    </w:p>
    <w:p w:rsidR="009B3274" w:rsidRPr="003E3676" w:rsidRDefault="009B3274" w:rsidP="003E3676">
      <w:pPr>
        <w:widowControl/>
        <w:autoSpaceDE/>
        <w:autoSpaceDN/>
        <w:adjustRightInd/>
        <w:spacing w:line="231" w:lineRule="atLeast"/>
        <w:ind w:left="567" w:firstLine="0"/>
        <w:jc w:val="left"/>
        <w:rPr>
          <w:lang w:val="en-US"/>
        </w:rPr>
      </w:pPr>
      <w:r w:rsidRPr="003E3676">
        <w:rPr>
          <w:lang w:val="en-US"/>
        </w:rPr>
        <w:t>Y = dataset[:,8]</w:t>
      </w:r>
    </w:p>
    <w:p w:rsidR="009B3274" w:rsidRPr="003E3676" w:rsidRDefault="009B3274" w:rsidP="003E3676">
      <w:pPr>
        <w:widowControl/>
        <w:autoSpaceDE/>
        <w:autoSpaceDN/>
        <w:adjustRightInd/>
        <w:spacing w:line="231" w:lineRule="atLeast"/>
        <w:ind w:left="567" w:firstLine="0"/>
        <w:jc w:val="left"/>
        <w:rPr>
          <w:lang w:val="en-US"/>
        </w:rPr>
      </w:pPr>
      <w:r w:rsidRPr="003E3676">
        <w:rPr>
          <w:lang w:val="en-US"/>
        </w:rPr>
        <w:t>model = Sequential()</w:t>
      </w:r>
    </w:p>
    <w:p w:rsidR="009B3274" w:rsidRPr="003E3676" w:rsidRDefault="009B3274" w:rsidP="003E3676">
      <w:pPr>
        <w:widowControl/>
        <w:autoSpaceDE/>
        <w:autoSpaceDN/>
        <w:adjustRightInd/>
        <w:spacing w:line="231" w:lineRule="atLeast"/>
        <w:ind w:left="567" w:firstLine="0"/>
        <w:jc w:val="left"/>
        <w:rPr>
          <w:lang w:val="en-US"/>
        </w:rPr>
      </w:pPr>
      <w:r w:rsidRPr="003E3676">
        <w:rPr>
          <w:lang w:val="en-US"/>
        </w:rPr>
        <w:t>model.add(Dense(8, activation='relu'))</w:t>
      </w:r>
    </w:p>
    <w:p w:rsidR="009B3274" w:rsidRPr="00D84E17" w:rsidRDefault="009B3274" w:rsidP="003E3676">
      <w:pPr>
        <w:widowControl/>
        <w:autoSpaceDE/>
        <w:autoSpaceDN/>
        <w:adjustRightInd/>
        <w:spacing w:line="231" w:lineRule="atLeast"/>
        <w:ind w:left="567" w:firstLine="0"/>
        <w:jc w:val="left"/>
        <w:rPr>
          <w:lang w:val="en-US"/>
        </w:rPr>
      </w:pPr>
      <w:r w:rsidRPr="00D84E17">
        <w:rPr>
          <w:lang w:val="en-US"/>
        </w:rPr>
        <w:t xml:space="preserve">sigmoid , </w:t>
      </w:r>
      <w:r w:rsidRPr="003E3676">
        <w:t>реже</w:t>
      </w:r>
      <w:r w:rsidRPr="00D84E17">
        <w:rPr>
          <w:lang w:val="en-US"/>
        </w:rPr>
        <w:t xml:space="preserve"> softmax</w:t>
      </w:r>
    </w:p>
    <w:p w:rsidR="009B3274" w:rsidRPr="003E3676" w:rsidRDefault="009B3274" w:rsidP="003E3676">
      <w:pPr>
        <w:widowControl/>
        <w:autoSpaceDE/>
        <w:autoSpaceDN/>
        <w:adjustRightInd/>
        <w:spacing w:line="231" w:lineRule="atLeast"/>
        <w:ind w:left="567" w:firstLine="0"/>
        <w:jc w:val="left"/>
        <w:rPr>
          <w:lang w:val="en-US"/>
        </w:rPr>
      </w:pPr>
      <w:r w:rsidRPr="003E3676">
        <w:rPr>
          <w:lang w:val="en-US"/>
        </w:rPr>
        <w:t>model.compile(loss='binary_crossentropy', optimizer='adam', metrics=['accuracy'])</w:t>
      </w:r>
    </w:p>
    <w:p w:rsidR="009B3274" w:rsidRPr="003E3676" w:rsidRDefault="009B3274" w:rsidP="003E3676">
      <w:pPr>
        <w:widowControl/>
        <w:autoSpaceDE/>
        <w:autoSpaceDN/>
        <w:adjustRightInd/>
        <w:spacing w:line="231" w:lineRule="atLeast"/>
        <w:ind w:left="567" w:firstLine="0"/>
        <w:jc w:val="left"/>
        <w:rPr>
          <w:lang w:val="en-US"/>
        </w:rPr>
      </w:pPr>
      <w:r w:rsidRPr="003E3676">
        <w:rPr>
          <w:lang w:val="en-US"/>
        </w:rPr>
        <w:t>model.fit(X, Y, epochs=15, batch_size=10,  verbose=2)</w:t>
      </w:r>
    </w:p>
    <w:p w:rsidR="009B3274" w:rsidRPr="00D84E17" w:rsidRDefault="009B3274" w:rsidP="003E3676">
      <w:pPr>
        <w:widowControl/>
        <w:autoSpaceDE/>
        <w:autoSpaceDN/>
        <w:adjustRightInd/>
        <w:spacing w:line="231" w:lineRule="atLeast"/>
        <w:ind w:left="567" w:firstLine="0"/>
        <w:jc w:val="left"/>
        <w:rPr>
          <w:lang w:val="en-US"/>
        </w:rPr>
      </w:pPr>
      <w:r w:rsidRPr="00D84E17">
        <w:rPr>
          <w:lang w:val="en-US"/>
        </w:rPr>
        <w:t>predictions = model.predict(X)</w:t>
      </w:r>
    </w:p>
    <w:p w:rsidR="009B3274" w:rsidRPr="00D84E17" w:rsidRDefault="009B3274" w:rsidP="00F10E73">
      <w:pPr>
        <w:rPr>
          <w:lang w:val="en-US"/>
        </w:rPr>
      </w:pPr>
    </w:p>
    <w:p w:rsidR="009B3274" w:rsidRPr="00D84E17" w:rsidRDefault="009B3274" w:rsidP="003E3676">
      <w:pPr>
        <w:rPr>
          <w:lang w:val="en-US"/>
        </w:rPr>
      </w:pPr>
      <w:r>
        <w:t>Программа</w:t>
      </w:r>
      <w:r w:rsidRPr="00D84E17">
        <w:rPr>
          <w:lang w:val="en-US"/>
        </w:rPr>
        <w:t xml:space="preserve"> 2</w:t>
      </w:r>
    </w:p>
    <w:p w:rsidR="009B3274" w:rsidRPr="003E3676" w:rsidRDefault="009B3274" w:rsidP="003E3676">
      <w:pPr>
        <w:rPr>
          <w:lang w:val="en-US"/>
        </w:rPr>
      </w:pPr>
      <w:r w:rsidRPr="003E3676">
        <w:rPr>
          <w:lang w:val="en-US"/>
        </w:rPr>
        <w:t>from __future__ import print_function</w:t>
      </w:r>
    </w:p>
    <w:p w:rsidR="009B3274" w:rsidRPr="003E3676" w:rsidRDefault="009B3274" w:rsidP="003E3676">
      <w:pPr>
        <w:rPr>
          <w:lang w:val="en-US"/>
        </w:rPr>
      </w:pPr>
      <w:r w:rsidRPr="003E3676">
        <w:rPr>
          <w:lang w:val="en-US"/>
        </w:rPr>
        <w:t>import keras</w:t>
      </w:r>
    </w:p>
    <w:p w:rsidR="009B3274" w:rsidRPr="003E3676" w:rsidRDefault="009B3274" w:rsidP="003E3676">
      <w:pPr>
        <w:rPr>
          <w:lang w:val="en-US"/>
        </w:rPr>
      </w:pPr>
      <w:r w:rsidRPr="003E3676">
        <w:rPr>
          <w:lang w:val="en-US"/>
        </w:rPr>
        <w:t>from keras.datasets import mnist</w:t>
      </w:r>
    </w:p>
    <w:p w:rsidR="009B3274" w:rsidRPr="003E3676" w:rsidRDefault="009B3274" w:rsidP="003E3676">
      <w:pPr>
        <w:rPr>
          <w:lang w:val="en-US"/>
        </w:rPr>
      </w:pPr>
      <w:r w:rsidRPr="003E3676">
        <w:rPr>
          <w:lang w:val="en-US"/>
        </w:rPr>
        <w:t>from keras.models import Sequential</w:t>
      </w:r>
    </w:p>
    <w:p w:rsidR="009B3274" w:rsidRPr="003E3676" w:rsidRDefault="009B3274" w:rsidP="003E3676">
      <w:pPr>
        <w:rPr>
          <w:lang w:val="en-US"/>
        </w:rPr>
      </w:pPr>
      <w:r w:rsidRPr="003E3676">
        <w:rPr>
          <w:lang w:val="en-US"/>
        </w:rPr>
        <w:t>from keras.layers import Dense, Dropout, Flatten</w:t>
      </w:r>
    </w:p>
    <w:p w:rsidR="009B3274" w:rsidRPr="003E3676" w:rsidRDefault="009B3274" w:rsidP="003E3676">
      <w:pPr>
        <w:rPr>
          <w:lang w:val="en-US"/>
        </w:rPr>
      </w:pPr>
      <w:r w:rsidRPr="003E3676">
        <w:rPr>
          <w:lang w:val="en-US"/>
        </w:rPr>
        <w:t>from keras.layers import Conv2D, MaxPooling2D</w:t>
      </w:r>
    </w:p>
    <w:p w:rsidR="009B3274" w:rsidRPr="003E3676" w:rsidRDefault="009B3274" w:rsidP="003E3676">
      <w:pPr>
        <w:rPr>
          <w:lang w:val="en-US"/>
        </w:rPr>
      </w:pPr>
      <w:r w:rsidRPr="003E3676">
        <w:rPr>
          <w:lang w:val="en-US"/>
        </w:rPr>
        <w:t>from keras import backend as K</w:t>
      </w:r>
    </w:p>
    <w:p w:rsidR="009B3274" w:rsidRPr="003E3676" w:rsidRDefault="009B3274" w:rsidP="003E3676">
      <w:pPr>
        <w:rPr>
          <w:lang w:val="en-US"/>
        </w:rPr>
      </w:pPr>
    </w:p>
    <w:p w:rsidR="009B3274" w:rsidRPr="003E3676" w:rsidRDefault="009B3274" w:rsidP="003E3676">
      <w:pPr>
        <w:rPr>
          <w:lang w:val="en-US"/>
        </w:rPr>
      </w:pPr>
      <w:r w:rsidRPr="003E3676">
        <w:rPr>
          <w:lang w:val="en-US"/>
        </w:rPr>
        <w:t>batch_size = 128</w:t>
      </w:r>
    </w:p>
    <w:p w:rsidR="009B3274" w:rsidRPr="003E3676" w:rsidRDefault="009B3274" w:rsidP="003E3676">
      <w:pPr>
        <w:rPr>
          <w:lang w:val="en-US"/>
        </w:rPr>
      </w:pPr>
      <w:r w:rsidRPr="003E3676">
        <w:rPr>
          <w:lang w:val="en-US"/>
        </w:rPr>
        <w:t>num_classes = 10</w:t>
      </w:r>
    </w:p>
    <w:p w:rsidR="009B3274" w:rsidRPr="003E3676" w:rsidRDefault="009B3274" w:rsidP="003E3676">
      <w:pPr>
        <w:rPr>
          <w:lang w:val="en-US"/>
        </w:rPr>
      </w:pPr>
      <w:r w:rsidRPr="003E3676">
        <w:rPr>
          <w:lang w:val="en-US"/>
        </w:rPr>
        <w:t>epochs = 12</w:t>
      </w:r>
    </w:p>
    <w:p w:rsidR="009B3274" w:rsidRPr="003E3676" w:rsidRDefault="009B3274" w:rsidP="003E3676">
      <w:pPr>
        <w:rPr>
          <w:lang w:val="en-US"/>
        </w:rPr>
      </w:pPr>
    </w:p>
    <w:p w:rsidR="009B3274" w:rsidRPr="003E3676" w:rsidRDefault="009B3274" w:rsidP="003E3676">
      <w:pPr>
        <w:rPr>
          <w:lang w:val="en-US"/>
        </w:rPr>
      </w:pPr>
      <w:r w:rsidRPr="003E3676">
        <w:rPr>
          <w:lang w:val="en-US"/>
        </w:rPr>
        <w:t># input image dimensions</w:t>
      </w:r>
    </w:p>
    <w:p w:rsidR="009B3274" w:rsidRPr="003E3676" w:rsidRDefault="009B3274" w:rsidP="003E3676">
      <w:pPr>
        <w:rPr>
          <w:lang w:val="en-US"/>
        </w:rPr>
      </w:pPr>
      <w:r w:rsidRPr="003E3676">
        <w:rPr>
          <w:lang w:val="en-US"/>
        </w:rPr>
        <w:t>img_rows, img_cols = 28, 28</w:t>
      </w:r>
    </w:p>
    <w:p w:rsidR="009B3274" w:rsidRPr="003E3676" w:rsidRDefault="009B3274" w:rsidP="003E3676">
      <w:pPr>
        <w:rPr>
          <w:lang w:val="en-US"/>
        </w:rPr>
      </w:pPr>
    </w:p>
    <w:p w:rsidR="009B3274" w:rsidRPr="003E3676" w:rsidRDefault="009B3274" w:rsidP="003E3676">
      <w:pPr>
        <w:rPr>
          <w:lang w:val="en-US"/>
        </w:rPr>
      </w:pPr>
      <w:r w:rsidRPr="003E3676">
        <w:rPr>
          <w:lang w:val="en-US"/>
        </w:rPr>
        <w:t># the data, split between train and test sets</w:t>
      </w:r>
    </w:p>
    <w:p w:rsidR="009B3274" w:rsidRPr="003E3676" w:rsidRDefault="009B3274" w:rsidP="003E3676">
      <w:pPr>
        <w:rPr>
          <w:lang w:val="en-US"/>
        </w:rPr>
      </w:pPr>
      <w:r w:rsidRPr="003E3676">
        <w:rPr>
          <w:lang w:val="en-US"/>
        </w:rPr>
        <w:t>(x_train, y_train), (x_test, y_test) = mnist.load_data()</w:t>
      </w:r>
    </w:p>
    <w:p w:rsidR="009B3274" w:rsidRPr="003E3676" w:rsidRDefault="009B3274" w:rsidP="003E3676">
      <w:pPr>
        <w:rPr>
          <w:lang w:val="en-US"/>
        </w:rPr>
      </w:pPr>
    </w:p>
    <w:p w:rsidR="009B3274" w:rsidRPr="003E3676" w:rsidRDefault="009B3274" w:rsidP="003E3676">
      <w:pPr>
        <w:rPr>
          <w:lang w:val="en-US"/>
        </w:rPr>
      </w:pPr>
      <w:r w:rsidRPr="003E3676">
        <w:rPr>
          <w:lang w:val="en-US"/>
        </w:rPr>
        <w:t>if K.image_data_format() == 'channels_first':</w:t>
      </w:r>
    </w:p>
    <w:p w:rsidR="009B3274" w:rsidRPr="003E3676" w:rsidRDefault="009B3274" w:rsidP="003E3676">
      <w:pPr>
        <w:rPr>
          <w:lang w:val="en-US"/>
        </w:rPr>
      </w:pPr>
      <w:r w:rsidRPr="003E3676">
        <w:rPr>
          <w:lang w:val="en-US"/>
        </w:rPr>
        <w:t xml:space="preserve">    x_train = x_train.reshape(x_train.shape[0], 1, img_rows, img_cols)</w:t>
      </w:r>
    </w:p>
    <w:p w:rsidR="009B3274" w:rsidRPr="003E3676" w:rsidRDefault="009B3274" w:rsidP="003E3676">
      <w:pPr>
        <w:rPr>
          <w:lang w:val="en-US"/>
        </w:rPr>
      </w:pPr>
      <w:r w:rsidRPr="003E3676">
        <w:rPr>
          <w:lang w:val="en-US"/>
        </w:rPr>
        <w:t xml:space="preserve">    x_test = x_test.reshape(x_test.shape[0], 1, img_rows, img_cols)</w:t>
      </w:r>
    </w:p>
    <w:p w:rsidR="009B3274" w:rsidRPr="003E3676" w:rsidRDefault="009B3274" w:rsidP="003E3676">
      <w:pPr>
        <w:rPr>
          <w:lang w:val="en-US"/>
        </w:rPr>
      </w:pPr>
      <w:r w:rsidRPr="003E3676">
        <w:rPr>
          <w:lang w:val="en-US"/>
        </w:rPr>
        <w:t xml:space="preserve">    input_shape = (1, img_rows, img_cols)</w:t>
      </w:r>
    </w:p>
    <w:p w:rsidR="009B3274" w:rsidRPr="003E3676" w:rsidRDefault="009B3274" w:rsidP="003E3676">
      <w:pPr>
        <w:rPr>
          <w:lang w:val="en-US"/>
        </w:rPr>
      </w:pPr>
      <w:r w:rsidRPr="003E3676">
        <w:rPr>
          <w:lang w:val="en-US"/>
        </w:rPr>
        <w:t>else:</w:t>
      </w:r>
    </w:p>
    <w:p w:rsidR="009B3274" w:rsidRPr="003E3676" w:rsidRDefault="009B3274" w:rsidP="003E3676">
      <w:pPr>
        <w:rPr>
          <w:lang w:val="en-US"/>
        </w:rPr>
      </w:pPr>
      <w:r w:rsidRPr="003E3676">
        <w:rPr>
          <w:lang w:val="en-US"/>
        </w:rPr>
        <w:t xml:space="preserve">    x_train = x_train.reshape(x_train.shape[0], img_rows, img_cols, 1)</w:t>
      </w:r>
    </w:p>
    <w:p w:rsidR="009B3274" w:rsidRPr="003E3676" w:rsidRDefault="009B3274" w:rsidP="003E3676">
      <w:pPr>
        <w:rPr>
          <w:lang w:val="en-US"/>
        </w:rPr>
      </w:pPr>
      <w:r w:rsidRPr="003E3676">
        <w:rPr>
          <w:lang w:val="en-US"/>
        </w:rPr>
        <w:t xml:space="preserve">    x_test = x_test.reshape(x_test.shape[0], img_rows, img_cols, 1)</w:t>
      </w:r>
    </w:p>
    <w:p w:rsidR="009B3274" w:rsidRPr="003E3676" w:rsidRDefault="009B3274" w:rsidP="003E3676">
      <w:pPr>
        <w:rPr>
          <w:lang w:val="en-US"/>
        </w:rPr>
      </w:pPr>
      <w:r w:rsidRPr="003E3676">
        <w:rPr>
          <w:lang w:val="en-US"/>
        </w:rPr>
        <w:t xml:space="preserve">    input_shape = (img_rows, img_cols, 1)</w:t>
      </w:r>
    </w:p>
    <w:p w:rsidR="009B3274" w:rsidRPr="003E3676" w:rsidRDefault="009B3274" w:rsidP="003E3676">
      <w:pPr>
        <w:rPr>
          <w:lang w:val="en-US"/>
        </w:rPr>
      </w:pPr>
    </w:p>
    <w:p w:rsidR="009B3274" w:rsidRPr="003E3676" w:rsidRDefault="009B3274" w:rsidP="003E3676">
      <w:pPr>
        <w:rPr>
          <w:lang w:val="en-US"/>
        </w:rPr>
      </w:pPr>
      <w:r w:rsidRPr="003E3676">
        <w:rPr>
          <w:lang w:val="en-US"/>
        </w:rPr>
        <w:t>x_train = x_train.astype('float32')</w:t>
      </w:r>
    </w:p>
    <w:p w:rsidR="009B3274" w:rsidRPr="003E3676" w:rsidRDefault="009B3274" w:rsidP="003E3676">
      <w:pPr>
        <w:rPr>
          <w:lang w:val="en-US"/>
        </w:rPr>
      </w:pPr>
      <w:r w:rsidRPr="003E3676">
        <w:rPr>
          <w:lang w:val="en-US"/>
        </w:rPr>
        <w:t>x_test = x_test.astype('float32')</w:t>
      </w:r>
    </w:p>
    <w:p w:rsidR="009B3274" w:rsidRPr="003E3676" w:rsidRDefault="009B3274" w:rsidP="003E3676">
      <w:pPr>
        <w:rPr>
          <w:lang w:val="en-US"/>
        </w:rPr>
      </w:pPr>
      <w:r w:rsidRPr="003E3676">
        <w:rPr>
          <w:lang w:val="en-US"/>
        </w:rPr>
        <w:t>x_train /= 255</w:t>
      </w:r>
    </w:p>
    <w:p w:rsidR="009B3274" w:rsidRPr="003E3676" w:rsidRDefault="009B3274" w:rsidP="003E3676">
      <w:pPr>
        <w:rPr>
          <w:lang w:val="en-US"/>
        </w:rPr>
      </w:pPr>
      <w:r w:rsidRPr="003E3676">
        <w:rPr>
          <w:lang w:val="en-US"/>
        </w:rPr>
        <w:t>x_test /= 255</w:t>
      </w:r>
    </w:p>
    <w:p w:rsidR="009B3274" w:rsidRPr="003E3676" w:rsidRDefault="009B3274" w:rsidP="003E3676">
      <w:pPr>
        <w:rPr>
          <w:lang w:val="en-US"/>
        </w:rPr>
      </w:pPr>
      <w:r w:rsidRPr="003E3676">
        <w:rPr>
          <w:lang w:val="en-US"/>
        </w:rPr>
        <w:t>print('x_train shape:', x_train.shape)</w:t>
      </w:r>
    </w:p>
    <w:p w:rsidR="009B3274" w:rsidRPr="003E3676" w:rsidRDefault="009B3274" w:rsidP="003E3676">
      <w:pPr>
        <w:rPr>
          <w:lang w:val="en-US"/>
        </w:rPr>
      </w:pPr>
      <w:r w:rsidRPr="003E3676">
        <w:rPr>
          <w:lang w:val="en-US"/>
        </w:rPr>
        <w:t>print(x_train.shape[0], 'train samples')</w:t>
      </w:r>
    </w:p>
    <w:p w:rsidR="009B3274" w:rsidRPr="003E3676" w:rsidRDefault="009B3274" w:rsidP="003E3676">
      <w:pPr>
        <w:rPr>
          <w:lang w:val="en-US"/>
        </w:rPr>
      </w:pPr>
      <w:r w:rsidRPr="003E3676">
        <w:rPr>
          <w:lang w:val="en-US"/>
        </w:rPr>
        <w:t>print(x_test.shape[0], 'test samples')</w:t>
      </w:r>
    </w:p>
    <w:p w:rsidR="009B3274" w:rsidRPr="003E3676" w:rsidRDefault="009B3274" w:rsidP="003E3676">
      <w:pPr>
        <w:rPr>
          <w:lang w:val="en-US"/>
        </w:rPr>
      </w:pPr>
    </w:p>
    <w:p w:rsidR="009B3274" w:rsidRPr="003E3676" w:rsidRDefault="009B3274" w:rsidP="003E3676">
      <w:pPr>
        <w:rPr>
          <w:lang w:val="en-US"/>
        </w:rPr>
      </w:pPr>
      <w:r w:rsidRPr="003E3676">
        <w:rPr>
          <w:lang w:val="en-US"/>
        </w:rPr>
        <w:t># convert class vectors to binary class matrices</w:t>
      </w:r>
    </w:p>
    <w:p w:rsidR="009B3274" w:rsidRPr="003E3676" w:rsidRDefault="009B3274" w:rsidP="003E3676">
      <w:pPr>
        <w:rPr>
          <w:lang w:val="en-US"/>
        </w:rPr>
      </w:pPr>
      <w:r w:rsidRPr="003E3676">
        <w:rPr>
          <w:lang w:val="en-US"/>
        </w:rPr>
        <w:t>y_train = keras.utils.to_categorical(y_train, num_classes)</w:t>
      </w:r>
    </w:p>
    <w:p w:rsidR="009B3274" w:rsidRPr="003E3676" w:rsidRDefault="009B3274" w:rsidP="003E3676">
      <w:pPr>
        <w:rPr>
          <w:lang w:val="en-US"/>
        </w:rPr>
      </w:pPr>
      <w:r w:rsidRPr="003E3676">
        <w:rPr>
          <w:lang w:val="en-US"/>
        </w:rPr>
        <w:t>y_test = keras.utils.to_categorical(y_test, num_classes)</w:t>
      </w:r>
    </w:p>
    <w:p w:rsidR="009B3274" w:rsidRPr="003E3676" w:rsidRDefault="009B3274" w:rsidP="003E3676">
      <w:pPr>
        <w:rPr>
          <w:lang w:val="en-US"/>
        </w:rPr>
      </w:pPr>
    </w:p>
    <w:p w:rsidR="009B3274" w:rsidRPr="003E3676" w:rsidRDefault="009B3274" w:rsidP="003E3676">
      <w:pPr>
        <w:rPr>
          <w:lang w:val="en-US"/>
        </w:rPr>
      </w:pPr>
      <w:r w:rsidRPr="003E3676">
        <w:rPr>
          <w:lang w:val="en-US"/>
        </w:rPr>
        <w:t>model = Sequential()</w:t>
      </w:r>
    </w:p>
    <w:p w:rsidR="009B3274" w:rsidRPr="003E3676" w:rsidRDefault="009B3274" w:rsidP="003E3676">
      <w:pPr>
        <w:rPr>
          <w:lang w:val="en-US"/>
        </w:rPr>
      </w:pPr>
      <w:r w:rsidRPr="003E3676">
        <w:rPr>
          <w:lang w:val="en-US"/>
        </w:rPr>
        <w:t>model.add(Conv2D(32, kernel_size=(3, 3),</w:t>
      </w:r>
    </w:p>
    <w:p w:rsidR="009B3274" w:rsidRPr="003E3676" w:rsidRDefault="009B3274" w:rsidP="003E3676">
      <w:pPr>
        <w:rPr>
          <w:lang w:val="en-US"/>
        </w:rPr>
      </w:pPr>
      <w:r w:rsidRPr="003E3676">
        <w:rPr>
          <w:lang w:val="en-US"/>
        </w:rPr>
        <w:t xml:space="preserve">                 activation='relu',</w:t>
      </w:r>
    </w:p>
    <w:p w:rsidR="009B3274" w:rsidRPr="003E3676" w:rsidRDefault="009B3274" w:rsidP="003E3676">
      <w:pPr>
        <w:rPr>
          <w:lang w:val="en-US"/>
        </w:rPr>
      </w:pPr>
      <w:r w:rsidRPr="003E3676">
        <w:rPr>
          <w:lang w:val="en-US"/>
        </w:rPr>
        <w:t xml:space="preserve">                 input_shape=input_shape))</w:t>
      </w:r>
    </w:p>
    <w:p w:rsidR="009B3274" w:rsidRPr="003E3676" w:rsidRDefault="009B3274" w:rsidP="003E3676">
      <w:pPr>
        <w:rPr>
          <w:lang w:val="en-US"/>
        </w:rPr>
      </w:pPr>
      <w:r w:rsidRPr="003E3676">
        <w:rPr>
          <w:lang w:val="en-US"/>
        </w:rPr>
        <w:t>model.compile(loss=keras.losses.categorical_crossentropy,</w:t>
      </w:r>
    </w:p>
    <w:p w:rsidR="009B3274" w:rsidRPr="003E3676" w:rsidRDefault="009B3274" w:rsidP="003E3676">
      <w:pPr>
        <w:rPr>
          <w:lang w:val="en-US"/>
        </w:rPr>
      </w:pPr>
      <w:r w:rsidRPr="003E3676">
        <w:rPr>
          <w:lang w:val="en-US"/>
        </w:rPr>
        <w:t xml:space="preserve">              optimizer=keras.optimizers.Adadelta(),</w:t>
      </w:r>
    </w:p>
    <w:p w:rsidR="009B3274" w:rsidRPr="003E3676" w:rsidRDefault="009B3274" w:rsidP="003E3676">
      <w:pPr>
        <w:rPr>
          <w:lang w:val="en-US"/>
        </w:rPr>
      </w:pPr>
      <w:r w:rsidRPr="003E3676">
        <w:rPr>
          <w:lang w:val="en-US"/>
        </w:rPr>
        <w:t xml:space="preserve">              metrics=['accuracy'])</w:t>
      </w:r>
    </w:p>
    <w:p w:rsidR="009B3274" w:rsidRPr="003E3676" w:rsidRDefault="009B3274" w:rsidP="003E3676">
      <w:pPr>
        <w:rPr>
          <w:lang w:val="en-US"/>
        </w:rPr>
      </w:pPr>
    </w:p>
    <w:p w:rsidR="009B3274" w:rsidRPr="003E3676" w:rsidRDefault="009B3274" w:rsidP="003E3676">
      <w:pPr>
        <w:rPr>
          <w:lang w:val="en-US"/>
        </w:rPr>
      </w:pPr>
      <w:r w:rsidRPr="003E3676">
        <w:rPr>
          <w:lang w:val="en-US"/>
        </w:rPr>
        <w:t>model.fit(x_train, y_train,</w:t>
      </w:r>
    </w:p>
    <w:p w:rsidR="009B3274" w:rsidRPr="003E3676" w:rsidRDefault="009B3274" w:rsidP="003E3676">
      <w:pPr>
        <w:rPr>
          <w:lang w:val="en-US"/>
        </w:rPr>
      </w:pPr>
      <w:r w:rsidRPr="003E3676">
        <w:rPr>
          <w:lang w:val="en-US"/>
        </w:rPr>
        <w:t xml:space="preserve">          batch_size=batch_size,</w:t>
      </w:r>
    </w:p>
    <w:p w:rsidR="009B3274" w:rsidRPr="003E3676" w:rsidRDefault="009B3274" w:rsidP="003E3676">
      <w:pPr>
        <w:rPr>
          <w:lang w:val="en-US"/>
        </w:rPr>
      </w:pPr>
      <w:r w:rsidRPr="003E3676">
        <w:rPr>
          <w:lang w:val="en-US"/>
        </w:rPr>
        <w:t xml:space="preserve">          epochs=epochs,</w:t>
      </w:r>
    </w:p>
    <w:p w:rsidR="009B3274" w:rsidRPr="003E3676" w:rsidRDefault="009B3274" w:rsidP="003E3676">
      <w:pPr>
        <w:rPr>
          <w:lang w:val="en-US"/>
        </w:rPr>
      </w:pPr>
      <w:r w:rsidRPr="003E3676">
        <w:rPr>
          <w:lang w:val="en-US"/>
        </w:rPr>
        <w:t xml:space="preserve">          verbose=1,</w:t>
      </w:r>
    </w:p>
    <w:p w:rsidR="009B3274" w:rsidRPr="003E3676" w:rsidRDefault="009B3274" w:rsidP="003E3676">
      <w:pPr>
        <w:rPr>
          <w:lang w:val="en-US"/>
        </w:rPr>
      </w:pPr>
      <w:r w:rsidRPr="003E3676">
        <w:rPr>
          <w:lang w:val="en-US"/>
        </w:rPr>
        <w:t xml:space="preserve">          validation_data=(x_test, y_test))</w:t>
      </w:r>
    </w:p>
    <w:p w:rsidR="009B3274" w:rsidRPr="003E3676" w:rsidRDefault="009B3274" w:rsidP="003E3676">
      <w:pPr>
        <w:rPr>
          <w:lang w:val="en-US"/>
        </w:rPr>
      </w:pPr>
      <w:r w:rsidRPr="003E3676">
        <w:rPr>
          <w:lang w:val="en-US"/>
        </w:rPr>
        <w:t>score = model.evaluate(x_test, y_test, verbose=0)</w:t>
      </w:r>
    </w:p>
    <w:p w:rsidR="009B3274" w:rsidRPr="003E3676" w:rsidRDefault="009B3274" w:rsidP="003E3676">
      <w:pPr>
        <w:rPr>
          <w:lang w:val="en-US"/>
        </w:rPr>
      </w:pPr>
      <w:r w:rsidRPr="003E3676">
        <w:rPr>
          <w:lang w:val="en-US"/>
        </w:rPr>
        <w:t>print('Test loss:', score[0])</w:t>
      </w:r>
    </w:p>
    <w:p w:rsidR="009B3274" w:rsidRPr="003E3676" w:rsidRDefault="009B3274" w:rsidP="003E3676">
      <w:pPr>
        <w:rPr>
          <w:lang w:val="en-US"/>
        </w:rPr>
      </w:pPr>
      <w:r w:rsidRPr="003E3676">
        <w:rPr>
          <w:lang w:val="en-US"/>
        </w:rPr>
        <w:t>print('Test accuracy:', score[1])</w:t>
      </w:r>
    </w:p>
    <w:p w:rsidR="009B3274" w:rsidRPr="003E3676" w:rsidRDefault="009B3274" w:rsidP="00F10E73">
      <w:pPr>
        <w:rPr>
          <w:lang w:val="en-US"/>
        </w:rPr>
      </w:pPr>
    </w:p>
    <w:p w:rsidR="009B3274" w:rsidRDefault="009B3274" w:rsidP="009D4F88">
      <w:pPr>
        <w:numPr>
          <w:ilvl w:val="0"/>
          <w:numId w:val="33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«А», «Б», «В».</w:t>
      </w:r>
    </w:p>
    <w:p w:rsidR="009B3274" w:rsidRDefault="009B3274" w:rsidP="00402D6E">
      <w:pPr>
        <w:numPr>
          <w:ilvl w:val="0"/>
          <w:numId w:val="33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«Г», «Д», «Е».</w:t>
      </w:r>
    </w:p>
    <w:p w:rsidR="009B3274" w:rsidRDefault="009B3274" w:rsidP="00402D6E">
      <w:pPr>
        <w:numPr>
          <w:ilvl w:val="0"/>
          <w:numId w:val="33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«Ж», «З», «И».</w:t>
      </w:r>
    </w:p>
    <w:p w:rsidR="009B3274" w:rsidRDefault="009B3274" w:rsidP="00402D6E">
      <w:pPr>
        <w:numPr>
          <w:ilvl w:val="0"/>
          <w:numId w:val="33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«К», «Л», «М».</w:t>
      </w:r>
    </w:p>
    <w:p w:rsidR="009B3274" w:rsidRDefault="009B3274" w:rsidP="00402D6E">
      <w:pPr>
        <w:numPr>
          <w:ilvl w:val="0"/>
          <w:numId w:val="33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«О», «П», «Р».</w:t>
      </w:r>
    </w:p>
    <w:p w:rsidR="009B3274" w:rsidRDefault="009B3274" w:rsidP="00402D6E">
      <w:pPr>
        <w:numPr>
          <w:ilvl w:val="0"/>
          <w:numId w:val="33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«С», «Т», «У».</w:t>
      </w:r>
    </w:p>
    <w:p w:rsidR="009B3274" w:rsidRDefault="009B3274" w:rsidP="00402D6E">
      <w:pPr>
        <w:numPr>
          <w:ilvl w:val="0"/>
          <w:numId w:val="33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«Ф», «Х», «Ц».</w:t>
      </w:r>
    </w:p>
    <w:p w:rsidR="009B3274" w:rsidRDefault="009B3274" w:rsidP="00402D6E">
      <w:pPr>
        <w:numPr>
          <w:ilvl w:val="0"/>
          <w:numId w:val="33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«Ч», «Ш», «Щ».</w:t>
      </w:r>
    </w:p>
    <w:p w:rsidR="009B3274" w:rsidRDefault="009B3274" w:rsidP="00442E90">
      <w:pPr>
        <w:numPr>
          <w:ilvl w:val="0"/>
          <w:numId w:val="33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«Э», «Ю», «Я».</w:t>
      </w:r>
    </w:p>
    <w:p w:rsidR="009B3274" w:rsidRDefault="009B3274" w:rsidP="00442E90">
      <w:pPr>
        <w:numPr>
          <w:ilvl w:val="0"/>
          <w:numId w:val="33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</w:t>
      </w:r>
      <w:r>
        <w:rPr>
          <w:lang w:val="en-US"/>
        </w:rPr>
        <w:t>I</w:t>
      </w:r>
      <w:r>
        <w:t>», «</w:t>
      </w:r>
      <w:r>
        <w:rPr>
          <w:lang w:val="en-US"/>
        </w:rPr>
        <w:t>L</w:t>
      </w:r>
      <w:r>
        <w:t>», «</w:t>
      </w:r>
      <w:r>
        <w:rPr>
          <w:lang w:val="en-US"/>
        </w:rPr>
        <w:t>Q</w:t>
      </w:r>
      <w:r>
        <w:t>».</w:t>
      </w:r>
    </w:p>
    <w:p w:rsidR="009B3274" w:rsidRPr="00393767" w:rsidRDefault="009B3274" w:rsidP="00F10E73"/>
    <w:p w:rsidR="009B3274" w:rsidRDefault="009B3274" w:rsidP="00817CBB">
      <w:pPr>
        <w:ind w:firstLine="0"/>
        <w:jc w:val="center"/>
        <w:rPr>
          <w:b/>
        </w:rPr>
      </w:pPr>
      <w:r>
        <w:rPr>
          <w:b/>
        </w:rPr>
        <w:t>Индивидуальные задания</w:t>
      </w:r>
      <w:r w:rsidRPr="006F58BC">
        <w:rPr>
          <w:b/>
        </w:rPr>
        <w:t xml:space="preserve"> к </w:t>
      </w:r>
      <w:r>
        <w:rPr>
          <w:b/>
        </w:rPr>
        <w:t>разделу 1.</w:t>
      </w:r>
    </w:p>
    <w:p w:rsidR="009B3274" w:rsidRPr="001329E8" w:rsidRDefault="009B3274" w:rsidP="00AE2C5E">
      <w:pPr>
        <w:ind w:firstLine="0"/>
      </w:pPr>
      <w:r>
        <w:t xml:space="preserve">Дана самонастраивающаяся программа на языке </w:t>
      </w:r>
      <w:r>
        <w:rPr>
          <w:lang w:val="en-US"/>
        </w:rPr>
        <w:t>Python</w:t>
      </w:r>
      <w:r w:rsidRPr="00093966">
        <w:t xml:space="preserve">. </w:t>
      </w:r>
      <w:r>
        <w:t>Проанализировать текст пр</w:t>
      </w:r>
      <w:r>
        <w:t>о</w:t>
      </w:r>
      <w:r>
        <w:t>граммы. Выполнить обращение к ней в соответствии с заданием.</w:t>
      </w:r>
    </w:p>
    <w:p w:rsidR="009B3274" w:rsidRPr="001329E8" w:rsidRDefault="009B3274" w:rsidP="00AE2C5E">
      <w:pPr>
        <w:ind w:firstLine="0"/>
      </w:pPr>
    </w:p>
    <w:p w:rsidR="009B3274" w:rsidRPr="00FA6362" w:rsidRDefault="009B3274" w:rsidP="00043D69">
      <w:pPr>
        <w:rPr>
          <w:lang w:val="en-US"/>
        </w:rPr>
      </w:pPr>
      <w:r w:rsidRPr="00FA6362">
        <w:rPr>
          <w:lang w:val="en-US"/>
        </w:rPr>
        <w:t>import numpy as np</w:t>
      </w:r>
    </w:p>
    <w:p w:rsidR="009B3274" w:rsidRPr="00FA6362" w:rsidRDefault="009B3274" w:rsidP="00043D69">
      <w:pPr>
        <w:rPr>
          <w:lang w:val="en-US"/>
        </w:rPr>
      </w:pPr>
    </w:p>
    <w:p w:rsidR="009B3274" w:rsidRPr="00FA6362" w:rsidRDefault="009B3274" w:rsidP="00043D69">
      <w:pPr>
        <w:rPr>
          <w:lang w:val="en-US"/>
        </w:rPr>
      </w:pPr>
      <w:r w:rsidRPr="00FA6362">
        <w:rPr>
          <w:lang w:val="en-US"/>
        </w:rPr>
        <w:t>def nonlin(x, deriv=False):</w:t>
      </w:r>
    </w:p>
    <w:p w:rsidR="009B3274" w:rsidRPr="00FA6362" w:rsidRDefault="009B3274" w:rsidP="00043D69">
      <w:pPr>
        <w:rPr>
          <w:lang w:val="en-US"/>
        </w:rPr>
      </w:pPr>
      <w:r w:rsidRPr="00FA6362">
        <w:rPr>
          <w:lang w:val="en-US"/>
        </w:rPr>
        <w:t xml:space="preserve">    if (deriv):</w:t>
      </w:r>
    </w:p>
    <w:p w:rsidR="009B3274" w:rsidRPr="00FA6362" w:rsidRDefault="009B3274" w:rsidP="00043D69">
      <w:pPr>
        <w:rPr>
          <w:lang w:val="en-US"/>
        </w:rPr>
      </w:pPr>
      <w:r w:rsidRPr="00FA6362">
        <w:rPr>
          <w:lang w:val="en-US"/>
        </w:rPr>
        <w:t xml:space="preserve">        return nonlin(x)*(1-nonlin(x))</w:t>
      </w:r>
    </w:p>
    <w:p w:rsidR="009B3274" w:rsidRPr="00FA6362" w:rsidRDefault="009B3274" w:rsidP="00043D69">
      <w:pPr>
        <w:rPr>
          <w:lang w:val="en-US"/>
        </w:rPr>
      </w:pPr>
      <w:r w:rsidRPr="00FA6362">
        <w:rPr>
          <w:lang w:val="en-US"/>
        </w:rPr>
        <w:t xml:space="preserve">    return 1/(1+np.exp(-x))    </w:t>
      </w:r>
    </w:p>
    <w:p w:rsidR="009B3274" w:rsidRPr="00FA6362" w:rsidRDefault="009B3274" w:rsidP="00043D69">
      <w:pPr>
        <w:rPr>
          <w:lang w:val="en-US"/>
        </w:rPr>
      </w:pPr>
    </w:p>
    <w:p w:rsidR="009B3274" w:rsidRPr="00FA6362" w:rsidRDefault="009B3274" w:rsidP="00043D69">
      <w:pPr>
        <w:rPr>
          <w:lang w:val="en-US"/>
        </w:rPr>
      </w:pPr>
      <w:r w:rsidRPr="00FA6362">
        <w:rPr>
          <w:lang w:val="en-US"/>
        </w:rPr>
        <w:t>def train(X,y,n_iter):</w:t>
      </w:r>
    </w:p>
    <w:p w:rsidR="009B3274" w:rsidRPr="00FA6362" w:rsidRDefault="009B3274" w:rsidP="00043D69">
      <w:pPr>
        <w:rPr>
          <w:lang w:val="en-US"/>
        </w:rPr>
      </w:pPr>
      <w:r w:rsidRPr="00FA6362">
        <w:rPr>
          <w:lang w:val="en-US"/>
        </w:rPr>
        <w:t xml:space="preserve">    np.random.seed(1)  </w:t>
      </w:r>
    </w:p>
    <w:p w:rsidR="009B3274" w:rsidRPr="00FA6362" w:rsidRDefault="009B3274" w:rsidP="00043D69">
      <w:pPr>
        <w:rPr>
          <w:lang w:val="en-US"/>
        </w:rPr>
      </w:pPr>
      <w:r w:rsidRPr="00FA6362">
        <w:rPr>
          <w:lang w:val="en-US"/>
        </w:rPr>
        <w:t xml:space="preserve">    syn0=2*np.random.random((3,1))-1</w:t>
      </w:r>
    </w:p>
    <w:p w:rsidR="009B3274" w:rsidRPr="00FA6362" w:rsidRDefault="009B3274" w:rsidP="00043D69">
      <w:pPr>
        <w:rPr>
          <w:lang w:val="en-US"/>
        </w:rPr>
      </w:pPr>
      <w:r w:rsidRPr="00FA6362">
        <w:rPr>
          <w:lang w:val="en-US"/>
        </w:rPr>
        <w:t xml:space="preserve">    for iter in range(n_iter):</w:t>
      </w:r>
    </w:p>
    <w:p w:rsidR="009B3274" w:rsidRPr="00FA6362" w:rsidRDefault="009B3274" w:rsidP="00043D69">
      <w:pPr>
        <w:rPr>
          <w:lang w:val="en-US"/>
        </w:rPr>
      </w:pPr>
      <w:r w:rsidRPr="00FA6362">
        <w:rPr>
          <w:lang w:val="en-US"/>
        </w:rPr>
        <w:t xml:space="preserve">        l0 = X</w:t>
      </w:r>
    </w:p>
    <w:p w:rsidR="009B3274" w:rsidRPr="00FA6362" w:rsidRDefault="009B3274" w:rsidP="00043D69">
      <w:pPr>
        <w:rPr>
          <w:lang w:val="en-US"/>
        </w:rPr>
      </w:pPr>
      <w:r w:rsidRPr="00FA6362">
        <w:rPr>
          <w:lang w:val="en-US"/>
        </w:rPr>
        <w:t xml:space="preserve">        l1 = nonlin(np.dot(l0,syn0))</w:t>
      </w:r>
    </w:p>
    <w:p w:rsidR="009B3274" w:rsidRPr="00FA6362" w:rsidRDefault="009B3274" w:rsidP="00043D69">
      <w:pPr>
        <w:rPr>
          <w:lang w:val="en-US"/>
        </w:rPr>
      </w:pPr>
      <w:r w:rsidRPr="00FA6362">
        <w:rPr>
          <w:lang w:val="en-US"/>
        </w:rPr>
        <w:t xml:space="preserve">        l1_error=y-l1</w:t>
      </w:r>
    </w:p>
    <w:p w:rsidR="009B3274" w:rsidRPr="00FA6362" w:rsidRDefault="009B3274" w:rsidP="00043D69">
      <w:pPr>
        <w:rPr>
          <w:lang w:val="en-US"/>
        </w:rPr>
      </w:pPr>
      <w:r w:rsidRPr="00FA6362">
        <w:rPr>
          <w:lang w:val="en-US"/>
        </w:rPr>
        <w:t xml:space="preserve">        l1_delta=l1_error*nonlin(l1,True)</w:t>
      </w:r>
    </w:p>
    <w:p w:rsidR="009B3274" w:rsidRPr="00FA6362" w:rsidRDefault="009B3274" w:rsidP="00043D69">
      <w:pPr>
        <w:rPr>
          <w:lang w:val="en-US"/>
        </w:rPr>
      </w:pPr>
      <w:r w:rsidRPr="00FA6362">
        <w:rPr>
          <w:lang w:val="en-US"/>
        </w:rPr>
        <w:t xml:space="preserve">        syn0 += np.dot(l0.T,l1_delta)</w:t>
      </w:r>
    </w:p>
    <w:p w:rsidR="009B3274" w:rsidRPr="00FA6362" w:rsidRDefault="009B3274" w:rsidP="00043D69">
      <w:pPr>
        <w:rPr>
          <w:lang w:val="en-US"/>
        </w:rPr>
      </w:pPr>
      <w:r w:rsidRPr="00FA6362">
        <w:rPr>
          <w:lang w:val="en-US"/>
        </w:rPr>
        <w:t xml:space="preserve">    return syn0</w:t>
      </w:r>
    </w:p>
    <w:p w:rsidR="009B3274" w:rsidRPr="00FA6362" w:rsidRDefault="009B3274" w:rsidP="00043D69">
      <w:pPr>
        <w:rPr>
          <w:lang w:val="en-US"/>
        </w:rPr>
      </w:pPr>
      <w:r w:rsidRPr="00FA6362">
        <w:rPr>
          <w:lang w:val="en-US"/>
        </w:rPr>
        <w:t xml:space="preserve">def query(syn,XX):    </w:t>
      </w:r>
    </w:p>
    <w:p w:rsidR="009B3274" w:rsidRPr="00FA6362" w:rsidRDefault="009B3274" w:rsidP="00043D69">
      <w:pPr>
        <w:rPr>
          <w:lang w:val="en-US"/>
        </w:rPr>
      </w:pPr>
      <w:r w:rsidRPr="00FA6362">
        <w:rPr>
          <w:lang w:val="en-US"/>
        </w:rPr>
        <w:t xml:space="preserve">    res = nonlin(np.dot(XX,syn))</w:t>
      </w:r>
    </w:p>
    <w:p w:rsidR="009B3274" w:rsidRDefault="009B3274" w:rsidP="00043D69">
      <w:pPr>
        <w:rPr>
          <w:lang w:val="en-US"/>
        </w:rPr>
      </w:pPr>
      <w:r w:rsidRPr="00FA6362">
        <w:rPr>
          <w:lang w:val="en-US"/>
        </w:rPr>
        <w:t xml:space="preserve">    return res</w:t>
      </w:r>
    </w:p>
    <w:p w:rsidR="009B3274" w:rsidRDefault="009B3274" w:rsidP="00AE2C5E">
      <w:pPr>
        <w:ind w:firstLine="0"/>
        <w:rPr>
          <w:lang w:val="en-US"/>
        </w:rPr>
      </w:pPr>
    </w:p>
    <w:p w:rsidR="009B3274" w:rsidRDefault="009B3274" w:rsidP="00FA6362">
      <w:pPr>
        <w:numPr>
          <w:ilvl w:val="0"/>
          <w:numId w:val="14"/>
        </w:numPr>
        <w:rPr>
          <w:lang w:val="en-US"/>
        </w:rPr>
      </w:pPr>
    </w:p>
    <w:p w:rsidR="009B3274" w:rsidRPr="00FA6362" w:rsidRDefault="009B3274" w:rsidP="00812E69">
      <w:pPr>
        <w:rPr>
          <w:lang w:val="en-US"/>
        </w:rPr>
      </w:pPr>
      <w:r w:rsidRPr="00FA6362">
        <w:rPr>
          <w:lang w:val="en-US"/>
        </w:rPr>
        <w:t>X = np.array([[0,0,1],[0,1,1],[1,0,1],[1,1,1]])</w:t>
      </w:r>
    </w:p>
    <w:p w:rsidR="009B3274" w:rsidRPr="00FA6362" w:rsidRDefault="009B3274" w:rsidP="00812E69">
      <w:pPr>
        <w:rPr>
          <w:lang w:val="en-US"/>
        </w:rPr>
      </w:pPr>
      <w:r>
        <w:rPr>
          <w:lang w:val="en-US"/>
        </w:rPr>
        <w:t>y = np.array([[0,1</w:t>
      </w:r>
      <w:r w:rsidRPr="00FA6362">
        <w:rPr>
          <w:lang w:val="en-US"/>
        </w:rPr>
        <w:t xml:space="preserve">,1,1]]).T </w:t>
      </w:r>
    </w:p>
    <w:p w:rsidR="009B3274" w:rsidRPr="00FA6362" w:rsidRDefault="009B3274" w:rsidP="00812E69">
      <w:pPr>
        <w:rPr>
          <w:lang w:val="en-US"/>
        </w:rPr>
      </w:pPr>
      <w:r w:rsidRPr="00FA6362">
        <w:rPr>
          <w:lang w:val="en-US"/>
        </w:rPr>
        <w:t>XX = np.array([[0,0,2],[0,2,2],[2,0,2],[2,2,2]])</w:t>
      </w:r>
    </w:p>
    <w:p w:rsidR="009B3274" w:rsidRPr="00FA6362" w:rsidRDefault="009B3274" w:rsidP="00812E69">
      <w:pPr>
        <w:rPr>
          <w:lang w:val="en-US"/>
        </w:rPr>
      </w:pPr>
      <w:r w:rsidRPr="00FA6362">
        <w:rPr>
          <w:lang w:val="en-US"/>
        </w:rPr>
        <w:t xml:space="preserve">n_iter = 1000   </w:t>
      </w:r>
    </w:p>
    <w:p w:rsidR="009B3274" w:rsidRPr="00FA6362" w:rsidRDefault="009B3274" w:rsidP="00812E69">
      <w:pPr>
        <w:rPr>
          <w:lang w:val="en-US"/>
        </w:rPr>
      </w:pPr>
      <w:r w:rsidRPr="00FA6362">
        <w:rPr>
          <w:lang w:val="en-US"/>
        </w:rPr>
        <w:t>syn=train(X,y,n_iter)</w:t>
      </w:r>
    </w:p>
    <w:p w:rsidR="009B3274" w:rsidRPr="00FA6362" w:rsidRDefault="009B3274" w:rsidP="00812E69">
      <w:pPr>
        <w:rPr>
          <w:lang w:val="en-US"/>
        </w:rPr>
      </w:pPr>
      <w:r w:rsidRPr="00FA6362">
        <w:rPr>
          <w:lang w:val="en-US"/>
        </w:rPr>
        <w:t>print(syn)</w:t>
      </w:r>
    </w:p>
    <w:p w:rsidR="009B3274" w:rsidRPr="00FA6362" w:rsidRDefault="009B3274" w:rsidP="00812E69">
      <w:pPr>
        <w:rPr>
          <w:lang w:val="en-US"/>
        </w:rPr>
      </w:pPr>
      <w:r w:rsidRPr="00FA6362">
        <w:rPr>
          <w:lang w:val="en-US"/>
        </w:rPr>
        <w:t>ans=query(syn,XX)</w:t>
      </w:r>
    </w:p>
    <w:p w:rsidR="009B3274" w:rsidRDefault="009B3274" w:rsidP="00812E69">
      <w:pPr>
        <w:rPr>
          <w:lang w:val="en-US"/>
        </w:rPr>
      </w:pPr>
      <w:r w:rsidRPr="00FA6362">
        <w:rPr>
          <w:lang w:val="en-US"/>
        </w:rPr>
        <w:t>print(ans)</w:t>
      </w:r>
    </w:p>
    <w:p w:rsidR="009B3274" w:rsidRDefault="009B3274" w:rsidP="00AE2C5E">
      <w:pPr>
        <w:ind w:firstLine="0"/>
        <w:rPr>
          <w:lang w:val="en-US"/>
        </w:rPr>
      </w:pPr>
    </w:p>
    <w:p w:rsidR="009B3274" w:rsidRDefault="009B3274" w:rsidP="002157F8">
      <w:pPr>
        <w:numPr>
          <w:ilvl w:val="0"/>
          <w:numId w:val="14"/>
        </w:numPr>
        <w:rPr>
          <w:lang w:val="en-US"/>
        </w:rPr>
      </w:pPr>
    </w:p>
    <w:p w:rsidR="009B3274" w:rsidRPr="002157F8" w:rsidRDefault="009B3274" w:rsidP="00812E69">
      <w:pPr>
        <w:rPr>
          <w:lang w:val="en-US"/>
        </w:rPr>
      </w:pPr>
      <w:r w:rsidRPr="002157F8">
        <w:rPr>
          <w:lang w:val="en-US"/>
        </w:rPr>
        <w:t>X = np.array([[0,0,1],[0,1,1],[1,0,1],[1,1,1]])</w:t>
      </w:r>
    </w:p>
    <w:p w:rsidR="009B3274" w:rsidRPr="002157F8" w:rsidRDefault="009B3274" w:rsidP="00812E69">
      <w:pPr>
        <w:rPr>
          <w:lang w:val="en-US"/>
        </w:rPr>
      </w:pPr>
      <w:r w:rsidRPr="002157F8">
        <w:rPr>
          <w:lang w:val="en-US"/>
        </w:rPr>
        <w:t xml:space="preserve">y = np.array([[0,0,1,1]]).T </w:t>
      </w:r>
    </w:p>
    <w:p w:rsidR="009B3274" w:rsidRPr="002157F8" w:rsidRDefault="009B3274" w:rsidP="00812E69">
      <w:pPr>
        <w:rPr>
          <w:lang w:val="en-US"/>
        </w:rPr>
      </w:pPr>
      <w:r w:rsidRPr="002157F8">
        <w:rPr>
          <w:lang w:val="en-US"/>
        </w:rPr>
        <w:t>XX = np.array([[0,</w:t>
      </w:r>
      <w:r>
        <w:rPr>
          <w:lang w:val="en-US"/>
        </w:rPr>
        <w:t>1</w:t>
      </w:r>
      <w:r w:rsidRPr="002157F8">
        <w:rPr>
          <w:lang w:val="en-US"/>
        </w:rPr>
        <w:t xml:space="preserve"> ,2],[0,2,2],[2,0,2],[2,2,2]])</w:t>
      </w:r>
    </w:p>
    <w:p w:rsidR="009B3274" w:rsidRPr="002157F8" w:rsidRDefault="009B3274" w:rsidP="00812E69">
      <w:pPr>
        <w:rPr>
          <w:lang w:val="en-US"/>
        </w:rPr>
      </w:pPr>
      <w:r>
        <w:rPr>
          <w:lang w:val="en-US"/>
        </w:rPr>
        <w:t>n_iter = 15</w:t>
      </w:r>
      <w:r w:rsidRPr="002157F8">
        <w:rPr>
          <w:lang w:val="en-US"/>
        </w:rPr>
        <w:t xml:space="preserve">000   </w:t>
      </w:r>
    </w:p>
    <w:p w:rsidR="009B3274" w:rsidRPr="002157F8" w:rsidRDefault="009B3274" w:rsidP="00812E69">
      <w:pPr>
        <w:rPr>
          <w:lang w:val="en-US"/>
        </w:rPr>
      </w:pPr>
      <w:r w:rsidRPr="002157F8">
        <w:rPr>
          <w:lang w:val="en-US"/>
        </w:rPr>
        <w:t>syn=train(X,y,n_iter)</w:t>
      </w:r>
    </w:p>
    <w:p w:rsidR="009B3274" w:rsidRPr="002157F8" w:rsidRDefault="009B3274" w:rsidP="00812E69">
      <w:pPr>
        <w:rPr>
          <w:lang w:val="en-US"/>
        </w:rPr>
      </w:pPr>
      <w:r w:rsidRPr="002157F8">
        <w:rPr>
          <w:lang w:val="en-US"/>
        </w:rPr>
        <w:t>print(syn)</w:t>
      </w:r>
    </w:p>
    <w:p w:rsidR="009B3274" w:rsidRPr="002157F8" w:rsidRDefault="009B3274" w:rsidP="00812E69">
      <w:pPr>
        <w:rPr>
          <w:lang w:val="en-US"/>
        </w:rPr>
      </w:pPr>
      <w:r w:rsidRPr="002157F8">
        <w:rPr>
          <w:lang w:val="en-US"/>
        </w:rPr>
        <w:t>ans=query(syn,XX)</w:t>
      </w:r>
    </w:p>
    <w:p w:rsidR="009B3274" w:rsidRDefault="009B3274" w:rsidP="00812E69">
      <w:pPr>
        <w:rPr>
          <w:lang w:val="en-US"/>
        </w:rPr>
      </w:pPr>
      <w:r w:rsidRPr="002157F8">
        <w:rPr>
          <w:lang w:val="en-US"/>
        </w:rPr>
        <w:t>print(ans)</w:t>
      </w:r>
    </w:p>
    <w:p w:rsidR="009B3274" w:rsidRDefault="009B3274" w:rsidP="00AE2C5E">
      <w:pPr>
        <w:ind w:firstLine="0"/>
        <w:rPr>
          <w:lang w:val="en-US"/>
        </w:rPr>
      </w:pPr>
    </w:p>
    <w:p w:rsidR="009B3274" w:rsidRDefault="009B3274" w:rsidP="002157F8">
      <w:pPr>
        <w:numPr>
          <w:ilvl w:val="0"/>
          <w:numId w:val="14"/>
        </w:numPr>
        <w:rPr>
          <w:lang w:val="en-US"/>
        </w:rPr>
      </w:pPr>
    </w:p>
    <w:p w:rsidR="009B3274" w:rsidRPr="002157F8" w:rsidRDefault="009B3274" w:rsidP="00475C7A">
      <w:pPr>
        <w:rPr>
          <w:lang w:val="en-US"/>
        </w:rPr>
      </w:pPr>
      <w:r w:rsidRPr="002157F8">
        <w:rPr>
          <w:lang w:val="en-US"/>
        </w:rPr>
        <w:t>X = np.array([[0,0,1],[0,1,1],[1,0,1],[1,1,1]])</w:t>
      </w:r>
    </w:p>
    <w:p w:rsidR="009B3274" w:rsidRPr="002157F8" w:rsidRDefault="009B3274" w:rsidP="00475C7A">
      <w:pPr>
        <w:rPr>
          <w:lang w:val="en-US"/>
        </w:rPr>
      </w:pPr>
      <w:r w:rsidRPr="002157F8">
        <w:rPr>
          <w:lang w:val="en-US"/>
        </w:rPr>
        <w:t xml:space="preserve">y = np.array([[0,0,1,1]]).T </w:t>
      </w:r>
    </w:p>
    <w:p w:rsidR="009B3274" w:rsidRPr="002157F8" w:rsidRDefault="009B3274" w:rsidP="00475C7A">
      <w:pPr>
        <w:rPr>
          <w:lang w:val="en-US"/>
        </w:rPr>
      </w:pPr>
      <w:r w:rsidRPr="002157F8">
        <w:rPr>
          <w:lang w:val="en-US"/>
        </w:rPr>
        <w:t>XX = np.array([[0,0,</w:t>
      </w:r>
      <w:r>
        <w:rPr>
          <w:lang w:val="en-US"/>
        </w:rPr>
        <w:t>4</w:t>
      </w:r>
      <w:r w:rsidRPr="002157F8">
        <w:rPr>
          <w:lang w:val="en-US"/>
        </w:rPr>
        <w:t>],[0,</w:t>
      </w:r>
      <w:r>
        <w:rPr>
          <w:lang w:val="en-US"/>
        </w:rPr>
        <w:t>3,2],[2,0,2],[2,3</w:t>
      </w:r>
      <w:r w:rsidRPr="002157F8">
        <w:rPr>
          <w:lang w:val="en-US"/>
        </w:rPr>
        <w:t>,2]])</w:t>
      </w:r>
    </w:p>
    <w:p w:rsidR="009B3274" w:rsidRPr="002157F8" w:rsidRDefault="009B3274" w:rsidP="00475C7A">
      <w:pPr>
        <w:rPr>
          <w:lang w:val="en-US"/>
        </w:rPr>
      </w:pPr>
      <w:r>
        <w:rPr>
          <w:lang w:val="en-US"/>
        </w:rPr>
        <w:t>n_iter = 11</w:t>
      </w:r>
      <w:r w:rsidRPr="002157F8">
        <w:rPr>
          <w:lang w:val="en-US"/>
        </w:rPr>
        <w:t xml:space="preserve">000   </w:t>
      </w:r>
    </w:p>
    <w:p w:rsidR="009B3274" w:rsidRPr="002157F8" w:rsidRDefault="009B3274" w:rsidP="00475C7A">
      <w:pPr>
        <w:rPr>
          <w:lang w:val="en-US"/>
        </w:rPr>
      </w:pPr>
      <w:r w:rsidRPr="002157F8">
        <w:rPr>
          <w:lang w:val="en-US"/>
        </w:rPr>
        <w:t>syn=train(X,y,n_iter)</w:t>
      </w:r>
    </w:p>
    <w:p w:rsidR="009B3274" w:rsidRPr="002157F8" w:rsidRDefault="009B3274" w:rsidP="00475C7A">
      <w:pPr>
        <w:rPr>
          <w:lang w:val="en-US"/>
        </w:rPr>
      </w:pPr>
      <w:r w:rsidRPr="002157F8">
        <w:rPr>
          <w:lang w:val="en-US"/>
        </w:rPr>
        <w:t>print(syn)</w:t>
      </w:r>
    </w:p>
    <w:p w:rsidR="009B3274" w:rsidRPr="002157F8" w:rsidRDefault="009B3274" w:rsidP="00475C7A">
      <w:pPr>
        <w:rPr>
          <w:lang w:val="en-US"/>
        </w:rPr>
      </w:pPr>
      <w:r w:rsidRPr="002157F8">
        <w:rPr>
          <w:lang w:val="en-US"/>
        </w:rPr>
        <w:t>ans=query(syn,XX)</w:t>
      </w:r>
    </w:p>
    <w:p w:rsidR="009B3274" w:rsidRDefault="009B3274" w:rsidP="00475C7A">
      <w:pPr>
        <w:rPr>
          <w:lang w:val="en-US"/>
        </w:rPr>
      </w:pPr>
      <w:r w:rsidRPr="002157F8">
        <w:rPr>
          <w:lang w:val="en-US"/>
        </w:rPr>
        <w:t>print(ans)</w:t>
      </w:r>
    </w:p>
    <w:p w:rsidR="009B3274" w:rsidRDefault="009B3274" w:rsidP="00AE2C5E">
      <w:pPr>
        <w:ind w:firstLine="0"/>
        <w:rPr>
          <w:lang w:val="en-US"/>
        </w:rPr>
      </w:pPr>
    </w:p>
    <w:p w:rsidR="009B3274" w:rsidRDefault="009B3274" w:rsidP="006D1CB9">
      <w:pPr>
        <w:numPr>
          <w:ilvl w:val="0"/>
          <w:numId w:val="14"/>
        </w:numPr>
        <w:rPr>
          <w:lang w:val="en-US"/>
        </w:rPr>
      </w:pPr>
    </w:p>
    <w:p w:rsidR="009B3274" w:rsidRPr="00033195" w:rsidRDefault="009B3274" w:rsidP="00475C7A">
      <w:pPr>
        <w:rPr>
          <w:lang w:val="en-US"/>
        </w:rPr>
      </w:pPr>
      <w:r w:rsidRPr="00033195">
        <w:rPr>
          <w:lang w:val="en-US"/>
        </w:rPr>
        <w:t>X = np.array([[0,0,1],[0,1,1],[1,0,1],[1,1,1]])</w:t>
      </w:r>
    </w:p>
    <w:p w:rsidR="009B3274" w:rsidRPr="00033195" w:rsidRDefault="009B3274" w:rsidP="00475C7A">
      <w:pPr>
        <w:rPr>
          <w:lang w:val="en-US"/>
        </w:rPr>
      </w:pPr>
      <w:r w:rsidRPr="00033195">
        <w:rPr>
          <w:lang w:val="en-US"/>
        </w:rPr>
        <w:t xml:space="preserve">y = np.array([[0,0,1,1]]).T </w:t>
      </w:r>
    </w:p>
    <w:p w:rsidR="009B3274" w:rsidRPr="00033195" w:rsidRDefault="009B3274" w:rsidP="00475C7A">
      <w:pPr>
        <w:rPr>
          <w:lang w:val="en-US"/>
        </w:rPr>
      </w:pPr>
      <w:r w:rsidRPr="00033195">
        <w:rPr>
          <w:lang w:val="en-US"/>
        </w:rPr>
        <w:t>XX = np.array([[0,0,2],[0,2,</w:t>
      </w:r>
      <w:r>
        <w:rPr>
          <w:lang w:val="en-US"/>
        </w:rPr>
        <w:t>1</w:t>
      </w:r>
      <w:r w:rsidRPr="00033195">
        <w:rPr>
          <w:lang w:val="en-US"/>
        </w:rPr>
        <w:t>],[2,0,2],[2,2,2]])</w:t>
      </w:r>
    </w:p>
    <w:p w:rsidR="009B3274" w:rsidRPr="00033195" w:rsidRDefault="009B3274" w:rsidP="00475C7A">
      <w:pPr>
        <w:rPr>
          <w:lang w:val="en-US"/>
        </w:rPr>
      </w:pPr>
      <w:r w:rsidRPr="00033195">
        <w:rPr>
          <w:lang w:val="en-US"/>
        </w:rPr>
        <w:t xml:space="preserve">n_iter = 10000   </w:t>
      </w:r>
    </w:p>
    <w:p w:rsidR="009B3274" w:rsidRPr="00033195" w:rsidRDefault="009B3274" w:rsidP="00475C7A">
      <w:pPr>
        <w:rPr>
          <w:lang w:val="en-US"/>
        </w:rPr>
      </w:pPr>
      <w:r w:rsidRPr="00033195">
        <w:rPr>
          <w:lang w:val="en-US"/>
        </w:rPr>
        <w:t>syn=train(X,y,n_iter)</w:t>
      </w:r>
    </w:p>
    <w:p w:rsidR="009B3274" w:rsidRPr="00033195" w:rsidRDefault="009B3274" w:rsidP="00475C7A">
      <w:pPr>
        <w:rPr>
          <w:lang w:val="en-US"/>
        </w:rPr>
      </w:pPr>
      <w:r w:rsidRPr="00033195">
        <w:rPr>
          <w:lang w:val="en-US"/>
        </w:rPr>
        <w:t>print(syn)</w:t>
      </w:r>
    </w:p>
    <w:p w:rsidR="009B3274" w:rsidRPr="00033195" w:rsidRDefault="009B3274" w:rsidP="00475C7A">
      <w:pPr>
        <w:rPr>
          <w:lang w:val="en-US"/>
        </w:rPr>
      </w:pPr>
      <w:r w:rsidRPr="00033195">
        <w:rPr>
          <w:lang w:val="en-US"/>
        </w:rPr>
        <w:t>ans=query(syn,XX)</w:t>
      </w:r>
    </w:p>
    <w:p w:rsidR="009B3274" w:rsidRDefault="009B3274" w:rsidP="00475C7A">
      <w:pPr>
        <w:rPr>
          <w:lang w:val="en-US"/>
        </w:rPr>
      </w:pPr>
      <w:r w:rsidRPr="00033195">
        <w:rPr>
          <w:lang w:val="en-US"/>
        </w:rPr>
        <w:t>print(ans)</w:t>
      </w:r>
    </w:p>
    <w:p w:rsidR="009B3274" w:rsidRPr="00AE2C5E" w:rsidRDefault="009B3274" w:rsidP="00AE2C5E">
      <w:pPr>
        <w:ind w:firstLine="0"/>
        <w:rPr>
          <w:lang w:val="en-US"/>
        </w:rPr>
      </w:pPr>
    </w:p>
    <w:p w:rsidR="009B3274" w:rsidRDefault="009B3274" w:rsidP="00AE2C5E">
      <w:pPr>
        <w:numPr>
          <w:ilvl w:val="0"/>
          <w:numId w:val="14"/>
        </w:numPr>
        <w:rPr>
          <w:lang w:val="en-US"/>
        </w:rPr>
      </w:pPr>
    </w:p>
    <w:p w:rsidR="009B3274" w:rsidRPr="00475C7A" w:rsidRDefault="009B3274" w:rsidP="00475C7A">
      <w:r>
        <w:rPr>
          <w:lang w:val="en-US"/>
        </w:rPr>
        <w:t xml:space="preserve">X </w:t>
      </w:r>
      <w:r w:rsidRPr="00475C7A">
        <w:t>= np.array([[1,0,1],[0,1,1],[1,0,1],[1,1,1]])</w:t>
      </w:r>
    </w:p>
    <w:p w:rsidR="009B3274" w:rsidRPr="00475C7A" w:rsidRDefault="009B3274" w:rsidP="00475C7A">
      <w:r w:rsidRPr="00475C7A">
        <w:t xml:space="preserve">y = np.array([[0,0,1,1]]).T </w:t>
      </w:r>
    </w:p>
    <w:p w:rsidR="009B3274" w:rsidRPr="00475C7A" w:rsidRDefault="009B3274" w:rsidP="00475C7A">
      <w:r w:rsidRPr="00475C7A">
        <w:t>XX = np.array([[0,0,2],[0,3,2],[2,0,2],[2,2,2]])</w:t>
      </w:r>
    </w:p>
    <w:p w:rsidR="009B3274" w:rsidRPr="00475C7A" w:rsidRDefault="009B3274" w:rsidP="00475C7A">
      <w:r w:rsidRPr="00475C7A">
        <w:t xml:space="preserve">n_iter = 10000   </w:t>
      </w:r>
    </w:p>
    <w:p w:rsidR="009B3274" w:rsidRPr="001329E8" w:rsidRDefault="009B3274" w:rsidP="00475C7A">
      <w:pPr>
        <w:rPr>
          <w:lang w:val="en-US"/>
        </w:rPr>
      </w:pPr>
      <w:r w:rsidRPr="001329E8">
        <w:rPr>
          <w:lang w:val="en-US"/>
        </w:rPr>
        <w:t>syn=train(X,y,n_iter)</w:t>
      </w:r>
    </w:p>
    <w:p w:rsidR="009B3274" w:rsidRPr="001329E8" w:rsidRDefault="009B3274" w:rsidP="00475C7A">
      <w:pPr>
        <w:rPr>
          <w:lang w:val="en-US"/>
        </w:rPr>
      </w:pPr>
      <w:r w:rsidRPr="001329E8">
        <w:rPr>
          <w:lang w:val="en-US"/>
        </w:rPr>
        <w:t>print(syn)</w:t>
      </w:r>
    </w:p>
    <w:p w:rsidR="009B3274" w:rsidRPr="001329E8" w:rsidRDefault="009B3274" w:rsidP="00475C7A">
      <w:pPr>
        <w:rPr>
          <w:lang w:val="en-US"/>
        </w:rPr>
      </w:pPr>
      <w:r w:rsidRPr="001329E8">
        <w:rPr>
          <w:lang w:val="en-US"/>
        </w:rPr>
        <w:t>ans=query(syn,XX)</w:t>
      </w:r>
    </w:p>
    <w:p w:rsidR="009B3274" w:rsidRPr="00475C7A" w:rsidRDefault="009B3274" w:rsidP="00475C7A">
      <w:r w:rsidRPr="00475C7A">
        <w:t>print(ans)</w:t>
      </w:r>
    </w:p>
    <w:p w:rsidR="009B3274" w:rsidRDefault="009B3274" w:rsidP="00817CBB">
      <w:pPr>
        <w:ind w:firstLine="0"/>
        <w:jc w:val="center"/>
        <w:rPr>
          <w:lang w:val="en-US"/>
        </w:rPr>
      </w:pPr>
    </w:p>
    <w:p w:rsidR="009B3274" w:rsidRDefault="009B3274" w:rsidP="00C6456E">
      <w:pPr>
        <w:numPr>
          <w:ilvl w:val="0"/>
          <w:numId w:val="14"/>
        </w:numPr>
        <w:rPr>
          <w:lang w:val="en-US"/>
        </w:rPr>
      </w:pPr>
    </w:p>
    <w:p w:rsidR="009B3274" w:rsidRPr="00475C7A" w:rsidRDefault="009B3274" w:rsidP="00475C7A">
      <w:r w:rsidRPr="00475C7A">
        <w:t>X = np.array([[0,0,1],[1,1,1],[1,0,1],[1,1,1]])</w:t>
      </w:r>
    </w:p>
    <w:p w:rsidR="009B3274" w:rsidRPr="00475C7A" w:rsidRDefault="009B3274" w:rsidP="00475C7A">
      <w:r w:rsidRPr="00475C7A">
        <w:t xml:space="preserve">y = np.array([[0,0,1,1]]).T </w:t>
      </w:r>
    </w:p>
    <w:p w:rsidR="009B3274" w:rsidRPr="00475C7A" w:rsidRDefault="009B3274" w:rsidP="00475C7A">
      <w:r w:rsidRPr="00475C7A">
        <w:t>XX = np.array([[0,0,2],[0,3,2],[2,0,2],[2,2,2]])</w:t>
      </w:r>
    </w:p>
    <w:p w:rsidR="009B3274" w:rsidRPr="00475C7A" w:rsidRDefault="009B3274" w:rsidP="00475C7A">
      <w:r w:rsidRPr="00475C7A">
        <w:t xml:space="preserve">n_iter = 10000   </w:t>
      </w:r>
    </w:p>
    <w:p w:rsidR="009B3274" w:rsidRPr="001329E8" w:rsidRDefault="009B3274" w:rsidP="00475C7A">
      <w:pPr>
        <w:rPr>
          <w:lang w:val="en-US"/>
        </w:rPr>
      </w:pPr>
      <w:r w:rsidRPr="001329E8">
        <w:rPr>
          <w:lang w:val="en-US"/>
        </w:rPr>
        <w:t>syn=train(X,y,n_iter)</w:t>
      </w:r>
    </w:p>
    <w:p w:rsidR="009B3274" w:rsidRPr="001329E8" w:rsidRDefault="009B3274" w:rsidP="00475C7A">
      <w:pPr>
        <w:rPr>
          <w:lang w:val="en-US"/>
        </w:rPr>
      </w:pPr>
      <w:r w:rsidRPr="001329E8">
        <w:rPr>
          <w:lang w:val="en-US"/>
        </w:rPr>
        <w:t>print(syn)</w:t>
      </w:r>
    </w:p>
    <w:p w:rsidR="009B3274" w:rsidRPr="001329E8" w:rsidRDefault="009B3274" w:rsidP="00475C7A">
      <w:pPr>
        <w:rPr>
          <w:lang w:val="en-US"/>
        </w:rPr>
      </w:pPr>
      <w:r w:rsidRPr="001329E8">
        <w:rPr>
          <w:lang w:val="en-US"/>
        </w:rPr>
        <w:t>ans=query(syn,XX)</w:t>
      </w:r>
    </w:p>
    <w:p w:rsidR="009B3274" w:rsidRPr="00475C7A" w:rsidRDefault="009B3274" w:rsidP="00475C7A">
      <w:r w:rsidRPr="00475C7A">
        <w:t>print(ans)</w:t>
      </w:r>
    </w:p>
    <w:p w:rsidR="009B3274" w:rsidRDefault="009B3274" w:rsidP="00C6456E">
      <w:pPr>
        <w:ind w:firstLine="0"/>
        <w:jc w:val="left"/>
        <w:rPr>
          <w:lang w:val="en-US"/>
        </w:rPr>
      </w:pPr>
    </w:p>
    <w:p w:rsidR="009B3274" w:rsidRDefault="009B3274" w:rsidP="00C6456E">
      <w:pPr>
        <w:numPr>
          <w:ilvl w:val="0"/>
          <w:numId w:val="14"/>
        </w:numPr>
        <w:rPr>
          <w:lang w:val="en-US"/>
        </w:rPr>
      </w:pPr>
    </w:p>
    <w:p w:rsidR="009B3274" w:rsidRPr="00475C7A" w:rsidRDefault="009B3274" w:rsidP="00475C7A">
      <w:r w:rsidRPr="00475C7A">
        <w:t>X = np.array([[0,0,1],[0,1,1],[1,0,1],[0,1,1]])</w:t>
      </w:r>
    </w:p>
    <w:p w:rsidR="009B3274" w:rsidRPr="00475C7A" w:rsidRDefault="009B3274" w:rsidP="00475C7A">
      <w:r w:rsidRPr="00475C7A">
        <w:t xml:space="preserve">y = np.array([[0,0,1,1]]).T </w:t>
      </w:r>
    </w:p>
    <w:p w:rsidR="009B3274" w:rsidRPr="00475C7A" w:rsidRDefault="009B3274" w:rsidP="00475C7A">
      <w:r w:rsidRPr="00475C7A">
        <w:t>XX = np.array([[0,0,2],[0,2,2],[2,0,2],[3,2,2]])</w:t>
      </w:r>
    </w:p>
    <w:p w:rsidR="009B3274" w:rsidRPr="00475C7A" w:rsidRDefault="009B3274" w:rsidP="00475C7A">
      <w:r w:rsidRPr="00475C7A">
        <w:t xml:space="preserve">n_iter = 10000   </w:t>
      </w:r>
    </w:p>
    <w:p w:rsidR="009B3274" w:rsidRPr="001329E8" w:rsidRDefault="009B3274" w:rsidP="00475C7A">
      <w:pPr>
        <w:rPr>
          <w:lang w:val="en-US"/>
        </w:rPr>
      </w:pPr>
      <w:r w:rsidRPr="001329E8">
        <w:rPr>
          <w:lang w:val="en-US"/>
        </w:rPr>
        <w:t>syn=train(X,y,n_iter)</w:t>
      </w:r>
    </w:p>
    <w:p w:rsidR="009B3274" w:rsidRPr="001329E8" w:rsidRDefault="009B3274" w:rsidP="00475C7A">
      <w:pPr>
        <w:rPr>
          <w:lang w:val="en-US"/>
        </w:rPr>
      </w:pPr>
      <w:r w:rsidRPr="001329E8">
        <w:rPr>
          <w:lang w:val="en-US"/>
        </w:rPr>
        <w:t>print(syn)</w:t>
      </w:r>
    </w:p>
    <w:p w:rsidR="009B3274" w:rsidRPr="001329E8" w:rsidRDefault="009B3274" w:rsidP="00475C7A">
      <w:pPr>
        <w:rPr>
          <w:lang w:val="en-US"/>
        </w:rPr>
      </w:pPr>
      <w:r w:rsidRPr="001329E8">
        <w:rPr>
          <w:lang w:val="en-US"/>
        </w:rPr>
        <w:t>ans=query(syn,XX)</w:t>
      </w:r>
    </w:p>
    <w:p w:rsidR="009B3274" w:rsidRPr="00475C7A" w:rsidRDefault="009B3274" w:rsidP="00475C7A">
      <w:r w:rsidRPr="00475C7A">
        <w:t>print(ans)</w:t>
      </w:r>
    </w:p>
    <w:p w:rsidR="009B3274" w:rsidRPr="00891BF8" w:rsidRDefault="009B3274" w:rsidP="00364CDE">
      <w:pPr>
        <w:numPr>
          <w:ilvl w:val="0"/>
          <w:numId w:val="14"/>
        </w:numPr>
      </w:pPr>
    </w:p>
    <w:p w:rsidR="009B3274" w:rsidRPr="00891BF8" w:rsidRDefault="009B3274" w:rsidP="00891BF8">
      <w:r w:rsidRPr="00891BF8">
        <w:t>X = np.array([[1,0,1],[0,1,1],[1,0,0],[1,0,1]])</w:t>
      </w:r>
    </w:p>
    <w:p w:rsidR="009B3274" w:rsidRPr="00891BF8" w:rsidRDefault="009B3274" w:rsidP="00891BF8">
      <w:r w:rsidRPr="00891BF8">
        <w:t xml:space="preserve">y = np.array([[0,0,1,1]]).T </w:t>
      </w:r>
    </w:p>
    <w:p w:rsidR="009B3274" w:rsidRPr="00891BF8" w:rsidRDefault="009B3274" w:rsidP="00891BF8">
      <w:r w:rsidRPr="00891BF8">
        <w:t>XX = np.array([[0,0,2],[0,2,2],[2,0,2],[2,2,2]])</w:t>
      </w:r>
    </w:p>
    <w:p w:rsidR="009B3274" w:rsidRPr="00891BF8" w:rsidRDefault="009B3274" w:rsidP="00891BF8">
      <w:r w:rsidRPr="00891BF8">
        <w:t xml:space="preserve">n_iter = 10000   </w:t>
      </w:r>
    </w:p>
    <w:p w:rsidR="009B3274" w:rsidRPr="001329E8" w:rsidRDefault="009B3274" w:rsidP="00891BF8">
      <w:pPr>
        <w:rPr>
          <w:lang w:val="en-US"/>
        </w:rPr>
      </w:pPr>
      <w:r w:rsidRPr="001329E8">
        <w:rPr>
          <w:lang w:val="en-US"/>
        </w:rPr>
        <w:t>syn=train(X,y,n_iter)</w:t>
      </w:r>
    </w:p>
    <w:p w:rsidR="009B3274" w:rsidRPr="001329E8" w:rsidRDefault="009B3274" w:rsidP="00891BF8">
      <w:pPr>
        <w:rPr>
          <w:lang w:val="en-US"/>
        </w:rPr>
      </w:pPr>
      <w:r w:rsidRPr="001329E8">
        <w:rPr>
          <w:lang w:val="en-US"/>
        </w:rPr>
        <w:t>print(syn)</w:t>
      </w:r>
    </w:p>
    <w:p w:rsidR="009B3274" w:rsidRPr="001329E8" w:rsidRDefault="009B3274" w:rsidP="00891BF8">
      <w:pPr>
        <w:rPr>
          <w:lang w:val="en-US"/>
        </w:rPr>
      </w:pPr>
      <w:r w:rsidRPr="001329E8">
        <w:rPr>
          <w:lang w:val="en-US"/>
        </w:rPr>
        <w:t>ans=query(syn,XX)</w:t>
      </w:r>
    </w:p>
    <w:p w:rsidR="009B3274" w:rsidRPr="00891BF8" w:rsidRDefault="009B3274" w:rsidP="00891BF8">
      <w:r w:rsidRPr="00891BF8">
        <w:t>print(ans)</w:t>
      </w:r>
    </w:p>
    <w:p w:rsidR="009B3274" w:rsidRDefault="009B3274" w:rsidP="00C6456E">
      <w:pPr>
        <w:ind w:firstLine="0"/>
        <w:jc w:val="left"/>
        <w:rPr>
          <w:lang w:val="en-US"/>
        </w:rPr>
      </w:pPr>
    </w:p>
    <w:p w:rsidR="009B3274" w:rsidRPr="00891BF8" w:rsidRDefault="009B3274" w:rsidP="00364CDE">
      <w:pPr>
        <w:numPr>
          <w:ilvl w:val="0"/>
          <w:numId w:val="14"/>
        </w:numPr>
      </w:pPr>
    </w:p>
    <w:p w:rsidR="009B3274" w:rsidRPr="00891BF8" w:rsidRDefault="009B3274" w:rsidP="00891BF8">
      <w:r w:rsidRPr="00891BF8">
        <w:t>X = np.array([[0,1,1],[0,1,1],[1,0,1],[1,1,1]])</w:t>
      </w:r>
    </w:p>
    <w:p w:rsidR="009B3274" w:rsidRPr="00891BF8" w:rsidRDefault="009B3274" w:rsidP="00891BF8">
      <w:r w:rsidRPr="00891BF8">
        <w:t xml:space="preserve">y = np.array([[0,0,1,1]]).T </w:t>
      </w:r>
    </w:p>
    <w:p w:rsidR="009B3274" w:rsidRPr="00891BF8" w:rsidRDefault="009B3274" w:rsidP="00891BF8">
      <w:r w:rsidRPr="00891BF8">
        <w:t>XX = np.array([[0,0,2],[0,3,2],[2,0,2],[2,2,2]])</w:t>
      </w:r>
    </w:p>
    <w:p w:rsidR="009B3274" w:rsidRPr="00891BF8" w:rsidRDefault="009B3274" w:rsidP="00891BF8">
      <w:r w:rsidRPr="00891BF8">
        <w:t xml:space="preserve">n_iter = 10000   </w:t>
      </w:r>
    </w:p>
    <w:p w:rsidR="009B3274" w:rsidRPr="001329E8" w:rsidRDefault="009B3274" w:rsidP="00891BF8">
      <w:pPr>
        <w:rPr>
          <w:lang w:val="en-US"/>
        </w:rPr>
      </w:pPr>
      <w:r w:rsidRPr="001329E8">
        <w:rPr>
          <w:lang w:val="en-US"/>
        </w:rPr>
        <w:t>syn=train(X,y,n_iter)</w:t>
      </w:r>
    </w:p>
    <w:p w:rsidR="009B3274" w:rsidRPr="001329E8" w:rsidRDefault="009B3274" w:rsidP="00891BF8">
      <w:pPr>
        <w:rPr>
          <w:lang w:val="en-US"/>
        </w:rPr>
      </w:pPr>
      <w:r w:rsidRPr="001329E8">
        <w:rPr>
          <w:lang w:val="en-US"/>
        </w:rPr>
        <w:t>print(syn)</w:t>
      </w:r>
    </w:p>
    <w:p w:rsidR="009B3274" w:rsidRPr="001329E8" w:rsidRDefault="009B3274" w:rsidP="00891BF8">
      <w:pPr>
        <w:rPr>
          <w:lang w:val="en-US"/>
        </w:rPr>
      </w:pPr>
      <w:r w:rsidRPr="001329E8">
        <w:rPr>
          <w:lang w:val="en-US"/>
        </w:rPr>
        <w:t>ans=query(syn,XX)</w:t>
      </w:r>
    </w:p>
    <w:p w:rsidR="009B3274" w:rsidRPr="00891BF8" w:rsidRDefault="009B3274" w:rsidP="00891BF8">
      <w:r w:rsidRPr="00891BF8">
        <w:t>print(ans)</w:t>
      </w:r>
    </w:p>
    <w:p w:rsidR="009B3274" w:rsidRDefault="009B3274" w:rsidP="00724B40">
      <w:pPr>
        <w:ind w:firstLine="0"/>
        <w:jc w:val="left"/>
        <w:rPr>
          <w:lang w:val="en-US"/>
        </w:rPr>
      </w:pPr>
    </w:p>
    <w:p w:rsidR="009B3274" w:rsidRDefault="009B3274" w:rsidP="002D7077">
      <w:pPr>
        <w:numPr>
          <w:ilvl w:val="0"/>
          <w:numId w:val="14"/>
        </w:numPr>
        <w:rPr>
          <w:lang w:val="en-US"/>
        </w:rPr>
      </w:pPr>
    </w:p>
    <w:p w:rsidR="009B3274" w:rsidRPr="002D7077" w:rsidRDefault="009B3274" w:rsidP="00891BF8">
      <w:pPr>
        <w:rPr>
          <w:lang w:val="en-US"/>
        </w:rPr>
      </w:pPr>
      <w:r w:rsidRPr="002D7077">
        <w:rPr>
          <w:lang w:val="en-US"/>
        </w:rPr>
        <w:t>X = np.array([[0,</w:t>
      </w:r>
      <w:r>
        <w:rPr>
          <w:lang w:val="en-US"/>
        </w:rPr>
        <w:t>1</w:t>
      </w:r>
      <w:r w:rsidRPr="002D7077">
        <w:rPr>
          <w:lang w:val="en-US"/>
        </w:rPr>
        <w:t>,1],[0,1,1],[1,0,1],[1,1,1]])</w:t>
      </w:r>
    </w:p>
    <w:p w:rsidR="009B3274" w:rsidRPr="002D7077" w:rsidRDefault="009B3274" w:rsidP="00891BF8">
      <w:pPr>
        <w:rPr>
          <w:lang w:val="en-US"/>
        </w:rPr>
      </w:pPr>
      <w:r w:rsidRPr="002D7077">
        <w:rPr>
          <w:lang w:val="en-US"/>
        </w:rPr>
        <w:t xml:space="preserve">y = np.array([[0,0,1,1]]).T </w:t>
      </w:r>
    </w:p>
    <w:p w:rsidR="009B3274" w:rsidRPr="002D7077" w:rsidRDefault="009B3274" w:rsidP="00891BF8">
      <w:pPr>
        <w:rPr>
          <w:lang w:val="en-US"/>
        </w:rPr>
      </w:pPr>
      <w:r w:rsidRPr="002D7077">
        <w:rPr>
          <w:lang w:val="en-US"/>
        </w:rPr>
        <w:t>XX = np.array([[0,</w:t>
      </w:r>
      <w:r>
        <w:rPr>
          <w:lang w:val="en-US"/>
        </w:rPr>
        <w:t>1</w:t>
      </w:r>
      <w:r w:rsidRPr="002D7077">
        <w:rPr>
          <w:lang w:val="en-US"/>
        </w:rPr>
        <w:t>,2],[0,2,2],[2,0,2],[2,2,2]])</w:t>
      </w:r>
    </w:p>
    <w:p w:rsidR="009B3274" w:rsidRPr="002D7077" w:rsidRDefault="009B3274" w:rsidP="00891BF8">
      <w:pPr>
        <w:rPr>
          <w:lang w:val="en-US"/>
        </w:rPr>
      </w:pPr>
      <w:r w:rsidRPr="002D7077">
        <w:rPr>
          <w:lang w:val="en-US"/>
        </w:rPr>
        <w:t xml:space="preserve">n_iter = 10000   </w:t>
      </w:r>
    </w:p>
    <w:p w:rsidR="009B3274" w:rsidRPr="002D7077" w:rsidRDefault="009B3274" w:rsidP="00891BF8">
      <w:pPr>
        <w:rPr>
          <w:lang w:val="en-US"/>
        </w:rPr>
      </w:pPr>
      <w:r w:rsidRPr="002D7077">
        <w:rPr>
          <w:lang w:val="en-US"/>
        </w:rPr>
        <w:t>syn=train(X,y,n_iter)</w:t>
      </w:r>
    </w:p>
    <w:p w:rsidR="009B3274" w:rsidRPr="002D7077" w:rsidRDefault="009B3274" w:rsidP="00891BF8">
      <w:pPr>
        <w:rPr>
          <w:lang w:val="en-US"/>
        </w:rPr>
      </w:pPr>
      <w:r w:rsidRPr="002D7077">
        <w:rPr>
          <w:lang w:val="en-US"/>
        </w:rPr>
        <w:t>print(syn)</w:t>
      </w:r>
    </w:p>
    <w:p w:rsidR="009B3274" w:rsidRPr="002D7077" w:rsidRDefault="009B3274" w:rsidP="00891BF8">
      <w:pPr>
        <w:rPr>
          <w:lang w:val="en-US"/>
        </w:rPr>
      </w:pPr>
      <w:r w:rsidRPr="002D7077">
        <w:rPr>
          <w:lang w:val="en-US"/>
        </w:rPr>
        <w:t>ans=query(syn,XX)</w:t>
      </w:r>
    </w:p>
    <w:p w:rsidR="009B3274" w:rsidRPr="00940A9F" w:rsidRDefault="009B3274" w:rsidP="00891BF8">
      <w:r w:rsidRPr="002D7077">
        <w:rPr>
          <w:lang w:val="en-US"/>
        </w:rPr>
        <w:t>print</w:t>
      </w:r>
      <w:r w:rsidRPr="00940A9F">
        <w:t>(</w:t>
      </w:r>
      <w:r w:rsidRPr="002D7077">
        <w:rPr>
          <w:lang w:val="en-US"/>
        </w:rPr>
        <w:t>ans</w:t>
      </w:r>
      <w:r w:rsidRPr="00940A9F">
        <w:t>)</w:t>
      </w:r>
    </w:p>
    <w:p w:rsidR="009B3274" w:rsidRPr="00940A9F" w:rsidRDefault="009B3274" w:rsidP="00D70A34">
      <w:pPr>
        <w:ind w:firstLine="0"/>
        <w:jc w:val="center"/>
        <w:rPr>
          <w:b/>
        </w:rPr>
      </w:pPr>
      <w:r>
        <w:rPr>
          <w:b/>
        </w:rPr>
        <w:t>Индивидуальные з</w:t>
      </w:r>
      <w:r w:rsidRPr="006F58BC">
        <w:rPr>
          <w:b/>
        </w:rPr>
        <w:t>адани</w:t>
      </w:r>
      <w:r>
        <w:rPr>
          <w:b/>
        </w:rPr>
        <w:t>я</w:t>
      </w:r>
      <w:r w:rsidRPr="006F58BC">
        <w:rPr>
          <w:b/>
        </w:rPr>
        <w:t xml:space="preserve"> к </w:t>
      </w:r>
      <w:r>
        <w:rPr>
          <w:b/>
        </w:rPr>
        <w:t xml:space="preserve">разделу </w:t>
      </w:r>
      <w:r w:rsidRPr="00940A9F">
        <w:rPr>
          <w:b/>
        </w:rPr>
        <w:t>2</w:t>
      </w:r>
      <w:r>
        <w:rPr>
          <w:b/>
        </w:rPr>
        <w:t>.</w:t>
      </w:r>
    </w:p>
    <w:p w:rsidR="009B3274" w:rsidRPr="0035604F" w:rsidRDefault="009B3274" w:rsidP="00940A9F">
      <w:pPr>
        <w:rPr>
          <w:color w:val="000000"/>
        </w:rPr>
      </w:pPr>
      <w:r w:rsidRPr="0035604F">
        <w:rPr>
          <w:color w:val="000000"/>
        </w:rPr>
        <w:t xml:space="preserve">Рассмотреть предложенный пример </w:t>
      </w:r>
      <w:r>
        <w:rPr>
          <w:color w:val="000000"/>
        </w:rPr>
        <w:t xml:space="preserve">на языке </w:t>
      </w:r>
      <w:r>
        <w:rPr>
          <w:color w:val="000000"/>
          <w:lang w:val="en-US"/>
        </w:rPr>
        <w:t>Python</w:t>
      </w:r>
      <w:r w:rsidRPr="0035604F">
        <w:rPr>
          <w:color w:val="000000"/>
        </w:rPr>
        <w:t>.</w:t>
      </w:r>
    </w:p>
    <w:p w:rsidR="009B3274" w:rsidRPr="001329E8" w:rsidRDefault="009B3274" w:rsidP="00D70A34">
      <w:pPr>
        <w:ind w:firstLine="0"/>
        <w:jc w:val="center"/>
      </w:pPr>
    </w:p>
    <w:p w:rsidR="009B3274" w:rsidRPr="001329E8" w:rsidRDefault="009B3274" w:rsidP="00940A9F">
      <w:pPr>
        <w:numPr>
          <w:ilvl w:val="0"/>
          <w:numId w:val="15"/>
        </w:numPr>
      </w:pPr>
    </w:p>
    <w:p w:rsidR="009B3274" w:rsidRPr="008F75AF" w:rsidRDefault="009B3274" w:rsidP="008F75AF">
      <w:pPr>
        <w:rPr>
          <w:lang w:val="en-US"/>
        </w:rPr>
      </w:pPr>
      <w:r w:rsidRPr="008F75AF">
        <w:rPr>
          <w:lang w:val="en-US"/>
        </w:rPr>
        <w:t>def Ling_01():</w:t>
      </w:r>
    </w:p>
    <w:p w:rsidR="009B3274" w:rsidRPr="008F75AF" w:rsidRDefault="009B3274" w:rsidP="008F75AF">
      <w:pPr>
        <w:rPr>
          <w:lang w:val="en-US"/>
        </w:rPr>
      </w:pPr>
      <w:r w:rsidRPr="008F75AF">
        <w:rPr>
          <w:lang w:val="en-US"/>
        </w:rPr>
        <w:t xml:space="preserve">    from nltk.corpus import genesis</w:t>
      </w:r>
    </w:p>
    <w:p w:rsidR="009B3274" w:rsidRPr="008F75AF" w:rsidRDefault="009B3274" w:rsidP="008F75AF">
      <w:pPr>
        <w:rPr>
          <w:lang w:val="en-US"/>
        </w:rPr>
      </w:pPr>
      <w:r w:rsidRPr="008F75AF">
        <w:rPr>
          <w:lang w:val="en-US"/>
        </w:rPr>
        <w:t xml:space="preserve">    mygerman=genesis.words('german.txt')</w:t>
      </w:r>
    </w:p>
    <w:p w:rsidR="009B3274" w:rsidRPr="008F75AF" w:rsidRDefault="009B3274" w:rsidP="008F75AF">
      <w:pPr>
        <w:rPr>
          <w:lang w:val="en-US"/>
        </w:rPr>
      </w:pPr>
      <w:r w:rsidRPr="008F75AF">
        <w:rPr>
          <w:lang w:val="en-US"/>
        </w:rPr>
        <w:t xml:space="preserve">    lmygerman = len(mygerman)</w:t>
      </w:r>
    </w:p>
    <w:p w:rsidR="009B3274" w:rsidRPr="008F75AF" w:rsidRDefault="009B3274" w:rsidP="008F75AF">
      <w:pPr>
        <w:rPr>
          <w:lang w:val="en-US"/>
        </w:rPr>
      </w:pPr>
      <w:r w:rsidRPr="008F75AF">
        <w:rPr>
          <w:lang w:val="en-US"/>
        </w:rPr>
        <w:t xml:space="preserve">    print(lmygerman)</w:t>
      </w:r>
    </w:p>
    <w:p w:rsidR="009B3274" w:rsidRPr="008F75AF" w:rsidRDefault="009B3274" w:rsidP="008F75AF">
      <w:pPr>
        <w:rPr>
          <w:lang w:val="en-US"/>
        </w:rPr>
      </w:pPr>
      <w:r w:rsidRPr="008F75AF">
        <w:rPr>
          <w:lang w:val="en-US"/>
        </w:rPr>
        <w:t xml:space="preserve">    tmygerman=nltk.Text(mygerman)</w:t>
      </w:r>
    </w:p>
    <w:p w:rsidR="009B3274" w:rsidRPr="008F75AF" w:rsidRDefault="009B3274" w:rsidP="008F75AF">
      <w:pPr>
        <w:rPr>
          <w:lang w:val="en-US"/>
        </w:rPr>
      </w:pPr>
      <w:r w:rsidRPr="008F75AF">
        <w:rPr>
          <w:lang w:val="en-US"/>
        </w:rPr>
        <w:t xml:space="preserve">    conc1=tmygerman.concordance('Gott')</w:t>
      </w:r>
    </w:p>
    <w:p w:rsidR="009B3274" w:rsidRPr="008F75AF" w:rsidRDefault="009B3274" w:rsidP="008F75AF">
      <w:pPr>
        <w:rPr>
          <w:lang w:val="en-US"/>
        </w:rPr>
      </w:pPr>
      <w:r w:rsidRPr="008F75AF">
        <w:rPr>
          <w:lang w:val="en-US"/>
        </w:rPr>
        <w:t xml:space="preserve">    print('sim')</w:t>
      </w:r>
    </w:p>
    <w:p w:rsidR="009B3274" w:rsidRPr="008F75AF" w:rsidRDefault="009B3274" w:rsidP="008F75AF">
      <w:pPr>
        <w:rPr>
          <w:lang w:val="en-US"/>
        </w:rPr>
      </w:pPr>
      <w:r w:rsidRPr="008F75AF">
        <w:rPr>
          <w:lang w:val="en-US"/>
        </w:rPr>
        <w:t xml:space="preserve">    sim1=tmygerman.similar('Gott')</w:t>
      </w:r>
    </w:p>
    <w:p w:rsidR="009B3274" w:rsidRPr="008F75AF" w:rsidRDefault="009B3274" w:rsidP="008F75AF">
      <w:pPr>
        <w:rPr>
          <w:lang w:val="en-US"/>
        </w:rPr>
      </w:pPr>
      <w:r w:rsidRPr="008F75AF">
        <w:rPr>
          <w:lang w:val="en-US"/>
        </w:rPr>
        <w:t xml:space="preserve">    print('cont')</w:t>
      </w:r>
    </w:p>
    <w:p w:rsidR="009B3274" w:rsidRPr="008F75AF" w:rsidRDefault="009B3274" w:rsidP="008F75AF">
      <w:pPr>
        <w:rPr>
          <w:lang w:val="en-US"/>
        </w:rPr>
      </w:pPr>
      <w:r w:rsidRPr="008F75AF">
        <w:rPr>
          <w:lang w:val="en-US"/>
        </w:rPr>
        <w:t xml:space="preserve">    cont1=tmygerman.common_contexts(['Gott', 'sprach'])</w:t>
      </w:r>
    </w:p>
    <w:p w:rsidR="009B3274" w:rsidRPr="008F75AF" w:rsidRDefault="009B3274" w:rsidP="008F75AF">
      <w:pPr>
        <w:rPr>
          <w:lang w:val="en-US"/>
        </w:rPr>
      </w:pPr>
      <w:r w:rsidRPr="008F75AF">
        <w:rPr>
          <w:lang w:val="en-US"/>
        </w:rPr>
        <w:t xml:space="preserve">    alph=sorted(set(tmygerman))</w:t>
      </w:r>
    </w:p>
    <w:p w:rsidR="009B3274" w:rsidRDefault="009B3274" w:rsidP="00940A9F">
      <w:pPr>
        <w:rPr>
          <w:lang w:val="en-US"/>
        </w:rPr>
      </w:pPr>
    </w:p>
    <w:p w:rsidR="009B3274" w:rsidRDefault="009B3274" w:rsidP="001E6E7E">
      <w:pPr>
        <w:numPr>
          <w:ilvl w:val="0"/>
          <w:numId w:val="15"/>
        </w:numPr>
        <w:rPr>
          <w:lang w:val="en-US"/>
        </w:rPr>
      </w:pPr>
    </w:p>
    <w:p w:rsidR="009B3274" w:rsidRPr="001E6E7E" w:rsidRDefault="009B3274" w:rsidP="001E6E7E">
      <w:pPr>
        <w:rPr>
          <w:lang w:val="en-US"/>
        </w:rPr>
      </w:pPr>
      <w:r w:rsidRPr="001E6E7E">
        <w:rPr>
          <w:lang w:val="en-US"/>
        </w:rPr>
        <w:t>def Ling_0</w:t>
      </w:r>
      <w:r>
        <w:rPr>
          <w:lang w:val="en-US"/>
        </w:rPr>
        <w:t>2</w:t>
      </w:r>
      <w:r w:rsidRPr="001E6E7E">
        <w:rPr>
          <w:lang w:val="en-US"/>
        </w:rPr>
        <w:t>():</w:t>
      </w:r>
    </w:p>
    <w:p w:rsidR="009B3274" w:rsidRPr="001E6E7E" w:rsidRDefault="009B3274" w:rsidP="001E6E7E">
      <w:pPr>
        <w:rPr>
          <w:lang w:val="en-US"/>
        </w:rPr>
      </w:pPr>
      <w:r w:rsidRPr="001E6E7E">
        <w:rPr>
          <w:lang w:val="en-US"/>
        </w:rPr>
        <w:t xml:space="preserve">    from nltk.corpus import genesis</w:t>
      </w:r>
    </w:p>
    <w:p w:rsidR="009B3274" w:rsidRPr="001E6E7E" w:rsidRDefault="009B3274" w:rsidP="001E6E7E">
      <w:pPr>
        <w:rPr>
          <w:lang w:val="en-US"/>
        </w:rPr>
      </w:pPr>
      <w:r w:rsidRPr="001E6E7E">
        <w:rPr>
          <w:lang w:val="en-US"/>
        </w:rPr>
        <w:t xml:space="preserve">    mygerman=genesis.words('german.txt')</w:t>
      </w:r>
    </w:p>
    <w:p w:rsidR="009B3274" w:rsidRPr="001E6E7E" w:rsidRDefault="009B3274" w:rsidP="001E6E7E">
      <w:pPr>
        <w:rPr>
          <w:lang w:val="en-US"/>
        </w:rPr>
      </w:pPr>
      <w:r w:rsidRPr="001E6E7E">
        <w:rPr>
          <w:lang w:val="en-US"/>
        </w:rPr>
        <w:t xml:space="preserve">    lmygerman = len(mygerman)</w:t>
      </w:r>
    </w:p>
    <w:p w:rsidR="009B3274" w:rsidRPr="001E6E7E" w:rsidRDefault="009B3274" w:rsidP="001E6E7E">
      <w:pPr>
        <w:rPr>
          <w:lang w:val="en-US"/>
        </w:rPr>
      </w:pPr>
      <w:r w:rsidRPr="001E6E7E">
        <w:rPr>
          <w:lang w:val="en-US"/>
        </w:rPr>
        <w:t xml:space="preserve">    print(lmygerman)</w:t>
      </w:r>
    </w:p>
    <w:p w:rsidR="009B3274" w:rsidRPr="001E6E7E" w:rsidRDefault="009B3274" w:rsidP="001E6E7E">
      <w:pPr>
        <w:rPr>
          <w:lang w:val="en-US"/>
        </w:rPr>
      </w:pPr>
      <w:r w:rsidRPr="001E6E7E">
        <w:rPr>
          <w:lang w:val="en-US"/>
        </w:rPr>
        <w:t xml:space="preserve">    tmygerman=nltk.Text(mygerman)</w:t>
      </w:r>
    </w:p>
    <w:p w:rsidR="009B3274" w:rsidRPr="001E6E7E" w:rsidRDefault="009B3274" w:rsidP="001E6E7E">
      <w:pPr>
        <w:rPr>
          <w:lang w:val="en-US"/>
        </w:rPr>
      </w:pPr>
      <w:r w:rsidRPr="001E6E7E">
        <w:rPr>
          <w:lang w:val="en-US"/>
        </w:rPr>
        <w:t xml:space="preserve">    alph=sorted(set(tmygerman))</w:t>
      </w:r>
    </w:p>
    <w:p w:rsidR="009B3274" w:rsidRPr="001E6E7E" w:rsidRDefault="009B3274" w:rsidP="001E6E7E">
      <w:pPr>
        <w:rPr>
          <w:lang w:val="en-US"/>
        </w:rPr>
      </w:pPr>
      <w:r w:rsidRPr="001E6E7E">
        <w:rPr>
          <w:lang w:val="en-US"/>
        </w:rPr>
        <w:t xml:space="preserve">    #print(alph)</w:t>
      </w:r>
    </w:p>
    <w:p w:rsidR="009B3274" w:rsidRPr="001E6E7E" w:rsidRDefault="009B3274" w:rsidP="001E6E7E">
      <w:pPr>
        <w:rPr>
          <w:lang w:val="en-US"/>
        </w:rPr>
      </w:pPr>
      <w:r w:rsidRPr="001E6E7E">
        <w:rPr>
          <w:lang w:val="en-US"/>
        </w:rPr>
        <w:t xml:space="preserve">    ltmygerman=len(tmygerman)</w:t>
      </w:r>
    </w:p>
    <w:p w:rsidR="009B3274" w:rsidRPr="001E6E7E" w:rsidRDefault="009B3274" w:rsidP="001E6E7E">
      <w:pPr>
        <w:rPr>
          <w:lang w:val="en-US"/>
        </w:rPr>
      </w:pPr>
      <w:r w:rsidRPr="001E6E7E">
        <w:rPr>
          <w:lang w:val="en-US"/>
        </w:rPr>
        <w:t xml:space="preserve">    lalph=len(alph)</w:t>
      </w:r>
    </w:p>
    <w:p w:rsidR="009B3274" w:rsidRPr="001E6E7E" w:rsidRDefault="009B3274" w:rsidP="001E6E7E">
      <w:pPr>
        <w:rPr>
          <w:lang w:val="en-US"/>
        </w:rPr>
      </w:pPr>
      <w:r w:rsidRPr="001E6E7E">
        <w:rPr>
          <w:lang w:val="en-US"/>
        </w:rPr>
        <w:t xml:space="preserve">    print(ltmygerman, lalph)</w:t>
      </w:r>
    </w:p>
    <w:p w:rsidR="009B3274" w:rsidRPr="001E6E7E" w:rsidRDefault="009B3274" w:rsidP="001E6E7E">
      <w:pPr>
        <w:rPr>
          <w:lang w:val="en-US"/>
        </w:rPr>
      </w:pPr>
      <w:r w:rsidRPr="001E6E7E">
        <w:rPr>
          <w:lang w:val="en-US"/>
        </w:rPr>
        <w:t xml:space="preserve">    lexical_diversity=ltmygerman/lalph</w:t>
      </w:r>
    </w:p>
    <w:p w:rsidR="009B3274" w:rsidRPr="001E6E7E" w:rsidRDefault="009B3274" w:rsidP="001E6E7E">
      <w:pPr>
        <w:rPr>
          <w:lang w:val="en-US"/>
        </w:rPr>
      </w:pPr>
      <w:r w:rsidRPr="001E6E7E">
        <w:rPr>
          <w:lang w:val="en-US"/>
        </w:rPr>
        <w:t xml:space="preserve">    print(lexical_diversity)</w:t>
      </w:r>
    </w:p>
    <w:p w:rsidR="009B3274" w:rsidRPr="001E6E7E" w:rsidRDefault="009B3274" w:rsidP="001E6E7E">
      <w:pPr>
        <w:rPr>
          <w:lang w:val="en-US"/>
        </w:rPr>
      </w:pPr>
      <w:r w:rsidRPr="001E6E7E">
        <w:rPr>
          <w:lang w:val="en-US"/>
        </w:rPr>
        <w:t xml:space="preserve">    fdistg=FreqDist(tmygerman)</w:t>
      </w:r>
    </w:p>
    <w:p w:rsidR="009B3274" w:rsidRDefault="009B3274" w:rsidP="001E6E7E">
      <w:pPr>
        <w:rPr>
          <w:lang w:val="en-US"/>
        </w:rPr>
      </w:pPr>
      <w:r w:rsidRPr="001E6E7E">
        <w:rPr>
          <w:lang w:val="en-US"/>
        </w:rPr>
        <w:t xml:space="preserve">    fdistg.plot(10,cumulative=True)</w:t>
      </w:r>
    </w:p>
    <w:p w:rsidR="009B3274" w:rsidRDefault="009B3274" w:rsidP="00940A9F">
      <w:pPr>
        <w:rPr>
          <w:lang w:val="en-US"/>
        </w:rPr>
      </w:pPr>
    </w:p>
    <w:p w:rsidR="009B3274" w:rsidRDefault="009B3274" w:rsidP="00A70EAE">
      <w:pPr>
        <w:numPr>
          <w:ilvl w:val="0"/>
          <w:numId w:val="15"/>
        </w:numPr>
        <w:rPr>
          <w:lang w:val="en-US"/>
        </w:rPr>
      </w:pPr>
    </w:p>
    <w:p w:rsidR="009B3274" w:rsidRPr="001B7ADF" w:rsidRDefault="009B3274" w:rsidP="001B7ADF">
      <w:pPr>
        <w:rPr>
          <w:lang w:val="en-US"/>
        </w:rPr>
      </w:pPr>
      <w:r>
        <w:rPr>
          <w:lang w:val="en-US"/>
        </w:rPr>
        <w:t>def Ling_03</w:t>
      </w:r>
      <w:r w:rsidRPr="001B7ADF">
        <w:rPr>
          <w:lang w:val="en-US"/>
        </w:rPr>
        <w:t>():</w:t>
      </w:r>
    </w:p>
    <w:p w:rsidR="009B3274" w:rsidRPr="001B7ADF" w:rsidRDefault="009B3274" w:rsidP="001B7ADF">
      <w:pPr>
        <w:rPr>
          <w:lang w:val="en-US"/>
        </w:rPr>
      </w:pPr>
      <w:r w:rsidRPr="001B7ADF">
        <w:rPr>
          <w:lang w:val="en-US"/>
        </w:rPr>
        <w:t xml:space="preserve">    from nltk.corpus import swadesh</w:t>
      </w:r>
    </w:p>
    <w:p w:rsidR="009B3274" w:rsidRPr="001B7ADF" w:rsidRDefault="009B3274" w:rsidP="001B7ADF">
      <w:pPr>
        <w:rPr>
          <w:lang w:val="en-US"/>
        </w:rPr>
      </w:pPr>
      <w:r w:rsidRPr="001B7ADF">
        <w:rPr>
          <w:lang w:val="en-US"/>
        </w:rPr>
        <w:t xml:space="preserve">    mygerman=swadesh.words('de')</w:t>
      </w:r>
    </w:p>
    <w:p w:rsidR="009B3274" w:rsidRPr="001B7ADF" w:rsidRDefault="009B3274" w:rsidP="001B7ADF">
      <w:pPr>
        <w:rPr>
          <w:lang w:val="en-US"/>
        </w:rPr>
      </w:pPr>
      <w:r w:rsidRPr="001B7ADF">
        <w:rPr>
          <w:lang w:val="en-US"/>
        </w:rPr>
        <w:t xml:space="preserve">    lmygerman = len(mygerman)</w:t>
      </w:r>
    </w:p>
    <w:p w:rsidR="009B3274" w:rsidRPr="001B7ADF" w:rsidRDefault="009B3274" w:rsidP="001B7ADF">
      <w:pPr>
        <w:rPr>
          <w:lang w:val="en-US"/>
        </w:rPr>
      </w:pPr>
      <w:r w:rsidRPr="001B7ADF">
        <w:rPr>
          <w:lang w:val="en-US"/>
        </w:rPr>
        <w:t xml:space="preserve">    print(lmygerman)</w:t>
      </w:r>
    </w:p>
    <w:p w:rsidR="009B3274" w:rsidRPr="001B7ADF" w:rsidRDefault="009B3274" w:rsidP="001B7ADF">
      <w:pPr>
        <w:rPr>
          <w:lang w:val="en-US"/>
        </w:rPr>
      </w:pPr>
      <w:r w:rsidRPr="001B7ADF">
        <w:rPr>
          <w:lang w:val="en-US"/>
        </w:rPr>
        <w:t xml:space="preserve">    tmygerman=nltk.Text(mygerman)</w:t>
      </w:r>
    </w:p>
    <w:p w:rsidR="009B3274" w:rsidRPr="001B7ADF" w:rsidRDefault="009B3274" w:rsidP="001B7ADF">
      <w:pPr>
        <w:rPr>
          <w:lang w:val="en-US"/>
        </w:rPr>
      </w:pPr>
      <w:r w:rsidRPr="001B7ADF">
        <w:rPr>
          <w:lang w:val="en-US"/>
        </w:rPr>
        <w:t>#    conc1=tmygerman.concordance('Himmel')</w:t>
      </w:r>
    </w:p>
    <w:p w:rsidR="009B3274" w:rsidRDefault="009B3274" w:rsidP="001B7ADF">
      <w:pPr>
        <w:rPr>
          <w:lang w:val="en-US"/>
        </w:rPr>
      </w:pPr>
      <w:r w:rsidRPr="001B7ADF">
        <w:rPr>
          <w:lang w:val="en-US"/>
        </w:rPr>
        <w:t xml:space="preserve">    sim1=tmygerman.similar('Himmel')</w:t>
      </w:r>
    </w:p>
    <w:p w:rsidR="009B3274" w:rsidRDefault="009B3274" w:rsidP="00940A9F">
      <w:pPr>
        <w:rPr>
          <w:lang w:val="en-US"/>
        </w:rPr>
      </w:pPr>
    </w:p>
    <w:p w:rsidR="009B3274" w:rsidRDefault="009B3274" w:rsidP="008B1314">
      <w:pPr>
        <w:numPr>
          <w:ilvl w:val="0"/>
          <w:numId w:val="15"/>
        </w:numPr>
        <w:rPr>
          <w:lang w:val="en-US"/>
        </w:rPr>
      </w:pPr>
    </w:p>
    <w:p w:rsidR="009B3274" w:rsidRPr="00DF1BD6" w:rsidRDefault="009B3274" w:rsidP="00DF1BD6">
      <w:pPr>
        <w:rPr>
          <w:lang w:val="en-US"/>
        </w:rPr>
      </w:pPr>
      <w:r w:rsidRPr="00DF1BD6">
        <w:rPr>
          <w:lang w:val="en-US"/>
        </w:rPr>
        <w:t>def Ling_0</w:t>
      </w:r>
      <w:r>
        <w:rPr>
          <w:lang w:val="en-US"/>
        </w:rPr>
        <w:t>4</w:t>
      </w:r>
      <w:r w:rsidRPr="00DF1BD6">
        <w:rPr>
          <w:lang w:val="en-US"/>
        </w:rPr>
        <w:t>():</w:t>
      </w:r>
    </w:p>
    <w:p w:rsidR="009B3274" w:rsidRPr="00DF1BD6" w:rsidRDefault="009B3274" w:rsidP="00DF1BD6">
      <w:pPr>
        <w:rPr>
          <w:lang w:val="en-US"/>
        </w:rPr>
      </w:pPr>
      <w:r w:rsidRPr="00DF1BD6">
        <w:rPr>
          <w:lang w:val="en-US"/>
        </w:rPr>
        <w:t xml:space="preserve">    from nltk.corpus import udhr</w:t>
      </w:r>
    </w:p>
    <w:p w:rsidR="009B3274" w:rsidRPr="00DF1BD6" w:rsidRDefault="009B3274" w:rsidP="00DF1BD6">
      <w:pPr>
        <w:rPr>
          <w:lang w:val="en-US"/>
        </w:rPr>
      </w:pPr>
      <w:r w:rsidRPr="00DF1BD6">
        <w:rPr>
          <w:lang w:val="en-US"/>
        </w:rPr>
        <w:t xml:space="preserve">    langs=['English-Latin1', 'German_Deutsch-Latin1',</w:t>
      </w:r>
    </w:p>
    <w:p w:rsidR="009B3274" w:rsidRPr="00DF1BD6" w:rsidRDefault="009B3274" w:rsidP="00DF1BD6">
      <w:pPr>
        <w:rPr>
          <w:lang w:val="en-US"/>
        </w:rPr>
      </w:pPr>
      <w:r w:rsidRPr="00DF1BD6">
        <w:rPr>
          <w:lang w:val="en-US"/>
        </w:rPr>
        <w:t xml:space="preserve">                    'Russian_Russky-UTF8']</w:t>
      </w:r>
    </w:p>
    <w:p w:rsidR="009B3274" w:rsidRPr="00DF1BD6" w:rsidRDefault="009B3274" w:rsidP="00DF1BD6">
      <w:pPr>
        <w:rPr>
          <w:lang w:val="en-US"/>
        </w:rPr>
      </w:pPr>
      <w:r w:rsidRPr="00DF1BD6">
        <w:rPr>
          <w:lang w:val="en-US"/>
        </w:rPr>
        <w:t xml:space="preserve">    cfd=nltk.ConditionalFreqDist(</w:t>
      </w:r>
    </w:p>
    <w:p w:rsidR="009B3274" w:rsidRPr="00DF1BD6" w:rsidRDefault="009B3274" w:rsidP="00DF1BD6">
      <w:pPr>
        <w:rPr>
          <w:lang w:val="en-US"/>
        </w:rPr>
      </w:pPr>
      <w:r w:rsidRPr="00DF1BD6">
        <w:rPr>
          <w:lang w:val="en-US"/>
        </w:rPr>
        <w:t xml:space="preserve">                  (lang,len(word))</w:t>
      </w:r>
    </w:p>
    <w:p w:rsidR="009B3274" w:rsidRPr="00DF1BD6" w:rsidRDefault="009B3274" w:rsidP="00DF1BD6">
      <w:pPr>
        <w:rPr>
          <w:lang w:val="en-US"/>
        </w:rPr>
      </w:pPr>
      <w:r w:rsidRPr="00DF1BD6">
        <w:rPr>
          <w:lang w:val="en-US"/>
        </w:rPr>
        <w:t xml:space="preserve">                  for lang in langs</w:t>
      </w:r>
    </w:p>
    <w:p w:rsidR="009B3274" w:rsidRPr="00DF1BD6" w:rsidRDefault="009B3274" w:rsidP="00DF1BD6">
      <w:pPr>
        <w:rPr>
          <w:lang w:val="en-US"/>
        </w:rPr>
      </w:pPr>
      <w:r w:rsidRPr="00DF1BD6">
        <w:rPr>
          <w:lang w:val="en-US"/>
        </w:rPr>
        <w:t xml:space="preserve">                  for word in udhr.words(lang))</w:t>
      </w:r>
    </w:p>
    <w:p w:rsidR="009B3274" w:rsidRDefault="009B3274" w:rsidP="00DF1BD6">
      <w:pPr>
        <w:rPr>
          <w:lang w:val="en-US"/>
        </w:rPr>
      </w:pPr>
      <w:r w:rsidRPr="00DF1BD6">
        <w:rPr>
          <w:lang w:val="en-US"/>
        </w:rPr>
        <w:t xml:space="preserve">    cfd.plot(cumulative=True)</w:t>
      </w:r>
    </w:p>
    <w:p w:rsidR="009B3274" w:rsidRDefault="009B3274" w:rsidP="00940A9F">
      <w:pPr>
        <w:rPr>
          <w:lang w:val="en-US"/>
        </w:rPr>
      </w:pPr>
    </w:p>
    <w:p w:rsidR="009B3274" w:rsidRDefault="009B3274" w:rsidP="00AE727C">
      <w:pPr>
        <w:numPr>
          <w:ilvl w:val="0"/>
          <w:numId w:val="15"/>
        </w:numPr>
        <w:rPr>
          <w:lang w:val="en-US"/>
        </w:rPr>
      </w:pPr>
    </w:p>
    <w:p w:rsidR="009B3274" w:rsidRPr="006170E5" w:rsidRDefault="009B3274" w:rsidP="006170E5">
      <w:pPr>
        <w:rPr>
          <w:lang w:val="en-US"/>
        </w:rPr>
      </w:pPr>
      <w:r w:rsidRPr="006170E5">
        <w:rPr>
          <w:lang w:val="en-US"/>
        </w:rPr>
        <w:t>import requests</w:t>
      </w:r>
    </w:p>
    <w:p w:rsidR="009B3274" w:rsidRDefault="009B3274" w:rsidP="006170E5">
      <w:pPr>
        <w:rPr>
          <w:lang w:val="en-US"/>
        </w:rPr>
      </w:pPr>
      <w:r w:rsidRPr="006170E5">
        <w:rPr>
          <w:lang w:val="en-US"/>
        </w:rPr>
        <w:t>from bs4 import BeautifulSoup</w:t>
      </w:r>
    </w:p>
    <w:p w:rsidR="009B3274" w:rsidRPr="002E4D66" w:rsidRDefault="009B3274" w:rsidP="002E4D66">
      <w:pPr>
        <w:rPr>
          <w:lang w:val="en-US"/>
        </w:rPr>
      </w:pPr>
      <w:r w:rsidRPr="002E4D66">
        <w:rPr>
          <w:lang w:val="en-US"/>
        </w:rPr>
        <w:t>path=r'http://dataquestio.github.io/web-scraping-pages/simple.html'</w:t>
      </w:r>
    </w:p>
    <w:p w:rsidR="009B3274" w:rsidRPr="002E4D66" w:rsidRDefault="009B3274" w:rsidP="002E4D66">
      <w:pPr>
        <w:rPr>
          <w:lang w:val="en-US"/>
        </w:rPr>
      </w:pPr>
      <w:r w:rsidRPr="002E4D66">
        <w:rPr>
          <w:lang w:val="en-US"/>
        </w:rPr>
        <w:t xml:space="preserve">    page = requests.get(path)</w:t>
      </w:r>
    </w:p>
    <w:p w:rsidR="009B3274" w:rsidRPr="002E4D66" w:rsidRDefault="009B3274" w:rsidP="002E4D66">
      <w:pPr>
        <w:rPr>
          <w:lang w:val="en-US"/>
        </w:rPr>
      </w:pPr>
      <w:r w:rsidRPr="002E4D66">
        <w:rPr>
          <w:lang w:val="en-US"/>
        </w:rPr>
        <w:t xml:space="preserve">    print(page)</w:t>
      </w:r>
    </w:p>
    <w:p w:rsidR="009B3274" w:rsidRPr="002E4D66" w:rsidRDefault="009B3274" w:rsidP="002E4D66">
      <w:pPr>
        <w:rPr>
          <w:lang w:val="en-US"/>
        </w:rPr>
      </w:pPr>
      <w:r w:rsidRPr="002E4D66">
        <w:rPr>
          <w:lang w:val="en-US"/>
        </w:rPr>
        <w:t xml:space="preserve">    page_sc,page_cont = page.status_code,page.content</w:t>
      </w:r>
    </w:p>
    <w:p w:rsidR="009B3274" w:rsidRPr="002E4D66" w:rsidRDefault="009B3274" w:rsidP="002E4D66">
      <w:pPr>
        <w:rPr>
          <w:lang w:val="en-US"/>
        </w:rPr>
      </w:pPr>
      <w:r w:rsidRPr="002E4D66">
        <w:rPr>
          <w:lang w:val="en-US"/>
        </w:rPr>
        <w:t xml:space="preserve">    print(page_sc,page_cont,sep='__&amp;__')</w:t>
      </w:r>
    </w:p>
    <w:p w:rsidR="009B3274" w:rsidRPr="002E4D66" w:rsidRDefault="009B3274" w:rsidP="002E4D66">
      <w:pPr>
        <w:rPr>
          <w:lang w:val="en-US"/>
        </w:rPr>
      </w:pPr>
      <w:r w:rsidRPr="002E4D66">
        <w:rPr>
          <w:lang w:val="en-US"/>
        </w:rPr>
        <w:t xml:space="preserve">    soup = BeautifulSoup(page_cont,'html.parser')</w:t>
      </w:r>
    </w:p>
    <w:p w:rsidR="009B3274" w:rsidRPr="002E4D66" w:rsidRDefault="009B3274" w:rsidP="002E4D66">
      <w:pPr>
        <w:rPr>
          <w:lang w:val="en-US"/>
        </w:rPr>
      </w:pPr>
      <w:r w:rsidRPr="002E4D66">
        <w:rPr>
          <w:lang w:val="en-US"/>
        </w:rPr>
        <w:t xml:space="preserve">    soup_pretty = soup.prettify()</w:t>
      </w:r>
    </w:p>
    <w:p w:rsidR="009B3274" w:rsidRPr="002E4D66" w:rsidRDefault="009B3274" w:rsidP="002E4D66">
      <w:pPr>
        <w:rPr>
          <w:lang w:val="en-US"/>
        </w:rPr>
      </w:pPr>
      <w:r w:rsidRPr="002E4D66">
        <w:rPr>
          <w:lang w:val="en-US"/>
        </w:rPr>
        <w:t xml:space="preserve">    print(soup_pretty)</w:t>
      </w:r>
    </w:p>
    <w:p w:rsidR="009B3274" w:rsidRPr="002E4D66" w:rsidRDefault="009B3274" w:rsidP="002E4D66">
      <w:pPr>
        <w:rPr>
          <w:lang w:val="en-US"/>
        </w:rPr>
      </w:pPr>
      <w:r w:rsidRPr="002E4D66">
        <w:rPr>
          <w:lang w:val="en-US"/>
        </w:rPr>
        <w:t xml:space="preserve">    soup_child=soup.children</w:t>
      </w:r>
    </w:p>
    <w:p w:rsidR="009B3274" w:rsidRPr="002E4D66" w:rsidRDefault="009B3274" w:rsidP="002E4D66">
      <w:pPr>
        <w:rPr>
          <w:lang w:val="en-US"/>
        </w:rPr>
      </w:pPr>
      <w:r w:rsidRPr="002E4D66">
        <w:rPr>
          <w:lang w:val="en-US"/>
        </w:rPr>
        <w:t xml:space="preserve">    soup_child_list = list(soup_child)</w:t>
      </w:r>
    </w:p>
    <w:p w:rsidR="009B3274" w:rsidRPr="002E4D66" w:rsidRDefault="009B3274" w:rsidP="002E4D66">
      <w:r w:rsidRPr="002E4D66">
        <w:rPr>
          <w:lang w:val="en-US"/>
        </w:rPr>
        <w:t xml:space="preserve">    print</w:t>
      </w:r>
      <w:r w:rsidRPr="002E4D66">
        <w:t>(</w:t>
      </w:r>
      <w:r w:rsidRPr="002E4D66">
        <w:rPr>
          <w:lang w:val="en-US"/>
        </w:rPr>
        <w:t>soup</w:t>
      </w:r>
      <w:r w:rsidRPr="002E4D66">
        <w:t>_</w:t>
      </w:r>
      <w:r w:rsidRPr="002E4D66">
        <w:rPr>
          <w:lang w:val="en-US"/>
        </w:rPr>
        <w:t>child</w:t>
      </w:r>
      <w:r w:rsidRPr="002E4D66">
        <w:t>_</w:t>
      </w:r>
      <w:r w:rsidRPr="002E4D66">
        <w:rPr>
          <w:lang w:val="en-US"/>
        </w:rPr>
        <w:t>list</w:t>
      </w:r>
      <w:r w:rsidRPr="002E4D66">
        <w:t>)</w:t>
      </w:r>
    </w:p>
    <w:p w:rsidR="009B3274" w:rsidRPr="002E4D66" w:rsidRDefault="009B3274" w:rsidP="00940A9F"/>
    <w:p w:rsidR="009B3274" w:rsidRPr="002E4D66" w:rsidRDefault="009B3274" w:rsidP="002E4D66">
      <w:pPr>
        <w:numPr>
          <w:ilvl w:val="0"/>
          <w:numId w:val="15"/>
        </w:numPr>
      </w:pPr>
    </w:p>
    <w:p w:rsidR="009B3274" w:rsidRPr="00764438" w:rsidRDefault="009B3274" w:rsidP="00764438">
      <w:pPr>
        <w:rPr>
          <w:lang w:val="en-US"/>
        </w:rPr>
      </w:pPr>
      <w:r w:rsidRPr="00764438">
        <w:rPr>
          <w:lang w:val="en-US"/>
        </w:rPr>
        <w:t>def scrap_02():</w:t>
      </w:r>
    </w:p>
    <w:p w:rsidR="009B3274" w:rsidRPr="00764438" w:rsidRDefault="009B3274" w:rsidP="00764438">
      <w:pPr>
        <w:rPr>
          <w:lang w:val="en-US"/>
        </w:rPr>
      </w:pPr>
      <w:r w:rsidRPr="00764438">
        <w:rPr>
          <w:lang w:val="en-US"/>
        </w:rPr>
        <w:t xml:space="preserve">    path=r'http://dataquestio.github.io/web-scraping-pages/simple.html'</w:t>
      </w:r>
    </w:p>
    <w:p w:rsidR="009B3274" w:rsidRPr="00764438" w:rsidRDefault="009B3274" w:rsidP="00764438">
      <w:pPr>
        <w:rPr>
          <w:lang w:val="en-US"/>
        </w:rPr>
      </w:pPr>
      <w:r w:rsidRPr="00764438">
        <w:rPr>
          <w:lang w:val="en-US"/>
        </w:rPr>
        <w:t xml:space="preserve">    page = requests.get(path)</w:t>
      </w:r>
    </w:p>
    <w:p w:rsidR="009B3274" w:rsidRPr="00764438" w:rsidRDefault="009B3274" w:rsidP="00764438">
      <w:pPr>
        <w:rPr>
          <w:lang w:val="en-US"/>
        </w:rPr>
      </w:pPr>
      <w:r w:rsidRPr="00764438">
        <w:rPr>
          <w:lang w:val="en-US"/>
        </w:rPr>
        <w:t xml:space="preserve">    print(page)</w:t>
      </w:r>
    </w:p>
    <w:p w:rsidR="009B3274" w:rsidRPr="00764438" w:rsidRDefault="009B3274" w:rsidP="00764438">
      <w:pPr>
        <w:rPr>
          <w:lang w:val="en-US"/>
        </w:rPr>
      </w:pPr>
      <w:r w:rsidRPr="00764438">
        <w:rPr>
          <w:lang w:val="en-US"/>
        </w:rPr>
        <w:t xml:space="preserve">    page_cont = page.content</w:t>
      </w:r>
    </w:p>
    <w:p w:rsidR="009B3274" w:rsidRPr="00764438" w:rsidRDefault="009B3274" w:rsidP="00764438">
      <w:pPr>
        <w:rPr>
          <w:lang w:val="en-US"/>
        </w:rPr>
      </w:pPr>
      <w:r w:rsidRPr="00764438">
        <w:rPr>
          <w:lang w:val="en-US"/>
        </w:rPr>
        <w:t xml:space="preserve">    soup = BeautifulSoup(page_cont,'html.parser')</w:t>
      </w:r>
    </w:p>
    <w:p w:rsidR="009B3274" w:rsidRPr="00764438" w:rsidRDefault="009B3274" w:rsidP="00764438">
      <w:pPr>
        <w:rPr>
          <w:lang w:val="en-US"/>
        </w:rPr>
      </w:pPr>
      <w:r w:rsidRPr="00764438">
        <w:rPr>
          <w:lang w:val="en-US"/>
        </w:rPr>
        <w:t xml:space="preserve">    soup_find_all=soup.find_all('p')</w:t>
      </w:r>
    </w:p>
    <w:p w:rsidR="009B3274" w:rsidRPr="00764438" w:rsidRDefault="009B3274" w:rsidP="00764438">
      <w:pPr>
        <w:rPr>
          <w:lang w:val="en-US"/>
        </w:rPr>
      </w:pPr>
      <w:r w:rsidRPr="00764438">
        <w:rPr>
          <w:lang w:val="en-US"/>
        </w:rPr>
        <w:t xml:space="preserve">    print(soup_find_all)</w:t>
      </w:r>
    </w:p>
    <w:p w:rsidR="009B3274" w:rsidRPr="00764438" w:rsidRDefault="009B3274" w:rsidP="00764438">
      <w:pPr>
        <w:rPr>
          <w:lang w:val="en-US"/>
        </w:rPr>
      </w:pPr>
      <w:r w:rsidRPr="00764438">
        <w:rPr>
          <w:lang w:val="en-US"/>
        </w:rPr>
        <w:t xml:space="preserve">    text=soup_find_all[0].get_text()</w:t>
      </w:r>
    </w:p>
    <w:p w:rsidR="009B3274" w:rsidRPr="002E4D66" w:rsidRDefault="009B3274" w:rsidP="00764438">
      <w:r w:rsidRPr="00764438">
        <w:rPr>
          <w:lang w:val="en-US"/>
        </w:rPr>
        <w:t xml:space="preserve">    </w:t>
      </w:r>
      <w:r>
        <w:t>print(text)</w:t>
      </w:r>
    </w:p>
    <w:p w:rsidR="009B3274" w:rsidRPr="002E4D66" w:rsidRDefault="009B3274" w:rsidP="00940A9F"/>
    <w:p w:rsidR="009B3274" w:rsidRPr="002E4D66" w:rsidRDefault="009B3274" w:rsidP="00764438">
      <w:pPr>
        <w:numPr>
          <w:ilvl w:val="0"/>
          <w:numId w:val="15"/>
        </w:numPr>
      </w:pPr>
    </w:p>
    <w:p w:rsidR="009B3274" w:rsidRPr="00844338" w:rsidRDefault="009B3274" w:rsidP="00844338">
      <w:pPr>
        <w:rPr>
          <w:lang w:val="en-US"/>
        </w:rPr>
      </w:pPr>
      <w:r w:rsidRPr="00844338">
        <w:rPr>
          <w:lang w:val="en-US"/>
        </w:rPr>
        <w:t>def scrap_03():</w:t>
      </w:r>
    </w:p>
    <w:p w:rsidR="009B3274" w:rsidRPr="00844338" w:rsidRDefault="009B3274" w:rsidP="00844338">
      <w:pPr>
        <w:rPr>
          <w:lang w:val="en-US"/>
        </w:rPr>
      </w:pPr>
      <w:r w:rsidRPr="00844338">
        <w:rPr>
          <w:lang w:val="en-US"/>
        </w:rPr>
        <w:t xml:space="preserve">    path1=r'http://dataquestio.github.io/web-scraping-pages/'</w:t>
      </w:r>
    </w:p>
    <w:p w:rsidR="009B3274" w:rsidRPr="00844338" w:rsidRDefault="009B3274" w:rsidP="00844338">
      <w:pPr>
        <w:rPr>
          <w:lang w:val="en-US"/>
        </w:rPr>
      </w:pPr>
      <w:r w:rsidRPr="00844338">
        <w:rPr>
          <w:lang w:val="en-US"/>
        </w:rPr>
        <w:t xml:space="preserve">    path2=r'ids_and_classes.html'</w:t>
      </w:r>
    </w:p>
    <w:p w:rsidR="009B3274" w:rsidRPr="00844338" w:rsidRDefault="009B3274" w:rsidP="00844338">
      <w:pPr>
        <w:rPr>
          <w:lang w:val="en-US"/>
        </w:rPr>
      </w:pPr>
      <w:r w:rsidRPr="00844338">
        <w:rPr>
          <w:lang w:val="en-US"/>
        </w:rPr>
        <w:t xml:space="preserve">    path=path1+path2</w:t>
      </w:r>
    </w:p>
    <w:p w:rsidR="009B3274" w:rsidRPr="00844338" w:rsidRDefault="009B3274" w:rsidP="00844338">
      <w:pPr>
        <w:rPr>
          <w:lang w:val="en-US"/>
        </w:rPr>
      </w:pPr>
      <w:r w:rsidRPr="00844338">
        <w:rPr>
          <w:lang w:val="en-US"/>
        </w:rPr>
        <w:t xml:space="preserve">    page=requests.get(path)</w:t>
      </w:r>
    </w:p>
    <w:p w:rsidR="009B3274" w:rsidRPr="00844338" w:rsidRDefault="009B3274" w:rsidP="00844338">
      <w:pPr>
        <w:rPr>
          <w:lang w:val="en-US"/>
        </w:rPr>
      </w:pPr>
      <w:r w:rsidRPr="00844338">
        <w:rPr>
          <w:lang w:val="en-US"/>
        </w:rPr>
        <w:t xml:space="preserve">    soup=BeautifulSoup(page.content,'html.parser')</w:t>
      </w:r>
    </w:p>
    <w:p w:rsidR="009B3274" w:rsidRPr="00844338" w:rsidRDefault="009B3274" w:rsidP="00844338">
      <w:pPr>
        <w:rPr>
          <w:lang w:val="en-US"/>
        </w:rPr>
      </w:pPr>
      <w:r w:rsidRPr="00844338">
        <w:rPr>
          <w:lang w:val="en-US"/>
        </w:rPr>
        <w:t xml:space="preserve">    print(soup)</w:t>
      </w:r>
    </w:p>
    <w:p w:rsidR="009B3274" w:rsidRPr="00844338" w:rsidRDefault="009B3274" w:rsidP="00844338">
      <w:pPr>
        <w:rPr>
          <w:lang w:val="en-US"/>
        </w:rPr>
      </w:pPr>
      <w:r w:rsidRPr="00844338">
        <w:rPr>
          <w:lang w:val="en-US"/>
        </w:rPr>
        <w:t xml:space="preserve">    soup_find_all_class=soup.find_all('p',class_='outer-text')</w:t>
      </w:r>
    </w:p>
    <w:p w:rsidR="009B3274" w:rsidRPr="00844338" w:rsidRDefault="009B3274" w:rsidP="00844338">
      <w:pPr>
        <w:rPr>
          <w:lang w:val="en-US"/>
        </w:rPr>
      </w:pPr>
      <w:r w:rsidRPr="00844338">
        <w:rPr>
          <w:lang w:val="en-US"/>
        </w:rPr>
        <w:t xml:space="preserve">    print(soup_find_all_class)</w:t>
      </w:r>
    </w:p>
    <w:p w:rsidR="009B3274" w:rsidRPr="00844338" w:rsidRDefault="009B3274" w:rsidP="00844338">
      <w:pPr>
        <w:rPr>
          <w:lang w:val="en-US"/>
        </w:rPr>
      </w:pPr>
      <w:r w:rsidRPr="00844338">
        <w:rPr>
          <w:lang w:val="en-US"/>
        </w:rPr>
        <w:t xml:space="preserve">    soup_find_all_id=soup.find_all(id='first')</w:t>
      </w:r>
    </w:p>
    <w:p w:rsidR="009B3274" w:rsidRPr="00844338" w:rsidRDefault="009B3274" w:rsidP="00844338">
      <w:pPr>
        <w:rPr>
          <w:lang w:val="en-US"/>
        </w:rPr>
      </w:pPr>
      <w:r w:rsidRPr="00844338">
        <w:rPr>
          <w:lang w:val="en-US"/>
        </w:rPr>
        <w:t xml:space="preserve">    print(soup_find_all_id)</w:t>
      </w:r>
    </w:p>
    <w:p w:rsidR="009B3274" w:rsidRPr="00844338" w:rsidRDefault="009B3274" w:rsidP="00844338">
      <w:pPr>
        <w:rPr>
          <w:lang w:val="en-US"/>
        </w:rPr>
      </w:pPr>
      <w:r w:rsidRPr="00844338">
        <w:rPr>
          <w:lang w:val="en-US"/>
        </w:rPr>
        <w:t xml:space="preserve">    soup_select_div=soup.select('div p')</w:t>
      </w:r>
    </w:p>
    <w:p w:rsidR="009B3274" w:rsidRDefault="009B3274" w:rsidP="00844338">
      <w:pPr>
        <w:rPr>
          <w:lang w:val="en-US"/>
        </w:rPr>
      </w:pPr>
      <w:r w:rsidRPr="00844338">
        <w:rPr>
          <w:lang w:val="en-US"/>
        </w:rPr>
        <w:t xml:space="preserve">    print(soup_select_div)</w:t>
      </w:r>
    </w:p>
    <w:p w:rsidR="009B3274" w:rsidRDefault="009B3274" w:rsidP="00940A9F">
      <w:pPr>
        <w:rPr>
          <w:lang w:val="en-US"/>
        </w:rPr>
      </w:pPr>
    </w:p>
    <w:p w:rsidR="009B3274" w:rsidRDefault="009B3274" w:rsidP="00844338">
      <w:pPr>
        <w:numPr>
          <w:ilvl w:val="0"/>
          <w:numId w:val="15"/>
        </w:numPr>
        <w:rPr>
          <w:lang w:val="en-US"/>
        </w:rPr>
      </w:pPr>
    </w:p>
    <w:p w:rsidR="009B3274" w:rsidRPr="00B87A17" w:rsidRDefault="009B3274" w:rsidP="00B87A17">
      <w:pPr>
        <w:rPr>
          <w:lang w:val="en-US"/>
        </w:rPr>
      </w:pPr>
      <w:r w:rsidRPr="00B87A17">
        <w:rPr>
          <w:lang w:val="en-US"/>
        </w:rPr>
        <w:t>def scrap_04():</w:t>
      </w:r>
    </w:p>
    <w:p w:rsidR="009B3274" w:rsidRPr="00B87A17" w:rsidRDefault="009B3274" w:rsidP="00B87A17">
      <w:pPr>
        <w:rPr>
          <w:lang w:val="en-US"/>
        </w:rPr>
      </w:pPr>
      <w:r w:rsidRPr="00B87A17">
        <w:rPr>
          <w:lang w:val="en-US"/>
        </w:rPr>
        <w:t xml:space="preserve">     path1=r'http://forecast.weather.gov/'</w:t>
      </w:r>
    </w:p>
    <w:p w:rsidR="009B3274" w:rsidRPr="00B87A17" w:rsidRDefault="009B3274" w:rsidP="00B87A17">
      <w:pPr>
        <w:rPr>
          <w:lang w:val="en-US"/>
        </w:rPr>
      </w:pPr>
      <w:r w:rsidRPr="00B87A17">
        <w:rPr>
          <w:lang w:val="en-US"/>
        </w:rPr>
        <w:t xml:space="preserve">     path2=r'MapClick.php?lat=37.7772&amp;lon=-122.4168'</w:t>
      </w:r>
    </w:p>
    <w:p w:rsidR="009B3274" w:rsidRPr="00B87A17" w:rsidRDefault="009B3274" w:rsidP="00B87A17">
      <w:pPr>
        <w:rPr>
          <w:lang w:val="en-US"/>
        </w:rPr>
      </w:pPr>
      <w:r w:rsidRPr="00B87A17">
        <w:rPr>
          <w:lang w:val="en-US"/>
        </w:rPr>
        <w:t xml:space="preserve">     path=path1+path2</w:t>
      </w:r>
    </w:p>
    <w:p w:rsidR="009B3274" w:rsidRPr="00B87A17" w:rsidRDefault="009B3274" w:rsidP="00B87A17">
      <w:pPr>
        <w:rPr>
          <w:lang w:val="en-US"/>
        </w:rPr>
      </w:pPr>
      <w:r w:rsidRPr="00B87A17">
        <w:rPr>
          <w:lang w:val="en-US"/>
        </w:rPr>
        <w:t xml:space="preserve">     page=requests.get(path)</w:t>
      </w:r>
    </w:p>
    <w:p w:rsidR="009B3274" w:rsidRPr="00B87A17" w:rsidRDefault="009B3274" w:rsidP="00B87A17">
      <w:pPr>
        <w:rPr>
          <w:lang w:val="en-US"/>
        </w:rPr>
      </w:pPr>
      <w:r w:rsidRPr="00B87A17">
        <w:rPr>
          <w:lang w:val="en-US"/>
        </w:rPr>
        <w:t xml:space="preserve">     soup=BeautifulSoup(page.content,'html.parser')</w:t>
      </w:r>
    </w:p>
    <w:p w:rsidR="009B3274" w:rsidRPr="00B87A17" w:rsidRDefault="009B3274" w:rsidP="00B87A17">
      <w:pPr>
        <w:rPr>
          <w:lang w:val="en-US"/>
        </w:rPr>
      </w:pPr>
      <w:r w:rsidRPr="00B87A17">
        <w:rPr>
          <w:lang w:val="en-US"/>
        </w:rPr>
        <w:t xml:space="preserve">     seven_day=soup.find(id='seven-day-forecast')</w:t>
      </w:r>
    </w:p>
    <w:p w:rsidR="009B3274" w:rsidRPr="00B87A17" w:rsidRDefault="009B3274" w:rsidP="00B87A17">
      <w:pPr>
        <w:rPr>
          <w:lang w:val="en-US"/>
        </w:rPr>
      </w:pPr>
      <w:r w:rsidRPr="00B87A17">
        <w:rPr>
          <w:lang w:val="en-US"/>
        </w:rPr>
        <w:t xml:space="preserve">     forecast_items=seven_day.find_all(class_='tombstone-container')</w:t>
      </w:r>
    </w:p>
    <w:p w:rsidR="009B3274" w:rsidRPr="00B87A17" w:rsidRDefault="009B3274" w:rsidP="00B87A17">
      <w:pPr>
        <w:rPr>
          <w:lang w:val="en-US"/>
        </w:rPr>
      </w:pPr>
      <w:r w:rsidRPr="00B87A17">
        <w:rPr>
          <w:lang w:val="en-US"/>
        </w:rPr>
        <w:t>#     print(forecast_items)</w:t>
      </w:r>
    </w:p>
    <w:p w:rsidR="009B3274" w:rsidRPr="00B87A17" w:rsidRDefault="009B3274" w:rsidP="00B87A17">
      <w:pPr>
        <w:rPr>
          <w:lang w:val="en-US"/>
        </w:rPr>
      </w:pPr>
      <w:r w:rsidRPr="00B87A17">
        <w:rPr>
          <w:lang w:val="en-US"/>
        </w:rPr>
        <w:t xml:space="preserve">     tonight=forecast_items[0]</w:t>
      </w:r>
    </w:p>
    <w:p w:rsidR="009B3274" w:rsidRPr="00B87A17" w:rsidRDefault="009B3274" w:rsidP="00B87A17">
      <w:pPr>
        <w:rPr>
          <w:lang w:val="en-US"/>
        </w:rPr>
      </w:pPr>
      <w:r w:rsidRPr="00B87A17">
        <w:rPr>
          <w:lang w:val="en-US"/>
        </w:rPr>
        <w:t xml:space="preserve">     tonight_pretty=tonight.prettify()</w:t>
      </w:r>
    </w:p>
    <w:p w:rsidR="009B3274" w:rsidRPr="00B87A17" w:rsidRDefault="009B3274" w:rsidP="00B87A17">
      <w:pPr>
        <w:rPr>
          <w:lang w:val="en-US"/>
        </w:rPr>
      </w:pPr>
      <w:r w:rsidRPr="00B87A17">
        <w:rPr>
          <w:lang w:val="en-US"/>
        </w:rPr>
        <w:t xml:space="preserve">     print(tonight_pretty)</w:t>
      </w:r>
    </w:p>
    <w:p w:rsidR="009B3274" w:rsidRPr="00B87A17" w:rsidRDefault="009B3274" w:rsidP="00B87A17">
      <w:pPr>
        <w:rPr>
          <w:lang w:val="en-US"/>
        </w:rPr>
      </w:pPr>
      <w:r w:rsidRPr="00B87A17">
        <w:rPr>
          <w:lang w:val="en-US"/>
        </w:rPr>
        <w:t xml:space="preserve">     period=tonight.find(class_='period-name').get_text()</w:t>
      </w:r>
    </w:p>
    <w:p w:rsidR="009B3274" w:rsidRPr="00B87A17" w:rsidRDefault="009B3274" w:rsidP="00B87A17">
      <w:pPr>
        <w:rPr>
          <w:lang w:val="en-US"/>
        </w:rPr>
      </w:pPr>
      <w:r w:rsidRPr="00B87A17">
        <w:rPr>
          <w:lang w:val="en-US"/>
        </w:rPr>
        <w:t xml:space="preserve">     short_desc=tonight.find(class_='short-desc').get_text()</w:t>
      </w:r>
    </w:p>
    <w:p w:rsidR="009B3274" w:rsidRPr="00B87A17" w:rsidRDefault="009B3274" w:rsidP="00B87A17">
      <w:pPr>
        <w:rPr>
          <w:lang w:val="en-US"/>
        </w:rPr>
      </w:pPr>
      <w:r w:rsidRPr="00B87A17">
        <w:rPr>
          <w:lang w:val="en-US"/>
        </w:rPr>
        <w:t xml:space="preserve">     temp=tonight.find(class_='temp').get_text()</w:t>
      </w:r>
    </w:p>
    <w:p w:rsidR="009B3274" w:rsidRPr="00B87A17" w:rsidRDefault="009B3274" w:rsidP="00B87A17">
      <w:pPr>
        <w:rPr>
          <w:lang w:val="en-US"/>
        </w:rPr>
      </w:pPr>
      <w:r w:rsidRPr="00B87A17">
        <w:rPr>
          <w:lang w:val="en-US"/>
        </w:rPr>
        <w:t xml:space="preserve">     print(period,short_desc,temp,sep='__&amp;__')</w:t>
      </w:r>
    </w:p>
    <w:p w:rsidR="009B3274" w:rsidRPr="00B87A17" w:rsidRDefault="009B3274" w:rsidP="00B87A17">
      <w:pPr>
        <w:rPr>
          <w:lang w:val="en-US"/>
        </w:rPr>
      </w:pPr>
      <w:r w:rsidRPr="00B87A17">
        <w:rPr>
          <w:lang w:val="en-US"/>
        </w:rPr>
        <w:t xml:space="preserve">     img=tonight.find('img')</w:t>
      </w:r>
    </w:p>
    <w:p w:rsidR="009B3274" w:rsidRPr="00B87A17" w:rsidRDefault="009B3274" w:rsidP="00B87A17">
      <w:pPr>
        <w:rPr>
          <w:lang w:val="en-US"/>
        </w:rPr>
      </w:pPr>
      <w:r w:rsidRPr="00B87A17">
        <w:rPr>
          <w:lang w:val="en-US"/>
        </w:rPr>
        <w:t xml:space="preserve">     desc=img['title']</w:t>
      </w:r>
    </w:p>
    <w:p w:rsidR="009B3274" w:rsidRDefault="009B3274" w:rsidP="00B87A17">
      <w:pPr>
        <w:rPr>
          <w:lang w:val="en-US"/>
        </w:rPr>
      </w:pPr>
      <w:r w:rsidRPr="00B87A17">
        <w:rPr>
          <w:lang w:val="en-US"/>
        </w:rPr>
        <w:t xml:space="preserve">     print(img)</w:t>
      </w:r>
    </w:p>
    <w:p w:rsidR="009B3274" w:rsidRDefault="009B3274" w:rsidP="00940A9F">
      <w:pPr>
        <w:rPr>
          <w:lang w:val="en-US"/>
        </w:rPr>
      </w:pPr>
    </w:p>
    <w:p w:rsidR="009B3274" w:rsidRDefault="009B3274" w:rsidP="00B87A17">
      <w:pPr>
        <w:numPr>
          <w:ilvl w:val="0"/>
          <w:numId w:val="15"/>
        </w:numPr>
        <w:rPr>
          <w:lang w:val="en-US"/>
        </w:rPr>
      </w:pPr>
    </w:p>
    <w:p w:rsidR="009B3274" w:rsidRPr="00616A15" w:rsidRDefault="009B3274" w:rsidP="00616A15">
      <w:pPr>
        <w:rPr>
          <w:lang w:val="en-US"/>
        </w:rPr>
      </w:pPr>
      <w:r w:rsidRPr="00616A15">
        <w:rPr>
          <w:lang w:val="en-US"/>
        </w:rPr>
        <w:t>import nltk</w:t>
      </w:r>
    </w:p>
    <w:p w:rsidR="009B3274" w:rsidRPr="00616A15" w:rsidRDefault="009B3274" w:rsidP="00616A15">
      <w:pPr>
        <w:rPr>
          <w:lang w:val="en-US"/>
        </w:rPr>
      </w:pPr>
      <w:r w:rsidRPr="00616A15">
        <w:rPr>
          <w:lang w:val="en-US"/>
        </w:rPr>
        <w:t>import nltk.data</w:t>
      </w:r>
    </w:p>
    <w:p w:rsidR="009B3274" w:rsidRPr="00616A15" w:rsidRDefault="009B3274" w:rsidP="00616A15">
      <w:pPr>
        <w:rPr>
          <w:lang w:val="en-US"/>
        </w:rPr>
      </w:pPr>
      <w:r w:rsidRPr="00616A15">
        <w:rPr>
          <w:lang w:val="en-US"/>
        </w:rPr>
        <w:t>from nltk.tokenize import sent_tokenize</w:t>
      </w:r>
    </w:p>
    <w:p w:rsidR="009B3274" w:rsidRPr="00616A15" w:rsidRDefault="009B3274" w:rsidP="00616A15">
      <w:pPr>
        <w:rPr>
          <w:lang w:val="en-US"/>
        </w:rPr>
      </w:pPr>
      <w:r w:rsidRPr="00616A15">
        <w:rPr>
          <w:lang w:val="en-US"/>
        </w:rPr>
        <w:t>from nltk.tokenize import word_tokenize</w:t>
      </w:r>
    </w:p>
    <w:p w:rsidR="009B3274" w:rsidRPr="00616A15" w:rsidRDefault="009B3274" w:rsidP="00616A15">
      <w:pPr>
        <w:rPr>
          <w:lang w:val="en-US"/>
        </w:rPr>
      </w:pPr>
      <w:r w:rsidRPr="00616A15">
        <w:rPr>
          <w:lang w:val="en-US"/>
        </w:rPr>
        <w:t>from nltk.tokenize import TreebankWordTokenizer</w:t>
      </w:r>
    </w:p>
    <w:p w:rsidR="009B3274" w:rsidRPr="00616A15" w:rsidRDefault="009B3274" w:rsidP="00616A15">
      <w:pPr>
        <w:rPr>
          <w:lang w:val="en-US"/>
        </w:rPr>
      </w:pPr>
      <w:r w:rsidRPr="00616A15">
        <w:rPr>
          <w:lang w:val="en-US"/>
        </w:rPr>
        <w:t>def token_01():</w:t>
      </w:r>
    </w:p>
    <w:p w:rsidR="009B3274" w:rsidRPr="00616A15" w:rsidRDefault="009B3274" w:rsidP="00616A15">
      <w:pPr>
        <w:rPr>
          <w:lang w:val="en-US"/>
        </w:rPr>
      </w:pPr>
      <w:r w:rsidRPr="00616A15">
        <w:rPr>
          <w:lang w:val="en-US"/>
        </w:rPr>
        <w:t xml:space="preserve">    sent1 = "Goog day! We are dlad! It's good!"</w:t>
      </w:r>
    </w:p>
    <w:p w:rsidR="009B3274" w:rsidRPr="00616A15" w:rsidRDefault="009B3274" w:rsidP="00616A15">
      <w:pPr>
        <w:rPr>
          <w:lang w:val="en-US"/>
        </w:rPr>
      </w:pPr>
      <w:r w:rsidRPr="00616A15">
        <w:rPr>
          <w:lang w:val="en-US"/>
        </w:rPr>
        <w:t xml:space="preserve">    sent2 = "Good day. We are glad. It,s good."</w:t>
      </w:r>
    </w:p>
    <w:p w:rsidR="009B3274" w:rsidRPr="00616A15" w:rsidRDefault="009B3274" w:rsidP="00616A15">
      <w:pPr>
        <w:rPr>
          <w:lang w:val="en-US"/>
        </w:rPr>
      </w:pPr>
      <w:r w:rsidRPr="00616A15">
        <w:rPr>
          <w:lang w:val="en-US"/>
        </w:rPr>
        <w:t xml:space="preserve">    sent3 = "Good day: We are glad; It;s good" </w:t>
      </w:r>
    </w:p>
    <w:p w:rsidR="009B3274" w:rsidRPr="00616A15" w:rsidRDefault="009B3274" w:rsidP="00616A15">
      <w:pPr>
        <w:rPr>
          <w:lang w:val="en-US"/>
        </w:rPr>
      </w:pPr>
      <w:r w:rsidRPr="00616A15">
        <w:rPr>
          <w:lang w:val="en-US"/>
        </w:rPr>
        <w:t xml:space="preserve">    tsent1 = sent_tokenize(sent1)</w:t>
      </w:r>
    </w:p>
    <w:p w:rsidR="009B3274" w:rsidRPr="00616A15" w:rsidRDefault="009B3274" w:rsidP="00616A15">
      <w:pPr>
        <w:rPr>
          <w:lang w:val="en-US"/>
        </w:rPr>
      </w:pPr>
      <w:r w:rsidRPr="00616A15">
        <w:rPr>
          <w:lang w:val="en-US"/>
        </w:rPr>
        <w:t xml:space="preserve">    tsent2 = sent_tokenize(sent2)</w:t>
      </w:r>
    </w:p>
    <w:p w:rsidR="009B3274" w:rsidRPr="00616A15" w:rsidRDefault="009B3274" w:rsidP="00616A15">
      <w:pPr>
        <w:rPr>
          <w:lang w:val="en-US"/>
        </w:rPr>
      </w:pPr>
      <w:r w:rsidRPr="00616A15">
        <w:rPr>
          <w:lang w:val="en-US"/>
        </w:rPr>
        <w:t xml:space="preserve">    tsent3 = sent_tokenize(sent3)</w:t>
      </w:r>
    </w:p>
    <w:p w:rsidR="009B3274" w:rsidRPr="00616A15" w:rsidRDefault="009B3274" w:rsidP="00616A15">
      <w:pPr>
        <w:rPr>
          <w:lang w:val="en-US"/>
        </w:rPr>
      </w:pPr>
      <w:r w:rsidRPr="00616A15">
        <w:rPr>
          <w:lang w:val="en-US"/>
        </w:rPr>
        <w:t xml:space="preserve">    ls1,ls2,ls3 = len(tsent1),len(tsent2),len(tsent3)</w:t>
      </w:r>
    </w:p>
    <w:p w:rsidR="009B3274" w:rsidRPr="00616A15" w:rsidRDefault="009B3274" w:rsidP="00616A15">
      <w:pPr>
        <w:rPr>
          <w:lang w:val="en-US"/>
        </w:rPr>
      </w:pPr>
      <w:r w:rsidRPr="00616A15">
        <w:rPr>
          <w:lang w:val="en-US"/>
        </w:rPr>
        <w:t xml:space="preserve">    print(ls1,tsent1)</w:t>
      </w:r>
    </w:p>
    <w:p w:rsidR="009B3274" w:rsidRPr="00616A15" w:rsidRDefault="009B3274" w:rsidP="00616A15">
      <w:pPr>
        <w:rPr>
          <w:lang w:val="en-US"/>
        </w:rPr>
      </w:pPr>
      <w:r w:rsidRPr="00616A15">
        <w:rPr>
          <w:lang w:val="en-US"/>
        </w:rPr>
        <w:t xml:space="preserve">    print(ls2,tsent2)</w:t>
      </w:r>
    </w:p>
    <w:p w:rsidR="009B3274" w:rsidRDefault="009B3274" w:rsidP="00616A15">
      <w:pPr>
        <w:rPr>
          <w:lang w:val="en-US"/>
        </w:rPr>
      </w:pPr>
      <w:r w:rsidRPr="00616A15">
        <w:rPr>
          <w:lang w:val="en-US"/>
        </w:rPr>
        <w:t xml:space="preserve">    print(ls3,tsent3)</w:t>
      </w:r>
    </w:p>
    <w:p w:rsidR="009B3274" w:rsidRDefault="009B3274" w:rsidP="00940A9F">
      <w:pPr>
        <w:rPr>
          <w:lang w:val="en-US"/>
        </w:rPr>
      </w:pPr>
    </w:p>
    <w:p w:rsidR="009B3274" w:rsidRDefault="009B3274" w:rsidP="00616A15">
      <w:pPr>
        <w:numPr>
          <w:ilvl w:val="0"/>
          <w:numId w:val="15"/>
        </w:numPr>
        <w:rPr>
          <w:lang w:val="en-US"/>
        </w:rPr>
      </w:pPr>
    </w:p>
    <w:p w:rsidR="009B3274" w:rsidRPr="0023747D" w:rsidRDefault="009B3274" w:rsidP="0023747D">
      <w:pPr>
        <w:rPr>
          <w:lang w:val="en-US"/>
        </w:rPr>
      </w:pPr>
      <w:r w:rsidRPr="0023747D">
        <w:rPr>
          <w:lang w:val="en-US"/>
        </w:rPr>
        <w:t xml:space="preserve">    english_tokenizer = nltk.data.load(</w:t>
      </w:r>
    </w:p>
    <w:p w:rsidR="009B3274" w:rsidRPr="0023747D" w:rsidRDefault="009B3274" w:rsidP="0023747D">
      <w:pPr>
        <w:rPr>
          <w:lang w:val="en-US"/>
        </w:rPr>
      </w:pPr>
      <w:r w:rsidRPr="0023747D">
        <w:rPr>
          <w:lang w:val="en-US"/>
        </w:rPr>
        <w:t xml:space="preserve">    'tokenizers/punkt/english.pickle')</w:t>
      </w:r>
    </w:p>
    <w:p w:rsidR="009B3274" w:rsidRPr="0023747D" w:rsidRDefault="009B3274" w:rsidP="0023747D">
      <w:pPr>
        <w:rPr>
          <w:lang w:val="en-US"/>
        </w:rPr>
      </w:pPr>
      <w:r w:rsidRPr="0023747D">
        <w:rPr>
          <w:lang w:val="en-US"/>
        </w:rPr>
        <w:t xml:space="preserve">    sent1 = "Good day! We are glad! It's good!"</w:t>
      </w:r>
    </w:p>
    <w:p w:rsidR="009B3274" w:rsidRPr="0023747D" w:rsidRDefault="009B3274" w:rsidP="0023747D">
      <w:pPr>
        <w:rPr>
          <w:lang w:val="en-US"/>
        </w:rPr>
      </w:pPr>
      <w:r w:rsidRPr="0023747D">
        <w:rPr>
          <w:lang w:val="en-US"/>
        </w:rPr>
        <w:t xml:space="preserve">    sent2 = "Good day. We are glad. It,s good."</w:t>
      </w:r>
    </w:p>
    <w:p w:rsidR="009B3274" w:rsidRPr="0023747D" w:rsidRDefault="009B3274" w:rsidP="0023747D">
      <w:pPr>
        <w:rPr>
          <w:lang w:val="en-US"/>
        </w:rPr>
      </w:pPr>
      <w:r w:rsidRPr="0023747D">
        <w:rPr>
          <w:lang w:val="en-US"/>
        </w:rPr>
        <w:t xml:space="preserve">    sent3 = "Good day: We are glad; It's good." </w:t>
      </w:r>
    </w:p>
    <w:p w:rsidR="009B3274" w:rsidRPr="0023747D" w:rsidRDefault="009B3274" w:rsidP="0023747D">
      <w:pPr>
        <w:rPr>
          <w:lang w:val="en-US"/>
        </w:rPr>
      </w:pPr>
      <w:r w:rsidRPr="0023747D">
        <w:rPr>
          <w:lang w:val="en-US"/>
        </w:rPr>
        <w:t xml:space="preserve">    tsent1 = english_tokenizer.tokenize(sent1)</w:t>
      </w:r>
    </w:p>
    <w:p w:rsidR="009B3274" w:rsidRPr="0023747D" w:rsidRDefault="009B3274" w:rsidP="0023747D">
      <w:pPr>
        <w:rPr>
          <w:lang w:val="en-US"/>
        </w:rPr>
      </w:pPr>
      <w:r w:rsidRPr="0023747D">
        <w:rPr>
          <w:lang w:val="en-US"/>
        </w:rPr>
        <w:t xml:space="preserve">    tsent2 = english_tokenizer.tokenize(sent2)</w:t>
      </w:r>
    </w:p>
    <w:p w:rsidR="009B3274" w:rsidRPr="0023747D" w:rsidRDefault="009B3274" w:rsidP="0023747D">
      <w:pPr>
        <w:rPr>
          <w:lang w:val="en-US"/>
        </w:rPr>
      </w:pPr>
      <w:r w:rsidRPr="0023747D">
        <w:rPr>
          <w:lang w:val="en-US"/>
        </w:rPr>
        <w:t xml:space="preserve">    tsent3 = english_tokenizer.tokenize(sent3)</w:t>
      </w:r>
    </w:p>
    <w:p w:rsidR="009B3274" w:rsidRPr="0023747D" w:rsidRDefault="009B3274" w:rsidP="0023747D">
      <w:pPr>
        <w:rPr>
          <w:lang w:val="en-US"/>
        </w:rPr>
      </w:pPr>
      <w:r w:rsidRPr="0023747D">
        <w:rPr>
          <w:lang w:val="en-US"/>
        </w:rPr>
        <w:t xml:space="preserve">    ls1,ls2,ls3 = len(tsent1),len(tsent2),len(tsent3)</w:t>
      </w:r>
    </w:p>
    <w:p w:rsidR="009B3274" w:rsidRPr="0023747D" w:rsidRDefault="009B3274" w:rsidP="0023747D">
      <w:pPr>
        <w:rPr>
          <w:lang w:val="en-US"/>
        </w:rPr>
      </w:pPr>
      <w:r w:rsidRPr="0023747D">
        <w:rPr>
          <w:lang w:val="en-US"/>
        </w:rPr>
        <w:t xml:space="preserve">    print(ls1,tsent1)</w:t>
      </w:r>
    </w:p>
    <w:p w:rsidR="009B3274" w:rsidRPr="0023747D" w:rsidRDefault="009B3274" w:rsidP="0023747D">
      <w:pPr>
        <w:rPr>
          <w:lang w:val="en-US"/>
        </w:rPr>
      </w:pPr>
      <w:r w:rsidRPr="0023747D">
        <w:rPr>
          <w:lang w:val="en-US"/>
        </w:rPr>
        <w:t xml:space="preserve">    print(ls2,tsent2)</w:t>
      </w:r>
    </w:p>
    <w:p w:rsidR="009B3274" w:rsidRPr="007A6485" w:rsidRDefault="009B3274" w:rsidP="0023747D">
      <w:r w:rsidRPr="0023747D">
        <w:rPr>
          <w:lang w:val="en-US"/>
        </w:rPr>
        <w:t xml:space="preserve">    print</w:t>
      </w:r>
      <w:r w:rsidRPr="007A6485">
        <w:t>(</w:t>
      </w:r>
      <w:r w:rsidRPr="0023747D">
        <w:rPr>
          <w:lang w:val="en-US"/>
        </w:rPr>
        <w:t>ls</w:t>
      </w:r>
      <w:r w:rsidRPr="007A6485">
        <w:t>3,</w:t>
      </w:r>
      <w:r w:rsidRPr="0023747D">
        <w:rPr>
          <w:lang w:val="en-US"/>
        </w:rPr>
        <w:t>tsent</w:t>
      </w:r>
      <w:r w:rsidRPr="007A6485">
        <w:t>3)</w:t>
      </w:r>
    </w:p>
    <w:p w:rsidR="009B3274" w:rsidRPr="002E4D66" w:rsidRDefault="009B3274" w:rsidP="00940A9F"/>
    <w:p w:rsidR="009B3274" w:rsidRPr="00037B1C" w:rsidRDefault="009B3274" w:rsidP="00D70A34">
      <w:pPr>
        <w:ind w:firstLine="0"/>
        <w:jc w:val="center"/>
        <w:rPr>
          <w:b/>
        </w:rPr>
      </w:pPr>
      <w:r>
        <w:rPr>
          <w:b/>
        </w:rPr>
        <w:t>Индивидуальные задания</w:t>
      </w:r>
      <w:r w:rsidRPr="006F58BC">
        <w:rPr>
          <w:b/>
        </w:rPr>
        <w:t xml:space="preserve"> к </w:t>
      </w:r>
      <w:r>
        <w:rPr>
          <w:b/>
        </w:rPr>
        <w:t>разделу 3.</w:t>
      </w:r>
    </w:p>
    <w:p w:rsidR="009B3274" w:rsidRPr="0035604F" w:rsidRDefault="009B3274" w:rsidP="00136A7F">
      <w:pPr>
        <w:rPr>
          <w:color w:val="000000"/>
        </w:rPr>
      </w:pPr>
      <w:r w:rsidRPr="0035604F">
        <w:rPr>
          <w:color w:val="000000"/>
        </w:rPr>
        <w:t xml:space="preserve">Рассмотреть предложенный пример </w:t>
      </w:r>
      <w:r>
        <w:rPr>
          <w:color w:val="000000"/>
        </w:rPr>
        <w:t xml:space="preserve">на языке </w:t>
      </w:r>
      <w:r>
        <w:rPr>
          <w:color w:val="000000"/>
          <w:lang w:val="en-US"/>
        </w:rPr>
        <w:t>Python</w:t>
      </w:r>
      <w:r w:rsidRPr="0035604F">
        <w:rPr>
          <w:color w:val="000000"/>
        </w:rPr>
        <w:t>.</w:t>
      </w:r>
    </w:p>
    <w:p w:rsidR="009B3274" w:rsidRPr="00136A7F" w:rsidRDefault="009B3274" w:rsidP="00D70A34">
      <w:pPr>
        <w:ind w:firstLine="0"/>
        <w:jc w:val="center"/>
      </w:pPr>
    </w:p>
    <w:p w:rsidR="009B3274" w:rsidRPr="001329E8" w:rsidRDefault="009B3274" w:rsidP="00F80957">
      <w:pPr>
        <w:numPr>
          <w:ilvl w:val="0"/>
          <w:numId w:val="26"/>
        </w:numPr>
      </w:pPr>
    </w:p>
    <w:p w:rsidR="009B3274" w:rsidRPr="00F7755E" w:rsidRDefault="009B3274" w:rsidP="00F7755E">
      <w:pPr>
        <w:rPr>
          <w:lang w:val="en-US"/>
        </w:rPr>
      </w:pPr>
      <w:r w:rsidRPr="00F7755E">
        <w:rPr>
          <w:lang w:val="en-US"/>
        </w:rPr>
        <w:t>def levenshtein(s1, s2):</w:t>
      </w:r>
    </w:p>
    <w:p w:rsidR="009B3274" w:rsidRPr="00F7755E" w:rsidRDefault="009B3274" w:rsidP="00F7755E">
      <w:pPr>
        <w:rPr>
          <w:lang w:val="en-US"/>
        </w:rPr>
      </w:pPr>
      <w:r w:rsidRPr="00F7755E">
        <w:rPr>
          <w:lang w:val="en-US"/>
        </w:rPr>
        <w:t xml:space="preserve">    if len(s1) &lt; len(s2):</w:t>
      </w:r>
    </w:p>
    <w:p w:rsidR="009B3274" w:rsidRPr="00F7755E" w:rsidRDefault="009B3274" w:rsidP="00F7755E">
      <w:pPr>
        <w:rPr>
          <w:lang w:val="en-US"/>
        </w:rPr>
      </w:pPr>
      <w:r w:rsidRPr="00F7755E">
        <w:rPr>
          <w:lang w:val="en-US"/>
        </w:rPr>
        <w:t xml:space="preserve">        return levenshtein(s2, s1)</w:t>
      </w:r>
    </w:p>
    <w:p w:rsidR="009B3274" w:rsidRPr="00F7755E" w:rsidRDefault="009B3274" w:rsidP="00F7755E">
      <w:pPr>
        <w:rPr>
          <w:lang w:val="en-US"/>
        </w:rPr>
      </w:pPr>
    </w:p>
    <w:p w:rsidR="009B3274" w:rsidRPr="00F7755E" w:rsidRDefault="009B3274" w:rsidP="00F7755E">
      <w:pPr>
        <w:rPr>
          <w:lang w:val="en-US"/>
        </w:rPr>
      </w:pPr>
      <w:r w:rsidRPr="00F7755E">
        <w:rPr>
          <w:lang w:val="en-US"/>
        </w:rPr>
        <w:t xml:space="preserve">    if len(s2) == 0:</w:t>
      </w:r>
    </w:p>
    <w:p w:rsidR="009B3274" w:rsidRPr="00F7755E" w:rsidRDefault="009B3274" w:rsidP="00F7755E">
      <w:pPr>
        <w:rPr>
          <w:lang w:val="en-US"/>
        </w:rPr>
      </w:pPr>
      <w:r w:rsidRPr="00F7755E">
        <w:rPr>
          <w:lang w:val="en-US"/>
        </w:rPr>
        <w:t xml:space="preserve">        return len(s1)</w:t>
      </w:r>
    </w:p>
    <w:p w:rsidR="009B3274" w:rsidRPr="00F7755E" w:rsidRDefault="009B3274" w:rsidP="00F7755E">
      <w:pPr>
        <w:rPr>
          <w:lang w:val="en-US"/>
        </w:rPr>
      </w:pPr>
    </w:p>
    <w:p w:rsidR="009B3274" w:rsidRPr="00F7755E" w:rsidRDefault="009B3274" w:rsidP="00F7755E">
      <w:pPr>
        <w:rPr>
          <w:lang w:val="en-US"/>
        </w:rPr>
      </w:pPr>
      <w:r w:rsidRPr="00F7755E">
        <w:rPr>
          <w:lang w:val="en-US"/>
        </w:rPr>
        <w:t xml:space="preserve">    previous_row = range(len(s2) + 1)</w:t>
      </w:r>
    </w:p>
    <w:p w:rsidR="009B3274" w:rsidRPr="00F7755E" w:rsidRDefault="009B3274" w:rsidP="00F7755E">
      <w:pPr>
        <w:rPr>
          <w:lang w:val="en-US"/>
        </w:rPr>
      </w:pPr>
      <w:r w:rsidRPr="00F7755E">
        <w:rPr>
          <w:lang w:val="en-US"/>
        </w:rPr>
        <w:t xml:space="preserve">    for i, c1 in enumerate(s1):</w:t>
      </w:r>
    </w:p>
    <w:p w:rsidR="009B3274" w:rsidRPr="00F7755E" w:rsidRDefault="009B3274" w:rsidP="00F7755E">
      <w:pPr>
        <w:rPr>
          <w:lang w:val="en-US"/>
        </w:rPr>
      </w:pPr>
      <w:r w:rsidRPr="00F7755E">
        <w:rPr>
          <w:lang w:val="en-US"/>
        </w:rPr>
        <w:t xml:space="preserve">        current_row = [i + 1]</w:t>
      </w:r>
    </w:p>
    <w:p w:rsidR="009B3274" w:rsidRPr="00F7755E" w:rsidRDefault="009B3274" w:rsidP="00F7755E">
      <w:pPr>
        <w:rPr>
          <w:lang w:val="en-US"/>
        </w:rPr>
      </w:pPr>
      <w:r w:rsidRPr="00F7755E">
        <w:rPr>
          <w:lang w:val="en-US"/>
        </w:rPr>
        <w:t xml:space="preserve">        for j, c2 in enumerate(s2):</w:t>
      </w:r>
    </w:p>
    <w:p w:rsidR="009B3274" w:rsidRPr="00F7755E" w:rsidRDefault="009B3274" w:rsidP="00F7755E">
      <w:pPr>
        <w:rPr>
          <w:lang w:val="en-US"/>
        </w:rPr>
      </w:pPr>
      <w:r w:rsidRPr="00F7755E">
        <w:rPr>
          <w:lang w:val="en-US"/>
        </w:rPr>
        <w:t xml:space="preserve">            insertions = previous_row[j + 1] + 1 # j+1 instead of j since previous_row and current_row are one character longer</w:t>
      </w:r>
    </w:p>
    <w:p w:rsidR="009B3274" w:rsidRPr="00F7755E" w:rsidRDefault="009B3274" w:rsidP="00F7755E">
      <w:pPr>
        <w:rPr>
          <w:lang w:val="en-US"/>
        </w:rPr>
      </w:pPr>
      <w:r w:rsidRPr="00F7755E">
        <w:rPr>
          <w:lang w:val="en-US"/>
        </w:rPr>
        <w:t xml:space="preserve">            deletions = current_row[j] + 1       # than s2</w:t>
      </w:r>
    </w:p>
    <w:p w:rsidR="009B3274" w:rsidRPr="00F7755E" w:rsidRDefault="009B3274" w:rsidP="00F7755E">
      <w:pPr>
        <w:rPr>
          <w:lang w:val="en-US"/>
        </w:rPr>
      </w:pPr>
      <w:r w:rsidRPr="00F7755E">
        <w:rPr>
          <w:lang w:val="en-US"/>
        </w:rPr>
        <w:t xml:space="preserve">            substitutions = previous_row[j] + (c1 != c2)</w:t>
      </w:r>
    </w:p>
    <w:p w:rsidR="009B3274" w:rsidRPr="00F7755E" w:rsidRDefault="009B3274" w:rsidP="00F7755E">
      <w:pPr>
        <w:rPr>
          <w:lang w:val="en-US"/>
        </w:rPr>
      </w:pPr>
      <w:r w:rsidRPr="00F7755E">
        <w:rPr>
          <w:lang w:val="en-US"/>
        </w:rPr>
        <w:t xml:space="preserve">            current_row.append(min(insertions, deletions, substitutions))</w:t>
      </w:r>
    </w:p>
    <w:p w:rsidR="009B3274" w:rsidRPr="00F7755E" w:rsidRDefault="009B3274" w:rsidP="00F7755E">
      <w:pPr>
        <w:rPr>
          <w:lang w:val="en-US"/>
        </w:rPr>
      </w:pPr>
      <w:r w:rsidRPr="00F7755E">
        <w:rPr>
          <w:lang w:val="en-US"/>
        </w:rPr>
        <w:t xml:space="preserve">        previous_row = current_row</w:t>
      </w:r>
    </w:p>
    <w:p w:rsidR="009B3274" w:rsidRPr="00F7755E" w:rsidRDefault="009B3274" w:rsidP="00F7755E">
      <w:pPr>
        <w:rPr>
          <w:lang w:val="en-US"/>
        </w:rPr>
      </w:pPr>
      <w:r w:rsidRPr="00F7755E">
        <w:rPr>
          <w:lang w:val="en-US"/>
        </w:rPr>
        <w:t xml:space="preserve">    </w:t>
      </w:r>
    </w:p>
    <w:p w:rsidR="009B3274" w:rsidRDefault="009B3274" w:rsidP="00F7755E">
      <w:pPr>
        <w:rPr>
          <w:lang w:val="en-US"/>
        </w:rPr>
      </w:pPr>
      <w:r w:rsidRPr="00F7755E">
        <w:rPr>
          <w:lang w:val="en-US"/>
        </w:rPr>
        <w:t xml:space="preserve">    return previous_row[-1]</w:t>
      </w:r>
    </w:p>
    <w:p w:rsidR="009B3274" w:rsidRDefault="009B3274" w:rsidP="00986185">
      <w:pPr>
        <w:rPr>
          <w:lang w:val="en-US"/>
        </w:rPr>
      </w:pPr>
    </w:p>
    <w:p w:rsidR="009B3274" w:rsidRDefault="009B3274" w:rsidP="00E55EEB">
      <w:pPr>
        <w:numPr>
          <w:ilvl w:val="0"/>
          <w:numId w:val="26"/>
        </w:numPr>
        <w:rPr>
          <w:lang w:val="en-US"/>
        </w:rPr>
      </w:pPr>
    </w:p>
    <w:p w:rsidR="009B3274" w:rsidRPr="00D011C2" w:rsidRDefault="009B3274" w:rsidP="00D011C2">
      <w:pPr>
        <w:rPr>
          <w:lang w:val="en-US"/>
        </w:rPr>
      </w:pPr>
      <w:r w:rsidRPr="00D011C2">
        <w:rPr>
          <w:lang w:val="en-US"/>
        </w:rPr>
        <w:t>def stFuzz_11():</w:t>
      </w:r>
    </w:p>
    <w:p w:rsidR="009B3274" w:rsidRPr="00D011C2" w:rsidRDefault="009B3274" w:rsidP="00D011C2">
      <w:pPr>
        <w:rPr>
          <w:lang w:val="en-US"/>
        </w:rPr>
      </w:pPr>
      <w:r w:rsidRPr="00D011C2">
        <w:rPr>
          <w:lang w:val="en-US"/>
        </w:rPr>
        <w:t xml:space="preserve">     """This is a simple program which uses fuzzy technologies"""</w:t>
      </w:r>
    </w:p>
    <w:p w:rsidR="009B3274" w:rsidRPr="00D011C2" w:rsidRDefault="009B3274" w:rsidP="00D011C2">
      <w:r w:rsidRPr="007A6485">
        <w:rPr>
          <w:lang w:val="en-US"/>
        </w:rPr>
        <w:t xml:space="preserve">     </w:t>
      </w:r>
      <w:r w:rsidRPr="00D011C2">
        <w:rPr>
          <w:lang w:val="en-US"/>
        </w:rPr>
        <w:t>key</w:t>
      </w:r>
      <w:r w:rsidRPr="00D011C2">
        <w:t>="</w:t>
      </w:r>
      <w:r>
        <w:t>Котов Василий</w:t>
      </w:r>
      <w:r w:rsidRPr="00D011C2">
        <w:t>"</w:t>
      </w:r>
    </w:p>
    <w:p w:rsidR="009B3274" w:rsidRPr="00D011C2" w:rsidRDefault="009B3274" w:rsidP="00D011C2">
      <w:r w:rsidRPr="00D011C2">
        <w:t xml:space="preserve">     </w:t>
      </w:r>
      <w:r w:rsidRPr="00D011C2">
        <w:rPr>
          <w:lang w:val="en-US"/>
        </w:rPr>
        <w:t>choices</w:t>
      </w:r>
      <w:r>
        <w:t>=['Котов Вас</w:t>
      </w:r>
      <w:r>
        <w:rPr>
          <w:lang w:val="en-US"/>
        </w:rPr>
        <w:t>i</w:t>
      </w:r>
      <w:r>
        <w:t>ль</w:t>
      </w:r>
      <w:r w:rsidRPr="00D011C2">
        <w:t>','Ко</w:t>
      </w:r>
      <w:r>
        <w:t>тов</w:t>
      </w:r>
      <w:r w:rsidRPr="00D011C2">
        <w:t xml:space="preserve"> </w:t>
      </w:r>
      <w:r>
        <w:t>Василь</w:t>
      </w:r>
      <w:r w:rsidRPr="00D011C2">
        <w:t>']</w:t>
      </w:r>
    </w:p>
    <w:p w:rsidR="009B3274" w:rsidRPr="00D011C2" w:rsidRDefault="009B3274" w:rsidP="00D011C2">
      <w:pPr>
        <w:rPr>
          <w:lang w:val="en-US"/>
        </w:rPr>
      </w:pPr>
      <w:r w:rsidRPr="00D011C2">
        <w:t xml:space="preserve">     </w:t>
      </w:r>
      <w:r w:rsidRPr="00D011C2">
        <w:rPr>
          <w:lang w:val="en-US"/>
        </w:rPr>
        <w:t>proc_extr1=process.extract(key,choices,scorer=fuzz.token_sort_ratio)</w:t>
      </w:r>
    </w:p>
    <w:p w:rsidR="009B3274" w:rsidRPr="00D011C2" w:rsidRDefault="009B3274" w:rsidP="00D011C2">
      <w:pPr>
        <w:rPr>
          <w:lang w:val="en-US"/>
        </w:rPr>
      </w:pPr>
      <w:r w:rsidRPr="00D011C2">
        <w:rPr>
          <w:lang w:val="en-US"/>
        </w:rPr>
        <w:t xml:space="preserve">     proc_extr2=process.extract(key,choices,scorer=fuzz.token_set_ratio)</w:t>
      </w:r>
    </w:p>
    <w:p w:rsidR="009B3274" w:rsidRPr="00D011C2" w:rsidRDefault="009B3274" w:rsidP="00D011C2">
      <w:pPr>
        <w:rPr>
          <w:lang w:val="en-US"/>
        </w:rPr>
      </w:pPr>
      <w:r w:rsidRPr="00D011C2">
        <w:rPr>
          <w:lang w:val="en-US"/>
        </w:rPr>
        <w:t xml:space="preserve">     fuz_set1,fuz_set2 = {key:1},{key:1}</w:t>
      </w:r>
    </w:p>
    <w:p w:rsidR="009B3274" w:rsidRPr="00D011C2" w:rsidRDefault="009B3274" w:rsidP="00D011C2">
      <w:pPr>
        <w:rPr>
          <w:lang w:val="en-US"/>
        </w:rPr>
      </w:pPr>
      <w:r w:rsidRPr="00D011C2">
        <w:rPr>
          <w:lang w:val="en-US"/>
        </w:rPr>
        <w:t xml:space="preserve">     for item in proc_extr1:</w:t>
      </w:r>
    </w:p>
    <w:p w:rsidR="009B3274" w:rsidRPr="00D011C2" w:rsidRDefault="009B3274" w:rsidP="00D011C2">
      <w:pPr>
        <w:rPr>
          <w:lang w:val="en-US"/>
        </w:rPr>
      </w:pPr>
      <w:r w:rsidRPr="00D011C2">
        <w:rPr>
          <w:lang w:val="en-US"/>
        </w:rPr>
        <w:t xml:space="preserve">         q,r=item[0],item[1]*0.01</w:t>
      </w:r>
    </w:p>
    <w:p w:rsidR="009B3274" w:rsidRPr="00D011C2" w:rsidRDefault="009B3274" w:rsidP="00D011C2">
      <w:pPr>
        <w:rPr>
          <w:lang w:val="en-US"/>
        </w:rPr>
      </w:pPr>
      <w:r w:rsidRPr="00D011C2">
        <w:rPr>
          <w:lang w:val="en-US"/>
        </w:rPr>
        <w:t xml:space="preserve">         fuz_set1[q]=r</w:t>
      </w:r>
    </w:p>
    <w:p w:rsidR="009B3274" w:rsidRPr="00D011C2" w:rsidRDefault="009B3274" w:rsidP="00D011C2">
      <w:pPr>
        <w:rPr>
          <w:lang w:val="en-US"/>
        </w:rPr>
      </w:pPr>
      <w:r w:rsidRPr="00D011C2">
        <w:rPr>
          <w:lang w:val="en-US"/>
        </w:rPr>
        <w:t xml:space="preserve">     print(fuz_set1)</w:t>
      </w:r>
    </w:p>
    <w:p w:rsidR="009B3274" w:rsidRPr="00D011C2" w:rsidRDefault="009B3274" w:rsidP="00D011C2">
      <w:pPr>
        <w:rPr>
          <w:lang w:val="en-US"/>
        </w:rPr>
      </w:pPr>
      <w:r w:rsidRPr="00D011C2">
        <w:rPr>
          <w:lang w:val="en-US"/>
        </w:rPr>
        <w:t xml:space="preserve">     for item in proc_extr2:</w:t>
      </w:r>
    </w:p>
    <w:p w:rsidR="009B3274" w:rsidRPr="00D011C2" w:rsidRDefault="009B3274" w:rsidP="00D011C2">
      <w:pPr>
        <w:rPr>
          <w:lang w:val="en-US"/>
        </w:rPr>
      </w:pPr>
      <w:r w:rsidRPr="00D011C2">
        <w:rPr>
          <w:lang w:val="en-US"/>
        </w:rPr>
        <w:t xml:space="preserve">         q,r=item[0],item[1]*0.01</w:t>
      </w:r>
    </w:p>
    <w:p w:rsidR="009B3274" w:rsidRPr="00D011C2" w:rsidRDefault="009B3274" w:rsidP="00D011C2">
      <w:pPr>
        <w:rPr>
          <w:lang w:val="en-US"/>
        </w:rPr>
      </w:pPr>
      <w:r w:rsidRPr="00D011C2">
        <w:rPr>
          <w:lang w:val="en-US"/>
        </w:rPr>
        <w:t xml:space="preserve">         fuz_set2[q]=r</w:t>
      </w:r>
    </w:p>
    <w:p w:rsidR="009B3274" w:rsidRDefault="009B3274" w:rsidP="00D011C2">
      <w:pPr>
        <w:rPr>
          <w:lang w:val="en-US"/>
        </w:rPr>
      </w:pPr>
      <w:r w:rsidRPr="00D011C2">
        <w:rPr>
          <w:lang w:val="en-US"/>
        </w:rPr>
        <w:t xml:space="preserve">     print(fuz_set2)                         </w:t>
      </w:r>
    </w:p>
    <w:p w:rsidR="009B3274" w:rsidRDefault="009B3274" w:rsidP="00986185"/>
    <w:p w:rsidR="009B3274" w:rsidRDefault="009B3274" w:rsidP="00DD17A8">
      <w:pPr>
        <w:numPr>
          <w:ilvl w:val="0"/>
          <w:numId w:val="26"/>
        </w:numPr>
      </w:pPr>
    </w:p>
    <w:p w:rsidR="009B3274" w:rsidRPr="007F11D4" w:rsidRDefault="009B3274" w:rsidP="007F11D4">
      <w:pPr>
        <w:rPr>
          <w:lang w:val="en-US"/>
        </w:rPr>
      </w:pPr>
      <w:r w:rsidRPr="007F11D4">
        <w:rPr>
          <w:lang w:val="en-US"/>
        </w:rPr>
        <w:t>def stFuzz_10():</w:t>
      </w:r>
    </w:p>
    <w:p w:rsidR="009B3274" w:rsidRPr="007F11D4" w:rsidRDefault="009B3274" w:rsidP="007F11D4">
      <w:pPr>
        <w:rPr>
          <w:lang w:val="en-US"/>
        </w:rPr>
      </w:pPr>
      <w:r w:rsidRPr="007F11D4">
        <w:rPr>
          <w:lang w:val="en-US"/>
        </w:rPr>
        <w:t xml:space="preserve">     """This is a simple program which uses fuzzy technologies"""</w:t>
      </w:r>
    </w:p>
    <w:p w:rsidR="009B3274" w:rsidRPr="007F11D4" w:rsidRDefault="009B3274" w:rsidP="007F11D4">
      <w:pPr>
        <w:rPr>
          <w:lang w:val="en-US"/>
        </w:rPr>
      </w:pPr>
      <w:r w:rsidRPr="007F11D4">
        <w:rPr>
          <w:lang w:val="en-US"/>
        </w:rPr>
        <w:t xml:space="preserve">     key="</w:t>
      </w:r>
      <w:r>
        <w:rPr>
          <w:lang w:val="en-US"/>
        </w:rPr>
        <w:t>Alia Burkhanova</w:t>
      </w:r>
      <w:r w:rsidRPr="007F11D4">
        <w:rPr>
          <w:lang w:val="en-US"/>
        </w:rPr>
        <w:t>"</w:t>
      </w:r>
    </w:p>
    <w:p w:rsidR="009B3274" w:rsidRPr="007F11D4" w:rsidRDefault="009B3274" w:rsidP="007F11D4">
      <w:pPr>
        <w:rPr>
          <w:lang w:val="en-US"/>
        </w:rPr>
      </w:pPr>
      <w:r w:rsidRPr="007F11D4">
        <w:rPr>
          <w:lang w:val="en-US"/>
        </w:rPr>
        <w:t xml:space="preserve">     choices=['A</w:t>
      </w:r>
      <w:r>
        <w:rPr>
          <w:lang w:val="en-US"/>
        </w:rPr>
        <w:t>liya</w:t>
      </w:r>
      <w:r w:rsidRPr="007F11D4">
        <w:rPr>
          <w:lang w:val="en-US"/>
        </w:rPr>
        <w:t xml:space="preserve"> </w:t>
      </w:r>
      <w:r>
        <w:rPr>
          <w:lang w:val="en-US"/>
        </w:rPr>
        <w:t>Burhanov</w:t>
      </w:r>
      <w:r w:rsidRPr="007F11D4">
        <w:rPr>
          <w:lang w:val="en-US"/>
        </w:rPr>
        <w:t>a',</w:t>
      </w:r>
      <w:r>
        <w:rPr>
          <w:lang w:val="en-US"/>
        </w:rPr>
        <w:t>Alya Burkhanova']</w:t>
      </w:r>
      <w:r w:rsidRPr="007F11D4">
        <w:rPr>
          <w:lang w:val="en-US"/>
        </w:rPr>
        <w:t xml:space="preserve">     </w:t>
      </w:r>
    </w:p>
    <w:p w:rsidR="009B3274" w:rsidRPr="007F11D4" w:rsidRDefault="009B3274" w:rsidP="007F11D4">
      <w:pPr>
        <w:rPr>
          <w:lang w:val="en-US"/>
        </w:rPr>
      </w:pPr>
      <w:r w:rsidRPr="007F11D4">
        <w:rPr>
          <w:lang w:val="en-US"/>
        </w:rPr>
        <w:t xml:space="preserve">     proc_extr1=process.extract(key,choices,scorer=fuzz.token_sort_ratio)</w:t>
      </w:r>
    </w:p>
    <w:p w:rsidR="009B3274" w:rsidRPr="007F11D4" w:rsidRDefault="009B3274" w:rsidP="007F11D4">
      <w:pPr>
        <w:rPr>
          <w:lang w:val="en-US"/>
        </w:rPr>
      </w:pPr>
      <w:r w:rsidRPr="007F11D4">
        <w:rPr>
          <w:lang w:val="en-US"/>
        </w:rPr>
        <w:t xml:space="preserve">     proc_extr2=process.extract(key,choices,scorer=fuzz.token_set_ratio)</w:t>
      </w:r>
    </w:p>
    <w:p w:rsidR="009B3274" w:rsidRPr="007F11D4" w:rsidRDefault="009B3274" w:rsidP="007F11D4">
      <w:pPr>
        <w:rPr>
          <w:lang w:val="en-US"/>
        </w:rPr>
      </w:pPr>
      <w:r w:rsidRPr="007F11D4">
        <w:rPr>
          <w:lang w:val="en-US"/>
        </w:rPr>
        <w:t xml:space="preserve">     fuz_set1,fuz_set2 = {key:1},{key:1}</w:t>
      </w:r>
    </w:p>
    <w:p w:rsidR="009B3274" w:rsidRPr="007F11D4" w:rsidRDefault="009B3274" w:rsidP="007F11D4">
      <w:pPr>
        <w:rPr>
          <w:lang w:val="en-US"/>
        </w:rPr>
      </w:pPr>
      <w:r w:rsidRPr="007F11D4">
        <w:rPr>
          <w:lang w:val="en-US"/>
        </w:rPr>
        <w:t xml:space="preserve">     for item in proc_extr1:</w:t>
      </w:r>
    </w:p>
    <w:p w:rsidR="009B3274" w:rsidRPr="007F11D4" w:rsidRDefault="009B3274" w:rsidP="007F11D4">
      <w:pPr>
        <w:rPr>
          <w:lang w:val="en-US"/>
        </w:rPr>
      </w:pPr>
      <w:r w:rsidRPr="007F11D4">
        <w:rPr>
          <w:lang w:val="en-US"/>
        </w:rPr>
        <w:t xml:space="preserve">         q,r=item[0],item[1]*0.01</w:t>
      </w:r>
    </w:p>
    <w:p w:rsidR="009B3274" w:rsidRPr="007F11D4" w:rsidRDefault="009B3274" w:rsidP="007F11D4">
      <w:pPr>
        <w:rPr>
          <w:lang w:val="en-US"/>
        </w:rPr>
      </w:pPr>
      <w:r w:rsidRPr="007F11D4">
        <w:rPr>
          <w:lang w:val="en-US"/>
        </w:rPr>
        <w:t xml:space="preserve">         fuz_set1[q]=r</w:t>
      </w:r>
    </w:p>
    <w:p w:rsidR="009B3274" w:rsidRPr="007F11D4" w:rsidRDefault="009B3274" w:rsidP="007F11D4">
      <w:pPr>
        <w:rPr>
          <w:lang w:val="en-US"/>
        </w:rPr>
      </w:pPr>
      <w:r w:rsidRPr="007F11D4">
        <w:rPr>
          <w:lang w:val="en-US"/>
        </w:rPr>
        <w:t xml:space="preserve">     print(fuz_set1)</w:t>
      </w:r>
    </w:p>
    <w:p w:rsidR="009B3274" w:rsidRPr="007F11D4" w:rsidRDefault="009B3274" w:rsidP="007F11D4">
      <w:pPr>
        <w:rPr>
          <w:lang w:val="en-US"/>
        </w:rPr>
      </w:pPr>
      <w:r w:rsidRPr="007F11D4">
        <w:rPr>
          <w:lang w:val="en-US"/>
        </w:rPr>
        <w:t xml:space="preserve">     for item in proc_extr2:</w:t>
      </w:r>
    </w:p>
    <w:p w:rsidR="009B3274" w:rsidRPr="007F11D4" w:rsidRDefault="009B3274" w:rsidP="007F11D4">
      <w:pPr>
        <w:rPr>
          <w:lang w:val="en-US"/>
        </w:rPr>
      </w:pPr>
      <w:r w:rsidRPr="007F11D4">
        <w:rPr>
          <w:lang w:val="en-US"/>
        </w:rPr>
        <w:t xml:space="preserve">         q,r=item[0],item[1]*0.01</w:t>
      </w:r>
    </w:p>
    <w:p w:rsidR="009B3274" w:rsidRPr="007F11D4" w:rsidRDefault="009B3274" w:rsidP="007F11D4">
      <w:pPr>
        <w:rPr>
          <w:lang w:val="en-US"/>
        </w:rPr>
      </w:pPr>
      <w:r w:rsidRPr="007F11D4">
        <w:rPr>
          <w:lang w:val="en-US"/>
        </w:rPr>
        <w:t xml:space="preserve">         fuz_set2[q]=r</w:t>
      </w:r>
    </w:p>
    <w:p w:rsidR="009B3274" w:rsidRDefault="009B3274" w:rsidP="007F11D4">
      <w:r w:rsidRPr="007F11D4">
        <w:rPr>
          <w:lang w:val="en-US"/>
        </w:rPr>
        <w:t xml:space="preserve">     </w:t>
      </w:r>
      <w:r>
        <w:t xml:space="preserve">print(fuz_set2)                         </w:t>
      </w:r>
    </w:p>
    <w:p w:rsidR="009B3274" w:rsidRDefault="009B3274" w:rsidP="00986185"/>
    <w:p w:rsidR="009B3274" w:rsidRDefault="009B3274" w:rsidP="009913EF">
      <w:pPr>
        <w:numPr>
          <w:ilvl w:val="0"/>
          <w:numId w:val="26"/>
        </w:numPr>
      </w:pPr>
    </w:p>
    <w:p w:rsidR="009B3274" w:rsidRDefault="009B3274" w:rsidP="001B2F5C">
      <w:r>
        <w:t>def stFuzz_08():</w:t>
      </w:r>
    </w:p>
    <w:p w:rsidR="009B3274" w:rsidRPr="001B2F5C" w:rsidRDefault="009B3274" w:rsidP="001B2F5C">
      <w:pPr>
        <w:rPr>
          <w:lang w:val="en-US"/>
        </w:rPr>
      </w:pPr>
      <w:r w:rsidRPr="001B2F5C">
        <w:rPr>
          <w:lang w:val="en-US"/>
        </w:rPr>
        <w:t xml:space="preserve">     """This is a simple program which uses fuzzy technologies"""</w:t>
      </w:r>
    </w:p>
    <w:p w:rsidR="009B3274" w:rsidRPr="001B2F5C" w:rsidRDefault="009B3274" w:rsidP="001B2F5C">
      <w:pPr>
        <w:rPr>
          <w:lang w:val="en-US"/>
        </w:rPr>
      </w:pPr>
      <w:r w:rsidRPr="001B2F5C">
        <w:rPr>
          <w:lang w:val="en-US"/>
        </w:rPr>
        <w:t xml:space="preserve">     key="</w:t>
      </w:r>
      <w:r>
        <w:rPr>
          <w:lang w:val="en-US"/>
        </w:rPr>
        <w:t>Chopin</w:t>
      </w:r>
      <w:r w:rsidRPr="001B2F5C">
        <w:rPr>
          <w:lang w:val="en-US"/>
        </w:rPr>
        <w:t>"</w:t>
      </w:r>
    </w:p>
    <w:p w:rsidR="009B3274" w:rsidRPr="001B2F5C" w:rsidRDefault="009B3274" w:rsidP="001B2F5C">
      <w:pPr>
        <w:rPr>
          <w:lang w:val="en-US"/>
        </w:rPr>
      </w:pPr>
      <w:r w:rsidRPr="001B2F5C">
        <w:rPr>
          <w:lang w:val="en-US"/>
        </w:rPr>
        <w:t xml:space="preserve">     choices=['</w:t>
      </w:r>
      <w:r>
        <w:rPr>
          <w:lang w:val="en-US"/>
        </w:rPr>
        <w:t>Chopen</w:t>
      </w:r>
      <w:r w:rsidRPr="001B2F5C">
        <w:rPr>
          <w:lang w:val="en-US"/>
        </w:rPr>
        <w:t>','</w:t>
      </w:r>
      <w:r>
        <w:rPr>
          <w:lang w:val="en-US"/>
        </w:rPr>
        <w:t>Szopen</w:t>
      </w:r>
      <w:r w:rsidRPr="001B2F5C">
        <w:rPr>
          <w:lang w:val="en-US"/>
        </w:rPr>
        <w:t>','</w:t>
      </w:r>
      <w:r>
        <w:rPr>
          <w:lang w:val="en-US"/>
        </w:rPr>
        <w:t>Shopen</w:t>
      </w:r>
      <w:r w:rsidRPr="001B2F5C">
        <w:rPr>
          <w:lang w:val="en-US"/>
        </w:rPr>
        <w:t xml:space="preserve"> ','</w:t>
      </w:r>
      <w:r>
        <w:rPr>
          <w:lang w:val="en-US"/>
        </w:rPr>
        <w:t>Schopen</w:t>
      </w:r>
      <w:r w:rsidRPr="001B2F5C">
        <w:rPr>
          <w:lang w:val="en-US"/>
        </w:rPr>
        <w:t>']</w:t>
      </w:r>
    </w:p>
    <w:p w:rsidR="009B3274" w:rsidRPr="001B2F5C" w:rsidRDefault="009B3274" w:rsidP="001B2F5C">
      <w:pPr>
        <w:rPr>
          <w:lang w:val="en-US"/>
        </w:rPr>
      </w:pPr>
      <w:r w:rsidRPr="001B2F5C">
        <w:rPr>
          <w:lang w:val="en-US"/>
        </w:rPr>
        <w:t xml:space="preserve">     proc_extr1=process.extract(key,choices,scorer=fuzz.ratio)</w:t>
      </w:r>
    </w:p>
    <w:p w:rsidR="009B3274" w:rsidRPr="001B2F5C" w:rsidRDefault="009B3274" w:rsidP="001B2F5C">
      <w:pPr>
        <w:rPr>
          <w:lang w:val="en-US"/>
        </w:rPr>
      </w:pPr>
      <w:r w:rsidRPr="001B2F5C">
        <w:rPr>
          <w:lang w:val="en-US"/>
        </w:rPr>
        <w:t xml:space="preserve">     proc_extr2=process.extract(key,choices,scorer=fuzz.partial_ratio)</w:t>
      </w:r>
    </w:p>
    <w:p w:rsidR="009B3274" w:rsidRPr="001B2F5C" w:rsidRDefault="009B3274" w:rsidP="001B2F5C">
      <w:pPr>
        <w:rPr>
          <w:lang w:val="en-US"/>
        </w:rPr>
      </w:pPr>
      <w:r w:rsidRPr="001B2F5C">
        <w:rPr>
          <w:lang w:val="en-US"/>
        </w:rPr>
        <w:t xml:space="preserve">     fuz_set1,fuz_set2 = {key:1},{key:1}</w:t>
      </w:r>
    </w:p>
    <w:p w:rsidR="009B3274" w:rsidRPr="001B2F5C" w:rsidRDefault="009B3274" w:rsidP="001B2F5C">
      <w:pPr>
        <w:rPr>
          <w:lang w:val="en-US"/>
        </w:rPr>
      </w:pPr>
      <w:r w:rsidRPr="001B2F5C">
        <w:rPr>
          <w:lang w:val="en-US"/>
        </w:rPr>
        <w:t xml:space="preserve">     for item in proc_extr1:</w:t>
      </w:r>
    </w:p>
    <w:p w:rsidR="009B3274" w:rsidRPr="001B2F5C" w:rsidRDefault="009B3274" w:rsidP="001B2F5C">
      <w:pPr>
        <w:rPr>
          <w:lang w:val="en-US"/>
        </w:rPr>
      </w:pPr>
      <w:r w:rsidRPr="001B2F5C">
        <w:rPr>
          <w:lang w:val="en-US"/>
        </w:rPr>
        <w:t xml:space="preserve">         q,r=item[0],item[1]*0.01</w:t>
      </w:r>
    </w:p>
    <w:p w:rsidR="009B3274" w:rsidRPr="001B2F5C" w:rsidRDefault="009B3274" w:rsidP="001B2F5C">
      <w:pPr>
        <w:rPr>
          <w:lang w:val="en-US"/>
        </w:rPr>
      </w:pPr>
      <w:r w:rsidRPr="001B2F5C">
        <w:rPr>
          <w:lang w:val="en-US"/>
        </w:rPr>
        <w:t xml:space="preserve">         fuz_set1[q]=r</w:t>
      </w:r>
    </w:p>
    <w:p w:rsidR="009B3274" w:rsidRPr="001B2F5C" w:rsidRDefault="009B3274" w:rsidP="001B2F5C">
      <w:pPr>
        <w:rPr>
          <w:lang w:val="en-US"/>
        </w:rPr>
      </w:pPr>
      <w:r w:rsidRPr="001B2F5C">
        <w:rPr>
          <w:lang w:val="en-US"/>
        </w:rPr>
        <w:t xml:space="preserve">     print(fuz_set1)</w:t>
      </w:r>
    </w:p>
    <w:p w:rsidR="009B3274" w:rsidRPr="001B2F5C" w:rsidRDefault="009B3274" w:rsidP="001B2F5C">
      <w:pPr>
        <w:rPr>
          <w:lang w:val="en-US"/>
        </w:rPr>
      </w:pPr>
      <w:r w:rsidRPr="001B2F5C">
        <w:rPr>
          <w:lang w:val="en-US"/>
        </w:rPr>
        <w:t xml:space="preserve">     for item in proc_extr2:</w:t>
      </w:r>
    </w:p>
    <w:p w:rsidR="009B3274" w:rsidRPr="001B2F5C" w:rsidRDefault="009B3274" w:rsidP="001B2F5C">
      <w:pPr>
        <w:rPr>
          <w:lang w:val="en-US"/>
        </w:rPr>
      </w:pPr>
      <w:r w:rsidRPr="001B2F5C">
        <w:rPr>
          <w:lang w:val="en-US"/>
        </w:rPr>
        <w:t xml:space="preserve">         q,r=item[0],item[1]*0.01</w:t>
      </w:r>
    </w:p>
    <w:p w:rsidR="009B3274" w:rsidRPr="001B2F5C" w:rsidRDefault="009B3274" w:rsidP="001B2F5C">
      <w:pPr>
        <w:rPr>
          <w:lang w:val="en-US"/>
        </w:rPr>
      </w:pPr>
      <w:r w:rsidRPr="001B2F5C">
        <w:rPr>
          <w:lang w:val="en-US"/>
        </w:rPr>
        <w:t xml:space="preserve">         fuz_set2[q]=r</w:t>
      </w:r>
    </w:p>
    <w:p w:rsidR="009B3274" w:rsidRDefault="009B3274" w:rsidP="001B2F5C">
      <w:r w:rsidRPr="001B2F5C">
        <w:rPr>
          <w:lang w:val="en-US"/>
        </w:rPr>
        <w:t xml:space="preserve">     </w:t>
      </w:r>
      <w:r>
        <w:t xml:space="preserve">print(fuz_set2)         </w:t>
      </w:r>
    </w:p>
    <w:p w:rsidR="009B3274" w:rsidRDefault="009B3274" w:rsidP="00986185"/>
    <w:p w:rsidR="009B3274" w:rsidRDefault="009B3274" w:rsidP="001B0D60">
      <w:pPr>
        <w:numPr>
          <w:ilvl w:val="0"/>
          <w:numId w:val="26"/>
        </w:numPr>
        <w:rPr>
          <w:lang w:val="en-US"/>
        </w:rPr>
      </w:pPr>
    </w:p>
    <w:p w:rsidR="009B3274" w:rsidRPr="004D37EB" w:rsidRDefault="009B3274" w:rsidP="004D37EB">
      <w:pPr>
        <w:rPr>
          <w:lang w:val="en-US"/>
        </w:rPr>
      </w:pPr>
      <w:r w:rsidRPr="004D37EB">
        <w:rPr>
          <w:lang w:val="en-US"/>
        </w:rPr>
        <w:t>import re</w:t>
      </w:r>
    </w:p>
    <w:p w:rsidR="009B3274" w:rsidRPr="004D37EB" w:rsidRDefault="009B3274" w:rsidP="004D37EB">
      <w:pPr>
        <w:rPr>
          <w:lang w:val="en-US"/>
        </w:rPr>
      </w:pPr>
    </w:p>
    <w:p w:rsidR="009B3274" w:rsidRPr="004D37EB" w:rsidRDefault="009B3274" w:rsidP="004D37EB">
      <w:pPr>
        <w:rPr>
          <w:lang w:val="en-US"/>
        </w:rPr>
      </w:pPr>
      <w:r w:rsidRPr="004D37EB">
        <w:rPr>
          <w:lang w:val="en-US"/>
        </w:rPr>
        <w:t>def findWord(word):</w:t>
      </w:r>
    </w:p>
    <w:p w:rsidR="009B3274" w:rsidRPr="004D37EB" w:rsidRDefault="009B3274" w:rsidP="004D37EB">
      <w:pPr>
        <w:rPr>
          <w:lang w:val="en-US"/>
        </w:rPr>
      </w:pPr>
      <w:r w:rsidRPr="004D37EB">
        <w:rPr>
          <w:lang w:val="en-US"/>
        </w:rPr>
        <w:t xml:space="preserve">    path = r'C:/Python_Prog/Deutsch/Goethe_02.txt' </w:t>
      </w:r>
    </w:p>
    <w:p w:rsidR="009B3274" w:rsidRPr="004D37EB" w:rsidRDefault="009B3274" w:rsidP="004D37EB">
      <w:pPr>
        <w:rPr>
          <w:lang w:val="en-US"/>
        </w:rPr>
      </w:pPr>
      <w:r w:rsidRPr="004D37EB">
        <w:rPr>
          <w:lang w:val="en-US"/>
        </w:rPr>
        <w:t xml:space="preserve">    f = open(path,'r',encoding='utf-8')</w:t>
      </w:r>
    </w:p>
    <w:p w:rsidR="009B3274" w:rsidRPr="004D37EB" w:rsidRDefault="009B3274" w:rsidP="004D37EB">
      <w:pPr>
        <w:rPr>
          <w:lang w:val="en-US"/>
        </w:rPr>
      </w:pPr>
      <w:r w:rsidRPr="004D37EB">
        <w:rPr>
          <w:lang w:val="en-US"/>
        </w:rPr>
        <w:t xml:space="preserve">    raw = f.read().splitlines()</w:t>
      </w:r>
    </w:p>
    <w:p w:rsidR="009B3274" w:rsidRPr="004D37EB" w:rsidRDefault="009B3274" w:rsidP="004D37EB">
      <w:pPr>
        <w:rPr>
          <w:lang w:val="en-US"/>
        </w:rPr>
      </w:pPr>
      <w:r w:rsidRPr="004D37EB">
        <w:rPr>
          <w:lang w:val="en-US"/>
        </w:rPr>
        <w:t xml:space="preserve">    f.close()</w:t>
      </w:r>
    </w:p>
    <w:p w:rsidR="009B3274" w:rsidRPr="004D37EB" w:rsidRDefault="009B3274" w:rsidP="004D37EB">
      <w:pPr>
        <w:rPr>
          <w:lang w:val="en-US"/>
        </w:rPr>
      </w:pPr>
      <w:r w:rsidRPr="004D37EB">
        <w:rPr>
          <w:lang w:val="en-US"/>
        </w:rPr>
        <w:t xml:space="preserve">    text = ' '.join(raw)</w:t>
      </w:r>
    </w:p>
    <w:p w:rsidR="009B3274" w:rsidRPr="004D37EB" w:rsidRDefault="009B3274" w:rsidP="004D37EB">
      <w:pPr>
        <w:rPr>
          <w:lang w:val="en-US"/>
        </w:rPr>
      </w:pPr>
      <w:r w:rsidRPr="004D37EB">
        <w:rPr>
          <w:lang w:val="en-US"/>
        </w:rPr>
        <w:t xml:space="preserve">    preP = r"[^.?!]*(?&lt;=[.?\s!])"+word+"(?=[\s.?!])[^.?!]*[.?!]"</w:t>
      </w:r>
    </w:p>
    <w:p w:rsidR="009B3274" w:rsidRPr="004D37EB" w:rsidRDefault="009B3274" w:rsidP="004D37EB">
      <w:pPr>
        <w:rPr>
          <w:lang w:val="en-US"/>
        </w:rPr>
      </w:pPr>
      <w:r w:rsidRPr="004D37EB">
        <w:rPr>
          <w:lang w:val="en-US"/>
        </w:rPr>
        <w:t xml:space="preserve">    p = re.compile(preP, re.I|re.M)</w:t>
      </w:r>
    </w:p>
    <w:p w:rsidR="009B3274" w:rsidRPr="004D37EB" w:rsidRDefault="009B3274" w:rsidP="004D37EB">
      <w:pPr>
        <w:rPr>
          <w:lang w:val="en-US"/>
        </w:rPr>
      </w:pPr>
      <w:r w:rsidRPr="004D37EB">
        <w:rPr>
          <w:lang w:val="en-US"/>
        </w:rPr>
        <w:t xml:space="preserve">    match = p.findall(text)</w:t>
      </w:r>
    </w:p>
    <w:p w:rsidR="009B3274" w:rsidRDefault="009B3274" w:rsidP="004D37EB">
      <w:pPr>
        <w:rPr>
          <w:lang w:val="en-US"/>
        </w:rPr>
      </w:pPr>
      <w:r w:rsidRPr="004D37EB">
        <w:rPr>
          <w:lang w:val="en-US"/>
        </w:rPr>
        <w:t xml:space="preserve">    print(match)</w:t>
      </w:r>
    </w:p>
    <w:p w:rsidR="009B3274" w:rsidRDefault="009B3274" w:rsidP="00986185">
      <w:pPr>
        <w:rPr>
          <w:lang w:val="en-US"/>
        </w:rPr>
      </w:pPr>
    </w:p>
    <w:p w:rsidR="009B3274" w:rsidRPr="001B0D60" w:rsidRDefault="009B3274" w:rsidP="00B6793C">
      <w:pPr>
        <w:numPr>
          <w:ilvl w:val="0"/>
          <w:numId w:val="26"/>
        </w:numPr>
        <w:rPr>
          <w:lang w:val="en-US"/>
        </w:rPr>
      </w:pPr>
    </w:p>
    <w:p w:rsidR="009B3274" w:rsidRPr="00B463DF" w:rsidRDefault="009B3274" w:rsidP="00B463DF">
      <w:pPr>
        <w:rPr>
          <w:lang w:val="en-US"/>
        </w:rPr>
      </w:pPr>
      <w:r w:rsidRPr="00B463DF">
        <w:rPr>
          <w:lang w:val="en-US"/>
        </w:rPr>
        <w:t>from nltk.stem import PorterStemmer</w:t>
      </w:r>
    </w:p>
    <w:p w:rsidR="009B3274" w:rsidRPr="00B463DF" w:rsidRDefault="009B3274" w:rsidP="00B463DF">
      <w:pPr>
        <w:rPr>
          <w:lang w:val="en-US"/>
        </w:rPr>
      </w:pPr>
      <w:r w:rsidRPr="00B463DF">
        <w:rPr>
          <w:lang w:val="en-US"/>
        </w:rPr>
        <w:t>from nltk.stem import LancasterStemmer</w:t>
      </w:r>
    </w:p>
    <w:p w:rsidR="009B3274" w:rsidRPr="00B463DF" w:rsidRDefault="009B3274" w:rsidP="00B463DF">
      <w:pPr>
        <w:rPr>
          <w:lang w:val="en-US"/>
        </w:rPr>
      </w:pPr>
      <w:r w:rsidRPr="00B463DF">
        <w:rPr>
          <w:lang w:val="en-US"/>
        </w:rPr>
        <w:t>from nltk.stem import RegexpStemmer</w:t>
      </w:r>
    </w:p>
    <w:p w:rsidR="009B3274" w:rsidRPr="00B463DF" w:rsidRDefault="009B3274" w:rsidP="00B463DF">
      <w:pPr>
        <w:rPr>
          <w:lang w:val="en-US"/>
        </w:rPr>
      </w:pPr>
      <w:r w:rsidRPr="00B463DF">
        <w:rPr>
          <w:lang w:val="en-US"/>
        </w:rPr>
        <w:t>from nltk.stem import SnowballStemmer</w:t>
      </w:r>
    </w:p>
    <w:p w:rsidR="009B3274" w:rsidRPr="00B463DF" w:rsidRDefault="009B3274" w:rsidP="00B463DF">
      <w:pPr>
        <w:rPr>
          <w:lang w:val="en-US"/>
        </w:rPr>
      </w:pPr>
      <w:r w:rsidRPr="00B463DF">
        <w:rPr>
          <w:lang w:val="en-US"/>
        </w:rPr>
        <w:t>from nltk.stem import WordNetLemmatizer</w:t>
      </w:r>
    </w:p>
    <w:p w:rsidR="009B3274" w:rsidRPr="00B463DF" w:rsidRDefault="009B3274" w:rsidP="00B463DF">
      <w:pPr>
        <w:rPr>
          <w:lang w:val="en-US"/>
        </w:rPr>
      </w:pPr>
    </w:p>
    <w:p w:rsidR="009B3274" w:rsidRPr="00B463DF" w:rsidRDefault="009B3274" w:rsidP="00B463DF">
      <w:pPr>
        <w:rPr>
          <w:lang w:val="en-US"/>
        </w:rPr>
      </w:pPr>
      <w:r w:rsidRPr="00B463DF">
        <w:rPr>
          <w:lang w:val="en-US"/>
        </w:rPr>
        <w:t>def corr_01():</w:t>
      </w:r>
    </w:p>
    <w:p w:rsidR="009B3274" w:rsidRPr="00B463DF" w:rsidRDefault="009B3274" w:rsidP="00B463DF">
      <w:pPr>
        <w:rPr>
          <w:lang w:val="en-US"/>
        </w:rPr>
      </w:pPr>
      <w:r w:rsidRPr="00B463DF">
        <w:rPr>
          <w:lang w:val="en-US"/>
        </w:rPr>
        <w:t xml:space="preserve">    w1,w2="cooking","cookery"</w:t>
      </w:r>
    </w:p>
    <w:p w:rsidR="009B3274" w:rsidRPr="00B463DF" w:rsidRDefault="009B3274" w:rsidP="00B463DF">
      <w:pPr>
        <w:rPr>
          <w:lang w:val="en-US"/>
        </w:rPr>
      </w:pPr>
      <w:r w:rsidRPr="00B463DF">
        <w:rPr>
          <w:lang w:val="en-US"/>
        </w:rPr>
        <w:t xml:space="preserve">    w3,w4="ingleside","machinery"</w:t>
      </w:r>
    </w:p>
    <w:p w:rsidR="009B3274" w:rsidRPr="00B463DF" w:rsidRDefault="009B3274" w:rsidP="00B463DF">
      <w:pPr>
        <w:rPr>
          <w:lang w:val="en-US"/>
        </w:rPr>
      </w:pPr>
      <w:r w:rsidRPr="00B463DF">
        <w:rPr>
          <w:lang w:val="en-US"/>
        </w:rPr>
        <w:t xml:space="preserve">    stemmer=PorterStemmer()</w:t>
      </w:r>
    </w:p>
    <w:p w:rsidR="009B3274" w:rsidRPr="00B463DF" w:rsidRDefault="009B3274" w:rsidP="00B463DF">
      <w:pPr>
        <w:rPr>
          <w:lang w:val="en-US"/>
        </w:rPr>
      </w:pPr>
      <w:r w:rsidRPr="00B463DF">
        <w:rPr>
          <w:lang w:val="en-US"/>
        </w:rPr>
        <w:t xml:space="preserve">    sw1,sw2=stemmer.stem(w1),stemmer.stem(w2)</w:t>
      </w:r>
    </w:p>
    <w:p w:rsidR="009B3274" w:rsidRPr="00B463DF" w:rsidRDefault="009B3274" w:rsidP="00B463DF">
      <w:pPr>
        <w:rPr>
          <w:lang w:val="en-US"/>
        </w:rPr>
      </w:pPr>
      <w:r w:rsidRPr="00B463DF">
        <w:rPr>
          <w:lang w:val="en-US"/>
        </w:rPr>
        <w:t xml:space="preserve">    print(sw1,sw2,sep='__&amp;__')</w:t>
      </w:r>
    </w:p>
    <w:p w:rsidR="009B3274" w:rsidRPr="00B463DF" w:rsidRDefault="009B3274" w:rsidP="00B463DF">
      <w:pPr>
        <w:rPr>
          <w:lang w:val="en-US"/>
        </w:rPr>
      </w:pPr>
      <w:r w:rsidRPr="00B463DF">
        <w:rPr>
          <w:lang w:val="en-US"/>
        </w:rPr>
        <w:t xml:space="preserve">    sw3,sw4=stemmer.stem(w3),stemmer.stem(w4)</w:t>
      </w:r>
    </w:p>
    <w:p w:rsidR="009B3274" w:rsidRDefault="009B3274" w:rsidP="00B463DF">
      <w:pPr>
        <w:rPr>
          <w:lang w:val="en-US"/>
        </w:rPr>
      </w:pPr>
      <w:r w:rsidRPr="00B463DF">
        <w:rPr>
          <w:lang w:val="en-US"/>
        </w:rPr>
        <w:t xml:space="preserve">    print(sw3,sw4,sep='__&amp;__')</w:t>
      </w:r>
    </w:p>
    <w:p w:rsidR="009B3274" w:rsidRDefault="009B3274" w:rsidP="00986185">
      <w:pPr>
        <w:rPr>
          <w:lang w:val="en-US"/>
        </w:rPr>
      </w:pPr>
    </w:p>
    <w:p w:rsidR="009B3274" w:rsidRDefault="009B3274" w:rsidP="00B463DF">
      <w:pPr>
        <w:numPr>
          <w:ilvl w:val="0"/>
          <w:numId w:val="26"/>
        </w:numPr>
        <w:rPr>
          <w:lang w:val="en-US"/>
        </w:rPr>
      </w:pPr>
    </w:p>
    <w:p w:rsidR="009B3274" w:rsidRPr="00CA10F9" w:rsidRDefault="009B3274" w:rsidP="00CA10F9">
      <w:pPr>
        <w:rPr>
          <w:lang w:val="en-US"/>
        </w:rPr>
      </w:pPr>
      <w:r w:rsidRPr="00CA10F9">
        <w:rPr>
          <w:lang w:val="en-US"/>
        </w:rPr>
        <w:t>from nltk.stem import PorterStemmer</w:t>
      </w:r>
    </w:p>
    <w:p w:rsidR="009B3274" w:rsidRPr="00CA10F9" w:rsidRDefault="009B3274" w:rsidP="00CA10F9">
      <w:pPr>
        <w:rPr>
          <w:lang w:val="en-US"/>
        </w:rPr>
      </w:pPr>
      <w:r w:rsidRPr="00CA10F9">
        <w:rPr>
          <w:lang w:val="en-US"/>
        </w:rPr>
        <w:t>from nltk.stem import LancasterStemmer</w:t>
      </w:r>
    </w:p>
    <w:p w:rsidR="009B3274" w:rsidRPr="00CA10F9" w:rsidRDefault="009B3274" w:rsidP="00CA10F9">
      <w:pPr>
        <w:rPr>
          <w:lang w:val="en-US"/>
        </w:rPr>
      </w:pPr>
      <w:r w:rsidRPr="00CA10F9">
        <w:rPr>
          <w:lang w:val="en-US"/>
        </w:rPr>
        <w:t>from nltk.stem import RegexpStemmer</w:t>
      </w:r>
    </w:p>
    <w:p w:rsidR="009B3274" w:rsidRPr="00CA10F9" w:rsidRDefault="009B3274" w:rsidP="00CA10F9">
      <w:pPr>
        <w:rPr>
          <w:lang w:val="en-US"/>
        </w:rPr>
      </w:pPr>
      <w:r w:rsidRPr="00CA10F9">
        <w:rPr>
          <w:lang w:val="en-US"/>
        </w:rPr>
        <w:t>from nltk.stem import SnowballStemmer</w:t>
      </w:r>
    </w:p>
    <w:p w:rsidR="009B3274" w:rsidRDefault="009B3274" w:rsidP="00CA10F9">
      <w:pPr>
        <w:rPr>
          <w:lang w:val="en-US"/>
        </w:rPr>
      </w:pPr>
      <w:r w:rsidRPr="00CA10F9">
        <w:rPr>
          <w:lang w:val="en-US"/>
        </w:rPr>
        <w:t>from nltk.stem import WordNetLemmatizer</w:t>
      </w:r>
    </w:p>
    <w:p w:rsidR="009B3274" w:rsidRPr="000B21E4" w:rsidRDefault="009B3274" w:rsidP="000B21E4">
      <w:pPr>
        <w:rPr>
          <w:lang w:val="en-US"/>
        </w:rPr>
      </w:pPr>
      <w:r w:rsidRPr="000B21E4">
        <w:rPr>
          <w:lang w:val="en-US"/>
        </w:rPr>
        <w:t>def corr_04():</w:t>
      </w:r>
    </w:p>
    <w:p w:rsidR="009B3274" w:rsidRPr="000B21E4" w:rsidRDefault="009B3274" w:rsidP="000B21E4">
      <w:pPr>
        <w:rPr>
          <w:lang w:val="en-US"/>
        </w:rPr>
      </w:pPr>
      <w:r w:rsidRPr="000B21E4">
        <w:rPr>
          <w:lang w:val="en-US"/>
        </w:rPr>
        <w:t xml:space="preserve">    SnowballLangs=SnowballStemmer.languages</w:t>
      </w:r>
    </w:p>
    <w:p w:rsidR="009B3274" w:rsidRPr="000B21E4" w:rsidRDefault="009B3274" w:rsidP="000B21E4">
      <w:pPr>
        <w:rPr>
          <w:lang w:val="en-US"/>
        </w:rPr>
      </w:pPr>
      <w:r w:rsidRPr="000B21E4">
        <w:rPr>
          <w:lang w:val="en-US"/>
        </w:rPr>
        <w:t xml:space="preserve">    print(SnowballLangs)</w:t>
      </w:r>
    </w:p>
    <w:p w:rsidR="009B3274" w:rsidRPr="000B21E4" w:rsidRDefault="009B3274" w:rsidP="000B21E4">
      <w:pPr>
        <w:rPr>
          <w:lang w:val="en-US"/>
        </w:rPr>
      </w:pPr>
      <w:r w:rsidRPr="000B21E4">
        <w:rPr>
          <w:lang w:val="en-US"/>
        </w:rPr>
        <w:t xml:space="preserve">    german_stemmer = SnowballStemmer('german')</w:t>
      </w:r>
    </w:p>
    <w:p w:rsidR="009B3274" w:rsidRPr="000B21E4" w:rsidRDefault="009B3274" w:rsidP="000B21E4">
      <w:pPr>
        <w:rPr>
          <w:lang w:val="en-US"/>
        </w:rPr>
      </w:pPr>
      <w:r w:rsidRPr="000B21E4">
        <w:rPr>
          <w:lang w:val="en-US"/>
        </w:rPr>
        <w:t xml:space="preserve">    res1 = german_stemmer.stem('Überorganisation')</w:t>
      </w:r>
    </w:p>
    <w:p w:rsidR="009B3274" w:rsidRPr="000B21E4" w:rsidRDefault="009B3274" w:rsidP="000B21E4">
      <w:pPr>
        <w:rPr>
          <w:lang w:val="en-US"/>
        </w:rPr>
      </w:pPr>
      <w:r w:rsidRPr="000B21E4">
        <w:rPr>
          <w:lang w:val="en-US"/>
        </w:rPr>
        <w:t xml:space="preserve">    res2 = german_stemmer.stem('Programmierung')</w:t>
      </w:r>
    </w:p>
    <w:p w:rsidR="009B3274" w:rsidRPr="000B21E4" w:rsidRDefault="009B3274" w:rsidP="000B21E4">
      <w:pPr>
        <w:rPr>
          <w:lang w:val="en-US"/>
        </w:rPr>
      </w:pPr>
      <w:r w:rsidRPr="000B21E4">
        <w:rPr>
          <w:lang w:val="en-US"/>
        </w:rPr>
        <w:t xml:space="preserve">    res3 = german_stemmer.stem('Einheitsfrontlied')</w:t>
      </w:r>
    </w:p>
    <w:p w:rsidR="009B3274" w:rsidRPr="000B21E4" w:rsidRDefault="009B3274" w:rsidP="000B21E4">
      <w:pPr>
        <w:rPr>
          <w:lang w:val="en-US"/>
        </w:rPr>
      </w:pPr>
      <w:r w:rsidRPr="000B21E4">
        <w:rPr>
          <w:lang w:val="en-US"/>
        </w:rPr>
        <w:t xml:space="preserve">    res4 = german_stemmer.stem('Studentin')</w:t>
      </w:r>
    </w:p>
    <w:p w:rsidR="009B3274" w:rsidRPr="000B21E4" w:rsidRDefault="009B3274" w:rsidP="000B21E4">
      <w:pPr>
        <w:rPr>
          <w:lang w:val="en-US"/>
        </w:rPr>
      </w:pPr>
      <w:r w:rsidRPr="000B21E4">
        <w:rPr>
          <w:lang w:val="en-US"/>
        </w:rPr>
        <w:t xml:space="preserve">    res5 = german_stemmer.stem('Erklärung')</w:t>
      </w:r>
    </w:p>
    <w:p w:rsidR="009B3274" w:rsidRPr="000B21E4" w:rsidRDefault="009B3274" w:rsidP="000B21E4">
      <w:pPr>
        <w:rPr>
          <w:lang w:val="en-US"/>
        </w:rPr>
      </w:pPr>
      <w:r w:rsidRPr="000B21E4">
        <w:rPr>
          <w:lang w:val="en-US"/>
        </w:rPr>
        <w:t xml:space="preserve">    res6 = german_stemmer.stem('Rangordnung')</w:t>
      </w:r>
    </w:p>
    <w:p w:rsidR="009B3274" w:rsidRPr="000B21E4" w:rsidRDefault="009B3274" w:rsidP="000B21E4">
      <w:pPr>
        <w:rPr>
          <w:lang w:val="en-US"/>
        </w:rPr>
      </w:pPr>
      <w:r w:rsidRPr="000B21E4">
        <w:rPr>
          <w:lang w:val="en-US"/>
        </w:rPr>
        <w:t xml:space="preserve">    res7 = german_stemmer.stem('Ordnung')</w:t>
      </w:r>
    </w:p>
    <w:p w:rsidR="009B3274" w:rsidRDefault="009B3274" w:rsidP="000B21E4">
      <w:pPr>
        <w:rPr>
          <w:lang w:val="en-US"/>
        </w:rPr>
      </w:pPr>
      <w:r w:rsidRPr="000B21E4">
        <w:rPr>
          <w:lang w:val="en-US"/>
        </w:rPr>
        <w:t xml:space="preserve">    return [res1, res2, res3, res4, res5,res6,res7]</w:t>
      </w:r>
    </w:p>
    <w:p w:rsidR="009B3274" w:rsidRDefault="009B3274" w:rsidP="000B21E4">
      <w:pPr>
        <w:rPr>
          <w:lang w:val="en-US"/>
        </w:rPr>
      </w:pPr>
    </w:p>
    <w:p w:rsidR="009B3274" w:rsidRPr="00B463DF" w:rsidRDefault="009B3274" w:rsidP="00E51505">
      <w:pPr>
        <w:numPr>
          <w:ilvl w:val="0"/>
          <w:numId w:val="26"/>
        </w:numPr>
        <w:rPr>
          <w:lang w:val="en-US"/>
        </w:rPr>
      </w:pPr>
    </w:p>
    <w:p w:rsidR="009B3274" w:rsidRPr="00693F39" w:rsidRDefault="009B3274" w:rsidP="00693F39">
      <w:pPr>
        <w:rPr>
          <w:lang w:val="en-US"/>
        </w:rPr>
      </w:pPr>
      <w:r w:rsidRPr="00693F39">
        <w:rPr>
          <w:lang w:val="en-US"/>
        </w:rPr>
        <w:t>from nltk.stem import PorterStemmer</w:t>
      </w:r>
    </w:p>
    <w:p w:rsidR="009B3274" w:rsidRPr="00693F39" w:rsidRDefault="009B3274" w:rsidP="00693F39">
      <w:pPr>
        <w:rPr>
          <w:lang w:val="en-US"/>
        </w:rPr>
      </w:pPr>
      <w:r w:rsidRPr="00693F39">
        <w:rPr>
          <w:lang w:val="en-US"/>
        </w:rPr>
        <w:t>from nltk.stem import LancasterStemmer</w:t>
      </w:r>
    </w:p>
    <w:p w:rsidR="009B3274" w:rsidRPr="00693F39" w:rsidRDefault="009B3274" w:rsidP="00693F39">
      <w:pPr>
        <w:rPr>
          <w:lang w:val="en-US"/>
        </w:rPr>
      </w:pPr>
      <w:r w:rsidRPr="00693F39">
        <w:rPr>
          <w:lang w:val="en-US"/>
        </w:rPr>
        <w:t>from nltk.stem import RegexpStemmer</w:t>
      </w:r>
    </w:p>
    <w:p w:rsidR="009B3274" w:rsidRPr="00693F39" w:rsidRDefault="009B3274" w:rsidP="00693F39">
      <w:pPr>
        <w:rPr>
          <w:lang w:val="en-US"/>
        </w:rPr>
      </w:pPr>
      <w:r w:rsidRPr="00693F39">
        <w:rPr>
          <w:lang w:val="en-US"/>
        </w:rPr>
        <w:t>from nltk.stem import SnowballStemmer</w:t>
      </w:r>
    </w:p>
    <w:p w:rsidR="009B3274" w:rsidRDefault="009B3274" w:rsidP="00693F39">
      <w:pPr>
        <w:rPr>
          <w:lang w:val="en-US"/>
        </w:rPr>
      </w:pPr>
      <w:r w:rsidRPr="00693F39">
        <w:rPr>
          <w:lang w:val="en-US"/>
        </w:rPr>
        <w:t>from nltk.stem import WordNetLemmatizer</w:t>
      </w:r>
    </w:p>
    <w:p w:rsidR="009B3274" w:rsidRPr="00D7272C" w:rsidRDefault="009B3274" w:rsidP="00D7272C">
      <w:pPr>
        <w:rPr>
          <w:lang w:val="en-US"/>
        </w:rPr>
      </w:pPr>
      <w:r w:rsidRPr="00D7272C">
        <w:rPr>
          <w:lang w:val="en-US"/>
        </w:rPr>
        <w:t>def corr_05():</w:t>
      </w:r>
    </w:p>
    <w:p w:rsidR="009B3274" w:rsidRPr="00D7272C" w:rsidRDefault="009B3274" w:rsidP="00D7272C">
      <w:pPr>
        <w:rPr>
          <w:lang w:val="en-US"/>
        </w:rPr>
      </w:pPr>
      <w:r w:rsidRPr="00D7272C">
        <w:rPr>
          <w:lang w:val="en-US"/>
        </w:rPr>
        <w:t xml:space="preserve">    russian_stemmer = SnowballStemmer('russian')</w:t>
      </w:r>
    </w:p>
    <w:p w:rsidR="009B3274" w:rsidRPr="007A6485" w:rsidRDefault="009B3274" w:rsidP="00D7272C">
      <w:pPr>
        <w:rPr>
          <w:lang w:val="en-US"/>
        </w:rPr>
      </w:pPr>
      <w:r w:rsidRPr="00D7272C">
        <w:rPr>
          <w:lang w:val="en-US"/>
        </w:rPr>
        <w:t xml:space="preserve">    w</w:t>
      </w:r>
      <w:r w:rsidRPr="007A6485">
        <w:rPr>
          <w:lang w:val="en-US"/>
        </w:rPr>
        <w:t>1,</w:t>
      </w:r>
      <w:r w:rsidRPr="00D7272C">
        <w:rPr>
          <w:lang w:val="en-US"/>
        </w:rPr>
        <w:t>w</w:t>
      </w:r>
      <w:r w:rsidRPr="007A6485">
        <w:rPr>
          <w:lang w:val="en-US"/>
        </w:rPr>
        <w:t>2="</w:t>
      </w:r>
      <w:r w:rsidRPr="00D7272C">
        <w:t>кошка</w:t>
      </w:r>
      <w:r w:rsidRPr="007A6485">
        <w:rPr>
          <w:lang w:val="en-US"/>
        </w:rPr>
        <w:t>","</w:t>
      </w:r>
      <w:r w:rsidRPr="00D7272C">
        <w:t>кошачий</w:t>
      </w:r>
      <w:r w:rsidRPr="007A6485">
        <w:rPr>
          <w:lang w:val="en-US"/>
        </w:rPr>
        <w:t>"</w:t>
      </w:r>
    </w:p>
    <w:p w:rsidR="009B3274" w:rsidRPr="007A6485" w:rsidRDefault="009B3274" w:rsidP="00D7272C">
      <w:pPr>
        <w:rPr>
          <w:lang w:val="en-US"/>
        </w:rPr>
      </w:pPr>
      <w:r w:rsidRPr="007A6485">
        <w:rPr>
          <w:lang w:val="en-US"/>
        </w:rPr>
        <w:t xml:space="preserve">    </w:t>
      </w:r>
      <w:r w:rsidRPr="00D7272C">
        <w:rPr>
          <w:lang w:val="en-US"/>
        </w:rPr>
        <w:t>w</w:t>
      </w:r>
      <w:r w:rsidRPr="007A6485">
        <w:rPr>
          <w:lang w:val="en-US"/>
        </w:rPr>
        <w:t>3,</w:t>
      </w:r>
      <w:r w:rsidRPr="00D7272C">
        <w:rPr>
          <w:lang w:val="en-US"/>
        </w:rPr>
        <w:t>w</w:t>
      </w:r>
      <w:r w:rsidRPr="007A6485">
        <w:rPr>
          <w:lang w:val="en-US"/>
        </w:rPr>
        <w:t>4="</w:t>
      </w:r>
      <w:r w:rsidRPr="00D7272C">
        <w:t>псевдокошка</w:t>
      </w:r>
      <w:r w:rsidRPr="007A6485">
        <w:rPr>
          <w:lang w:val="en-US"/>
        </w:rPr>
        <w:t>","</w:t>
      </w:r>
      <w:r w:rsidRPr="00D7272C">
        <w:t>окошаченный</w:t>
      </w:r>
      <w:r w:rsidRPr="007A6485">
        <w:rPr>
          <w:lang w:val="en-US"/>
        </w:rPr>
        <w:t>"</w:t>
      </w:r>
    </w:p>
    <w:p w:rsidR="009B3274" w:rsidRPr="00D7272C" w:rsidRDefault="009B3274" w:rsidP="00D7272C">
      <w:pPr>
        <w:rPr>
          <w:lang w:val="en-US"/>
        </w:rPr>
      </w:pPr>
      <w:r w:rsidRPr="007A6485">
        <w:rPr>
          <w:lang w:val="en-US"/>
        </w:rPr>
        <w:t xml:space="preserve">    </w:t>
      </w:r>
      <w:r w:rsidRPr="00D7272C">
        <w:rPr>
          <w:lang w:val="en-US"/>
        </w:rPr>
        <w:t>sw1 = russian_stemmer.stem(w1)</w:t>
      </w:r>
    </w:p>
    <w:p w:rsidR="009B3274" w:rsidRPr="00D7272C" w:rsidRDefault="009B3274" w:rsidP="00D7272C">
      <w:pPr>
        <w:rPr>
          <w:lang w:val="en-US"/>
        </w:rPr>
      </w:pPr>
      <w:r w:rsidRPr="00D7272C">
        <w:rPr>
          <w:lang w:val="en-US"/>
        </w:rPr>
        <w:t xml:space="preserve">    sw2 = russian_stemmer.stem(w2)</w:t>
      </w:r>
    </w:p>
    <w:p w:rsidR="009B3274" w:rsidRPr="00D7272C" w:rsidRDefault="009B3274" w:rsidP="00D7272C">
      <w:pPr>
        <w:rPr>
          <w:lang w:val="en-US"/>
        </w:rPr>
      </w:pPr>
      <w:r w:rsidRPr="00D7272C">
        <w:rPr>
          <w:lang w:val="en-US"/>
        </w:rPr>
        <w:t xml:space="preserve">    sw3 = russian_stemmer.stem(w3)</w:t>
      </w:r>
    </w:p>
    <w:p w:rsidR="009B3274" w:rsidRPr="00D7272C" w:rsidRDefault="009B3274" w:rsidP="00D7272C">
      <w:pPr>
        <w:rPr>
          <w:lang w:val="en-US"/>
        </w:rPr>
      </w:pPr>
      <w:r w:rsidRPr="00D7272C">
        <w:rPr>
          <w:lang w:val="en-US"/>
        </w:rPr>
        <w:t xml:space="preserve">    sw4 = russian_stemmer.stem(w4)</w:t>
      </w:r>
    </w:p>
    <w:p w:rsidR="009B3274" w:rsidRPr="00D7272C" w:rsidRDefault="009B3274" w:rsidP="00D7272C">
      <w:pPr>
        <w:rPr>
          <w:lang w:val="en-US"/>
        </w:rPr>
      </w:pPr>
      <w:r w:rsidRPr="00D7272C">
        <w:rPr>
          <w:lang w:val="en-US"/>
        </w:rPr>
        <w:t xml:space="preserve">    print(sw1,sw2,sep='__&amp;__')</w:t>
      </w:r>
    </w:p>
    <w:p w:rsidR="009B3274" w:rsidRDefault="009B3274" w:rsidP="00D7272C">
      <w:pPr>
        <w:rPr>
          <w:lang w:val="en-US"/>
        </w:rPr>
      </w:pPr>
      <w:r w:rsidRPr="00D7272C">
        <w:rPr>
          <w:lang w:val="en-US"/>
        </w:rPr>
        <w:t xml:space="preserve">    print(sw3,sw4,sep='__&amp;__')</w:t>
      </w:r>
    </w:p>
    <w:p w:rsidR="009B3274" w:rsidRDefault="009B3274" w:rsidP="00986185">
      <w:pPr>
        <w:rPr>
          <w:lang w:val="en-US"/>
        </w:rPr>
      </w:pPr>
    </w:p>
    <w:p w:rsidR="009B3274" w:rsidRDefault="009B3274" w:rsidP="005D22F9">
      <w:pPr>
        <w:numPr>
          <w:ilvl w:val="0"/>
          <w:numId w:val="26"/>
        </w:numPr>
        <w:rPr>
          <w:lang w:val="en-US"/>
        </w:rPr>
      </w:pPr>
    </w:p>
    <w:p w:rsidR="009B3274" w:rsidRPr="00693F39" w:rsidRDefault="009B3274" w:rsidP="00693F39">
      <w:pPr>
        <w:rPr>
          <w:lang w:val="en-US"/>
        </w:rPr>
      </w:pPr>
      <w:r w:rsidRPr="00693F39">
        <w:rPr>
          <w:lang w:val="en-US"/>
        </w:rPr>
        <w:t>from nltk.stem import PorterStemmer</w:t>
      </w:r>
    </w:p>
    <w:p w:rsidR="009B3274" w:rsidRPr="00693F39" w:rsidRDefault="009B3274" w:rsidP="00693F39">
      <w:pPr>
        <w:rPr>
          <w:lang w:val="en-US"/>
        </w:rPr>
      </w:pPr>
      <w:r w:rsidRPr="00693F39">
        <w:rPr>
          <w:lang w:val="en-US"/>
        </w:rPr>
        <w:t>from nltk.stem import LancasterStemmer</w:t>
      </w:r>
    </w:p>
    <w:p w:rsidR="009B3274" w:rsidRPr="00693F39" w:rsidRDefault="009B3274" w:rsidP="00693F39">
      <w:pPr>
        <w:rPr>
          <w:lang w:val="en-US"/>
        </w:rPr>
      </w:pPr>
      <w:r w:rsidRPr="00693F39">
        <w:rPr>
          <w:lang w:val="en-US"/>
        </w:rPr>
        <w:t>from nltk.stem import RegexpStemmer</w:t>
      </w:r>
    </w:p>
    <w:p w:rsidR="009B3274" w:rsidRPr="00693F39" w:rsidRDefault="009B3274" w:rsidP="00693F39">
      <w:pPr>
        <w:rPr>
          <w:lang w:val="en-US"/>
        </w:rPr>
      </w:pPr>
      <w:r w:rsidRPr="00693F39">
        <w:rPr>
          <w:lang w:val="en-US"/>
        </w:rPr>
        <w:t>from nltk.stem import SnowballStemmer</w:t>
      </w:r>
    </w:p>
    <w:p w:rsidR="009B3274" w:rsidRDefault="009B3274" w:rsidP="00693F39">
      <w:pPr>
        <w:rPr>
          <w:lang w:val="en-US"/>
        </w:rPr>
      </w:pPr>
      <w:r w:rsidRPr="00693F39">
        <w:rPr>
          <w:lang w:val="en-US"/>
        </w:rPr>
        <w:t>from nltk.stem import WordNetLemmatizer</w:t>
      </w:r>
    </w:p>
    <w:p w:rsidR="009B3274" w:rsidRPr="00391D1F" w:rsidRDefault="009B3274" w:rsidP="00391D1F">
      <w:pPr>
        <w:rPr>
          <w:lang w:val="en-US"/>
        </w:rPr>
      </w:pPr>
      <w:r w:rsidRPr="00391D1F">
        <w:rPr>
          <w:lang w:val="en-US"/>
        </w:rPr>
        <w:t>def corr_06():</w:t>
      </w:r>
    </w:p>
    <w:p w:rsidR="009B3274" w:rsidRPr="00391D1F" w:rsidRDefault="009B3274" w:rsidP="00391D1F">
      <w:pPr>
        <w:rPr>
          <w:lang w:val="en-US"/>
        </w:rPr>
      </w:pPr>
      <w:r w:rsidRPr="00391D1F">
        <w:rPr>
          <w:lang w:val="en-US"/>
        </w:rPr>
        <w:t xml:space="preserve">    w1,w2="cooking","cookery"</w:t>
      </w:r>
    </w:p>
    <w:p w:rsidR="009B3274" w:rsidRPr="00391D1F" w:rsidRDefault="009B3274" w:rsidP="00391D1F">
      <w:pPr>
        <w:rPr>
          <w:lang w:val="en-US"/>
        </w:rPr>
      </w:pPr>
      <w:r w:rsidRPr="00391D1F">
        <w:rPr>
          <w:lang w:val="en-US"/>
        </w:rPr>
        <w:t xml:space="preserve">    w3,w4="cookbooks","feet"</w:t>
      </w:r>
    </w:p>
    <w:p w:rsidR="009B3274" w:rsidRPr="00391D1F" w:rsidRDefault="009B3274" w:rsidP="00391D1F">
      <w:pPr>
        <w:rPr>
          <w:lang w:val="en-US"/>
        </w:rPr>
      </w:pPr>
      <w:r w:rsidRPr="00391D1F">
        <w:rPr>
          <w:lang w:val="en-US"/>
        </w:rPr>
        <w:t xml:space="preserve">    w5,w6="men","teeth"</w:t>
      </w:r>
    </w:p>
    <w:p w:rsidR="009B3274" w:rsidRPr="00391D1F" w:rsidRDefault="009B3274" w:rsidP="00391D1F">
      <w:pPr>
        <w:rPr>
          <w:lang w:val="en-US"/>
        </w:rPr>
      </w:pPr>
      <w:r w:rsidRPr="00391D1F">
        <w:rPr>
          <w:lang w:val="en-US"/>
        </w:rPr>
        <w:t xml:space="preserve">    w7,w8="women","geese"</w:t>
      </w:r>
    </w:p>
    <w:p w:rsidR="009B3274" w:rsidRPr="00391D1F" w:rsidRDefault="009B3274" w:rsidP="00391D1F">
      <w:pPr>
        <w:rPr>
          <w:lang w:val="en-US"/>
        </w:rPr>
      </w:pPr>
      <w:r w:rsidRPr="00391D1F">
        <w:rPr>
          <w:lang w:val="en-US"/>
        </w:rPr>
        <w:t xml:space="preserve">    lemmatizer=WordNetLemmatizer()</w:t>
      </w:r>
    </w:p>
    <w:p w:rsidR="009B3274" w:rsidRPr="00391D1F" w:rsidRDefault="009B3274" w:rsidP="00391D1F">
      <w:pPr>
        <w:rPr>
          <w:lang w:val="en-US"/>
        </w:rPr>
      </w:pPr>
      <w:r w:rsidRPr="00391D1F">
        <w:rPr>
          <w:lang w:val="en-US"/>
        </w:rPr>
        <w:t xml:space="preserve">    lw1,lw2=lemmatizer.lemmatize(w1),lemmatizer.lemmatize(w2)</w:t>
      </w:r>
    </w:p>
    <w:p w:rsidR="009B3274" w:rsidRPr="00391D1F" w:rsidRDefault="009B3274" w:rsidP="00391D1F">
      <w:pPr>
        <w:rPr>
          <w:lang w:val="en-US"/>
        </w:rPr>
      </w:pPr>
      <w:r w:rsidRPr="00391D1F">
        <w:rPr>
          <w:lang w:val="en-US"/>
        </w:rPr>
        <w:t xml:space="preserve">    print(lw1,lw2,sep='__&amp;__')</w:t>
      </w:r>
    </w:p>
    <w:p w:rsidR="009B3274" w:rsidRPr="00391D1F" w:rsidRDefault="009B3274" w:rsidP="00391D1F">
      <w:pPr>
        <w:rPr>
          <w:lang w:val="en-US"/>
        </w:rPr>
      </w:pPr>
      <w:r w:rsidRPr="00391D1F">
        <w:rPr>
          <w:lang w:val="en-US"/>
        </w:rPr>
        <w:t xml:space="preserve">    lw11=lemmatizer.lemmatize(w1,pos='v')</w:t>
      </w:r>
    </w:p>
    <w:p w:rsidR="009B3274" w:rsidRPr="00391D1F" w:rsidRDefault="009B3274" w:rsidP="00391D1F">
      <w:pPr>
        <w:rPr>
          <w:lang w:val="en-US"/>
        </w:rPr>
      </w:pPr>
      <w:r w:rsidRPr="00391D1F">
        <w:rPr>
          <w:lang w:val="en-US"/>
        </w:rPr>
        <w:t xml:space="preserve">    lw111=lemmatizer.lemmatize(w1,pos='n')</w:t>
      </w:r>
    </w:p>
    <w:p w:rsidR="009B3274" w:rsidRDefault="009B3274" w:rsidP="00391D1F">
      <w:pPr>
        <w:rPr>
          <w:lang w:val="en-US"/>
        </w:rPr>
      </w:pPr>
      <w:r w:rsidRPr="00391D1F">
        <w:rPr>
          <w:lang w:val="en-US"/>
        </w:rPr>
        <w:t xml:space="preserve">    print(lw11,lw111,sep='__&amp;__')</w:t>
      </w:r>
    </w:p>
    <w:p w:rsidR="009B3274" w:rsidRDefault="009B3274" w:rsidP="00986185">
      <w:pPr>
        <w:rPr>
          <w:lang w:val="en-US"/>
        </w:rPr>
      </w:pPr>
    </w:p>
    <w:p w:rsidR="009B3274" w:rsidRDefault="009B3274" w:rsidP="00D45EC1">
      <w:pPr>
        <w:numPr>
          <w:ilvl w:val="0"/>
          <w:numId w:val="26"/>
        </w:numPr>
        <w:rPr>
          <w:lang w:val="en-US"/>
        </w:rPr>
      </w:pPr>
    </w:p>
    <w:p w:rsidR="009B3274" w:rsidRPr="007C3F73" w:rsidRDefault="009B3274" w:rsidP="007C3F73">
      <w:pPr>
        <w:rPr>
          <w:lang w:val="en-US"/>
        </w:rPr>
      </w:pPr>
      <w:r w:rsidRPr="007C3F73">
        <w:rPr>
          <w:lang w:val="en-US"/>
        </w:rPr>
        <w:t>def corr_07():</w:t>
      </w:r>
    </w:p>
    <w:p w:rsidR="009B3274" w:rsidRPr="007C3F73" w:rsidRDefault="009B3274" w:rsidP="007C3F73">
      <w:pPr>
        <w:rPr>
          <w:lang w:val="en-US"/>
        </w:rPr>
      </w:pPr>
      <w:r w:rsidRPr="007C3F73">
        <w:rPr>
          <w:lang w:val="en-US"/>
        </w:rPr>
        <w:t xml:space="preserve">    w="believes"</w:t>
      </w:r>
    </w:p>
    <w:p w:rsidR="009B3274" w:rsidRPr="007C3F73" w:rsidRDefault="009B3274" w:rsidP="007C3F73">
      <w:pPr>
        <w:rPr>
          <w:lang w:val="en-US"/>
        </w:rPr>
      </w:pPr>
      <w:r w:rsidRPr="007C3F73">
        <w:rPr>
          <w:lang w:val="en-US"/>
        </w:rPr>
        <w:t xml:space="preserve">    stemmer1=PorterStemmer()</w:t>
      </w:r>
    </w:p>
    <w:p w:rsidR="009B3274" w:rsidRPr="007C3F73" w:rsidRDefault="009B3274" w:rsidP="007C3F73">
      <w:pPr>
        <w:rPr>
          <w:lang w:val="en-US"/>
        </w:rPr>
      </w:pPr>
      <w:r w:rsidRPr="007C3F73">
        <w:rPr>
          <w:lang w:val="en-US"/>
        </w:rPr>
        <w:t xml:space="preserve">    stemmer2=LancasterStemmer()</w:t>
      </w:r>
    </w:p>
    <w:p w:rsidR="009B3274" w:rsidRPr="007C3F73" w:rsidRDefault="009B3274" w:rsidP="007C3F73">
      <w:pPr>
        <w:rPr>
          <w:lang w:val="en-US"/>
        </w:rPr>
      </w:pPr>
      <w:r w:rsidRPr="007C3F73">
        <w:rPr>
          <w:lang w:val="en-US"/>
        </w:rPr>
        <w:t xml:space="preserve">    stemmer3 = SnowballStemmer('english')</w:t>
      </w:r>
    </w:p>
    <w:p w:rsidR="009B3274" w:rsidRPr="007C3F73" w:rsidRDefault="009B3274" w:rsidP="007C3F73">
      <w:pPr>
        <w:rPr>
          <w:lang w:val="en-US"/>
        </w:rPr>
      </w:pPr>
      <w:r w:rsidRPr="007C3F73">
        <w:rPr>
          <w:lang w:val="en-US"/>
        </w:rPr>
        <w:t xml:space="preserve">    lemmatizer=WordNetLemmatizer()</w:t>
      </w:r>
    </w:p>
    <w:p w:rsidR="009B3274" w:rsidRPr="007C3F73" w:rsidRDefault="009B3274" w:rsidP="007C3F73">
      <w:pPr>
        <w:rPr>
          <w:lang w:val="en-US"/>
        </w:rPr>
      </w:pPr>
      <w:r w:rsidRPr="007C3F73">
        <w:rPr>
          <w:lang w:val="en-US"/>
        </w:rPr>
        <w:t xml:space="preserve">    sw1,sw2,sw3=stemmer1.stem(w),stemmer2.stem(w),stemmer3.stem(w)</w:t>
      </w:r>
    </w:p>
    <w:p w:rsidR="009B3274" w:rsidRPr="007C3F73" w:rsidRDefault="009B3274" w:rsidP="007C3F73">
      <w:pPr>
        <w:rPr>
          <w:lang w:val="en-US"/>
        </w:rPr>
      </w:pPr>
      <w:r w:rsidRPr="007C3F73">
        <w:rPr>
          <w:lang w:val="en-US"/>
        </w:rPr>
        <w:t xml:space="preserve">    lw1=lemmatizer.lemmatize(w,pos='n')</w:t>
      </w:r>
    </w:p>
    <w:p w:rsidR="009B3274" w:rsidRPr="007C3F73" w:rsidRDefault="009B3274" w:rsidP="007C3F73">
      <w:pPr>
        <w:rPr>
          <w:lang w:val="en-US"/>
        </w:rPr>
      </w:pPr>
      <w:r w:rsidRPr="007C3F73">
        <w:rPr>
          <w:lang w:val="en-US"/>
        </w:rPr>
        <w:t xml:space="preserve">    lw2=lemmatizer.lemmatize(w,pos='v')</w:t>
      </w:r>
    </w:p>
    <w:p w:rsidR="009B3274" w:rsidRPr="007C3F73" w:rsidRDefault="009B3274" w:rsidP="007C3F73">
      <w:pPr>
        <w:rPr>
          <w:lang w:val="en-US"/>
        </w:rPr>
      </w:pPr>
      <w:r w:rsidRPr="007C3F73">
        <w:rPr>
          <w:lang w:val="en-US"/>
        </w:rPr>
        <w:t xml:space="preserve">    print(lw1,lw2,sep='__&amp;__')</w:t>
      </w:r>
    </w:p>
    <w:p w:rsidR="009B3274" w:rsidRDefault="009B3274" w:rsidP="007C3F73">
      <w:pPr>
        <w:rPr>
          <w:lang w:val="en-US"/>
        </w:rPr>
      </w:pPr>
      <w:r w:rsidRPr="007C3F73">
        <w:rPr>
          <w:lang w:val="en-US"/>
        </w:rPr>
        <w:t xml:space="preserve">    print(sw1,sw2,sw3,sep='__&amp;__')</w:t>
      </w:r>
    </w:p>
    <w:p w:rsidR="009B3274" w:rsidRPr="00B463DF" w:rsidRDefault="009B3274" w:rsidP="00986185">
      <w:pPr>
        <w:rPr>
          <w:lang w:val="en-US"/>
        </w:rPr>
      </w:pPr>
    </w:p>
    <w:p w:rsidR="009B3274" w:rsidRPr="00037B1C" w:rsidRDefault="009B3274" w:rsidP="00D70A34">
      <w:pPr>
        <w:ind w:firstLine="0"/>
        <w:jc w:val="center"/>
        <w:rPr>
          <w:b/>
        </w:rPr>
      </w:pPr>
      <w:r>
        <w:rPr>
          <w:b/>
        </w:rPr>
        <w:t>Индивидуальные з</w:t>
      </w:r>
      <w:r w:rsidRPr="006F58BC">
        <w:rPr>
          <w:b/>
        </w:rPr>
        <w:t>адани</w:t>
      </w:r>
      <w:r>
        <w:rPr>
          <w:b/>
        </w:rPr>
        <w:t>я</w:t>
      </w:r>
      <w:r w:rsidRPr="006F58BC">
        <w:rPr>
          <w:b/>
        </w:rPr>
        <w:t xml:space="preserve"> к </w:t>
      </w:r>
      <w:r>
        <w:rPr>
          <w:b/>
        </w:rPr>
        <w:t>разделу 4.</w:t>
      </w:r>
    </w:p>
    <w:p w:rsidR="009B3274" w:rsidRPr="0035604F" w:rsidRDefault="009B3274" w:rsidP="00D96522">
      <w:pPr>
        <w:rPr>
          <w:color w:val="000000"/>
        </w:rPr>
      </w:pPr>
      <w:r w:rsidRPr="0035604F">
        <w:rPr>
          <w:color w:val="000000"/>
        </w:rPr>
        <w:t xml:space="preserve">Рассмотреть предложенный пример </w:t>
      </w:r>
      <w:r>
        <w:rPr>
          <w:color w:val="000000"/>
        </w:rPr>
        <w:t xml:space="preserve">на встроенном языке </w:t>
      </w:r>
      <w:r>
        <w:rPr>
          <w:color w:val="000000"/>
          <w:lang w:val="en-US"/>
        </w:rPr>
        <w:t>Matlab</w:t>
      </w:r>
      <w:r w:rsidRPr="0035604F">
        <w:rPr>
          <w:color w:val="000000"/>
        </w:rPr>
        <w:t>, предназначенный для моделирования.</w:t>
      </w:r>
    </w:p>
    <w:p w:rsidR="009B3274" w:rsidRPr="007A6485" w:rsidRDefault="009B3274" w:rsidP="00DD5897"/>
    <w:p w:rsidR="009B3274" w:rsidRDefault="009B3274" w:rsidP="003129CA">
      <w:pPr>
        <w:numPr>
          <w:ilvl w:val="0"/>
          <w:numId w:val="34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</w:t>
      </w:r>
      <w:r>
        <w:rPr>
          <w:lang w:val="en-US"/>
        </w:rPr>
        <w:t>R</w:t>
      </w:r>
      <w:r>
        <w:t>», «</w:t>
      </w:r>
      <w:r>
        <w:rPr>
          <w:lang w:val="en-US"/>
        </w:rPr>
        <w:t>U</w:t>
      </w:r>
      <w:r>
        <w:t>», «</w:t>
      </w:r>
      <w:r>
        <w:rPr>
          <w:lang w:val="en-US"/>
        </w:rPr>
        <w:t>V</w:t>
      </w:r>
      <w:r>
        <w:t>».</w:t>
      </w:r>
    </w:p>
    <w:p w:rsidR="009B3274" w:rsidRDefault="009B3274" w:rsidP="003129CA">
      <w:pPr>
        <w:numPr>
          <w:ilvl w:val="0"/>
          <w:numId w:val="34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</w:t>
      </w:r>
      <w:r>
        <w:rPr>
          <w:lang w:val="en-US"/>
        </w:rPr>
        <w:t>W</w:t>
      </w:r>
      <w:r>
        <w:t>», «</w:t>
      </w:r>
      <w:r>
        <w:rPr>
          <w:lang w:val="en-US"/>
        </w:rPr>
        <w:t>X</w:t>
      </w:r>
      <w:r>
        <w:t>», «</w:t>
      </w:r>
      <w:r>
        <w:rPr>
          <w:lang w:val="en-US"/>
        </w:rPr>
        <w:t>Y</w:t>
      </w:r>
      <w:r>
        <w:t>».</w:t>
      </w:r>
    </w:p>
    <w:p w:rsidR="009B3274" w:rsidRDefault="009B3274" w:rsidP="003129CA">
      <w:pPr>
        <w:numPr>
          <w:ilvl w:val="0"/>
          <w:numId w:val="34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</w:t>
      </w:r>
      <w:r>
        <w:rPr>
          <w:lang w:val="en-US"/>
        </w:rPr>
        <w:t>G</w:t>
      </w:r>
      <w:r>
        <w:t>», «</w:t>
      </w:r>
      <w:r>
        <w:rPr>
          <w:lang w:val="en-US"/>
        </w:rPr>
        <w:t>Z</w:t>
      </w:r>
      <w:r>
        <w:t>», «</w:t>
      </w:r>
      <w:r>
        <w:rPr>
          <w:lang w:val="en-US"/>
        </w:rPr>
        <w:t>F</w:t>
      </w:r>
      <w:r>
        <w:t>».</w:t>
      </w:r>
    </w:p>
    <w:p w:rsidR="009B3274" w:rsidRDefault="009B3274" w:rsidP="003129CA">
      <w:pPr>
        <w:numPr>
          <w:ilvl w:val="0"/>
          <w:numId w:val="34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</w:t>
      </w:r>
      <w:r>
        <w:rPr>
          <w:lang w:val="en-US"/>
        </w:rPr>
        <w:t>f</w:t>
      </w:r>
      <w:r>
        <w:t>», «</w:t>
      </w:r>
      <w:r>
        <w:rPr>
          <w:lang w:val="en-US"/>
        </w:rPr>
        <w:t>g</w:t>
      </w:r>
      <w:r>
        <w:t>», «</w:t>
      </w:r>
      <w:r>
        <w:rPr>
          <w:lang w:val="en-US"/>
        </w:rPr>
        <w:t>h</w:t>
      </w:r>
      <w:r>
        <w:t>».</w:t>
      </w:r>
    </w:p>
    <w:p w:rsidR="009B3274" w:rsidRDefault="009B3274" w:rsidP="003129CA">
      <w:pPr>
        <w:numPr>
          <w:ilvl w:val="0"/>
          <w:numId w:val="34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</w:t>
      </w:r>
      <w:r>
        <w:rPr>
          <w:lang w:val="en-US"/>
        </w:rPr>
        <w:t>i</w:t>
      </w:r>
      <w:r>
        <w:t>», «</w:t>
      </w:r>
      <w:r>
        <w:rPr>
          <w:lang w:val="en-US"/>
        </w:rPr>
        <w:t>j</w:t>
      </w:r>
      <w:r>
        <w:t>», «</w:t>
      </w:r>
      <w:r>
        <w:rPr>
          <w:lang w:val="en-US"/>
        </w:rPr>
        <w:t>k</w:t>
      </w:r>
      <w:r>
        <w:t>».</w:t>
      </w:r>
    </w:p>
    <w:p w:rsidR="009B3274" w:rsidRDefault="009B3274" w:rsidP="003129CA">
      <w:pPr>
        <w:numPr>
          <w:ilvl w:val="0"/>
          <w:numId w:val="34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</w:t>
      </w:r>
      <w:r>
        <w:rPr>
          <w:lang w:val="en-US"/>
        </w:rPr>
        <w:t>l</w:t>
      </w:r>
      <w:r>
        <w:t>», «</w:t>
      </w:r>
      <w:r>
        <w:rPr>
          <w:lang w:val="en-US"/>
        </w:rPr>
        <w:t>m</w:t>
      </w:r>
      <w:r>
        <w:t>», «</w:t>
      </w:r>
      <w:r>
        <w:rPr>
          <w:lang w:val="en-US"/>
        </w:rPr>
        <w:t>n</w:t>
      </w:r>
      <w:r>
        <w:t>».</w:t>
      </w:r>
    </w:p>
    <w:p w:rsidR="009B3274" w:rsidRDefault="009B3274" w:rsidP="003129CA">
      <w:pPr>
        <w:numPr>
          <w:ilvl w:val="0"/>
          <w:numId w:val="34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</w:t>
      </w:r>
      <w:r>
        <w:rPr>
          <w:lang w:val="en-US"/>
        </w:rPr>
        <w:t>o</w:t>
      </w:r>
      <w:r>
        <w:t>», «</w:t>
      </w:r>
      <w:r>
        <w:rPr>
          <w:lang w:val="en-US"/>
        </w:rPr>
        <w:t>p</w:t>
      </w:r>
      <w:r>
        <w:t>», «</w:t>
      </w:r>
      <w:r>
        <w:rPr>
          <w:lang w:val="en-US"/>
        </w:rPr>
        <w:t>q</w:t>
      </w:r>
      <w:r>
        <w:t>».</w:t>
      </w:r>
    </w:p>
    <w:p w:rsidR="009B3274" w:rsidRDefault="009B3274" w:rsidP="003129CA">
      <w:pPr>
        <w:numPr>
          <w:ilvl w:val="0"/>
          <w:numId w:val="34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</w:t>
      </w:r>
      <w:r>
        <w:rPr>
          <w:lang w:val="en-US"/>
        </w:rPr>
        <w:t>r</w:t>
      </w:r>
      <w:r>
        <w:t>», «</w:t>
      </w:r>
      <w:r>
        <w:rPr>
          <w:lang w:val="en-US"/>
        </w:rPr>
        <w:t>s</w:t>
      </w:r>
      <w:r>
        <w:t>», «</w:t>
      </w:r>
      <w:r>
        <w:rPr>
          <w:lang w:val="en-US"/>
        </w:rPr>
        <w:t>t</w:t>
      </w:r>
      <w:r>
        <w:t>».</w:t>
      </w:r>
    </w:p>
    <w:p w:rsidR="009B3274" w:rsidRDefault="009B3274" w:rsidP="003129CA">
      <w:pPr>
        <w:numPr>
          <w:ilvl w:val="0"/>
          <w:numId w:val="34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</w:t>
      </w:r>
      <w:r>
        <w:rPr>
          <w:lang w:val="en-US"/>
        </w:rPr>
        <w:t>u</w:t>
      </w:r>
      <w:r>
        <w:t>», «</w:t>
      </w:r>
      <w:r>
        <w:rPr>
          <w:lang w:val="en-US"/>
        </w:rPr>
        <w:t>v</w:t>
      </w:r>
      <w:r>
        <w:t>», «</w:t>
      </w:r>
      <w:r>
        <w:rPr>
          <w:lang w:val="en-US"/>
        </w:rPr>
        <w:t>w</w:t>
      </w:r>
      <w:r>
        <w:t>».</w:t>
      </w:r>
    </w:p>
    <w:p w:rsidR="009B3274" w:rsidRDefault="009B3274" w:rsidP="003129CA">
      <w:pPr>
        <w:numPr>
          <w:ilvl w:val="0"/>
          <w:numId w:val="34"/>
        </w:numPr>
      </w:pPr>
      <w:r>
        <w:t xml:space="preserve">Обучить модель </w:t>
      </w:r>
      <w:r>
        <w:rPr>
          <w:lang w:val="en-US"/>
        </w:rPr>
        <w:t>keras</w:t>
      </w:r>
      <w:r w:rsidRPr="009D4F88">
        <w:t xml:space="preserve"> </w:t>
      </w:r>
      <w:r>
        <w:t>распознаванию рукописных букв «</w:t>
      </w:r>
      <w:r>
        <w:rPr>
          <w:lang w:val="en-US"/>
        </w:rPr>
        <w:t>I</w:t>
      </w:r>
      <w:r>
        <w:t>», «</w:t>
      </w:r>
      <w:r>
        <w:rPr>
          <w:lang w:val="en-US"/>
        </w:rPr>
        <w:t>L</w:t>
      </w:r>
      <w:r>
        <w:t>», «</w:t>
      </w:r>
      <w:r>
        <w:rPr>
          <w:lang w:val="en-US"/>
        </w:rPr>
        <w:t>Q</w:t>
      </w:r>
      <w:r>
        <w:t>».</w:t>
      </w:r>
    </w:p>
    <w:p w:rsidR="009B3274" w:rsidRPr="003129CA" w:rsidRDefault="009B3274" w:rsidP="00DD5897"/>
    <w:p w:rsidR="009B3274" w:rsidRPr="00C17915" w:rsidRDefault="009B3274" w:rsidP="0079022C">
      <w:pPr>
        <w:pStyle w:val="Heading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B3274" w:rsidRDefault="009B3274" w:rsidP="000332A6">
      <w:pPr>
        <w:rPr>
          <w:i/>
          <w:color w:val="C00000"/>
        </w:rPr>
        <w:sectPr w:rsidR="009B3274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9B3274" w:rsidRDefault="009B3274" w:rsidP="008B1FF6">
      <w:pPr>
        <w:pStyle w:val="Heading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9B3274" w:rsidRPr="009A6DB9" w:rsidRDefault="009B3274" w:rsidP="00197B54">
      <w:pPr>
        <w:rPr>
          <w:b/>
        </w:rPr>
      </w:pPr>
      <w:r w:rsidRPr="009A6DB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41" w:type="pct"/>
        <w:tblInd w:w="506" w:type="dxa"/>
        <w:tblCellMar>
          <w:left w:w="0" w:type="dxa"/>
          <w:right w:w="0" w:type="dxa"/>
        </w:tblCellMar>
        <w:tblLook w:val="00A0"/>
      </w:tblPr>
      <w:tblGrid>
        <w:gridCol w:w="1546"/>
        <w:gridCol w:w="4571"/>
        <w:gridCol w:w="9244"/>
      </w:tblGrid>
      <w:tr w:rsidR="009B3274" w:rsidRPr="00457C1A" w:rsidTr="000D0C4E">
        <w:trPr>
          <w:trHeight w:val="753"/>
          <w:tblHeader/>
        </w:trPr>
        <w:tc>
          <w:tcPr>
            <w:tcW w:w="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B3274" w:rsidRPr="009A6DB9" w:rsidRDefault="009B3274" w:rsidP="000D0C4E">
            <w:pPr>
              <w:ind w:firstLine="0"/>
              <w:jc w:val="center"/>
            </w:pPr>
            <w:r w:rsidRPr="009A6DB9">
              <w:t xml:space="preserve">Структурный элемент </w:t>
            </w:r>
            <w:r w:rsidRPr="009A6DB9">
              <w:br/>
              <w:t>компетенции</w:t>
            </w:r>
          </w:p>
        </w:tc>
        <w:tc>
          <w:tcPr>
            <w:tcW w:w="1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B3274" w:rsidRPr="009A6DB9" w:rsidRDefault="009B3274" w:rsidP="000D0C4E">
            <w:pPr>
              <w:ind w:firstLine="0"/>
              <w:jc w:val="center"/>
            </w:pPr>
            <w:r w:rsidRPr="009A6DB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0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B3274" w:rsidRPr="009A6DB9" w:rsidRDefault="009B3274" w:rsidP="000D0C4E">
            <w:pPr>
              <w:ind w:firstLine="0"/>
              <w:jc w:val="center"/>
            </w:pPr>
            <w:r w:rsidRPr="009A6DB9">
              <w:t>Оценочные средства</w:t>
            </w:r>
          </w:p>
        </w:tc>
      </w:tr>
      <w:tr w:rsidR="009B3274" w:rsidRPr="009A6DB9" w:rsidTr="000D0C4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3274" w:rsidRPr="005F51EF" w:rsidRDefault="009B3274" w:rsidP="000D0C4E">
            <w:pPr>
              <w:ind w:firstLine="0"/>
              <w:jc w:val="left"/>
              <w:rPr>
                <w:b/>
              </w:rPr>
            </w:pPr>
            <w:r w:rsidRPr="00DD0D9B">
              <w:rPr>
                <w:b/>
              </w:rPr>
              <w:t>ПК-3 Обладает способностью обосновывать принимаемые проектные решения, осуществлять постановку и выполнять эксперименты по проверке их корректности и эффективности</w:t>
            </w:r>
          </w:p>
        </w:tc>
      </w:tr>
      <w:tr w:rsidR="009B3274" w:rsidRPr="009A6DB9" w:rsidTr="000D0C4E">
        <w:trPr>
          <w:trHeight w:val="225"/>
        </w:trPr>
        <w:tc>
          <w:tcPr>
            <w:tcW w:w="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3274" w:rsidRPr="009A6DB9" w:rsidRDefault="009B3274" w:rsidP="000D0C4E">
            <w:pPr>
              <w:ind w:firstLine="0"/>
              <w:jc w:val="left"/>
            </w:pPr>
            <w:r w:rsidRPr="009A6DB9">
              <w:t>Знать</w:t>
            </w:r>
          </w:p>
        </w:tc>
        <w:tc>
          <w:tcPr>
            <w:tcW w:w="1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3274" w:rsidRDefault="009B3274" w:rsidP="000D0C4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методологию формальной постановки задачи анализа информации;</w:t>
            </w:r>
          </w:p>
          <w:p w:rsidR="009B3274" w:rsidRDefault="009B3274" w:rsidP="000D0C4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методологию анализа и оценки вли</w:t>
            </w:r>
            <w:r>
              <w:t>я</w:t>
            </w:r>
            <w:r>
              <w:t>ния  контекста, в котором сформирована информация;</w:t>
            </w:r>
          </w:p>
          <w:p w:rsidR="009B3274" w:rsidRDefault="009B3274" w:rsidP="000D0C4E">
            <w:pPr>
              <w:pStyle w:val="BodyText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>методологию анализа и оценки вли</w:t>
            </w:r>
            <w:r>
              <w:t>я</w:t>
            </w:r>
            <w:r>
              <w:t>ния контекста, в котором функционирует информация.</w:t>
            </w:r>
          </w:p>
        </w:tc>
        <w:tc>
          <w:tcPr>
            <w:tcW w:w="30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3274" w:rsidRDefault="009B3274" w:rsidP="000D0C4E">
            <w:pPr>
              <w:pStyle w:val="ListParagraph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lang w:val="ru-RU"/>
              </w:rPr>
            </w:pPr>
            <w:r>
              <w:rPr>
                <w:lang w:val="ru-RU"/>
              </w:rPr>
              <w:t>Список теоретических вопросов:</w:t>
            </w:r>
          </w:p>
          <w:p w:rsidR="009B3274" w:rsidRPr="00AE0B23" w:rsidRDefault="009B3274" w:rsidP="000D0C4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задачи аннотирования текстов</w:t>
            </w:r>
            <w:r w:rsidRPr="00AE0B23">
              <w:rPr>
                <w:snapToGrid w:val="0"/>
              </w:rPr>
              <w:t>;</w:t>
            </w:r>
          </w:p>
          <w:p w:rsidR="009B3274" w:rsidRPr="00AE0B23" w:rsidRDefault="009B3274" w:rsidP="000D0C4E">
            <w:pPr>
              <w:pStyle w:val="PlainTex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понятие о </w:t>
            </w:r>
            <w:r>
              <w:rPr>
                <w:rFonts w:ascii="Times New Roman" w:hAnsi="Times New Roman"/>
                <w:snapToGrid w:val="0"/>
                <w:sz w:val="24"/>
                <w:szCs w:val="24"/>
                <w:lang w:val="en-US"/>
              </w:rPr>
              <w:t>WEB</w:t>
            </w:r>
            <w:r w:rsidRPr="000829E9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napToGrid w:val="0"/>
                <w:sz w:val="24"/>
                <w:szCs w:val="24"/>
                <w:lang w:val="en-US"/>
              </w:rPr>
              <w:t>Mining</w:t>
            </w:r>
            <w:r w:rsidRPr="00AE0B23">
              <w:rPr>
                <w:rFonts w:ascii="Times New Roman" w:hAnsi="Times New Roman"/>
                <w:snapToGrid w:val="0"/>
                <w:sz w:val="24"/>
                <w:szCs w:val="24"/>
              </w:rPr>
              <w:t>;</w:t>
            </w:r>
          </w:p>
          <w:p w:rsidR="009B3274" w:rsidRDefault="009B3274" w:rsidP="000D0C4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классификация текстов на основе нейросетей прямого распространения</w:t>
            </w:r>
            <w:r w:rsidRPr="00AE0B23">
              <w:rPr>
                <w:snapToGrid w:val="0"/>
              </w:rPr>
              <w:t>;</w:t>
            </w:r>
          </w:p>
          <w:p w:rsidR="009B3274" w:rsidRDefault="009B3274" w:rsidP="000D0C4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классификация текстов на основе нечетких множеств;</w:t>
            </w:r>
          </w:p>
          <w:p w:rsidR="009B3274" w:rsidRPr="00AE0B23" w:rsidRDefault="009B3274" w:rsidP="000D0C4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классификация текстов с применением </w:t>
            </w:r>
            <w:r w:rsidRPr="00AE0B23">
              <w:rPr>
                <w:snapToGrid w:val="0"/>
              </w:rPr>
              <w:t>нейронечетких сетей;</w:t>
            </w:r>
          </w:p>
          <w:p w:rsidR="009B3274" w:rsidRDefault="009B3274" w:rsidP="000D0C4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0829E9">
              <w:rPr>
                <w:snapToGrid w:val="0"/>
              </w:rPr>
              <w:t>использование интеллектуальных агентов в задачах анализа информации;</w:t>
            </w:r>
          </w:p>
        </w:tc>
      </w:tr>
      <w:tr w:rsidR="009B3274" w:rsidRPr="00457C1A" w:rsidTr="000D0C4E">
        <w:trPr>
          <w:trHeight w:val="258"/>
        </w:trPr>
        <w:tc>
          <w:tcPr>
            <w:tcW w:w="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3274" w:rsidRPr="000649B1" w:rsidRDefault="009B3274" w:rsidP="000D0C4E">
            <w:pPr>
              <w:ind w:firstLine="0"/>
              <w:jc w:val="left"/>
            </w:pPr>
            <w:r w:rsidRPr="000649B1">
              <w:t>Уметь</w:t>
            </w:r>
          </w:p>
        </w:tc>
        <w:tc>
          <w:tcPr>
            <w:tcW w:w="1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3274" w:rsidRDefault="009B3274" w:rsidP="000D0C4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выбирать концепцию построения м</w:t>
            </w:r>
            <w:r w:rsidRPr="00B51DAA">
              <w:t>о</w:t>
            </w:r>
            <w:r w:rsidRPr="00B51DAA">
              <w:t xml:space="preserve">дели интеллектуальной системы </w:t>
            </w:r>
            <w:r>
              <w:t>анализа информации</w:t>
            </w:r>
            <w:r w:rsidRPr="00B51DAA">
              <w:t>, соответствующую поста</w:t>
            </w:r>
            <w:r w:rsidRPr="00B51DAA">
              <w:t>в</w:t>
            </w:r>
            <w:r w:rsidRPr="00B51DAA">
              <w:t>ленной прикладной задаче;</w:t>
            </w:r>
          </w:p>
          <w:p w:rsidR="009B3274" w:rsidRDefault="009B3274" w:rsidP="000D0C4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 xml:space="preserve">выбирать алгоритмы верификации функционирования моделей </w:t>
            </w:r>
            <w:r>
              <w:t>анализа и</w:t>
            </w:r>
            <w:r>
              <w:t>н</w:t>
            </w:r>
            <w:r>
              <w:t>формации.</w:t>
            </w:r>
          </w:p>
        </w:tc>
        <w:tc>
          <w:tcPr>
            <w:tcW w:w="30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3274" w:rsidRDefault="009B3274" w:rsidP="000D0C4E">
            <w:pPr>
              <w:pStyle w:val="ListParagraph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Список практических заданий:</w:t>
            </w:r>
          </w:p>
          <w:p w:rsidR="009B3274" w:rsidRDefault="009B3274" w:rsidP="000D0C4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формализовать задачу нахождения речевых оборотов, набирающих максимальное количество «лайков» в соцсети и реализовать ее с помощью программных средств;</w:t>
            </w:r>
          </w:p>
          <w:p w:rsidR="009B3274" w:rsidRDefault="009B3274" w:rsidP="000D0C4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формализовать задачу наличия </w:t>
            </w:r>
            <w:r>
              <w:rPr>
                <w:lang w:val="en-US"/>
              </w:rPr>
              <w:t>Product</w:t>
            </w:r>
            <w:r w:rsidRPr="00884F31">
              <w:t xml:space="preserve"> </w:t>
            </w:r>
            <w:r>
              <w:rPr>
                <w:lang w:val="en-US"/>
              </w:rPr>
              <w:t>Placement</w:t>
            </w:r>
            <w:r w:rsidRPr="00884F31">
              <w:t xml:space="preserve"> </w:t>
            </w:r>
            <w:r>
              <w:t>в соцсетях и реализовать ее с п</w:t>
            </w:r>
            <w:r>
              <w:t>о</w:t>
            </w:r>
            <w:r>
              <w:t>мощью программных средств.</w:t>
            </w:r>
          </w:p>
        </w:tc>
      </w:tr>
      <w:tr w:rsidR="009B3274" w:rsidRPr="00457C1A" w:rsidTr="000D0C4E">
        <w:trPr>
          <w:trHeight w:val="446"/>
        </w:trPr>
        <w:tc>
          <w:tcPr>
            <w:tcW w:w="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3274" w:rsidRPr="000649B1" w:rsidRDefault="009B3274" w:rsidP="000D0C4E">
            <w:pPr>
              <w:ind w:firstLine="0"/>
              <w:jc w:val="left"/>
            </w:pPr>
            <w:r w:rsidRPr="000649B1">
              <w:t>Владеть</w:t>
            </w:r>
          </w:p>
        </w:tc>
        <w:tc>
          <w:tcPr>
            <w:tcW w:w="1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3274" w:rsidRDefault="009B3274" w:rsidP="000D0C4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навыками </w:t>
            </w:r>
            <w:r w:rsidRPr="00B51DAA">
              <w:t xml:space="preserve">применения программного обеспечения интеллектуальных систем для разработки </w:t>
            </w:r>
            <w:r>
              <w:t>средств анализа информ</w:t>
            </w:r>
            <w:r>
              <w:t>а</w:t>
            </w:r>
            <w:r>
              <w:t>ции;</w:t>
            </w:r>
          </w:p>
          <w:p w:rsidR="009B3274" w:rsidRDefault="009B3274" w:rsidP="000D0C4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навыками </w:t>
            </w:r>
            <w:r w:rsidRPr="00B51DAA">
              <w:t>осуществления настройки и верификации программного обеспечения интеллектуальных систем для разработки и функционирования интеллектуальных моделей</w:t>
            </w:r>
            <w:r>
              <w:t xml:space="preserve"> анализа информации</w:t>
            </w:r>
            <w:r w:rsidRPr="00B51DAA">
              <w:t xml:space="preserve">; </w:t>
            </w:r>
          </w:p>
          <w:p w:rsidR="009B3274" w:rsidRDefault="009B3274" w:rsidP="000D0C4E">
            <w:pPr>
              <w:pStyle w:val="BodyText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 xml:space="preserve">навыками </w:t>
            </w:r>
            <w:r w:rsidRPr="00B51DAA">
              <w:t>осуществления модифик</w:t>
            </w:r>
            <w:r w:rsidRPr="00B51DAA">
              <w:t>а</w:t>
            </w:r>
            <w:r w:rsidRPr="00B51DAA">
              <w:t>ции программного обеспечения интелле</w:t>
            </w:r>
            <w:r w:rsidRPr="00B51DAA">
              <w:t>к</w:t>
            </w:r>
            <w:r w:rsidRPr="00B51DAA">
              <w:t>туальных систем для разработки и фун</w:t>
            </w:r>
            <w:r w:rsidRPr="00B51DAA">
              <w:t>к</w:t>
            </w:r>
            <w:r w:rsidRPr="00B51DAA">
              <w:t>ционирования интеллектуальных моделей</w:t>
            </w:r>
            <w:r>
              <w:t xml:space="preserve"> анализа информации</w:t>
            </w:r>
            <w:r w:rsidRPr="00B51DAA">
              <w:t>.</w:t>
            </w:r>
          </w:p>
        </w:tc>
        <w:tc>
          <w:tcPr>
            <w:tcW w:w="30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3274" w:rsidRDefault="009B3274" w:rsidP="000D0C4E">
            <w:pPr>
              <w:pStyle w:val="ListParagraph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Список комплексных заданий:</w:t>
            </w:r>
          </w:p>
          <w:p w:rsidR="009B3274" w:rsidRDefault="009B3274" w:rsidP="000D0C4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определить с помощью нейросетевого анализа различия между тематикой и стил</w:t>
            </w:r>
            <w:r>
              <w:t>и</w:t>
            </w:r>
            <w:r>
              <w:t>стикой публикаций в соцсетях (или установить их неотличимость);</w:t>
            </w:r>
          </w:p>
          <w:p w:rsidR="009B3274" w:rsidRDefault="009B3274" w:rsidP="000D0C4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определить с помощью нейросетевого анализа различия между способами осущес</w:t>
            </w:r>
            <w:r>
              <w:t>т</w:t>
            </w:r>
            <w:r>
              <w:t xml:space="preserve">вления </w:t>
            </w:r>
            <w:r>
              <w:rPr>
                <w:lang w:val="en-US"/>
              </w:rPr>
              <w:t>Product</w:t>
            </w:r>
            <w:r w:rsidRPr="00884F31">
              <w:t xml:space="preserve"> </w:t>
            </w:r>
            <w:r>
              <w:rPr>
                <w:lang w:val="en-US"/>
              </w:rPr>
              <w:t>Placement</w:t>
            </w:r>
            <w:r w:rsidRPr="00884F31">
              <w:t xml:space="preserve"> </w:t>
            </w:r>
            <w:r>
              <w:t>в соцсетях (или установить их неотличимость).</w:t>
            </w:r>
          </w:p>
        </w:tc>
      </w:tr>
      <w:tr w:rsidR="009B3274" w:rsidRPr="00457C1A" w:rsidTr="000D0C4E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3274" w:rsidRPr="00E33084" w:rsidRDefault="009B3274" w:rsidP="000D0C4E">
            <w:pPr>
              <w:pStyle w:val="ListParagraph"/>
              <w:widowControl w:val="0"/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b/>
                <w:lang w:val="ru-RU"/>
              </w:rPr>
            </w:pPr>
            <w:r w:rsidRPr="00E33084">
              <w:rPr>
                <w:bCs/>
                <w:lang w:val="ru-RU"/>
              </w:rPr>
              <w:t>ДПК-1. Использует основные законы естественнонаучных дисциплин в профессиональной деятельности, применяет методы математического ан</w:t>
            </w:r>
            <w:r w:rsidRPr="00E33084">
              <w:rPr>
                <w:bCs/>
                <w:lang w:val="ru-RU"/>
              </w:rPr>
              <w:t>а</w:t>
            </w:r>
            <w:r w:rsidRPr="00E33084">
              <w:rPr>
                <w:bCs/>
                <w:lang w:val="ru-RU"/>
              </w:rPr>
              <w:t>лиза и моделирования, теоретического и экспериментального исследования</w:t>
            </w:r>
          </w:p>
        </w:tc>
      </w:tr>
      <w:tr w:rsidR="009B3274" w:rsidRPr="00457C1A" w:rsidTr="000D0C4E">
        <w:trPr>
          <w:trHeight w:val="446"/>
        </w:trPr>
        <w:tc>
          <w:tcPr>
            <w:tcW w:w="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3274" w:rsidRPr="00832EA9" w:rsidRDefault="009B3274" w:rsidP="000D0C4E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3274" w:rsidRDefault="009B3274" w:rsidP="000D0C4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основные принципы синтаксического анализа текста;</w:t>
            </w:r>
          </w:p>
          <w:p w:rsidR="009B3274" w:rsidRDefault="009B3274" w:rsidP="000D0C4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основные принципы семантического анализа текста;</w:t>
            </w:r>
          </w:p>
          <w:p w:rsidR="009B3274" w:rsidRDefault="009B3274" w:rsidP="000D0C4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методологию определения частотных характеристик текста;</w:t>
            </w:r>
          </w:p>
          <w:p w:rsidR="009B3274" w:rsidRDefault="009B3274" w:rsidP="000D0C4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принципы нечеткологической класс</w:t>
            </w:r>
            <w:r>
              <w:t>и</w:t>
            </w:r>
            <w:r>
              <w:t>фикации больших массивов разнотипной информации;</w:t>
            </w:r>
          </w:p>
          <w:p w:rsidR="009B3274" w:rsidRDefault="009B3274" w:rsidP="000D0C4E">
            <w:pPr>
              <w:pStyle w:val="BodyText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>принципы нейросетевой классифик</w:t>
            </w:r>
            <w:r>
              <w:t>а</w:t>
            </w:r>
            <w:r>
              <w:t>ции больших массивов информации</w:t>
            </w:r>
          </w:p>
        </w:tc>
        <w:tc>
          <w:tcPr>
            <w:tcW w:w="30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3274" w:rsidRDefault="009B3274" w:rsidP="000D0C4E">
            <w:pPr>
              <w:pStyle w:val="ListParagraph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lang w:val="ru-RU"/>
              </w:rPr>
            </w:pPr>
            <w:r>
              <w:rPr>
                <w:lang w:val="ru-RU"/>
              </w:rPr>
              <w:t>Список теоретических вопросов:</w:t>
            </w:r>
          </w:p>
          <w:p w:rsidR="009B3274" w:rsidRDefault="009B3274" w:rsidP="000D0C4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принципы отнесения слов к частям речи в сыром тексте;</w:t>
            </w:r>
          </w:p>
          <w:p w:rsidR="009B3274" w:rsidRDefault="009B3274" w:rsidP="000D0C4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специфика случая морфологической неразличимости частей речи в предложении;</w:t>
            </w:r>
          </w:p>
          <w:p w:rsidR="009B3274" w:rsidRDefault="009B3274" w:rsidP="000D0C4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построение семантических зависимостей;</w:t>
            </w:r>
          </w:p>
          <w:p w:rsidR="009B3274" w:rsidRDefault="009B3274" w:rsidP="000D0C4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проблемы учета контекста;</w:t>
            </w:r>
          </w:p>
          <w:p w:rsidR="009B3274" w:rsidRDefault="009B3274" w:rsidP="000D0C4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выявление зависимостей в больших объемах разнотипных данных;</w:t>
            </w:r>
          </w:p>
          <w:p w:rsidR="009B3274" w:rsidRDefault="009B3274" w:rsidP="000D0C4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виды частотных характеристик текстов;</w:t>
            </w:r>
          </w:p>
          <w:p w:rsidR="009B3274" w:rsidRDefault="009B3274" w:rsidP="000D0C4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метод «мешка слов» — преимущества и недостатки.</w:t>
            </w:r>
          </w:p>
          <w:p w:rsidR="009B3274" w:rsidRDefault="009B3274" w:rsidP="000D0C4E">
            <w:pPr>
              <w:tabs>
                <w:tab w:val="left" w:pos="356"/>
                <w:tab w:val="left" w:pos="851"/>
              </w:tabs>
              <w:ind w:firstLine="0"/>
            </w:pPr>
          </w:p>
        </w:tc>
      </w:tr>
      <w:tr w:rsidR="009B3274" w:rsidRPr="00457C1A" w:rsidTr="000D0C4E">
        <w:trPr>
          <w:trHeight w:val="446"/>
        </w:trPr>
        <w:tc>
          <w:tcPr>
            <w:tcW w:w="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3274" w:rsidRPr="000649B1" w:rsidRDefault="009B3274" w:rsidP="000D0C4E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1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3274" w:rsidRDefault="009B3274" w:rsidP="000D0C4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осуществлять синхронно семантич</w:t>
            </w:r>
            <w:r>
              <w:t>е</w:t>
            </w:r>
            <w:r>
              <w:t>ский и синтаксический анализ текстов;</w:t>
            </w:r>
          </w:p>
          <w:p w:rsidR="009B3274" w:rsidRDefault="009B3274" w:rsidP="000D0C4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производить построение репрезент</w:t>
            </w:r>
            <w:r>
              <w:t>а</w:t>
            </w:r>
            <w:r>
              <w:t>тивных выборок для обучения нейросет</w:t>
            </w:r>
            <w:r>
              <w:t>е</w:t>
            </w:r>
            <w:r>
              <w:t>вых алгоритмов анализа больших масс</w:t>
            </w:r>
            <w:r>
              <w:t>и</w:t>
            </w:r>
            <w:r>
              <w:t>вов информации;</w:t>
            </w:r>
          </w:p>
          <w:p w:rsidR="009B3274" w:rsidRDefault="009B3274" w:rsidP="000D0C4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производить построение функций пр</w:t>
            </w:r>
            <w:r>
              <w:t>и</w:t>
            </w:r>
            <w:r>
              <w:t>надлежности для проведения нечеткой и нейронечеткой классификации больших массивов информации</w:t>
            </w:r>
          </w:p>
        </w:tc>
        <w:tc>
          <w:tcPr>
            <w:tcW w:w="30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3274" w:rsidRDefault="009B3274" w:rsidP="000D0C4E">
            <w:pPr>
              <w:pStyle w:val="ListParagraph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Список практических заданий:</w:t>
            </w:r>
          </w:p>
          <w:p w:rsidR="009B3274" w:rsidRPr="006042F4" w:rsidRDefault="009B3274" w:rsidP="000D0C4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формализовать задачу определения множественного числа существительных в ан</w:t>
            </w:r>
            <w:r>
              <w:t>г</w:t>
            </w:r>
            <w:r>
              <w:t>лийском тексте с учетом наличия внутренней флексии (</w:t>
            </w:r>
            <w:r>
              <w:rPr>
                <w:lang w:val="en-US"/>
              </w:rPr>
              <w:t>feet</w:t>
            </w:r>
            <w:r>
              <w:t>), существительных, име</w:t>
            </w:r>
            <w:r>
              <w:t>ю</w:t>
            </w:r>
            <w:r>
              <w:t xml:space="preserve">щих форму единственного числа с окончанием </w:t>
            </w:r>
            <w:r w:rsidRPr="006042F4">
              <w:t>“</w:t>
            </w:r>
            <w:r>
              <w:rPr>
                <w:lang w:val="en-US"/>
              </w:rPr>
              <w:t>s</w:t>
            </w:r>
            <w:r w:rsidRPr="006042F4">
              <w:t>” (</w:t>
            </w:r>
            <w:r>
              <w:rPr>
                <w:lang w:val="en-US"/>
              </w:rPr>
              <w:t>bus</w:t>
            </w:r>
            <w:r w:rsidRPr="006042F4">
              <w:t>).</w:t>
            </w:r>
          </w:p>
          <w:p w:rsidR="009B3274" w:rsidRDefault="009B3274" w:rsidP="000D0C4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формализовать задачу нахождения прилагательных, придающих фразе определе</w:t>
            </w:r>
            <w:r>
              <w:t>н</w:t>
            </w:r>
            <w:r>
              <w:t>ный (например, иронический) контекст.</w:t>
            </w:r>
          </w:p>
        </w:tc>
      </w:tr>
      <w:tr w:rsidR="009B3274" w:rsidRPr="00457C1A" w:rsidTr="000D0C4E">
        <w:trPr>
          <w:trHeight w:val="446"/>
        </w:trPr>
        <w:tc>
          <w:tcPr>
            <w:tcW w:w="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3274" w:rsidRPr="000649B1" w:rsidRDefault="009B3274" w:rsidP="000D0C4E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1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3274" w:rsidRDefault="009B3274" w:rsidP="000D0C4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навыками применения современных программных средств для семантического и синтаксического анализа текста;</w:t>
            </w:r>
          </w:p>
          <w:p w:rsidR="009B3274" w:rsidRDefault="009B3274" w:rsidP="000D0C4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навыками выбора архитектуры не</w:t>
            </w:r>
            <w:r>
              <w:t>й</w:t>
            </w:r>
            <w:r>
              <w:t>ронных сетей, предназначенных для ан</w:t>
            </w:r>
            <w:r>
              <w:t>а</w:t>
            </w:r>
            <w:r>
              <w:t>лиза больших массивов информации;</w:t>
            </w:r>
          </w:p>
          <w:p w:rsidR="009B3274" w:rsidRDefault="009B3274" w:rsidP="000D0C4E">
            <w:pPr>
              <w:pStyle w:val="BodyText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>навыками доработки и настройки пр</w:t>
            </w:r>
            <w:r>
              <w:t>о</w:t>
            </w:r>
            <w:r>
              <w:t>граммных средств в соответствии со сп</w:t>
            </w:r>
            <w:r>
              <w:t>е</w:t>
            </w:r>
            <w:r>
              <w:t>цификой подлежащей обработке инфо</w:t>
            </w:r>
            <w:r>
              <w:t>р</w:t>
            </w:r>
            <w:r>
              <w:t>мации</w:t>
            </w:r>
          </w:p>
        </w:tc>
        <w:tc>
          <w:tcPr>
            <w:tcW w:w="30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3274" w:rsidRDefault="009B3274" w:rsidP="000D0C4E">
            <w:pPr>
              <w:pStyle w:val="ListParagraph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Список комплексных заданий:</w:t>
            </w:r>
          </w:p>
          <w:p w:rsidR="009B3274" w:rsidRDefault="009B3274" w:rsidP="000D0C4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для двух наборов слов определить расстояние по метрике Левенштейна и по сема</w:t>
            </w:r>
            <w:r>
              <w:t>н</w:t>
            </w:r>
            <w:r>
              <w:t>тической метрике;</w:t>
            </w:r>
          </w:p>
          <w:p w:rsidR="009B3274" w:rsidRDefault="009B3274" w:rsidP="000D0C4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обработать два текста по методу «мешок слов», выявить близость / удаленность п</w:t>
            </w:r>
            <w:r>
              <w:t>о</w:t>
            </w:r>
            <w:r>
              <w:t>лученных «мешков». Сопоставить результаты обработки текстов на русском и англи</w:t>
            </w:r>
            <w:r>
              <w:t>й</w:t>
            </w:r>
            <w:r>
              <w:t>ском языке.</w:t>
            </w:r>
          </w:p>
        </w:tc>
      </w:tr>
    </w:tbl>
    <w:p w:rsidR="009B3274" w:rsidRPr="00284F9B" w:rsidRDefault="009B3274" w:rsidP="00197B54">
      <w:pPr>
        <w:rPr>
          <w:i/>
        </w:rPr>
      </w:pPr>
    </w:p>
    <w:p w:rsidR="009B3274" w:rsidRPr="00284F9B" w:rsidRDefault="009B3274" w:rsidP="00197B54">
      <w:pPr>
        <w:rPr>
          <w:i/>
        </w:rPr>
      </w:pPr>
    </w:p>
    <w:p w:rsidR="009B3274" w:rsidRPr="00284F9B" w:rsidRDefault="009B3274" w:rsidP="00197B54">
      <w:pPr>
        <w:rPr>
          <w:i/>
        </w:rPr>
      </w:pPr>
    </w:p>
    <w:p w:rsidR="009B3274" w:rsidRPr="00284F9B" w:rsidRDefault="009B3274" w:rsidP="00197B54">
      <w:pPr>
        <w:rPr>
          <w:i/>
        </w:rPr>
      </w:pPr>
    </w:p>
    <w:p w:rsidR="009B3274" w:rsidRPr="00284F9B" w:rsidRDefault="009B3274" w:rsidP="0033429F">
      <w:pPr>
        <w:rPr>
          <w:b/>
        </w:rPr>
        <w:sectPr w:rsidR="009B3274" w:rsidRPr="00284F9B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9B3274" w:rsidRPr="00810C86" w:rsidRDefault="009B3274" w:rsidP="0033429F">
      <w:pPr>
        <w:rPr>
          <w:b/>
        </w:rPr>
      </w:pPr>
      <w:r w:rsidRPr="00810C86">
        <w:rPr>
          <w:b/>
        </w:rPr>
        <w:t>б) Порядок проведения промежуточной аттестации, показатели и критерии оценивания:</w:t>
      </w:r>
    </w:p>
    <w:p w:rsidR="009B3274" w:rsidRPr="00810C86" w:rsidRDefault="009B3274" w:rsidP="0089203A">
      <w:r w:rsidRPr="00810C86">
        <w:t>Промежуточная аттестация по дисциплине «</w:t>
      </w:r>
      <w:r>
        <w:t>Методы анализа информации</w:t>
      </w:r>
      <w:r w:rsidRPr="00810C86">
        <w:t xml:space="preserve">» </w:t>
      </w:r>
      <w:r>
        <w:t xml:space="preserve">основана на проверке выполнения </w:t>
      </w:r>
      <w:r w:rsidRPr="00810C86">
        <w:t>практически</w:t>
      </w:r>
      <w:r>
        <w:t>х</w:t>
      </w:r>
      <w:r w:rsidRPr="00810C86">
        <w:t xml:space="preserve"> задани</w:t>
      </w:r>
      <w:r>
        <w:t>й</w:t>
      </w:r>
      <w:r w:rsidRPr="00810C86">
        <w:t xml:space="preserve">, </w:t>
      </w:r>
      <w:r>
        <w:t xml:space="preserve">в ходе которой </w:t>
      </w:r>
      <w:r w:rsidRPr="00810C86">
        <w:t>выявля</w:t>
      </w:r>
      <w:r>
        <w:t>ется</w:t>
      </w:r>
      <w:r w:rsidRPr="00810C86">
        <w:t xml:space="preserve"> степень сфо</w:t>
      </w:r>
      <w:r w:rsidRPr="00810C86">
        <w:t>р</w:t>
      </w:r>
      <w:r w:rsidRPr="00810C86">
        <w:t>мированности умений и владений</w:t>
      </w:r>
      <w:r>
        <w:t>. Аттестация</w:t>
      </w:r>
      <w:r w:rsidRPr="00810C86">
        <w:t xml:space="preserve"> проводится в форме </w:t>
      </w:r>
      <w:r>
        <w:t>зачета</w:t>
      </w:r>
      <w:r w:rsidRPr="00810C86">
        <w:t>.</w:t>
      </w:r>
    </w:p>
    <w:p w:rsidR="009B3274" w:rsidRPr="00810C86" w:rsidRDefault="009B3274" w:rsidP="0034629A">
      <w:pPr>
        <w:rPr>
          <w:b/>
        </w:rPr>
      </w:pPr>
      <w:r w:rsidRPr="00810C86">
        <w:rPr>
          <w:b/>
        </w:rPr>
        <w:t xml:space="preserve">Показатели и критерии оценивания </w:t>
      </w:r>
      <w:r>
        <w:rPr>
          <w:b/>
        </w:rPr>
        <w:t>зачета</w:t>
      </w:r>
      <w:r w:rsidRPr="00810C86">
        <w:rPr>
          <w:b/>
        </w:rPr>
        <w:t>:</w:t>
      </w:r>
    </w:p>
    <w:p w:rsidR="009B3274" w:rsidRPr="00810C86" w:rsidRDefault="009B3274" w:rsidP="00374491">
      <w:r w:rsidRPr="00810C86">
        <w:t xml:space="preserve">– </w:t>
      </w:r>
      <w:r w:rsidRPr="00810C86">
        <w:rPr>
          <w:b/>
        </w:rPr>
        <w:t>«</w:t>
      </w:r>
      <w:r>
        <w:rPr>
          <w:b/>
        </w:rPr>
        <w:t>зачтено</w:t>
      </w:r>
      <w:r w:rsidRPr="00810C86">
        <w:rPr>
          <w:b/>
        </w:rPr>
        <w:t>»</w:t>
      </w:r>
      <w:r w:rsidRPr="00810C86">
        <w:t xml:space="preserve"> – обучающийся демонстрирует сформированност</w:t>
      </w:r>
      <w:r>
        <w:t>ь</w:t>
      </w:r>
      <w:r w:rsidRPr="00810C86">
        <w:t xml:space="preserve"> компетенций, </w:t>
      </w:r>
      <w:r>
        <w:t>ум</w:t>
      </w:r>
      <w:r>
        <w:t>е</w:t>
      </w:r>
      <w:r>
        <w:t>ние применять изученный материал в практически важных ситуациях</w:t>
      </w:r>
      <w:r w:rsidRPr="00810C86">
        <w:t>.</w:t>
      </w:r>
    </w:p>
    <w:p w:rsidR="009B3274" w:rsidRPr="00810C86" w:rsidRDefault="009B3274" w:rsidP="00374491">
      <w:r w:rsidRPr="00810C86">
        <w:t xml:space="preserve">– </w:t>
      </w:r>
      <w:r w:rsidRPr="00810C86">
        <w:rPr>
          <w:b/>
        </w:rPr>
        <w:t>«не</w:t>
      </w:r>
      <w:r>
        <w:rPr>
          <w:b/>
        </w:rPr>
        <w:t xml:space="preserve"> зачтен</w:t>
      </w:r>
      <w:r w:rsidRPr="00810C86">
        <w:rPr>
          <w:b/>
        </w:rPr>
        <w:t>о»</w:t>
      </w:r>
      <w:r w:rsidRPr="00810C86">
        <w:t xml:space="preserve">  – обучающийся не может показать знания на уровне воспроизвед</w:t>
      </w:r>
      <w:r w:rsidRPr="00810C86">
        <w:t>е</w:t>
      </w:r>
      <w:r w:rsidRPr="00810C86">
        <w:t>ния и объяснения информации, не может показать интеллектуальные навыки реше</w:t>
      </w:r>
      <w:r>
        <w:t>ния о</w:t>
      </w:r>
      <w:r>
        <w:t>с</w:t>
      </w:r>
      <w:r>
        <w:t>новных задач</w:t>
      </w:r>
      <w:r w:rsidRPr="00810C86">
        <w:t>.</w:t>
      </w:r>
    </w:p>
    <w:p w:rsidR="009B3274" w:rsidRPr="00C17915" w:rsidRDefault="009B3274" w:rsidP="00D21C33">
      <w:pPr>
        <w:pStyle w:val="Heading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9B3274" w:rsidRPr="00C17915" w:rsidRDefault="009B3274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9B3274" w:rsidRDefault="009B3274" w:rsidP="00593A23">
      <w:pPr>
        <w:widowControl/>
        <w:numPr>
          <w:ilvl w:val="0"/>
          <w:numId w:val="20"/>
        </w:numPr>
        <w:autoSpaceDE/>
        <w:autoSpaceDN/>
        <w:adjustRightInd/>
      </w:pPr>
      <w:r w:rsidRPr="00FC6C9F">
        <w:rPr>
          <w:color w:val="000000"/>
        </w:rPr>
        <w:t>Радченко</w:t>
      </w:r>
      <w:r w:rsidRPr="00FC6C9F">
        <w:t xml:space="preserve"> </w:t>
      </w:r>
      <w:r w:rsidRPr="00FC6C9F">
        <w:rPr>
          <w:color w:val="000000"/>
        </w:rPr>
        <w:t>И.А.</w:t>
      </w:r>
      <w:r w:rsidRPr="00FC6C9F">
        <w:t xml:space="preserve"> </w:t>
      </w:r>
      <w:r w:rsidRPr="00FC6C9F">
        <w:rPr>
          <w:color w:val="000000"/>
        </w:rPr>
        <w:t>Технологии</w:t>
      </w:r>
      <w:r w:rsidRPr="00FC6C9F">
        <w:t xml:space="preserve"> </w:t>
      </w:r>
      <w:r w:rsidRPr="00FC6C9F">
        <w:rPr>
          <w:color w:val="000000"/>
        </w:rPr>
        <w:t>и</w:t>
      </w:r>
      <w:r w:rsidRPr="00FC6C9F">
        <w:t xml:space="preserve"> </w:t>
      </w:r>
      <w:r w:rsidRPr="00FC6C9F">
        <w:rPr>
          <w:color w:val="000000"/>
        </w:rPr>
        <w:t>инфраструктура</w:t>
      </w:r>
      <w:r w:rsidRPr="00FC6C9F">
        <w:t xml:space="preserve"> </w:t>
      </w:r>
      <w:r>
        <w:rPr>
          <w:color w:val="000000"/>
        </w:rPr>
        <w:t>Big</w:t>
      </w:r>
      <w:r w:rsidRPr="00FC6C9F">
        <w:t xml:space="preserve"> </w:t>
      </w:r>
      <w:r>
        <w:rPr>
          <w:color w:val="000000"/>
        </w:rPr>
        <w:t>Data</w:t>
      </w:r>
      <w:r w:rsidRPr="00FC6C9F">
        <w:rPr>
          <w:color w:val="000000"/>
        </w:rPr>
        <w:t>:</w:t>
      </w:r>
      <w:r w:rsidRPr="00FC6C9F">
        <w:t xml:space="preserve"> </w:t>
      </w:r>
      <w:r w:rsidRPr="00FC6C9F">
        <w:rPr>
          <w:color w:val="000000"/>
        </w:rPr>
        <w:t>Учебное</w:t>
      </w:r>
      <w:r w:rsidRPr="00FC6C9F">
        <w:t xml:space="preserve"> </w:t>
      </w:r>
      <w:r w:rsidRPr="00FC6C9F">
        <w:rPr>
          <w:color w:val="000000"/>
        </w:rPr>
        <w:t>пособие.</w:t>
      </w:r>
      <w:r w:rsidRPr="00FC6C9F">
        <w:t xml:space="preserve"> </w:t>
      </w:r>
      <w:r w:rsidRPr="00FC6C9F">
        <w:rPr>
          <w:color w:val="000000"/>
        </w:rPr>
        <w:t>[Электро</w:t>
      </w:r>
      <w:r w:rsidRPr="00FC6C9F">
        <w:rPr>
          <w:color w:val="000000"/>
        </w:rPr>
        <w:t>н</w:t>
      </w:r>
      <w:r w:rsidRPr="00FC6C9F">
        <w:rPr>
          <w:color w:val="000000"/>
        </w:rPr>
        <w:t>ный</w:t>
      </w:r>
      <w:r w:rsidRPr="00FC6C9F">
        <w:t xml:space="preserve"> </w:t>
      </w:r>
      <w:r w:rsidRPr="00FC6C9F">
        <w:rPr>
          <w:color w:val="000000"/>
        </w:rPr>
        <w:t>ресурс].</w:t>
      </w:r>
      <w:r w:rsidRPr="00FC6C9F">
        <w:t xml:space="preserve"> </w:t>
      </w:r>
      <w:r w:rsidRPr="00FC6C9F">
        <w:rPr>
          <w:color w:val="000000"/>
        </w:rPr>
        <w:t>/</w:t>
      </w:r>
      <w:r w:rsidRPr="00FC6C9F">
        <w:t xml:space="preserve"> </w:t>
      </w:r>
      <w:r w:rsidRPr="00FC6C9F">
        <w:rPr>
          <w:color w:val="000000"/>
        </w:rPr>
        <w:t>И.А.</w:t>
      </w:r>
      <w:r w:rsidRPr="00FC6C9F">
        <w:t xml:space="preserve"> </w:t>
      </w:r>
      <w:r w:rsidRPr="00FC6C9F">
        <w:rPr>
          <w:color w:val="000000"/>
        </w:rPr>
        <w:t>Радченко,</w:t>
      </w:r>
      <w:r w:rsidRPr="00FC6C9F">
        <w:t xml:space="preserve"> </w:t>
      </w:r>
      <w:r w:rsidRPr="00FC6C9F">
        <w:rPr>
          <w:color w:val="000000"/>
        </w:rPr>
        <w:t>И.Н.</w:t>
      </w:r>
      <w:r w:rsidRPr="00FC6C9F">
        <w:t xml:space="preserve"> </w:t>
      </w:r>
      <w:r w:rsidRPr="00FC6C9F">
        <w:rPr>
          <w:color w:val="000000"/>
        </w:rPr>
        <w:t>Николаев</w:t>
      </w:r>
      <w:r w:rsidRPr="00FC6C9F">
        <w:t xml:space="preserve"> </w:t>
      </w:r>
      <w:r w:rsidRPr="00FC6C9F">
        <w:rPr>
          <w:color w:val="000000"/>
        </w:rPr>
        <w:t>–</w:t>
      </w:r>
      <w:r w:rsidRPr="00FC6C9F">
        <w:t xml:space="preserve"> </w:t>
      </w:r>
      <w:r w:rsidRPr="00FC6C9F">
        <w:rPr>
          <w:color w:val="000000"/>
        </w:rPr>
        <w:t>СПб.:</w:t>
      </w:r>
      <w:r w:rsidRPr="00FC6C9F">
        <w:t xml:space="preserve"> </w:t>
      </w:r>
      <w:r w:rsidRPr="00FC6C9F">
        <w:rPr>
          <w:color w:val="000000"/>
        </w:rPr>
        <w:t>Университет</w:t>
      </w:r>
      <w:r w:rsidRPr="00FC6C9F">
        <w:t xml:space="preserve"> </w:t>
      </w:r>
      <w:r w:rsidRPr="00FC6C9F">
        <w:rPr>
          <w:color w:val="000000"/>
        </w:rPr>
        <w:t>ИТМО,</w:t>
      </w:r>
      <w:r w:rsidRPr="00FC6C9F">
        <w:t xml:space="preserve"> </w:t>
      </w:r>
      <w:r w:rsidRPr="00FC6C9F">
        <w:rPr>
          <w:color w:val="000000"/>
        </w:rPr>
        <w:t>2018.</w:t>
      </w:r>
      <w:r w:rsidRPr="00FC6C9F">
        <w:t xml:space="preserve"> </w:t>
      </w:r>
      <w:r w:rsidRPr="00FC6C9F">
        <w:rPr>
          <w:color w:val="000000"/>
        </w:rPr>
        <w:t>–</w:t>
      </w:r>
      <w:r w:rsidRPr="00FC6C9F">
        <w:t xml:space="preserve"> </w:t>
      </w:r>
      <w:r w:rsidRPr="00FC6C9F">
        <w:rPr>
          <w:color w:val="000000"/>
        </w:rPr>
        <w:t>55</w:t>
      </w:r>
      <w:r w:rsidRPr="00FC6C9F">
        <w:t xml:space="preserve"> </w:t>
      </w:r>
      <w:r w:rsidRPr="00FC6C9F">
        <w:rPr>
          <w:color w:val="000000"/>
        </w:rPr>
        <w:t>с.</w:t>
      </w:r>
      <w:r w:rsidRPr="00FC6C9F">
        <w:t xml:space="preserve"> </w:t>
      </w:r>
      <w:r w:rsidRPr="00FC6C9F">
        <w:rPr>
          <w:color w:val="000000"/>
        </w:rPr>
        <w:t>Режим</w:t>
      </w:r>
      <w:r w:rsidRPr="00FC6C9F">
        <w:t xml:space="preserve"> </w:t>
      </w:r>
      <w:r w:rsidRPr="00FC6C9F">
        <w:rPr>
          <w:color w:val="000000"/>
        </w:rPr>
        <w:t>доступа</w:t>
      </w:r>
      <w:r w:rsidRPr="00FC6C9F">
        <w:t xml:space="preserve"> </w:t>
      </w:r>
      <w:hyperlink r:id="rId12" w:history="1">
        <w:r w:rsidRPr="0024104C">
          <w:rPr>
            <w:rStyle w:val="Hyperlink"/>
            <w:rFonts w:ascii="Times New Roman" w:hAnsi="Times New Roman"/>
          </w:rPr>
          <w:t>https://books.ifmo.ru/book/2138/tehnologii_i_infrastructura_Big_Data:_uchebnoe_posobie.htm</w:t>
        </w:r>
      </w:hyperlink>
      <w:r w:rsidRPr="00CC683E">
        <w:t xml:space="preserve"> </w:t>
      </w:r>
      <w:r>
        <w:rPr>
          <w:color w:val="000000"/>
        </w:rPr>
        <w:t xml:space="preserve"> </w:t>
      </w:r>
    </w:p>
    <w:p w:rsidR="009B3274" w:rsidRDefault="009B3274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9B3274" w:rsidRPr="000D34C7" w:rsidRDefault="009B3274" w:rsidP="00A74459">
      <w:pPr>
        <w:numPr>
          <w:ilvl w:val="0"/>
          <w:numId w:val="29"/>
        </w:numPr>
      </w:pPr>
      <w:r w:rsidRPr="00FC6C9F">
        <w:rPr>
          <w:color w:val="000000"/>
        </w:rPr>
        <w:t>Шитиков</w:t>
      </w:r>
      <w:r w:rsidRPr="00FC6C9F">
        <w:t xml:space="preserve"> </w:t>
      </w:r>
      <w:r w:rsidRPr="00FC6C9F">
        <w:rPr>
          <w:color w:val="000000"/>
        </w:rPr>
        <w:t>В.К.</w:t>
      </w:r>
      <w:r w:rsidRPr="00FC6C9F">
        <w:t xml:space="preserve"> </w:t>
      </w:r>
      <w:r w:rsidRPr="00FC6C9F">
        <w:rPr>
          <w:color w:val="000000"/>
        </w:rPr>
        <w:t>Классификация,</w:t>
      </w:r>
      <w:r w:rsidRPr="00FC6C9F">
        <w:t xml:space="preserve"> </w:t>
      </w:r>
      <w:r w:rsidRPr="00FC6C9F">
        <w:rPr>
          <w:color w:val="000000"/>
        </w:rPr>
        <w:t>регрессия</w:t>
      </w:r>
      <w:r w:rsidRPr="00FC6C9F">
        <w:t xml:space="preserve"> </w:t>
      </w:r>
      <w:r w:rsidRPr="00FC6C9F">
        <w:rPr>
          <w:color w:val="000000"/>
        </w:rPr>
        <w:t>и</w:t>
      </w:r>
      <w:r w:rsidRPr="00FC6C9F">
        <w:t xml:space="preserve"> </w:t>
      </w:r>
      <w:r w:rsidRPr="00FC6C9F">
        <w:rPr>
          <w:color w:val="000000"/>
        </w:rPr>
        <w:t>другие</w:t>
      </w:r>
      <w:r w:rsidRPr="00FC6C9F">
        <w:t xml:space="preserve"> </w:t>
      </w:r>
      <w:r w:rsidRPr="00FC6C9F">
        <w:rPr>
          <w:color w:val="000000"/>
        </w:rPr>
        <w:t>алгоритмы</w:t>
      </w:r>
      <w:r w:rsidRPr="00FC6C9F">
        <w:t xml:space="preserve"> </w:t>
      </w:r>
      <w:r>
        <w:rPr>
          <w:color w:val="000000"/>
        </w:rPr>
        <w:t>Data</w:t>
      </w:r>
      <w:r w:rsidRPr="00FC6C9F">
        <w:t xml:space="preserve"> </w:t>
      </w:r>
      <w:r>
        <w:rPr>
          <w:color w:val="000000"/>
        </w:rPr>
        <w:t>Mining</w:t>
      </w:r>
      <w:r w:rsidRPr="00FC6C9F">
        <w:t xml:space="preserve"> </w:t>
      </w:r>
      <w:r w:rsidRPr="00FC6C9F">
        <w:rPr>
          <w:color w:val="000000"/>
        </w:rPr>
        <w:t>с</w:t>
      </w:r>
      <w:r w:rsidRPr="00FC6C9F">
        <w:t xml:space="preserve"> </w:t>
      </w:r>
      <w:r w:rsidRPr="00FC6C9F">
        <w:rPr>
          <w:color w:val="000000"/>
        </w:rPr>
        <w:t>использ</w:t>
      </w:r>
      <w:r w:rsidRPr="00FC6C9F">
        <w:rPr>
          <w:color w:val="000000"/>
        </w:rPr>
        <w:t>о</w:t>
      </w:r>
      <w:r w:rsidRPr="00FC6C9F">
        <w:rPr>
          <w:color w:val="000000"/>
        </w:rPr>
        <w:t>ванием</w:t>
      </w:r>
      <w:r w:rsidRPr="00FC6C9F">
        <w:t xml:space="preserve"> </w:t>
      </w:r>
      <w:r>
        <w:rPr>
          <w:color w:val="000000"/>
        </w:rPr>
        <w:t>R</w:t>
      </w:r>
      <w:r w:rsidRPr="00FC6C9F">
        <w:t xml:space="preserve"> </w:t>
      </w:r>
      <w:r w:rsidRPr="00FC6C9F">
        <w:rPr>
          <w:color w:val="000000"/>
        </w:rPr>
        <w:t>[Электронный</w:t>
      </w:r>
      <w:r w:rsidRPr="00FC6C9F">
        <w:t xml:space="preserve"> </w:t>
      </w:r>
      <w:r w:rsidRPr="00FC6C9F">
        <w:rPr>
          <w:color w:val="000000"/>
        </w:rPr>
        <w:t>ресурс]./</w:t>
      </w:r>
      <w:r w:rsidRPr="00FC6C9F">
        <w:t xml:space="preserve"> </w:t>
      </w:r>
      <w:r w:rsidRPr="00FC6C9F">
        <w:rPr>
          <w:color w:val="000000"/>
        </w:rPr>
        <w:t>В.К.</w:t>
      </w:r>
      <w:r w:rsidRPr="00FC6C9F">
        <w:t xml:space="preserve"> </w:t>
      </w:r>
      <w:r w:rsidRPr="00FC6C9F">
        <w:rPr>
          <w:color w:val="000000"/>
        </w:rPr>
        <w:t>Шитиков,</w:t>
      </w:r>
      <w:r w:rsidRPr="00FC6C9F">
        <w:t xml:space="preserve"> </w:t>
      </w:r>
      <w:r w:rsidRPr="00FC6C9F">
        <w:rPr>
          <w:color w:val="000000"/>
        </w:rPr>
        <w:t>С.Э.</w:t>
      </w:r>
      <w:r w:rsidRPr="00FC6C9F">
        <w:t xml:space="preserve"> </w:t>
      </w:r>
      <w:r w:rsidRPr="00FC6C9F">
        <w:rPr>
          <w:color w:val="000000"/>
        </w:rPr>
        <w:t>Мастицкий</w:t>
      </w:r>
      <w:r w:rsidRPr="00FC6C9F">
        <w:t xml:space="preserve"> </w:t>
      </w:r>
      <w:r w:rsidRPr="00FC6C9F">
        <w:rPr>
          <w:color w:val="000000"/>
        </w:rPr>
        <w:t>-</w:t>
      </w:r>
      <w:r w:rsidRPr="00FC6C9F">
        <w:t xml:space="preserve"> </w:t>
      </w:r>
      <w:r w:rsidRPr="00FC6C9F">
        <w:rPr>
          <w:color w:val="000000"/>
        </w:rPr>
        <w:t>Тольятти,</w:t>
      </w:r>
      <w:r w:rsidRPr="00FC6C9F">
        <w:t xml:space="preserve"> </w:t>
      </w:r>
      <w:r w:rsidRPr="00FC6C9F">
        <w:rPr>
          <w:color w:val="000000"/>
        </w:rPr>
        <w:t>Лондон,</w:t>
      </w:r>
      <w:r w:rsidRPr="00FC6C9F">
        <w:t xml:space="preserve"> </w:t>
      </w:r>
      <w:r w:rsidRPr="00FC6C9F">
        <w:rPr>
          <w:color w:val="000000"/>
        </w:rPr>
        <w:t>-2017,</w:t>
      </w:r>
      <w:r w:rsidRPr="00FC6C9F">
        <w:t xml:space="preserve"> </w:t>
      </w:r>
      <w:r w:rsidRPr="00FC6C9F">
        <w:rPr>
          <w:color w:val="000000"/>
        </w:rPr>
        <w:t>351</w:t>
      </w:r>
      <w:r w:rsidRPr="00FC6C9F">
        <w:t xml:space="preserve"> </w:t>
      </w:r>
      <w:r w:rsidRPr="00FC6C9F">
        <w:rPr>
          <w:color w:val="000000"/>
        </w:rPr>
        <w:t>с.</w:t>
      </w:r>
      <w:r w:rsidRPr="00FC6C9F">
        <w:t xml:space="preserve"> </w:t>
      </w:r>
      <w:r w:rsidRPr="00FC6C9F">
        <w:rPr>
          <w:color w:val="000000"/>
        </w:rPr>
        <w:t>Режим</w:t>
      </w:r>
      <w:r w:rsidRPr="00FC6C9F">
        <w:t xml:space="preserve"> </w:t>
      </w:r>
      <w:r w:rsidRPr="00FC6C9F">
        <w:rPr>
          <w:color w:val="000000"/>
        </w:rPr>
        <w:t>доступа:</w:t>
      </w:r>
      <w:r w:rsidRPr="00FC6C9F">
        <w:t xml:space="preserve"> </w:t>
      </w:r>
      <w:hyperlink r:id="rId13" w:history="1">
        <w:r w:rsidRPr="0024104C">
          <w:rPr>
            <w:rStyle w:val="Hyperlink"/>
            <w:rFonts w:ascii="Times New Roman" w:hAnsi="Times New Roman"/>
          </w:rPr>
          <w:t>https://ranalytics.github.io/data-mining</w:t>
        </w:r>
      </w:hyperlink>
      <w:r w:rsidRPr="00A74459">
        <w:rPr>
          <w:color w:val="000000"/>
        </w:rPr>
        <w:t xml:space="preserve"> </w:t>
      </w:r>
    </w:p>
    <w:p w:rsidR="009B3274" w:rsidRDefault="009B3274" w:rsidP="004A5F68">
      <w:pPr>
        <w:pStyle w:val="Style8"/>
        <w:widowControl/>
        <w:rPr>
          <w:b/>
        </w:rPr>
      </w:pPr>
      <w:r w:rsidRPr="004A5F68">
        <w:rPr>
          <w:b/>
        </w:rPr>
        <w:t>в) Методические указания</w:t>
      </w:r>
    </w:p>
    <w:p w:rsidR="009B3274" w:rsidRPr="004A5F68" w:rsidRDefault="009B3274" w:rsidP="004A5F68">
      <w:pPr>
        <w:widowControl/>
        <w:numPr>
          <w:ilvl w:val="0"/>
          <w:numId w:val="30"/>
        </w:numPr>
        <w:autoSpaceDE/>
        <w:autoSpaceDN/>
        <w:adjustRightInd/>
      </w:pPr>
      <w:r>
        <w:t xml:space="preserve">Жидьцов В.В. Практикум по нейросетевым технологиям. </w:t>
      </w:r>
      <w:r w:rsidRPr="00BC7A87">
        <w:t>[Электронный ресурс].</w:t>
      </w:r>
      <w:r w:rsidRPr="004A5F68">
        <w:t xml:space="preserve"> </w:t>
      </w:r>
      <w:r w:rsidRPr="00BC7A87">
        <w:t>Р</w:t>
      </w:r>
      <w:r w:rsidRPr="00BC7A87">
        <w:t>е</w:t>
      </w:r>
      <w:r w:rsidRPr="00BC7A87">
        <w:t>жим доступа:</w:t>
      </w:r>
      <w:r w:rsidRPr="004A5F68">
        <w:t xml:space="preserve"> </w:t>
      </w:r>
      <w:hyperlink r:id="rId14" w:history="1">
        <w:r w:rsidRPr="005543F8">
          <w:rPr>
            <w:rStyle w:val="Hyperlink"/>
            <w:rFonts w:ascii="Times New Roman" w:hAnsi="Times New Roman"/>
          </w:rPr>
          <w:t>http://bek.sibadi.org/fulltext/epd6.pdf</w:t>
        </w:r>
      </w:hyperlink>
      <w:r>
        <w:t xml:space="preserve"> </w:t>
      </w:r>
    </w:p>
    <w:p w:rsidR="009B3274" w:rsidRDefault="009B3274" w:rsidP="00E26511">
      <w:pPr>
        <w:pStyle w:val="Style8"/>
        <w:widowControl/>
        <w:rPr>
          <w:rStyle w:val="FontStyle21"/>
          <w:b/>
          <w:sz w:val="24"/>
          <w:szCs w:val="24"/>
        </w:rPr>
      </w:pPr>
      <w:r>
        <w:rPr>
          <w:rStyle w:val="FontStyle15"/>
          <w:spacing w:val="40"/>
          <w:sz w:val="24"/>
          <w:szCs w:val="24"/>
        </w:rPr>
        <w:t>г</w:t>
      </w:r>
      <w:r w:rsidRPr="00C17915">
        <w:rPr>
          <w:rStyle w:val="FontStyle15"/>
          <w:spacing w:val="40"/>
          <w:sz w:val="24"/>
          <w:szCs w:val="24"/>
        </w:rPr>
        <w:t>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9B3274" w:rsidRDefault="009B3274" w:rsidP="00D76E99">
      <w:pPr>
        <w:rPr>
          <w:color w:val="000000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система; </w:t>
      </w:r>
      <w:r>
        <w:rPr>
          <w:color w:val="000000"/>
        </w:rPr>
        <w:t>офисные программы; математические пакет, статистические пакеты, установле</w:t>
      </w:r>
      <w:r>
        <w:rPr>
          <w:color w:val="000000"/>
        </w:rPr>
        <w:t>н</w:t>
      </w:r>
      <w:r>
        <w:rPr>
          <w:color w:val="000000"/>
        </w:rPr>
        <w:t>ные на каждом персональном компьютере вычислительного центра ФГБОУ ВПО «МГТУ».</w:t>
      </w:r>
    </w:p>
    <w:p w:rsidR="009B3274" w:rsidRDefault="009B3274" w:rsidP="00D76E99">
      <w:pPr>
        <w:rPr>
          <w:color w:val="000000"/>
        </w:rPr>
      </w:pPr>
      <w:r>
        <w:rPr>
          <w:color w:val="000000"/>
        </w:rPr>
        <w:t>Перечень лицензионного программного обеспечения по ссылке:</w:t>
      </w:r>
    </w:p>
    <w:p w:rsidR="009B3274" w:rsidRDefault="009B3274" w:rsidP="00D76E99">
      <w:pPr>
        <w:rPr>
          <w:color w:val="000000"/>
        </w:rPr>
      </w:pPr>
      <w:hyperlink r:id="rId15" w:history="1">
        <w:r>
          <w:rPr>
            <w:rStyle w:val="Hyperlink"/>
            <w:rFonts w:cs="Arial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9B3274" w:rsidRDefault="009B3274" w:rsidP="00D76E99">
      <w:pPr>
        <w:pStyle w:val="Heading1"/>
        <w:spacing w:before="0" w:after="0"/>
        <w:ind w:left="0"/>
        <w:rPr>
          <w:b w:val="0"/>
          <w:bCs/>
          <w:caps/>
          <w:color w:val="000000"/>
          <w:szCs w:val="24"/>
        </w:rPr>
      </w:pPr>
      <w:r>
        <w:rPr>
          <w:b w:val="0"/>
          <w:color w:val="000000"/>
          <w:szCs w:val="24"/>
        </w:rPr>
        <w:t xml:space="preserve">Официальные сайты промышленных предприятий и организаций: </w:t>
      </w:r>
      <w:hyperlink r:id="rId16" w:history="1">
        <w:r>
          <w:rPr>
            <w:rStyle w:val="Hyperlink"/>
            <w:rFonts w:cs="Arial"/>
            <w:b w:val="0"/>
          </w:rPr>
          <w:t>http://www.mmk.ru</w:t>
        </w:r>
      </w:hyperlink>
      <w:r>
        <w:rPr>
          <w:b w:val="0"/>
          <w:color w:val="000000"/>
          <w:szCs w:val="24"/>
        </w:rPr>
        <w:t xml:space="preserve">, </w:t>
      </w:r>
      <w:hyperlink r:id="rId17" w:history="1">
        <w:r>
          <w:rPr>
            <w:rStyle w:val="Hyperlink"/>
            <w:rFonts w:cs="Arial"/>
            <w:b w:val="0"/>
            <w:szCs w:val="24"/>
          </w:rPr>
          <w:t>http://www.creditural.ru</w:t>
        </w:r>
      </w:hyperlink>
      <w:r>
        <w:rPr>
          <w:b w:val="0"/>
          <w:color w:val="000000"/>
          <w:szCs w:val="24"/>
        </w:rPr>
        <w:t xml:space="preserve">, </w:t>
      </w:r>
      <w:hyperlink r:id="rId18" w:history="1">
        <w:r>
          <w:rPr>
            <w:rStyle w:val="Hyperlink"/>
            <w:rFonts w:cs="Arial"/>
            <w:b w:val="0"/>
            <w:szCs w:val="24"/>
          </w:rPr>
          <w:t>http://www.magtu.ru</w:t>
        </w:r>
      </w:hyperlink>
      <w:r>
        <w:rPr>
          <w:b w:val="0"/>
          <w:color w:val="000000"/>
          <w:szCs w:val="24"/>
        </w:rPr>
        <w:t xml:space="preserve">, </w:t>
      </w:r>
      <w:hyperlink r:id="rId19" w:history="1">
        <w:r>
          <w:rPr>
            <w:rStyle w:val="Hyperlink"/>
            <w:rFonts w:cs="Arial"/>
            <w:b w:val="0"/>
            <w:szCs w:val="24"/>
          </w:rPr>
          <w:t>http://www.gks.ru</w:t>
        </w:r>
      </w:hyperlink>
      <w:r>
        <w:rPr>
          <w:b w:val="0"/>
          <w:color w:val="000000"/>
          <w:szCs w:val="24"/>
        </w:rPr>
        <w:t xml:space="preserve"> и т.п.; разра</w:t>
      </w:r>
      <w:r>
        <w:rPr>
          <w:b w:val="0"/>
          <w:color w:val="000000"/>
          <w:szCs w:val="24"/>
        </w:rPr>
        <w:softHyphen/>
        <w:t xml:space="preserve">ботчиков программных продуктов: </w:t>
      </w:r>
      <w:hyperlink r:id="rId20" w:history="1">
        <w:r>
          <w:rPr>
            <w:rStyle w:val="Hyperlink"/>
            <w:rFonts w:cs="Arial"/>
            <w:b w:val="0"/>
            <w:szCs w:val="24"/>
          </w:rPr>
          <w:t>http://www.statsoft.ru</w:t>
        </w:r>
      </w:hyperlink>
      <w:r>
        <w:rPr>
          <w:b w:val="0"/>
          <w:color w:val="000000"/>
          <w:szCs w:val="24"/>
        </w:rPr>
        <w:t xml:space="preserve">, </w:t>
      </w:r>
      <w:hyperlink r:id="rId21" w:history="1">
        <w:r>
          <w:rPr>
            <w:rStyle w:val="Hyperlink"/>
            <w:rFonts w:cs="Arial"/>
            <w:b w:val="0"/>
            <w:szCs w:val="24"/>
          </w:rPr>
          <w:t>http://www.microsoft.com</w:t>
        </w:r>
      </w:hyperlink>
      <w:r>
        <w:rPr>
          <w:b w:val="0"/>
          <w:color w:val="000000"/>
          <w:szCs w:val="24"/>
        </w:rPr>
        <w:t>,</w:t>
      </w:r>
      <w:r>
        <w:rPr>
          <w:color w:val="000000"/>
        </w:rPr>
        <w:t xml:space="preserve"> </w:t>
      </w:r>
      <w:hyperlink r:id="rId22" w:history="1">
        <w:r>
          <w:rPr>
            <w:rStyle w:val="Hyperlink"/>
            <w:rFonts w:cs="Arial"/>
            <w:b w:val="0"/>
            <w:szCs w:val="24"/>
          </w:rPr>
          <w:t>http://www.ptc.com</w:t>
        </w:r>
      </w:hyperlink>
      <w:r>
        <w:rPr>
          <w:b w:val="0"/>
          <w:color w:val="000000"/>
          <w:szCs w:val="24"/>
        </w:rPr>
        <w:t xml:space="preserve"> и т.п; сайты лабораторий компьютерной графики </w:t>
      </w:r>
      <w:hyperlink r:id="rId23" w:history="1">
        <w:r>
          <w:rPr>
            <w:rStyle w:val="Hyperlink"/>
            <w:rFonts w:cs="Arial"/>
            <w:b w:val="0"/>
            <w:szCs w:val="24"/>
          </w:rPr>
          <w:t>http://graphics.cs.msu.ru</w:t>
        </w:r>
      </w:hyperlink>
      <w:r>
        <w:rPr>
          <w:b w:val="0"/>
          <w:color w:val="000000"/>
          <w:szCs w:val="24"/>
        </w:rPr>
        <w:t xml:space="preserve"> , </w:t>
      </w:r>
      <w:hyperlink r:id="rId24" w:history="1">
        <w:r>
          <w:rPr>
            <w:rStyle w:val="Hyperlink"/>
            <w:rFonts w:cs="Arial"/>
            <w:b w:val="0"/>
            <w:szCs w:val="24"/>
          </w:rPr>
          <w:t>http://cgm.graphicon.ru</w:t>
        </w:r>
      </w:hyperlink>
      <w:r>
        <w:rPr>
          <w:b w:val="0"/>
          <w:bCs/>
          <w:color w:val="000000"/>
          <w:szCs w:val="24"/>
        </w:rPr>
        <w:t>.</w:t>
      </w:r>
    </w:p>
    <w:p w:rsidR="009B3274" w:rsidRPr="00D76E99" w:rsidRDefault="009B3274" w:rsidP="00D76E99">
      <w:pPr>
        <w:pStyle w:val="Heading1"/>
        <w:spacing w:before="120"/>
        <w:rPr>
          <w:rStyle w:val="FontStyle14"/>
          <w:b/>
          <w:sz w:val="24"/>
          <w:szCs w:val="24"/>
        </w:rPr>
      </w:pPr>
      <w:r w:rsidRPr="00D76E99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9B3274" w:rsidRDefault="009B3274" w:rsidP="00D76E99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9B3274" w:rsidTr="00D76E99">
        <w:trPr>
          <w:tblHeader/>
        </w:trPr>
        <w:tc>
          <w:tcPr>
            <w:tcW w:w="1928" w:type="pct"/>
            <w:vAlign w:val="center"/>
          </w:tcPr>
          <w:p w:rsidR="009B3274" w:rsidRDefault="009B3274">
            <w:pPr>
              <w:spacing w:line="256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9B3274" w:rsidRDefault="009B3274">
            <w:pPr>
              <w:spacing w:line="256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9B3274" w:rsidTr="00D76E99">
        <w:tc>
          <w:tcPr>
            <w:tcW w:w="1928" w:type="pct"/>
          </w:tcPr>
          <w:p w:rsidR="009B3274" w:rsidRDefault="009B3274">
            <w:pPr>
              <w:spacing w:line="256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</w:tcPr>
          <w:p w:rsidR="009B3274" w:rsidRDefault="009B3274">
            <w:pPr>
              <w:spacing w:line="256" w:lineRule="auto"/>
              <w:ind w:firstLine="0"/>
              <w:jc w:val="left"/>
            </w:pPr>
            <w:r>
              <w:t>Мультимедийные средства хранения, передачи  и представления информации</w:t>
            </w:r>
          </w:p>
        </w:tc>
      </w:tr>
      <w:tr w:rsidR="009B3274" w:rsidTr="00D76E99">
        <w:tc>
          <w:tcPr>
            <w:tcW w:w="1928" w:type="pct"/>
          </w:tcPr>
          <w:p w:rsidR="009B3274" w:rsidRDefault="009B3274">
            <w:pPr>
              <w:spacing w:line="256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</w:tcPr>
          <w:p w:rsidR="009B3274" w:rsidRDefault="009B3274">
            <w:pPr>
              <w:spacing w:line="256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9B3274" w:rsidTr="00D76E99">
        <w:tc>
          <w:tcPr>
            <w:tcW w:w="1928" w:type="pct"/>
          </w:tcPr>
          <w:p w:rsidR="009B3274" w:rsidRDefault="009B3274">
            <w:pPr>
              <w:spacing w:line="256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9B3274" w:rsidRDefault="009B3274">
            <w:pPr>
              <w:spacing w:line="256" w:lineRule="auto"/>
              <w:ind w:firstLine="0"/>
              <w:jc w:val="left"/>
            </w:pPr>
            <w:r>
              <w:t>Все классы УИТ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9B3274" w:rsidTr="00D76E99">
        <w:tc>
          <w:tcPr>
            <w:tcW w:w="1928" w:type="pct"/>
          </w:tcPr>
          <w:p w:rsidR="009B3274" w:rsidRDefault="009B3274">
            <w:pPr>
              <w:spacing w:line="256" w:lineRule="auto"/>
              <w:ind w:firstLine="0"/>
              <w:jc w:val="left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</w:tcPr>
          <w:p w:rsidR="009B3274" w:rsidRDefault="009B3274">
            <w:pPr>
              <w:spacing w:line="256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9B3274" w:rsidTr="00D76E99">
        <w:tc>
          <w:tcPr>
            <w:tcW w:w="1928" w:type="pct"/>
          </w:tcPr>
          <w:p w:rsidR="009B3274" w:rsidRDefault="009B3274">
            <w:pPr>
              <w:spacing w:line="256" w:lineRule="auto"/>
              <w:ind w:firstLine="0"/>
              <w:jc w:val="left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</w:tcPr>
          <w:p w:rsidR="009B3274" w:rsidRDefault="009B3274">
            <w:pPr>
              <w:spacing w:line="256" w:lineRule="auto"/>
              <w:ind w:firstLine="0"/>
              <w:jc w:val="left"/>
            </w:pPr>
            <w:r>
              <w:t>Классы УИТ и АСУ</w:t>
            </w:r>
          </w:p>
        </w:tc>
      </w:tr>
      <w:tr w:rsidR="009B3274" w:rsidTr="00D76E99">
        <w:tc>
          <w:tcPr>
            <w:tcW w:w="1928" w:type="pct"/>
          </w:tcPr>
          <w:p w:rsidR="009B3274" w:rsidRDefault="009B3274">
            <w:pPr>
              <w:spacing w:line="256" w:lineRule="auto"/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9B3274" w:rsidRDefault="009B3274">
            <w:pPr>
              <w:spacing w:line="256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9B3274" w:rsidRDefault="009B3274" w:rsidP="00D76E99"/>
    <w:p w:rsidR="009B3274" w:rsidRPr="00C17915" w:rsidRDefault="009B3274" w:rsidP="00D76E99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9B3274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3274" w:rsidRDefault="009B3274">
      <w:r>
        <w:separator/>
      </w:r>
    </w:p>
  </w:endnote>
  <w:endnote w:type="continuationSeparator" w:id="0">
    <w:p w:rsidR="009B3274" w:rsidRDefault="009B32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274" w:rsidRDefault="009B3274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B3274" w:rsidRDefault="009B3274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274" w:rsidRDefault="009B3274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:rsidR="009B3274" w:rsidRDefault="009B3274" w:rsidP="0087519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3274" w:rsidRDefault="009B3274">
      <w:r>
        <w:separator/>
      </w:r>
    </w:p>
  </w:footnote>
  <w:footnote w:type="continuationSeparator" w:id="0">
    <w:p w:rsidR="009B3274" w:rsidRDefault="009B327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31D5A"/>
    <w:multiLevelType w:val="hybridMultilevel"/>
    <w:tmpl w:val="6B621EB8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6B27C37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2">
    <w:nsid w:val="095E14A0"/>
    <w:multiLevelType w:val="hybridMultilevel"/>
    <w:tmpl w:val="E01E9F86"/>
    <w:lvl w:ilvl="0" w:tplc="43E4F39A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9CF0924"/>
    <w:multiLevelType w:val="hybridMultilevel"/>
    <w:tmpl w:val="96C0D10E"/>
    <w:lvl w:ilvl="0" w:tplc="400ECA5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45E7D99"/>
    <w:multiLevelType w:val="hybridMultilevel"/>
    <w:tmpl w:val="3D9AB1A0"/>
    <w:lvl w:ilvl="0" w:tplc="C2CA635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F083DCB"/>
    <w:multiLevelType w:val="hybridMultilevel"/>
    <w:tmpl w:val="CB8AEA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6430C06"/>
    <w:multiLevelType w:val="hybridMultilevel"/>
    <w:tmpl w:val="E16EF42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21E6E2C"/>
    <w:multiLevelType w:val="hybridMultilevel"/>
    <w:tmpl w:val="088C348A"/>
    <w:lvl w:ilvl="0" w:tplc="70D4F04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>
    <w:nsid w:val="3348151D"/>
    <w:multiLevelType w:val="hybridMultilevel"/>
    <w:tmpl w:val="2D463114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>
    <w:nsid w:val="34AC5A22"/>
    <w:multiLevelType w:val="hybridMultilevel"/>
    <w:tmpl w:val="10B08BD0"/>
    <w:lvl w:ilvl="0" w:tplc="FC468BF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5CE59CD"/>
    <w:multiLevelType w:val="hybridMultilevel"/>
    <w:tmpl w:val="C95A0E74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8"/>
        <w:szCs w:val="28"/>
        <w:vertAlign w:val="baseline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39FE7317"/>
    <w:multiLevelType w:val="hybridMultilevel"/>
    <w:tmpl w:val="6B621EB8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AF80B20"/>
    <w:multiLevelType w:val="hybridMultilevel"/>
    <w:tmpl w:val="D4D6BB72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DE1F32"/>
    <w:multiLevelType w:val="hybridMultilevel"/>
    <w:tmpl w:val="FD4A9910"/>
    <w:lvl w:ilvl="0" w:tplc="B84268D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8EC58DA"/>
    <w:multiLevelType w:val="hybridMultilevel"/>
    <w:tmpl w:val="FA1493DE"/>
    <w:lvl w:ilvl="0" w:tplc="3F980C96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  <w:b w:val="0"/>
        <w:sz w:val="28"/>
        <w:szCs w:val="28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C8A200B"/>
    <w:multiLevelType w:val="hybridMultilevel"/>
    <w:tmpl w:val="EAC40C54"/>
    <w:lvl w:ilvl="0" w:tplc="6EF66DB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EF020C8"/>
    <w:multiLevelType w:val="hybridMultilevel"/>
    <w:tmpl w:val="7F60EAB2"/>
    <w:lvl w:ilvl="0" w:tplc="5B345CF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9">
    <w:nsid w:val="4F48324B"/>
    <w:multiLevelType w:val="hybridMultilevel"/>
    <w:tmpl w:val="3D60D636"/>
    <w:lvl w:ilvl="0" w:tplc="E1481E6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21B171E"/>
    <w:multiLevelType w:val="hybridMultilevel"/>
    <w:tmpl w:val="762C0AB0"/>
    <w:lvl w:ilvl="0" w:tplc="C2CA635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1">
    <w:nsid w:val="54947A80"/>
    <w:multiLevelType w:val="hybridMultilevel"/>
    <w:tmpl w:val="81260C66"/>
    <w:lvl w:ilvl="0" w:tplc="58CCEFF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62770C0"/>
    <w:multiLevelType w:val="hybridMultilevel"/>
    <w:tmpl w:val="6EC024D4"/>
    <w:lvl w:ilvl="0" w:tplc="8330499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73B4779"/>
    <w:multiLevelType w:val="hybridMultilevel"/>
    <w:tmpl w:val="81F86EFA"/>
    <w:lvl w:ilvl="0" w:tplc="0E8EDA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C393AE2"/>
    <w:multiLevelType w:val="hybridMultilevel"/>
    <w:tmpl w:val="5C64E220"/>
    <w:lvl w:ilvl="0" w:tplc="FB12AEF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F965297"/>
    <w:multiLevelType w:val="hybridMultilevel"/>
    <w:tmpl w:val="7F3E0B40"/>
    <w:lvl w:ilvl="0" w:tplc="63D65D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03524A0"/>
    <w:multiLevelType w:val="hybridMultilevel"/>
    <w:tmpl w:val="B3A658C0"/>
    <w:lvl w:ilvl="0" w:tplc="58FADB1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87E6E72"/>
    <w:multiLevelType w:val="hybridMultilevel"/>
    <w:tmpl w:val="F49234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CB4157F"/>
    <w:multiLevelType w:val="hybridMultilevel"/>
    <w:tmpl w:val="AEA8DE6A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6F851D59"/>
    <w:multiLevelType w:val="hybridMultilevel"/>
    <w:tmpl w:val="2D266A2C"/>
    <w:lvl w:ilvl="0" w:tplc="D86E976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1">
    <w:nsid w:val="7037504C"/>
    <w:multiLevelType w:val="hybridMultilevel"/>
    <w:tmpl w:val="8AD6A0CA"/>
    <w:lvl w:ilvl="0" w:tplc="86DC2C9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2">
    <w:nsid w:val="74FC3C13"/>
    <w:multiLevelType w:val="hybridMultilevel"/>
    <w:tmpl w:val="C794240A"/>
    <w:lvl w:ilvl="0" w:tplc="0E1A728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3">
    <w:nsid w:val="76F01E64"/>
    <w:multiLevelType w:val="hybridMultilevel"/>
    <w:tmpl w:val="314480B0"/>
    <w:lvl w:ilvl="0" w:tplc="29D40BC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23"/>
  </w:num>
  <w:num w:numId="3">
    <w:abstractNumId w:val="8"/>
  </w:num>
  <w:num w:numId="4">
    <w:abstractNumId w:val="7"/>
  </w:num>
  <w:num w:numId="5">
    <w:abstractNumId w:val="28"/>
  </w:num>
  <w:num w:numId="6">
    <w:abstractNumId w:val="6"/>
  </w:num>
  <w:num w:numId="7">
    <w:abstractNumId w:val="9"/>
  </w:num>
  <w:num w:numId="8">
    <w:abstractNumId w:val="31"/>
  </w:num>
  <w:num w:numId="9">
    <w:abstractNumId w:val="18"/>
  </w:num>
  <w:num w:numId="10">
    <w:abstractNumId w:val="30"/>
  </w:num>
  <w:num w:numId="11">
    <w:abstractNumId w:val="22"/>
  </w:num>
  <w:num w:numId="12">
    <w:abstractNumId w:val="33"/>
  </w:num>
  <w:num w:numId="13">
    <w:abstractNumId w:val="17"/>
  </w:num>
  <w:num w:numId="14">
    <w:abstractNumId w:val="32"/>
  </w:num>
  <w:num w:numId="15">
    <w:abstractNumId w:val="21"/>
  </w:num>
  <w:num w:numId="16">
    <w:abstractNumId w:val="15"/>
  </w:num>
  <w:num w:numId="17">
    <w:abstractNumId w:val="10"/>
  </w:num>
  <w:num w:numId="18">
    <w:abstractNumId w:val="1"/>
  </w:num>
  <w:num w:numId="19">
    <w:abstractNumId w:val="14"/>
  </w:num>
  <w:num w:numId="20">
    <w:abstractNumId w:val="29"/>
  </w:num>
  <w:num w:numId="21">
    <w:abstractNumId w:val="2"/>
  </w:num>
  <w:num w:numId="22">
    <w:abstractNumId w:val="0"/>
  </w:num>
  <w:num w:numId="23">
    <w:abstractNumId w:val="13"/>
  </w:num>
  <w:num w:numId="24">
    <w:abstractNumId w:val="19"/>
  </w:num>
  <w:num w:numId="25">
    <w:abstractNumId w:val="24"/>
  </w:num>
  <w:num w:numId="26">
    <w:abstractNumId w:val="3"/>
  </w:num>
  <w:num w:numId="27">
    <w:abstractNumId w:val="12"/>
  </w:num>
  <w:num w:numId="28">
    <w:abstractNumId w:val="16"/>
  </w:num>
  <w:num w:numId="29">
    <w:abstractNumId w:val="25"/>
  </w:num>
  <w:num w:numId="30">
    <w:abstractNumId w:val="27"/>
  </w:num>
  <w:num w:numId="31">
    <w:abstractNumId w:val="26"/>
  </w:num>
  <w:num w:numId="32">
    <w:abstractNumId w:val="4"/>
  </w:num>
  <w:num w:numId="33">
    <w:abstractNumId w:val="20"/>
  </w:num>
  <w:num w:numId="34">
    <w:abstractNumId w:val="11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3EC5"/>
    <w:rsid w:val="000054C0"/>
    <w:rsid w:val="00005759"/>
    <w:rsid w:val="00006EF2"/>
    <w:rsid w:val="00007B1A"/>
    <w:rsid w:val="000108EF"/>
    <w:rsid w:val="00011D03"/>
    <w:rsid w:val="00012036"/>
    <w:rsid w:val="00012727"/>
    <w:rsid w:val="00012846"/>
    <w:rsid w:val="00013CC4"/>
    <w:rsid w:val="00014E3E"/>
    <w:rsid w:val="00017B5B"/>
    <w:rsid w:val="000201CC"/>
    <w:rsid w:val="00023325"/>
    <w:rsid w:val="00025329"/>
    <w:rsid w:val="000276A8"/>
    <w:rsid w:val="00027CA3"/>
    <w:rsid w:val="00030325"/>
    <w:rsid w:val="000306DD"/>
    <w:rsid w:val="0003145C"/>
    <w:rsid w:val="00031939"/>
    <w:rsid w:val="00033029"/>
    <w:rsid w:val="00033195"/>
    <w:rsid w:val="000332A6"/>
    <w:rsid w:val="00033D8C"/>
    <w:rsid w:val="0003443F"/>
    <w:rsid w:val="00036D6F"/>
    <w:rsid w:val="00037B1C"/>
    <w:rsid w:val="00040FC1"/>
    <w:rsid w:val="00041406"/>
    <w:rsid w:val="000427E6"/>
    <w:rsid w:val="000428B5"/>
    <w:rsid w:val="000429A1"/>
    <w:rsid w:val="000430D3"/>
    <w:rsid w:val="00043B29"/>
    <w:rsid w:val="00043D69"/>
    <w:rsid w:val="00044EC7"/>
    <w:rsid w:val="00046496"/>
    <w:rsid w:val="000470CB"/>
    <w:rsid w:val="000527FD"/>
    <w:rsid w:val="00054FE2"/>
    <w:rsid w:val="00055516"/>
    <w:rsid w:val="000559FA"/>
    <w:rsid w:val="00060CE9"/>
    <w:rsid w:val="00061C0D"/>
    <w:rsid w:val="0006384E"/>
    <w:rsid w:val="00063D00"/>
    <w:rsid w:val="00064113"/>
    <w:rsid w:val="000649B1"/>
    <w:rsid w:val="00064AD3"/>
    <w:rsid w:val="00065E28"/>
    <w:rsid w:val="00066036"/>
    <w:rsid w:val="000660D3"/>
    <w:rsid w:val="00070521"/>
    <w:rsid w:val="00071618"/>
    <w:rsid w:val="0007246B"/>
    <w:rsid w:val="00075907"/>
    <w:rsid w:val="000765EC"/>
    <w:rsid w:val="00080546"/>
    <w:rsid w:val="0008073C"/>
    <w:rsid w:val="0008094E"/>
    <w:rsid w:val="00080BDD"/>
    <w:rsid w:val="0008161B"/>
    <w:rsid w:val="00082173"/>
    <w:rsid w:val="000829E9"/>
    <w:rsid w:val="0008595C"/>
    <w:rsid w:val="00091472"/>
    <w:rsid w:val="0009228F"/>
    <w:rsid w:val="00093966"/>
    <w:rsid w:val="00094253"/>
    <w:rsid w:val="000942A5"/>
    <w:rsid w:val="00094423"/>
    <w:rsid w:val="000946CF"/>
    <w:rsid w:val="00096109"/>
    <w:rsid w:val="0009612B"/>
    <w:rsid w:val="000A01F1"/>
    <w:rsid w:val="000A14D9"/>
    <w:rsid w:val="000A1EB1"/>
    <w:rsid w:val="000A1FE3"/>
    <w:rsid w:val="000A27D8"/>
    <w:rsid w:val="000A340F"/>
    <w:rsid w:val="000A646D"/>
    <w:rsid w:val="000A65A1"/>
    <w:rsid w:val="000A71BC"/>
    <w:rsid w:val="000B0037"/>
    <w:rsid w:val="000B0916"/>
    <w:rsid w:val="000B21E4"/>
    <w:rsid w:val="000B3373"/>
    <w:rsid w:val="000B4357"/>
    <w:rsid w:val="000B6909"/>
    <w:rsid w:val="000B6993"/>
    <w:rsid w:val="000B7DA2"/>
    <w:rsid w:val="000C04AB"/>
    <w:rsid w:val="000C0739"/>
    <w:rsid w:val="000C3DFD"/>
    <w:rsid w:val="000D0C4E"/>
    <w:rsid w:val="000D0D38"/>
    <w:rsid w:val="000D3494"/>
    <w:rsid w:val="000D34C7"/>
    <w:rsid w:val="000D7382"/>
    <w:rsid w:val="000D7D02"/>
    <w:rsid w:val="000E1889"/>
    <w:rsid w:val="000E3100"/>
    <w:rsid w:val="000E3750"/>
    <w:rsid w:val="000E46F6"/>
    <w:rsid w:val="000E4816"/>
    <w:rsid w:val="000E678F"/>
    <w:rsid w:val="000F10A7"/>
    <w:rsid w:val="000F229A"/>
    <w:rsid w:val="000F2B60"/>
    <w:rsid w:val="000F3228"/>
    <w:rsid w:val="000F3ED3"/>
    <w:rsid w:val="000F4797"/>
    <w:rsid w:val="000F4CFD"/>
    <w:rsid w:val="000F5002"/>
    <w:rsid w:val="000F516A"/>
    <w:rsid w:val="000F51D2"/>
    <w:rsid w:val="000F5211"/>
    <w:rsid w:val="000F5DEE"/>
    <w:rsid w:val="000F7838"/>
    <w:rsid w:val="0010038D"/>
    <w:rsid w:val="001013BB"/>
    <w:rsid w:val="00101A73"/>
    <w:rsid w:val="00101CB9"/>
    <w:rsid w:val="001037FB"/>
    <w:rsid w:val="00103C9C"/>
    <w:rsid w:val="00103DB0"/>
    <w:rsid w:val="00104271"/>
    <w:rsid w:val="00104BB5"/>
    <w:rsid w:val="001058D7"/>
    <w:rsid w:val="001076F3"/>
    <w:rsid w:val="00110156"/>
    <w:rsid w:val="0011051F"/>
    <w:rsid w:val="00112181"/>
    <w:rsid w:val="00113E76"/>
    <w:rsid w:val="00114929"/>
    <w:rsid w:val="00115F52"/>
    <w:rsid w:val="001174F5"/>
    <w:rsid w:val="00117951"/>
    <w:rsid w:val="0012068E"/>
    <w:rsid w:val="0012639D"/>
    <w:rsid w:val="001272D4"/>
    <w:rsid w:val="001310C7"/>
    <w:rsid w:val="00131D1F"/>
    <w:rsid w:val="001329E8"/>
    <w:rsid w:val="0013405F"/>
    <w:rsid w:val="001344B4"/>
    <w:rsid w:val="001346DA"/>
    <w:rsid w:val="00135DEA"/>
    <w:rsid w:val="00136891"/>
    <w:rsid w:val="00136A7F"/>
    <w:rsid w:val="0014148A"/>
    <w:rsid w:val="00141CD1"/>
    <w:rsid w:val="00143590"/>
    <w:rsid w:val="00143AAF"/>
    <w:rsid w:val="001459AB"/>
    <w:rsid w:val="0014763E"/>
    <w:rsid w:val="001508AD"/>
    <w:rsid w:val="00152163"/>
    <w:rsid w:val="00153190"/>
    <w:rsid w:val="00154403"/>
    <w:rsid w:val="00154F84"/>
    <w:rsid w:val="00155CA8"/>
    <w:rsid w:val="00156F3E"/>
    <w:rsid w:val="00157B27"/>
    <w:rsid w:val="001615E2"/>
    <w:rsid w:val="001629B5"/>
    <w:rsid w:val="00165E32"/>
    <w:rsid w:val="0016662C"/>
    <w:rsid w:val="00166679"/>
    <w:rsid w:val="00166BB0"/>
    <w:rsid w:val="00166DA3"/>
    <w:rsid w:val="00171B25"/>
    <w:rsid w:val="00171FD0"/>
    <w:rsid w:val="00173672"/>
    <w:rsid w:val="00173E53"/>
    <w:rsid w:val="00174658"/>
    <w:rsid w:val="001756F7"/>
    <w:rsid w:val="00176853"/>
    <w:rsid w:val="00177EB3"/>
    <w:rsid w:val="0018194F"/>
    <w:rsid w:val="00181F2E"/>
    <w:rsid w:val="001823A6"/>
    <w:rsid w:val="0018303A"/>
    <w:rsid w:val="00184FEC"/>
    <w:rsid w:val="00185145"/>
    <w:rsid w:val="001908F1"/>
    <w:rsid w:val="00190B11"/>
    <w:rsid w:val="0019128D"/>
    <w:rsid w:val="0019145D"/>
    <w:rsid w:val="001915F1"/>
    <w:rsid w:val="00192C26"/>
    <w:rsid w:val="00193098"/>
    <w:rsid w:val="00195F38"/>
    <w:rsid w:val="00196199"/>
    <w:rsid w:val="00196A06"/>
    <w:rsid w:val="00197B54"/>
    <w:rsid w:val="001A001A"/>
    <w:rsid w:val="001A182E"/>
    <w:rsid w:val="001A2822"/>
    <w:rsid w:val="001A4E6B"/>
    <w:rsid w:val="001B09FD"/>
    <w:rsid w:val="001B0D60"/>
    <w:rsid w:val="001B2F5C"/>
    <w:rsid w:val="001B38F1"/>
    <w:rsid w:val="001B44E9"/>
    <w:rsid w:val="001B6657"/>
    <w:rsid w:val="001B744B"/>
    <w:rsid w:val="001B76AD"/>
    <w:rsid w:val="001B7ADF"/>
    <w:rsid w:val="001C0E23"/>
    <w:rsid w:val="001C21D2"/>
    <w:rsid w:val="001C2EB8"/>
    <w:rsid w:val="001C3FBF"/>
    <w:rsid w:val="001C5569"/>
    <w:rsid w:val="001D036D"/>
    <w:rsid w:val="001D0AC9"/>
    <w:rsid w:val="001D261C"/>
    <w:rsid w:val="001D31A9"/>
    <w:rsid w:val="001D3251"/>
    <w:rsid w:val="001D4260"/>
    <w:rsid w:val="001D4471"/>
    <w:rsid w:val="001D4B48"/>
    <w:rsid w:val="001D5BBB"/>
    <w:rsid w:val="001D6DFA"/>
    <w:rsid w:val="001E07BB"/>
    <w:rsid w:val="001E081B"/>
    <w:rsid w:val="001E0BE3"/>
    <w:rsid w:val="001E213C"/>
    <w:rsid w:val="001E2737"/>
    <w:rsid w:val="001E485B"/>
    <w:rsid w:val="001E4D7E"/>
    <w:rsid w:val="001E5ECB"/>
    <w:rsid w:val="001E6E7E"/>
    <w:rsid w:val="001E7C3C"/>
    <w:rsid w:val="001F027A"/>
    <w:rsid w:val="001F0CBE"/>
    <w:rsid w:val="001F0E72"/>
    <w:rsid w:val="001F10D4"/>
    <w:rsid w:val="001F3458"/>
    <w:rsid w:val="001F441C"/>
    <w:rsid w:val="001F5232"/>
    <w:rsid w:val="001F5C28"/>
    <w:rsid w:val="001F6597"/>
    <w:rsid w:val="001F6E8B"/>
    <w:rsid w:val="001F7425"/>
    <w:rsid w:val="002009E0"/>
    <w:rsid w:val="00200E0B"/>
    <w:rsid w:val="00201792"/>
    <w:rsid w:val="00202BF1"/>
    <w:rsid w:val="00203809"/>
    <w:rsid w:val="002049FA"/>
    <w:rsid w:val="0020550F"/>
    <w:rsid w:val="00205B6B"/>
    <w:rsid w:val="00207DB8"/>
    <w:rsid w:val="00207FAB"/>
    <w:rsid w:val="002104B1"/>
    <w:rsid w:val="00210E7C"/>
    <w:rsid w:val="00211B22"/>
    <w:rsid w:val="00213043"/>
    <w:rsid w:val="002157F8"/>
    <w:rsid w:val="00217581"/>
    <w:rsid w:val="00217A9E"/>
    <w:rsid w:val="00220733"/>
    <w:rsid w:val="002210CB"/>
    <w:rsid w:val="00224A52"/>
    <w:rsid w:val="00224D9E"/>
    <w:rsid w:val="00226996"/>
    <w:rsid w:val="00226B27"/>
    <w:rsid w:val="00230E1A"/>
    <w:rsid w:val="00231BD3"/>
    <w:rsid w:val="00231E97"/>
    <w:rsid w:val="00232E4C"/>
    <w:rsid w:val="0023330D"/>
    <w:rsid w:val="00234EF9"/>
    <w:rsid w:val="0023747D"/>
    <w:rsid w:val="00237823"/>
    <w:rsid w:val="00237A0F"/>
    <w:rsid w:val="0024104C"/>
    <w:rsid w:val="0024270B"/>
    <w:rsid w:val="00243C62"/>
    <w:rsid w:val="00243DE6"/>
    <w:rsid w:val="002461A8"/>
    <w:rsid w:val="002467A8"/>
    <w:rsid w:val="00246A5F"/>
    <w:rsid w:val="0025083E"/>
    <w:rsid w:val="002529B0"/>
    <w:rsid w:val="0025337D"/>
    <w:rsid w:val="0025363F"/>
    <w:rsid w:val="00253E5C"/>
    <w:rsid w:val="00255C90"/>
    <w:rsid w:val="00256E7A"/>
    <w:rsid w:val="00257F36"/>
    <w:rsid w:val="002603D2"/>
    <w:rsid w:val="0026170A"/>
    <w:rsid w:val="002637CD"/>
    <w:rsid w:val="002670E7"/>
    <w:rsid w:val="002742B1"/>
    <w:rsid w:val="002773CC"/>
    <w:rsid w:val="00277AD1"/>
    <w:rsid w:val="00277B18"/>
    <w:rsid w:val="00280FA4"/>
    <w:rsid w:val="00281177"/>
    <w:rsid w:val="0028192E"/>
    <w:rsid w:val="00282F7F"/>
    <w:rsid w:val="00284F9B"/>
    <w:rsid w:val="00287215"/>
    <w:rsid w:val="00290D52"/>
    <w:rsid w:val="00292A39"/>
    <w:rsid w:val="00292D08"/>
    <w:rsid w:val="00296DAF"/>
    <w:rsid w:val="0029727E"/>
    <w:rsid w:val="00297912"/>
    <w:rsid w:val="002A010E"/>
    <w:rsid w:val="002A01D0"/>
    <w:rsid w:val="002A0FD6"/>
    <w:rsid w:val="002A1127"/>
    <w:rsid w:val="002A40E2"/>
    <w:rsid w:val="002A42A7"/>
    <w:rsid w:val="002A4635"/>
    <w:rsid w:val="002A4A2E"/>
    <w:rsid w:val="002A4AA7"/>
    <w:rsid w:val="002A4F7D"/>
    <w:rsid w:val="002A720F"/>
    <w:rsid w:val="002B0CF6"/>
    <w:rsid w:val="002B28FC"/>
    <w:rsid w:val="002B354C"/>
    <w:rsid w:val="002B3CD8"/>
    <w:rsid w:val="002B75FF"/>
    <w:rsid w:val="002C0376"/>
    <w:rsid w:val="002C11CD"/>
    <w:rsid w:val="002C167E"/>
    <w:rsid w:val="002C1C68"/>
    <w:rsid w:val="002C1D1A"/>
    <w:rsid w:val="002C1F2B"/>
    <w:rsid w:val="002C35ED"/>
    <w:rsid w:val="002C3E46"/>
    <w:rsid w:val="002C44D5"/>
    <w:rsid w:val="002C4BCD"/>
    <w:rsid w:val="002C56EF"/>
    <w:rsid w:val="002C5985"/>
    <w:rsid w:val="002C6534"/>
    <w:rsid w:val="002C797B"/>
    <w:rsid w:val="002D11BD"/>
    <w:rsid w:val="002D131E"/>
    <w:rsid w:val="002D1D82"/>
    <w:rsid w:val="002D2A6D"/>
    <w:rsid w:val="002D493D"/>
    <w:rsid w:val="002D7077"/>
    <w:rsid w:val="002D7C03"/>
    <w:rsid w:val="002D7C1C"/>
    <w:rsid w:val="002E102E"/>
    <w:rsid w:val="002E17D7"/>
    <w:rsid w:val="002E4D66"/>
    <w:rsid w:val="002E4F95"/>
    <w:rsid w:val="002E5419"/>
    <w:rsid w:val="002E61E7"/>
    <w:rsid w:val="002E7BC9"/>
    <w:rsid w:val="002F14F6"/>
    <w:rsid w:val="002F220D"/>
    <w:rsid w:val="002F2F0D"/>
    <w:rsid w:val="002F3881"/>
    <w:rsid w:val="002F4EF5"/>
    <w:rsid w:val="002F7659"/>
    <w:rsid w:val="00303312"/>
    <w:rsid w:val="003048B9"/>
    <w:rsid w:val="0030561D"/>
    <w:rsid w:val="0030679B"/>
    <w:rsid w:val="00311633"/>
    <w:rsid w:val="003129CA"/>
    <w:rsid w:val="003144AC"/>
    <w:rsid w:val="0031590D"/>
    <w:rsid w:val="00316C34"/>
    <w:rsid w:val="00316ED9"/>
    <w:rsid w:val="00321DD2"/>
    <w:rsid w:val="0032228C"/>
    <w:rsid w:val="0032470F"/>
    <w:rsid w:val="00324FC7"/>
    <w:rsid w:val="003267AD"/>
    <w:rsid w:val="003268A2"/>
    <w:rsid w:val="00326AAC"/>
    <w:rsid w:val="0033236D"/>
    <w:rsid w:val="003338D3"/>
    <w:rsid w:val="0033429F"/>
    <w:rsid w:val="00334562"/>
    <w:rsid w:val="00334745"/>
    <w:rsid w:val="00336114"/>
    <w:rsid w:val="00336A1E"/>
    <w:rsid w:val="00337457"/>
    <w:rsid w:val="00337D06"/>
    <w:rsid w:val="00342188"/>
    <w:rsid w:val="0034629A"/>
    <w:rsid w:val="003468D6"/>
    <w:rsid w:val="00350061"/>
    <w:rsid w:val="003523DE"/>
    <w:rsid w:val="00353A48"/>
    <w:rsid w:val="00353DE3"/>
    <w:rsid w:val="00355826"/>
    <w:rsid w:val="0035604F"/>
    <w:rsid w:val="00356473"/>
    <w:rsid w:val="0035681F"/>
    <w:rsid w:val="00357401"/>
    <w:rsid w:val="00357B4E"/>
    <w:rsid w:val="00360A56"/>
    <w:rsid w:val="003622D7"/>
    <w:rsid w:val="0036397F"/>
    <w:rsid w:val="00364CDE"/>
    <w:rsid w:val="0036544D"/>
    <w:rsid w:val="003672B3"/>
    <w:rsid w:val="003673D4"/>
    <w:rsid w:val="003703FA"/>
    <w:rsid w:val="00370A26"/>
    <w:rsid w:val="00370ACA"/>
    <w:rsid w:val="003713E0"/>
    <w:rsid w:val="00372F86"/>
    <w:rsid w:val="00373275"/>
    <w:rsid w:val="00373886"/>
    <w:rsid w:val="00374491"/>
    <w:rsid w:val="00374BD2"/>
    <w:rsid w:val="00375235"/>
    <w:rsid w:val="00376D35"/>
    <w:rsid w:val="00377A0F"/>
    <w:rsid w:val="00377C8E"/>
    <w:rsid w:val="00380BFC"/>
    <w:rsid w:val="0038172B"/>
    <w:rsid w:val="003832A5"/>
    <w:rsid w:val="00385E0E"/>
    <w:rsid w:val="00386487"/>
    <w:rsid w:val="00386642"/>
    <w:rsid w:val="00386A49"/>
    <w:rsid w:val="00391D1F"/>
    <w:rsid w:val="0039211A"/>
    <w:rsid w:val="00392BC5"/>
    <w:rsid w:val="00393767"/>
    <w:rsid w:val="00396837"/>
    <w:rsid w:val="00397F23"/>
    <w:rsid w:val="003A08B5"/>
    <w:rsid w:val="003A42AD"/>
    <w:rsid w:val="003A7327"/>
    <w:rsid w:val="003A7E32"/>
    <w:rsid w:val="003B0AB0"/>
    <w:rsid w:val="003B1A1A"/>
    <w:rsid w:val="003B1BC7"/>
    <w:rsid w:val="003B2600"/>
    <w:rsid w:val="003B37AC"/>
    <w:rsid w:val="003B6BD4"/>
    <w:rsid w:val="003B6FCD"/>
    <w:rsid w:val="003B71FE"/>
    <w:rsid w:val="003C01D0"/>
    <w:rsid w:val="003C036E"/>
    <w:rsid w:val="003C0665"/>
    <w:rsid w:val="003C14D5"/>
    <w:rsid w:val="003C1D6A"/>
    <w:rsid w:val="003C2174"/>
    <w:rsid w:val="003C4A0D"/>
    <w:rsid w:val="003C4A17"/>
    <w:rsid w:val="003C5A78"/>
    <w:rsid w:val="003D1A94"/>
    <w:rsid w:val="003D1B2F"/>
    <w:rsid w:val="003D2D66"/>
    <w:rsid w:val="003D441D"/>
    <w:rsid w:val="003D4431"/>
    <w:rsid w:val="003D4CB0"/>
    <w:rsid w:val="003D4F90"/>
    <w:rsid w:val="003D53C9"/>
    <w:rsid w:val="003D66D3"/>
    <w:rsid w:val="003E31A0"/>
    <w:rsid w:val="003E3676"/>
    <w:rsid w:val="003E3CF3"/>
    <w:rsid w:val="003E5EFA"/>
    <w:rsid w:val="003E67D5"/>
    <w:rsid w:val="003E7051"/>
    <w:rsid w:val="003E705D"/>
    <w:rsid w:val="003F029F"/>
    <w:rsid w:val="003F03FA"/>
    <w:rsid w:val="003F17FC"/>
    <w:rsid w:val="003F379D"/>
    <w:rsid w:val="003F3DBA"/>
    <w:rsid w:val="003F3F4A"/>
    <w:rsid w:val="003F44DF"/>
    <w:rsid w:val="003F498D"/>
    <w:rsid w:val="003F5BA4"/>
    <w:rsid w:val="003F60AA"/>
    <w:rsid w:val="004021D7"/>
    <w:rsid w:val="00402D6E"/>
    <w:rsid w:val="004039CD"/>
    <w:rsid w:val="004040FB"/>
    <w:rsid w:val="0040410D"/>
    <w:rsid w:val="004051A5"/>
    <w:rsid w:val="004074B3"/>
    <w:rsid w:val="00407964"/>
    <w:rsid w:val="00410286"/>
    <w:rsid w:val="004103DF"/>
    <w:rsid w:val="004109B2"/>
    <w:rsid w:val="0041282D"/>
    <w:rsid w:val="00413694"/>
    <w:rsid w:val="00413804"/>
    <w:rsid w:val="0041498D"/>
    <w:rsid w:val="00415337"/>
    <w:rsid w:val="004168E1"/>
    <w:rsid w:val="00421745"/>
    <w:rsid w:val="00423A38"/>
    <w:rsid w:val="00425A57"/>
    <w:rsid w:val="0042767D"/>
    <w:rsid w:val="004278FF"/>
    <w:rsid w:val="004311F4"/>
    <w:rsid w:val="00431398"/>
    <w:rsid w:val="00431C3B"/>
    <w:rsid w:val="004329F5"/>
    <w:rsid w:val="00434304"/>
    <w:rsid w:val="00434431"/>
    <w:rsid w:val="00435A44"/>
    <w:rsid w:val="004376BE"/>
    <w:rsid w:val="00440D26"/>
    <w:rsid w:val="00442E90"/>
    <w:rsid w:val="00444BD2"/>
    <w:rsid w:val="00444DCE"/>
    <w:rsid w:val="0044544C"/>
    <w:rsid w:val="004458B8"/>
    <w:rsid w:val="00445F2D"/>
    <w:rsid w:val="00446159"/>
    <w:rsid w:val="00447347"/>
    <w:rsid w:val="00450B1D"/>
    <w:rsid w:val="004526DC"/>
    <w:rsid w:val="00453AD4"/>
    <w:rsid w:val="004542B4"/>
    <w:rsid w:val="00454DA6"/>
    <w:rsid w:val="00455055"/>
    <w:rsid w:val="004579B5"/>
    <w:rsid w:val="00457C1A"/>
    <w:rsid w:val="00460054"/>
    <w:rsid w:val="004604D5"/>
    <w:rsid w:val="00460FB6"/>
    <w:rsid w:val="00463E04"/>
    <w:rsid w:val="00464799"/>
    <w:rsid w:val="00466017"/>
    <w:rsid w:val="004668D7"/>
    <w:rsid w:val="00471AD8"/>
    <w:rsid w:val="004721A0"/>
    <w:rsid w:val="004737A3"/>
    <w:rsid w:val="00473B08"/>
    <w:rsid w:val="00473E0A"/>
    <w:rsid w:val="0047524A"/>
    <w:rsid w:val="00475C7A"/>
    <w:rsid w:val="00476355"/>
    <w:rsid w:val="0048079B"/>
    <w:rsid w:val="00480B35"/>
    <w:rsid w:val="00480E96"/>
    <w:rsid w:val="0048239C"/>
    <w:rsid w:val="00482952"/>
    <w:rsid w:val="00482AB8"/>
    <w:rsid w:val="004858B9"/>
    <w:rsid w:val="00486759"/>
    <w:rsid w:val="00486FD1"/>
    <w:rsid w:val="0048775E"/>
    <w:rsid w:val="00490534"/>
    <w:rsid w:val="00491BE4"/>
    <w:rsid w:val="0049314C"/>
    <w:rsid w:val="00493F3B"/>
    <w:rsid w:val="00495C91"/>
    <w:rsid w:val="00497827"/>
    <w:rsid w:val="004A0911"/>
    <w:rsid w:val="004A154B"/>
    <w:rsid w:val="004A1558"/>
    <w:rsid w:val="004A17AF"/>
    <w:rsid w:val="004A5F68"/>
    <w:rsid w:val="004A620F"/>
    <w:rsid w:val="004B117D"/>
    <w:rsid w:val="004B2897"/>
    <w:rsid w:val="004B3A04"/>
    <w:rsid w:val="004B564D"/>
    <w:rsid w:val="004B5B88"/>
    <w:rsid w:val="004B63B8"/>
    <w:rsid w:val="004B7976"/>
    <w:rsid w:val="004B7A47"/>
    <w:rsid w:val="004C02B3"/>
    <w:rsid w:val="004C0D2F"/>
    <w:rsid w:val="004C1238"/>
    <w:rsid w:val="004C15F2"/>
    <w:rsid w:val="004C19F2"/>
    <w:rsid w:val="004C1C08"/>
    <w:rsid w:val="004C3079"/>
    <w:rsid w:val="004C33DF"/>
    <w:rsid w:val="004C49C6"/>
    <w:rsid w:val="004C5481"/>
    <w:rsid w:val="004C6375"/>
    <w:rsid w:val="004C7546"/>
    <w:rsid w:val="004C7673"/>
    <w:rsid w:val="004D27CE"/>
    <w:rsid w:val="004D2B44"/>
    <w:rsid w:val="004D36D8"/>
    <w:rsid w:val="004D37EB"/>
    <w:rsid w:val="004D3C48"/>
    <w:rsid w:val="004D727A"/>
    <w:rsid w:val="004D7865"/>
    <w:rsid w:val="004D7CEB"/>
    <w:rsid w:val="004D7EEC"/>
    <w:rsid w:val="004E0475"/>
    <w:rsid w:val="004E1422"/>
    <w:rsid w:val="004E40D9"/>
    <w:rsid w:val="004E526B"/>
    <w:rsid w:val="004F032A"/>
    <w:rsid w:val="004F044E"/>
    <w:rsid w:val="004F07CD"/>
    <w:rsid w:val="004F39A3"/>
    <w:rsid w:val="004F458C"/>
    <w:rsid w:val="004F6425"/>
    <w:rsid w:val="004F65FC"/>
    <w:rsid w:val="004F758C"/>
    <w:rsid w:val="00503381"/>
    <w:rsid w:val="005039FB"/>
    <w:rsid w:val="00507DC4"/>
    <w:rsid w:val="0051135C"/>
    <w:rsid w:val="0051275E"/>
    <w:rsid w:val="00514392"/>
    <w:rsid w:val="005154A1"/>
    <w:rsid w:val="0051553E"/>
    <w:rsid w:val="00516CA7"/>
    <w:rsid w:val="00516D48"/>
    <w:rsid w:val="00517CA9"/>
    <w:rsid w:val="005203AA"/>
    <w:rsid w:val="00521F5C"/>
    <w:rsid w:val="0052275B"/>
    <w:rsid w:val="00522D51"/>
    <w:rsid w:val="00524029"/>
    <w:rsid w:val="00525422"/>
    <w:rsid w:val="005258F2"/>
    <w:rsid w:val="0052670A"/>
    <w:rsid w:val="005272A4"/>
    <w:rsid w:val="00532509"/>
    <w:rsid w:val="0053282C"/>
    <w:rsid w:val="00532BC2"/>
    <w:rsid w:val="00532CE9"/>
    <w:rsid w:val="00542B98"/>
    <w:rsid w:val="00544A45"/>
    <w:rsid w:val="00544C06"/>
    <w:rsid w:val="00545406"/>
    <w:rsid w:val="005461FC"/>
    <w:rsid w:val="00551238"/>
    <w:rsid w:val="005518E3"/>
    <w:rsid w:val="0055285B"/>
    <w:rsid w:val="00552968"/>
    <w:rsid w:val="005543F8"/>
    <w:rsid w:val="005544B4"/>
    <w:rsid w:val="00555A94"/>
    <w:rsid w:val="00555D31"/>
    <w:rsid w:val="005574D1"/>
    <w:rsid w:val="00561A3B"/>
    <w:rsid w:val="00561C4F"/>
    <w:rsid w:val="00564326"/>
    <w:rsid w:val="00564607"/>
    <w:rsid w:val="005646DF"/>
    <w:rsid w:val="00565E8F"/>
    <w:rsid w:val="005668FA"/>
    <w:rsid w:val="005672B3"/>
    <w:rsid w:val="005678A2"/>
    <w:rsid w:val="00571CEC"/>
    <w:rsid w:val="005720E6"/>
    <w:rsid w:val="00574FF2"/>
    <w:rsid w:val="00575BC1"/>
    <w:rsid w:val="0057672B"/>
    <w:rsid w:val="0058054C"/>
    <w:rsid w:val="005805A2"/>
    <w:rsid w:val="0058300E"/>
    <w:rsid w:val="005835E7"/>
    <w:rsid w:val="00583AD6"/>
    <w:rsid w:val="00583B7D"/>
    <w:rsid w:val="00583D7D"/>
    <w:rsid w:val="00584079"/>
    <w:rsid w:val="005853A4"/>
    <w:rsid w:val="005859BF"/>
    <w:rsid w:val="00590B67"/>
    <w:rsid w:val="005913A0"/>
    <w:rsid w:val="00593A23"/>
    <w:rsid w:val="00595626"/>
    <w:rsid w:val="00596464"/>
    <w:rsid w:val="00597BBC"/>
    <w:rsid w:val="005A10A1"/>
    <w:rsid w:val="005A1D91"/>
    <w:rsid w:val="005A1FB2"/>
    <w:rsid w:val="005A280F"/>
    <w:rsid w:val="005A2F05"/>
    <w:rsid w:val="005A3106"/>
    <w:rsid w:val="005A45BD"/>
    <w:rsid w:val="005A6FAA"/>
    <w:rsid w:val="005B0B4B"/>
    <w:rsid w:val="005B1AAB"/>
    <w:rsid w:val="005B2551"/>
    <w:rsid w:val="005B4D5C"/>
    <w:rsid w:val="005B545A"/>
    <w:rsid w:val="005B5A0B"/>
    <w:rsid w:val="005B7092"/>
    <w:rsid w:val="005C13BA"/>
    <w:rsid w:val="005C2A10"/>
    <w:rsid w:val="005C4269"/>
    <w:rsid w:val="005C4347"/>
    <w:rsid w:val="005C4B71"/>
    <w:rsid w:val="005C4DE7"/>
    <w:rsid w:val="005C5F1A"/>
    <w:rsid w:val="005C669A"/>
    <w:rsid w:val="005C6AD7"/>
    <w:rsid w:val="005D0494"/>
    <w:rsid w:val="005D22F9"/>
    <w:rsid w:val="005D285C"/>
    <w:rsid w:val="005D3B9D"/>
    <w:rsid w:val="005D3CE1"/>
    <w:rsid w:val="005D4929"/>
    <w:rsid w:val="005D53F4"/>
    <w:rsid w:val="005D5690"/>
    <w:rsid w:val="005D630F"/>
    <w:rsid w:val="005D773F"/>
    <w:rsid w:val="005D7A6A"/>
    <w:rsid w:val="005E00BC"/>
    <w:rsid w:val="005E0573"/>
    <w:rsid w:val="005E0E68"/>
    <w:rsid w:val="005E0FCA"/>
    <w:rsid w:val="005E1D18"/>
    <w:rsid w:val="005E31E5"/>
    <w:rsid w:val="005E535A"/>
    <w:rsid w:val="005E7F37"/>
    <w:rsid w:val="005F18C9"/>
    <w:rsid w:val="005F1A8C"/>
    <w:rsid w:val="005F214C"/>
    <w:rsid w:val="005F21F2"/>
    <w:rsid w:val="005F2ADF"/>
    <w:rsid w:val="005F3C26"/>
    <w:rsid w:val="005F51EF"/>
    <w:rsid w:val="005F619C"/>
    <w:rsid w:val="005F6F67"/>
    <w:rsid w:val="00601915"/>
    <w:rsid w:val="00602767"/>
    <w:rsid w:val="00603096"/>
    <w:rsid w:val="00603B87"/>
    <w:rsid w:val="006042F4"/>
    <w:rsid w:val="00605A22"/>
    <w:rsid w:val="00605E1D"/>
    <w:rsid w:val="00606593"/>
    <w:rsid w:val="00606748"/>
    <w:rsid w:val="0060754C"/>
    <w:rsid w:val="0061022A"/>
    <w:rsid w:val="00611197"/>
    <w:rsid w:val="0061146D"/>
    <w:rsid w:val="006148EE"/>
    <w:rsid w:val="00615081"/>
    <w:rsid w:val="006163CE"/>
    <w:rsid w:val="00616A15"/>
    <w:rsid w:val="00616AE6"/>
    <w:rsid w:val="006170E5"/>
    <w:rsid w:val="00620A16"/>
    <w:rsid w:val="006222EE"/>
    <w:rsid w:val="00623989"/>
    <w:rsid w:val="00624F44"/>
    <w:rsid w:val="00625FC3"/>
    <w:rsid w:val="00626E55"/>
    <w:rsid w:val="006309C1"/>
    <w:rsid w:val="00630CCB"/>
    <w:rsid w:val="0063106F"/>
    <w:rsid w:val="0063232F"/>
    <w:rsid w:val="00632641"/>
    <w:rsid w:val="00633E65"/>
    <w:rsid w:val="006351E6"/>
    <w:rsid w:val="00636EF5"/>
    <w:rsid w:val="00637607"/>
    <w:rsid w:val="00640170"/>
    <w:rsid w:val="00640362"/>
    <w:rsid w:val="00640FB7"/>
    <w:rsid w:val="00642C00"/>
    <w:rsid w:val="006461B0"/>
    <w:rsid w:val="006464B8"/>
    <w:rsid w:val="00647890"/>
    <w:rsid w:val="006511B5"/>
    <w:rsid w:val="00652E03"/>
    <w:rsid w:val="00653A71"/>
    <w:rsid w:val="006545C5"/>
    <w:rsid w:val="00661A8E"/>
    <w:rsid w:val="00662271"/>
    <w:rsid w:val="00663D14"/>
    <w:rsid w:val="006669F3"/>
    <w:rsid w:val="00666D34"/>
    <w:rsid w:val="00672287"/>
    <w:rsid w:val="0067359F"/>
    <w:rsid w:val="00673646"/>
    <w:rsid w:val="00673766"/>
    <w:rsid w:val="00673D37"/>
    <w:rsid w:val="0067412E"/>
    <w:rsid w:val="00675C4F"/>
    <w:rsid w:val="00676FF0"/>
    <w:rsid w:val="006803A0"/>
    <w:rsid w:val="00681815"/>
    <w:rsid w:val="006845F1"/>
    <w:rsid w:val="006848DA"/>
    <w:rsid w:val="00685590"/>
    <w:rsid w:val="00687DE2"/>
    <w:rsid w:val="00687EB9"/>
    <w:rsid w:val="0069062C"/>
    <w:rsid w:val="00690DE8"/>
    <w:rsid w:val="00691210"/>
    <w:rsid w:val="006912D1"/>
    <w:rsid w:val="00691A67"/>
    <w:rsid w:val="006921A8"/>
    <w:rsid w:val="00693F39"/>
    <w:rsid w:val="0069436C"/>
    <w:rsid w:val="00694641"/>
    <w:rsid w:val="00694FD0"/>
    <w:rsid w:val="00695016"/>
    <w:rsid w:val="006956DC"/>
    <w:rsid w:val="006973C0"/>
    <w:rsid w:val="00697B67"/>
    <w:rsid w:val="00697BF3"/>
    <w:rsid w:val="006A0583"/>
    <w:rsid w:val="006A1272"/>
    <w:rsid w:val="006A26A8"/>
    <w:rsid w:val="006A38D6"/>
    <w:rsid w:val="006A3C93"/>
    <w:rsid w:val="006A50CC"/>
    <w:rsid w:val="006A5631"/>
    <w:rsid w:val="006A5DF3"/>
    <w:rsid w:val="006A7186"/>
    <w:rsid w:val="006B06B6"/>
    <w:rsid w:val="006B2378"/>
    <w:rsid w:val="006B28B4"/>
    <w:rsid w:val="006B3DA9"/>
    <w:rsid w:val="006B5BC7"/>
    <w:rsid w:val="006B664E"/>
    <w:rsid w:val="006C1369"/>
    <w:rsid w:val="006C1DAE"/>
    <w:rsid w:val="006C3661"/>
    <w:rsid w:val="006C3A50"/>
    <w:rsid w:val="006C4A82"/>
    <w:rsid w:val="006C6BD5"/>
    <w:rsid w:val="006D047C"/>
    <w:rsid w:val="006D04B4"/>
    <w:rsid w:val="006D0B9E"/>
    <w:rsid w:val="006D0E46"/>
    <w:rsid w:val="006D1CB9"/>
    <w:rsid w:val="006D1F2A"/>
    <w:rsid w:val="006D284F"/>
    <w:rsid w:val="006D2A7E"/>
    <w:rsid w:val="006D2E81"/>
    <w:rsid w:val="006D33BA"/>
    <w:rsid w:val="006D3547"/>
    <w:rsid w:val="006D475B"/>
    <w:rsid w:val="006D4BB0"/>
    <w:rsid w:val="006D6578"/>
    <w:rsid w:val="006E0693"/>
    <w:rsid w:val="006E42A8"/>
    <w:rsid w:val="006E631B"/>
    <w:rsid w:val="006E6C1C"/>
    <w:rsid w:val="006E7CE1"/>
    <w:rsid w:val="006F04B7"/>
    <w:rsid w:val="006F0709"/>
    <w:rsid w:val="006F28E0"/>
    <w:rsid w:val="006F2CDD"/>
    <w:rsid w:val="006F58BC"/>
    <w:rsid w:val="006F5C9E"/>
    <w:rsid w:val="006F65CD"/>
    <w:rsid w:val="00701A34"/>
    <w:rsid w:val="00701D44"/>
    <w:rsid w:val="007036D9"/>
    <w:rsid w:val="00705B20"/>
    <w:rsid w:val="0070646E"/>
    <w:rsid w:val="007115A9"/>
    <w:rsid w:val="00712519"/>
    <w:rsid w:val="007175C3"/>
    <w:rsid w:val="00717C8C"/>
    <w:rsid w:val="00720775"/>
    <w:rsid w:val="007226F7"/>
    <w:rsid w:val="00723662"/>
    <w:rsid w:val="00724B40"/>
    <w:rsid w:val="00724C48"/>
    <w:rsid w:val="00724FEE"/>
    <w:rsid w:val="007258FF"/>
    <w:rsid w:val="00726714"/>
    <w:rsid w:val="0072698B"/>
    <w:rsid w:val="0073135B"/>
    <w:rsid w:val="00731C4E"/>
    <w:rsid w:val="00734908"/>
    <w:rsid w:val="007356CF"/>
    <w:rsid w:val="00735B87"/>
    <w:rsid w:val="00735E53"/>
    <w:rsid w:val="00737995"/>
    <w:rsid w:val="00740B59"/>
    <w:rsid w:val="00741B10"/>
    <w:rsid w:val="007424B9"/>
    <w:rsid w:val="00744469"/>
    <w:rsid w:val="00744638"/>
    <w:rsid w:val="00745042"/>
    <w:rsid w:val="0074644C"/>
    <w:rsid w:val="0074787E"/>
    <w:rsid w:val="00747FCD"/>
    <w:rsid w:val="0075000B"/>
    <w:rsid w:val="00750095"/>
    <w:rsid w:val="00750DED"/>
    <w:rsid w:val="007513CA"/>
    <w:rsid w:val="0075249D"/>
    <w:rsid w:val="00753955"/>
    <w:rsid w:val="00754D66"/>
    <w:rsid w:val="00754DC3"/>
    <w:rsid w:val="00756D53"/>
    <w:rsid w:val="00761603"/>
    <w:rsid w:val="00761752"/>
    <w:rsid w:val="0076299B"/>
    <w:rsid w:val="00762CBC"/>
    <w:rsid w:val="00764438"/>
    <w:rsid w:val="00764C40"/>
    <w:rsid w:val="00765A4E"/>
    <w:rsid w:val="00766EE4"/>
    <w:rsid w:val="00767409"/>
    <w:rsid w:val="007722A5"/>
    <w:rsid w:val="00772D13"/>
    <w:rsid w:val="00773072"/>
    <w:rsid w:val="00773127"/>
    <w:rsid w:val="00773D44"/>
    <w:rsid w:val="007754E4"/>
    <w:rsid w:val="00775B84"/>
    <w:rsid w:val="00775BCB"/>
    <w:rsid w:val="00775F4E"/>
    <w:rsid w:val="007762F7"/>
    <w:rsid w:val="00777637"/>
    <w:rsid w:val="00777CC9"/>
    <w:rsid w:val="00781868"/>
    <w:rsid w:val="007833EC"/>
    <w:rsid w:val="00785D17"/>
    <w:rsid w:val="00787DAA"/>
    <w:rsid w:val="0079022C"/>
    <w:rsid w:val="00790593"/>
    <w:rsid w:val="00794F1D"/>
    <w:rsid w:val="00795323"/>
    <w:rsid w:val="00795BCC"/>
    <w:rsid w:val="0079685A"/>
    <w:rsid w:val="007A00F2"/>
    <w:rsid w:val="007A1A90"/>
    <w:rsid w:val="007A2387"/>
    <w:rsid w:val="007A26E8"/>
    <w:rsid w:val="007A3273"/>
    <w:rsid w:val="007A5790"/>
    <w:rsid w:val="007A5ED3"/>
    <w:rsid w:val="007A6485"/>
    <w:rsid w:val="007A7235"/>
    <w:rsid w:val="007A72AF"/>
    <w:rsid w:val="007A7301"/>
    <w:rsid w:val="007B165B"/>
    <w:rsid w:val="007B430D"/>
    <w:rsid w:val="007B43EF"/>
    <w:rsid w:val="007B4BBE"/>
    <w:rsid w:val="007B6F99"/>
    <w:rsid w:val="007C088E"/>
    <w:rsid w:val="007C2DC7"/>
    <w:rsid w:val="007C3388"/>
    <w:rsid w:val="007C3F73"/>
    <w:rsid w:val="007C6AA5"/>
    <w:rsid w:val="007C79C4"/>
    <w:rsid w:val="007C7BEC"/>
    <w:rsid w:val="007D49EB"/>
    <w:rsid w:val="007D7344"/>
    <w:rsid w:val="007E0C52"/>
    <w:rsid w:val="007E0E96"/>
    <w:rsid w:val="007E1DF2"/>
    <w:rsid w:val="007E2E25"/>
    <w:rsid w:val="007E4066"/>
    <w:rsid w:val="007E46DD"/>
    <w:rsid w:val="007E484C"/>
    <w:rsid w:val="007E4E68"/>
    <w:rsid w:val="007E5E08"/>
    <w:rsid w:val="007F11D4"/>
    <w:rsid w:val="007F12E6"/>
    <w:rsid w:val="007F2A87"/>
    <w:rsid w:val="007F2E4D"/>
    <w:rsid w:val="007F5AED"/>
    <w:rsid w:val="007F69B5"/>
    <w:rsid w:val="007F6DEB"/>
    <w:rsid w:val="007F703F"/>
    <w:rsid w:val="007F76D1"/>
    <w:rsid w:val="007F7A6A"/>
    <w:rsid w:val="0080036A"/>
    <w:rsid w:val="008006AE"/>
    <w:rsid w:val="00801174"/>
    <w:rsid w:val="0080121D"/>
    <w:rsid w:val="008024C6"/>
    <w:rsid w:val="00803373"/>
    <w:rsid w:val="0080379B"/>
    <w:rsid w:val="00803E85"/>
    <w:rsid w:val="00806283"/>
    <w:rsid w:val="00806CC2"/>
    <w:rsid w:val="00810C86"/>
    <w:rsid w:val="00811B2B"/>
    <w:rsid w:val="00812D0B"/>
    <w:rsid w:val="00812E69"/>
    <w:rsid w:val="00814B59"/>
    <w:rsid w:val="008155AE"/>
    <w:rsid w:val="00815833"/>
    <w:rsid w:val="008177F1"/>
    <w:rsid w:val="00817CBB"/>
    <w:rsid w:val="00820310"/>
    <w:rsid w:val="0082040B"/>
    <w:rsid w:val="00821E04"/>
    <w:rsid w:val="00823322"/>
    <w:rsid w:val="00823785"/>
    <w:rsid w:val="00824933"/>
    <w:rsid w:val="008262F2"/>
    <w:rsid w:val="00826E22"/>
    <w:rsid w:val="00826FDE"/>
    <w:rsid w:val="0082719C"/>
    <w:rsid w:val="00827CFA"/>
    <w:rsid w:val="00831197"/>
    <w:rsid w:val="008316B9"/>
    <w:rsid w:val="00832A46"/>
    <w:rsid w:val="00832EA9"/>
    <w:rsid w:val="00834280"/>
    <w:rsid w:val="00835104"/>
    <w:rsid w:val="00835929"/>
    <w:rsid w:val="00836478"/>
    <w:rsid w:val="008416B8"/>
    <w:rsid w:val="0084256C"/>
    <w:rsid w:val="008439AC"/>
    <w:rsid w:val="00844338"/>
    <w:rsid w:val="008443AF"/>
    <w:rsid w:val="0084475F"/>
    <w:rsid w:val="00847E4A"/>
    <w:rsid w:val="008524E3"/>
    <w:rsid w:val="00852682"/>
    <w:rsid w:val="008531ED"/>
    <w:rsid w:val="0085394B"/>
    <w:rsid w:val="00853F46"/>
    <w:rsid w:val="00854353"/>
    <w:rsid w:val="00854362"/>
    <w:rsid w:val="00856CD5"/>
    <w:rsid w:val="00856F68"/>
    <w:rsid w:val="00857038"/>
    <w:rsid w:val="00860508"/>
    <w:rsid w:val="00861653"/>
    <w:rsid w:val="00861B1B"/>
    <w:rsid w:val="00862E4E"/>
    <w:rsid w:val="00865CCF"/>
    <w:rsid w:val="00866109"/>
    <w:rsid w:val="0086698D"/>
    <w:rsid w:val="00866B38"/>
    <w:rsid w:val="0087241E"/>
    <w:rsid w:val="0087519F"/>
    <w:rsid w:val="00877135"/>
    <w:rsid w:val="0087732A"/>
    <w:rsid w:val="0087759C"/>
    <w:rsid w:val="00877E3C"/>
    <w:rsid w:val="008814E1"/>
    <w:rsid w:val="008817C7"/>
    <w:rsid w:val="0088236C"/>
    <w:rsid w:val="0088246F"/>
    <w:rsid w:val="00883923"/>
    <w:rsid w:val="00884221"/>
    <w:rsid w:val="00884F31"/>
    <w:rsid w:val="0089043E"/>
    <w:rsid w:val="00890E7E"/>
    <w:rsid w:val="00890EB7"/>
    <w:rsid w:val="00891BF8"/>
    <w:rsid w:val="00891F6B"/>
    <w:rsid w:val="0089203A"/>
    <w:rsid w:val="00893D2F"/>
    <w:rsid w:val="008948F2"/>
    <w:rsid w:val="00895151"/>
    <w:rsid w:val="00895D47"/>
    <w:rsid w:val="008A0170"/>
    <w:rsid w:val="008A1432"/>
    <w:rsid w:val="008A1E40"/>
    <w:rsid w:val="008A20F0"/>
    <w:rsid w:val="008A2AA4"/>
    <w:rsid w:val="008A2B78"/>
    <w:rsid w:val="008A2C40"/>
    <w:rsid w:val="008A38B9"/>
    <w:rsid w:val="008A4DED"/>
    <w:rsid w:val="008A525D"/>
    <w:rsid w:val="008A53B6"/>
    <w:rsid w:val="008A5F1A"/>
    <w:rsid w:val="008A668D"/>
    <w:rsid w:val="008A6BEB"/>
    <w:rsid w:val="008A7050"/>
    <w:rsid w:val="008B0011"/>
    <w:rsid w:val="008B092C"/>
    <w:rsid w:val="008B1273"/>
    <w:rsid w:val="008B1314"/>
    <w:rsid w:val="008B1789"/>
    <w:rsid w:val="008B17FC"/>
    <w:rsid w:val="008B1FF6"/>
    <w:rsid w:val="008B22E5"/>
    <w:rsid w:val="008B4136"/>
    <w:rsid w:val="008B5603"/>
    <w:rsid w:val="008B60C2"/>
    <w:rsid w:val="008B76E0"/>
    <w:rsid w:val="008B7C30"/>
    <w:rsid w:val="008B7E21"/>
    <w:rsid w:val="008C115D"/>
    <w:rsid w:val="008C195E"/>
    <w:rsid w:val="008C1A0B"/>
    <w:rsid w:val="008C5345"/>
    <w:rsid w:val="008C6025"/>
    <w:rsid w:val="008C6843"/>
    <w:rsid w:val="008C6C92"/>
    <w:rsid w:val="008D24B5"/>
    <w:rsid w:val="008D34D8"/>
    <w:rsid w:val="008D3774"/>
    <w:rsid w:val="008D406D"/>
    <w:rsid w:val="008D4812"/>
    <w:rsid w:val="008D4ECC"/>
    <w:rsid w:val="008D6780"/>
    <w:rsid w:val="008D7A22"/>
    <w:rsid w:val="008D7E44"/>
    <w:rsid w:val="008E0316"/>
    <w:rsid w:val="008E0518"/>
    <w:rsid w:val="008E1354"/>
    <w:rsid w:val="008E1CB1"/>
    <w:rsid w:val="008E55CC"/>
    <w:rsid w:val="008E604C"/>
    <w:rsid w:val="008E6EE6"/>
    <w:rsid w:val="008F0AA6"/>
    <w:rsid w:val="008F0BAB"/>
    <w:rsid w:val="008F0C9A"/>
    <w:rsid w:val="008F21CB"/>
    <w:rsid w:val="008F2313"/>
    <w:rsid w:val="008F23AA"/>
    <w:rsid w:val="008F256E"/>
    <w:rsid w:val="008F39F7"/>
    <w:rsid w:val="008F3B33"/>
    <w:rsid w:val="008F4C70"/>
    <w:rsid w:val="008F5824"/>
    <w:rsid w:val="008F7319"/>
    <w:rsid w:val="008F75AF"/>
    <w:rsid w:val="008F7C09"/>
    <w:rsid w:val="00900E33"/>
    <w:rsid w:val="00904B3A"/>
    <w:rsid w:val="00907C4E"/>
    <w:rsid w:val="00910AD0"/>
    <w:rsid w:val="00911298"/>
    <w:rsid w:val="00911528"/>
    <w:rsid w:val="00911CE7"/>
    <w:rsid w:val="009125BE"/>
    <w:rsid w:val="009129D0"/>
    <w:rsid w:val="0091343B"/>
    <w:rsid w:val="009139EA"/>
    <w:rsid w:val="00914205"/>
    <w:rsid w:val="009147A7"/>
    <w:rsid w:val="00915F8D"/>
    <w:rsid w:val="009176D4"/>
    <w:rsid w:val="00922572"/>
    <w:rsid w:val="00922989"/>
    <w:rsid w:val="00922C31"/>
    <w:rsid w:val="0092312B"/>
    <w:rsid w:val="00927339"/>
    <w:rsid w:val="00930CA4"/>
    <w:rsid w:val="0093107E"/>
    <w:rsid w:val="0093194C"/>
    <w:rsid w:val="009342C8"/>
    <w:rsid w:val="009345C6"/>
    <w:rsid w:val="009354B4"/>
    <w:rsid w:val="009357BB"/>
    <w:rsid w:val="00940A9F"/>
    <w:rsid w:val="00940E2B"/>
    <w:rsid w:val="009424D5"/>
    <w:rsid w:val="0094280E"/>
    <w:rsid w:val="009452D6"/>
    <w:rsid w:val="00945A1D"/>
    <w:rsid w:val="0094658D"/>
    <w:rsid w:val="009505DF"/>
    <w:rsid w:val="00950C61"/>
    <w:rsid w:val="00951228"/>
    <w:rsid w:val="00951970"/>
    <w:rsid w:val="009525CD"/>
    <w:rsid w:val="009542D0"/>
    <w:rsid w:val="009559C6"/>
    <w:rsid w:val="00955AB9"/>
    <w:rsid w:val="00956B76"/>
    <w:rsid w:val="00961E2D"/>
    <w:rsid w:val="00963783"/>
    <w:rsid w:val="009640BD"/>
    <w:rsid w:val="009676DE"/>
    <w:rsid w:val="00970F5E"/>
    <w:rsid w:val="009714E5"/>
    <w:rsid w:val="00971609"/>
    <w:rsid w:val="00972246"/>
    <w:rsid w:val="00972661"/>
    <w:rsid w:val="0097412A"/>
    <w:rsid w:val="00974F1C"/>
    <w:rsid w:val="00974FA5"/>
    <w:rsid w:val="00976406"/>
    <w:rsid w:val="009774CB"/>
    <w:rsid w:val="00977945"/>
    <w:rsid w:val="009801F2"/>
    <w:rsid w:val="00980935"/>
    <w:rsid w:val="00982B17"/>
    <w:rsid w:val="00982EB2"/>
    <w:rsid w:val="00983598"/>
    <w:rsid w:val="00986185"/>
    <w:rsid w:val="00986340"/>
    <w:rsid w:val="009868F1"/>
    <w:rsid w:val="00986A25"/>
    <w:rsid w:val="00990BB9"/>
    <w:rsid w:val="009913EF"/>
    <w:rsid w:val="0099169A"/>
    <w:rsid w:val="00991908"/>
    <w:rsid w:val="009927EF"/>
    <w:rsid w:val="00993D13"/>
    <w:rsid w:val="00994A36"/>
    <w:rsid w:val="00994C55"/>
    <w:rsid w:val="0099713B"/>
    <w:rsid w:val="00997B82"/>
    <w:rsid w:val="00997EB5"/>
    <w:rsid w:val="009A1281"/>
    <w:rsid w:val="009A30E7"/>
    <w:rsid w:val="009A4D0B"/>
    <w:rsid w:val="009A543F"/>
    <w:rsid w:val="009A6DB9"/>
    <w:rsid w:val="009A712C"/>
    <w:rsid w:val="009B0FB4"/>
    <w:rsid w:val="009B15D1"/>
    <w:rsid w:val="009B3274"/>
    <w:rsid w:val="009B4414"/>
    <w:rsid w:val="009B4CA7"/>
    <w:rsid w:val="009B5302"/>
    <w:rsid w:val="009C0B3C"/>
    <w:rsid w:val="009C0C4B"/>
    <w:rsid w:val="009C0C50"/>
    <w:rsid w:val="009C11D7"/>
    <w:rsid w:val="009C15E7"/>
    <w:rsid w:val="009C366E"/>
    <w:rsid w:val="009C3BED"/>
    <w:rsid w:val="009C414B"/>
    <w:rsid w:val="009C463C"/>
    <w:rsid w:val="009C6AA8"/>
    <w:rsid w:val="009C7B08"/>
    <w:rsid w:val="009D0B7F"/>
    <w:rsid w:val="009D13CD"/>
    <w:rsid w:val="009D24F4"/>
    <w:rsid w:val="009D26F9"/>
    <w:rsid w:val="009D2F6D"/>
    <w:rsid w:val="009D4A1E"/>
    <w:rsid w:val="009D4F88"/>
    <w:rsid w:val="009D4FFA"/>
    <w:rsid w:val="009D5AFE"/>
    <w:rsid w:val="009D6B01"/>
    <w:rsid w:val="009D7E2E"/>
    <w:rsid w:val="009E2882"/>
    <w:rsid w:val="009E37B9"/>
    <w:rsid w:val="009E5AB7"/>
    <w:rsid w:val="009E656D"/>
    <w:rsid w:val="009F09AA"/>
    <w:rsid w:val="009F11C0"/>
    <w:rsid w:val="009F2ACE"/>
    <w:rsid w:val="009F2AD1"/>
    <w:rsid w:val="009F305B"/>
    <w:rsid w:val="009F30D6"/>
    <w:rsid w:val="009F30F8"/>
    <w:rsid w:val="009F3B06"/>
    <w:rsid w:val="009F3B57"/>
    <w:rsid w:val="009F4952"/>
    <w:rsid w:val="009F529F"/>
    <w:rsid w:val="009F6D80"/>
    <w:rsid w:val="009F7E5A"/>
    <w:rsid w:val="00A01651"/>
    <w:rsid w:val="00A01BD0"/>
    <w:rsid w:val="00A02B7A"/>
    <w:rsid w:val="00A02EA0"/>
    <w:rsid w:val="00A0312C"/>
    <w:rsid w:val="00A0393F"/>
    <w:rsid w:val="00A03DBB"/>
    <w:rsid w:val="00A04FE7"/>
    <w:rsid w:val="00A0548D"/>
    <w:rsid w:val="00A06A43"/>
    <w:rsid w:val="00A11484"/>
    <w:rsid w:val="00A11821"/>
    <w:rsid w:val="00A12034"/>
    <w:rsid w:val="00A15027"/>
    <w:rsid w:val="00A16B54"/>
    <w:rsid w:val="00A16C34"/>
    <w:rsid w:val="00A1793D"/>
    <w:rsid w:val="00A17BA4"/>
    <w:rsid w:val="00A21351"/>
    <w:rsid w:val="00A21C93"/>
    <w:rsid w:val="00A23922"/>
    <w:rsid w:val="00A2393A"/>
    <w:rsid w:val="00A270B0"/>
    <w:rsid w:val="00A30197"/>
    <w:rsid w:val="00A3084F"/>
    <w:rsid w:val="00A31288"/>
    <w:rsid w:val="00A31EED"/>
    <w:rsid w:val="00A33051"/>
    <w:rsid w:val="00A34587"/>
    <w:rsid w:val="00A36E02"/>
    <w:rsid w:val="00A37599"/>
    <w:rsid w:val="00A40900"/>
    <w:rsid w:val="00A52F2E"/>
    <w:rsid w:val="00A53E4D"/>
    <w:rsid w:val="00A5411E"/>
    <w:rsid w:val="00A5429D"/>
    <w:rsid w:val="00A54832"/>
    <w:rsid w:val="00A54A85"/>
    <w:rsid w:val="00A5741F"/>
    <w:rsid w:val="00A6022C"/>
    <w:rsid w:val="00A60792"/>
    <w:rsid w:val="00A60BAF"/>
    <w:rsid w:val="00A61031"/>
    <w:rsid w:val="00A62CDC"/>
    <w:rsid w:val="00A6402C"/>
    <w:rsid w:val="00A65720"/>
    <w:rsid w:val="00A65A6C"/>
    <w:rsid w:val="00A7014B"/>
    <w:rsid w:val="00A70EAE"/>
    <w:rsid w:val="00A717CE"/>
    <w:rsid w:val="00A72A9A"/>
    <w:rsid w:val="00A74458"/>
    <w:rsid w:val="00A74459"/>
    <w:rsid w:val="00A75D52"/>
    <w:rsid w:val="00A80093"/>
    <w:rsid w:val="00A80241"/>
    <w:rsid w:val="00A81CA4"/>
    <w:rsid w:val="00A8240E"/>
    <w:rsid w:val="00A83096"/>
    <w:rsid w:val="00A8434A"/>
    <w:rsid w:val="00A905C1"/>
    <w:rsid w:val="00A926B6"/>
    <w:rsid w:val="00A92EA7"/>
    <w:rsid w:val="00A92F05"/>
    <w:rsid w:val="00A941B1"/>
    <w:rsid w:val="00A94DD7"/>
    <w:rsid w:val="00A95915"/>
    <w:rsid w:val="00A97ADE"/>
    <w:rsid w:val="00AA00F9"/>
    <w:rsid w:val="00AA0E6B"/>
    <w:rsid w:val="00AA14D4"/>
    <w:rsid w:val="00AA1A37"/>
    <w:rsid w:val="00AA1F5B"/>
    <w:rsid w:val="00AA25F0"/>
    <w:rsid w:val="00AA3455"/>
    <w:rsid w:val="00AA381C"/>
    <w:rsid w:val="00AA48BD"/>
    <w:rsid w:val="00AA5D87"/>
    <w:rsid w:val="00AA7B25"/>
    <w:rsid w:val="00AB0AE7"/>
    <w:rsid w:val="00AB0B79"/>
    <w:rsid w:val="00AB1749"/>
    <w:rsid w:val="00AB1E5B"/>
    <w:rsid w:val="00AB2AAD"/>
    <w:rsid w:val="00AB30AD"/>
    <w:rsid w:val="00AB44CA"/>
    <w:rsid w:val="00AB4A80"/>
    <w:rsid w:val="00AB51CC"/>
    <w:rsid w:val="00AB54CC"/>
    <w:rsid w:val="00AC06B5"/>
    <w:rsid w:val="00AC0B07"/>
    <w:rsid w:val="00AC19D7"/>
    <w:rsid w:val="00AC43BC"/>
    <w:rsid w:val="00AC6A0F"/>
    <w:rsid w:val="00AC6E59"/>
    <w:rsid w:val="00AD047D"/>
    <w:rsid w:val="00AD120D"/>
    <w:rsid w:val="00AD384F"/>
    <w:rsid w:val="00AD3AA8"/>
    <w:rsid w:val="00AD51AC"/>
    <w:rsid w:val="00AD53FC"/>
    <w:rsid w:val="00AD6E4A"/>
    <w:rsid w:val="00AD7682"/>
    <w:rsid w:val="00AE0697"/>
    <w:rsid w:val="00AE08C7"/>
    <w:rsid w:val="00AE0B23"/>
    <w:rsid w:val="00AE0D72"/>
    <w:rsid w:val="00AE1C0B"/>
    <w:rsid w:val="00AE1CFC"/>
    <w:rsid w:val="00AE2874"/>
    <w:rsid w:val="00AE294D"/>
    <w:rsid w:val="00AE2AE6"/>
    <w:rsid w:val="00AE2C5E"/>
    <w:rsid w:val="00AE381E"/>
    <w:rsid w:val="00AE43C5"/>
    <w:rsid w:val="00AE65C8"/>
    <w:rsid w:val="00AE727C"/>
    <w:rsid w:val="00AE79FB"/>
    <w:rsid w:val="00AF2BB2"/>
    <w:rsid w:val="00AF2DD5"/>
    <w:rsid w:val="00AF3281"/>
    <w:rsid w:val="00AF752D"/>
    <w:rsid w:val="00B01B1D"/>
    <w:rsid w:val="00B01B6B"/>
    <w:rsid w:val="00B0344B"/>
    <w:rsid w:val="00B03F6C"/>
    <w:rsid w:val="00B0401C"/>
    <w:rsid w:val="00B0539B"/>
    <w:rsid w:val="00B072AC"/>
    <w:rsid w:val="00B116D8"/>
    <w:rsid w:val="00B17EB9"/>
    <w:rsid w:val="00B2038C"/>
    <w:rsid w:val="00B23837"/>
    <w:rsid w:val="00B25681"/>
    <w:rsid w:val="00B26693"/>
    <w:rsid w:val="00B26CCF"/>
    <w:rsid w:val="00B27C57"/>
    <w:rsid w:val="00B27D54"/>
    <w:rsid w:val="00B32A17"/>
    <w:rsid w:val="00B332AE"/>
    <w:rsid w:val="00B356D5"/>
    <w:rsid w:val="00B371B4"/>
    <w:rsid w:val="00B401FA"/>
    <w:rsid w:val="00B409EB"/>
    <w:rsid w:val="00B41C79"/>
    <w:rsid w:val="00B463DF"/>
    <w:rsid w:val="00B47047"/>
    <w:rsid w:val="00B4711B"/>
    <w:rsid w:val="00B47153"/>
    <w:rsid w:val="00B478AC"/>
    <w:rsid w:val="00B50BCF"/>
    <w:rsid w:val="00B514E1"/>
    <w:rsid w:val="00B51DAA"/>
    <w:rsid w:val="00B52493"/>
    <w:rsid w:val="00B52EA5"/>
    <w:rsid w:val="00B537C1"/>
    <w:rsid w:val="00B551B3"/>
    <w:rsid w:val="00B55D38"/>
    <w:rsid w:val="00B56311"/>
    <w:rsid w:val="00B60410"/>
    <w:rsid w:val="00B60617"/>
    <w:rsid w:val="00B60E93"/>
    <w:rsid w:val="00B628A7"/>
    <w:rsid w:val="00B655AD"/>
    <w:rsid w:val="00B663BC"/>
    <w:rsid w:val="00B67105"/>
    <w:rsid w:val="00B6793C"/>
    <w:rsid w:val="00B71EA7"/>
    <w:rsid w:val="00B71F20"/>
    <w:rsid w:val="00B7230F"/>
    <w:rsid w:val="00B72C01"/>
    <w:rsid w:val="00B73D25"/>
    <w:rsid w:val="00B81242"/>
    <w:rsid w:val="00B81E12"/>
    <w:rsid w:val="00B822BB"/>
    <w:rsid w:val="00B82F70"/>
    <w:rsid w:val="00B85345"/>
    <w:rsid w:val="00B85E4D"/>
    <w:rsid w:val="00B87A17"/>
    <w:rsid w:val="00B87A62"/>
    <w:rsid w:val="00B902B2"/>
    <w:rsid w:val="00B91227"/>
    <w:rsid w:val="00B92785"/>
    <w:rsid w:val="00B93B6E"/>
    <w:rsid w:val="00B94160"/>
    <w:rsid w:val="00B946DB"/>
    <w:rsid w:val="00B94F66"/>
    <w:rsid w:val="00B95220"/>
    <w:rsid w:val="00B954D3"/>
    <w:rsid w:val="00B97368"/>
    <w:rsid w:val="00BA0D3C"/>
    <w:rsid w:val="00BA1BF3"/>
    <w:rsid w:val="00BA315A"/>
    <w:rsid w:val="00BA32DD"/>
    <w:rsid w:val="00BA3DC0"/>
    <w:rsid w:val="00BA41F7"/>
    <w:rsid w:val="00BA462D"/>
    <w:rsid w:val="00BA4829"/>
    <w:rsid w:val="00BA4A94"/>
    <w:rsid w:val="00BA5579"/>
    <w:rsid w:val="00BA5BF0"/>
    <w:rsid w:val="00BB458B"/>
    <w:rsid w:val="00BB5988"/>
    <w:rsid w:val="00BB5B87"/>
    <w:rsid w:val="00BC1ACA"/>
    <w:rsid w:val="00BC3527"/>
    <w:rsid w:val="00BC35B3"/>
    <w:rsid w:val="00BC48CB"/>
    <w:rsid w:val="00BC61F0"/>
    <w:rsid w:val="00BC66E1"/>
    <w:rsid w:val="00BC7A87"/>
    <w:rsid w:val="00BC7E7D"/>
    <w:rsid w:val="00BD0029"/>
    <w:rsid w:val="00BD05AC"/>
    <w:rsid w:val="00BD06DA"/>
    <w:rsid w:val="00BD245D"/>
    <w:rsid w:val="00BD246C"/>
    <w:rsid w:val="00BD2CCA"/>
    <w:rsid w:val="00BD51D2"/>
    <w:rsid w:val="00BD63F2"/>
    <w:rsid w:val="00BD7EEF"/>
    <w:rsid w:val="00BE0081"/>
    <w:rsid w:val="00BE247C"/>
    <w:rsid w:val="00BE47CA"/>
    <w:rsid w:val="00BE66EE"/>
    <w:rsid w:val="00BE6839"/>
    <w:rsid w:val="00BE6E9C"/>
    <w:rsid w:val="00BE7107"/>
    <w:rsid w:val="00BE733E"/>
    <w:rsid w:val="00BF05B7"/>
    <w:rsid w:val="00BF164E"/>
    <w:rsid w:val="00BF42C2"/>
    <w:rsid w:val="00BF4D4E"/>
    <w:rsid w:val="00C0111E"/>
    <w:rsid w:val="00C0251B"/>
    <w:rsid w:val="00C02B55"/>
    <w:rsid w:val="00C04070"/>
    <w:rsid w:val="00C04832"/>
    <w:rsid w:val="00C0651F"/>
    <w:rsid w:val="00C12D3D"/>
    <w:rsid w:val="00C13928"/>
    <w:rsid w:val="00C15BB4"/>
    <w:rsid w:val="00C15E81"/>
    <w:rsid w:val="00C1711C"/>
    <w:rsid w:val="00C171CF"/>
    <w:rsid w:val="00C176E8"/>
    <w:rsid w:val="00C17915"/>
    <w:rsid w:val="00C20AE2"/>
    <w:rsid w:val="00C2235B"/>
    <w:rsid w:val="00C256CA"/>
    <w:rsid w:val="00C2689D"/>
    <w:rsid w:val="00C27352"/>
    <w:rsid w:val="00C30CD5"/>
    <w:rsid w:val="00C32605"/>
    <w:rsid w:val="00C33925"/>
    <w:rsid w:val="00C339C1"/>
    <w:rsid w:val="00C33B65"/>
    <w:rsid w:val="00C340BF"/>
    <w:rsid w:val="00C348B0"/>
    <w:rsid w:val="00C35CEC"/>
    <w:rsid w:val="00C3680C"/>
    <w:rsid w:val="00C40605"/>
    <w:rsid w:val="00C413A2"/>
    <w:rsid w:val="00C41D4C"/>
    <w:rsid w:val="00C42798"/>
    <w:rsid w:val="00C44A5F"/>
    <w:rsid w:val="00C45CAB"/>
    <w:rsid w:val="00C4657C"/>
    <w:rsid w:val="00C46BAE"/>
    <w:rsid w:val="00C46F66"/>
    <w:rsid w:val="00C47306"/>
    <w:rsid w:val="00C473F8"/>
    <w:rsid w:val="00C47757"/>
    <w:rsid w:val="00C50ACE"/>
    <w:rsid w:val="00C518F8"/>
    <w:rsid w:val="00C519F2"/>
    <w:rsid w:val="00C52AD8"/>
    <w:rsid w:val="00C532C1"/>
    <w:rsid w:val="00C53977"/>
    <w:rsid w:val="00C5451F"/>
    <w:rsid w:val="00C617E2"/>
    <w:rsid w:val="00C6259B"/>
    <w:rsid w:val="00C63D5A"/>
    <w:rsid w:val="00C63D7F"/>
    <w:rsid w:val="00C640B4"/>
    <w:rsid w:val="00C6456E"/>
    <w:rsid w:val="00C64651"/>
    <w:rsid w:val="00C6492C"/>
    <w:rsid w:val="00C66174"/>
    <w:rsid w:val="00C67BD0"/>
    <w:rsid w:val="00C67E98"/>
    <w:rsid w:val="00C67F6E"/>
    <w:rsid w:val="00C7103F"/>
    <w:rsid w:val="00C73D3C"/>
    <w:rsid w:val="00C75090"/>
    <w:rsid w:val="00C77DB3"/>
    <w:rsid w:val="00C809CF"/>
    <w:rsid w:val="00C81030"/>
    <w:rsid w:val="00C81EF5"/>
    <w:rsid w:val="00C82ABB"/>
    <w:rsid w:val="00C8339C"/>
    <w:rsid w:val="00C8359C"/>
    <w:rsid w:val="00C84B9F"/>
    <w:rsid w:val="00C84F04"/>
    <w:rsid w:val="00C8701E"/>
    <w:rsid w:val="00C87FA0"/>
    <w:rsid w:val="00C916A5"/>
    <w:rsid w:val="00C924E3"/>
    <w:rsid w:val="00C94270"/>
    <w:rsid w:val="00C946F0"/>
    <w:rsid w:val="00C95495"/>
    <w:rsid w:val="00C9552D"/>
    <w:rsid w:val="00CA0374"/>
    <w:rsid w:val="00CA09F5"/>
    <w:rsid w:val="00CA10F9"/>
    <w:rsid w:val="00CA11AB"/>
    <w:rsid w:val="00CA3B62"/>
    <w:rsid w:val="00CA4250"/>
    <w:rsid w:val="00CA71BD"/>
    <w:rsid w:val="00CA7ABF"/>
    <w:rsid w:val="00CB1A53"/>
    <w:rsid w:val="00CB29B5"/>
    <w:rsid w:val="00CB4F23"/>
    <w:rsid w:val="00CB50B7"/>
    <w:rsid w:val="00CC2813"/>
    <w:rsid w:val="00CC29C2"/>
    <w:rsid w:val="00CC2A90"/>
    <w:rsid w:val="00CC3ED2"/>
    <w:rsid w:val="00CC47D9"/>
    <w:rsid w:val="00CC4A57"/>
    <w:rsid w:val="00CC4EF5"/>
    <w:rsid w:val="00CC663F"/>
    <w:rsid w:val="00CC683E"/>
    <w:rsid w:val="00CC6B87"/>
    <w:rsid w:val="00CC6BC9"/>
    <w:rsid w:val="00CD094A"/>
    <w:rsid w:val="00CD22EC"/>
    <w:rsid w:val="00CD42A1"/>
    <w:rsid w:val="00CD5830"/>
    <w:rsid w:val="00CD6027"/>
    <w:rsid w:val="00CD7DA9"/>
    <w:rsid w:val="00CD7DB5"/>
    <w:rsid w:val="00CE0175"/>
    <w:rsid w:val="00CE0ADF"/>
    <w:rsid w:val="00CE11D9"/>
    <w:rsid w:val="00CE164C"/>
    <w:rsid w:val="00CE2BA2"/>
    <w:rsid w:val="00CE2FC2"/>
    <w:rsid w:val="00CE450F"/>
    <w:rsid w:val="00CE53E4"/>
    <w:rsid w:val="00CE56E3"/>
    <w:rsid w:val="00CE652E"/>
    <w:rsid w:val="00CE6E80"/>
    <w:rsid w:val="00CE7969"/>
    <w:rsid w:val="00CF483D"/>
    <w:rsid w:val="00CF4EE1"/>
    <w:rsid w:val="00CF52A7"/>
    <w:rsid w:val="00CF5E64"/>
    <w:rsid w:val="00CF7691"/>
    <w:rsid w:val="00D011C2"/>
    <w:rsid w:val="00D01D8E"/>
    <w:rsid w:val="00D02B44"/>
    <w:rsid w:val="00D05B95"/>
    <w:rsid w:val="00D06674"/>
    <w:rsid w:val="00D06994"/>
    <w:rsid w:val="00D07586"/>
    <w:rsid w:val="00D07B2D"/>
    <w:rsid w:val="00D10AC9"/>
    <w:rsid w:val="00D12D0B"/>
    <w:rsid w:val="00D133B4"/>
    <w:rsid w:val="00D160CC"/>
    <w:rsid w:val="00D17066"/>
    <w:rsid w:val="00D20748"/>
    <w:rsid w:val="00D2110D"/>
    <w:rsid w:val="00D21C33"/>
    <w:rsid w:val="00D222D4"/>
    <w:rsid w:val="00D22BBD"/>
    <w:rsid w:val="00D2462E"/>
    <w:rsid w:val="00D3118C"/>
    <w:rsid w:val="00D33718"/>
    <w:rsid w:val="00D33838"/>
    <w:rsid w:val="00D344FF"/>
    <w:rsid w:val="00D34E33"/>
    <w:rsid w:val="00D35564"/>
    <w:rsid w:val="00D36491"/>
    <w:rsid w:val="00D37325"/>
    <w:rsid w:val="00D37B22"/>
    <w:rsid w:val="00D37D05"/>
    <w:rsid w:val="00D40C06"/>
    <w:rsid w:val="00D4267C"/>
    <w:rsid w:val="00D441E6"/>
    <w:rsid w:val="00D45653"/>
    <w:rsid w:val="00D45EC1"/>
    <w:rsid w:val="00D461B8"/>
    <w:rsid w:val="00D468DB"/>
    <w:rsid w:val="00D47FF4"/>
    <w:rsid w:val="00D50392"/>
    <w:rsid w:val="00D50419"/>
    <w:rsid w:val="00D50AD7"/>
    <w:rsid w:val="00D51344"/>
    <w:rsid w:val="00D55ECF"/>
    <w:rsid w:val="00D563F1"/>
    <w:rsid w:val="00D57158"/>
    <w:rsid w:val="00D579AE"/>
    <w:rsid w:val="00D656D8"/>
    <w:rsid w:val="00D65E1A"/>
    <w:rsid w:val="00D67FAA"/>
    <w:rsid w:val="00D70308"/>
    <w:rsid w:val="00D707B5"/>
    <w:rsid w:val="00D707CB"/>
    <w:rsid w:val="00D70A34"/>
    <w:rsid w:val="00D70CD5"/>
    <w:rsid w:val="00D7272C"/>
    <w:rsid w:val="00D72C35"/>
    <w:rsid w:val="00D74212"/>
    <w:rsid w:val="00D7435B"/>
    <w:rsid w:val="00D7447F"/>
    <w:rsid w:val="00D752FE"/>
    <w:rsid w:val="00D75CF7"/>
    <w:rsid w:val="00D76115"/>
    <w:rsid w:val="00D76D01"/>
    <w:rsid w:val="00D76E99"/>
    <w:rsid w:val="00D76FB6"/>
    <w:rsid w:val="00D802B8"/>
    <w:rsid w:val="00D80E0F"/>
    <w:rsid w:val="00D8431C"/>
    <w:rsid w:val="00D84E17"/>
    <w:rsid w:val="00D90423"/>
    <w:rsid w:val="00D913DE"/>
    <w:rsid w:val="00D91B46"/>
    <w:rsid w:val="00D91B8E"/>
    <w:rsid w:val="00D94350"/>
    <w:rsid w:val="00D945A7"/>
    <w:rsid w:val="00D94D3D"/>
    <w:rsid w:val="00D96522"/>
    <w:rsid w:val="00D97CD0"/>
    <w:rsid w:val="00DA2601"/>
    <w:rsid w:val="00DA4F9B"/>
    <w:rsid w:val="00DB0FB0"/>
    <w:rsid w:val="00DB102E"/>
    <w:rsid w:val="00DB110B"/>
    <w:rsid w:val="00DC2154"/>
    <w:rsid w:val="00DC226F"/>
    <w:rsid w:val="00DC4568"/>
    <w:rsid w:val="00DC51EC"/>
    <w:rsid w:val="00DC5BA7"/>
    <w:rsid w:val="00DC637E"/>
    <w:rsid w:val="00DC6399"/>
    <w:rsid w:val="00DC6D0A"/>
    <w:rsid w:val="00DC7A42"/>
    <w:rsid w:val="00DD0D9B"/>
    <w:rsid w:val="00DD17A8"/>
    <w:rsid w:val="00DD3721"/>
    <w:rsid w:val="00DD3EBD"/>
    <w:rsid w:val="00DD5897"/>
    <w:rsid w:val="00DD5F4B"/>
    <w:rsid w:val="00DE194A"/>
    <w:rsid w:val="00DE2893"/>
    <w:rsid w:val="00DE2DF7"/>
    <w:rsid w:val="00DE367E"/>
    <w:rsid w:val="00DE370E"/>
    <w:rsid w:val="00DE3B8F"/>
    <w:rsid w:val="00DE41B0"/>
    <w:rsid w:val="00DE445C"/>
    <w:rsid w:val="00DE495F"/>
    <w:rsid w:val="00DE5196"/>
    <w:rsid w:val="00DE56D9"/>
    <w:rsid w:val="00DE5D06"/>
    <w:rsid w:val="00DF1BD6"/>
    <w:rsid w:val="00DF3236"/>
    <w:rsid w:val="00DF34FF"/>
    <w:rsid w:val="00DF3808"/>
    <w:rsid w:val="00DF3B89"/>
    <w:rsid w:val="00DF5FDC"/>
    <w:rsid w:val="00DF67CF"/>
    <w:rsid w:val="00E00093"/>
    <w:rsid w:val="00E00C9F"/>
    <w:rsid w:val="00E01810"/>
    <w:rsid w:val="00E01F27"/>
    <w:rsid w:val="00E022FE"/>
    <w:rsid w:val="00E02AD0"/>
    <w:rsid w:val="00E02DCE"/>
    <w:rsid w:val="00E03ADF"/>
    <w:rsid w:val="00E06342"/>
    <w:rsid w:val="00E06658"/>
    <w:rsid w:val="00E10A97"/>
    <w:rsid w:val="00E131F9"/>
    <w:rsid w:val="00E13FE7"/>
    <w:rsid w:val="00E14A3F"/>
    <w:rsid w:val="00E14DDF"/>
    <w:rsid w:val="00E177AB"/>
    <w:rsid w:val="00E17EF4"/>
    <w:rsid w:val="00E20CB0"/>
    <w:rsid w:val="00E23231"/>
    <w:rsid w:val="00E23869"/>
    <w:rsid w:val="00E247B3"/>
    <w:rsid w:val="00E26511"/>
    <w:rsid w:val="00E3099E"/>
    <w:rsid w:val="00E33084"/>
    <w:rsid w:val="00E34591"/>
    <w:rsid w:val="00E356DD"/>
    <w:rsid w:val="00E35C84"/>
    <w:rsid w:val="00E3775D"/>
    <w:rsid w:val="00E41338"/>
    <w:rsid w:val="00E41511"/>
    <w:rsid w:val="00E41984"/>
    <w:rsid w:val="00E4236E"/>
    <w:rsid w:val="00E42604"/>
    <w:rsid w:val="00E4798E"/>
    <w:rsid w:val="00E51396"/>
    <w:rsid w:val="00E51505"/>
    <w:rsid w:val="00E5232D"/>
    <w:rsid w:val="00E5353E"/>
    <w:rsid w:val="00E55845"/>
    <w:rsid w:val="00E55EEB"/>
    <w:rsid w:val="00E55F41"/>
    <w:rsid w:val="00E56F4E"/>
    <w:rsid w:val="00E57C3B"/>
    <w:rsid w:val="00E60510"/>
    <w:rsid w:val="00E60750"/>
    <w:rsid w:val="00E60D1E"/>
    <w:rsid w:val="00E633D6"/>
    <w:rsid w:val="00E637E0"/>
    <w:rsid w:val="00E6560F"/>
    <w:rsid w:val="00E66244"/>
    <w:rsid w:val="00E67D66"/>
    <w:rsid w:val="00E7065C"/>
    <w:rsid w:val="00E71755"/>
    <w:rsid w:val="00E72421"/>
    <w:rsid w:val="00E725DA"/>
    <w:rsid w:val="00E72A68"/>
    <w:rsid w:val="00E72BE2"/>
    <w:rsid w:val="00E7410B"/>
    <w:rsid w:val="00E7432D"/>
    <w:rsid w:val="00E75350"/>
    <w:rsid w:val="00E7562A"/>
    <w:rsid w:val="00E75BD4"/>
    <w:rsid w:val="00E7673F"/>
    <w:rsid w:val="00E7705F"/>
    <w:rsid w:val="00E80A68"/>
    <w:rsid w:val="00E80F75"/>
    <w:rsid w:val="00E819DB"/>
    <w:rsid w:val="00E81B13"/>
    <w:rsid w:val="00E8299F"/>
    <w:rsid w:val="00E83DE4"/>
    <w:rsid w:val="00E87895"/>
    <w:rsid w:val="00E9029B"/>
    <w:rsid w:val="00E957BB"/>
    <w:rsid w:val="00E95DD8"/>
    <w:rsid w:val="00E9746F"/>
    <w:rsid w:val="00EA040C"/>
    <w:rsid w:val="00EA201F"/>
    <w:rsid w:val="00EA2DAF"/>
    <w:rsid w:val="00EA403D"/>
    <w:rsid w:val="00EA5D5C"/>
    <w:rsid w:val="00EA7D1D"/>
    <w:rsid w:val="00EB030C"/>
    <w:rsid w:val="00EB036B"/>
    <w:rsid w:val="00EB1160"/>
    <w:rsid w:val="00EB1F94"/>
    <w:rsid w:val="00EB258C"/>
    <w:rsid w:val="00EB419C"/>
    <w:rsid w:val="00EB6BBF"/>
    <w:rsid w:val="00EB6CA8"/>
    <w:rsid w:val="00EC14A7"/>
    <w:rsid w:val="00EC1929"/>
    <w:rsid w:val="00EC23B8"/>
    <w:rsid w:val="00EC2AC6"/>
    <w:rsid w:val="00EC2E91"/>
    <w:rsid w:val="00EC5BCC"/>
    <w:rsid w:val="00EC5DB3"/>
    <w:rsid w:val="00EC718A"/>
    <w:rsid w:val="00ED0728"/>
    <w:rsid w:val="00ED1052"/>
    <w:rsid w:val="00ED2A96"/>
    <w:rsid w:val="00ED3631"/>
    <w:rsid w:val="00ED36E4"/>
    <w:rsid w:val="00ED4165"/>
    <w:rsid w:val="00ED552F"/>
    <w:rsid w:val="00ED61B3"/>
    <w:rsid w:val="00ED69DD"/>
    <w:rsid w:val="00ED701A"/>
    <w:rsid w:val="00EE0446"/>
    <w:rsid w:val="00EE0A0B"/>
    <w:rsid w:val="00EE2801"/>
    <w:rsid w:val="00EE294C"/>
    <w:rsid w:val="00EE3E03"/>
    <w:rsid w:val="00EE482E"/>
    <w:rsid w:val="00EE4F92"/>
    <w:rsid w:val="00EE524B"/>
    <w:rsid w:val="00EE6341"/>
    <w:rsid w:val="00EE6CAF"/>
    <w:rsid w:val="00EE6E3C"/>
    <w:rsid w:val="00EF11D8"/>
    <w:rsid w:val="00EF1946"/>
    <w:rsid w:val="00EF48C1"/>
    <w:rsid w:val="00EF5F93"/>
    <w:rsid w:val="00EF693B"/>
    <w:rsid w:val="00F0079E"/>
    <w:rsid w:val="00F00CAB"/>
    <w:rsid w:val="00F01650"/>
    <w:rsid w:val="00F01DA6"/>
    <w:rsid w:val="00F0244F"/>
    <w:rsid w:val="00F02582"/>
    <w:rsid w:val="00F02678"/>
    <w:rsid w:val="00F02F1B"/>
    <w:rsid w:val="00F046DF"/>
    <w:rsid w:val="00F04C73"/>
    <w:rsid w:val="00F05A5B"/>
    <w:rsid w:val="00F06A0C"/>
    <w:rsid w:val="00F10E73"/>
    <w:rsid w:val="00F117BC"/>
    <w:rsid w:val="00F13A84"/>
    <w:rsid w:val="00F13FFE"/>
    <w:rsid w:val="00F16766"/>
    <w:rsid w:val="00F17645"/>
    <w:rsid w:val="00F17818"/>
    <w:rsid w:val="00F17890"/>
    <w:rsid w:val="00F17FC0"/>
    <w:rsid w:val="00F20031"/>
    <w:rsid w:val="00F2083A"/>
    <w:rsid w:val="00F238A4"/>
    <w:rsid w:val="00F27666"/>
    <w:rsid w:val="00F27ABF"/>
    <w:rsid w:val="00F27C9E"/>
    <w:rsid w:val="00F30493"/>
    <w:rsid w:val="00F30B56"/>
    <w:rsid w:val="00F30B70"/>
    <w:rsid w:val="00F3141D"/>
    <w:rsid w:val="00F3211D"/>
    <w:rsid w:val="00F32A32"/>
    <w:rsid w:val="00F33180"/>
    <w:rsid w:val="00F34128"/>
    <w:rsid w:val="00F348E5"/>
    <w:rsid w:val="00F34B47"/>
    <w:rsid w:val="00F34F57"/>
    <w:rsid w:val="00F35583"/>
    <w:rsid w:val="00F35CA4"/>
    <w:rsid w:val="00F371F3"/>
    <w:rsid w:val="00F37E6D"/>
    <w:rsid w:val="00F37F03"/>
    <w:rsid w:val="00F407F3"/>
    <w:rsid w:val="00F40E12"/>
    <w:rsid w:val="00F4108D"/>
    <w:rsid w:val="00F41523"/>
    <w:rsid w:val="00F42177"/>
    <w:rsid w:val="00F4344D"/>
    <w:rsid w:val="00F43886"/>
    <w:rsid w:val="00F45818"/>
    <w:rsid w:val="00F46507"/>
    <w:rsid w:val="00F46D03"/>
    <w:rsid w:val="00F50188"/>
    <w:rsid w:val="00F502EA"/>
    <w:rsid w:val="00F504BE"/>
    <w:rsid w:val="00F50554"/>
    <w:rsid w:val="00F509A0"/>
    <w:rsid w:val="00F50B8E"/>
    <w:rsid w:val="00F517B1"/>
    <w:rsid w:val="00F55139"/>
    <w:rsid w:val="00F5544D"/>
    <w:rsid w:val="00F5658B"/>
    <w:rsid w:val="00F56E40"/>
    <w:rsid w:val="00F637F1"/>
    <w:rsid w:val="00F638E6"/>
    <w:rsid w:val="00F64668"/>
    <w:rsid w:val="00F655DC"/>
    <w:rsid w:val="00F664FE"/>
    <w:rsid w:val="00F72E95"/>
    <w:rsid w:val="00F73C90"/>
    <w:rsid w:val="00F75A6F"/>
    <w:rsid w:val="00F75D07"/>
    <w:rsid w:val="00F76E2A"/>
    <w:rsid w:val="00F7755E"/>
    <w:rsid w:val="00F77583"/>
    <w:rsid w:val="00F77DB6"/>
    <w:rsid w:val="00F803C6"/>
    <w:rsid w:val="00F80957"/>
    <w:rsid w:val="00F80F62"/>
    <w:rsid w:val="00F81778"/>
    <w:rsid w:val="00F82AFB"/>
    <w:rsid w:val="00F85295"/>
    <w:rsid w:val="00F918F9"/>
    <w:rsid w:val="00F93924"/>
    <w:rsid w:val="00F95053"/>
    <w:rsid w:val="00F95E00"/>
    <w:rsid w:val="00F96CBA"/>
    <w:rsid w:val="00F971A2"/>
    <w:rsid w:val="00FA2123"/>
    <w:rsid w:val="00FA4406"/>
    <w:rsid w:val="00FA455E"/>
    <w:rsid w:val="00FA556C"/>
    <w:rsid w:val="00FA6362"/>
    <w:rsid w:val="00FA638D"/>
    <w:rsid w:val="00FA6BCC"/>
    <w:rsid w:val="00FA7190"/>
    <w:rsid w:val="00FB0979"/>
    <w:rsid w:val="00FB25FF"/>
    <w:rsid w:val="00FB4F03"/>
    <w:rsid w:val="00FB743B"/>
    <w:rsid w:val="00FB75CD"/>
    <w:rsid w:val="00FB78CB"/>
    <w:rsid w:val="00FC0760"/>
    <w:rsid w:val="00FC0EF5"/>
    <w:rsid w:val="00FC2090"/>
    <w:rsid w:val="00FC255A"/>
    <w:rsid w:val="00FC2950"/>
    <w:rsid w:val="00FC4063"/>
    <w:rsid w:val="00FC517B"/>
    <w:rsid w:val="00FC6196"/>
    <w:rsid w:val="00FC6C91"/>
    <w:rsid w:val="00FC6C9F"/>
    <w:rsid w:val="00FC707E"/>
    <w:rsid w:val="00FD0322"/>
    <w:rsid w:val="00FD26CF"/>
    <w:rsid w:val="00FD32EB"/>
    <w:rsid w:val="00FD3D26"/>
    <w:rsid w:val="00FD623B"/>
    <w:rsid w:val="00FD6E63"/>
    <w:rsid w:val="00FD787F"/>
    <w:rsid w:val="00FD7E6C"/>
    <w:rsid w:val="00FE0949"/>
    <w:rsid w:val="00FE0DAC"/>
    <w:rsid w:val="00FE1877"/>
    <w:rsid w:val="00FE1A69"/>
    <w:rsid w:val="00FE24AC"/>
    <w:rsid w:val="00FE2661"/>
    <w:rsid w:val="00FE313D"/>
    <w:rsid w:val="00FE4FAE"/>
    <w:rsid w:val="00FE51EB"/>
    <w:rsid w:val="00FE5F73"/>
    <w:rsid w:val="00FE6C50"/>
    <w:rsid w:val="00FF16C3"/>
    <w:rsid w:val="00FF1EDB"/>
    <w:rsid w:val="00FF20BD"/>
    <w:rsid w:val="00FF35AB"/>
    <w:rsid w:val="00FF493E"/>
    <w:rsid w:val="00FF507A"/>
    <w:rsid w:val="00FF57AF"/>
    <w:rsid w:val="00FF60F7"/>
    <w:rsid w:val="00FF640B"/>
    <w:rsid w:val="00FF6EED"/>
    <w:rsid w:val="00FF7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HTML Code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76E99"/>
    <w:rPr>
      <w:rFonts w:cs="Times New Roman"/>
      <w:b/>
      <w:iCs/>
      <w:sz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537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customStyle="1" w:styleId="Style1">
    <w:name w:val="Style1"/>
    <w:basedOn w:val="Normal"/>
    <w:uiPriority w:val="99"/>
    <w:rsid w:val="00F17818"/>
  </w:style>
  <w:style w:type="paragraph" w:customStyle="1" w:styleId="Style2">
    <w:name w:val="Style2"/>
    <w:basedOn w:val="Normal"/>
    <w:uiPriority w:val="99"/>
    <w:rsid w:val="00F17818"/>
  </w:style>
  <w:style w:type="paragraph" w:customStyle="1" w:styleId="Style3">
    <w:name w:val="Style3"/>
    <w:basedOn w:val="Normal"/>
    <w:uiPriority w:val="99"/>
    <w:rsid w:val="00F17818"/>
  </w:style>
  <w:style w:type="paragraph" w:customStyle="1" w:styleId="Style4">
    <w:name w:val="Style4"/>
    <w:basedOn w:val="Normal"/>
    <w:uiPriority w:val="99"/>
    <w:rsid w:val="00F17818"/>
  </w:style>
  <w:style w:type="paragraph" w:customStyle="1" w:styleId="Style5">
    <w:name w:val="Style5"/>
    <w:basedOn w:val="Normal"/>
    <w:uiPriority w:val="99"/>
    <w:rsid w:val="00F17818"/>
  </w:style>
  <w:style w:type="paragraph" w:customStyle="1" w:styleId="Style6">
    <w:name w:val="Style6"/>
    <w:basedOn w:val="Normal"/>
    <w:uiPriority w:val="99"/>
    <w:rsid w:val="00F17818"/>
  </w:style>
  <w:style w:type="paragraph" w:customStyle="1" w:styleId="Style7">
    <w:name w:val="Style7"/>
    <w:basedOn w:val="Normal"/>
    <w:uiPriority w:val="99"/>
    <w:rsid w:val="00F17818"/>
  </w:style>
  <w:style w:type="paragraph" w:customStyle="1" w:styleId="Style8">
    <w:name w:val="Style8"/>
    <w:basedOn w:val="Normal"/>
    <w:uiPriority w:val="99"/>
    <w:rsid w:val="00F17818"/>
  </w:style>
  <w:style w:type="character" w:customStyle="1" w:styleId="FontStyle11">
    <w:name w:val="Font Style11"/>
    <w:basedOn w:val="DefaultParagraphFont"/>
    <w:uiPriority w:val="99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DefaultParagraphFont"/>
    <w:uiPriority w:val="99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DefaultParagraphFont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DefaultParagraphFont"/>
    <w:uiPriority w:val="99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DefaultParagraphFont"/>
    <w:uiPriority w:val="99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DefaultParagraphFont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DefaultParagraphFont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DefaultParagraphFont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DefaultParagraphFont"/>
    <w:uiPriority w:val="9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DefaultParagraphFont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DefaultParagraphFont"/>
    <w:uiPriority w:val="99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DefaultParagraphFont"/>
    <w:uiPriority w:val="99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DefaultParagraphFont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DefaultParagraphFont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DefaultParagraphFont"/>
    <w:uiPriority w:val="99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Normal"/>
    <w:uiPriority w:val="99"/>
    <w:rsid w:val="007754E4"/>
  </w:style>
  <w:style w:type="paragraph" w:customStyle="1" w:styleId="Style10">
    <w:name w:val="Style10"/>
    <w:basedOn w:val="Normal"/>
    <w:uiPriority w:val="99"/>
    <w:rsid w:val="007754E4"/>
  </w:style>
  <w:style w:type="paragraph" w:customStyle="1" w:styleId="Style11">
    <w:name w:val="Style11"/>
    <w:basedOn w:val="Normal"/>
    <w:uiPriority w:val="99"/>
    <w:rsid w:val="007754E4"/>
  </w:style>
  <w:style w:type="paragraph" w:customStyle="1" w:styleId="Style12">
    <w:name w:val="Style12"/>
    <w:basedOn w:val="Normal"/>
    <w:uiPriority w:val="99"/>
    <w:rsid w:val="007754E4"/>
  </w:style>
  <w:style w:type="paragraph" w:customStyle="1" w:styleId="Style13">
    <w:name w:val="Style13"/>
    <w:basedOn w:val="Normal"/>
    <w:uiPriority w:val="99"/>
    <w:rsid w:val="007754E4"/>
  </w:style>
  <w:style w:type="paragraph" w:customStyle="1" w:styleId="Style14">
    <w:name w:val="Style14"/>
    <w:basedOn w:val="Normal"/>
    <w:uiPriority w:val="99"/>
    <w:rsid w:val="007754E4"/>
  </w:style>
  <w:style w:type="paragraph" w:customStyle="1" w:styleId="Style15">
    <w:name w:val="Style15"/>
    <w:basedOn w:val="Normal"/>
    <w:uiPriority w:val="99"/>
    <w:rsid w:val="007754E4"/>
  </w:style>
  <w:style w:type="paragraph" w:customStyle="1" w:styleId="Style16">
    <w:name w:val="Style16"/>
    <w:basedOn w:val="Normal"/>
    <w:uiPriority w:val="99"/>
    <w:rsid w:val="007754E4"/>
  </w:style>
  <w:style w:type="paragraph" w:customStyle="1" w:styleId="Style17">
    <w:name w:val="Style17"/>
    <w:basedOn w:val="Normal"/>
    <w:uiPriority w:val="99"/>
    <w:rsid w:val="007754E4"/>
  </w:style>
  <w:style w:type="paragraph" w:customStyle="1" w:styleId="Style18">
    <w:name w:val="Style18"/>
    <w:basedOn w:val="Normal"/>
    <w:uiPriority w:val="99"/>
    <w:rsid w:val="007754E4"/>
  </w:style>
  <w:style w:type="paragraph" w:customStyle="1" w:styleId="Style19">
    <w:name w:val="Style19"/>
    <w:basedOn w:val="Normal"/>
    <w:uiPriority w:val="99"/>
    <w:rsid w:val="007754E4"/>
  </w:style>
  <w:style w:type="character" w:customStyle="1" w:styleId="FontStyle26">
    <w:name w:val="Font Style26"/>
    <w:basedOn w:val="DefaultParagraphFont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DefaultParagraphFont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DefaultParagraphFont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DefaultParagraphFont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DefaultParagraphFont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DefaultParagraphFont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DefaultParagraphFont"/>
    <w:uiPriority w:val="99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DefaultParagraphFont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DefaultParagraphFont"/>
    <w:uiPriority w:val="99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DefaultParagraphFont"/>
    <w:uiPriority w:val="9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DefaultParagraphFont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Normal"/>
    <w:uiPriority w:val="99"/>
    <w:rsid w:val="007754E4"/>
  </w:style>
  <w:style w:type="paragraph" w:customStyle="1" w:styleId="Style21">
    <w:name w:val="Style21"/>
    <w:basedOn w:val="Normal"/>
    <w:uiPriority w:val="99"/>
    <w:rsid w:val="007754E4"/>
  </w:style>
  <w:style w:type="paragraph" w:customStyle="1" w:styleId="Style22">
    <w:name w:val="Style22"/>
    <w:basedOn w:val="Normal"/>
    <w:uiPriority w:val="99"/>
    <w:rsid w:val="007754E4"/>
  </w:style>
  <w:style w:type="paragraph" w:customStyle="1" w:styleId="Style23">
    <w:name w:val="Style23"/>
    <w:basedOn w:val="Normal"/>
    <w:uiPriority w:val="99"/>
    <w:rsid w:val="007754E4"/>
  </w:style>
  <w:style w:type="paragraph" w:customStyle="1" w:styleId="Style24">
    <w:name w:val="Style24"/>
    <w:basedOn w:val="Normal"/>
    <w:uiPriority w:val="99"/>
    <w:rsid w:val="007754E4"/>
  </w:style>
  <w:style w:type="character" w:customStyle="1" w:styleId="FontStyle41">
    <w:name w:val="Font Style41"/>
    <w:basedOn w:val="DefaultParagraphFont"/>
    <w:uiPriority w:val="99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DefaultParagraphFont"/>
    <w:uiPriority w:val="99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DefaultParagraphFont"/>
    <w:uiPriority w:val="99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DefaultParagraphFont"/>
    <w:uiPriority w:val="99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Normal"/>
    <w:uiPriority w:val="99"/>
    <w:rsid w:val="007754E4"/>
  </w:style>
  <w:style w:type="paragraph" w:customStyle="1" w:styleId="Style26">
    <w:name w:val="Style26"/>
    <w:basedOn w:val="Normal"/>
    <w:uiPriority w:val="99"/>
    <w:rsid w:val="007754E4"/>
  </w:style>
  <w:style w:type="paragraph" w:customStyle="1" w:styleId="Style27">
    <w:name w:val="Style27"/>
    <w:basedOn w:val="Normal"/>
    <w:uiPriority w:val="99"/>
    <w:rsid w:val="007754E4"/>
  </w:style>
  <w:style w:type="paragraph" w:customStyle="1" w:styleId="Style28">
    <w:name w:val="Style28"/>
    <w:basedOn w:val="Normal"/>
    <w:uiPriority w:val="99"/>
    <w:rsid w:val="007754E4"/>
  </w:style>
  <w:style w:type="paragraph" w:customStyle="1" w:styleId="Style29">
    <w:name w:val="Style29"/>
    <w:basedOn w:val="Normal"/>
    <w:uiPriority w:val="99"/>
    <w:rsid w:val="007754E4"/>
  </w:style>
  <w:style w:type="paragraph" w:customStyle="1" w:styleId="Style30">
    <w:name w:val="Style30"/>
    <w:basedOn w:val="Normal"/>
    <w:uiPriority w:val="99"/>
    <w:rsid w:val="007754E4"/>
  </w:style>
  <w:style w:type="paragraph" w:customStyle="1" w:styleId="Style31">
    <w:name w:val="Style31"/>
    <w:basedOn w:val="Normal"/>
    <w:uiPriority w:val="99"/>
    <w:rsid w:val="007754E4"/>
  </w:style>
  <w:style w:type="paragraph" w:customStyle="1" w:styleId="Style32">
    <w:name w:val="Style32"/>
    <w:basedOn w:val="Normal"/>
    <w:uiPriority w:val="99"/>
    <w:rsid w:val="007754E4"/>
  </w:style>
  <w:style w:type="paragraph" w:customStyle="1" w:styleId="Style33">
    <w:name w:val="Style33"/>
    <w:basedOn w:val="Normal"/>
    <w:uiPriority w:val="99"/>
    <w:rsid w:val="007754E4"/>
  </w:style>
  <w:style w:type="paragraph" w:customStyle="1" w:styleId="Style34">
    <w:name w:val="Style34"/>
    <w:basedOn w:val="Normal"/>
    <w:uiPriority w:val="99"/>
    <w:rsid w:val="007754E4"/>
  </w:style>
  <w:style w:type="paragraph" w:customStyle="1" w:styleId="Style35">
    <w:name w:val="Style35"/>
    <w:basedOn w:val="Normal"/>
    <w:uiPriority w:val="99"/>
    <w:rsid w:val="007754E4"/>
  </w:style>
  <w:style w:type="character" w:customStyle="1" w:styleId="FontStyle45">
    <w:name w:val="Font Style45"/>
    <w:basedOn w:val="DefaultParagraphFont"/>
    <w:uiPriority w:val="99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DefaultParagraphFont"/>
    <w:uiPriority w:val="99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DefaultParagraphFont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DefaultParagraphFont"/>
    <w:uiPriority w:val="99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DefaultParagraphFont"/>
    <w:uiPriority w:val="9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DefaultParagraphFont"/>
    <w:uiPriority w:val="99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DefaultParagraphFont"/>
    <w:uiPriority w:val="99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DefaultParagraphFont"/>
    <w:uiPriority w:val="99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DefaultParagraphFont"/>
    <w:uiPriority w:val="99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DefaultParagraphFont"/>
    <w:uiPriority w:val="99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DefaultParagraphFont"/>
    <w:uiPriority w:val="99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DefaultParagraphFont"/>
    <w:uiPriority w:val="99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DefaultParagraphFont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DefaultParagraphFont"/>
    <w:uiPriority w:val="9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DefaultParagraphFont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45379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uiPriority w:val="99"/>
    <w:rsid w:val="00152163"/>
  </w:style>
  <w:style w:type="character" w:customStyle="1" w:styleId="FontStyle278">
    <w:name w:val="Font Style278"/>
    <w:basedOn w:val="DefaultParagraphFont"/>
    <w:uiPriority w:val="99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Normal"/>
    <w:uiPriority w:val="99"/>
    <w:rsid w:val="00D67FAA"/>
  </w:style>
  <w:style w:type="paragraph" w:customStyle="1" w:styleId="Style63">
    <w:name w:val="Style63"/>
    <w:basedOn w:val="Normal"/>
    <w:uiPriority w:val="99"/>
    <w:rsid w:val="00D67FAA"/>
  </w:style>
  <w:style w:type="paragraph" w:customStyle="1" w:styleId="Style70">
    <w:name w:val="Style70"/>
    <w:basedOn w:val="Normal"/>
    <w:uiPriority w:val="99"/>
    <w:rsid w:val="00D67FAA"/>
  </w:style>
  <w:style w:type="paragraph" w:customStyle="1" w:styleId="Style79">
    <w:name w:val="Style79"/>
    <w:basedOn w:val="Normal"/>
    <w:uiPriority w:val="99"/>
    <w:rsid w:val="00D67FAA"/>
  </w:style>
  <w:style w:type="paragraph" w:customStyle="1" w:styleId="Style80">
    <w:name w:val="Style80"/>
    <w:basedOn w:val="Normal"/>
    <w:uiPriority w:val="99"/>
    <w:rsid w:val="00D67FAA"/>
  </w:style>
  <w:style w:type="paragraph" w:customStyle="1" w:styleId="Style85">
    <w:name w:val="Style85"/>
    <w:basedOn w:val="Normal"/>
    <w:uiPriority w:val="99"/>
    <w:rsid w:val="00D67FAA"/>
  </w:style>
  <w:style w:type="paragraph" w:customStyle="1" w:styleId="Style89">
    <w:name w:val="Style89"/>
    <w:basedOn w:val="Normal"/>
    <w:uiPriority w:val="99"/>
    <w:rsid w:val="00D67FAA"/>
  </w:style>
  <w:style w:type="paragraph" w:customStyle="1" w:styleId="Style113">
    <w:name w:val="Style113"/>
    <w:basedOn w:val="Normal"/>
    <w:uiPriority w:val="99"/>
    <w:rsid w:val="00D67FAA"/>
  </w:style>
  <w:style w:type="paragraph" w:customStyle="1" w:styleId="Style114">
    <w:name w:val="Style114"/>
    <w:basedOn w:val="Normal"/>
    <w:uiPriority w:val="99"/>
    <w:rsid w:val="00D67FAA"/>
  </w:style>
  <w:style w:type="paragraph" w:customStyle="1" w:styleId="Style116">
    <w:name w:val="Style116"/>
    <w:basedOn w:val="Normal"/>
    <w:uiPriority w:val="99"/>
    <w:rsid w:val="00D67FAA"/>
  </w:style>
  <w:style w:type="character" w:customStyle="1" w:styleId="FontStyle258">
    <w:name w:val="Font Style258"/>
    <w:basedOn w:val="DefaultParagraphFont"/>
    <w:uiPriority w:val="99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DefaultParagraphFont"/>
    <w:uiPriority w:val="99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DefaultParagraphFont"/>
    <w:uiPriority w:val="99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DefaultParagraphFont"/>
    <w:uiPriority w:val="9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DefaultParagraphFont"/>
    <w:uiPriority w:val="99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DefaultParagraphFont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DefaultParagraphFont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1396"/>
    <w:rPr>
      <w:rFonts w:cs="Times New Roman"/>
      <w:i/>
      <w:iCs/>
      <w:sz w:val="24"/>
      <w:szCs w:val="24"/>
    </w:rPr>
  </w:style>
  <w:style w:type="character" w:styleId="Emphasis">
    <w:name w:val="Emphasis"/>
    <w:basedOn w:val="DefaultParagraphFont"/>
    <w:uiPriority w:val="99"/>
    <w:qFormat/>
    <w:rsid w:val="00E51396"/>
    <w:rPr>
      <w:rFonts w:cs="Times New Roman"/>
      <w:i/>
      <w:iCs/>
    </w:rPr>
  </w:style>
  <w:style w:type="paragraph" w:styleId="BalloonText">
    <w:name w:val="Balloon Text"/>
    <w:basedOn w:val="Normal"/>
    <w:link w:val="BalloonTextChar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379"/>
    <w:rPr>
      <w:sz w:val="0"/>
      <w:szCs w:val="0"/>
    </w:rPr>
  </w:style>
  <w:style w:type="paragraph" w:styleId="Header">
    <w:name w:val="header"/>
    <w:aliases w:val="Знак"/>
    <w:basedOn w:val="Normal"/>
    <w:link w:val="HeaderChar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153190"/>
    <w:rPr>
      <w:rFonts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rsid w:val="00E41338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4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1338"/>
    <w:rPr>
      <w:b/>
      <w:bCs/>
    </w:rPr>
  </w:style>
  <w:style w:type="paragraph" w:styleId="FootnoteText">
    <w:name w:val="footnote text"/>
    <w:basedOn w:val="Normal"/>
    <w:link w:val="FootnoteTextChar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rFonts w:cs="Times New Roman"/>
      <w:vertAlign w:val="superscript"/>
    </w:rPr>
  </w:style>
  <w:style w:type="paragraph" w:customStyle="1" w:styleId="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styleId="ListParagraph">
    <w:name w:val="List Paragraph"/>
    <w:basedOn w:val="Normal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F493E"/>
    <w:rPr>
      <w:rFonts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38648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86487"/>
    <w:rPr>
      <w:rFonts w:cs="Times New Roman"/>
      <w:sz w:val="24"/>
      <w:szCs w:val="24"/>
    </w:rPr>
  </w:style>
  <w:style w:type="paragraph" w:styleId="NormalWeb">
    <w:name w:val="Normal (Web)"/>
    <w:basedOn w:val="Normal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"/>
    <w:uiPriority w:val="9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86487"/>
    <w:rPr>
      <w:rFonts w:cs="Times New Roman"/>
      <w:b/>
      <w:bCs/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sid w:val="005154A1"/>
    <w:rPr>
      <w:rFonts w:cs="Times New Roman"/>
    </w:rPr>
  </w:style>
  <w:style w:type="character" w:customStyle="1" w:styleId="butback">
    <w:name w:val="butback"/>
    <w:basedOn w:val="DefaultParagraphFont"/>
    <w:uiPriority w:val="99"/>
    <w:rsid w:val="005154A1"/>
    <w:rPr>
      <w:rFonts w:cs="Times New Roman"/>
    </w:rPr>
  </w:style>
  <w:style w:type="character" w:customStyle="1" w:styleId="submenu-table">
    <w:name w:val="submenu-table"/>
    <w:basedOn w:val="DefaultParagraphFont"/>
    <w:uiPriority w:val="99"/>
    <w:rsid w:val="005154A1"/>
    <w:rPr>
      <w:rFonts w:cs="Times New Roman"/>
    </w:rPr>
  </w:style>
  <w:style w:type="character" w:styleId="Hyperlink">
    <w:name w:val="Hyperlink"/>
    <w:basedOn w:val="DefaultParagraphFont"/>
    <w:uiPriority w:val="99"/>
    <w:rsid w:val="00593A23"/>
    <w:rPr>
      <w:rFonts w:ascii="Arial" w:hAnsi="Arial" w:cs="Times New Roman"/>
      <w:color w:val="143057"/>
      <w:u w:val="single"/>
    </w:rPr>
  </w:style>
  <w:style w:type="paragraph" w:styleId="PlainText">
    <w:name w:val="Plain Text"/>
    <w:basedOn w:val="Normal"/>
    <w:link w:val="PlainTextChar"/>
    <w:uiPriority w:val="99"/>
    <w:rsid w:val="008D7E44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8D7E44"/>
    <w:rPr>
      <w:rFonts w:ascii="Courier New" w:hAnsi="Courier New" w:cs="Times New Roman"/>
    </w:rPr>
  </w:style>
  <w:style w:type="character" w:styleId="HTMLCode">
    <w:name w:val="HTML Code"/>
    <w:basedOn w:val="DefaultParagraphFont"/>
    <w:uiPriority w:val="99"/>
    <w:rsid w:val="003E3676"/>
    <w:rPr>
      <w:rFonts w:ascii="Courier New" w:hAnsi="Courier New" w:cs="Courier New"/>
      <w:sz w:val="20"/>
      <w:szCs w:val="20"/>
    </w:rPr>
  </w:style>
  <w:style w:type="character" w:styleId="FollowedHyperlink">
    <w:name w:val="FollowedHyperlink"/>
    <w:basedOn w:val="DefaultParagraphFont"/>
    <w:uiPriority w:val="99"/>
    <w:rsid w:val="00F40E12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207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07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07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07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07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ranalytics.github.io/data-mining" TargetMode="External"/><Relationship Id="rId18" Type="http://schemas.openxmlformats.org/officeDocument/2006/relationships/hyperlink" Target="http://www.magtu.ru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microsoft.com" TargetMode="External"/><Relationship Id="rId7" Type="http://schemas.openxmlformats.org/officeDocument/2006/relationships/image" Target="media/image1.emf"/><Relationship Id="rId12" Type="http://schemas.openxmlformats.org/officeDocument/2006/relationships/hyperlink" Target="https://books.ifmo.ru/book/2138/tehnologii_i_infrastructura_Big_Data:_uchebnoe_posobie.htm" TargetMode="External"/><Relationship Id="rId17" Type="http://schemas.openxmlformats.org/officeDocument/2006/relationships/hyperlink" Target="http://www.creditural.ru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mmk.ru" TargetMode="External"/><Relationship Id="rId20" Type="http://schemas.openxmlformats.org/officeDocument/2006/relationships/hyperlink" Target="http://www.statsoft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cgm.graphicon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3" Type="http://schemas.openxmlformats.org/officeDocument/2006/relationships/hyperlink" Target="http://graphics.cs.msu.ru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ww.gks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bek.sibadi.org/fulltext/epd6.pdf" TargetMode="External"/><Relationship Id="rId22" Type="http://schemas.openxmlformats.org/officeDocument/2006/relationships/hyperlink" Target="http://www.ptc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325</TotalTime>
  <Pages>46</Pages>
  <Words>11070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Samsung</cp:lastModifiedBy>
  <cp:revision>226</cp:revision>
  <cp:lastPrinted>2018-11-22T15:13:00Z</cp:lastPrinted>
  <dcterms:created xsi:type="dcterms:W3CDTF">2018-11-19T18:26:00Z</dcterms:created>
  <dcterms:modified xsi:type="dcterms:W3CDTF">2020-11-08T06:51:00Z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