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712" w:rsidRPr="00AF16BB" w:rsidRDefault="00D02712" w:rsidP="00546A2E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014DC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3pt;height:640.5pt;visibility:visible">
            <v:imagedata r:id="rId7" o:title=""/>
          </v:shape>
        </w:pict>
      </w:r>
    </w:p>
    <w:p w:rsidR="00D02712" w:rsidRPr="00B20F1E" w:rsidRDefault="00D02712" w:rsidP="00546A2E">
      <w:pPr>
        <w:ind w:firstLine="0"/>
        <w:jc w:val="center"/>
      </w:pPr>
      <w:r w:rsidRPr="00AF16BB">
        <w:rPr>
          <w:rStyle w:val="FontStyle16"/>
          <w:b w:val="0"/>
          <w:sz w:val="24"/>
          <w:szCs w:val="24"/>
        </w:rPr>
        <w:br w:type="page"/>
      </w:r>
      <w:r w:rsidRPr="00014DC1">
        <w:rPr>
          <w:noProof/>
        </w:rPr>
        <w:pict>
          <v:shape id="Рисунок 2" o:spid="_x0000_i1026" type="#_x0000_t75" style="width:453pt;height:640.5pt;visibility:visible">
            <v:imagedata r:id="rId8" o:title=""/>
          </v:shape>
        </w:pict>
      </w:r>
    </w:p>
    <w:p w:rsidR="00D02712" w:rsidRPr="00B20F1E" w:rsidRDefault="00D02712" w:rsidP="00A5179F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B20F1E">
        <w:rPr>
          <w:b/>
          <w:bCs/>
          <w:color w:val="FF0000"/>
        </w:rPr>
        <w:br w:type="page"/>
      </w:r>
      <w:r>
        <w:pict>
          <v:shape id="_x0000_i1027" type="#_x0000_t75" style="width:464.25pt;height:480pt">
            <v:imagedata r:id="rId9" o:title="" croptop="2958f" cropbottom="31403f" cropleft="12015f" cropright="2700f"/>
          </v:shape>
        </w:pict>
      </w:r>
      <w:r w:rsidRPr="00B20F1E">
        <w:rPr>
          <w:rStyle w:val="FontStyle16"/>
          <w:b w:val="0"/>
          <w:bCs w:val="0"/>
          <w:sz w:val="24"/>
          <w:szCs w:val="24"/>
        </w:rPr>
        <w:t xml:space="preserve"> </w:t>
      </w:r>
      <w:r w:rsidRPr="00B20F1E">
        <w:rPr>
          <w:rStyle w:val="FontStyle16"/>
          <w:bCs w:val="0"/>
          <w:sz w:val="24"/>
          <w:szCs w:val="24"/>
        </w:rPr>
        <w:br w:type="page"/>
        <w:t>1 Цели освоения дисциплины (модуля)</w:t>
      </w:r>
    </w:p>
    <w:p w:rsidR="00D02712" w:rsidRPr="00B20F1E" w:rsidRDefault="00D02712" w:rsidP="00B20F1E">
      <w:pPr>
        <w:rPr>
          <w:rStyle w:val="FontStyle16"/>
          <w:b w:val="0"/>
          <w:sz w:val="24"/>
          <w:szCs w:val="24"/>
        </w:rPr>
      </w:pPr>
      <w:r w:rsidRPr="00B20F1E">
        <w:rPr>
          <w:rStyle w:val="FontStyle16"/>
          <w:b w:val="0"/>
          <w:sz w:val="24"/>
          <w:szCs w:val="24"/>
        </w:rPr>
        <w:t xml:space="preserve"> Целями освоения дисциплины (модуля) «Настройка и наладка программно-аппаратных средств» являются: </w:t>
      </w:r>
    </w:p>
    <w:p w:rsidR="00D02712" w:rsidRPr="00B20F1E" w:rsidRDefault="00D02712" w:rsidP="00B20F1E">
      <w:pPr>
        <w:rPr>
          <w:rStyle w:val="FontStyle17"/>
          <w:b w:val="0"/>
          <w:sz w:val="24"/>
          <w:szCs w:val="24"/>
        </w:rPr>
      </w:pPr>
      <w:r w:rsidRPr="00B20F1E">
        <w:rPr>
          <w:rStyle w:val="FontStyle16"/>
          <w:b w:val="0"/>
          <w:sz w:val="24"/>
          <w:szCs w:val="24"/>
        </w:rPr>
        <w:t>Бакалавру по направлению «Программное обеспечение средств вычислительной техники и автоматизированных систем» в процессе производственной деятельности приходиться ста</w:t>
      </w:r>
      <w:r w:rsidRPr="00B20F1E">
        <w:rPr>
          <w:rStyle w:val="FontStyle16"/>
          <w:b w:val="0"/>
          <w:sz w:val="24"/>
          <w:szCs w:val="24"/>
        </w:rPr>
        <w:t>л</w:t>
      </w:r>
      <w:r w:rsidRPr="00B20F1E">
        <w:rPr>
          <w:rStyle w:val="FontStyle16"/>
          <w:b w:val="0"/>
          <w:sz w:val="24"/>
          <w:szCs w:val="24"/>
        </w:rPr>
        <w:t>киваться с современной вычислительной и сетевой инфраструктурой. Поэтому цель изучения дисциплины «Настройка и наладка программно-аппаратных средств» состоит в том, чтобы дать будущему бакалавру расширенные понятия и технологии работы современных вычислительных машин, комплексов, сетей хранения и передачи данных, сформировать представление о задачах и методах администрирования оборудования, использования знаний для решения прикладных задач.</w:t>
      </w:r>
    </w:p>
    <w:p w:rsidR="00D02712" w:rsidRPr="00B20F1E" w:rsidRDefault="00D02712" w:rsidP="00EE7428">
      <w:pPr>
        <w:pStyle w:val="Heading1"/>
        <w:spacing w:before="120"/>
        <w:jc w:val="left"/>
        <w:rPr>
          <w:rStyle w:val="FontStyle21"/>
          <w:sz w:val="24"/>
          <w:szCs w:val="24"/>
        </w:rPr>
      </w:pPr>
      <w:r w:rsidRPr="00B20F1E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B20F1E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D02712" w:rsidRPr="00B20F1E" w:rsidRDefault="00D02712" w:rsidP="00B20F1E">
      <w:pPr>
        <w:rPr>
          <w:rStyle w:val="FontStyle16"/>
          <w:b w:val="0"/>
          <w:sz w:val="24"/>
          <w:szCs w:val="24"/>
        </w:rPr>
      </w:pPr>
      <w:r w:rsidRPr="00B20F1E">
        <w:rPr>
          <w:rStyle w:val="FontStyle16"/>
          <w:b w:val="0"/>
          <w:sz w:val="24"/>
          <w:szCs w:val="24"/>
        </w:rPr>
        <w:t>Дисциплина  «Настройка и наладка программно-аппаратных средств» входит в вариати</w:t>
      </w:r>
      <w:r w:rsidRPr="00B20F1E">
        <w:rPr>
          <w:rStyle w:val="FontStyle16"/>
          <w:b w:val="0"/>
          <w:sz w:val="24"/>
          <w:szCs w:val="24"/>
        </w:rPr>
        <w:t>в</w:t>
      </w:r>
      <w:r w:rsidRPr="00B20F1E">
        <w:rPr>
          <w:rStyle w:val="FontStyle16"/>
          <w:b w:val="0"/>
          <w:sz w:val="24"/>
          <w:szCs w:val="24"/>
        </w:rPr>
        <w:t>ную часть блока 1 образовательной программы.</w:t>
      </w:r>
    </w:p>
    <w:p w:rsidR="00D02712" w:rsidRPr="00B20F1E" w:rsidRDefault="00D02712" w:rsidP="00965FBD">
      <w:pPr>
        <w:rPr>
          <w:rStyle w:val="FontStyle17"/>
          <w:b w:val="0"/>
          <w:i/>
          <w:sz w:val="20"/>
          <w:szCs w:val="20"/>
        </w:rPr>
      </w:pPr>
      <w:r w:rsidRPr="00B20F1E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</w:t>
      </w:r>
      <w:r w:rsidRPr="00B20F1E">
        <w:rPr>
          <w:rStyle w:val="FontStyle16"/>
          <w:b w:val="0"/>
          <w:sz w:val="24"/>
          <w:szCs w:val="24"/>
        </w:rPr>
        <w:t>е</w:t>
      </w:r>
      <w:r w:rsidRPr="00B20F1E">
        <w:rPr>
          <w:rStyle w:val="FontStyle16"/>
          <w:b w:val="0"/>
          <w:sz w:val="24"/>
          <w:szCs w:val="24"/>
        </w:rPr>
        <w:t>зультате изучения математики, сети и телекоммуникации, информатик. Бакалавр должен иметь навыки логического мышления, построения логических выводов, демонстрировать способности к использованию средств вычислительной техники к выполнению типовых операций по обр</w:t>
      </w:r>
      <w:r w:rsidRPr="00B20F1E">
        <w:rPr>
          <w:rStyle w:val="FontStyle16"/>
          <w:b w:val="0"/>
          <w:sz w:val="24"/>
          <w:szCs w:val="24"/>
        </w:rPr>
        <w:t>а</w:t>
      </w:r>
      <w:r w:rsidRPr="00B20F1E">
        <w:rPr>
          <w:rStyle w:val="FontStyle16"/>
          <w:b w:val="0"/>
          <w:sz w:val="24"/>
          <w:szCs w:val="24"/>
        </w:rPr>
        <w:t xml:space="preserve">ботке текстовой, табличной и графической информации.  </w:t>
      </w:r>
    </w:p>
    <w:p w:rsidR="00D02712" w:rsidRPr="00B20F1E" w:rsidRDefault="00D02712" w:rsidP="00965FBD">
      <w:pPr>
        <w:rPr>
          <w:rStyle w:val="FontStyle17"/>
          <w:b w:val="0"/>
          <w:sz w:val="24"/>
          <w:szCs w:val="24"/>
        </w:rPr>
      </w:pPr>
      <w:r w:rsidRPr="00B20F1E">
        <w:rPr>
          <w:rStyle w:val="FontStyle16"/>
          <w:b w:val="0"/>
          <w:sz w:val="24"/>
          <w:szCs w:val="24"/>
        </w:rPr>
        <w:t xml:space="preserve">Знания (умения, навыки </w:t>
      </w:r>
      <w:r w:rsidRPr="00B20F1E">
        <w:rPr>
          <w:rStyle w:val="FontStyle17"/>
          <w:b w:val="0"/>
          <w:sz w:val="24"/>
          <w:szCs w:val="24"/>
        </w:rPr>
        <w:t>и (или) опыт деятельности</w:t>
      </w:r>
      <w:r w:rsidRPr="00B20F1E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Pr="00B20F1E">
        <w:rPr>
          <w:rStyle w:val="FontStyle17"/>
          <w:b w:val="0"/>
          <w:sz w:val="24"/>
          <w:szCs w:val="24"/>
        </w:rPr>
        <w:t>для проведения государственная итоговой аттестации и подг</w:t>
      </w:r>
      <w:r w:rsidRPr="00B20F1E">
        <w:rPr>
          <w:rStyle w:val="FontStyle17"/>
          <w:b w:val="0"/>
          <w:sz w:val="24"/>
          <w:szCs w:val="24"/>
        </w:rPr>
        <w:t>о</w:t>
      </w:r>
      <w:r w:rsidRPr="00B20F1E">
        <w:rPr>
          <w:rStyle w:val="FontStyle17"/>
          <w:b w:val="0"/>
          <w:sz w:val="24"/>
          <w:szCs w:val="24"/>
        </w:rPr>
        <w:t>товки выпускной квалификационной работы.</w:t>
      </w:r>
    </w:p>
    <w:p w:rsidR="00D02712" w:rsidRPr="00917524" w:rsidRDefault="00D02712" w:rsidP="00EE7428">
      <w:pPr>
        <w:pStyle w:val="Heading1"/>
        <w:spacing w:before="120"/>
        <w:jc w:val="left"/>
        <w:rPr>
          <w:rStyle w:val="FontStyle21"/>
          <w:sz w:val="24"/>
          <w:szCs w:val="24"/>
        </w:rPr>
      </w:pPr>
      <w:r w:rsidRPr="00917524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917524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D02712" w:rsidRPr="00917524" w:rsidRDefault="00D02712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917524">
        <w:rPr>
          <w:rStyle w:val="FontStyle16"/>
          <w:b w:val="0"/>
          <w:sz w:val="24"/>
          <w:szCs w:val="24"/>
        </w:rPr>
        <w:t>В результате освоения дисциплины (модуля)  «Настройка и наладка программно-аппаратных средств»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545"/>
        <w:gridCol w:w="8537"/>
      </w:tblGrid>
      <w:tr w:rsidR="00D02712" w:rsidRPr="0091752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2712" w:rsidRPr="00917524" w:rsidRDefault="00D02712" w:rsidP="005C5F1A">
            <w:pPr>
              <w:ind w:firstLine="0"/>
              <w:jc w:val="center"/>
            </w:pPr>
            <w:r w:rsidRPr="00917524">
              <w:t xml:space="preserve">Структурный </w:t>
            </w:r>
            <w:r w:rsidRPr="00917524">
              <w:br/>
              <w:t xml:space="preserve">элемент </w:t>
            </w:r>
            <w:r w:rsidRPr="00917524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2712" w:rsidRPr="00917524" w:rsidRDefault="00D02712" w:rsidP="005C5F1A">
            <w:pPr>
              <w:ind w:firstLine="0"/>
              <w:jc w:val="center"/>
            </w:pPr>
            <w:r w:rsidRPr="00917524">
              <w:rPr>
                <w:bCs/>
              </w:rPr>
              <w:t xml:space="preserve">Планируемые результаты обучения </w:t>
            </w:r>
          </w:p>
        </w:tc>
      </w:tr>
      <w:tr w:rsidR="00D02712" w:rsidRPr="0091752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2712" w:rsidRPr="00917524" w:rsidRDefault="00D02712" w:rsidP="00917524">
            <w:pPr>
              <w:ind w:firstLine="0"/>
              <w:jc w:val="left"/>
              <w:rPr>
                <w:bCs/>
                <w:highlight w:val="yellow"/>
              </w:rPr>
            </w:pPr>
            <w:r w:rsidRPr="00917524">
              <w:rPr>
                <w:b/>
              </w:rPr>
              <w:t xml:space="preserve">ОПК-4 </w:t>
            </w:r>
            <w:r>
              <w:rPr>
                <w:b/>
              </w:rPr>
              <w:t xml:space="preserve">Обладает </w:t>
            </w:r>
            <w:r w:rsidRPr="00917524">
              <w:rPr>
                <w:b/>
              </w:rPr>
              <w:t>способностью участвовать в настройке и наладке программно-аппаратных комплексов</w:t>
            </w:r>
          </w:p>
        </w:tc>
      </w:tr>
      <w:tr w:rsidR="00D02712" w:rsidRPr="00B20F1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712" w:rsidRPr="00917524" w:rsidRDefault="00D02712" w:rsidP="009323CC">
            <w:pPr>
              <w:ind w:firstLine="0"/>
              <w:jc w:val="left"/>
            </w:pPr>
            <w:r w:rsidRPr="00917524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712" w:rsidRDefault="00D02712" w:rsidP="00917524">
            <w:pPr>
              <w:ind w:firstLine="0"/>
              <w:jc w:val="left"/>
            </w:pPr>
            <w:r w:rsidRPr="00917524">
              <w:t>Основы архитектуры оконечных устройств, среды передачи данных, технологию конфигурирования оконечных устройств</w:t>
            </w:r>
            <w:r>
              <w:t>;</w:t>
            </w:r>
          </w:p>
          <w:p w:rsidR="00D02712" w:rsidRDefault="00D02712" w:rsidP="00917524">
            <w:pPr>
              <w:ind w:firstLine="0"/>
              <w:jc w:val="left"/>
            </w:pPr>
            <w:r w:rsidRPr="00917524">
              <w:t xml:space="preserve"> расширенные понятия теории вычисли</w:t>
            </w:r>
            <w:r>
              <w:t>тельных систем и сетей;</w:t>
            </w:r>
          </w:p>
          <w:p w:rsidR="00D02712" w:rsidRPr="00917524" w:rsidRDefault="00D02712" w:rsidP="00917524">
            <w:pPr>
              <w:ind w:firstLine="0"/>
              <w:jc w:val="left"/>
              <w:rPr>
                <w:bCs/>
              </w:rPr>
            </w:pPr>
            <w:r w:rsidRPr="00917524">
              <w:t xml:space="preserve"> методы и алгоритмы конфигурирования и администрирования современной в</w:t>
            </w:r>
            <w:r w:rsidRPr="00917524">
              <w:t>ы</w:t>
            </w:r>
            <w:r w:rsidRPr="00917524">
              <w:t>числительной и сетевой инфраструктуры</w:t>
            </w:r>
          </w:p>
        </w:tc>
      </w:tr>
      <w:tr w:rsidR="00D02712" w:rsidRPr="00B20F1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712" w:rsidRPr="00917524" w:rsidRDefault="00D02712" w:rsidP="009323CC">
            <w:pPr>
              <w:ind w:firstLine="0"/>
              <w:jc w:val="left"/>
            </w:pPr>
            <w:r w:rsidRPr="00917524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712" w:rsidRDefault="00D02712" w:rsidP="00575F07">
            <w:pPr>
              <w:ind w:firstLine="0"/>
              <w:jc w:val="left"/>
            </w:pPr>
            <w:r w:rsidRPr="00917524">
              <w:t>Подключаться к компьютерным сет</w:t>
            </w:r>
            <w:r>
              <w:t>ям;</w:t>
            </w:r>
          </w:p>
          <w:p w:rsidR="00D02712" w:rsidRDefault="00D02712" w:rsidP="00575F07">
            <w:pPr>
              <w:ind w:firstLine="0"/>
              <w:jc w:val="left"/>
            </w:pPr>
            <w:r>
              <w:t>тестировать их работоспособность,;</w:t>
            </w:r>
          </w:p>
          <w:p w:rsidR="00D02712" w:rsidRPr="00917524" w:rsidRDefault="00D02712" w:rsidP="00575F07">
            <w:pPr>
              <w:ind w:firstLine="0"/>
              <w:jc w:val="left"/>
              <w:rPr>
                <w:bCs/>
              </w:rPr>
            </w:pPr>
            <w:r w:rsidRPr="00917524">
              <w:t>выполнять тонкую настройку</w:t>
            </w:r>
            <w:r>
              <w:t>.</w:t>
            </w:r>
          </w:p>
        </w:tc>
      </w:tr>
      <w:tr w:rsidR="00D02712" w:rsidRPr="00B20F1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712" w:rsidRPr="00917524" w:rsidRDefault="00D02712" w:rsidP="009323CC">
            <w:pPr>
              <w:ind w:firstLine="0"/>
              <w:jc w:val="left"/>
            </w:pPr>
            <w:r w:rsidRPr="00917524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712" w:rsidRDefault="00D02712" w:rsidP="0091752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17524">
              <w:rPr>
                <w:sz w:val="24"/>
                <w:szCs w:val="24"/>
              </w:rPr>
              <w:t>Технической терминологии современных компью</w:t>
            </w:r>
            <w:r>
              <w:rPr>
                <w:sz w:val="24"/>
                <w:szCs w:val="24"/>
              </w:rPr>
              <w:t>терных технологий;</w:t>
            </w:r>
          </w:p>
          <w:p w:rsidR="00D02712" w:rsidRDefault="00D02712" w:rsidP="0091752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17524">
              <w:rPr>
                <w:sz w:val="24"/>
                <w:szCs w:val="24"/>
              </w:rPr>
              <w:t>методами и средствами получения, хранения, переработки информации, проек</w:t>
            </w:r>
            <w:r w:rsidRPr="00917524">
              <w:rPr>
                <w:sz w:val="24"/>
                <w:szCs w:val="24"/>
              </w:rPr>
              <w:t>т</w:t>
            </w:r>
            <w:r w:rsidRPr="00917524">
              <w:rPr>
                <w:sz w:val="24"/>
                <w:szCs w:val="24"/>
              </w:rPr>
              <w:t>ных решений</w:t>
            </w:r>
            <w:r>
              <w:rPr>
                <w:sz w:val="24"/>
                <w:szCs w:val="24"/>
              </w:rPr>
              <w:t>,;</w:t>
            </w:r>
          </w:p>
          <w:p w:rsidR="00D02712" w:rsidRPr="00917524" w:rsidRDefault="00D02712" w:rsidP="00917524">
            <w:pPr>
              <w:pStyle w:val="FootnoteText"/>
              <w:tabs>
                <w:tab w:val="left" w:pos="851"/>
              </w:tabs>
              <w:ind w:firstLine="0"/>
              <w:rPr>
                <w:bCs/>
              </w:rPr>
            </w:pPr>
            <w:r w:rsidRPr="00917524">
              <w:rPr>
                <w:sz w:val="24"/>
                <w:szCs w:val="24"/>
              </w:rPr>
              <w:t>навыками работы по проектированию, монтажу и администрированию вычисл</w:t>
            </w:r>
            <w:r w:rsidRPr="00917524">
              <w:rPr>
                <w:sz w:val="24"/>
                <w:szCs w:val="24"/>
              </w:rPr>
              <w:t>и</w:t>
            </w:r>
            <w:r w:rsidRPr="00917524">
              <w:rPr>
                <w:sz w:val="24"/>
                <w:szCs w:val="24"/>
              </w:rPr>
              <w:t>тельных машин, сетей передачи и сетей хранения данных</w:t>
            </w:r>
          </w:p>
        </w:tc>
      </w:tr>
      <w:tr w:rsidR="00D02712" w:rsidRPr="00B20F1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2712" w:rsidRPr="00917524" w:rsidRDefault="00D02712" w:rsidP="00815C89">
            <w:pPr>
              <w:ind w:firstLine="0"/>
              <w:jc w:val="left"/>
              <w:rPr>
                <w:bCs/>
                <w:highlight w:val="yellow"/>
              </w:rPr>
            </w:pPr>
            <w:r w:rsidRPr="00917524">
              <w:rPr>
                <w:b/>
              </w:rPr>
              <w:t xml:space="preserve">ПК-2 </w:t>
            </w:r>
            <w:r>
              <w:rPr>
                <w:b/>
              </w:rPr>
              <w:t xml:space="preserve">Обладает </w:t>
            </w:r>
            <w:r w:rsidRPr="00917524">
              <w:rPr>
                <w:b/>
              </w:rPr>
              <w:t>способностью разрабатывать компоненты аппаратно-программных ко</w:t>
            </w:r>
            <w:r w:rsidRPr="00917524">
              <w:rPr>
                <w:b/>
              </w:rPr>
              <w:t>м</w:t>
            </w:r>
            <w:r w:rsidRPr="00917524">
              <w:rPr>
                <w:b/>
              </w:rPr>
              <w:t>плексов и баз данных, используя современные инструментальные средства и технологии</w:t>
            </w:r>
          </w:p>
        </w:tc>
      </w:tr>
      <w:tr w:rsidR="00D02712" w:rsidRPr="00575F0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712" w:rsidRPr="00575F07" w:rsidRDefault="00D02712" w:rsidP="00815C89">
            <w:pPr>
              <w:ind w:firstLine="0"/>
              <w:jc w:val="left"/>
            </w:pPr>
            <w:r w:rsidRPr="00575F07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712" w:rsidRPr="00575F07" w:rsidRDefault="00D02712" w:rsidP="00815C89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основные определения и понятия в области информационных технологий;</w:t>
            </w:r>
          </w:p>
          <w:p w:rsidR="00D02712" w:rsidRPr="00575F07" w:rsidRDefault="00D02712" w:rsidP="00815C89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основные правила обработки информации, полученной в ходе научных исслед</w:t>
            </w:r>
            <w:r w:rsidRPr="00575F07">
              <w:rPr>
                <w:sz w:val="24"/>
                <w:szCs w:val="24"/>
              </w:rPr>
              <w:t>о</w:t>
            </w:r>
            <w:r w:rsidRPr="00575F07">
              <w:rPr>
                <w:sz w:val="24"/>
                <w:szCs w:val="24"/>
              </w:rPr>
              <w:t>ваний;</w:t>
            </w:r>
          </w:p>
          <w:p w:rsidR="00D02712" w:rsidRPr="00575F07" w:rsidRDefault="00D02712" w:rsidP="00815C89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определения процессов информационных процессов, систем и технологий;</w:t>
            </w:r>
          </w:p>
          <w:p w:rsidR="00D02712" w:rsidRPr="00575F07" w:rsidRDefault="00D02712" w:rsidP="00815C89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приемы представления результатов научных исследований;</w:t>
            </w:r>
          </w:p>
        </w:tc>
      </w:tr>
      <w:tr w:rsidR="00D02712" w:rsidRPr="00575F0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712" w:rsidRPr="00575F07" w:rsidRDefault="00D02712" w:rsidP="00815C89">
            <w:pPr>
              <w:ind w:firstLine="0"/>
              <w:jc w:val="left"/>
            </w:pPr>
            <w:r w:rsidRPr="00575F07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712" w:rsidRPr="00575F07" w:rsidRDefault="00D02712" w:rsidP="00815C89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обосновывать применение программных средств для обработки научной инфо</w:t>
            </w:r>
            <w:r w:rsidRPr="00575F07">
              <w:rPr>
                <w:sz w:val="24"/>
                <w:szCs w:val="24"/>
              </w:rPr>
              <w:t>р</w:t>
            </w:r>
            <w:r w:rsidRPr="00575F07">
              <w:rPr>
                <w:sz w:val="24"/>
                <w:szCs w:val="24"/>
              </w:rPr>
              <w:t>мации;</w:t>
            </w:r>
          </w:p>
          <w:p w:rsidR="00D02712" w:rsidRPr="00575F07" w:rsidRDefault="00D02712" w:rsidP="00815C89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приобретать и расширять знания в области применения информационных техн</w:t>
            </w:r>
            <w:r w:rsidRPr="00575F07">
              <w:rPr>
                <w:sz w:val="24"/>
                <w:szCs w:val="24"/>
              </w:rPr>
              <w:t>о</w:t>
            </w:r>
            <w:r w:rsidRPr="00575F07">
              <w:rPr>
                <w:sz w:val="24"/>
                <w:szCs w:val="24"/>
              </w:rPr>
              <w:t>логий;</w:t>
            </w:r>
          </w:p>
          <w:p w:rsidR="00D02712" w:rsidRPr="00575F07" w:rsidRDefault="00D02712" w:rsidP="0091752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разрабатывать алгоритмы администрирования современной вычислительной и сетевой инфраструктуры</w:t>
            </w:r>
          </w:p>
        </w:tc>
      </w:tr>
      <w:tr w:rsidR="00D02712" w:rsidRPr="00575F0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712" w:rsidRPr="00575F07" w:rsidRDefault="00D02712" w:rsidP="00815C89">
            <w:pPr>
              <w:ind w:firstLine="0"/>
              <w:jc w:val="left"/>
            </w:pPr>
            <w:r w:rsidRPr="00575F07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712" w:rsidRPr="00575F07" w:rsidRDefault="00D02712" w:rsidP="00815C89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способами демонстрации использовании информационных технологий;</w:t>
            </w:r>
          </w:p>
          <w:p w:rsidR="00D02712" w:rsidRDefault="00D02712" w:rsidP="00575F07">
            <w:pPr>
              <w:pStyle w:val="FootnoteText"/>
              <w:tabs>
                <w:tab w:val="left" w:pos="851"/>
              </w:tabs>
              <w:ind w:firstLine="0"/>
            </w:pPr>
            <w:r w:rsidRPr="00575F07">
              <w:rPr>
                <w:sz w:val="24"/>
                <w:szCs w:val="24"/>
              </w:rPr>
              <w:t>основными методами решения типовых задач настройки с помощью информ</w:t>
            </w:r>
            <w:r w:rsidRPr="00575F07">
              <w:rPr>
                <w:sz w:val="24"/>
                <w:szCs w:val="24"/>
              </w:rPr>
              <w:t>а</w:t>
            </w:r>
            <w:r w:rsidRPr="00575F07">
              <w:rPr>
                <w:sz w:val="24"/>
                <w:szCs w:val="24"/>
              </w:rPr>
              <w:t>ционных технологий;</w:t>
            </w:r>
            <w:r>
              <w:t xml:space="preserve"> </w:t>
            </w:r>
          </w:p>
          <w:p w:rsidR="00D02712" w:rsidRPr="00575F07" w:rsidRDefault="00D02712" w:rsidP="00575F07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575F07">
              <w:rPr>
                <w:sz w:val="24"/>
                <w:szCs w:val="24"/>
              </w:rPr>
              <w:t>ехнической терминологии современных компьютерных технологий</w:t>
            </w:r>
            <w:r>
              <w:rPr>
                <w:sz w:val="24"/>
                <w:szCs w:val="24"/>
              </w:rPr>
              <w:t>;</w:t>
            </w:r>
          </w:p>
          <w:p w:rsidR="00D02712" w:rsidRPr="00575F07" w:rsidRDefault="00D02712" w:rsidP="00575F07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проектных решений, навыками работы по проектированию, монтажу и админ</w:t>
            </w:r>
            <w:r w:rsidRPr="00575F07">
              <w:rPr>
                <w:sz w:val="24"/>
                <w:szCs w:val="24"/>
              </w:rPr>
              <w:t>и</w:t>
            </w:r>
            <w:r w:rsidRPr="00575F07">
              <w:rPr>
                <w:sz w:val="24"/>
                <w:szCs w:val="24"/>
              </w:rPr>
              <w:t>стрированию вычислительных машин, сетей передачи данных</w:t>
            </w:r>
          </w:p>
        </w:tc>
      </w:tr>
    </w:tbl>
    <w:p w:rsidR="00D02712" w:rsidRPr="00B20F1E" w:rsidRDefault="00D02712" w:rsidP="00951970">
      <w:pPr>
        <w:rPr>
          <w:color w:val="FF0000"/>
        </w:rPr>
        <w:sectPr w:rsidR="00D02712" w:rsidRPr="00B20F1E" w:rsidSect="00EE7428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D02712" w:rsidRPr="005361FD" w:rsidRDefault="00D02712" w:rsidP="00D21C33">
      <w:pPr>
        <w:pStyle w:val="Heading1"/>
        <w:rPr>
          <w:rStyle w:val="FontStyle18"/>
          <w:b/>
          <w:i/>
          <w:sz w:val="24"/>
          <w:szCs w:val="24"/>
        </w:rPr>
      </w:pPr>
      <w:r w:rsidRPr="005361FD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D02712" w:rsidRPr="005361FD" w:rsidRDefault="00D02712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>Общая трудоемкость дисциплины составляет 4 зачетных единиц 144 акад. часов, в том числе:</w:t>
      </w:r>
    </w:p>
    <w:p w:rsidR="00D02712" w:rsidRPr="005361FD" w:rsidRDefault="00D02712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>–</w:t>
      </w:r>
      <w:r w:rsidRPr="005361FD">
        <w:rPr>
          <w:rStyle w:val="FontStyle18"/>
          <w:b w:val="0"/>
          <w:sz w:val="24"/>
          <w:szCs w:val="24"/>
        </w:rPr>
        <w:tab/>
        <w:t>контактная работа – 55 акад. часов:</w:t>
      </w:r>
    </w:p>
    <w:p w:rsidR="00D02712" w:rsidRPr="005361FD" w:rsidRDefault="00D02712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ab/>
        <w:t>–</w:t>
      </w:r>
      <w:r w:rsidRPr="005361FD">
        <w:rPr>
          <w:rStyle w:val="FontStyle18"/>
          <w:b w:val="0"/>
          <w:sz w:val="24"/>
          <w:szCs w:val="24"/>
        </w:rPr>
        <w:tab/>
        <w:t>аудиторная – 54 акад. часов;</w:t>
      </w:r>
    </w:p>
    <w:p w:rsidR="00D02712" w:rsidRPr="005361FD" w:rsidRDefault="00D02712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ab/>
        <w:t>–</w:t>
      </w:r>
      <w:r w:rsidRPr="005361FD">
        <w:rPr>
          <w:rStyle w:val="FontStyle18"/>
          <w:b w:val="0"/>
          <w:sz w:val="24"/>
          <w:szCs w:val="24"/>
        </w:rPr>
        <w:tab/>
        <w:t xml:space="preserve">внеаудиторная – </w:t>
      </w:r>
      <w:r>
        <w:rPr>
          <w:rStyle w:val="FontStyle18"/>
          <w:b w:val="0"/>
          <w:sz w:val="24"/>
          <w:szCs w:val="24"/>
        </w:rPr>
        <w:t>1</w:t>
      </w:r>
      <w:r w:rsidRPr="005361FD">
        <w:rPr>
          <w:rStyle w:val="FontStyle18"/>
          <w:b w:val="0"/>
          <w:sz w:val="24"/>
          <w:szCs w:val="24"/>
        </w:rPr>
        <w:t xml:space="preserve"> акад. часов </w:t>
      </w:r>
    </w:p>
    <w:p w:rsidR="00D02712" w:rsidRPr="005361FD" w:rsidRDefault="00D02712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>–</w:t>
      </w:r>
      <w:r w:rsidRPr="005361FD">
        <w:rPr>
          <w:rStyle w:val="FontStyle18"/>
          <w:b w:val="0"/>
          <w:sz w:val="24"/>
          <w:szCs w:val="24"/>
        </w:rPr>
        <w:tab/>
        <w:t>самостоятельная работа – 89 акад. часов;</w:t>
      </w:r>
    </w:p>
    <w:p w:rsidR="00D02712" w:rsidRPr="005361FD" w:rsidRDefault="00D02712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39"/>
        <w:gridCol w:w="548"/>
        <w:gridCol w:w="907"/>
        <w:gridCol w:w="668"/>
        <w:gridCol w:w="666"/>
        <w:gridCol w:w="846"/>
        <w:gridCol w:w="3223"/>
        <w:gridCol w:w="2514"/>
        <w:gridCol w:w="1514"/>
      </w:tblGrid>
      <w:tr w:rsidR="00D02712" w:rsidRPr="005361FD" w:rsidTr="00ED6101">
        <w:trPr>
          <w:cantSplit/>
          <w:trHeight w:val="1156"/>
          <w:tblHeader/>
        </w:trPr>
        <w:tc>
          <w:tcPr>
            <w:tcW w:w="1378" w:type="pct"/>
            <w:vMerge w:val="restart"/>
            <w:vAlign w:val="center"/>
          </w:tcPr>
          <w:p w:rsidR="00D02712" w:rsidRPr="005361FD" w:rsidRDefault="00D02712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D02712" w:rsidRPr="005361FD" w:rsidRDefault="00D02712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3" w:type="pct"/>
            <w:vMerge w:val="restart"/>
            <w:textDirection w:val="btLr"/>
            <w:vAlign w:val="center"/>
          </w:tcPr>
          <w:p w:rsidR="00D02712" w:rsidRPr="005361FD" w:rsidRDefault="00D02712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361FD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42" w:type="pct"/>
            <w:gridSpan w:val="3"/>
            <w:vAlign w:val="center"/>
          </w:tcPr>
          <w:p w:rsidR="00D02712" w:rsidRPr="005361FD" w:rsidRDefault="00D02712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2" w:type="pct"/>
            <w:vMerge w:val="restart"/>
            <w:textDirection w:val="btLr"/>
            <w:vAlign w:val="center"/>
          </w:tcPr>
          <w:p w:rsidR="00D02712" w:rsidRPr="005361FD" w:rsidRDefault="00D02712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:rsidR="00D02712" w:rsidRPr="005361FD" w:rsidRDefault="00D02712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37" w:type="pct"/>
            <w:vMerge w:val="restart"/>
            <w:vAlign w:val="center"/>
          </w:tcPr>
          <w:p w:rsidR="00D02712" w:rsidRPr="005361FD" w:rsidRDefault="00D02712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507" w:type="pct"/>
            <w:vMerge w:val="restart"/>
            <w:textDirection w:val="btLr"/>
            <w:vAlign w:val="center"/>
          </w:tcPr>
          <w:p w:rsidR="00D02712" w:rsidRPr="005361FD" w:rsidRDefault="00D02712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361FD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361FD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D02712" w:rsidRPr="005361FD" w:rsidTr="00ED6101">
        <w:trPr>
          <w:cantSplit/>
          <w:trHeight w:val="1134"/>
          <w:tblHeader/>
        </w:trPr>
        <w:tc>
          <w:tcPr>
            <w:tcW w:w="1378" w:type="pct"/>
            <w:vMerge/>
          </w:tcPr>
          <w:p w:rsidR="00D02712" w:rsidRPr="005361FD" w:rsidRDefault="00D02712" w:rsidP="00624F44">
            <w:pPr>
              <w:pStyle w:val="Style14"/>
              <w:widowControl/>
              <w:jc w:val="center"/>
            </w:pPr>
          </w:p>
        </w:tc>
        <w:tc>
          <w:tcPr>
            <w:tcW w:w="183" w:type="pct"/>
            <w:vMerge/>
          </w:tcPr>
          <w:p w:rsidR="00D02712" w:rsidRPr="005361FD" w:rsidRDefault="00D02712" w:rsidP="00624F44">
            <w:pPr>
              <w:pStyle w:val="Style14"/>
              <w:widowControl/>
              <w:jc w:val="center"/>
            </w:pPr>
          </w:p>
        </w:tc>
        <w:tc>
          <w:tcPr>
            <w:tcW w:w="302" w:type="pct"/>
            <w:textDirection w:val="btLr"/>
            <w:vAlign w:val="center"/>
          </w:tcPr>
          <w:p w:rsidR="00D02712" w:rsidRPr="005361FD" w:rsidRDefault="00D02712" w:rsidP="00066036">
            <w:pPr>
              <w:pStyle w:val="Style14"/>
              <w:widowControl/>
              <w:ind w:firstLine="0"/>
              <w:jc w:val="center"/>
            </w:pPr>
            <w:r w:rsidRPr="005361FD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D02712" w:rsidRPr="005361FD" w:rsidRDefault="00D02712" w:rsidP="00B01B6B">
            <w:pPr>
              <w:pStyle w:val="Style14"/>
              <w:widowControl/>
              <w:ind w:firstLine="0"/>
              <w:jc w:val="center"/>
            </w:pPr>
            <w:r w:rsidRPr="005361FD">
              <w:t>лаборат.</w:t>
            </w:r>
          </w:p>
          <w:p w:rsidR="00D02712" w:rsidRPr="005361FD" w:rsidRDefault="00D02712" w:rsidP="00B01B6B">
            <w:pPr>
              <w:pStyle w:val="Style14"/>
              <w:widowControl/>
              <w:ind w:firstLine="0"/>
              <w:jc w:val="center"/>
            </w:pPr>
            <w:r w:rsidRPr="005361FD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D02712" w:rsidRPr="005361FD" w:rsidRDefault="00D02712" w:rsidP="00B01B6B">
            <w:pPr>
              <w:pStyle w:val="Style14"/>
              <w:widowControl/>
              <w:ind w:firstLine="0"/>
              <w:jc w:val="center"/>
            </w:pPr>
            <w:r w:rsidRPr="005361FD">
              <w:t>практич. занятия</w:t>
            </w:r>
          </w:p>
        </w:tc>
        <w:tc>
          <w:tcPr>
            <w:tcW w:w="282" w:type="pct"/>
            <w:vMerge/>
            <w:textDirection w:val="btLr"/>
          </w:tcPr>
          <w:p w:rsidR="00D02712" w:rsidRPr="005361FD" w:rsidRDefault="00D02712" w:rsidP="00624F44">
            <w:pPr>
              <w:pStyle w:val="Style14"/>
              <w:widowControl/>
              <w:jc w:val="center"/>
            </w:pPr>
          </w:p>
        </w:tc>
        <w:tc>
          <w:tcPr>
            <w:tcW w:w="1073" w:type="pct"/>
            <w:vMerge/>
            <w:textDirection w:val="btLr"/>
          </w:tcPr>
          <w:p w:rsidR="00D02712" w:rsidRPr="005361FD" w:rsidRDefault="00D02712" w:rsidP="00624F44">
            <w:pPr>
              <w:pStyle w:val="Style14"/>
              <w:widowControl/>
              <w:jc w:val="center"/>
            </w:pPr>
          </w:p>
        </w:tc>
        <w:tc>
          <w:tcPr>
            <w:tcW w:w="837" w:type="pct"/>
            <w:vMerge/>
            <w:textDirection w:val="btLr"/>
            <w:vAlign w:val="center"/>
          </w:tcPr>
          <w:p w:rsidR="00D02712" w:rsidRPr="005361FD" w:rsidRDefault="00D02712" w:rsidP="00624F44">
            <w:pPr>
              <w:pStyle w:val="Style14"/>
              <w:widowControl/>
              <w:jc w:val="center"/>
            </w:pPr>
          </w:p>
        </w:tc>
        <w:tc>
          <w:tcPr>
            <w:tcW w:w="507" w:type="pct"/>
            <w:vMerge/>
            <w:textDirection w:val="btLr"/>
          </w:tcPr>
          <w:p w:rsidR="00D02712" w:rsidRPr="005361FD" w:rsidRDefault="00D02712" w:rsidP="00624F44">
            <w:pPr>
              <w:pStyle w:val="Style14"/>
              <w:widowControl/>
              <w:jc w:val="center"/>
            </w:pPr>
          </w:p>
        </w:tc>
      </w:tr>
      <w:tr w:rsidR="00D02712" w:rsidRPr="005361FD" w:rsidTr="00ED6101">
        <w:trPr>
          <w:trHeight w:val="268"/>
        </w:trPr>
        <w:tc>
          <w:tcPr>
            <w:tcW w:w="1378" w:type="pct"/>
          </w:tcPr>
          <w:p w:rsidR="00D02712" w:rsidRPr="005361FD" w:rsidRDefault="00D02712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361FD">
              <w:t>1. Архитектура, технические решения и конфигурирование вычислительных машин</w:t>
            </w:r>
          </w:p>
        </w:tc>
        <w:tc>
          <w:tcPr>
            <w:tcW w:w="183" w:type="pct"/>
          </w:tcPr>
          <w:p w:rsidR="00D02712" w:rsidRPr="005361FD" w:rsidRDefault="00D02712" w:rsidP="00066036">
            <w:pPr>
              <w:pStyle w:val="Style14"/>
              <w:widowControl/>
              <w:ind w:firstLine="0"/>
              <w:jc w:val="center"/>
            </w:pPr>
            <w:r w:rsidRPr="005361FD">
              <w:t>7</w:t>
            </w:r>
          </w:p>
        </w:tc>
        <w:tc>
          <w:tcPr>
            <w:tcW w:w="302" w:type="pct"/>
          </w:tcPr>
          <w:p w:rsidR="00D02712" w:rsidRPr="005361FD" w:rsidRDefault="00D0271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02712" w:rsidRPr="005361FD" w:rsidRDefault="00D0271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02712" w:rsidRPr="005361FD" w:rsidRDefault="00D0271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D02712" w:rsidRPr="005361FD" w:rsidRDefault="00D02712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3" w:type="pct"/>
          </w:tcPr>
          <w:p w:rsidR="00D02712" w:rsidRPr="005361FD" w:rsidRDefault="00D02712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37" w:type="pct"/>
          </w:tcPr>
          <w:p w:rsidR="00D02712" w:rsidRPr="005361FD" w:rsidRDefault="00D02712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7" w:type="pct"/>
          </w:tcPr>
          <w:p w:rsidR="00D02712" w:rsidRPr="005361FD" w:rsidRDefault="00D02712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D02712" w:rsidRPr="005361FD" w:rsidTr="00ED6101">
        <w:trPr>
          <w:trHeight w:val="422"/>
        </w:trPr>
        <w:tc>
          <w:tcPr>
            <w:tcW w:w="1378" w:type="pct"/>
          </w:tcPr>
          <w:p w:rsidR="00D02712" w:rsidRPr="005361FD" w:rsidRDefault="00D02712" w:rsidP="00ED6101">
            <w:pPr>
              <w:pStyle w:val="Style14"/>
              <w:widowControl/>
              <w:ind w:firstLine="0"/>
            </w:pPr>
            <w:r w:rsidRPr="005361FD">
              <w:t>1.1 Понятие архитектуры. Архитектура ПК. Архитектура сервера Процессоры, память современной вычислительной техники. Дисковые подсистемы,  SAS, SATA. FC,  RAID</w:t>
            </w:r>
          </w:p>
        </w:tc>
        <w:tc>
          <w:tcPr>
            <w:tcW w:w="183" w:type="pct"/>
          </w:tcPr>
          <w:p w:rsidR="00D02712" w:rsidRPr="005361FD" w:rsidRDefault="00D0271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02712" w:rsidRPr="005361FD" w:rsidRDefault="00D02712" w:rsidP="005361FD">
            <w:pPr>
              <w:pStyle w:val="Style14"/>
              <w:widowControl/>
              <w:ind w:firstLine="0"/>
              <w:jc w:val="center"/>
            </w:pPr>
            <w:r w:rsidRPr="005361FD">
              <w:t>3</w:t>
            </w:r>
          </w:p>
        </w:tc>
        <w:tc>
          <w:tcPr>
            <w:tcW w:w="219" w:type="pct"/>
          </w:tcPr>
          <w:p w:rsidR="00D02712" w:rsidRPr="005361FD" w:rsidRDefault="00D02712" w:rsidP="005361FD">
            <w:pPr>
              <w:pStyle w:val="Style14"/>
              <w:widowControl/>
              <w:ind w:firstLine="0"/>
              <w:jc w:val="center"/>
            </w:pPr>
            <w:r w:rsidRPr="005361FD">
              <w:t>6</w:t>
            </w:r>
          </w:p>
        </w:tc>
        <w:tc>
          <w:tcPr>
            <w:tcW w:w="222" w:type="pct"/>
          </w:tcPr>
          <w:p w:rsidR="00D02712" w:rsidRPr="005361FD" w:rsidRDefault="00D02712" w:rsidP="005361F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D02712" w:rsidRPr="005361FD" w:rsidRDefault="00D02712" w:rsidP="005361F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73" w:type="pct"/>
          </w:tcPr>
          <w:p w:rsidR="00D02712" w:rsidRPr="005361FD" w:rsidRDefault="00D02712" w:rsidP="00815C89">
            <w:pPr>
              <w:pStyle w:val="Style14"/>
              <w:widowControl/>
              <w:ind w:firstLine="0"/>
            </w:pPr>
            <w:r w:rsidRPr="005361FD">
              <w:t>1. Поиск дополнительной и</w:t>
            </w:r>
            <w:r w:rsidRPr="005361FD">
              <w:t>н</w:t>
            </w:r>
            <w:r w:rsidRPr="005361FD">
              <w:t>формации по заданной теме.</w:t>
            </w:r>
          </w:p>
          <w:p w:rsidR="00D02712" w:rsidRPr="005361FD" w:rsidRDefault="00D02712" w:rsidP="00815C89">
            <w:pPr>
              <w:pStyle w:val="Style14"/>
              <w:widowControl/>
              <w:ind w:firstLine="0"/>
            </w:pPr>
            <w:r w:rsidRPr="005361FD">
              <w:t>2. Самостоятельное изучение учебной и научно литературы.</w:t>
            </w:r>
          </w:p>
          <w:p w:rsidR="00D02712" w:rsidRPr="005361FD" w:rsidRDefault="00D02712" w:rsidP="00A01DD1">
            <w:pPr>
              <w:pStyle w:val="Style14"/>
              <w:widowControl/>
              <w:ind w:firstLine="0"/>
            </w:pPr>
            <w:r w:rsidRPr="005361FD">
              <w:t>3. Работа с электронными биб</w:t>
            </w:r>
            <w:r w:rsidRPr="005361FD">
              <w:softHyphen/>
              <w:t>лио</w:t>
            </w:r>
            <w:r w:rsidRPr="005361FD">
              <w:softHyphen/>
              <w:t>теками.</w:t>
            </w:r>
          </w:p>
        </w:tc>
        <w:tc>
          <w:tcPr>
            <w:tcW w:w="837" w:type="pct"/>
          </w:tcPr>
          <w:p w:rsidR="00D02712" w:rsidRPr="005361FD" w:rsidRDefault="00D02712" w:rsidP="00815C89">
            <w:pPr>
              <w:pStyle w:val="Style14"/>
              <w:widowControl/>
              <w:ind w:firstLine="0"/>
              <w:jc w:val="left"/>
            </w:pP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07" w:type="pct"/>
          </w:tcPr>
          <w:p w:rsidR="00D02712" w:rsidRPr="005361FD" w:rsidRDefault="00D02712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ОПК-4–зув,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</w:p>
          <w:p w:rsidR="00D02712" w:rsidRPr="005361FD" w:rsidRDefault="00D02712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712" w:rsidRPr="005361FD" w:rsidTr="00ED6101">
        <w:trPr>
          <w:trHeight w:val="422"/>
        </w:trPr>
        <w:tc>
          <w:tcPr>
            <w:tcW w:w="1378" w:type="pct"/>
          </w:tcPr>
          <w:p w:rsidR="00D02712" w:rsidRPr="005361FD" w:rsidRDefault="00D02712" w:rsidP="00AF16BB">
            <w:pPr>
              <w:pStyle w:val="Style14"/>
              <w:widowControl/>
              <w:ind w:firstLine="0"/>
            </w:pPr>
            <w:r w:rsidRPr="005361FD">
              <w:t>1.2. Настройка и конфигурирование вычислительных машин различного назначения.</w:t>
            </w:r>
          </w:p>
        </w:tc>
        <w:tc>
          <w:tcPr>
            <w:tcW w:w="183" w:type="pct"/>
          </w:tcPr>
          <w:p w:rsidR="00D02712" w:rsidRPr="005361FD" w:rsidRDefault="00D0271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02712" w:rsidRPr="005361FD" w:rsidRDefault="00D02712" w:rsidP="005361FD">
            <w:pPr>
              <w:pStyle w:val="Style14"/>
              <w:widowControl/>
              <w:ind w:firstLine="0"/>
              <w:jc w:val="center"/>
            </w:pPr>
            <w:r w:rsidRPr="005361FD">
              <w:t>3</w:t>
            </w:r>
          </w:p>
        </w:tc>
        <w:tc>
          <w:tcPr>
            <w:tcW w:w="219" w:type="pct"/>
          </w:tcPr>
          <w:p w:rsidR="00D02712" w:rsidRPr="005361FD" w:rsidRDefault="00D02712" w:rsidP="005361FD">
            <w:pPr>
              <w:pStyle w:val="Style14"/>
              <w:widowControl/>
              <w:ind w:firstLine="0"/>
              <w:jc w:val="center"/>
            </w:pPr>
            <w:r w:rsidRPr="005361FD">
              <w:t>6</w:t>
            </w:r>
          </w:p>
        </w:tc>
        <w:tc>
          <w:tcPr>
            <w:tcW w:w="222" w:type="pct"/>
          </w:tcPr>
          <w:p w:rsidR="00D02712" w:rsidRPr="005361FD" w:rsidRDefault="00D02712" w:rsidP="005361F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D02712" w:rsidRPr="005361FD" w:rsidRDefault="00D02712" w:rsidP="005361F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73" w:type="pct"/>
          </w:tcPr>
          <w:p w:rsidR="00D02712" w:rsidRPr="005361FD" w:rsidRDefault="00D02712" w:rsidP="00066036">
            <w:pPr>
              <w:pStyle w:val="Style14"/>
              <w:widowControl/>
              <w:ind w:firstLine="0"/>
              <w:jc w:val="left"/>
            </w:pPr>
            <w:r w:rsidRPr="005361FD">
              <w:t>1. Работа с электронными библиотеками.</w:t>
            </w:r>
          </w:p>
          <w:p w:rsidR="00D02712" w:rsidRPr="005361FD" w:rsidRDefault="00D02712" w:rsidP="00066036">
            <w:pPr>
              <w:pStyle w:val="Style14"/>
              <w:widowControl/>
              <w:ind w:firstLine="0"/>
              <w:jc w:val="left"/>
            </w:pPr>
            <w:r w:rsidRPr="005361FD">
              <w:t>2.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D02712" w:rsidRPr="005361FD" w:rsidRDefault="00D02712" w:rsidP="00815C89">
            <w:pPr>
              <w:pStyle w:val="Style14"/>
              <w:widowControl/>
              <w:ind w:firstLine="0"/>
              <w:jc w:val="left"/>
            </w:pP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07" w:type="pct"/>
          </w:tcPr>
          <w:p w:rsidR="00D02712" w:rsidRPr="005361FD" w:rsidRDefault="00D02712" w:rsidP="00ED61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ОПК-4–зув, ПК-2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</w:p>
          <w:p w:rsidR="00D02712" w:rsidRPr="005361FD" w:rsidRDefault="00D02712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712" w:rsidRPr="005361FD" w:rsidTr="00ED6101">
        <w:trPr>
          <w:trHeight w:val="336"/>
        </w:trPr>
        <w:tc>
          <w:tcPr>
            <w:tcW w:w="1378" w:type="pct"/>
          </w:tcPr>
          <w:p w:rsidR="00D02712" w:rsidRPr="005361FD" w:rsidRDefault="00D02712" w:rsidP="00066036">
            <w:pPr>
              <w:pStyle w:val="Style14"/>
              <w:widowControl/>
              <w:ind w:firstLine="0"/>
              <w:rPr>
                <w:b/>
              </w:rPr>
            </w:pPr>
            <w:r w:rsidRPr="005361FD">
              <w:rPr>
                <w:b/>
              </w:rPr>
              <w:t>Итого по разделу</w:t>
            </w:r>
          </w:p>
        </w:tc>
        <w:tc>
          <w:tcPr>
            <w:tcW w:w="183" w:type="pct"/>
          </w:tcPr>
          <w:p w:rsidR="00D02712" w:rsidRPr="005361FD" w:rsidRDefault="00D02712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D02712" w:rsidRPr="005361FD" w:rsidRDefault="00D02712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61FD">
              <w:rPr>
                <w:b/>
              </w:rPr>
              <w:t>9</w:t>
            </w:r>
          </w:p>
        </w:tc>
        <w:tc>
          <w:tcPr>
            <w:tcW w:w="219" w:type="pct"/>
          </w:tcPr>
          <w:p w:rsidR="00D02712" w:rsidRPr="005361FD" w:rsidRDefault="00D02712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61FD">
              <w:rPr>
                <w:b/>
              </w:rPr>
              <w:t>12</w:t>
            </w:r>
          </w:p>
        </w:tc>
        <w:tc>
          <w:tcPr>
            <w:tcW w:w="222" w:type="pct"/>
          </w:tcPr>
          <w:p w:rsidR="00D02712" w:rsidRPr="005361FD" w:rsidRDefault="00D02712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D02712" w:rsidRPr="005361FD" w:rsidRDefault="00D02712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1073" w:type="pct"/>
          </w:tcPr>
          <w:p w:rsidR="00D02712" w:rsidRPr="005361FD" w:rsidRDefault="00D02712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D02712" w:rsidRPr="005361FD" w:rsidRDefault="00D02712" w:rsidP="00066036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</w:p>
        </w:tc>
        <w:tc>
          <w:tcPr>
            <w:tcW w:w="507" w:type="pct"/>
          </w:tcPr>
          <w:p w:rsidR="00D02712" w:rsidRPr="005361FD" w:rsidRDefault="00D02712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02712" w:rsidRPr="005361FD" w:rsidTr="00ED6101">
        <w:trPr>
          <w:trHeight w:val="70"/>
        </w:trPr>
        <w:tc>
          <w:tcPr>
            <w:tcW w:w="1378" w:type="pct"/>
          </w:tcPr>
          <w:p w:rsidR="00D02712" w:rsidRPr="005361FD" w:rsidRDefault="00D02712" w:rsidP="00066036">
            <w:pPr>
              <w:pStyle w:val="Style14"/>
              <w:widowControl/>
              <w:ind w:firstLine="0"/>
            </w:pPr>
            <w:r w:rsidRPr="005361FD">
              <w:t>2 Сети передачи данных</w:t>
            </w:r>
          </w:p>
        </w:tc>
        <w:tc>
          <w:tcPr>
            <w:tcW w:w="183" w:type="pct"/>
          </w:tcPr>
          <w:p w:rsidR="00D02712" w:rsidRPr="005361FD" w:rsidRDefault="00D02712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61FD">
              <w:rPr>
                <w:b/>
              </w:rPr>
              <w:t>7</w:t>
            </w:r>
          </w:p>
        </w:tc>
        <w:tc>
          <w:tcPr>
            <w:tcW w:w="302" w:type="pct"/>
          </w:tcPr>
          <w:p w:rsidR="00D02712" w:rsidRPr="005361FD" w:rsidRDefault="00D0271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D02712" w:rsidRPr="005361FD" w:rsidRDefault="00D0271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02712" w:rsidRPr="005361FD" w:rsidRDefault="00D0271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D02712" w:rsidRPr="005361FD" w:rsidRDefault="00D02712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3" w:type="pct"/>
          </w:tcPr>
          <w:p w:rsidR="00D02712" w:rsidRPr="005361FD" w:rsidRDefault="00D02712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37" w:type="pct"/>
          </w:tcPr>
          <w:p w:rsidR="00D02712" w:rsidRPr="005361FD" w:rsidRDefault="00D02712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7" w:type="pct"/>
          </w:tcPr>
          <w:p w:rsidR="00D02712" w:rsidRPr="005361FD" w:rsidRDefault="00D02712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D02712" w:rsidRPr="005361FD" w:rsidTr="005361FD">
        <w:trPr>
          <w:trHeight w:val="499"/>
        </w:trPr>
        <w:tc>
          <w:tcPr>
            <w:tcW w:w="1378" w:type="pct"/>
          </w:tcPr>
          <w:p w:rsidR="00D02712" w:rsidRPr="005361FD" w:rsidRDefault="00D02712" w:rsidP="006C5204">
            <w:pPr>
              <w:ind w:firstLine="0"/>
            </w:pPr>
            <w:r w:rsidRPr="005361FD">
              <w:t>2.1. Компьютерные сети   и сети И</w:t>
            </w:r>
            <w:r w:rsidRPr="005361FD">
              <w:t>н</w:t>
            </w:r>
            <w:r w:rsidRPr="005361FD">
              <w:t>тернет, протоколы связи и семиуро</w:t>
            </w:r>
            <w:r w:rsidRPr="005361FD">
              <w:t>в</w:t>
            </w:r>
            <w:r w:rsidRPr="005361FD">
              <w:t>невая модель ISO.</w:t>
            </w:r>
          </w:p>
        </w:tc>
        <w:tc>
          <w:tcPr>
            <w:tcW w:w="183" w:type="pct"/>
          </w:tcPr>
          <w:p w:rsidR="00D02712" w:rsidRPr="005361FD" w:rsidRDefault="00D0271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02712" w:rsidRPr="005361FD" w:rsidRDefault="00D02712" w:rsidP="0047725A">
            <w:pPr>
              <w:pStyle w:val="Style14"/>
              <w:widowControl/>
              <w:ind w:firstLine="0"/>
              <w:jc w:val="center"/>
            </w:pPr>
            <w:r w:rsidRPr="005361FD">
              <w:t>3</w:t>
            </w:r>
          </w:p>
        </w:tc>
        <w:tc>
          <w:tcPr>
            <w:tcW w:w="219" w:type="pct"/>
          </w:tcPr>
          <w:p w:rsidR="00D02712" w:rsidRPr="005361FD" w:rsidRDefault="00D02712" w:rsidP="0047725A">
            <w:pPr>
              <w:pStyle w:val="Style14"/>
              <w:widowControl/>
              <w:ind w:firstLine="0"/>
              <w:jc w:val="center"/>
            </w:pPr>
            <w:r w:rsidRPr="005361FD">
              <w:t>6</w:t>
            </w:r>
          </w:p>
        </w:tc>
        <w:tc>
          <w:tcPr>
            <w:tcW w:w="222" w:type="pct"/>
          </w:tcPr>
          <w:p w:rsidR="00D02712" w:rsidRPr="005361FD" w:rsidRDefault="00D02712" w:rsidP="004772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D02712" w:rsidRPr="005361FD" w:rsidRDefault="00D02712" w:rsidP="0047725A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73" w:type="pct"/>
          </w:tcPr>
          <w:p w:rsidR="00D02712" w:rsidRPr="005361FD" w:rsidRDefault="00D02712" w:rsidP="00F91FA6">
            <w:pPr>
              <w:ind w:firstLine="0"/>
            </w:pPr>
            <w:r w:rsidRPr="005361FD">
              <w:t xml:space="preserve">1. Подготовка к </w:t>
            </w:r>
            <w:r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D02712" w:rsidRPr="005361FD" w:rsidRDefault="00D02712" w:rsidP="00F91FA6">
            <w:pPr>
              <w:ind w:firstLine="0"/>
            </w:pPr>
            <w:r w:rsidRPr="005361FD">
              <w:t xml:space="preserve">2. Выполнение </w:t>
            </w:r>
            <w:r>
              <w:t>лабораторны</w:t>
            </w:r>
            <w:r w:rsidRPr="005361FD">
              <w:t xml:space="preserve">х работ. </w:t>
            </w:r>
          </w:p>
          <w:p w:rsidR="00D02712" w:rsidRPr="005361FD" w:rsidRDefault="00D02712" w:rsidP="00F91FA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D02712" w:rsidRPr="005361FD" w:rsidRDefault="00D02712" w:rsidP="00F91FA6">
            <w:pPr>
              <w:ind w:firstLine="0"/>
            </w:pPr>
            <w:r w:rsidRPr="005361FD">
              <w:t>1. Проверка индивид</w:t>
            </w:r>
            <w:r w:rsidRPr="005361FD">
              <w:t>у</w:t>
            </w:r>
            <w:r w:rsidRPr="005361FD">
              <w:t>альных заданий</w:t>
            </w:r>
          </w:p>
          <w:p w:rsidR="00D02712" w:rsidRPr="005361FD" w:rsidRDefault="00D02712" w:rsidP="00F91FA6">
            <w:pPr>
              <w:ind w:firstLine="0"/>
            </w:pPr>
            <w:r w:rsidRPr="005361FD">
              <w:t>2. Устный опрос.</w:t>
            </w:r>
          </w:p>
        </w:tc>
        <w:tc>
          <w:tcPr>
            <w:tcW w:w="507" w:type="pct"/>
          </w:tcPr>
          <w:p w:rsidR="00D02712" w:rsidRPr="005361FD" w:rsidRDefault="00D02712" w:rsidP="00ED61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ОПК-4–зув, ПК-2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</w:p>
          <w:p w:rsidR="00D02712" w:rsidRPr="005361FD" w:rsidRDefault="00D02712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02712" w:rsidRPr="005361FD" w:rsidTr="005361FD">
        <w:trPr>
          <w:trHeight w:val="499"/>
        </w:trPr>
        <w:tc>
          <w:tcPr>
            <w:tcW w:w="1378" w:type="pct"/>
          </w:tcPr>
          <w:p w:rsidR="00D02712" w:rsidRPr="005361FD" w:rsidRDefault="00D02712" w:rsidP="006C5204">
            <w:pPr>
              <w:pStyle w:val="Style14"/>
              <w:widowControl/>
              <w:ind w:firstLine="0"/>
            </w:pPr>
            <w:r w:rsidRPr="005361FD">
              <w:t>2.2. Технология Eth</w:t>
            </w:r>
            <w:r>
              <w:t>ernet, на</w:t>
            </w:r>
            <w:r w:rsidRPr="005361FD">
              <w:t>стройка коммутатора.</w:t>
            </w:r>
          </w:p>
        </w:tc>
        <w:tc>
          <w:tcPr>
            <w:tcW w:w="183" w:type="pct"/>
          </w:tcPr>
          <w:p w:rsidR="00D02712" w:rsidRPr="005361FD" w:rsidRDefault="00D0271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02712" w:rsidRPr="005361FD" w:rsidRDefault="00D02712" w:rsidP="0047725A">
            <w:pPr>
              <w:pStyle w:val="Style14"/>
              <w:widowControl/>
              <w:ind w:firstLine="0"/>
              <w:jc w:val="center"/>
            </w:pPr>
            <w:r w:rsidRPr="005361FD">
              <w:t>3</w:t>
            </w:r>
          </w:p>
        </w:tc>
        <w:tc>
          <w:tcPr>
            <w:tcW w:w="219" w:type="pct"/>
          </w:tcPr>
          <w:p w:rsidR="00D02712" w:rsidRPr="005361FD" w:rsidRDefault="00D02712" w:rsidP="0047725A">
            <w:pPr>
              <w:pStyle w:val="Style14"/>
              <w:widowControl/>
              <w:ind w:firstLine="0"/>
              <w:jc w:val="center"/>
            </w:pPr>
            <w:r w:rsidRPr="005361FD">
              <w:t>6</w:t>
            </w:r>
          </w:p>
        </w:tc>
        <w:tc>
          <w:tcPr>
            <w:tcW w:w="222" w:type="pct"/>
          </w:tcPr>
          <w:p w:rsidR="00D02712" w:rsidRPr="005361FD" w:rsidRDefault="00D02712" w:rsidP="004772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D02712" w:rsidRPr="005361FD" w:rsidRDefault="00D02712" w:rsidP="0047725A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73" w:type="pct"/>
          </w:tcPr>
          <w:p w:rsidR="00D02712" w:rsidRPr="005361FD" w:rsidRDefault="00D02712" w:rsidP="00F91FA6">
            <w:pPr>
              <w:ind w:firstLine="0"/>
            </w:pPr>
            <w:r w:rsidRPr="005361FD">
              <w:t xml:space="preserve">1. Подготовка к </w:t>
            </w:r>
            <w:r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D02712" w:rsidRPr="005361FD" w:rsidRDefault="00D02712" w:rsidP="00F91FA6">
            <w:pPr>
              <w:ind w:firstLine="0"/>
            </w:pPr>
            <w:r w:rsidRPr="005361FD">
              <w:t xml:space="preserve">2. Выполнение </w:t>
            </w:r>
            <w:r>
              <w:t>лабораторны</w:t>
            </w:r>
            <w:r w:rsidRPr="005361FD">
              <w:t xml:space="preserve">х работ. </w:t>
            </w:r>
          </w:p>
          <w:p w:rsidR="00D02712" w:rsidRPr="005361FD" w:rsidRDefault="00D02712" w:rsidP="00F91FA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D02712" w:rsidRPr="005361FD" w:rsidRDefault="00D02712" w:rsidP="00F91FA6">
            <w:pPr>
              <w:ind w:firstLine="0"/>
            </w:pPr>
            <w:r w:rsidRPr="005361FD">
              <w:t>1. Проверка индивид</w:t>
            </w:r>
            <w:bookmarkStart w:id="0" w:name="_GoBack"/>
            <w:bookmarkEnd w:id="0"/>
            <w:r w:rsidRPr="005361FD">
              <w:t>у</w:t>
            </w:r>
            <w:r w:rsidRPr="005361FD">
              <w:t>альных заданий</w:t>
            </w:r>
          </w:p>
          <w:p w:rsidR="00D02712" w:rsidRPr="005361FD" w:rsidRDefault="00D02712" w:rsidP="00F91FA6">
            <w:pPr>
              <w:ind w:firstLine="0"/>
            </w:pPr>
            <w:r w:rsidRPr="005361FD">
              <w:t>2. Устный опрос.</w:t>
            </w:r>
          </w:p>
        </w:tc>
        <w:tc>
          <w:tcPr>
            <w:tcW w:w="507" w:type="pct"/>
          </w:tcPr>
          <w:p w:rsidR="00D02712" w:rsidRPr="005361FD" w:rsidRDefault="00D02712" w:rsidP="00ED61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ОПК-4–зув, ПК-2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</w:p>
          <w:p w:rsidR="00D02712" w:rsidRPr="005361FD" w:rsidRDefault="00D02712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02712" w:rsidRPr="005361FD" w:rsidTr="005361FD">
        <w:trPr>
          <w:trHeight w:val="499"/>
        </w:trPr>
        <w:tc>
          <w:tcPr>
            <w:tcW w:w="1378" w:type="pct"/>
          </w:tcPr>
          <w:p w:rsidR="00D02712" w:rsidRPr="005361FD" w:rsidRDefault="00D02712" w:rsidP="006C5204">
            <w:pPr>
              <w:pStyle w:val="Style14"/>
              <w:widowControl/>
              <w:ind w:firstLine="0"/>
            </w:pPr>
            <w:r w:rsidRPr="005361FD">
              <w:t>2.3. Адреса подсетей и надсетей, фо</w:t>
            </w:r>
            <w:r w:rsidRPr="005361FD">
              <w:t>р</w:t>
            </w:r>
            <w:r w:rsidRPr="005361FD">
              <w:t>мирование масок подсетей.</w:t>
            </w:r>
          </w:p>
        </w:tc>
        <w:tc>
          <w:tcPr>
            <w:tcW w:w="183" w:type="pct"/>
          </w:tcPr>
          <w:p w:rsidR="00D02712" w:rsidRPr="005361FD" w:rsidRDefault="00D0271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02712" w:rsidRPr="005361FD" w:rsidRDefault="00D02712" w:rsidP="0047725A">
            <w:pPr>
              <w:pStyle w:val="Style14"/>
              <w:widowControl/>
              <w:ind w:firstLine="0"/>
              <w:jc w:val="center"/>
            </w:pPr>
            <w:r w:rsidRPr="005361FD">
              <w:t>3</w:t>
            </w:r>
          </w:p>
        </w:tc>
        <w:tc>
          <w:tcPr>
            <w:tcW w:w="219" w:type="pct"/>
          </w:tcPr>
          <w:p w:rsidR="00D02712" w:rsidRPr="005361FD" w:rsidRDefault="00D02712" w:rsidP="0047725A">
            <w:pPr>
              <w:pStyle w:val="Style14"/>
              <w:widowControl/>
              <w:ind w:firstLine="0"/>
              <w:jc w:val="center"/>
            </w:pPr>
            <w:r w:rsidRPr="005361FD">
              <w:t>6</w:t>
            </w:r>
          </w:p>
        </w:tc>
        <w:tc>
          <w:tcPr>
            <w:tcW w:w="222" w:type="pct"/>
          </w:tcPr>
          <w:p w:rsidR="00D02712" w:rsidRPr="005361FD" w:rsidRDefault="00D02712" w:rsidP="004772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D02712" w:rsidRPr="005361FD" w:rsidRDefault="00D02712" w:rsidP="0047725A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73" w:type="pct"/>
          </w:tcPr>
          <w:p w:rsidR="00D02712" w:rsidRPr="005361FD" w:rsidRDefault="00D02712" w:rsidP="00F91FA6">
            <w:pPr>
              <w:ind w:firstLine="0"/>
            </w:pPr>
            <w:r w:rsidRPr="005361FD">
              <w:t xml:space="preserve">1. Подготовка к </w:t>
            </w:r>
            <w:r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D02712" w:rsidRPr="005361FD" w:rsidRDefault="00D02712" w:rsidP="00F91FA6">
            <w:pPr>
              <w:ind w:firstLine="0"/>
            </w:pPr>
            <w:r w:rsidRPr="005361FD">
              <w:t xml:space="preserve">2. Выполнение </w:t>
            </w:r>
            <w:r>
              <w:t>лабораторны</w:t>
            </w:r>
            <w:r w:rsidRPr="005361FD">
              <w:t xml:space="preserve">х работ. </w:t>
            </w:r>
          </w:p>
          <w:p w:rsidR="00D02712" w:rsidRPr="005361FD" w:rsidRDefault="00D02712" w:rsidP="00F91FA6">
            <w:pPr>
              <w:ind w:firstLine="0"/>
            </w:pPr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D02712" w:rsidRPr="005361FD" w:rsidRDefault="00D02712" w:rsidP="00F91FA6">
            <w:pPr>
              <w:ind w:firstLine="0"/>
            </w:pPr>
            <w:r w:rsidRPr="005361FD">
              <w:t>1. Проверка индивид</w:t>
            </w:r>
            <w:r w:rsidRPr="005361FD">
              <w:t>у</w:t>
            </w:r>
            <w:r w:rsidRPr="005361FD">
              <w:t>альных заданий</w:t>
            </w:r>
          </w:p>
          <w:p w:rsidR="00D02712" w:rsidRPr="005361FD" w:rsidRDefault="00D02712" w:rsidP="00F91FA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t>2. Устный опрос.</w:t>
            </w:r>
          </w:p>
        </w:tc>
        <w:tc>
          <w:tcPr>
            <w:tcW w:w="507" w:type="pct"/>
          </w:tcPr>
          <w:p w:rsidR="00D02712" w:rsidRPr="005361FD" w:rsidRDefault="00D02712" w:rsidP="00ED61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ОПК-4–зув, ПК-2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</w:p>
          <w:p w:rsidR="00D02712" w:rsidRPr="005361FD" w:rsidRDefault="00D02712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02712" w:rsidRPr="005361FD" w:rsidTr="005361FD">
        <w:trPr>
          <w:trHeight w:val="499"/>
        </w:trPr>
        <w:tc>
          <w:tcPr>
            <w:tcW w:w="1378" w:type="pct"/>
          </w:tcPr>
          <w:p w:rsidR="00D02712" w:rsidRPr="005361FD" w:rsidRDefault="00D02712" w:rsidP="00ED6101">
            <w:pPr>
              <w:pStyle w:val="Style14"/>
              <w:widowControl/>
              <w:ind w:firstLine="0"/>
            </w:pPr>
            <w:r w:rsidRPr="005361FD">
              <w:t>2.4. Настройка маршрутизатора.</w:t>
            </w:r>
          </w:p>
        </w:tc>
        <w:tc>
          <w:tcPr>
            <w:tcW w:w="183" w:type="pct"/>
          </w:tcPr>
          <w:p w:rsidR="00D02712" w:rsidRPr="005361FD" w:rsidRDefault="00D02712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02712" w:rsidRPr="005361FD" w:rsidRDefault="00D02712" w:rsidP="0047725A">
            <w:pPr>
              <w:pStyle w:val="Style14"/>
              <w:widowControl/>
              <w:ind w:firstLine="0"/>
              <w:jc w:val="center"/>
            </w:pPr>
            <w:r w:rsidRPr="005361FD">
              <w:t>3</w:t>
            </w:r>
          </w:p>
        </w:tc>
        <w:tc>
          <w:tcPr>
            <w:tcW w:w="219" w:type="pct"/>
          </w:tcPr>
          <w:p w:rsidR="00D02712" w:rsidRPr="005361FD" w:rsidRDefault="00D02712" w:rsidP="0047725A">
            <w:pPr>
              <w:pStyle w:val="Style14"/>
              <w:widowControl/>
              <w:ind w:firstLine="0"/>
              <w:jc w:val="center"/>
            </w:pPr>
            <w:r w:rsidRPr="005361FD">
              <w:t>6</w:t>
            </w:r>
          </w:p>
        </w:tc>
        <w:tc>
          <w:tcPr>
            <w:tcW w:w="222" w:type="pct"/>
          </w:tcPr>
          <w:p w:rsidR="00D02712" w:rsidRPr="005361FD" w:rsidRDefault="00D02712" w:rsidP="004772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D02712" w:rsidRPr="005361FD" w:rsidRDefault="00D02712" w:rsidP="0047725A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73" w:type="pct"/>
          </w:tcPr>
          <w:p w:rsidR="00D02712" w:rsidRPr="005361FD" w:rsidRDefault="00D02712" w:rsidP="00ED6101">
            <w:pPr>
              <w:ind w:firstLine="0"/>
            </w:pPr>
            <w:r w:rsidRPr="005361FD">
              <w:t xml:space="preserve">1. Подготовка к </w:t>
            </w:r>
            <w:r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D02712" w:rsidRPr="005361FD" w:rsidRDefault="00D02712" w:rsidP="00ED6101">
            <w:pPr>
              <w:ind w:firstLine="0"/>
            </w:pPr>
            <w:r w:rsidRPr="005361FD">
              <w:t xml:space="preserve">2. Выполнение </w:t>
            </w:r>
            <w:r>
              <w:t>лабораторны</w:t>
            </w:r>
            <w:r w:rsidRPr="005361FD">
              <w:t>х работ.</w:t>
            </w:r>
          </w:p>
          <w:p w:rsidR="00D02712" w:rsidRPr="005361FD" w:rsidRDefault="00D02712" w:rsidP="00ED6101">
            <w:pPr>
              <w:ind w:firstLine="0"/>
            </w:pPr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D02712" w:rsidRPr="005361FD" w:rsidRDefault="00D02712" w:rsidP="00F91FA6">
            <w:pPr>
              <w:ind w:firstLine="0"/>
            </w:pPr>
            <w:r w:rsidRPr="005361FD">
              <w:t>1. Проверка индивид</w:t>
            </w:r>
            <w:r w:rsidRPr="005361FD">
              <w:t>у</w:t>
            </w:r>
            <w:r w:rsidRPr="005361FD">
              <w:t>альных заданий</w:t>
            </w:r>
          </w:p>
          <w:p w:rsidR="00D02712" w:rsidRPr="005361FD" w:rsidRDefault="00D02712" w:rsidP="00F91FA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t>2. Устный опрос.</w:t>
            </w:r>
          </w:p>
        </w:tc>
        <w:tc>
          <w:tcPr>
            <w:tcW w:w="507" w:type="pct"/>
          </w:tcPr>
          <w:p w:rsidR="00D02712" w:rsidRPr="005361FD" w:rsidRDefault="00D02712" w:rsidP="00ED61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ОПК-4–зув,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</w:p>
          <w:p w:rsidR="00D02712" w:rsidRPr="005361FD" w:rsidRDefault="00D02712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02712" w:rsidRPr="005361FD" w:rsidTr="00ED6101">
        <w:trPr>
          <w:trHeight w:val="234"/>
        </w:trPr>
        <w:tc>
          <w:tcPr>
            <w:tcW w:w="1378" w:type="pct"/>
          </w:tcPr>
          <w:p w:rsidR="00D02712" w:rsidRPr="005361FD" w:rsidRDefault="00D02712" w:rsidP="00F91FA6">
            <w:pPr>
              <w:pStyle w:val="Style14"/>
              <w:widowControl/>
              <w:ind w:firstLine="0"/>
              <w:jc w:val="center"/>
            </w:pPr>
            <w:r w:rsidRPr="005361FD">
              <w:t>Итого по разделу</w:t>
            </w:r>
          </w:p>
        </w:tc>
        <w:tc>
          <w:tcPr>
            <w:tcW w:w="183" w:type="pct"/>
          </w:tcPr>
          <w:p w:rsidR="00D02712" w:rsidRPr="005361FD" w:rsidRDefault="00D02712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02712" w:rsidRPr="005361FD" w:rsidRDefault="00D02712" w:rsidP="00F91FA6">
            <w:pPr>
              <w:pStyle w:val="Style14"/>
              <w:widowControl/>
              <w:ind w:firstLine="0"/>
              <w:jc w:val="center"/>
            </w:pPr>
            <w:r w:rsidRPr="005361FD">
              <w:t>12</w:t>
            </w:r>
          </w:p>
        </w:tc>
        <w:tc>
          <w:tcPr>
            <w:tcW w:w="219" w:type="pct"/>
          </w:tcPr>
          <w:p w:rsidR="00D02712" w:rsidRPr="005361FD" w:rsidRDefault="00D02712" w:rsidP="00F91FA6">
            <w:pPr>
              <w:pStyle w:val="Style14"/>
              <w:widowControl/>
              <w:ind w:firstLine="0"/>
              <w:jc w:val="center"/>
            </w:pPr>
            <w:r w:rsidRPr="005361FD">
              <w:t>24</w:t>
            </w:r>
          </w:p>
        </w:tc>
        <w:tc>
          <w:tcPr>
            <w:tcW w:w="222" w:type="pct"/>
          </w:tcPr>
          <w:p w:rsidR="00D02712" w:rsidRPr="005361FD" w:rsidRDefault="00D02712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D02712" w:rsidRPr="005361FD" w:rsidRDefault="00D02712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073" w:type="pct"/>
          </w:tcPr>
          <w:p w:rsidR="00D02712" w:rsidRPr="005361FD" w:rsidRDefault="00D02712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pct"/>
          </w:tcPr>
          <w:p w:rsidR="00D02712" w:rsidRPr="005361FD" w:rsidRDefault="00D02712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507" w:type="pct"/>
          </w:tcPr>
          <w:p w:rsidR="00D02712" w:rsidRPr="005361FD" w:rsidRDefault="00D02712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D02712" w:rsidRPr="005361FD" w:rsidTr="00ED6101">
        <w:trPr>
          <w:trHeight w:val="237"/>
        </w:trPr>
        <w:tc>
          <w:tcPr>
            <w:tcW w:w="1378" w:type="pct"/>
          </w:tcPr>
          <w:p w:rsidR="00D02712" w:rsidRPr="005361FD" w:rsidRDefault="00D02712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61FD">
              <w:rPr>
                <w:b/>
              </w:rPr>
              <w:t>Итого за семестр</w:t>
            </w:r>
          </w:p>
        </w:tc>
        <w:tc>
          <w:tcPr>
            <w:tcW w:w="183" w:type="pct"/>
          </w:tcPr>
          <w:p w:rsidR="00D02712" w:rsidRPr="005361FD" w:rsidRDefault="00D02712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D02712" w:rsidRPr="005361FD" w:rsidRDefault="00D02712" w:rsidP="00ED610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61FD">
              <w:rPr>
                <w:b/>
              </w:rPr>
              <w:t>18</w:t>
            </w:r>
          </w:p>
        </w:tc>
        <w:tc>
          <w:tcPr>
            <w:tcW w:w="219" w:type="pct"/>
          </w:tcPr>
          <w:p w:rsidR="00D02712" w:rsidRPr="005361FD" w:rsidRDefault="00D02712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61FD">
              <w:rPr>
                <w:b/>
              </w:rPr>
              <w:t>36</w:t>
            </w:r>
          </w:p>
        </w:tc>
        <w:tc>
          <w:tcPr>
            <w:tcW w:w="222" w:type="pct"/>
          </w:tcPr>
          <w:p w:rsidR="00D02712" w:rsidRPr="005361FD" w:rsidRDefault="00D02712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D02712" w:rsidRPr="005361FD" w:rsidRDefault="00D02712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89</w:t>
            </w:r>
          </w:p>
        </w:tc>
        <w:tc>
          <w:tcPr>
            <w:tcW w:w="1073" w:type="pct"/>
          </w:tcPr>
          <w:p w:rsidR="00D02712" w:rsidRPr="005361FD" w:rsidRDefault="00D02712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D02712" w:rsidRPr="005361FD" w:rsidRDefault="00D02712" w:rsidP="00ED610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507" w:type="pct"/>
          </w:tcPr>
          <w:p w:rsidR="00D02712" w:rsidRPr="005361FD" w:rsidRDefault="00D02712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02712" w:rsidRPr="005361FD" w:rsidTr="00ED6101">
        <w:trPr>
          <w:trHeight w:val="228"/>
        </w:trPr>
        <w:tc>
          <w:tcPr>
            <w:tcW w:w="1378" w:type="pct"/>
          </w:tcPr>
          <w:p w:rsidR="00D02712" w:rsidRPr="005361FD" w:rsidRDefault="00D02712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61FD">
              <w:rPr>
                <w:b/>
              </w:rPr>
              <w:t>Итого по дисциплине</w:t>
            </w:r>
          </w:p>
        </w:tc>
        <w:tc>
          <w:tcPr>
            <w:tcW w:w="183" w:type="pct"/>
          </w:tcPr>
          <w:p w:rsidR="00D02712" w:rsidRPr="005361FD" w:rsidRDefault="00D02712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D02712" w:rsidRPr="005361FD" w:rsidRDefault="00D02712" w:rsidP="00ED610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61FD">
              <w:rPr>
                <w:b/>
              </w:rPr>
              <w:t>18</w:t>
            </w:r>
          </w:p>
        </w:tc>
        <w:tc>
          <w:tcPr>
            <w:tcW w:w="219" w:type="pct"/>
          </w:tcPr>
          <w:p w:rsidR="00D02712" w:rsidRPr="005361FD" w:rsidRDefault="00D02712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61FD">
              <w:rPr>
                <w:b/>
              </w:rPr>
              <w:t>36</w:t>
            </w:r>
          </w:p>
        </w:tc>
        <w:tc>
          <w:tcPr>
            <w:tcW w:w="222" w:type="pct"/>
          </w:tcPr>
          <w:p w:rsidR="00D02712" w:rsidRPr="005361FD" w:rsidRDefault="00D02712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D02712" w:rsidRPr="005361FD" w:rsidRDefault="00D02712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61FD">
              <w:rPr>
                <w:b/>
              </w:rPr>
              <w:t>89</w:t>
            </w:r>
          </w:p>
        </w:tc>
        <w:tc>
          <w:tcPr>
            <w:tcW w:w="1073" w:type="pct"/>
          </w:tcPr>
          <w:p w:rsidR="00D02712" w:rsidRPr="005361FD" w:rsidRDefault="00D02712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37" w:type="pct"/>
          </w:tcPr>
          <w:p w:rsidR="00D02712" w:rsidRPr="005361FD" w:rsidRDefault="00D02712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07" w:type="pct"/>
          </w:tcPr>
          <w:p w:rsidR="00D02712" w:rsidRPr="005361FD" w:rsidRDefault="00D02712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D02712" w:rsidRPr="005361FD" w:rsidRDefault="00D02712" w:rsidP="003622D7">
      <w:pPr>
        <w:ind w:firstLine="0"/>
        <w:rPr>
          <w:i/>
          <w:szCs w:val="20"/>
        </w:rPr>
      </w:pPr>
    </w:p>
    <w:p w:rsidR="00D02712" w:rsidRPr="00B20F1E" w:rsidRDefault="00D02712" w:rsidP="00E06342">
      <w:pPr>
        <w:pStyle w:val="Heading1"/>
        <w:rPr>
          <w:rStyle w:val="FontStyle31"/>
          <w:rFonts w:ascii="Times New Roman" w:hAnsi="Times New Roman"/>
          <w:color w:val="FF0000"/>
          <w:sz w:val="24"/>
          <w:szCs w:val="24"/>
        </w:rPr>
        <w:sectPr w:rsidR="00D02712" w:rsidRPr="00B20F1E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D02712" w:rsidRPr="005361FD" w:rsidRDefault="00D02712" w:rsidP="00D21C33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5361FD">
        <w:rPr>
          <w:rStyle w:val="FontStyle31"/>
          <w:rFonts w:ascii="Times New Roman" w:hAnsi="Times New Roman"/>
          <w:sz w:val="24"/>
          <w:szCs w:val="24"/>
        </w:rPr>
        <w:t>5 Образовательные и информационные технологии</w:t>
      </w:r>
    </w:p>
    <w:p w:rsidR="00D02712" w:rsidRPr="005361FD" w:rsidRDefault="00D02712" w:rsidP="00A72A9A">
      <w:r w:rsidRPr="005361FD">
        <w:t xml:space="preserve">1. </w:t>
      </w:r>
      <w:r w:rsidRPr="005361FD">
        <w:rPr>
          <w:b/>
        </w:rPr>
        <w:t>Традиционные образовательные технологии,</w:t>
      </w:r>
      <w:r w:rsidRPr="005361FD">
        <w:t> ориентированные на организацию образовательного процесса и предполагающую прямую трансляцию знаний от преподав</w:t>
      </w:r>
      <w:r w:rsidRPr="005361FD">
        <w:t>а</w:t>
      </w:r>
      <w:r w:rsidRPr="005361FD">
        <w:t>теля к студенту. </w:t>
      </w:r>
    </w:p>
    <w:p w:rsidR="00D02712" w:rsidRPr="005361FD" w:rsidRDefault="00D02712" w:rsidP="00A72A9A">
      <w:r w:rsidRPr="005361FD">
        <w:rPr>
          <w:b/>
        </w:rPr>
        <w:t>Формы учебных занятий с использованием традиционных технологий:</w:t>
      </w:r>
    </w:p>
    <w:p w:rsidR="00D02712" w:rsidRPr="005361FD" w:rsidRDefault="00D02712" w:rsidP="00A72A9A">
      <w:r w:rsidRPr="005361FD">
        <w:t>Информационная лекция – последовательное изложение материала в дисциплина</w:t>
      </w:r>
      <w:r w:rsidRPr="005361FD">
        <w:t>р</w:t>
      </w:r>
      <w:r w:rsidRPr="005361FD">
        <w:t>ной логике, осуществляемое преимущественно вербальными средствами (монолог преп</w:t>
      </w:r>
      <w:r w:rsidRPr="005361FD">
        <w:t>о</w:t>
      </w:r>
      <w:r w:rsidRPr="005361FD">
        <w:t>давателя).</w:t>
      </w:r>
    </w:p>
    <w:p w:rsidR="00D02712" w:rsidRPr="005361FD" w:rsidRDefault="00D02712" w:rsidP="00A72A9A">
      <w:r w:rsidRPr="005361FD">
        <w:t>Практическое занятие, посвященное освоению конкретных умений и навыков по предложенному алгоритму.</w:t>
      </w:r>
    </w:p>
    <w:p w:rsidR="00D02712" w:rsidRPr="005361FD" w:rsidRDefault="00D02712" w:rsidP="00A72A9A">
      <w:r w:rsidRPr="005361FD">
        <w:t xml:space="preserve">2. </w:t>
      </w:r>
      <w:r w:rsidRPr="005361FD">
        <w:rPr>
          <w:b/>
        </w:rPr>
        <w:t>Технологии проблемного обучения</w:t>
      </w:r>
      <w:r w:rsidRPr="005361FD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аспирантов.</w:t>
      </w:r>
    </w:p>
    <w:p w:rsidR="00D02712" w:rsidRPr="005361FD" w:rsidRDefault="00D02712" w:rsidP="00A72A9A">
      <w:pPr>
        <w:rPr>
          <w:b/>
        </w:rPr>
      </w:pPr>
      <w:r w:rsidRPr="005361FD">
        <w:rPr>
          <w:b/>
        </w:rPr>
        <w:t>Формы учебных занятий с использованием технологий проблемного обучения:</w:t>
      </w:r>
    </w:p>
    <w:p w:rsidR="00D02712" w:rsidRPr="005361FD" w:rsidRDefault="00D02712" w:rsidP="00A72A9A">
      <w:r w:rsidRPr="005361FD">
        <w:t>Практическое занятие в форме практикума – организация учебной работы, напра</w:t>
      </w:r>
      <w:r w:rsidRPr="005361FD">
        <w:t>в</w:t>
      </w:r>
      <w:r w:rsidRPr="005361FD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D02712" w:rsidRPr="005361FD" w:rsidRDefault="00D02712" w:rsidP="00A72A9A">
      <w:r w:rsidRPr="005361FD">
        <w:t xml:space="preserve">3. </w:t>
      </w:r>
      <w:r w:rsidRPr="005361FD">
        <w:rPr>
          <w:b/>
        </w:rPr>
        <w:t>Интерактивные технологии</w:t>
      </w:r>
      <w:r w:rsidRPr="005361FD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D02712" w:rsidRPr="005361FD" w:rsidRDefault="00D02712" w:rsidP="00A72A9A">
      <w:pPr>
        <w:rPr>
          <w:b/>
        </w:rPr>
      </w:pPr>
      <w:r w:rsidRPr="005361FD">
        <w:rPr>
          <w:b/>
        </w:rPr>
        <w:t>Формы учебных занятий с использованием специализированных интеракти</w:t>
      </w:r>
      <w:r w:rsidRPr="005361FD">
        <w:rPr>
          <w:b/>
        </w:rPr>
        <w:t>в</w:t>
      </w:r>
      <w:r w:rsidRPr="005361FD">
        <w:rPr>
          <w:b/>
        </w:rPr>
        <w:t>ных технологий:</w:t>
      </w:r>
    </w:p>
    <w:p w:rsidR="00D02712" w:rsidRPr="005361FD" w:rsidRDefault="00D02712" w:rsidP="00A72A9A">
      <w:r w:rsidRPr="005361FD">
        <w:t>Лекция «обратной связи» – лекция–провокация (изложение материала с заранее з</w:t>
      </w:r>
      <w:r w:rsidRPr="005361FD">
        <w:t>а</w:t>
      </w:r>
      <w:r w:rsidRPr="005361FD">
        <w:t>планированными ошибками), лекция-беседа, лекция-дискуссия, лекция-пресс</w:t>
      </w:r>
      <w:r w:rsidRPr="005361FD">
        <w:softHyphen/>
        <w:t>кон</w:t>
      </w:r>
      <w:r w:rsidRPr="005361FD">
        <w:softHyphen/>
        <w:t>фе</w:t>
      </w:r>
      <w:r w:rsidRPr="005361FD">
        <w:softHyphen/>
        <w:t>рен</w:t>
      </w:r>
      <w:r w:rsidRPr="005361FD">
        <w:softHyphen/>
        <w:t>ция.</w:t>
      </w:r>
    </w:p>
    <w:p w:rsidR="00D02712" w:rsidRPr="005361FD" w:rsidRDefault="00D02712" w:rsidP="00A72A9A">
      <w:r w:rsidRPr="005361FD">
        <w:t>Семинар-дискуссия – коллективное обсуждение вопросов, проблемы, выявление мнений в группе по теме научного исследования аспирантов.</w:t>
      </w:r>
    </w:p>
    <w:p w:rsidR="00D02712" w:rsidRPr="005361FD" w:rsidRDefault="00D02712" w:rsidP="00A72A9A">
      <w:r w:rsidRPr="005361FD">
        <w:t xml:space="preserve">4. </w:t>
      </w:r>
      <w:r w:rsidRPr="005361FD">
        <w:rPr>
          <w:b/>
        </w:rPr>
        <w:t>Информационно-коммуникационные образовательные технологии</w:t>
      </w:r>
      <w:r w:rsidRPr="005361FD">
        <w:t> – орган</w:t>
      </w:r>
      <w:r w:rsidRPr="005361FD">
        <w:t>и</w:t>
      </w:r>
      <w:r w:rsidRPr="005361FD">
        <w:t>зация образовательного процесса, основанная на применении программных сред и техн</w:t>
      </w:r>
      <w:r w:rsidRPr="005361FD">
        <w:t>и</w:t>
      </w:r>
      <w:r w:rsidRPr="005361FD">
        <w:t>ческих средств работы с информацией по теме научно-исследовательской работы аспиа</w:t>
      </w:r>
      <w:r w:rsidRPr="005361FD">
        <w:t>н</w:t>
      </w:r>
      <w:r w:rsidRPr="005361FD">
        <w:t>тов.</w:t>
      </w:r>
    </w:p>
    <w:p w:rsidR="00D02712" w:rsidRPr="005361FD" w:rsidRDefault="00D02712" w:rsidP="00A72A9A">
      <w:r w:rsidRPr="005361FD">
        <w:rPr>
          <w:b/>
        </w:rPr>
        <w:t>Формы учебных занятий с использованием информационно-коммуни-ка-цион-ных технологий</w:t>
      </w:r>
      <w:r w:rsidRPr="005361FD">
        <w:t>:</w:t>
      </w:r>
    </w:p>
    <w:p w:rsidR="00D02712" w:rsidRPr="005361FD" w:rsidRDefault="00D02712" w:rsidP="00A72A9A">
      <w:r w:rsidRPr="005361FD">
        <w:t>Лекция-визуализация – изложение содержания сопровождается презентацией и в</w:t>
      </w:r>
      <w:r w:rsidRPr="005361FD">
        <w:t>и</w:t>
      </w:r>
      <w:r w:rsidRPr="005361FD">
        <w:t>деоматериалов по курсу.</w:t>
      </w:r>
    </w:p>
    <w:p w:rsidR="00D02712" w:rsidRPr="001251D6" w:rsidRDefault="00D02712" w:rsidP="0079022C">
      <w:pPr>
        <w:pStyle w:val="Heading1"/>
        <w:rPr>
          <w:rStyle w:val="FontStyle31"/>
          <w:rFonts w:ascii="Times New Roman" w:hAnsi="Times New Roman" w:cs="Times New Roman"/>
          <w:sz w:val="24"/>
          <w:szCs w:val="24"/>
        </w:rPr>
      </w:pPr>
      <w:r w:rsidRPr="001251D6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D02712" w:rsidRPr="001E52D8" w:rsidRDefault="00D02712" w:rsidP="001251D6">
      <w:pPr>
        <w:ind w:firstLine="0"/>
        <w:rPr>
          <w:color w:val="FF0000"/>
          <w:lang w:val="en-US"/>
        </w:rPr>
      </w:pPr>
      <w:r>
        <w:rPr>
          <w:noProof/>
        </w:rPr>
        <w:pict>
          <v:rect id="Номер слайда 3" o:spid="_x0000_s1026" style="position:absolute;left:0;text-align:left;margin-left:462.2pt;margin-top:417.6pt;width:168pt;height:28.75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" filled="f" stroked="f">
            <o:lock v:ext="edit" aspectratio="t" verticies="t" text="t" shapetype="t"/>
          </v:rect>
        </w:pict>
      </w:r>
      <w:r>
        <w:rPr>
          <w:b/>
          <w:color w:val="FF0000"/>
        </w:rPr>
        <w:t xml:space="preserve">Упражнение </w:t>
      </w:r>
      <w:r>
        <w:rPr>
          <w:b/>
          <w:color w:val="FF0000"/>
          <w:lang w:val="en-US"/>
        </w:rPr>
        <w:t>1</w:t>
      </w:r>
    </w:p>
    <w:p w:rsidR="00D02712" w:rsidRPr="001251D6" w:rsidRDefault="00D02712" w:rsidP="001251D6">
      <w:pPr>
        <w:pStyle w:val="0"/>
        <w:rPr>
          <w:sz w:val="24"/>
        </w:rPr>
      </w:pPr>
      <w:r w:rsidRPr="001251D6">
        <w:rPr>
          <w:sz w:val="24"/>
        </w:rPr>
        <w:t>Топология</w:t>
      </w:r>
    </w:p>
    <w:p w:rsidR="00D02712" w:rsidRPr="001251D6" w:rsidRDefault="00D02712" w:rsidP="001251D6">
      <w:pPr>
        <w:pStyle w:val="0"/>
        <w:rPr>
          <w:sz w:val="24"/>
        </w:rPr>
      </w:pPr>
      <w:r w:rsidRPr="00A86964">
        <w:rPr>
          <w:noProof/>
          <w:sz w:val="24"/>
        </w:rPr>
        <w:pict>
          <v:shape id="Рисунок 44" o:spid="_x0000_i1028" type="#_x0000_t75" style="width:214.5pt;height:85.5pt;visibility:visible">
            <v:imagedata r:id="rId12" o:title=""/>
          </v:shape>
        </w:pict>
      </w:r>
    </w:p>
    <w:p w:rsidR="00D02712" w:rsidRPr="001251D6" w:rsidRDefault="00D02712" w:rsidP="001251D6">
      <w:pPr>
        <w:pStyle w:val="0"/>
        <w:rPr>
          <w:b/>
          <w:sz w:val="24"/>
        </w:rPr>
      </w:pPr>
      <w:r w:rsidRPr="001251D6">
        <w:rPr>
          <w:b/>
          <w:sz w:val="24"/>
        </w:rPr>
        <w:t>Часть 1: Изучение HTTP-трафика</w:t>
      </w:r>
    </w:p>
    <w:p w:rsidR="00D02712" w:rsidRPr="001251D6" w:rsidRDefault="00D02712" w:rsidP="001251D6">
      <w:pPr>
        <w:pStyle w:val="0"/>
        <w:rPr>
          <w:sz w:val="24"/>
        </w:rPr>
      </w:pPr>
      <w:r w:rsidRPr="001251D6">
        <w:rPr>
          <w:sz w:val="24"/>
        </w:rPr>
        <w:t>Шаг 1: Перейдите из режима реального времени в режим симуляции.</w:t>
      </w:r>
    </w:p>
    <w:p w:rsidR="00D02712" w:rsidRPr="001251D6" w:rsidRDefault="00D02712" w:rsidP="001251D6">
      <w:pPr>
        <w:pStyle w:val="0"/>
        <w:rPr>
          <w:sz w:val="24"/>
        </w:rPr>
      </w:pPr>
      <w:r w:rsidRPr="001251D6">
        <w:rPr>
          <w:sz w:val="24"/>
        </w:rPr>
        <w:t>Шаг 2: Сгенерируйте веб-трафик (HTTP).</w:t>
      </w:r>
    </w:p>
    <w:p w:rsidR="00D02712" w:rsidRPr="001251D6" w:rsidRDefault="00D02712" w:rsidP="001251D6">
      <w:pPr>
        <w:pStyle w:val="0"/>
        <w:rPr>
          <w:sz w:val="24"/>
        </w:rPr>
      </w:pPr>
      <w:r w:rsidRPr="001251D6">
        <w:rPr>
          <w:sz w:val="24"/>
        </w:rPr>
        <w:t>Шаг 3: Изучите содержимое HTTP-пакета.</w:t>
      </w:r>
    </w:p>
    <w:p w:rsidR="00D02712" w:rsidRPr="001251D6" w:rsidRDefault="00D02712" w:rsidP="001251D6">
      <w:pPr>
        <w:pStyle w:val="0"/>
        <w:rPr>
          <w:color w:val="FF0000"/>
          <w:sz w:val="24"/>
        </w:rPr>
      </w:pPr>
    </w:p>
    <w:p w:rsidR="00D02712" w:rsidRPr="001251D6" w:rsidRDefault="00D02712" w:rsidP="001251D6">
      <w:pPr>
        <w:pStyle w:val="0"/>
        <w:rPr>
          <w:b/>
          <w:sz w:val="24"/>
        </w:rPr>
      </w:pPr>
      <w:r w:rsidRPr="001251D6">
        <w:rPr>
          <w:b/>
          <w:sz w:val="24"/>
        </w:rPr>
        <w:t xml:space="preserve">Упражнение 2.2.  </w:t>
      </w:r>
    </w:p>
    <w:p w:rsidR="00D02712" w:rsidRPr="001251D6" w:rsidRDefault="00D02712" w:rsidP="001251D6">
      <w:pPr>
        <w:pStyle w:val="0"/>
        <w:rPr>
          <w:sz w:val="24"/>
        </w:rPr>
      </w:pPr>
      <w:r w:rsidRPr="001251D6">
        <w:rPr>
          <w:sz w:val="24"/>
        </w:rPr>
        <w:t>Топология</w:t>
      </w:r>
    </w:p>
    <w:p w:rsidR="00D02712" w:rsidRPr="001251D6" w:rsidRDefault="00D02712" w:rsidP="001251D6">
      <w:pPr>
        <w:pStyle w:val="0"/>
        <w:rPr>
          <w:sz w:val="24"/>
        </w:rPr>
      </w:pPr>
      <w:r w:rsidRPr="00A86964">
        <w:rPr>
          <w:noProof/>
          <w:sz w:val="24"/>
        </w:rPr>
        <w:pict>
          <v:shape id="Рисунок 35" o:spid="_x0000_i1029" type="#_x0000_t75" style="width:452.25pt;height:258pt;visibility:visible">
            <v:imagedata r:id="rId13" o:title=""/>
          </v:shape>
        </w:pict>
      </w:r>
      <w:r w:rsidRPr="001251D6">
        <w:rPr>
          <w:sz w:val="24"/>
        </w:rPr>
        <w:t xml:space="preserve"> Задачи</w:t>
      </w:r>
    </w:p>
    <w:p w:rsidR="00D02712" w:rsidRPr="001251D6" w:rsidRDefault="00D02712" w:rsidP="001251D6">
      <w:pPr>
        <w:pStyle w:val="0"/>
        <w:rPr>
          <w:sz w:val="24"/>
        </w:rPr>
      </w:pPr>
      <w:r w:rsidRPr="001251D6">
        <w:rPr>
          <w:sz w:val="24"/>
        </w:rPr>
        <w:t>• Настроить имена злов и IP-адреса на двух коммутаторах под управлением операционной</w:t>
      </w:r>
    </w:p>
    <w:p w:rsidR="00D02712" w:rsidRPr="001251D6" w:rsidRDefault="00D02712" w:rsidP="001251D6">
      <w:pPr>
        <w:pStyle w:val="0"/>
        <w:rPr>
          <w:sz w:val="24"/>
        </w:rPr>
      </w:pPr>
      <w:r w:rsidRPr="001251D6">
        <w:rPr>
          <w:sz w:val="24"/>
        </w:rPr>
        <w:t>системы Cisco IOS с помощью интерфейса командной строки (CLI).</w:t>
      </w:r>
    </w:p>
    <w:p w:rsidR="00D02712" w:rsidRPr="001251D6" w:rsidRDefault="00D02712" w:rsidP="001251D6">
      <w:pPr>
        <w:pStyle w:val="0"/>
        <w:rPr>
          <w:sz w:val="24"/>
        </w:rPr>
      </w:pPr>
      <w:r w:rsidRPr="001251D6">
        <w:rPr>
          <w:sz w:val="24"/>
        </w:rPr>
        <w:t>• Используя команды Cisco IOS, задать параметры доступа и ограничить доступ к конф</w:t>
      </w:r>
      <w:r w:rsidRPr="001251D6">
        <w:rPr>
          <w:sz w:val="24"/>
        </w:rPr>
        <w:t>и</w:t>
      </w:r>
      <w:r w:rsidRPr="001251D6">
        <w:rPr>
          <w:sz w:val="24"/>
        </w:rPr>
        <w:t>гурации</w:t>
      </w:r>
    </w:p>
    <w:p w:rsidR="00D02712" w:rsidRPr="001251D6" w:rsidRDefault="00D02712" w:rsidP="001251D6">
      <w:pPr>
        <w:pStyle w:val="0"/>
        <w:rPr>
          <w:sz w:val="24"/>
        </w:rPr>
      </w:pPr>
      <w:r w:rsidRPr="001251D6">
        <w:rPr>
          <w:sz w:val="24"/>
        </w:rPr>
        <w:t>устройства.</w:t>
      </w:r>
    </w:p>
    <w:p w:rsidR="00D02712" w:rsidRPr="001251D6" w:rsidRDefault="00D02712" w:rsidP="001251D6">
      <w:pPr>
        <w:pStyle w:val="0"/>
        <w:rPr>
          <w:sz w:val="24"/>
        </w:rPr>
      </w:pPr>
      <w:r w:rsidRPr="001251D6">
        <w:rPr>
          <w:sz w:val="24"/>
        </w:rPr>
        <w:t>• С помощью команд IOS сохранить текущую конфигурацию.</w:t>
      </w:r>
    </w:p>
    <w:p w:rsidR="00D02712" w:rsidRPr="001251D6" w:rsidRDefault="00D02712" w:rsidP="001251D6">
      <w:pPr>
        <w:pStyle w:val="0"/>
        <w:rPr>
          <w:sz w:val="24"/>
        </w:rPr>
      </w:pPr>
      <w:r w:rsidRPr="001251D6">
        <w:rPr>
          <w:sz w:val="24"/>
        </w:rPr>
        <w:t>• Настроить на двух хостах IP-адреса.</w:t>
      </w:r>
    </w:p>
    <w:p w:rsidR="00D02712" w:rsidRPr="0047725A" w:rsidRDefault="00D02712" w:rsidP="001251D6">
      <w:pPr>
        <w:pStyle w:val="0"/>
        <w:rPr>
          <w:sz w:val="24"/>
        </w:rPr>
      </w:pPr>
      <w:r w:rsidRPr="001251D6">
        <w:rPr>
          <w:sz w:val="24"/>
        </w:rPr>
        <w:t>• Проверить подключение между двумя оконечными устройствами (ПК).</w:t>
      </w:r>
    </w:p>
    <w:p w:rsidR="00D02712" w:rsidRPr="0047725A" w:rsidRDefault="00D02712" w:rsidP="001251D6">
      <w:pPr>
        <w:pStyle w:val="0"/>
        <w:rPr>
          <w:sz w:val="24"/>
        </w:rPr>
      </w:pPr>
    </w:p>
    <w:p w:rsidR="00D02712" w:rsidRPr="0047725A" w:rsidRDefault="00D02712" w:rsidP="001251D6">
      <w:pPr>
        <w:pStyle w:val="0"/>
        <w:rPr>
          <w:b/>
          <w:sz w:val="24"/>
        </w:rPr>
      </w:pPr>
      <w:r>
        <w:rPr>
          <w:b/>
          <w:sz w:val="24"/>
        </w:rPr>
        <w:t xml:space="preserve">Упражнение </w:t>
      </w:r>
      <w:r w:rsidRPr="001251D6">
        <w:rPr>
          <w:b/>
          <w:sz w:val="24"/>
        </w:rPr>
        <w:t>3</w:t>
      </w:r>
    </w:p>
    <w:p w:rsidR="00D02712" w:rsidRPr="001251D6" w:rsidRDefault="00D02712" w:rsidP="001251D6">
      <w:r w:rsidRPr="001251D6">
        <w:t>Определите правильные ответы на вопросы, приведенные в таблице.</w:t>
      </w:r>
    </w:p>
    <w:p w:rsidR="00D02712" w:rsidRPr="001251D6" w:rsidRDefault="00D02712" w:rsidP="001251D6">
      <w:pPr>
        <w:pStyle w:val="0"/>
        <w:rPr>
          <w:b/>
          <w:sz w:val="24"/>
        </w:rPr>
      </w:pPr>
    </w:p>
    <w:tbl>
      <w:tblPr>
        <w:tblW w:w="935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3969"/>
        <w:gridCol w:w="4819"/>
      </w:tblGrid>
      <w:tr w:rsidR="00D02712" w:rsidRPr="001251D6" w:rsidTr="001251D6">
        <w:trPr>
          <w:tblHeader/>
        </w:trPr>
        <w:tc>
          <w:tcPr>
            <w:tcW w:w="567" w:type="dxa"/>
          </w:tcPr>
          <w:p w:rsidR="00D02712" w:rsidRPr="00A86964" w:rsidRDefault="00D02712" w:rsidP="00624F41">
            <w:pPr>
              <w:pStyle w:val="a0"/>
              <w:rPr>
                <w:i w:val="0"/>
                <w:sz w:val="24"/>
              </w:rPr>
            </w:pPr>
            <w:r w:rsidRPr="00A86964">
              <w:rPr>
                <w:i w:val="0"/>
                <w:sz w:val="24"/>
              </w:rPr>
              <w:t>№</w:t>
            </w:r>
          </w:p>
        </w:tc>
        <w:tc>
          <w:tcPr>
            <w:tcW w:w="3969" w:type="dxa"/>
          </w:tcPr>
          <w:p w:rsidR="00D02712" w:rsidRPr="00A86964" w:rsidRDefault="00D02712" w:rsidP="00624F41">
            <w:pPr>
              <w:pStyle w:val="a0"/>
              <w:rPr>
                <w:i w:val="0"/>
                <w:sz w:val="24"/>
              </w:rPr>
            </w:pPr>
            <w:r w:rsidRPr="00A86964">
              <w:rPr>
                <w:i w:val="0"/>
                <w:sz w:val="24"/>
              </w:rPr>
              <w:t>Вопрос</w:t>
            </w:r>
          </w:p>
        </w:tc>
        <w:tc>
          <w:tcPr>
            <w:tcW w:w="4819" w:type="dxa"/>
          </w:tcPr>
          <w:p w:rsidR="00D02712" w:rsidRPr="00A86964" w:rsidRDefault="00D02712" w:rsidP="00624F41">
            <w:pPr>
              <w:pStyle w:val="a0"/>
              <w:rPr>
                <w:i w:val="0"/>
                <w:sz w:val="24"/>
              </w:rPr>
            </w:pPr>
            <w:r w:rsidRPr="00A86964">
              <w:rPr>
                <w:i w:val="0"/>
                <w:sz w:val="24"/>
              </w:rPr>
              <w:t>Ответы</w:t>
            </w:r>
          </w:p>
        </w:tc>
      </w:tr>
      <w:tr w:rsidR="00D02712" w:rsidRPr="001251D6" w:rsidTr="001251D6">
        <w:tc>
          <w:tcPr>
            <w:tcW w:w="567" w:type="dxa"/>
          </w:tcPr>
          <w:p w:rsidR="00D02712" w:rsidRPr="001251D6" w:rsidRDefault="00D02712" w:rsidP="00624F41">
            <w:pPr>
              <w:ind w:firstLine="0"/>
              <w:jc w:val="center"/>
            </w:pPr>
            <w:r w:rsidRPr="001251D6">
              <w:t>1</w:t>
            </w:r>
          </w:p>
        </w:tc>
        <w:tc>
          <w:tcPr>
            <w:tcW w:w="3969" w:type="dxa"/>
          </w:tcPr>
          <w:p w:rsidR="00D02712" w:rsidRPr="001251D6" w:rsidRDefault="00D02712" w:rsidP="00624F41">
            <w:pPr>
              <w:ind w:firstLine="0"/>
            </w:pPr>
            <w:r w:rsidRPr="001251D6">
              <w:t>1.</w:t>
            </w:r>
            <w:r w:rsidRPr="001251D6">
              <w:tab/>
              <w:t>Укажите правильное пре</w:t>
            </w:r>
            <w:r w:rsidRPr="001251D6">
              <w:t>д</w:t>
            </w:r>
            <w:r w:rsidRPr="001251D6">
              <w:t>ставление маски 11111111.11111111.11111111.11110000</w:t>
            </w:r>
          </w:p>
        </w:tc>
        <w:tc>
          <w:tcPr>
            <w:tcW w:w="4819" w:type="dxa"/>
          </w:tcPr>
          <w:p w:rsidR="00D02712" w:rsidRPr="001251D6" w:rsidRDefault="00D02712" w:rsidP="001251D6">
            <w:pPr>
              <w:pStyle w:val="ListParagraph"/>
              <w:numPr>
                <w:ilvl w:val="0"/>
                <w:numId w:val="31"/>
              </w:numPr>
              <w:shd w:val="clear" w:color="auto" w:fill="FFFFFF"/>
              <w:tabs>
                <w:tab w:val="clear" w:pos="720"/>
                <w:tab w:val="num" w:pos="0"/>
              </w:tabs>
              <w:ind w:left="34" w:firstLine="0"/>
              <w:jc w:val="left"/>
              <w:rPr>
                <w:szCs w:val="24"/>
              </w:rPr>
            </w:pPr>
            <w:r w:rsidRPr="001251D6">
              <w:rPr>
                <w:szCs w:val="24"/>
                <w:lang w:val="ru-RU"/>
              </w:rPr>
              <w:t xml:space="preserve"> </w:t>
            </w:r>
            <w:r w:rsidRPr="001251D6">
              <w:rPr>
                <w:szCs w:val="24"/>
              </w:rPr>
              <w:t>255.111.111.0</w:t>
            </w:r>
          </w:p>
          <w:p w:rsidR="00D02712" w:rsidRPr="001251D6" w:rsidRDefault="00D02712" w:rsidP="001251D6">
            <w:pPr>
              <w:pStyle w:val="ListParagraph"/>
              <w:numPr>
                <w:ilvl w:val="0"/>
                <w:numId w:val="31"/>
              </w:numPr>
              <w:shd w:val="clear" w:color="auto" w:fill="FFFFFF"/>
              <w:tabs>
                <w:tab w:val="clear" w:pos="720"/>
                <w:tab w:val="num" w:pos="0"/>
              </w:tabs>
              <w:ind w:left="34" w:firstLine="0"/>
              <w:jc w:val="left"/>
              <w:rPr>
                <w:szCs w:val="24"/>
              </w:rPr>
            </w:pPr>
            <w:r w:rsidRPr="001251D6">
              <w:rPr>
                <w:szCs w:val="24"/>
              </w:rPr>
              <w:t xml:space="preserve"> 255.255.255.0</w:t>
            </w:r>
          </w:p>
          <w:p w:rsidR="00D02712" w:rsidRPr="001251D6" w:rsidRDefault="00D02712" w:rsidP="001251D6">
            <w:pPr>
              <w:pStyle w:val="ListParagraph"/>
              <w:numPr>
                <w:ilvl w:val="0"/>
                <w:numId w:val="31"/>
              </w:numPr>
              <w:shd w:val="clear" w:color="auto" w:fill="FFFFFF"/>
              <w:tabs>
                <w:tab w:val="clear" w:pos="720"/>
                <w:tab w:val="num" w:pos="0"/>
              </w:tabs>
              <w:ind w:left="34" w:firstLine="0"/>
              <w:jc w:val="left"/>
              <w:rPr>
                <w:szCs w:val="24"/>
              </w:rPr>
            </w:pPr>
            <w:r w:rsidRPr="001251D6">
              <w:rPr>
                <w:szCs w:val="24"/>
              </w:rPr>
              <w:t xml:space="preserve"> 255.292.255.255</w:t>
            </w:r>
          </w:p>
          <w:p w:rsidR="00D02712" w:rsidRPr="001251D6" w:rsidRDefault="00D02712" w:rsidP="001251D6">
            <w:pPr>
              <w:pStyle w:val="ListParagraph"/>
              <w:numPr>
                <w:ilvl w:val="0"/>
                <w:numId w:val="31"/>
              </w:numPr>
              <w:shd w:val="clear" w:color="auto" w:fill="FFFFFF"/>
              <w:tabs>
                <w:tab w:val="clear" w:pos="720"/>
                <w:tab w:val="num" w:pos="0"/>
              </w:tabs>
              <w:ind w:left="34" w:firstLine="0"/>
              <w:jc w:val="left"/>
              <w:rPr>
                <w:szCs w:val="24"/>
              </w:rPr>
            </w:pPr>
            <w:r w:rsidRPr="001251D6">
              <w:rPr>
                <w:szCs w:val="24"/>
              </w:rPr>
              <w:t xml:space="preserve"> 255.255.255.240</w:t>
            </w:r>
          </w:p>
          <w:p w:rsidR="00D02712" w:rsidRPr="001251D6" w:rsidRDefault="00D02712" w:rsidP="001251D6">
            <w:pPr>
              <w:pStyle w:val="ListParagraph"/>
              <w:numPr>
                <w:ilvl w:val="0"/>
                <w:numId w:val="31"/>
              </w:numPr>
              <w:shd w:val="clear" w:color="auto" w:fill="FFFFFF"/>
              <w:tabs>
                <w:tab w:val="clear" w:pos="720"/>
                <w:tab w:val="num" w:pos="0"/>
              </w:tabs>
              <w:ind w:left="34" w:firstLine="0"/>
              <w:jc w:val="left"/>
              <w:rPr>
                <w:szCs w:val="24"/>
              </w:rPr>
            </w:pPr>
            <w:r w:rsidRPr="001251D6">
              <w:rPr>
                <w:szCs w:val="24"/>
              </w:rPr>
              <w:t xml:space="preserve"> 111.111.111.000</w:t>
            </w:r>
          </w:p>
        </w:tc>
      </w:tr>
      <w:tr w:rsidR="00D02712" w:rsidRPr="001251D6" w:rsidTr="001251D6">
        <w:tc>
          <w:tcPr>
            <w:tcW w:w="567" w:type="dxa"/>
          </w:tcPr>
          <w:p w:rsidR="00D02712" w:rsidRPr="001251D6" w:rsidRDefault="00D02712" w:rsidP="00624F41">
            <w:pPr>
              <w:ind w:firstLine="0"/>
              <w:jc w:val="center"/>
            </w:pPr>
            <w:r w:rsidRPr="001251D6">
              <w:t>2</w:t>
            </w:r>
          </w:p>
        </w:tc>
        <w:tc>
          <w:tcPr>
            <w:tcW w:w="3969" w:type="dxa"/>
          </w:tcPr>
          <w:p w:rsidR="00D02712" w:rsidRPr="001251D6" w:rsidRDefault="00D02712" w:rsidP="00624F41">
            <w:pPr>
              <w:ind w:firstLine="0"/>
            </w:pPr>
            <w:r w:rsidRPr="001251D6">
              <w:t>Какие из представленных значений обозначают маски</w:t>
            </w:r>
          </w:p>
        </w:tc>
        <w:tc>
          <w:tcPr>
            <w:tcW w:w="4819" w:type="dxa"/>
          </w:tcPr>
          <w:p w:rsidR="00D02712" w:rsidRPr="001251D6" w:rsidRDefault="00D02712" w:rsidP="001251D6">
            <w:pPr>
              <w:pStyle w:val="ListParagraph"/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num" w:pos="34"/>
              </w:tabs>
              <w:ind w:left="34" w:firstLine="0"/>
              <w:jc w:val="left"/>
            </w:pPr>
            <w:r w:rsidRPr="001251D6">
              <w:t>255.255.100.000</w:t>
            </w:r>
          </w:p>
          <w:p w:rsidR="00D02712" w:rsidRPr="001251D6" w:rsidRDefault="00D02712" w:rsidP="001251D6">
            <w:pPr>
              <w:pStyle w:val="ListParagraph"/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num" w:pos="34"/>
              </w:tabs>
              <w:ind w:left="34" w:firstLine="0"/>
              <w:jc w:val="left"/>
            </w:pPr>
            <w:r w:rsidRPr="001251D6">
              <w:t>255.255.192.0</w:t>
            </w:r>
          </w:p>
          <w:p w:rsidR="00D02712" w:rsidRPr="001251D6" w:rsidRDefault="00D02712" w:rsidP="001251D6">
            <w:pPr>
              <w:pStyle w:val="ListParagraph"/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num" w:pos="34"/>
              </w:tabs>
              <w:ind w:left="34" w:firstLine="0"/>
              <w:jc w:val="left"/>
            </w:pPr>
            <w:r w:rsidRPr="001251D6">
              <w:t>255.255.255.248</w:t>
            </w:r>
          </w:p>
          <w:p w:rsidR="00D02712" w:rsidRPr="001251D6" w:rsidRDefault="00D02712" w:rsidP="001251D6">
            <w:pPr>
              <w:pStyle w:val="ListParagraph"/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num" w:pos="34"/>
              </w:tabs>
              <w:ind w:left="34" w:firstLine="0"/>
              <w:jc w:val="left"/>
              <w:rPr>
                <w:lang w:val="ru-RU"/>
              </w:rPr>
            </w:pPr>
            <w:r w:rsidRPr="001251D6">
              <w:t>192.192.192.192</w:t>
            </w:r>
          </w:p>
          <w:p w:rsidR="00D02712" w:rsidRPr="001251D6" w:rsidRDefault="00D02712" w:rsidP="001251D6">
            <w:pPr>
              <w:pStyle w:val="ListParagraph"/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num" w:pos="34"/>
              </w:tabs>
              <w:ind w:left="34" w:firstLine="0"/>
              <w:jc w:val="left"/>
            </w:pPr>
            <w:r w:rsidRPr="001251D6">
              <w:t>0.0.0.1</w:t>
            </w:r>
          </w:p>
        </w:tc>
      </w:tr>
      <w:tr w:rsidR="00D02712" w:rsidRPr="001251D6" w:rsidTr="001251D6">
        <w:tc>
          <w:tcPr>
            <w:tcW w:w="567" w:type="dxa"/>
          </w:tcPr>
          <w:p w:rsidR="00D02712" w:rsidRPr="001251D6" w:rsidRDefault="00D02712" w:rsidP="00624F41">
            <w:pPr>
              <w:ind w:firstLine="0"/>
              <w:jc w:val="center"/>
            </w:pPr>
            <w:r w:rsidRPr="001251D6">
              <w:t>3</w:t>
            </w:r>
          </w:p>
        </w:tc>
        <w:tc>
          <w:tcPr>
            <w:tcW w:w="3969" w:type="dxa"/>
          </w:tcPr>
          <w:p w:rsidR="00D02712" w:rsidRPr="001251D6" w:rsidRDefault="00D02712" w:rsidP="00624F41">
            <w:pPr>
              <w:ind w:firstLine="0"/>
            </w:pPr>
            <w:r w:rsidRPr="001251D6">
              <w:t>Укажите двоичное представление IP-адреса 135.18.120.27</w:t>
            </w:r>
          </w:p>
        </w:tc>
        <w:tc>
          <w:tcPr>
            <w:tcW w:w="4819" w:type="dxa"/>
          </w:tcPr>
          <w:p w:rsidR="00D02712" w:rsidRPr="001251D6" w:rsidRDefault="00D02712" w:rsidP="001251D6">
            <w:pPr>
              <w:ind w:firstLine="0"/>
            </w:pPr>
            <w:r w:rsidRPr="001251D6">
              <w:t>1.10100111.00010010.01111000.00011011</w:t>
            </w:r>
          </w:p>
          <w:p w:rsidR="00D02712" w:rsidRPr="001251D6" w:rsidRDefault="00D02712" w:rsidP="001251D6">
            <w:pPr>
              <w:ind w:firstLine="0"/>
            </w:pPr>
            <w:r w:rsidRPr="001251D6">
              <w:t>2.10000111.00010010.01111011.00011011</w:t>
            </w:r>
          </w:p>
          <w:p w:rsidR="00D02712" w:rsidRPr="001251D6" w:rsidRDefault="00D02712" w:rsidP="001251D6">
            <w:pPr>
              <w:ind w:firstLine="0"/>
            </w:pPr>
            <w:r w:rsidRPr="001251D6">
              <w:t>3.10000111.00010110.01111000.00011011</w:t>
            </w:r>
          </w:p>
          <w:p w:rsidR="00D02712" w:rsidRPr="001251D6" w:rsidRDefault="00D02712" w:rsidP="001251D6">
            <w:pPr>
              <w:ind w:firstLine="0"/>
            </w:pPr>
            <w:r w:rsidRPr="001251D6">
              <w:t>4</w:t>
            </w:r>
            <w:r w:rsidRPr="001251D6">
              <w:rPr>
                <w:lang w:val="en-US"/>
              </w:rPr>
              <w:t xml:space="preserve"> </w:t>
            </w:r>
            <w:r w:rsidRPr="001251D6">
              <w:t>10000111.00010010.01111000.01111011</w:t>
            </w:r>
          </w:p>
          <w:p w:rsidR="00D02712" w:rsidRPr="001251D6" w:rsidRDefault="00D02712" w:rsidP="001251D6">
            <w:pPr>
              <w:ind w:firstLine="0"/>
            </w:pPr>
            <w:r w:rsidRPr="001251D6">
              <w:t>5.10000111.00010010.01111000.00011011</w:t>
            </w:r>
          </w:p>
        </w:tc>
      </w:tr>
      <w:tr w:rsidR="00D02712" w:rsidRPr="001251D6" w:rsidTr="001251D6">
        <w:tc>
          <w:tcPr>
            <w:tcW w:w="567" w:type="dxa"/>
          </w:tcPr>
          <w:p w:rsidR="00D02712" w:rsidRPr="001251D6" w:rsidRDefault="00D02712" w:rsidP="00624F41">
            <w:pPr>
              <w:ind w:firstLine="0"/>
              <w:jc w:val="center"/>
            </w:pPr>
            <w:r w:rsidRPr="001251D6">
              <w:t>4</w:t>
            </w:r>
          </w:p>
        </w:tc>
        <w:tc>
          <w:tcPr>
            <w:tcW w:w="3969" w:type="dxa"/>
          </w:tcPr>
          <w:p w:rsidR="00D02712" w:rsidRPr="001251D6" w:rsidRDefault="00D02712" w:rsidP="00624F41">
            <w:pPr>
              <w:ind w:firstLine="0"/>
            </w:pPr>
            <w:r w:rsidRPr="001251D6">
              <w:t>Какое максимальное число хостов может быть в сети 196.210.142.0/23</w:t>
            </w:r>
          </w:p>
        </w:tc>
        <w:tc>
          <w:tcPr>
            <w:tcW w:w="4819" w:type="dxa"/>
          </w:tcPr>
          <w:p w:rsidR="00D02712" w:rsidRPr="001251D6" w:rsidRDefault="00D02712" w:rsidP="001251D6">
            <w:pPr>
              <w:ind w:firstLine="0"/>
            </w:pPr>
            <w:r w:rsidRPr="001251D6">
              <w:t>1.</w:t>
            </w:r>
            <w:r w:rsidRPr="001251D6">
              <w:tab/>
              <w:t>509</w:t>
            </w:r>
          </w:p>
          <w:p w:rsidR="00D02712" w:rsidRPr="001251D6" w:rsidRDefault="00D02712" w:rsidP="001251D6">
            <w:pPr>
              <w:ind w:firstLine="0"/>
            </w:pPr>
            <w:r w:rsidRPr="001251D6">
              <w:t>2.</w:t>
            </w:r>
            <w:r w:rsidRPr="001251D6">
              <w:tab/>
              <w:t>512</w:t>
            </w:r>
          </w:p>
          <w:p w:rsidR="00D02712" w:rsidRPr="001251D6" w:rsidRDefault="00D02712" w:rsidP="001251D6">
            <w:pPr>
              <w:ind w:firstLine="0"/>
            </w:pPr>
            <w:r w:rsidRPr="001251D6">
              <w:t>3.</w:t>
            </w:r>
            <w:r w:rsidRPr="001251D6">
              <w:tab/>
              <w:t>510</w:t>
            </w:r>
          </w:p>
          <w:p w:rsidR="00D02712" w:rsidRPr="001251D6" w:rsidRDefault="00D02712" w:rsidP="001251D6">
            <w:pPr>
              <w:ind w:firstLine="0"/>
            </w:pPr>
            <w:r w:rsidRPr="001251D6">
              <w:t>4.</w:t>
            </w:r>
            <w:r w:rsidRPr="001251D6">
              <w:tab/>
              <w:t>23</w:t>
            </w:r>
          </w:p>
          <w:p w:rsidR="00D02712" w:rsidRPr="001251D6" w:rsidRDefault="00D02712" w:rsidP="001251D6">
            <w:pPr>
              <w:ind w:firstLine="0"/>
            </w:pPr>
            <w:r w:rsidRPr="001251D6">
              <w:t>5.</w:t>
            </w:r>
            <w:r w:rsidRPr="001251D6">
              <w:tab/>
              <w:t>113</w:t>
            </w:r>
          </w:p>
        </w:tc>
      </w:tr>
      <w:tr w:rsidR="00D02712" w:rsidRPr="001251D6" w:rsidTr="001251D6">
        <w:tc>
          <w:tcPr>
            <w:tcW w:w="567" w:type="dxa"/>
          </w:tcPr>
          <w:p w:rsidR="00D02712" w:rsidRPr="001251D6" w:rsidRDefault="00D02712" w:rsidP="00624F41">
            <w:pPr>
              <w:ind w:firstLine="0"/>
              <w:jc w:val="center"/>
            </w:pPr>
            <w:r w:rsidRPr="001251D6">
              <w:t>5</w:t>
            </w:r>
          </w:p>
        </w:tc>
        <w:tc>
          <w:tcPr>
            <w:tcW w:w="3969" w:type="dxa"/>
          </w:tcPr>
          <w:p w:rsidR="00D02712" w:rsidRPr="001251D6" w:rsidRDefault="00D02712" w:rsidP="00624F41">
            <w:pPr>
              <w:ind w:firstLine="0"/>
            </w:pPr>
            <w:r w:rsidRPr="001251D6">
              <w:t>Укажите, какие адреса принадлежат сети, содержащей IP-адрес 155.217.44.69/22</w:t>
            </w:r>
          </w:p>
        </w:tc>
        <w:tc>
          <w:tcPr>
            <w:tcW w:w="4819" w:type="dxa"/>
          </w:tcPr>
          <w:p w:rsidR="00D02712" w:rsidRPr="001251D6" w:rsidRDefault="00D02712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1.</w:t>
            </w:r>
            <w:r w:rsidRPr="001251D6">
              <w:rPr>
                <w:lang w:val="en-US"/>
              </w:rPr>
              <w:tab/>
              <w:t>155.217.43.255</w:t>
            </w:r>
          </w:p>
          <w:p w:rsidR="00D02712" w:rsidRPr="001251D6" w:rsidRDefault="00D02712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2.</w:t>
            </w:r>
            <w:r w:rsidRPr="001251D6">
              <w:rPr>
                <w:lang w:val="en-US"/>
              </w:rPr>
              <w:tab/>
              <w:t>155.216.44.69</w:t>
            </w:r>
          </w:p>
          <w:p w:rsidR="00D02712" w:rsidRPr="001251D6" w:rsidRDefault="00D02712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3.</w:t>
            </w:r>
            <w:r w:rsidRPr="001251D6">
              <w:rPr>
                <w:lang w:val="en-US"/>
              </w:rPr>
              <w:tab/>
              <w:t>155.217.45.28</w:t>
            </w:r>
          </w:p>
          <w:p w:rsidR="00D02712" w:rsidRPr="001251D6" w:rsidRDefault="00D02712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4.</w:t>
            </w:r>
            <w:r w:rsidRPr="001251D6">
              <w:rPr>
                <w:lang w:val="en-US"/>
              </w:rPr>
              <w:tab/>
              <w:t>155.217.47.256</w:t>
            </w:r>
          </w:p>
          <w:p w:rsidR="00D02712" w:rsidRPr="001251D6" w:rsidRDefault="00D02712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5.</w:t>
            </w:r>
            <w:r w:rsidRPr="001251D6">
              <w:rPr>
                <w:lang w:val="en-US"/>
              </w:rPr>
              <w:tab/>
              <w:t>155.217.46.254</w:t>
            </w:r>
          </w:p>
        </w:tc>
      </w:tr>
      <w:tr w:rsidR="00D02712" w:rsidRPr="001251D6" w:rsidTr="001251D6">
        <w:tc>
          <w:tcPr>
            <w:tcW w:w="567" w:type="dxa"/>
          </w:tcPr>
          <w:p w:rsidR="00D02712" w:rsidRPr="001251D6" w:rsidRDefault="00D02712" w:rsidP="00624F41">
            <w:pPr>
              <w:ind w:firstLine="0"/>
              <w:jc w:val="center"/>
            </w:pPr>
            <w:r w:rsidRPr="001251D6">
              <w:t>6</w:t>
            </w:r>
          </w:p>
        </w:tc>
        <w:tc>
          <w:tcPr>
            <w:tcW w:w="3969" w:type="dxa"/>
          </w:tcPr>
          <w:p w:rsidR="00D02712" w:rsidRPr="001251D6" w:rsidRDefault="00D02712" w:rsidP="00624F41">
            <w:pPr>
              <w:ind w:firstLine="0"/>
            </w:pPr>
            <w:r w:rsidRPr="001251D6">
              <w:t>Укажите минимальный и макс</w:t>
            </w:r>
            <w:r w:rsidRPr="001251D6">
              <w:t>и</w:t>
            </w:r>
            <w:r w:rsidRPr="001251D6">
              <w:t>мальный адреса хостов сети, соде</w:t>
            </w:r>
            <w:r w:rsidRPr="001251D6">
              <w:t>р</w:t>
            </w:r>
            <w:r w:rsidRPr="001251D6">
              <w:t>жащей IP-адрес 133.216.44.88/22</w:t>
            </w:r>
          </w:p>
        </w:tc>
        <w:tc>
          <w:tcPr>
            <w:tcW w:w="4819" w:type="dxa"/>
          </w:tcPr>
          <w:p w:rsidR="00D02712" w:rsidRPr="001251D6" w:rsidRDefault="00D02712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1.</w:t>
            </w:r>
            <w:r w:rsidRPr="001251D6">
              <w:rPr>
                <w:lang w:val="en-US"/>
              </w:rPr>
              <w:tab/>
              <w:t>Min – 133.216.44.1 Max – 133.216.44.254</w:t>
            </w:r>
          </w:p>
          <w:p w:rsidR="00D02712" w:rsidRPr="001251D6" w:rsidRDefault="00D02712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2.</w:t>
            </w:r>
            <w:r w:rsidRPr="001251D6">
              <w:rPr>
                <w:lang w:val="en-US"/>
              </w:rPr>
              <w:tab/>
              <w:t>Min – 133.216.44.1 Max – 133.216.44.255</w:t>
            </w:r>
          </w:p>
          <w:p w:rsidR="00D02712" w:rsidRPr="001251D6" w:rsidRDefault="00D02712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3.</w:t>
            </w:r>
            <w:r w:rsidRPr="001251D6">
              <w:rPr>
                <w:lang w:val="en-US"/>
              </w:rPr>
              <w:tab/>
              <w:t>Min – 133.216.43.1 Max – 133.216.43.254</w:t>
            </w:r>
          </w:p>
          <w:p w:rsidR="00D02712" w:rsidRPr="001251D6" w:rsidRDefault="00D02712" w:rsidP="001251D6">
            <w:pPr>
              <w:ind w:firstLine="0"/>
            </w:pPr>
            <w:r w:rsidRPr="001251D6">
              <w:t>4.</w:t>
            </w:r>
            <w:r w:rsidRPr="001251D6">
              <w:tab/>
              <w:t>Min – 133.216.44.1 Max – 133.216.47.254</w:t>
            </w:r>
          </w:p>
          <w:p w:rsidR="00D02712" w:rsidRPr="001251D6" w:rsidRDefault="00D02712" w:rsidP="001251D6">
            <w:pPr>
              <w:ind w:firstLine="0"/>
            </w:pPr>
            <w:r w:rsidRPr="001251D6">
              <w:t>5.</w:t>
            </w:r>
            <w:r w:rsidRPr="001251D6">
              <w:tab/>
              <w:t>Min – 133.216.44.100 Max – 133.216.47.100</w:t>
            </w:r>
          </w:p>
        </w:tc>
      </w:tr>
      <w:tr w:rsidR="00D02712" w:rsidRPr="001251D6" w:rsidTr="001251D6">
        <w:tc>
          <w:tcPr>
            <w:tcW w:w="567" w:type="dxa"/>
          </w:tcPr>
          <w:p w:rsidR="00D02712" w:rsidRPr="001251D6" w:rsidRDefault="00D02712" w:rsidP="00624F41">
            <w:pPr>
              <w:ind w:firstLine="0"/>
              <w:jc w:val="center"/>
            </w:pPr>
            <w:r w:rsidRPr="001251D6">
              <w:t>7</w:t>
            </w:r>
          </w:p>
        </w:tc>
        <w:tc>
          <w:tcPr>
            <w:tcW w:w="3969" w:type="dxa"/>
          </w:tcPr>
          <w:p w:rsidR="00D02712" w:rsidRPr="001251D6" w:rsidRDefault="00D02712" w:rsidP="00624F41">
            <w:pPr>
              <w:ind w:firstLine="0"/>
            </w:pPr>
            <w:r w:rsidRPr="001251D6">
              <w:t>Есть сеть класса С. Какая из прив</w:t>
            </w:r>
            <w:r w:rsidRPr="001251D6">
              <w:t>е</w:t>
            </w:r>
            <w:r w:rsidRPr="001251D6">
              <w:t>денных масок позволит создать 12 подсетей по 9 хостов в каждой?</w:t>
            </w:r>
          </w:p>
        </w:tc>
        <w:tc>
          <w:tcPr>
            <w:tcW w:w="4819" w:type="dxa"/>
          </w:tcPr>
          <w:p w:rsidR="00D02712" w:rsidRPr="001251D6" w:rsidRDefault="00D02712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1.</w:t>
            </w:r>
            <w:r w:rsidRPr="001251D6">
              <w:rPr>
                <w:lang w:val="en-US"/>
              </w:rPr>
              <w:tab/>
              <w:t>255.255.255.248</w:t>
            </w:r>
          </w:p>
          <w:p w:rsidR="00D02712" w:rsidRPr="001251D6" w:rsidRDefault="00D02712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2.</w:t>
            </w:r>
            <w:r w:rsidRPr="001251D6">
              <w:rPr>
                <w:lang w:val="en-US"/>
              </w:rPr>
              <w:tab/>
              <w:t>255.255.255.224</w:t>
            </w:r>
          </w:p>
          <w:p w:rsidR="00D02712" w:rsidRPr="001251D6" w:rsidRDefault="00D02712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3.</w:t>
            </w:r>
            <w:r w:rsidRPr="001251D6">
              <w:rPr>
                <w:lang w:val="en-US"/>
              </w:rPr>
              <w:tab/>
              <w:t>255.255.255.240</w:t>
            </w:r>
          </w:p>
          <w:p w:rsidR="00D02712" w:rsidRPr="001251D6" w:rsidRDefault="00D02712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4.</w:t>
            </w:r>
            <w:r w:rsidRPr="001251D6">
              <w:rPr>
                <w:lang w:val="en-US"/>
              </w:rPr>
              <w:tab/>
              <w:t>255.255.255.252</w:t>
            </w:r>
          </w:p>
          <w:p w:rsidR="00D02712" w:rsidRPr="001251D6" w:rsidRDefault="00D02712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5.</w:t>
            </w:r>
            <w:r w:rsidRPr="001251D6">
              <w:rPr>
                <w:lang w:val="en-US"/>
              </w:rPr>
              <w:tab/>
              <w:t>255.255.240.0</w:t>
            </w:r>
          </w:p>
        </w:tc>
      </w:tr>
      <w:tr w:rsidR="00D02712" w:rsidRPr="001251D6" w:rsidTr="001251D6">
        <w:tc>
          <w:tcPr>
            <w:tcW w:w="567" w:type="dxa"/>
          </w:tcPr>
          <w:p w:rsidR="00D02712" w:rsidRPr="001251D6" w:rsidRDefault="00D02712" w:rsidP="00624F41">
            <w:pPr>
              <w:ind w:firstLine="0"/>
              <w:jc w:val="center"/>
            </w:pPr>
            <w:r w:rsidRPr="001251D6">
              <w:t>8</w:t>
            </w:r>
          </w:p>
        </w:tc>
        <w:tc>
          <w:tcPr>
            <w:tcW w:w="3969" w:type="dxa"/>
          </w:tcPr>
          <w:p w:rsidR="00D02712" w:rsidRPr="001251D6" w:rsidRDefault="00D02712" w:rsidP="00624F41">
            <w:pPr>
              <w:ind w:firstLine="0"/>
            </w:pPr>
            <w:r w:rsidRPr="001251D6">
              <w:t>9.</w:t>
            </w:r>
            <w:r w:rsidRPr="001251D6">
              <w:tab/>
              <w:t>Укажите десятичное пре</w:t>
            </w:r>
            <w:r w:rsidRPr="001251D6">
              <w:t>д</w:t>
            </w:r>
            <w:r w:rsidRPr="001251D6">
              <w:t>ставление IP-адреса 11000111.00111010.11110000.10101011</w:t>
            </w:r>
          </w:p>
        </w:tc>
        <w:tc>
          <w:tcPr>
            <w:tcW w:w="4819" w:type="dxa"/>
          </w:tcPr>
          <w:p w:rsidR="00D02712" w:rsidRPr="001251D6" w:rsidRDefault="00D02712" w:rsidP="001251D6">
            <w:pPr>
              <w:ind w:firstLine="0"/>
            </w:pPr>
            <w:r w:rsidRPr="001251D6">
              <w:t>1.</w:t>
            </w:r>
            <w:r w:rsidRPr="001251D6">
              <w:tab/>
              <w:t>110.001.111.101</w:t>
            </w:r>
          </w:p>
          <w:p w:rsidR="00D02712" w:rsidRPr="001251D6" w:rsidRDefault="00D02712" w:rsidP="001251D6">
            <w:pPr>
              <w:ind w:firstLine="0"/>
            </w:pPr>
            <w:r w:rsidRPr="001251D6">
              <w:t>2.</w:t>
            </w:r>
            <w:r w:rsidRPr="001251D6">
              <w:tab/>
              <w:t>199.59.240.172</w:t>
            </w:r>
          </w:p>
          <w:p w:rsidR="00D02712" w:rsidRPr="001251D6" w:rsidRDefault="00D02712" w:rsidP="001251D6">
            <w:pPr>
              <w:ind w:firstLine="0"/>
            </w:pPr>
            <w:r w:rsidRPr="001251D6">
              <w:t>3.</w:t>
            </w:r>
            <w:r w:rsidRPr="001251D6">
              <w:tab/>
              <w:t>199.158.240.170</w:t>
            </w:r>
          </w:p>
          <w:p w:rsidR="00D02712" w:rsidRPr="001251D6" w:rsidRDefault="00D02712" w:rsidP="001251D6">
            <w:pPr>
              <w:ind w:firstLine="0"/>
            </w:pPr>
            <w:r w:rsidRPr="001251D6">
              <w:t>4.</w:t>
            </w:r>
            <w:r w:rsidRPr="001251D6">
              <w:tab/>
              <w:t>200.50.130.167</w:t>
            </w:r>
          </w:p>
          <w:p w:rsidR="00D02712" w:rsidRPr="001251D6" w:rsidRDefault="00D02712" w:rsidP="001251D6">
            <w:pPr>
              <w:ind w:firstLine="0"/>
            </w:pPr>
            <w:r w:rsidRPr="001251D6">
              <w:t>5.</w:t>
            </w:r>
            <w:r w:rsidRPr="001251D6">
              <w:tab/>
              <w:t>199.58.240.171</w:t>
            </w:r>
          </w:p>
        </w:tc>
      </w:tr>
      <w:tr w:rsidR="00D02712" w:rsidRPr="001251D6" w:rsidTr="001251D6">
        <w:tc>
          <w:tcPr>
            <w:tcW w:w="567" w:type="dxa"/>
          </w:tcPr>
          <w:p w:rsidR="00D02712" w:rsidRPr="001251D6" w:rsidRDefault="00D02712" w:rsidP="00624F41">
            <w:pPr>
              <w:ind w:firstLine="0"/>
              <w:jc w:val="center"/>
            </w:pPr>
            <w:r w:rsidRPr="001251D6">
              <w:t>9</w:t>
            </w:r>
          </w:p>
        </w:tc>
        <w:tc>
          <w:tcPr>
            <w:tcW w:w="3969" w:type="dxa"/>
          </w:tcPr>
          <w:p w:rsidR="00D02712" w:rsidRPr="001251D6" w:rsidRDefault="00D02712" w:rsidP="00624F41">
            <w:pPr>
              <w:ind w:firstLine="0"/>
            </w:pPr>
            <w:r w:rsidRPr="001251D6">
              <w:t xml:space="preserve"> Сколько разрядов выделено для адреса хоста согласно маски 255.255.192.0</w:t>
            </w:r>
          </w:p>
        </w:tc>
        <w:tc>
          <w:tcPr>
            <w:tcW w:w="4819" w:type="dxa"/>
          </w:tcPr>
          <w:p w:rsidR="00D02712" w:rsidRPr="001251D6" w:rsidRDefault="00D02712" w:rsidP="001251D6">
            <w:pPr>
              <w:ind w:firstLine="0"/>
            </w:pPr>
            <w:r w:rsidRPr="001251D6">
              <w:t>1.</w:t>
            </w:r>
            <w:r w:rsidRPr="001251D6">
              <w:tab/>
              <w:t>8</w:t>
            </w:r>
          </w:p>
          <w:p w:rsidR="00D02712" w:rsidRPr="001251D6" w:rsidRDefault="00D02712" w:rsidP="001251D6">
            <w:pPr>
              <w:ind w:firstLine="0"/>
            </w:pPr>
            <w:r w:rsidRPr="001251D6">
              <w:t>2.</w:t>
            </w:r>
            <w:r w:rsidRPr="001251D6">
              <w:tab/>
              <w:t>16</w:t>
            </w:r>
          </w:p>
          <w:p w:rsidR="00D02712" w:rsidRPr="001251D6" w:rsidRDefault="00D02712" w:rsidP="001251D6">
            <w:pPr>
              <w:ind w:firstLine="0"/>
            </w:pPr>
            <w:r w:rsidRPr="001251D6">
              <w:t>3.</w:t>
            </w:r>
            <w:r w:rsidRPr="001251D6">
              <w:tab/>
              <w:t>14</w:t>
            </w:r>
          </w:p>
          <w:p w:rsidR="00D02712" w:rsidRPr="001251D6" w:rsidRDefault="00D02712" w:rsidP="001251D6">
            <w:pPr>
              <w:ind w:firstLine="0"/>
            </w:pPr>
            <w:r w:rsidRPr="001251D6">
              <w:t>4.</w:t>
            </w:r>
            <w:r w:rsidRPr="001251D6">
              <w:tab/>
              <w:t>10</w:t>
            </w:r>
          </w:p>
          <w:p w:rsidR="00D02712" w:rsidRPr="001251D6" w:rsidRDefault="00D02712" w:rsidP="001251D6">
            <w:pPr>
              <w:ind w:firstLine="0"/>
            </w:pPr>
            <w:r w:rsidRPr="001251D6">
              <w:t>5.</w:t>
            </w:r>
            <w:r w:rsidRPr="001251D6">
              <w:tab/>
              <w:t>13</w:t>
            </w:r>
          </w:p>
        </w:tc>
      </w:tr>
      <w:tr w:rsidR="00D02712" w:rsidRPr="001251D6" w:rsidTr="001251D6">
        <w:tc>
          <w:tcPr>
            <w:tcW w:w="567" w:type="dxa"/>
          </w:tcPr>
          <w:p w:rsidR="00D02712" w:rsidRPr="001251D6" w:rsidRDefault="00D02712" w:rsidP="00624F41">
            <w:pPr>
              <w:ind w:firstLine="0"/>
              <w:jc w:val="center"/>
            </w:pPr>
            <w:r w:rsidRPr="001251D6">
              <w:t>10</w:t>
            </w:r>
          </w:p>
        </w:tc>
        <w:tc>
          <w:tcPr>
            <w:tcW w:w="3969" w:type="dxa"/>
          </w:tcPr>
          <w:p w:rsidR="00D02712" w:rsidRPr="001251D6" w:rsidRDefault="00D02712" w:rsidP="00624F41">
            <w:pPr>
              <w:ind w:firstLine="0"/>
            </w:pPr>
            <w:r w:rsidRPr="001251D6">
              <w:t>Укажите правильные IP-адреса</w:t>
            </w:r>
          </w:p>
        </w:tc>
        <w:tc>
          <w:tcPr>
            <w:tcW w:w="4819" w:type="dxa"/>
          </w:tcPr>
          <w:p w:rsidR="00D02712" w:rsidRPr="001251D6" w:rsidRDefault="00D02712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1.</w:t>
            </w:r>
            <w:r w:rsidRPr="001251D6">
              <w:rPr>
                <w:lang w:val="en-US"/>
              </w:rPr>
              <w:tab/>
              <w:t>125.15.79.43</w:t>
            </w:r>
          </w:p>
          <w:p w:rsidR="00D02712" w:rsidRPr="001251D6" w:rsidRDefault="00D02712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2.</w:t>
            </w:r>
            <w:r w:rsidRPr="001251D6">
              <w:rPr>
                <w:lang w:val="en-US"/>
              </w:rPr>
              <w:tab/>
              <w:t>53.49.82.11</w:t>
            </w:r>
          </w:p>
          <w:p w:rsidR="00D02712" w:rsidRPr="001251D6" w:rsidRDefault="00D02712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3.</w:t>
            </w:r>
            <w:r w:rsidRPr="001251D6">
              <w:rPr>
                <w:lang w:val="en-US"/>
              </w:rPr>
              <w:tab/>
              <w:t>257.15.11.20</w:t>
            </w:r>
          </w:p>
          <w:p w:rsidR="00D02712" w:rsidRPr="001251D6" w:rsidRDefault="00D02712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4.</w:t>
            </w:r>
            <w:r w:rsidRPr="001251D6">
              <w:rPr>
                <w:lang w:val="en-US"/>
              </w:rPr>
              <w:tab/>
              <w:t>76.121.256.19</w:t>
            </w:r>
          </w:p>
          <w:p w:rsidR="00D02712" w:rsidRPr="001251D6" w:rsidRDefault="00D02712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5.</w:t>
            </w:r>
            <w:r w:rsidRPr="001251D6">
              <w:rPr>
                <w:lang w:val="en-US"/>
              </w:rPr>
              <w:tab/>
              <w:t>99.99.99.99</w:t>
            </w:r>
          </w:p>
        </w:tc>
      </w:tr>
      <w:tr w:rsidR="00D02712" w:rsidRPr="001251D6" w:rsidTr="001251D6">
        <w:tc>
          <w:tcPr>
            <w:tcW w:w="567" w:type="dxa"/>
          </w:tcPr>
          <w:p w:rsidR="00D02712" w:rsidRPr="001251D6" w:rsidRDefault="00D02712" w:rsidP="00624F41">
            <w:pPr>
              <w:ind w:firstLine="0"/>
              <w:jc w:val="center"/>
            </w:pPr>
            <w:r w:rsidRPr="001251D6">
              <w:t>11</w:t>
            </w:r>
          </w:p>
        </w:tc>
        <w:tc>
          <w:tcPr>
            <w:tcW w:w="3969" w:type="dxa"/>
          </w:tcPr>
          <w:p w:rsidR="00D02712" w:rsidRPr="001251D6" w:rsidRDefault="00D02712" w:rsidP="00624F41">
            <w:pPr>
              <w:ind w:firstLine="0"/>
            </w:pPr>
            <w:r w:rsidRPr="001251D6">
              <w:t>Укажите широковещательный адрес для сети 192.168.7.67/26</w:t>
            </w:r>
          </w:p>
        </w:tc>
        <w:tc>
          <w:tcPr>
            <w:tcW w:w="4819" w:type="dxa"/>
          </w:tcPr>
          <w:p w:rsidR="00D02712" w:rsidRPr="001251D6" w:rsidRDefault="00D02712" w:rsidP="001251D6">
            <w:pPr>
              <w:ind w:firstLine="0"/>
            </w:pPr>
            <w:r w:rsidRPr="001251D6">
              <w:t>1.</w:t>
            </w:r>
            <w:r w:rsidRPr="001251D6">
              <w:tab/>
              <w:t>192.168.7.255</w:t>
            </w:r>
          </w:p>
          <w:p w:rsidR="00D02712" w:rsidRPr="001251D6" w:rsidRDefault="00D02712" w:rsidP="001251D6">
            <w:pPr>
              <w:ind w:firstLine="0"/>
            </w:pPr>
            <w:r w:rsidRPr="001251D6">
              <w:t>2.</w:t>
            </w:r>
            <w:r w:rsidRPr="001251D6">
              <w:tab/>
              <w:t>192.168.7.0</w:t>
            </w:r>
          </w:p>
          <w:p w:rsidR="00D02712" w:rsidRPr="001251D6" w:rsidRDefault="00D02712" w:rsidP="001251D6">
            <w:pPr>
              <w:ind w:firstLine="0"/>
            </w:pPr>
            <w:r w:rsidRPr="001251D6">
              <w:t>3.</w:t>
            </w:r>
            <w:r w:rsidRPr="001251D6">
              <w:tab/>
              <w:t>192.168.7.124</w:t>
            </w:r>
          </w:p>
          <w:p w:rsidR="00D02712" w:rsidRPr="001251D6" w:rsidRDefault="00D02712" w:rsidP="001251D6">
            <w:pPr>
              <w:ind w:firstLine="0"/>
            </w:pPr>
            <w:r w:rsidRPr="001251D6">
              <w:t>4.</w:t>
            </w:r>
            <w:r w:rsidRPr="001251D6">
              <w:tab/>
              <w:t>192.168.7.127</w:t>
            </w:r>
          </w:p>
          <w:p w:rsidR="00D02712" w:rsidRPr="001251D6" w:rsidRDefault="00D02712" w:rsidP="001251D6">
            <w:pPr>
              <w:ind w:firstLine="0"/>
            </w:pPr>
            <w:r w:rsidRPr="001251D6">
              <w:t>5.</w:t>
            </w:r>
            <w:r w:rsidRPr="001251D6">
              <w:tab/>
              <w:t>192.168.7.36</w:t>
            </w:r>
          </w:p>
        </w:tc>
      </w:tr>
      <w:tr w:rsidR="00D02712" w:rsidRPr="001251D6" w:rsidTr="001251D6">
        <w:tc>
          <w:tcPr>
            <w:tcW w:w="567" w:type="dxa"/>
          </w:tcPr>
          <w:p w:rsidR="00D02712" w:rsidRPr="001251D6" w:rsidRDefault="00D02712" w:rsidP="00624F41">
            <w:pPr>
              <w:ind w:firstLine="0"/>
              <w:jc w:val="center"/>
            </w:pPr>
            <w:r w:rsidRPr="001251D6">
              <w:t>12</w:t>
            </w:r>
          </w:p>
        </w:tc>
        <w:tc>
          <w:tcPr>
            <w:tcW w:w="3969" w:type="dxa"/>
          </w:tcPr>
          <w:p w:rsidR="00D02712" w:rsidRPr="001251D6" w:rsidRDefault="00D02712" w:rsidP="00624F41">
            <w:pPr>
              <w:ind w:firstLine="0"/>
            </w:pPr>
            <w:r w:rsidRPr="001251D6">
              <w:t>Укажите номер сети и номер узла для адреса 192.168.15.18/28</w:t>
            </w:r>
          </w:p>
        </w:tc>
        <w:tc>
          <w:tcPr>
            <w:tcW w:w="4819" w:type="dxa"/>
          </w:tcPr>
          <w:p w:rsidR="00D02712" w:rsidRPr="001251D6" w:rsidRDefault="00D02712" w:rsidP="001251D6">
            <w:pPr>
              <w:pStyle w:val="ListParagraph"/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ind w:left="33" w:firstLine="0"/>
              <w:rPr>
                <w:szCs w:val="24"/>
              </w:rPr>
            </w:pPr>
            <w:r w:rsidRPr="001251D6">
              <w:rPr>
                <w:szCs w:val="24"/>
              </w:rPr>
              <w:t>Сеть – 192.168.15.16 узел – 0.0.0.2</w:t>
            </w:r>
          </w:p>
          <w:p w:rsidR="00D02712" w:rsidRPr="001251D6" w:rsidRDefault="00D02712" w:rsidP="001251D6">
            <w:pPr>
              <w:pStyle w:val="ListParagraph"/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ind w:left="33" w:firstLine="0"/>
              <w:rPr>
                <w:szCs w:val="24"/>
              </w:rPr>
            </w:pPr>
            <w:r w:rsidRPr="001251D6">
              <w:rPr>
                <w:szCs w:val="24"/>
              </w:rPr>
              <w:t>Сеть – 192.168.15.16 узел – 0.0.0.18</w:t>
            </w:r>
          </w:p>
          <w:p w:rsidR="00D02712" w:rsidRPr="001251D6" w:rsidRDefault="00D02712" w:rsidP="001251D6">
            <w:pPr>
              <w:pStyle w:val="ListParagraph"/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ind w:left="33" w:firstLine="0"/>
              <w:rPr>
                <w:szCs w:val="24"/>
              </w:rPr>
            </w:pPr>
            <w:r w:rsidRPr="001251D6">
              <w:rPr>
                <w:szCs w:val="24"/>
              </w:rPr>
              <w:t>Сеть – 192.168.15.18 узел – 0.0.0.2</w:t>
            </w:r>
          </w:p>
          <w:p w:rsidR="00D02712" w:rsidRPr="001251D6" w:rsidRDefault="00D02712" w:rsidP="001251D6">
            <w:pPr>
              <w:pStyle w:val="ListParagraph"/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ind w:left="33" w:firstLine="0"/>
              <w:rPr>
                <w:szCs w:val="24"/>
              </w:rPr>
            </w:pPr>
            <w:r w:rsidRPr="001251D6">
              <w:rPr>
                <w:szCs w:val="24"/>
              </w:rPr>
              <w:t>Сеть – 192.168.15.18 узел – 0.0.0.28</w:t>
            </w:r>
          </w:p>
          <w:p w:rsidR="00D02712" w:rsidRPr="001251D6" w:rsidRDefault="00D02712" w:rsidP="001251D6">
            <w:pPr>
              <w:pStyle w:val="ListParagraph"/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ind w:left="33" w:firstLine="0"/>
              <w:rPr>
                <w:szCs w:val="24"/>
              </w:rPr>
            </w:pPr>
            <w:r w:rsidRPr="001251D6">
              <w:rPr>
                <w:szCs w:val="24"/>
              </w:rPr>
              <w:t>Сеть – 192.168.15.16 узел – 0.0.0.10</w:t>
            </w:r>
          </w:p>
        </w:tc>
      </w:tr>
    </w:tbl>
    <w:p w:rsidR="00D02712" w:rsidRDefault="00D02712" w:rsidP="001251D6">
      <w:pPr>
        <w:pStyle w:val="0"/>
        <w:rPr>
          <w:b/>
          <w:color w:val="FF0000"/>
          <w:sz w:val="24"/>
          <w:lang w:val="en-US"/>
        </w:rPr>
      </w:pPr>
    </w:p>
    <w:p w:rsidR="00D02712" w:rsidRPr="001251D6" w:rsidRDefault="00D02712" w:rsidP="001251D6">
      <w:pPr>
        <w:ind w:firstLine="0"/>
        <w:jc w:val="center"/>
      </w:pPr>
      <w:r w:rsidRPr="001251D6">
        <w:t>Ключ к тестовым заданиям</w:t>
      </w:r>
    </w:p>
    <w:p w:rsidR="00D02712" w:rsidRPr="001251D6" w:rsidRDefault="00D02712" w:rsidP="001251D6">
      <w:pPr>
        <w:pStyle w:val="0"/>
        <w:rPr>
          <w:sz w:val="24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56"/>
        <w:gridCol w:w="1146"/>
        <w:gridCol w:w="1156"/>
        <w:gridCol w:w="1146"/>
        <w:gridCol w:w="1156"/>
        <w:gridCol w:w="1146"/>
      </w:tblGrid>
      <w:tr w:rsidR="00D02712" w:rsidRPr="001251D6" w:rsidTr="00624F41">
        <w:trPr>
          <w:jc w:val="center"/>
        </w:trPr>
        <w:tc>
          <w:tcPr>
            <w:tcW w:w="2302" w:type="dxa"/>
            <w:gridSpan w:val="2"/>
          </w:tcPr>
          <w:p w:rsidR="00D02712" w:rsidRPr="001251D6" w:rsidRDefault="00D02712" w:rsidP="00624F41">
            <w:pPr>
              <w:ind w:firstLine="0"/>
              <w:jc w:val="center"/>
            </w:pPr>
            <w:r w:rsidRPr="001251D6">
              <w:t>Номер</w:t>
            </w:r>
          </w:p>
        </w:tc>
        <w:tc>
          <w:tcPr>
            <w:tcW w:w="2302" w:type="dxa"/>
            <w:gridSpan w:val="2"/>
          </w:tcPr>
          <w:p w:rsidR="00D02712" w:rsidRPr="001251D6" w:rsidRDefault="00D02712" w:rsidP="00624F41">
            <w:pPr>
              <w:ind w:firstLine="0"/>
              <w:jc w:val="center"/>
            </w:pPr>
            <w:r w:rsidRPr="001251D6">
              <w:t>Номер</w:t>
            </w:r>
          </w:p>
        </w:tc>
        <w:tc>
          <w:tcPr>
            <w:tcW w:w="2302" w:type="dxa"/>
            <w:gridSpan w:val="2"/>
          </w:tcPr>
          <w:p w:rsidR="00D02712" w:rsidRPr="001251D6" w:rsidRDefault="00D02712" w:rsidP="00624F41">
            <w:pPr>
              <w:ind w:firstLine="0"/>
              <w:jc w:val="center"/>
            </w:pPr>
            <w:r w:rsidRPr="001251D6">
              <w:t>Номер</w:t>
            </w:r>
          </w:p>
        </w:tc>
      </w:tr>
      <w:tr w:rsidR="00D02712" w:rsidRPr="001251D6" w:rsidTr="00624F41">
        <w:trPr>
          <w:jc w:val="center"/>
        </w:trPr>
        <w:tc>
          <w:tcPr>
            <w:tcW w:w="1156" w:type="dxa"/>
          </w:tcPr>
          <w:p w:rsidR="00D02712" w:rsidRPr="001251D6" w:rsidRDefault="00D02712" w:rsidP="00624F41">
            <w:pPr>
              <w:ind w:firstLine="0"/>
              <w:jc w:val="center"/>
            </w:pPr>
            <w:r w:rsidRPr="001251D6">
              <w:t>вопроса</w:t>
            </w:r>
          </w:p>
        </w:tc>
        <w:tc>
          <w:tcPr>
            <w:tcW w:w="1146" w:type="dxa"/>
          </w:tcPr>
          <w:p w:rsidR="00D02712" w:rsidRPr="001251D6" w:rsidRDefault="00D02712" w:rsidP="00624F41">
            <w:pPr>
              <w:ind w:firstLine="0"/>
              <w:jc w:val="center"/>
            </w:pPr>
            <w:r w:rsidRPr="001251D6">
              <w:t>ответа</w:t>
            </w:r>
          </w:p>
        </w:tc>
        <w:tc>
          <w:tcPr>
            <w:tcW w:w="1156" w:type="dxa"/>
          </w:tcPr>
          <w:p w:rsidR="00D02712" w:rsidRPr="001251D6" w:rsidRDefault="00D02712" w:rsidP="00624F41">
            <w:pPr>
              <w:ind w:firstLine="0"/>
              <w:jc w:val="center"/>
            </w:pPr>
            <w:r w:rsidRPr="001251D6">
              <w:t>вопроса</w:t>
            </w:r>
          </w:p>
        </w:tc>
        <w:tc>
          <w:tcPr>
            <w:tcW w:w="1146" w:type="dxa"/>
          </w:tcPr>
          <w:p w:rsidR="00D02712" w:rsidRPr="001251D6" w:rsidRDefault="00D02712" w:rsidP="00624F41">
            <w:pPr>
              <w:ind w:firstLine="0"/>
              <w:jc w:val="center"/>
            </w:pPr>
            <w:r w:rsidRPr="001251D6">
              <w:t>ответа</w:t>
            </w:r>
          </w:p>
        </w:tc>
        <w:tc>
          <w:tcPr>
            <w:tcW w:w="1156" w:type="dxa"/>
          </w:tcPr>
          <w:p w:rsidR="00D02712" w:rsidRPr="001251D6" w:rsidRDefault="00D02712" w:rsidP="00624F41">
            <w:pPr>
              <w:ind w:firstLine="0"/>
              <w:jc w:val="center"/>
            </w:pPr>
            <w:r w:rsidRPr="001251D6">
              <w:t>вопроса</w:t>
            </w:r>
          </w:p>
        </w:tc>
        <w:tc>
          <w:tcPr>
            <w:tcW w:w="1146" w:type="dxa"/>
          </w:tcPr>
          <w:p w:rsidR="00D02712" w:rsidRPr="001251D6" w:rsidRDefault="00D02712" w:rsidP="00624F41">
            <w:pPr>
              <w:ind w:firstLine="0"/>
              <w:jc w:val="center"/>
            </w:pPr>
            <w:r w:rsidRPr="001251D6">
              <w:t>ответа</w:t>
            </w:r>
          </w:p>
        </w:tc>
      </w:tr>
      <w:tr w:rsidR="00D02712" w:rsidRPr="001251D6" w:rsidTr="00624F41">
        <w:trPr>
          <w:jc w:val="center"/>
        </w:trPr>
        <w:tc>
          <w:tcPr>
            <w:tcW w:w="1156" w:type="dxa"/>
            <w:vAlign w:val="center"/>
          </w:tcPr>
          <w:p w:rsidR="00D02712" w:rsidRPr="001251D6" w:rsidRDefault="00D02712" w:rsidP="00624F41">
            <w:pPr>
              <w:ind w:firstLine="0"/>
              <w:jc w:val="center"/>
            </w:pPr>
            <w:r w:rsidRPr="001251D6">
              <w:t>1</w:t>
            </w:r>
          </w:p>
        </w:tc>
        <w:tc>
          <w:tcPr>
            <w:tcW w:w="1146" w:type="dxa"/>
            <w:vAlign w:val="center"/>
          </w:tcPr>
          <w:p w:rsidR="00D02712" w:rsidRPr="001251D6" w:rsidRDefault="00D02712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4</w:t>
            </w:r>
          </w:p>
        </w:tc>
        <w:tc>
          <w:tcPr>
            <w:tcW w:w="1156" w:type="dxa"/>
            <w:vAlign w:val="center"/>
          </w:tcPr>
          <w:p w:rsidR="00D02712" w:rsidRPr="001251D6" w:rsidRDefault="00D02712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5</w:t>
            </w:r>
          </w:p>
        </w:tc>
        <w:tc>
          <w:tcPr>
            <w:tcW w:w="1146" w:type="dxa"/>
            <w:vAlign w:val="center"/>
          </w:tcPr>
          <w:p w:rsidR="00D02712" w:rsidRPr="001251D6" w:rsidRDefault="00D02712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2-5</w:t>
            </w:r>
          </w:p>
        </w:tc>
        <w:tc>
          <w:tcPr>
            <w:tcW w:w="1156" w:type="dxa"/>
            <w:vAlign w:val="center"/>
          </w:tcPr>
          <w:p w:rsidR="00D02712" w:rsidRPr="001251D6" w:rsidRDefault="00D02712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9</w:t>
            </w:r>
          </w:p>
        </w:tc>
        <w:tc>
          <w:tcPr>
            <w:tcW w:w="1146" w:type="dxa"/>
            <w:vAlign w:val="center"/>
          </w:tcPr>
          <w:p w:rsidR="00D02712" w:rsidRPr="001251D6" w:rsidRDefault="00D02712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3</w:t>
            </w:r>
          </w:p>
        </w:tc>
      </w:tr>
      <w:tr w:rsidR="00D02712" w:rsidRPr="001251D6" w:rsidTr="00624F41">
        <w:trPr>
          <w:jc w:val="center"/>
        </w:trPr>
        <w:tc>
          <w:tcPr>
            <w:tcW w:w="1156" w:type="dxa"/>
            <w:vAlign w:val="center"/>
          </w:tcPr>
          <w:p w:rsidR="00D02712" w:rsidRPr="001251D6" w:rsidRDefault="00D02712" w:rsidP="00624F41">
            <w:pPr>
              <w:ind w:firstLine="0"/>
              <w:jc w:val="center"/>
            </w:pPr>
            <w:r w:rsidRPr="001251D6">
              <w:t>2</w:t>
            </w:r>
          </w:p>
        </w:tc>
        <w:tc>
          <w:tcPr>
            <w:tcW w:w="1146" w:type="dxa"/>
            <w:vAlign w:val="center"/>
          </w:tcPr>
          <w:p w:rsidR="00D02712" w:rsidRPr="001251D6" w:rsidRDefault="00D02712" w:rsidP="00624F41">
            <w:pPr>
              <w:ind w:firstLine="0"/>
              <w:jc w:val="center"/>
            </w:pPr>
            <w:r w:rsidRPr="001251D6">
              <w:rPr>
                <w:lang w:val="en-US"/>
              </w:rPr>
              <w:t>2,</w:t>
            </w:r>
            <w:r w:rsidRPr="001251D6">
              <w:t>3</w:t>
            </w:r>
          </w:p>
        </w:tc>
        <w:tc>
          <w:tcPr>
            <w:tcW w:w="1156" w:type="dxa"/>
            <w:vAlign w:val="center"/>
          </w:tcPr>
          <w:p w:rsidR="00D02712" w:rsidRPr="001251D6" w:rsidRDefault="00D02712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6</w:t>
            </w:r>
          </w:p>
        </w:tc>
        <w:tc>
          <w:tcPr>
            <w:tcW w:w="1146" w:type="dxa"/>
            <w:vAlign w:val="center"/>
          </w:tcPr>
          <w:p w:rsidR="00D02712" w:rsidRPr="001251D6" w:rsidRDefault="00D02712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4</w:t>
            </w:r>
          </w:p>
        </w:tc>
        <w:tc>
          <w:tcPr>
            <w:tcW w:w="1156" w:type="dxa"/>
            <w:vAlign w:val="center"/>
          </w:tcPr>
          <w:p w:rsidR="00D02712" w:rsidRPr="001251D6" w:rsidRDefault="00D02712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t>1</w:t>
            </w:r>
            <w:r w:rsidRPr="001251D6">
              <w:rPr>
                <w:lang w:val="en-US"/>
              </w:rPr>
              <w:t>0</w:t>
            </w:r>
          </w:p>
        </w:tc>
        <w:tc>
          <w:tcPr>
            <w:tcW w:w="1146" w:type="dxa"/>
            <w:vAlign w:val="center"/>
          </w:tcPr>
          <w:p w:rsidR="00D02712" w:rsidRPr="001251D6" w:rsidRDefault="00D02712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1,2,5</w:t>
            </w:r>
          </w:p>
        </w:tc>
      </w:tr>
      <w:tr w:rsidR="00D02712" w:rsidRPr="001251D6" w:rsidTr="00624F41">
        <w:trPr>
          <w:jc w:val="center"/>
        </w:trPr>
        <w:tc>
          <w:tcPr>
            <w:tcW w:w="1156" w:type="dxa"/>
            <w:vAlign w:val="center"/>
          </w:tcPr>
          <w:p w:rsidR="00D02712" w:rsidRPr="001251D6" w:rsidRDefault="00D02712" w:rsidP="00624F41">
            <w:pPr>
              <w:ind w:firstLine="0"/>
              <w:jc w:val="center"/>
            </w:pPr>
            <w:r w:rsidRPr="001251D6">
              <w:t>3</w:t>
            </w:r>
          </w:p>
        </w:tc>
        <w:tc>
          <w:tcPr>
            <w:tcW w:w="1146" w:type="dxa"/>
            <w:vAlign w:val="center"/>
          </w:tcPr>
          <w:p w:rsidR="00D02712" w:rsidRPr="001251D6" w:rsidRDefault="00D02712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5</w:t>
            </w:r>
          </w:p>
        </w:tc>
        <w:tc>
          <w:tcPr>
            <w:tcW w:w="1156" w:type="dxa"/>
            <w:vAlign w:val="center"/>
          </w:tcPr>
          <w:p w:rsidR="00D02712" w:rsidRPr="001251D6" w:rsidRDefault="00D02712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7</w:t>
            </w:r>
          </w:p>
        </w:tc>
        <w:tc>
          <w:tcPr>
            <w:tcW w:w="1146" w:type="dxa"/>
            <w:vAlign w:val="center"/>
          </w:tcPr>
          <w:p w:rsidR="00D02712" w:rsidRPr="001251D6" w:rsidRDefault="00D02712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3</w:t>
            </w:r>
          </w:p>
        </w:tc>
        <w:tc>
          <w:tcPr>
            <w:tcW w:w="1156" w:type="dxa"/>
            <w:vAlign w:val="center"/>
          </w:tcPr>
          <w:p w:rsidR="00D02712" w:rsidRPr="001251D6" w:rsidRDefault="00D02712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t>1</w:t>
            </w:r>
            <w:r w:rsidRPr="001251D6">
              <w:rPr>
                <w:lang w:val="en-US"/>
              </w:rPr>
              <w:t>1</w:t>
            </w:r>
          </w:p>
        </w:tc>
        <w:tc>
          <w:tcPr>
            <w:tcW w:w="1146" w:type="dxa"/>
            <w:vAlign w:val="center"/>
          </w:tcPr>
          <w:p w:rsidR="00D02712" w:rsidRPr="001251D6" w:rsidRDefault="00D02712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4</w:t>
            </w:r>
          </w:p>
        </w:tc>
      </w:tr>
      <w:tr w:rsidR="00D02712" w:rsidRPr="001251D6" w:rsidTr="00624F41">
        <w:trPr>
          <w:jc w:val="center"/>
        </w:trPr>
        <w:tc>
          <w:tcPr>
            <w:tcW w:w="1156" w:type="dxa"/>
            <w:vAlign w:val="center"/>
          </w:tcPr>
          <w:p w:rsidR="00D02712" w:rsidRPr="001251D6" w:rsidRDefault="00D02712" w:rsidP="00624F41">
            <w:pPr>
              <w:ind w:firstLine="0"/>
              <w:jc w:val="center"/>
            </w:pPr>
            <w:r w:rsidRPr="001251D6">
              <w:t>4</w:t>
            </w:r>
          </w:p>
        </w:tc>
        <w:tc>
          <w:tcPr>
            <w:tcW w:w="1146" w:type="dxa"/>
            <w:vAlign w:val="center"/>
          </w:tcPr>
          <w:p w:rsidR="00D02712" w:rsidRPr="001251D6" w:rsidRDefault="00D02712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3</w:t>
            </w:r>
          </w:p>
        </w:tc>
        <w:tc>
          <w:tcPr>
            <w:tcW w:w="1156" w:type="dxa"/>
            <w:vAlign w:val="center"/>
          </w:tcPr>
          <w:p w:rsidR="00D02712" w:rsidRPr="001251D6" w:rsidRDefault="00D02712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8</w:t>
            </w:r>
          </w:p>
        </w:tc>
        <w:tc>
          <w:tcPr>
            <w:tcW w:w="1146" w:type="dxa"/>
            <w:vAlign w:val="center"/>
          </w:tcPr>
          <w:p w:rsidR="00D02712" w:rsidRPr="001251D6" w:rsidRDefault="00D02712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5</w:t>
            </w:r>
          </w:p>
        </w:tc>
        <w:tc>
          <w:tcPr>
            <w:tcW w:w="1156" w:type="dxa"/>
            <w:vAlign w:val="center"/>
          </w:tcPr>
          <w:p w:rsidR="00D02712" w:rsidRPr="001251D6" w:rsidRDefault="00D02712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t>1</w:t>
            </w:r>
            <w:r w:rsidRPr="001251D6">
              <w:rPr>
                <w:lang w:val="en-US"/>
              </w:rPr>
              <w:t>2</w:t>
            </w:r>
          </w:p>
        </w:tc>
        <w:tc>
          <w:tcPr>
            <w:tcW w:w="1146" w:type="dxa"/>
            <w:vAlign w:val="center"/>
          </w:tcPr>
          <w:p w:rsidR="00D02712" w:rsidRPr="001251D6" w:rsidRDefault="00D02712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2</w:t>
            </w:r>
          </w:p>
        </w:tc>
      </w:tr>
    </w:tbl>
    <w:p w:rsidR="00D02712" w:rsidRPr="001251D6" w:rsidRDefault="00D02712" w:rsidP="001251D6">
      <w:pPr>
        <w:pStyle w:val="0"/>
        <w:rPr>
          <w:b/>
          <w:color w:val="FF0000"/>
          <w:sz w:val="24"/>
          <w:lang w:val="en-US"/>
        </w:rPr>
      </w:pPr>
    </w:p>
    <w:p w:rsidR="00D02712" w:rsidRDefault="00D02712" w:rsidP="001251D6">
      <w:pPr>
        <w:pStyle w:val="0"/>
        <w:rPr>
          <w:b/>
          <w:color w:val="FF0000"/>
          <w:sz w:val="24"/>
          <w:lang w:val="en-US"/>
        </w:rPr>
      </w:pPr>
    </w:p>
    <w:p w:rsidR="00D02712" w:rsidRPr="001251D6" w:rsidRDefault="00D02712" w:rsidP="001251D6">
      <w:pPr>
        <w:pStyle w:val="0"/>
        <w:rPr>
          <w:sz w:val="24"/>
        </w:rPr>
      </w:pPr>
      <w:r>
        <w:rPr>
          <w:b/>
          <w:sz w:val="24"/>
        </w:rPr>
        <w:t xml:space="preserve">Упражнение </w:t>
      </w:r>
      <w:r w:rsidRPr="001251D6">
        <w:rPr>
          <w:b/>
          <w:sz w:val="24"/>
        </w:rPr>
        <w:t>4</w:t>
      </w:r>
    </w:p>
    <w:p w:rsidR="00D02712" w:rsidRPr="001251D6" w:rsidRDefault="00D02712" w:rsidP="001251D6">
      <w:pPr>
        <w:pStyle w:val="0"/>
        <w:rPr>
          <w:sz w:val="24"/>
        </w:rPr>
      </w:pPr>
      <w:r w:rsidRPr="001251D6">
        <w:rPr>
          <w:sz w:val="24"/>
        </w:rPr>
        <w:t>Топология</w:t>
      </w:r>
    </w:p>
    <w:p w:rsidR="00D02712" w:rsidRPr="001251D6" w:rsidRDefault="00D02712" w:rsidP="00EE7428">
      <w:pPr>
        <w:pStyle w:val="0"/>
        <w:spacing w:before="120"/>
      </w:pPr>
      <w:r w:rsidRPr="00014DC1">
        <w:rPr>
          <w:noProof/>
        </w:rPr>
        <w:pict>
          <v:shape id="Рисунок 38" o:spid="_x0000_i1030" type="#_x0000_t75" style="width:494.25pt;height:205.5pt;visibility:visible">
            <v:imagedata r:id="rId14" o:title=""/>
          </v:shape>
        </w:pict>
      </w:r>
      <w:r w:rsidRPr="001251D6">
        <w:t xml:space="preserve"> </w:t>
      </w:r>
    </w:p>
    <w:p w:rsidR="00D02712" w:rsidRPr="001251D6" w:rsidRDefault="00D02712" w:rsidP="001251D6">
      <w:pPr>
        <w:pStyle w:val="0"/>
        <w:rPr>
          <w:sz w:val="24"/>
        </w:rPr>
      </w:pPr>
      <w:r w:rsidRPr="001251D6">
        <w:rPr>
          <w:sz w:val="24"/>
        </w:rPr>
        <w:t>Задачи</w:t>
      </w:r>
    </w:p>
    <w:p w:rsidR="00D02712" w:rsidRPr="001251D6" w:rsidRDefault="00D02712" w:rsidP="001251D6">
      <w:pPr>
        <w:pStyle w:val="0"/>
        <w:rPr>
          <w:sz w:val="24"/>
        </w:rPr>
      </w:pPr>
      <w:r w:rsidRPr="001251D6">
        <w:rPr>
          <w:sz w:val="24"/>
        </w:rPr>
        <w:t>Часть 1. Отображение сведений о маршрутизаторе</w:t>
      </w:r>
    </w:p>
    <w:p w:rsidR="00D02712" w:rsidRPr="001251D6" w:rsidRDefault="00D02712" w:rsidP="001251D6">
      <w:pPr>
        <w:pStyle w:val="0"/>
        <w:rPr>
          <w:sz w:val="24"/>
        </w:rPr>
      </w:pPr>
      <w:r w:rsidRPr="001251D6">
        <w:rPr>
          <w:sz w:val="24"/>
        </w:rPr>
        <w:t>Часть 2. Настройка интерфейсов маршрутизатора</w:t>
      </w:r>
    </w:p>
    <w:p w:rsidR="00D02712" w:rsidRPr="001251D6" w:rsidRDefault="00D02712" w:rsidP="001251D6">
      <w:pPr>
        <w:pStyle w:val="0"/>
        <w:rPr>
          <w:sz w:val="24"/>
        </w:rPr>
      </w:pPr>
      <w:r w:rsidRPr="001251D6">
        <w:rPr>
          <w:sz w:val="24"/>
        </w:rPr>
        <w:t xml:space="preserve">Часть 3. Проверка конфигурации </w:t>
      </w:r>
    </w:p>
    <w:p w:rsidR="00D02712" w:rsidRPr="001251D6" w:rsidRDefault="00D02712" w:rsidP="001251D6">
      <w:pPr>
        <w:pStyle w:val="0"/>
        <w:rPr>
          <w:sz w:val="24"/>
        </w:rPr>
      </w:pPr>
      <w:r w:rsidRPr="001251D6">
        <w:rPr>
          <w:sz w:val="24"/>
        </w:rPr>
        <w:t>Настройте интерфейс GigabitEthernet 0/0 на маршрутизаторе R1.</w:t>
      </w:r>
    </w:p>
    <w:p w:rsidR="00D02712" w:rsidRPr="001251D6" w:rsidRDefault="00D02712" w:rsidP="001251D6">
      <w:pPr>
        <w:pStyle w:val="0"/>
        <w:rPr>
          <w:sz w:val="24"/>
        </w:rPr>
      </w:pPr>
      <w:r w:rsidRPr="001251D6">
        <w:rPr>
          <w:sz w:val="24"/>
        </w:rPr>
        <w:t>a. Введите указанные ниже команды для задания адреса и активирования интерфейса</w:t>
      </w:r>
    </w:p>
    <w:p w:rsidR="00D02712" w:rsidRPr="001251D6" w:rsidRDefault="00D02712" w:rsidP="001251D6">
      <w:pPr>
        <w:pStyle w:val="0"/>
        <w:rPr>
          <w:sz w:val="24"/>
          <w:lang w:val="en-US"/>
        </w:rPr>
      </w:pPr>
      <w:r w:rsidRPr="001251D6">
        <w:rPr>
          <w:sz w:val="24"/>
          <w:lang w:val="en-US"/>
        </w:rPr>
        <w:t xml:space="preserve">GigabitEthernet 0/0 </w:t>
      </w:r>
      <w:r w:rsidRPr="001251D6">
        <w:rPr>
          <w:sz w:val="24"/>
        </w:rPr>
        <w:t>на</w:t>
      </w:r>
      <w:r w:rsidRPr="001251D6">
        <w:rPr>
          <w:sz w:val="24"/>
          <w:lang w:val="en-US"/>
        </w:rPr>
        <w:t xml:space="preserve"> </w:t>
      </w:r>
      <w:r w:rsidRPr="001251D6">
        <w:rPr>
          <w:sz w:val="24"/>
        </w:rPr>
        <w:t>маршрутизаторе</w:t>
      </w:r>
      <w:r w:rsidRPr="001251D6">
        <w:rPr>
          <w:sz w:val="24"/>
          <w:lang w:val="en-US"/>
        </w:rPr>
        <w:t xml:space="preserve"> R1.</w:t>
      </w:r>
    </w:p>
    <w:p w:rsidR="00D02712" w:rsidRPr="001251D6" w:rsidRDefault="00D02712" w:rsidP="001251D6">
      <w:pPr>
        <w:pStyle w:val="0"/>
        <w:rPr>
          <w:sz w:val="24"/>
          <w:lang w:val="en-US"/>
        </w:rPr>
      </w:pPr>
      <w:r w:rsidRPr="001251D6">
        <w:rPr>
          <w:sz w:val="24"/>
          <w:lang w:val="en-US"/>
        </w:rPr>
        <w:t>R1(config)# interface gigabitethernet 0/0</w:t>
      </w:r>
    </w:p>
    <w:p w:rsidR="00D02712" w:rsidRPr="001251D6" w:rsidRDefault="00D02712" w:rsidP="001251D6">
      <w:pPr>
        <w:pStyle w:val="0"/>
        <w:rPr>
          <w:sz w:val="24"/>
          <w:lang w:val="en-US"/>
        </w:rPr>
      </w:pPr>
      <w:r w:rsidRPr="001251D6">
        <w:rPr>
          <w:sz w:val="24"/>
          <w:lang w:val="en-US"/>
        </w:rPr>
        <w:t>R1(config-if)# ip address 192.168.10.1 255.255.255.0</w:t>
      </w:r>
    </w:p>
    <w:p w:rsidR="00D02712" w:rsidRPr="001251D6" w:rsidRDefault="00D02712" w:rsidP="001251D6">
      <w:pPr>
        <w:pStyle w:val="0"/>
        <w:rPr>
          <w:sz w:val="24"/>
          <w:lang w:val="en-US"/>
        </w:rPr>
      </w:pPr>
      <w:r w:rsidRPr="001251D6">
        <w:rPr>
          <w:sz w:val="24"/>
          <w:lang w:val="en-US"/>
        </w:rPr>
        <w:t>R1(config-if)# no shutdown</w:t>
      </w:r>
    </w:p>
    <w:p w:rsidR="00D02712" w:rsidRPr="001251D6" w:rsidRDefault="00D02712" w:rsidP="001251D6">
      <w:pPr>
        <w:pStyle w:val="0"/>
        <w:rPr>
          <w:sz w:val="24"/>
          <w:lang w:val="en-US"/>
        </w:rPr>
      </w:pPr>
      <w:r w:rsidRPr="001251D6">
        <w:rPr>
          <w:sz w:val="24"/>
          <w:lang w:val="en-US"/>
        </w:rPr>
        <w:t>%LINK-5-CHANGED: Interface GigabitEthernet0/0, changed state to up</w:t>
      </w:r>
    </w:p>
    <w:p w:rsidR="00D02712" w:rsidRPr="001251D6" w:rsidRDefault="00D02712" w:rsidP="001251D6">
      <w:pPr>
        <w:pStyle w:val="0"/>
        <w:rPr>
          <w:sz w:val="24"/>
          <w:lang w:val="en-US"/>
        </w:rPr>
      </w:pPr>
      <w:r w:rsidRPr="001251D6">
        <w:rPr>
          <w:sz w:val="24"/>
          <w:lang w:val="en-US"/>
        </w:rPr>
        <w:t>%LINEPROTO-5-UPDOWN: Line protocol on Interface GigabitEthernet0/0, changed</w:t>
      </w:r>
    </w:p>
    <w:p w:rsidR="00D02712" w:rsidRPr="001251D6" w:rsidRDefault="00D02712" w:rsidP="001251D6">
      <w:pPr>
        <w:pStyle w:val="0"/>
        <w:rPr>
          <w:sz w:val="24"/>
        </w:rPr>
      </w:pPr>
      <w:r w:rsidRPr="001251D6">
        <w:rPr>
          <w:sz w:val="24"/>
        </w:rPr>
        <w:t>state to up</w:t>
      </w:r>
    </w:p>
    <w:p w:rsidR="00D02712" w:rsidRPr="001251D6" w:rsidRDefault="00D02712" w:rsidP="001251D6">
      <w:pPr>
        <w:pStyle w:val="0"/>
        <w:rPr>
          <w:sz w:val="24"/>
        </w:rPr>
      </w:pPr>
      <w:r w:rsidRPr="001251D6">
        <w:rPr>
          <w:sz w:val="24"/>
        </w:rPr>
        <w:t>b. Рекомендуется указать описание для каждого интерфейса, что поможет при документ</w:t>
      </w:r>
      <w:r w:rsidRPr="001251D6">
        <w:rPr>
          <w:sz w:val="24"/>
        </w:rPr>
        <w:t>и</w:t>
      </w:r>
      <w:r w:rsidRPr="001251D6">
        <w:rPr>
          <w:sz w:val="24"/>
        </w:rPr>
        <w:t>ровании</w:t>
      </w:r>
    </w:p>
    <w:p w:rsidR="00D02712" w:rsidRPr="001251D6" w:rsidRDefault="00D02712" w:rsidP="001251D6">
      <w:pPr>
        <w:pStyle w:val="0"/>
        <w:rPr>
          <w:sz w:val="24"/>
        </w:rPr>
      </w:pPr>
      <w:r w:rsidRPr="001251D6">
        <w:rPr>
          <w:sz w:val="24"/>
        </w:rPr>
        <w:t>сведений о сети. Настройте описание интерфейса, указав, к какому устройству он по</w:t>
      </w:r>
      <w:r w:rsidRPr="001251D6">
        <w:rPr>
          <w:sz w:val="24"/>
        </w:rPr>
        <w:t>д</w:t>
      </w:r>
      <w:r w:rsidRPr="001251D6">
        <w:rPr>
          <w:sz w:val="24"/>
        </w:rPr>
        <w:t>ключен.</w:t>
      </w:r>
    </w:p>
    <w:p w:rsidR="00D02712" w:rsidRPr="001251D6" w:rsidRDefault="00D02712" w:rsidP="001251D6">
      <w:pPr>
        <w:pStyle w:val="0"/>
        <w:rPr>
          <w:sz w:val="24"/>
          <w:lang w:val="en-US"/>
        </w:rPr>
      </w:pPr>
      <w:r w:rsidRPr="001251D6">
        <w:rPr>
          <w:sz w:val="24"/>
          <w:lang w:val="en-US"/>
        </w:rPr>
        <w:t>R1(config-if)# description LAN connection to S1</w:t>
      </w:r>
    </w:p>
    <w:p w:rsidR="00D02712" w:rsidRPr="001251D6" w:rsidRDefault="00D02712" w:rsidP="001251D6">
      <w:pPr>
        <w:pStyle w:val="0"/>
        <w:rPr>
          <w:sz w:val="24"/>
        </w:rPr>
      </w:pPr>
      <w:r w:rsidRPr="001251D6">
        <w:rPr>
          <w:sz w:val="24"/>
        </w:rPr>
        <w:t>c. Маршрутизатор R1 должен теперь иметь возможность отправить эхо-запрос на компь</w:t>
      </w:r>
      <w:r w:rsidRPr="001251D6">
        <w:rPr>
          <w:sz w:val="24"/>
        </w:rPr>
        <w:t>ю</w:t>
      </w:r>
      <w:r w:rsidRPr="001251D6">
        <w:rPr>
          <w:sz w:val="24"/>
        </w:rPr>
        <w:t>тер PC1.</w:t>
      </w:r>
    </w:p>
    <w:p w:rsidR="00D02712" w:rsidRPr="001251D6" w:rsidRDefault="00D02712" w:rsidP="001251D6">
      <w:pPr>
        <w:pStyle w:val="0"/>
        <w:rPr>
          <w:sz w:val="24"/>
          <w:lang w:val="en-US"/>
        </w:rPr>
      </w:pPr>
      <w:r w:rsidRPr="001251D6">
        <w:rPr>
          <w:sz w:val="24"/>
          <w:lang w:val="en-US"/>
        </w:rPr>
        <w:t>R1(config-if)# end</w:t>
      </w:r>
    </w:p>
    <w:p w:rsidR="00D02712" w:rsidRPr="001251D6" w:rsidRDefault="00D02712" w:rsidP="001251D6">
      <w:pPr>
        <w:pStyle w:val="0"/>
        <w:rPr>
          <w:sz w:val="24"/>
          <w:lang w:val="en-US"/>
        </w:rPr>
      </w:pPr>
      <w:r w:rsidRPr="001251D6">
        <w:rPr>
          <w:sz w:val="24"/>
          <w:lang w:val="en-US"/>
        </w:rPr>
        <w:t>%SYS-5-CONFIG_I: Configured from console by console</w:t>
      </w:r>
    </w:p>
    <w:p w:rsidR="00D02712" w:rsidRPr="001251D6" w:rsidRDefault="00D02712" w:rsidP="001251D6">
      <w:pPr>
        <w:pStyle w:val="0"/>
        <w:rPr>
          <w:sz w:val="24"/>
          <w:lang w:val="en-US"/>
        </w:rPr>
      </w:pPr>
      <w:r w:rsidRPr="001251D6">
        <w:rPr>
          <w:sz w:val="24"/>
          <w:lang w:val="en-US"/>
        </w:rPr>
        <w:t>R1# ping 192.168.10.10</w:t>
      </w:r>
    </w:p>
    <w:p w:rsidR="00D02712" w:rsidRPr="001251D6" w:rsidRDefault="00D02712" w:rsidP="001251D6">
      <w:pPr>
        <w:pStyle w:val="0"/>
        <w:rPr>
          <w:sz w:val="24"/>
          <w:lang w:val="en-US"/>
        </w:rPr>
      </w:pPr>
      <w:r w:rsidRPr="001251D6">
        <w:rPr>
          <w:sz w:val="24"/>
          <w:lang w:val="en-US"/>
        </w:rPr>
        <w:t>Type escape sequence to abort.</w:t>
      </w:r>
    </w:p>
    <w:p w:rsidR="00D02712" w:rsidRPr="001251D6" w:rsidRDefault="00D02712" w:rsidP="001251D6">
      <w:pPr>
        <w:pStyle w:val="0"/>
        <w:rPr>
          <w:sz w:val="24"/>
          <w:lang w:val="en-US"/>
        </w:rPr>
      </w:pPr>
      <w:r w:rsidRPr="001251D6">
        <w:rPr>
          <w:sz w:val="24"/>
          <w:lang w:val="en-US"/>
        </w:rPr>
        <w:t>Sending 5, 100-byte ICMP Echos to 192.168.10.10, timeout is 2 seconds:</w:t>
      </w:r>
    </w:p>
    <w:p w:rsidR="00D02712" w:rsidRPr="001251D6" w:rsidRDefault="00D02712" w:rsidP="001251D6">
      <w:pPr>
        <w:pStyle w:val="0"/>
        <w:rPr>
          <w:sz w:val="24"/>
          <w:lang w:val="en-US"/>
        </w:rPr>
      </w:pPr>
      <w:r w:rsidRPr="001251D6">
        <w:rPr>
          <w:sz w:val="24"/>
          <w:lang w:val="en-US"/>
        </w:rPr>
        <w:t>.!!!!</w:t>
      </w:r>
    </w:p>
    <w:p w:rsidR="00D02712" w:rsidRPr="001251D6" w:rsidRDefault="00D02712" w:rsidP="001251D6">
      <w:pPr>
        <w:pStyle w:val="0"/>
        <w:rPr>
          <w:sz w:val="24"/>
          <w:lang w:val="en-US"/>
        </w:rPr>
      </w:pPr>
      <w:r w:rsidRPr="001251D6">
        <w:rPr>
          <w:sz w:val="24"/>
          <w:lang w:val="en-US"/>
        </w:rPr>
        <w:t>Success rate is 80 percent (4/5), round-trip min/avg/max = 0/2/8 ms</w:t>
      </w:r>
    </w:p>
    <w:p w:rsidR="00D02712" w:rsidRPr="001251D6" w:rsidRDefault="00D02712" w:rsidP="001251D6">
      <w:pPr>
        <w:pStyle w:val="0"/>
        <w:rPr>
          <w:sz w:val="24"/>
        </w:rPr>
      </w:pPr>
      <w:r w:rsidRPr="001251D6">
        <w:rPr>
          <w:sz w:val="24"/>
        </w:rPr>
        <w:t>Шаг 2: Настройте остальные интерфейсы Gigabit Ethernet на маршрутизаторах R1 и R2.</w:t>
      </w:r>
    </w:p>
    <w:p w:rsidR="00D02712" w:rsidRPr="001251D6" w:rsidRDefault="00D02712" w:rsidP="001251D6">
      <w:pPr>
        <w:pStyle w:val="0"/>
        <w:rPr>
          <w:sz w:val="24"/>
        </w:rPr>
      </w:pPr>
      <w:r w:rsidRPr="001251D6">
        <w:rPr>
          <w:sz w:val="24"/>
        </w:rPr>
        <w:t>a. Используя данные из Таблица адресации, завершите настройку интерфейсов на</w:t>
      </w:r>
    </w:p>
    <w:p w:rsidR="00D02712" w:rsidRPr="001251D6" w:rsidRDefault="00D02712" w:rsidP="001251D6">
      <w:pPr>
        <w:pStyle w:val="0"/>
        <w:rPr>
          <w:sz w:val="24"/>
        </w:rPr>
      </w:pPr>
      <w:r w:rsidRPr="001251D6">
        <w:rPr>
          <w:sz w:val="24"/>
        </w:rPr>
        <w:t>маршрутизаторах R1 и R2. Для каждого интерфейса выполните следующие действия.</w:t>
      </w:r>
    </w:p>
    <w:p w:rsidR="00D02712" w:rsidRPr="001251D6" w:rsidRDefault="00D02712" w:rsidP="001251D6">
      <w:pPr>
        <w:pStyle w:val="0"/>
        <w:rPr>
          <w:sz w:val="24"/>
        </w:rPr>
      </w:pPr>
      <w:r w:rsidRPr="001251D6">
        <w:rPr>
          <w:sz w:val="24"/>
        </w:rPr>
        <w:t>1) Введите IP-адрес и активируйте интерфейс.</w:t>
      </w:r>
    </w:p>
    <w:p w:rsidR="00D02712" w:rsidRPr="001251D6" w:rsidRDefault="00D02712" w:rsidP="001251D6">
      <w:pPr>
        <w:pStyle w:val="0"/>
        <w:rPr>
          <w:sz w:val="24"/>
        </w:rPr>
      </w:pPr>
      <w:r w:rsidRPr="001251D6">
        <w:rPr>
          <w:sz w:val="24"/>
        </w:rPr>
        <w:t>2) Введите соответствующее описание.</w:t>
      </w:r>
    </w:p>
    <w:p w:rsidR="00D02712" w:rsidRPr="00B20F1E" w:rsidRDefault="00D02712" w:rsidP="001251D6">
      <w:pPr>
        <w:pStyle w:val="0"/>
        <w:rPr>
          <w:i/>
          <w:color w:val="FF0000"/>
          <w:highlight w:val="yellow"/>
        </w:rPr>
      </w:pPr>
      <w:r w:rsidRPr="001251D6">
        <w:rPr>
          <w:sz w:val="24"/>
        </w:rPr>
        <w:t>b. Проверьте настройки интерфейсов.</w:t>
      </w:r>
      <w:r>
        <w:rPr>
          <w:noProof/>
        </w:rPr>
        <w:pict>
          <v:rect id="_x0000_s1027" style="position:absolute;left:0;text-align:left;margin-left:462.2pt;margin-top:417.6pt;width:168pt;height:28.75pt;z-index:251659264;visibility:visible;mso-position-horizontal-relative:text;mso-position-vertical-relative:text;v-text-anchor:middle" filled="f" stroked="f">
            <o:lock v:ext="edit" aspectratio="t" verticies="t" text="t" shapetype="t"/>
          </v:rect>
        </w:pict>
      </w:r>
      <w:bookmarkStart w:id="1" w:name="_Toc501613091"/>
      <w:r w:rsidRPr="00B20F1E">
        <w:rPr>
          <w:b/>
          <w:i/>
          <w:color w:val="FF0000"/>
        </w:rPr>
        <w:t xml:space="preserve"> </w:t>
      </w:r>
      <w:bookmarkEnd w:id="1"/>
    </w:p>
    <w:p w:rsidR="00D02712" w:rsidRPr="00B20F1E" w:rsidRDefault="00D02712" w:rsidP="0079022C">
      <w:pPr>
        <w:pStyle w:val="Heading1"/>
        <w:rPr>
          <w:rStyle w:val="FontStyle20"/>
          <w:rFonts w:ascii="Times New Roman" w:hAnsi="Times New Roman" w:cs="Times New Roman"/>
          <w:color w:val="FF0000"/>
          <w:sz w:val="24"/>
          <w:szCs w:val="24"/>
        </w:rPr>
      </w:pPr>
    </w:p>
    <w:p w:rsidR="00D02712" w:rsidRPr="00B20F1E" w:rsidRDefault="00D02712" w:rsidP="000332A6">
      <w:pPr>
        <w:rPr>
          <w:i/>
          <w:color w:val="FF0000"/>
        </w:rPr>
        <w:sectPr w:rsidR="00D02712" w:rsidRPr="00B20F1E" w:rsidSect="00951970">
          <w:headerReference w:type="even" r:id="rId15"/>
          <w:headerReference w:type="default" r:id="rId16"/>
          <w:footerReference w:type="even" r:id="rId17"/>
          <w:footerReference w:type="default" r:id="rId18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02712" w:rsidRPr="00675DAE" w:rsidRDefault="00D02712" w:rsidP="008B1FF6">
      <w:pPr>
        <w:pStyle w:val="Heading1"/>
        <w:rPr>
          <w:rStyle w:val="FontStyle20"/>
          <w:rFonts w:ascii="Times New Roman" w:hAnsi="Times New Roman" w:cs="Times New Roman"/>
          <w:sz w:val="24"/>
          <w:szCs w:val="24"/>
        </w:rPr>
      </w:pPr>
      <w:r w:rsidRPr="00675DAE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D02712" w:rsidRPr="00675DAE" w:rsidRDefault="00D02712" w:rsidP="00197B54">
      <w:pPr>
        <w:rPr>
          <w:b/>
        </w:rPr>
      </w:pPr>
      <w:r w:rsidRPr="00675DAE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0A0"/>
      </w:tblPr>
      <w:tblGrid>
        <w:gridCol w:w="1545"/>
        <w:gridCol w:w="3389"/>
        <w:gridCol w:w="10091"/>
      </w:tblGrid>
      <w:tr w:rsidR="00D02712" w:rsidRPr="00675DAE" w:rsidTr="00F052DB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2712" w:rsidRPr="00675DAE" w:rsidRDefault="00D02712" w:rsidP="009B0FB4">
            <w:pPr>
              <w:ind w:firstLine="0"/>
              <w:jc w:val="center"/>
            </w:pPr>
            <w:r w:rsidRPr="00675DAE">
              <w:t xml:space="preserve">Структурный элемент </w:t>
            </w:r>
            <w:r w:rsidRPr="00675DAE">
              <w:br/>
              <w:t>компетенции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2712" w:rsidRPr="00675DAE" w:rsidRDefault="00D02712" w:rsidP="009B0FB4">
            <w:pPr>
              <w:ind w:firstLine="0"/>
              <w:jc w:val="center"/>
            </w:pPr>
            <w:r w:rsidRPr="00675DAE">
              <w:rPr>
                <w:bCs/>
              </w:rPr>
              <w:t>Планируемые результаты об</w:t>
            </w:r>
            <w:r w:rsidRPr="00675DAE">
              <w:rPr>
                <w:bCs/>
              </w:rPr>
              <w:t>у</w:t>
            </w:r>
            <w:r w:rsidRPr="00675DAE">
              <w:rPr>
                <w:bCs/>
              </w:rPr>
              <w:t xml:space="preserve">чения 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02712" w:rsidRPr="00675DAE" w:rsidRDefault="00D02712" w:rsidP="009B0FB4">
            <w:pPr>
              <w:ind w:firstLine="0"/>
              <w:jc w:val="center"/>
            </w:pPr>
            <w:r w:rsidRPr="00675DAE">
              <w:t>Оценочные средства</w:t>
            </w:r>
          </w:p>
        </w:tc>
      </w:tr>
      <w:tr w:rsidR="00D02712" w:rsidRPr="00675DAE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712" w:rsidRPr="00675DAE" w:rsidRDefault="00D02712" w:rsidP="008C0B89">
            <w:pPr>
              <w:ind w:firstLine="0"/>
              <w:jc w:val="left"/>
            </w:pPr>
            <w:r w:rsidRPr="00675DAE">
              <w:rPr>
                <w:b/>
              </w:rPr>
              <w:t xml:space="preserve">ОПК-4 </w:t>
            </w:r>
            <w:r>
              <w:rPr>
                <w:b/>
              </w:rPr>
              <w:t xml:space="preserve">Обладает </w:t>
            </w:r>
            <w:r w:rsidRPr="00675DAE">
              <w:rPr>
                <w:b/>
              </w:rPr>
              <w:t>способностью участвовать в настройке и наладке программно-аппаратных комплексов</w:t>
            </w:r>
          </w:p>
        </w:tc>
      </w:tr>
      <w:tr w:rsidR="00D02712" w:rsidRPr="00675DAE" w:rsidTr="00F052DB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712" w:rsidRPr="00675DAE" w:rsidRDefault="00D02712" w:rsidP="009B0FB4">
            <w:pPr>
              <w:ind w:firstLine="0"/>
              <w:jc w:val="left"/>
            </w:pPr>
            <w:r w:rsidRPr="00675DAE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712" w:rsidRPr="00675DAE" w:rsidRDefault="00D02712" w:rsidP="00D562A2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Основы архитектуры оконе</w:t>
            </w:r>
            <w:r w:rsidRPr="00675DAE">
              <w:rPr>
                <w:sz w:val="24"/>
                <w:szCs w:val="24"/>
              </w:rPr>
              <w:t>ч</w:t>
            </w:r>
            <w:r w:rsidRPr="00675DAE">
              <w:rPr>
                <w:sz w:val="24"/>
                <w:szCs w:val="24"/>
              </w:rPr>
              <w:t>ных устройств, среды перед</w:t>
            </w:r>
            <w:r w:rsidRPr="00675DAE">
              <w:rPr>
                <w:sz w:val="24"/>
                <w:szCs w:val="24"/>
              </w:rPr>
              <w:t>а</w:t>
            </w:r>
            <w:r w:rsidRPr="00675DAE">
              <w:rPr>
                <w:sz w:val="24"/>
                <w:szCs w:val="24"/>
              </w:rPr>
              <w:t>чи данных, технологию ко</w:t>
            </w:r>
            <w:r w:rsidRPr="00675DAE">
              <w:rPr>
                <w:sz w:val="24"/>
                <w:szCs w:val="24"/>
              </w:rPr>
              <w:t>н</w:t>
            </w:r>
            <w:r w:rsidRPr="00675DAE">
              <w:rPr>
                <w:sz w:val="24"/>
                <w:szCs w:val="24"/>
              </w:rPr>
              <w:t>фигурирования оконечных устройств;</w:t>
            </w:r>
          </w:p>
          <w:p w:rsidR="00D02712" w:rsidRPr="00675DAE" w:rsidRDefault="00D02712" w:rsidP="00D562A2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 xml:space="preserve"> расширенные понятия теории вычислительных систем и с</w:t>
            </w:r>
            <w:r w:rsidRPr="00675DAE">
              <w:rPr>
                <w:sz w:val="24"/>
                <w:szCs w:val="24"/>
              </w:rPr>
              <w:t>е</w:t>
            </w:r>
            <w:r w:rsidRPr="00675DAE">
              <w:rPr>
                <w:sz w:val="24"/>
                <w:szCs w:val="24"/>
              </w:rPr>
              <w:t>тей;</w:t>
            </w:r>
          </w:p>
          <w:p w:rsidR="00D02712" w:rsidRPr="00675DAE" w:rsidRDefault="00D02712" w:rsidP="00D562A2">
            <w:pPr>
              <w:ind w:firstLine="0"/>
              <w:jc w:val="left"/>
              <w:rPr>
                <w:bCs/>
              </w:rPr>
            </w:pPr>
            <w:r w:rsidRPr="00675DAE">
              <w:t xml:space="preserve"> методы и алгоритмы конф</w:t>
            </w:r>
            <w:r w:rsidRPr="00675DAE">
              <w:t>и</w:t>
            </w:r>
            <w:r w:rsidRPr="00675DAE">
              <w:t>гурирования и администрир</w:t>
            </w:r>
            <w:r w:rsidRPr="00675DAE">
              <w:t>о</w:t>
            </w:r>
            <w:r w:rsidRPr="00675DAE">
              <w:t>вания современной вычисл</w:t>
            </w:r>
            <w:r w:rsidRPr="00675DAE">
              <w:t>и</w:t>
            </w:r>
            <w:r w:rsidRPr="00675DAE">
              <w:t>тельной и сетевой инфрастру</w:t>
            </w:r>
            <w:r w:rsidRPr="00675DAE">
              <w:t>к</w:t>
            </w:r>
            <w:r w:rsidRPr="00675DAE">
              <w:t>туры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712" w:rsidRPr="00675DAE" w:rsidRDefault="00D02712" w:rsidP="006C5204">
            <w:pPr>
              <w:ind w:firstLine="0"/>
              <w:jc w:val="left"/>
              <w:rPr>
                <w:i/>
              </w:rPr>
            </w:pPr>
            <w:r w:rsidRPr="00675DAE">
              <w:rPr>
                <w:i/>
                <w:kern w:val="24"/>
              </w:rPr>
              <w:t xml:space="preserve">Перечень теоретических вопросов </w:t>
            </w:r>
          </w:p>
          <w:p w:rsidR="00D02712" w:rsidRPr="0047725A" w:rsidRDefault="00D02712" w:rsidP="0047725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47725A">
              <w:rPr>
                <w:szCs w:val="24"/>
                <w:lang w:val="ru-RU"/>
              </w:rPr>
              <w:t xml:space="preserve">Понятие архитектуры. Архитектура ПК. </w:t>
            </w:r>
            <w:r w:rsidRPr="0047725A">
              <w:rPr>
                <w:szCs w:val="24"/>
                <w:lang w:val="ru-RU"/>
              </w:rPr>
              <w:tab/>
              <w:t xml:space="preserve">Архитектура сервера.  </w:t>
            </w:r>
          </w:p>
          <w:p w:rsidR="00D02712" w:rsidRPr="00675DAE" w:rsidRDefault="00D02712" w:rsidP="0047725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675DAE">
              <w:rPr>
                <w:szCs w:val="24"/>
                <w:lang w:val="ru-RU"/>
              </w:rPr>
              <w:t xml:space="preserve">Протоколы связи и семиуровневая модель </w:t>
            </w:r>
            <w:r w:rsidRPr="00675DAE">
              <w:rPr>
                <w:szCs w:val="24"/>
              </w:rPr>
              <w:t>ISO</w:t>
            </w:r>
            <w:r w:rsidRPr="00675DAE">
              <w:rPr>
                <w:szCs w:val="24"/>
                <w:lang w:val="ru-RU"/>
              </w:rPr>
              <w:t xml:space="preserve">. </w:t>
            </w:r>
          </w:p>
          <w:p w:rsidR="00D02712" w:rsidRPr="00675DAE" w:rsidRDefault="00D02712" w:rsidP="0047725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675DAE">
              <w:rPr>
                <w:szCs w:val="24"/>
                <w:lang w:val="ru-RU"/>
              </w:rPr>
              <w:t xml:space="preserve">Коммутация каналов и пакетная коммутация. </w:t>
            </w:r>
          </w:p>
          <w:p w:rsidR="00D02712" w:rsidRPr="00675DAE" w:rsidRDefault="00D02712" w:rsidP="0047725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</w:rPr>
            </w:pPr>
            <w:r w:rsidRPr="00675DAE">
              <w:rPr>
                <w:szCs w:val="24"/>
              </w:rPr>
              <w:t xml:space="preserve">Потоки и дейтаграммы. </w:t>
            </w:r>
          </w:p>
          <w:p w:rsidR="00D02712" w:rsidRPr="00675DAE" w:rsidRDefault="00D02712" w:rsidP="0047725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</w:rPr>
            </w:pPr>
            <w:r w:rsidRPr="00675DAE">
              <w:rPr>
                <w:szCs w:val="24"/>
              </w:rPr>
              <w:t xml:space="preserve">Физический уровень связи. </w:t>
            </w:r>
          </w:p>
          <w:p w:rsidR="00D02712" w:rsidRPr="00675DAE" w:rsidRDefault="00D02712" w:rsidP="0047725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</w:rPr>
            </w:pPr>
            <w:r w:rsidRPr="00675DAE">
              <w:rPr>
                <w:szCs w:val="24"/>
              </w:rPr>
              <w:t xml:space="preserve">Уровень канала  данных: </w:t>
            </w:r>
          </w:p>
          <w:p w:rsidR="00D02712" w:rsidRPr="00675DAE" w:rsidRDefault="00D02712" w:rsidP="0047725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</w:rPr>
            </w:pPr>
            <w:r w:rsidRPr="00675DAE">
              <w:rPr>
                <w:szCs w:val="24"/>
              </w:rPr>
              <w:t xml:space="preserve">Сервисы транспортного уровня. </w:t>
            </w:r>
          </w:p>
        </w:tc>
      </w:tr>
      <w:tr w:rsidR="00D02712" w:rsidRPr="00675DAE" w:rsidTr="00F052DB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712" w:rsidRPr="00675DAE" w:rsidRDefault="00D02712" w:rsidP="009B0FB4">
            <w:pPr>
              <w:ind w:firstLine="0"/>
              <w:jc w:val="left"/>
            </w:pPr>
            <w:r w:rsidRPr="00675DAE"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712" w:rsidRPr="00675DAE" w:rsidRDefault="00D02712" w:rsidP="00D562A2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Подключаться к компьюте</w:t>
            </w:r>
            <w:r w:rsidRPr="00675DAE">
              <w:rPr>
                <w:sz w:val="24"/>
                <w:szCs w:val="24"/>
              </w:rPr>
              <w:t>р</w:t>
            </w:r>
            <w:r w:rsidRPr="00675DAE">
              <w:rPr>
                <w:sz w:val="24"/>
                <w:szCs w:val="24"/>
              </w:rPr>
              <w:t>ным сетям;</w:t>
            </w:r>
          </w:p>
          <w:p w:rsidR="00D02712" w:rsidRPr="00675DAE" w:rsidRDefault="00D02712" w:rsidP="00D562A2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тестировать их работоспосо</w:t>
            </w:r>
            <w:r w:rsidRPr="00675DAE">
              <w:rPr>
                <w:sz w:val="24"/>
                <w:szCs w:val="24"/>
              </w:rPr>
              <w:t>б</w:t>
            </w:r>
            <w:r w:rsidRPr="00675DAE">
              <w:rPr>
                <w:sz w:val="24"/>
                <w:szCs w:val="24"/>
              </w:rPr>
              <w:t>ность,;</w:t>
            </w:r>
          </w:p>
          <w:p w:rsidR="00D02712" w:rsidRPr="00675DAE" w:rsidRDefault="00D02712" w:rsidP="00D562A2">
            <w:pPr>
              <w:ind w:firstLine="0"/>
              <w:jc w:val="left"/>
              <w:rPr>
                <w:bCs/>
              </w:rPr>
            </w:pPr>
            <w:r w:rsidRPr="00675DAE">
              <w:t>выполнять тонкую настройку.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712" w:rsidRPr="00675DAE" w:rsidRDefault="00D02712" w:rsidP="006C5204">
            <w:pPr>
              <w:ind w:firstLine="0"/>
              <w:jc w:val="left"/>
              <w:rPr>
                <w:i/>
              </w:rPr>
            </w:pPr>
            <w:r w:rsidRPr="00675DAE">
              <w:rPr>
                <w:i/>
                <w:kern w:val="24"/>
              </w:rPr>
              <w:t xml:space="preserve">Практические задания </w:t>
            </w:r>
          </w:p>
          <w:p w:rsidR="00D02712" w:rsidRPr="00675DAE" w:rsidRDefault="00D02712" w:rsidP="00F052DB">
            <w:pPr>
              <w:ind w:firstLine="0"/>
            </w:pPr>
            <w:r w:rsidRPr="00675DAE">
              <w:t>1. Выполнить настройку коммутатора</w:t>
            </w:r>
          </w:p>
          <w:p w:rsidR="00D02712" w:rsidRPr="00675DAE" w:rsidRDefault="00D02712" w:rsidP="00F052DB">
            <w:pPr>
              <w:ind w:firstLine="0"/>
              <w:rPr>
                <w:lang w:val="en-US"/>
              </w:rPr>
            </w:pPr>
            <w:r w:rsidRPr="00014DC1">
              <w:rPr>
                <w:noProof/>
              </w:rPr>
              <w:pict>
                <v:shape id="Рисунок 17" o:spid="_x0000_i1031" type="#_x0000_t75" style="width:240pt;height:2in;visibility:visible">
                  <v:imagedata r:id="rId19" o:title=""/>
                </v:shape>
              </w:pict>
            </w:r>
          </w:p>
        </w:tc>
      </w:tr>
      <w:tr w:rsidR="00D02712" w:rsidRPr="00675DAE" w:rsidTr="00F052DB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712" w:rsidRPr="00675DAE" w:rsidRDefault="00D02712" w:rsidP="009B0FB4">
            <w:pPr>
              <w:ind w:firstLine="0"/>
              <w:jc w:val="left"/>
            </w:pPr>
            <w:r w:rsidRPr="00675DAE"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712" w:rsidRPr="00675DAE" w:rsidRDefault="00D02712" w:rsidP="00D562A2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Технической терминологии современных компьютерных технологий;</w:t>
            </w:r>
          </w:p>
          <w:p w:rsidR="00D02712" w:rsidRPr="00675DAE" w:rsidRDefault="00D02712" w:rsidP="00D562A2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методами и средствами пол</w:t>
            </w:r>
            <w:r w:rsidRPr="00675DAE">
              <w:rPr>
                <w:sz w:val="24"/>
                <w:szCs w:val="24"/>
              </w:rPr>
              <w:t>у</w:t>
            </w:r>
            <w:r w:rsidRPr="00675DAE">
              <w:rPr>
                <w:sz w:val="24"/>
                <w:szCs w:val="24"/>
              </w:rPr>
              <w:t>чения, хранения, переработки информации, проектных реш</w:t>
            </w:r>
            <w:r w:rsidRPr="00675DAE">
              <w:rPr>
                <w:sz w:val="24"/>
                <w:szCs w:val="24"/>
              </w:rPr>
              <w:t>е</w:t>
            </w:r>
            <w:r w:rsidRPr="00675DAE">
              <w:rPr>
                <w:sz w:val="24"/>
                <w:szCs w:val="24"/>
              </w:rPr>
              <w:t>ний,;</w:t>
            </w:r>
          </w:p>
          <w:p w:rsidR="00D02712" w:rsidRPr="00675DAE" w:rsidRDefault="00D02712" w:rsidP="00D562A2">
            <w:pPr>
              <w:ind w:firstLine="0"/>
              <w:jc w:val="left"/>
              <w:rPr>
                <w:bCs/>
              </w:rPr>
            </w:pPr>
            <w:r w:rsidRPr="00675DAE">
              <w:t>навыками работы по проект</w:t>
            </w:r>
            <w:r w:rsidRPr="00675DAE">
              <w:t>и</w:t>
            </w:r>
            <w:r w:rsidRPr="00675DAE">
              <w:t>рованию, монтажу и админ</w:t>
            </w:r>
            <w:r w:rsidRPr="00675DAE">
              <w:t>и</w:t>
            </w:r>
            <w:r w:rsidRPr="00675DAE">
              <w:t>стрированию вычислительных машин, сетей передачи и сетей хранения данных</w:t>
            </w:r>
            <w:r w:rsidRPr="00675DAE">
              <w:rPr>
                <w:bCs/>
              </w:rPr>
              <w:t>.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712" w:rsidRPr="00675DAE" w:rsidRDefault="00D02712" w:rsidP="006C5204">
            <w:pPr>
              <w:ind w:firstLine="0"/>
              <w:jc w:val="left"/>
              <w:rPr>
                <w:i/>
              </w:rPr>
            </w:pPr>
            <w:r w:rsidRPr="00675DAE">
              <w:rPr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D02712" w:rsidRPr="00675DAE" w:rsidRDefault="00D02712" w:rsidP="00504C15">
            <w:pPr>
              <w:ind w:firstLine="0"/>
            </w:pPr>
            <w:r w:rsidRPr="00675DAE">
              <w:t>1.</w:t>
            </w:r>
            <w:r w:rsidRPr="00675DAE">
              <w:rPr>
                <w:i/>
              </w:rPr>
              <w:t xml:space="preserve"> </w:t>
            </w:r>
            <w:r w:rsidRPr="00675DAE">
              <w:t xml:space="preserve">Подготовить и протестировать патчкорд </w:t>
            </w:r>
            <w:r w:rsidRPr="00675DAE">
              <w:rPr>
                <w:lang w:val="en-US"/>
              </w:rPr>
              <w:t>UTP</w:t>
            </w:r>
          </w:p>
          <w:p w:rsidR="00D02712" w:rsidRPr="00675DAE" w:rsidRDefault="00D02712" w:rsidP="00504C15">
            <w:pPr>
              <w:ind w:firstLine="0"/>
            </w:pPr>
            <w:r w:rsidRPr="00675DAE">
              <w:t>2. Задокументировать собранную конфигурацию.</w:t>
            </w:r>
          </w:p>
          <w:p w:rsidR="00D02712" w:rsidRPr="00675DAE" w:rsidRDefault="00D02712" w:rsidP="00504C15">
            <w:pPr>
              <w:ind w:firstLine="0"/>
            </w:pPr>
            <w:r w:rsidRPr="00675DAE">
              <w:t>3. Описать физическую и логическую топологию сети передачи данных</w:t>
            </w:r>
          </w:p>
          <w:p w:rsidR="00D02712" w:rsidRPr="00675DAE" w:rsidRDefault="00D02712" w:rsidP="006C5204">
            <w:pPr>
              <w:ind w:firstLine="0"/>
              <w:jc w:val="left"/>
              <w:rPr>
                <w:i/>
              </w:rPr>
            </w:pPr>
          </w:p>
        </w:tc>
      </w:tr>
      <w:tr w:rsidR="00D02712" w:rsidRPr="00675DAE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712" w:rsidRPr="00675DAE" w:rsidRDefault="00D02712" w:rsidP="009B0FB4">
            <w:pPr>
              <w:ind w:firstLine="0"/>
              <w:jc w:val="left"/>
            </w:pPr>
            <w:r w:rsidRPr="00675DAE">
              <w:rPr>
                <w:b/>
              </w:rPr>
              <w:t xml:space="preserve">ПК-2 </w:t>
            </w:r>
            <w:r>
              <w:rPr>
                <w:b/>
              </w:rPr>
              <w:t xml:space="preserve">Обладает </w:t>
            </w:r>
            <w:r w:rsidRPr="00675DAE">
              <w:rPr>
                <w:b/>
              </w:rPr>
              <w:t>способностью разрабатывать компоненты аппаратно-программных комплексов и баз данных, используя современные инструментальные средства и технологии</w:t>
            </w:r>
          </w:p>
        </w:tc>
      </w:tr>
      <w:tr w:rsidR="00D02712" w:rsidRPr="00675DAE" w:rsidTr="00F052DB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712" w:rsidRPr="00675DAE" w:rsidRDefault="00D02712" w:rsidP="009B0FB4">
            <w:pPr>
              <w:ind w:firstLine="0"/>
              <w:jc w:val="left"/>
            </w:pPr>
            <w:r w:rsidRPr="00675DAE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712" w:rsidRPr="00675DAE" w:rsidRDefault="00D02712" w:rsidP="00D562A2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основные определения и пон</w:t>
            </w:r>
            <w:r w:rsidRPr="00675DAE">
              <w:rPr>
                <w:sz w:val="24"/>
                <w:szCs w:val="24"/>
              </w:rPr>
              <w:t>я</w:t>
            </w:r>
            <w:r w:rsidRPr="00675DAE">
              <w:rPr>
                <w:sz w:val="24"/>
                <w:szCs w:val="24"/>
              </w:rPr>
              <w:t>тия в области информацио</w:t>
            </w:r>
            <w:r w:rsidRPr="00675DAE">
              <w:rPr>
                <w:sz w:val="24"/>
                <w:szCs w:val="24"/>
              </w:rPr>
              <w:t>н</w:t>
            </w:r>
            <w:r w:rsidRPr="00675DAE">
              <w:rPr>
                <w:sz w:val="24"/>
                <w:szCs w:val="24"/>
              </w:rPr>
              <w:t>ных технологий;</w:t>
            </w:r>
          </w:p>
          <w:p w:rsidR="00D02712" w:rsidRPr="00675DAE" w:rsidRDefault="00D02712" w:rsidP="00D562A2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основные правила обработки информации, полученной в ходе научных исследований;</w:t>
            </w:r>
          </w:p>
          <w:p w:rsidR="00D02712" w:rsidRPr="00675DAE" w:rsidRDefault="00D02712" w:rsidP="00D562A2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определения процессов и</w:t>
            </w:r>
            <w:r w:rsidRPr="00675DAE">
              <w:rPr>
                <w:sz w:val="24"/>
                <w:szCs w:val="24"/>
              </w:rPr>
              <w:t>н</w:t>
            </w:r>
            <w:r w:rsidRPr="00675DAE">
              <w:rPr>
                <w:sz w:val="24"/>
                <w:szCs w:val="24"/>
              </w:rPr>
              <w:t>формационных процессов, систем и технологий;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712" w:rsidRPr="00675DAE" w:rsidRDefault="00D02712" w:rsidP="006C5204">
            <w:pPr>
              <w:ind w:firstLine="0"/>
              <w:jc w:val="left"/>
              <w:rPr>
                <w:i/>
              </w:rPr>
            </w:pPr>
            <w:r w:rsidRPr="00675DAE">
              <w:rPr>
                <w:i/>
                <w:kern w:val="24"/>
              </w:rPr>
              <w:t xml:space="preserve">Перечень теоретических вопросов </w:t>
            </w:r>
          </w:p>
          <w:p w:rsidR="00D02712" w:rsidRPr="00675DAE" w:rsidRDefault="00D02712" w:rsidP="0047725A">
            <w:pPr>
              <w:pStyle w:val="ListParagraph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675DAE">
              <w:rPr>
                <w:szCs w:val="24"/>
                <w:lang w:val="ru-RU"/>
              </w:rPr>
              <w:t xml:space="preserve">Основные понятия вычислительных систем.  </w:t>
            </w:r>
          </w:p>
          <w:p w:rsidR="00D02712" w:rsidRPr="00675DAE" w:rsidRDefault="00D02712" w:rsidP="0047725A">
            <w:pPr>
              <w:pStyle w:val="ListParagraph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675DAE">
              <w:rPr>
                <w:szCs w:val="24"/>
                <w:lang w:val="ru-RU"/>
              </w:rPr>
              <w:t xml:space="preserve">Компьютерные сети   и сети Интернет. </w:t>
            </w:r>
          </w:p>
          <w:p w:rsidR="00D02712" w:rsidRPr="00675DAE" w:rsidRDefault="00D02712" w:rsidP="0047725A">
            <w:pPr>
              <w:pStyle w:val="ListParagraph"/>
              <w:numPr>
                <w:ilvl w:val="0"/>
                <w:numId w:val="39"/>
              </w:numPr>
              <w:ind w:left="62" w:firstLine="173"/>
              <w:rPr>
                <w:szCs w:val="24"/>
              </w:rPr>
            </w:pPr>
            <w:r w:rsidRPr="00675DAE">
              <w:rPr>
                <w:szCs w:val="24"/>
              </w:rPr>
              <w:t xml:space="preserve">Сетевые архитектуры. </w:t>
            </w:r>
          </w:p>
          <w:p w:rsidR="00D02712" w:rsidRPr="00675DAE" w:rsidRDefault="00D02712" w:rsidP="0047725A">
            <w:pPr>
              <w:pStyle w:val="ListParagraph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675DAE">
              <w:rPr>
                <w:szCs w:val="24"/>
              </w:rPr>
              <w:t xml:space="preserve">Области сетевой обработки данных </w:t>
            </w:r>
          </w:p>
          <w:p w:rsidR="00D02712" w:rsidRPr="00675DAE" w:rsidRDefault="00D02712" w:rsidP="0047725A">
            <w:pPr>
              <w:pStyle w:val="ListParagraph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675DAE">
              <w:rPr>
                <w:szCs w:val="24"/>
              </w:rPr>
              <w:t>Межсетевое взаимодействие и маршрутизация.</w:t>
            </w:r>
          </w:p>
          <w:p w:rsidR="00D02712" w:rsidRPr="00675DAE" w:rsidRDefault="00D02712" w:rsidP="0047725A">
            <w:pPr>
              <w:pStyle w:val="ListParagraph"/>
              <w:numPr>
                <w:ilvl w:val="0"/>
                <w:numId w:val="39"/>
              </w:numPr>
              <w:ind w:left="62" w:firstLine="173"/>
              <w:rPr>
                <w:szCs w:val="24"/>
              </w:rPr>
            </w:pPr>
            <w:r w:rsidRPr="00675DAE">
              <w:rPr>
                <w:szCs w:val="24"/>
              </w:rPr>
              <w:t>Технология Ethernet.</w:t>
            </w:r>
          </w:p>
        </w:tc>
      </w:tr>
      <w:tr w:rsidR="00D02712" w:rsidRPr="00675DAE" w:rsidTr="00F052DB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712" w:rsidRPr="00675DAE" w:rsidRDefault="00D02712" w:rsidP="009B0FB4">
            <w:pPr>
              <w:ind w:firstLine="0"/>
              <w:jc w:val="left"/>
            </w:pPr>
            <w:r w:rsidRPr="00675DAE"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712" w:rsidRPr="00675DAE" w:rsidRDefault="00D02712" w:rsidP="00D562A2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обосновывать применение программных средств для о</w:t>
            </w:r>
            <w:r w:rsidRPr="00675DAE">
              <w:rPr>
                <w:sz w:val="24"/>
                <w:szCs w:val="24"/>
              </w:rPr>
              <w:t>б</w:t>
            </w:r>
            <w:r w:rsidRPr="00675DAE">
              <w:rPr>
                <w:sz w:val="24"/>
                <w:szCs w:val="24"/>
              </w:rPr>
              <w:t>работки научной информации;</w:t>
            </w:r>
          </w:p>
          <w:p w:rsidR="00D02712" w:rsidRPr="00675DAE" w:rsidRDefault="00D02712" w:rsidP="00D562A2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приобретать и расширять зн</w:t>
            </w:r>
            <w:r w:rsidRPr="00675DAE">
              <w:rPr>
                <w:sz w:val="24"/>
                <w:szCs w:val="24"/>
              </w:rPr>
              <w:t>а</w:t>
            </w:r>
            <w:r w:rsidRPr="00675DAE">
              <w:rPr>
                <w:sz w:val="24"/>
                <w:szCs w:val="24"/>
              </w:rPr>
              <w:t>ния в области применения и</w:t>
            </w:r>
            <w:r w:rsidRPr="00675DAE">
              <w:rPr>
                <w:sz w:val="24"/>
                <w:szCs w:val="24"/>
              </w:rPr>
              <w:t>н</w:t>
            </w:r>
            <w:r w:rsidRPr="00675DAE">
              <w:rPr>
                <w:sz w:val="24"/>
                <w:szCs w:val="24"/>
              </w:rPr>
              <w:t>формационных технологий;</w:t>
            </w:r>
          </w:p>
          <w:p w:rsidR="00D02712" w:rsidRPr="00675DAE" w:rsidRDefault="00D02712" w:rsidP="00D562A2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разрабатывать алгоритмы а</w:t>
            </w:r>
            <w:r w:rsidRPr="00675DAE">
              <w:rPr>
                <w:sz w:val="24"/>
                <w:szCs w:val="24"/>
              </w:rPr>
              <w:t>д</w:t>
            </w:r>
            <w:r w:rsidRPr="00675DAE">
              <w:rPr>
                <w:sz w:val="24"/>
                <w:szCs w:val="24"/>
              </w:rPr>
              <w:t>министрирования современной вычислительной и сетевой и</w:t>
            </w:r>
            <w:r w:rsidRPr="00675DAE">
              <w:rPr>
                <w:sz w:val="24"/>
                <w:szCs w:val="24"/>
              </w:rPr>
              <w:t>н</w:t>
            </w:r>
            <w:r w:rsidRPr="00675DAE">
              <w:rPr>
                <w:sz w:val="24"/>
                <w:szCs w:val="24"/>
              </w:rPr>
              <w:t>фраструктуры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712" w:rsidRPr="00675DAE" w:rsidRDefault="00D02712" w:rsidP="006C5204">
            <w:pPr>
              <w:ind w:firstLine="0"/>
              <w:jc w:val="left"/>
              <w:rPr>
                <w:i/>
              </w:rPr>
            </w:pPr>
            <w:r w:rsidRPr="00675DAE">
              <w:rPr>
                <w:i/>
                <w:kern w:val="24"/>
              </w:rPr>
              <w:t xml:space="preserve">Практические задания </w:t>
            </w:r>
          </w:p>
          <w:p w:rsidR="00D02712" w:rsidRPr="00675DAE" w:rsidRDefault="00D02712" w:rsidP="00F052DB">
            <w:pPr>
              <w:ind w:firstLine="0"/>
              <w:jc w:val="left"/>
            </w:pPr>
            <w:r w:rsidRPr="00675DAE">
              <w:t>Выполнить настройку маршрутизатора</w:t>
            </w:r>
          </w:p>
          <w:p w:rsidR="00D02712" w:rsidRPr="00675DAE" w:rsidRDefault="00D02712" w:rsidP="00F052DB">
            <w:pPr>
              <w:ind w:firstLine="0"/>
              <w:jc w:val="left"/>
            </w:pPr>
            <w:r w:rsidRPr="00014DC1">
              <w:rPr>
                <w:noProof/>
              </w:rPr>
              <w:pict>
                <v:shape id="Рисунок 20" o:spid="_x0000_i1032" type="#_x0000_t75" style="width:489.75pt;height:186pt;visibility:visible">
                  <v:imagedata r:id="rId20" o:title=""/>
                </v:shape>
              </w:pict>
            </w:r>
          </w:p>
          <w:p w:rsidR="00D02712" w:rsidRPr="00675DAE" w:rsidRDefault="00D02712" w:rsidP="00033C83">
            <w:pPr>
              <w:ind w:firstLine="0"/>
              <w:jc w:val="left"/>
            </w:pPr>
          </w:p>
        </w:tc>
      </w:tr>
      <w:tr w:rsidR="00D02712" w:rsidRPr="00675DAE" w:rsidTr="00F052DB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712" w:rsidRPr="00675DAE" w:rsidRDefault="00D02712" w:rsidP="009B0FB4">
            <w:pPr>
              <w:ind w:firstLine="0"/>
              <w:jc w:val="left"/>
            </w:pPr>
            <w:r w:rsidRPr="00675DAE"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712" w:rsidRPr="00675DAE" w:rsidRDefault="00D02712" w:rsidP="008C0B89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способами демонстрации и</w:t>
            </w:r>
            <w:r w:rsidRPr="00675DAE">
              <w:rPr>
                <w:sz w:val="24"/>
                <w:szCs w:val="24"/>
              </w:rPr>
              <w:t>с</w:t>
            </w:r>
            <w:r w:rsidRPr="00675DAE">
              <w:rPr>
                <w:sz w:val="24"/>
                <w:szCs w:val="24"/>
              </w:rPr>
              <w:t>пользовании информационных технологий;</w:t>
            </w:r>
          </w:p>
          <w:p w:rsidR="00D02712" w:rsidRPr="00675DAE" w:rsidRDefault="00D02712" w:rsidP="008C0B89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 xml:space="preserve">основными методами решения типовых задач настройки с помощью информационных технологий; </w:t>
            </w:r>
          </w:p>
          <w:p w:rsidR="00D02712" w:rsidRPr="00675DAE" w:rsidRDefault="00D02712" w:rsidP="008C0B89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технической терминологии с</w:t>
            </w:r>
            <w:r w:rsidRPr="00675DAE">
              <w:rPr>
                <w:sz w:val="24"/>
                <w:szCs w:val="24"/>
              </w:rPr>
              <w:t>о</w:t>
            </w:r>
            <w:r w:rsidRPr="00675DAE">
              <w:rPr>
                <w:sz w:val="24"/>
                <w:szCs w:val="24"/>
              </w:rPr>
              <w:t>временных компьютерных технологий;</w:t>
            </w:r>
          </w:p>
          <w:p w:rsidR="00D02712" w:rsidRPr="00675DAE" w:rsidRDefault="00D02712" w:rsidP="008C0B89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проектных решений, навыками работы по проектированию, монтажу и администриров</w:t>
            </w:r>
            <w:r w:rsidRPr="00675DAE">
              <w:rPr>
                <w:sz w:val="24"/>
                <w:szCs w:val="24"/>
              </w:rPr>
              <w:t>а</w:t>
            </w:r>
            <w:r w:rsidRPr="00675DAE">
              <w:rPr>
                <w:sz w:val="24"/>
                <w:szCs w:val="24"/>
              </w:rPr>
              <w:t>нию вычислительных машин, сетей передачи данных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02712" w:rsidRPr="00675DAE" w:rsidRDefault="00D02712" w:rsidP="006C5204">
            <w:pPr>
              <w:ind w:firstLine="0"/>
              <w:jc w:val="left"/>
              <w:rPr>
                <w:i/>
              </w:rPr>
            </w:pPr>
            <w:r w:rsidRPr="00675DAE">
              <w:rPr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D02712" w:rsidRPr="00675DAE" w:rsidRDefault="00D02712" w:rsidP="00033C83">
            <w:pPr>
              <w:ind w:firstLine="0"/>
            </w:pPr>
            <w:r w:rsidRPr="00675DAE">
              <w:t xml:space="preserve">1. Ознакомиться с содержанием ГОСТ 19.701-90 Единая система программной документации. Схемы алгоритмов, программ, данных и систем. </w:t>
            </w:r>
          </w:p>
          <w:p w:rsidR="00D02712" w:rsidRPr="00675DAE" w:rsidRDefault="00D02712" w:rsidP="00033C83">
            <w:pPr>
              <w:ind w:firstLine="0"/>
            </w:pPr>
            <w:r w:rsidRPr="00675DAE">
              <w:t xml:space="preserve">2. Заполнить </w:t>
            </w:r>
            <w:r w:rsidRPr="00675DAE">
              <w:rPr>
                <w:lang w:val="en-US"/>
              </w:rPr>
              <w:t>IP</w:t>
            </w:r>
            <w:r w:rsidRPr="00675DAE">
              <w:t>-план в соответствии с выполненной конфигурацией.</w:t>
            </w:r>
          </w:p>
          <w:p w:rsidR="00D02712" w:rsidRPr="00675DAE" w:rsidRDefault="00D02712" w:rsidP="00033C83">
            <w:pPr>
              <w:ind w:firstLine="0"/>
            </w:pPr>
            <w:r w:rsidRPr="00675DAE">
              <w:t xml:space="preserve">3. Используя утилиты </w:t>
            </w:r>
            <w:r w:rsidRPr="00675DAE">
              <w:rPr>
                <w:lang w:val="en-US"/>
              </w:rPr>
              <w:t>TCP</w:t>
            </w:r>
            <w:r w:rsidRPr="00675DAE">
              <w:t>/</w:t>
            </w:r>
            <w:r w:rsidRPr="00675DAE">
              <w:rPr>
                <w:lang w:val="en-US"/>
              </w:rPr>
              <w:t>IP</w:t>
            </w:r>
            <w:r w:rsidRPr="00675DAE">
              <w:t xml:space="preserve"> выполнить проверку конфигурации.</w:t>
            </w:r>
          </w:p>
          <w:p w:rsidR="00D02712" w:rsidRPr="00675DAE" w:rsidRDefault="00D02712" w:rsidP="00675DAE">
            <w:pPr>
              <w:ind w:firstLine="0"/>
            </w:pPr>
          </w:p>
        </w:tc>
      </w:tr>
    </w:tbl>
    <w:p w:rsidR="00D02712" w:rsidRPr="00675DAE" w:rsidRDefault="00D02712" w:rsidP="0033429F">
      <w:pPr>
        <w:rPr>
          <w:b/>
        </w:rPr>
        <w:sectPr w:rsidR="00D02712" w:rsidRPr="00675DAE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D02712" w:rsidRPr="00A01DD1" w:rsidRDefault="00D02712" w:rsidP="0033429F">
      <w:pPr>
        <w:rPr>
          <w:b/>
        </w:rPr>
      </w:pPr>
      <w:r w:rsidRPr="00A01DD1">
        <w:rPr>
          <w:b/>
        </w:rPr>
        <w:t>б) Порядок проведения промежуточной аттестации, показатели и критерии оценивания:</w:t>
      </w:r>
    </w:p>
    <w:p w:rsidR="00D02712" w:rsidRPr="00A01DD1" w:rsidRDefault="00D02712" w:rsidP="0089203A">
      <w:r w:rsidRPr="00A01DD1">
        <w:t>Промежуточная аттестация по дисциплине «</w:t>
      </w:r>
      <w:r w:rsidRPr="00917524">
        <w:rPr>
          <w:rStyle w:val="FontStyle16"/>
          <w:b w:val="0"/>
          <w:sz w:val="24"/>
          <w:szCs w:val="24"/>
        </w:rPr>
        <w:t>Настройка и наладка программно-аппаратных средств</w:t>
      </w:r>
      <w:r w:rsidRPr="00A01DD1">
        <w:t>» включает теоретические вопросы, позволяющие оценить уровень усвоения обучающимися знаний, и практические задания, выявляющие степень сформ</w:t>
      </w:r>
      <w:r w:rsidRPr="00A01DD1">
        <w:t>и</w:t>
      </w:r>
      <w:r w:rsidRPr="00A01DD1">
        <w:t>рованности умений и владений, проводится в форме зачета с оценкой.</w:t>
      </w:r>
    </w:p>
    <w:p w:rsidR="00D02712" w:rsidRPr="00A01DD1" w:rsidRDefault="00D02712" w:rsidP="0034629A">
      <w:r w:rsidRPr="00A01DD1">
        <w:t>Зачет по дисциплине проводится по результатам отчетности на практических зан</w:t>
      </w:r>
      <w:r w:rsidRPr="00A01DD1">
        <w:t>я</w:t>
      </w:r>
      <w:r w:rsidRPr="00A01DD1">
        <w:t xml:space="preserve">тиях с опросом в устной форме по этапам выполнения и активного выступления в беседе-обсуждении на лекционных занятиях. </w:t>
      </w:r>
    </w:p>
    <w:p w:rsidR="00D02712" w:rsidRPr="00A01DD1" w:rsidRDefault="00D02712" w:rsidP="0034629A">
      <w:pPr>
        <w:rPr>
          <w:b/>
        </w:rPr>
      </w:pPr>
      <w:r w:rsidRPr="00A01DD1">
        <w:rPr>
          <w:b/>
        </w:rPr>
        <w:t>Показатели и критерии оценивания зачета с оценкой:</w:t>
      </w:r>
    </w:p>
    <w:p w:rsidR="00D02712" w:rsidRPr="00A01DD1" w:rsidRDefault="00D02712" w:rsidP="00855186">
      <w:pPr>
        <w:ind w:firstLine="0"/>
      </w:pPr>
      <w:r w:rsidRPr="00A01DD1">
        <w:t xml:space="preserve">– на оценку </w:t>
      </w:r>
      <w:r w:rsidRPr="00A01DD1">
        <w:rPr>
          <w:b/>
        </w:rPr>
        <w:t>«отлично»</w:t>
      </w:r>
      <w:r w:rsidRPr="00A01DD1">
        <w:t xml:space="preserve"> (5 баллов) – обучающийся демонстрирует высокий уровень сфо</w:t>
      </w:r>
      <w:r w:rsidRPr="00A01DD1">
        <w:t>р</w:t>
      </w:r>
      <w:r w:rsidRPr="00A01DD1">
        <w:t xml:space="preserve">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D02712" w:rsidRPr="00A01DD1" w:rsidRDefault="00D02712" w:rsidP="00855186">
      <w:pPr>
        <w:ind w:firstLine="0"/>
      </w:pPr>
      <w:r w:rsidRPr="00A01DD1">
        <w:t xml:space="preserve">– на оценку </w:t>
      </w:r>
      <w:r w:rsidRPr="00A01DD1">
        <w:rPr>
          <w:b/>
        </w:rPr>
        <w:t>«хорошо»</w:t>
      </w:r>
      <w:r w:rsidRPr="00A01DD1">
        <w:t xml:space="preserve"> (4 балла) – обучающийся демонстрирует средний уровень сформ</w:t>
      </w:r>
      <w:r w:rsidRPr="00A01DD1">
        <w:t>и</w:t>
      </w:r>
      <w:r w:rsidRPr="00A01DD1">
        <w:t>рованности компетенций: основные знания, умения освоены, но допускаются незнач</w:t>
      </w:r>
      <w:r w:rsidRPr="00A01DD1">
        <w:t>и</w:t>
      </w:r>
      <w:r w:rsidRPr="00A01DD1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02712" w:rsidRPr="00A01DD1" w:rsidRDefault="00D02712" w:rsidP="00855186">
      <w:pPr>
        <w:ind w:firstLine="0"/>
      </w:pPr>
      <w:r w:rsidRPr="00A01DD1">
        <w:t xml:space="preserve">– на оценку </w:t>
      </w:r>
      <w:r w:rsidRPr="00A01DD1">
        <w:rPr>
          <w:b/>
        </w:rPr>
        <w:t>«удовлетворительно»</w:t>
      </w:r>
      <w:r w:rsidRPr="00A01DD1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A01DD1">
        <w:t>с</w:t>
      </w:r>
      <w:r w:rsidRPr="00A01DD1">
        <w:t>пытывает значительные затруднения при оперировании знаниями и умениями при их п</w:t>
      </w:r>
      <w:r w:rsidRPr="00A01DD1">
        <w:t>е</w:t>
      </w:r>
      <w:r w:rsidRPr="00A01DD1">
        <w:t>реносе на новые ситуации.</w:t>
      </w:r>
    </w:p>
    <w:p w:rsidR="00D02712" w:rsidRPr="00A01DD1" w:rsidRDefault="00D02712" w:rsidP="00855186">
      <w:pPr>
        <w:ind w:firstLine="0"/>
      </w:pPr>
      <w:r w:rsidRPr="00A01DD1">
        <w:t xml:space="preserve">– на оценку </w:t>
      </w:r>
      <w:r w:rsidRPr="00A01DD1">
        <w:rPr>
          <w:b/>
        </w:rPr>
        <w:t>«неудовлетворительно»</w:t>
      </w:r>
      <w:r w:rsidRPr="00A01DD1"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A01DD1">
        <w:t>а</w:t>
      </w:r>
      <w:r w:rsidRPr="00A01DD1">
        <w:t>зать интеллектуальные навыки решения простых задач.</w:t>
      </w:r>
    </w:p>
    <w:p w:rsidR="00D02712" w:rsidRPr="00A01DD1" w:rsidRDefault="00D02712" w:rsidP="00855186">
      <w:pPr>
        <w:ind w:firstLine="0"/>
      </w:pPr>
      <w:r w:rsidRPr="00A01DD1">
        <w:t xml:space="preserve">– на оценку </w:t>
      </w:r>
      <w:r w:rsidRPr="00A01DD1">
        <w:rPr>
          <w:b/>
        </w:rPr>
        <w:t>«неудовлетворительно»</w:t>
      </w:r>
      <w:r w:rsidRPr="00A01DD1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A01DD1">
        <w:t>ь</w:t>
      </w:r>
      <w:r w:rsidRPr="00A01DD1">
        <w:t>ные навыки решения простых задач.</w:t>
      </w:r>
    </w:p>
    <w:p w:rsidR="00D02712" w:rsidRPr="00675DAE" w:rsidRDefault="00D02712" w:rsidP="00855186">
      <w:pPr>
        <w:pStyle w:val="Heading1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675DAE">
        <w:rPr>
          <w:rStyle w:val="FontStyle32"/>
          <w:i w:val="0"/>
          <w:spacing w:val="-4"/>
          <w:sz w:val="24"/>
          <w:szCs w:val="24"/>
        </w:rPr>
        <w:t xml:space="preserve">8 </w:t>
      </w:r>
      <w:r w:rsidRPr="00675DAE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D02712" w:rsidRPr="00750E3D" w:rsidRDefault="00D02712" w:rsidP="00675DAE">
      <w:r w:rsidRPr="00750E3D">
        <w:rPr>
          <w:b/>
        </w:rPr>
        <w:t>а) Основная литература</w:t>
      </w:r>
      <w:r w:rsidRPr="00750E3D">
        <w:t xml:space="preserve">: </w:t>
      </w:r>
    </w:p>
    <w:p w:rsidR="00D02712" w:rsidRDefault="00D02712" w:rsidP="008747BD">
      <w:r w:rsidRPr="00750E3D">
        <w:t xml:space="preserve">1. </w:t>
      </w:r>
      <w:r w:rsidRPr="00D658B0">
        <w:t>Введение в инфокоммуникационные технологии : учебное пособие / Л. Г. Гагар</w:t>
      </w:r>
      <w:r w:rsidRPr="00D658B0">
        <w:t>и</w:t>
      </w:r>
      <w:r w:rsidRPr="00D658B0">
        <w:t>на, А. М. Баин, Г. А. Кузнецов [и др.]  ; под ред. Л. Г. Гагариной. — Москва : ФОРУМ : ИНФРА-М, 2021. — 336 с. — (Высшее образование). - ISBN 978-5-8199-0768-9. - Текст : электронный. - URL: https://znanium.com/catalog/product/1144494 (дата обращения: 28.10.2020). – Режим доступа: по подписке.</w:t>
      </w:r>
    </w:p>
    <w:p w:rsidR="00D02712" w:rsidRPr="00750E3D" w:rsidRDefault="00D02712" w:rsidP="00675DAE">
      <w:pPr>
        <w:widowControl/>
        <w:autoSpaceDE/>
        <w:autoSpaceDN/>
        <w:adjustRightInd/>
        <w:rPr>
          <w:rStyle w:val="FontStyle16"/>
          <w:b w:val="0"/>
        </w:rPr>
      </w:pPr>
      <w:r w:rsidRPr="00750E3D">
        <w:rPr>
          <w:rStyle w:val="FontStyle22"/>
          <w:sz w:val="24"/>
          <w:szCs w:val="24"/>
        </w:rPr>
        <w:t xml:space="preserve">б) Дополнительная литература: </w:t>
      </w:r>
    </w:p>
    <w:p w:rsidR="00D02712" w:rsidRDefault="00D02712" w:rsidP="008747BD">
      <w:r w:rsidRPr="00750E3D">
        <w:rPr>
          <w:bCs/>
        </w:rPr>
        <w:t>1</w:t>
      </w:r>
      <w:r w:rsidRPr="00750E3D">
        <w:t xml:space="preserve">. </w:t>
      </w:r>
      <w:r w:rsidRPr="00D658B0">
        <w:t>Степина, В. В. Основы архитектуры, устройство и функционирование вычисл</w:t>
      </w:r>
      <w:r w:rsidRPr="00D658B0">
        <w:t>и</w:t>
      </w:r>
      <w:r w:rsidRPr="00D658B0">
        <w:t>тельных систем : учебник / В.В. Степина. — Мо</w:t>
      </w:r>
      <w:r>
        <w:t xml:space="preserve">сква : ИНФРА-М, 2020. — 288 с. </w:t>
      </w:r>
      <w:r w:rsidRPr="00D658B0">
        <w:t>- ISBN 978-5-906923-19-6. - Текст : электронный. - URL: https://znanium.com/catalog/product/1069179 (дата обращения: 28.10.2020). – Режим дост</w:t>
      </w:r>
      <w:r w:rsidRPr="00D658B0">
        <w:t>у</w:t>
      </w:r>
      <w:r w:rsidRPr="00D658B0">
        <w:t>па: по подписке.</w:t>
      </w:r>
    </w:p>
    <w:p w:rsidR="00D02712" w:rsidRPr="00750E3D" w:rsidRDefault="00D02712" w:rsidP="008747BD">
      <w:pPr>
        <w:widowControl/>
        <w:autoSpaceDE/>
        <w:autoSpaceDN/>
        <w:adjustRightInd/>
        <w:rPr>
          <w:b/>
        </w:rPr>
      </w:pPr>
      <w:r w:rsidRPr="00750E3D">
        <w:rPr>
          <w:b/>
        </w:rPr>
        <w:t xml:space="preserve">в) Методические указания: </w:t>
      </w:r>
    </w:p>
    <w:p w:rsidR="00D02712" w:rsidRPr="00750E3D" w:rsidRDefault="00D02712" w:rsidP="00675DAE">
      <w:pPr>
        <w:widowControl/>
        <w:autoSpaceDE/>
        <w:autoSpaceDN/>
        <w:adjustRightInd/>
        <w:rPr>
          <w:iCs/>
        </w:rPr>
      </w:pPr>
      <w:r w:rsidRPr="00750E3D">
        <w:t>1. Баринов В.В. Технологии разработки и создания компьютерных сетей на базе а</w:t>
      </w:r>
      <w:r w:rsidRPr="00750E3D">
        <w:t>п</w:t>
      </w:r>
      <w:r w:rsidRPr="00750E3D">
        <w:t xml:space="preserve">паратуры D-LINK.Учебное пособие для вузов. </w:t>
      </w:r>
      <w:r w:rsidRPr="00750E3D">
        <w:rPr>
          <w:spacing w:val="-2"/>
        </w:rPr>
        <w:sym w:font="Symbol" w:char="F05B"/>
      </w:r>
      <w:r w:rsidRPr="00750E3D">
        <w:rPr>
          <w:spacing w:val="-2"/>
        </w:rPr>
        <w:t>Электронный ресурс</w:t>
      </w:r>
      <w:r w:rsidRPr="00750E3D">
        <w:rPr>
          <w:spacing w:val="-2"/>
        </w:rPr>
        <w:sym w:font="Symbol" w:char="F05D"/>
      </w:r>
      <w:r w:rsidRPr="00750E3D">
        <w:rPr>
          <w:spacing w:val="-2"/>
        </w:rPr>
        <w:t xml:space="preserve"> / </w:t>
      </w:r>
      <w:r w:rsidRPr="00750E3D">
        <w:t>Баринов В.В., Бл</w:t>
      </w:r>
      <w:r w:rsidRPr="00750E3D">
        <w:t>а</w:t>
      </w:r>
      <w:r w:rsidRPr="00750E3D">
        <w:t xml:space="preserve">годаров А.В., Богданова Е.А., Пылькин А.Н., Скуднев Д.М. </w:t>
      </w:r>
      <w:r w:rsidRPr="00750E3D">
        <w:rPr>
          <w:iCs/>
        </w:rPr>
        <w:t xml:space="preserve"> -" Горячая линия-Телеком ", 2013, -216 с</w:t>
      </w:r>
      <w:r w:rsidRPr="00750E3D">
        <w:rPr>
          <w:spacing w:val="-2"/>
        </w:rPr>
        <w:t xml:space="preserve">– Режим доступа: </w:t>
      </w:r>
      <w:hyperlink r:id="rId21" w:history="1">
        <w:r w:rsidRPr="0019700F">
          <w:rPr>
            <w:rStyle w:val="Hyperlink"/>
            <w:spacing w:val="-2"/>
          </w:rPr>
          <w:t>http://e.lanbook.com/books/element.php?pl1_id=11826</w:t>
        </w:r>
      </w:hyperlink>
      <w:r>
        <w:rPr>
          <w:spacing w:val="-2"/>
        </w:rPr>
        <w:t xml:space="preserve"> </w:t>
      </w:r>
      <w:r w:rsidRPr="00750E3D">
        <w:rPr>
          <w:spacing w:val="-2"/>
        </w:rPr>
        <w:t>– Загл</w:t>
      </w:r>
      <w:r w:rsidRPr="00750E3D">
        <w:rPr>
          <w:spacing w:val="-2"/>
        </w:rPr>
        <w:t>а</w:t>
      </w:r>
      <w:r w:rsidRPr="00750E3D">
        <w:rPr>
          <w:spacing w:val="-2"/>
        </w:rPr>
        <w:t xml:space="preserve">вие с экрана </w:t>
      </w:r>
      <w:r w:rsidRPr="00750E3D">
        <w:rPr>
          <w:lang w:val="en-US"/>
        </w:rPr>
        <w:t>ISBN</w:t>
      </w:r>
      <w:r w:rsidRPr="00750E3D">
        <w:t xml:space="preserve"> </w:t>
      </w:r>
      <w:r w:rsidRPr="00750E3D">
        <w:rPr>
          <w:iCs/>
        </w:rPr>
        <w:t>978-5-9912-0287-9</w:t>
      </w:r>
    </w:p>
    <w:p w:rsidR="00D02712" w:rsidRPr="00750E3D" w:rsidRDefault="00D02712" w:rsidP="00675DAE">
      <w:pPr>
        <w:rPr>
          <w:b/>
        </w:rPr>
      </w:pPr>
      <w:r w:rsidRPr="00750E3D">
        <w:rPr>
          <w:b/>
        </w:rPr>
        <w:t xml:space="preserve">г) Программное обеспечение и Интернет-ресурсы: </w:t>
      </w:r>
    </w:p>
    <w:p w:rsidR="00D02712" w:rsidRDefault="00D02712" w:rsidP="00A5179F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система; </w:t>
      </w:r>
      <w:r>
        <w:rPr>
          <w:color w:val="000000"/>
        </w:rPr>
        <w:t>офисные программы; математические пакет, статистические пакеты, установле</w:t>
      </w:r>
      <w:r>
        <w:rPr>
          <w:color w:val="000000"/>
        </w:rPr>
        <w:t>н</w:t>
      </w:r>
      <w:r>
        <w:rPr>
          <w:color w:val="000000"/>
        </w:rPr>
        <w:t>ные на каждом персональном компьютере вычислительного центра ФГБОУ ВПО «МГТУ».</w:t>
      </w:r>
    </w:p>
    <w:p w:rsidR="00D02712" w:rsidRDefault="00D02712" w:rsidP="00A5179F">
      <w:pPr>
        <w:rPr>
          <w:color w:val="000000"/>
        </w:rPr>
      </w:pPr>
      <w:r>
        <w:rPr>
          <w:color w:val="000000"/>
        </w:rPr>
        <w:t>Перечень лицензионного программного обеспечения по ссылке:</w:t>
      </w:r>
    </w:p>
    <w:p w:rsidR="00D02712" w:rsidRDefault="00D02712" w:rsidP="00A5179F">
      <w:pPr>
        <w:rPr>
          <w:color w:val="000000"/>
        </w:rPr>
      </w:pPr>
      <w:hyperlink r:id="rId22" w:history="1">
        <w:r>
          <w:rPr>
            <w:rStyle w:val="Hyperlink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D02712" w:rsidRDefault="00D02712" w:rsidP="00A5179F">
      <w:pPr>
        <w:pStyle w:val="Heading1"/>
        <w:spacing w:before="0" w:after="0"/>
        <w:ind w:left="0"/>
        <w:rPr>
          <w:b w:val="0"/>
          <w:bCs/>
          <w:caps/>
          <w:color w:val="000000"/>
          <w:szCs w:val="24"/>
        </w:rPr>
      </w:pPr>
      <w:r>
        <w:rPr>
          <w:b w:val="0"/>
          <w:color w:val="000000"/>
          <w:szCs w:val="24"/>
        </w:rPr>
        <w:t xml:space="preserve">Официальные сайты промышленных предприятий и организаций: </w:t>
      </w:r>
      <w:hyperlink r:id="rId23" w:history="1">
        <w:r>
          <w:rPr>
            <w:rStyle w:val="Hyperlink"/>
            <w:b w:val="0"/>
          </w:rPr>
          <w:t>http://www.mmk.ru</w:t>
        </w:r>
      </w:hyperlink>
      <w:r>
        <w:rPr>
          <w:b w:val="0"/>
          <w:color w:val="000000"/>
          <w:szCs w:val="24"/>
        </w:rPr>
        <w:t xml:space="preserve">, </w:t>
      </w:r>
      <w:hyperlink r:id="rId24" w:history="1">
        <w:r>
          <w:rPr>
            <w:rStyle w:val="Hyperlink"/>
            <w:b w:val="0"/>
            <w:szCs w:val="24"/>
          </w:rPr>
          <w:t>http://www.creditural.ru</w:t>
        </w:r>
      </w:hyperlink>
      <w:r>
        <w:rPr>
          <w:b w:val="0"/>
          <w:color w:val="000000"/>
          <w:szCs w:val="24"/>
        </w:rPr>
        <w:t xml:space="preserve">, </w:t>
      </w:r>
      <w:hyperlink r:id="rId25" w:history="1">
        <w:r>
          <w:rPr>
            <w:rStyle w:val="Hyperlink"/>
            <w:b w:val="0"/>
            <w:szCs w:val="24"/>
          </w:rPr>
          <w:t>http://www.magtu.ru</w:t>
        </w:r>
      </w:hyperlink>
      <w:r>
        <w:rPr>
          <w:b w:val="0"/>
          <w:color w:val="000000"/>
          <w:szCs w:val="24"/>
        </w:rPr>
        <w:t xml:space="preserve">, </w:t>
      </w:r>
      <w:hyperlink r:id="rId26" w:history="1">
        <w:r>
          <w:rPr>
            <w:rStyle w:val="Hyperlink"/>
            <w:b w:val="0"/>
            <w:szCs w:val="24"/>
          </w:rPr>
          <w:t>http://www.gks.ru</w:t>
        </w:r>
      </w:hyperlink>
      <w:r>
        <w:rPr>
          <w:b w:val="0"/>
          <w:color w:val="000000"/>
          <w:szCs w:val="24"/>
        </w:rPr>
        <w:t xml:space="preserve"> и т.п.; разра</w:t>
      </w:r>
      <w:r>
        <w:rPr>
          <w:b w:val="0"/>
          <w:color w:val="000000"/>
          <w:szCs w:val="24"/>
        </w:rPr>
        <w:softHyphen/>
        <w:t>ботчиков пр</w:t>
      </w:r>
      <w:r>
        <w:rPr>
          <w:b w:val="0"/>
          <w:color w:val="000000"/>
          <w:szCs w:val="24"/>
        </w:rPr>
        <w:t>о</w:t>
      </w:r>
      <w:r>
        <w:rPr>
          <w:b w:val="0"/>
          <w:color w:val="000000"/>
          <w:szCs w:val="24"/>
        </w:rPr>
        <w:t xml:space="preserve">граммных продуктов: </w:t>
      </w:r>
      <w:hyperlink r:id="rId27" w:history="1">
        <w:r>
          <w:rPr>
            <w:rStyle w:val="Hyperlink"/>
            <w:b w:val="0"/>
            <w:szCs w:val="24"/>
          </w:rPr>
          <w:t>http://www.statsoft.ru</w:t>
        </w:r>
      </w:hyperlink>
      <w:r>
        <w:rPr>
          <w:b w:val="0"/>
          <w:color w:val="000000"/>
          <w:szCs w:val="24"/>
        </w:rPr>
        <w:t xml:space="preserve">, </w:t>
      </w:r>
      <w:hyperlink r:id="rId28" w:history="1">
        <w:r>
          <w:rPr>
            <w:rStyle w:val="Hyperlink"/>
            <w:b w:val="0"/>
            <w:szCs w:val="24"/>
          </w:rPr>
          <w:t>http://www.microsoft.com</w:t>
        </w:r>
      </w:hyperlink>
      <w:r>
        <w:rPr>
          <w:b w:val="0"/>
          <w:color w:val="000000"/>
          <w:szCs w:val="24"/>
        </w:rPr>
        <w:t>,</w:t>
      </w:r>
      <w:r>
        <w:rPr>
          <w:color w:val="000000"/>
        </w:rPr>
        <w:t xml:space="preserve"> </w:t>
      </w:r>
      <w:hyperlink r:id="rId29" w:history="1">
        <w:r>
          <w:rPr>
            <w:rStyle w:val="Hyperlink"/>
            <w:b w:val="0"/>
            <w:szCs w:val="24"/>
          </w:rPr>
          <w:t>http://www.ptc.com</w:t>
        </w:r>
      </w:hyperlink>
      <w:r>
        <w:rPr>
          <w:b w:val="0"/>
          <w:color w:val="000000"/>
          <w:szCs w:val="24"/>
        </w:rPr>
        <w:t xml:space="preserve"> и т.п; сайты лабораторий компьютерной графики </w:t>
      </w:r>
      <w:hyperlink r:id="rId30" w:history="1">
        <w:r>
          <w:rPr>
            <w:rStyle w:val="Hyperlink"/>
            <w:b w:val="0"/>
            <w:szCs w:val="24"/>
          </w:rPr>
          <w:t>http://graphics.cs.msu.ru</w:t>
        </w:r>
      </w:hyperlink>
      <w:r>
        <w:rPr>
          <w:b w:val="0"/>
          <w:color w:val="000000"/>
          <w:szCs w:val="24"/>
        </w:rPr>
        <w:t xml:space="preserve"> , </w:t>
      </w:r>
      <w:hyperlink r:id="rId31" w:history="1">
        <w:r>
          <w:rPr>
            <w:rStyle w:val="Hyperlink"/>
            <w:b w:val="0"/>
            <w:szCs w:val="24"/>
          </w:rPr>
          <w:t>http://cgm.graphicon.ru</w:t>
        </w:r>
      </w:hyperlink>
      <w:r>
        <w:rPr>
          <w:b w:val="0"/>
          <w:bCs/>
          <w:color w:val="000000"/>
          <w:szCs w:val="24"/>
        </w:rPr>
        <w:t>.</w:t>
      </w:r>
    </w:p>
    <w:p w:rsidR="00D02712" w:rsidRPr="00A5179F" w:rsidRDefault="00D02712" w:rsidP="00A5179F">
      <w:pPr>
        <w:pStyle w:val="Heading1"/>
        <w:spacing w:before="120"/>
        <w:rPr>
          <w:rStyle w:val="FontStyle14"/>
          <w:b/>
          <w:sz w:val="24"/>
          <w:szCs w:val="24"/>
        </w:rPr>
      </w:pPr>
      <w:r w:rsidRPr="00A5179F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D02712" w:rsidRDefault="00D02712" w:rsidP="00A5179F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D02712" w:rsidTr="00A5179F">
        <w:trPr>
          <w:tblHeader/>
        </w:trPr>
        <w:tc>
          <w:tcPr>
            <w:tcW w:w="1928" w:type="pct"/>
            <w:vAlign w:val="center"/>
          </w:tcPr>
          <w:p w:rsidR="00D02712" w:rsidRDefault="00D02712">
            <w:pPr>
              <w:spacing w:line="256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D02712" w:rsidRDefault="00D02712">
            <w:pPr>
              <w:spacing w:line="256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D02712" w:rsidTr="00A5179F">
        <w:tc>
          <w:tcPr>
            <w:tcW w:w="1928" w:type="pct"/>
          </w:tcPr>
          <w:p w:rsidR="00D02712" w:rsidRDefault="00D02712">
            <w:pPr>
              <w:spacing w:line="256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</w:tcPr>
          <w:p w:rsidR="00D02712" w:rsidRDefault="00D02712">
            <w:pPr>
              <w:spacing w:line="256" w:lineRule="auto"/>
              <w:ind w:firstLine="0"/>
              <w:jc w:val="left"/>
            </w:pPr>
            <w:r>
              <w:t>Мультимедийные средства хранения, передачи  и представления информации</w:t>
            </w:r>
          </w:p>
        </w:tc>
      </w:tr>
      <w:tr w:rsidR="00D02712" w:rsidTr="00A5179F">
        <w:tc>
          <w:tcPr>
            <w:tcW w:w="1928" w:type="pct"/>
          </w:tcPr>
          <w:p w:rsidR="00D02712" w:rsidRDefault="00D02712">
            <w:pPr>
              <w:spacing w:line="256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</w:tcPr>
          <w:p w:rsidR="00D02712" w:rsidRDefault="00D02712">
            <w:pPr>
              <w:spacing w:line="256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D02712" w:rsidTr="00A5179F">
        <w:tc>
          <w:tcPr>
            <w:tcW w:w="1928" w:type="pct"/>
          </w:tcPr>
          <w:p w:rsidR="00D02712" w:rsidRDefault="00D02712">
            <w:pPr>
              <w:spacing w:line="256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D02712" w:rsidRDefault="00D02712">
            <w:pPr>
              <w:spacing w:line="256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D02712" w:rsidTr="00A5179F">
        <w:tc>
          <w:tcPr>
            <w:tcW w:w="1928" w:type="pct"/>
          </w:tcPr>
          <w:p w:rsidR="00D02712" w:rsidRDefault="00D02712">
            <w:pPr>
              <w:spacing w:line="256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</w:tcPr>
          <w:p w:rsidR="00D02712" w:rsidRDefault="00D02712">
            <w:pPr>
              <w:spacing w:line="256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D02712" w:rsidTr="00A5179F">
        <w:tc>
          <w:tcPr>
            <w:tcW w:w="1928" w:type="pct"/>
          </w:tcPr>
          <w:p w:rsidR="00D02712" w:rsidRDefault="00D02712">
            <w:pPr>
              <w:spacing w:line="256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</w:tcPr>
          <w:p w:rsidR="00D02712" w:rsidRDefault="00D02712">
            <w:pPr>
              <w:spacing w:line="256" w:lineRule="auto"/>
              <w:ind w:firstLine="0"/>
              <w:jc w:val="left"/>
            </w:pPr>
            <w:r>
              <w:t>Классы УИТ и АСУ</w:t>
            </w:r>
          </w:p>
        </w:tc>
      </w:tr>
      <w:tr w:rsidR="00D02712" w:rsidTr="00A5179F">
        <w:tc>
          <w:tcPr>
            <w:tcW w:w="1928" w:type="pct"/>
          </w:tcPr>
          <w:p w:rsidR="00D02712" w:rsidRDefault="00D02712">
            <w:pPr>
              <w:spacing w:line="256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D02712" w:rsidRDefault="00D02712">
            <w:pPr>
              <w:spacing w:line="256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D02712" w:rsidRDefault="00D02712" w:rsidP="00A5179F"/>
    <w:p w:rsidR="00D02712" w:rsidRPr="0047725A" w:rsidRDefault="00D02712" w:rsidP="00A5179F">
      <w:pPr>
        <w:widowControl/>
        <w:rPr>
          <w:rStyle w:val="FontStyle15"/>
          <w:b w:val="0"/>
          <w:i/>
          <w:color w:val="FF0000"/>
          <w:sz w:val="24"/>
          <w:szCs w:val="24"/>
        </w:rPr>
      </w:pPr>
    </w:p>
    <w:sectPr w:rsidR="00D02712" w:rsidRPr="0047725A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2712" w:rsidRDefault="00D02712">
      <w:r>
        <w:separator/>
      </w:r>
    </w:p>
  </w:endnote>
  <w:endnote w:type="continuationSeparator" w:id="0">
    <w:p w:rsidR="00D02712" w:rsidRDefault="00D027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712" w:rsidRDefault="00D02712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02712" w:rsidRDefault="00D02712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712" w:rsidRDefault="00D02712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D02712" w:rsidRDefault="00D02712" w:rsidP="0087519F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712" w:rsidRDefault="00D02712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D02712" w:rsidRDefault="00D02712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712" w:rsidRDefault="00D02712">
    <w:pPr>
      <w:pStyle w:val="Footer"/>
      <w:jc w:val="right"/>
    </w:pPr>
    <w:fldSimple w:instr=" PAGE   \* MERGEFORMAT ">
      <w:r>
        <w:rPr>
          <w:noProof/>
        </w:rPr>
        <w:t>17</w:t>
      </w:r>
    </w:fldSimple>
  </w:p>
  <w:p w:rsidR="00D02712" w:rsidRDefault="00D02712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2712" w:rsidRDefault="00D02712">
      <w:r>
        <w:separator/>
      </w:r>
    </w:p>
  </w:footnote>
  <w:footnote w:type="continuationSeparator" w:id="0">
    <w:p w:rsidR="00D02712" w:rsidRDefault="00D027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712" w:rsidRDefault="00D02712">
    <w:pPr>
      <w:framePr w:wrap="around" w:vAnchor="text" w:hAnchor="margin" w:xAlign="right" w:y="1"/>
    </w:pPr>
    <w:fldSimple w:instr="PAGE  ">
      <w:r>
        <w:rPr>
          <w:noProof/>
        </w:rPr>
        <w:t>8</w:t>
      </w:r>
    </w:fldSimple>
  </w:p>
  <w:p w:rsidR="00D02712" w:rsidRDefault="00D02712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712" w:rsidRDefault="00D02712">
    <w:pPr>
      <w:framePr w:wrap="around" w:vAnchor="text" w:hAnchor="margin" w:xAlign="right" w:y="1"/>
      <w:rPr>
        <w:sz w:val="22"/>
      </w:rPr>
    </w:pPr>
  </w:p>
  <w:p w:rsidR="00D02712" w:rsidRDefault="00D02712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  <w:rPr>
        <w:rFonts w:cs="Times New Roman"/>
      </w:r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  <w:rPr>
        <w:rFonts w:cs="Times New Roman"/>
      </w:r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  <w:rPr>
        <w:rFonts w:cs="Times New Roman"/>
      </w:r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pStyle w:val="Heading7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Heading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pStyle w:val="Heading9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D90DB0"/>
    <w:multiLevelType w:val="multilevel"/>
    <w:tmpl w:val="FA8C7C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7EA3F0B"/>
    <w:multiLevelType w:val="multilevel"/>
    <w:tmpl w:val="FA8C7C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8FC659D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D9B2724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0E3082E"/>
    <w:multiLevelType w:val="multilevel"/>
    <w:tmpl w:val="FA8C7C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9E17098"/>
    <w:multiLevelType w:val="multilevel"/>
    <w:tmpl w:val="FA8C7C6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2A41E76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50E4A75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70C238C"/>
    <w:multiLevelType w:val="multilevel"/>
    <w:tmpl w:val="FA8C7C6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7726C59"/>
    <w:multiLevelType w:val="multilevel"/>
    <w:tmpl w:val="FA8C7C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B575576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BB85DB9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47C29D2"/>
    <w:multiLevelType w:val="multilevel"/>
    <w:tmpl w:val="FA8C7C6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4E339AC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36C56536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96F0BEE"/>
    <w:multiLevelType w:val="multilevel"/>
    <w:tmpl w:val="FA8C7C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A3D739B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3E296ED4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31D64AD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3">
    <w:nsid w:val="4C17500D"/>
    <w:multiLevelType w:val="hybridMultilevel"/>
    <w:tmpl w:val="D23275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3924C7A"/>
    <w:multiLevelType w:val="multilevel"/>
    <w:tmpl w:val="FA8C7C6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53BC19E8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53C27E5A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57C325DC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97947B2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5A301C1B"/>
    <w:multiLevelType w:val="hybridMultilevel"/>
    <w:tmpl w:val="EA16E9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C027500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5D5E342F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5DEF5FA6"/>
    <w:multiLevelType w:val="multilevel"/>
    <w:tmpl w:val="FA8C7C6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5FFB7A18"/>
    <w:multiLevelType w:val="multilevel"/>
    <w:tmpl w:val="FA8C7C6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7001212F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749C470E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C5224DE"/>
    <w:multiLevelType w:val="multilevel"/>
    <w:tmpl w:val="6E7AC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8"/>
  </w:num>
  <w:num w:numId="2">
    <w:abstractNumId w:val="37"/>
  </w:num>
  <w:num w:numId="3">
    <w:abstractNumId w:val="0"/>
  </w:num>
  <w:num w:numId="4">
    <w:abstractNumId w:val="22"/>
  </w:num>
  <w:num w:numId="5">
    <w:abstractNumId w:val="21"/>
  </w:num>
  <w:num w:numId="6">
    <w:abstractNumId w:val="1"/>
  </w:num>
  <w:num w:numId="7">
    <w:abstractNumId w:val="20"/>
  </w:num>
  <w:num w:numId="8">
    <w:abstractNumId w:val="38"/>
  </w:num>
  <w:num w:numId="9">
    <w:abstractNumId w:val="6"/>
  </w:num>
  <w:num w:numId="10">
    <w:abstractNumId w:val="4"/>
  </w:num>
  <w:num w:numId="11">
    <w:abstractNumId w:val="3"/>
  </w:num>
  <w:num w:numId="12">
    <w:abstractNumId w:val="29"/>
  </w:num>
  <w:num w:numId="13">
    <w:abstractNumId w:val="17"/>
  </w:num>
  <w:num w:numId="14">
    <w:abstractNumId w:val="26"/>
  </w:num>
  <w:num w:numId="15">
    <w:abstractNumId w:val="11"/>
  </w:num>
  <w:num w:numId="16">
    <w:abstractNumId w:val="25"/>
  </w:num>
  <w:num w:numId="17">
    <w:abstractNumId w:val="2"/>
  </w:num>
  <w:num w:numId="18">
    <w:abstractNumId w:val="32"/>
  </w:num>
  <w:num w:numId="19">
    <w:abstractNumId w:val="7"/>
  </w:num>
  <w:num w:numId="20">
    <w:abstractNumId w:val="15"/>
  </w:num>
  <w:num w:numId="21">
    <w:abstractNumId w:val="14"/>
  </w:num>
  <w:num w:numId="22">
    <w:abstractNumId w:val="5"/>
  </w:num>
  <w:num w:numId="23">
    <w:abstractNumId w:val="24"/>
  </w:num>
  <w:num w:numId="24">
    <w:abstractNumId w:val="12"/>
  </w:num>
  <w:num w:numId="25">
    <w:abstractNumId w:val="34"/>
  </w:num>
  <w:num w:numId="26">
    <w:abstractNumId w:val="13"/>
  </w:num>
  <w:num w:numId="27">
    <w:abstractNumId w:val="33"/>
  </w:num>
  <w:num w:numId="28">
    <w:abstractNumId w:val="9"/>
  </w:num>
  <w:num w:numId="29">
    <w:abstractNumId w:val="10"/>
  </w:num>
  <w:num w:numId="30">
    <w:abstractNumId w:val="27"/>
  </w:num>
  <w:num w:numId="31">
    <w:abstractNumId w:val="35"/>
  </w:num>
  <w:num w:numId="32">
    <w:abstractNumId w:val="31"/>
  </w:num>
  <w:num w:numId="33">
    <w:abstractNumId w:val="36"/>
  </w:num>
  <w:num w:numId="34">
    <w:abstractNumId w:val="19"/>
  </w:num>
  <w:num w:numId="35">
    <w:abstractNumId w:val="8"/>
  </w:num>
  <w:num w:numId="36">
    <w:abstractNumId w:val="23"/>
  </w:num>
  <w:num w:numId="37">
    <w:abstractNumId w:val="16"/>
  </w:num>
  <w:num w:numId="38">
    <w:abstractNumId w:val="18"/>
  </w:num>
  <w:num w:numId="39">
    <w:abstractNumId w:val="30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14DC1"/>
    <w:rsid w:val="00026473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446C6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3E19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0836"/>
    <w:rsid w:val="000D5F45"/>
    <w:rsid w:val="000E3100"/>
    <w:rsid w:val="000E3750"/>
    <w:rsid w:val="000E5C27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76F3"/>
    <w:rsid w:val="00113E76"/>
    <w:rsid w:val="00117951"/>
    <w:rsid w:val="001251D6"/>
    <w:rsid w:val="00125CEC"/>
    <w:rsid w:val="0012639D"/>
    <w:rsid w:val="001270DF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00F"/>
    <w:rsid w:val="00197B54"/>
    <w:rsid w:val="001A182E"/>
    <w:rsid w:val="001A4E6B"/>
    <w:rsid w:val="001C0E23"/>
    <w:rsid w:val="001D4471"/>
    <w:rsid w:val="001D6DFA"/>
    <w:rsid w:val="001E2737"/>
    <w:rsid w:val="001E52D8"/>
    <w:rsid w:val="001E5ECB"/>
    <w:rsid w:val="001F027A"/>
    <w:rsid w:val="001F0CBE"/>
    <w:rsid w:val="001F0E72"/>
    <w:rsid w:val="001F10D4"/>
    <w:rsid w:val="001F6597"/>
    <w:rsid w:val="001F6E8B"/>
    <w:rsid w:val="00200E0B"/>
    <w:rsid w:val="002030D9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6ADE"/>
    <w:rsid w:val="002A7169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66C0"/>
    <w:rsid w:val="003672B3"/>
    <w:rsid w:val="00371258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17BB1"/>
    <w:rsid w:val="00423A38"/>
    <w:rsid w:val="004329F5"/>
    <w:rsid w:val="00435A44"/>
    <w:rsid w:val="004376A5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7725A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68D6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4C15"/>
    <w:rsid w:val="005154A1"/>
    <w:rsid w:val="005203AA"/>
    <w:rsid w:val="00521F5C"/>
    <w:rsid w:val="0052275B"/>
    <w:rsid w:val="00522D51"/>
    <w:rsid w:val="00532BC2"/>
    <w:rsid w:val="005361FD"/>
    <w:rsid w:val="005461FC"/>
    <w:rsid w:val="00546A2E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5F07"/>
    <w:rsid w:val="0057672B"/>
    <w:rsid w:val="00583D7D"/>
    <w:rsid w:val="00584079"/>
    <w:rsid w:val="00586932"/>
    <w:rsid w:val="00595BD0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1"/>
    <w:rsid w:val="00624F44"/>
    <w:rsid w:val="00625FC3"/>
    <w:rsid w:val="006309C1"/>
    <w:rsid w:val="0063106F"/>
    <w:rsid w:val="00632641"/>
    <w:rsid w:val="00636EF5"/>
    <w:rsid w:val="00640170"/>
    <w:rsid w:val="00642D9E"/>
    <w:rsid w:val="006461B0"/>
    <w:rsid w:val="00646C1B"/>
    <w:rsid w:val="00653A71"/>
    <w:rsid w:val="00675C4F"/>
    <w:rsid w:val="00675DAE"/>
    <w:rsid w:val="00676FF0"/>
    <w:rsid w:val="00681815"/>
    <w:rsid w:val="006848DA"/>
    <w:rsid w:val="00687DE2"/>
    <w:rsid w:val="00687EB9"/>
    <w:rsid w:val="00690A4D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C5204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0E3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3450"/>
    <w:rsid w:val="00795323"/>
    <w:rsid w:val="0079685A"/>
    <w:rsid w:val="007A00F2"/>
    <w:rsid w:val="007B4BBE"/>
    <w:rsid w:val="007B6F99"/>
    <w:rsid w:val="007C088E"/>
    <w:rsid w:val="007C2DC7"/>
    <w:rsid w:val="007C79C4"/>
    <w:rsid w:val="007D453D"/>
    <w:rsid w:val="007E0E96"/>
    <w:rsid w:val="007E0EDE"/>
    <w:rsid w:val="007F12E6"/>
    <w:rsid w:val="007F5AED"/>
    <w:rsid w:val="007F703F"/>
    <w:rsid w:val="007F7A6A"/>
    <w:rsid w:val="00803E85"/>
    <w:rsid w:val="0080695B"/>
    <w:rsid w:val="00806CC2"/>
    <w:rsid w:val="008146B2"/>
    <w:rsid w:val="00814B59"/>
    <w:rsid w:val="008155AE"/>
    <w:rsid w:val="00815833"/>
    <w:rsid w:val="00815C89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61B1B"/>
    <w:rsid w:val="00862E4E"/>
    <w:rsid w:val="00865CCF"/>
    <w:rsid w:val="0086698D"/>
    <w:rsid w:val="008747B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0B89"/>
    <w:rsid w:val="008C6843"/>
    <w:rsid w:val="008D3774"/>
    <w:rsid w:val="008D3A6E"/>
    <w:rsid w:val="008D4ECC"/>
    <w:rsid w:val="008E55CC"/>
    <w:rsid w:val="008E6EE6"/>
    <w:rsid w:val="008F0C9A"/>
    <w:rsid w:val="008F21CB"/>
    <w:rsid w:val="008F2313"/>
    <w:rsid w:val="008F5CDD"/>
    <w:rsid w:val="008F6C05"/>
    <w:rsid w:val="008F7C09"/>
    <w:rsid w:val="00900E33"/>
    <w:rsid w:val="00907C4E"/>
    <w:rsid w:val="00910AD0"/>
    <w:rsid w:val="00911298"/>
    <w:rsid w:val="009125BE"/>
    <w:rsid w:val="0091343B"/>
    <w:rsid w:val="00917524"/>
    <w:rsid w:val="00922C31"/>
    <w:rsid w:val="0092312B"/>
    <w:rsid w:val="0093107E"/>
    <w:rsid w:val="009323CC"/>
    <w:rsid w:val="009345C6"/>
    <w:rsid w:val="009357BB"/>
    <w:rsid w:val="0094280E"/>
    <w:rsid w:val="00951970"/>
    <w:rsid w:val="00955AB9"/>
    <w:rsid w:val="009640BD"/>
    <w:rsid w:val="00965F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B7A66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1DD1"/>
    <w:rsid w:val="00A02EA0"/>
    <w:rsid w:val="00A03DBB"/>
    <w:rsid w:val="00A06A43"/>
    <w:rsid w:val="00A06DAD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179F"/>
    <w:rsid w:val="00A5411E"/>
    <w:rsid w:val="00A5741F"/>
    <w:rsid w:val="00A6022C"/>
    <w:rsid w:val="00A61031"/>
    <w:rsid w:val="00A62CDC"/>
    <w:rsid w:val="00A6402C"/>
    <w:rsid w:val="00A7014B"/>
    <w:rsid w:val="00A72A9A"/>
    <w:rsid w:val="00A86964"/>
    <w:rsid w:val="00A92EA7"/>
    <w:rsid w:val="00A95915"/>
    <w:rsid w:val="00A95A49"/>
    <w:rsid w:val="00A964F8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16BB"/>
    <w:rsid w:val="00AF1D8D"/>
    <w:rsid w:val="00AF2BB2"/>
    <w:rsid w:val="00AF752D"/>
    <w:rsid w:val="00B01B6B"/>
    <w:rsid w:val="00B03F6C"/>
    <w:rsid w:val="00B0401C"/>
    <w:rsid w:val="00B072AC"/>
    <w:rsid w:val="00B2038C"/>
    <w:rsid w:val="00B20F1E"/>
    <w:rsid w:val="00B23837"/>
    <w:rsid w:val="00B25681"/>
    <w:rsid w:val="00B401FA"/>
    <w:rsid w:val="00B47B43"/>
    <w:rsid w:val="00B52493"/>
    <w:rsid w:val="00B56311"/>
    <w:rsid w:val="00B655AD"/>
    <w:rsid w:val="00B663BC"/>
    <w:rsid w:val="00B67105"/>
    <w:rsid w:val="00B72C01"/>
    <w:rsid w:val="00B82F70"/>
    <w:rsid w:val="00B91227"/>
    <w:rsid w:val="00B9260F"/>
    <w:rsid w:val="00B93B6E"/>
    <w:rsid w:val="00B954D3"/>
    <w:rsid w:val="00BA0D3C"/>
    <w:rsid w:val="00BA462D"/>
    <w:rsid w:val="00BA5579"/>
    <w:rsid w:val="00BB12B7"/>
    <w:rsid w:val="00BB5B87"/>
    <w:rsid w:val="00BC1ACA"/>
    <w:rsid w:val="00BC3527"/>
    <w:rsid w:val="00BC48CB"/>
    <w:rsid w:val="00BD246C"/>
    <w:rsid w:val="00BD51D2"/>
    <w:rsid w:val="00BD7EEF"/>
    <w:rsid w:val="00BE4B9C"/>
    <w:rsid w:val="00BE66EE"/>
    <w:rsid w:val="00BE7107"/>
    <w:rsid w:val="00BF164E"/>
    <w:rsid w:val="00BF42C2"/>
    <w:rsid w:val="00C0251B"/>
    <w:rsid w:val="00C07A96"/>
    <w:rsid w:val="00C13928"/>
    <w:rsid w:val="00C15BB4"/>
    <w:rsid w:val="00C15E81"/>
    <w:rsid w:val="00C17915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2712"/>
    <w:rsid w:val="00D05B95"/>
    <w:rsid w:val="00D15709"/>
    <w:rsid w:val="00D17066"/>
    <w:rsid w:val="00D20748"/>
    <w:rsid w:val="00D21C33"/>
    <w:rsid w:val="00D241B6"/>
    <w:rsid w:val="00D33718"/>
    <w:rsid w:val="00D37D05"/>
    <w:rsid w:val="00D40C06"/>
    <w:rsid w:val="00D441E6"/>
    <w:rsid w:val="00D45653"/>
    <w:rsid w:val="00D562A2"/>
    <w:rsid w:val="00D563F1"/>
    <w:rsid w:val="00D656D8"/>
    <w:rsid w:val="00D658B0"/>
    <w:rsid w:val="00D65E1A"/>
    <w:rsid w:val="00D67FAA"/>
    <w:rsid w:val="00D70308"/>
    <w:rsid w:val="00D707CB"/>
    <w:rsid w:val="00D718F3"/>
    <w:rsid w:val="00D75CF7"/>
    <w:rsid w:val="00D91B8E"/>
    <w:rsid w:val="00D945A7"/>
    <w:rsid w:val="00DA2601"/>
    <w:rsid w:val="00DA4F9B"/>
    <w:rsid w:val="00DA585F"/>
    <w:rsid w:val="00DC637E"/>
    <w:rsid w:val="00DD3721"/>
    <w:rsid w:val="00DD5F4B"/>
    <w:rsid w:val="00DE2DF7"/>
    <w:rsid w:val="00DE367E"/>
    <w:rsid w:val="00DE41B0"/>
    <w:rsid w:val="00DE495F"/>
    <w:rsid w:val="00DE56D9"/>
    <w:rsid w:val="00DE57BB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32FA"/>
    <w:rsid w:val="00E26511"/>
    <w:rsid w:val="00E3370B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1CCA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6101"/>
    <w:rsid w:val="00EE0A0B"/>
    <w:rsid w:val="00EE6E3C"/>
    <w:rsid w:val="00EE7428"/>
    <w:rsid w:val="00EF11D8"/>
    <w:rsid w:val="00EF1946"/>
    <w:rsid w:val="00EF48C1"/>
    <w:rsid w:val="00F01650"/>
    <w:rsid w:val="00F0244F"/>
    <w:rsid w:val="00F046DF"/>
    <w:rsid w:val="00F052DB"/>
    <w:rsid w:val="00F13A84"/>
    <w:rsid w:val="00F14ED6"/>
    <w:rsid w:val="00F17818"/>
    <w:rsid w:val="00F27ABF"/>
    <w:rsid w:val="00F3141D"/>
    <w:rsid w:val="00F348E5"/>
    <w:rsid w:val="00F34B47"/>
    <w:rsid w:val="00F34F57"/>
    <w:rsid w:val="00F35CA4"/>
    <w:rsid w:val="00F41523"/>
    <w:rsid w:val="00F42E5A"/>
    <w:rsid w:val="00F43886"/>
    <w:rsid w:val="00F46D03"/>
    <w:rsid w:val="00F509E9"/>
    <w:rsid w:val="00F5544D"/>
    <w:rsid w:val="00F637F1"/>
    <w:rsid w:val="00F655DC"/>
    <w:rsid w:val="00F664FE"/>
    <w:rsid w:val="00F73C90"/>
    <w:rsid w:val="00F75A6F"/>
    <w:rsid w:val="00F75D07"/>
    <w:rsid w:val="00F77DB6"/>
    <w:rsid w:val="00F82C31"/>
    <w:rsid w:val="00F91FA6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52BD5"/>
    <w:rPr>
      <w:rFonts w:cs="Times New Roman"/>
      <w:b/>
      <w:iCs/>
      <w:sz w:val="2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52BD5"/>
    <w:rPr>
      <w:rFonts w:cs="Times New Roman"/>
      <w:b/>
      <w:bCs/>
      <w:i/>
      <w:sz w:val="2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0D0836"/>
    <w:rPr>
      <w:rFonts w:cs="Arial"/>
      <w:bCs/>
      <w:i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552BD5"/>
    <w:rPr>
      <w:rFonts w:cs="Times New Roman"/>
      <w:i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552BD5"/>
    <w:rPr>
      <w:rFonts w:cs="Times New Roman"/>
      <w:b/>
      <w:bCs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552BD5"/>
    <w:rPr>
      <w:rFonts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552BD5"/>
    <w:rPr>
      <w:rFonts w:cs="Times New Roman"/>
      <w:i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552BD5"/>
    <w:rPr>
      <w:rFonts w:cs="Times New Roman"/>
      <w:i/>
      <w:sz w:val="24"/>
      <w:szCs w:val="24"/>
    </w:rPr>
  </w:style>
  <w:style w:type="paragraph" w:customStyle="1" w:styleId="Style1">
    <w:name w:val="Style1"/>
    <w:basedOn w:val="Normal"/>
    <w:uiPriority w:val="99"/>
    <w:rsid w:val="00F17818"/>
  </w:style>
  <w:style w:type="paragraph" w:customStyle="1" w:styleId="Style2">
    <w:name w:val="Style2"/>
    <w:basedOn w:val="Normal"/>
    <w:uiPriority w:val="99"/>
    <w:rsid w:val="00F17818"/>
  </w:style>
  <w:style w:type="paragraph" w:customStyle="1" w:styleId="Style3">
    <w:name w:val="Style3"/>
    <w:basedOn w:val="Normal"/>
    <w:uiPriority w:val="99"/>
    <w:rsid w:val="00F17818"/>
  </w:style>
  <w:style w:type="paragraph" w:customStyle="1" w:styleId="Style4">
    <w:name w:val="Style4"/>
    <w:basedOn w:val="Normal"/>
    <w:uiPriority w:val="99"/>
    <w:rsid w:val="00F17818"/>
  </w:style>
  <w:style w:type="paragraph" w:customStyle="1" w:styleId="Style5">
    <w:name w:val="Style5"/>
    <w:basedOn w:val="Normal"/>
    <w:uiPriority w:val="99"/>
    <w:rsid w:val="00F17818"/>
  </w:style>
  <w:style w:type="paragraph" w:customStyle="1" w:styleId="Style6">
    <w:name w:val="Style6"/>
    <w:basedOn w:val="Normal"/>
    <w:uiPriority w:val="99"/>
    <w:rsid w:val="00F17818"/>
  </w:style>
  <w:style w:type="paragraph" w:customStyle="1" w:styleId="Style7">
    <w:name w:val="Style7"/>
    <w:basedOn w:val="Normal"/>
    <w:uiPriority w:val="99"/>
    <w:rsid w:val="00F17818"/>
  </w:style>
  <w:style w:type="paragraph" w:customStyle="1" w:styleId="Style8">
    <w:name w:val="Style8"/>
    <w:basedOn w:val="Normal"/>
    <w:uiPriority w:val="99"/>
    <w:rsid w:val="00F17818"/>
  </w:style>
  <w:style w:type="character" w:customStyle="1" w:styleId="FontStyle11">
    <w:name w:val="Font Style11"/>
    <w:basedOn w:val="DefaultParagraphFont"/>
    <w:uiPriority w:val="99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DefaultParagraphFont"/>
    <w:uiPriority w:val="99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DefaultParagraphFont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DefaultParagraphFont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DefaultParagraphFont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DefaultParagraphFont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DefaultParagraphFont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DefaultParagraphFont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DefaultParagraphFont"/>
    <w:uiPriority w:val="9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DefaultParagraphFont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DefaultParagraphFont"/>
    <w:uiPriority w:val="99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DefaultParagraphFont"/>
    <w:uiPriority w:val="99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DefaultParagraphFont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DefaultParagraphFont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DefaultParagraphFont"/>
    <w:uiPriority w:val="99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basedOn w:val="DefaultParagraphFont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DefaultParagraphFont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DefaultParagraphFont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DefaultParagraphFont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DefaultParagraphFont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DefaultParagraphFont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DefaultParagraphFont"/>
    <w:uiPriority w:val="99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DefaultParagraphFont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DefaultParagraphFont"/>
    <w:uiPriority w:val="99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DefaultParagraphFont"/>
    <w:uiPriority w:val="9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DefaultParagraphFont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basedOn w:val="DefaultParagraphFont"/>
    <w:uiPriority w:val="99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DefaultParagraphFont"/>
    <w:uiPriority w:val="99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DefaultParagraphFont"/>
    <w:uiPriority w:val="99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DefaultParagraphFont"/>
    <w:uiPriority w:val="99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basedOn w:val="DefaultParagraphFont"/>
    <w:uiPriority w:val="99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DefaultParagraphFont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DefaultParagraphFont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DefaultParagraphFont"/>
    <w:uiPriority w:val="99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DefaultParagraphFont"/>
    <w:uiPriority w:val="9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DefaultParagraphFont"/>
    <w:uiPriority w:val="99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DefaultParagraphFont"/>
    <w:uiPriority w:val="99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DefaultParagraphFont"/>
    <w:uiPriority w:val="99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DefaultParagraphFont"/>
    <w:uiPriority w:val="99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DefaultParagraphFont"/>
    <w:uiPriority w:val="99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DefaultParagraphFont"/>
    <w:uiPriority w:val="99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DefaultParagraphFont"/>
    <w:uiPriority w:val="99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DefaultParagraphFont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DefaultParagraphFont"/>
    <w:uiPriority w:val="9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DefaultParagraphFont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52BD5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basedOn w:val="DefaultParagraphFont"/>
    <w:uiPriority w:val="99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basedOn w:val="DefaultParagraphFont"/>
    <w:uiPriority w:val="99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DefaultParagraphFont"/>
    <w:uiPriority w:val="99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DefaultParagraphFont"/>
    <w:uiPriority w:val="99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DefaultParagraphFont"/>
    <w:uiPriority w:val="9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DefaultParagraphFont"/>
    <w:uiPriority w:val="99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DefaultParagraphFont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DefaultParagraphFont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rFonts w:cs="Times New Roman"/>
      <w:i/>
      <w:iCs/>
      <w:sz w:val="24"/>
      <w:szCs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552BD5"/>
    <w:rPr>
      <w:rFonts w:ascii="Tahoma" w:hAnsi="Tahoma" w:cs="Tahoma"/>
      <w:sz w:val="16"/>
      <w:szCs w:val="16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rFonts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  <w:bCs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0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styleId="ListParagraph">
    <w:name w:val="List Paragraph"/>
    <w:basedOn w:val="Normal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rFonts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86487"/>
    <w:rPr>
      <w:rFonts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5154A1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5154A1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5154A1"/>
    <w:rPr>
      <w:rFonts w:cs="Times New Roman"/>
    </w:rPr>
  </w:style>
  <w:style w:type="paragraph" w:customStyle="1" w:styleId="0">
    <w:name w:val="Обычный 0"/>
    <w:basedOn w:val="Normal"/>
    <w:link w:val="00"/>
    <w:uiPriority w:val="99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DefaultParagraphFont"/>
    <w:link w:val="0"/>
    <w:uiPriority w:val="99"/>
    <w:locked/>
    <w:rsid w:val="00033C83"/>
    <w:rPr>
      <w:rFonts w:cs="Times New Roman"/>
      <w:sz w:val="24"/>
      <w:szCs w:val="24"/>
    </w:rPr>
  </w:style>
  <w:style w:type="paragraph" w:customStyle="1" w:styleId="a0">
    <w:name w:val="Центр"/>
    <w:basedOn w:val="Normal"/>
    <w:next w:val="Normal"/>
    <w:link w:val="a1"/>
    <w:uiPriority w:val="99"/>
    <w:rsid w:val="00033C83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1">
    <w:name w:val="Центр Знак"/>
    <w:link w:val="a0"/>
    <w:uiPriority w:val="99"/>
    <w:locked/>
    <w:rsid w:val="00033C83"/>
    <w:rPr>
      <w:i/>
      <w:sz w:val="24"/>
    </w:rPr>
  </w:style>
  <w:style w:type="paragraph" w:styleId="BodyText">
    <w:name w:val="Body Text"/>
    <w:basedOn w:val="Normal"/>
    <w:link w:val="BodyTextChar"/>
    <w:uiPriority w:val="99"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52BD5"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552BD5"/>
    <w:rPr>
      <w:rFonts w:cs="Times New Roman"/>
      <w:color w:val="0000FF"/>
      <w:u w:val="single"/>
    </w:rPr>
  </w:style>
  <w:style w:type="paragraph" w:customStyle="1" w:styleId="a2">
    <w:name w:val="Таблица"/>
    <w:basedOn w:val="Normal"/>
    <w:uiPriority w:val="99"/>
    <w:rsid w:val="00552BD5"/>
    <w:pPr>
      <w:widowControl/>
      <w:jc w:val="right"/>
    </w:pPr>
    <w:rPr>
      <w:sz w:val="20"/>
      <w:szCs w:val="16"/>
    </w:rPr>
  </w:style>
  <w:style w:type="paragraph" w:customStyle="1" w:styleId="a3">
    <w:name w:val="Рисунок"/>
    <w:basedOn w:val="Normal"/>
    <w:link w:val="a4"/>
    <w:uiPriority w:val="99"/>
    <w:rsid w:val="00552BD5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4">
    <w:name w:val="Рисунок Знак"/>
    <w:link w:val="a3"/>
    <w:uiPriority w:val="99"/>
    <w:locked/>
    <w:rsid w:val="00552BD5"/>
    <w:rPr>
      <w:i/>
      <w:sz w:val="24"/>
    </w:rPr>
  </w:style>
  <w:style w:type="paragraph" w:customStyle="1" w:styleId="11">
    <w:name w:val="Стиль1"/>
    <w:basedOn w:val="a5"/>
    <w:uiPriority w:val="99"/>
    <w:rsid w:val="00552BD5"/>
  </w:style>
  <w:style w:type="paragraph" w:customStyle="1" w:styleId="a5">
    <w:name w:val="Определение"/>
    <w:basedOn w:val="Normal"/>
    <w:uiPriority w:val="99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6">
    <w:name w:val="Информация"/>
    <w:basedOn w:val="Heading2"/>
    <w:uiPriority w:val="99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Caption">
    <w:name w:val="caption"/>
    <w:basedOn w:val="Normal"/>
    <w:next w:val="Normal"/>
    <w:uiPriority w:val="9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552BD5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9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552BD5"/>
    <w:rPr>
      <w:rFonts w:cs="Times New Roman"/>
    </w:rPr>
  </w:style>
  <w:style w:type="character" w:styleId="Strong">
    <w:name w:val="Strong"/>
    <w:basedOn w:val="DefaultParagraphFont"/>
    <w:uiPriority w:val="99"/>
    <w:qFormat/>
    <w:rsid w:val="00552BD5"/>
    <w:rPr>
      <w:rFonts w:cs="Times New Roman"/>
      <w:b/>
      <w:bCs/>
    </w:rPr>
  </w:style>
  <w:style w:type="paragraph" w:styleId="TOC1">
    <w:name w:val="toc 1"/>
    <w:basedOn w:val="Normal"/>
    <w:next w:val="Normal"/>
    <w:autoRedefine/>
    <w:uiPriority w:val="9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TOC2">
    <w:name w:val="toc 2"/>
    <w:basedOn w:val="Normal"/>
    <w:next w:val="Normal"/>
    <w:autoRedefine/>
    <w:uiPriority w:val="9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TOC3">
    <w:name w:val="toc 3"/>
    <w:basedOn w:val="Normal"/>
    <w:next w:val="Normal"/>
    <w:autoRedefine/>
    <w:uiPriority w:val="9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Normal"/>
    <w:uiPriority w:val="99"/>
    <w:rsid w:val="00552BD5"/>
    <w:pPr>
      <w:widowControl/>
      <w:numPr>
        <w:numId w:val="2"/>
      </w:numPr>
      <w:autoSpaceDE/>
      <w:autoSpaceDN/>
      <w:adjustRightInd/>
    </w:pPr>
    <w:rPr>
      <w:sz w:val="20"/>
      <w:szCs w:val="20"/>
    </w:rPr>
  </w:style>
  <w:style w:type="paragraph" w:customStyle="1" w:styleId="a7">
    <w:name w:val="Эпиграф"/>
    <w:basedOn w:val="Normal"/>
    <w:uiPriority w:val="99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TOC4">
    <w:name w:val="toc 4"/>
    <w:basedOn w:val="Normal"/>
    <w:next w:val="Normal"/>
    <w:autoRedefine/>
    <w:uiPriority w:val="99"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8">
    <w:name w:val="Листинг"/>
    <w:basedOn w:val="Normal"/>
    <w:next w:val="Normal"/>
    <w:uiPriority w:val="99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Normal"/>
    <w:next w:val="Normal"/>
    <w:uiPriority w:val="99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9">
    <w:name w:val="Программа"/>
    <w:basedOn w:val="Normal"/>
    <w:uiPriority w:val="99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TOC5">
    <w:name w:val="toc 5"/>
    <w:basedOn w:val="Normal"/>
    <w:next w:val="Normal"/>
    <w:autoRedefine/>
    <w:uiPriority w:val="99"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Normal"/>
    <w:uiPriority w:val="99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a">
    <w:name w:val="В таблице"/>
    <w:basedOn w:val="a0"/>
    <w:next w:val="Normal"/>
    <w:uiPriority w:val="99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2">
    <w:name w:val="Название 1"/>
    <w:basedOn w:val="Normal"/>
    <w:uiPriority w:val="99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EndnoteText">
    <w:name w:val="endnote text"/>
    <w:basedOn w:val="Normal"/>
    <w:link w:val="EndnoteTextChar"/>
    <w:uiPriority w:val="99"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552BD5"/>
    <w:rPr>
      <w:rFonts w:cs="Times New Roman"/>
    </w:rPr>
  </w:style>
  <w:style w:type="character" w:styleId="EndnoteReference">
    <w:name w:val="endnote reference"/>
    <w:basedOn w:val="DefaultParagraphFont"/>
    <w:uiPriority w:val="99"/>
    <w:rsid w:val="00552BD5"/>
    <w:rPr>
      <w:rFonts w:cs="Times New Roman"/>
      <w:vertAlign w:val="superscript"/>
    </w:rPr>
  </w:style>
  <w:style w:type="paragraph" w:styleId="TOCHeading">
    <w:name w:val="TOC Heading"/>
    <w:basedOn w:val="Heading1"/>
    <w:next w:val="Normal"/>
    <w:uiPriority w:val="99"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b">
    <w:name w:val="Стиль По центру"/>
    <w:basedOn w:val="Normal"/>
    <w:uiPriority w:val="99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DefaultParagraphFont"/>
    <w:uiPriority w:val="99"/>
    <w:rsid w:val="00552BD5"/>
    <w:rPr>
      <w:rFonts w:cs="Times New Roman"/>
    </w:rPr>
  </w:style>
  <w:style w:type="character" w:customStyle="1" w:styleId="tocnumber">
    <w:name w:val="tocnumber"/>
    <w:basedOn w:val="DefaultParagraphFont"/>
    <w:uiPriority w:val="99"/>
    <w:rsid w:val="00552BD5"/>
    <w:rPr>
      <w:rFonts w:cs="Times New Roman"/>
    </w:rPr>
  </w:style>
  <w:style w:type="character" w:customStyle="1" w:styleId="toctext">
    <w:name w:val="toctext"/>
    <w:basedOn w:val="DefaultParagraphFont"/>
    <w:uiPriority w:val="99"/>
    <w:rsid w:val="00552BD5"/>
    <w:rPr>
      <w:rFonts w:cs="Times New Roman"/>
    </w:rPr>
  </w:style>
  <w:style w:type="paragraph" w:styleId="HTMLPreformatted">
    <w:name w:val="HTML Preformatted"/>
    <w:basedOn w:val="Normal"/>
    <w:link w:val="HTMLPreformattedChar"/>
    <w:uiPriority w:val="99"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552BD5"/>
    <w:rPr>
      <w:rFonts w:ascii="Courier New" w:hAnsi="Courier New" w:cs="Courier New"/>
    </w:rPr>
  </w:style>
  <w:style w:type="paragraph" w:customStyle="1" w:styleId="ac">
    <w:name w:val="Табл.текст без отступа"/>
    <w:basedOn w:val="Normal"/>
    <w:uiPriority w:val="99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character" w:customStyle="1" w:styleId="c1">
    <w:name w:val="c1"/>
    <w:basedOn w:val="DefaultParagraphFont"/>
    <w:uiPriority w:val="99"/>
    <w:rsid w:val="001251D6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rsid w:val="008747BD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20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footer" Target="footer4.xml"/><Relationship Id="rId26" Type="http://schemas.openxmlformats.org/officeDocument/2006/relationships/hyperlink" Target="http://www.gks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e.lanbook.com/books/element.php?pl1_id=11826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footer" Target="footer3.xml"/><Relationship Id="rId25" Type="http://schemas.openxmlformats.org/officeDocument/2006/relationships/hyperlink" Target="http://www.magtu.ru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image" Target="media/image8.png"/><Relationship Id="rId29" Type="http://schemas.openxmlformats.org/officeDocument/2006/relationships/hyperlink" Target="http://www.ptc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ww.creditural.ru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hyperlink" Target="http://www.mmk.ru" TargetMode="External"/><Relationship Id="rId28" Type="http://schemas.openxmlformats.org/officeDocument/2006/relationships/hyperlink" Target="http://www.microsoft.com" TargetMode="Externa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hyperlink" Target="http://cgm.graphicon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7" Type="http://schemas.openxmlformats.org/officeDocument/2006/relationships/hyperlink" Target="http://www.statsoft.ru" TargetMode="External"/><Relationship Id="rId30" Type="http://schemas.openxmlformats.org/officeDocument/2006/relationships/hyperlink" Target="http://graphics.cs.msu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419</TotalTime>
  <Pages>17</Pages>
  <Words>3384</Words>
  <Characters>19295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Samsung</cp:lastModifiedBy>
  <cp:revision>17</cp:revision>
  <cp:lastPrinted>2018-05-21T06:19:00Z</cp:lastPrinted>
  <dcterms:created xsi:type="dcterms:W3CDTF">2018-10-29T03:43:00Z</dcterms:created>
  <dcterms:modified xsi:type="dcterms:W3CDTF">2020-11-08T06:56:00Z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