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0D" w:rsidRPr="00C17915" w:rsidRDefault="0062030D" w:rsidP="003A59D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;visibility:visible">
            <v:imagedata r:id="rId7" o:title=""/>
          </v:shape>
        </w:pict>
      </w:r>
    </w:p>
    <w:p w:rsidR="0062030D" w:rsidRPr="00C17915" w:rsidRDefault="0062030D" w:rsidP="003A59D3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62030D" w:rsidRPr="00C17915" w:rsidRDefault="0062030D" w:rsidP="00F2487B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62030D" w:rsidRDefault="0062030D" w:rsidP="00A64DA0">
      <w:r w:rsidRPr="005E5540">
        <w:t>Целями освоения дисциплины «Объектно-ориентированное программирование» являю</w:t>
      </w:r>
      <w:r w:rsidRPr="005E5540">
        <w:t>т</w:t>
      </w:r>
      <w:r w:rsidRPr="005E5540">
        <w:t>ся:</w:t>
      </w:r>
    </w:p>
    <w:p w:rsidR="0062030D" w:rsidRDefault="0062030D" w:rsidP="00614A96">
      <w:pPr>
        <w:numPr>
          <w:ilvl w:val="0"/>
          <w:numId w:val="4"/>
        </w:numPr>
        <w:ind w:left="426"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>;</w:t>
      </w:r>
    </w:p>
    <w:p w:rsidR="0062030D" w:rsidRDefault="0062030D" w:rsidP="00614A96">
      <w:pPr>
        <w:numPr>
          <w:ilvl w:val="0"/>
          <w:numId w:val="4"/>
        </w:numPr>
        <w:ind w:left="426"/>
      </w:pPr>
      <w:r>
        <w:t xml:space="preserve">освоение объектно-ориентированной методологии </w:t>
      </w:r>
      <w:r w:rsidRPr="005E5540">
        <w:t>проектирования, разработки и отладки программного обеспечения;</w:t>
      </w:r>
    </w:p>
    <w:p w:rsidR="0062030D" w:rsidRDefault="0062030D" w:rsidP="00614A96">
      <w:pPr>
        <w:numPr>
          <w:ilvl w:val="0"/>
          <w:numId w:val="4"/>
        </w:numPr>
        <w:ind w:left="426"/>
      </w:pPr>
      <w:r w:rsidRPr="005E5540">
        <w:t>выработка компетенций, позволяющих определять применимость данной па</w:t>
      </w:r>
      <w:r>
        <w:t>радигмы в конкретных условиях;</w:t>
      </w:r>
    </w:p>
    <w:p w:rsidR="0062030D" w:rsidRPr="005E5540" w:rsidRDefault="0062030D" w:rsidP="00614A96">
      <w:pPr>
        <w:numPr>
          <w:ilvl w:val="0"/>
          <w:numId w:val="4"/>
        </w:numPr>
        <w:ind w:left="426"/>
      </w:pPr>
      <w:r>
        <w:t xml:space="preserve">выработка компетенций, позволяющих </w:t>
      </w:r>
      <w:r w:rsidRPr="005E5540">
        <w:t>находить оптимальные методы применения</w:t>
      </w:r>
      <w:r>
        <w:t xml:space="preserve"> об</w:t>
      </w:r>
      <w:r>
        <w:t>ъ</w:t>
      </w:r>
      <w:r>
        <w:t>ектно-ориентированной парадигмы</w:t>
      </w:r>
      <w:r w:rsidRPr="005E5540">
        <w:t>.</w:t>
      </w:r>
    </w:p>
    <w:p w:rsidR="0062030D" w:rsidRDefault="0062030D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объектных средств современных языков программирования (</w:t>
      </w:r>
      <w:r>
        <w:rPr>
          <w:rStyle w:val="FontStyle16"/>
          <w:b w:val="0"/>
          <w:sz w:val="24"/>
          <w:szCs w:val="24"/>
          <w:lang w:val="en-US"/>
        </w:rPr>
        <w:t>C</w:t>
      </w:r>
      <w:r w:rsidRPr="00532A9D">
        <w:rPr>
          <w:rStyle w:val="FontStyle16"/>
          <w:b w:val="0"/>
          <w:sz w:val="24"/>
          <w:szCs w:val="24"/>
        </w:rPr>
        <w:t xml:space="preserve">++, </w:t>
      </w:r>
      <w:r>
        <w:rPr>
          <w:rStyle w:val="FontStyle16"/>
          <w:b w:val="0"/>
          <w:sz w:val="24"/>
          <w:szCs w:val="24"/>
          <w:lang w:val="en-US"/>
        </w:rPr>
        <w:t>C</w:t>
      </w:r>
      <w:r w:rsidRPr="00532A9D">
        <w:rPr>
          <w:rStyle w:val="FontStyle16"/>
          <w:b w:val="0"/>
          <w:sz w:val="24"/>
          <w:szCs w:val="24"/>
        </w:rPr>
        <w:t xml:space="preserve">#, </w:t>
      </w:r>
      <w:r>
        <w:rPr>
          <w:rStyle w:val="FontStyle16"/>
          <w:b w:val="0"/>
          <w:sz w:val="24"/>
          <w:szCs w:val="24"/>
          <w:lang w:val="en-US"/>
        </w:rPr>
        <w:t>Python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  <w:lang w:val="en-US"/>
        </w:rPr>
        <w:t>Java</w:t>
      </w:r>
      <w:r w:rsidRPr="008A38B9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  <w:lang w:val="en-US"/>
        </w:rPr>
        <w:t>VBA</w:t>
      </w:r>
      <w:r w:rsidRPr="00532A9D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встроенный язык </w:t>
      </w:r>
      <w:r>
        <w:rPr>
          <w:rStyle w:val="FontStyle16"/>
          <w:b w:val="0"/>
          <w:sz w:val="24"/>
          <w:szCs w:val="24"/>
          <w:lang w:val="en-US"/>
        </w:rPr>
        <w:t>Matlab</w:t>
      </w:r>
      <w:r>
        <w:rPr>
          <w:rStyle w:val="FontStyle16"/>
          <w:b w:val="0"/>
          <w:sz w:val="24"/>
          <w:szCs w:val="24"/>
        </w:rPr>
        <w:t>)</w:t>
      </w:r>
      <w:r w:rsidRPr="00AD047D">
        <w:rPr>
          <w:rStyle w:val="FontStyle16"/>
          <w:b w:val="0"/>
          <w:sz w:val="24"/>
          <w:szCs w:val="24"/>
        </w:rPr>
        <w:t>;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анализа предметной области;</w:t>
      </w:r>
    </w:p>
    <w:p w:rsidR="0062030D" w:rsidRPr="00AD047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моделирования;</w:t>
      </w:r>
    </w:p>
    <w:p w:rsidR="0062030D" w:rsidRPr="00AD047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применений объектно-ориентированной парадигмы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вания.</w:t>
      </w:r>
    </w:p>
    <w:p w:rsidR="0062030D" w:rsidRPr="00C17915" w:rsidRDefault="0062030D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2030D" w:rsidRDefault="0062030D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Объектно-ориентированное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62030D" w:rsidRDefault="0062030D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влад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62030D" w:rsidRPr="00C17915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62030D" w:rsidRDefault="0062030D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 (базовая часть блока 1 образовательной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щепринятые в современных системах автоматизированного проектирования методы пре</w:t>
      </w:r>
      <w:r>
        <w:rPr>
          <w:rStyle w:val="FontStyle16"/>
          <w:b w:val="0"/>
          <w:sz w:val="24"/>
          <w:szCs w:val="24"/>
        </w:rPr>
        <w:t>д</w:t>
      </w:r>
      <w:r>
        <w:rPr>
          <w:rStyle w:val="FontStyle16"/>
          <w:b w:val="0"/>
          <w:sz w:val="24"/>
          <w:szCs w:val="24"/>
        </w:rPr>
        <w:t>ставления информации о проектируемом объекте в виде сложных вложенных списков;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«Объектно-ориентированное программирование» позволят обучающимся осмысленно применять с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временные программные средства инженерии знаний, основанные на функциональной п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радигме;</w:t>
      </w:r>
    </w:p>
    <w:p w:rsidR="0062030D" w:rsidRDefault="0062030D" w:rsidP="00614A96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современные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граммные средства компьютерного анализа неструктурированной информации, основа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ные на объектной парадигме;</w:t>
      </w:r>
    </w:p>
    <w:p w:rsidR="0062030D" w:rsidRPr="00C17915" w:rsidRDefault="0062030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паттерное программирование (вариативная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современную методологию построения и применения паттернов проектирования, по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ностью основанную на объектно-ориентированной парадигме.</w:t>
      </w:r>
    </w:p>
    <w:p w:rsidR="0062030D" w:rsidRPr="00C17915" w:rsidRDefault="0062030D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030D" w:rsidRPr="00C17915" w:rsidRDefault="0062030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«Объектно-ориентированное программир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вание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2030D" w:rsidRDefault="0062030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62030D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30D" w:rsidRPr="00C640B4" w:rsidRDefault="0062030D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30D" w:rsidRPr="00C0651F" w:rsidRDefault="0062030D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62030D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D94D3D" w:rsidRDefault="0062030D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ПК-2. Обладает </w:t>
            </w:r>
            <w:r w:rsidRPr="00D94D3D">
              <w:t>способностью разрабатывать компоненты аппаратно-программных компле</w:t>
            </w:r>
            <w:r w:rsidRPr="00D94D3D">
              <w:t>к</w:t>
            </w:r>
            <w:r w:rsidRPr="00D94D3D">
              <w:t>сов и баз данных, используя современные инструментальные средства и технологии програ</w:t>
            </w:r>
            <w:r w:rsidRPr="00D94D3D">
              <w:t>м</w:t>
            </w:r>
            <w:r w:rsidRPr="00D94D3D">
              <w:t>мирования</w:t>
            </w:r>
            <w:r>
              <w:t>.</w:t>
            </w:r>
          </w:p>
        </w:tc>
      </w:tr>
      <w:tr w:rsidR="0062030D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C640B4" w:rsidRDefault="0062030D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парадигмы: класс, объект, контрактная модель построения программного продукта</w:t>
            </w:r>
            <w:r>
              <w:t>;</w:t>
            </w:r>
          </w:p>
          <w:p w:rsidR="0062030D" w:rsidRDefault="0062030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декомпозиции предметной области, метод</w:t>
            </w:r>
            <w:r w:rsidRPr="00571838">
              <w:t>о</w:t>
            </w:r>
            <w:r w:rsidRPr="00571838">
              <w:t>логию выявления ключевых абстракций и механизмов их взаимодействия;</w:t>
            </w:r>
          </w:p>
          <w:p w:rsidR="0062030D" w:rsidRPr="0041282D" w:rsidRDefault="0062030D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иерархических объектных моделей предметной области и их рациональной программной реализации.</w:t>
            </w:r>
          </w:p>
        </w:tc>
      </w:tr>
      <w:tr w:rsidR="0062030D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C640B4" w:rsidRDefault="0062030D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применения объектной парадигмы, строить системы взаимосвязанных объектов;</w:t>
            </w:r>
          </w:p>
          <w:p w:rsidR="0062030D" w:rsidRDefault="0062030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средствами рационально организованный программный продукт;</w:t>
            </w:r>
          </w:p>
          <w:p w:rsidR="0062030D" w:rsidRPr="003C4A17" w:rsidRDefault="0062030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</w:t>
            </w:r>
            <w:r w:rsidRPr="00571838">
              <w:t>а</w:t>
            </w:r>
            <w:r w:rsidRPr="00571838">
              <w:t>тах объектно-ориентированного анализа предметной области.</w:t>
            </w:r>
          </w:p>
        </w:tc>
      </w:tr>
      <w:tr w:rsidR="0062030D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C640B4" w:rsidRDefault="0062030D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94090C" w:rsidRDefault="0062030D" w:rsidP="0082378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62030D" w:rsidRPr="000C0233" w:rsidRDefault="0062030D" w:rsidP="00823785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</w:t>
            </w:r>
            <w:r w:rsidRPr="00571838">
              <w:t>т</w:t>
            </w:r>
            <w:r w:rsidRPr="00571838">
              <w:t>ных языков программирования</w:t>
            </w:r>
            <w:r>
              <w:t>;</w:t>
            </w:r>
          </w:p>
          <w:p w:rsidR="0062030D" w:rsidRPr="009147A7" w:rsidRDefault="0062030D" w:rsidP="00475066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</w:t>
            </w:r>
            <w:r w:rsidRPr="00571838">
              <w:t>о</w:t>
            </w:r>
            <w:r w:rsidRPr="00571838">
              <w:t>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 xml:space="preserve">и сопровождения </w:t>
            </w:r>
            <w:r w:rsidRPr="00EA7BEE">
              <w:t>сложных пр</w:t>
            </w:r>
            <w:r w:rsidRPr="00EA7BEE">
              <w:t>о</w:t>
            </w:r>
            <w:r w:rsidRPr="00EA7BEE">
              <w:t>граммных систем</w:t>
            </w:r>
            <w:r>
              <w:t>.</w:t>
            </w:r>
          </w:p>
        </w:tc>
      </w:tr>
    </w:tbl>
    <w:p w:rsidR="0062030D" w:rsidRDefault="0062030D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2030D" w:rsidRDefault="0062030D" w:rsidP="00D21C33">
      <w:pPr>
        <w:pStyle w:val="Heading1"/>
        <w:rPr>
          <w:rStyle w:val="FontStyle18"/>
          <w:b/>
          <w:sz w:val="24"/>
          <w:szCs w:val="24"/>
        </w:rPr>
      </w:pPr>
    </w:p>
    <w:p w:rsidR="0062030D" w:rsidRPr="00951970" w:rsidRDefault="0062030D" w:rsidP="00951970">
      <w:pPr>
        <w:sectPr w:rsidR="0062030D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62030D" w:rsidRPr="00C17915" w:rsidRDefault="0062030D" w:rsidP="00D21C33">
      <w:pPr>
        <w:pStyle w:val="Heading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62030D" w:rsidRDefault="0062030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62030D" w:rsidRDefault="0062030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62030D" w:rsidRPr="003267AD" w:rsidRDefault="0062030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62030D" w:rsidRPr="00413804" w:rsidRDefault="0062030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 xml:space="preserve"> </w:t>
      </w:r>
    </w:p>
    <w:p w:rsidR="0062030D" w:rsidRPr="00C17915" w:rsidRDefault="0062030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62030D" w:rsidRPr="00D17066" w:rsidRDefault="0062030D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2030D" w:rsidRPr="00C17915" w:rsidRDefault="0062030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62030D" w:rsidRPr="00C17915" w:rsidTr="00614A96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62030D" w:rsidRPr="00C17915" w:rsidRDefault="0062030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2030D" w:rsidRPr="00C17915" w:rsidRDefault="0062030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62030D" w:rsidRPr="00C17915" w:rsidRDefault="0062030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62030D" w:rsidRPr="005E7F37" w:rsidRDefault="0062030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62030D" w:rsidRPr="00C45CAB" w:rsidRDefault="0062030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62030D" w:rsidRPr="00C45CAB" w:rsidRDefault="0062030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62030D" w:rsidRPr="00C17915" w:rsidRDefault="0062030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62030D" w:rsidRPr="00C17915" w:rsidRDefault="0062030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62030D" w:rsidRPr="00C17915" w:rsidTr="00614A96">
        <w:trPr>
          <w:cantSplit/>
          <w:trHeight w:val="1134"/>
          <w:tblHeader/>
        </w:trPr>
        <w:tc>
          <w:tcPr>
            <w:tcW w:w="1311" w:type="pct"/>
            <w:vMerge/>
          </w:tcPr>
          <w:p w:rsidR="0062030D" w:rsidRPr="00C17915" w:rsidRDefault="0062030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62030D" w:rsidRPr="00C17915" w:rsidRDefault="0062030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62030D" w:rsidRPr="00C17915" w:rsidRDefault="0062030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6" w:type="pct"/>
            <w:textDirection w:val="btLr"/>
            <w:vAlign w:val="center"/>
          </w:tcPr>
          <w:p w:rsidR="0062030D" w:rsidRPr="00C17915" w:rsidRDefault="0062030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62030D" w:rsidRPr="00C17915" w:rsidRDefault="0062030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62030D" w:rsidRPr="00C17915" w:rsidRDefault="0062030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62030D" w:rsidRPr="00C45CAB" w:rsidRDefault="0062030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62030D" w:rsidRPr="00C45CAB" w:rsidRDefault="0062030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62030D" w:rsidRPr="00C17915" w:rsidRDefault="0062030D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62030D" w:rsidRPr="00C17915" w:rsidRDefault="0062030D" w:rsidP="00624F44">
            <w:pPr>
              <w:pStyle w:val="Style14"/>
              <w:widowControl/>
              <w:jc w:val="center"/>
            </w:pPr>
          </w:p>
        </w:tc>
      </w:tr>
      <w:tr w:rsidR="0062030D" w:rsidRPr="00E02DCE" w:rsidTr="00614A96">
        <w:trPr>
          <w:trHeight w:val="268"/>
        </w:trPr>
        <w:tc>
          <w:tcPr>
            <w:tcW w:w="1311" w:type="pct"/>
          </w:tcPr>
          <w:p w:rsidR="0062030D" w:rsidRPr="00E02DCE" w:rsidRDefault="0062030D" w:rsidP="001E338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Объектный подход к пр</w:t>
            </w:r>
            <w:r>
              <w:t>о</w:t>
            </w:r>
            <w:r>
              <w:t>граммированию.</w:t>
            </w:r>
          </w:p>
        </w:tc>
        <w:tc>
          <w:tcPr>
            <w:tcW w:w="186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5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E02DCE" w:rsidTr="00614A96">
        <w:trPr>
          <w:trHeight w:val="422"/>
        </w:trPr>
        <w:tc>
          <w:tcPr>
            <w:tcW w:w="1311" w:type="pct"/>
          </w:tcPr>
          <w:p w:rsidR="0062030D" w:rsidRPr="00857912" w:rsidRDefault="0062030D" w:rsidP="00795780">
            <w:pPr>
              <w:ind w:firstLine="0"/>
              <w:rPr>
                <w:lang w:val="en-US"/>
              </w:rPr>
            </w:pPr>
            <w:r w:rsidRPr="00E02DCE">
              <w:t xml:space="preserve">1.1. </w:t>
            </w:r>
            <w:r>
              <w:t xml:space="preserve">Тема. </w:t>
            </w:r>
            <w:r w:rsidRPr="00E1030A">
              <w:t>Понятие о парадигме пр</w:t>
            </w:r>
            <w:r w:rsidRPr="00E1030A">
              <w:t>о</w:t>
            </w:r>
            <w:r w:rsidRPr="00E1030A">
              <w:t>граммирования. Виды парадигм пр</w:t>
            </w:r>
            <w:r w:rsidRPr="00E1030A">
              <w:t>о</w:t>
            </w:r>
            <w:r w:rsidRPr="00E1030A">
              <w:t>граммирования. Объектно-ориентированная парадигма</w:t>
            </w:r>
            <w:r>
              <w:t>.</w:t>
            </w:r>
            <w:r w:rsidRPr="00E32959">
              <w:rPr>
                <w:sz w:val="20"/>
                <w:szCs w:val="20"/>
              </w:rPr>
              <w:t xml:space="preserve"> </w:t>
            </w:r>
            <w:r w:rsidRPr="009016E6">
              <w:t>Объек</w:t>
            </w:r>
            <w:r w:rsidRPr="009016E6">
              <w:t>т</w:t>
            </w:r>
            <w:r w:rsidRPr="009016E6">
              <w:t>но-ориентированные языки: класс</w:t>
            </w:r>
            <w:r w:rsidRPr="009016E6">
              <w:t>и</w:t>
            </w:r>
            <w:r w:rsidRPr="009016E6">
              <w:t>фикация, архитектура, выразительные средства, технология применения</w:t>
            </w:r>
            <w:r>
              <w:rPr>
                <w:lang w:val="en-US"/>
              </w:rPr>
              <w:t>.</w:t>
            </w:r>
          </w:p>
        </w:tc>
        <w:tc>
          <w:tcPr>
            <w:tcW w:w="186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2030D" w:rsidRPr="00041406" w:rsidRDefault="0062030D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E02DCE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Pr="00E02DCE" w:rsidRDefault="0062030D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62030D" w:rsidRDefault="0062030D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62030D" w:rsidRPr="00E02DCE" w:rsidRDefault="0062030D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E02DCE" w:rsidRDefault="0062030D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62030D" w:rsidRPr="00E02DCE" w:rsidRDefault="0062030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2030D" w:rsidRPr="00C17915" w:rsidTr="00614A96">
        <w:trPr>
          <w:trHeight w:val="422"/>
        </w:trPr>
        <w:tc>
          <w:tcPr>
            <w:tcW w:w="1311" w:type="pct"/>
          </w:tcPr>
          <w:p w:rsidR="0062030D" w:rsidRPr="00F5658B" w:rsidRDefault="0062030D" w:rsidP="00676874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 xml:space="preserve">. </w:t>
            </w:r>
            <w:r w:rsidRPr="00A642A6">
              <w:t>Абстрагирование и ко</w:t>
            </w:r>
            <w:r w:rsidRPr="00A642A6">
              <w:t>н</w:t>
            </w:r>
            <w:r w:rsidRPr="00A642A6">
              <w:t>трактная модель, инкапсуляция, м</w:t>
            </w:r>
            <w:r w:rsidRPr="00A642A6">
              <w:t>о</w:t>
            </w:r>
            <w:r w:rsidRPr="00A642A6">
              <w:t xml:space="preserve">дульность, иерархичность, типизация, параллелизм. </w:t>
            </w:r>
            <w:r w:rsidRPr="00B20BA9">
              <w:t>Объект: состояние, п</w:t>
            </w:r>
            <w:r w:rsidRPr="00B20BA9">
              <w:t>о</w:t>
            </w:r>
            <w:r w:rsidRPr="00B20BA9">
              <w:t>ведение, индивидуальность; отнош</w:t>
            </w:r>
            <w:r w:rsidRPr="00B20BA9">
              <w:t>е</w:t>
            </w:r>
            <w:r w:rsidRPr="00B20BA9">
              <w:t>ния между объектами</w:t>
            </w:r>
            <w:r>
              <w:t>.</w:t>
            </w:r>
          </w:p>
        </w:tc>
        <w:tc>
          <w:tcPr>
            <w:tcW w:w="186" w:type="pct"/>
          </w:tcPr>
          <w:p w:rsidR="0062030D" w:rsidRPr="008B092C" w:rsidRDefault="0062030D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5" w:type="pct"/>
          </w:tcPr>
          <w:p w:rsidR="0062030D" w:rsidRPr="008B092C" w:rsidRDefault="0062030D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6" w:type="pct"/>
          </w:tcPr>
          <w:p w:rsidR="0062030D" w:rsidRPr="00041406" w:rsidRDefault="0062030D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62030D" w:rsidRPr="008B092C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8B092C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Default="0062030D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8B092C" w:rsidRDefault="0062030D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8B092C" w:rsidRDefault="0062030D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E02DCE" w:rsidRDefault="0062030D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62030D" w:rsidRPr="00C17915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2030D" w:rsidRPr="00C4657C" w:rsidTr="00614A96">
        <w:trPr>
          <w:trHeight w:val="499"/>
        </w:trPr>
        <w:tc>
          <w:tcPr>
            <w:tcW w:w="1311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62030D" w:rsidRPr="00F95053" w:rsidRDefault="0062030D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5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62030D" w:rsidRPr="00AA1A37" w:rsidRDefault="0062030D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62030D" w:rsidRPr="00C4657C" w:rsidRDefault="0062030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C17915" w:rsidTr="00614A96">
        <w:trPr>
          <w:trHeight w:val="70"/>
        </w:trPr>
        <w:tc>
          <w:tcPr>
            <w:tcW w:w="1311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Классы</w:t>
            </w:r>
          </w:p>
        </w:tc>
        <w:tc>
          <w:tcPr>
            <w:tcW w:w="186" w:type="pct"/>
          </w:tcPr>
          <w:p w:rsidR="0062030D" w:rsidRPr="00861653" w:rsidRDefault="0062030D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5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62030D" w:rsidRPr="00F81778" w:rsidRDefault="0062030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62030D" w:rsidRPr="00C17915" w:rsidRDefault="0062030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C17915" w:rsidTr="00614A96">
        <w:trPr>
          <w:trHeight w:val="499"/>
        </w:trPr>
        <w:tc>
          <w:tcPr>
            <w:tcW w:w="1311" w:type="pct"/>
          </w:tcPr>
          <w:p w:rsidR="0062030D" w:rsidRPr="00485391" w:rsidRDefault="0062030D" w:rsidP="004D16FC">
            <w:pPr>
              <w:pStyle w:val="Style14"/>
              <w:widowControl/>
              <w:ind w:firstLine="0"/>
              <w:rPr>
                <w:lang w:val="en-US"/>
              </w:rPr>
            </w:pPr>
            <w:r w:rsidRPr="006D6578">
              <w:t>2.1. Тема</w:t>
            </w:r>
            <w:r>
              <w:t xml:space="preserve">. </w:t>
            </w:r>
            <w:r w:rsidRPr="002B4CCC">
              <w:t>Сущность класс, данные, методы, доступ, наследование свойств. Отношения между классами</w:t>
            </w:r>
            <w:r>
              <w:rPr>
                <w:lang w:val="en-US"/>
              </w:rPr>
              <w:t>.</w:t>
            </w:r>
          </w:p>
        </w:tc>
        <w:tc>
          <w:tcPr>
            <w:tcW w:w="186" w:type="pct"/>
          </w:tcPr>
          <w:p w:rsidR="0062030D" w:rsidRPr="006D6578" w:rsidRDefault="0062030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62030D" w:rsidRPr="006D6578" w:rsidRDefault="0062030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2030D" w:rsidRPr="009D6B01" w:rsidRDefault="0062030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/2</w:t>
            </w:r>
            <w:r>
              <w:t>И</w:t>
            </w:r>
          </w:p>
        </w:tc>
        <w:tc>
          <w:tcPr>
            <w:tcW w:w="225" w:type="pct"/>
          </w:tcPr>
          <w:p w:rsidR="0062030D" w:rsidRPr="006D6578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951228" w:rsidRDefault="0062030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Default="0062030D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6D6578" w:rsidRDefault="0062030D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6D6578" w:rsidRDefault="0062030D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C17915" w:rsidRDefault="0062030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62030D" w:rsidRPr="00EB419C" w:rsidTr="00614A96">
        <w:trPr>
          <w:trHeight w:val="499"/>
        </w:trPr>
        <w:tc>
          <w:tcPr>
            <w:tcW w:w="1311" w:type="pct"/>
          </w:tcPr>
          <w:p w:rsidR="0062030D" w:rsidRPr="00EB419C" w:rsidRDefault="0062030D" w:rsidP="00554212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Pr="00E11A3C">
              <w:t>Одиночное наследование. Множественное наследование. Си</w:t>
            </w:r>
            <w:r w:rsidRPr="00E11A3C">
              <w:t>с</w:t>
            </w:r>
            <w:r w:rsidRPr="00E11A3C">
              <w:t>темы объектов и классов</w:t>
            </w:r>
            <w:r>
              <w:t>. Метакла</w:t>
            </w:r>
            <w:r>
              <w:t>с</w:t>
            </w:r>
            <w:r>
              <w:t>сы.</w:t>
            </w:r>
          </w:p>
        </w:tc>
        <w:tc>
          <w:tcPr>
            <w:tcW w:w="186" w:type="pct"/>
          </w:tcPr>
          <w:p w:rsidR="0062030D" w:rsidRPr="00EB419C" w:rsidRDefault="0062030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62030D" w:rsidRPr="00EB419C" w:rsidRDefault="0062030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2030D" w:rsidRPr="00EB419C" w:rsidRDefault="0062030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5" w:type="pct"/>
          </w:tcPr>
          <w:p w:rsidR="0062030D" w:rsidRPr="00EB419C" w:rsidRDefault="0062030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951228" w:rsidRDefault="0062030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Default="0062030D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EB419C" w:rsidRDefault="0062030D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6D6578" w:rsidRDefault="0062030D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EB419C" w:rsidRDefault="0062030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62030D" w:rsidRPr="00EB419C" w:rsidTr="00614A96">
        <w:trPr>
          <w:trHeight w:val="499"/>
        </w:trPr>
        <w:tc>
          <w:tcPr>
            <w:tcW w:w="1311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5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5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02" w:type="pct"/>
          </w:tcPr>
          <w:p w:rsidR="0062030D" w:rsidRPr="00AA1A37" w:rsidRDefault="0062030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62030D" w:rsidRPr="00614A96" w:rsidRDefault="0062030D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62030D" w:rsidRPr="00EB419C" w:rsidRDefault="0062030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EB419C" w:rsidTr="00614A96">
        <w:trPr>
          <w:trHeight w:val="268"/>
        </w:trPr>
        <w:tc>
          <w:tcPr>
            <w:tcW w:w="1311" w:type="pct"/>
          </w:tcPr>
          <w:p w:rsidR="0062030D" w:rsidRPr="00EB419C" w:rsidRDefault="0062030D" w:rsidP="0027226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 xml:space="preserve"> Проектирование на основе объектной парадигмы</w:t>
            </w:r>
          </w:p>
        </w:tc>
        <w:tc>
          <w:tcPr>
            <w:tcW w:w="186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5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62030D" w:rsidRPr="00EB419C" w:rsidRDefault="0062030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9B5302" w:rsidTr="00614A96">
        <w:trPr>
          <w:trHeight w:val="422"/>
        </w:trPr>
        <w:tc>
          <w:tcPr>
            <w:tcW w:w="1311" w:type="pct"/>
          </w:tcPr>
          <w:p w:rsidR="0062030D" w:rsidRPr="009B5302" w:rsidRDefault="0062030D" w:rsidP="00ED208F">
            <w:pPr>
              <w:pStyle w:val="Style14"/>
              <w:widowControl/>
              <w:ind w:firstLine="0"/>
            </w:pPr>
            <w:r w:rsidRPr="009B5302">
              <w:t>3.1. Тема</w:t>
            </w:r>
            <w:r w:rsidRPr="00780573">
              <w:t xml:space="preserve"> </w:t>
            </w:r>
            <w:r w:rsidRPr="004A3745">
              <w:t>Объектно-ориентированный анализ. Классификация</w:t>
            </w:r>
            <w:r>
              <w:t>.</w:t>
            </w:r>
          </w:p>
        </w:tc>
        <w:tc>
          <w:tcPr>
            <w:tcW w:w="186" w:type="pct"/>
          </w:tcPr>
          <w:p w:rsidR="0062030D" w:rsidRPr="00B95220" w:rsidRDefault="0062030D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5" w:type="pct"/>
          </w:tcPr>
          <w:p w:rsidR="0062030D" w:rsidRPr="00B95220" w:rsidRDefault="0062030D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6" w:type="pct"/>
          </w:tcPr>
          <w:p w:rsidR="0062030D" w:rsidRPr="00B95220" w:rsidRDefault="0062030D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5" w:type="pct"/>
          </w:tcPr>
          <w:p w:rsidR="0062030D" w:rsidRPr="009B5302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B95220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2" w:type="pct"/>
          </w:tcPr>
          <w:p w:rsidR="0062030D" w:rsidRDefault="0062030D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9B5302" w:rsidRDefault="0062030D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9B5302" w:rsidRDefault="0062030D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9B5302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62030D" w:rsidRPr="00C17915" w:rsidTr="00614A96">
        <w:trPr>
          <w:trHeight w:val="422"/>
        </w:trPr>
        <w:tc>
          <w:tcPr>
            <w:tcW w:w="1311" w:type="pct"/>
          </w:tcPr>
          <w:p w:rsidR="0062030D" w:rsidRPr="00D579AE" w:rsidRDefault="0062030D" w:rsidP="00D62F95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 xml:space="preserve">. </w:t>
            </w:r>
            <w:r w:rsidRPr="00042005">
              <w:t>Объектно-ориентированные системы: методы, языки и способы программирования. Разработка интерфейса.</w:t>
            </w:r>
          </w:p>
        </w:tc>
        <w:tc>
          <w:tcPr>
            <w:tcW w:w="186" w:type="pct"/>
          </w:tcPr>
          <w:p w:rsidR="0062030D" w:rsidRPr="00D62F95" w:rsidRDefault="0062030D" w:rsidP="00256E7A">
            <w:pPr>
              <w:pStyle w:val="Style14"/>
              <w:widowControl/>
              <w:ind w:firstLine="0"/>
              <w:jc w:val="center"/>
            </w:pPr>
            <w:r w:rsidRPr="00D62F95">
              <w:t>4</w:t>
            </w:r>
          </w:p>
        </w:tc>
        <w:tc>
          <w:tcPr>
            <w:tcW w:w="195" w:type="pct"/>
          </w:tcPr>
          <w:p w:rsidR="0062030D" w:rsidRPr="00D62F95" w:rsidRDefault="0062030D" w:rsidP="00256E7A">
            <w:pPr>
              <w:pStyle w:val="Style14"/>
              <w:widowControl/>
              <w:ind w:firstLine="0"/>
              <w:jc w:val="center"/>
            </w:pPr>
            <w:r w:rsidRPr="00D62F95">
              <w:t>2</w:t>
            </w:r>
          </w:p>
        </w:tc>
        <w:tc>
          <w:tcPr>
            <w:tcW w:w="266" w:type="pct"/>
          </w:tcPr>
          <w:p w:rsidR="0062030D" w:rsidRPr="00673766" w:rsidRDefault="0062030D" w:rsidP="00256E7A">
            <w:pPr>
              <w:pStyle w:val="Style14"/>
              <w:widowControl/>
              <w:ind w:firstLine="0"/>
              <w:jc w:val="center"/>
            </w:pPr>
            <w:r w:rsidRPr="00D62F95">
              <w:t>6</w:t>
            </w:r>
            <w:r>
              <w:t>/2И</w:t>
            </w:r>
          </w:p>
        </w:tc>
        <w:tc>
          <w:tcPr>
            <w:tcW w:w="225" w:type="pct"/>
          </w:tcPr>
          <w:p w:rsidR="0062030D" w:rsidRPr="00D579AE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D62F95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62F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Default="0062030D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D579AE" w:rsidRDefault="0062030D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D579AE" w:rsidRDefault="0062030D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C17915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62030D" w:rsidRPr="00C4657C" w:rsidTr="00614A96">
        <w:trPr>
          <w:trHeight w:val="499"/>
        </w:trPr>
        <w:tc>
          <w:tcPr>
            <w:tcW w:w="1311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5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02" w:type="pct"/>
          </w:tcPr>
          <w:p w:rsidR="0062030D" w:rsidRPr="00694FD0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62030D" w:rsidRPr="00D579AE" w:rsidRDefault="0062030D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62030D" w:rsidRPr="00C4657C" w:rsidRDefault="0062030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C17915" w:rsidTr="00D44606">
        <w:trPr>
          <w:trHeight w:val="70"/>
        </w:trPr>
        <w:tc>
          <w:tcPr>
            <w:tcW w:w="1" w:type="pct"/>
            <w:gridSpan w:val="9"/>
          </w:tcPr>
          <w:p w:rsidR="0062030D" w:rsidRPr="00C17915" w:rsidRDefault="0062030D" w:rsidP="00256E7A">
            <w:pPr>
              <w:pStyle w:val="Style14"/>
              <w:widowControl/>
              <w:ind w:firstLine="0"/>
              <w:jc w:val="left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 w:rsidRPr="00AE4E58">
              <w:t>Современные средства анализа и проектирования бизнес-процессов.</w:t>
            </w:r>
          </w:p>
        </w:tc>
      </w:tr>
      <w:tr w:rsidR="0062030D" w:rsidRPr="00D50392" w:rsidTr="00614A96">
        <w:trPr>
          <w:trHeight w:val="499"/>
        </w:trPr>
        <w:tc>
          <w:tcPr>
            <w:tcW w:w="1311" w:type="pct"/>
          </w:tcPr>
          <w:p w:rsidR="0062030D" w:rsidRPr="009559C6" w:rsidRDefault="0062030D" w:rsidP="00462750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</w:t>
            </w:r>
            <w:r w:rsidRPr="00F50DD4">
              <w:t xml:space="preserve"> </w:t>
            </w:r>
            <w:r>
              <w:rPr>
                <w:sz w:val="20"/>
                <w:szCs w:val="20"/>
              </w:rPr>
              <w:t xml:space="preserve">Язык </w:t>
            </w:r>
            <w:r>
              <w:rPr>
                <w:sz w:val="20"/>
                <w:szCs w:val="20"/>
                <w:lang w:val="en-US"/>
              </w:rPr>
              <w:t>UML</w:t>
            </w:r>
            <w:r w:rsidRPr="001469B1">
              <w:rPr>
                <w:sz w:val="20"/>
                <w:szCs w:val="20"/>
              </w:rPr>
              <w:t xml:space="preserve">. </w:t>
            </w:r>
            <w:r w:rsidRPr="00174126">
              <w:t>Пакеты. Ди</w:t>
            </w:r>
            <w:r w:rsidRPr="00174126">
              <w:t>а</w:t>
            </w:r>
            <w:r w:rsidRPr="00174126">
              <w:t>граммы.</w:t>
            </w:r>
          </w:p>
        </w:tc>
        <w:tc>
          <w:tcPr>
            <w:tcW w:w="186" w:type="pct"/>
          </w:tcPr>
          <w:p w:rsidR="0062030D" w:rsidRPr="003C01D0" w:rsidRDefault="0062030D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5" w:type="pct"/>
          </w:tcPr>
          <w:p w:rsidR="0062030D" w:rsidRPr="003C01D0" w:rsidRDefault="0062030D" w:rsidP="00256E7A">
            <w:pPr>
              <w:pStyle w:val="Style14"/>
              <w:widowControl/>
              <w:ind w:firstLine="0"/>
              <w:jc w:val="center"/>
            </w:pPr>
            <w:r w:rsidRPr="003C01D0">
              <w:t>2</w:t>
            </w:r>
          </w:p>
        </w:tc>
        <w:tc>
          <w:tcPr>
            <w:tcW w:w="266" w:type="pct"/>
          </w:tcPr>
          <w:p w:rsidR="0062030D" w:rsidRPr="00673766" w:rsidRDefault="0062030D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  <w:r>
              <w:t>/2И</w:t>
            </w:r>
          </w:p>
        </w:tc>
        <w:tc>
          <w:tcPr>
            <w:tcW w:w="225" w:type="pct"/>
          </w:tcPr>
          <w:p w:rsidR="0062030D" w:rsidRPr="00D50392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3C01D0" w:rsidRDefault="0062030D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D50392" w:rsidRDefault="0062030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D50392" w:rsidRDefault="0062030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D50392" w:rsidRDefault="0062030D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2030D" w:rsidRPr="009559C6" w:rsidTr="00614A96">
        <w:trPr>
          <w:trHeight w:val="499"/>
        </w:trPr>
        <w:tc>
          <w:tcPr>
            <w:tcW w:w="1311" w:type="pct"/>
          </w:tcPr>
          <w:p w:rsidR="0062030D" w:rsidRPr="00FB413E" w:rsidRDefault="0062030D" w:rsidP="00FB413E">
            <w:pPr>
              <w:pStyle w:val="Style14"/>
              <w:widowControl/>
              <w:ind w:firstLine="0"/>
            </w:pPr>
            <w:r w:rsidRPr="009559C6">
              <w:t>4.2. Тема</w:t>
            </w:r>
            <w:r w:rsidRPr="00F42177">
              <w:t xml:space="preserve">. </w:t>
            </w:r>
            <w:r w:rsidRPr="00174126">
              <w:t>Программные реализации.</w:t>
            </w:r>
          </w:p>
        </w:tc>
        <w:tc>
          <w:tcPr>
            <w:tcW w:w="186" w:type="pct"/>
          </w:tcPr>
          <w:p w:rsidR="0062030D" w:rsidRPr="009D6B01" w:rsidRDefault="0062030D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5" w:type="pct"/>
          </w:tcPr>
          <w:p w:rsidR="0062030D" w:rsidRPr="009D6B01" w:rsidRDefault="0062030D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6" w:type="pct"/>
          </w:tcPr>
          <w:p w:rsidR="0062030D" w:rsidRPr="00673766" w:rsidRDefault="0062030D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</w:t>
            </w:r>
            <w:r>
              <w:rPr>
                <w:lang w:val="en-US"/>
              </w:rPr>
              <w:t>6</w:t>
            </w:r>
            <w:r>
              <w:t>И</w:t>
            </w:r>
          </w:p>
        </w:tc>
        <w:tc>
          <w:tcPr>
            <w:tcW w:w="225" w:type="pct"/>
          </w:tcPr>
          <w:p w:rsidR="0062030D" w:rsidRPr="009559C6" w:rsidRDefault="0062030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62030D" w:rsidRPr="009D6B01" w:rsidRDefault="0062030D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102" w:type="pct"/>
          </w:tcPr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62030D" w:rsidRPr="009559C6" w:rsidRDefault="0062030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62030D" w:rsidRDefault="0062030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62030D" w:rsidRPr="009559C6" w:rsidRDefault="0062030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62030D" w:rsidRPr="009559C6" w:rsidRDefault="0062030D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2030D" w:rsidRPr="009D6B01" w:rsidTr="00614A96">
        <w:trPr>
          <w:trHeight w:val="227"/>
        </w:trPr>
        <w:tc>
          <w:tcPr>
            <w:tcW w:w="1311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6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5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02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62030D" w:rsidRPr="009D6B01" w:rsidRDefault="0062030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762CBC" w:rsidTr="00614A96">
        <w:trPr>
          <w:trHeight w:val="227"/>
        </w:trPr>
        <w:tc>
          <w:tcPr>
            <w:tcW w:w="1311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6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5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02" w:type="pct"/>
          </w:tcPr>
          <w:p w:rsidR="0062030D" w:rsidRPr="00CE0ADF" w:rsidRDefault="0062030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62030D" w:rsidRPr="00CE0ADF" w:rsidRDefault="0062030D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78" w:type="pct"/>
          </w:tcPr>
          <w:p w:rsidR="0062030D" w:rsidRPr="00762CBC" w:rsidRDefault="0062030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62030D" w:rsidRPr="003B1BC7" w:rsidTr="00614A96">
        <w:trPr>
          <w:trHeight w:val="227"/>
        </w:trPr>
        <w:tc>
          <w:tcPr>
            <w:tcW w:w="1311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6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5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02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</w:tcPr>
          <w:p w:rsidR="0062030D" w:rsidRPr="00762CBC" w:rsidRDefault="0062030D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62030D" w:rsidRPr="003B1BC7" w:rsidRDefault="0062030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2030D" w:rsidRDefault="0062030D" w:rsidP="00E06342">
      <w:pPr>
        <w:ind w:firstLine="0"/>
        <w:jc w:val="center"/>
        <w:rPr>
          <w:i/>
          <w:color w:val="C00000"/>
          <w:szCs w:val="20"/>
        </w:rPr>
      </w:pPr>
    </w:p>
    <w:p w:rsidR="0062030D" w:rsidRDefault="0062030D" w:rsidP="003622D7">
      <w:pPr>
        <w:ind w:firstLine="0"/>
        <w:rPr>
          <w:i/>
          <w:color w:val="C00000"/>
          <w:szCs w:val="20"/>
        </w:rPr>
      </w:pPr>
    </w:p>
    <w:p w:rsidR="0062030D" w:rsidRDefault="0062030D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62030D" w:rsidSect="00614A96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62030D" w:rsidRPr="00C17915" w:rsidRDefault="0062030D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62030D" w:rsidRPr="00E819DB" w:rsidRDefault="0062030D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62030D" w:rsidRPr="00E819DB" w:rsidRDefault="0062030D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62030D" w:rsidRPr="00E819DB" w:rsidRDefault="0062030D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62030D" w:rsidRPr="00E819DB" w:rsidRDefault="0062030D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62030D" w:rsidRPr="00E819DB" w:rsidRDefault="0062030D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62030D" w:rsidRPr="00E819DB" w:rsidRDefault="0062030D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62030D" w:rsidRPr="00E819DB" w:rsidRDefault="0062030D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2030D" w:rsidRPr="00E819DB" w:rsidRDefault="0062030D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62030D" w:rsidRPr="00E819DB" w:rsidRDefault="0062030D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62030D" w:rsidRPr="00E819DB" w:rsidRDefault="0062030D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62030D" w:rsidRPr="00E819DB" w:rsidRDefault="0062030D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62030D" w:rsidRDefault="0062030D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2030D" w:rsidRPr="006F58BC" w:rsidRDefault="0062030D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CB00F5" w:rsidRDefault="0062030D" w:rsidP="00E42604">
      <w:pPr>
        <w:rPr>
          <w:b/>
          <w:color w:val="000000"/>
        </w:rPr>
      </w:pPr>
      <w:r w:rsidRPr="00857912">
        <w:rPr>
          <w:b/>
        </w:rPr>
        <w:t>Понятие о парадигме программирования. Виды парадигм программирования. Объектно-ориентированная парадигма.</w:t>
      </w:r>
      <w:r w:rsidRPr="00857912">
        <w:rPr>
          <w:b/>
          <w:sz w:val="20"/>
          <w:szCs w:val="20"/>
        </w:rPr>
        <w:t xml:space="preserve"> </w:t>
      </w:r>
      <w:r w:rsidRPr="00857912">
        <w:rPr>
          <w:b/>
        </w:rPr>
        <w:t>Объектно-ориентированные языки: класс</w:t>
      </w:r>
      <w:r w:rsidRPr="00857912">
        <w:rPr>
          <w:b/>
        </w:rPr>
        <w:t>и</w:t>
      </w:r>
      <w:r w:rsidRPr="00857912">
        <w:rPr>
          <w:b/>
        </w:rPr>
        <w:t>фикация, архитектура, выразительные средства, технология применения</w:t>
      </w:r>
      <w:r w:rsidRPr="00CB00F5">
        <w:rPr>
          <w:b/>
        </w:rPr>
        <w:t>.</w:t>
      </w:r>
    </w:p>
    <w:p w:rsidR="0062030D" w:rsidRDefault="0062030D" w:rsidP="00143AAF">
      <w:pPr>
        <w:ind w:firstLine="0"/>
      </w:pPr>
      <w:r>
        <w:t>В программе на яз</w:t>
      </w:r>
      <w:r>
        <w:rPr>
          <w:lang w:val="en-US"/>
        </w:rPr>
        <w:t>s</w:t>
      </w:r>
      <w:r>
        <w:t xml:space="preserve">ке </w:t>
      </w:r>
      <w:r>
        <w:rPr>
          <w:lang w:val="en-US"/>
        </w:rPr>
        <w:t>Python</w:t>
      </w:r>
      <w:r w:rsidRPr="00CB00F5">
        <w:t xml:space="preserve"> </w:t>
      </w:r>
      <w:r>
        <w:t>используется свойство переменной. Определить тип пер</w:t>
      </w:r>
      <w:r>
        <w:t>е</w:t>
      </w:r>
      <w:r>
        <w:t xml:space="preserve">менной, для которого данное свойство может быть применено и написать его аналог на языках </w:t>
      </w:r>
      <w:r>
        <w:rPr>
          <w:lang w:val="en-US"/>
        </w:rPr>
        <w:t>VBA</w:t>
      </w:r>
      <w:r w:rsidRPr="00CB00F5">
        <w:t xml:space="preserve"> </w:t>
      </w:r>
      <w:r>
        <w:t xml:space="preserve">и </w:t>
      </w:r>
      <w:r>
        <w:rPr>
          <w:lang w:val="en-US"/>
        </w:rPr>
        <w:t>C</w:t>
      </w:r>
      <w:r>
        <w:t>+</w:t>
      </w:r>
      <w:r w:rsidRPr="00FE2898">
        <w:t xml:space="preserve"> (</w:t>
      </w:r>
      <w:r>
        <w:rPr>
          <w:lang w:val="en-US"/>
        </w:rPr>
        <w:t>n</w:t>
      </w:r>
      <w:r w:rsidRPr="00FE2898">
        <w:t xml:space="preserve"> — </w:t>
      </w:r>
      <w:r>
        <w:t>имя переменной</w:t>
      </w:r>
      <w:r w:rsidRPr="00FE2898">
        <w:t>)</w:t>
      </w:r>
      <w:r>
        <w:t>:</w:t>
      </w:r>
    </w:p>
    <w:p w:rsidR="0062030D" w:rsidRPr="00CB00F5" w:rsidRDefault="0062030D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n.bit_length</w:t>
      </w:r>
      <w:r w:rsidRPr="00CB00F5">
        <w:t>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 w:rsidRPr="00CB00F5">
        <w:rPr>
          <w:lang w:val="en-US"/>
        </w:rPr>
        <w:t>n.conjugate</w:t>
      </w:r>
      <w:r w:rsidRPr="00143AAF">
        <w:t>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n.denominator</w:t>
      </w:r>
      <w:r w:rsidRPr="00143AAF">
        <w:t>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 w:rsidRPr="00EC5674">
        <w:rPr>
          <w:lang w:val="en-US"/>
        </w:rPr>
        <w:t>n.from_bytes</w:t>
      </w:r>
      <w:r w:rsidRPr="00143AAF">
        <w:t>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 w:rsidRPr="00FE2898">
        <w:rPr>
          <w:lang w:val="en-US"/>
        </w:rPr>
        <w:t>n.imag</w:t>
      </w:r>
      <w:r w:rsidRPr="00143AAF">
        <w:t>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n.numerator;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n.real;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n.to_bytes;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n.__divmod__;</w:t>
      </w:r>
    </w:p>
    <w:p w:rsidR="0062030D" w:rsidRDefault="0062030D" w:rsidP="00823785">
      <w:pPr>
        <w:numPr>
          <w:ilvl w:val="0"/>
          <w:numId w:val="5"/>
        </w:numPr>
        <w:rPr>
          <w:lang w:val="en-US"/>
        </w:rPr>
      </w:pPr>
      <w:r>
        <w:rPr>
          <w:lang w:val="en-US"/>
        </w:rPr>
        <w:t>n.__dir__</w:t>
      </w:r>
    </w:p>
    <w:p w:rsidR="0062030D" w:rsidRPr="0070646E" w:rsidRDefault="0062030D" w:rsidP="00FE2898">
      <w:pPr>
        <w:ind w:left="720" w:firstLine="0"/>
        <w:rPr>
          <w:lang w:val="en-US"/>
        </w:rPr>
      </w:pPr>
    </w:p>
    <w:p w:rsidR="0062030D" w:rsidRPr="006F58BC" w:rsidRDefault="0062030D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70060B" w:rsidRDefault="0062030D" w:rsidP="00F96CBA">
      <w:pPr>
        <w:rPr>
          <w:b/>
          <w:color w:val="000000"/>
        </w:rPr>
      </w:pPr>
      <w:r w:rsidRPr="00FD294E">
        <w:rPr>
          <w:b/>
        </w:rPr>
        <w:t>Абстрагирование и контрактная модель, инкапсуляция, модульность, иера</w:t>
      </w:r>
      <w:r w:rsidRPr="00FD294E">
        <w:rPr>
          <w:b/>
        </w:rPr>
        <w:t>р</w:t>
      </w:r>
      <w:r w:rsidRPr="00FD294E">
        <w:rPr>
          <w:b/>
        </w:rPr>
        <w:t>хичность, типизация, параллелизм. Объект: состояние, поведение, индивидуал</w:t>
      </w:r>
      <w:r w:rsidRPr="00FD294E">
        <w:rPr>
          <w:b/>
        </w:rPr>
        <w:t>ь</w:t>
      </w:r>
      <w:r w:rsidRPr="00FD294E">
        <w:rPr>
          <w:b/>
        </w:rPr>
        <w:t>ность; отношения между объектами.</w:t>
      </w:r>
    </w:p>
    <w:p w:rsidR="0062030D" w:rsidRPr="00233E2F" w:rsidRDefault="0062030D" w:rsidP="00F16766">
      <w:r>
        <w:t xml:space="preserve">Создать обработчики событий на </w:t>
      </w:r>
      <w:r>
        <w:rPr>
          <w:lang w:val="en-US"/>
        </w:rPr>
        <w:t>VBA</w:t>
      </w:r>
      <w:r w:rsidRPr="00233E2F">
        <w:t xml:space="preserve"> </w:t>
      </w:r>
      <w:r>
        <w:t xml:space="preserve">и </w:t>
      </w:r>
      <w:r>
        <w:rPr>
          <w:lang w:val="en-US"/>
        </w:rPr>
        <w:t>C</w:t>
      </w:r>
      <w:r w:rsidRPr="00233E2F">
        <w:t>++.</w:t>
      </w:r>
    </w:p>
    <w:p w:rsidR="0062030D" w:rsidRPr="00233E2F" w:rsidRDefault="0062030D" w:rsidP="00233E2F">
      <w:pPr>
        <w:numPr>
          <w:ilvl w:val="0"/>
          <w:numId w:val="7"/>
        </w:numPr>
      </w:pPr>
      <w:r>
        <w:t>Написать обработчик события для выбора языка из списка, помещенного в ListBox</w:t>
      </w:r>
      <w:r w:rsidRPr="00233E2F">
        <w:t>.</w:t>
      </w:r>
    </w:p>
    <w:p w:rsidR="0062030D" w:rsidRPr="00206D03" w:rsidRDefault="0062030D" w:rsidP="00206D03">
      <w:pPr>
        <w:numPr>
          <w:ilvl w:val="0"/>
          <w:numId w:val="7"/>
        </w:numPr>
      </w:pPr>
      <w:r w:rsidRPr="00206D03">
        <w:t>Написать обработчик события для выбора названия цветка из списка, помеще</w:t>
      </w:r>
      <w:r w:rsidRPr="00206D03">
        <w:t>н</w:t>
      </w:r>
      <w:r w:rsidRPr="00206D03">
        <w:t xml:space="preserve">ного в </w:t>
      </w:r>
      <w:r>
        <w:rPr>
          <w:lang w:val="en-US"/>
        </w:rPr>
        <w:t>ComboBox</w:t>
      </w:r>
      <w:r w:rsidRPr="00206D03">
        <w:t>.</w:t>
      </w:r>
    </w:p>
    <w:p w:rsidR="0062030D" w:rsidRPr="00206D03" w:rsidRDefault="0062030D" w:rsidP="00206D03">
      <w:pPr>
        <w:numPr>
          <w:ilvl w:val="0"/>
          <w:numId w:val="7"/>
        </w:numPr>
      </w:pPr>
      <w:r>
        <w:t>Написать обработчик события для выбора одного из способов настройки алг</w:t>
      </w:r>
      <w:r>
        <w:t>о</w:t>
      </w:r>
      <w:r>
        <w:t xml:space="preserve">ритма оптимизации с помощью активизации одной из кнопок группы </w:t>
      </w:r>
      <w:r>
        <w:rPr>
          <w:lang w:val="en-US"/>
        </w:rPr>
        <w:t>OptionButton</w:t>
      </w:r>
      <w:r w:rsidRPr="00004237">
        <w:t>.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системы линейных алгебраических уравнений из списка, помещенного в </w:t>
      </w:r>
      <w:r>
        <w:rPr>
          <w:szCs w:val="24"/>
        </w:rPr>
        <w:t>ListBox</w:t>
      </w:r>
      <w:r w:rsidRPr="00C5458E">
        <w:rPr>
          <w:szCs w:val="24"/>
          <w:lang w:val="ru-RU"/>
        </w:rPr>
        <w:t>.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решения нелине</w:t>
      </w:r>
      <w:r w:rsidRPr="00C5458E">
        <w:rPr>
          <w:szCs w:val="24"/>
          <w:lang w:val="ru-RU"/>
        </w:rPr>
        <w:t>й</w:t>
      </w:r>
      <w:r w:rsidRPr="00C5458E">
        <w:rPr>
          <w:szCs w:val="24"/>
          <w:lang w:val="ru-RU"/>
        </w:rPr>
        <w:t xml:space="preserve">ного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62030D" w:rsidRPr="0086768C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</w:rPr>
      </w:pPr>
      <w:r w:rsidRPr="00C5458E">
        <w:rPr>
          <w:szCs w:val="24"/>
          <w:lang w:val="ru-RU"/>
        </w:rPr>
        <w:t>Написать обработчик события для выбора коэффициента настройки шага опт</w:t>
      </w:r>
      <w:r w:rsidRPr="00C5458E">
        <w:rPr>
          <w:szCs w:val="24"/>
          <w:lang w:val="ru-RU"/>
        </w:rPr>
        <w:t>и</w:t>
      </w:r>
      <w:r w:rsidRPr="00C5458E">
        <w:rPr>
          <w:szCs w:val="24"/>
          <w:lang w:val="ru-RU"/>
        </w:rPr>
        <w:t xml:space="preserve">мизации с помощью  </w:t>
      </w:r>
      <w:r>
        <w:rPr>
          <w:szCs w:val="24"/>
        </w:rPr>
        <w:t>SpinButton.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одного из методов вычисления опр</w:t>
      </w:r>
      <w:r w:rsidRPr="00C5458E">
        <w:rPr>
          <w:szCs w:val="24"/>
          <w:lang w:val="ru-RU"/>
        </w:rPr>
        <w:t>е</w:t>
      </w:r>
      <w:r w:rsidRPr="00C5458E">
        <w:rPr>
          <w:szCs w:val="24"/>
          <w:lang w:val="ru-RU"/>
        </w:rPr>
        <w:t xml:space="preserve">деленного интеграла из списка, помещенного в </w:t>
      </w:r>
      <w:r>
        <w:rPr>
          <w:szCs w:val="24"/>
        </w:rPr>
        <w:t>ComboBox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задачи Коши для дифференциального уравнения из списка, помещенного в </w:t>
      </w:r>
      <w:r w:rsidRPr="00B2246F"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 xml:space="preserve">Написать обработчик события для выбора одного из методов решения краевой задачи для уравнения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62030D" w:rsidRPr="00C5458E" w:rsidRDefault="0062030D" w:rsidP="00C5458E">
      <w:pPr>
        <w:pStyle w:val="ListParagraph"/>
        <w:numPr>
          <w:ilvl w:val="0"/>
          <w:numId w:val="7"/>
        </w:numPr>
        <w:spacing w:line="240" w:lineRule="auto"/>
        <w:jc w:val="left"/>
        <w:rPr>
          <w:szCs w:val="24"/>
          <w:lang w:val="ru-RU"/>
        </w:rPr>
      </w:pPr>
      <w:r w:rsidRPr="00C5458E">
        <w:rPr>
          <w:szCs w:val="24"/>
          <w:lang w:val="ru-RU"/>
        </w:rPr>
        <w:t>Написать обработчик события для выбора архитектуры искусственной нейро</w:t>
      </w:r>
      <w:r w:rsidRPr="00C5458E">
        <w:rPr>
          <w:szCs w:val="24"/>
          <w:lang w:val="ru-RU"/>
        </w:rPr>
        <w:t>н</w:t>
      </w:r>
      <w:r w:rsidRPr="00C5458E">
        <w:rPr>
          <w:szCs w:val="24"/>
          <w:lang w:val="ru-RU"/>
        </w:rPr>
        <w:t xml:space="preserve">ной сети из списка, помещенного в </w:t>
      </w:r>
      <w:r>
        <w:rPr>
          <w:szCs w:val="24"/>
        </w:rPr>
        <w:t>ComboBox</w:t>
      </w:r>
      <w:r w:rsidRPr="00C5458E">
        <w:rPr>
          <w:szCs w:val="24"/>
          <w:lang w:val="ru-RU"/>
        </w:rPr>
        <w:t>.</w:t>
      </w:r>
    </w:p>
    <w:p w:rsidR="0062030D" w:rsidRPr="00B47047" w:rsidRDefault="0062030D" w:rsidP="001E07BB"/>
    <w:p w:rsidR="0062030D" w:rsidRPr="006F58BC" w:rsidRDefault="0062030D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FE503A" w:rsidRDefault="0062030D" w:rsidP="004C5481">
      <w:pPr>
        <w:rPr>
          <w:b/>
        </w:rPr>
      </w:pPr>
      <w:r w:rsidRPr="00485391">
        <w:rPr>
          <w:b/>
        </w:rPr>
        <w:t>Сущность класс, данные, методы, доступ, наследование свойств. Отношения между классами</w:t>
      </w:r>
    </w:p>
    <w:p w:rsidR="0062030D" w:rsidRPr="001A5A96" w:rsidRDefault="0062030D" w:rsidP="001A5A96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62030D" w:rsidRDefault="0062030D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62030D" w:rsidRDefault="0062030D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62030D" w:rsidRDefault="0062030D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62030D" w:rsidRPr="0007690D" w:rsidRDefault="0062030D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62030D" w:rsidRPr="009D5025" w:rsidRDefault="0062030D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62030D" w:rsidRPr="00BD1E05" w:rsidRDefault="0062030D" w:rsidP="00C5458E">
      <w:pPr>
        <w:numPr>
          <w:ilvl w:val="0"/>
          <w:numId w:val="26"/>
        </w:numPr>
      </w:pPr>
      <w:r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62030D" w:rsidRPr="00450FCB" w:rsidRDefault="0062030D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62030D" w:rsidRPr="0005468A" w:rsidRDefault="0062030D" w:rsidP="00C5458E">
      <w:pPr>
        <w:numPr>
          <w:ilvl w:val="0"/>
          <w:numId w:val="26"/>
        </w:numPr>
      </w:pPr>
      <w:r>
        <w:t>Пища абстрактная. Наследники: блюда холодные, блюда горячие. Наследники блюд горячих: борщ, куллама</w:t>
      </w:r>
      <w:r w:rsidRPr="0005468A">
        <w:t>.</w:t>
      </w:r>
    </w:p>
    <w:p w:rsidR="0062030D" w:rsidRPr="004D135C" w:rsidRDefault="0062030D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62030D" w:rsidRPr="00087275" w:rsidRDefault="0062030D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62030D" w:rsidRPr="006F58BC" w:rsidRDefault="0062030D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942110" w:rsidRDefault="0062030D" w:rsidP="00911528">
      <w:pPr>
        <w:rPr>
          <w:b/>
          <w:color w:val="000000"/>
        </w:rPr>
      </w:pPr>
      <w:r w:rsidRPr="0087323F">
        <w:rPr>
          <w:b/>
        </w:rPr>
        <w:t>Одиночное наследование. Множественное наследование. Системы объектов и классов. Метаклассы.</w:t>
      </w:r>
    </w:p>
    <w:p w:rsidR="0062030D" w:rsidRPr="001A5A96" w:rsidRDefault="0062030D" w:rsidP="006D2A01">
      <w:r>
        <w:t xml:space="preserve">Реализовать иерархию наследования на </w:t>
      </w:r>
      <w:r>
        <w:rPr>
          <w:lang w:val="en-US"/>
        </w:rPr>
        <w:t>C</w:t>
      </w:r>
      <w:r w:rsidRPr="0007690D">
        <w:t xml:space="preserve">++ </w:t>
      </w:r>
      <w:r>
        <w:t xml:space="preserve">и </w:t>
      </w:r>
      <w:r>
        <w:rPr>
          <w:lang w:val="en-US"/>
        </w:rPr>
        <w:t>Python</w:t>
      </w:r>
      <w:r>
        <w:t>: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62030D" w:rsidRPr="00F04C38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62030D" w:rsidRDefault="0062030D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62030D" w:rsidRPr="006F58BC" w:rsidRDefault="0062030D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115DB3" w:rsidRDefault="0062030D" w:rsidP="009139EA">
      <w:pPr>
        <w:rPr>
          <w:b/>
        </w:rPr>
      </w:pPr>
      <w:r w:rsidRPr="00E41C89">
        <w:rPr>
          <w:b/>
        </w:rPr>
        <w:t>Объектно-ориентированный анализ. Классификация.</w:t>
      </w:r>
    </w:p>
    <w:p w:rsidR="0062030D" w:rsidRPr="00603730" w:rsidRDefault="0062030D" w:rsidP="00E77BE7">
      <w:r>
        <w:t>Выполнить объектно-ориентированный анализ неформально поставленной задачи:</w:t>
      </w:r>
    </w:p>
    <w:p w:rsidR="0062030D" w:rsidRPr="00E505F0" w:rsidRDefault="0062030D" w:rsidP="0007123C">
      <w:pPr>
        <w:pStyle w:val="ListParagraph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62030D" w:rsidRDefault="0062030D" w:rsidP="00E505F0">
      <w:pPr>
        <w:pStyle w:val="ListParagraph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8" type="#_x0000_t75" style="width:12pt;height:12.75pt" o:ole="">
            <v:imagedata r:id="rId12" o:title=""/>
          </v:shape>
          <o:OLEObject Type="Embed" ProgID="Equation.3" ShapeID="_x0000_i1028" DrawAspect="Content" ObjectID="_1666340747" r:id="rId13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9" type="#_x0000_t75" style="width:9.75pt;height:12.75pt" o:ole="">
            <v:imagedata r:id="rId14" o:title=""/>
          </v:shape>
          <o:OLEObject Type="Embed" ProgID="Equation.3" ShapeID="_x0000_i1029" DrawAspect="Content" ObjectID="_1666340748" r:id="rId15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30" type="#_x0000_t75" style="width:9pt;height:9.75pt" o:ole="">
            <v:imagedata r:id="rId16" o:title=""/>
          </v:shape>
          <o:OLEObject Type="Embed" ProgID="Equation.3" ShapeID="_x0000_i1030" DrawAspect="Content" ObjectID="_1666340749" r:id="rId17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1" type="#_x0000_t75" style="width:9pt;height:11.25pt" o:ole="">
            <v:imagedata r:id="rId18" o:title=""/>
          </v:shape>
          <o:OLEObject Type="Embed" ProgID="Equation.3" ShapeID="_x0000_i1031" DrawAspect="Content" ObjectID="_1666340750" r:id="rId19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2" type="#_x0000_t75" style="width:6.75pt;height:12pt" o:ole="">
            <v:imagedata r:id="rId20" o:title=""/>
          </v:shape>
          <o:OLEObject Type="Embed" ProgID="Equation.3" ShapeID="_x0000_i1032" DrawAspect="Content" ObjectID="_1666340751" r:id="rId21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2030D" w:rsidRDefault="0062030D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3" type="#_x0000_t75" style="width:9pt;height:11.25pt" o:ole="">
            <v:imagedata r:id="rId22" o:title=""/>
          </v:shape>
          <o:OLEObject Type="Embed" ProgID="Equation.3" ShapeID="_x0000_i1033" DrawAspect="Content" ObjectID="_1666340752" r:id="rId23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4" type="#_x0000_t75" style="width:12pt;height:12.75pt" o:ole="">
            <v:imagedata r:id="rId12" o:title=""/>
          </v:shape>
          <o:OLEObject Type="Embed" ProgID="Equation.3" ShapeID="_x0000_i1034" DrawAspect="Content" ObjectID="_1666340753" r:id="rId24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5" type="#_x0000_t75" style="width:9.75pt;height:12.75pt" o:ole="">
            <v:imagedata r:id="rId25" o:title=""/>
          </v:shape>
          <o:OLEObject Type="Embed" ProgID="Equation.3" ShapeID="_x0000_i1035" DrawAspect="Content" ObjectID="_1666340754" r:id="rId26"/>
        </w:object>
      </w:r>
    </w:p>
    <w:p w:rsidR="0062030D" w:rsidRDefault="0062030D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6" type="#_x0000_t75" style="width:14.25pt;height:14.25pt" o:ole="">
            <v:imagedata r:id="rId27" o:title=""/>
          </v:shape>
          <o:OLEObject Type="Embed" ProgID="Equation.3" ShapeID="_x0000_i1036" DrawAspect="Content" ObjectID="_1666340755" r:id="rId28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7" type="#_x0000_t75" style="width:68.25pt;height:18pt" o:ole="">
            <v:imagedata r:id="rId29" o:title=""/>
          </v:shape>
          <o:OLEObject Type="Embed" ProgID="Equation.3" ShapeID="_x0000_i1037" DrawAspect="Content" ObjectID="_1666340756" r:id="rId30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8" type="#_x0000_t75" style="width:71.25pt;height:18pt" o:ole="">
            <v:imagedata r:id="rId31" o:title=""/>
          </v:shape>
          <o:OLEObject Type="Embed" ProgID="Equation.3" ShapeID="_x0000_i1038" DrawAspect="Content" ObjectID="_1666340757" r:id="rId32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62030D" w:rsidRDefault="0062030D" w:rsidP="00644CC6">
      <w:pPr>
        <w:numPr>
          <w:ilvl w:val="0"/>
          <w:numId w:val="30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9" type="#_x0000_t75" style="width:12pt;height:12.75pt" o:ole="">
            <v:imagedata r:id="rId33" o:title=""/>
          </v:shape>
          <o:OLEObject Type="Embed" ProgID="Equation.3" ShapeID="_x0000_i1039" DrawAspect="Content" ObjectID="_1666340758" r:id="rId34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40" type="#_x0000_t75" style="width:11.25pt;height:14.25pt" o:ole="">
            <v:imagedata r:id="rId35" o:title=""/>
          </v:shape>
          <o:OLEObject Type="Embed" ProgID="Equation.3" ShapeID="_x0000_i1040" DrawAspect="Content" ObjectID="_1666340759" r:id="rId36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1" type="#_x0000_t75" style="width:9.75pt;height:12.75pt" o:ole="">
            <v:imagedata r:id="rId37" o:title=""/>
          </v:shape>
          <o:OLEObject Type="Embed" ProgID="Equation.3" ShapeID="_x0000_i1041" DrawAspect="Content" ObjectID="_1666340760" r:id="rId38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2" type="#_x0000_t75" style="width:17.25pt;height:14.25pt" o:ole="">
            <v:imagedata r:id="rId39" o:title=""/>
          </v:shape>
          <o:OLEObject Type="Embed" ProgID="Equation.3" ShapeID="_x0000_i1042" DrawAspect="Content" ObjectID="_1666340761" r:id="rId40"/>
        </w:object>
      </w:r>
      <w:r w:rsidRPr="00363C75">
        <w:t>.</w:t>
      </w:r>
    </w:p>
    <w:p w:rsidR="0062030D" w:rsidRDefault="0062030D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3" type="#_x0000_t75" style="width:12.75pt;height:12.75pt" o:ole="">
            <v:imagedata r:id="rId41" o:title=""/>
          </v:shape>
          <o:OLEObject Type="Embed" ProgID="Equation.3" ShapeID="_x0000_i1043" DrawAspect="Content" ObjectID="_1666340762" r:id="rId42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4" type="#_x0000_t75" style="width:14.25pt;height:14.25pt" o:ole="">
            <v:imagedata r:id="rId43" o:title=""/>
          </v:shape>
          <o:OLEObject Type="Embed" ProgID="Equation.3" ShapeID="_x0000_i1044" DrawAspect="Content" ObjectID="_1666340763" r:id="rId44"/>
        </w:object>
      </w:r>
      <w:r w:rsidRPr="00040364">
        <w:t xml:space="preserve"> рублей дохода, если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5" type="#_x0000_t75" style="width:12pt;height:12.75pt" o:ole="">
            <v:imagedata r:id="rId45" o:title=""/>
          </v:shape>
          <o:OLEObject Type="Embed" ProgID="Equation.3" ShapeID="_x0000_i1045" DrawAspect="Content" ObjectID="_1666340764" r:id="rId46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6" type="#_x0000_t75" style="width:9.75pt;height:12.75pt" o:ole="">
            <v:imagedata r:id="rId47" o:title=""/>
          </v:shape>
          <o:OLEObject Type="Embed" ProgID="Equation.3" ShapeID="_x0000_i1046" DrawAspect="Content" ObjectID="_1666340765" r:id="rId48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62030D" w:rsidRPr="00AD5648" w:rsidRDefault="0062030D" w:rsidP="00AD5648">
      <w:pPr>
        <w:numPr>
          <w:ilvl w:val="0"/>
          <w:numId w:val="30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7" type="#_x0000_t75" style="width:12.75pt;height:14.25pt" o:ole="">
            <v:imagedata r:id="rId49" o:title=""/>
          </v:shape>
          <o:OLEObject Type="Embed" ProgID="Equation.3" ShapeID="_x0000_i1047" DrawAspect="Content" ObjectID="_1666340766" r:id="rId50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8" type="#_x0000_t75" style="width:14.25pt;height:18pt" o:ole="">
            <v:imagedata r:id="rId51" o:title=""/>
          </v:shape>
          <o:OLEObject Type="Embed" ProgID="Equation.3" ShapeID="_x0000_i1048" DrawAspect="Content" ObjectID="_1666340767" r:id="rId52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9" type="#_x0000_t75" style="width:6.75pt;height:12.75pt" o:ole="">
            <v:imagedata r:id="rId53" o:title=""/>
          </v:shape>
          <o:OLEObject Type="Embed" ProgID="Equation.3" ShapeID="_x0000_i1049" DrawAspect="Content" ObjectID="_1666340768" r:id="rId54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50" type="#_x0000_t75" style="width:12pt;height:18pt" o:ole="">
            <v:imagedata r:id="rId55" o:title=""/>
          </v:shape>
          <o:OLEObject Type="Embed" ProgID="Equation.3" ShapeID="_x0000_i1050" DrawAspect="Content" ObjectID="_1666340769" r:id="rId56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62030D" w:rsidRPr="00BA4C20" w:rsidRDefault="0062030D" w:rsidP="00BA4C20">
      <w:pPr>
        <w:numPr>
          <w:ilvl w:val="0"/>
          <w:numId w:val="30"/>
        </w:numPr>
      </w:pPr>
      <w:r w:rsidRPr="00BA4C20">
        <w:t xml:space="preserve">Дистрибьютор </w:t>
      </w:r>
      <w:r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1" type="#_x0000_t75" style="width:9.75pt;height:11.25pt" o:ole="">
            <v:imagedata r:id="rId57" o:title=""/>
          </v:shape>
          <o:OLEObject Type="Embed" ProgID="Equation.3" ShapeID="_x0000_i1051" DrawAspect="Content" ObjectID="_1666340770" r:id="rId58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2" type="#_x0000_t75" style="width:12pt;height:18pt" o:ole="">
            <v:imagedata r:id="rId59" o:title=""/>
          </v:shape>
          <o:OLEObject Type="Embed" ProgID="Equation.3" ShapeID="_x0000_i1052" DrawAspect="Content" ObjectID="_1666340771" r:id="rId60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3" type="#_x0000_t75" style="width:21.75pt;height:15.75pt" o:ole="">
            <v:imagedata r:id="rId61" o:title=""/>
          </v:shape>
          <o:OLEObject Type="Embed" ProgID="Equation.3" ShapeID="_x0000_i1053" DrawAspect="Content" ObjectID="_1666340772" r:id="rId62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4" type="#_x0000_t75" style="width:20.25pt;height:15.75pt" o:ole="">
            <v:imagedata r:id="rId63" o:title=""/>
          </v:shape>
          <o:OLEObject Type="Embed" ProgID="Equation.3" ShapeID="_x0000_i1054" DrawAspect="Content" ObjectID="_1666340773" r:id="rId64"/>
        </w:object>
      </w:r>
      <w:r w:rsidRPr="00BA4C20">
        <w:t>. Недобросовестные дилеры могут поступать так же, как и добр</w:t>
      </w:r>
      <w:r w:rsidRPr="00BA4C20">
        <w:t>о</w:t>
      </w:r>
      <w:r w:rsidRPr="00BA4C20">
        <w:t>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5" type="#_x0000_t75" style="width:50.25pt;height:15.75pt" o:ole="">
            <v:imagedata r:id="rId65" o:title=""/>
          </v:shape>
          <o:OLEObject Type="Embed" ProgID="Equation.3" ShapeID="_x0000_i1055" DrawAspect="Content" ObjectID="_1666340774" r:id="rId66"/>
        </w:object>
      </w:r>
      <w:r w:rsidRPr="00BA4C20">
        <w:t>. В случае обнаружения подлога недобр</w:t>
      </w:r>
      <w:r w:rsidRPr="00BA4C20">
        <w:t>о</w:t>
      </w:r>
      <w:r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Pr="00BA4C20">
        <w:t>т</w:t>
      </w:r>
      <w:r w:rsidRPr="00BA4C20">
        <w:t>во денег у покупателя задается случайным образом. Решение о покупке приним</w:t>
      </w:r>
      <w:r w:rsidRPr="00BA4C20">
        <w:t>а</w:t>
      </w:r>
      <w:r w:rsidRPr="00BA4C20">
        <w:t>ется случайным образом при наличии у покупателя достаточной суммы свобо</w:t>
      </w:r>
      <w:r w:rsidRPr="00BA4C20">
        <w:t>д</w:t>
      </w:r>
      <w:r w:rsidRPr="00BA4C20">
        <w:t>ных денег</w:t>
      </w:r>
    </w:p>
    <w:p w:rsidR="0062030D" w:rsidRDefault="0062030D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6" type="#_x0000_t75" style="width:14.25pt;height:14.25pt" o:ole="">
            <v:imagedata r:id="rId27" o:title=""/>
          </v:shape>
          <o:OLEObject Type="Embed" ProgID="Equation.3" ShapeID="_x0000_i1056" DrawAspect="Content" ObjectID="_1666340775" r:id="rId67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7" type="#_x0000_t75" style="width:66pt;height:18pt" o:ole="">
            <v:imagedata r:id="rId68" o:title=""/>
          </v:shape>
          <o:OLEObject Type="Embed" ProgID="Equation.3" ShapeID="_x0000_i1057" DrawAspect="Content" ObjectID="_1666340776" r:id="rId69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8" type="#_x0000_t75" style="width:15.75pt;height:12.75pt" o:ole="">
            <v:imagedata r:id="rId70" o:title=""/>
          </v:shape>
          <o:OLEObject Type="Embed" ProgID="Equation.3" ShapeID="_x0000_i1058" DrawAspect="Content" ObjectID="_1666340777" r:id="rId71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9" type="#_x0000_t75" style="width:11.25pt;height:12.75pt" o:ole="">
            <v:imagedata r:id="rId72" o:title=""/>
          </v:shape>
          <o:OLEObject Type="Embed" ProgID="Equation.3" ShapeID="_x0000_i1059" DrawAspect="Content" ObjectID="_1666340778" r:id="rId73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62030D" w:rsidRPr="00040364" w:rsidRDefault="0062030D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60" type="#_x0000_t75" style="width:9.75pt;height:14.25pt" o:ole="">
            <v:imagedata r:id="rId74" o:title=""/>
          </v:shape>
          <o:OLEObject Type="Embed" ProgID="Equation.3" ShapeID="_x0000_i1060" DrawAspect="Content" ObjectID="_1666340779" r:id="rId75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1" type="#_x0000_t75" style="width:12pt;height:12.75pt" o:ole="">
            <v:imagedata r:id="rId33" o:title=""/>
          </v:shape>
          <o:OLEObject Type="Embed" ProgID="Equation.3" ShapeID="_x0000_i1061" DrawAspect="Content" ObjectID="_1666340780" r:id="rId76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2" type="#_x0000_t75" style="width:27pt;height:17.25pt" o:ole="">
            <v:imagedata r:id="rId77" o:title=""/>
          </v:shape>
          <o:OLEObject Type="Embed" ProgID="Equation.3" ShapeID="_x0000_i1062" DrawAspect="Content" ObjectID="_1666340781" r:id="rId78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3" type="#_x0000_t75" style="width:9pt;height:9.75pt" o:ole="">
            <v:imagedata r:id="rId79" o:title=""/>
          </v:shape>
          <o:OLEObject Type="Embed" ProgID="Equation.3" ShapeID="_x0000_i1063" DrawAspect="Content" ObjectID="_1666340782" r:id="rId80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4" type="#_x0000_t75" style="width:9pt;height:11.25pt" o:ole="">
            <v:imagedata r:id="rId81" o:title=""/>
          </v:shape>
          <o:OLEObject Type="Embed" ProgID="Equation.3" ShapeID="_x0000_i1064" DrawAspect="Content" ObjectID="_1666340783" r:id="rId82"/>
        </w:object>
      </w:r>
      <w:r>
        <w:t xml:space="preserve"> рублей в месяц</w:t>
      </w:r>
    </w:p>
    <w:p w:rsidR="0062030D" w:rsidRPr="0007123C" w:rsidRDefault="0062030D" w:rsidP="00257F36"/>
    <w:p w:rsidR="0062030D" w:rsidRPr="00094423" w:rsidRDefault="0062030D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664036" w:rsidRDefault="0062030D" w:rsidP="00334562">
      <w:pPr>
        <w:rPr>
          <w:b/>
        </w:rPr>
      </w:pPr>
      <w:r w:rsidRPr="00664036">
        <w:rPr>
          <w:b/>
        </w:rPr>
        <w:t>Объектно-ориентированные системы: методы, языки и способы программир</w:t>
      </w:r>
      <w:r w:rsidRPr="00664036">
        <w:rPr>
          <w:b/>
        </w:rPr>
        <w:t>о</w:t>
      </w:r>
      <w:r w:rsidRPr="00664036">
        <w:rPr>
          <w:b/>
        </w:rPr>
        <w:t>вания. Разработка интерфейса.</w:t>
      </w:r>
    </w:p>
    <w:p w:rsidR="0062030D" w:rsidRDefault="0062030D" w:rsidP="00334562">
      <w:pPr>
        <w:rPr>
          <w:b/>
          <w:color w:val="000000"/>
        </w:rPr>
      </w:pPr>
      <w:r>
        <w:t xml:space="preserve">Разработать удобный в использовании двуязычный интерфейс для следующих задач. </w:t>
      </w:r>
    </w:p>
    <w:p w:rsidR="0062030D" w:rsidRPr="00457FC8" w:rsidRDefault="0062030D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62030D" w:rsidRPr="00457FC8" w:rsidRDefault="0062030D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62030D" w:rsidRPr="00D960AF" w:rsidRDefault="0062030D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62030D" w:rsidRPr="00D960AF" w:rsidRDefault="0062030D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5" type="#_x0000_t75" style="width:18.75pt;height:15.75pt" o:ole="">
            <v:imagedata r:id="rId83" o:title=""/>
          </v:shape>
          <o:OLEObject Type="Embed" ProgID="Equation.3" ShapeID="_x0000_i1065" DrawAspect="Content" ObjectID="_1666340784" r:id="rId84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62030D" w:rsidRPr="004E0B0A" w:rsidRDefault="0062030D" w:rsidP="004E0B0A">
      <w:pPr>
        <w:numPr>
          <w:ilvl w:val="0"/>
          <w:numId w:val="33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62030D" w:rsidRPr="00121D0B" w:rsidRDefault="0062030D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62030D" w:rsidRPr="00121D0B" w:rsidRDefault="0062030D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62030D" w:rsidRPr="00F43F60" w:rsidRDefault="0062030D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62030D" w:rsidRPr="00F43F60" w:rsidRDefault="0062030D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62030D" w:rsidRPr="001249F7" w:rsidRDefault="0062030D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62030D" w:rsidRPr="009F30F8" w:rsidRDefault="0062030D" w:rsidP="00257F36"/>
    <w:p w:rsidR="0062030D" w:rsidRPr="009F30F8" w:rsidRDefault="0062030D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Default="0062030D" w:rsidP="009F30F8">
      <w:pPr>
        <w:rPr>
          <w:b/>
        </w:rPr>
      </w:pPr>
      <w:r w:rsidRPr="008F4967">
        <w:rPr>
          <w:b/>
          <w:sz w:val="20"/>
          <w:szCs w:val="20"/>
        </w:rPr>
        <w:t xml:space="preserve">Язык </w:t>
      </w:r>
      <w:r w:rsidRPr="008F4967">
        <w:rPr>
          <w:b/>
          <w:sz w:val="20"/>
          <w:szCs w:val="20"/>
          <w:lang w:val="en-US"/>
        </w:rPr>
        <w:t>UML</w:t>
      </w:r>
      <w:r w:rsidRPr="008F4967">
        <w:rPr>
          <w:b/>
          <w:sz w:val="20"/>
          <w:szCs w:val="20"/>
        </w:rPr>
        <w:t xml:space="preserve">. </w:t>
      </w:r>
      <w:r w:rsidRPr="008F4967">
        <w:rPr>
          <w:b/>
        </w:rPr>
        <w:t>Пакеты. Диаграммы.</w:t>
      </w:r>
    </w:p>
    <w:p w:rsidR="0062030D" w:rsidRPr="00603730" w:rsidRDefault="0062030D" w:rsidP="00851A84">
      <w:r>
        <w:t xml:space="preserve">Описать средствами </w:t>
      </w:r>
      <w:r>
        <w:rPr>
          <w:lang w:val="en-US"/>
        </w:rPr>
        <w:t>UML</w:t>
      </w:r>
      <w:r w:rsidRPr="00851A84">
        <w:t xml:space="preserve"> </w:t>
      </w:r>
      <w:r>
        <w:t>следующие задачи:</w:t>
      </w:r>
    </w:p>
    <w:p w:rsidR="0062030D" w:rsidRPr="00CA36D2" w:rsidRDefault="0062030D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6" type="#_x0000_t75" style="width:21.75pt;height:15.75pt" o:ole="">
            <v:imagedata r:id="rId61" o:title=""/>
          </v:shape>
          <o:OLEObject Type="Embed" ProgID="Equation.3" ShapeID="_x0000_i1066" DrawAspect="Content" ObjectID="_1666340785" r:id="rId85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7" type="#_x0000_t75" style="width:20.25pt;height:15.75pt" o:ole="">
            <v:imagedata r:id="rId86" o:title=""/>
          </v:shape>
          <o:OLEObject Type="Embed" ProgID="Equation.3" ShapeID="_x0000_i1067" DrawAspect="Content" ObjectID="_1666340786" r:id="rId87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8" type="#_x0000_t75" style="width:9pt;height:11.25pt" o:ole="">
            <v:imagedata r:id="rId88" o:title=""/>
          </v:shape>
          <o:OLEObject Type="Embed" ProgID="Equation.3" ShapeID="_x0000_i1068" DrawAspect="Content" ObjectID="_1666340787" r:id="rId89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9" type="#_x0000_t75" style="width:9pt;height:9.75pt" o:ole="">
            <v:imagedata r:id="rId90" o:title=""/>
          </v:shape>
          <o:OLEObject Type="Embed" ProgID="Equation.3" ShapeID="_x0000_i1069" DrawAspect="Content" ObjectID="_1666340788" r:id="rId91"/>
        </w:object>
      </w:r>
      <w:r w:rsidRPr="00CA36D2">
        <w:t xml:space="preserve"> того, что должник окажется неплатежеспособным.</w:t>
      </w:r>
    </w:p>
    <w:p w:rsidR="0062030D" w:rsidRPr="007570B4" w:rsidRDefault="0062030D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70" type="#_x0000_t75" style="width:12pt;height:12.75pt" o:ole="">
            <v:imagedata r:id="rId92" o:title=""/>
          </v:shape>
          <o:OLEObject Type="Embed" ProgID="Equation.3" ShapeID="_x0000_i1070" DrawAspect="Content" ObjectID="_1666340789" r:id="rId93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62030D" w:rsidRDefault="0062030D" w:rsidP="00D755C9">
      <w:pPr>
        <w:pStyle w:val="BodyTextIndent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1" type="#_x0000_t75" style="width:12.75pt;height:14.25pt" o:ole="">
            <v:imagedata r:id="rId94" o:title=""/>
          </v:shape>
          <o:OLEObject Type="Embed" ProgID="Equation.3" ShapeID="_x0000_i1071" DrawAspect="Content" ObjectID="_1666340790" r:id="rId95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2" type="#_x0000_t75" style="width:6.75pt;height:12pt" o:ole="">
            <v:imagedata r:id="rId96" o:title=""/>
          </v:shape>
          <o:OLEObject Type="Embed" ProgID="Equation.3" ShapeID="_x0000_i1072" DrawAspect="Content" ObjectID="_1666340791" r:id="rId97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3" type="#_x0000_t75" style="width:12pt;height:12.75pt" o:ole="">
            <v:imagedata r:id="rId92" o:title=""/>
          </v:shape>
          <o:OLEObject Type="Embed" ProgID="Equation.3" ShapeID="_x0000_i1073" DrawAspect="Content" ObjectID="_1666340792" r:id="rId98"/>
        </w:object>
      </w:r>
      <w:r w:rsidRPr="00D755C9">
        <w:rPr>
          <w:i w:val="0"/>
        </w:rPr>
        <w:t>.</w:t>
      </w:r>
    </w:p>
    <w:p w:rsidR="0062030D" w:rsidRPr="001678CD" w:rsidRDefault="0062030D" w:rsidP="00D755C9">
      <w:pPr>
        <w:pStyle w:val="BodyTextIndent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4" type="#_x0000_t75" style="width:66pt;height:18pt" o:ole="">
            <v:imagedata r:id="rId99" o:title=""/>
          </v:shape>
          <o:OLEObject Type="Embed" ProgID="Equation.3" ShapeID="_x0000_i1074" DrawAspect="Content" ObjectID="_1666340793" r:id="rId100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5" type="#_x0000_t75" style="width:63pt;height:18pt" o:ole="">
            <v:imagedata r:id="rId101" o:title=""/>
          </v:shape>
          <o:OLEObject Type="Embed" ProgID="Equation.3" ShapeID="_x0000_i1075" DrawAspect="Content" ObjectID="_1666340794" r:id="rId102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6" type="#_x0000_t75" style="width:62.25pt;height:18pt" o:ole="">
            <v:imagedata r:id="rId103" o:title=""/>
          </v:shape>
          <o:OLEObject Type="Embed" ProgID="Equation.3" ShapeID="_x0000_i1076" DrawAspect="Content" ObjectID="_1666340795" r:id="rId104"/>
        </w:object>
      </w:r>
      <w:r w:rsidRPr="001678CD">
        <w:rPr>
          <w:i w:val="0"/>
        </w:rPr>
        <w:t>.</w:t>
      </w:r>
    </w:p>
    <w:p w:rsidR="0062030D" w:rsidRDefault="0062030D" w:rsidP="007B3DEB">
      <w:pPr>
        <w:pStyle w:val="BodyTextIndent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7" type="#_x0000_t75" style="width:14.25pt;height:14.25pt" o:ole="">
            <v:imagedata r:id="rId27" o:title=""/>
          </v:shape>
          <o:OLEObject Type="Embed" ProgID="Equation.3" ShapeID="_x0000_i1077" DrawAspect="Content" ObjectID="_1666340796" r:id="rId105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pt;height:18pt" o:ole="">
            <v:imagedata r:id="rId106" o:title=""/>
          </v:shape>
          <o:OLEObject Type="Embed" ProgID="Equation.3" ShapeID="_x0000_i1078" DrawAspect="Content" ObjectID="_1666340797" r:id="rId107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9" type="#_x0000_t75" style="width:12pt;height:18pt" o:ole="">
            <v:imagedata r:id="rId108" o:title=""/>
          </v:shape>
          <o:OLEObject Type="Embed" ProgID="Equation.3" ShapeID="_x0000_i1079" DrawAspect="Content" ObjectID="_1666340798" r:id="rId109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80" type="#_x0000_t75" style="width:12pt;height:18pt" o:ole="">
            <v:imagedata r:id="rId110" o:title=""/>
          </v:shape>
          <o:OLEObject Type="Embed" ProgID="Equation.3" ShapeID="_x0000_i1080" DrawAspect="Content" ObjectID="_1666340799" r:id="rId111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1" type="#_x0000_t75" style="width:9.75pt;height:18pt" o:ole="">
            <v:imagedata r:id="rId112" o:title=""/>
          </v:shape>
          <o:OLEObject Type="Embed" ProgID="Equation.3" ShapeID="_x0000_i1081" DrawAspect="Content" ObjectID="_1666340800" r:id="rId113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2" type="#_x0000_t75" style="width:50.25pt;height:15.75pt" o:ole="">
            <v:imagedata r:id="rId114" o:title=""/>
          </v:shape>
          <o:OLEObject Type="Embed" ProgID="Equation.3" ShapeID="_x0000_i1082" DrawAspect="Content" ObjectID="_1666340801" r:id="rId115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3" type="#_x0000_t75" style="width:15.75pt;height:12.75pt" o:ole="">
            <v:imagedata r:id="rId116" o:title=""/>
          </v:shape>
          <o:OLEObject Type="Embed" ProgID="Equation.3" ShapeID="_x0000_i1083" DrawAspect="Content" ObjectID="_1666340802" r:id="rId117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4" type="#_x0000_t75" style="width:66pt;height:18pt" o:ole="">
            <v:imagedata r:id="rId118" o:title=""/>
          </v:shape>
          <o:OLEObject Type="Embed" ProgID="Equation.3" ShapeID="_x0000_i1084" DrawAspect="Content" ObjectID="_1666340803" r:id="rId119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62030D" w:rsidRDefault="0062030D" w:rsidP="009E5D22">
      <w:pPr>
        <w:pStyle w:val="BodyTextIndent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5" type="#_x0000_t75" style="width:12.75pt;height:12.75pt" o:ole="">
            <v:imagedata r:id="rId41" o:title=""/>
          </v:shape>
          <o:OLEObject Type="Embed" ProgID="Equation.3" ShapeID="_x0000_i1085" DrawAspect="Content" ObjectID="_1666340804" r:id="rId120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6" type="#_x0000_t75" style="width:11.25pt;height:12.75pt" o:ole="">
            <v:imagedata r:id="rId121" o:title=""/>
          </v:shape>
          <o:OLEObject Type="Embed" ProgID="Equation.3" ShapeID="_x0000_i1086" DrawAspect="Content" ObjectID="_1666340805" r:id="rId122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7" type="#_x0000_t75" style="width:12.75pt;height:12.75pt" o:ole="">
            <v:imagedata r:id="rId41" o:title=""/>
          </v:shape>
          <o:OLEObject Type="Embed" ProgID="Equation.3" ShapeID="_x0000_i1087" DrawAspect="Content" ObjectID="_1666340806" r:id="rId123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8" type="#_x0000_t75" style="width:12pt;height:12.75pt" o:ole="">
            <v:imagedata r:id="rId33" o:title=""/>
          </v:shape>
          <o:OLEObject Type="Embed" ProgID="Equation.3" ShapeID="_x0000_i1088" DrawAspect="Content" ObjectID="_1666340807" r:id="rId124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9" type="#_x0000_t75" style="width:12.75pt;height:11.25pt" o:ole="">
            <v:imagedata r:id="rId125" o:title=""/>
          </v:shape>
          <o:OLEObject Type="Embed" ProgID="Equation.3" ShapeID="_x0000_i1089" DrawAspect="Content" ObjectID="_1666340808" r:id="rId126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90" type="#_x0000_t75" style="width:9.75pt;height:11.25pt" o:ole="">
            <v:imagedata r:id="rId127" o:title=""/>
          </v:shape>
          <o:OLEObject Type="Embed" ProgID="Equation.3" ShapeID="_x0000_i1090" DrawAspect="Content" ObjectID="_1666340809" r:id="rId128"/>
        </w:object>
      </w:r>
      <w:r w:rsidRPr="009E5D22">
        <w:rPr>
          <w:i w:val="0"/>
        </w:rPr>
        <w:t xml:space="preserve"> рублей с каждого экзаменуемого</w:t>
      </w:r>
      <w:r>
        <w:rPr>
          <w:i w:val="0"/>
        </w:rPr>
        <w:t>.</w:t>
      </w:r>
    </w:p>
    <w:p w:rsidR="0062030D" w:rsidRDefault="0062030D" w:rsidP="009E5D22">
      <w:pPr>
        <w:pStyle w:val="BodyTextIndent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1" type="#_x0000_t75" style="width:6.75pt;height:14.25pt" o:ole="">
            <v:imagedata r:id="rId129" o:title=""/>
          </v:shape>
          <o:OLEObject Type="Embed" ProgID="Equation.3" ShapeID="_x0000_i1091" DrawAspect="Content" ObjectID="_1666340810" r:id="rId130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2" type="#_x0000_t75" style="width:12.75pt;height:11.25pt" o:ole="">
            <v:imagedata r:id="rId125" o:title=""/>
          </v:shape>
          <o:OLEObject Type="Embed" ProgID="Equation.3" ShapeID="_x0000_i1092" DrawAspect="Content" ObjectID="_1666340811" r:id="rId131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3" type="#_x0000_t75" style="width:9.75pt;height:14.25pt" o:ole="">
            <v:imagedata r:id="rId132" o:title=""/>
          </v:shape>
          <o:OLEObject Type="Embed" ProgID="Equation.3" ShapeID="_x0000_i1093" DrawAspect="Content" ObjectID="_1666340812" r:id="rId133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4" type="#_x0000_t75" style="width:39pt;height:17.25pt" o:ole="">
            <v:imagedata r:id="rId134" o:title=""/>
          </v:shape>
          <o:OLEObject Type="Embed" ProgID="Equation.3" ShapeID="_x0000_i1094" DrawAspect="Content" ObjectID="_1666340813" r:id="rId135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5" type="#_x0000_t75" style="width:12pt;height:12.75pt" o:ole="">
            <v:imagedata r:id="rId33" o:title=""/>
          </v:shape>
          <o:OLEObject Type="Embed" ProgID="Equation.3" ShapeID="_x0000_i1095" DrawAspect="Content" ObjectID="_1666340814" r:id="rId136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6" type="#_x0000_t75" style="width:12pt;height:12.75pt" o:ole="">
            <v:imagedata r:id="rId137" o:title=""/>
          </v:shape>
          <o:OLEObject Type="Embed" ProgID="Equation.3" ShapeID="_x0000_i1096" DrawAspect="Content" ObjectID="_1666340815" r:id="rId138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7" type="#_x0000_t75" style="width:11.25pt;height:14.25pt" o:ole="">
            <v:imagedata r:id="rId139" o:title=""/>
          </v:shape>
          <o:OLEObject Type="Embed" ProgID="Equation.3" ShapeID="_x0000_i1097" DrawAspect="Content" ObjectID="_1666340816" r:id="rId140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8" type="#_x0000_t75" style="width:9.75pt;height:14.25pt" o:ole="">
            <v:imagedata r:id="rId141" o:title=""/>
          </v:shape>
          <o:OLEObject Type="Embed" ProgID="Equation.3" ShapeID="_x0000_i1098" DrawAspect="Content" ObjectID="_1666340817" r:id="rId142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9" type="#_x0000_t75" style="width:14.25pt;height:14.25pt" o:ole="">
            <v:imagedata r:id="rId143" o:title=""/>
          </v:shape>
          <o:OLEObject Type="Embed" ProgID="Equation.3" ShapeID="_x0000_i1099" DrawAspect="Content" ObjectID="_1666340818" r:id="rId144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62030D" w:rsidRDefault="0062030D" w:rsidP="009E5D22">
      <w:pPr>
        <w:pStyle w:val="BodyTextIndent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100" type="#_x0000_t75" style="width:9pt;height:11.25pt" o:ole="">
            <v:imagedata r:id="rId88" o:title=""/>
          </v:shape>
          <o:OLEObject Type="Embed" ProgID="Equation.3" ShapeID="_x0000_i1100" DrawAspect="Content" ObjectID="_1666340819" r:id="rId145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1" type="#_x0000_t75" style="width:12pt;height:12.75pt" o:ole="">
            <v:imagedata r:id="rId33" o:title=""/>
          </v:shape>
          <o:OLEObject Type="Embed" ProgID="Equation.3" ShapeID="_x0000_i1101" DrawAspect="Content" ObjectID="_1666340820" r:id="rId146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2" type="#_x0000_t75" style="width:9.75pt;height:12.75pt" o:ole="">
            <v:imagedata r:id="rId147" o:title=""/>
          </v:shape>
          <o:OLEObject Type="Embed" ProgID="Equation.3" ShapeID="_x0000_i1102" DrawAspect="Content" ObjectID="_1666340821" r:id="rId148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3" type="#_x0000_t75" style="width:14.25pt;height:14.25pt" o:ole="">
            <v:imagedata r:id="rId27" o:title=""/>
          </v:shape>
          <o:OLEObject Type="Embed" ProgID="Equation.3" ShapeID="_x0000_i1103" DrawAspect="Content" ObjectID="_1666340822" r:id="rId149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4" type="#_x0000_t75" style="width:12.75pt;height:12.75pt" o:ole="">
            <v:imagedata r:id="rId41" o:title=""/>
          </v:shape>
          <o:OLEObject Type="Embed" ProgID="Equation.3" ShapeID="_x0000_i1104" DrawAspect="Content" ObjectID="_1666340823" r:id="rId150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5" type="#_x0000_t75" style="width:6.75pt;height:12pt" o:ole="">
            <v:imagedata r:id="rId151" o:title=""/>
          </v:shape>
          <o:OLEObject Type="Embed" ProgID="Equation.3" ShapeID="_x0000_i1105" DrawAspect="Content" ObjectID="_1666340824" r:id="rId152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62030D" w:rsidRDefault="0062030D" w:rsidP="00644804">
      <w:pPr>
        <w:pStyle w:val="BodyTextIndent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6" type="#_x0000_t75" style="width:11.25pt;height:14.25pt" o:ole="">
            <v:imagedata r:id="rId153" o:title=""/>
          </v:shape>
          <o:OLEObject Type="Embed" ProgID="Equation.3" ShapeID="_x0000_i1106" DrawAspect="Content" ObjectID="_1666340825" r:id="rId154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7" type="#_x0000_t75" style="width:12pt;height:12.75pt" o:ole="">
            <v:imagedata r:id="rId137" o:title=""/>
          </v:shape>
          <o:OLEObject Type="Embed" ProgID="Equation.3" ShapeID="_x0000_i1107" DrawAspect="Content" ObjectID="_1666340826" r:id="rId155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8" type="#_x0000_t75" style="width:21.75pt;height:15.75pt" o:ole="">
            <v:imagedata r:id="rId156" o:title=""/>
          </v:shape>
          <o:OLEObject Type="Embed" ProgID="Equation.3" ShapeID="_x0000_i1108" DrawAspect="Content" ObjectID="_1666340827" r:id="rId157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9" type="#_x0000_t75" style="width:12.75pt;height:12.75pt" o:ole="">
            <v:imagedata r:id="rId158" o:title=""/>
          </v:shape>
          <o:OLEObject Type="Embed" ProgID="Equation.3" ShapeID="_x0000_i1109" DrawAspect="Content" ObjectID="_1666340828" r:id="rId159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10" type="#_x0000_t75" style="width:12pt;height:12.75pt" o:ole="">
            <v:imagedata r:id="rId33" o:title=""/>
          </v:shape>
          <o:OLEObject Type="Embed" ProgID="Equation.3" ShapeID="_x0000_i1110" DrawAspect="Content" ObjectID="_1666340829" r:id="rId160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1" type="#_x0000_t75" style="width:14.25pt;height:14.25pt" o:ole="">
            <v:imagedata r:id="rId27" o:title=""/>
          </v:shape>
          <o:OLEObject Type="Embed" ProgID="Equation.3" ShapeID="_x0000_i1111" DrawAspect="Content" ObjectID="_1666340830" r:id="rId161"/>
        </w:object>
      </w:r>
      <w:r w:rsidRPr="00644804">
        <w:rPr>
          <w:i w:val="0"/>
        </w:rPr>
        <w:t>.</w:t>
      </w:r>
    </w:p>
    <w:p w:rsidR="0062030D" w:rsidRPr="001678CD" w:rsidRDefault="0062030D" w:rsidP="009F30F8">
      <w:pPr>
        <w:pStyle w:val="BodyTextIndent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2" type="#_x0000_t75" style="width:66pt;height:18pt" o:ole="">
            <v:imagedata r:id="rId99" o:title=""/>
          </v:shape>
          <o:OLEObject Type="Embed" ProgID="Equation.3" ShapeID="_x0000_i1112" DrawAspect="Content" ObjectID="_1666340831" r:id="rId162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>ность приобретения тарифного плана после воздействия рекламы в эфирных к</w:t>
      </w:r>
      <w:r w:rsidRPr="001678CD">
        <w:rPr>
          <w:i w:val="0"/>
        </w:rPr>
        <w:t>а</w:t>
      </w:r>
      <w:r w:rsidRPr="001678CD">
        <w:rPr>
          <w:i w:val="0"/>
        </w:rPr>
        <w:t xml:space="preserve">налах телевидения равна </w:t>
      </w:r>
      <w:r w:rsidRPr="008F4628">
        <w:rPr>
          <w:i w:val="0"/>
          <w:position w:val="-12"/>
        </w:rPr>
        <w:object w:dxaOrig="1280" w:dyaOrig="360">
          <v:shape id="_x0000_i1113" type="#_x0000_t75" style="width:63pt;height:18pt" o:ole="">
            <v:imagedata r:id="rId101" o:title=""/>
          </v:shape>
          <o:OLEObject Type="Embed" ProgID="Equation.3" ShapeID="_x0000_i1113" DrawAspect="Content" ObjectID="_1666340832" r:id="rId163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рекламы в социальных сетях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рекламы в эфирных каналах телевидения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4" type="#_x0000_t75" style="width:62.25pt;height:18pt" o:ole="">
            <v:imagedata r:id="rId164" o:title=""/>
          </v:shape>
          <o:OLEObject Type="Embed" ProgID="Equation.3" ShapeID="_x0000_i1114" DrawAspect="Content" ObjectID="_1666340833" r:id="rId165"/>
        </w:object>
      </w:r>
      <w:r w:rsidRPr="001678CD">
        <w:rPr>
          <w:i w:val="0"/>
        </w:rPr>
        <w:t>.</w:t>
      </w:r>
    </w:p>
    <w:p w:rsidR="0062030D" w:rsidRPr="009F30F8" w:rsidRDefault="0062030D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2030D" w:rsidRPr="0031778E" w:rsidRDefault="0062030D" w:rsidP="004021D7">
      <w:pPr>
        <w:rPr>
          <w:b/>
        </w:rPr>
      </w:pPr>
      <w:r w:rsidRPr="0031778E">
        <w:rPr>
          <w:b/>
        </w:rPr>
        <w:t>Программные реализации.</w:t>
      </w:r>
    </w:p>
    <w:p w:rsidR="0062030D" w:rsidRPr="00A210BE" w:rsidRDefault="0062030D" w:rsidP="00A210BE">
      <w:r>
        <w:t xml:space="preserve">Рассмотреть фрагменты программ на языке </w:t>
      </w:r>
      <w:r>
        <w:rPr>
          <w:lang w:val="en-US"/>
        </w:rPr>
        <w:t>Python</w:t>
      </w:r>
      <w:r w:rsidRPr="00A210BE">
        <w:t xml:space="preserve">. </w:t>
      </w:r>
      <w:r>
        <w:t xml:space="preserve">Создать аналоги на языке </w:t>
      </w:r>
      <w:r>
        <w:rPr>
          <w:lang w:val="en-US"/>
        </w:rPr>
        <w:t>C</w:t>
      </w:r>
      <w:r w:rsidRPr="00A210BE">
        <w:t xml:space="preserve">++ / </w:t>
      </w:r>
      <w:r>
        <w:rPr>
          <w:lang w:val="en-US"/>
        </w:rPr>
        <w:t>C</w:t>
      </w:r>
      <w:r w:rsidRPr="00A210BE">
        <w:t>#.</w:t>
      </w:r>
    </w:p>
    <w:p w:rsidR="0062030D" w:rsidRPr="00A210BE" w:rsidRDefault="0062030D" w:rsidP="00A210BE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>from tkinter import *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>class But_print: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def __init__(self):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  self.but=Button(root)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  self.but['text']='Print'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  self.but.bind('&lt;Button-1&gt;',self.printer)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  self.but.pack()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def printer(self,event):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q = 3 + 2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 xml:space="preserve">    print('Tutor_02!',q)</w:t>
      </w:r>
    </w:p>
    <w:p w:rsidR="0062030D" w:rsidRPr="00A210BE" w:rsidRDefault="0062030D" w:rsidP="00A210BE">
      <w:pPr>
        <w:rPr>
          <w:lang w:val="en-US"/>
        </w:rPr>
      </w:pP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>root = Tk()</w:t>
      </w:r>
    </w:p>
    <w:p w:rsidR="0062030D" w:rsidRPr="00A210BE" w:rsidRDefault="0062030D" w:rsidP="00A210BE">
      <w:pPr>
        <w:rPr>
          <w:lang w:val="en-US"/>
        </w:rPr>
      </w:pPr>
      <w:r w:rsidRPr="00A210BE">
        <w:rPr>
          <w:lang w:val="en-US"/>
        </w:rPr>
        <w:t>obj = But_print()</w:t>
      </w:r>
    </w:p>
    <w:p w:rsidR="0062030D" w:rsidRPr="00FE503A" w:rsidRDefault="0062030D" w:rsidP="00A210BE">
      <w:pPr>
        <w:rPr>
          <w:lang w:val="en-US"/>
        </w:rPr>
      </w:pPr>
      <w:r w:rsidRPr="00FE503A">
        <w:rPr>
          <w:lang w:val="en-US"/>
        </w:rPr>
        <w:t>root.mainloop()</w:t>
      </w:r>
    </w:p>
    <w:p w:rsidR="0062030D" w:rsidRPr="00FE503A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FE503A" w:rsidRDefault="0062030D" w:rsidP="00A210BE">
      <w:pPr>
        <w:pStyle w:val="BodyTextIndent"/>
        <w:numPr>
          <w:ilvl w:val="0"/>
          <w:numId w:val="35"/>
        </w:numPr>
        <w:rPr>
          <w:i w:val="0"/>
          <w:lang w:val="en-US"/>
        </w:rPr>
      </w:pP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from tkinter import *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def button_clicked():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 xml:space="preserve">  print('Click!')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root = Tk()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button1=Button()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button1.pack()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  <w:lang w:val="en-US"/>
        </w:rPr>
      </w:pPr>
      <w:r w:rsidRPr="000E7059">
        <w:rPr>
          <w:i w:val="0"/>
          <w:lang w:val="en-US"/>
        </w:rPr>
        <w:t>button2=Button(root,bg='red',text = 'Click me!', command = button_clicked)</w:t>
      </w:r>
    </w:p>
    <w:p w:rsidR="0062030D" w:rsidRPr="000E7059" w:rsidRDefault="0062030D" w:rsidP="000E7059">
      <w:pPr>
        <w:pStyle w:val="BodyTextIndent"/>
        <w:ind w:left="927" w:firstLine="0"/>
        <w:rPr>
          <w:i w:val="0"/>
        </w:rPr>
      </w:pPr>
      <w:r w:rsidRPr="000E7059">
        <w:rPr>
          <w:i w:val="0"/>
        </w:rPr>
        <w:t>button2.pack()</w:t>
      </w:r>
    </w:p>
    <w:p w:rsidR="0062030D" w:rsidRDefault="0062030D" w:rsidP="000E7059">
      <w:pPr>
        <w:pStyle w:val="BodyTextIndent"/>
        <w:ind w:left="927" w:firstLine="0"/>
        <w:rPr>
          <w:i w:val="0"/>
        </w:rPr>
      </w:pPr>
      <w:r w:rsidRPr="000E7059">
        <w:rPr>
          <w:i w:val="0"/>
        </w:rPr>
        <w:t>root.mainloop()</w:t>
      </w:r>
    </w:p>
    <w:p w:rsidR="0062030D" w:rsidRDefault="0062030D" w:rsidP="000E7059">
      <w:pPr>
        <w:pStyle w:val="BodyTextIndent"/>
        <w:ind w:left="927" w:firstLine="0"/>
        <w:rPr>
          <w:i w:val="0"/>
        </w:rPr>
      </w:pPr>
    </w:p>
    <w:p w:rsidR="0062030D" w:rsidRDefault="0062030D" w:rsidP="000E7059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from tkinter import *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import time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def button_clicked():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 xml:space="preserve">  button['text'] = time.strftime('%H:%M:%S')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root = Tk()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button=Button(root)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  <w:lang w:val="en-US"/>
        </w:rPr>
      </w:pPr>
      <w:r w:rsidRPr="00DA5478">
        <w:rPr>
          <w:i w:val="0"/>
          <w:lang w:val="en-US"/>
        </w:rPr>
        <w:t>button.configure(text=time.strftime('%H:%M:%S'), command=button_clicked)</w:t>
      </w:r>
    </w:p>
    <w:p w:rsidR="0062030D" w:rsidRPr="00DA5478" w:rsidRDefault="0062030D" w:rsidP="00DA5478">
      <w:pPr>
        <w:pStyle w:val="BodyTextIndent"/>
        <w:ind w:left="927" w:firstLine="0"/>
        <w:rPr>
          <w:i w:val="0"/>
        </w:rPr>
      </w:pPr>
      <w:r w:rsidRPr="00DA5478">
        <w:rPr>
          <w:i w:val="0"/>
        </w:rPr>
        <w:t>button.pack()</w:t>
      </w:r>
    </w:p>
    <w:p w:rsidR="0062030D" w:rsidRDefault="0062030D" w:rsidP="00DA5478">
      <w:pPr>
        <w:pStyle w:val="BodyTextIndent"/>
        <w:ind w:left="927" w:firstLine="0"/>
        <w:rPr>
          <w:i w:val="0"/>
        </w:rPr>
      </w:pPr>
      <w:r w:rsidRPr="00DA5478">
        <w:rPr>
          <w:i w:val="0"/>
        </w:rPr>
        <w:t>root.mainloop()</w:t>
      </w:r>
    </w:p>
    <w:p w:rsidR="0062030D" w:rsidRDefault="0062030D" w:rsidP="00A210BE">
      <w:pPr>
        <w:pStyle w:val="BodyTextIndent"/>
        <w:ind w:left="927" w:firstLine="0"/>
        <w:rPr>
          <w:i w:val="0"/>
        </w:rPr>
      </w:pPr>
    </w:p>
    <w:p w:rsidR="0062030D" w:rsidRDefault="0062030D" w:rsidP="008C4945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from tkinter import *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import time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def button_clicked():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 xml:space="preserve">  button['text'] = time.strftime('%H:%M:%S')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root = Tk()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button=Button(root)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  <w:lang w:val="en-US"/>
        </w:rPr>
      </w:pPr>
      <w:r w:rsidRPr="00C07E1C">
        <w:rPr>
          <w:i w:val="0"/>
          <w:lang w:val="en-US"/>
        </w:rPr>
        <w:t>button.configure(text=time.strftime('%H:%M:%S'), command=button_clicked)</w:t>
      </w:r>
    </w:p>
    <w:p w:rsidR="0062030D" w:rsidRPr="00C07E1C" w:rsidRDefault="0062030D" w:rsidP="00C07E1C">
      <w:pPr>
        <w:pStyle w:val="BodyTextIndent"/>
        <w:ind w:left="927" w:firstLine="0"/>
        <w:rPr>
          <w:i w:val="0"/>
        </w:rPr>
      </w:pPr>
      <w:r w:rsidRPr="00C07E1C">
        <w:rPr>
          <w:i w:val="0"/>
        </w:rPr>
        <w:t>button.pack()</w:t>
      </w:r>
    </w:p>
    <w:p w:rsidR="0062030D" w:rsidRDefault="0062030D" w:rsidP="00C07E1C">
      <w:pPr>
        <w:pStyle w:val="BodyTextIndent"/>
        <w:ind w:left="927" w:firstLine="0"/>
        <w:rPr>
          <w:i w:val="0"/>
        </w:rPr>
      </w:pPr>
      <w:r w:rsidRPr="00C07E1C">
        <w:rPr>
          <w:i w:val="0"/>
        </w:rPr>
        <w:t>root.mainloop()</w:t>
      </w:r>
    </w:p>
    <w:p w:rsidR="0062030D" w:rsidRDefault="0062030D" w:rsidP="00A210BE">
      <w:pPr>
        <w:pStyle w:val="BodyTextIndent"/>
        <w:ind w:left="927" w:firstLine="0"/>
        <w:rPr>
          <w:i w:val="0"/>
        </w:rPr>
      </w:pPr>
    </w:p>
    <w:p w:rsidR="0062030D" w:rsidRDefault="0062030D" w:rsidP="00470446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470446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</w:rPr>
        <w:t>from tkinter import *</w:t>
      </w:r>
    </w:p>
    <w:p w:rsidR="0062030D" w:rsidRPr="00470446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</w:rPr>
        <w:t>from tkinter.filedialog import *</w:t>
      </w:r>
    </w:p>
    <w:p w:rsidR="0062030D" w:rsidRPr="00470446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</w:rPr>
        <w:t>import fileinput</w:t>
      </w:r>
    </w:p>
    <w:p w:rsidR="0062030D" w:rsidRPr="00470446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</w:rPr>
        <w:t>def _open():</w:t>
      </w:r>
    </w:p>
    <w:p w:rsidR="0062030D" w:rsidRPr="00470446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</w:rPr>
        <w:t xml:space="preserve">    op = askopenfilename()</w:t>
      </w:r>
    </w:p>
    <w:p w:rsidR="0062030D" w:rsidRPr="00470446" w:rsidRDefault="0062030D" w:rsidP="00470446">
      <w:pPr>
        <w:pStyle w:val="BodyTextIndent"/>
        <w:ind w:left="927" w:firstLine="0"/>
        <w:rPr>
          <w:i w:val="0"/>
          <w:lang w:val="en-US"/>
        </w:rPr>
      </w:pPr>
      <w:r w:rsidRPr="00470446">
        <w:rPr>
          <w:i w:val="0"/>
          <w:lang w:val="en-US"/>
        </w:rPr>
        <w:t xml:space="preserve">    for l in fileinput.input(op):</w:t>
      </w:r>
    </w:p>
    <w:p w:rsidR="0062030D" w:rsidRDefault="0062030D" w:rsidP="00470446">
      <w:pPr>
        <w:pStyle w:val="BodyTextIndent"/>
        <w:ind w:left="927" w:firstLine="0"/>
        <w:rPr>
          <w:i w:val="0"/>
        </w:rPr>
      </w:pPr>
      <w:r w:rsidRPr="00470446">
        <w:rPr>
          <w:i w:val="0"/>
          <w:lang w:val="en-US"/>
        </w:rPr>
        <w:t xml:space="preserve">        </w:t>
      </w:r>
      <w:r w:rsidRPr="00470446">
        <w:rPr>
          <w:i w:val="0"/>
        </w:rPr>
        <w:t>txt.insert(END,l)</w:t>
      </w:r>
    </w:p>
    <w:p w:rsidR="0062030D" w:rsidRDefault="0062030D" w:rsidP="00470446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CF577A" w:rsidRDefault="0062030D" w:rsidP="00CF577A">
      <w:pPr>
        <w:pStyle w:val="BodyTextIndent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 import *</w:t>
      </w:r>
    </w:p>
    <w:p w:rsidR="0062030D" w:rsidRPr="00CF577A" w:rsidRDefault="0062030D" w:rsidP="00CF577A">
      <w:pPr>
        <w:pStyle w:val="BodyTextIndent"/>
        <w:ind w:left="927" w:firstLine="0"/>
        <w:rPr>
          <w:i w:val="0"/>
          <w:lang w:val="en-US"/>
        </w:rPr>
      </w:pPr>
      <w:r w:rsidRPr="00CF577A">
        <w:rPr>
          <w:i w:val="0"/>
          <w:lang w:val="en-US"/>
        </w:rPr>
        <w:t>from tkinter.filedialog import *</w:t>
      </w:r>
    </w:p>
    <w:p w:rsidR="0062030D" w:rsidRPr="005B7436" w:rsidRDefault="0062030D" w:rsidP="00CF577A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import fileinput</w:t>
      </w:r>
    </w:p>
    <w:p w:rsidR="0062030D" w:rsidRPr="005B7436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5B7436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>def _save():</w:t>
      </w:r>
    </w:p>
    <w:p w:rsidR="0062030D" w:rsidRPr="005B7436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sa  = asksaveasfilename()</w:t>
      </w:r>
    </w:p>
    <w:p w:rsidR="0062030D" w:rsidRPr="005B7436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letter = txt.get(1.0,END)</w:t>
      </w:r>
    </w:p>
    <w:p w:rsidR="0062030D" w:rsidRPr="005B7436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f = open(sa,"w")</w:t>
      </w:r>
    </w:p>
    <w:p w:rsidR="0062030D" w:rsidRPr="00FE503A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5B7436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f.write(letter)</w:t>
      </w:r>
    </w:p>
    <w:p w:rsidR="0062030D" w:rsidRPr="00FE503A" w:rsidRDefault="0062030D" w:rsidP="005B7436">
      <w:pPr>
        <w:pStyle w:val="BodyTextIndent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f.close()</w:t>
      </w:r>
    </w:p>
    <w:p w:rsidR="0062030D" w:rsidRPr="00FE503A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FE503A" w:rsidRDefault="0062030D" w:rsidP="005B7436">
      <w:pPr>
        <w:pStyle w:val="BodyTextIndent"/>
        <w:numPr>
          <w:ilvl w:val="0"/>
          <w:numId w:val="35"/>
        </w:numPr>
        <w:rPr>
          <w:i w:val="0"/>
          <w:lang w:val="en-US"/>
        </w:rPr>
      </w:pPr>
    </w:p>
    <w:p w:rsidR="0062030D" w:rsidRPr="00C13A99" w:rsidRDefault="0062030D" w:rsidP="00C13A99">
      <w:pPr>
        <w:pStyle w:val="BodyTextIndent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 import *</w:t>
      </w:r>
    </w:p>
    <w:p w:rsidR="0062030D" w:rsidRPr="00C13A99" w:rsidRDefault="0062030D" w:rsidP="00C13A99">
      <w:pPr>
        <w:pStyle w:val="BodyTextIndent"/>
        <w:ind w:left="927" w:firstLine="0"/>
        <w:rPr>
          <w:i w:val="0"/>
          <w:lang w:val="en-US"/>
        </w:rPr>
      </w:pPr>
      <w:r w:rsidRPr="00C13A99">
        <w:rPr>
          <w:i w:val="0"/>
          <w:lang w:val="en-US"/>
        </w:rPr>
        <w:t>from tkinter.filedialog import *</w:t>
      </w:r>
    </w:p>
    <w:p w:rsidR="0062030D" w:rsidRPr="00B920C9" w:rsidRDefault="0062030D" w:rsidP="00C13A9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import fileinput</w:t>
      </w:r>
    </w:p>
    <w:p w:rsidR="0062030D" w:rsidRPr="00B920C9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 = Tk()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 = Menu(root)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root.config(menu = m)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 = Menu(m)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m.add_cascade(label = "File",menu=fm)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"Open...",command=_open)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fm.add_command(label = "Save as...",command=_save)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  <w:lang w:val="en-US"/>
        </w:rPr>
      </w:pPr>
      <w:r w:rsidRPr="00B920C9">
        <w:rPr>
          <w:i w:val="0"/>
          <w:lang w:val="en-US"/>
        </w:rPr>
        <w:t>txt = Text(root, width = 40, height = 15, font = "14")</w:t>
      </w:r>
    </w:p>
    <w:p w:rsidR="0062030D" w:rsidRPr="00B920C9" w:rsidRDefault="0062030D" w:rsidP="00B920C9">
      <w:pPr>
        <w:pStyle w:val="BodyTextIndent"/>
        <w:ind w:left="927" w:firstLine="0"/>
        <w:rPr>
          <w:i w:val="0"/>
        </w:rPr>
      </w:pPr>
      <w:r w:rsidRPr="00B920C9">
        <w:rPr>
          <w:i w:val="0"/>
        </w:rPr>
        <w:t>txt.pack()</w:t>
      </w:r>
    </w:p>
    <w:p w:rsidR="0062030D" w:rsidRDefault="0062030D" w:rsidP="00B920C9">
      <w:pPr>
        <w:pStyle w:val="BodyTextIndent"/>
        <w:ind w:left="927" w:firstLine="0"/>
        <w:rPr>
          <w:i w:val="0"/>
        </w:rPr>
      </w:pPr>
      <w:r w:rsidRPr="00B920C9">
        <w:rPr>
          <w:i w:val="0"/>
        </w:rPr>
        <w:t>root.mainloop()</w:t>
      </w:r>
    </w:p>
    <w:p w:rsidR="0062030D" w:rsidRDefault="0062030D" w:rsidP="00A210BE">
      <w:pPr>
        <w:pStyle w:val="BodyTextIndent"/>
        <w:ind w:left="927" w:firstLine="0"/>
        <w:rPr>
          <w:i w:val="0"/>
        </w:rPr>
      </w:pPr>
    </w:p>
    <w:p w:rsidR="0062030D" w:rsidRDefault="0062030D" w:rsidP="00D2624D">
      <w:pPr>
        <w:pStyle w:val="BodyTextIndent"/>
        <w:numPr>
          <w:ilvl w:val="0"/>
          <w:numId w:val="35"/>
        </w:numPr>
        <w:rPr>
          <w:i w:val="0"/>
        </w:rPr>
      </w:pPr>
    </w:p>
    <w:p w:rsidR="0062030D" w:rsidRPr="007B156A" w:rsidRDefault="0062030D" w:rsidP="007B156A">
      <w:pPr>
        <w:pStyle w:val="BodyTextIndent"/>
        <w:ind w:left="927" w:firstLine="0"/>
        <w:rPr>
          <w:i w:val="0"/>
        </w:rPr>
      </w:pPr>
      <w:r>
        <w:rPr>
          <w:i w:val="0"/>
          <w:lang w:val="en-US"/>
        </w:rPr>
        <w:t>i</w:t>
      </w:r>
      <w:r w:rsidRPr="007B156A">
        <w:rPr>
          <w:i w:val="0"/>
        </w:rPr>
        <w:t>mport tkinter</w:t>
      </w:r>
    </w:p>
    <w:p w:rsidR="0062030D" w:rsidRPr="007B156A" w:rsidRDefault="0062030D" w:rsidP="007B156A">
      <w:pPr>
        <w:pStyle w:val="BodyTextIndent"/>
        <w:ind w:left="927" w:firstLine="0"/>
        <w:rPr>
          <w:i w:val="0"/>
        </w:rPr>
      </w:pPr>
      <w:r w:rsidRPr="007B156A">
        <w:rPr>
          <w:i w:val="0"/>
        </w:rPr>
        <w:t>from tkinter import *</w:t>
      </w:r>
    </w:p>
    <w:p w:rsidR="0062030D" w:rsidRDefault="0062030D" w:rsidP="007B156A">
      <w:pPr>
        <w:pStyle w:val="BodyTextIndent"/>
        <w:ind w:left="927" w:firstLine="0"/>
        <w:rPr>
          <w:i w:val="0"/>
        </w:rPr>
      </w:pPr>
      <w:r w:rsidRPr="007B156A">
        <w:rPr>
          <w:i w:val="0"/>
        </w:rPr>
        <w:t>from math import sqrt</w:t>
      </w:r>
    </w:p>
    <w:p w:rsidR="0062030D" w:rsidRDefault="0062030D" w:rsidP="00A210BE">
      <w:pPr>
        <w:pStyle w:val="BodyTextIndent"/>
        <w:ind w:left="927" w:firstLine="0"/>
        <w:rPr>
          <w:i w:val="0"/>
        </w:rPr>
      </w:pPr>
    </w:p>
    <w:p w:rsidR="0062030D" w:rsidRPr="00D43A20" w:rsidRDefault="0062030D" w:rsidP="00D43A20">
      <w:pPr>
        <w:pStyle w:val="BodyTextIndent"/>
        <w:ind w:left="927" w:firstLine="0"/>
        <w:rPr>
          <w:i w:val="0"/>
        </w:rPr>
      </w:pPr>
      <w:r w:rsidRPr="00D43A20">
        <w:rPr>
          <w:i w:val="0"/>
        </w:rPr>
        <w:t>def myOutput_01():</w:t>
      </w:r>
    </w:p>
    <w:p w:rsidR="0062030D" w:rsidRPr="00D43A20" w:rsidRDefault="0062030D" w:rsidP="00D43A20">
      <w:pPr>
        <w:pStyle w:val="BodyTextIndent"/>
        <w:ind w:left="927" w:firstLine="0"/>
        <w:rPr>
          <w:i w:val="0"/>
        </w:rPr>
      </w:pPr>
      <w:r w:rsidRPr="00D43A20">
        <w:rPr>
          <w:i w:val="0"/>
        </w:rPr>
        <w:t xml:space="preserve">    root = tkinter.Tk()</w:t>
      </w:r>
    </w:p>
    <w:p w:rsidR="0062030D" w:rsidRPr="00D43A20" w:rsidRDefault="0062030D" w:rsidP="00D43A20">
      <w:pPr>
        <w:pStyle w:val="BodyTextIndent"/>
        <w:ind w:left="927" w:firstLine="0"/>
        <w:rPr>
          <w:i w:val="0"/>
        </w:rPr>
      </w:pPr>
      <w:r w:rsidRPr="00D43A20">
        <w:rPr>
          <w:i w:val="0"/>
        </w:rPr>
        <w:t xml:space="preserve">    text = tkinter.Text(root)</w:t>
      </w:r>
    </w:p>
    <w:p w:rsidR="0062030D" w:rsidRPr="00D43A20" w:rsidRDefault="0062030D" w:rsidP="00D43A20">
      <w:pPr>
        <w:pStyle w:val="BodyTextIndent"/>
        <w:ind w:left="927" w:firstLine="0"/>
        <w:rPr>
          <w:i w:val="0"/>
        </w:rPr>
      </w:pPr>
      <w:r w:rsidRPr="00D43A20">
        <w:rPr>
          <w:i w:val="0"/>
        </w:rPr>
        <w:t xml:space="preserve">    text.pack()</w:t>
      </w:r>
    </w:p>
    <w:p w:rsidR="0062030D" w:rsidRPr="00D43A20" w:rsidRDefault="0062030D" w:rsidP="00D43A20">
      <w:pPr>
        <w:pStyle w:val="BodyTextIndent"/>
        <w:ind w:left="927" w:firstLine="0"/>
        <w:rPr>
          <w:i w:val="0"/>
        </w:rPr>
      </w:pPr>
      <w:r w:rsidRPr="00D43A20">
        <w:rPr>
          <w:i w:val="0"/>
        </w:rPr>
        <w:t xml:space="preserve">    text.insert('end',u"строка сразу видна")</w:t>
      </w:r>
    </w:p>
    <w:p w:rsidR="0062030D" w:rsidRPr="00D43A20" w:rsidRDefault="0062030D" w:rsidP="00D43A20">
      <w:pPr>
        <w:pStyle w:val="BodyTextIndent"/>
        <w:ind w:left="927" w:firstLine="0"/>
        <w:rPr>
          <w:i w:val="0"/>
          <w:lang w:val="en-US"/>
        </w:rPr>
      </w:pPr>
      <w:r w:rsidRPr="00D43A20">
        <w:rPr>
          <w:i w:val="0"/>
        </w:rPr>
        <w:t xml:space="preserve">    </w:t>
      </w:r>
      <w:r w:rsidRPr="00D43A20">
        <w:rPr>
          <w:i w:val="0"/>
          <w:lang w:val="en-US"/>
        </w:rPr>
        <w:t>root.after(2000, text.insert, 'end', u"\n</w:t>
      </w:r>
      <w:r w:rsidRPr="00D43A20">
        <w:rPr>
          <w:i w:val="0"/>
        </w:rPr>
        <w:t>через</w:t>
      </w:r>
      <w:r w:rsidRPr="00D43A20">
        <w:rPr>
          <w:i w:val="0"/>
          <w:lang w:val="en-US"/>
        </w:rPr>
        <w:t xml:space="preserve"> </w:t>
      </w:r>
      <w:r w:rsidRPr="00D43A20">
        <w:rPr>
          <w:i w:val="0"/>
        </w:rPr>
        <w:t>две</w:t>
      </w:r>
      <w:r w:rsidRPr="00D43A20">
        <w:rPr>
          <w:i w:val="0"/>
          <w:lang w:val="en-US"/>
        </w:rPr>
        <w:t>")</w:t>
      </w:r>
    </w:p>
    <w:p w:rsidR="0062030D" w:rsidRPr="00FE503A" w:rsidRDefault="0062030D" w:rsidP="00D43A20">
      <w:pPr>
        <w:pStyle w:val="BodyTextIndent"/>
        <w:ind w:left="927" w:firstLine="0"/>
        <w:rPr>
          <w:i w:val="0"/>
          <w:lang w:val="en-US"/>
        </w:rPr>
      </w:pPr>
      <w:r w:rsidRPr="00D43A20">
        <w:rPr>
          <w:i w:val="0"/>
          <w:lang w:val="en-US"/>
        </w:rPr>
        <w:t xml:space="preserve">    </w:t>
      </w:r>
      <w:r w:rsidRPr="00FE503A">
        <w:rPr>
          <w:i w:val="0"/>
          <w:lang w:val="en-US"/>
        </w:rPr>
        <w:t>root.after(3210, root.destroy)</w:t>
      </w:r>
    </w:p>
    <w:p w:rsidR="0062030D" w:rsidRPr="00FE503A" w:rsidRDefault="0062030D" w:rsidP="00D43A20">
      <w:pPr>
        <w:pStyle w:val="BodyTextIndent"/>
        <w:ind w:left="927" w:firstLine="0"/>
        <w:rPr>
          <w:i w:val="0"/>
          <w:lang w:val="en-US"/>
        </w:rPr>
      </w:pPr>
      <w:r w:rsidRPr="00FE503A">
        <w:rPr>
          <w:i w:val="0"/>
          <w:lang w:val="en-US"/>
        </w:rPr>
        <w:t xml:space="preserve">    root.mainloop()</w:t>
      </w:r>
    </w:p>
    <w:p w:rsidR="0062030D" w:rsidRPr="00FE503A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FE503A" w:rsidRDefault="0062030D" w:rsidP="009F5CE4">
      <w:pPr>
        <w:pStyle w:val="BodyTextIndent"/>
        <w:numPr>
          <w:ilvl w:val="0"/>
          <w:numId w:val="35"/>
        </w:numPr>
        <w:rPr>
          <w:i w:val="0"/>
          <w:lang w:val="en-US"/>
        </w:rPr>
      </w:pPr>
    </w:p>
    <w:p w:rsidR="0062030D" w:rsidRPr="00C84589" w:rsidRDefault="0062030D" w:rsidP="00DD1341">
      <w:pPr>
        <w:pStyle w:val="BodyTextIndent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62030D" w:rsidRPr="00C84589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62030D" w:rsidRPr="00C84589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62030D" w:rsidRPr="00C84589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>def solver(a,b,c):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""" Solves quadratic equation and returns the result in formatted string """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D = b*b - 4*a*c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if D &gt;= 0: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x1 = (-b + sqrt(D)) / (2*a)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x2 = (-b - sqrt(D)) / (2*a)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X1 is: %s \n X2 is: %s \n" % (D, x1, x2)        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else:</w:t>
      </w:r>
    </w:p>
    <w:p w:rsidR="0062030D" w:rsidRPr="00DD1341" w:rsidRDefault="0062030D" w:rsidP="00DD1341">
      <w:pPr>
        <w:pStyle w:val="BodyTextIndent"/>
        <w:ind w:left="927" w:firstLine="0"/>
        <w:rPr>
          <w:i w:val="0"/>
          <w:lang w:val="en-US"/>
        </w:rPr>
      </w:pPr>
      <w:r w:rsidRPr="00DD1341">
        <w:rPr>
          <w:i w:val="0"/>
          <w:lang w:val="en-US"/>
        </w:rPr>
        <w:t xml:space="preserve">        text = "The discriminant is: %s \n This equation has two cpmplex-conjugate roots" % D </w:t>
      </w:r>
    </w:p>
    <w:p w:rsidR="0062030D" w:rsidRDefault="0062030D" w:rsidP="00DD1341">
      <w:pPr>
        <w:pStyle w:val="BodyTextIndent"/>
        <w:ind w:left="927" w:firstLine="0"/>
        <w:rPr>
          <w:i w:val="0"/>
        </w:rPr>
      </w:pPr>
      <w:r w:rsidRPr="00DD1341">
        <w:rPr>
          <w:i w:val="0"/>
          <w:lang w:val="en-US"/>
        </w:rPr>
        <w:t xml:space="preserve">    </w:t>
      </w:r>
      <w:r w:rsidRPr="00DD1341">
        <w:rPr>
          <w:i w:val="0"/>
        </w:rPr>
        <w:t>return text</w:t>
      </w:r>
    </w:p>
    <w:p w:rsidR="0062030D" w:rsidRDefault="0062030D" w:rsidP="00A210BE">
      <w:pPr>
        <w:pStyle w:val="BodyTextIndent"/>
        <w:ind w:left="927" w:firstLine="0"/>
        <w:rPr>
          <w:i w:val="0"/>
        </w:rPr>
      </w:pPr>
    </w:p>
    <w:p w:rsidR="0062030D" w:rsidRDefault="0062030D" w:rsidP="00C84589">
      <w:pPr>
        <w:pStyle w:val="BodyTextIndent"/>
        <w:numPr>
          <w:ilvl w:val="0"/>
          <w:numId w:val="35"/>
        </w:numPr>
        <w:rPr>
          <w:i w:val="0"/>
          <w:lang w:val="en-US"/>
        </w:rPr>
      </w:pPr>
    </w:p>
    <w:p w:rsidR="0062030D" w:rsidRPr="00C84589" w:rsidRDefault="0062030D" w:rsidP="00362C49">
      <w:pPr>
        <w:pStyle w:val="BodyTextIndent"/>
        <w:ind w:left="927" w:firstLine="0"/>
        <w:rPr>
          <w:i w:val="0"/>
          <w:lang w:val="en-US"/>
        </w:rPr>
      </w:pPr>
      <w:r>
        <w:rPr>
          <w:i w:val="0"/>
          <w:lang w:val="en-US"/>
        </w:rPr>
        <w:t>i</w:t>
      </w:r>
      <w:r w:rsidRPr="00C84589">
        <w:rPr>
          <w:i w:val="0"/>
          <w:lang w:val="en-US"/>
        </w:rPr>
        <w:t>mport tkinter</w:t>
      </w:r>
    </w:p>
    <w:p w:rsidR="0062030D" w:rsidRPr="00C84589" w:rsidRDefault="0062030D" w:rsidP="00362C49">
      <w:pPr>
        <w:pStyle w:val="BodyTextIndent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tkinter import *</w:t>
      </w:r>
    </w:p>
    <w:p w:rsidR="0062030D" w:rsidRPr="00C84589" w:rsidRDefault="0062030D" w:rsidP="00362C49">
      <w:pPr>
        <w:pStyle w:val="BodyTextIndent"/>
        <w:ind w:left="927" w:firstLine="0"/>
        <w:rPr>
          <w:i w:val="0"/>
          <w:lang w:val="en-US"/>
        </w:rPr>
      </w:pPr>
      <w:r w:rsidRPr="00C84589">
        <w:rPr>
          <w:i w:val="0"/>
          <w:lang w:val="en-US"/>
        </w:rPr>
        <w:t>from math import sqrt</w:t>
      </w:r>
    </w:p>
    <w:p w:rsidR="0062030D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>def handler():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""" Get the content of entries and passes result to the text """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try: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# make sure that we entered correct values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a_val = float(a.get())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b_val = float(b.get())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c_val = float(c.get())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inserter(solver(a_val, b_val, c_val))</w:t>
      </w:r>
    </w:p>
    <w:p w:rsidR="0062030D" w:rsidRPr="007F1185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except ValueError:</w:t>
      </w:r>
    </w:p>
    <w:p w:rsidR="0062030D" w:rsidRDefault="0062030D" w:rsidP="007F1185">
      <w:pPr>
        <w:pStyle w:val="BodyTextIndent"/>
        <w:ind w:left="927" w:firstLine="0"/>
        <w:rPr>
          <w:i w:val="0"/>
          <w:lang w:val="en-US"/>
        </w:rPr>
      </w:pPr>
      <w:r w:rsidRPr="007F1185">
        <w:rPr>
          <w:i w:val="0"/>
          <w:lang w:val="en-US"/>
        </w:rPr>
        <w:t xml:space="preserve">        inserter("Make sure you entered 3 numbers")</w:t>
      </w:r>
    </w:p>
    <w:p w:rsidR="0062030D" w:rsidRPr="00C84589" w:rsidRDefault="0062030D" w:rsidP="00A210BE">
      <w:pPr>
        <w:pStyle w:val="BodyTextIndent"/>
        <w:ind w:left="927" w:firstLine="0"/>
        <w:rPr>
          <w:i w:val="0"/>
          <w:lang w:val="en-US"/>
        </w:rPr>
      </w:pPr>
    </w:p>
    <w:p w:rsidR="0062030D" w:rsidRDefault="0062030D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62030D" w:rsidRPr="003D1A94" w:rsidRDefault="0062030D" w:rsidP="00772AA1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 w:rsidRPr="00772AA1">
        <w:t xml:space="preserve"> (</w:t>
      </w:r>
      <w:r>
        <w:t xml:space="preserve">учтите отличия в технике работы с декораторами в </w:t>
      </w:r>
      <w:r>
        <w:rPr>
          <w:lang w:val="en-US"/>
        </w:rPr>
        <w:t>Python</w:t>
      </w:r>
      <w:r w:rsidRPr="00772AA1">
        <w:t xml:space="preserve"> </w:t>
      </w:r>
      <w:r>
        <w:t xml:space="preserve">и </w:t>
      </w:r>
      <w:r>
        <w:rPr>
          <w:lang w:val="en-US"/>
        </w:rPr>
        <w:t>C</w:t>
      </w:r>
      <w:r w:rsidRPr="00772AA1">
        <w:t>++/</w:t>
      </w:r>
      <w:r>
        <w:rPr>
          <w:lang w:val="en-US"/>
        </w:rPr>
        <w:t>C</w:t>
      </w:r>
      <w:r w:rsidRPr="00772AA1">
        <w:t>#)</w:t>
      </w:r>
      <w:r>
        <w:t>:</w:t>
      </w:r>
    </w:p>
    <w:p w:rsidR="0062030D" w:rsidRPr="003D1A94" w:rsidRDefault="0062030D" w:rsidP="008814E1"/>
    <w:p w:rsidR="0062030D" w:rsidRPr="00772AA1" w:rsidRDefault="0062030D" w:rsidP="00823785">
      <w:pPr>
        <w:numPr>
          <w:ilvl w:val="0"/>
          <w:numId w:val="14"/>
        </w:numPr>
      </w:pP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62030D" w:rsidRPr="008F1345" w:rsidRDefault="0062030D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62030D" w:rsidRPr="003D1A94" w:rsidRDefault="0062030D" w:rsidP="008F1345">
      <w:pPr>
        <w:ind w:left="927" w:firstLine="0"/>
        <w:rPr>
          <w:lang w:val="en-US"/>
        </w:rPr>
      </w:pPr>
      <w:r>
        <w:t>print(p1);</w:t>
      </w:r>
    </w:p>
    <w:p w:rsidR="0062030D" w:rsidRDefault="0062030D" w:rsidP="00823785">
      <w:pPr>
        <w:numPr>
          <w:ilvl w:val="0"/>
          <w:numId w:val="14"/>
        </w:numPr>
        <w:rPr>
          <w:lang w:val="en-US"/>
        </w:rPr>
      </w:pP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>from abc import ABCMeta, abstractmethod</w:t>
      </w:r>
    </w:p>
    <w:p w:rsidR="0062030D" w:rsidRPr="008D0A16" w:rsidRDefault="0062030D" w:rsidP="008D0A16">
      <w:pPr>
        <w:ind w:left="927" w:firstLine="0"/>
        <w:rPr>
          <w:lang w:val="en-US"/>
        </w:rPr>
      </w:pP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def createVegPizza(self):</w:t>
      </w: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62030D" w:rsidRPr="008D0A16" w:rsidRDefault="0062030D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62030D" w:rsidRDefault="0062030D" w:rsidP="008D0A16">
      <w:pPr>
        <w:ind w:left="927" w:firstLine="0"/>
      </w:pPr>
      <w:r w:rsidRPr="008D0A16">
        <w:rPr>
          <w:lang w:val="en-US"/>
        </w:rPr>
        <w:t xml:space="preserve">    </w:t>
      </w:r>
      <w:r>
        <w:t>def createNonVegPizza(self):</w:t>
      </w:r>
    </w:p>
    <w:p w:rsidR="0062030D" w:rsidRDefault="0062030D" w:rsidP="008D0A16">
      <w:pPr>
        <w:ind w:left="927" w:firstLine="0"/>
        <w:rPr>
          <w:lang w:val="en-US"/>
        </w:rPr>
      </w:pPr>
      <w:r>
        <w:t xml:space="preserve">        pass;</w:t>
      </w:r>
    </w:p>
    <w:p w:rsidR="0062030D" w:rsidRDefault="0062030D" w:rsidP="008D0A16">
      <w:pPr>
        <w:rPr>
          <w:lang w:val="en-US"/>
        </w:rPr>
      </w:pPr>
    </w:p>
    <w:p w:rsidR="0062030D" w:rsidRDefault="0062030D" w:rsidP="008D0A16">
      <w:pPr>
        <w:numPr>
          <w:ilvl w:val="0"/>
          <w:numId w:val="14"/>
        </w:numPr>
        <w:rPr>
          <w:lang w:val="en-US"/>
        </w:rPr>
      </w:pP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62030D" w:rsidRPr="00292D95" w:rsidRDefault="0062030D" w:rsidP="00292D95">
      <w:pPr>
        <w:rPr>
          <w:lang w:val="en-US"/>
        </w:rPr>
      </w:pP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62030D" w:rsidRPr="00292D95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62030D" w:rsidRDefault="0062030D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62030D" w:rsidRDefault="0062030D" w:rsidP="00B75943">
      <w:pPr>
        <w:numPr>
          <w:ilvl w:val="0"/>
          <w:numId w:val="14"/>
        </w:numPr>
        <w:rPr>
          <w:lang w:val="en-US"/>
        </w:rPr>
      </w:pP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62030D" w:rsidRPr="00CD7610" w:rsidRDefault="0062030D" w:rsidP="00CD7610">
      <w:pPr>
        <w:rPr>
          <w:lang w:val="en-US"/>
        </w:rPr>
      </w:pP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    return MexicanVegPizza()</w:t>
      </w: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62030D" w:rsidRPr="00CD7610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62030D" w:rsidRDefault="0062030D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62030D" w:rsidRDefault="0062030D" w:rsidP="008D0A16">
      <w:pPr>
        <w:rPr>
          <w:lang w:val="en-US"/>
        </w:rPr>
      </w:pPr>
    </w:p>
    <w:p w:rsidR="0062030D" w:rsidRDefault="0062030D" w:rsidP="00CD7610">
      <w:pPr>
        <w:numPr>
          <w:ilvl w:val="0"/>
          <w:numId w:val="14"/>
        </w:numPr>
        <w:rPr>
          <w:lang w:val="en-US"/>
        </w:rPr>
      </w:pPr>
    </w:p>
    <w:p w:rsidR="0062030D" w:rsidRPr="00772AA1" w:rsidRDefault="0062030D" w:rsidP="00772AA1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62030D" w:rsidRPr="00772AA1" w:rsidRDefault="0062030D" w:rsidP="00772AA1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62030D" w:rsidRPr="00772AA1" w:rsidRDefault="0062030D" w:rsidP="00772AA1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62030D" w:rsidRDefault="0062030D" w:rsidP="00772AA1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62030D" w:rsidRDefault="0062030D" w:rsidP="008D0A16">
      <w:pPr>
        <w:rPr>
          <w:lang w:val="en-US"/>
        </w:rPr>
      </w:pPr>
    </w:p>
    <w:p w:rsidR="0062030D" w:rsidRDefault="0062030D" w:rsidP="00772AA1">
      <w:pPr>
        <w:numPr>
          <w:ilvl w:val="0"/>
          <w:numId w:val="14"/>
        </w:numPr>
        <w:rPr>
          <w:lang w:val="en-US"/>
        </w:rPr>
      </w:pPr>
    </w:p>
    <w:p w:rsidR="0062030D" w:rsidRPr="00425248" w:rsidRDefault="0062030D" w:rsidP="00425248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62030D" w:rsidRPr="00425248" w:rsidRDefault="0062030D" w:rsidP="00425248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62030D" w:rsidRPr="00425248" w:rsidRDefault="0062030D" w:rsidP="00425248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62030D" w:rsidRDefault="0062030D" w:rsidP="00425248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62030D" w:rsidRDefault="0062030D" w:rsidP="008D0A16">
      <w:pPr>
        <w:rPr>
          <w:lang w:val="en-US"/>
        </w:rPr>
      </w:pPr>
    </w:p>
    <w:p w:rsidR="0062030D" w:rsidRDefault="0062030D" w:rsidP="008062E4">
      <w:pPr>
        <w:numPr>
          <w:ilvl w:val="0"/>
          <w:numId w:val="14"/>
        </w:numPr>
        <w:rPr>
          <w:lang w:val="en-US"/>
        </w:rPr>
      </w:pPr>
    </w:p>
    <w:p w:rsidR="0062030D" w:rsidRPr="008062E4" w:rsidRDefault="0062030D" w:rsidP="008062E4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62030D" w:rsidRPr="008062E4" w:rsidRDefault="0062030D" w:rsidP="008062E4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62030D" w:rsidRPr="008062E4" w:rsidRDefault="0062030D" w:rsidP="008062E4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62030D" w:rsidRDefault="0062030D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62030D" w:rsidRDefault="0062030D" w:rsidP="008D0A16">
      <w:pPr>
        <w:rPr>
          <w:lang w:val="en-US"/>
        </w:rPr>
      </w:pPr>
    </w:p>
    <w:p w:rsidR="0062030D" w:rsidRDefault="0062030D" w:rsidP="008062E4">
      <w:pPr>
        <w:numPr>
          <w:ilvl w:val="0"/>
          <w:numId w:val="14"/>
        </w:numPr>
        <w:rPr>
          <w:lang w:val="en-US"/>
        </w:rPr>
      </w:pP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62030D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62030D" w:rsidRDefault="0062030D" w:rsidP="009768EB">
      <w:pPr>
        <w:numPr>
          <w:ilvl w:val="0"/>
          <w:numId w:val="14"/>
        </w:numPr>
        <w:rPr>
          <w:lang w:val="en-US"/>
        </w:rPr>
      </w:pPr>
    </w:p>
    <w:p w:rsidR="0062030D" w:rsidRDefault="0062030D" w:rsidP="008D0A16">
      <w:pPr>
        <w:rPr>
          <w:lang w:val="en-US"/>
        </w:rPr>
      </w:pP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def prepare(self):</w:t>
      </w:r>
    </w:p>
    <w:p w:rsidR="0062030D" w:rsidRPr="009768EB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62030D" w:rsidRDefault="0062030D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62030D" w:rsidRDefault="0062030D" w:rsidP="008D0A16">
      <w:pPr>
        <w:rPr>
          <w:lang w:val="en-US"/>
        </w:rPr>
      </w:pPr>
    </w:p>
    <w:p w:rsidR="0062030D" w:rsidRDefault="0062030D" w:rsidP="009768EB">
      <w:pPr>
        <w:numPr>
          <w:ilvl w:val="0"/>
          <w:numId w:val="14"/>
        </w:numPr>
        <w:rPr>
          <w:lang w:val="en-US"/>
        </w:rPr>
      </w:pPr>
    </w:p>
    <w:p w:rsidR="0062030D" w:rsidRDefault="0062030D" w:rsidP="008D0A16">
      <w:pPr>
        <w:rPr>
          <w:lang w:val="en-US"/>
        </w:rPr>
      </w:pP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62030D" w:rsidRPr="005415BB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62030D" w:rsidRDefault="0062030D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62030D" w:rsidRDefault="0062030D" w:rsidP="008814E1">
      <w:pPr>
        <w:rPr>
          <w:lang w:val="en-US"/>
        </w:rPr>
      </w:pPr>
    </w:p>
    <w:p w:rsidR="0062030D" w:rsidRPr="006E06FB" w:rsidRDefault="0062030D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Pr="006E06FB">
        <w:rPr>
          <w:b/>
        </w:rPr>
        <w:t>2</w:t>
      </w:r>
      <w:r>
        <w:rPr>
          <w:b/>
        </w:rPr>
        <w:t>.</w:t>
      </w:r>
    </w:p>
    <w:p w:rsidR="0062030D" w:rsidRPr="0087289D" w:rsidRDefault="0062030D" w:rsidP="006E06FB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62030D" w:rsidRPr="00BA64A8" w:rsidRDefault="0062030D" w:rsidP="006E06FB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 Недостающие классы следует создать самостоятельно.</w:t>
      </w:r>
    </w:p>
    <w:p w:rsidR="0062030D" w:rsidRPr="00066E62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62030D" w:rsidRPr="00066E62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62030D" w:rsidRPr="00066E62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62030D" w:rsidRPr="00066E62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62030D" w:rsidRPr="00066E62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62030D" w:rsidRDefault="0062030D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62030D" w:rsidRPr="0038673E" w:rsidRDefault="0062030D" w:rsidP="00E464BE">
      <w:pPr>
        <w:ind w:left="927" w:firstLine="0"/>
        <w:rPr>
          <w:lang w:val="en-US"/>
        </w:rPr>
      </w:pPr>
    </w:p>
    <w:p w:rsidR="0062030D" w:rsidRPr="00E464BE" w:rsidRDefault="0062030D" w:rsidP="00C66F89">
      <w:pPr>
        <w:numPr>
          <w:ilvl w:val="0"/>
          <w:numId w:val="15"/>
        </w:numPr>
        <w:rPr>
          <w:lang w:val="en-US"/>
        </w:rPr>
      </w:pP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62030D" w:rsidRPr="007A645A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62030D" w:rsidRDefault="0062030D" w:rsidP="007A645A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62030D" w:rsidRDefault="0062030D" w:rsidP="00066E62">
      <w:pPr>
        <w:rPr>
          <w:lang w:val="en-US"/>
        </w:rPr>
      </w:pPr>
    </w:p>
    <w:p w:rsidR="0062030D" w:rsidRDefault="0062030D" w:rsidP="007A645A">
      <w:pPr>
        <w:numPr>
          <w:ilvl w:val="0"/>
          <w:numId w:val="15"/>
        </w:numPr>
        <w:rPr>
          <w:lang w:val="en-US"/>
        </w:rPr>
      </w:pP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>class A: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>class B(A):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>class C(A):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>class D(B,C):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62030D" w:rsidRPr="004E07AA" w:rsidRDefault="0062030D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62030D" w:rsidRDefault="0062030D" w:rsidP="004E07AA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62030D" w:rsidRDefault="0062030D" w:rsidP="00066E62">
      <w:pPr>
        <w:rPr>
          <w:lang w:val="en-US"/>
        </w:rPr>
      </w:pPr>
    </w:p>
    <w:p w:rsidR="0062030D" w:rsidRDefault="0062030D" w:rsidP="00463B34">
      <w:pPr>
        <w:numPr>
          <w:ilvl w:val="0"/>
          <w:numId w:val="15"/>
        </w:numPr>
        <w:rPr>
          <w:lang w:val="en-US"/>
        </w:rPr>
      </w:pPr>
    </w:p>
    <w:p w:rsidR="0062030D" w:rsidRPr="00066E62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62030D" w:rsidRPr="00066E62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62030D" w:rsidRPr="00066E62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62030D" w:rsidRPr="00066E62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62030D" w:rsidRPr="00066E62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62030D" w:rsidRDefault="0062030D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62030D" w:rsidRPr="00F94378" w:rsidRDefault="0062030D" w:rsidP="00953176">
      <w:pPr>
        <w:rPr>
          <w:lang w:val="en-US"/>
        </w:rPr>
      </w:pPr>
    </w:p>
    <w:p w:rsidR="0062030D" w:rsidRPr="00953176" w:rsidRDefault="0062030D" w:rsidP="00953176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62030D" w:rsidRPr="00953176" w:rsidRDefault="0062030D" w:rsidP="00953176">
      <w:pPr>
        <w:rPr>
          <w:lang w:val="en-US"/>
        </w:rPr>
      </w:pPr>
      <w:r w:rsidRPr="00953176">
        <w:rPr>
          <w:lang w:val="en-US"/>
        </w:rPr>
        <w:t>def Start():</w:t>
      </w:r>
    </w:p>
    <w:p w:rsidR="0062030D" w:rsidRPr="00953176" w:rsidRDefault="0062030D" w:rsidP="00953176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62030D" w:rsidRDefault="0062030D" w:rsidP="00953176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62030D" w:rsidRDefault="0062030D" w:rsidP="00066E62">
      <w:pPr>
        <w:rPr>
          <w:lang w:val="en-US"/>
        </w:rPr>
      </w:pPr>
    </w:p>
    <w:p w:rsidR="0062030D" w:rsidRDefault="0062030D" w:rsidP="0035175A">
      <w:pPr>
        <w:numPr>
          <w:ilvl w:val="0"/>
          <w:numId w:val="15"/>
        </w:numPr>
        <w:rPr>
          <w:lang w:val="en-US"/>
        </w:rPr>
      </w:pPr>
    </w:p>
    <w:p w:rsidR="0062030D" w:rsidRPr="006B1789" w:rsidRDefault="0062030D" w:rsidP="00066E62">
      <w:pPr>
        <w:rPr>
          <w:lang w:val="en-US"/>
        </w:rPr>
      </w:pPr>
    </w:p>
    <w:p w:rsidR="0062030D" w:rsidRPr="0035175A" w:rsidRDefault="0062030D" w:rsidP="0035175A">
      <w:pPr>
        <w:rPr>
          <w:lang w:val="en-US"/>
        </w:rPr>
      </w:pPr>
      <w:r w:rsidRPr="0035175A">
        <w:rPr>
          <w:lang w:val="en-US"/>
        </w:rPr>
        <w:t>class Length:</w:t>
      </w:r>
    </w:p>
    <w:p w:rsidR="0062030D" w:rsidRPr="0035175A" w:rsidRDefault="0062030D" w:rsidP="0035175A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62030D" w:rsidRPr="0035175A" w:rsidRDefault="0062030D" w:rsidP="0035175A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62030D" w:rsidRPr="0035175A" w:rsidRDefault="0062030D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62030D" w:rsidRPr="0035175A" w:rsidRDefault="0062030D" w:rsidP="0035175A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62030D" w:rsidRPr="00FE503A" w:rsidRDefault="0062030D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62030D" w:rsidRPr="00FE503A" w:rsidRDefault="0062030D" w:rsidP="0035175A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62030D" w:rsidRPr="00FE503A" w:rsidRDefault="0062030D" w:rsidP="00066E62">
      <w:pPr>
        <w:rPr>
          <w:lang w:val="en-US"/>
        </w:rPr>
      </w:pPr>
    </w:p>
    <w:p w:rsidR="0062030D" w:rsidRPr="00FE503A" w:rsidRDefault="0062030D" w:rsidP="00145511">
      <w:pPr>
        <w:numPr>
          <w:ilvl w:val="0"/>
          <w:numId w:val="15"/>
        </w:numPr>
        <w:rPr>
          <w:lang w:val="en-US"/>
        </w:rPr>
      </w:pPr>
    </w:p>
    <w:p w:rsidR="0062030D" w:rsidRPr="00F16F23" w:rsidRDefault="0062030D" w:rsidP="00145511">
      <w:pPr>
        <w:rPr>
          <w:lang w:val="en-US"/>
        </w:rPr>
      </w:pPr>
      <w:r w:rsidRPr="00F16F23">
        <w:rPr>
          <w:lang w:val="en-US"/>
        </w:rPr>
        <w:t>def Converse2Metres(self):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62030D" w:rsidRPr="006B1789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62030D" w:rsidRPr="00145511" w:rsidRDefault="0062030D" w:rsidP="00145511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62030D" w:rsidRPr="00145511" w:rsidRDefault="0062030D" w:rsidP="00066E62">
      <w:pPr>
        <w:rPr>
          <w:lang w:val="en-US"/>
        </w:rPr>
      </w:pPr>
    </w:p>
    <w:p w:rsidR="0062030D" w:rsidRPr="00145511" w:rsidRDefault="0062030D" w:rsidP="00145511">
      <w:pPr>
        <w:numPr>
          <w:ilvl w:val="0"/>
          <w:numId w:val="15"/>
        </w:numPr>
        <w:rPr>
          <w:lang w:val="en-US"/>
        </w:rPr>
      </w:pPr>
    </w:p>
    <w:p w:rsidR="0062030D" w:rsidRPr="00145511" w:rsidRDefault="0062030D" w:rsidP="00066E62">
      <w:pPr>
        <w:rPr>
          <w:lang w:val="en-US"/>
        </w:rPr>
      </w:pP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def __repr__(self):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return "Length("+str(self.value)+",'"+self.unit+"')"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62030D" w:rsidRPr="00C15EFE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62030D" w:rsidRPr="00145511" w:rsidRDefault="0062030D" w:rsidP="00C15EFE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62030D" w:rsidRPr="00145511" w:rsidRDefault="0062030D" w:rsidP="00066E62">
      <w:pPr>
        <w:rPr>
          <w:lang w:val="en-US"/>
        </w:rPr>
      </w:pPr>
    </w:p>
    <w:p w:rsidR="0062030D" w:rsidRDefault="0062030D" w:rsidP="00C15EFE">
      <w:pPr>
        <w:numPr>
          <w:ilvl w:val="0"/>
          <w:numId w:val="15"/>
        </w:numPr>
      </w:pPr>
    </w:p>
    <w:p w:rsidR="0062030D" w:rsidRDefault="0062030D" w:rsidP="00066E62"/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62030D" w:rsidRPr="00BA64A8" w:rsidRDefault="0062030D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62030D" w:rsidRPr="00BA64A8" w:rsidRDefault="0062030D" w:rsidP="00066E62">
      <w:pPr>
        <w:rPr>
          <w:lang w:val="en-US"/>
        </w:rPr>
      </w:pPr>
    </w:p>
    <w:p w:rsidR="0062030D" w:rsidRPr="00BA64A8" w:rsidRDefault="0062030D" w:rsidP="0087289D">
      <w:pPr>
        <w:numPr>
          <w:ilvl w:val="0"/>
          <w:numId w:val="15"/>
        </w:numPr>
        <w:rPr>
          <w:lang w:val="en-US"/>
        </w:rPr>
      </w:pP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>class S(object):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>x=S(42)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62030D" w:rsidRPr="0087289D" w:rsidRDefault="0062030D" w:rsidP="0087289D">
      <w:pPr>
        <w:rPr>
          <w:lang w:val="en-US"/>
        </w:rPr>
      </w:pPr>
      <w:r w:rsidRPr="0087289D">
        <w:rPr>
          <w:lang w:val="en-US"/>
        </w:rPr>
        <w:t>x.new = 77</w:t>
      </w:r>
    </w:p>
    <w:p w:rsidR="0062030D" w:rsidRPr="00FE503A" w:rsidRDefault="0062030D" w:rsidP="0087289D">
      <w:pPr>
        <w:rPr>
          <w:lang w:val="en-US"/>
        </w:rPr>
      </w:pPr>
      <w:r w:rsidRPr="00FE503A">
        <w:rPr>
          <w:lang w:val="en-US"/>
        </w:rPr>
        <w:t>print(x.new)</w:t>
      </w:r>
    </w:p>
    <w:p w:rsidR="0062030D" w:rsidRPr="00F16F23" w:rsidRDefault="0062030D" w:rsidP="0087289D">
      <w:pPr>
        <w:rPr>
          <w:lang w:val="en-US"/>
        </w:rPr>
      </w:pPr>
      <w:r w:rsidRPr="00F16F23">
        <w:rPr>
          <w:lang w:val="en-US"/>
        </w:rPr>
        <w:t xml:space="preserve">print(x.__dir__())    </w:t>
      </w:r>
    </w:p>
    <w:p w:rsidR="0062030D" w:rsidRPr="00F16F23" w:rsidRDefault="0062030D" w:rsidP="00066E62">
      <w:pPr>
        <w:rPr>
          <w:lang w:val="en-US"/>
        </w:rPr>
      </w:pPr>
    </w:p>
    <w:p w:rsidR="0062030D" w:rsidRPr="00F16F23" w:rsidRDefault="0062030D" w:rsidP="00422274">
      <w:pPr>
        <w:numPr>
          <w:ilvl w:val="0"/>
          <w:numId w:val="15"/>
        </w:numPr>
        <w:rPr>
          <w:lang w:val="en-US"/>
        </w:rPr>
      </w:pP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>def dict_01():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62030D" w:rsidRPr="00825E24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62030D" w:rsidRPr="00FE503A" w:rsidRDefault="0062030D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62030D" w:rsidRPr="00FE503A" w:rsidRDefault="0062030D" w:rsidP="00825E24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62030D" w:rsidRPr="00FE503A" w:rsidRDefault="0062030D" w:rsidP="00066E62">
      <w:pPr>
        <w:rPr>
          <w:lang w:val="en-US"/>
        </w:rPr>
      </w:pPr>
    </w:p>
    <w:p w:rsidR="0062030D" w:rsidRPr="00FE503A" w:rsidRDefault="0062030D" w:rsidP="00825E24">
      <w:pPr>
        <w:numPr>
          <w:ilvl w:val="0"/>
          <w:numId w:val="15"/>
        </w:numPr>
        <w:rPr>
          <w:lang w:val="en-US"/>
        </w:rPr>
      </w:pP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>def dict_02():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print(city,tc,sep='  @@@  ')</w:t>
      </w:r>
    </w:p>
    <w:p w:rsidR="0062030D" w:rsidRPr="0067135E" w:rsidRDefault="0062030D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62030D" w:rsidRPr="00037B1C" w:rsidRDefault="0062030D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3.</w:t>
      </w:r>
    </w:p>
    <w:p w:rsidR="0062030D" w:rsidRPr="0087289D" w:rsidRDefault="0062030D" w:rsidP="00BF10A5">
      <w:pPr>
        <w:ind w:firstLine="0"/>
        <w:jc w:val="left"/>
      </w:pPr>
      <w:r>
        <w:t xml:space="preserve">Воспроизведите представленные фрагменты программ на языке </w:t>
      </w:r>
      <w:r>
        <w:rPr>
          <w:lang w:val="en-US"/>
        </w:rPr>
        <w:t>C</w:t>
      </w:r>
      <w:r w:rsidRPr="00596444">
        <w:t xml:space="preserve">++ / </w:t>
      </w:r>
      <w:r>
        <w:rPr>
          <w:lang w:val="en-US"/>
        </w:rPr>
        <w:t>C</w:t>
      </w:r>
      <w:r w:rsidRPr="00596444">
        <w:t>#</w:t>
      </w:r>
      <w:r>
        <w:t>. Некоторые оп</w:t>
      </w:r>
      <w:r>
        <w:t>е</w:t>
      </w:r>
      <w:r>
        <w:t>рации, возможные при использовании языка</w:t>
      </w:r>
      <w:r>
        <w:rPr>
          <w:lang w:val="en-US"/>
        </w:rPr>
        <w:t>Python</w:t>
      </w:r>
      <w:r w:rsidRPr="0087289D">
        <w:t xml:space="preserve">, </w:t>
      </w:r>
      <w:r>
        <w:t xml:space="preserve">невозможны при использовании языка </w:t>
      </w:r>
      <w:r>
        <w:rPr>
          <w:lang w:val="en-US"/>
        </w:rPr>
        <w:t>C</w:t>
      </w:r>
      <w:r w:rsidRPr="0087289D">
        <w:t>++/</w:t>
      </w:r>
      <w:r>
        <w:rPr>
          <w:lang w:val="en-US"/>
        </w:rPr>
        <w:t>C</w:t>
      </w:r>
      <w:r w:rsidRPr="0087289D">
        <w:t xml:space="preserve">#. </w:t>
      </w:r>
      <w:r>
        <w:t>В таких случаях следует создавать аналоги.</w:t>
      </w:r>
    </w:p>
    <w:p w:rsidR="0062030D" w:rsidRDefault="0062030D" w:rsidP="00823785">
      <w:pPr>
        <w:numPr>
          <w:ilvl w:val="0"/>
          <w:numId w:val="16"/>
        </w:numPr>
      </w:pP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>class EventManager(object):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__init__(self):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62030D" w:rsidRPr="00A96343" w:rsidRDefault="0062030D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62030D" w:rsidRDefault="0062030D" w:rsidP="00A96343">
      <w:pPr>
        <w:ind w:left="927" w:firstLine="0"/>
      </w:pPr>
      <w:r w:rsidRPr="00A96343">
        <w:rPr>
          <w:lang w:val="en-US"/>
        </w:rPr>
        <w:t xml:space="preserve">        </w:t>
      </w:r>
      <w:r>
        <w:t>self.musician.setMusicType()</w:t>
      </w:r>
    </w:p>
    <w:p w:rsidR="0062030D" w:rsidRDefault="0062030D" w:rsidP="00447CC3">
      <w:pPr>
        <w:ind w:left="927" w:firstLine="0"/>
      </w:pPr>
    </w:p>
    <w:p w:rsidR="0062030D" w:rsidRDefault="0062030D" w:rsidP="00A1371A">
      <w:pPr>
        <w:numPr>
          <w:ilvl w:val="0"/>
          <w:numId w:val="16"/>
        </w:numPr>
      </w:pPr>
    </w:p>
    <w:p w:rsidR="0062030D" w:rsidRDefault="0062030D" w:rsidP="00151682">
      <w:pPr>
        <w:ind w:left="927" w:firstLine="0"/>
      </w:pPr>
      <w:r>
        <w:t>class Hotelier(object):</w:t>
      </w:r>
    </w:p>
    <w:p w:rsidR="0062030D" w:rsidRDefault="0062030D" w:rsidP="00151682">
      <w:pPr>
        <w:ind w:left="927" w:firstLine="0"/>
      </w:pPr>
      <w:r>
        <w:t xml:space="preserve">    def __init__(self):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62030D" w:rsidRPr="00151682" w:rsidRDefault="0062030D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62030D" w:rsidRPr="00151682" w:rsidRDefault="0062030D" w:rsidP="00447CC3">
      <w:pPr>
        <w:ind w:left="927" w:firstLine="0"/>
        <w:rPr>
          <w:lang w:val="en-US"/>
        </w:rPr>
      </w:pPr>
    </w:p>
    <w:p w:rsidR="0062030D" w:rsidRPr="00151682" w:rsidRDefault="0062030D" w:rsidP="00733626">
      <w:pPr>
        <w:numPr>
          <w:ilvl w:val="0"/>
          <w:numId w:val="16"/>
        </w:numPr>
        <w:rPr>
          <w:lang w:val="en-US"/>
        </w:rPr>
      </w:pP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62030D" w:rsidRPr="00356340" w:rsidRDefault="0062030D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62030D" w:rsidRDefault="0062030D" w:rsidP="00356340">
      <w:pPr>
        <w:ind w:left="927" w:firstLine="0"/>
      </w:pPr>
      <w:r w:rsidRPr="00356340">
        <w:rPr>
          <w:lang w:val="en-US"/>
        </w:rPr>
        <w:t xml:space="preserve">        </w:t>
      </w:r>
      <w:r>
        <w:t>Decorations\n\n""")</w:t>
      </w:r>
    </w:p>
    <w:p w:rsidR="0062030D" w:rsidRDefault="0062030D" w:rsidP="00447CC3">
      <w:pPr>
        <w:ind w:left="927" w:firstLine="0"/>
      </w:pPr>
    </w:p>
    <w:p w:rsidR="0062030D" w:rsidRDefault="0062030D" w:rsidP="00956A8D">
      <w:pPr>
        <w:numPr>
          <w:ilvl w:val="0"/>
          <w:numId w:val="16"/>
        </w:numPr>
      </w:pPr>
    </w:p>
    <w:p w:rsidR="0062030D" w:rsidRDefault="0062030D" w:rsidP="009A195E">
      <w:pPr>
        <w:ind w:left="927" w:firstLine="0"/>
      </w:pPr>
      <w:r>
        <w:t>class Caterer(object):</w:t>
      </w:r>
    </w:p>
    <w:p w:rsidR="0062030D" w:rsidRDefault="0062030D" w:rsidP="009A195E">
      <w:pPr>
        <w:ind w:left="927" w:firstLine="0"/>
      </w:pPr>
      <w:r>
        <w:t xml:space="preserve">    def __init__(self):</w:t>
      </w:r>
    </w:p>
    <w:p w:rsidR="0062030D" w:rsidRPr="009A195E" w:rsidRDefault="0062030D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62030D" w:rsidRPr="009A195E" w:rsidRDefault="0062030D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62030D" w:rsidRPr="009A195E" w:rsidRDefault="0062030D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def setCuisine(self):</w:t>
      </w:r>
    </w:p>
    <w:p w:rsidR="0062030D" w:rsidRPr="009A195E" w:rsidRDefault="0062030D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print("Chinese &amp; Continental Cuisine to be served\n\n")</w:t>
      </w:r>
    </w:p>
    <w:p w:rsidR="0062030D" w:rsidRPr="009A195E" w:rsidRDefault="0062030D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62030D" w:rsidRPr="00151682" w:rsidRDefault="0062030D" w:rsidP="00447CC3">
      <w:pPr>
        <w:ind w:left="927" w:firstLine="0"/>
        <w:rPr>
          <w:lang w:val="en-US"/>
        </w:rPr>
      </w:pPr>
    </w:p>
    <w:p w:rsidR="0062030D" w:rsidRPr="00151682" w:rsidRDefault="0062030D" w:rsidP="009D2B9B">
      <w:pPr>
        <w:numPr>
          <w:ilvl w:val="0"/>
          <w:numId w:val="16"/>
        </w:numPr>
        <w:rPr>
          <w:lang w:val="en-US"/>
        </w:rPr>
      </w:pPr>
    </w:p>
    <w:p w:rsidR="0062030D" w:rsidRPr="006069DB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>class Musician(object):</w:t>
      </w:r>
    </w:p>
    <w:p w:rsidR="0062030D" w:rsidRPr="006069DB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62030D" w:rsidRPr="006069DB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62030D" w:rsidRPr="006069DB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2030D" w:rsidRPr="006069DB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62030D" w:rsidRPr="00151682" w:rsidRDefault="0062030D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62030D" w:rsidRPr="006069DB" w:rsidRDefault="0062030D" w:rsidP="00447CC3">
      <w:pPr>
        <w:ind w:left="927" w:firstLine="0"/>
        <w:rPr>
          <w:lang w:val="en-US"/>
        </w:rPr>
      </w:pPr>
    </w:p>
    <w:p w:rsidR="0062030D" w:rsidRPr="006069DB" w:rsidRDefault="0062030D" w:rsidP="006069DB">
      <w:pPr>
        <w:numPr>
          <w:ilvl w:val="0"/>
          <w:numId w:val="16"/>
        </w:numPr>
        <w:rPr>
          <w:lang w:val="en-US"/>
        </w:rPr>
      </w:pP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62030D" w:rsidRPr="00916F88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62030D" w:rsidRPr="006069DB" w:rsidRDefault="0062030D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62030D" w:rsidRPr="006069DB" w:rsidRDefault="0062030D" w:rsidP="00447CC3">
      <w:pPr>
        <w:ind w:left="927" w:firstLine="0"/>
        <w:rPr>
          <w:lang w:val="en-US"/>
        </w:rPr>
      </w:pPr>
    </w:p>
    <w:p w:rsidR="0062030D" w:rsidRPr="006B1789" w:rsidRDefault="0062030D" w:rsidP="007562CE">
      <w:pPr>
        <w:numPr>
          <w:ilvl w:val="0"/>
          <w:numId w:val="16"/>
        </w:numPr>
        <w:rPr>
          <w:lang w:val="en-US"/>
        </w:rPr>
      </w:pP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62030D" w:rsidRPr="007562CE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62030D" w:rsidRPr="00FE503A" w:rsidRDefault="0062030D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62030D" w:rsidRPr="00FE503A" w:rsidRDefault="0062030D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62030D" w:rsidRPr="00FE503A" w:rsidRDefault="0062030D" w:rsidP="00447CC3">
      <w:pPr>
        <w:ind w:left="927" w:firstLine="0"/>
        <w:rPr>
          <w:lang w:val="en-US"/>
        </w:rPr>
      </w:pPr>
    </w:p>
    <w:p w:rsidR="0062030D" w:rsidRPr="00FE503A" w:rsidRDefault="0062030D" w:rsidP="007562CE">
      <w:pPr>
        <w:numPr>
          <w:ilvl w:val="0"/>
          <w:numId w:val="16"/>
        </w:numPr>
        <w:rPr>
          <w:lang w:val="en-US"/>
        </w:rPr>
      </w:pP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62030D" w:rsidRPr="00E97F7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62030D" w:rsidRPr="00FE503A" w:rsidRDefault="0062030D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62030D" w:rsidRPr="00FE503A" w:rsidRDefault="0062030D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62030D" w:rsidRPr="00FE503A" w:rsidRDefault="0062030D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62030D" w:rsidRPr="00FE503A" w:rsidRDefault="0062030D" w:rsidP="00447CC3">
      <w:pPr>
        <w:ind w:left="927" w:firstLine="0"/>
        <w:rPr>
          <w:lang w:val="en-US"/>
        </w:rPr>
      </w:pPr>
    </w:p>
    <w:p w:rsidR="0062030D" w:rsidRPr="00FE503A" w:rsidRDefault="0062030D" w:rsidP="00E97F7A">
      <w:pPr>
        <w:numPr>
          <w:ilvl w:val="0"/>
          <w:numId w:val="16"/>
        </w:numPr>
        <w:rPr>
          <w:lang w:val="en-US"/>
        </w:rPr>
      </w:pPr>
    </w:p>
    <w:p w:rsidR="0062030D" w:rsidRPr="00F16F23" w:rsidRDefault="0062030D" w:rsidP="00605A0C">
      <w:pPr>
        <w:ind w:left="927" w:firstLine="0"/>
        <w:rPr>
          <w:lang w:val="en-US"/>
        </w:rPr>
      </w:pPr>
      <w:r w:rsidRPr="00F16F23">
        <w:rPr>
          <w:lang w:val="en-US"/>
        </w:rPr>
        <w:t>class Payment(metaclass = ABCMeta):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pass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62030D" w:rsidRPr="00605A0C" w:rsidRDefault="0062030D" w:rsidP="00605A0C">
      <w:pPr>
        <w:ind w:left="927" w:firstLine="0"/>
        <w:rPr>
          <w:lang w:val="en-US"/>
        </w:rPr>
      </w:pP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Paying the merchant")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2030D" w:rsidRPr="00605A0C" w:rsidRDefault="0062030D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2030D" w:rsidRPr="00605A0C" w:rsidRDefault="0062030D" w:rsidP="00447CC3">
      <w:pPr>
        <w:ind w:left="927" w:firstLine="0"/>
        <w:rPr>
          <w:lang w:val="en-US"/>
        </w:rPr>
      </w:pPr>
    </w:p>
    <w:p w:rsidR="0062030D" w:rsidRPr="00151682" w:rsidRDefault="0062030D" w:rsidP="00823785">
      <w:pPr>
        <w:numPr>
          <w:ilvl w:val="0"/>
          <w:numId w:val="16"/>
        </w:numPr>
        <w:rPr>
          <w:lang w:val="en-US"/>
        </w:rPr>
      </w:pPr>
    </w:p>
    <w:p w:rsidR="0062030D" w:rsidRPr="006B1789" w:rsidRDefault="0062030D" w:rsidP="00605A0C">
      <w:pPr>
        <w:rPr>
          <w:lang w:val="en-US"/>
        </w:rPr>
      </w:pP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>class You: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def __del__(self):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if self.isPurchased: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62030D" w:rsidRPr="00E51739" w:rsidRDefault="0062030D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62030D" w:rsidRPr="00037B1C" w:rsidRDefault="0062030D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62030D" w:rsidRPr="004C49C6" w:rsidRDefault="0062030D" w:rsidP="00D70A34">
      <w:pPr>
        <w:ind w:firstLine="0"/>
        <w:jc w:val="center"/>
      </w:pPr>
      <w:r w:rsidRPr="004C49C6">
        <w:t xml:space="preserve">Задания выполняются на языках </w:t>
      </w:r>
      <w:r>
        <w:rPr>
          <w:lang w:val="en-US"/>
        </w:rPr>
        <w:t>C</w:t>
      </w:r>
      <w:r>
        <w:t>++</w:t>
      </w:r>
      <w:r w:rsidRPr="005411A1">
        <w:t>/</w:t>
      </w:r>
      <w:r>
        <w:rPr>
          <w:lang w:val="en-US"/>
        </w:rPr>
        <w:t>C</w:t>
      </w:r>
      <w:r w:rsidRPr="005411A1">
        <w:t xml:space="preserve"># </w:t>
      </w:r>
      <w:r>
        <w:t>и</w:t>
      </w:r>
      <w:r w:rsidRPr="004C49C6">
        <w:t xml:space="preserve"> </w:t>
      </w:r>
      <w:r w:rsidRPr="004C49C6">
        <w:rPr>
          <w:lang w:val="en-US"/>
        </w:rPr>
        <w:t>Python</w:t>
      </w:r>
      <w:r w:rsidRPr="004C49C6">
        <w:t>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62030D" w:rsidRPr="003552ED" w:rsidRDefault="0062030D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62030D" w:rsidRPr="003552ED" w:rsidRDefault="0062030D" w:rsidP="003552ED">
      <w:pPr>
        <w:ind w:left="360" w:right="355"/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62030D" w:rsidRPr="003552ED" w:rsidRDefault="0062030D" w:rsidP="003552E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62030D" w:rsidRPr="003552ED" w:rsidRDefault="0062030D" w:rsidP="003552ED">
      <w:pPr>
        <w:ind w:left="720" w:right="355"/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62030D" w:rsidRPr="003552ED" w:rsidRDefault="0062030D" w:rsidP="003552E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62030D" w:rsidRPr="00773D82" w:rsidRDefault="0062030D" w:rsidP="003552ED">
      <w:pPr>
        <w:ind w:left="360" w:right="355"/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62030D" w:rsidRPr="003552ED" w:rsidRDefault="0062030D" w:rsidP="003552E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62030D" w:rsidRPr="003552ED" w:rsidRDefault="0062030D" w:rsidP="003552ED">
      <w:pPr>
        <w:ind w:left="360" w:right="355"/>
      </w:pPr>
    </w:p>
    <w:p w:rsidR="0062030D" w:rsidRPr="003552ED" w:rsidRDefault="0062030D" w:rsidP="003552ED">
      <w:pPr>
        <w:pStyle w:val="NormalWeb"/>
        <w:spacing w:before="0" w:beforeAutospacing="0" w:after="0" w:afterAutospacing="0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указанного спортсмена.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62030D" w:rsidRPr="003552ED" w:rsidRDefault="0062030D" w:rsidP="00614A96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62030D" w:rsidRPr="003552ED" w:rsidRDefault="0062030D" w:rsidP="00614A96">
      <w:pPr>
        <w:ind w:left="360" w:right="355"/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62030D" w:rsidRPr="003552ED" w:rsidRDefault="0062030D" w:rsidP="00614A96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62030D" w:rsidRPr="00773D82" w:rsidRDefault="0062030D" w:rsidP="00614A96">
      <w:pPr>
        <w:ind w:left="360" w:right="355"/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ind w:left="720" w:right="355"/>
      </w:pP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62030D" w:rsidRPr="003552ED" w:rsidRDefault="0062030D" w:rsidP="00614A96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62030D" w:rsidRPr="003552ED" w:rsidRDefault="0062030D" w:rsidP="00614A96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62030D" w:rsidRPr="005D1E6B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62030D" w:rsidRPr="003552ED" w:rsidRDefault="0062030D" w:rsidP="00614A96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62030D" w:rsidRPr="00773D82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62030D" w:rsidRPr="003552ED" w:rsidRDefault="0062030D" w:rsidP="00614A96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pемонтиpованных заданное число pаз, по количеству совеpшенных pейсов до pемонта, по возpасту самолета.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62030D" w:rsidRPr="003552ED" w:rsidRDefault="0062030D" w:rsidP="00614A96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62030D" w:rsidRPr="00C17915" w:rsidRDefault="0062030D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2030D" w:rsidRDefault="0062030D" w:rsidP="000332A6">
      <w:pPr>
        <w:rPr>
          <w:i/>
          <w:color w:val="C00000"/>
        </w:rPr>
        <w:sectPr w:rsidR="006203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2030D" w:rsidRDefault="0062030D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2030D" w:rsidRPr="009A6DB9" w:rsidRDefault="00620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2030D" w:rsidRPr="009A6DB9" w:rsidRDefault="0062030D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0A0"/>
      </w:tblPr>
      <w:tblGrid>
        <w:gridCol w:w="1545"/>
        <w:gridCol w:w="4499"/>
        <w:gridCol w:w="9175"/>
      </w:tblGrid>
      <w:tr w:rsidR="0062030D" w:rsidRPr="00457C1A" w:rsidTr="00614A96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30D" w:rsidRPr="009A6DB9" w:rsidRDefault="0062030D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30D" w:rsidRPr="009A6DB9" w:rsidRDefault="0062030D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030D" w:rsidRPr="009A6DB9" w:rsidRDefault="0062030D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62030D" w:rsidRPr="009A6DB9" w:rsidTr="00614A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5F51EF" w:rsidRDefault="0062030D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62030D" w:rsidRPr="009A6DB9" w:rsidTr="00614A96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9A6DB9" w:rsidRDefault="0062030D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основные элементы объектной пар</w:t>
            </w:r>
            <w:r w:rsidRPr="00571838">
              <w:t>а</w:t>
            </w:r>
            <w:r w:rsidRPr="00571838">
              <w:t>дигмы: класс, объект, контрактная модель построения программного продукта</w:t>
            </w:r>
            <w:r>
              <w:t>;</w:t>
            </w:r>
          </w:p>
          <w:p w:rsidR="0062030D" w:rsidRDefault="0062030D" w:rsidP="00CE6CD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канонической декомп</w:t>
            </w:r>
            <w:r w:rsidRPr="00571838">
              <w:t>о</w:t>
            </w:r>
            <w:r w:rsidRPr="00571838">
              <w:t>зиции предметной области, методологию выявления ключевых абстракций и мех</w:t>
            </w:r>
            <w:r w:rsidRPr="00571838">
              <w:t>а</w:t>
            </w:r>
            <w:r w:rsidRPr="00571838">
              <w:t>низмов их взаимодействия;</w:t>
            </w:r>
          </w:p>
          <w:p w:rsidR="0062030D" w:rsidRPr="009A6DB9" w:rsidRDefault="0062030D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методологию построения иерархич</w:t>
            </w:r>
            <w:r w:rsidRPr="00571838">
              <w:t>е</w:t>
            </w:r>
            <w:r w:rsidRPr="00571838">
              <w:t>ских объектных моделей предметной о</w:t>
            </w:r>
            <w:r w:rsidRPr="00571838">
              <w:t>б</w:t>
            </w:r>
            <w:r w:rsidRPr="00571838">
              <w:t>ласти и их рациональной программной</w:t>
            </w:r>
            <w:r>
              <w:t xml:space="preserve"> </w:t>
            </w:r>
            <w:r w:rsidRPr="00571838">
              <w:t>реализации.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79755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понятие о парадигме, парадигмы в программировании;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сложность в программировании, ее причины;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сложные системы, примеры;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алгоритмическая декомпозиция сложной системы;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объектно-ориентированная декомпозиция сложной системы;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типовая иерархия;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структурная иерархия;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абстрагирование;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контрактная модель в программировании;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ограничение доступа;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модульность;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класс;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объект — реализация класса;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OOA;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OOD;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OOP;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становление объектного подхода, поколения языков;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инкапсуляция;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единичное наследование;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единичный полиморфизм;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множественное наследование;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множественный полиморфизм;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отношения между объектами - использование и включение;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отношения между классами;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классификация - классическое распределение по категориям;</w:t>
            </w:r>
          </w:p>
          <w:p w:rsidR="0062030D" w:rsidRPr="00F16F23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  <w:lang w:val="ru-RU"/>
              </w:rPr>
            </w:pPr>
            <w:r w:rsidRPr="00F16F23">
              <w:rPr>
                <w:snapToGrid w:val="0"/>
                <w:szCs w:val="24"/>
                <w:lang w:val="ru-RU"/>
              </w:rPr>
              <w:t>классификация - концептуальное объединение и прототипирование;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ключевые абстракции;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механизмы взаимодействия ключевых абстракций;</w:t>
            </w:r>
          </w:p>
          <w:p w:rsidR="0062030D" w:rsidRPr="00D8655A" w:rsidRDefault="0062030D" w:rsidP="00D02E16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napToGrid w:val="0"/>
                <w:szCs w:val="24"/>
              </w:rPr>
            </w:pPr>
            <w:r w:rsidRPr="00D8655A">
              <w:rPr>
                <w:snapToGrid w:val="0"/>
                <w:szCs w:val="24"/>
              </w:rPr>
              <w:t>основные пакеты UML;</w:t>
            </w:r>
          </w:p>
          <w:p w:rsidR="0062030D" w:rsidRPr="00D02E16" w:rsidRDefault="0062030D" w:rsidP="0079755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62030D" w:rsidRPr="00457C1A" w:rsidTr="00614A96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0649B1" w:rsidRDefault="0062030D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определять целесообразность прим</w:t>
            </w:r>
            <w:r w:rsidRPr="00571838">
              <w:t>е</w:t>
            </w:r>
            <w:r w:rsidRPr="00571838">
              <w:t>нения объектной парадигмы, строить си</w:t>
            </w:r>
            <w:r w:rsidRPr="00571838">
              <w:t>с</w:t>
            </w:r>
            <w:r w:rsidRPr="00571838">
              <w:t>темы взаимосвязанных объектов;</w:t>
            </w:r>
          </w:p>
          <w:p w:rsidR="0062030D" w:rsidRDefault="0062030D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объектными средств</w:t>
            </w:r>
            <w:r w:rsidRPr="00571838">
              <w:t>а</w:t>
            </w:r>
            <w:r w:rsidRPr="00571838">
              <w:t>ми рационально организованный пр</w:t>
            </w:r>
            <w:r w:rsidRPr="00571838">
              <w:t>о</w:t>
            </w:r>
            <w:r w:rsidRPr="00571838">
              <w:t>граммный продукт;</w:t>
            </w:r>
          </w:p>
          <w:p w:rsidR="0062030D" w:rsidRPr="000649B1" w:rsidRDefault="0062030D" w:rsidP="00CA0B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71838">
              <w:t>разрабатывать сложные программные системы, основанные на результатах об</w:t>
            </w:r>
            <w:r w:rsidRPr="00571838">
              <w:t>ъ</w:t>
            </w:r>
            <w:r w:rsidRPr="00571838">
              <w:t>ектно-ориентированного анализа пре</w:t>
            </w:r>
            <w:r w:rsidRPr="00571838">
              <w:t>д</w:t>
            </w:r>
            <w:r w:rsidRPr="00571838">
              <w:t>метной области.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AE0D72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умений: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определять целесообразность применения объектной парадигмы в конкретном случае;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объектно-ориентированный анализ предметной области;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выполнять объектно-ориентированную декомпозицию;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выявлять ключевые абстракции и их механизмы;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строить модели, основанные на иерархии классов;</w:t>
            </w:r>
          </w:p>
          <w:p w:rsidR="0062030D" w:rsidRDefault="0062030D" w:rsidP="00AE0D72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умение проводить многокритериальную классификацию</w:t>
            </w:r>
          </w:p>
          <w:p w:rsidR="0062030D" w:rsidRPr="00AE0D72" w:rsidRDefault="0062030D" w:rsidP="00AE0D72">
            <w:pPr>
              <w:ind w:firstLine="0"/>
              <w:jc w:val="left"/>
            </w:pPr>
            <w:r>
              <w:t xml:space="preserve"> </w:t>
            </w:r>
          </w:p>
        </w:tc>
      </w:tr>
      <w:tr w:rsidR="0062030D" w:rsidRPr="00457C1A" w:rsidTr="00614A96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0649B1" w:rsidRDefault="0062030D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Pr="0094090C" w:rsidRDefault="0062030D" w:rsidP="00C3050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 w:rsidRPr="00571838">
              <w:rPr>
                <w:lang w:val="en-US"/>
              </w:rPr>
              <w:t>RAD</w:t>
            </w:r>
            <w:r w:rsidRPr="006F7CD4">
              <w:t xml:space="preserve"> – </w:t>
            </w:r>
            <w:r w:rsidRPr="00571838">
              <w:t>средств;</w:t>
            </w:r>
          </w:p>
          <w:p w:rsidR="0062030D" w:rsidRPr="000C0233" w:rsidRDefault="0062030D" w:rsidP="00C3050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применения не менее двух</w:t>
            </w:r>
            <w:r w:rsidRPr="00571838">
              <w:t xml:space="preserve"> существенно отличающихся объектных языков программирования</w:t>
            </w:r>
            <w:r>
              <w:t>;</w:t>
            </w:r>
          </w:p>
          <w:p w:rsidR="0062030D" w:rsidRPr="000649B1" w:rsidRDefault="0062030D" w:rsidP="00C3050C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571838">
              <w:t xml:space="preserve">применения современных </w:t>
            </w:r>
            <w:r>
              <w:t>методологий про</w:t>
            </w:r>
            <w:r w:rsidRPr="00571838">
              <w:t>ектирования в процессе разработ</w:t>
            </w:r>
            <w:r>
              <w:t>ки</w:t>
            </w:r>
            <w:r w:rsidRPr="00EA7BEE">
              <w:t xml:space="preserve">, отладки и модернизации </w:t>
            </w:r>
            <w:r>
              <w:t xml:space="preserve">и сопровождения </w:t>
            </w:r>
            <w:r w:rsidRPr="00EA7BEE">
              <w:t>сложных программных систем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030D" w:rsidRDefault="0062030D" w:rsidP="00AE2AE6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навыков:</w:t>
            </w:r>
          </w:p>
          <w:p w:rsidR="0062030D" w:rsidRDefault="0062030D" w:rsidP="001E0BE3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использования программных сред: </w:t>
            </w:r>
            <w:r>
              <w:rPr>
                <w:szCs w:val="24"/>
              </w:rPr>
              <w:t>Python</w:t>
            </w:r>
            <w:r w:rsidRPr="001E0BE3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</w:rPr>
              <w:t>Anaconda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PyCharm</w:t>
            </w:r>
            <w:r w:rsidRPr="001E0BE3">
              <w:rPr>
                <w:szCs w:val="24"/>
                <w:lang w:val="ru-RU"/>
              </w:rPr>
              <w:t xml:space="preserve">) </w:t>
            </w:r>
            <w:r>
              <w:rPr>
                <w:szCs w:val="24"/>
                <w:lang w:val="ru-RU"/>
              </w:rPr>
              <w:t xml:space="preserve">с пакетом </w:t>
            </w:r>
            <w:r>
              <w:rPr>
                <w:szCs w:val="24"/>
              </w:rPr>
              <w:t>NumPy</w:t>
            </w:r>
            <w:r w:rsidRPr="001E0BE3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Matlab</w:t>
            </w:r>
            <w:r w:rsidRPr="001E0BE3">
              <w:rPr>
                <w:szCs w:val="24"/>
                <w:lang w:val="ru-RU"/>
              </w:rPr>
              <w:t>/</w:t>
            </w:r>
            <w:r>
              <w:rPr>
                <w:szCs w:val="24"/>
              </w:rPr>
              <w:t>Octave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Java</w:t>
            </w:r>
            <w:r w:rsidRPr="008B7E21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Script</w:t>
            </w:r>
            <w:r w:rsidRPr="008B7E21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C</w:t>
            </w:r>
            <w:r w:rsidRPr="006D1C4B">
              <w:rPr>
                <w:szCs w:val="24"/>
                <w:lang w:val="ru-RU"/>
              </w:rPr>
              <w:t>++/</w:t>
            </w:r>
            <w:r>
              <w:rPr>
                <w:szCs w:val="24"/>
              </w:rPr>
              <w:t>C</w:t>
            </w:r>
            <w:r w:rsidRPr="008B7E21">
              <w:rPr>
                <w:szCs w:val="24"/>
                <w:lang w:val="ru-RU"/>
              </w:rPr>
              <w:t>#</w:t>
            </w:r>
            <w:r w:rsidRPr="00C9552D">
              <w:rPr>
                <w:szCs w:val="24"/>
                <w:lang w:val="ru-RU"/>
              </w:rPr>
              <w:t xml:space="preserve"> (</w:t>
            </w:r>
            <w:r>
              <w:rPr>
                <w:szCs w:val="24"/>
                <w:lang w:val="ru-RU"/>
              </w:rPr>
              <w:t>не менее двух</w:t>
            </w:r>
            <w:r w:rsidRPr="00C9552D">
              <w:rPr>
                <w:szCs w:val="24"/>
                <w:lang w:val="ru-RU"/>
              </w:rPr>
              <w:t>)</w:t>
            </w:r>
            <w:r w:rsidRPr="001E0BE3">
              <w:rPr>
                <w:szCs w:val="24"/>
                <w:lang w:val="ru-RU"/>
              </w:rPr>
              <w:t>;</w:t>
            </w:r>
          </w:p>
          <w:p w:rsidR="0062030D" w:rsidRPr="001E0BE3" w:rsidRDefault="0062030D" w:rsidP="001E0BE3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 осмысленного применения современных средств разработки интерфейса (средства </w:t>
            </w:r>
            <w:r>
              <w:rPr>
                <w:szCs w:val="24"/>
              </w:rPr>
              <w:t>Visual</w:t>
            </w:r>
            <w:r w:rsidRPr="00942095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Studio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tkinter</w:t>
            </w:r>
            <w:r w:rsidRPr="00942095">
              <w:rPr>
                <w:szCs w:val="24"/>
                <w:lang w:val="ru-RU"/>
              </w:rPr>
              <w:t xml:space="preserve">, </w:t>
            </w:r>
            <w:r>
              <w:rPr>
                <w:szCs w:val="24"/>
              </w:rPr>
              <w:t>PyQt</w:t>
            </w:r>
            <w:r w:rsidRPr="00942095">
              <w:rPr>
                <w:szCs w:val="24"/>
                <w:lang w:val="ru-RU"/>
              </w:rPr>
              <w:t>);</w:t>
            </w:r>
          </w:p>
          <w:p w:rsidR="0062030D" w:rsidRPr="00AE2AE6" w:rsidRDefault="0062030D" w:rsidP="00056C1E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 эффективной отладки программного кода, основанного на объектно-ориентированной парадигме, так и мультипарадигменного программного кода, содержащего объектно-ориентированную компоненту.</w:t>
            </w:r>
          </w:p>
        </w:tc>
      </w:tr>
    </w:tbl>
    <w:p w:rsidR="0062030D" w:rsidRDefault="0062030D" w:rsidP="00197B54">
      <w:pPr>
        <w:rPr>
          <w:i/>
          <w:color w:val="C00000"/>
        </w:rPr>
      </w:pPr>
    </w:p>
    <w:p w:rsidR="0062030D" w:rsidRDefault="0062030D" w:rsidP="00197B54">
      <w:pPr>
        <w:rPr>
          <w:i/>
          <w:color w:val="C00000"/>
        </w:rPr>
      </w:pPr>
    </w:p>
    <w:p w:rsidR="0062030D" w:rsidRDefault="0062030D" w:rsidP="00197B54">
      <w:pPr>
        <w:rPr>
          <w:i/>
          <w:color w:val="C00000"/>
        </w:rPr>
      </w:pPr>
    </w:p>
    <w:p w:rsidR="0062030D" w:rsidRPr="00030325" w:rsidRDefault="0062030D" w:rsidP="00197B54">
      <w:pPr>
        <w:rPr>
          <w:i/>
          <w:color w:val="C00000"/>
        </w:rPr>
      </w:pPr>
    </w:p>
    <w:p w:rsidR="0062030D" w:rsidRDefault="0062030D" w:rsidP="00197B54">
      <w:pPr>
        <w:rPr>
          <w:i/>
          <w:color w:val="C00000"/>
        </w:rPr>
      </w:pPr>
    </w:p>
    <w:p w:rsidR="0062030D" w:rsidRDefault="0062030D" w:rsidP="0033429F">
      <w:pPr>
        <w:rPr>
          <w:b/>
        </w:rPr>
        <w:sectPr w:rsidR="0062030D" w:rsidSect="00614A96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62030D" w:rsidRPr="00810C86" w:rsidRDefault="0062030D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62030D" w:rsidRPr="00810C86" w:rsidRDefault="0062030D" w:rsidP="0089203A">
      <w:r w:rsidRPr="00810C86">
        <w:t>Промежуточная аттестация по дисциплине «</w:t>
      </w:r>
      <w:r>
        <w:t>Функциональное программирование</w:t>
      </w:r>
      <w:r w:rsidRPr="00810C86">
        <w:t>» включает теоретические вопросы, позволяющие оценить уровень усвоения обучающим</w:t>
      </w:r>
      <w:r w:rsidRPr="00810C86">
        <w:t>и</w:t>
      </w:r>
      <w:r w:rsidRPr="00810C86">
        <w:t>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</w:t>
      </w:r>
      <w:r w:rsidRPr="00810C86">
        <w:t>о</w:t>
      </w:r>
      <w:r w:rsidRPr="00810C86">
        <w:t>ты.</w:t>
      </w:r>
    </w:p>
    <w:p w:rsidR="0062030D" w:rsidRPr="00810C86" w:rsidRDefault="0062030D" w:rsidP="0034629A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62030D" w:rsidRPr="00810C86" w:rsidRDefault="0062030D" w:rsidP="0034629A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62030D" w:rsidRPr="00810C86" w:rsidRDefault="0062030D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62030D" w:rsidRPr="00810C86" w:rsidRDefault="0062030D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2030D" w:rsidRPr="00810C86" w:rsidRDefault="0062030D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2030D" w:rsidRPr="00810C86" w:rsidRDefault="0062030D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2030D" w:rsidRPr="00810C86" w:rsidRDefault="0062030D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62030D" w:rsidRPr="00C17915" w:rsidRDefault="0062030D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2030D" w:rsidRPr="00C17915" w:rsidRDefault="0062030D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62030D" w:rsidRPr="00AD2EF7" w:rsidRDefault="0062030D" w:rsidP="004A1E07">
      <w:pPr>
        <w:pStyle w:val="PlainText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0E6B17">
        <w:rPr>
          <w:rFonts w:ascii="Times New Roman" w:hAnsi="Times New Roman"/>
          <w:sz w:val="24"/>
          <w:szCs w:val="24"/>
        </w:rPr>
        <w:t>Зайцев, М.Г. Объектно-ориентированный анализ и программирование : учебное пос</w:t>
      </w:r>
      <w:r w:rsidRPr="000E6B17">
        <w:rPr>
          <w:rFonts w:ascii="Times New Roman" w:hAnsi="Times New Roman"/>
          <w:sz w:val="24"/>
          <w:szCs w:val="24"/>
        </w:rPr>
        <w:t>о</w:t>
      </w:r>
      <w:r w:rsidRPr="000E6B17">
        <w:rPr>
          <w:rFonts w:ascii="Times New Roman" w:hAnsi="Times New Roman"/>
          <w:sz w:val="24"/>
          <w:szCs w:val="24"/>
        </w:rPr>
        <w:t xml:space="preserve">бие : [16+] / М.Г. Зайцев ; Новосибирский государственный технический университет. – Новосибирск : Новосибирский государственный технический университет, 2017. – 84 с. : ил., табл. – Режим доступа: по подписке. – </w:t>
      </w:r>
      <w:r w:rsidRPr="000E6B17">
        <w:rPr>
          <w:rFonts w:ascii="Times New Roman" w:hAnsi="Times New Roman"/>
          <w:color w:val="548DD4"/>
          <w:sz w:val="24"/>
          <w:szCs w:val="24"/>
          <w:u w:val="single"/>
        </w:rPr>
        <w:t>URL: </w:t>
      </w:r>
      <w:hyperlink r:id="rId166" w:history="1">
        <w:r w:rsidRPr="00AD2EF7">
          <w:rPr>
            <w:rFonts w:ascii="Times New Roman" w:hAnsi="Times New Roman"/>
            <w:color w:val="548DD4"/>
            <w:sz w:val="24"/>
            <w:szCs w:val="24"/>
            <w:u w:val="single"/>
          </w:rPr>
          <w:t>https://biblioclub.ru/index.php?page=book&amp;id=576800</w:t>
        </w:r>
      </w:hyperlink>
      <w:r w:rsidRPr="000E6B17">
        <w:rPr>
          <w:rFonts w:ascii="Times New Roman" w:hAnsi="Times New Roman"/>
          <w:sz w:val="24"/>
          <w:szCs w:val="24"/>
        </w:rPr>
        <w:t> (дата обращения: 30.10.2020). – Библиогр. в кн. – ISBN 978-5-7782-3308-9. – Текст : электронный.</w:t>
      </w:r>
    </w:p>
    <w:p w:rsidR="0062030D" w:rsidRDefault="0062030D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2030D" w:rsidRPr="006B2758" w:rsidRDefault="0062030D" w:rsidP="002A6E08">
      <w:pPr>
        <w:numPr>
          <w:ilvl w:val="0"/>
          <w:numId w:val="47"/>
        </w:numPr>
        <w:ind w:firstLine="0"/>
      </w:pPr>
      <w:r w:rsidRPr="00FA12F6">
        <w:t>Сорокин, А.А. Объектно-ориентированное программирование: учебное пособие (курс лекций) / А.А. Сорокин ; Северо-Кавказский федеральный университет. – Ста</w:t>
      </w:r>
      <w:r w:rsidRPr="00FA12F6">
        <w:t>в</w:t>
      </w:r>
      <w:r w:rsidRPr="00FA12F6">
        <w:t>рополь : Северо-Кавказский Федеральный университет (СКФУ), 2014. – 174 с. : ил. – Режим доступа: по подписке. – URL: </w:t>
      </w:r>
      <w:hyperlink r:id="rId167" w:history="1">
        <w:r w:rsidRPr="002A6E08">
          <w:rPr>
            <w:rStyle w:val="Hyperlink"/>
            <w:rFonts w:ascii="Times New Roman" w:hAnsi="Times New Roman"/>
            <w:color w:val="548DD4"/>
          </w:rPr>
          <w:t>https://biblioclub.ru/index.php?page=book&amp;id=457696</w:t>
        </w:r>
      </w:hyperlink>
      <w:r w:rsidRPr="00FA12F6">
        <w:t> (дата обращения: 30.10.2020). – Текст : электронный</w:t>
      </w:r>
    </w:p>
    <w:p w:rsidR="0062030D" w:rsidRPr="00C17915" w:rsidRDefault="0062030D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2030D" w:rsidRPr="00222747" w:rsidRDefault="0062030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62030D" w:rsidRDefault="0062030D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2030D" w:rsidRDefault="0062030D" w:rsidP="00F2487B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62030D" w:rsidRDefault="0062030D" w:rsidP="00F2487B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62030D" w:rsidRDefault="0062030D" w:rsidP="00F2487B">
      <w:pPr>
        <w:rPr>
          <w:color w:val="000000"/>
        </w:rPr>
      </w:pPr>
      <w:hyperlink r:id="rId168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2030D" w:rsidRDefault="0062030D" w:rsidP="00F2487B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9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0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71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72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173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174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175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176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177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62030D" w:rsidRPr="00F2487B" w:rsidRDefault="0062030D" w:rsidP="00F2487B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F2487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2030D" w:rsidRDefault="0062030D" w:rsidP="00F2487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62030D" w:rsidTr="00F2487B">
        <w:trPr>
          <w:tblHeader/>
        </w:trPr>
        <w:tc>
          <w:tcPr>
            <w:tcW w:w="1928" w:type="pct"/>
            <w:vAlign w:val="center"/>
          </w:tcPr>
          <w:p w:rsidR="0062030D" w:rsidRDefault="0062030D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2030D" w:rsidRDefault="0062030D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62030D" w:rsidTr="00F2487B">
        <w:tc>
          <w:tcPr>
            <w:tcW w:w="1928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2030D" w:rsidRDefault="0062030D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62030D" w:rsidRDefault="0062030D" w:rsidP="00F2487B"/>
    <w:p w:rsidR="0062030D" w:rsidRPr="00C17915" w:rsidRDefault="0062030D" w:rsidP="00F2487B">
      <w:pPr>
        <w:pStyle w:val="ListParagraph"/>
        <w:ind w:left="340"/>
        <w:rPr>
          <w:rStyle w:val="FontStyle15"/>
          <w:b w:val="0"/>
          <w:i/>
          <w:color w:val="C00000"/>
          <w:sz w:val="24"/>
          <w:szCs w:val="24"/>
        </w:rPr>
      </w:pPr>
    </w:p>
    <w:sectPr w:rsidR="0062030D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30D" w:rsidRDefault="0062030D">
      <w:r>
        <w:separator/>
      </w:r>
    </w:p>
  </w:endnote>
  <w:endnote w:type="continuationSeparator" w:id="0">
    <w:p w:rsidR="0062030D" w:rsidRDefault="006203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30D" w:rsidRDefault="0062030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030D" w:rsidRDefault="0062030D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30D" w:rsidRDefault="0062030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62030D" w:rsidRDefault="0062030D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30D" w:rsidRDefault="0062030D">
      <w:r>
        <w:separator/>
      </w:r>
    </w:p>
  </w:footnote>
  <w:footnote w:type="continuationSeparator" w:id="0">
    <w:p w:rsidR="0062030D" w:rsidRDefault="006203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603F10"/>
    <w:multiLevelType w:val="hybridMultilevel"/>
    <w:tmpl w:val="F4C6F4D8"/>
    <w:lvl w:ilvl="0" w:tplc="7A5A2C7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39"/>
  </w:num>
  <w:num w:numId="6">
    <w:abstractNumId w:val="9"/>
  </w:num>
  <w:num w:numId="7">
    <w:abstractNumId w:val="15"/>
  </w:num>
  <w:num w:numId="8">
    <w:abstractNumId w:val="42"/>
  </w:num>
  <w:num w:numId="9">
    <w:abstractNumId w:val="28"/>
  </w:num>
  <w:num w:numId="10">
    <w:abstractNumId w:val="41"/>
  </w:num>
  <w:num w:numId="11">
    <w:abstractNumId w:val="30"/>
  </w:num>
  <w:num w:numId="12">
    <w:abstractNumId w:val="44"/>
  </w:num>
  <w:num w:numId="13">
    <w:abstractNumId w:val="27"/>
  </w:num>
  <w:num w:numId="14">
    <w:abstractNumId w:val="43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0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8"/>
  </w:num>
  <w:num w:numId="27">
    <w:abstractNumId w:val="3"/>
  </w:num>
  <w:num w:numId="28">
    <w:abstractNumId w:val="45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7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6"/>
  </w:num>
  <w:num w:numId="46">
    <w:abstractNumId w:val="18"/>
  </w:num>
  <w:num w:numId="47">
    <w:abstractNumId w:val="2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4237"/>
    <w:rsid w:val="0000519D"/>
    <w:rsid w:val="000054C0"/>
    <w:rsid w:val="00005759"/>
    <w:rsid w:val="0000656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0364"/>
    <w:rsid w:val="00041406"/>
    <w:rsid w:val="00042005"/>
    <w:rsid w:val="000429A1"/>
    <w:rsid w:val="000430D3"/>
    <w:rsid w:val="00043B29"/>
    <w:rsid w:val="00044EC7"/>
    <w:rsid w:val="0005468A"/>
    <w:rsid w:val="00054FE2"/>
    <w:rsid w:val="00055516"/>
    <w:rsid w:val="000559FA"/>
    <w:rsid w:val="00056C1E"/>
    <w:rsid w:val="00060CE9"/>
    <w:rsid w:val="00061C0D"/>
    <w:rsid w:val="00062628"/>
    <w:rsid w:val="000638C1"/>
    <w:rsid w:val="00063D00"/>
    <w:rsid w:val="000649B1"/>
    <w:rsid w:val="00064AD3"/>
    <w:rsid w:val="00065E28"/>
    <w:rsid w:val="00066036"/>
    <w:rsid w:val="00066E35"/>
    <w:rsid w:val="00066E62"/>
    <w:rsid w:val="0007123C"/>
    <w:rsid w:val="00071618"/>
    <w:rsid w:val="0007246B"/>
    <w:rsid w:val="00075907"/>
    <w:rsid w:val="000765EC"/>
    <w:rsid w:val="0007690D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5A1"/>
    <w:rsid w:val="000A71BC"/>
    <w:rsid w:val="000B0037"/>
    <w:rsid w:val="000B0916"/>
    <w:rsid w:val="000B4357"/>
    <w:rsid w:val="000B6909"/>
    <w:rsid w:val="000B6993"/>
    <w:rsid w:val="000B7DA2"/>
    <w:rsid w:val="000C0233"/>
    <w:rsid w:val="000C0739"/>
    <w:rsid w:val="000C3DFD"/>
    <w:rsid w:val="000D4781"/>
    <w:rsid w:val="000D6347"/>
    <w:rsid w:val="000E1889"/>
    <w:rsid w:val="000E3100"/>
    <w:rsid w:val="000E3750"/>
    <w:rsid w:val="000E46F6"/>
    <w:rsid w:val="000E4816"/>
    <w:rsid w:val="000E6B17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1F8B"/>
    <w:rsid w:val="00112181"/>
    <w:rsid w:val="00113E76"/>
    <w:rsid w:val="00115DB3"/>
    <w:rsid w:val="00115F52"/>
    <w:rsid w:val="00117951"/>
    <w:rsid w:val="00121D0B"/>
    <w:rsid w:val="001249F7"/>
    <w:rsid w:val="001255DE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5511"/>
    <w:rsid w:val="001459AB"/>
    <w:rsid w:val="001469B1"/>
    <w:rsid w:val="0014763E"/>
    <w:rsid w:val="001500CB"/>
    <w:rsid w:val="001508AD"/>
    <w:rsid w:val="00151682"/>
    <w:rsid w:val="00152163"/>
    <w:rsid w:val="00153190"/>
    <w:rsid w:val="00154402"/>
    <w:rsid w:val="00154403"/>
    <w:rsid w:val="00154F84"/>
    <w:rsid w:val="00157B27"/>
    <w:rsid w:val="00165E32"/>
    <w:rsid w:val="0016662C"/>
    <w:rsid w:val="00166BB0"/>
    <w:rsid w:val="00166DA3"/>
    <w:rsid w:val="001678CD"/>
    <w:rsid w:val="00171FD0"/>
    <w:rsid w:val="00173672"/>
    <w:rsid w:val="00173E53"/>
    <w:rsid w:val="00174126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DB8"/>
    <w:rsid w:val="00207FAB"/>
    <w:rsid w:val="002104B1"/>
    <w:rsid w:val="00210E7C"/>
    <w:rsid w:val="00211B22"/>
    <w:rsid w:val="00212819"/>
    <w:rsid w:val="00213043"/>
    <w:rsid w:val="00217581"/>
    <w:rsid w:val="00217A9E"/>
    <w:rsid w:val="00220733"/>
    <w:rsid w:val="00221012"/>
    <w:rsid w:val="002224A1"/>
    <w:rsid w:val="00222747"/>
    <w:rsid w:val="00224A52"/>
    <w:rsid w:val="00224D9E"/>
    <w:rsid w:val="00226996"/>
    <w:rsid w:val="00226B27"/>
    <w:rsid w:val="00230E1A"/>
    <w:rsid w:val="00231E97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6E08"/>
    <w:rsid w:val="002A720F"/>
    <w:rsid w:val="002B0CF6"/>
    <w:rsid w:val="002B3CD8"/>
    <w:rsid w:val="002B4CCC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4B8"/>
    <w:rsid w:val="00374BD2"/>
    <w:rsid w:val="00375235"/>
    <w:rsid w:val="00376D35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6837"/>
    <w:rsid w:val="00397F23"/>
    <w:rsid w:val="003A59D3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21D7"/>
    <w:rsid w:val="00403134"/>
    <w:rsid w:val="004040FB"/>
    <w:rsid w:val="0040410D"/>
    <w:rsid w:val="004051A5"/>
    <w:rsid w:val="00405FE1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682B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1E07"/>
    <w:rsid w:val="004A2CE6"/>
    <w:rsid w:val="004A3745"/>
    <w:rsid w:val="004A5793"/>
    <w:rsid w:val="004A620F"/>
    <w:rsid w:val="004A6558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1EB7"/>
    <w:rsid w:val="004C3079"/>
    <w:rsid w:val="004C33DF"/>
    <w:rsid w:val="004C4377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1DF0"/>
    <w:rsid w:val="0053282C"/>
    <w:rsid w:val="00532A9D"/>
    <w:rsid w:val="00532BC2"/>
    <w:rsid w:val="00537681"/>
    <w:rsid w:val="005411A1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838"/>
    <w:rsid w:val="00571CEC"/>
    <w:rsid w:val="005720E6"/>
    <w:rsid w:val="00574FF2"/>
    <w:rsid w:val="005762C9"/>
    <w:rsid w:val="0057672B"/>
    <w:rsid w:val="0058054C"/>
    <w:rsid w:val="005805A2"/>
    <w:rsid w:val="005835E7"/>
    <w:rsid w:val="00583D7D"/>
    <w:rsid w:val="00584079"/>
    <w:rsid w:val="00586315"/>
    <w:rsid w:val="005913A0"/>
    <w:rsid w:val="00593A23"/>
    <w:rsid w:val="00596444"/>
    <w:rsid w:val="00596464"/>
    <w:rsid w:val="00597BBC"/>
    <w:rsid w:val="005A10A1"/>
    <w:rsid w:val="005A1D91"/>
    <w:rsid w:val="005A1FB2"/>
    <w:rsid w:val="005A280F"/>
    <w:rsid w:val="005A2F05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B71"/>
    <w:rsid w:val="005C4DE7"/>
    <w:rsid w:val="005C5F1A"/>
    <w:rsid w:val="005C6AD7"/>
    <w:rsid w:val="005D0494"/>
    <w:rsid w:val="005D1E6B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5540"/>
    <w:rsid w:val="005E7F37"/>
    <w:rsid w:val="005F0153"/>
    <w:rsid w:val="005F1A8C"/>
    <w:rsid w:val="005F3C26"/>
    <w:rsid w:val="005F51EF"/>
    <w:rsid w:val="005F619C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4A96"/>
    <w:rsid w:val="006163CE"/>
    <w:rsid w:val="00616AE6"/>
    <w:rsid w:val="0062030D"/>
    <w:rsid w:val="00620A16"/>
    <w:rsid w:val="006222EE"/>
    <w:rsid w:val="006225C3"/>
    <w:rsid w:val="00623989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4804"/>
    <w:rsid w:val="00644CC6"/>
    <w:rsid w:val="006461B0"/>
    <w:rsid w:val="006464B8"/>
    <w:rsid w:val="0064696A"/>
    <w:rsid w:val="006502F3"/>
    <w:rsid w:val="00652E03"/>
    <w:rsid w:val="00653A71"/>
    <w:rsid w:val="006545C5"/>
    <w:rsid w:val="00660BA9"/>
    <w:rsid w:val="00662271"/>
    <w:rsid w:val="00663D14"/>
    <w:rsid w:val="00664036"/>
    <w:rsid w:val="0067135E"/>
    <w:rsid w:val="006714E1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758"/>
    <w:rsid w:val="006B28B4"/>
    <w:rsid w:val="006B3D59"/>
    <w:rsid w:val="006B3DA9"/>
    <w:rsid w:val="006B5BC7"/>
    <w:rsid w:val="006C1369"/>
    <w:rsid w:val="006C1DAE"/>
    <w:rsid w:val="006C3661"/>
    <w:rsid w:val="006C3A50"/>
    <w:rsid w:val="006C4A8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6C1C"/>
    <w:rsid w:val="006F04B7"/>
    <w:rsid w:val="006F0709"/>
    <w:rsid w:val="006F28E0"/>
    <w:rsid w:val="006F58BC"/>
    <w:rsid w:val="006F5C9E"/>
    <w:rsid w:val="006F65CD"/>
    <w:rsid w:val="006F7CD4"/>
    <w:rsid w:val="0070060B"/>
    <w:rsid w:val="00701D44"/>
    <w:rsid w:val="00705B20"/>
    <w:rsid w:val="0070646E"/>
    <w:rsid w:val="007065BB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27362"/>
    <w:rsid w:val="0073135B"/>
    <w:rsid w:val="00731C4E"/>
    <w:rsid w:val="00733626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4F24"/>
    <w:rsid w:val="00765A4E"/>
    <w:rsid w:val="00765EC0"/>
    <w:rsid w:val="00767409"/>
    <w:rsid w:val="00772AA1"/>
    <w:rsid w:val="00773127"/>
    <w:rsid w:val="00773D44"/>
    <w:rsid w:val="00773D82"/>
    <w:rsid w:val="007754E4"/>
    <w:rsid w:val="00775B84"/>
    <w:rsid w:val="00775BCB"/>
    <w:rsid w:val="007762F7"/>
    <w:rsid w:val="00777CC9"/>
    <w:rsid w:val="00780573"/>
    <w:rsid w:val="0078337F"/>
    <w:rsid w:val="007833EC"/>
    <w:rsid w:val="007870E2"/>
    <w:rsid w:val="00787DAA"/>
    <w:rsid w:val="0079022C"/>
    <w:rsid w:val="00790593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2D0B"/>
    <w:rsid w:val="0081452C"/>
    <w:rsid w:val="00814B59"/>
    <w:rsid w:val="008155AE"/>
    <w:rsid w:val="00815833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7912"/>
    <w:rsid w:val="00860508"/>
    <w:rsid w:val="00861653"/>
    <w:rsid w:val="00861B1B"/>
    <w:rsid w:val="00862E4E"/>
    <w:rsid w:val="00865CCF"/>
    <w:rsid w:val="0086698D"/>
    <w:rsid w:val="0086768C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60C2"/>
    <w:rsid w:val="008B76E0"/>
    <w:rsid w:val="008B7E21"/>
    <w:rsid w:val="008C115D"/>
    <w:rsid w:val="008C4945"/>
    <w:rsid w:val="008C5345"/>
    <w:rsid w:val="008C6025"/>
    <w:rsid w:val="008C6843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CB1"/>
    <w:rsid w:val="008E55CC"/>
    <w:rsid w:val="008E604C"/>
    <w:rsid w:val="008E6EE6"/>
    <w:rsid w:val="008F0C9A"/>
    <w:rsid w:val="008F1345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16E6"/>
    <w:rsid w:val="00904B3A"/>
    <w:rsid w:val="00907C4E"/>
    <w:rsid w:val="00910AD0"/>
    <w:rsid w:val="00911298"/>
    <w:rsid w:val="00911452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42C8"/>
    <w:rsid w:val="009345C6"/>
    <w:rsid w:val="00934AE9"/>
    <w:rsid w:val="009354B4"/>
    <w:rsid w:val="009357BB"/>
    <w:rsid w:val="0094090C"/>
    <w:rsid w:val="00942095"/>
    <w:rsid w:val="00942110"/>
    <w:rsid w:val="0094280E"/>
    <w:rsid w:val="00945A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77A9E"/>
    <w:rsid w:val="009801F2"/>
    <w:rsid w:val="00982B17"/>
    <w:rsid w:val="00982EB2"/>
    <w:rsid w:val="00984E9A"/>
    <w:rsid w:val="00986340"/>
    <w:rsid w:val="00991A03"/>
    <w:rsid w:val="00991E36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5CE4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371A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52F2E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2A6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ADE"/>
    <w:rsid w:val="00AA00F9"/>
    <w:rsid w:val="00AA0A6B"/>
    <w:rsid w:val="00AA0E6B"/>
    <w:rsid w:val="00AA14D4"/>
    <w:rsid w:val="00AA19CC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B07"/>
    <w:rsid w:val="00AC19D7"/>
    <w:rsid w:val="00AC43BC"/>
    <w:rsid w:val="00AC6A0F"/>
    <w:rsid w:val="00AC6E59"/>
    <w:rsid w:val="00AD0037"/>
    <w:rsid w:val="00AD047D"/>
    <w:rsid w:val="00AD120D"/>
    <w:rsid w:val="00AD2EF7"/>
    <w:rsid w:val="00AD384F"/>
    <w:rsid w:val="00AD3AA8"/>
    <w:rsid w:val="00AD51AC"/>
    <w:rsid w:val="00AD539D"/>
    <w:rsid w:val="00AD53FC"/>
    <w:rsid w:val="00AD5648"/>
    <w:rsid w:val="00AD68D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4E58"/>
    <w:rsid w:val="00AE65C8"/>
    <w:rsid w:val="00AE79FB"/>
    <w:rsid w:val="00AF14AD"/>
    <w:rsid w:val="00AF2581"/>
    <w:rsid w:val="00AF2BB2"/>
    <w:rsid w:val="00AF752D"/>
    <w:rsid w:val="00B01B6B"/>
    <w:rsid w:val="00B03F6C"/>
    <w:rsid w:val="00B0401C"/>
    <w:rsid w:val="00B072AC"/>
    <w:rsid w:val="00B11116"/>
    <w:rsid w:val="00B116D8"/>
    <w:rsid w:val="00B17EB9"/>
    <w:rsid w:val="00B2038C"/>
    <w:rsid w:val="00B20BA9"/>
    <w:rsid w:val="00B2246F"/>
    <w:rsid w:val="00B23837"/>
    <w:rsid w:val="00B24149"/>
    <w:rsid w:val="00B25681"/>
    <w:rsid w:val="00B26CCF"/>
    <w:rsid w:val="00B27C57"/>
    <w:rsid w:val="00B30115"/>
    <w:rsid w:val="00B332AE"/>
    <w:rsid w:val="00B371B4"/>
    <w:rsid w:val="00B401FA"/>
    <w:rsid w:val="00B408A7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5345"/>
    <w:rsid w:val="00B87A62"/>
    <w:rsid w:val="00B91227"/>
    <w:rsid w:val="00B920C9"/>
    <w:rsid w:val="00B92785"/>
    <w:rsid w:val="00B93B6E"/>
    <w:rsid w:val="00B94F66"/>
    <w:rsid w:val="00B95220"/>
    <w:rsid w:val="00B954D3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63F2"/>
    <w:rsid w:val="00BD7EEF"/>
    <w:rsid w:val="00BE0081"/>
    <w:rsid w:val="00BE3F7F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235B"/>
    <w:rsid w:val="00C24029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680C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5458E"/>
    <w:rsid w:val="00C54ED8"/>
    <w:rsid w:val="00C6259B"/>
    <w:rsid w:val="00C63D7F"/>
    <w:rsid w:val="00C640B4"/>
    <w:rsid w:val="00C64651"/>
    <w:rsid w:val="00C66174"/>
    <w:rsid w:val="00C66F89"/>
    <w:rsid w:val="00C67BD0"/>
    <w:rsid w:val="00C67E98"/>
    <w:rsid w:val="00C7103F"/>
    <w:rsid w:val="00C73D3C"/>
    <w:rsid w:val="00C75090"/>
    <w:rsid w:val="00C809CF"/>
    <w:rsid w:val="00C81030"/>
    <w:rsid w:val="00C823B0"/>
    <w:rsid w:val="00C8339C"/>
    <w:rsid w:val="00C8359C"/>
    <w:rsid w:val="00C84589"/>
    <w:rsid w:val="00C84B9F"/>
    <w:rsid w:val="00C84F04"/>
    <w:rsid w:val="00C924E3"/>
    <w:rsid w:val="00C94270"/>
    <w:rsid w:val="00C95495"/>
    <w:rsid w:val="00C9552D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B7B52"/>
    <w:rsid w:val="00CC0604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450F"/>
    <w:rsid w:val="00CE53E4"/>
    <w:rsid w:val="00CE56E3"/>
    <w:rsid w:val="00CE6CD0"/>
    <w:rsid w:val="00CE6E80"/>
    <w:rsid w:val="00CF0D44"/>
    <w:rsid w:val="00CF4EE1"/>
    <w:rsid w:val="00CF577A"/>
    <w:rsid w:val="00CF5DFC"/>
    <w:rsid w:val="00CF5E64"/>
    <w:rsid w:val="00CF7691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50C0"/>
    <w:rsid w:val="00D2624D"/>
    <w:rsid w:val="00D3118C"/>
    <w:rsid w:val="00D33718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4606"/>
    <w:rsid w:val="00D45653"/>
    <w:rsid w:val="00D47FF4"/>
    <w:rsid w:val="00D50392"/>
    <w:rsid w:val="00D51344"/>
    <w:rsid w:val="00D543C1"/>
    <w:rsid w:val="00D563F1"/>
    <w:rsid w:val="00D579AE"/>
    <w:rsid w:val="00D62F95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8655A"/>
    <w:rsid w:val="00D90423"/>
    <w:rsid w:val="00D91B8E"/>
    <w:rsid w:val="00D94350"/>
    <w:rsid w:val="00D945A7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C2154"/>
    <w:rsid w:val="00DC226F"/>
    <w:rsid w:val="00DC4568"/>
    <w:rsid w:val="00DC51EC"/>
    <w:rsid w:val="00DC5BA7"/>
    <w:rsid w:val="00DC637E"/>
    <w:rsid w:val="00DC7A42"/>
    <w:rsid w:val="00DD1341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030A"/>
    <w:rsid w:val="00E11A3C"/>
    <w:rsid w:val="00E131F9"/>
    <w:rsid w:val="00E14A3F"/>
    <w:rsid w:val="00E14DDF"/>
    <w:rsid w:val="00E177AB"/>
    <w:rsid w:val="00E17EF4"/>
    <w:rsid w:val="00E20CB0"/>
    <w:rsid w:val="00E23869"/>
    <w:rsid w:val="00E26511"/>
    <w:rsid w:val="00E26DAB"/>
    <w:rsid w:val="00E3099E"/>
    <w:rsid w:val="00E32959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505F0"/>
    <w:rsid w:val="00E51396"/>
    <w:rsid w:val="00E51739"/>
    <w:rsid w:val="00E5353E"/>
    <w:rsid w:val="00E55F41"/>
    <w:rsid w:val="00E56F4E"/>
    <w:rsid w:val="00E60510"/>
    <w:rsid w:val="00E60D1E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ECB"/>
    <w:rsid w:val="00E80F75"/>
    <w:rsid w:val="00E819DB"/>
    <w:rsid w:val="00E81B13"/>
    <w:rsid w:val="00E8299F"/>
    <w:rsid w:val="00E83DE4"/>
    <w:rsid w:val="00E84A6E"/>
    <w:rsid w:val="00E87895"/>
    <w:rsid w:val="00E9029B"/>
    <w:rsid w:val="00E942FA"/>
    <w:rsid w:val="00E957BB"/>
    <w:rsid w:val="00E95DD8"/>
    <w:rsid w:val="00E96307"/>
    <w:rsid w:val="00E9746F"/>
    <w:rsid w:val="00E97F7A"/>
    <w:rsid w:val="00EA040C"/>
    <w:rsid w:val="00EA403D"/>
    <w:rsid w:val="00EA5D5C"/>
    <w:rsid w:val="00EA7BEE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2CA3"/>
    <w:rsid w:val="00F13A84"/>
    <w:rsid w:val="00F16766"/>
    <w:rsid w:val="00F16F23"/>
    <w:rsid w:val="00F17818"/>
    <w:rsid w:val="00F238A4"/>
    <w:rsid w:val="00F2487B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507"/>
    <w:rsid w:val="00F46D03"/>
    <w:rsid w:val="00F502EA"/>
    <w:rsid w:val="00F50554"/>
    <w:rsid w:val="00F50B8E"/>
    <w:rsid w:val="00F50DD4"/>
    <w:rsid w:val="00F517B1"/>
    <w:rsid w:val="00F549FA"/>
    <w:rsid w:val="00F5544D"/>
    <w:rsid w:val="00F56564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12F6"/>
    <w:rsid w:val="00FA2123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64F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2487B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0D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0D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D6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paragraph" w:styleId="PlainText">
    <w:name w:val="Plain Text"/>
    <w:basedOn w:val="Normal"/>
    <w:link w:val="PlainTextChar"/>
    <w:uiPriority w:val="99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E503A"/>
    <w:rPr>
      <w:rFonts w:ascii="Courier New" w:hAnsi="Courier New" w:cs="Times New Roman"/>
    </w:rPr>
  </w:style>
  <w:style w:type="character" w:styleId="FollowedHyperlink">
    <w:name w:val="FollowedHyperlink"/>
    <w:basedOn w:val="DefaultParagraphFont"/>
    <w:uiPriority w:val="99"/>
    <w:rsid w:val="005D1E6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86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image" Target="media/image31.wmf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6.bin"/><Relationship Id="rId138" Type="http://schemas.openxmlformats.org/officeDocument/2006/relationships/oleObject" Target="embeddings/oleObject69.bin"/><Relationship Id="rId154" Type="http://schemas.openxmlformats.org/officeDocument/2006/relationships/oleObject" Target="embeddings/oleObject79.bin"/><Relationship Id="rId159" Type="http://schemas.openxmlformats.org/officeDocument/2006/relationships/oleObject" Target="embeddings/oleObject82.bin"/><Relationship Id="rId175" Type="http://schemas.openxmlformats.org/officeDocument/2006/relationships/hyperlink" Target="http://www.ptc.com" TargetMode="External"/><Relationship Id="rId170" Type="http://schemas.openxmlformats.org/officeDocument/2006/relationships/hyperlink" Target="http://www.creditural.ru" TargetMode="External"/><Relationship Id="rId16" Type="http://schemas.openxmlformats.org/officeDocument/2006/relationships/image" Target="media/image6.wmf"/><Relationship Id="rId107" Type="http://schemas.openxmlformats.org/officeDocument/2006/relationships/oleObject" Target="embeddings/oleObject51.bin"/><Relationship Id="rId11" Type="http://schemas.openxmlformats.org/officeDocument/2006/relationships/footer" Target="footer2.xml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4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60.bin"/><Relationship Id="rId128" Type="http://schemas.openxmlformats.org/officeDocument/2006/relationships/oleObject" Target="embeddings/oleObject63.bin"/><Relationship Id="rId144" Type="http://schemas.openxmlformats.org/officeDocument/2006/relationships/oleObject" Target="embeddings/oleObject72.bin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3.bin"/><Relationship Id="rId165" Type="http://schemas.openxmlformats.org/officeDocument/2006/relationships/oleObject" Target="embeddings/oleObject87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image" Target="media/image60.wmf"/><Relationship Id="rId139" Type="http://schemas.openxmlformats.org/officeDocument/2006/relationships/image" Target="media/image62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7.bin"/><Relationship Id="rId155" Type="http://schemas.openxmlformats.org/officeDocument/2006/relationships/oleObject" Target="embeddings/oleObject80.bin"/><Relationship Id="rId171" Type="http://schemas.openxmlformats.org/officeDocument/2006/relationships/hyperlink" Target="http://www.magtu.ru" TargetMode="External"/><Relationship Id="rId176" Type="http://schemas.openxmlformats.org/officeDocument/2006/relationships/hyperlink" Target="http://graphics.cs.msu.ru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08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58.wmf"/><Relationship Id="rId54" Type="http://schemas.openxmlformats.org/officeDocument/2006/relationships/oleObject" Target="embeddings/oleObject22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70.bin"/><Relationship Id="rId145" Type="http://schemas.openxmlformats.org/officeDocument/2006/relationships/oleObject" Target="embeddings/oleObject73.bin"/><Relationship Id="rId161" Type="http://schemas.openxmlformats.org/officeDocument/2006/relationships/oleObject" Target="embeddings/oleObject84.bin"/><Relationship Id="rId166" Type="http://schemas.openxmlformats.org/officeDocument/2006/relationships/hyperlink" Target="https://biblioclub.ru/index.php?page=book&amp;id=5768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7.bin"/><Relationship Id="rId10" Type="http://schemas.openxmlformats.org/officeDocument/2006/relationships/footer" Target="footer1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81" Type="http://schemas.openxmlformats.org/officeDocument/2006/relationships/image" Target="media/image37.wmf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4.bin"/><Relationship Id="rId135" Type="http://schemas.openxmlformats.org/officeDocument/2006/relationships/oleObject" Target="embeddings/oleObject67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75.bin"/><Relationship Id="rId151" Type="http://schemas.openxmlformats.org/officeDocument/2006/relationships/image" Target="media/image66.wmf"/><Relationship Id="rId156" Type="http://schemas.openxmlformats.org/officeDocument/2006/relationships/image" Target="media/image68.wmf"/><Relationship Id="rId164" Type="http://schemas.openxmlformats.org/officeDocument/2006/relationships/image" Target="media/image70.wmf"/><Relationship Id="rId169" Type="http://schemas.openxmlformats.org/officeDocument/2006/relationships/hyperlink" Target="http://www.mmk.ru" TargetMode="External"/><Relationship Id="rId177" Type="http://schemas.openxmlformats.org/officeDocument/2006/relationships/hyperlink" Target="http://cgm.graphic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yperlink" Target="http://www.gks.ru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6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74.bin"/><Relationship Id="rId167" Type="http://schemas.openxmlformats.org/officeDocument/2006/relationships/hyperlink" Target="https://biblioclub.ru/index.php?page=book&amp;id=457696" TargetMode="External"/><Relationship Id="rId7" Type="http://schemas.openxmlformats.org/officeDocument/2006/relationships/image" Target="media/image1.emf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85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5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1.bin"/><Relationship Id="rId178" Type="http://schemas.openxmlformats.org/officeDocument/2006/relationships/fontTable" Target="fontTable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8.bin"/><Relationship Id="rId173" Type="http://schemas.openxmlformats.org/officeDocument/2006/relationships/hyperlink" Target="http://www.statsoft.ru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5.wmf"/><Relationship Id="rId16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6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image" Target="media/image69.w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59.wmf"/><Relationship Id="rId153" Type="http://schemas.openxmlformats.org/officeDocument/2006/relationships/image" Target="media/image67.wmf"/><Relationship Id="rId174" Type="http://schemas.openxmlformats.org/officeDocument/2006/relationships/hyperlink" Target="http://www.microsoft.com" TargetMode="External"/><Relationship Id="rId179" Type="http://schemas.openxmlformats.org/officeDocument/2006/relationships/theme" Target="theme/theme1.xml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48.wmf"/><Relationship Id="rId127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38</Pages>
  <Words>11860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18</cp:revision>
  <cp:lastPrinted>2018-11-17T05:43:00Z</cp:lastPrinted>
  <dcterms:created xsi:type="dcterms:W3CDTF">2018-11-17T17:11:00Z</dcterms:created>
  <dcterms:modified xsi:type="dcterms:W3CDTF">2020-11-08T06:38:00Z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