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8F3" w:rsidRPr="00BE4F57" w:rsidRDefault="009128F3" w:rsidP="0060179D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F53C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7" o:title=""/>
          </v:shape>
        </w:pict>
      </w:r>
    </w:p>
    <w:p w:rsidR="009128F3" w:rsidRPr="00BE4F57" w:rsidRDefault="009128F3" w:rsidP="0060179D">
      <w:pPr>
        <w:ind w:firstLine="0"/>
        <w:jc w:val="center"/>
      </w:pPr>
      <w:r w:rsidRPr="00BE4F57">
        <w:rPr>
          <w:rStyle w:val="FontStyle16"/>
          <w:b w:val="0"/>
          <w:sz w:val="24"/>
          <w:szCs w:val="24"/>
        </w:rPr>
        <w:br w:type="page"/>
      </w:r>
      <w:r w:rsidRPr="00F53CBF"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9128F3" w:rsidRPr="00BE4F57" w:rsidRDefault="009128F3" w:rsidP="00476E7E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E4F57">
        <w:rPr>
          <w:b/>
          <w:bCs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BE4F57">
        <w:rPr>
          <w:rStyle w:val="FontStyle16"/>
          <w:b w:val="0"/>
          <w:bCs w:val="0"/>
          <w:sz w:val="24"/>
          <w:szCs w:val="24"/>
        </w:rPr>
        <w:t xml:space="preserve"> </w:t>
      </w:r>
      <w:r w:rsidRPr="00BE4F57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9128F3" w:rsidRPr="00BE4F57" w:rsidRDefault="009128F3" w:rsidP="0048274E">
      <w:r w:rsidRPr="00BE4F57">
        <w:rPr>
          <w:bCs/>
        </w:rPr>
        <w:t xml:space="preserve"> Целями освоения дисциплины (модуля)</w:t>
      </w:r>
      <w:r w:rsidRPr="00BE4F57">
        <w:rPr>
          <w:rStyle w:val="FontStyle16"/>
        </w:rPr>
        <w:t xml:space="preserve"> </w:t>
      </w:r>
      <w:r w:rsidRPr="00BE4F57">
        <w:t>«Проектная деятельность» являются: формиров</w:t>
      </w:r>
      <w:r w:rsidRPr="00BE4F57">
        <w:t>а</w:t>
      </w:r>
      <w:r w:rsidRPr="00BE4F57">
        <w:t xml:space="preserve">ние у студентов совокупности теоретических знаний и практических навыков по </w:t>
      </w:r>
      <w:r>
        <w:t>проектиров</w:t>
      </w:r>
      <w:r>
        <w:t>а</w:t>
      </w:r>
      <w:r>
        <w:t>нию и разработке</w:t>
      </w:r>
      <w:r w:rsidRPr="00BE4F57">
        <w:t xml:space="preserve"> проект</w:t>
      </w:r>
      <w:r>
        <w:t>ов различной тематики</w:t>
      </w:r>
      <w:r w:rsidRPr="00BE4F57">
        <w:t>, ознакомление с основными положения совр</w:t>
      </w:r>
      <w:r w:rsidRPr="00BE4F57">
        <w:t>е</w:t>
      </w:r>
      <w:r w:rsidRPr="00BE4F57">
        <w:t xml:space="preserve">менной концепции </w:t>
      </w:r>
      <w:r>
        <w:t>разработки</w:t>
      </w:r>
      <w:r w:rsidRPr="00BE4F57">
        <w:t xml:space="preserve"> проект</w:t>
      </w:r>
      <w:r>
        <w:t>ов</w:t>
      </w:r>
      <w:r w:rsidRPr="00BE4F57">
        <w:t xml:space="preserve">. </w:t>
      </w:r>
      <w:r>
        <w:t>О</w:t>
      </w:r>
      <w:r w:rsidRPr="00BE4F57">
        <w:t>ргани</w:t>
      </w:r>
      <w:r>
        <w:t>зация,</w:t>
      </w:r>
      <w:r w:rsidRPr="00BE4F57">
        <w:t xml:space="preserve"> планировани</w:t>
      </w:r>
      <w:r>
        <w:t>е</w:t>
      </w:r>
      <w:r w:rsidRPr="00BE4F57">
        <w:t xml:space="preserve"> и контрол</w:t>
      </w:r>
      <w:r>
        <w:t>ь основных эт</w:t>
      </w:r>
      <w:r>
        <w:t>а</w:t>
      </w:r>
      <w:r>
        <w:t>пов проекта</w:t>
      </w:r>
      <w:r w:rsidRPr="00BE4F57">
        <w:t>; овладение методологией, необходимой для успешно</w:t>
      </w:r>
      <w:r>
        <w:t>й реализации</w:t>
      </w:r>
      <w:r w:rsidRPr="00BE4F57">
        <w:t xml:space="preserve"> проекта, а также приобретение навыков адаптации и внедрение проектных решений в практическую деятел</w:t>
      </w:r>
      <w:r w:rsidRPr="00BE4F57">
        <w:t>ь</w:t>
      </w:r>
      <w:r w:rsidRPr="00BE4F57">
        <w:t>ность.</w:t>
      </w:r>
      <w:r>
        <w:t xml:space="preserve"> Р</w:t>
      </w:r>
      <w:r w:rsidRPr="00CD0A08">
        <w:t>азвитие исследовательской компетентности обучающихся посредством освоения ими методов научного познания и умений учебно-исследовательской и проектной деятельности, развитие познавательной активности, интеллектуальных и творческих способностей.</w:t>
      </w:r>
    </w:p>
    <w:p w:rsidR="009128F3" w:rsidRPr="00BE4F57" w:rsidRDefault="009128F3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BE4F57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128F3" w:rsidRPr="00BE4F57" w:rsidRDefault="009128F3" w:rsidP="00B37F0F">
      <w:pPr>
        <w:rPr>
          <w:bCs/>
        </w:rPr>
      </w:pPr>
      <w:r w:rsidRPr="00BE4F57">
        <w:rPr>
          <w:bCs/>
        </w:rPr>
        <w:t>Дисциплина «Проектная деятельность» входит в вариативную часть блока 1 образов</w:t>
      </w:r>
      <w:r w:rsidRPr="00BE4F57">
        <w:rPr>
          <w:bCs/>
        </w:rPr>
        <w:t>а</w:t>
      </w:r>
      <w:r w:rsidRPr="00BE4F57">
        <w:rPr>
          <w:bCs/>
        </w:rPr>
        <w:t>тельной программы.</w:t>
      </w:r>
    </w:p>
    <w:p w:rsidR="009128F3" w:rsidRPr="00BE4F57" w:rsidRDefault="009128F3" w:rsidP="00B37F0F">
      <w:pPr>
        <w:rPr>
          <w:bCs/>
        </w:rPr>
      </w:pPr>
      <w:r w:rsidRPr="00BE4F57">
        <w:rPr>
          <w:bCs/>
        </w:rPr>
        <w:t>Для изучения дисциплины необходимы знания (умения, владения), сформированные в р</w:t>
      </w:r>
      <w:r w:rsidRPr="00BE4F57">
        <w:rPr>
          <w:bCs/>
        </w:rPr>
        <w:t>е</w:t>
      </w:r>
      <w:r w:rsidRPr="00BE4F57">
        <w:rPr>
          <w:bCs/>
        </w:rPr>
        <w:t xml:space="preserve">зультате изучения дисциплин: </w:t>
      </w:r>
    </w:p>
    <w:p w:rsidR="009128F3" w:rsidRPr="00BE4F57" w:rsidRDefault="009128F3" w:rsidP="00B37F0F">
      <w:r w:rsidRPr="00BE4F57">
        <w:t xml:space="preserve">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обучающимся применить методы пре</w:t>
      </w:r>
      <w:r w:rsidRPr="00BE4F57">
        <w:t>д</w:t>
      </w:r>
      <w:r w:rsidRPr="00BE4F57">
        <w:t>ставления информации средствами вычислительной техники и технологии обработки текст</w:t>
      </w:r>
      <w:r w:rsidRPr="00BE4F57">
        <w:t>о</w:t>
      </w:r>
      <w:r w:rsidRPr="00BE4F57">
        <w:t>вой, числовой и графической информации</w:t>
      </w:r>
    </w:p>
    <w:p w:rsidR="009128F3" w:rsidRPr="00BE4F57" w:rsidRDefault="009128F3" w:rsidP="00B37F0F">
      <w:r w:rsidRPr="00BE4F57">
        <w:t xml:space="preserve">прикладного программирования 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</w:t>
      </w:r>
      <w:r w:rsidRPr="00BE4F57">
        <w:t>у</w:t>
      </w:r>
      <w:r w:rsidRPr="00BE4F57">
        <w:t>чающимся использовать языки высокого уровня для разработки проектных решений при созд</w:t>
      </w:r>
      <w:r w:rsidRPr="00BE4F57">
        <w:t>а</w:t>
      </w:r>
      <w:r w:rsidRPr="00BE4F57">
        <w:t>нии программного обеспечения (ПО) и формулирования основных требований ПО.</w:t>
      </w:r>
    </w:p>
    <w:p w:rsidR="009128F3" w:rsidRPr="00BE4F57" w:rsidRDefault="009128F3" w:rsidP="00B37F0F">
      <w:r w:rsidRPr="00BE4F57">
        <w:t xml:space="preserve">обработки графической информации (вариативная </w:t>
      </w:r>
      <w:r w:rsidRPr="00BE4F57">
        <w:rPr>
          <w:bCs/>
        </w:rPr>
        <w:t>часть блока 1 образовательной пр</w:t>
      </w:r>
      <w:r w:rsidRPr="00BE4F57">
        <w:rPr>
          <w:bCs/>
        </w:rPr>
        <w:t>о</w:t>
      </w:r>
      <w:r w:rsidRPr="00BE4F57">
        <w:rPr>
          <w:bCs/>
        </w:rPr>
        <w:t>граммы</w:t>
      </w:r>
      <w:r w:rsidRPr="00BE4F57">
        <w:t>). Умения и владения, полученные при изучении этой дисциплины, позволят обуча</w:t>
      </w:r>
      <w:r w:rsidRPr="00BE4F57">
        <w:t>ю</w:t>
      </w:r>
      <w:r w:rsidRPr="00BE4F57">
        <w:t xml:space="preserve">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BE4F57">
        <w:rPr>
          <w:bCs/>
        </w:rPr>
        <w:t xml:space="preserve">разработки проекта </w:t>
      </w:r>
      <w:r w:rsidRPr="00BE4F57">
        <w:t>ПО.</w:t>
      </w:r>
    </w:p>
    <w:p w:rsidR="009128F3" w:rsidRPr="00BE4F57" w:rsidRDefault="009128F3" w:rsidP="00B37F0F">
      <w:pPr>
        <w:rPr>
          <w:bCs/>
        </w:rPr>
      </w:pPr>
      <w:r w:rsidRPr="00BE4F57">
        <w:rPr>
          <w:bCs/>
        </w:rPr>
        <w:t>Знания (умения, владения), полученные при изучении данной дисциплины будут необх</w:t>
      </w:r>
      <w:r w:rsidRPr="00BE4F57">
        <w:rPr>
          <w:bCs/>
        </w:rPr>
        <w:t>о</w:t>
      </w:r>
      <w:r w:rsidRPr="00BE4F57">
        <w:rPr>
          <w:bCs/>
        </w:rPr>
        <w:t xml:space="preserve">димы для написания выпускной квалификационной работы. </w:t>
      </w:r>
      <w:r w:rsidRPr="00BE4F57">
        <w:t xml:space="preserve">Умения и владения, полученные при изучении дисциплины </w:t>
      </w:r>
      <w:r w:rsidRPr="00BE4F57">
        <w:rPr>
          <w:bCs/>
        </w:rPr>
        <w:t>«Проектная деятельность»</w:t>
      </w:r>
      <w:r w:rsidRPr="00BE4F57">
        <w:t>, позволят обучающимся применить пра</w:t>
      </w:r>
      <w:r w:rsidRPr="00BE4F57">
        <w:t>к</w:t>
      </w:r>
      <w:r w:rsidRPr="00BE4F57">
        <w:t xml:space="preserve">тические и теоретические навыки создания проекта </w:t>
      </w:r>
      <w:r w:rsidRPr="00BE4F57">
        <w:rPr>
          <w:bCs/>
        </w:rPr>
        <w:t>выпускной квалификационной работы.</w:t>
      </w:r>
    </w:p>
    <w:p w:rsidR="009128F3" w:rsidRPr="00BE4F57" w:rsidRDefault="009128F3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BE4F5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128F3" w:rsidRPr="00BE4F57" w:rsidRDefault="009128F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E4F57">
        <w:rPr>
          <w:rStyle w:val="FontStyle16"/>
          <w:b w:val="0"/>
          <w:sz w:val="24"/>
          <w:szCs w:val="24"/>
        </w:rPr>
        <w:t>В результате освоения дисциплины (модуля)  «Проектная деятельность»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9128F3" w:rsidRPr="00BE4F57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8F3" w:rsidRPr="00BE4F57" w:rsidRDefault="009128F3" w:rsidP="005C5F1A">
            <w:pPr>
              <w:ind w:firstLine="0"/>
              <w:jc w:val="center"/>
            </w:pPr>
            <w:r w:rsidRPr="00BE4F57">
              <w:t xml:space="preserve">Структурный </w:t>
            </w:r>
            <w:r w:rsidRPr="00BE4F57">
              <w:br/>
              <w:t xml:space="preserve">элемент </w:t>
            </w:r>
            <w:r w:rsidRPr="00BE4F57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8F3" w:rsidRPr="00BE4F57" w:rsidRDefault="009128F3" w:rsidP="005C5F1A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</w:tr>
      <w:tr w:rsidR="009128F3" w:rsidRPr="00BE4F57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8F3" w:rsidRPr="00BE4F57" w:rsidRDefault="009128F3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>ПК-1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Pr="00BE4F57">
              <w:rPr>
                <w:b/>
              </w:rPr>
              <w:t>и</w:t>
            </w:r>
            <w:r w:rsidRPr="00BE4F57">
              <w:rPr>
                <w:b/>
              </w:rPr>
              <w:t>на"</w:t>
            </w:r>
          </w:p>
        </w:tc>
      </w:tr>
      <w:tr w:rsidR="009128F3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323CC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AD6583" w:rsidRDefault="009128F3" w:rsidP="00AD6583">
            <w:pPr>
              <w:ind w:firstLine="0"/>
              <w:rPr>
                <w:i/>
              </w:rPr>
            </w:pPr>
            <w:r w:rsidRPr="00AD6583">
              <w:t>основы методологии исследовательской и проектной деятельности</w:t>
            </w:r>
          </w:p>
          <w:p w:rsidR="009128F3" w:rsidRPr="00AD6583" w:rsidRDefault="009128F3" w:rsidP="00AD6583">
            <w:pPr>
              <w:ind w:firstLine="0"/>
              <w:rPr>
                <w:i/>
              </w:rPr>
            </w:pPr>
            <w:r w:rsidRPr="00AD6583">
              <w:t>структуру и правила оформления исследовательской и проектной работы</w:t>
            </w:r>
          </w:p>
          <w:p w:rsidR="009128F3" w:rsidRDefault="009128F3" w:rsidP="00AD6583">
            <w:pPr>
              <w:ind w:firstLine="0"/>
            </w:pPr>
            <w:r w:rsidRPr="00AD6583">
              <w:t>особенности составления индивидуального план исследовательской и проектной работы</w:t>
            </w:r>
          </w:p>
          <w:p w:rsidR="009128F3" w:rsidRPr="00BE4F57" w:rsidRDefault="009128F3" w:rsidP="00E86E3F">
            <w:pPr>
              <w:ind w:firstLine="0"/>
              <w:rPr>
                <w:i/>
              </w:rPr>
            </w:pPr>
            <w:r w:rsidRPr="00BE4F57">
              <w:t xml:space="preserve">знать основные разделы бизнес-планы и технического </w:t>
            </w:r>
            <w:r>
              <w:t>задания</w:t>
            </w:r>
            <w:r w:rsidRPr="00BE4F57">
              <w:t xml:space="preserve"> проекта на пр</w:t>
            </w:r>
            <w:r w:rsidRPr="00BE4F57">
              <w:t>о</w:t>
            </w:r>
            <w:r w:rsidRPr="00BE4F57">
              <w:t>граммное обеспечение;</w:t>
            </w:r>
          </w:p>
        </w:tc>
      </w:tr>
      <w:tr w:rsidR="009128F3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323CC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AD6583" w:rsidRDefault="009128F3" w:rsidP="00AD6583">
            <w:pPr>
              <w:ind w:firstLine="0"/>
            </w:pPr>
            <w:r w:rsidRPr="00AD6583">
              <w:t>формулировать тему исследовательской и проектной работы, доказывать ее а</w:t>
            </w:r>
            <w:r w:rsidRPr="00AD6583">
              <w:t>к</w:t>
            </w:r>
            <w:r w:rsidRPr="00AD6583">
              <w:t>туальность</w:t>
            </w:r>
          </w:p>
          <w:p w:rsidR="009128F3" w:rsidRPr="00AD6583" w:rsidRDefault="009128F3" w:rsidP="00AD6583">
            <w:pPr>
              <w:ind w:firstLine="0"/>
            </w:pPr>
            <w:r w:rsidRPr="00AD6583">
              <w:t>выделять объект и предмет исследовательской и проектной работы</w:t>
            </w:r>
          </w:p>
          <w:p w:rsidR="009128F3" w:rsidRDefault="009128F3" w:rsidP="00AD6583">
            <w:pPr>
              <w:ind w:firstLine="0"/>
            </w:pPr>
            <w:r w:rsidRPr="00AD6583">
              <w:t>определять цель и задачи исследовательской и проектной работы</w:t>
            </w:r>
          </w:p>
          <w:p w:rsidR="009128F3" w:rsidRPr="00BE4F57" w:rsidRDefault="009128F3" w:rsidP="00E86E3F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систем;</w:t>
            </w:r>
          </w:p>
          <w:p w:rsidR="009128F3" w:rsidRPr="00BE4F57" w:rsidRDefault="009128F3" w:rsidP="00E86E3F">
            <w:pPr>
              <w:ind w:firstLine="0"/>
            </w:pPr>
            <w:r w:rsidRPr="00BE4F57">
              <w:t>разрабатывать макеты проектов для реализации информационных систем и м</w:t>
            </w:r>
            <w:r w:rsidRPr="00BE4F57">
              <w:t>о</w:t>
            </w:r>
            <w:r w:rsidRPr="00BE4F57">
              <w:t>дели баз данных;</w:t>
            </w:r>
          </w:p>
          <w:p w:rsidR="009128F3" w:rsidRPr="00BE4F57" w:rsidRDefault="009128F3" w:rsidP="009B7D16">
            <w:pPr>
              <w:ind w:firstLine="0"/>
            </w:pPr>
            <w:r w:rsidRPr="00BE4F57">
              <w:t>разрабатывать модели интерфейсов «человек - электронно-вычислительная м</w:t>
            </w:r>
            <w:r w:rsidRPr="00BE4F57">
              <w:t>а</w:t>
            </w:r>
            <w:r w:rsidRPr="00BE4F57">
              <w:t>шина»;</w:t>
            </w:r>
          </w:p>
        </w:tc>
      </w:tr>
      <w:tr w:rsidR="009128F3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323CC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Default="009128F3" w:rsidP="00E86E3F">
            <w:pPr>
              <w:ind w:firstLine="0"/>
            </w:pPr>
            <w:r>
              <w:t xml:space="preserve">навыками </w:t>
            </w:r>
            <w:r w:rsidRPr="00EF2F4A">
              <w:t>оформл</w:t>
            </w:r>
            <w:r>
              <w:t>ения теоретических и экспериментальных результатов</w:t>
            </w:r>
            <w:r w:rsidRPr="00EF2F4A">
              <w:t xml:space="preserve"> иссл</w:t>
            </w:r>
            <w:r w:rsidRPr="00EF2F4A">
              <w:t>е</w:t>
            </w:r>
            <w:r w:rsidRPr="00EF2F4A">
              <w:t>довательской и проектной работы</w:t>
            </w:r>
          </w:p>
          <w:p w:rsidR="009128F3" w:rsidRPr="00BE4F57" w:rsidRDefault="009128F3" w:rsidP="00E86E3F">
            <w:pPr>
              <w:ind w:firstLine="0"/>
            </w:pPr>
            <w:r w:rsidRPr="00BE4F57">
              <w:t>разработк</w:t>
            </w:r>
            <w:r>
              <w:t>ой</w:t>
            </w:r>
            <w:r w:rsidRPr="00BE4F57">
              <w:t xml:space="preserve"> макета концепции проекта и технического задания программного обеспечения;</w:t>
            </w:r>
          </w:p>
          <w:p w:rsidR="009128F3" w:rsidRDefault="009128F3" w:rsidP="00EF2F4A">
            <w:pPr>
              <w:ind w:firstLine="0"/>
            </w:pPr>
            <w:r w:rsidRPr="00BE4F57">
              <w:t>разработк</w:t>
            </w:r>
            <w:r>
              <w:t>ой</w:t>
            </w:r>
            <w:r w:rsidRPr="00BE4F57">
              <w:t xml:space="preserve"> макета концепции проекта, технического задания и навыками пл</w:t>
            </w:r>
            <w:r w:rsidRPr="00BE4F57">
              <w:t>а</w:t>
            </w:r>
            <w:r w:rsidRPr="00BE4F57">
              <w:t>нирования реализации проекта программного обеспечения</w:t>
            </w:r>
            <w:r>
              <w:t>;</w:t>
            </w:r>
          </w:p>
          <w:p w:rsidR="009128F3" w:rsidRPr="00BE4F57" w:rsidRDefault="009128F3" w:rsidP="00EF2F4A">
            <w:pPr>
              <w:ind w:firstLine="0"/>
            </w:pPr>
            <w:r>
              <w:t>навыками разработки интерфейса и модулей программного обеспечения проекта</w:t>
            </w:r>
            <w:r w:rsidRPr="00BE4F57">
              <w:t xml:space="preserve">. </w:t>
            </w:r>
          </w:p>
        </w:tc>
      </w:tr>
      <w:tr w:rsidR="009128F3" w:rsidRPr="00BE4F57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8F3" w:rsidRPr="00BE4F57" w:rsidRDefault="009128F3" w:rsidP="004605F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BE4F57">
              <w:rPr>
                <w:b/>
              </w:rPr>
              <w:t>о</w:t>
            </w:r>
            <w:r w:rsidRPr="00BE4F57">
              <w:rPr>
                <w:b/>
              </w:rPr>
              <w:t>вания</w:t>
            </w:r>
          </w:p>
        </w:tc>
      </w:tr>
      <w:tr w:rsidR="009128F3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815C89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965F3A" w:rsidRDefault="009128F3" w:rsidP="00E86E3F">
            <w:pPr>
              <w:ind w:firstLine="0"/>
              <w:jc w:val="left"/>
              <w:rPr>
                <w:i/>
              </w:rPr>
            </w:pPr>
            <w:r>
              <w:t>в</w:t>
            </w:r>
            <w:r w:rsidRPr="00965F3A">
              <w:t>иды проектов</w:t>
            </w:r>
            <w:r>
              <w:t>,</w:t>
            </w:r>
            <w:r w:rsidRPr="00965F3A">
              <w:t xml:space="preserve"> </w:t>
            </w:r>
            <w:r>
              <w:t>этапы проекта и</w:t>
            </w:r>
            <w:r w:rsidRPr="00965F3A">
              <w:t xml:space="preserve"> </w:t>
            </w:r>
            <w:r>
              <w:t>формы проектной деятельности;</w:t>
            </w:r>
          </w:p>
          <w:p w:rsidR="009128F3" w:rsidRPr="00BE4F57" w:rsidRDefault="009128F3" w:rsidP="00E86E3F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проектами;</w:t>
            </w:r>
          </w:p>
          <w:p w:rsidR="009128F3" w:rsidRPr="00BE4F57" w:rsidRDefault="009128F3" w:rsidP="00E86E3F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данных;</w:t>
            </w:r>
          </w:p>
          <w:p w:rsidR="009128F3" w:rsidRPr="00BE4F57" w:rsidRDefault="009128F3" w:rsidP="00E86E3F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</w:tr>
      <w:tr w:rsidR="009128F3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815C89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E86E3F">
            <w:pPr>
              <w:ind w:firstLine="0"/>
            </w:pPr>
            <w:r w:rsidRPr="00BE4F57">
              <w:t xml:space="preserve">планировать основные этапы реализации проекта на разработку программного обеспечения; </w:t>
            </w:r>
          </w:p>
          <w:p w:rsidR="009128F3" w:rsidRPr="00BE4F57" w:rsidRDefault="009128F3" w:rsidP="00E86E3F">
            <w:pPr>
              <w:ind w:firstLine="0"/>
            </w:pPr>
            <w:r w:rsidRPr="00BE4F57">
              <w:t xml:space="preserve">разрабатывать проекты по реализации компонентов аппаратно-программных комплексов и баз данных; </w:t>
            </w:r>
          </w:p>
          <w:p w:rsidR="009128F3" w:rsidRPr="00BE4F57" w:rsidRDefault="009128F3" w:rsidP="008B738B">
            <w:pPr>
              <w:ind w:firstLine="0"/>
            </w:pPr>
            <w:r w:rsidRPr="00BE4F57">
              <w:t>выполнять постановку</w:t>
            </w:r>
            <w:r>
              <w:t xml:space="preserve"> задачи проекта</w:t>
            </w:r>
            <w:r w:rsidRPr="00BE4F57">
              <w:t xml:space="preserve"> и разрабатывать алгоритмы, используя современные инструментальные средства и технологии программирования</w:t>
            </w:r>
          </w:p>
        </w:tc>
      </w:tr>
      <w:tr w:rsidR="009128F3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815C89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E86E3F">
            <w:pPr>
              <w:ind w:firstLine="0"/>
            </w:pPr>
            <w:r>
              <w:t xml:space="preserve">реализацией </w:t>
            </w:r>
            <w:r w:rsidRPr="00BE4F57">
              <w:t xml:space="preserve"> проектных решений разработки программного обеспечения;</w:t>
            </w:r>
          </w:p>
          <w:p w:rsidR="009128F3" w:rsidRPr="00BE4F57" w:rsidRDefault="009128F3" w:rsidP="00E86E3F">
            <w:pPr>
              <w:ind w:firstLine="0"/>
            </w:pPr>
            <w:r w:rsidRPr="00BE4F57">
              <w:t>определени</w:t>
            </w:r>
            <w:r>
              <w:t>ем</w:t>
            </w:r>
            <w:r w:rsidRPr="00BE4F57">
              <w:t xml:space="preserve"> целей и задач проекта разработки программного обеспечения ра</w:t>
            </w:r>
            <w:r w:rsidRPr="00BE4F57">
              <w:t>з</w:t>
            </w:r>
            <w:r w:rsidRPr="00BE4F57">
              <w:t>личной направленности;</w:t>
            </w:r>
          </w:p>
          <w:p w:rsidR="009128F3" w:rsidRPr="00BE4F57" w:rsidRDefault="009128F3" w:rsidP="00B11E4F">
            <w:pPr>
              <w:ind w:firstLine="0"/>
            </w:pPr>
            <w:r w:rsidRPr="00BE4F57">
              <w:t>разработк</w:t>
            </w:r>
            <w:r>
              <w:t>ой</w:t>
            </w:r>
            <w:r w:rsidRPr="00BE4F57">
              <w:t xml:space="preserve">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</w:tbl>
    <w:p w:rsidR="009128F3" w:rsidRPr="00BE4F57" w:rsidRDefault="009128F3" w:rsidP="00951970">
      <w:pPr>
        <w:sectPr w:rsidR="009128F3" w:rsidRPr="00BE4F57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9128F3" w:rsidRPr="00BE4F57" w:rsidRDefault="009128F3" w:rsidP="00D21C33">
      <w:pPr>
        <w:pStyle w:val="Heading1"/>
        <w:rPr>
          <w:rStyle w:val="FontStyle18"/>
          <w:b/>
          <w:i/>
          <w:sz w:val="24"/>
          <w:szCs w:val="24"/>
        </w:rPr>
      </w:pPr>
      <w:r w:rsidRPr="00BE4F57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9128F3" w:rsidRPr="00BE4F57" w:rsidRDefault="009128F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BE4F57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144</w:t>
      </w:r>
      <w:r w:rsidRPr="00BE4F5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128F3" w:rsidRPr="00BE4F57" w:rsidRDefault="009128F3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8</w:t>
      </w:r>
      <w:r w:rsidRPr="00BE4F57">
        <w:rPr>
          <w:rStyle w:val="FontStyle18"/>
          <w:b w:val="0"/>
          <w:sz w:val="24"/>
          <w:szCs w:val="24"/>
        </w:rPr>
        <w:t>6.1 акад. часов:</w:t>
      </w:r>
    </w:p>
    <w:p w:rsidR="009128F3" w:rsidRPr="00BE4F57" w:rsidRDefault="009128F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86</w:t>
      </w:r>
      <w:r w:rsidRPr="00BE4F57">
        <w:rPr>
          <w:rStyle w:val="FontStyle18"/>
          <w:b w:val="0"/>
          <w:sz w:val="24"/>
          <w:szCs w:val="24"/>
        </w:rPr>
        <w:t xml:space="preserve"> акад. часов;</w:t>
      </w:r>
    </w:p>
    <w:p w:rsidR="009128F3" w:rsidRDefault="009128F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0</w:t>
      </w:r>
      <w:r w:rsidRPr="00BE4F57">
        <w:rPr>
          <w:rStyle w:val="FontStyle18"/>
          <w:b w:val="0"/>
          <w:sz w:val="24"/>
          <w:szCs w:val="24"/>
        </w:rPr>
        <w:t>.1 акад. часов</w:t>
      </w:r>
      <w:r>
        <w:rPr>
          <w:rStyle w:val="FontStyle18"/>
          <w:b w:val="0"/>
          <w:sz w:val="24"/>
          <w:szCs w:val="24"/>
        </w:rPr>
        <w:t>;</w:t>
      </w:r>
      <w:r w:rsidRPr="00BE4F57">
        <w:rPr>
          <w:rStyle w:val="FontStyle18"/>
          <w:b w:val="0"/>
          <w:sz w:val="24"/>
          <w:szCs w:val="24"/>
        </w:rPr>
        <w:t xml:space="preserve"> </w:t>
      </w:r>
    </w:p>
    <w:p w:rsidR="009128F3" w:rsidRPr="00BE4F57" w:rsidRDefault="009128F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в форме  практической подготовки – 6 акад. часов;</w:t>
      </w:r>
    </w:p>
    <w:p w:rsidR="009128F3" w:rsidRPr="00BE4F57" w:rsidRDefault="009128F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D564B7">
        <w:rPr>
          <w:rStyle w:val="FontStyle18"/>
          <w:b w:val="0"/>
          <w:sz w:val="24"/>
          <w:szCs w:val="24"/>
        </w:rPr>
        <w:t>57.9</w:t>
      </w:r>
      <w:r w:rsidRPr="00BE4F57">
        <w:rPr>
          <w:rStyle w:val="FontStyle18"/>
          <w:b w:val="0"/>
          <w:sz w:val="24"/>
          <w:szCs w:val="24"/>
        </w:rPr>
        <w:t xml:space="preserve"> акад. часов;</w:t>
      </w:r>
    </w:p>
    <w:p w:rsidR="009128F3" w:rsidRPr="00BE4F57" w:rsidRDefault="009128F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4"/>
        <w:gridCol w:w="536"/>
        <w:gridCol w:w="892"/>
        <w:gridCol w:w="787"/>
        <w:gridCol w:w="652"/>
        <w:gridCol w:w="832"/>
        <w:gridCol w:w="3209"/>
        <w:gridCol w:w="2500"/>
        <w:gridCol w:w="1493"/>
      </w:tblGrid>
      <w:tr w:rsidR="009128F3" w:rsidRPr="00EE54A8" w:rsidTr="00B672C5">
        <w:trPr>
          <w:cantSplit/>
          <w:trHeight w:val="1156"/>
          <w:tblHeader/>
        </w:trPr>
        <w:tc>
          <w:tcPr>
            <w:tcW w:w="1372" w:type="pct"/>
            <w:vMerge w:val="restart"/>
            <w:vAlign w:val="center"/>
          </w:tcPr>
          <w:p w:rsidR="009128F3" w:rsidRPr="00EE54A8" w:rsidRDefault="009128F3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128F3" w:rsidRPr="00EE54A8" w:rsidRDefault="009128F3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9128F3" w:rsidRPr="00EE54A8" w:rsidRDefault="009128F3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E54A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6" w:type="pct"/>
            <w:gridSpan w:val="3"/>
            <w:vAlign w:val="center"/>
          </w:tcPr>
          <w:p w:rsidR="009128F3" w:rsidRPr="00EE54A8" w:rsidRDefault="009128F3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9128F3" w:rsidRPr="00EE54A8" w:rsidRDefault="009128F3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9128F3" w:rsidRPr="00EE54A8" w:rsidRDefault="009128F3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2" w:type="pct"/>
            <w:vMerge w:val="restart"/>
            <w:vAlign w:val="center"/>
          </w:tcPr>
          <w:p w:rsidR="009128F3" w:rsidRPr="00EE54A8" w:rsidRDefault="009128F3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9128F3" w:rsidRPr="00EE54A8" w:rsidRDefault="009128F3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128F3" w:rsidRPr="00EE54A8" w:rsidTr="00B672C5">
        <w:trPr>
          <w:cantSplit/>
          <w:trHeight w:val="1134"/>
          <w:tblHeader/>
        </w:trPr>
        <w:tc>
          <w:tcPr>
            <w:tcW w:w="1372" w:type="pct"/>
            <w:vMerge/>
          </w:tcPr>
          <w:p w:rsidR="009128F3" w:rsidRPr="00EE54A8" w:rsidRDefault="009128F3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9128F3" w:rsidRPr="00EE54A8" w:rsidRDefault="009128F3" w:rsidP="00624F44">
            <w:pPr>
              <w:pStyle w:val="Style14"/>
              <w:widowControl/>
              <w:jc w:val="center"/>
            </w:pPr>
          </w:p>
        </w:tc>
        <w:tc>
          <w:tcPr>
            <w:tcW w:w="297" w:type="pct"/>
            <w:textDirection w:val="btLr"/>
            <w:vAlign w:val="center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center"/>
            </w:pPr>
            <w:r w:rsidRPr="00EE54A8">
              <w:t>лекции</w:t>
            </w:r>
          </w:p>
        </w:tc>
        <w:tc>
          <w:tcPr>
            <w:tcW w:w="262" w:type="pct"/>
            <w:textDirection w:val="btLr"/>
            <w:vAlign w:val="center"/>
          </w:tcPr>
          <w:p w:rsidR="009128F3" w:rsidRPr="00EE54A8" w:rsidRDefault="009128F3" w:rsidP="00B01B6B">
            <w:pPr>
              <w:pStyle w:val="Style14"/>
              <w:widowControl/>
              <w:ind w:firstLine="0"/>
              <w:jc w:val="center"/>
            </w:pPr>
            <w:r w:rsidRPr="00EE54A8">
              <w:t>лаборат.</w:t>
            </w:r>
          </w:p>
          <w:p w:rsidR="009128F3" w:rsidRPr="00EE54A8" w:rsidRDefault="009128F3" w:rsidP="00B01B6B">
            <w:pPr>
              <w:pStyle w:val="Style14"/>
              <w:widowControl/>
              <w:ind w:firstLine="0"/>
              <w:jc w:val="center"/>
            </w:pPr>
            <w:r w:rsidRPr="00EE54A8">
              <w:t>занятия</w:t>
            </w:r>
          </w:p>
        </w:tc>
        <w:tc>
          <w:tcPr>
            <w:tcW w:w="217" w:type="pct"/>
            <w:textDirection w:val="btLr"/>
            <w:vAlign w:val="center"/>
          </w:tcPr>
          <w:p w:rsidR="009128F3" w:rsidRPr="00EE54A8" w:rsidRDefault="009128F3" w:rsidP="00B01B6B">
            <w:pPr>
              <w:pStyle w:val="Style14"/>
              <w:widowControl/>
              <w:ind w:firstLine="0"/>
              <w:jc w:val="center"/>
            </w:pPr>
            <w:r w:rsidRPr="00EE54A8">
              <w:t>практич. занятия</w:t>
            </w:r>
          </w:p>
        </w:tc>
        <w:tc>
          <w:tcPr>
            <w:tcW w:w="277" w:type="pct"/>
            <w:vMerge/>
            <w:textDirection w:val="btLr"/>
          </w:tcPr>
          <w:p w:rsidR="009128F3" w:rsidRPr="00EE54A8" w:rsidRDefault="009128F3" w:rsidP="00624F44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9128F3" w:rsidRPr="00EE54A8" w:rsidRDefault="009128F3" w:rsidP="00624F44">
            <w:pPr>
              <w:pStyle w:val="Style14"/>
              <w:widowControl/>
              <w:jc w:val="center"/>
            </w:pPr>
          </w:p>
        </w:tc>
        <w:tc>
          <w:tcPr>
            <w:tcW w:w="832" w:type="pct"/>
            <w:vMerge/>
            <w:textDirection w:val="btLr"/>
            <w:vAlign w:val="center"/>
          </w:tcPr>
          <w:p w:rsidR="009128F3" w:rsidRPr="00EE54A8" w:rsidRDefault="009128F3" w:rsidP="00624F44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9128F3" w:rsidRPr="00EE54A8" w:rsidRDefault="009128F3" w:rsidP="00624F44">
            <w:pPr>
              <w:pStyle w:val="Style14"/>
              <w:widowControl/>
              <w:jc w:val="center"/>
            </w:pPr>
          </w:p>
        </w:tc>
      </w:tr>
      <w:tr w:rsidR="009128F3" w:rsidRPr="00EE54A8" w:rsidTr="00B672C5">
        <w:trPr>
          <w:trHeight w:val="422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Раздел 1. Определение темы, пробл</w:t>
            </w:r>
            <w:r w:rsidRPr="00EE54A8">
              <w:t>е</w:t>
            </w:r>
            <w:r w:rsidRPr="00EE54A8">
              <w:t>мы и цели проекта, составление плана работы над проектом.</w:t>
            </w:r>
          </w:p>
          <w:p w:rsidR="009128F3" w:rsidRPr="00EE54A8" w:rsidRDefault="009128F3" w:rsidP="00BB7B47">
            <w:pPr>
              <w:ind w:firstLine="0"/>
            </w:pPr>
          </w:p>
        </w:tc>
        <w:tc>
          <w:tcPr>
            <w:tcW w:w="178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97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9128F3" w:rsidRPr="00EE54A8" w:rsidRDefault="009128F3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9128F3" w:rsidRPr="00EE54A8" w:rsidRDefault="009128F3" w:rsidP="00815C89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9128F3" w:rsidRPr="00EE54A8" w:rsidRDefault="009128F3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9128F3" w:rsidRPr="00EE54A8" w:rsidRDefault="009128F3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22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1.1 Описание предметной области проекта.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9128F3" w:rsidRPr="00EE54A8" w:rsidRDefault="009128F3" w:rsidP="004954C6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4954C6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4954C6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4954C6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4954C6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22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1.2 Формулирование темы, проблемы и цели проекта. Обоснование актуал</w:t>
            </w:r>
            <w:r w:rsidRPr="00EE54A8">
              <w:t>ь</w:t>
            </w:r>
            <w:r w:rsidRPr="00EE54A8">
              <w:t>ности тематики проекта.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22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 xml:space="preserve">1.3 Составление календарного плана работы над проектом. 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CC1C4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22"/>
        </w:trPr>
        <w:tc>
          <w:tcPr>
            <w:tcW w:w="137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22"/>
        </w:trPr>
        <w:tc>
          <w:tcPr>
            <w:tcW w:w="137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22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  <w:rPr>
                <w:b/>
              </w:rPr>
            </w:pPr>
            <w:r w:rsidRPr="00EE54A8">
              <w:t>Раздел 2. Сбор, систематизация и ан</w:t>
            </w:r>
            <w:r w:rsidRPr="00EE54A8">
              <w:t>а</w:t>
            </w:r>
            <w:r w:rsidRPr="00EE54A8">
              <w:t>лиз информационных данных, необх</w:t>
            </w:r>
            <w:r w:rsidRPr="00EE54A8">
              <w:t>о</w:t>
            </w:r>
            <w:r w:rsidRPr="00EE54A8">
              <w:t>димых для реализации проекта.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336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 xml:space="preserve">2.1 Планирование способов сбора и анализа информации. 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28F3" w:rsidRPr="00EE54A8" w:rsidTr="00B672C5">
        <w:trPr>
          <w:trHeight w:val="70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2.2 Сбор и систематизация материалов (фактов, результатов) в соответствии с целями работы.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2.3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672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068" w:type="pct"/>
          </w:tcPr>
          <w:p w:rsidR="009128F3" w:rsidRPr="00EE54A8" w:rsidRDefault="009128F3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9128F3" w:rsidRPr="00EE54A8" w:rsidRDefault="009128F3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9128F3" w:rsidRPr="00EE54A8" w:rsidRDefault="009128F3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672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068" w:type="pct"/>
          </w:tcPr>
          <w:p w:rsidR="009128F3" w:rsidRPr="00EE54A8" w:rsidRDefault="009128F3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9128F3" w:rsidRPr="00EE54A8" w:rsidRDefault="009128F3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9128F3" w:rsidRPr="00EE54A8" w:rsidRDefault="009128F3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Раздел 3. Разработка структуры прое</w:t>
            </w:r>
            <w:r w:rsidRPr="00EE54A8">
              <w:t>к</w:t>
            </w:r>
            <w:r w:rsidRPr="00EE54A8">
              <w:t>та.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9128F3" w:rsidRPr="00EE54A8" w:rsidRDefault="009128F3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9128F3" w:rsidRPr="00EE54A8" w:rsidRDefault="009128F3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9128F3" w:rsidRPr="00EE54A8" w:rsidRDefault="009128F3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3.1 Разработка информационной мод</w:t>
            </w:r>
            <w:r w:rsidRPr="00EE54A8">
              <w:t>е</w:t>
            </w:r>
            <w:r w:rsidRPr="00EE54A8">
              <w:t>ли проекта.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3.2 Проектный анализ. Оценка реал</w:t>
            </w:r>
            <w:r w:rsidRPr="00EE54A8">
              <w:t>и</w:t>
            </w:r>
            <w:r w:rsidRPr="00EE54A8">
              <w:t>зуемости проекта.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AA0E6B">
            <w:pPr>
              <w:ind w:firstLine="0"/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3.3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9128F3" w:rsidRPr="00EE54A8" w:rsidRDefault="009128F3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9128F3" w:rsidRPr="00EE54A8" w:rsidRDefault="009128F3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9128F3" w:rsidRPr="00EE54A8" w:rsidRDefault="009128F3" w:rsidP="00AA0E6B">
            <w:pPr>
              <w:ind w:firstLine="0"/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9128F3" w:rsidRPr="00EE54A8" w:rsidRDefault="009128F3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9128F3" w:rsidRPr="00EE54A8" w:rsidRDefault="009128F3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9128F3" w:rsidRPr="00EE54A8" w:rsidRDefault="009128F3" w:rsidP="00AA0E6B">
            <w:pPr>
              <w:ind w:firstLine="0"/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Раздел 4. Реализация проекта. Разр</w:t>
            </w:r>
            <w:r w:rsidRPr="00EE54A8">
              <w:t>а</w:t>
            </w:r>
            <w:r w:rsidRPr="00EE54A8">
              <w:t>ботка программного обеспечения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9128F3" w:rsidRPr="00EE54A8" w:rsidRDefault="009128F3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9128F3" w:rsidRPr="00EE54A8" w:rsidRDefault="009128F3" w:rsidP="00F91FA6">
            <w:pPr>
              <w:ind w:firstLine="0"/>
            </w:pPr>
          </w:p>
        </w:tc>
        <w:tc>
          <w:tcPr>
            <w:tcW w:w="497" w:type="pct"/>
          </w:tcPr>
          <w:p w:rsidR="009128F3" w:rsidRPr="00EE54A8" w:rsidRDefault="009128F3" w:rsidP="00AA0E6B">
            <w:pPr>
              <w:ind w:firstLine="0"/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4.1 Программная реализация проекта. Тестирование ПО. Доработка проекта с учетом замечаний и предложений.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23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9128F3" w:rsidRPr="00EE54A8" w:rsidRDefault="009128F3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AA0E6B">
            <w:pPr>
              <w:ind w:firstLine="0"/>
            </w:pPr>
          </w:p>
        </w:tc>
      </w:tr>
      <w:tr w:rsidR="009128F3" w:rsidRPr="00EE54A8" w:rsidTr="00B672C5">
        <w:trPr>
          <w:trHeight w:val="499"/>
        </w:trPr>
        <w:tc>
          <w:tcPr>
            <w:tcW w:w="1372" w:type="pct"/>
          </w:tcPr>
          <w:p w:rsidR="009128F3" w:rsidRPr="00EE54A8" w:rsidRDefault="009128F3" w:rsidP="00BB7B47">
            <w:pPr>
              <w:ind w:firstLine="0"/>
            </w:pPr>
            <w:r w:rsidRPr="00EE54A8">
              <w:t>4.2 Подготовка к публичной защите проекта. Публичная защита проекта.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8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9128F3" w:rsidRPr="00EE54A8" w:rsidRDefault="009128F3" w:rsidP="00434580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9128F3" w:rsidRPr="00EE54A8" w:rsidRDefault="009128F3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</w:t>
            </w:r>
          </w:p>
        </w:tc>
        <w:tc>
          <w:tcPr>
            <w:tcW w:w="497" w:type="pct"/>
          </w:tcPr>
          <w:p w:rsidR="009128F3" w:rsidRPr="00EE54A8" w:rsidRDefault="009128F3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9128F3" w:rsidRPr="00EE54A8" w:rsidRDefault="009128F3" w:rsidP="00AA0E6B">
            <w:pPr>
              <w:ind w:firstLine="0"/>
            </w:pPr>
          </w:p>
        </w:tc>
      </w:tr>
      <w:tr w:rsidR="009128F3" w:rsidRPr="00EE54A8" w:rsidTr="00B672C5">
        <w:trPr>
          <w:trHeight w:val="234"/>
        </w:trPr>
        <w:tc>
          <w:tcPr>
            <w:tcW w:w="1372" w:type="pct"/>
          </w:tcPr>
          <w:p w:rsidR="009128F3" w:rsidRPr="00EE54A8" w:rsidRDefault="009128F3" w:rsidP="00F91FA6">
            <w:pPr>
              <w:pStyle w:val="Style14"/>
              <w:widowControl/>
              <w:ind w:firstLine="0"/>
              <w:jc w:val="center"/>
            </w:pPr>
            <w:r w:rsidRPr="00EE54A8">
              <w:t>Итого по разделу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</w:pPr>
            <w:r w:rsidRPr="00EE54A8">
              <w:t>-</w:t>
            </w: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2,9</w:t>
            </w:r>
          </w:p>
        </w:tc>
        <w:tc>
          <w:tcPr>
            <w:tcW w:w="1068" w:type="pct"/>
          </w:tcPr>
          <w:p w:rsidR="009128F3" w:rsidRPr="00EE54A8" w:rsidRDefault="009128F3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128F3" w:rsidRPr="00EE54A8" w:rsidTr="00B672C5">
        <w:trPr>
          <w:trHeight w:val="237"/>
        </w:trPr>
        <w:tc>
          <w:tcPr>
            <w:tcW w:w="1372" w:type="pct"/>
          </w:tcPr>
          <w:p w:rsidR="009128F3" w:rsidRPr="00EE54A8" w:rsidRDefault="009128F3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9128F3" w:rsidRPr="00EE54A8" w:rsidRDefault="009128F3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9128F3" w:rsidRPr="00EE54A8" w:rsidRDefault="009128F3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9128F3" w:rsidRPr="00EE54A8" w:rsidRDefault="009128F3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28F3" w:rsidRPr="00EE54A8" w:rsidTr="00B672C5">
        <w:trPr>
          <w:trHeight w:val="228"/>
        </w:trPr>
        <w:tc>
          <w:tcPr>
            <w:tcW w:w="1372" w:type="pct"/>
          </w:tcPr>
          <w:p w:rsidR="009128F3" w:rsidRPr="00EE54A8" w:rsidRDefault="009128F3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дисциплине</w:t>
            </w:r>
          </w:p>
        </w:tc>
        <w:tc>
          <w:tcPr>
            <w:tcW w:w="178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EE54A8">
              <w:rPr>
                <w:b/>
              </w:rPr>
              <w:t>6</w:t>
            </w:r>
          </w:p>
        </w:tc>
        <w:tc>
          <w:tcPr>
            <w:tcW w:w="21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9128F3" w:rsidRPr="00EE54A8" w:rsidRDefault="009128F3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963F0">
              <w:rPr>
                <w:b/>
              </w:rPr>
              <w:t>57.9</w:t>
            </w:r>
          </w:p>
        </w:tc>
        <w:tc>
          <w:tcPr>
            <w:tcW w:w="1068" w:type="pct"/>
          </w:tcPr>
          <w:p w:rsidR="009128F3" w:rsidRPr="00EE54A8" w:rsidRDefault="009128F3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2" w:type="pct"/>
          </w:tcPr>
          <w:p w:rsidR="009128F3" w:rsidRPr="00EE54A8" w:rsidRDefault="009128F3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</w:tcPr>
          <w:p w:rsidR="009128F3" w:rsidRPr="00EE54A8" w:rsidRDefault="009128F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128F3" w:rsidRPr="00BE4F57" w:rsidRDefault="009128F3" w:rsidP="003622D7">
      <w:pPr>
        <w:ind w:firstLine="0"/>
        <w:rPr>
          <w:i/>
          <w:szCs w:val="20"/>
        </w:rPr>
      </w:pPr>
    </w:p>
    <w:p w:rsidR="009128F3" w:rsidRPr="00BE4F57" w:rsidRDefault="009128F3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9128F3" w:rsidRPr="00BE4F57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9128F3" w:rsidRPr="00BE4F57" w:rsidRDefault="009128F3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BE4F57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9128F3" w:rsidRPr="00C80043" w:rsidRDefault="009128F3" w:rsidP="005E67F2">
      <w: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</w:r>
      <w:r>
        <w:t>о</w:t>
      </w:r>
      <w:r>
        <w:t>нальной деятельностью и направленных на формирование, закрепление, развитие практ</w:t>
      </w:r>
      <w:r>
        <w:t>и</w:t>
      </w:r>
      <w:r>
        <w:t>ческих навыков и компетенций по профилю образовательной программы</w:t>
      </w:r>
    </w:p>
    <w:p w:rsidR="009128F3" w:rsidRPr="00BE4F57" w:rsidRDefault="009128F3" w:rsidP="00A72A9A">
      <w:r w:rsidRPr="00BE4F57">
        <w:t xml:space="preserve">1. </w:t>
      </w:r>
      <w:r w:rsidRPr="00BE4F57">
        <w:rPr>
          <w:b/>
        </w:rPr>
        <w:t>Традиционные образовательные технологии,</w:t>
      </w:r>
      <w:r w:rsidRPr="00BE4F57">
        <w:t> ориентированные на организацию образовательного процесса и предполагающую прямую трансляцию знаний от преподав</w:t>
      </w:r>
      <w:r w:rsidRPr="00BE4F57">
        <w:t>а</w:t>
      </w:r>
      <w:r w:rsidRPr="00BE4F57">
        <w:t>теля к аспиранту. </w:t>
      </w:r>
    </w:p>
    <w:p w:rsidR="009128F3" w:rsidRPr="00BE4F57" w:rsidRDefault="009128F3" w:rsidP="00A72A9A">
      <w:r w:rsidRPr="00BE4F57">
        <w:rPr>
          <w:b/>
        </w:rPr>
        <w:t>Формы учебных занятий с использованием традиционных технологий:</w:t>
      </w:r>
    </w:p>
    <w:p w:rsidR="009128F3" w:rsidRPr="00BE4F57" w:rsidRDefault="009128F3" w:rsidP="00A72A9A">
      <w:r w:rsidRPr="00BE4F57">
        <w:t>Информационная лекция – последовательное изложение материала в дисциплина</w:t>
      </w:r>
      <w:r w:rsidRPr="00BE4F57">
        <w:t>р</w:t>
      </w:r>
      <w:r w:rsidRPr="00BE4F57">
        <w:t>ной логике, осуществляемое преимущественно вербальными средствами (монолог преп</w:t>
      </w:r>
      <w:r w:rsidRPr="00BE4F57">
        <w:t>о</w:t>
      </w:r>
      <w:r w:rsidRPr="00BE4F57">
        <w:t>давателя).</w:t>
      </w:r>
    </w:p>
    <w:p w:rsidR="009128F3" w:rsidRPr="00BE4F57" w:rsidRDefault="009128F3" w:rsidP="00A72A9A">
      <w:r w:rsidRPr="00BE4F57">
        <w:t>Практическое занятие, посвященное освоению конкретных умений и навыков по предложенному алгоритму.</w:t>
      </w:r>
    </w:p>
    <w:p w:rsidR="009128F3" w:rsidRPr="00BE4F57" w:rsidRDefault="009128F3" w:rsidP="00A72A9A">
      <w:r w:rsidRPr="00BE4F57">
        <w:t xml:space="preserve">2. </w:t>
      </w:r>
      <w:r w:rsidRPr="00BE4F57">
        <w:rPr>
          <w:b/>
        </w:rPr>
        <w:t>Технологии проблемного обучения</w:t>
      </w:r>
      <w:r w:rsidRPr="00BE4F5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9128F3" w:rsidRPr="00BE4F57" w:rsidRDefault="009128F3" w:rsidP="00A72A9A">
      <w:pPr>
        <w:rPr>
          <w:b/>
        </w:rPr>
      </w:pPr>
      <w:r w:rsidRPr="00BE4F57">
        <w:rPr>
          <w:b/>
        </w:rPr>
        <w:t>Формы учебных занятий с использованием технологий проблемного обучения:</w:t>
      </w:r>
    </w:p>
    <w:p w:rsidR="009128F3" w:rsidRPr="00BE4F57" w:rsidRDefault="009128F3" w:rsidP="00A72A9A">
      <w:r w:rsidRPr="00BE4F57">
        <w:t>Практическое занятие в форме практикума – организация учебной работы, напра</w:t>
      </w:r>
      <w:r w:rsidRPr="00BE4F57">
        <w:t>в</w:t>
      </w:r>
      <w:r w:rsidRPr="00BE4F5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9128F3" w:rsidRPr="00BE4F57" w:rsidRDefault="009128F3" w:rsidP="00A72A9A">
      <w:r w:rsidRPr="00BE4F57">
        <w:t xml:space="preserve">3. </w:t>
      </w:r>
      <w:r w:rsidRPr="00BE4F57">
        <w:rPr>
          <w:b/>
        </w:rPr>
        <w:t>Интерактивные технологии</w:t>
      </w:r>
      <w:r w:rsidRPr="00BE4F57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9128F3" w:rsidRPr="00BE4F57" w:rsidRDefault="009128F3" w:rsidP="00A72A9A">
      <w:pPr>
        <w:rPr>
          <w:b/>
        </w:rPr>
      </w:pPr>
      <w:r w:rsidRPr="00BE4F57">
        <w:rPr>
          <w:b/>
        </w:rPr>
        <w:t>Формы учебных занятий с использованием специализированных интеракти</w:t>
      </w:r>
      <w:r w:rsidRPr="00BE4F57">
        <w:rPr>
          <w:b/>
        </w:rPr>
        <w:t>в</w:t>
      </w:r>
      <w:r w:rsidRPr="00BE4F57">
        <w:rPr>
          <w:b/>
        </w:rPr>
        <w:t>ных технологий:</w:t>
      </w:r>
    </w:p>
    <w:p w:rsidR="009128F3" w:rsidRPr="00BE4F57" w:rsidRDefault="009128F3" w:rsidP="00A72A9A">
      <w:r w:rsidRPr="00BE4F57">
        <w:t>Лекция «обратной связи» – лекция–провокация (изложение материала с заранее з</w:t>
      </w:r>
      <w:r w:rsidRPr="00BE4F57">
        <w:t>а</w:t>
      </w:r>
      <w:r w:rsidRPr="00BE4F57">
        <w:t>планированными ошибками), лекция-беседа, лекция-дискуссия, лекция-пресс</w:t>
      </w:r>
      <w:r w:rsidRPr="00BE4F57">
        <w:softHyphen/>
        <w:t>кон</w:t>
      </w:r>
      <w:r w:rsidRPr="00BE4F57">
        <w:softHyphen/>
        <w:t>фе</w:t>
      </w:r>
      <w:r w:rsidRPr="00BE4F57">
        <w:softHyphen/>
        <w:t>рен</w:t>
      </w:r>
      <w:r w:rsidRPr="00BE4F57">
        <w:softHyphen/>
        <w:t>ция.</w:t>
      </w:r>
    </w:p>
    <w:p w:rsidR="009128F3" w:rsidRPr="00BE4F57" w:rsidRDefault="009128F3" w:rsidP="00A72A9A">
      <w:r w:rsidRPr="00BE4F57">
        <w:t>Семинар-дискуссия – коллективное обсуждение вопросов, проблемы, выявление мнений в группе по теме научного исследования аспирантов.</w:t>
      </w:r>
    </w:p>
    <w:p w:rsidR="009128F3" w:rsidRPr="00BE4F57" w:rsidRDefault="009128F3" w:rsidP="00A72A9A">
      <w:r w:rsidRPr="00BE4F57">
        <w:t xml:space="preserve">4. </w:t>
      </w:r>
      <w:r w:rsidRPr="00BE4F57">
        <w:rPr>
          <w:b/>
        </w:rPr>
        <w:t>Информационно-коммуникационные образовательные технологии</w:t>
      </w:r>
      <w:r w:rsidRPr="00BE4F57">
        <w:t> – орган</w:t>
      </w:r>
      <w:r w:rsidRPr="00BE4F57">
        <w:t>и</w:t>
      </w:r>
      <w:r w:rsidRPr="00BE4F57">
        <w:t>зация образовательного процесса, основанная на применении программных сред и техн</w:t>
      </w:r>
      <w:r w:rsidRPr="00BE4F57">
        <w:t>и</w:t>
      </w:r>
      <w:r w:rsidRPr="00BE4F57">
        <w:t>ческих средств работы с информацией по теме научно-исследовательской работы аспиа</w:t>
      </w:r>
      <w:r w:rsidRPr="00BE4F57">
        <w:t>н</w:t>
      </w:r>
      <w:r w:rsidRPr="00BE4F57">
        <w:t>тов.</w:t>
      </w:r>
    </w:p>
    <w:p w:rsidR="009128F3" w:rsidRPr="00BE4F57" w:rsidRDefault="009128F3" w:rsidP="00A72A9A">
      <w:r w:rsidRPr="00BE4F57">
        <w:rPr>
          <w:b/>
        </w:rPr>
        <w:t>Формы учебных занятий с использованием информационно-коммуни-ка-цион-ных технологий</w:t>
      </w:r>
      <w:r w:rsidRPr="00BE4F57">
        <w:t>:</w:t>
      </w:r>
    </w:p>
    <w:p w:rsidR="009128F3" w:rsidRPr="00BE4F57" w:rsidRDefault="009128F3" w:rsidP="00A72A9A">
      <w:r w:rsidRPr="00BE4F57">
        <w:t>Лекция-визуализация – изложение содержания сопровождается презентацией и в</w:t>
      </w:r>
      <w:r w:rsidRPr="00BE4F57">
        <w:t>и</w:t>
      </w:r>
      <w:r w:rsidRPr="00BE4F57">
        <w:t>деоматериалов по курсам «Теория решения изобретательских задач» и «Научные комм</w:t>
      </w:r>
      <w:r w:rsidRPr="00BE4F57">
        <w:t>у</w:t>
      </w:r>
      <w:r w:rsidRPr="00BE4F57">
        <w:t>никации».</w:t>
      </w:r>
    </w:p>
    <w:p w:rsidR="009128F3" w:rsidRPr="00BE4F57" w:rsidRDefault="009128F3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BE4F57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128F3" w:rsidRPr="00A54EFF" w:rsidRDefault="009128F3" w:rsidP="00A54EFF">
      <w:pPr>
        <w:tabs>
          <w:tab w:val="left" w:pos="851"/>
        </w:tabs>
        <w:rPr>
          <w:rFonts w:cs="Georgia"/>
        </w:rPr>
      </w:pPr>
      <w:r w:rsidRPr="00BB7B47"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№1.</w:t>
      </w:r>
      <w:r>
        <w:rPr>
          <w:rFonts w:cs="Georgia"/>
        </w:rPr>
        <w:t xml:space="preserve"> Определение тематики проекта,</w:t>
      </w:r>
      <w:r w:rsidRPr="00BB7B47">
        <w:rPr>
          <w:rFonts w:cs="Georgia"/>
        </w:rPr>
        <w:t xml:space="preserve"> </w:t>
      </w:r>
      <w:r>
        <w:rPr>
          <w:rFonts w:cs="Georgia"/>
        </w:rPr>
        <w:t xml:space="preserve">описание предметной области и составление </w:t>
      </w:r>
      <w:r w:rsidRPr="00A54EFF">
        <w:rPr>
          <w:rFonts w:cs="Georgia"/>
        </w:rPr>
        <w:t>плана работы над проектом.</w:t>
      </w:r>
    </w:p>
    <w:p w:rsidR="009128F3" w:rsidRDefault="009128F3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A54EFF">
        <w:rPr>
          <w:rFonts w:cs="Georgia"/>
        </w:rPr>
        <w:t>Описать э</w:t>
      </w:r>
      <w:r>
        <w:rPr>
          <w:rFonts w:cs="Georgia"/>
        </w:rPr>
        <w:t>тапы жизненного цикла проекта.</w:t>
      </w:r>
    </w:p>
    <w:p w:rsidR="009128F3" w:rsidRDefault="009128F3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</w:t>
      </w:r>
      <w:r w:rsidRPr="00A54EFF">
        <w:rPr>
          <w:rFonts w:cs="Georgia"/>
        </w:rPr>
        <w:t>азработ</w:t>
      </w:r>
      <w:r>
        <w:rPr>
          <w:rFonts w:cs="Georgia"/>
        </w:rPr>
        <w:t>ать</w:t>
      </w:r>
      <w:r w:rsidRPr="00A54EFF">
        <w:rPr>
          <w:rFonts w:cs="Georgia"/>
        </w:rPr>
        <w:t xml:space="preserve"> концепци</w:t>
      </w:r>
      <w:r>
        <w:rPr>
          <w:rFonts w:cs="Georgia"/>
        </w:rPr>
        <w:t>ю проекта.</w:t>
      </w:r>
    </w:p>
    <w:p w:rsidR="009128F3" w:rsidRPr="00A54EFF" w:rsidRDefault="009128F3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Описать основные</w:t>
      </w:r>
      <w:r w:rsidRPr="00A54EFF">
        <w:rPr>
          <w:rFonts w:cs="Georgia"/>
        </w:rPr>
        <w:t xml:space="preserve"> этапы реализации проекта.</w:t>
      </w:r>
    </w:p>
    <w:p w:rsidR="009128F3" w:rsidRDefault="009128F3" w:rsidP="00A54EFF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№2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BE4F57">
        <w:t>Бизнес-анализ проекта.</w:t>
      </w:r>
    </w:p>
    <w:p w:rsidR="009128F3" w:rsidRDefault="009128F3" w:rsidP="00A4200E">
      <w:pPr>
        <w:numPr>
          <w:ilvl w:val="0"/>
          <w:numId w:val="21"/>
        </w:numPr>
        <w:tabs>
          <w:tab w:val="left" w:pos="851"/>
        </w:tabs>
      </w:pPr>
      <w:r>
        <w:t>Сформулировать цель проекта. Обосновать необходимость реализации прое</w:t>
      </w:r>
      <w:r>
        <w:t>к</w:t>
      </w:r>
      <w:r>
        <w:t>та.</w:t>
      </w:r>
    </w:p>
    <w:p w:rsidR="009128F3" w:rsidRPr="00DB51A8" w:rsidRDefault="009128F3" w:rsidP="00A4200E">
      <w:pPr>
        <w:numPr>
          <w:ilvl w:val="0"/>
          <w:numId w:val="21"/>
        </w:numPr>
        <w:tabs>
          <w:tab w:val="left" w:pos="851"/>
        </w:tabs>
        <w:rPr>
          <w:rFonts w:cs="Georgia"/>
        </w:rPr>
      </w:pPr>
      <w:r>
        <w:t>Сформулировать основные задачи проекта. Описать способы их реализации, опираясь на особенности предметной области проекта.</w:t>
      </w:r>
    </w:p>
    <w:p w:rsidR="009128F3" w:rsidRDefault="009128F3" w:rsidP="00DB51A8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№3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BE4F57">
        <w:t>Бизнес-анализ проекта.</w:t>
      </w:r>
    </w:p>
    <w:p w:rsidR="009128F3" w:rsidRDefault="009128F3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 xml:space="preserve">Описать </w:t>
      </w:r>
      <w:r w:rsidRPr="00A54EFF">
        <w:rPr>
          <w:rFonts w:cs="Georgia"/>
        </w:rPr>
        <w:t>ресурсы проекта</w:t>
      </w:r>
      <w:r>
        <w:rPr>
          <w:rFonts w:cs="Georgia"/>
        </w:rPr>
        <w:t>.</w:t>
      </w:r>
    </w:p>
    <w:p w:rsidR="009128F3" w:rsidRDefault="009128F3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>Описать</w:t>
      </w:r>
      <w:r w:rsidRPr="00A54EFF">
        <w:rPr>
          <w:rFonts w:cs="Georgia"/>
        </w:rPr>
        <w:t xml:space="preserve"> возможные риски проекта</w:t>
      </w:r>
      <w:r>
        <w:rPr>
          <w:rFonts w:cs="Georgia"/>
        </w:rPr>
        <w:t>.</w:t>
      </w:r>
    </w:p>
    <w:p w:rsidR="009128F3" w:rsidRDefault="009128F3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Разработать календарный план для проекта.</w:t>
      </w:r>
    </w:p>
    <w:p w:rsidR="009128F3" w:rsidRDefault="009128F3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№4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8521DB">
        <w:rPr>
          <w:rStyle w:val="FontStyle20"/>
          <w:rFonts w:ascii="Times New Roman" w:hAnsi="Times New Roman"/>
          <w:sz w:val="24"/>
          <w:szCs w:val="24"/>
        </w:rPr>
        <w:t>Проектные риски.</w:t>
      </w:r>
    </w:p>
    <w:p w:rsidR="009128F3" w:rsidRPr="00BE4F57" w:rsidRDefault="009128F3" w:rsidP="008521DB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Выполнить а</w:t>
      </w:r>
      <w:r w:rsidRPr="00BE4F57">
        <w:rPr>
          <w:rStyle w:val="FontStyle20"/>
          <w:rFonts w:ascii="Times New Roman" w:hAnsi="Times New Roman"/>
          <w:sz w:val="24"/>
          <w:szCs w:val="24"/>
        </w:rPr>
        <w:t>нализ факторов риска проекта:</w:t>
      </w:r>
    </w:p>
    <w:p w:rsidR="009128F3" w:rsidRPr="00BE4F57" w:rsidRDefault="009128F3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описать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манды разработчиков, с учетом анализа конкурирующих продуктов или ан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логов;</w:t>
      </w:r>
    </w:p>
    <w:p w:rsidR="009128F3" w:rsidRDefault="009128F3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и оценить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фактор</w:t>
      </w:r>
      <w:r>
        <w:rPr>
          <w:rStyle w:val="FontStyle20"/>
          <w:rFonts w:ascii="Times New Roman" w:hAnsi="Times New Roman"/>
          <w:sz w:val="24"/>
          <w:szCs w:val="24"/>
        </w:rPr>
        <w:t>ы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риска</w:t>
      </w:r>
      <w:r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Pr="00BE4F57">
        <w:rPr>
          <w:rStyle w:val="FontStyle20"/>
          <w:rFonts w:ascii="Times New Roman" w:hAnsi="Times New Roman"/>
          <w:sz w:val="24"/>
          <w:szCs w:val="24"/>
        </w:rPr>
        <w:t>, которые рассматриваются как р</w:t>
      </w:r>
      <w:r w:rsidRPr="00BE4F57">
        <w:rPr>
          <w:rStyle w:val="FontStyle20"/>
          <w:rFonts w:ascii="Times New Roman" w:hAnsi="Times New Roman"/>
          <w:sz w:val="24"/>
          <w:szCs w:val="24"/>
        </w:rPr>
        <w:t>е</w:t>
      </w:r>
      <w:r w:rsidRPr="00BE4F57">
        <w:rPr>
          <w:rStyle w:val="FontStyle20"/>
          <w:rFonts w:ascii="Times New Roman" w:hAnsi="Times New Roman"/>
          <w:sz w:val="24"/>
          <w:szCs w:val="24"/>
        </w:rPr>
        <w:t>альные или возможные, спос</w:t>
      </w:r>
      <w:r>
        <w:rPr>
          <w:rStyle w:val="FontStyle20"/>
          <w:rFonts w:ascii="Times New Roman" w:hAnsi="Times New Roman"/>
          <w:sz w:val="24"/>
          <w:szCs w:val="24"/>
        </w:rPr>
        <w:t>обные оказать влияние на проект;</w:t>
      </w:r>
    </w:p>
    <w:p w:rsidR="009128F3" w:rsidRPr="008521DB" w:rsidRDefault="009128F3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определить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прямые затраты: труд</w:t>
      </w:r>
      <w:r>
        <w:rPr>
          <w:rStyle w:val="FontStyle20"/>
          <w:rFonts w:ascii="Times New Roman" w:hAnsi="Times New Roman"/>
          <w:sz w:val="24"/>
          <w:szCs w:val="24"/>
        </w:rPr>
        <w:t>овые</w:t>
      </w:r>
      <w:r w:rsidRPr="00BE4F57">
        <w:rPr>
          <w:rStyle w:val="FontStyle20"/>
          <w:rFonts w:ascii="Times New Roman" w:hAnsi="Times New Roman"/>
          <w:sz w:val="24"/>
          <w:szCs w:val="24"/>
        </w:rPr>
        <w:t>; расходные материалы; оборудование; иные затраты; накладные расходы проекта – общие и административные 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кладные расхо</w:t>
      </w:r>
      <w:r>
        <w:rPr>
          <w:rStyle w:val="FontStyle20"/>
          <w:rFonts w:ascii="Times New Roman" w:hAnsi="Times New Roman"/>
          <w:sz w:val="24"/>
          <w:szCs w:val="24"/>
        </w:rPr>
        <w:t>ды.</w:t>
      </w:r>
    </w:p>
    <w:p w:rsidR="009128F3" w:rsidRDefault="009128F3" w:rsidP="002F6227">
      <w:pPr>
        <w:tabs>
          <w:tab w:val="left" w:pos="851"/>
        </w:tabs>
        <w:rPr>
          <w:rStyle w:val="FontStyle20"/>
          <w:rFonts w:ascii="Times New Roman" w:hAnsi="Times New Roman"/>
          <w:vanish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№5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213447">
        <w:rPr>
          <w:rStyle w:val="FontStyle20"/>
          <w:rFonts w:ascii="Times New Roman" w:hAnsi="Times New Roman"/>
          <w:sz w:val="24"/>
          <w:szCs w:val="24"/>
        </w:rPr>
        <w:t>Описание концепции проекта.</w:t>
      </w:r>
      <w:r>
        <w:rPr>
          <w:rStyle w:val="FontStyle20"/>
          <w:rFonts w:ascii="Times New Roman" w:hAnsi="Times New Roman"/>
          <w:vanish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vanish/>
          <w:sz w:val="24"/>
          <w:szCs w:val="24"/>
        </w:rPr>
        <w:t>писать текущую ситуацию у заказчика, которая вызвала необходимость создания данного проект (раздел может содержать описание возможностей клиента и их влияние на получение прибыли, описание проблем клиента, а также способы их возможного решения</w:t>
      </w:r>
      <w:r>
        <w:rPr>
          <w:rStyle w:val="FontStyle20"/>
          <w:rFonts w:ascii="Times New Roman" w:hAnsi="Times New Roman"/>
          <w:vanish/>
          <w:sz w:val="24"/>
          <w:szCs w:val="24"/>
        </w:rPr>
        <w:t>);</w:t>
      </w:r>
    </w:p>
    <w:p w:rsidR="009128F3" w:rsidRPr="00213447" w:rsidRDefault="009128F3" w:rsidP="00213447">
      <w:pPr>
        <w:numPr>
          <w:ilvl w:val="0"/>
          <w:numId w:val="23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HelpText"/>
          <w:bCs/>
          <w:i w:val="0"/>
          <w:iCs/>
          <w:color w:val="auto"/>
        </w:rPr>
        <w:t>о</w:t>
      </w:r>
      <w:r w:rsidRPr="00BE4F57">
        <w:rPr>
          <w:rStyle w:val="HelpText"/>
          <w:bCs/>
          <w:i w:val="0"/>
          <w:iCs/>
          <w:color w:val="auto"/>
        </w:rPr>
        <w:t>пис</w:t>
      </w:r>
      <w:r>
        <w:rPr>
          <w:rStyle w:val="HelpText"/>
          <w:bCs/>
          <w:i w:val="0"/>
          <w:iCs/>
          <w:color w:val="auto"/>
        </w:rPr>
        <w:t>а</w:t>
      </w:r>
      <w:r w:rsidRPr="00BE4F57">
        <w:rPr>
          <w:rStyle w:val="HelpText"/>
          <w:bCs/>
          <w:i w:val="0"/>
          <w:iCs/>
          <w:color w:val="auto"/>
        </w:rPr>
        <w:t>ть,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</w:t>
      </w:r>
    </w:p>
    <w:p w:rsidR="009128F3" w:rsidRDefault="009128F3" w:rsidP="005E1413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№6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BE4F57">
        <w:t>Описание заинтересованных лиц проекта</w:t>
      </w:r>
    </w:p>
    <w:p w:rsidR="009128F3" w:rsidRDefault="009128F3" w:rsidP="00B0651A">
      <w:pPr>
        <w:ind w:firstLine="0"/>
        <w:rPr>
          <w:b/>
        </w:rPr>
      </w:pPr>
      <w:r w:rsidRPr="00B0651A">
        <w:t>Выполнить описание</w:t>
      </w:r>
      <w:r>
        <w:rPr>
          <w:b/>
        </w:rPr>
        <w:t xml:space="preserve"> </w:t>
      </w:r>
      <w:r w:rsidRPr="00BE4F57">
        <w:t>заинтересованных лиц проекта</w:t>
      </w:r>
      <w:r>
        <w:t xml:space="preserve"> по следующим характеристикам:</w:t>
      </w:r>
    </w:p>
    <w:p w:rsidR="009128F3" w:rsidRPr="0054221D" w:rsidRDefault="009128F3" w:rsidP="0054221D">
      <w:pPr>
        <w:numPr>
          <w:ilvl w:val="0"/>
          <w:numId w:val="25"/>
        </w:numPr>
      </w:pPr>
      <w:r w:rsidRPr="0054221D">
        <w:t>Представитель. [Кто в проекте является представителем пользователя?  (Если зад</w:t>
      </w:r>
      <w:r w:rsidRPr="0054221D">
        <w:t>о</w:t>
      </w:r>
      <w:r w:rsidRPr="0054221D">
        <w:t>кументировано где-либо еще, то приводить необязательно.) Здесь обычно ссыл</w:t>
      </w:r>
      <w:r w:rsidRPr="0054221D">
        <w:t>а</w:t>
      </w:r>
      <w:r w:rsidRPr="0054221D">
        <w:t>ются на заинтересованных лиц, например, Заинтересованное лицо 1.]</w:t>
      </w:r>
    </w:p>
    <w:p w:rsidR="009128F3" w:rsidRPr="0054221D" w:rsidRDefault="009128F3" w:rsidP="0054221D">
      <w:pPr>
        <w:numPr>
          <w:ilvl w:val="0"/>
          <w:numId w:val="25"/>
        </w:numPr>
      </w:pPr>
      <w:r w:rsidRPr="0054221D">
        <w:t>Описание. [Краткое описание типа пользователя.]</w:t>
      </w:r>
    </w:p>
    <w:p w:rsidR="009128F3" w:rsidRPr="0054221D" w:rsidRDefault="009128F3" w:rsidP="0054221D">
      <w:pPr>
        <w:numPr>
          <w:ilvl w:val="0"/>
          <w:numId w:val="25"/>
        </w:numPr>
      </w:pPr>
      <w:r w:rsidRPr="0054221D">
        <w:t>Тип. [Уровень знаний пользователя, его техническое образование и степень осв</w:t>
      </w:r>
      <w:r w:rsidRPr="0054221D">
        <w:t>е</w:t>
      </w:r>
      <w:r w:rsidRPr="0054221D">
        <w:t>домленности. Например, случайный пользователь и т. д.]</w:t>
      </w:r>
    </w:p>
    <w:p w:rsidR="009128F3" w:rsidRPr="0054221D" w:rsidRDefault="009128F3" w:rsidP="0054221D">
      <w:pPr>
        <w:numPr>
          <w:ilvl w:val="0"/>
          <w:numId w:val="25"/>
        </w:numPr>
      </w:pPr>
      <w:r w:rsidRPr="0054221D">
        <w:t>Ответственность. [Список ключевых ответственностей пользователя  по отнош</w:t>
      </w:r>
      <w:r w:rsidRPr="0054221D">
        <w:t>е</w:t>
      </w:r>
      <w:r w:rsidRPr="0054221D">
        <w:t>нию к разрабатываемой системе, т.е. фиксирует детали, составляет отчеты, коорд</w:t>
      </w:r>
      <w:r w:rsidRPr="0054221D">
        <w:t>и</w:t>
      </w:r>
      <w:r w:rsidRPr="0054221D">
        <w:t>нирует работу и т.д.]</w:t>
      </w:r>
    </w:p>
    <w:p w:rsidR="009128F3" w:rsidRPr="0054221D" w:rsidRDefault="009128F3" w:rsidP="0054221D">
      <w:pPr>
        <w:numPr>
          <w:ilvl w:val="0"/>
          <w:numId w:val="25"/>
        </w:numPr>
      </w:pPr>
      <w:r w:rsidRPr="0054221D">
        <w:t>Критерий успеха. [Как пользователь  видит успех? Каким образом компенсируется труд пользователя?]</w:t>
      </w:r>
    </w:p>
    <w:p w:rsidR="009128F3" w:rsidRPr="0054221D" w:rsidRDefault="009128F3" w:rsidP="0054221D">
      <w:pPr>
        <w:numPr>
          <w:ilvl w:val="0"/>
          <w:numId w:val="25"/>
        </w:numPr>
      </w:pPr>
      <w:r w:rsidRPr="0054221D">
        <w:t>Вовлеченность. [Какими образом пользователь может быть вовлечен в проект (р</w:t>
      </w:r>
      <w:r w:rsidRPr="0054221D">
        <w:t>е</w:t>
      </w:r>
      <w:r w:rsidRPr="0054221D">
        <w:t>цензирование требований, рецензирование архитектурных и технических решений, тестирование программного продукта и т.д.)?]</w:t>
      </w:r>
    </w:p>
    <w:p w:rsidR="009128F3" w:rsidRPr="0054221D" w:rsidRDefault="009128F3" w:rsidP="0054221D">
      <w:pPr>
        <w:numPr>
          <w:ilvl w:val="0"/>
          <w:numId w:val="25"/>
        </w:numPr>
      </w:pPr>
      <w:r w:rsidRPr="0054221D">
        <w:t>Поставляемые артефакты (документы). [Существуют ли какие-либо выходные а</w:t>
      </w:r>
      <w:r w:rsidRPr="0054221D">
        <w:t>р</w:t>
      </w:r>
      <w:r w:rsidRPr="0054221D">
        <w:t>тефакты, требуемые пользователю? Если да, то какие (например, отчеты о…, сво</w:t>
      </w:r>
      <w:r w:rsidRPr="0054221D">
        <w:t>д</w:t>
      </w:r>
      <w:r w:rsidRPr="0054221D">
        <w:t>ка за… и т.д.)?]</w:t>
      </w:r>
    </w:p>
    <w:p w:rsidR="009128F3" w:rsidRPr="0054221D" w:rsidRDefault="009128F3" w:rsidP="0054221D">
      <w:pPr>
        <w:numPr>
          <w:ilvl w:val="0"/>
          <w:numId w:val="25"/>
        </w:numPr>
      </w:pPr>
      <w:r w:rsidRPr="0054221D">
        <w:t>Комментарии / Проблемы. [Проблемы, мешающие достижению успеха и любая п</w:t>
      </w:r>
      <w:r w:rsidRPr="0054221D">
        <w:t>о</w:t>
      </w:r>
      <w:r w:rsidRPr="0054221D">
        <w:t>добная информация. Можно включать тенденции, которые делают работу польз</w:t>
      </w:r>
      <w:r w:rsidRPr="0054221D">
        <w:t>о</w:t>
      </w:r>
      <w:r w:rsidRPr="0054221D">
        <w:t>вателя проще или тяжелее.]</w:t>
      </w:r>
    </w:p>
    <w:p w:rsidR="009128F3" w:rsidRDefault="009128F3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№7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sz w:val="24"/>
          <w:szCs w:val="24"/>
        </w:rPr>
        <w:t>Создание сценария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128F3" w:rsidRPr="00BE4F57" w:rsidRDefault="009128F3" w:rsidP="005E1413">
      <w:pPr>
        <w:tabs>
          <w:tab w:val="left" w:pos="851"/>
        </w:tabs>
      </w:pPr>
      <w:r>
        <w:t xml:space="preserve">Разработать </w:t>
      </w:r>
      <w:r>
        <w:rPr>
          <w:rStyle w:val="FontStyle20"/>
          <w:rFonts w:ascii="Times New Roman" w:hAnsi="Times New Roman"/>
          <w:sz w:val="24"/>
          <w:szCs w:val="24"/>
        </w:rPr>
        <w:t>сценарий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>
        <w:rPr>
          <w:rStyle w:val="FontStyle20"/>
          <w:rFonts w:ascii="Times New Roman" w:hAnsi="Times New Roman"/>
          <w:sz w:val="24"/>
          <w:szCs w:val="24"/>
        </w:rPr>
        <w:t>.</w:t>
      </w:r>
      <w:r w:rsidRPr="00BE4F57">
        <w:t xml:space="preserve"> Сценарий использования определяет послед</w:t>
      </w:r>
      <w:r w:rsidRPr="00BE4F57">
        <w:t>о</w:t>
      </w:r>
      <w:r w:rsidRPr="00BE4F57">
        <w:t>вательность действий пользователя для получения некоторого результата, связанного с решением задач в рамках своей предметной области. Сценарий включает в себя множес</w:t>
      </w:r>
      <w:r w:rsidRPr="00BE4F57">
        <w:t>т</w:t>
      </w:r>
      <w:r w:rsidRPr="00BE4F57">
        <w:t>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</w:t>
      </w:r>
      <w:r w:rsidRPr="00BE4F57">
        <w:t>а</w:t>
      </w:r>
      <w:r w:rsidRPr="00BE4F57">
        <w:t>риев выполнить в виде таблицы 2.</w:t>
      </w:r>
    </w:p>
    <w:p w:rsidR="009128F3" w:rsidRPr="00BE4F57" w:rsidRDefault="009128F3" w:rsidP="005E1413">
      <w:pPr>
        <w:tabs>
          <w:tab w:val="left" w:pos="851"/>
        </w:tabs>
      </w:pPr>
      <w:r w:rsidRPr="00BE4F57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9128F3" w:rsidRPr="00BE4F57" w:rsidTr="00C46619">
        <w:tc>
          <w:tcPr>
            <w:tcW w:w="4110" w:type="dxa"/>
          </w:tcPr>
          <w:p w:rsidR="009128F3" w:rsidRPr="00BE4F57" w:rsidRDefault="009128F3" w:rsidP="00C46619">
            <w:pPr>
              <w:tabs>
                <w:tab w:val="left" w:pos="851"/>
              </w:tabs>
            </w:pPr>
            <w:r w:rsidRPr="00BE4F57">
              <w:t>Действия пользователя</w:t>
            </w:r>
          </w:p>
        </w:tc>
        <w:tc>
          <w:tcPr>
            <w:tcW w:w="3687" w:type="dxa"/>
          </w:tcPr>
          <w:p w:rsidR="009128F3" w:rsidRPr="00BE4F57" w:rsidRDefault="009128F3" w:rsidP="00C46619">
            <w:pPr>
              <w:tabs>
                <w:tab w:val="left" w:pos="851"/>
              </w:tabs>
            </w:pPr>
            <w:r w:rsidRPr="00BE4F57">
              <w:t>Реакция системы</w:t>
            </w:r>
          </w:p>
        </w:tc>
      </w:tr>
      <w:tr w:rsidR="009128F3" w:rsidRPr="00BE4F57" w:rsidTr="00C46619">
        <w:tc>
          <w:tcPr>
            <w:tcW w:w="4110" w:type="dxa"/>
          </w:tcPr>
          <w:p w:rsidR="009128F3" w:rsidRPr="00BE4F57" w:rsidRDefault="009128F3" w:rsidP="00C46619">
            <w:pPr>
              <w:tabs>
                <w:tab w:val="left" w:pos="851"/>
              </w:tabs>
            </w:pPr>
          </w:p>
        </w:tc>
        <w:tc>
          <w:tcPr>
            <w:tcW w:w="3687" w:type="dxa"/>
          </w:tcPr>
          <w:p w:rsidR="009128F3" w:rsidRPr="00BE4F57" w:rsidRDefault="009128F3" w:rsidP="00C46619">
            <w:pPr>
              <w:tabs>
                <w:tab w:val="left" w:pos="851"/>
              </w:tabs>
            </w:pPr>
          </w:p>
        </w:tc>
      </w:tr>
    </w:tbl>
    <w:p w:rsidR="009128F3" w:rsidRPr="009A6C09" w:rsidRDefault="009128F3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9128F3" w:rsidRDefault="009128F3" w:rsidP="005E14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№8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9A6C09">
        <w:rPr>
          <w:rStyle w:val="FontStyle20"/>
          <w:rFonts w:ascii="Times New Roman" w:hAnsi="Times New Roman"/>
          <w:sz w:val="24"/>
          <w:szCs w:val="24"/>
        </w:rPr>
        <w:t>Описание основных работ проекта.</w:t>
      </w:r>
    </w:p>
    <w:p w:rsidR="009128F3" w:rsidRDefault="009128F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t xml:space="preserve">Описать все необходимые работы для полной реализации проекта. </w:t>
      </w:r>
    </w:p>
    <w:p w:rsidR="009128F3" w:rsidRPr="009A6C09" w:rsidRDefault="009128F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t>Выполнить построение сетевого графика распределения работ по этапам пр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екта.</w:t>
      </w:r>
    </w:p>
    <w:p w:rsidR="009128F3" w:rsidRDefault="009128F3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№9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2" w:history="1">
        <w:r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решений</w:t>
        </w:r>
      </w:hyperlink>
      <w:r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9128F3" w:rsidRDefault="009128F3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bookmarkStart w:id="0" w:name="_Toc95893847"/>
      <w:r w:rsidRPr="00BE4F57">
        <w:t>Описание возможных архитектурных решений</w:t>
      </w:r>
      <w:bookmarkEnd w:id="0"/>
      <w:r w:rsidRPr="00BE4F57">
        <w:t>: описать основные функции пр</w:t>
      </w:r>
      <w:r w:rsidRPr="00BE4F57">
        <w:t>о</w:t>
      </w:r>
      <w:r w:rsidRPr="00BE4F57">
        <w:t>граммного продукта в проектном решении. Представить специфические элементы пр</w:t>
      </w:r>
      <w:r w:rsidRPr="00BE4F57">
        <w:t>о</w:t>
      </w:r>
      <w:r w:rsidRPr="00BE4F57">
        <w:t>ектного решения, а также связи между ними. Желательно использовать различные ди</w:t>
      </w:r>
      <w:r w:rsidRPr="00BE4F57">
        <w:t>а</w:t>
      </w:r>
      <w:r w:rsidRPr="00BE4F57">
        <w:t>граммы, показывающие эти элементы и связи между ними (например, диаграмма комп</w:t>
      </w:r>
      <w:r w:rsidRPr="00BE4F57">
        <w:t>о</w:t>
      </w:r>
      <w:r w:rsidRPr="00BE4F57">
        <w:t>нент или развертывания).</w:t>
      </w:r>
    </w:p>
    <w:p w:rsidR="009128F3" w:rsidRDefault="009128F3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№10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3" w:history="1">
        <w:r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технических решений</w:t>
        </w:r>
      </w:hyperlink>
      <w:r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9128F3" w:rsidRPr="00BE4F57" w:rsidRDefault="009128F3" w:rsidP="00A73F5A">
      <w:r w:rsidRPr="00BE4F57">
        <w:t>Далее описать технологию, которая будет применяться для реализации архитекту</w:t>
      </w:r>
      <w:r w:rsidRPr="00BE4F57">
        <w:t>р</w:t>
      </w:r>
      <w:r w:rsidRPr="00BE4F57">
        <w:t>ных решений, пояснить и причины ее выбора. Привести высокоуровневое описание в</w:t>
      </w:r>
      <w:r w:rsidRPr="00BE4F57">
        <w:t>ы</w:t>
      </w:r>
      <w:r w:rsidRPr="00BE4F57">
        <w:t>бранной технологии, которое описывает ключевые элементы используемой технологии.</w:t>
      </w:r>
    </w:p>
    <w:p w:rsidR="009128F3" w:rsidRDefault="009128F3" w:rsidP="00A73F5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№11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A54EFF">
        <w:rPr>
          <w:rFonts w:cs="Georgia"/>
        </w:rPr>
        <w:t>Реализация проекта. Разработка программного обесп</w:t>
      </w:r>
      <w:r w:rsidRPr="00A54EFF">
        <w:rPr>
          <w:rFonts w:cs="Georgia"/>
        </w:rPr>
        <w:t>е</w:t>
      </w:r>
      <w:r w:rsidRPr="00A54EFF">
        <w:rPr>
          <w:rFonts w:cs="Georgia"/>
        </w:rPr>
        <w:t>чения.</w:t>
      </w:r>
    </w:p>
    <w:p w:rsidR="009128F3" w:rsidRDefault="009128F3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A54EFF">
        <w:rPr>
          <w:rFonts w:cs="Georgia"/>
        </w:rPr>
        <w:t>Описать особенности программной реализации проекта. Описать основные способы тестирования программного продукта с целью выявления ошибок и недочетов. Предст</w:t>
      </w:r>
      <w:r w:rsidRPr="00A54EFF">
        <w:rPr>
          <w:rFonts w:cs="Georgia"/>
        </w:rPr>
        <w:t>а</w:t>
      </w:r>
      <w:r w:rsidRPr="00A54EFF">
        <w:rPr>
          <w:rFonts w:cs="Georgia"/>
        </w:rPr>
        <w:t>вить план публичной защиты проекта</w:t>
      </w:r>
    </w:p>
    <w:p w:rsidR="009128F3" w:rsidRPr="00BE4F57" w:rsidRDefault="009128F3" w:rsidP="0013373E">
      <w:pPr>
        <w:ind w:firstLine="0"/>
      </w:pPr>
    </w:p>
    <w:p w:rsidR="009128F3" w:rsidRPr="00BE4F57" w:rsidRDefault="009128F3" w:rsidP="000332A6">
      <w:pPr>
        <w:rPr>
          <w:i/>
        </w:rPr>
        <w:sectPr w:rsidR="009128F3" w:rsidRPr="00BE4F57" w:rsidSect="00951970">
          <w:headerReference w:type="even" r:id="rId14"/>
          <w:headerReference w:type="default" r:id="rId15"/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128F3" w:rsidRPr="00BE4F57" w:rsidRDefault="009128F3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BE4F5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128F3" w:rsidRPr="00BE4F57" w:rsidRDefault="009128F3" w:rsidP="00197B54">
      <w:pPr>
        <w:rPr>
          <w:b/>
        </w:rPr>
      </w:pPr>
      <w:r w:rsidRPr="00BE4F5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5117"/>
        <w:gridCol w:w="8363"/>
      </w:tblGrid>
      <w:tr w:rsidR="009128F3" w:rsidRPr="00BE4F57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8F3" w:rsidRPr="00BE4F57" w:rsidRDefault="009128F3" w:rsidP="009B0FB4">
            <w:pPr>
              <w:ind w:firstLine="0"/>
              <w:jc w:val="center"/>
            </w:pPr>
            <w:r w:rsidRPr="00BE4F57">
              <w:t xml:space="preserve">Структурный элемент </w:t>
            </w:r>
            <w:r w:rsidRPr="00BE4F57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8F3" w:rsidRPr="00BE4F57" w:rsidRDefault="009128F3" w:rsidP="009B0FB4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8F3" w:rsidRPr="00BE4F57" w:rsidRDefault="009128F3" w:rsidP="009B0FB4">
            <w:pPr>
              <w:ind w:firstLine="0"/>
              <w:jc w:val="center"/>
            </w:pPr>
            <w:r w:rsidRPr="00BE4F57">
              <w:t>Оценочные средства</w:t>
            </w:r>
          </w:p>
        </w:tc>
      </w:tr>
      <w:tr w:rsidR="009128F3" w:rsidRPr="00BE4F57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8F3" w:rsidRPr="00BE4F57" w:rsidRDefault="009128F3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>ПК-1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9128F3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13373E">
            <w:pPr>
              <w:ind w:firstLine="0"/>
            </w:pPr>
            <w:r w:rsidRPr="00BE4F57">
              <w:t>основные понятия теории управления проект</w:t>
            </w:r>
            <w:r w:rsidRPr="00BE4F57">
              <w:t>а</w:t>
            </w:r>
            <w:r w:rsidRPr="00BE4F57">
              <w:t>ми;</w:t>
            </w:r>
          </w:p>
          <w:p w:rsidR="009128F3" w:rsidRPr="00BE4F57" w:rsidRDefault="009128F3" w:rsidP="0013373E">
            <w:pPr>
              <w:ind w:firstLine="0"/>
            </w:pPr>
            <w:r w:rsidRPr="00BE4F57">
              <w:t>знать основные разделы бизнес-планы и техн</w:t>
            </w:r>
            <w:r w:rsidRPr="00BE4F57">
              <w:t>и</w:t>
            </w:r>
            <w:r w:rsidRPr="00BE4F57">
              <w:t>ческого задания, проекта на программное обе</w:t>
            </w:r>
            <w:r w:rsidRPr="00BE4F57">
              <w:t>с</w:t>
            </w:r>
            <w:r w:rsidRPr="00BE4F57">
              <w:t>печение;</w:t>
            </w:r>
          </w:p>
          <w:p w:rsidR="009128F3" w:rsidRPr="00BE4F57" w:rsidRDefault="009128F3" w:rsidP="00F626DB">
            <w:pPr>
              <w:ind w:firstLine="0"/>
            </w:pPr>
            <w:r w:rsidRPr="00BE4F57">
              <w:t>принципы построения организационных стру</w:t>
            </w:r>
            <w:r w:rsidRPr="00BE4F57">
              <w:t>к</w:t>
            </w:r>
            <w:r w:rsidRPr="00BE4F57">
              <w:t>тур управления проектами;</w:t>
            </w:r>
          </w:p>
          <w:p w:rsidR="009128F3" w:rsidRPr="00BE4F57" w:rsidRDefault="009128F3" w:rsidP="00F626DB">
            <w:pPr>
              <w:ind w:firstLine="0"/>
            </w:pPr>
            <w:r w:rsidRPr="00BE4F57">
              <w:t>последовательность разработки и создания о</w:t>
            </w:r>
            <w:r w:rsidRPr="00BE4F57">
              <w:t>р</w:t>
            </w:r>
            <w:r w:rsidRPr="00BE4F57">
              <w:t>ганизационных структур управления проект</w:t>
            </w:r>
            <w:r w:rsidRPr="00BE4F57">
              <w:t>а</w:t>
            </w:r>
            <w:r w:rsidRPr="00BE4F57">
              <w:t>ми;</w:t>
            </w:r>
          </w:p>
          <w:p w:rsidR="009128F3" w:rsidRPr="00BE4F57" w:rsidRDefault="009128F3" w:rsidP="00F626DB">
            <w:pPr>
              <w:ind w:firstLine="0"/>
            </w:pPr>
            <w:r w:rsidRPr="00BE4F57">
              <w:t>состав и порядок разработки проектной док</w:t>
            </w:r>
            <w:r w:rsidRPr="00BE4F57">
              <w:t>у</w:t>
            </w:r>
            <w:r w:rsidRPr="00BE4F57">
              <w:t>ментации;</w:t>
            </w:r>
          </w:p>
          <w:p w:rsidR="009128F3" w:rsidRPr="00BE4F57" w:rsidRDefault="009128F3" w:rsidP="00F626DB">
            <w:pPr>
              <w:ind w:firstLine="0"/>
            </w:pPr>
            <w:r w:rsidRPr="00BE4F57">
              <w:t>принципы оценки эффективности проектов;</w:t>
            </w:r>
          </w:p>
          <w:p w:rsidR="009128F3" w:rsidRPr="00BE4F57" w:rsidRDefault="009128F3" w:rsidP="00F626DB">
            <w:pPr>
              <w:ind w:firstLine="0"/>
            </w:pPr>
            <w:r w:rsidRPr="00BE4F57">
              <w:t>ресурсное планирование;</w:t>
            </w:r>
          </w:p>
          <w:p w:rsidR="009128F3" w:rsidRPr="00BE4F57" w:rsidRDefault="009128F3" w:rsidP="00F626DB">
            <w:pPr>
              <w:ind w:firstLine="0"/>
            </w:pPr>
            <w:r w:rsidRPr="00BE4F57">
              <w:t>современная концепция управления качеством проекта;</w:t>
            </w:r>
          </w:p>
          <w:p w:rsidR="009128F3" w:rsidRPr="00BE4F57" w:rsidRDefault="009128F3" w:rsidP="00F626DB">
            <w:pPr>
              <w:ind w:firstLine="0"/>
            </w:pPr>
            <w:r w:rsidRPr="00BE4F57">
              <w:t>формирование команды</w:t>
            </w:r>
            <w:r w:rsidRPr="00BE4F57">
              <w:tab/>
              <w:t>и управление пе</w:t>
            </w:r>
            <w:r w:rsidRPr="00BE4F57">
              <w:t>р</w:t>
            </w:r>
            <w:r w:rsidRPr="00BE4F57">
              <w:t>соналом проекта.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i/>
                <w:kern w:val="24"/>
              </w:rPr>
              <w:t xml:space="preserve">Перечень теоретических вопросов 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Понятие и основные параметры проекта. Цель и стратегия проекта. Р</w:t>
            </w:r>
            <w:r w:rsidRPr="00A54EFF">
              <w:t>е</w:t>
            </w:r>
            <w:r w:rsidRPr="00A54EFF">
              <w:t>зультат проекта.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Классификация проектов.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Проектный цикл. Структуризация проектов.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Разработка концепции проекта.</w:t>
            </w:r>
            <w:r w:rsidRPr="00A54EFF">
              <w:tab/>
              <w:t>Формирование идеи проекта. Пре</w:t>
            </w:r>
            <w:r w:rsidRPr="00A54EFF">
              <w:t>д</w:t>
            </w:r>
            <w:r w:rsidRPr="00A54EFF">
              <w:t>варительные исследования по проекту.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Проектный анализ. Оценка реализуемости проекта.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Современные средства организационного моделирования проектов.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 xml:space="preserve">Состав и порядок разработки проектной документации. 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Автоматизация проектных работ. Анализ программного обеспечения для управления проектами.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 xml:space="preserve">Принципы оценки эффективности проектов. 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Показатели эффективности проекта. Учет риска и неопределенности при оценке эффективности проекта.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Процесс планирования проекта.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Структура разбиения работ. Ошибки планирования.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Документирование плана проекта.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Мониторинг работ по проекту.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Анализ результатов по проекту.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Принятие решений по проекту.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Управление изменениями по проекту.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Взаимосвязь объемов, продолжительности и стоимости работ.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Методы управления содержанием работ.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Структура и объемы работ.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Управление временем по проекту.</w:t>
            </w:r>
          </w:p>
          <w:p w:rsidR="009128F3" w:rsidRPr="00A54EFF" w:rsidRDefault="009128F3" w:rsidP="00A54EFF">
            <w:pPr>
              <w:numPr>
                <w:ilvl w:val="0"/>
                <w:numId w:val="9"/>
              </w:numPr>
            </w:pPr>
            <w:r w:rsidRPr="00A54EFF">
              <w:t>Управление качеством проекта.</w:t>
            </w:r>
          </w:p>
          <w:p w:rsidR="009128F3" w:rsidRPr="00BE4F57" w:rsidRDefault="009128F3" w:rsidP="00A54EFF">
            <w:pPr>
              <w:numPr>
                <w:ilvl w:val="0"/>
                <w:numId w:val="9"/>
              </w:numPr>
            </w:pPr>
            <w:r w:rsidRPr="00A54EFF">
              <w:t>Ресурсы проекта. Процессы управление ресурсами проекта. Принципы планирования ресурсов проекта.</w:t>
            </w:r>
          </w:p>
        </w:tc>
      </w:tr>
      <w:tr w:rsidR="009128F3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B0FB4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13373E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систем;</w:t>
            </w:r>
          </w:p>
          <w:p w:rsidR="009128F3" w:rsidRPr="00BE4F57" w:rsidRDefault="009128F3" w:rsidP="0013373E">
            <w:pPr>
              <w:ind w:firstLine="0"/>
            </w:pPr>
            <w:r w:rsidRPr="00BE4F57">
              <w:t>разрабатывать макеты проектов для реализации информационных систем и модели баз данных;</w:t>
            </w:r>
          </w:p>
          <w:p w:rsidR="009128F3" w:rsidRPr="00BE4F57" w:rsidRDefault="009128F3" w:rsidP="0013373E">
            <w:pPr>
              <w:ind w:firstLine="0"/>
            </w:pPr>
            <w:r w:rsidRPr="00BE4F57">
              <w:t>разрабатывать модели интерфейсов «человек - электронно-вычислительная машина»;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i/>
                <w:kern w:val="24"/>
              </w:rPr>
              <w:t xml:space="preserve">Практические задания </w:t>
            </w:r>
          </w:p>
          <w:p w:rsidR="009128F3" w:rsidRPr="00BE4F57" w:rsidRDefault="009128F3" w:rsidP="00033C83">
            <w:pPr>
              <w:ind w:firstLine="0"/>
            </w:pPr>
            <w:r w:rsidRPr="00BE4F57">
              <w:t>1. Выполнить разработку технического задания проекта с описанием цели и задач проекта.</w:t>
            </w:r>
          </w:p>
          <w:p w:rsidR="009128F3" w:rsidRPr="00BE4F57" w:rsidRDefault="009128F3" w:rsidP="00504C15">
            <w:pPr>
              <w:ind w:firstLine="0"/>
              <w:rPr>
                <w:lang w:val="en-US"/>
              </w:rPr>
            </w:pPr>
            <w:r w:rsidRPr="00BE4F57">
              <w:t>2. Разработать и описать макеты интерфейса разрабатываемой системы (обо</w:t>
            </w:r>
            <w:r w:rsidRPr="00BE4F57">
              <w:t>с</w:t>
            </w:r>
            <w:r w:rsidRPr="00BE4F57">
              <w:t>новать выбор макета согласно существующим критериям). Спроектировать структурную модель программного обеспечения согласно техническому пр</w:t>
            </w:r>
            <w:r w:rsidRPr="00BE4F57">
              <w:t>о</w:t>
            </w:r>
            <w:r w:rsidRPr="00BE4F57">
              <w:t>екту системы.</w:t>
            </w:r>
          </w:p>
        </w:tc>
      </w:tr>
      <w:tr w:rsidR="009128F3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13373E">
            <w:pPr>
              <w:ind w:firstLine="0"/>
            </w:pPr>
            <w:r w:rsidRPr="00BE4F57">
              <w:t>разработки макета концепции проекта и техн</w:t>
            </w:r>
            <w:r w:rsidRPr="00BE4F57">
              <w:t>и</w:t>
            </w:r>
            <w:r w:rsidRPr="00BE4F57">
              <w:t>ческого задания программного обеспечения;</w:t>
            </w:r>
          </w:p>
          <w:p w:rsidR="009128F3" w:rsidRPr="00BE4F57" w:rsidRDefault="009128F3" w:rsidP="0013373E">
            <w:pPr>
              <w:ind w:firstLine="0"/>
            </w:pPr>
            <w:r w:rsidRPr="00BE4F57">
              <w:t>разработки макета концепции проекта, техн</w:t>
            </w:r>
            <w:r w:rsidRPr="00BE4F57">
              <w:t>и</w:t>
            </w:r>
            <w:r w:rsidRPr="00BE4F57">
              <w:t>ческого задания и навыками планирования ре</w:t>
            </w:r>
            <w:r w:rsidRPr="00BE4F57">
              <w:t>а</w:t>
            </w:r>
            <w:r w:rsidRPr="00BE4F57">
              <w:t xml:space="preserve">лизации проекта программного обеспечения.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9128F3" w:rsidRPr="00BE4F57" w:rsidRDefault="009128F3" w:rsidP="00504C15">
            <w:pPr>
              <w:ind w:firstLine="0"/>
            </w:pPr>
            <w:r w:rsidRPr="00BE4F57">
              <w:t>1.</w:t>
            </w:r>
            <w:r w:rsidRPr="00BE4F57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 w:rsidRPr="00BE4F57"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9128F3" w:rsidRPr="00BE4F57" w:rsidRDefault="009128F3" w:rsidP="00C84FF6">
            <w:pPr>
              <w:ind w:firstLine="0"/>
            </w:pPr>
            <w:r w:rsidRPr="00BE4F57">
              <w:t>2. Выполнить распределение ресурсов проекта, обосновать необходимость планируемых затарат.</w:t>
            </w:r>
          </w:p>
        </w:tc>
      </w:tr>
      <w:tr w:rsidR="009128F3" w:rsidRPr="00BE4F57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B0FB4">
            <w:pPr>
              <w:ind w:firstLine="0"/>
              <w:jc w:val="left"/>
            </w:pPr>
            <w:r w:rsidRPr="00BE4F57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BE4F57">
              <w:rPr>
                <w:b/>
              </w:rPr>
              <w:t>н</w:t>
            </w:r>
            <w:r w:rsidRPr="00BE4F57">
              <w:rPr>
                <w:b/>
              </w:rPr>
              <w:t>тальные средства и технологии программирования</w:t>
            </w:r>
          </w:p>
        </w:tc>
      </w:tr>
      <w:tr w:rsidR="009128F3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13373E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проектами;</w:t>
            </w:r>
          </w:p>
          <w:p w:rsidR="009128F3" w:rsidRPr="00BE4F57" w:rsidRDefault="009128F3" w:rsidP="0013373E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данных;</w:t>
            </w:r>
          </w:p>
          <w:p w:rsidR="009128F3" w:rsidRPr="00BE4F57" w:rsidRDefault="009128F3" w:rsidP="0013373E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i/>
                <w:kern w:val="24"/>
              </w:rPr>
              <w:t xml:space="preserve">Перечень теоретических вопросов 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1.</w:t>
            </w:r>
            <w:r w:rsidRPr="00BE4F57">
              <w:tab/>
              <w:t>Понятие и основные параметры проекта. Цель и стратегия проекта. Р</w:t>
            </w:r>
            <w:r w:rsidRPr="00BE4F57">
              <w:t>е</w:t>
            </w:r>
            <w:r w:rsidRPr="00BE4F57">
              <w:t>зультат проекта.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2.</w:t>
            </w:r>
            <w:r w:rsidRPr="00BE4F57">
              <w:tab/>
              <w:t>Классификация проектов.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3.</w:t>
            </w:r>
            <w:r w:rsidRPr="00BE4F57">
              <w:tab/>
              <w:t>Проектный цикл. Структуризация проектов.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4.</w:t>
            </w:r>
            <w:r w:rsidRPr="00BE4F57">
              <w:tab/>
              <w:t>Сущность и принципы управления проектами. История развития упра</w:t>
            </w:r>
            <w:r w:rsidRPr="00BE4F57">
              <w:t>в</w:t>
            </w:r>
            <w:r w:rsidRPr="00BE4F57">
              <w:t>ления проектами.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5.</w:t>
            </w:r>
            <w:r w:rsidRPr="00BE4F57">
              <w:tab/>
              <w:t>Функции и подсистемы управления проектами. Методы управления проектами.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6.</w:t>
            </w:r>
            <w:r w:rsidRPr="00BE4F57">
              <w:tab/>
              <w:t>Разработка концепции проекта.</w:t>
            </w:r>
            <w:r w:rsidRPr="00BE4F57">
              <w:tab/>
              <w:t>Формирование идеи проекта. Пре</w:t>
            </w:r>
            <w:r w:rsidRPr="00BE4F57">
              <w:t>д</w:t>
            </w:r>
            <w:r w:rsidRPr="00BE4F57">
              <w:t>варительные исследования по проекту.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7.</w:t>
            </w:r>
            <w:r w:rsidRPr="00BE4F57">
              <w:tab/>
              <w:t>Проектный анализ. Оценка реализуемости проекта.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8.</w:t>
            </w:r>
            <w:r w:rsidRPr="00BE4F57">
              <w:tab/>
              <w:t>Принципы построения организационных структур управления проект</w:t>
            </w:r>
            <w:r w:rsidRPr="00BE4F57">
              <w:t>а</w:t>
            </w:r>
            <w:r w:rsidRPr="00BE4F57">
              <w:t>ми. Последовательность разработки и создания организационных структур управления проектами.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1.</w:t>
            </w:r>
            <w:r w:rsidRPr="00BE4F57">
              <w:tab/>
              <w:t>Современные средства организационного моделирования проектов.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2.</w:t>
            </w:r>
            <w:r w:rsidRPr="00BE4F57">
              <w:tab/>
              <w:t>Состав и порядок разработки проектной документации. Управление разработкой проектной документации.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3.</w:t>
            </w:r>
            <w:r w:rsidRPr="00BE4F57">
              <w:tab/>
              <w:t>Автоматизация проектных работ. Анализ программного обеспечения для управления проектами.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4.</w:t>
            </w:r>
            <w:r w:rsidRPr="00BE4F57">
              <w:tab/>
              <w:t>Принципы оценки эффективности проектов. Исходные данные для ра</w:t>
            </w:r>
            <w:r w:rsidRPr="00BE4F57">
              <w:t>с</w:t>
            </w:r>
            <w:r w:rsidRPr="00BE4F57">
              <w:t>чета эффективности.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5.</w:t>
            </w:r>
            <w:r w:rsidRPr="00BE4F57">
              <w:tab/>
              <w:t>Показатели эффективности проекта. Учет риска и неопределенности при оценке эффективности проекта.</w:t>
            </w:r>
          </w:p>
          <w:p w:rsidR="009128F3" w:rsidRPr="00BE4F57" w:rsidRDefault="009128F3" w:rsidP="001E6C9C">
            <w:pPr>
              <w:ind w:firstLine="0"/>
            </w:pPr>
            <w:r w:rsidRPr="00BE4F57">
              <w:t>6.</w:t>
            </w:r>
            <w:r w:rsidRPr="00BE4F57">
              <w:tab/>
              <w:t>Процесс планирования проекта. Структура разбиения работ. Ошибки планирования.</w:t>
            </w:r>
          </w:p>
        </w:tc>
      </w:tr>
      <w:tr w:rsidR="009128F3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B0FB4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13373E">
            <w:pPr>
              <w:ind w:firstLine="0"/>
            </w:pPr>
            <w:r w:rsidRPr="00BE4F57">
              <w:t>планировать основные этапы реализации пр</w:t>
            </w:r>
            <w:r w:rsidRPr="00BE4F57">
              <w:t>о</w:t>
            </w:r>
            <w:r w:rsidRPr="00BE4F57">
              <w:t xml:space="preserve">екта на разработку программного обеспечения; </w:t>
            </w:r>
          </w:p>
          <w:p w:rsidR="009128F3" w:rsidRPr="00BE4F57" w:rsidRDefault="009128F3" w:rsidP="0013373E">
            <w:pPr>
              <w:ind w:firstLine="0"/>
            </w:pPr>
            <w:r w:rsidRPr="00BE4F57">
              <w:t>разрабатывать проекты по реализации комп</w:t>
            </w:r>
            <w:r w:rsidRPr="00BE4F57">
              <w:t>о</w:t>
            </w:r>
            <w:r w:rsidRPr="00BE4F57">
              <w:t xml:space="preserve">нентов аппаратно-программных комплексов и баз данных; </w:t>
            </w:r>
          </w:p>
          <w:p w:rsidR="009128F3" w:rsidRPr="00BE4F57" w:rsidRDefault="009128F3" w:rsidP="0013373E">
            <w:pPr>
              <w:ind w:firstLine="0"/>
            </w:pPr>
            <w:r w:rsidRPr="00BE4F57">
              <w:t>выполнять постановку и разрабатывать алг</w:t>
            </w:r>
            <w:r w:rsidRPr="00BE4F57">
              <w:t>о</w:t>
            </w:r>
            <w:r w:rsidRPr="00BE4F57">
              <w:t>ритмы,  используя современные инструме</w:t>
            </w:r>
            <w:r w:rsidRPr="00BE4F57">
              <w:t>н</w:t>
            </w:r>
            <w:r w:rsidRPr="00BE4F57">
              <w:t>тальные средства и технологии программир</w:t>
            </w:r>
            <w:r w:rsidRPr="00BE4F57">
              <w:t>о</w:t>
            </w:r>
            <w:r w:rsidRPr="00BE4F57">
              <w:t>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i/>
                <w:kern w:val="24"/>
              </w:rPr>
              <w:t xml:space="preserve">Практические задания </w:t>
            </w:r>
          </w:p>
          <w:p w:rsidR="009128F3" w:rsidRPr="00BE4F57" w:rsidRDefault="009128F3" w:rsidP="00033C83">
            <w:pPr>
              <w:ind w:firstLine="0"/>
              <w:jc w:val="left"/>
            </w:pPr>
            <w:r w:rsidRPr="00BE4F57">
              <w:t>1. Выполнить описание каждого этапа проекта. Представить струкурные ди</w:t>
            </w:r>
            <w:r w:rsidRPr="00BE4F57">
              <w:t>а</w:t>
            </w:r>
            <w:r w:rsidRPr="00BE4F57">
              <w:t>граммы реализации основных алгоритмов системы.</w:t>
            </w:r>
          </w:p>
          <w:p w:rsidR="009128F3" w:rsidRPr="00BE4F57" w:rsidRDefault="009128F3" w:rsidP="00F26C37">
            <w:pPr>
              <w:ind w:firstLine="0"/>
              <w:jc w:val="left"/>
            </w:pPr>
            <w:r w:rsidRPr="00BE4F57">
              <w:t xml:space="preserve">2. Представить </w:t>
            </w:r>
            <w:r w:rsidRPr="00BE4F57">
              <w:rPr>
                <w:lang w:val="en-US"/>
              </w:rPr>
              <w:t>UML</w:t>
            </w:r>
            <w:r w:rsidRPr="00BE4F57">
              <w:t>-диаграммы для проекта.</w:t>
            </w:r>
          </w:p>
          <w:p w:rsidR="009128F3" w:rsidRPr="00BE4F57" w:rsidRDefault="009128F3" w:rsidP="00F26C37">
            <w:pPr>
              <w:ind w:firstLine="0"/>
              <w:jc w:val="left"/>
            </w:pPr>
            <w:r w:rsidRPr="00BE4F57">
              <w:t xml:space="preserve">Представить </w:t>
            </w:r>
            <w:r w:rsidRPr="00BE4F57">
              <w:rPr>
                <w:lang w:val="en-US"/>
              </w:rPr>
              <w:t>ER</w:t>
            </w:r>
            <w:r w:rsidRPr="00BE4F57">
              <w:t>-диаграмму для проекта.</w:t>
            </w:r>
          </w:p>
        </w:tc>
      </w:tr>
      <w:tr w:rsidR="009128F3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13373E">
            <w:pPr>
              <w:ind w:firstLine="0"/>
            </w:pPr>
            <w:r w:rsidRPr="00BE4F57">
              <w:t>реализации проектных решений разработки программного обеспечения;</w:t>
            </w:r>
          </w:p>
          <w:p w:rsidR="009128F3" w:rsidRPr="00BE4F57" w:rsidRDefault="009128F3" w:rsidP="0013373E">
            <w:pPr>
              <w:ind w:firstLine="0"/>
            </w:pPr>
            <w:r w:rsidRPr="00BE4F57">
              <w:t>определения целей и задач проекта разработки программного обеспечения различной напра</w:t>
            </w:r>
            <w:r w:rsidRPr="00BE4F57">
              <w:t>в</w:t>
            </w:r>
            <w:r w:rsidRPr="00BE4F57">
              <w:t>ленности;</w:t>
            </w:r>
          </w:p>
          <w:p w:rsidR="009128F3" w:rsidRPr="00BE4F57" w:rsidRDefault="009128F3" w:rsidP="0013373E">
            <w:pPr>
              <w:ind w:firstLine="0"/>
            </w:pPr>
            <w:r w:rsidRPr="00BE4F57">
              <w:t>разработки проектной документации для апп</w:t>
            </w:r>
            <w:r w:rsidRPr="00BE4F57">
              <w:t>а</w:t>
            </w:r>
            <w:r w:rsidRPr="00BE4F57">
              <w:t>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8F3" w:rsidRPr="00BE4F57" w:rsidRDefault="00912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9128F3" w:rsidRPr="00BE4F57" w:rsidRDefault="009128F3" w:rsidP="00033C83">
            <w:pPr>
              <w:ind w:firstLine="0"/>
            </w:pPr>
            <w:r w:rsidRPr="00BE4F57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9128F3" w:rsidRPr="00BE4F57" w:rsidRDefault="009128F3" w:rsidP="00033C83">
            <w:pPr>
              <w:ind w:firstLine="0"/>
            </w:pPr>
            <w:r w:rsidRPr="00BE4F57">
              <w:t>2. Выполнить поиск аналогов разрабатываемого проекта. Проанализировать найденную информацию. обосновать выбор среды разработки проекта.</w:t>
            </w:r>
          </w:p>
          <w:p w:rsidR="009128F3" w:rsidRPr="00BE4F57" w:rsidRDefault="009128F3" w:rsidP="00033C83">
            <w:pPr>
              <w:ind w:firstLine="0"/>
            </w:pPr>
            <w:r w:rsidRPr="00BE4F57">
              <w:t>3. Обосновать выбор СУБД для проекта.</w:t>
            </w:r>
          </w:p>
          <w:p w:rsidR="009128F3" w:rsidRPr="00BE4F57" w:rsidRDefault="009128F3" w:rsidP="006C5204">
            <w:pPr>
              <w:ind w:firstLine="0"/>
              <w:jc w:val="left"/>
            </w:pPr>
          </w:p>
        </w:tc>
      </w:tr>
    </w:tbl>
    <w:p w:rsidR="009128F3" w:rsidRPr="00BE4F57" w:rsidRDefault="009128F3" w:rsidP="00197B54">
      <w:pPr>
        <w:rPr>
          <w:i/>
        </w:rPr>
      </w:pPr>
    </w:p>
    <w:p w:rsidR="009128F3" w:rsidRPr="00BE4F57" w:rsidRDefault="009128F3" w:rsidP="0033429F">
      <w:pPr>
        <w:rPr>
          <w:b/>
        </w:rPr>
        <w:sectPr w:rsidR="009128F3" w:rsidRPr="00BE4F57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9128F3" w:rsidRPr="00BE4F57" w:rsidRDefault="009128F3" w:rsidP="0033429F">
      <w:pPr>
        <w:rPr>
          <w:b/>
        </w:rPr>
      </w:pPr>
      <w:r w:rsidRPr="00BE4F57">
        <w:rPr>
          <w:b/>
        </w:rPr>
        <w:t>б) Порядок проведения промежуточной аттестации, показатели и критерии оценивания:</w:t>
      </w:r>
    </w:p>
    <w:p w:rsidR="009128F3" w:rsidRPr="00BE4F57" w:rsidRDefault="009128F3" w:rsidP="0089203A">
      <w:r w:rsidRPr="00BE4F57">
        <w:t>Промежуточная аттестация по дисциплине «Проектная деятельность» включает те</w:t>
      </w:r>
      <w:r w:rsidRPr="00BE4F57">
        <w:t>о</w:t>
      </w:r>
      <w:r w:rsidRPr="00BE4F57"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BE4F57">
        <w:t>о</w:t>
      </w:r>
      <w:r w:rsidRPr="00BE4F57">
        <w:t>водится в форме зачета с оценкой.</w:t>
      </w:r>
    </w:p>
    <w:p w:rsidR="009128F3" w:rsidRPr="00BE4F57" w:rsidRDefault="009128F3" w:rsidP="0034629A">
      <w:r w:rsidRPr="00BE4F57">
        <w:t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9128F3" w:rsidRPr="00BE4F57" w:rsidRDefault="009128F3" w:rsidP="0034629A">
      <w:pPr>
        <w:rPr>
          <w:b/>
        </w:rPr>
      </w:pPr>
      <w:r w:rsidRPr="00BE4F57">
        <w:rPr>
          <w:b/>
        </w:rPr>
        <w:t>Показатели и критерии оценивания зачета:</w:t>
      </w:r>
    </w:p>
    <w:p w:rsidR="009128F3" w:rsidRPr="002F6227" w:rsidRDefault="009128F3" w:rsidP="002F6227">
      <w:pPr>
        <w:ind w:firstLine="0"/>
      </w:pPr>
      <w:r w:rsidRPr="002F6227">
        <w:t xml:space="preserve">– </w:t>
      </w:r>
      <w:r w:rsidRPr="002F6227">
        <w:rPr>
          <w:b/>
        </w:rPr>
        <w:t>«зачтено»</w:t>
      </w:r>
      <w:r w:rsidRPr="002F6227">
        <w:t xml:space="preserve"> – обучающийся демонстрирует высокий уровень сформированности комп</w:t>
      </w:r>
      <w:r w:rsidRPr="002F6227">
        <w:t>е</w:t>
      </w:r>
      <w:r w:rsidRPr="002F6227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128F3" w:rsidRPr="00BE4F57" w:rsidRDefault="009128F3" w:rsidP="002F6227">
      <w:pPr>
        <w:ind w:firstLine="0"/>
      </w:pPr>
      <w:r w:rsidRPr="002F6227">
        <w:t xml:space="preserve">– </w:t>
      </w:r>
      <w:r w:rsidRPr="002F6227">
        <w:rPr>
          <w:b/>
        </w:rPr>
        <w:t>«не зачтено»</w:t>
      </w:r>
      <w:r w:rsidRPr="002F6227">
        <w:t xml:space="preserve">  – обучающийся демонстрирует знания не более 20% теоретического м</w:t>
      </w:r>
      <w:r w:rsidRPr="002F6227">
        <w:t>а</w:t>
      </w:r>
      <w:r w:rsidRPr="002F6227">
        <w:t>териала, допускает существенные ошибки, не может показать интеллектуальные навыки решения простых задач.</w:t>
      </w:r>
    </w:p>
    <w:p w:rsidR="009128F3" w:rsidRPr="00BE4F57" w:rsidRDefault="009128F3" w:rsidP="00855186">
      <w:pPr>
        <w:pStyle w:val="Heading1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E4F57">
        <w:rPr>
          <w:rStyle w:val="FontStyle32"/>
          <w:i w:val="0"/>
          <w:spacing w:val="-4"/>
          <w:sz w:val="24"/>
          <w:szCs w:val="24"/>
        </w:rPr>
        <w:t xml:space="preserve">8 </w:t>
      </w:r>
      <w:r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128F3" w:rsidRPr="00BE4F57" w:rsidRDefault="009128F3" w:rsidP="00E26511">
      <w:pPr>
        <w:pStyle w:val="Style10"/>
        <w:widowControl/>
        <w:rPr>
          <w:rStyle w:val="FontStyle22"/>
          <w:sz w:val="24"/>
          <w:szCs w:val="24"/>
        </w:rPr>
      </w:pPr>
      <w:r w:rsidRPr="00BE4F57">
        <w:rPr>
          <w:rStyle w:val="FontStyle18"/>
          <w:sz w:val="24"/>
          <w:szCs w:val="24"/>
        </w:rPr>
        <w:t xml:space="preserve">а) Основная </w:t>
      </w:r>
      <w:r w:rsidRPr="00BE4F57">
        <w:rPr>
          <w:rStyle w:val="FontStyle22"/>
          <w:b/>
          <w:sz w:val="24"/>
          <w:szCs w:val="24"/>
        </w:rPr>
        <w:t>литература:</w:t>
      </w:r>
      <w:r w:rsidRPr="00BE4F57">
        <w:rPr>
          <w:rStyle w:val="FontStyle22"/>
          <w:sz w:val="24"/>
          <w:szCs w:val="24"/>
        </w:rPr>
        <w:t xml:space="preserve"> </w:t>
      </w:r>
    </w:p>
    <w:p w:rsidR="009128F3" w:rsidRDefault="009128F3" w:rsidP="00EF0F44">
      <w:r w:rsidRPr="00BE4F57">
        <w:t xml:space="preserve">1. </w:t>
      </w:r>
      <w:r w:rsidRPr="00D22D48">
        <w:t>Светлов, Н. М. Информационные технологии управления проектами : учебное п</w:t>
      </w:r>
      <w:r w:rsidRPr="00D22D48">
        <w:t>о</w:t>
      </w:r>
      <w:r w:rsidRPr="00D22D48">
        <w:t>собие / Н. М. Светлов, Г. Н. Светлова. — 2-е изд., перераб. и доп. — Москва : ИНФРА-М, 2020. — 232 с. — (Высшее образование: Бакалавриат). - ISBN 978-5-16-004472-9. - Текст : электронный. - URL: https://znanium.com/catalog/product/1044525 (дата обращения: 30.10.2020). – Режим доступа: по подписке.</w:t>
      </w:r>
    </w:p>
    <w:p w:rsidR="009128F3" w:rsidRDefault="009128F3" w:rsidP="00EF0F44">
      <w:r>
        <w:t xml:space="preserve">2. </w:t>
      </w:r>
      <w:r w:rsidRPr="00D22D48">
        <w:t>Попов, Ю. И. Управление проектами: Учебное пособие / Ю.И. Попов, О.В. Як</w:t>
      </w:r>
      <w:r w:rsidRPr="00D22D48">
        <w:t>о</w:t>
      </w:r>
      <w:r w:rsidRPr="00D22D48">
        <w:t>венко. - Москва : НИЦ ИНФРА-М, 2015. - 208 с. (Учебники для программы MBA). ISBN 978-5-16-002337-3. - Текст : электронный. - URL: https://znanium.com/catalog/product/492857 (дата обращения: 30.10.2020). – Режим доступа: по подписке.</w:t>
      </w:r>
    </w:p>
    <w:p w:rsidR="009128F3" w:rsidRPr="00D22D48" w:rsidRDefault="009128F3" w:rsidP="00EF0F44"/>
    <w:p w:rsidR="009128F3" w:rsidRPr="00BE4F57" w:rsidRDefault="009128F3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BE4F57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128F3" w:rsidRPr="00D22D48" w:rsidRDefault="009128F3" w:rsidP="00035562">
      <w:pPr>
        <w:pStyle w:val="ListParagraph"/>
        <w:ind w:left="0" w:firstLine="357"/>
        <w:rPr>
          <w:lang w:val="ru-RU"/>
        </w:rPr>
      </w:pPr>
      <w:r w:rsidRPr="00BE4F57">
        <w:rPr>
          <w:lang w:val="ru-RU"/>
        </w:rPr>
        <w:t xml:space="preserve">1. </w:t>
      </w:r>
      <w:r w:rsidRPr="00D22D48">
        <w:rPr>
          <w:lang w:val="ru-RU"/>
        </w:rPr>
        <w:t>Караваев, Е.П.  Управление проектами: практикум. [Электронный ресурс] : учеб. п</w:t>
      </w:r>
      <w:r w:rsidRPr="00D22D48">
        <w:rPr>
          <w:lang w:val="ru-RU"/>
        </w:rPr>
        <w:t>о</w:t>
      </w:r>
      <w:r w:rsidRPr="00D22D48">
        <w:rPr>
          <w:lang w:val="ru-RU"/>
        </w:rPr>
        <w:t>собие / Е.П. Караваев [и др.]. – Электрон. дан. – М. : МИСИС, 2015. – 99 с. – Режим до</w:t>
      </w:r>
      <w:r w:rsidRPr="00D22D48">
        <w:rPr>
          <w:lang w:val="ru-RU"/>
        </w:rPr>
        <w:t>с</w:t>
      </w:r>
      <w:r w:rsidRPr="00D22D48">
        <w:rPr>
          <w:lang w:val="ru-RU"/>
        </w:rPr>
        <w:t xml:space="preserve">тупа: </w:t>
      </w:r>
      <w:r w:rsidRPr="00D22D48">
        <w:t>http</w:t>
      </w:r>
      <w:r w:rsidRPr="00D22D48">
        <w:rPr>
          <w:lang w:val="ru-RU"/>
        </w:rPr>
        <w:t>://</w:t>
      </w:r>
      <w:r w:rsidRPr="00D22D48">
        <w:t>e</w:t>
      </w:r>
      <w:r w:rsidRPr="00D22D48">
        <w:rPr>
          <w:lang w:val="ru-RU"/>
        </w:rPr>
        <w:t>.</w:t>
      </w:r>
      <w:r w:rsidRPr="00D22D48">
        <w:t>lanbook</w:t>
      </w:r>
      <w:r w:rsidRPr="00D22D48">
        <w:rPr>
          <w:lang w:val="ru-RU"/>
        </w:rPr>
        <w:t>.</w:t>
      </w:r>
      <w:r w:rsidRPr="00D22D48">
        <w:t>com</w:t>
      </w:r>
      <w:r w:rsidRPr="00D22D48">
        <w:rPr>
          <w:lang w:val="ru-RU"/>
        </w:rPr>
        <w:t>/</w:t>
      </w:r>
      <w:r w:rsidRPr="00D22D48">
        <w:t>book</w:t>
      </w:r>
      <w:r w:rsidRPr="00D22D48">
        <w:rPr>
          <w:lang w:val="ru-RU"/>
        </w:rPr>
        <w:t>/69751</w:t>
      </w:r>
    </w:p>
    <w:p w:rsidR="009128F3" w:rsidRPr="00BE4F57" w:rsidRDefault="009128F3" w:rsidP="006306DA">
      <w:pPr>
        <w:numPr>
          <w:ilvl w:val="0"/>
          <w:numId w:val="19"/>
        </w:numPr>
      </w:pPr>
      <w:r w:rsidRPr="00BE4F57">
        <w:t xml:space="preserve">Чусавитина Г. Н. Управление ИТ-проектами [Электронный ресурс] : учебно-методическое пособие / Г. Н. Чусавитина, В. Н. Макашова, О. Л. Колобова ; МГТУ. - Магнитогорск : МГТУ, 2016. - 1 электрон. опт. диск (CD-ROM). - Режим доступа: </w:t>
      </w:r>
      <w:hyperlink r:id="rId18" w:history="1">
        <w:r w:rsidRPr="00134365">
          <w:rPr>
            <w:rStyle w:val="Hyperlink"/>
          </w:rPr>
          <w:t>https://magtu.informsystema.ru/uploader/fileUpload?name=2374.pdf&amp;show=dcatalogues/1/1130048/2374.pdf&amp;view=true</w:t>
        </w:r>
      </w:hyperlink>
      <w:r>
        <w:t xml:space="preserve"> </w:t>
      </w:r>
      <w:r w:rsidRPr="00BE4F57">
        <w:t>. - Макрообъект.</w:t>
      </w:r>
    </w:p>
    <w:p w:rsidR="009128F3" w:rsidRPr="00BE4F57" w:rsidRDefault="009128F3" w:rsidP="00C32892"/>
    <w:p w:rsidR="009128F3" w:rsidRPr="00BE4F57" w:rsidRDefault="009128F3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в)</w:t>
      </w:r>
      <w:r w:rsidRPr="00BE4F57">
        <w:rPr>
          <w:rStyle w:val="FontStyle15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128F3" w:rsidRPr="00BE4F57" w:rsidRDefault="009128F3" w:rsidP="006306DA">
      <w:r w:rsidRPr="00BE4F57">
        <w:t>1. Чусавитина Г. Н. Сборник контрольных заданий по дисциплине "Управление пр</w:t>
      </w:r>
      <w:r w:rsidRPr="00BE4F57">
        <w:t>о</w:t>
      </w:r>
      <w:r w:rsidRPr="00BE4F57">
        <w:t xml:space="preserve">ектами" [Электронный ресурс] : задачник / Г. Н. Чусавитина, В. Н. Макашова ; МГТУ. - Магнитогорск : МГТУ, 2017. - 1 электрон. опт. диск (CD-ROM).  - Режим доступа: </w:t>
      </w:r>
      <w:hyperlink r:id="rId19" w:history="1">
        <w:r w:rsidRPr="00134365">
          <w:rPr>
            <w:rStyle w:val="Hyperlink"/>
          </w:rPr>
          <w:t>https://magtu.informsystema.ru/uploader/fileUpload?name=3376.pdf&amp;show=dcatalogues/1/1139231/3376.pdf&amp;view=true</w:t>
        </w:r>
      </w:hyperlink>
      <w:r>
        <w:t xml:space="preserve"> </w:t>
      </w:r>
      <w:r w:rsidRPr="00BE4F57">
        <w:t>. - Макрообъект.</w:t>
      </w:r>
    </w:p>
    <w:p w:rsidR="009128F3" w:rsidRPr="00BE4F57" w:rsidRDefault="009128F3" w:rsidP="00C32892"/>
    <w:p w:rsidR="009128F3" w:rsidRPr="00BE4F57" w:rsidRDefault="009128F3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г)</w:t>
      </w:r>
      <w:r w:rsidRPr="00BE4F57">
        <w:rPr>
          <w:rStyle w:val="FontStyle15"/>
          <w:b w:val="0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E4F57">
        <w:rPr>
          <w:rStyle w:val="FontStyle15"/>
          <w:spacing w:val="40"/>
          <w:sz w:val="24"/>
          <w:szCs w:val="24"/>
        </w:rPr>
        <w:t>и</w:t>
      </w:r>
      <w:r w:rsidRPr="00BE4F57">
        <w:rPr>
          <w:rStyle w:val="FontStyle15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Интернет-ресурсы: </w:t>
      </w:r>
    </w:p>
    <w:p w:rsidR="009128F3" w:rsidRDefault="009128F3" w:rsidP="00476E7E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9128F3" w:rsidRDefault="009128F3" w:rsidP="00476E7E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9128F3" w:rsidRDefault="009128F3" w:rsidP="00476E7E">
      <w:pPr>
        <w:rPr>
          <w:color w:val="000000"/>
        </w:rPr>
      </w:pPr>
      <w:hyperlink r:id="rId20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9128F3" w:rsidRDefault="009128F3" w:rsidP="00476E7E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21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22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23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4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5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6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7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8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9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9128F3" w:rsidRPr="00476E7E" w:rsidRDefault="009128F3" w:rsidP="00476E7E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476E7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128F3" w:rsidRDefault="009128F3" w:rsidP="00476E7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128F3" w:rsidTr="00476E7E">
        <w:trPr>
          <w:tblHeader/>
        </w:trPr>
        <w:tc>
          <w:tcPr>
            <w:tcW w:w="1928" w:type="pct"/>
            <w:vAlign w:val="center"/>
          </w:tcPr>
          <w:p w:rsidR="009128F3" w:rsidRDefault="009128F3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128F3" w:rsidRDefault="009128F3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9128F3" w:rsidTr="00476E7E">
        <w:tc>
          <w:tcPr>
            <w:tcW w:w="1928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9128F3" w:rsidTr="00476E7E">
        <w:tc>
          <w:tcPr>
            <w:tcW w:w="1928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9128F3" w:rsidTr="00476E7E">
        <w:tc>
          <w:tcPr>
            <w:tcW w:w="1928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9128F3" w:rsidTr="00476E7E">
        <w:tc>
          <w:tcPr>
            <w:tcW w:w="1928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9128F3" w:rsidTr="00476E7E">
        <w:tc>
          <w:tcPr>
            <w:tcW w:w="1928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9128F3" w:rsidTr="00476E7E">
        <w:tc>
          <w:tcPr>
            <w:tcW w:w="1928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128F3" w:rsidRDefault="009128F3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9128F3" w:rsidRDefault="009128F3" w:rsidP="00476E7E"/>
    <w:p w:rsidR="009128F3" w:rsidRPr="00BE4F57" w:rsidRDefault="009128F3" w:rsidP="00476E7E">
      <w:pPr>
        <w:widowControl/>
        <w:ind w:firstLine="0"/>
        <w:rPr>
          <w:rStyle w:val="FontStyle15"/>
          <w:b w:val="0"/>
          <w:i/>
          <w:sz w:val="24"/>
          <w:szCs w:val="24"/>
        </w:rPr>
      </w:pPr>
    </w:p>
    <w:sectPr w:rsidR="009128F3" w:rsidRPr="00BE4F5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8F3" w:rsidRDefault="009128F3">
      <w:r>
        <w:separator/>
      </w:r>
    </w:p>
  </w:endnote>
  <w:endnote w:type="continuationSeparator" w:id="0">
    <w:p w:rsidR="009128F3" w:rsidRDefault="00912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F3" w:rsidRDefault="009128F3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128F3" w:rsidRDefault="009128F3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F3" w:rsidRDefault="009128F3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9128F3" w:rsidRDefault="009128F3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F3" w:rsidRDefault="009128F3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9128F3" w:rsidRDefault="009128F3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F3" w:rsidRDefault="009128F3">
    <w:pPr>
      <w:pStyle w:val="Footer"/>
      <w:jc w:val="right"/>
    </w:pPr>
    <w:fldSimple w:instr=" PAGE   \* MERGEFORMAT ">
      <w:r>
        <w:rPr>
          <w:noProof/>
        </w:rPr>
        <w:t>18</w:t>
      </w:r>
    </w:fldSimple>
  </w:p>
  <w:p w:rsidR="009128F3" w:rsidRDefault="009128F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8F3" w:rsidRDefault="009128F3">
      <w:r>
        <w:separator/>
      </w:r>
    </w:p>
  </w:footnote>
  <w:footnote w:type="continuationSeparator" w:id="0">
    <w:p w:rsidR="009128F3" w:rsidRDefault="009128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F3" w:rsidRDefault="009128F3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9128F3" w:rsidRDefault="009128F3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F3" w:rsidRDefault="009128F3">
    <w:pPr>
      <w:framePr w:wrap="around" w:vAnchor="text" w:hAnchor="margin" w:xAlign="right" w:y="1"/>
      <w:rPr>
        <w:sz w:val="22"/>
      </w:rPr>
    </w:pPr>
  </w:p>
  <w:p w:rsidR="009128F3" w:rsidRDefault="009128F3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975737F"/>
    <w:multiLevelType w:val="hybridMultilevel"/>
    <w:tmpl w:val="558649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3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E63055"/>
    <w:multiLevelType w:val="hybridMultilevel"/>
    <w:tmpl w:val="EED069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8">
    <w:nsid w:val="49A92534"/>
    <w:multiLevelType w:val="hybridMultilevel"/>
    <w:tmpl w:val="D83646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0DD4C44"/>
    <w:multiLevelType w:val="hybridMultilevel"/>
    <w:tmpl w:val="260AA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D6A5C23"/>
    <w:multiLevelType w:val="hybridMultilevel"/>
    <w:tmpl w:val="F0FC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8C0EBA"/>
    <w:multiLevelType w:val="hybridMultilevel"/>
    <w:tmpl w:val="3C4480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0"/>
  </w:num>
  <w:num w:numId="4">
    <w:abstractNumId w:val="17"/>
  </w:num>
  <w:num w:numId="5">
    <w:abstractNumId w:val="16"/>
  </w:num>
  <w:num w:numId="6">
    <w:abstractNumId w:val="2"/>
  </w:num>
  <w:num w:numId="7">
    <w:abstractNumId w:val="8"/>
  </w:num>
  <w:num w:numId="8">
    <w:abstractNumId w:val="21"/>
  </w:num>
  <w:num w:numId="9">
    <w:abstractNumId w:val="13"/>
  </w:num>
  <w:num w:numId="10">
    <w:abstractNumId w:val="3"/>
  </w:num>
  <w:num w:numId="11">
    <w:abstractNumId w:val="5"/>
  </w:num>
  <w:num w:numId="12">
    <w:abstractNumId w:val="1"/>
  </w:num>
  <w:num w:numId="13">
    <w:abstractNumId w:val="14"/>
  </w:num>
  <w:num w:numId="14">
    <w:abstractNumId w:val="10"/>
  </w:num>
  <w:num w:numId="15">
    <w:abstractNumId w:val="6"/>
  </w:num>
  <w:num w:numId="16">
    <w:abstractNumId w:val="9"/>
  </w:num>
  <w:num w:numId="17">
    <w:abstractNumId w:val="12"/>
  </w:num>
  <w:num w:numId="18">
    <w:abstractNumId w:val="4"/>
  </w:num>
  <w:num w:numId="19">
    <w:abstractNumId w:val="7"/>
  </w:num>
  <w:num w:numId="20">
    <w:abstractNumId w:val="18"/>
  </w:num>
  <w:num w:numId="21">
    <w:abstractNumId w:val="23"/>
  </w:num>
  <w:num w:numId="22">
    <w:abstractNumId w:val="11"/>
  </w:num>
  <w:num w:numId="23">
    <w:abstractNumId w:val="15"/>
  </w:num>
  <w:num w:numId="24">
    <w:abstractNumId w:val="20"/>
  </w:num>
  <w:num w:numId="25">
    <w:abstractNumId w:val="2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3CC4"/>
    <w:rsid w:val="00014568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0080"/>
    <w:rsid w:val="000430D3"/>
    <w:rsid w:val="00043D45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C70C1"/>
    <w:rsid w:val="000D0836"/>
    <w:rsid w:val="000D5F45"/>
    <w:rsid w:val="000E3100"/>
    <w:rsid w:val="000E3750"/>
    <w:rsid w:val="000F10A7"/>
    <w:rsid w:val="000F229A"/>
    <w:rsid w:val="000F3228"/>
    <w:rsid w:val="000F61C3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76F3"/>
    <w:rsid w:val="00113E76"/>
    <w:rsid w:val="00117951"/>
    <w:rsid w:val="00125C8E"/>
    <w:rsid w:val="0012639D"/>
    <w:rsid w:val="001310C7"/>
    <w:rsid w:val="0013373E"/>
    <w:rsid w:val="0013405F"/>
    <w:rsid w:val="00134365"/>
    <w:rsid w:val="00135DEA"/>
    <w:rsid w:val="00143590"/>
    <w:rsid w:val="00144AE6"/>
    <w:rsid w:val="001459AB"/>
    <w:rsid w:val="00152163"/>
    <w:rsid w:val="00153190"/>
    <w:rsid w:val="00154F84"/>
    <w:rsid w:val="001616E8"/>
    <w:rsid w:val="00165E32"/>
    <w:rsid w:val="00173672"/>
    <w:rsid w:val="00173E53"/>
    <w:rsid w:val="00181F2E"/>
    <w:rsid w:val="00183F9D"/>
    <w:rsid w:val="00191F75"/>
    <w:rsid w:val="00195F38"/>
    <w:rsid w:val="00196A06"/>
    <w:rsid w:val="00197B54"/>
    <w:rsid w:val="001A1654"/>
    <w:rsid w:val="001A182E"/>
    <w:rsid w:val="001A4E6B"/>
    <w:rsid w:val="001C0E23"/>
    <w:rsid w:val="001D4471"/>
    <w:rsid w:val="001D6DFA"/>
    <w:rsid w:val="001E2737"/>
    <w:rsid w:val="001E5ECB"/>
    <w:rsid w:val="001E5F34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447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1431"/>
    <w:rsid w:val="0023330D"/>
    <w:rsid w:val="00234EF9"/>
    <w:rsid w:val="0024270B"/>
    <w:rsid w:val="0024366C"/>
    <w:rsid w:val="00243DE6"/>
    <w:rsid w:val="002461A8"/>
    <w:rsid w:val="002467A8"/>
    <w:rsid w:val="00253E5C"/>
    <w:rsid w:val="00256E7A"/>
    <w:rsid w:val="0026170A"/>
    <w:rsid w:val="002637CD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23F"/>
    <w:rsid w:val="002D7C1C"/>
    <w:rsid w:val="002E102E"/>
    <w:rsid w:val="002E4F95"/>
    <w:rsid w:val="002E61E7"/>
    <w:rsid w:val="002E7BC9"/>
    <w:rsid w:val="002F3881"/>
    <w:rsid w:val="002F6227"/>
    <w:rsid w:val="00305492"/>
    <w:rsid w:val="0030679B"/>
    <w:rsid w:val="00311633"/>
    <w:rsid w:val="00320984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3F0"/>
    <w:rsid w:val="00396837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18C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347"/>
    <w:rsid w:val="00450B1D"/>
    <w:rsid w:val="00453E62"/>
    <w:rsid w:val="00454DA6"/>
    <w:rsid w:val="00457C1A"/>
    <w:rsid w:val="004604D5"/>
    <w:rsid w:val="004605FC"/>
    <w:rsid w:val="00463E04"/>
    <w:rsid w:val="00471AD8"/>
    <w:rsid w:val="004721A0"/>
    <w:rsid w:val="00476E7E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A85"/>
    <w:rsid w:val="00532BC2"/>
    <w:rsid w:val="0054221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B39"/>
    <w:rsid w:val="00583D7D"/>
    <w:rsid w:val="00584079"/>
    <w:rsid w:val="005854C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13"/>
    <w:rsid w:val="005E67F2"/>
    <w:rsid w:val="005E7F37"/>
    <w:rsid w:val="005F3C26"/>
    <w:rsid w:val="005F619C"/>
    <w:rsid w:val="0060179D"/>
    <w:rsid w:val="006045C2"/>
    <w:rsid w:val="00605606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0D"/>
    <w:rsid w:val="00635274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24E1"/>
    <w:rsid w:val="0069436C"/>
    <w:rsid w:val="00694641"/>
    <w:rsid w:val="006973C0"/>
    <w:rsid w:val="006B06B6"/>
    <w:rsid w:val="006B28B4"/>
    <w:rsid w:val="006B29FB"/>
    <w:rsid w:val="006B5BC7"/>
    <w:rsid w:val="006C1369"/>
    <w:rsid w:val="006C3A50"/>
    <w:rsid w:val="006C3E6C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03052"/>
    <w:rsid w:val="00703277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443"/>
    <w:rsid w:val="007754E4"/>
    <w:rsid w:val="00775BCB"/>
    <w:rsid w:val="00777CC9"/>
    <w:rsid w:val="007846EB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D05D1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22F4"/>
    <w:rsid w:val="00827CFA"/>
    <w:rsid w:val="00831197"/>
    <w:rsid w:val="00834280"/>
    <w:rsid w:val="00835104"/>
    <w:rsid w:val="00835929"/>
    <w:rsid w:val="00836478"/>
    <w:rsid w:val="008439AC"/>
    <w:rsid w:val="008443AF"/>
    <w:rsid w:val="008521DB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38B"/>
    <w:rsid w:val="008B76E0"/>
    <w:rsid w:val="008C6843"/>
    <w:rsid w:val="008D3774"/>
    <w:rsid w:val="008D3A6E"/>
    <w:rsid w:val="008D4ECC"/>
    <w:rsid w:val="008E1171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28F3"/>
    <w:rsid w:val="0091343B"/>
    <w:rsid w:val="00920CA1"/>
    <w:rsid w:val="00922C31"/>
    <w:rsid w:val="0092312B"/>
    <w:rsid w:val="0093107E"/>
    <w:rsid w:val="009323CC"/>
    <w:rsid w:val="009345C6"/>
    <w:rsid w:val="009357BB"/>
    <w:rsid w:val="00940AB5"/>
    <w:rsid w:val="0094280E"/>
    <w:rsid w:val="00946705"/>
    <w:rsid w:val="00951970"/>
    <w:rsid w:val="00955AB9"/>
    <w:rsid w:val="009640BD"/>
    <w:rsid w:val="00965F3A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6C09"/>
    <w:rsid w:val="009B0FB4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130"/>
    <w:rsid w:val="00A11821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40ABB"/>
    <w:rsid w:val="00A4200E"/>
    <w:rsid w:val="00A5411E"/>
    <w:rsid w:val="00A54EFF"/>
    <w:rsid w:val="00A56E8B"/>
    <w:rsid w:val="00A5741F"/>
    <w:rsid w:val="00A6022C"/>
    <w:rsid w:val="00A61031"/>
    <w:rsid w:val="00A61BF2"/>
    <w:rsid w:val="00A62CDC"/>
    <w:rsid w:val="00A6402C"/>
    <w:rsid w:val="00A7014B"/>
    <w:rsid w:val="00A72A9A"/>
    <w:rsid w:val="00A73F5A"/>
    <w:rsid w:val="00A854C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8AC"/>
    <w:rsid w:val="00AC6A0F"/>
    <w:rsid w:val="00AC6E59"/>
    <w:rsid w:val="00AD384F"/>
    <w:rsid w:val="00AD3AA8"/>
    <w:rsid w:val="00AD6583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0DF0"/>
    <w:rsid w:val="00B01B6B"/>
    <w:rsid w:val="00B03F6C"/>
    <w:rsid w:val="00B0401C"/>
    <w:rsid w:val="00B0651A"/>
    <w:rsid w:val="00B072AC"/>
    <w:rsid w:val="00B11E4F"/>
    <w:rsid w:val="00B15ADF"/>
    <w:rsid w:val="00B2038C"/>
    <w:rsid w:val="00B23837"/>
    <w:rsid w:val="00B25681"/>
    <w:rsid w:val="00B25C12"/>
    <w:rsid w:val="00B37F0F"/>
    <w:rsid w:val="00B401FA"/>
    <w:rsid w:val="00B45212"/>
    <w:rsid w:val="00B52493"/>
    <w:rsid w:val="00B56311"/>
    <w:rsid w:val="00B655AD"/>
    <w:rsid w:val="00B663BC"/>
    <w:rsid w:val="00B67105"/>
    <w:rsid w:val="00B672C5"/>
    <w:rsid w:val="00B72C01"/>
    <w:rsid w:val="00B82F70"/>
    <w:rsid w:val="00B91227"/>
    <w:rsid w:val="00B938E3"/>
    <w:rsid w:val="00B93B6E"/>
    <w:rsid w:val="00B93FF8"/>
    <w:rsid w:val="00B954D3"/>
    <w:rsid w:val="00B96CAC"/>
    <w:rsid w:val="00BA0D3C"/>
    <w:rsid w:val="00BA462D"/>
    <w:rsid w:val="00BA5579"/>
    <w:rsid w:val="00BB12B7"/>
    <w:rsid w:val="00BB5B87"/>
    <w:rsid w:val="00BB7B47"/>
    <w:rsid w:val="00BC1ACA"/>
    <w:rsid w:val="00BC3527"/>
    <w:rsid w:val="00BC48CB"/>
    <w:rsid w:val="00BD246C"/>
    <w:rsid w:val="00BD51D2"/>
    <w:rsid w:val="00BD5C5B"/>
    <w:rsid w:val="00BD7EEF"/>
    <w:rsid w:val="00BE4F57"/>
    <w:rsid w:val="00BE66EE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619"/>
    <w:rsid w:val="00C46F66"/>
    <w:rsid w:val="00C47306"/>
    <w:rsid w:val="00C473F8"/>
    <w:rsid w:val="00C50E8E"/>
    <w:rsid w:val="00C51250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0043"/>
    <w:rsid w:val="00C81030"/>
    <w:rsid w:val="00C8359C"/>
    <w:rsid w:val="00C84B9F"/>
    <w:rsid w:val="00C84FF6"/>
    <w:rsid w:val="00CA09F5"/>
    <w:rsid w:val="00CA71BD"/>
    <w:rsid w:val="00CB50B7"/>
    <w:rsid w:val="00CB7B79"/>
    <w:rsid w:val="00CC1C45"/>
    <w:rsid w:val="00CC2813"/>
    <w:rsid w:val="00CC4A57"/>
    <w:rsid w:val="00CD0A08"/>
    <w:rsid w:val="00CD4E32"/>
    <w:rsid w:val="00CD5830"/>
    <w:rsid w:val="00CD73D2"/>
    <w:rsid w:val="00CE0583"/>
    <w:rsid w:val="00CE11D9"/>
    <w:rsid w:val="00CE164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2D48"/>
    <w:rsid w:val="00D241B6"/>
    <w:rsid w:val="00D33718"/>
    <w:rsid w:val="00D37D05"/>
    <w:rsid w:val="00D40C06"/>
    <w:rsid w:val="00D441CE"/>
    <w:rsid w:val="00D441E6"/>
    <w:rsid w:val="00D45653"/>
    <w:rsid w:val="00D563F1"/>
    <w:rsid w:val="00D564B7"/>
    <w:rsid w:val="00D63833"/>
    <w:rsid w:val="00D656D8"/>
    <w:rsid w:val="00D65E1A"/>
    <w:rsid w:val="00D66A85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4F9B"/>
    <w:rsid w:val="00DB51A8"/>
    <w:rsid w:val="00DC637E"/>
    <w:rsid w:val="00DD3721"/>
    <w:rsid w:val="00DD5F4B"/>
    <w:rsid w:val="00DD6036"/>
    <w:rsid w:val="00DE2DF7"/>
    <w:rsid w:val="00DE367E"/>
    <w:rsid w:val="00DE41B0"/>
    <w:rsid w:val="00DE495F"/>
    <w:rsid w:val="00DE56D9"/>
    <w:rsid w:val="00DE57BB"/>
    <w:rsid w:val="00DE5D06"/>
    <w:rsid w:val="00DE7616"/>
    <w:rsid w:val="00DF3236"/>
    <w:rsid w:val="00DF3B89"/>
    <w:rsid w:val="00DF67CF"/>
    <w:rsid w:val="00E00C9F"/>
    <w:rsid w:val="00E01F27"/>
    <w:rsid w:val="00E022FE"/>
    <w:rsid w:val="00E06342"/>
    <w:rsid w:val="00E064CD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D402C"/>
    <w:rsid w:val="00EE0A0B"/>
    <w:rsid w:val="00EE54A8"/>
    <w:rsid w:val="00EE6E3C"/>
    <w:rsid w:val="00EE7428"/>
    <w:rsid w:val="00EF0F44"/>
    <w:rsid w:val="00EF11D8"/>
    <w:rsid w:val="00EF1946"/>
    <w:rsid w:val="00EF2F4A"/>
    <w:rsid w:val="00EF48C1"/>
    <w:rsid w:val="00EF7091"/>
    <w:rsid w:val="00F01650"/>
    <w:rsid w:val="00F0244F"/>
    <w:rsid w:val="00F046DF"/>
    <w:rsid w:val="00F06F9C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3CBF"/>
    <w:rsid w:val="00F5544D"/>
    <w:rsid w:val="00F626DB"/>
    <w:rsid w:val="00F637F1"/>
    <w:rsid w:val="00F655DC"/>
    <w:rsid w:val="00F664FE"/>
    <w:rsid w:val="00F73C90"/>
    <w:rsid w:val="00F75A6F"/>
    <w:rsid w:val="00F75D07"/>
    <w:rsid w:val="00F77DB6"/>
    <w:rsid w:val="00F84E93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bCs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Arial"/>
      <w:bCs/>
      <w:i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ahoma"/>
      <w:sz w:val="16"/>
      <w:szCs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033C83"/>
    <w:rPr>
      <w:rFonts w:cs="Times New Roman"/>
      <w:sz w:val="24"/>
      <w:szCs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  <w:bCs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Courier New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DefaultParagraphFont"/>
    <w:uiPriority w:val="99"/>
    <w:rsid w:val="00940AB5"/>
    <w:rPr>
      <w:rFonts w:cs="Times New Roman"/>
    </w:rPr>
  </w:style>
  <w:style w:type="character" w:customStyle="1" w:styleId="HelpText">
    <w:name w:val="Help Text"/>
    <w:uiPriority w:val="99"/>
    <w:rsid w:val="000034DE"/>
    <w:rPr>
      <w:i/>
      <w:vanish/>
      <w:color w:val="FF0000"/>
    </w:rPr>
  </w:style>
  <w:style w:type="paragraph" w:customStyle="1" w:styleId="InfoBlue">
    <w:name w:val="InfoBlue"/>
    <w:basedOn w:val="Normal"/>
    <w:next w:val="BodyText"/>
    <w:autoRedefine/>
    <w:uiPriority w:val="99"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3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newlms.magtu.ru/mod/assign/view.php?id=249823" TargetMode="External"/><Relationship Id="rId18" Type="http://schemas.openxmlformats.org/officeDocument/2006/relationships/hyperlink" Target="https://magtu.informsystema.ru/uploader/fileUpload?name=2374.pdf&amp;show=dcatalogues/1/1130048/2374.pdf&amp;view=true" TargetMode="External"/><Relationship Id="rId26" Type="http://schemas.openxmlformats.org/officeDocument/2006/relationships/hyperlink" Target="http://www.microsoft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mk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footer" Target="footer4.xml"/><Relationship Id="rId25" Type="http://schemas.openxmlformats.org/officeDocument/2006/relationships/hyperlink" Target="http://www.statsoft.ru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9" Type="http://schemas.openxmlformats.org/officeDocument/2006/relationships/hyperlink" Target="http://cgm.graphico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gks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://www.magtu.ru" TargetMode="External"/><Relationship Id="rId28" Type="http://schemas.openxmlformats.org/officeDocument/2006/relationships/hyperlink" Target="http://graphics.cs.msu.ru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376.pdf&amp;show=dcatalogues/1/1139231/3376.pdf&amp;view=tru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hyperlink" Target="http://www.creditural.ru" TargetMode="External"/><Relationship Id="rId27" Type="http://schemas.openxmlformats.org/officeDocument/2006/relationships/hyperlink" Target="http://www.ptc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18</Pages>
  <Words>4380</Words>
  <Characters>24972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8</cp:revision>
  <cp:lastPrinted>2018-05-21T06:19:00Z</cp:lastPrinted>
  <dcterms:created xsi:type="dcterms:W3CDTF">2018-11-11T07:18:00Z</dcterms:created>
  <dcterms:modified xsi:type="dcterms:W3CDTF">2020-11-08T08:45:00Z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