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329" w:rsidRPr="00C17915" w:rsidRDefault="00C13329" w:rsidP="00814798">
      <w:pPr>
        <w:pStyle w:val="Style6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46607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pt;height:640.5pt;visibility:visible">
            <v:imagedata r:id="rId7" o:title=""/>
          </v:shape>
        </w:pict>
      </w:r>
    </w:p>
    <w:p w:rsidR="00C13329" w:rsidRPr="00C17915" w:rsidRDefault="00C13329" w:rsidP="00EC4D09">
      <w:r w:rsidRPr="00C17915">
        <w:rPr>
          <w:rStyle w:val="FontStyle16"/>
          <w:b w:val="0"/>
          <w:bCs/>
          <w:sz w:val="24"/>
        </w:rPr>
        <w:br w:type="page"/>
      </w:r>
      <w:r w:rsidRPr="0046607F">
        <w:rPr>
          <w:noProof/>
        </w:rPr>
        <w:pict>
          <v:shape id="Рисунок 2" o:spid="_x0000_i1026" type="#_x0000_t75" style="width:453pt;height:640.5pt;visibility:visible">
            <v:imagedata r:id="rId8" o:title=""/>
          </v:shape>
        </w:pict>
      </w:r>
    </w:p>
    <w:p w:rsidR="00C13329" w:rsidRPr="00C17915" w:rsidRDefault="00C13329" w:rsidP="00814798">
      <w:pPr>
        <w:ind w:firstLine="0"/>
        <w:rPr>
          <w:rStyle w:val="FontStyle16"/>
          <w:b w:val="0"/>
          <w:sz w:val="24"/>
        </w:rPr>
      </w:pPr>
      <w:r w:rsidRPr="00C17915">
        <w:rPr>
          <w:rStyle w:val="FontStyle16"/>
          <w:b w:val="0"/>
          <w:bCs/>
          <w:sz w:val="24"/>
        </w:rPr>
        <w:br w:type="page"/>
      </w:r>
      <w:r w:rsidRPr="00C17915">
        <w:rPr>
          <w:rStyle w:val="FontStyle16"/>
          <w:b w:val="0"/>
          <w:sz w:val="24"/>
        </w:rPr>
        <w:t xml:space="preserve"> </w:t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sz w:val="24"/>
        </w:rPr>
        <w:br w:type="page"/>
        <w:t>1 Цели освоения дисциплины (модуля)</w:t>
      </w:r>
    </w:p>
    <w:p w:rsidR="00C13329" w:rsidRPr="00D21C33" w:rsidRDefault="00C13329" w:rsidP="00C9393E">
      <w:pPr>
        <w:pStyle w:val="Heading1"/>
        <w:rPr>
          <w:rStyle w:val="FontStyle16"/>
          <w:b/>
          <w:sz w:val="24"/>
          <w:szCs w:val="24"/>
        </w:rPr>
      </w:pPr>
      <w:r w:rsidRPr="00D21C33">
        <w:rPr>
          <w:rStyle w:val="FontStyle16"/>
          <w:b/>
          <w:sz w:val="24"/>
          <w:szCs w:val="24"/>
        </w:rPr>
        <w:t>1 Цели освоения дисциплины</w:t>
      </w:r>
      <w:r>
        <w:rPr>
          <w:rStyle w:val="FontStyle16"/>
          <w:b/>
          <w:sz w:val="24"/>
          <w:szCs w:val="24"/>
        </w:rPr>
        <w:t xml:space="preserve"> (модуля)</w:t>
      </w:r>
    </w:p>
    <w:p w:rsidR="00C13329" w:rsidRPr="00FD550E" w:rsidRDefault="00C13329" w:rsidP="0075109D">
      <w:r w:rsidRPr="00AF2BB2">
        <w:rPr>
          <w:rStyle w:val="FontStyle16"/>
          <w:b w:val="0"/>
          <w:bCs/>
          <w:sz w:val="24"/>
        </w:rPr>
        <w:t xml:space="preserve">Целями освоения дисциплины (модуля) </w:t>
      </w:r>
      <w:r w:rsidRPr="00712010">
        <w:t>«</w:t>
      </w:r>
      <w:r>
        <w:rPr>
          <w:rStyle w:val="FontStyle17"/>
          <w:b w:val="0"/>
          <w:bCs/>
          <w:sz w:val="24"/>
        </w:rPr>
        <w:t>Системы автоматизированного проектиров</w:t>
      </w:r>
      <w:r>
        <w:rPr>
          <w:rStyle w:val="FontStyle17"/>
          <w:b w:val="0"/>
          <w:bCs/>
          <w:sz w:val="24"/>
        </w:rPr>
        <w:t>а</w:t>
      </w:r>
      <w:r>
        <w:rPr>
          <w:rStyle w:val="FontStyle17"/>
          <w:b w:val="0"/>
          <w:bCs/>
          <w:sz w:val="24"/>
        </w:rPr>
        <w:t>ния</w:t>
      </w:r>
      <w:r w:rsidRPr="00712010">
        <w:t>» являются: формирование у студентов совокупности теоретических знаний и практич</w:t>
      </w:r>
      <w:r w:rsidRPr="00712010">
        <w:t>е</w:t>
      </w:r>
      <w:r w:rsidRPr="00712010">
        <w:t>ских навыков</w:t>
      </w:r>
      <w:r w:rsidRPr="00C86E89">
        <w:t xml:space="preserve"> о</w:t>
      </w:r>
      <w:r w:rsidRPr="00712010">
        <w:t xml:space="preserve"> </w:t>
      </w:r>
      <w:r w:rsidRPr="00C86E89">
        <w:t>состав</w:t>
      </w:r>
      <w:r>
        <w:t>е</w:t>
      </w:r>
      <w:r w:rsidRPr="00C86E89">
        <w:t xml:space="preserve"> и структур</w:t>
      </w:r>
      <w:r>
        <w:t>е</w:t>
      </w:r>
      <w:r w:rsidRPr="00C86E89">
        <w:t xml:space="preserve"> САПР</w:t>
      </w:r>
      <w:r>
        <w:t xml:space="preserve">, об </w:t>
      </w:r>
      <w:r w:rsidRPr="00C86E89">
        <w:t>объектно-ориентированны</w:t>
      </w:r>
      <w:r>
        <w:t>х</w:t>
      </w:r>
      <w:r w:rsidRPr="00C86E89">
        <w:t xml:space="preserve"> графические техн</w:t>
      </w:r>
      <w:r w:rsidRPr="00C86E89">
        <w:t>о</w:t>
      </w:r>
      <w:r w:rsidRPr="00C86E89">
        <w:t>логи</w:t>
      </w:r>
      <w:r>
        <w:t>ях</w:t>
      </w:r>
      <w:r w:rsidRPr="00C86E89">
        <w:t xml:space="preserve"> с современными аналитическими возможностями</w:t>
      </w:r>
      <w:r>
        <w:t>, о методах обработки и редактиров</w:t>
      </w:r>
      <w:r>
        <w:t>а</w:t>
      </w:r>
      <w:r>
        <w:t>ния цифровых изображений.</w:t>
      </w:r>
    </w:p>
    <w:p w:rsidR="00C13329" w:rsidRPr="00A456FF" w:rsidRDefault="00C13329" w:rsidP="00C9393E">
      <w:pPr>
        <w:outlineLvl w:val="0"/>
      </w:pPr>
      <w:r w:rsidRPr="00A456FF">
        <w:t xml:space="preserve">Для достижения поставленной цели в курсе </w:t>
      </w:r>
      <w:r w:rsidRPr="00687918">
        <w:rPr>
          <w:rStyle w:val="FontStyle16"/>
          <w:b w:val="0"/>
          <w:bCs/>
          <w:sz w:val="24"/>
        </w:rPr>
        <w:t>«</w:t>
      </w:r>
      <w:r>
        <w:t>Системы автоматизированного проектир</w:t>
      </w:r>
      <w:r>
        <w:t>о</w:t>
      </w:r>
      <w:r>
        <w:t>вания</w:t>
      </w:r>
      <w:r w:rsidRPr="00A456FF">
        <w:t xml:space="preserve">» решаются задачи: </w:t>
      </w:r>
    </w:p>
    <w:p w:rsidR="00C13329" w:rsidRPr="00A456FF" w:rsidRDefault="00C13329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>
        <w:t>основ проектирования</w:t>
      </w:r>
      <w:r w:rsidRPr="00A456FF">
        <w:t>;</w:t>
      </w:r>
    </w:p>
    <w:p w:rsidR="00C13329" w:rsidRPr="00A456FF" w:rsidRDefault="00C13329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>
        <w:t>различных видов моделирования и проектирования</w:t>
      </w:r>
      <w:r w:rsidRPr="00A456FF">
        <w:t>;</w:t>
      </w:r>
    </w:p>
    <w:p w:rsidR="00C13329" w:rsidRPr="00A456FF" w:rsidRDefault="00C13329" w:rsidP="00B53372">
      <w:pPr>
        <w:numPr>
          <w:ilvl w:val="0"/>
          <w:numId w:val="2"/>
        </w:numPr>
        <w:ind w:left="426"/>
        <w:outlineLvl w:val="0"/>
      </w:pPr>
      <w:r w:rsidRPr="00A456FF">
        <w:t xml:space="preserve"> изучение </w:t>
      </w:r>
      <w:r>
        <w:t>систем автоматизированного проектирования в различных отраслях знаний.</w:t>
      </w:r>
    </w:p>
    <w:p w:rsidR="00C13329" w:rsidRPr="00D21C33" w:rsidRDefault="00C13329" w:rsidP="004E5FC2">
      <w:pPr>
        <w:pStyle w:val="Heading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C13329" w:rsidRPr="004411D9" w:rsidRDefault="00C13329" w:rsidP="00690D79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Дисциплина «Системы автоматизированного проектирования» входит в базовую</w:t>
      </w:r>
      <w:r w:rsidRPr="004411D9">
        <w:rPr>
          <w:rStyle w:val="FontStyle16"/>
          <w:b w:val="0"/>
          <w:bCs/>
          <w:sz w:val="24"/>
        </w:rPr>
        <w:t xml:space="preserve"> часть блока 1 образовательной программы.</w:t>
      </w:r>
    </w:p>
    <w:p w:rsidR="00C13329" w:rsidRDefault="00C13329" w:rsidP="00690D79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Для изучения дисциплины необходимы знания (умения, </w:t>
      </w:r>
      <w:r w:rsidRPr="007F2878">
        <w:rPr>
          <w:rStyle w:val="FontStyle16"/>
          <w:b w:val="0"/>
          <w:bCs/>
          <w:sz w:val="24"/>
        </w:rPr>
        <w:t>владения)</w:t>
      </w:r>
      <w:r>
        <w:rPr>
          <w:rStyle w:val="FontStyle16"/>
          <w:b w:val="0"/>
          <w:bCs/>
          <w:sz w:val="24"/>
        </w:rPr>
        <w:t xml:space="preserve">, сформированные в результате изучения дисциплин: </w:t>
      </w:r>
    </w:p>
    <w:p w:rsidR="00C13329" w:rsidRPr="00AA71E3" w:rsidRDefault="00C13329" w:rsidP="00690D79">
      <w:pPr>
        <w:pStyle w:val="ListParagraph"/>
        <w:numPr>
          <w:ilvl w:val="0"/>
          <w:numId w:val="18"/>
        </w:numPr>
        <w:tabs>
          <w:tab w:val="left" w:pos="993"/>
        </w:tabs>
        <w:spacing w:line="240" w:lineRule="auto"/>
        <w:ind w:left="0" w:firstLine="680"/>
        <w:rPr>
          <w:bCs/>
          <w:lang w:val="ru-RU"/>
        </w:rPr>
      </w:pPr>
      <w:r>
        <w:rPr>
          <w:bCs/>
          <w:lang w:val="ru-RU"/>
        </w:rPr>
        <w:t xml:space="preserve">  </w:t>
      </w:r>
      <w:r w:rsidRPr="00AA71E3">
        <w:rPr>
          <w:bCs/>
          <w:lang w:val="ru-RU"/>
        </w:rPr>
        <w:t xml:space="preserve">информатики (базовая </w:t>
      </w:r>
      <w:r w:rsidRPr="00AA71E3">
        <w:rPr>
          <w:rStyle w:val="FontStyle16"/>
          <w:b w:val="0"/>
          <w:bCs/>
          <w:sz w:val="24"/>
          <w:szCs w:val="24"/>
          <w:lang w:val="ru-RU"/>
        </w:rPr>
        <w:t>часть блока 1 образовательной программы</w:t>
      </w:r>
      <w:r w:rsidRPr="00AA71E3">
        <w:rPr>
          <w:bCs/>
          <w:lang w:val="ru-RU"/>
        </w:rPr>
        <w:t>)</w:t>
      </w:r>
      <w:r>
        <w:rPr>
          <w:bCs/>
          <w:lang w:val="ru-RU"/>
        </w:rPr>
        <w:t>. Умения и вл</w:t>
      </w:r>
      <w:r>
        <w:rPr>
          <w:bCs/>
          <w:lang w:val="ru-RU"/>
        </w:rPr>
        <w:t>а</w:t>
      </w:r>
      <w:r>
        <w:rPr>
          <w:bCs/>
          <w:lang w:val="ru-RU"/>
        </w:rPr>
        <w:t>дения, полученные при изучении этой дисциплины, позволят обучающимся применить</w:t>
      </w:r>
      <w:r w:rsidRPr="003F1EF2">
        <w:rPr>
          <w:bCs/>
          <w:lang w:val="ru-RU"/>
        </w:rPr>
        <w:t xml:space="preserve"> мет</w:t>
      </w:r>
      <w:r w:rsidRPr="003F1EF2">
        <w:rPr>
          <w:bCs/>
          <w:lang w:val="ru-RU"/>
        </w:rPr>
        <w:t>о</w:t>
      </w:r>
      <w:r w:rsidRPr="003F1EF2">
        <w:rPr>
          <w:bCs/>
          <w:lang w:val="ru-RU"/>
        </w:rPr>
        <w:t>д</w:t>
      </w:r>
      <w:r>
        <w:rPr>
          <w:bCs/>
          <w:lang w:val="ru-RU"/>
        </w:rPr>
        <w:t>ы</w:t>
      </w:r>
      <w:r w:rsidRPr="003F1EF2">
        <w:rPr>
          <w:bCs/>
          <w:lang w:val="ru-RU"/>
        </w:rPr>
        <w:t xml:space="preserve"> представления информации средствами вычислительной техники</w:t>
      </w:r>
      <w:r>
        <w:rPr>
          <w:bCs/>
          <w:lang w:val="ru-RU"/>
        </w:rPr>
        <w:t xml:space="preserve"> и </w:t>
      </w:r>
      <w:r w:rsidRPr="003F1EF2">
        <w:rPr>
          <w:bCs/>
          <w:lang w:val="ru-RU"/>
        </w:rPr>
        <w:t>технологи</w:t>
      </w:r>
      <w:r>
        <w:rPr>
          <w:bCs/>
          <w:lang w:val="ru-RU"/>
        </w:rPr>
        <w:t>и</w:t>
      </w:r>
      <w:r w:rsidRPr="003F1EF2">
        <w:rPr>
          <w:bCs/>
          <w:lang w:val="ru-RU"/>
        </w:rPr>
        <w:t xml:space="preserve"> обработки текстовой, числовой и графической информации</w:t>
      </w:r>
      <w:r>
        <w:rPr>
          <w:bCs/>
          <w:lang w:val="ru-RU"/>
        </w:rPr>
        <w:t>;</w:t>
      </w:r>
    </w:p>
    <w:p w:rsidR="00C13329" w:rsidRPr="001E2B87" w:rsidRDefault="00C13329" w:rsidP="00690D79">
      <w:pPr>
        <w:pStyle w:val="ListParagraph"/>
        <w:numPr>
          <w:ilvl w:val="0"/>
          <w:numId w:val="18"/>
        </w:numPr>
        <w:tabs>
          <w:tab w:val="left" w:pos="993"/>
        </w:tabs>
        <w:spacing w:line="240" w:lineRule="auto"/>
        <w:ind w:left="0" w:firstLine="680"/>
        <w:rPr>
          <w:bCs/>
          <w:szCs w:val="24"/>
          <w:lang w:val="ru-RU"/>
        </w:rPr>
      </w:pPr>
      <w:r>
        <w:rPr>
          <w:bCs/>
          <w:lang w:val="ru-RU"/>
        </w:rPr>
        <w:t xml:space="preserve">  </w:t>
      </w:r>
      <w:r w:rsidRPr="00AA71E3">
        <w:rPr>
          <w:bCs/>
          <w:lang w:val="ru-RU"/>
        </w:rPr>
        <w:t>прикладн</w:t>
      </w:r>
      <w:r>
        <w:rPr>
          <w:bCs/>
          <w:lang w:val="ru-RU"/>
        </w:rPr>
        <w:t xml:space="preserve">ого программирования </w:t>
      </w:r>
      <w:r w:rsidRPr="00AA71E3">
        <w:rPr>
          <w:bCs/>
          <w:lang w:val="ru-RU"/>
        </w:rPr>
        <w:t xml:space="preserve"> (базовая </w:t>
      </w:r>
      <w:r w:rsidRPr="00AA71E3">
        <w:rPr>
          <w:rStyle w:val="FontStyle16"/>
          <w:b w:val="0"/>
          <w:bCs/>
          <w:sz w:val="24"/>
          <w:szCs w:val="24"/>
          <w:lang w:val="ru-RU"/>
        </w:rPr>
        <w:t>часть блока 1 образовательной програ</w:t>
      </w:r>
      <w:r w:rsidRPr="00AA71E3">
        <w:rPr>
          <w:rStyle w:val="FontStyle16"/>
          <w:b w:val="0"/>
          <w:bCs/>
          <w:sz w:val="24"/>
          <w:szCs w:val="24"/>
          <w:lang w:val="ru-RU"/>
        </w:rPr>
        <w:t>м</w:t>
      </w:r>
      <w:r w:rsidRPr="00AA71E3">
        <w:rPr>
          <w:rStyle w:val="FontStyle16"/>
          <w:b w:val="0"/>
          <w:bCs/>
          <w:sz w:val="24"/>
          <w:szCs w:val="24"/>
          <w:lang w:val="ru-RU"/>
        </w:rPr>
        <w:t>мы</w:t>
      </w:r>
      <w:r w:rsidRPr="00AA71E3">
        <w:rPr>
          <w:bCs/>
          <w:lang w:val="ru-RU"/>
        </w:rPr>
        <w:t>)</w:t>
      </w:r>
      <w:r>
        <w:rPr>
          <w:bCs/>
          <w:lang w:val="ru-RU"/>
        </w:rPr>
        <w:t>. Умения и владения, полученные при изучении этой дисциплины, позволят обучающимся</w:t>
      </w:r>
      <w:r w:rsidRPr="009608DD">
        <w:rPr>
          <w:bCs/>
          <w:lang w:val="ru-RU"/>
        </w:rPr>
        <w:t xml:space="preserve"> </w:t>
      </w:r>
      <w:r w:rsidRPr="009608DD">
        <w:rPr>
          <w:szCs w:val="24"/>
          <w:lang w:val="ru-RU"/>
        </w:rPr>
        <w:t xml:space="preserve">использовать </w:t>
      </w:r>
      <w:r>
        <w:rPr>
          <w:szCs w:val="24"/>
          <w:lang w:val="ru-RU"/>
        </w:rPr>
        <w:t>возможности САПР-систем для разработки программных модулей</w:t>
      </w:r>
      <w:r w:rsidRPr="001E2B87">
        <w:rPr>
          <w:bCs/>
          <w:lang w:val="ru-RU"/>
        </w:rPr>
        <w:t>.</w:t>
      </w:r>
    </w:p>
    <w:p w:rsidR="00C13329" w:rsidRDefault="00C13329" w:rsidP="00690D79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Знания (умения</w:t>
      </w:r>
      <w:r w:rsidRPr="003E3A9D">
        <w:rPr>
          <w:rStyle w:val="FontStyle16"/>
          <w:b w:val="0"/>
          <w:bCs/>
          <w:sz w:val="24"/>
        </w:rPr>
        <w:t>, владения),</w:t>
      </w:r>
      <w:r>
        <w:rPr>
          <w:rStyle w:val="FontStyle16"/>
          <w:b w:val="0"/>
          <w:bCs/>
          <w:sz w:val="24"/>
        </w:rPr>
        <w:t xml:space="preserve"> полученные при изучении данной дисциплины будут нео</w:t>
      </w:r>
      <w:r>
        <w:rPr>
          <w:rStyle w:val="FontStyle16"/>
          <w:b w:val="0"/>
          <w:bCs/>
          <w:sz w:val="24"/>
        </w:rPr>
        <w:t>б</w:t>
      </w:r>
      <w:r>
        <w:rPr>
          <w:rStyle w:val="FontStyle16"/>
          <w:b w:val="0"/>
          <w:bCs/>
          <w:sz w:val="24"/>
        </w:rPr>
        <w:t>ходимы для изучения следующих дисциплин:</w:t>
      </w:r>
    </w:p>
    <w:p w:rsidR="00C13329" w:rsidRDefault="00C13329" w:rsidP="00690D79">
      <w:pPr>
        <w:pStyle w:val="ListParagraph"/>
        <w:numPr>
          <w:ilvl w:val="0"/>
          <w:numId w:val="20"/>
        </w:numPr>
        <w:spacing w:line="240" w:lineRule="auto"/>
        <w:ind w:left="0" w:firstLine="567"/>
        <w:rPr>
          <w:bCs/>
          <w:lang w:val="ru-RU"/>
        </w:rPr>
      </w:pPr>
      <w:r>
        <w:rPr>
          <w:bCs/>
          <w:lang w:val="ru-RU"/>
        </w:rPr>
        <w:t xml:space="preserve">  ч</w:t>
      </w:r>
      <w:r w:rsidRPr="00114B37">
        <w:rPr>
          <w:bCs/>
          <w:lang w:val="ru-RU"/>
        </w:rPr>
        <w:t>еловеко-машинное взаимодействие</w:t>
      </w:r>
      <w:r>
        <w:rPr>
          <w:bCs/>
          <w:lang w:val="ru-RU"/>
        </w:rPr>
        <w:t xml:space="preserve"> - умения и владения, полученные при изучении дисциплины </w:t>
      </w:r>
      <w:r w:rsidRPr="00C229A6">
        <w:rPr>
          <w:rStyle w:val="FontStyle16"/>
          <w:b w:val="0"/>
          <w:bCs/>
          <w:sz w:val="24"/>
          <w:szCs w:val="24"/>
          <w:lang w:val="ru-RU"/>
        </w:rPr>
        <w:t>«</w:t>
      </w:r>
      <w:r>
        <w:rPr>
          <w:rStyle w:val="FontStyle16"/>
          <w:b w:val="0"/>
          <w:bCs/>
          <w:sz w:val="24"/>
          <w:szCs w:val="24"/>
          <w:lang w:val="ru-RU"/>
        </w:rPr>
        <w:t>Системы автоматизированного проектирования</w:t>
      </w:r>
      <w:r w:rsidRPr="00C229A6">
        <w:rPr>
          <w:rStyle w:val="FontStyle16"/>
          <w:b w:val="0"/>
          <w:bCs/>
          <w:sz w:val="24"/>
          <w:szCs w:val="24"/>
          <w:lang w:val="ru-RU"/>
        </w:rPr>
        <w:t>»</w:t>
      </w:r>
      <w:r>
        <w:rPr>
          <w:bCs/>
          <w:lang w:val="ru-RU"/>
        </w:rPr>
        <w:t>, позволят обучающимся пр</w:t>
      </w:r>
      <w:r>
        <w:rPr>
          <w:bCs/>
          <w:lang w:val="ru-RU"/>
        </w:rPr>
        <w:t>и</w:t>
      </w:r>
      <w:r>
        <w:rPr>
          <w:bCs/>
          <w:lang w:val="ru-RU"/>
        </w:rPr>
        <w:t xml:space="preserve">менить </w:t>
      </w:r>
      <w:r w:rsidRPr="003F1EF2">
        <w:rPr>
          <w:bCs/>
          <w:lang w:val="ru-RU"/>
        </w:rPr>
        <w:t>теоретических</w:t>
      </w:r>
      <w:r>
        <w:rPr>
          <w:bCs/>
          <w:lang w:val="ru-RU"/>
        </w:rPr>
        <w:t xml:space="preserve"> и практические навыки при</w:t>
      </w:r>
      <w:r w:rsidRPr="00C229A6">
        <w:rPr>
          <w:bCs/>
          <w:lang w:val="ru-RU"/>
        </w:rPr>
        <w:t xml:space="preserve"> </w:t>
      </w:r>
      <w:r>
        <w:rPr>
          <w:bCs/>
          <w:lang w:val="ru-RU"/>
        </w:rPr>
        <w:t>проектировании пользовательского инте</w:t>
      </w:r>
      <w:r>
        <w:rPr>
          <w:bCs/>
          <w:lang w:val="ru-RU"/>
        </w:rPr>
        <w:t>р</w:t>
      </w:r>
      <w:r>
        <w:rPr>
          <w:bCs/>
          <w:lang w:val="ru-RU"/>
        </w:rPr>
        <w:t xml:space="preserve">фейса </w:t>
      </w:r>
      <w:r>
        <w:rPr>
          <w:rStyle w:val="FontStyle16"/>
          <w:b w:val="0"/>
          <w:bCs/>
          <w:sz w:val="24"/>
          <w:szCs w:val="24"/>
          <w:lang w:val="ru-RU"/>
        </w:rPr>
        <w:t>с учетом предметной области приложения и требований к системе</w:t>
      </w:r>
      <w:r>
        <w:rPr>
          <w:bCs/>
          <w:lang w:val="ru-RU"/>
        </w:rPr>
        <w:t>;</w:t>
      </w:r>
    </w:p>
    <w:p w:rsidR="00C13329" w:rsidRPr="00AA71E3" w:rsidRDefault="00C13329" w:rsidP="00690D79">
      <w:pPr>
        <w:pStyle w:val="ListParagraph"/>
        <w:numPr>
          <w:ilvl w:val="0"/>
          <w:numId w:val="20"/>
        </w:numPr>
        <w:spacing w:line="240" w:lineRule="auto"/>
        <w:ind w:left="0" w:firstLine="567"/>
        <w:rPr>
          <w:bCs/>
          <w:lang w:val="ru-RU"/>
        </w:rPr>
      </w:pPr>
      <w:r>
        <w:rPr>
          <w:bCs/>
          <w:lang w:val="ru-RU"/>
        </w:rPr>
        <w:t xml:space="preserve"> у</w:t>
      </w:r>
      <w:r w:rsidRPr="00C229A6">
        <w:rPr>
          <w:bCs/>
          <w:lang w:val="ru-RU"/>
        </w:rPr>
        <w:t>правление проектами</w:t>
      </w:r>
      <w:r>
        <w:rPr>
          <w:bCs/>
          <w:lang w:val="ru-RU"/>
        </w:rPr>
        <w:t xml:space="preserve"> - умения и владения, полученные при изучении дисциплины </w:t>
      </w:r>
      <w:r w:rsidRPr="00C229A6">
        <w:rPr>
          <w:rStyle w:val="FontStyle16"/>
          <w:b w:val="0"/>
          <w:bCs/>
          <w:sz w:val="24"/>
          <w:szCs w:val="24"/>
          <w:lang w:val="ru-RU"/>
        </w:rPr>
        <w:t>«</w:t>
      </w:r>
      <w:r>
        <w:rPr>
          <w:rStyle w:val="FontStyle16"/>
          <w:b w:val="0"/>
          <w:bCs/>
          <w:sz w:val="24"/>
          <w:szCs w:val="24"/>
          <w:lang w:val="ru-RU"/>
        </w:rPr>
        <w:t>Системы автоматизированного проектирования</w:t>
      </w:r>
      <w:r w:rsidRPr="00C229A6">
        <w:rPr>
          <w:rStyle w:val="FontStyle16"/>
          <w:b w:val="0"/>
          <w:bCs/>
          <w:sz w:val="24"/>
          <w:szCs w:val="24"/>
          <w:lang w:val="ru-RU"/>
        </w:rPr>
        <w:t>»</w:t>
      </w:r>
      <w:r>
        <w:rPr>
          <w:bCs/>
          <w:lang w:val="ru-RU"/>
        </w:rPr>
        <w:t xml:space="preserve">, позволят обучающимся применить </w:t>
      </w:r>
      <w:r w:rsidRPr="003F1EF2">
        <w:rPr>
          <w:bCs/>
          <w:lang w:val="ru-RU"/>
        </w:rPr>
        <w:t>теор</w:t>
      </w:r>
      <w:r w:rsidRPr="003F1EF2">
        <w:rPr>
          <w:bCs/>
          <w:lang w:val="ru-RU"/>
        </w:rPr>
        <w:t>е</w:t>
      </w:r>
      <w:r w:rsidRPr="003F1EF2">
        <w:rPr>
          <w:bCs/>
          <w:lang w:val="ru-RU"/>
        </w:rPr>
        <w:t>тических</w:t>
      </w:r>
      <w:r>
        <w:rPr>
          <w:bCs/>
          <w:lang w:val="ru-RU"/>
        </w:rPr>
        <w:t xml:space="preserve"> и практические навыки для разработки концепции оформления макета проекта пр</w:t>
      </w:r>
      <w:r>
        <w:rPr>
          <w:bCs/>
          <w:lang w:val="ru-RU"/>
        </w:rPr>
        <w:t>и</w:t>
      </w:r>
      <w:r>
        <w:rPr>
          <w:bCs/>
          <w:lang w:val="ru-RU"/>
        </w:rPr>
        <w:t>ложения.</w:t>
      </w:r>
    </w:p>
    <w:p w:rsidR="00C13329" w:rsidRPr="00AF2BB2" w:rsidRDefault="00C13329" w:rsidP="00690D79">
      <w:pPr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 xml:space="preserve"> </w:t>
      </w:r>
      <w:r>
        <w:rPr>
          <w:bCs/>
        </w:rPr>
        <w:t xml:space="preserve">Умения и владения, полученные при изучении дисциплины </w:t>
      </w:r>
      <w:r>
        <w:rPr>
          <w:rStyle w:val="FontStyle16"/>
          <w:b w:val="0"/>
          <w:bCs/>
          <w:sz w:val="24"/>
        </w:rPr>
        <w:t>«Системы автоматизир</w:t>
      </w:r>
      <w:r>
        <w:rPr>
          <w:rStyle w:val="FontStyle16"/>
          <w:b w:val="0"/>
          <w:bCs/>
          <w:sz w:val="24"/>
        </w:rPr>
        <w:t>о</w:t>
      </w:r>
      <w:r>
        <w:rPr>
          <w:rStyle w:val="FontStyle16"/>
          <w:b w:val="0"/>
          <w:bCs/>
          <w:sz w:val="24"/>
        </w:rPr>
        <w:t>ванного проектирования»</w:t>
      </w:r>
      <w:r>
        <w:rPr>
          <w:bCs/>
        </w:rPr>
        <w:t>, позволят обучающимся применить практические и теоретические навыки</w:t>
      </w:r>
      <w:r w:rsidRPr="00984B89">
        <w:rPr>
          <w:bCs/>
        </w:rPr>
        <w:t xml:space="preserve"> </w:t>
      </w:r>
      <w:r>
        <w:rPr>
          <w:bCs/>
        </w:rPr>
        <w:t>создания</w:t>
      </w:r>
      <w:r w:rsidRPr="00984B89">
        <w:rPr>
          <w:bCs/>
        </w:rPr>
        <w:t xml:space="preserve"> </w:t>
      </w:r>
      <w:r>
        <w:rPr>
          <w:bCs/>
        </w:rPr>
        <w:t xml:space="preserve">проекта </w:t>
      </w:r>
      <w:r>
        <w:rPr>
          <w:rStyle w:val="FontStyle16"/>
          <w:b w:val="0"/>
          <w:bCs/>
          <w:sz w:val="24"/>
        </w:rPr>
        <w:t xml:space="preserve">выпускной квалификационной работы в части дизайна интерфейса приложения. </w:t>
      </w:r>
    </w:p>
    <w:p w:rsidR="00C13329" w:rsidRPr="00C17915" w:rsidRDefault="00C13329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13329" w:rsidRDefault="00C13329" w:rsidP="00022869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В результате освоения дисциплины (модуля)  </w:t>
      </w:r>
      <w:r w:rsidRPr="00687918">
        <w:rPr>
          <w:rStyle w:val="FontStyle16"/>
          <w:b w:val="0"/>
          <w:bCs/>
          <w:sz w:val="24"/>
        </w:rPr>
        <w:t>«</w:t>
      </w:r>
      <w:r>
        <w:t>Системы автоматизированного проект</w:t>
      </w:r>
      <w:r>
        <w:t>и</w:t>
      </w:r>
      <w:r>
        <w:t>рования</w:t>
      </w:r>
      <w:r w:rsidRPr="00687918">
        <w:rPr>
          <w:rStyle w:val="FontStyle16"/>
          <w:b w:val="0"/>
          <w:bCs/>
          <w:sz w:val="24"/>
        </w:rPr>
        <w:t xml:space="preserve">» </w:t>
      </w:r>
      <w:r w:rsidRPr="00C17915">
        <w:rPr>
          <w:rStyle w:val="FontStyle16"/>
          <w:b w:val="0"/>
          <w:bCs/>
          <w:sz w:val="24"/>
        </w:rPr>
        <w:t xml:space="preserve"> обучающийся должен обладать следующими компетенциями:</w:t>
      </w:r>
    </w:p>
    <w:p w:rsidR="00C13329" w:rsidRDefault="00C13329" w:rsidP="00022869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C13329" w:rsidRPr="00022869" w:rsidRDefault="00C13329" w:rsidP="00022869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3"/>
        <w:gridCol w:w="8187"/>
      </w:tblGrid>
      <w:tr w:rsidR="00C13329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13329" w:rsidRPr="00403743" w:rsidRDefault="00C13329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13329" w:rsidRPr="00403743" w:rsidRDefault="00C13329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13329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C640B4" w:rsidRDefault="00C13329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CB3A18">
              <w:rPr>
                <w:bCs/>
              </w:rPr>
              <w:t>ПК-1 способностью разрабатывать модели компонентов информационных систем, включая модели баз данных и модели интерфейсов «человек - электронно-вычислительная машина»</w:t>
            </w:r>
          </w:p>
        </w:tc>
      </w:tr>
      <w:tr w:rsidR="00C13329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E57273" w:rsidRDefault="00C13329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02161F" w:rsidRDefault="00C13329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</w:rPr>
            </w:pPr>
            <w:r>
              <w:rPr>
                <w:bCs/>
              </w:rPr>
              <w:t>основные функции систем автоматизированного проектирования</w:t>
            </w:r>
            <w:r w:rsidRPr="0002161F">
              <w:rPr>
                <w:bCs/>
              </w:rPr>
              <w:t>;</w:t>
            </w:r>
          </w:p>
          <w:p w:rsidR="00C13329" w:rsidRPr="00C86CAE" w:rsidRDefault="00C13329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структуру графиче</w:t>
            </w:r>
            <w:r>
              <w:rPr>
                <w:bCs/>
              </w:rPr>
              <w:t>ских систем автоматизированного проектирования</w:t>
            </w:r>
            <w:r w:rsidRPr="0002161F">
              <w:rPr>
                <w:bCs/>
              </w:rPr>
              <w:t>;</w:t>
            </w:r>
          </w:p>
          <w:p w:rsidR="00C13329" w:rsidRPr="00CB3A18" w:rsidRDefault="00C13329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теоретические основы современных систем автоматизированного прое</w:t>
            </w:r>
            <w:r w:rsidRPr="00C86CAE">
              <w:rPr>
                <w:bCs/>
              </w:rPr>
              <w:t>к</w:t>
            </w:r>
            <w:r w:rsidRPr="00C86CAE">
              <w:rPr>
                <w:bCs/>
              </w:rPr>
              <w:t>тиро</w:t>
            </w:r>
            <w:r>
              <w:rPr>
                <w:bCs/>
              </w:rPr>
              <w:t>вания;</w:t>
            </w:r>
          </w:p>
          <w:p w:rsidR="00C13329" w:rsidRPr="0002161F" w:rsidRDefault="00C13329" w:rsidP="0002161F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</w:rPr>
            </w:pPr>
            <w:r>
              <w:rPr>
                <w:bCs/>
              </w:rPr>
              <w:t>основные функции и возможности систем автоматизированного проект</w:t>
            </w:r>
            <w:r>
              <w:rPr>
                <w:bCs/>
              </w:rPr>
              <w:t>и</w:t>
            </w:r>
            <w:r>
              <w:rPr>
                <w:bCs/>
              </w:rPr>
              <w:t>р</w:t>
            </w:r>
            <w:r w:rsidRPr="0002161F">
              <w:rPr>
                <w:bCs/>
              </w:rPr>
              <w:t>ования;</w:t>
            </w:r>
          </w:p>
          <w:p w:rsidR="00C13329" w:rsidRPr="00CB3A18" w:rsidRDefault="00C13329" w:rsidP="00767964">
            <w:pPr>
              <w:numPr>
                <w:ilvl w:val="0"/>
                <w:numId w:val="21"/>
              </w:numPr>
              <w:tabs>
                <w:tab w:val="left" w:pos="374"/>
              </w:tabs>
              <w:ind w:left="357" w:hanging="357"/>
              <w:rPr>
                <w:bCs/>
                <w:i/>
              </w:rPr>
            </w:pPr>
            <w:r w:rsidRPr="00C86CAE">
              <w:rPr>
                <w:bCs/>
              </w:rPr>
              <w:t>методы и средст</w:t>
            </w:r>
            <w:r>
              <w:rPr>
                <w:bCs/>
              </w:rPr>
              <w:t xml:space="preserve">ва проектирования </w:t>
            </w:r>
            <w:r w:rsidRPr="00C86CAE">
              <w:rPr>
                <w:bCs/>
              </w:rPr>
              <w:t>объектов</w:t>
            </w:r>
            <w:r>
              <w:rPr>
                <w:bCs/>
              </w:rPr>
              <w:t xml:space="preserve"> в  автоматизированных си</w:t>
            </w:r>
            <w:r>
              <w:rPr>
                <w:bCs/>
              </w:rPr>
              <w:t>с</w:t>
            </w:r>
            <w:r>
              <w:rPr>
                <w:bCs/>
              </w:rPr>
              <w:t>темах.</w:t>
            </w:r>
          </w:p>
        </w:tc>
      </w:tr>
      <w:tr w:rsidR="00C13329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EC022C" w:rsidRDefault="00C13329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767964" w:rsidRDefault="00C13329" w:rsidP="006C52F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 xml:space="preserve">использовать </w:t>
            </w:r>
            <w:r>
              <w:rPr>
                <w:bCs/>
              </w:rPr>
              <w:t>функции систем автоматизированного проектирования для создания различных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C13329" w:rsidRDefault="00C13329" w:rsidP="005C1E3B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>использовать инструментальные и программные средства, н</w:t>
            </w:r>
            <w:r>
              <w:rPr>
                <w:bCs/>
              </w:rPr>
              <w:t>еобходимые для проектирования различных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C13329" w:rsidRPr="00CB3A18" w:rsidRDefault="00C13329" w:rsidP="00B96E9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 инициировать процесс и формализовать требования к этому процессу</w:t>
            </w:r>
          </w:p>
        </w:tc>
      </w:tr>
      <w:tr w:rsidR="00C13329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403743" w:rsidRDefault="00C13329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5C1E3B" w:rsidRDefault="00C13329" w:rsidP="006C52F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 </w:t>
            </w:r>
            <w:r w:rsidRPr="00E03A50">
              <w:rPr>
                <w:bCs/>
              </w:rPr>
              <w:t>поверхностного моделирова</w:t>
            </w:r>
            <w:r>
              <w:rPr>
                <w:bCs/>
              </w:rPr>
              <w:t xml:space="preserve">ния и </w:t>
            </w:r>
            <w:r w:rsidRPr="00E03A50">
              <w:rPr>
                <w:bCs/>
              </w:rPr>
              <w:t>проектирование графических образов</w:t>
            </w:r>
            <w:r w:rsidRPr="005C1E3B">
              <w:rPr>
                <w:bCs/>
              </w:rPr>
              <w:t>;</w:t>
            </w:r>
          </w:p>
          <w:p w:rsidR="00C13329" w:rsidRPr="00B96E93" w:rsidRDefault="00C13329" w:rsidP="0002161F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</w:t>
            </w:r>
            <w:r w:rsidRPr="00E03A50">
              <w:rPr>
                <w:bCs/>
              </w:rPr>
              <w:t>геометрического моделирования и визуализации</w:t>
            </w:r>
            <w:r w:rsidRPr="00B96E93">
              <w:rPr>
                <w:bCs/>
              </w:rPr>
              <w:t>;</w:t>
            </w:r>
          </w:p>
          <w:p w:rsidR="00C13329" w:rsidRPr="001F0582" w:rsidRDefault="00C13329" w:rsidP="005C1E3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параметрического </w:t>
            </w:r>
            <w:r w:rsidRPr="00E03A50">
              <w:rPr>
                <w:bCs/>
              </w:rPr>
              <w:t>мо</w:t>
            </w:r>
            <w:r>
              <w:rPr>
                <w:bCs/>
              </w:rPr>
              <w:t>делирования</w:t>
            </w:r>
            <w:r w:rsidRPr="001F0582">
              <w:rPr>
                <w:bCs/>
              </w:rPr>
              <w:t>;</w:t>
            </w:r>
          </w:p>
          <w:p w:rsidR="00C13329" w:rsidRPr="00B96E93" w:rsidRDefault="00C13329" w:rsidP="005C1E3B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96E93">
              <w:rPr>
                <w:bCs/>
              </w:rPr>
              <w:t xml:space="preserve">- </w:t>
            </w:r>
            <w:r>
              <w:rPr>
                <w:bCs/>
              </w:rPr>
              <w:t>навыками применения систем автоматизированных проектирования в ра</w:t>
            </w:r>
            <w:r>
              <w:rPr>
                <w:bCs/>
              </w:rPr>
              <w:t>з</w:t>
            </w:r>
            <w:r>
              <w:rPr>
                <w:bCs/>
              </w:rPr>
              <w:t>личных предметных областях.</w:t>
            </w:r>
          </w:p>
        </w:tc>
      </w:tr>
      <w:tr w:rsidR="00C13329" w:rsidRPr="00C640B4" w:rsidTr="000C31E4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8F06E5" w:rsidRDefault="00C13329" w:rsidP="00673958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</w:pPr>
            <w:r w:rsidRPr="008F06E5">
              <w:rPr>
                <w:bCs/>
              </w:rPr>
              <w:t>ПК-2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</w:t>
            </w:r>
          </w:p>
        </w:tc>
      </w:tr>
      <w:tr w:rsidR="00C13329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E57273" w:rsidRDefault="00C13329" w:rsidP="006C52F3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CB3A18" w:rsidRDefault="00C13329" w:rsidP="006C52F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задачи </w:t>
            </w:r>
            <w:r>
              <w:rPr>
                <w:bCs/>
              </w:rPr>
              <w:t>систем автоматизированного проектирования</w:t>
            </w:r>
          </w:p>
          <w:p w:rsidR="00C13329" w:rsidRPr="00CB3A18" w:rsidRDefault="00C13329" w:rsidP="006C52F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компоненты </w:t>
            </w:r>
            <w:r>
              <w:rPr>
                <w:bCs/>
              </w:rPr>
              <w:t xml:space="preserve"> систем автоматизированного проектирования</w:t>
            </w:r>
          </w:p>
          <w:p w:rsidR="00C13329" w:rsidRPr="00CB3A18" w:rsidRDefault="00C13329" w:rsidP="006C52F3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современные инструментальные средства и технологии </w:t>
            </w:r>
            <w:r>
              <w:rPr>
                <w:bCs/>
              </w:rPr>
              <w:t>систем автоматиз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рованного проектирования</w:t>
            </w:r>
          </w:p>
        </w:tc>
      </w:tr>
      <w:tr w:rsidR="00C13329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EC022C" w:rsidRDefault="00C13329" w:rsidP="006C52F3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CB3A18" w:rsidRDefault="00C13329" w:rsidP="0065316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планировать основные этапы реализации проекта </w:t>
            </w:r>
            <w:r>
              <w:rPr>
                <w:bCs/>
              </w:rPr>
              <w:t>в системах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ванного проектирования</w:t>
            </w:r>
          </w:p>
          <w:p w:rsidR="00C13329" w:rsidRPr="00CB3A18" w:rsidRDefault="00C13329" w:rsidP="0065316B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разрабатывать проекты по реализации компонентов аппаратно-программных комплексов </w:t>
            </w:r>
            <w:r>
              <w:rPr>
                <w:bCs/>
              </w:rPr>
              <w:t>в системах автоматизированного проектирования</w:t>
            </w:r>
          </w:p>
        </w:tc>
      </w:tr>
      <w:tr w:rsidR="00C13329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403743" w:rsidRDefault="00C13329" w:rsidP="006C52F3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CB3A18" w:rsidRDefault="00C13329" w:rsidP="00EC1830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проектных решений </w:t>
            </w:r>
            <w:r>
              <w:rPr>
                <w:bCs/>
              </w:rPr>
              <w:t xml:space="preserve"> 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</w:p>
          <w:p w:rsidR="00C13329" w:rsidRPr="00CB3A18" w:rsidRDefault="00C13329" w:rsidP="00EC1830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навыками проектирования сложных объектов в системах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ванного проектирования</w:t>
            </w:r>
          </w:p>
          <w:p w:rsidR="00C13329" w:rsidRPr="00CB3A18" w:rsidRDefault="00C13329" w:rsidP="00EC1830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разработки проектной документации </w:t>
            </w:r>
            <w:r>
              <w:rPr>
                <w:bCs/>
              </w:rPr>
              <w:t>в системах автоматизир</w:t>
            </w:r>
            <w:r>
              <w:rPr>
                <w:bCs/>
              </w:rPr>
              <w:t>о</w:t>
            </w:r>
            <w:r>
              <w:rPr>
                <w:bCs/>
              </w:rPr>
              <w:t>ванного проектирования</w:t>
            </w:r>
            <w:r w:rsidRPr="00CB3A18">
              <w:rPr>
                <w:bCs/>
              </w:rPr>
              <w:t>.</w:t>
            </w:r>
          </w:p>
        </w:tc>
      </w:tr>
      <w:tr w:rsidR="00C13329" w:rsidRPr="00C640B4" w:rsidTr="0015434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Default="00C13329" w:rsidP="00154345">
            <w:pPr>
              <w:tabs>
                <w:tab w:val="left" w:pos="232"/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ОПК2- </w:t>
            </w:r>
            <w:r w:rsidRPr="00154345">
              <w:rPr>
                <w:bCs/>
              </w:rPr>
              <w:t>способностью осваивать методики использования программных средств для решения практических задач</w:t>
            </w:r>
          </w:p>
        </w:tc>
      </w:tr>
      <w:tr w:rsidR="00C13329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E57273" w:rsidRDefault="00C13329" w:rsidP="00F46664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154345" w:rsidRDefault="00C13329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основные возможности использования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систем автоматизированного прое</w:t>
            </w:r>
            <w:r>
              <w:rPr>
                <w:bCs/>
              </w:rPr>
              <w:t>к</w:t>
            </w:r>
            <w:r>
              <w:rPr>
                <w:bCs/>
              </w:rPr>
              <w:t>тирования</w:t>
            </w:r>
          </w:p>
          <w:p w:rsidR="00C13329" w:rsidRPr="00CB3A18" w:rsidRDefault="00C13329" w:rsidP="00F46664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современные инструментальные средства и технологии </w:t>
            </w:r>
            <w:r>
              <w:rPr>
                <w:bCs/>
              </w:rPr>
              <w:t>систем автоматиз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рованного проектирования</w:t>
            </w:r>
          </w:p>
        </w:tc>
      </w:tr>
      <w:tr w:rsidR="00C13329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EC022C" w:rsidRDefault="00C13329" w:rsidP="00F46664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CB3A18" w:rsidRDefault="00C13329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применять всевозможные технологии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автоматизированного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ектирования для решения практических задач</w:t>
            </w:r>
          </w:p>
          <w:p w:rsidR="00C13329" w:rsidRPr="00CB3A18" w:rsidRDefault="00C13329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выполнять постановку и разрабатывать алгоритмы,  используя современные инструментальные средства и технологии </w:t>
            </w:r>
            <w:r>
              <w:rPr>
                <w:bCs/>
              </w:rPr>
              <w:t>систем автоматизированного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ектирования</w:t>
            </w:r>
          </w:p>
        </w:tc>
      </w:tr>
      <w:tr w:rsidR="00C13329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403743" w:rsidRDefault="00C13329" w:rsidP="00F46664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CB3A18" w:rsidRDefault="00C13329" w:rsidP="00F46664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</w:t>
            </w:r>
            <w:r>
              <w:rPr>
                <w:bCs/>
              </w:rPr>
              <w:t>различных методик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 xml:space="preserve"> использования систем автом</w:t>
            </w:r>
            <w:r>
              <w:rPr>
                <w:bCs/>
              </w:rPr>
              <w:t>а</w:t>
            </w:r>
            <w:r>
              <w:rPr>
                <w:bCs/>
              </w:rPr>
              <w:t>тизированного проектирования для решения практических задач</w:t>
            </w:r>
          </w:p>
          <w:p w:rsidR="00C13329" w:rsidRPr="00DE4622" w:rsidRDefault="00C13329" w:rsidP="00DE4622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инструментальными средствами систем автоматизированного проектир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вания для решения практических задач</w:t>
            </w:r>
          </w:p>
        </w:tc>
      </w:tr>
    </w:tbl>
    <w:p w:rsidR="00C13329" w:rsidRPr="00951970" w:rsidRDefault="00C13329" w:rsidP="00951970">
      <w:pPr>
        <w:sectPr w:rsidR="00C13329" w:rsidRPr="00951970" w:rsidSect="004B7A47">
          <w:footerReference w:type="even" r:id="rId10"/>
          <w:footerReference w:type="default" r:id="rId11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C13329" w:rsidRPr="00023679" w:rsidRDefault="00C13329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023679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C13329" w:rsidRPr="00023679" w:rsidRDefault="00C13329" w:rsidP="00740F64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4</w:t>
      </w:r>
      <w:r w:rsidRPr="00023679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44</w:t>
      </w:r>
      <w:r w:rsidRPr="0002367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C13329" w:rsidRPr="00023679" w:rsidRDefault="00C13329" w:rsidP="00023679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>–</w:t>
      </w:r>
      <w:r w:rsidRPr="0002367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57,2</w:t>
      </w:r>
      <w:r w:rsidRPr="00023679">
        <w:rPr>
          <w:rStyle w:val="FontStyle18"/>
          <w:b w:val="0"/>
          <w:bCs/>
          <w:sz w:val="24"/>
        </w:rPr>
        <w:t xml:space="preserve"> акад. часов:</w:t>
      </w:r>
    </w:p>
    <w:p w:rsidR="00C13329" w:rsidRPr="00023679" w:rsidRDefault="00C13329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ab/>
        <w:t>–</w:t>
      </w:r>
      <w:r w:rsidRPr="00023679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54</w:t>
      </w:r>
      <w:r w:rsidRPr="00023679">
        <w:rPr>
          <w:rStyle w:val="FontStyle18"/>
          <w:b w:val="0"/>
          <w:bCs/>
          <w:sz w:val="24"/>
        </w:rPr>
        <w:t xml:space="preserve"> акад. часов;</w:t>
      </w:r>
    </w:p>
    <w:p w:rsidR="00C13329" w:rsidRPr="00023679" w:rsidRDefault="00C13329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ab/>
        <w:t>–</w:t>
      </w:r>
      <w:r w:rsidRPr="0002367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3,2</w:t>
      </w:r>
      <w:r w:rsidRPr="00023679">
        <w:rPr>
          <w:rStyle w:val="FontStyle18"/>
          <w:b w:val="0"/>
          <w:bCs/>
          <w:sz w:val="24"/>
        </w:rPr>
        <w:t xml:space="preserve"> акад. часов </w:t>
      </w:r>
    </w:p>
    <w:p w:rsidR="00C13329" w:rsidRDefault="00C13329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>–</w:t>
      </w:r>
      <w:r w:rsidRPr="0002367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51,1</w:t>
      </w:r>
      <w:r w:rsidRPr="00023679">
        <w:rPr>
          <w:rStyle w:val="FontStyle18"/>
          <w:b w:val="0"/>
          <w:bCs/>
          <w:sz w:val="24"/>
        </w:rPr>
        <w:t xml:space="preserve"> акад. часов;</w:t>
      </w:r>
    </w:p>
    <w:p w:rsidR="00C13329" w:rsidRPr="00023679" w:rsidRDefault="00C13329" w:rsidP="00740F64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023679"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 xml:space="preserve"> подготовка к экзамену – 35,7 </w:t>
      </w:r>
      <w:r w:rsidRPr="00023679">
        <w:rPr>
          <w:rStyle w:val="FontStyle18"/>
          <w:b w:val="0"/>
          <w:bCs/>
          <w:sz w:val="24"/>
        </w:rPr>
        <w:t>акад. часов;</w:t>
      </w:r>
    </w:p>
    <w:p w:rsidR="00C13329" w:rsidRPr="00C17915" w:rsidRDefault="00C13329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C13329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C13329" w:rsidRPr="00740F64" w:rsidRDefault="00C13329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C13329" w:rsidRPr="00740F64" w:rsidRDefault="00C13329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C13329" w:rsidRPr="00740F64" w:rsidRDefault="00C13329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740F64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C13329" w:rsidRPr="00740F64" w:rsidRDefault="00C13329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C13329" w:rsidRPr="00740F64" w:rsidRDefault="00C13329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C13329" w:rsidRPr="00740F64" w:rsidRDefault="00C13329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C13329" w:rsidRPr="00740F64" w:rsidRDefault="00C13329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740F64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C13329" w:rsidRPr="00740F64" w:rsidRDefault="00C13329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740F64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C13329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C13329" w:rsidRPr="00740F64" w:rsidRDefault="00C13329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C13329" w:rsidRPr="00740F64" w:rsidRDefault="00C13329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C13329" w:rsidRPr="00740F64" w:rsidRDefault="00C13329" w:rsidP="00B01B6B">
            <w:pPr>
              <w:pStyle w:val="Style14"/>
              <w:widowControl/>
              <w:ind w:firstLine="0"/>
              <w:jc w:val="center"/>
            </w:pPr>
            <w:r w:rsidRPr="00740F64">
              <w:t>лаборат.</w:t>
            </w:r>
          </w:p>
          <w:p w:rsidR="00C13329" w:rsidRPr="00740F64" w:rsidRDefault="00C13329" w:rsidP="00B01B6B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C13329" w:rsidRPr="00740F64" w:rsidRDefault="00C13329" w:rsidP="00B01B6B">
            <w:pPr>
              <w:pStyle w:val="Style14"/>
              <w:widowControl/>
              <w:ind w:firstLine="0"/>
              <w:jc w:val="center"/>
            </w:pPr>
            <w:r w:rsidRPr="00740F64">
              <w:t>практич. занятия</w:t>
            </w:r>
          </w:p>
        </w:tc>
        <w:tc>
          <w:tcPr>
            <w:tcW w:w="266" w:type="pct"/>
            <w:vMerge/>
            <w:textDirection w:val="btLr"/>
          </w:tcPr>
          <w:p w:rsidR="00C13329" w:rsidRPr="00740F64" w:rsidRDefault="00C13329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C13329" w:rsidRPr="00740F64" w:rsidRDefault="00C13329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C13329" w:rsidRPr="00740F64" w:rsidRDefault="00C13329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C13329" w:rsidRPr="00740F64" w:rsidRDefault="00C13329" w:rsidP="00624F44">
            <w:pPr>
              <w:pStyle w:val="Style14"/>
              <w:widowControl/>
              <w:jc w:val="center"/>
            </w:pPr>
          </w:p>
        </w:tc>
      </w:tr>
      <w:tr w:rsidR="00C13329" w:rsidRPr="00C17915" w:rsidTr="006103CE">
        <w:trPr>
          <w:trHeight w:val="268"/>
        </w:trPr>
        <w:tc>
          <w:tcPr>
            <w:tcW w:w="1039" w:type="pct"/>
          </w:tcPr>
          <w:p w:rsidR="00C13329" w:rsidRPr="00740F64" w:rsidRDefault="00C13329" w:rsidP="003563A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40F64">
              <w:t>1</w:t>
            </w:r>
            <w:r w:rsidRPr="00946973">
              <w:t xml:space="preserve">. Раздел 1 </w:t>
            </w:r>
            <w:r>
              <w:t>Основы автомат</w:t>
            </w:r>
            <w:r>
              <w:t>и</w:t>
            </w:r>
            <w:r>
              <w:t xml:space="preserve">зированного проектирования </w:t>
            </w:r>
          </w:p>
        </w:tc>
        <w:tc>
          <w:tcPr>
            <w:tcW w:w="231" w:type="pct"/>
            <w:vAlign w:val="center"/>
          </w:tcPr>
          <w:p w:rsidR="00C13329" w:rsidRPr="00740F64" w:rsidRDefault="00C13329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C13329" w:rsidRPr="00740F64" w:rsidRDefault="00C13329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C13329" w:rsidRPr="00740F64" w:rsidRDefault="00C13329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C13329" w:rsidRPr="00740F64" w:rsidRDefault="00C13329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3329" w:rsidRPr="00740F64" w:rsidRDefault="00C13329" w:rsidP="00B742D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254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13329" w:rsidRPr="00C17915" w:rsidTr="006103CE">
        <w:trPr>
          <w:trHeight w:val="422"/>
        </w:trPr>
        <w:tc>
          <w:tcPr>
            <w:tcW w:w="1039" w:type="pct"/>
          </w:tcPr>
          <w:p w:rsidR="00C13329" w:rsidRPr="005E6AA2" w:rsidRDefault="00C13329" w:rsidP="003563A5">
            <w:pPr>
              <w:ind w:firstLine="0"/>
            </w:pPr>
            <w:r w:rsidRPr="005E6AA2">
              <w:t>1.1 Основные понятия и опр</w:t>
            </w:r>
            <w:r w:rsidRPr="005E6AA2">
              <w:t>е</w:t>
            </w:r>
            <w:r w:rsidRPr="005E6AA2">
              <w:t>деления: САПР, САПР ТП, КСАП, проектирование, об</w:t>
            </w:r>
            <w:r w:rsidRPr="005E6AA2">
              <w:t>ъ</w:t>
            </w:r>
            <w:r w:rsidRPr="005E6AA2">
              <w:t>ект проектирования, проект, описания объекта проектир</w:t>
            </w:r>
            <w:r w:rsidRPr="005E6AA2">
              <w:t>о</w:t>
            </w:r>
            <w:r w:rsidRPr="005E6AA2">
              <w:t>вания. Классификация САПР: по применениям, по целевому назначению, по функционал</w:t>
            </w:r>
            <w:r w:rsidRPr="005E6AA2">
              <w:t>ь</w:t>
            </w:r>
            <w:r w:rsidRPr="005E6AA2">
              <w:t>ным возможностям.</w:t>
            </w:r>
          </w:p>
        </w:tc>
        <w:tc>
          <w:tcPr>
            <w:tcW w:w="231" w:type="pct"/>
            <w:vAlign w:val="center"/>
          </w:tcPr>
          <w:p w:rsidR="00C13329" w:rsidRPr="005E6AA2" w:rsidRDefault="00C13329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C13329" w:rsidRPr="00B742DC" w:rsidRDefault="00C13329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  <w:r>
              <w:t>(2И)</w:t>
            </w:r>
          </w:p>
        </w:tc>
        <w:tc>
          <w:tcPr>
            <w:tcW w:w="342" w:type="pct"/>
            <w:vAlign w:val="center"/>
          </w:tcPr>
          <w:p w:rsidR="00C13329" w:rsidRPr="00394437" w:rsidRDefault="00C13329" w:rsidP="00B742DC">
            <w:pPr>
              <w:pStyle w:val="Style14"/>
              <w:widowControl/>
              <w:ind w:firstLine="0"/>
              <w:jc w:val="center"/>
            </w:pPr>
            <w:r w:rsidRPr="00B742DC">
              <w:t>2</w:t>
            </w:r>
          </w:p>
        </w:tc>
        <w:tc>
          <w:tcPr>
            <w:tcW w:w="190" w:type="pct"/>
            <w:vAlign w:val="center"/>
          </w:tcPr>
          <w:p w:rsidR="00C13329" w:rsidRPr="00B742DC" w:rsidRDefault="00C13329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3329" w:rsidRPr="00B742DC" w:rsidRDefault="00C13329" w:rsidP="00B742D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54" w:type="pct"/>
            <w:vAlign w:val="center"/>
          </w:tcPr>
          <w:p w:rsidR="00C13329" w:rsidRPr="00022869" w:rsidRDefault="00C13329" w:rsidP="005E6AA2">
            <w:pPr>
              <w:ind w:firstLine="0"/>
            </w:pPr>
            <w:r>
              <w:t xml:space="preserve">1.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C13329" w:rsidRDefault="00C13329" w:rsidP="00B742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C13329" w:rsidRPr="00B742DC" w:rsidRDefault="00C13329" w:rsidP="005E6AA2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 Устный опрос.</w:t>
            </w:r>
          </w:p>
        </w:tc>
        <w:tc>
          <w:tcPr>
            <w:tcW w:w="370" w:type="pct"/>
          </w:tcPr>
          <w:p w:rsidR="00C13329" w:rsidRPr="00740F64" w:rsidRDefault="00C13329" w:rsidP="006B06B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6B06B6">
            <w:pPr>
              <w:widowControl/>
              <w:ind w:firstLine="0"/>
              <w:jc w:val="left"/>
            </w:pPr>
          </w:p>
        </w:tc>
      </w:tr>
      <w:tr w:rsidR="00C13329" w:rsidRPr="00C17915" w:rsidTr="006103CE">
        <w:trPr>
          <w:trHeight w:val="422"/>
        </w:trPr>
        <w:tc>
          <w:tcPr>
            <w:tcW w:w="1039" w:type="pct"/>
          </w:tcPr>
          <w:p w:rsidR="00C13329" w:rsidRPr="005E6AA2" w:rsidRDefault="00C13329" w:rsidP="002235FC">
            <w:pPr>
              <w:ind w:firstLine="0"/>
            </w:pPr>
            <w:r w:rsidRPr="005E6AA2">
              <w:t>1.2 Геометрическое моделир</w:t>
            </w:r>
            <w:r w:rsidRPr="005E6AA2">
              <w:t>о</w:t>
            </w:r>
            <w:r w:rsidRPr="005E6AA2">
              <w:t>вание. Понятие о геометрич</w:t>
            </w:r>
            <w:r w:rsidRPr="005E6AA2">
              <w:t>е</w:t>
            </w:r>
            <w:r w:rsidRPr="005E6AA2">
              <w:t>ской модели проектируемого объекта. Каркасное моделир</w:t>
            </w:r>
            <w:r w:rsidRPr="005E6AA2">
              <w:t>о</w:t>
            </w:r>
            <w:r w:rsidRPr="005E6AA2">
              <w:t>вание. Твердотельное и п</w:t>
            </w:r>
            <w:r w:rsidRPr="005E6AA2">
              <w:t>о</w:t>
            </w:r>
            <w:r w:rsidRPr="005E6AA2">
              <w:t>верхностное моделирование. Способы создания геометр</w:t>
            </w:r>
            <w:r w:rsidRPr="005E6AA2">
              <w:t>и</w:t>
            </w:r>
            <w:r w:rsidRPr="005E6AA2">
              <w:t>ческих моделей. Различные способы представления тве</w:t>
            </w:r>
            <w:r w:rsidRPr="005E6AA2">
              <w:t>р</w:t>
            </w:r>
            <w:r w:rsidRPr="005E6AA2">
              <w:t>дотельных моделей.</w:t>
            </w:r>
          </w:p>
        </w:tc>
        <w:tc>
          <w:tcPr>
            <w:tcW w:w="231" w:type="pct"/>
            <w:vAlign w:val="center"/>
          </w:tcPr>
          <w:p w:rsidR="00C13329" w:rsidRPr="005E6AA2" w:rsidRDefault="00C13329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C13329" w:rsidRPr="00B742DC" w:rsidRDefault="00C13329" w:rsidP="00510C52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C13329" w:rsidRPr="00394437" w:rsidRDefault="00C13329" w:rsidP="00B742D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0" w:type="pct"/>
            <w:vAlign w:val="center"/>
          </w:tcPr>
          <w:p w:rsidR="00C13329" w:rsidRPr="00B742DC" w:rsidRDefault="00C13329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3329" w:rsidRPr="00B742DC" w:rsidRDefault="00C13329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54" w:type="pct"/>
            <w:vAlign w:val="center"/>
          </w:tcPr>
          <w:p w:rsidR="00C13329" w:rsidRPr="00A964F8" w:rsidRDefault="00C13329" w:rsidP="007C771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C13329" w:rsidRPr="00A964F8" w:rsidRDefault="00C13329" w:rsidP="007C771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C13329" w:rsidRPr="00022869" w:rsidRDefault="00C13329" w:rsidP="007C771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C13329" w:rsidRDefault="00C13329" w:rsidP="005E6A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C13329" w:rsidRPr="00B7723F" w:rsidRDefault="00C13329" w:rsidP="005E6AA2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C13329" w:rsidRPr="00B742DC" w:rsidRDefault="00C13329" w:rsidP="005E6AA2">
            <w:pPr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C13329" w:rsidRPr="00C17915" w:rsidTr="006103CE">
        <w:trPr>
          <w:trHeight w:val="422"/>
        </w:trPr>
        <w:tc>
          <w:tcPr>
            <w:tcW w:w="1039" w:type="pct"/>
          </w:tcPr>
          <w:p w:rsidR="00C13329" w:rsidRPr="0069264D" w:rsidRDefault="00C13329" w:rsidP="0069264D">
            <w:pPr>
              <w:ind w:firstLine="0"/>
            </w:pPr>
            <w:r>
              <w:t>1.3.Параметрическое модел</w:t>
            </w:r>
            <w:r>
              <w:t>и</w:t>
            </w:r>
            <w:r>
              <w:t>рование. Табличная параме</w:t>
            </w:r>
            <w:r>
              <w:t>т</w:t>
            </w:r>
            <w:r>
              <w:t>ризация. Иерархическая пар</w:t>
            </w:r>
            <w:r>
              <w:t>а</w:t>
            </w:r>
            <w:r>
              <w:t>метризация. Размерная пар</w:t>
            </w:r>
            <w:r>
              <w:t>а</w:t>
            </w:r>
            <w:r>
              <w:t>метризация. Геометрическая параметризация. Ассоциати</w:t>
            </w:r>
            <w:r>
              <w:t>в</w:t>
            </w:r>
            <w:r>
              <w:t>ное конструирование. Объек</w:t>
            </w:r>
            <w:r>
              <w:t>т</w:t>
            </w:r>
            <w:r>
              <w:t>но-ориентированное конс</w:t>
            </w:r>
            <w:r>
              <w:t>т</w:t>
            </w:r>
            <w:r>
              <w:t xml:space="preserve">руирование. </w:t>
            </w:r>
          </w:p>
        </w:tc>
        <w:tc>
          <w:tcPr>
            <w:tcW w:w="231" w:type="pct"/>
            <w:vAlign w:val="center"/>
          </w:tcPr>
          <w:p w:rsidR="00C13329" w:rsidRPr="00740F64" w:rsidRDefault="00C13329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C13329" w:rsidRPr="00B742DC" w:rsidRDefault="00C13329" w:rsidP="00510C52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342" w:type="pct"/>
            <w:vAlign w:val="center"/>
          </w:tcPr>
          <w:p w:rsidR="00C13329" w:rsidRPr="00394437" w:rsidRDefault="00C13329" w:rsidP="00B742D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0" w:type="pct"/>
            <w:vAlign w:val="center"/>
          </w:tcPr>
          <w:p w:rsidR="00C13329" w:rsidRPr="00B742DC" w:rsidRDefault="00C13329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3329" w:rsidRPr="00B742DC" w:rsidRDefault="00C13329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54" w:type="pct"/>
            <w:vAlign w:val="center"/>
          </w:tcPr>
          <w:p w:rsidR="00C13329" w:rsidRPr="00A964F8" w:rsidRDefault="00C13329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зан</w:t>
            </w:r>
            <w:r>
              <w:t>я</w:t>
            </w:r>
            <w:r>
              <w:t>тиям</w:t>
            </w:r>
          </w:p>
          <w:p w:rsidR="00C13329" w:rsidRPr="00A964F8" w:rsidRDefault="00C13329" w:rsidP="00DC5E61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лабораторных работ</w:t>
            </w:r>
            <w:r w:rsidRPr="00A964F8">
              <w:t xml:space="preserve"> </w:t>
            </w:r>
          </w:p>
          <w:p w:rsidR="00C13329" w:rsidRPr="00687918" w:rsidRDefault="00C13329" w:rsidP="00DC3D3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C13329" w:rsidRDefault="00C13329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C13329" w:rsidRPr="00B7723F" w:rsidRDefault="00C13329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C13329" w:rsidRPr="00B742DC" w:rsidRDefault="00C13329" w:rsidP="00623011">
            <w:pPr>
              <w:widowControl/>
              <w:ind w:firstLine="0"/>
              <w:jc w:val="left"/>
              <w:rPr>
                <w:rStyle w:val="FontStyle39"/>
                <w:iCs/>
                <w:sz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C13329" w:rsidRPr="00C4657C" w:rsidTr="006103CE">
        <w:trPr>
          <w:trHeight w:val="499"/>
        </w:trPr>
        <w:tc>
          <w:tcPr>
            <w:tcW w:w="1039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</w:pPr>
            <w:r w:rsidRPr="00740F64">
              <w:t>Итого по разделу</w:t>
            </w:r>
          </w:p>
        </w:tc>
        <w:tc>
          <w:tcPr>
            <w:tcW w:w="231" w:type="pct"/>
            <w:vAlign w:val="center"/>
          </w:tcPr>
          <w:p w:rsidR="00C13329" w:rsidRPr="00740F64" w:rsidRDefault="00C13329" w:rsidP="00B742D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C13329" w:rsidRPr="00B742DC" w:rsidRDefault="00C13329" w:rsidP="00510C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6 (6И)</w:t>
            </w:r>
          </w:p>
        </w:tc>
        <w:tc>
          <w:tcPr>
            <w:tcW w:w="342" w:type="pct"/>
            <w:vAlign w:val="center"/>
          </w:tcPr>
          <w:p w:rsidR="00C13329" w:rsidRPr="00B742DC" w:rsidRDefault="00C13329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90" w:type="pct"/>
            <w:vAlign w:val="center"/>
          </w:tcPr>
          <w:p w:rsidR="00C13329" w:rsidRPr="00B742DC" w:rsidRDefault="00C13329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C13329" w:rsidRPr="00B742DC" w:rsidRDefault="00C13329" w:rsidP="005E6AA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54" w:type="pct"/>
            <w:vAlign w:val="center"/>
          </w:tcPr>
          <w:p w:rsidR="00C13329" w:rsidRPr="00394437" w:rsidRDefault="00C13329" w:rsidP="00B742DC">
            <w:pPr>
              <w:pStyle w:val="Style14"/>
              <w:widowControl/>
              <w:ind w:firstLine="0"/>
              <w:jc w:val="left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893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left"/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13329" w:rsidRPr="00C17915" w:rsidTr="006103CE">
        <w:trPr>
          <w:trHeight w:val="70"/>
        </w:trPr>
        <w:tc>
          <w:tcPr>
            <w:tcW w:w="1039" w:type="pct"/>
          </w:tcPr>
          <w:p w:rsidR="00C13329" w:rsidRPr="000224F2" w:rsidRDefault="00C13329" w:rsidP="009473FE">
            <w:pPr>
              <w:ind w:firstLine="0"/>
            </w:pPr>
            <w:r w:rsidRPr="000224F2">
              <w:t>Раздел 2. Создание графич</w:t>
            </w:r>
            <w:r w:rsidRPr="000224F2">
              <w:t>е</w:t>
            </w:r>
            <w:r w:rsidRPr="000224F2">
              <w:t>ских объектов в САПР</w:t>
            </w:r>
          </w:p>
        </w:tc>
        <w:tc>
          <w:tcPr>
            <w:tcW w:w="231" w:type="pct"/>
          </w:tcPr>
          <w:p w:rsidR="00C13329" w:rsidRPr="00740F64" w:rsidRDefault="00C13329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5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254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C13329" w:rsidRPr="00740F64" w:rsidRDefault="00C13329" w:rsidP="009473F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13329" w:rsidRPr="00C17915" w:rsidTr="006103CE">
        <w:trPr>
          <w:trHeight w:val="499"/>
        </w:trPr>
        <w:tc>
          <w:tcPr>
            <w:tcW w:w="1039" w:type="pct"/>
          </w:tcPr>
          <w:p w:rsidR="00C13329" w:rsidRPr="000224F2" w:rsidRDefault="00C13329" w:rsidP="000224F2">
            <w:pPr>
              <w:ind w:firstLine="0"/>
            </w:pPr>
            <w:r w:rsidRPr="009473FE">
              <w:t xml:space="preserve"> 2.1 </w:t>
            </w:r>
            <w:r>
              <w:t>Чертежные инструменты в 2</w:t>
            </w:r>
            <w:r>
              <w:rPr>
                <w:lang w:val="en-US"/>
              </w:rPr>
              <w:t>D</w:t>
            </w:r>
            <w:r>
              <w:t xml:space="preserve"> </w:t>
            </w:r>
            <w:r>
              <w:rPr>
                <w:lang w:val="en-US"/>
              </w:rPr>
              <w:t>CAD</w:t>
            </w:r>
            <w:r>
              <w:t xml:space="preserve">. Иерархия объектов. Специализированные модули. Клоны и аналоги </w:t>
            </w:r>
            <w:r>
              <w:rPr>
                <w:lang w:val="en-US"/>
              </w:rPr>
              <w:t>AutoCad</w:t>
            </w:r>
            <w:r>
              <w:t>.</w:t>
            </w:r>
          </w:p>
        </w:tc>
        <w:tc>
          <w:tcPr>
            <w:tcW w:w="231" w:type="pct"/>
          </w:tcPr>
          <w:p w:rsidR="00C13329" w:rsidRPr="002509EE" w:rsidRDefault="00C13329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C13329" w:rsidRPr="002509EE" w:rsidRDefault="00C13329" w:rsidP="002509EE">
            <w:pPr>
              <w:pStyle w:val="Style14"/>
              <w:widowControl/>
              <w:ind w:firstLine="0"/>
              <w:jc w:val="center"/>
            </w:pPr>
            <w:r>
              <w:t>2 (2И)</w:t>
            </w:r>
          </w:p>
        </w:tc>
        <w:tc>
          <w:tcPr>
            <w:tcW w:w="342" w:type="pct"/>
            <w:vAlign w:val="center"/>
          </w:tcPr>
          <w:p w:rsidR="00C13329" w:rsidRPr="002509EE" w:rsidRDefault="00C13329" w:rsidP="002509E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0" w:type="pct"/>
            <w:vAlign w:val="center"/>
          </w:tcPr>
          <w:p w:rsidR="00C13329" w:rsidRPr="002509EE" w:rsidRDefault="00C13329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3329" w:rsidRPr="002509EE" w:rsidRDefault="00C13329" w:rsidP="002509E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54" w:type="pct"/>
          </w:tcPr>
          <w:p w:rsidR="00C13329" w:rsidRPr="00A964F8" w:rsidRDefault="00C13329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C13329" w:rsidRPr="00A964F8" w:rsidRDefault="00C13329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C13329" w:rsidRPr="00740F64" w:rsidRDefault="00C13329" w:rsidP="00DC3D30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C13329" w:rsidRDefault="00C13329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C13329" w:rsidRPr="00B7723F" w:rsidRDefault="00C13329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C13329" w:rsidRPr="00B7723F" w:rsidRDefault="00C13329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9473FE">
            <w:pPr>
              <w:widowControl/>
              <w:ind w:firstLine="0"/>
              <w:jc w:val="left"/>
            </w:pPr>
          </w:p>
        </w:tc>
      </w:tr>
      <w:tr w:rsidR="00C13329" w:rsidRPr="00C17915" w:rsidTr="006103CE">
        <w:trPr>
          <w:trHeight w:val="499"/>
        </w:trPr>
        <w:tc>
          <w:tcPr>
            <w:tcW w:w="1039" w:type="pct"/>
          </w:tcPr>
          <w:p w:rsidR="00C13329" w:rsidRPr="009473FE" w:rsidRDefault="00C13329" w:rsidP="000224F2">
            <w:pPr>
              <w:ind w:firstLine="0"/>
            </w:pPr>
            <w:r w:rsidRPr="009473FE">
              <w:t xml:space="preserve"> 2.2  </w:t>
            </w:r>
            <w:r>
              <w:t>Чертежные инструменты в 3</w:t>
            </w:r>
            <w:r>
              <w:rPr>
                <w:lang w:val="en-US"/>
              </w:rPr>
              <w:t>D</w:t>
            </w:r>
            <w:r>
              <w:t xml:space="preserve"> </w:t>
            </w:r>
            <w:r>
              <w:rPr>
                <w:lang w:val="en-US"/>
              </w:rPr>
              <w:t>CAD</w:t>
            </w:r>
            <w:r>
              <w:t>. Редактор деталей. Редактор сборок. Генератор чертежей. Системы для пр</w:t>
            </w:r>
            <w:r>
              <w:t>о</w:t>
            </w:r>
            <w:r>
              <w:t>мышленного дизайна.</w:t>
            </w:r>
          </w:p>
        </w:tc>
        <w:tc>
          <w:tcPr>
            <w:tcW w:w="231" w:type="pct"/>
          </w:tcPr>
          <w:p w:rsidR="00C13329" w:rsidRPr="002509EE" w:rsidRDefault="00C13329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C13329" w:rsidRPr="002509EE" w:rsidRDefault="00C13329" w:rsidP="002509EE">
            <w:pPr>
              <w:pStyle w:val="Style14"/>
              <w:widowControl/>
              <w:ind w:firstLine="0"/>
              <w:jc w:val="center"/>
            </w:pPr>
            <w:r>
              <w:t>2 (2И)</w:t>
            </w:r>
          </w:p>
        </w:tc>
        <w:tc>
          <w:tcPr>
            <w:tcW w:w="342" w:type="pct"/>
            <w:vAlign w:val="center"/>
          </w:tcPr>
          <w:p w:rsidR="00C13329" w:rsidRPr="002509EE" w:rsidRDefault="00C13329" w:rsidP="002509E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0" w:type="pct"/>
            <w:vAlign w:val="center"/>
          </w:tcPr>
          <w:p w:rsidR="00C13329" w:rsidRPr="002509EE" w:rsidRDefault="00C13329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3329" w:rsidRPr="002509EE" w:rsidRDefault="00C13329" w:rsidP="002509E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54" w:type="pct"/>
          </w:tcPr>
          <w:p w:rsidR="00C13329" w:rsidRPr="00A964F8" w:rsidRDefault="00C13329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C13329" w:rsidRPr="00A964F8" w:rsidRDefault="00C13329" w:rsidP="00DC3D30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C13329" w:rsidRPr="00740F64" w:rsidRDefault="00C13329" w:rsidP="00DC3D30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C13329" w:rsidRDefault="00C13329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C13329" w:rsidRPr="00B7723F" w:rsidRDefault="00C13329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C13329" w:rsidRPr="00B7723F" w:rsidRDefault="00C13329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9473F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C13329" w:rsidRPr="004F39A3" w:rsidTr="006103CE">
        <w:trPr>
          <w:trHeight w:val="499"/>
        </w:trPr>
        <w:tc>
          <w:tcPr>
            <w:tcW w:w="1039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31" w:type="pct"/>
          </w:tcPr>
          <w:p w:rsidR="00C13329" w:rsidRPr="002509EE" w:rsidRDefault="00C1332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  <w:vAlign w:val="center"/>
          </w:tcPr>
          <w:p w:rsidR="00C13329" w:rsidRPr="002509EE" w:rsidRDefault="00C13329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 (4И)</w:t>
            </w:r>
          </w:p>
        </w:tc>
        <w:tc>
          <w:tcPr>
            <w:tcW w:w="342" w:type="pct"/>
            <w:vAlign w:val="center"/>
          </w:tcPr>
          <w:p w:rsidR="00C13329" w:rsidRPr="002509EE" w:rsidRDefault="00C13329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16</w:t>
            </w:r>
          </w:p>
        </w:tc>
        <w:tc>
          <w:tcPr>
            <w:tcW w:w="190" w:type="pct"/>
            <w:vAlign w:val="center"/>
          </w:tcPr>
          <w:p w:rsidR="00C13329" w:rsidRPr="002509EE" w:rsidRDefault="00C13329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C13329" w:rsidRPr="002509EE" w:rsidRDefault="00C13329" w:rsidP="002509E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54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  <w:highlight w:val="yellow"/>
              </w:rPr>
            </w:pPr>
          </w:p>
        </w:tc>
        <w:tc>
          <w:tcPr>
            <w:tcW w:w="893" w:type="pct"/>
          </w:tcPr>
          <w:p w:rsidR="00C13329" w:rsidRPr="00DC3D30" w:rsidRDefault="00C1332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bCs/>
                <w:i/>
                <w:iCs/>
                <w:sz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</w:tc>
        <w:tc>
          <w:tcPr>
            <w:tcW w:w="370" w:type="pct"/>
          </w:tcPr>
          <w:p w:rsidR="00C13329" w:rsidRPr="00740F64" w:rsidRDefault="00C1332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3329" w:rsidRPr="00C17915" w:rsidTr="006103CE">
        <w:trPr>
          <w:trHeight w:val="268"/>
        </w:trPr>
        <w:tc>
          <w:tcPr>
            <w:tcW w:w="1039" w:type="pct"/>
            <w:vAlign w:val="center"/>
          </w:tcPr>
          <w:p w:rsidR="00C13329" w:rsidRPr="00DC3D30" w:rsidRDefault="00C13329" w:rsidP="00DC6FD4">
            <w:pPr>
              <w:pStyle w:val="Default"/>
              <w:rPr>
                <w:color w:val="auto"/>
              </w:rPr>
            </w:pPr>
            <w:r w:rsidRPr="00DC3D30">
              <w:rPr>
                <w:color w:val="auto"/>
                <w:lang w:eastAsia="ru-RU"/>
              </w:rPr>
              <w:t xml:space="preserve">Раздел 3. </w:t>
            </w:r>
            <w:r>
              <w:rPr>
                <w:color w:val="auto"/>
                <w:lang w:eastAsia="ru-RU"/>
              </w:rPr>
              <w:t>Специализированные системы автоматизированного проектирования</w:t>
            </w:r>
          </w:p>
        </w:tc>
        <w:tc>
          <w:tcPr>
            <w:tcW w:w="231" w:type="pct"/>
          </w:tcPr>
          <w:p w:rsidR="00C13329" w:rsidRPr="00740F64" w:rsidRDefault="00C13329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C13329" w:rsidRPr="00DC3D30" w:rsidRDefault="00C13329" w:rsidP="0016063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42" w:type="pct"/>
            <w:vAlign w:val="center"/>
          </w:tcPr>
          <w:p w:rsidR="00C13329" w:rsidRPr="00DC3D30" w:rsidRDefault="00C13329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C13329" w:rsidRPr="00DC3D30" w:rsidRDefault="00C13329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3329" w:rsidRPr="00DC3D30" w:rsidRDefault="00C13329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54" w:type="pct"/>
          </w:tcPr>
          <w:p w:rsidR="00C13329" w:rsidRPr="00740F64" w:rsidRDefault="00C13329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C13329" w:rsidRPr="00740F64" w:rsidRDefault="00C13329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C13329" w:rsidRPr="00740F64" w:rsidRDefault="00C13329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13329" w:rsidRPr="00C17915" w:rsidTr="006103CE">
        <w:trPr>
          <w:trHeight w:val="422"/>
        </w:trPr>
        <w:tc>
          <w:tcPr>
            <w:tcW w:w="1039" w:type="pct"/>
            <w:vAlign w:val="center"/>
          </w:tcPr>
          <w:p w:rsidR="00C13329" w:rsidRPr="00DC6FD4" w:rsidRDefault="00C13329" w:rsidP="00DC6FD4">
            <w:pPr>
              <w:pStyle w:val="Default"/>
              <w:rPr>
                <w:color w:val="auto"/>
                <w:lang w:eastAsia="ru-RU"/>
              </w:rPr>
            </w:pPr>
            <w:r w:rsidRPr="00DC3D30">
              <w:rPr>
                <w:color w:val="auto"/>
                <w:lang w:eastAsia="ru-RU"/>
              </w:rPr>
              <w:t xml:space="preserve">3.1 </w:t>
            </w:r>
            <w:r>
              <w:rPr>
                <w:color w:val="auto"/>
                <w:lang w:val="en-US" w:eastAsia="ru-RU"/>
              </w:rPr>
              <w:t>AEC</w:t>
            </w:r>
            <w:r w:rsidRPr="00DC3D30">
              <w:rPr>
                <w:color w:val="auto"/>
                <w:lang w:eastAsia="ru-RU"/>
              </w:rPr>
              <w:t xml:space="preserve"> </w:t>
            </w:r>
            <w:r>
              <w:rPr>
                <w:color w:val="auto"/>
                <w:lang w:val="en-US" w:eastAsia="ru-RU"/>
              </w:rPr>
              <w:t>CAD</w:t>
            </w:r>
            <w:r>
              <w:rPr>
                <w:color w:val="auto"/>
                <w:lang w:eastAsia="ru-RU"/>
              </w:rPr>
              <w:t xml:space="preserve"> – архитектурно-строительные САПР.</w:t>
            </w:r>
            <w:r w:rsidRPr="00DC6FD4">
              <w:rPr>
                <w:color w:val="auto"/>
                <w:lang w:eastAsia="ru-RU"/>
              </w:rPr>
              <w:t xml:space="preserve"> </w:t>
            </w:r>
            <w:r>
              <w:rPr>
                <w:color w:val="auto"/>
                <w:lang w:val="en-US" w:eastAsia="ru-RU"/>
              </w:rPr>
              <w:t>EDA</w:t>
            </w:r>
            <w:r>
              <w:rPr>
                <w:color w:val="auto"/>
                <w:lang w:eastAsia="ru-RU"/>
              </w:rPr>
              <w:t xml:space="preserve"> – проектирование электронных устройств. Геоинформацио</w:t>
            </w:r>
            <w:r>
              <w:rPr>
                <w:color w:val="auto"/>
                <w:lang w:eastAsia="ru-RU"/>
              </w:rPr>
              <w:t>н</w:t>
            </w:r>
            <w:r>
              <w:rPr>
                <w:color w:val="auto"/>
                <w:lang w:eastAsia="ru-RU"/>
              </w:rPr>
              <w:t>ные системы.</w:t>
            </w:r>
          </w:p>
        </w:tc>
        <w:tc>
          <w:tcPr>
            <w:tcW w:w="231" w:type="pct"/>
          </w:tcPr>
          <w:p w:rsidR="00C13329" w:rsidRPr="00740F64" w:rsidRDefault="00C13329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C13329" w:rsidRPr="00160635" w:rsidRDefault="00C13329" w:rsidP="00160635">
            <w:pPr>
              <w:pStyle w:val="Style14"/>
              <w:widowControl/>
              <w:ind w:firstLine="0"/>
              <w:jc w:val="center"/>
            </w:pPr>
            <w:r w:rsidRPr="00DC6FD4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C13329" w:rsidRPr="00DC3D30" w:rsidRDefault="00C13329" w:rsidP="00160635">
            <w:pPr>
              <w:pStyle w:val="Style14"/>
              <w:widowControl/>
              <w:ind w:firstLine="0"/>
              <w:jc w:val="center"/>
            </w:pPr>
            <w:r w:rsidRPr="00DC3D30">
              <w:t>2</w:t>
            </w:r>
          </w:p>
        </w:tc>
        <w:tc>
          <w:tcPr>
            <w:tcW w:w="190" w:type="pct"/>
          </w:tcPr>
          <w:p w:rsidR="00C13329" w:rsidRPr="00DC3D30" w:rsidRDefault="00C13329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3329" w:rsidRPr="00DC3D30" w:rsidRDefault="00C13329" w:rsidP="001606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</w:tcPr>
          <w:p w:rsidR="00C13329" w:rsidRPr="00A964F8" w:rsidRDefault="00C13329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C13329" w:rsidRPr="00A964F8" w:rsidRDefault="00C13329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C13329" w:rsidRPr="00740F64" w:rsidRDefault="00C13329" w:rsidP="00C125A8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C13329" w:rsidRDefault="00C13329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C13329" w:rsidRPr="00B7723F" w:rsidRDefault="00C13329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C13329" w:rsidRPr="00B7723F" w:rsidRDefault="00C13329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C125A8">
            <w:pPr>
              <w:widowControl/>
              <w:ind w:firstLine="0"/>
              <w:jc w:val="left"/>
            </w:pPr>
          </w:p>
        </w:tc>
      </w:tr>
      <w:tr w:rsidR="00C13329" w:rsidRPr="00C17915" w:rsidTr="006103CE">
        <w:trPr>
          <w:trHeight w:val="422"/>
        </w:trPr>
        <w:tc>
          <w:tcPr>
            <w:tcW w:w="1039" w:type="pct"/>
            <w:vAlign w:val="center"/>
          </w:tcPr>
          <w:p w:rsidR="00C13329" w:rsidRPr="00DC6FD4" w:rsidRDefault="00C13329" w:rsidP="00DC6FD4">
            <w:pPr>
              <w:pStyle w:val="NormalWeb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DC3D30">
              <w:rPr>
                <w:sz w:val="24"/>
              </w:rPr>
              <w:t xml:space="preserve">3.2 </w:t>
            </w:r>
            <w:r>
              <w:rPr>
                <w:sz w:val="24"/>
                <w:lang w:val="en-US"/>
              </w:rPr>
              <w:t>CAE</w:t>
            </w:r>
            <w:r>
              <w:rPr>
                <w:sz w:val="24"/>
              </w:rPr>
              <w:t xml:space="preserve"> инженерные расчеты. Метод конечных элементов. Моделирование кинематики. Аэрогидродинамические си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темы. Электростатика и эле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тродинамика.</w:t>
            </w:r>
          </w:p>
        </w:tc>
        <w:tc>
          <w:tcPr>
            <w:tcW w:w="231" w:type="pct"/>
          </w:tcPr>
          <w:p w:rsidR="00C13329" w:rsidRPr="00740F64" w:rsidRDefault="00C13329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C13329" w:rsidRPr="00160635" w:rsidRDefault="00C13329" w:rsidP="00160635">
            <w:pPr>
              <w:pStyle w:val="Style14"/>
              <w:widowControl/>
              <w:ind w:firstLine="0"/>
              <w:jc w:val="center"/>
            </w:pPr>
            <w:r w:rsidRPr="00DC6FD4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C13329" w:rsidRPr="00DC3D30" w:rsidRDefault="00C13329" w:rsidP="00160635">
            <w:pPr>
              <w:pStyle w:val="Style14"/>
              <w:widowControl/>
              <w:ind w:firstLine="0"/>
              <w:jc w:val="center"/>
            </w:pPr>
            <w:r w:rsidRPr="00DC3D30">
              <w:t>2</w:t>
            </w:r>
          </w:p>
        </w:tc>
        <w:tc>
          <w:tcPr>
            <w:tcW w:w="190" w:type="pct"/>
          </w:tcPr>
          <w:p w:rsidR="00C13329" w:rsidRPr="00DC3D30" w:rsidRDefault="00C13329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3329" w:rsidRPr="00DC6FD4" w:rsidRDefault="00C13329" w:rsidP="001606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</w:tcPr>
          <w:p w:rsidR="00C13329" w:rsidRPr="00A964F8" w:rsidRDefault="00C13329" w:rsidP="00C125A8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</w:t>
            </w:r>
            <w:r>
              <w:t>я</w:t>
            </w:r>
            <w:r>
              <w:t>тию</w:t>
            </w:r>
          </w:p>
          <w:p w:rsidR="00C13329" w:rsidRPr="00A964F8" w:rsidRDefault="00C13329" w:rsidP="00C125A8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</w:t>
            </w:r>
            <w:r w:rsidRPr="00A964F8">
              <w:t xml:space="preserve"> </w:t>
            </w:r>
          </w:p>
          <w:p w:rsidR="00C13329" w:rsidRPr="00740F64" w:rsidRDefault="00C13329" w:rsidP="00C125A8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893" w:type="pct"/>
          </w:tcPr>
          <w:p w:rsidR="00C13329" w:rsidRDefault="00C13329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C13329" w:rsidRPr="00B7723F" w:rsidRDefault="00C13329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C13329" w:rsidRPr="00B7723F" w:rsidRDefault="00C13329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C125A8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C13329" w:rsidRPr="00C4657C" w:rsidTr="006103CE">
        <w:trPr>
          <w:trHeight w:val="499"/>
        </w:trPr>
        <w:tc>
          <w:tcPr>
            <w:tcW w:w="1039" w:type="pct"/>
            <w:vAlign w:val="center"/>
          </w:tcPr>
          <w:p w:rsidR="00C13329" w:rsidRPr="00DC6FD4" w:rsidRDefault="00C13329" w:rsidP="00DC6FD4">
            <w:pPr>
              <w:pStyle w:val="NormalWeb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3.3</w:t>
            </w:r>
            <w:r w:rsidRPr="00DC6FD4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CAM</w:t>
            </w:r>
            <w:r>
              <w:rPr>
                <w:sz w:val="24"/>
              </w:rPr>
              <w:t xml:space="preserve"> – системы. </w:t>
            </w:r>
            <w:r>
              <w:rPr>
                <w:sz w:val="24"/>
                <w:lang w:val="en-US"/>
              </w:rPr>
              <w:t>G</w:t>
            </w:r>
            <w:r>
              <w:rPr>
                <w:sz w:val="24"/>
              </w:rPr>
              <w:t xml:space="preserve">-код. Верификация и оптимизация </w:t>
            </w:r>
            <w:r>
              <w:rPr>
                <w:sz w:val="24"/>
                <w:lang w:val="en-US"/>
              </w:rPr>
              <w:t>NC</w:t>
            </w:r>
            <w:r>
              <w:rPr>
                <w:sz w:val="24"/>
              </w:rPr>
              <w:t>- программ. Виды обрабо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ки.</w:t>
            </w:r>
            <w:r>
              <w:rPr>
                <w:sz w:val="24"/>
                <w:lang w:val="en-US"/>
              </w:rPr>
              <w:t>CAPP</w:t>
            </w:r>
            <w:r>
              <w:rPr>
                <w:sz w:val="24"/>
              </w:rPr>
              <w:t xml:space="preserve"> – технологическая подготовка. Цифровое прои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водство.</w:t>
            </w:r>
          </w:p>
        </w:tc>
        <w:tc>
          <w:tcPr>
            <w:tcW w:w="231" w:type="pct"/>
          </w:tcPr>
          <w:p w:rsidR="00C13329" w:rsidRPr="002B46B1" w:rsidRDefault="00C13329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15" w:type="pct"/>
            <w:vAlign w:val="center"/>
          </w:tcPr>
          <w:p w:rsidR="00C13329" w:rsidRPr="002B46B1" w:rsidRDefault="00C13329" w:rsidP="00DC6FD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2B46B1">
              <w:t xml:space="preserve"> (</w:t>
            </w:r>
            <w:r>
              <w:t>2</w:t>
            </w:r>
            <w:r w:rsidRPr="002B46B1">
              <w:t>И)</w:t>
            </w:r>
          </w:p>
        </w:tc>
        <w:tc>
          <w:tcPr>
            <w:tcW w:w="342" w:type="pct"/>
            <w:vAlign w:val="center"/>
          </w:tcPr>
          <w:p w:rsidR="00C13329" w:rsidRPr="002B46B1" w:rsidRDefault="00C13329" w:rsidP="0016063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0" w:type="pct"/>
          </w:tcPr>
          <w:p w:rsidR="00C13329" w:rsidRPr="002B46B1" w:rsidRDefault="00C13329" w:rsidP="001606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3329" w:rsidRPr="00DC6FD4" w:rsidRDefault="00C13329" w:rsidP="0016063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54" w:type="pct"/>
          </w:tcPr>
          <w:p w:rsidR="00C13329" w:rsidRPr="002B46B1" w:rsidRDefault="00C13329" w:rsidP="0045253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 xml:space="preserve">1. </w:t>
            </w:r>
            <w:r w:rsidRPr="002B46B1">
              <w:t>Самостоятельное изучение уче</w:t>
            </w:r>
            <w:r w:rsidRPr="002B46B1">
              <w:t>б</w:t>
            </w:r>
            <w:r w:rsidRPr="002B46B1">
              <w:t>ной и научно</w:t>
            </w:r>
            <w:r>
              <w:t>й</w:t>
            </w:r>
            <w:r w:rsidRPr="002B46B1">
              <w:t xml:space="preserve"> литературы</w:t>
            </w:r>
          </w:p>
        </w:tc>
        <w:tc>
          <w:tcPr>
            <w:tcW w:w="893" w:type="pct"/>
          </w:tcPr>
          <w:p w:rsidR="00C13329" w:rsidRDefault="00C13329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C13329" w:rsidRPr="00B7723F" w:rsidRDefault="00C13329" w:rsidP="0045253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5E6AA2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C125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C13329" w:rsidRPr="00BC3527" w:rsidTr="007C7716">
        <w:trPr>
          <w:trHeight w:val="555"/>
        </w:trPr>
        <w:tc>
          <w:tcPr>
            <w:tcW w:w="1039" w:type="pct"/>
          </w:tcPr>
          <w:p w:rsidR="00C13329" w:rsidRPr="0045253E" w:rsidRDefault="00C13329" w:rsidP="00256E7A">
            <w:pPr>
              <w:pStyle w:val="Style14"/>
              <w:widowControl/>
              <w:ind w:firstLine="0"/>
            </w:pPr>
            <w:r w:rsidRPr="00DC6FD4">
              <w:t xml:space="preserve">3.4. </w:t>
            </w:r>
            <w:r>
              <w:rPr>
                <w:lang w:val="en-US"/>
              </w:rPr>
              <w:t>PDM</w:t>
            </w:r>
            <w:r>
              <w:t xml:space="preserve"> - системы. Эле</w:t>
            </w:r>
            <w:r>
              <w:t>к</w:t>
            </w:r>
            <w:r>
              <w:t xml:space="preserve">тронное хранилище данных. Структуризация проекта и классификаторы. Атрибуты и системы поиска. Электронная документация. Интеграция различных </w:t>
            </w:r>
            <w:r>
              <w:rPr>
                <w:lang w:val="en-US"/>
              </w:rPr>
              <w:t>CAD</w:t>
            </w:r>
            <w:r>
              <w:t>- систем. П</w:t>
            </w:r>
            <w:r>
              <w:t>е</w:t>
            </w:r>
            <w:r>
              <w:t xml:space="preserve">редача в </w:t>
            </w:r>
            <w:r>
              <w:rPr>
                <w:lang w:val="en-US"/>
              </w:rPr>
              <w:t>ERP</w:t>
            </w:r>
            <w:r>
              <w:t xml:space="preserve"> – системы.</w:t>
            </w:r>
          </w:p>
        </w:tc>
        <w:tc>
          <w:tcPr>
            <w:tcW w:w="231" w:type="pct"/>
          </w:tcPr>
          <w:p w:rsidR="00C13329" w:rsidRPr="00740F64" w:rsidRDefault="00C13329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5" w:type="pct"/>
            <w:vAlign w:val="center"/>
          </w:tcPr>
          <w:p w:rsidR="00C13329" w:rsidRPr="002B46B1" w:rsidRDefault="00C13329" w:rsidP="00DC6FD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2B46B1">
              <w:t>(</w:t>
            </w:r>
            <w:r>
              <w:t>2</w:t>
            </w:r>
            <w:r w:rsidRPr="002B46B1">
              <w:t>И)</w:t>
            </w:r>
          </w:p>
        </w:tc>
        <w:tc>
          <w:tcPr>
            <w:tcW w:w="342" w:type="pct"/>
            <w:vAlign w:val="center"/>
          </w:tcPr>
          <w:p w:rsidR="00C13329" w:rsidRPr="002B46B1" w:rsidRDefault="00C13329" w:rsidP="007C771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0" w:type="pct"/>
          </w:tcPr>
          <w:p w:rsidR="00C13329" w:rsidRPr="002B46B1" w:rsidRDefault="00C13329" w:rsidP="007C771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C13329" w:rsidRPr="00DC6FD4" w:rsidRDefault="00C13329" w:rsidP="007C7716">
            <w:pPr>
              <w:pStyle w:val="Style14"/>
              <w:widowControl/>
              <w:ind w:firstLine="0"/>
              <w:jc w:val="center"/>
            </w:pPr>
            <w:r>
              <w:t>2,1</w:t>
            </w:r>
          </w:p>
        </w:tc>
        <w:tc>
          <w:tcPr>
            <w:tcW w:w="1254" w:type="pct"/>
          </w:tcPr>
          <w:p w:rsidR="00C13329" w:rsidRPr="002B46B1" w:rsidRDefault="00C13329" w:rsidP="007C7716">
            <w:pPr>
              <w:ind w:firstLine="0"/>
            </w:pPr>
            <w:r w:rsidRPr="002B46B1">
              <w:t>1. Подготовка к лабораторному зан</w:t>
            </w:r>
            <w:r w:rsidRPr="002B46B1">
              <w:t>я</w:t>
            </w:r>
            <w:r w:rsidRPr="002B46B1">
              <w:t>тию</w:t>
            </w:r>
          </w:p>
          <w:p w:rsidR="00C13329" w:rsidRPr="002B46B1" w:rsidRDefault="00C13329" w:rsidP="007C7716">
            <w:pPr>
              <w:ind w:firstLine="0"/>
            </w:pPr>
            <w:r w:rsidRPr="002B46B1">
              <w:t xml:space="preserve">2. Выполнение лабораторной работы </w:t>
            </w:r>
          </w:p>
          <w:p w:rsidR="00C13329" w:rsidRPr="002B46B1" w:rsidRDefault="00C13329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2B46B1">
              <w:t>3. Самостоятельное изучение уче</w:t>
            </w:r>
            <w:r w:rsidRPr="002B46B1">
              <w:t>б</w:t>
            </w:r>
            <w:r w:rsidRPr="002B46B1">
              <w:t>ной и научно</w:t>
            </w:r>
            <w:r>
              <w:t>й</w:t>
            </w:r>
            <w:r w:rsidRPr="002B46B1">
              <w:t xml:space="preserve"> литературы</w:t>
            </w:r>
          </w:p>
        </w:tc>
        <w:tc>
          <w:tcPr>
            <w:tcW w:w="893" w:type="pct"/>
          </w:tcPr>
          <w:p w:rsidR="00C13329" w:rsidRDefault="00C13329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/>
                <w:i/>
                <w:iCs/>
                <w:sz w:val="24"/>
              </w:rPr>
              <w:t>Беседа - обсуждение</w:t>
            </w:r>
          </w:p>
          <w:p w:rsidR="00C13329" w:rsidRPr="00B7723F" w:rsidRDefault="00C13329" w:rsidP="007C771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C13329" w:rsidRPr="00B7723F" w:rsidRDefault="00C13329" w:rsidP="007C771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C13329" w:rsidRPr="00740F64" w:rsidRDefault="00C13329" w:rsidP="007C771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7C7716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зув</w:t>
            </w:r>
          </w:p>
          <w:p w:rsidR="00C13329" w:rsidRPr="00740F64" w:rsidRDefault="00C13329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C13329" w:rsidRPr="00BC3527" w:rsidTr="006103CE">
        <w:trPr>
          <w:trHeight w:val="255"/>
        </w:trPr>
        <w:tc>
          <w:tcPr>
            <w:tcW w:w="1039" w:type="pct"/>
          </w:tcPr>
          <w:p w:rsidR="00C13329" w:rsidRPr="00740F64" w:rsidRDefault="00C13329" w:rsidP="007C771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31" w:type="pct"/>
          </w:tcPr>
          <w:p w:rsidR="00C13329" w:rsidRPr="00740F64" w:rsidRDefault="00C13329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C13329" w:rsidRPr="00740F64" w:rsidRDefault="00C13329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 (8И)</w:t>
            </w:r>
          </w:p>
        </w:tc>
        <w:tc>
          <w:tcPr>
            <w:tcW w:w="342" w:type="pct"/>
          </w:tcPr>
          <w:p w:rsidR="00C13329" w:rsidRPr="00740F64" w:rsidRDefault="00C13329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0" w:type="pct"/>
          </w:tcPr>
          <w:p w:rsidR="00C13329" w:rsidRPr="00DC3D30" w:rsidRDefault="00C13329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C13329" w:rsidRPr="00DC3D30" w:rsidRDefault="00C13329" w:rsidP="0045253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11,1</w:t>
            </w:r>
          </w:p>
        </w:tc>
        <w:tc>
          <w:tcPr>
            <w:tcW w:w="1254" w:type="pct"/>
          </w:tcPr>
          <w:p w:rsidR="00C13329" w:rsidRPr="00740F64" w:rsidRDefault="00C13329" w:rsidP="007C77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  <w:highlight w:val="yellow"/>
              </w:rPr>
            </w:pPr>
          </w:p>
        </w:tc>
        <w:tc>
          <w:tcPr>
            <w:tcW w:w="893" w:type="pct"/>
          </w:tcPr>
          <w:p w:rsidR="00C13329" w:rsidRDefault="00C13329" w:rsidP="007C7716">
            <w:pPr>
              <w:pStyle w:val="Style14"/>
              <w:ind w:firstLine="0"/>
              <w:jc w:val="left"/>
              <w:rPr>
                <w:b/>
                <w:bCs/>
                <w:i/>
                <w:iCs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</w:t>
            </w:r>
            <w:r w:rsidRPr="00DC3D30">
              <w:rPr>
                <w:b/>
                <w:bCs/>
                <w:i/>
                <w:iCs/>
              </w:rPr>
              <w:t>ь</w:t>
            </w:r>
            <w:r w:rsidRPr="00DC3D30">
              <w:rPr>
                <w:b/>
                <w:bCs/>
                <w:i/>
                <w:iCs/>
              </w:rPr>
              <w:t>ных заданий</w:t>
            </w:r>
          </w:p>
          <w:p w:rsidR="00C13329" w:rsidRPr="00740F64" w:rsidRDefault="00C13329" w:rsidP="007C771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70" w:type="pct"/>
          </w:tcPr>
          <w:p w:rsidR="00C13329" w:rsidRPr="00740F64" w:rsidRDefault="00C13329" w:rsidP="007C771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3329" w:rsidRPr="00BC3527" w:rsidTr="006103CE">
        <w:trPr>
          <w:trHeight w:val="255"/>
        </w:trPr>
        <w:tc>
          <w:tcPr>
            <w:tcW w:w="1039" w:type="pct"/>
          </w:tcPr>
          <w:p w:rsidR="00C13329" w:rsidRPr="002B46B1" w:rsidRDefault="00C13329" w:rsidP="007C7716">
            <w:pPr>
              <w:pStyle w:val="Style14"/>
              <w:widowControl/>
              <w:ind w:firstLine="0"/>
              <w:rPr>
                <w:b/>
              </w:rPr>
            </w:pPr>
          </w:p>
          <w:p w:rsidR="00C13329" w:rsidRPr="00740F64" w:rsidRDefault="00C13329" w:rsidP="007C771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31" w:type="pct"/>
          </w:tcPr>
          <w:p w:rsidR="00C13329" w:rsidRPr="00740F64" w:rsidRDefault="00C13329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C13329" w:rsidRPr="00740F64" w:rsidRDefault="00C13329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 (18И)</w:t>
            </w:r>
          </w:p>
        </w:tc>
        <w:tc>
          <w:tcPr>
            <w:tcW w:w="342" w:type="pct"/>
          </w:tcPr>
          <w:p w:rsidR="00C13329" w:rsidRPr="00740F64" w:rsidRDefault="00C13329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90" w:type="pct"/>
          </w:tcPr>
          <w:p w:rsidR="00C13329" w:rsidRPr="00740F64" w:rsidRDefault="00C13329" w:rsidP="007C771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C13329" w:rsidRPr="00740F64" w:rsidRDefault="00C13329" w:rsidP="0045253E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51</w:t>
            </w:r>
            <w:r w:rsidRPr="00160635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254" w:type="pct"/>
          </w:tcPr>
          <w:p w:rsidR="00C13329" w:rsidRPr="00740F64" w:rsidRDefault="00C13329" w:rsidP="007C771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C13329" w:rsidRPr="00B7723F" w:rsidRDefault="00C13329" w:rsidP="007C7716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  <w:r>
              <w:rPr>
                <w:rStyle w:val="FontStyle31"/>
                <w:rFonts w:ascii="Times New Roman" w:hAnsi="Times New Roman"/>
                <w:i/>
                <w:iCs/>
                <w:sz w:val="24"/>
              </w:rPr>
              <w:t>Экзамен</w:t>
            </w:r>
          </w:p>
        </w:tc>
        <w:tc>
          <w:tcPr>
            <w:tcW w:w="370" w:type="pct"/>
          </w:tcPr>
          <w:p w:rsidR="00C13329" w:rsidRPr="00740F64" w:rsidRDefault="00C13329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13329" w:rsidRPr="00C17915" w:rsidTr="006103CE">
        <w:trPr>
          <w:trHeight w:val="499"/>
        </w:trPr>
        <w:tc>
          <w:tcPr>
            <w:tcW w:w="1039" w:type="pct"/>
          </w:tcPr>
          <w:p w:rsidR="00C13329" w:rsidRPr="002B46B1" w:rsidRDefault="00C13329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C13329" w:rsidRPr="00740F64" w:rsidRDefault="00C13329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</w:tcPr>
          <w:p w:rsidR="00C13329" w:rsidRPr="00740F64" w:rsidRDefault="00C13329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15" w:type="pct"/>
          </w:tcPr>
          <w:p w:rsidR="00C13329" w:rsidRPr="00740F64" w:rsidRDefault="00C13329" w:rsidP="00DC6FD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 (18И)</w:t>
            </w:r>
          </w:p>
        </w:tc>
        <w:tc>
          <w:tcPr>
            <w:tcW w:w="342" w:type="pct"/>
          </w:tcPr>
          <w:p w:rsidR="00C13329" w:rsidRPr="00740F64" w:rsidRDefault="00C13329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90" w:type="pct"/>
          </w:tcPr>
          <w:p w:rsidR="00C13329" w:rsidRPr="00740F64" w:rsidRDefault="00C13329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C13329" w:rsidRPr="00740F64" w:rsidRDefault="00C13329" w:rsidP="002B46B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51</w:t>
            </w:r>
            <w:r w:rsidRPr="00160635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254" w:type="pct"/>
          </w:tcPr>
          <w:p w:rsidR="00C13329" w:rsidRPr="00740F64" w:rsidRDefault="00C13329" w:rsidP="002B46B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C13329" w:rsidRPr="002B46B1" w:rsidRDefault="00C13329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</w:tcPr>
          <w:p w:rsidR="00C13329" w:rsidRPr="00740F64" w:rsidRDefault="00C13329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C13329" w:rsidRDefault="00C13329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C13329" w:rsidSect="001F7330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3329" w:rsidRDefault="00C13329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C13329" w:rsidRPr="008D3A6E" w:rsidRDefault="00C13329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C13329" w:rsidRPr="008D3A6E" w:rsidRDefault="00C13329" w:rsidP="00CB3FFE">
      <w:r w:rsidRPr="008D3A6E">
        <w:rPr>
          <w:b/>
        </w:rPr>
        <w:t>Формы учебных занятий с использованием традиционных технологий:</w:t>
      </w:r>
    </w:p>
    <w:p w:rsidR="00C13329" w:rsidRPr="008D3A6E" w:rsidRDefault="00C13329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13329" w:rsidRPr="00CB3FFE" w:rsidRDefault="00C13329" w:rsidP="00CB3FFE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13329" w:rsidRPr="008D3A6E" w:rsidRDefault="00C13329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C13329" w:rsidRPr="008D3A6E" w:rsidRDefault="00C13329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329" w:rsidRPr="008D3A6E" w:rsidRDefault="00C13329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C13329" w:rsidRPr="008D3A6E" w:rsidRDefault="00C13329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ция.</w:t>
      </w:r>
    </w:p>
    <w:p w:rsidR="00C13329" w:rsidRPr="008D3A6E" w:rsidRDefault="00C13329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 знаниями в различных предметных областях</w:t>
      </w:r>
      <w:r w:rsidRPr="008D3A6E">
        <w:t>.</w:t>
      </w:r>
    </w:p>
    <w:p w:rsidR="00C13329" w:rsidRDefault="00C13329" w:rsidP="00CB3FFE"/>
    <w:p w:rsidR="00C13329" w:rsidRDefault="00C13329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13329" w:rsidRDefault="00C13329" w:rsidP="00DB7B9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C13329" w:rsidRDefault="00C13329" w:rsidP="009A6643">
      <w:pPr>
        <w:shd w:val="clear" w:color="auto" w:fill="FFFFFF"/>
        <w:ind w:right="-5"/>
        <w:rPr>
          <w:bCs/>
          <w:i/>
          <w:color w:val="000000"/>
        </w:rPr>
      </w:pPr>
      <w:r>
        <w:rPr>
          <w:bCs/>
          <w:i/>
          <w:color w:val="000000"/>
        </w:rPr>
        <w:t>С</w:t>
      </w:r>
      <w:r w:rsidRPr="009A6643">
        <w:rPr>
          <w:bCs/>
          <w:i/>
          <w:color w:val="000000"/>
        </w:rPr>
        <w:t>пособы указания точки в </w:t>
      </w:r>
      <w:r w:rsidRPr="009A6643">
        <w:rPr>
          <w:bCs/>
          <w:i/>
          <w:color w:val="000000"/>
          <w:lang w:val="en-US"/>
        </w:rPr>
        <w:t>AutoCAD</w:t>
      </w:r>
    </w:p>
    <w:p w:rsidR="00C13329" w:rsidRDefault="00C13329" w:rsidP="00D71E98">
      <w:pPr>
        <w:ind w:right="-5"/>
        <w:jc w:val="center"/>
      </w:pPr>
      <w:r w:rsidRPr="0046607F">
        <w:rPr>
          <w:noProof/>
        </w:rPr>
        <w:pict>
          <v:shape id="_x0000_i1028" type="#_x0000_t75" alt="Описание: image001" style="width:224.25pt;height:169.5pt;visibility:visible">
            <v:imagedata r:id="rId12" o:title=""/>
          </v:shape>
        </w:pict>
      </w:r>
    </w:p>
    <w:p w:rsidR="00C13329" w:rsidRPr="00F15361" w:rsidRDefault="00C13329" w:rsidP="007E69EE">
      <w:pPr>
        <w:ind w:right="-5"/>
        <w:jc w:val="center"/>
        <w:rPr>
          <w:bCs/>
          <w:i/>
          <w:color w:val="000000"/>
        </w:rPr>
      </w:pPr>
      <w:r w:rsidRPr="00F15361">
        <w:rPr>
          <w:bCs/>
          <w:sz w:val="20"/>
          <w:szCs w:val="20"/>
          <w:lang w:val="en-US"/>
        </w:rPr>
        <w:t>B</w:t>
      </w:r>
      <w:r w:rsidRPr="00F15361">
        <w:rPr>
          <w:bCs/>
          <w:sz w:val="20"/>
          <w:szCs w:val="20"/>
        </w:rPr>
        <w:t xml:space="preserve">(60,40) </w:t>
      </w:r>
      <w:r w:rsidRPr="00F15361">
        <w:rPr>
          <w:bCs/>
          <w:sz w:val="20"/>
          <w:szCs w:val="20"/>
          <w:lang w:val="en-US"/>
        </w:rPr>
        <w:t>A</w:t>
      </w:r>
      <w:r w:rsidRPr="00F15361">
        <w:rPr>
          <w:bCs/>
          <w:sz w:val="20"/>
          <w:szCs w:val="20"/>
        </w:rPr>
        <w:t>(350,250)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598"/>
        <w:gridCol w:w="798"/>
        <w:gridCol w:w="798"/>
        <w:gridCol w:w="797"/>
        <w:gridCol w:w="797"/>
        <w:gridCol w:w="797"/>
        <w:gridCol w:w="797"/>
        <w:gridCol w:w="797"/>
        <w:gridCol w:w="797"/>
        <w:gridCol w:w="797"/>
        <w:gridCol w:w="798"/>
      </w:tblGrid>
      <w:tr w:rsidR="00C13329" w:rsidRPr="009A6643" w:rsidTr="00233212">
        <w:trPr>
          <w:jc w:val="center"/>
        </w:trPr>
        <w:tc>
          <w:tcPr>
            <w:tcW w:w="11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Размер</w:t>
            </w:r>
          </w:p>
        </w:tc>
        <w:tc>
          <w:tcPr>
            <w:tcW w:w="838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C13329" w:rsidRPr="009A6643" w:rsidTr="00233212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3329" w:rsidRPr="009A6643" w:rsidRDefault="00C13329" w:rsidP="009A6643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C13329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a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185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200</w:t>
            </w:r>
          </w:p>
        </w:tc>
      </w:tr>
      <w:tr w:rsidR="00C13329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b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65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20</w:t>
            </w:r>
          </w:p>
        </w:tc>
      </w:tr>
      <w:tr w:rsidR="00C13329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с</w:t>
            </w:r>
            <w:r w:rsidRPr="009A6643">
              <w:rPr>
                <w:sz w:val="20"/>
                <w:szCs w:val="20"/>
              </w:rPr>
              <w:t>, </w:t>
            </w:r>
            <w:r w:rsidRPr="009A6643">
              <w:rPr>
                <w:rStyle w:val="grame"/>
                <w:sz w:val="20"/>
                <w:szCs w:val="20"/>
              </w:rPr>
              <w:t>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135</w:t>
            </w:r>
          </w:p>
        </w:tc>
      </w:tr>
      <w:tr w:rsidR="00C13329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  <w:lang w:val="en-US"/>
              </w:rPr>
              <w:t>d</w:t>
            </w:r>
            <w:r w:rsidRPr="009A6643">
              <w:rPr>
                <w:sz w:val="20"/>
                <w:szCs w:val="20"/>
              </w:rPr>
              <w:t>, 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105</w:t>
            </w:r>
          </w:p>
        </w:tc>
      </w:tr>
      <w:tr w:rsidR="00C13329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Угол </w:t>
            </w:r>
            <w:r w:rsidRPr="009A6643">
              <w:rPr>
                <w:b/>
                <w:bCs/>
                <w:sz w:val="20"/>
                <w:szCs w:val="20"/>
                <w:lang w:val="en-US"/>
              </w:rPr>
              <w:t>α</w:t>
            </w:r>
            <w:r w:rsidRPr="009A6643">
              <w:rPr>
                <w:b/>
                <w:bCs/>
                <w:sz w:val="20"/>
                <w:szCs w:val="20"/>
              </w:rPr>
              <w:t>, </w:t>
            </w:r>
            <w:r w:rsidRPr="009A6643">
              <w:rPr>
                <w:sz w:val="20"/>
                <w:szCs w:val="20"/>
              </w:rPr>
              <w:t>градусы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75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80</w:t>
            </w:r>
          </w:p>
        </w:tc>
      </w:tr>
      <w:tr w:rsidR="00C13329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b/>
                <w:bCs/>
                <w:sz w:val="20"/>
                <w:szCs w:val="20"/>
              </w:rPr>
              <w:t>е</w:t>
            </w:r>
            <w:r w:rsidRPr="009A6643">
              <w:rPr>
                <w:sz w:val="20"/>
                <w:szCs w:val="20"/>
              </w:rPr>
              <w:t>, </w:t>
            </w:r>
            <w:r w:rsidRPr="009A6643">
              <w:rPr>
                <w:rStyle w:val="grame"/>
                <w:sz w:val="20"/>
                <w:szCs w:val="20"/>
              </w:rPr>
              <w:t>мм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</w:tr>
      <w:tr w:rsidR="00C13329" w:rsidRPr="009A6643" w:rsidTr="00233212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Угол </w:t>
            </w:r>
            <w:r w:rsidRPr="009A6643">
              <w:rPr>
                <w:b/>
                <w:bCs/>
                <w:sz w:val="20"/>
                <w:szCs w:val="20"/>
                <w:lang w:val="en-US"/>
              </w:rPr>
              <w:t>β</w:t>
            </w:r>
            <w:r w:rsidRPr="009A6643">
              <w:rPr>
                <w:b/>
                <w:bCs/>
                <w:sz w:val="20"/>
                <w:szCs w:val="20"/>
              </w:rPr>
              <w:t>,</w:t>
            </w:r>
            <w:r w:rsidRPr="009A6643">
              <w:rPr>
                <w:sz w:val="20"/>
                <w:szCs w:val="20"/>
              </w:rPr>
              <w:t>градусы</w:t>
            </w:r>
          </w:p>
        </w:tc>
        <w:tc>
          <w:tcPr>
            <w:tcW w:w="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35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9A6643" w:rsidRDefault="00C13329" w:rsidP="009A6643">
            <w:pPr>
              <w:ind w:firstLine="0"/>
              <w:jc w:val="center"/>
              <w:rPr>
                <w:sz w:val="20"/>
                <w:szCs w:val="20"/>
              </w:rPr>
            </w:pPr>
            <w:r w:rsidRPr="009A6643">
              <w:rPr>
                <w:sz w:val="20"/>
                <w:szCs w:val="20"/>
              </w:rPr>
              <w:t>45</w:t>
            </w:r>
          </w:p>
        </w:tc>
      </w:tr>
    </w:tbl>
    <w:p w:rsidR="00C13329" w:rsidRPr="009A6643" w:rsidRDefault="00C13329" w:rsidP="009A6643">
      <w:pPr>
        <w:shd w:val="clear" w:color="auto" w:fill="FFFFFF"/>
        <w:ind w:right="-5"/>
        <w:rPr>
          <w:i/>
          <w:color w:val="000000"/>
        </w:rPr>
      </w:pPr>
    </w:p>
    <w:p w:rsidR="00C13329" w:rsidRDefault="00C13329" w:rsidP="00DB7B94">
      <w:pPr>
        <w:rPr>
          <w:b/>
        </w:rPr>
      </w:pPr>
      <w:r>
        <w:rPr>
          <w:b/>
        </w:rPr>
        <w:t xml:space="preserve">Задание к лабораторной работе по теме: </w:t>
      </w:r>
    </w:p>
    <w:p w:rsidR="00C13329" w:rsidRPr="00D71E98" w:rsidRDefault="00C13329" w:rsidP="00D71E98">
      <w:pPr>
        <w:widowControl/>
        <w:shd w:val="clear" w:color="auto" w:fill="FFFFFF"/>
        <w:autoSpaceDE/>
        <w:autoSpaceDN/>
        <w:adjustRightInd/>
        <w:rPr>
          <w:rFonts w:eastAsia="SimSun"/>
          <w:i/>
          <w:color w:val="000000"/>
          <w:lang w:eastAsia="zh-CN"/>
        </w:rPr>
      </w:pPr>
      <w:r w:rsidRPr="00D71E98">
        <w:rPr>
          <w:rFonts w:eastAsia="SimSun"/>
          <w:bCs/>
          <w:i/>
          <w:color w:val="000000"/>
          <w:lang w:eastAsia="zh-CN"/>
        </w:rPr>
        <w:t>Создание размерных стилей</w:t>
      </w:r>
      <w:r>
        <w:rPr>
          <w:rFonts w:eastAsia="SimSun"/>
          <w:bCs/>
          <w:i/>
          <w:color w:val="000000"/>
          <w:lang w:eastAsia="zh-CN"/>
        </w:rPr>
        <w:t xml:space="preserve"> </w:t>
      </w:r>
      <w:r w:rsidRPr="009A6643">
        <w:rPr>
          <w:bCs/>
          <w:i/>
          <w:color w:val="000000"/>
        </w:rPr>
        <w:t>в </w:t>
      </w:r>
      <w:r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 Нанесение размеров</w:t>
      </w:r>
      <w:r>
        <w:rPr>
          <w:rFonts w:eastAsia="SimSun"/>
          <w:bCs/>
          <w:i/>
          <w:color w:val="000000"/>
          <w:lang w:eastAsia="zh-CN"/>
        </w:rPr>
        <w:t xml:space="preserve"> </w:t>
      </w:r>
      <w:r w:rsidRPr="009A6643">
        <w:rPr>
          <w:bCs/>
          <w:i/>
          <w:color w:val="000000"/>
        </w:rPr>
        <w:t>в </w:t>
      </w:r>
      <w:r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</w:t>
      </w:r>
    </w:p>
    <w:p w:rsidR="00C13329" w:rsidRDefault="00C13329" w:rsidP="007E69EE">
      <w:pPr>
        <w:jc w:val="center"/>
        <w:rPr>
          <w:b/>
        </w:rPr>
      </w:pPr>
      <w:r w:rsidRPr="008F06E5">
        <w:rPr>
          <w:rFonts w:ascii="Arial" w:hAnsi="Arial" w:cs="Arial"/>
          <w:noProof/>
          <w:color w:val="000000"/>
          <w:sz w:val="16"/>
          <w:szCs w:val="16"/>
        </w:rPr>
        <w:pict>
          <v:shape id="Рисунок 3" o:spid="_x0000_i1029" type="#_x0000_t75" alt="Описание: image003" style="width:299.25pt;height:230.25pt;visibility:visible">
            <v:imagedata r:id="rId13" o:title=""/>
          </v:shape>
        </w:pic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008"/>
        <w:gridCol w:w="732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C13329" w:rsidRPr="007E69EE" w:rsidTr="00233212">
        <w:tc>
          <w:tcPr>
            <w:tcW w:w="10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Размер,</w:t>
            </w:r>
          </w:p>
          <w:p w:rsidR="00C13329" w:rsidRPr="007E69EE" w:rsidRDefault="00C13329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мм</w:t>
            </w:r>
          </w:p>
        </w:tc>
        <w:tc>
          <w:tcPr>
            <w:tcW w:w="856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C13329" w:rsidRPr="007E69EE" w:rsidTr="0023321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jc w:val="center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10</w:t>
            </w:r>
          </w:p>
        </w:tc>
      </w:tr>
      <w:tr w:rsidR="00C13329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10</w:t>
            </w:r>
          </w:p>
        </w:tc>
      </w:tr>
      <w:tr w:rsidR="00C13329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18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34</w:t>
            </w:r>
          </w:p>
        </w:tc>
      </w:tr>
      <w:tr w:rsidR="00C13329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74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66</w:t>
            </w:r>
          </w:p>
        </w:tc>
      </w:tr>
      <w:tr w:rsidR="00C13329" w:rsidRPr="007E69EE" w:rsidTr="00233212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4</w:t>
            </w:r>
            <w:r w:rsidRPr="007E69EE">
              <w:rPr>
                <w:sz w:val="20"/>
                <w:szCs w:val="20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2</w:t>
            </w:r>
            <w:r w:rsidRPr="007E69EE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</w:rPr>
              <w:t>3</w:t>
            </w:r>
            <w:r w:rsidRPr="007E69EE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7E69EE" w:rsidRDefault="00C13329" w:rsidP="007E69EE">
            <w:pPr>
              <w:ind w:firstLine="0"/>
              <w:rPr>
                <w:sz w:val="20"/>
                <w:szCs w:val="20"/>
              </w:rPr>
            </w:pPr>
            <w:r w:rsidRPr="007E69EE">
              <w:rPr>
                <w:sz w:val="20"/>
                <w:szCs w:val="20"/>
                <w:lang w:val="en-US"/>
              </w:rPr>
              <w:t>30</w:t>
            </w:r>
          </w:p>
        </w:tc>
      </w:tr>
    </w:tbl>
    <w:p w:rsidR="00C13329" w:rsidRDefault="00C13329" w:rsidP="007E69EE">
      <w:pPr>
        <w:jc w:val="center"/>
        <w:rPr>
          <w:b/>
        </w:rPr>
      </w:pPr>
    </w:p>
    <w:p w:rsidR="00C13329" w:rsidRDefault="00C13329" w:rsidP="00DB7B9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C13329" w:rsidRDefault="00C13329" w:rsidP="00D13ADA">
      <w:pPr>
        <w:rPr>
          <w:bCs/>
          <w:i/>
          <w:color w:val="000000"/>
        </w:rPr>
      </w:pPr>
      <w:r w:rsidRPr="00FC73E3">
        <w:rPr>
          <w:bCs/>
          <w:i/>
          <w:color w:val="000000"/>
        </w:rPr>
        <w:t>Редактирование чертежа</w:t>
      </w:r>
      <w:r w:rsidRPr="005B0DFC">
        <w:rPr>
          <w:bCs/>
          <w:i/>
          <w:color w:val="000000"/>
          <w:lang w:val="en-US"/>
        </w:rPr>
        <w:t xml:space="preserve"> </w:t>
      </w:r>
      <w:r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</w:t>
      </w:r>
    </w:p>
    <w:p w:rsidR="00C13329" w:rsidRPr="00660F23" w:rsidRDefault="00C13329" w:rsidP="000C447D">
      <w:pPr>
        <w:jc w:val="center"/>
        <w:rPr>
          <w:noProof/>
          <w:kern w:val="36"/>
          <w:sz w:val="20"/>
          <w:szCs w:val="20"/>
        </w:rPr>
      </w:pPr>
      <w:r w:rsidRPr="008F06E5">
        <w:rPr>
          <w:noProof/>
          <w:kern w:val="36"/>
          <w:sz w:val="20"/>
          <w:szCs w:val="20"/>
        </w:rPr>
        <w:pict>
          <v:shape id="Рисунок 8" o:spid="_x0000_i1030" type="#_x0000_t75" alt="Описание: image001" style="width:253.5pt;height:185.25pt;visibility:visible">
            <v:imagedata r:id="rId14" o:title=""/>
          </v:shape>
        </w:pict>
      </w:r>
    </w:p>
    <w:p w:rsidR="00C13329" w:rsidRDefault="00C13329" w:rsidP="000C447D">
      <w:pPr>
        <w:spacing w:before="240" w:after="60"/>
        <w:ind w:right="-5"/>
        <w:outlineLvl w:val="0"/>
        <w:rPr>
          <w:bCs/>
          <w:i/>
          <w:color w:val="000000"/>
        </w:rPr>
      </w:pPr>
      <w:r w:rsidRPr="00660F23">
        <w:rPr>
          <w:kern w:val="36"/>
          <w:sz w:val="20"/>
          <w:szCs w:val="20"/>
        </w:rPr>
        <w:t>А(350,210)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C13329" w:rsidRPr="00D13ADA" w:rsidTr="00233212">
        <w:tc>
          <w:tcPr>
            <w:tcW w:w="8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Размер,</w:t>
            </w:r>
          </w:p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мм</w:t>
            </w:r>
          </w:p>
        </w:tc>
        <w:tc>
          <w:tcPr>
            <w:tcW w:w="8701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Вариант</w:t>
            </w:r>
          </w:p>
        </w:tc>
      </w:tr>
      <w:tr w:rsidR="00C13329" w:rsidRPr="00D13ADA" w:rsidTr="00233212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3329" w:rsidRPr="00D13ADA" w:rsidRDefault="00C13329" w:rsidP="000C447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C13329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90</w:t>
            </w:r>
          </w:p>
        </w:tc>
      </w:tr>
      <w:tr w:rsidR="00C13329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b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</w:tr>
      <w:tr w:rsidR="00C13329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0C447D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</w:tr>
      <w:tr w:rsidR="00C13329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d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50</w:t>
            </w:r>
          </w:p>
        </w:tc>
      </w:tr>
      <w:tr w:rsidR="00C13329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30</w:t>
            </w:r>
          </w:p>
        </w:tc>
      </w:tr>
      <w:tr w:rsidR="00C13329" w:rsidRPr="00D13ADA" w:rsidTr="00233212">
        <w:tc>
          <w:tcPr>
            <w:tcW w:w="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b/>
                <w:bCs/>
                <w:sz w:val="20"/>
                <w:szCs w:val="20"/>
                <w:lang w:val="en-US"/>
              </w:rPr>
              <w:t>f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80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65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D13ADA" w:rsidRDefault="00C13329" w:rsidP="00D13ADA">
            <w:pPr>
              <w:ind w:firstLine="0"/>
              <w:jc w:val="center"/>
              <w:rPr>
                <w:sz w:val="20"/>
                <w:szCs w:val="20"/>
              </w:rPr>
            </w:pPr>
            <w:r w:rsidRPr="00D13ADA">
              <w:rPr>
                <w:sz w:val="20"/>
                <w:szCs w:val="20"/>
              </w:rPr>
              <w:t>75</w:t>
            </w:r>
          </w:p>
        </w:tc>
      </w:tr>
    </w:tbl>
    <w:p w:rsidR="00C13329" w:rsidRPr="00F41210" w:rsidRDefault="00C13329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Начертите Фигуру 1, </w:t>
      </w:r>
      <w:r>
        <w:rPr>
          <w:color w:val="000000"/>
        </w:rPr>
        <w:t>представленную на рисунке</w:t>
      </w:r>
      <w:r w:rsidRPr="00F41210">
        <w:rPr>
          <w:color w:val="000000"/>
        </w:rPr>
        <w:t>. Начните с точки </w:t>
      </w:r>
      <w:r w:rsidRPr="00F41210">
        <w:rPr>
          <w:bCs/>
          <w:color w:val="000000"/>
        </w:rPr>
        <w:t>А(350,210).</w:t>
      </w:r>
      <w:r w:rsidRPr="00F41210">
        <w:rPr>
          <w:color w:val="000000"/>
        </w:rPr>
        <w:t>  </w:t>
      </w:r>
    </w:p>
    <w:p w:rsidR="00C13329" w:rsidRPr="00F41210" w:rsidRDefault="00C13329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Скопируйте Фигуру 1</w:t>
      </w:r>
      <w:r w:rsidRPr="00F41210">
        <w:rPr>
          <w:color w:val="000000"/>
        </w:rPr>
        <w:t> и поместить копию на расстоянии 230 мм левее исходной Фигуры 1.</w:t>
      </w:r>
    </w:p>
    <w:p w:rsidR="00C13329" w:rsidRPr="00F41210" w:rsidRDefault="00C13329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Поверните копию Фигуры1 на угол 90° против часовой стрелки </w:t>
      </w:r>
      <w:r w:rsidRPr="00F41210">
        <w:rPr>
          <w:bCs/>
          <w:i/>
          <w:iCs/>
          <w:color w:val="000000"/>
        </w:rPr>
        <w:t>относительно точки А</w:t>
      </w:r>
      <w:r w:rsidRPr="00F41210">
        <w:rPr>
          <w:bCs/>
          <w:color w:val="000000"/>
        </w:rPr>
        <w:t>.</w:t>
      </w:r>
    </w:p>
    <w:p w:rsidR="00C13329" w:rsidRPr="00F41210" w:rsidRDefault="00C13329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Переместите копию Фигуры 1 вертикально вниз на расстояние 100 мм</w:t>
      </w:r>
      <w:r w:rsidRPr="00F41210">
        <w:rPr>
          <w:color w:val="000000"/>
        </w:rPr>
        <w:t>.</w:t>
      </w:r>
    </w:p>
    <w:p w:rsidR="00C13329" w:rsidRPr="00F41210" w:rsidRDefault="00C13329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Создайте зеркально расположенную копию (см. рис. 3.1).</w:t>
      </w:r>
    </w:p>
    <w:p w:rsidR="00C13329" w:rsidRPr="00F41210" w:rsidRDefault="00C13329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 xml:space="preserve">Выполните четыре сопряжения радиусом 8 мм для одной из копий Фигуры 1. </w:t>
      </w:r>
    </w:p>
    <w:p w:rsidR="00C13329" w:rsidRPr="00F41210" w:rsidRDefault="00C13329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Выполните 4 фаски для верхней фигуры. </w:t>
      </w:r>
      <w:r w:rsidRPr="00F41210">
        <w:rPr>
          <w:color w:val="000000"/>
        </w:rPr>
        <w:t>Размеры катетов 7 мм</w:t>
      </w:r>
      <w:r w:rsidRPr="00F41210">
        <w:rPr>
          <w:i/>
          <w:iCs/>
          <w:color w:val="000000"/>
        </w:rPr>
        <w:t>.</w:t>
      </w:r>
    </w:p>
    <w:p w:rsidR="00C13329" w:rsidRPr="00F41210" w:rsidRDefault="00C13329" w:rsidP="00F41210">
      <w:pPr>
        <w:numPr>
          <w:ilvl w:val="0"/>
          <w:numId w:val="32"/>
        </w:numPr>
        <w:shd w:val="clear" w:color="auto" w:fill="FFFFFF"/>
        <w:rPr>
          <w:color w:val="000000"/>
        </w:rPr>
      </w:pPr>
      <w:r w:rsidRPr="00F41210">
        <w:rPr>
          <w:bCs/>
          <w:color w:val="000000"/>
        </w:rPr>
        <w:t>Уменьшите исходну</w:t>
      </w:r>
      <w:r>
        <w:rPr>
          <w:bCs/>
          <w:color w:val="000000"/>
        </w:rPr>
        <w:t>ю Фигуру 1 в два раза</w:t>
      </w:r>
      <w:r w:rsidRPr="00F41210">
        <w:rPr>
          <w:bCs/>
          <w:color w:val="000000"/>
        </w:rPr>
        <w:t>.</w:t>
      </w:r>
    </w:p>
    <w:p w:rsidR="00C13329" w:rsidRPr="00F41210" w:rsidRDefault="00C13329" w:rsidP="00F41210">
      <w:pPr>
        <w:shd w:val="clear" w:color="auto" w:fill="FFFFFF"/>
        <w:rPr>
          <w:color w:val="000000"/>
        </w:rPr>
      </w:pPr>
      <w:r w:rsidRPr="00F41210">
        <w:rPr>
          <w:color w:val="000000"/>
        </w:rPr>
        <w:t> </w:t>
      </w:r>
    </w:p>
    <w:p w:rsidR="00C13329" w:rsidRDefault="00C13329" w:rsidP="00DB7B94">
      <w:pPr>
        <w:rPr>
          <w:b/>
        </w:rPr>
      </w:pPr>
      <w:r>
        <w:rPr>
          <w:b/>
        </w:rPr>
        <w:t>Задание к лабораторной работе:</w:t>
      </w:r>
    </w:p>
    <w:p w:rsidR="00C13329" w:rsidRDefault="00C13329" w:rsidP="00DB7B94">
      <w:pPr>
        <w:rPr>
          <w:b/>
        </w:rPr>
      </w:pPr>
      <w:r>
        <w:rPr>
          <w:bCs/>
          <w:i/>
          <w:color w:val="000000"/>
        </w:rPr>
        <w:t>Построение</w:t>
      </w:r>
      <w:r w:rsidRPr="00FC73E3">
        <w:rPr>
          <w:bCs/>
          <w:i/>
          <w:color w:val="000000"/>
        </w:rPr>
        <w:t xml:space="preserve"> чертежа</w:t>
      </w:r>
      <w:r>
        <w:rPr>
          <w:bCs/>
          <w:i/>
          <w:color w:val="000000"/>
        </w:rPr>
        <w:t xml:space="preserve"> в КОМПАС</w:t>
      </w:r>
    </w:p>
    <w:p w:rsidR="00C13329" w:rsidRDefault="00C13329" w:rsidP="006955F1">
      <w:pPr>
        <w:jc w:val="center"/>
        <w:rPr>
          <w:b/>
        </w:rPr>
      </w:pPr>
      <w:r w:rsidRPr="008F06E5">
        <w:rPr>
          <w:rFonts w:ascii="Verdana" w:hAnsi="Verdana"/>
          <w:noProof/>
          <w:color w:val="000000"/>
        </w:rPr>
        <w:pict>
          <v:shape id="Рисунок 19" o:spid="_x0000_i1031" type="#_x0000_t75" alt="Описание: image001" style="width:278.25pt;height:212.25pt;visibility:visible">
            <v:imagedata r:id="rId15" o:title=""/>
          </v:shape>
        </w:pict>
      </w:r>
    </w:p>
    <w:p w:rsidR="00C13329" w:rsidRDefault="00C13329" w:rsidP="006955F1">
      <w:pPr>
        <w:ind w:right="-5"/>
        <w:rPr>
          <w:bCs/>
          <w:sz w:val="20"/>
          <w:szCs w:val="20"/>
        </w:rPr>
      </w:pPr>
      <w:r w:rsidRPr="006955F1">
        <w:rPr>
          <w:bCs/>
          <w:sz w:val="20"/>
          <w:szCs w:val="20"/>
        </w:rPr>
        <w:t> </w:t>
      </w:r>
      <w:r w:rsidRPr="006955F1">
        <w:rPr>
          <w:bCs/>
          <w:sz w:val="20"/>
          <w:szCs w:val="20"/>
          <w:lang w:val="en-US"/>
        </w:rPr>
        <w:t>A</w:t>
      </w:r>
      <w:r>
        <w:rPr>
          <w:bCs/>
          <w:sz w:val="20"/>
          <w:szCs w:val="20"/>
        </w:rPr>
        <w:t xml:space="preserve"> </w:t>
      </w:r>
      <w:r w:rsidRPr="006955F1">
        <w:rPr>
          <w:bCs/>
          <w:sz w:val="20"/>
          <w:szCs w:val="20"/>
        </w:rPr>
        <w:t>(300,170)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111"/>
        <w:gridCol w:w="845"/>
        <w:gridCol w:w="846"/>
        <w:gridCol w:w="846"/>
        <w:gridCol w:w="846"/>
        <w:gridCol w:w="846"/>
        <w:gridCol w:w="846"/>
        <w:gridCol w:w="846"/>
        <w:gridCol w:w="846"/>
        <w:gridCol w:w="846"/>
        <w:gridCol w:w="847"/>
      </w:tblGrid>
      <w:tr w:rsidR="00C13329" w:rsidRPr="0024585E" w:rsidTr="0049716A">
        <w:tc>
          <w:tcPr>
            <w:tcW w:w="11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Размер,</w:t>
            </w:r>
          </w:p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мм</w:t>
            </w:r>
          </w:p>
        </w:tc>
        <w:tc>
          <w:tcPr>
            <w:tcW w:w="846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Вариант</w:t>
            </w:r>
          </w:p>
        </w:tc>
      </w:tr>
      <w:tr w:rsidR="00C13329" w:rsidRPr="0024585E" w:rsidTr="0049716A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10</w:t>
            </w:r>
          </w:p>
        </w:tc>
      </w:tr>
      <w:tr w:rsidR="00C13329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eastAsia="en-US"/>
              </w:rPr>
              <w:t>с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85</w:t>
            </w:r>
          </w:p>
        </w:tc>
      </w:tr>
      <w:tr w:rsidR="00C13329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val="en-US" w:eastAsia="en-US"/>
              </w:rPr>
              <w:t>R</w:t>
            </w:r>
            <w:r w:rsidRPr="0024585E">
              <w:rPr>
                <w:b/>
                <w:bCs/>
                <w:sz w:val="20"/>
                <w:szCs w:val="20"/>
                <w:lang w:eastAsia="en-US"/>
              </w:rPr>
              <w:t>а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22.5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20</w:t>
            </w:r>
          </w:p>
        </w:tc>
      </w:tr>
      <w:tr w:rsidR="00C13329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val="en-US" w:eastAsia="en-US"/>
              </w:rPr>
              <w:t>Rb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75</w:t>
            </w:r>
          </w:p>
        </w:tc>
      </w:tr>
      <w:tr w:rsidR="00C13329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val="en-US" w:eastAsia="en-US"/>
              </w:rPr>
              <w:t>H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120</w:t>
            </w:r>
          </w:p>
        </w:tc>
      </w:tr>
      <w:tr w:rsidR="00C13329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val="en-US" w:eastAsia="en-US"/>
              </w:rPr>
              <w:t>h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60</w:t>
            </w:r>
          </w:p>
        </w:tc>
      </w:tr>
      <w:tr w:rsidR="00C13329" w:rsidRPr="0024585E" w:rsidTr="0024585E">
        <w:trPr>
          <w:trHeight w:val="188"/>
        </w:trPr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val="en-US" w:eastAsia="en-US"/>
              </w:rPr>
              <w:t>L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C13329" w:rsidRPr="0024585E" w:rsidTr="0049716A">
        <w:tc>
          <w:tcPr>
            <w:tcW w:w="1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  <w:lang w:eastAsia="en-US"/>
              </w:rPr>
            </w:pPr>
            <w:r w:rsidRPr="0024585E">
              <w:rPr>
                <w:b/>
                <w:bCs/>
                <w:sz w:val="20"/>
                <w:szCs w:val="20"/>
                <w:lang w:val="en-US" w:eastAsia="en-US"/>
              </w:rPr>
              <w:t>R</w:t>
            </w:r>
            <w:r w:rsidRPr="0024585E">
              <w:rPr>
                <w:b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24585E" w:rsidRDefault="00C13329" w:rsidP="0024585E">
            <w:pPr>
              <w:widowControl/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24585E">
              <w:rPr>
                <w:sz w:val="20"/>
                <w:szCs w:val="20"/>
                <w:lang w:eastAsia="en-US"/>
              </w:rPr>
              <w:t>20</w:t>
            </w:r>
          </w:p>
        </w:tc>
      </w:tr>
    </w:tbl>
    <w:p w:rsidR="00C13329" w:rsidRPr="006955F1" w:rsidRDefault="00C13329" w:rsidP="006955F1">
      <w:pPr>
        <w:ind w:right="-5"/>
        <w:rPr>
          <w:sz w:val="20"/>
          <w:szCs w:val="20"/>
        </w:rPr>
      </w:pPr>
    </w:p>
    <w:p w:rsidR="00C13329" w:rsidRDefault="00C13329" w:rsidP="00DB7B94">
      <w:pPr>
        <w:rPr>
          <w:b/>
        </w:rPr>
      </w:pPr>
      <w:r>
        <w:rPr>
          <w:b/>
        </w:rPr>
        <w:t xml:space="preserve">Задание к лабораторной работе: </w:t>
      </w:r>
    </w:p>
    <w:p w:rsidR="00C13329" w:rsidRDefault="00C13329" w:rsidP="000E2E6C">
      <w:pPr>
        <w:shd w:val="clear" w:color="auto" w:fill="FFFFFF"/>
        <w:ind w:firstLine="0"/>
        <w:jc w:val="left"/>
        <w:rPr>
          <w:color w:val="000000"/>
        </w:rPr>
      </w:pPr>
      <w:r w:rsidRPr="000E2E6C">
        <w:rPr>
          <w:bCs/>
          <w:i/>
          <w:color w:val="000000"/>
        </w:rPr>
        <w:t xml:space="preserve">Создание </w:t>
      </w:r>
      <w:r>
        <w:rPr>
          <w:bCs/>
          <w:i/>
          <w:color w:val="000000"/>
        </w:rPr>
        <w:t xml:space="preserve">основных примитивов в </w:t>
      </w:r>
      <w:r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</w:t>
      </w:r>
    </w:p>
    <w:p w:rsidR="00C13329" w:rsidRDefault="00C13329" w:rsidP="000E2E6C">
      <w:pPr>
        <w:shd w:val="clear" w:color="auto" w:fill="FFFFFF"/>
        <w:ind w:right="-5"/>
        <w:jc w:val="center"/>
        <w:rPr>
          <w:color w:val="000000"/>
        </w:rPr>
      </w:pPr>
      <w:r w:rsidRPr="008F06E5">
        <w:rPr>
          <w:rFonts w:ascii="Arial" w:hAnsi="Arial" w:cs="Arial"/>
          <w:b/>
          <w:noProof/>
          <w:color w:val="000000"/>
          <w:sz w:val="32"/>
          <w:szCs w:val="32"/>
        </w:rPr>
        <w:pict>
          <v:shape id="Рисунок 22" o:spid="_x0000_i1032" type="#_x0000_t75" alt="http://grafika.stu.ru/html/003/uml/Acad_PractIcurs/PZ/Lab_AutoCAD_5.files/image002.jpg" style="width:289.5pt;height:209.25pt;visibility:visible">
            <v:imagedata r:id="rId16" o:title=""/>
          </v:shape>
        </w:pict>
      </w:r>
    </w:p>
    <w:p w:rsidR="00C13329" w:rsidRDefault="00C13329" w:rsidP="000E2E6C">
      <w:pPr>
        <w:shd w:val="clear" w:color="auto" w:fill="FFFFFF"/>
        <w:ind w:right="-5"/>
        <w:jc w:val="center"/>
        <w:rPr>
          <w:color w:val="000000"/>
        </w:rPr>
      </w:pPr>
      <w:r>
        <w:rPr>
          <w:color w:val="000000"/>
          <w:sz w:val="16"/>
          <w:szCs w:val="16"/>
        </w:rPr>
        <w:t> </w:t>
      </w:r>
    </w:p>
    <w:tbl>
      <w:tblPr>
        <w:tblW w:w="9631" w:type="dxa"/>
        <w:jc w:val="center"/>
        <w:tblCellMar>
          <w:left w:w="0" w:type="dxa"/>
          <w:right w:w="0" w:type="dxa"/>
        </w:tblCellMar>
        <w:tblLook w:val="00A0"/>
      </w:tblPr>
      <w:tblGrid>
        <w:gridCol w:w="2808"/>
        <w:gridCol w:w="563"/>
        <w:gridCol w:w="679"/>
        <w:gridCol w:w="689"/>
        <w:gridCol w:w="576"/>
        <w:gridCol w:w="576"/>
        <w:gridCol w:w="667"/>
        <w:gridCol w:w="606"/>
        <w:gridCol w:w="576"/>
        <w:gridCol w:w="678"/>
        <w:gridCol w:w="606"/>
        <w:gridCol w:w="607"/>
      </w:tblGrid>
      <w:tr w:rsidR="00C13329" w:rsidRPr="000E2E6C" w:rsidTr="0049716A">
        <w:trPr>
          <w:jc w:val="center"/>
        </w:trPr>
        <w:tc>
          <w:tcPr>
            <w:tcW w:w="337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Параметры</w:t>
            </w:r>
          </w:p>
        </w:tc>
        <w:tc>
          <w:tcPr>
            <w:tcW w:w="6260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Вариант</w:t>
            </w:r>
          </w:p>
        </w:tc>
      </w:tr>
      <w:tr w:rsidR="00C13329" w:rsidRPr="000E2E6C" w:rsidTr="0049716A">
        <w:trPr>
          <w:trHeight w:val="432"/>
          <w:jc w:val="center"/>
        </w:trPr>
        <w:tc>
          <w:tcPr>
            <w:tcW w:w="0" w:type="auto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bCs/>
                <w:sz w:val="20"/>
                <w:szCs w:val="20"/>
              </w:rPr>
              <w:t>10</w:t>
            </w:r>
          </w:p>
        </w:tc>
      </w:tr>
      <w:tr w:rsidR="00C13329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8F06E5" w:rsidRDefault="00C13329" w:rsidP="000E2E6C">
            <w:pPr>
              <w:pStyle w:val="Heading1"/>
              <w:spacing w:before="0" w:after="0"/>
              <w:ind w:left="0"/>
              <w:rPr>
                <w:b w:val="0"/>
                <w:sz w:val="20"/>
              </w:rPr>
            </w:pPr>
            <w:r w:rsidRPr="008F06E5">
              <w:rPr>
                <w:b w:val="0"/>
                <w:sz w:val="20"/>
              </w:rPr>
              <w:t>Координаты точки</w:t>
            </w:r>
            <w:r w:rsidRPr="008F06E5">
              <w:rPr>
                <w:rStyle w:val="grame"/>
                <w:b w:val="0"/>
                <w:sz w:val="20"/>
              </w:rPr>
              <w:t>  А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25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190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</w:tc>
      </w:tr>
      <w:tr w:rsidR="00C13329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8F06E5" w:rsidRDefault="00C13329" w:rsidP="000E2E6C">
            <w:pPr>
              <w:pStyle w:val="Heading1"/>
              <w:spacing w:before="0" w:after="0"/>
              <w:ind w:left="0"/>
              <w:rPr>
                <w:b w:val="0"/>
                <w:sz w:val="20"/>
              </w:rPr>
            </w:pPr>
            <w:r w:rsidRPr="008F06E5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B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  <w:r w:rsidRPr="000E2E6C">
              <w:rPr>
                <w:sz w:val="20"/>
                <w:szCs w:val="20"/>
                <w:lang w:val="en-US"/>
              </w:rPr>
              <w:t>25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70</w:t>
            </w:r>
          </w:p>
        </w:tc>
      </w:tr>
      <w:tr w:rsidR="00C13329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8F06E5" w:rsidRDefault="00C13329" w:rsidP="000E2E6C">
            <w:pPr>
              <w:pStyle w:val="Heading1"/>
              <w:spacing w:before="0" w:after="0"/>
              <w:ind w:left="0"/>
              <w:rPr>
                <w:b w:val="0"/>
                <w:sz w:val="20"/>
              </w:rPr>
            </w:pPr>
            <w:r w:rsidRPr="008F06E5">
              <w:rPr>
                <w:b w:val="0"/>
                <w:sz w:val="20"/>
              </w:rPr>
              <w:t>Координаты точки</w:t>
            </w:r>
            <w:r w:rsidRPr="008F06E5">
              <w:rPr>
                <w:rStyle w:val="grame"/>
                <w:b w:val="0"/>
                <w:sz w:val="20"/>
              </w:rPr>
              <w:t>  С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130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95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105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115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110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100</w:t>
            </w:r>
          </w:p>
        </w:tc>
      </w:tr>
      <w:tr w:rsidR="00C13329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8F06E5" w:rsidRDefault="00C13329" w:rsidP="000E2E6C">
            <w:pPr>
              <w:pStyle w:val="Heading1"/>
              <w:spacing w:before="0" w:after="0"/>
              <w:ind w:left="0"/>
              <w:rPr>
                <w:b w:val="0"/>
                <w:sz w:val="20"/>
              </w:rPr>
            </w:pPr>
            <w:r w:rsidRPr="008F06E5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D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270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225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</w:tr>
      <w:tr w:rsidR="00C13329" w:rsidRPr="000E2E6C" w:rsidTr="0049716A">
        <w:trPr>
          <w:trHeight w:val="623"/>
          <w:jc w:val="center"/>
        </w:trPr>
        <w:tc>
          <w:tcPr>
            <w:tcW w:w="28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8F06E5" w:rsidRDefault="00C13329" w:rsidP="000E2E6C">
            <w:pPr>
              <w:pStyle w:val="Heading1"/>
              <w:spacing w:before="0" w:after="0"/>
              <w:ind w:left="0"/>
              <w:rPr>
                <w:b w:val="0"/>
                <w:sz w:val="20"/>
              </w:rPr>
            </w:pPr>
            <w:r w:rsidRPr="008F06E5">
              <w:rPr>
                <w:b w:val="0"/>
                <w:sz w:val="20"/>
              </w:rPr>
              <w:t>Координаты точки  </w:t>
            </w:r>
            <w:r w:rsidRPr="000E2E6C">
              <w:rPr>
                <w:b w:val="0"/>
                <w:sz w:val="20"/>
                <w:lang w:val="en-US"/>
              </w:rPr>
              <w:t>E</w:t>
            </w:r>
          </w:p>
        </w:tc>
        <w:tc>
          <w:tcPr>
            <w:tcW w:w="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X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215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240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230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260</w:t>
            </w:r>
          </w:p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210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260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270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255</w:t>
            </w:r>
          </w:p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160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рядов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рядами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</w:tr>
      <w:tr w:rsidR="00C13329" w:rsidRPr="000E2E6C" w:rsidTr="0049716A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столбцов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столбцами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28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рядов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рядами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3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столбцов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</w:t>
            </w:r>
          </w:p>
        </w:tc>
        <w:tc>
          <w:tcPr>
            <w:tcW w:w="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</w:t>
            </w:r>
          </w:p>
        </w:tc>
        <w:tc>
          <w:tcPr>
            <w:tcW w:w="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Расстояние между столбцами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a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4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40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30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Кол-во элементов в круговом ма</w:t>
            </w:r>
            <w:r w:rsidRPr="000E2E6C">
              <w:rPr>
                <w:sz w:val="20"/>
                <w:szCs w:val="20"/>
              </w:rPr>
              <w:t>с</w:t>
            </w:r>
            <w:r w:rsidRPr="000E2E6C">
              <w:rPr>
                <w:sz w:val="20"/>
                <w:szCs w:val="20"/>
              </w:rPr>
              <w:t>сиве,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n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Радиус окружности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0E2E6C">
              <w:rPr>
                <w:i/>
                <w:iCs/>
                <w:sz w:val="20"/>
                <w:szCs w:val="20"/>
                <w:vertAlign w:val="subscript"/>
                <w:lang w:val="en-US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  </w:t>
            </w:r>
            <w:r w:rsidRPr="000E2E6C"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65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55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6</w:t>
            </w:r>
            <w:r w:rsidRPr="000E2E6C">
              <w:rPr>
                <w:sz w:val="20"/>
                <w:szCs w:val="20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</w:t>
            </w:r>
            <w:r w:rsidRPr="000E2E6C">
              <w:rPr>
                <w:sz w:val="20"/>
                <w:szCs w:val="20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50</w:t>
            </w:r>
          </w:p>
        </w:tc>
      </w:tr>
      <w:tr w:rsidR="00C13329" w:rsidRPr="000E2E6C" w:rsidTr="0049716A">
        <w:trPr>
          <w:trHeight w:val="250"/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Радиус описа</w:t>
            </w:r>
            <w:r w:rsidRPr="000E2E6C">
              <w:rPr>
                <w:sz w:val="20"/>
                <w:szCs w:val="20"/>
              </w:rPr>
              <w:t>н</w:t>
            </w:r>
            <w:r w:rsidRPr="000E2E6C">
              <w:rPr>
                <w:sz w:val="20"/>
                <w:szCs w:val="20"/>
              </w:rPr>
              <w:t>ной окружности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R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i/>
                <w:iCs/>
                <w:sz w:val="20"/>
                <w:szCs w:val="20"/>
              </w:rPr>
              <w:t>,</w:t>
            </w:r>
            <w:r w:rsidRPr="000E2E6C">
              <w:rPr>
                <w:sz w:val="20"/>
                <w:szCs w:val="20"/>
              </w:rPr>
              <w:t> 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Длина стороны квадрата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b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1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</w:t>
            </w:r>
            <w:r w:rsidRPr="000E2E6C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Угол наклона стороны квадрата к оси </w:t>
            </w:r>
            <w:r w:rsidRPr="000E2E6C">
              <w:rPr>
                <w:sz w:val="20"/>
                <w:szCs w:val="20"/>
                <w:lang w:val="en-US"/>
              </w:rPr>
              <w:t>OX</w:t>
            </w:r>
            <w:r w:rsidRPr="000E2E6C">
              <w:rPr>
                <w:sz w:val="20"/>
                <w:szCs w:val="20"/>
              </w:rPr>
              <w:t>, </w:t>
            </w:r>
            <w:r w:rsidRPr="000E2E6C">
              <w:rPr>
                <w:i/>
                <w:iCs/>
                <w:sz w:val="20"/>
                <w:szCs w:val="20"/>
              </w:rPr>
              <w:t>α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  <w:lang w:val="en-US"/>
              </w:rPr>
              <w:t>22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Длина стороны треугольника </w:t>
            </w:r>
            <w:r w:rsidRPr="000E2E6C">
              <w:rPr>
                <w:i/>
                <w:iCs/>
                <w:sz w:val="20"/>
                <w:szCs w:val="20"/>
                <w:lang w:val="en-US"/>
              </w:rPr>
              <w:t>b</w:t>
            </w:r>
            <w:r w:rsidRPr="000E2E6C">
              <w:rPr>
                <w:i/>
                <w:iCs/>
                <w:sz w:val="20"/>
                <w:szCs w:val="20"/>
                <w:vertAlign w:val="subscript"/>
              </w:rPr>
              <w:t>2</w:t>
            </w:r>
            <w:r w:rsidRPr="000E2E6C">
              <w:rPr>
                <w:sz w:val="20"/>
                <w:szCs w:val="20"/>
              </w:rPr>
              <w:t>, мм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  <w:tr w:rsidR="00C13329" w:rsidRPr="000E2E6C" w:rsidTr="0049716A">
        <w:trPr>
          <w:jc w:val="center"/>
        </w:trPr>
        <w:tc>
          <w:tcPr>
            <w:tcW w:w="337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Угол наклона стороны треугольника к оси </w:t>
            </w:r>
            <w:r w:rsidRPr="000E2E6C">
              <w:rPr>
                <w:sz w:val="20"/>
                <w:szCs w:val="20"/>
                <w:lang w:val="en-US"/>
              </w:rPr>
              <w:t>OX</w:t>
            </w:r>
            <w:r w:rsidRPr="000E2E6C">
              <w:rPr>
                <w:sz w:val="20"/>
                <w:szCs w:val="20"/>
              </w:rPr>
              <w:t>,</w:t>
            </w:r>
            <w:r w:rsidRPr="000E2E6C">
              <w:rPr>
                <w:i/>
                <w:iCs/>
                <w:sz w:val="20"/>
                <w:szCs w:val="20"/>
              </w:rPr>
              <w:t>β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329" w:rsidRPr="000E2E6C" w:rsidRDefault="00C13329" w:rsidP="000E2E6C">
            <w:pPr>
              <w:ind w:firstLine="0"/>
              <w:jc w:val="center"/>
              <w:rPr>
                <w:sz w:val="20"/>
                <w:szCs w:val="20"/>
              </w:rPr>
            </w:pPr>
            <w:r w:rsidRPr="000E2E6C">
              <w:rPr>
                <w:sz w:val="20"/>
                <w:szCs w:val="20"/>
              </w:rPr>
              <w:t>15</w:t>
            </w:r>
          </w:p>
        </w:tc>
      </w:tr>
    </w:tbl>
    <w:p w:rsidR="00C13329" w:rsidRDefault="00C13329" w:rsidP="003E6316">
      <w:pPr>
        <w:shd w:val="clear" w:color="auto" w:fill="FFFFFF"/>
        <w:ind w:right="-5"/>
        <w:rPr>
          <w:b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 </w:t>
      </w:r>
      <w:r>
        <w:rPr>
          <w:b/>
        </w:rPr>
        <w:t xml:space="preserve">Задание к лабораторной работе: </w:t>
      </w:r>
    </w:p>
    <w:p w:rsidR="00C13329" w:rsidRPr="00FC4B93" w:rsidRDefault="00C13329" w:rsidP="00DB7B94">
      <w:pPr>
        <w:rPr>
          <w:i/>
        </w:rPr>
      </w:pPr>
      <w:r w:rsidRPr="00FC4B93">
        <w:rPr>
          <w:bCs/>
          <w:i/>
          <w:color w:val="000000"/>
        </w:rPr>
        <w:t>Редактирование чертежа с помощью ручек</w:t>
      </w:r>
      <w:r w:rsidRPr="005B0DFC">
        <w:rPr>
          <w:bCs/>
          <w:i/>
          <w:color w:val="000000"/>
        </w:rPr>
        <w:t xml:space="preserve"> </w:t>
      </w:r>
      <w:r>
        <w:rPr>
          <w:bCs/>
          <w:i/>
          <w:color w:val="000000"/>
        </w:rPr>
        <w:t xml:space="preserve">в </w:t>
      </w:r>
      <w:r w:rsidRPr="009A6643">
        <w:rPr>
          <w:bCs/>
          <w:i/>
          <w:color w:val="000000"/>
          <w:lang w:val="en-US"/>
        </w:rPr>
        <w:t>AutoCAD</w:t>
      </w:r>
      <w:r w:rsidRPr="00D71E98">
        <w:rPr>
          <w:rFonts w:eastAsia="SimSun"/>
          <w:bCs/>
          <w:i/>
          <w:color w:val="000000"/>
          <w:lang w:eastAsia="zh-CN"/>
        </w:rPr>
        <w:t>.</w:t>
      </w:r>
    </w:p>
    <w:p w:rsidR="00C13329" w:rsidRPr="00FC4B93" w:rsidRDefault="00C13329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  <w:r w:rsidRPr="008F06E5">
        <w:rPr>
          <w:noProof/>
          <w:color w:val="000000"/>
          <w:sz w:val="28"/>
          <w:szCs w:val="28"/>
        </w:rPr>
        <w:pict>
          <v:shape id="Рисунок 7" o:spid="_x0000_i1033" type="#_x0000_t75" alt="Описание: image007" style="width:331.5pt;height:239.25pt;visibility:visible">
            <v:imagedata r:id="rId17" o:title=""/>
          </v:shape>
        </w:pict>
      </w:r>
    </w:p>
    <w:p w:rsidR="00C13329" w:rsidRPr="00FC4B93" w:rsidRDefault="00C13329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  <w:r w:rsidRPr="00FC4B93">
        <w:rPr>
          <w:rFonts w:ascii="Arial" w:hAnsi="Arial" w:cs="Arial"/>
          <w:b/>
          <w:bCs/>
          <w:color w:val="000000"/>
          <w:sz w:val="28"/>
          <w:szCs w:val="28"/>
        </w:rPr>
        <w:t> </w:t>
      </w:r>
    </w:p>
    <w:p w:rsidR="00C13329" w:rsidRPr="00FC4B93" w:rsidRDefault="00C13329" w:rsidP="00FC4B93">
      <w:pPr>
        <w:widowControl/>
        <w:shd w:val="clear" w:color="auto" w:fill="FFFFFF"/>
        <w:autoSpaceDE/>
        <w:autoSpaceDN/>
        <w:adjustRightInd/>
        <w:ind w:firstLine="709"/>
        <w:jc w:val="left"/>
        <w:rPr>
          <w:color w:val="000000"/>
          <w:sz w:val="27"/>
          <w:szCs w:val="27"/>
        </w:rPr>
      </w:pPr>
      <w:r w:rsidRPr="00FC4B93">
        <w:rPr>
          <w:color w:val="000000"/>
          <w:sz w:val="16"/>
          <w:szCs w:val="16"/>
        </w:rPr>
        <w:t> 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радиус Окружности 1 до размера 40 мм</w:t>
      </w:r>
      <w:r w:rsidRPr="00FC4B93">
        <w:rPr>
          <w:i/>
          <w:iCs/>
          <w:color w:val="000000"/>
        </w:rPr>
        <w:t>.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bCs/>
          <w:color w:val="000000"/>
        </w:rPr>
      </w:pPr>
      <w:r w:rsidRPr="00FC4B93">
        <w:rPr>
          <w:bCs/>
          <w:color w:val="000000"/>
        </w:rPr>
        <w:t>Растяните треугольник вверх, так чтобы его вершина совпала с вершиной квадрата.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bCs/>
          <w:color w:val="000000"/>
        </w:rPr>
      </w:pPr>
      <w:r w:rsidRPr="00FC4B93">
        <w:rPr>
          <w:bCs/>
          <w:color w:val="000000"/>
        </w:rPr>
        <w:t>Растяните треугольник вниз, используя две активные ручки одновременно.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Переместить восьмиугольник на 40 мм 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</w:t>
      </w:r>
      <w:r w:rsidRPr="00FC4B93">
        <w:rPr>
          <w:bCs/>
          <w:color w:val="000000"/>
          <w:lang w:val="en-US"/>
        </w:rPr>
        <w:t>e</w:t>
      </w:r>
      <w:r w:rsidRPr="00FC4B93">
        <w:rPr>
          <w:bCs/>
          <w:color w:val="000000"/>
        </w:rPr>
        <w:t> восьмиугольник вниз на 30 мм сохранив исходный.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Переместите одновременно пятиугольни</w:t>
      </w:r>
      <w:r>
        <w:rPr>
          <w:bCs/>
          <w:color w:val="000000"/>
        </w:rPr>
        <w:t>к и семиугольник влево на 70 мм</w:t>
      </w:r>
      <w:r w:rsidRPr="00FC4B93">
        <w:rPr>
          <w:bCs/>
          <w:color w:val="000000"/>
        </w:rPr>
        <w:t>.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Фигуру 10 (Сплайн) в два раза 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в два раза Фигуру 9 с помощью ручек 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Уменьшите с помощью ручек одновременно всю </w:t>
      </w:r>
      <w:r w:rsidRPr="00FC4B93">
        <w:rPr>
          <w:bCs/>
          <w:color w:val="000000"/>
          <w:u w:val="single"/>
        </w:rPr>
        <w:t>группу</w:t>
      </w:r>
      <w:r w:rsidRPr="00FC4B93">
        <w:rPr>
          <w:bCs/>
          <w:color w:val="000000"/>
        </w:rPr>
        <w:t> фигур 1, 2, 3, 4, 5  в два раза 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Измените размер фигуры 8 так, чтобы сторона квадрата стала равна 42 мм.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с помощью ручек Фигуру 10 относительно верхней её точки.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фигуру  8 до горизонтального положения сохранив оригинал.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Поверните фигуру 9 на 15 градусов по часовой стрелке.</w:t>
      </w:r>
      <w:r w:rsidRPr="00FC4B93">
        <w:rPr>
          <w:color w:val="000000"/>
        </w:rPr>
        <w:t>         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Создайте с помощью ручек зеркальную копию для Фигуры 10, сохранив оригинал.</w:t>
      </w:r>
      <w:r w:rsidRPr="00FC4B93">
        <w:rPr>
          <w:color w:val="000000"/>
        </w:rPr>
        <w:t> </w:t>
      </w:r>
    </w:p>
    <w:p w:rsidR="00C13329" w:rsidRPr="00FC4B93" w:rsidRDefault="00C13329" w:rsidP="00FC4B93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rPr>
          <w:color w:val="000000"/>
        </w:rPr>
      </w:pPr>
      <w:r w:rsidRPr="00FC4B93">
        <w:rPr>
          <w:bCs/>
          <w:color w:val="000000"/>
        </w:rPr>
        <w:t>Создайте с помощью ручек зеркальное отражение для Фигуры 11</w:t>
      </w:r>
      <w:r w:rsidRPr="00FC4B93">
        <w:rPr>
          <w:color w:val="000000"/>
        </w:rPr>
        <w:t>.</w:t>
      </w:r>
    </w:p>
    <w:p w:rsidR="00C13329" w:rsidRPr="00FC4B93" w:rsidRDefault="00C13329" w:rsidP="00FC4B93">
      <w:pPr>
        <w:widowControl/>
        <w:shd w:val="clear" w:color="auto" w:fill="FFFFFF"/>
        <w:autoSpaceDE/>
        <w:autoSpaceDN/>
        <w:adjustRightInd/>
        <w:ind w:right="-5" w:firstLine="0"/>
        <w:jc w:val="center"/>
        <w:rPr>
          <w:color w:val="000000"/>
          <w:sz w:val="27"/>
          <w:szCs w:val="27"/>
        </w:rPr>
      </w:pPr>
    </w:p>
    <w:p w:rsidR="00C13329" w:rsidRDefault="00C13329" w:rsidP="003B23D7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FC4B93">
        <w:rPr>
          <w:color w:val="000000"/>
          <w:sz w:val="27"/>
          <w:szCs w:val="27"/>
        </w:rPr>
        <w:t> </w:t>
      </w: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C13329" w:rsidRPr="003B23D7" w:rsidRDefault="00C13329" w:rsidP="003B23D7">
      <w:pPr>
        <w:rPr>
          <w:b/>
        </w:rPr>
      </w:pPr>
      <w:r w:rsidRPr="003B23D7">
        <w:rPr>
          <w:bCs/>
          <w:i/>
          <w:color w:val="000000"/>
        </w:rPr>
        <w:t>Создание слоёв. Штриховка</w:t>
      </w:r>
      <w:r w:rsidRPr="005B0DFC">
        <w:rPr>
          <w:bCs/>
          <w:i/>
          <w:color w:val="000000"/>
        </w:rPr>
        <w:t xml:space="preserve"> </w:t>
      </w:r>
      <w:r>
        <w:rPr>
          <w:bCs/>
          <w:i/>
          <w:color w:val="000000"/>
        </w:rPr>
        <w:t xml:space="preserve">в </w:t>
      </w:r>
      <w:r w:rsidRPr="009A6643">
        <w:rPr>
          <w:bCs/>
          <w:i/>
          <w:color w:val="000000"/>
          <w:lang w:val="en-US"/>
        </w:rPr>
        <w:t>AutoCAD</w:t>
      </w:r>
      <w:r>
        <w:rPr>
          <w:rFonts w:eastAsia="SimSun"/>
          <w:bCs/>
          <w:i/>
          <w:color w:val="000000"/>
          <w:lang w:eastAsia="zh-CN"/>
        </w:rPr>
        <w:t xml:space="preserve"> и в КОМПАС</w:t>
      </w:r>
    </w:p>
    <w:p w:rsidR="00C13329" w:rsidRPr="003B23D7" w:rsidRDefault="00C13329" w:rsidP="003B23D7">
      <w:pPr>
        <w:widowControl/>
        <w:autoSpaceDE/>
        <w:autoSpaceDN/>
        <w:adjustRightInd/>
        <w:ind w:right="-5" w:firstLine="0"/>
        <w:jc w:val="center"/>
        <w:rPr>
          <w:color w:val="000000"/>
        </w:rPr>
      </w:pPr>
      <w:r w:rsidRPr="008F06E5">
        <w:rPr>
          <w:noProof/>
          <w:color w:val="000000"/>
          <w:sz w:val="16"/>
          <w:szCs w:val="16"/>
        </w:rPr>
        <w:pict>
          <v:shape id="_x0000_i1034" type="#_x0000_t75" alt="Описание: image035" style="width:5in;height:254.25pt;visibility:visible">
            <v:imagedata r:id="rId18" o:title=""/>
          </v:shape>
        </w:pict>
      </w:r>
    </w:p>
    <w:p w:rsidR="00C13329" w:rsidRPr="003B23D7" w:rsidRDefault="00C13329" w:rsidP="00FC5C21">
      <w:pPr>
        <w:widowControl/>
        <w:numPr>
          <w:ilvl w:val="0"/>
          <w:numId w:val="39"/>
        </w:numPr>
        <w:autoSpaceDE/>
        <w:autoSpaceDN/>
        <w:adjustRightInd/>
        <w:ind w:right="-5"/>
        <w:jc w:val="left"/>
        <w:rPr>
          <w:bCs/>
          <w:color w:val="000000"/>
        </w:rPr>
      </w:pPr>
      <w:r w:rsidRPr="003B23D7">
        <w:rPr>
          <w:bCs/>
          <w:color w:val="000000"/>
        </w:rPr>
        <w:t>Создай</w:t>
      </w:r>
      <w:r>
        <w:rPr>
          <w:bCs/>
          <w:color w:val="000000"/>
        </w:rPr>
        <w:t>те слои с заданными свойствами.</w:t>
      </w:r>
    </w:p>
    <w:p w:rsidR="00C13329" w:rsidRPr="003B23D7" w:rsidRDefault="00C13329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Вычертите  в правой части формата несколько отрезков произвольной длины, расположенных на разных слоях</w:t>
      </w:r>
      <w:r w:rsidRPr="003B23D7">
        <w:rPr>
          <w:color w:val="000000"/>
        </w:rPr>
        <w:t>. </w:t>
      </w:r>
    </w:p>
    <w:p w:rsidR="00C13329" w:rsidRPr="003B23D7" w:rsidRDefault="00C13329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Измените масштаб линии.</w:t>
      </w:r>
      <w:r w:rsidRPr="003B23D7">
        <w:rPr>
          <w:color w:val="000000"/>
        </w:rPr>
        <w:t>  </w:t>
      </w:r>
    </w:p>
    <w:p w:rsidR="00C13329" w:rsidRPr="003B23D7" w:rsidRDefault="00C13329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Измените масштаб линии на первоначальный.</w:t>
      </w:r>
      <w:r w:rsidRPr="003B23D7">
        <w:rPr>
          <w:color w:val="000000"/>
        </w:rPr>
        <w:t> </w:t>
      </w:r>
    </w:p>
    <w:p w:rsidR="00C13329" w:rsidRPr="003B23D7" w:rsidRDefault="00C13329" w:rsidP="00FC5C21">
      <w:pPr>
        <w:widowControl/>
        <w:numPr>
          <w:ilvl w:val="0"/>
          <w:numId w:val="39"/>
        </w:numPr>
        <w:autoSpaceDE/>
        <w:autoSpaceDN/>
        <w:adjustRightInd/>
        <w:rPr>
          <w:color w:val="000000"/>
        </w:rPr>
      </w:pPr>
      <w:r w:rsidRPr="003B23D7">
        <w:rPr>
          <w:bCs/>
          <w:color w:val="000000"/>
        </w:rPr>
        <w:t>Создайте слой с названием Рамка.</w:t>
      </w:r>
      <w:r w:rsidRPr="003B23D7">
        <w:rPr>
          <w:color w:val="000000"/>
        </w:rPr>
        <w:t> </w:t>
      </w:r>
    </w:p>
    <w:p w:rsidR="00C13329" w:rsidRPr="003B23D7" w:rsidRDefault="00C13329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Перечертите главный вид и вид сверху</w:t>
      </w:r>
      <w:r w:rsidRPr="003B23D7">
        <w:rPr>
          <w:color w:val="000000"/>
        </w:rPr>
        <w:t> детали представленной на</w:t>
      </w:r>
      <w:r>
        <w:rPr>
          <w:color w:val="000000"/>
        </w:rPr>
        <w:t xml:space="preserve"> рисунке.</w:t>
      </w:r>
    </w:p>
    <w:p w:rsidR="00C13329" w:rsidRPr="003B23D7" w:rsidRDefault="00C13329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Постройте вид слева.</w:t>
      </w:r>
    </w:p>
    <w:p w:rsidR="00C13329" w:rsidRPr="003B23D7" w:rsidRDefault="00C13329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Самостоятельно вычертите фронтальный и профильный разрезы</w:t>
      </w:r>
      <w:r w:rsidRPr="003B23D7">
        <w:rPr>
          <w:color w:val="000000"/>
        </w:rPr>
        <w:t>.</w:t>
      </w:r>
    </w:p>
    <w:p w:rsidR="00C13329" w:rsidRPr="003B23D7" w:rsidRDefault="00C13329" w:rsidP="00FC5C21">
      <w:pPr>
        <w:widowControl/>
        <w:numPr>
          <w:ilvl w:val="0"/>
          <w:numId w:val="39"/>
        </w:numPr>
        <w:autoSpaceDE/>
        <w:autoSpaceDN/>
        <w:adjustRightInd/>
        <w:jc w:val="left"/>
        <w:rPr>
          <w:color w:val="000000"/>
        </w:rPr>
      </w:pPr>
      <w:r w:rsidRPr="003B23D7">
        <w:rPr>
          <w:bCs/>
          <w:color w:val="000000"/>
        </w:rPr>
        <w:t>Выполните штриховку разрезов. </w:t>
      </w:r>
    </w:p>
    <w:p w:rsidR="00C13329" w:rsidRDefault="00C13329" w:rsidP="0042065A">
      <w:pPr>
        <w:ind w:left="360" w:firstLine="0"/>
        <w:rPr>
          <w:b/>
        </w:rPr>
      </w:pPr>
    </w:p>
    <w:p w:rsidR="00C13329" w:rsidRDefault="00C13329" w:rsidP="0042065A">
      <w:pPr>
        <w:ind w:left="360" w:firstLine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C13329" w:rsidRDefault="00C13329" w:rsidP="0042065A">
      <w:pPr>
        <w:ind w:firstLine="0"/>
        <w:rPr>
          <w:rFonts w:eastAsia="SimSun"/>
          <w:bCs/>
          <w:i/>
          <w:color w:val="000000"/>
          <w:lang w:eastAsia="zh-CN"/>
        </w:rPr>
      </w:pPr>
      <w:r>
        <w:rPr>
          <w:bCs/>
          <w:i/>
          <w:color w:val="000000"/>
        </w:rPr>
        <w:t>Трехмерные построения</w:t>
      </w:r>
      <w:r w:rsidRPr="005B0DFC">
        <w:rPr>
          <w:bCs/>
          <w:i/>
          <w:color w:val="000000"/>
        </w:rPr>
        <w:t xml:space="preserve"> </w:t>
      </w:r>
      <w:r>
        <w:rPr>
          <w:bCs/>
          <w:i/>
          <w:color w:val="000000"/>
        </w:rPr>
        <w:t xml:space="preserve">в </w:t>
      </w:r>
      <w:r w:rsidRPr="009A6643">
        <w:rPr>
          <w:bCs/>
          <w:i/>
          <w:color w:val="000000"/>
          <w:lang w:val="en-US"/>
        </w:rPr>
        <w:t>AutoCAD</w:t>
      </w:r>
      <w:r>
        <w:rPr>
          <w:rFonts w:eastAsia="SimSun"/>
          <w:bCs/>
          <w:i/>
          <w:color w:val="000000"/>
          <w:lang w:eastAsia="zh-CN"/>
        </w:rPr>
        <w:t xml:space="preserve"> и в КОМПАС</w:t>
      </w:r>
    </w:p>
    <w:p w:rsidR="00C13329" w:rsidRPr="003B23D7" w:rsidRDefault="00C13329" w:rsidP="0042065A">
      <w:pPr>
        <w:ind w:firstLine="0"/>
        <w:jc w:val="center"/>
        <w:rPr>
          <w:b/>
        </w:rPr>
      </w:pPr>
      <w:r w:rsidRPr="008F06E5">
        <w:rPr>
          <w:b/>
          <w:noProof/>
        </w:rPr>
        <w:pict>
          <v:shape id="Рисунок 9" o:spid="_x0000_i1035" type="#_x0000_t75" style="width:268.5pt;height:309.75pt;visibility:visible">
            <v:imagedata r:id="rId19" o:title=""/>
          </v:shape>
        </w:pict>
      </w:r>
    </w:p>
    <w:p w:rsidR="00C13329" w:rsidRDefault="00C13329" w:rsidP="00330E1D">
      <w:pPr>
        <w:widowControl/>
      </w:pPr>
      <w:r>
        <w:t>Создать 3D деталь – сплошная основная линия 0,5 мм, цвет черный. Создать три в</w:t>
      </w:r>
      <w:r>
        <w:t>и</w:t>
      </w:r>
      <w:r>
        <w:t>довых экрана - вид сверху, вид справа, ЮЗ изометрия.</w:t>
      </w:r>
    </w:p>
    <w:p w:rsidR="00C13329" w:rsidRDefault="00C13329" w:rsidP="0044446E">
      <w:p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C13329" w:rsidRDefault="00C13329" w:rsidP="0044446E">
      <w:pPr>
        <w:rPr>
          <w:rFonts w:eastAsia="TimesNewRomanPSMT"/>
          <w:b/>
          <w:i/>
          <w:lang w:eastAsia="zh-CN"/>
        </w:rPr>
      </w:pPr>
      <w:r>
        <w:rPr>
          <w:rFonts w:eastAsia="SimSun"/>
          <w:bCs/>
          <w:i/>
          <w:color w:val="000000"/>
          <w:lang w:eastAsia="zh-CN"/>
        </w:rPr>
        <w:t>Построение модели дома в КОМПАС</w:t>
      </w:r>
    </w:p>
    <w:p w:rsidR="00C13329" w:rsidRDefault="00C13329" w:rsidP="00FF1694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8F06E5">
        <w:rPr>
          <w:noProof/>
          <w:szCs w:val="24"/>
        </w:rPr>
        <w:pict>
          <v:shape id="Рисунок 10" o:spid="_x0000_i1036" type="#_x0000_t75" style="width:363pt;height:306.75pt;visibility:visible">
            <v:imagedata r:id="rId20" o:title=""/>
          </v:shape>
        </w:pict>
      </w:r>
    </w:p>
    <w:p w:rsidR="00C13329" w:rsidRDefault="00C13329" w:rsidP="0044446E">
      <w:pPr>
        <w:widowControl/>
      </w:pPr>
      <w:r>
        <w:t xml:space="preserve">Создать 2D модель дома в </w:t>
      </w:r>
      <w:r w:rsidRPr="0044446E">
        <w:rPr>
          <w:i/>
        </w:rPr>
        <w:t>КОМПАС</w:t>
      </w:r>
      <w:r>
        <w:t>.</w:t>
      </w:r>
    </w:p>
    <w:p w:rsidR="00C13329" w:rsidRDefault="00C13329" w:rsidP="0044446E">
      <w:pPr>
        <w:widowControl/>
      </w:pPr>
    </w:p>
    <w:p w:rsidR="00C13329" w:rsidRDefault="00C13329" w:rsidP="00072144">
      <w:pPr>
        <w:pStyle w:val="Heading1"/>
        <w:spacing w:before="0" w:after="0"/>
        <w:ind w:left="0" w:firstLine="567"/>
        <w:rPr>
          <w:rStyle w:val="FontStyle20"/>
          <w:rFonts w:ascii="Times New Roman" w:hAnsi="Times New Roman"/>
          <w:sz w:val="24"/>
          <w:szCs w:val="24"/>
        </w:rPr>
      </w:pPr>
    </w:p>
    <w:p w:rsidR="00C13329" w:rsidRDefault="00C13329" w:rsidP="00700085">
      <w:pPr>
        <w:ind w:left="360" w:firstLine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b/>
        </w:rPr>
        <w:t xml:space="preserve">Задание к лабораторной работе: </w:t>
      </w:r>
      <w:r w:rsidRPr="003B23D7">
        <w:rPr>
          <w:rFonts w:ascii="Arial" w:hAnsi="Arial" w:cs="Arial"/>
          <w:b/>
          <w:bCs/>
          <w:color w:val="000000"/>
          <w:sz w:val="32"/>
          <w:szCs w:val="32"/>
        </w:rPr>
        <w:t> </w:t>
      </w:r>
    </w:p>
    <w:p w:rsidR="00C13329" w:rsidRPr="00700085" w:rsidRDefault="00C13329" w:rsidP="00700085">
      <w:pPr>
        <w:ind w:firstLine="0"/>
        <w:rPr>
          <w:i/>
        </w:rPr>
      </w:pPr>
      <w:r w:rsidRPr="00700085">
        <w:rPr>
          <w:i/>
        </w:rPr>
        <w:t>Моделирование с помощью программы ANSYS</w:t>
      </w:r>
    </w:p>
    <w:p w:rsidR="00C13329" w:rsidRDefault="00C13329" w:rsidP="00072144">
      <w:r>
        <w:t>Взаимодействуют два цилиндра – верхний цилиндр 1 давит на нижний цилиндр 2 силой F (упрощенный процесс штамповки). Нижняя поверхность цилиндра 2 закреплена во всех направлениях.</w:t>
      </w:r>
    </w:p>
    <w:p w:rsidR="00C13329" w:rsidRDefault="00C13329" w:rsidP="007E73D3">
      <w:pPr>
        <w:ind w:firstLine="0"/>
        <w:jc w:val="center"/>
      </w:pPr>
      <w:r w:rsidRPr="0046607F">
        <w:rPr>
          <w:noProof/>
        </w:rPr>
        <w:pict>
          <v:shape id="Рисунок 11" o:spid="_x0000_i1037" type="#_x0000_t75" style="width:381pt;height:179.25pt;visibility:visible">
            <v:imagedata r:id="rId21" o:title=""/>
          </v:shape>
        </w:pict>
      </w:r>
    </w:p>
    <w:p w:rsidR="00C13329" w:rsidRDefault="00C13329" w:rsidP="00072144">
      <w:r>
        <w:t xml:space="preserve"> </w:t>
      </w:r>
    </w:p>
    <w:p w:rsidR="00C13329" w:rsidRDefault="00C13329" w:rsidP="00072144">
      <w:r>
        <w:t xml:space="preserve">Геометрические характеристики объектов представлены в таблице </w:t>
      </w:r>
    </w:p>
    <w:p w:rsidR="00C13329" w:rsidRDefault="00C13329" w:rsidP="00700085">
      <w:pPr>
        <w:ind w:firstLine="0"/>
        <w:jc w:val="center"/>
      </w:pPr>
      <w:r w:rsidRPr="0046607F">
        <w:rPr>
          <w:noProof/>
        </w:rPr>
        <w:pict>
          <v:shape id="Рисунок 12" o:spid="_x0000_i1038" type="#_x0000_t75" style="width:342.75pt;height:165.75pt;visibility:visible">
            <v:imagedata r:id="rId22" o:title=""/>
          </v:shape>
        </w:pict>
      </w:r>
    </w:p>
    <w:p w:rsidR="00C13329" w:rsidRDefault="00C13329" w:rsidP="00700085">
      <w:pPr>
        <w:jc w:val="left"/>
      </w:pPr>
      <w:r>
        <w:t xml:space="preserve">Свойства материалов: цилиндр 1 – сталь – Е1 = 2*105 МПа, коэффициент Пуассона PRXY1 = 0.3; цилиндр 2 – алюминиевый сплав – Е2 = 7*104 МПа, коэффициент Пуассона PRXY2 = 0.3. </w:t>
      </w:r>
    </w:p>
    <w:p w:rsidR="00C13329" w:rsidRDefault="00C13329" w:rsidP="00700085">
      <w:pPr>
        <w:jc w:val="left"/>
      </w:pPr>
    </w:p>
    <w:p w:rsidR="00C13329" w:rsidRDefault="00C13329" w:rsidP="00437D5F">
      <w:pPr>
        <w:rPr>
          <w:b/>
        </w:rPr>
      </w:pPr>
      <w:r>
        <w:rPr>
          <w:b/>
        </w:rPr>
        <w:t>Задание к лабораторной работе:</w:t>
      </w:r>
    </w:p>
    <w:p w:rsidR="00C13329" w:rsidRPr="0052211E" w:rsidRDefault="00C13329" w:rsidP="00700085">
      <w:pPr>
        <w:jc w:val="left"/>
        <w:rPr>
          <w:b/>
          <w:i/>
        </w:rPr>
      </w:pPr>
      <w:r w:rsidRPr="0052211E">
        <w:rPr>
          <w:i/>
        </w:rPr>
        <w:t>Структуризация проекта и классификаторы.</w:t>
      </w:r>
    </w:p>
    <w:p w:rsidR="00C13329" w:rsidRDefault="00C13329" w:rsidP="0052211E">
      <w:r>
        <w:t>Выполнить составление классификатора для объектов в проектируемой САПР.</w:t>
      </w:r>
    </w:p>
    <w:p w:rsidR="00C13329" w:rsidRPr="0052211E" w:rsidRDefault="00C13329" w:rsidP="0052211E">
      <w:pPr>
        <w:jc w:val="center"/>
      </w:pPr>
      <w:r w:rsidRPr="0046607F">
        <w:rPr>
          <w:noProof/>
        </w:rPr>
        <w:pict>
          <v:shape id="_x0000_i1039" type="#_x0000_t75" alt="..\Схема ОКП.bmp" style="width:287.25pt;height:105pt;visibility:visible">
            <v:imagedata r:id="rId23" o:title=""/>
          </v:shape>
        </w:pict>
      </w:r>
    </w:p>
    <w:p w:rsidR="00C13329" w:rsidRDefault="00C13329" w:rsidP="00700085">
      <w:pPr>
        <w:jc w:val="left"/>
        <w:rPr>
          <w:b/>
        </w:rPr>
        <w:sectPr w:rsidR="00C1332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13329" w:rsidRPr="00D22352" w:rsidRDefault="00C13329" w:rsidP="00072144">
      <w:pPr>
        <w:pStyle w:val="Heading1"/>
        <w:spacing w:before="0" w:after="0"/>
        <w:ind w:left="0" w:firstLine="567"/>
        <w:rPr>
          <w:rStyle w:val="FontStyle20"/>
          <w:rFonts w:ascii="Times New Roman" w:hAnsi="Times New Roman"/>
          <w:sz w:val="24"/>
          <w:szCs w:val="24"/>
        </w:rPr>
      </w:pPr>
      <w:r w:rsidRPr="00D22352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C13329" w:rsidRDefault="00C13329" w:rsidP="00072144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73" w:type="pct"/>
        <w:tblInd w:w="-62" w:type="dxa"/>
        <w:tblCellMar>
          <w:left w:w="0" w:type="dxa"/>
          <w:right w:w="0" w:type="dxa"/>
        </w:tblCellMar>
        <w:tblLook w:val="00A0"/>
      </w:tblPr>
      <w:tblGrid>
        <w:gridCol w:w="2750"/>
        <w:gridCol w:w="5490"/>
        <w:gridCol w:w="7295"/>
      </w:tblGrid>
      <w:tr w:rsidR="00C13329" w:rsidTr="00EF5DF7">
        <w:trPr>
          <w:trHeight w:val="758"/>
          <w:tblHeader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13329" w:rsidRDefault="00C13329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13329" w:rsidRDefault="00C13329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13329" w:rsidRDefault="00C13329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C13329" w:rsidTr="00EF5DF7">
        <w:trPr>
          <w:trHeight w:val="28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275550" w:rsidRDefault="00C13329" w:rsidP="00275550">
            <w:pPr>
              <w:ind w:firstLine="0"/>
              <w:jc w:val="left"/>
              <w:rPr>
                <w:b/>
                <w:color w:val="C00000"/>
              </w:rPr>
            </w:pPr>
            <w:r w:rsidRPr="00275550">
              <w:rPr>
                <w:b/>
                <w:bCs/>
              </w:rPr>
              <w:t>ПК-1 способностью разрабатывать модели компонентов информационных систем, включая модели баз данных и модели интерфейсов «ч</w:t>
            </w:r>
            <w:r w:rsidRPr="00275550">
              <w:rPr>
                <w:b/>
                <w:bCs/>
              </w:rPr>
              <w:t>е</w:t>
            </w:r>
            <w:r w:rsidRPr="00275550">
              <w:rPr>
                <w:b/>
                <w:bCs/>
              </w:rPr>
              <w:t>ловек - электронно-вычислительная машина»</w:t>
            </w:r>
          </w:p>
        </w:tc>
      </w:tr>
      <w:tr w:rsidR="00C13329" w:rsidTr="00EF5DF7">
        <w:trPr>
          <w:trHeight w:val="227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Default="00C1332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02161F" w:rsidRDefault="00C13329" w:rsidP="00A64E6A">
            <w:pPr>
              <w:tabs>
                <w:tab w:val="left" w:pos="374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основные функции систем автоматизированного проектирования</w:t>
            </w:r>
            <w:r w:rsidRPr="0002161F">
              <w:rPr>
                <w:bCs/>
              </w:rPr>
              <w:t>;</w:t>
            </w:r>
          </w:p>
          <w:p w:rsidR="00C13329" w:rsidRPr="00C86CAE" w:rsidRDefault="00C13329" w:rsidP="00A64E6A">
            <w:pPr>
              <w:tabs>
                <w:tab w:val="left" w:pos="374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структуру графиче</w:t>
            </w:r>
            <w:r>
              <w:rPr>
                <w:bCs/>
              </w:rPr>
              <w:t>ских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  <w:r w:rsidRPr="0002161F">
              <w:rPr>
                <w:bCs/>
              </w:rPr>
              <w:t>;</w:t>
            </w:r>
          </w:p>
          <w:p w:rsidR="00C13329" w:rsidRPr="00CB3A18" w:rsidRDefault="00C13329" w:rsidP="00A64E6A">
            <w:pPr>
              <w:tabs>
                <w:tab w:val="left" w:pos="374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теоретические основы современных систем а</w:t>
            </w:r>
            <w:r w:rsidRPr="00C86CAE">
              <w:rPr>
                <w:bCs/>
              </w:rPr>
              <w:t>в</w:t>
            </w:r>
            <w:r w:rsidRPr="00C86CAE">
              <w:rPr>
                <w:bCs/>
              </w:rPr>
              <w:t>томатизированного проектиро</w:t>
            </w:r>
            <w:r>
              <w:rPr>
                <w:bCs/>
              </w:rPr>
              <w:t>вания;</w:t>
            </w:r>
          </w:p>
          <w:p w:rsidR="00C13329" w:rsidRPr="0002161F" w:rsidRDefault="00C13329" w:rsidP="00A64E6A">
            <w:pPr>
              <w:tabs>
                <w:tab w:val="left" w:pos="374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основные функции и возможности систем авт</w:t>
            </w:r>
            <w:r>
              <w:rPr>
                <w:bCs/>
              </w:rPr>
              <w:t>о</w:t>
            </w:r>
            <w:r>
              <w:rPr>
                <w:bCs/>
              </w:rPr>
              <w:t>матизированного проектир</w:t>
            </w:r>
            <w:r w:rsidRPr="0002161F">
              <w:rPr>
                <w:bCs/>
              </w:rPr>
              <w:t>ования;</w:t>
            </w:r>
          </w:p>
          <w:p w:rsidR="00C13329" w:rsidRDefault="00C13329" w:rsidP="00A64E6A">
            <w:pPr>
              <w:tabs>
                <w:tab w:val="left" w:pos="356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 - </w:t>
            </w:r>
            <w:r w:rsidRPr="00C86CAE">
              <w:rPr>
                <w:bCs/>
              </w:rPr>
              <w:t>методы и средст</w:t>
            </w:r>
            <w:r>
              <w:rPr>
                <w:bCs/>
              </w:rPr>
              <w:t xml:space="preserve">ва проектирования </w:t>
            </w:r>
            <w:r w:rsidRPr="00C86CAE">
              <w:rPr>
                <w:bCs/>
              </w:rPr>
              <w:t>объектов</w:t>
            </w:r>
            <w:r>
              <w:rPr>
                <w:bCs/>
              </w:rPr>
              <w:t xml:space="preserve"> в  автоматизированных системах.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Default="00C13329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t xml:space="preserve">Перечень теоретических вопросов 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следующим понятиям: проектирование, об</w:t>
            </w:r>
            <w:r w:rsidRPr="009D05C0">
              <w:rPr>
                <w:rFonts w:cs="Georgia"/>
              </w:rPr>
              <w:t>ъ</w:t>
            </w:r>
            <w:r w:rsidRPr="009D05C0">
              <w:rPr>
                <w:rFonts w:cs="Georgia"/>
              </w:rPr>
              <w:t>ект проектирования.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>
              <w:rPr>
                <w:rFonts w:cs="Georgia"/>
              </w:rPr>
              <w:t>Классификация</w:t>
            </w:r>
            <w:r w:rsidRPr="009D05C0">
              <w:rPr>
                <w:rFonts w:cs="Georgia"/>
              </w:rPr>
              <w:t xml:space="preserve"> САПР: по применению, по целевому назнач</w:t>
            </w:r>
            <w:r w:rsidRPr="009D05C0">
              <w:rPr>
                <w:rFonts w:cs="Georgia"/>
              </w:rPr>
              <w:t>е</w:t>
            </w:r>
            <w:r w:rsidRPr="009D05C0">
              <w:rPr>
                <w:rFonts w:cs="Georgia"/>
              </w:rPr>
              <w:t>нию, по функциональным возможностям.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следующим понятиям:  САПР, САПР ТП, КСАП.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понятию геометрическое моделирование.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Дайте определение понятию твердотельное моделирование.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 xml:space="preserve"> Дайте определение понятию поверхностное моделирование.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способы создания геометрических моделей.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параметры графических функций для создания точки, линии, прямоугольника и окружности при программировании в среде разработки приложений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 xml:space="preserve">» и пакете </w:t>
            </w:r>
            <w:r w:rsidRPr="009D05C0">
              <w:rPr>
                <w:rFonts w:cs="Georgia"/>
                <w:i/>
              </w:rPr>
              <w:t>«</w:t>
            </w:r>
            <w:r w:rsidRPr="009D05C0">
              <w:rPr>
                <w:rFonts w:cs="Georgia"/>
                <w:i/>
                <w:lang w:val="en-US"/>
              </w:rPr>
              <w:t>AutoCAD</w:t>
            </w:r>
            <w:r w:rsidRPr="009D05C0">
              <w:rPr>
                <w:rFonts w:cs="Georgia"/>
                <w:i/>
              </w:rPr>
              <w:t>»?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Каковы параметры графических функций для создания точки, линии, прямоугольника и окружности при программировании в среде разработки приложений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 xml:space="preserve">» и пакете </w:t>
            </w:r>
            <w:r w:rsidRPr="009D05C0">
              <w:rPr>
                <w:rFonts w:cs="Georgia"/>
                <w:i/>
              </w:rPr>
              <w:t>«КОМПАС»?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способы определения параметров при создании чертежных примитивов в пакете «</w:t>
            </w:r>
            <w:r w:rsidRPr="009D05C0">
              <w:rPr>
                <w:rFonts w:cs="Georgia"/>
                <w:lang w:val="en-US"/>
              </w:rPr>
              <w:t>AutoCAD</w:t>
            </w:r>
            <w:r w:rsidRPr="009D05C0">
              <w:rPr>
                <w:rFonts w:cs="Georgia"/>
              </w:rPr>
              <w:t>».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Перечислить способы определения параметров при создании чертежных примитивов в пакете </w:t>
            </w:r>
            <w:r w:rsidRPr="009D05C0">
              <w:rPr>
                <w:rFonts w:cs="Georgia"/>
                <w:i/>
              </w:rPr>
              <w:t>«КОМПАС».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Какие аффинные преобразования позволяет осуществить переход из системы координат 2</w:t>
            </w:r>
            <w:r w:rsidRPr="009D05C0">
              <w:rPr>
                <w:rFonts w:cs="Georgia"/>
                <w:lang w:val="en-US"/>
              </w:rPr>
              <w:t>D</w:t>
            </w:r>
            <w:r w:rsidRPr="009D05C0">
              <w:rPr>
                <w:rFonts w:cs="Georgia"/>
              </w:rPr>
              <w:t xml:space="preserve"> в 3</w:t>
            </w:r>
            <w:r w:rsidRPr="009D05C0">
              <w:rPr>
                <w:rFonts w:cs="Georgia"/>
                <w:lang w:val="en-US"/>
              </w:rPr>
              <w:t>D</w:t>
            </w:r>
            <w:r w:rsidRPr="009D05C0">
              <w:rPr>
                <w:rFonts w:cs="Georgia"/>
              </w:rPr>
              <w:t>?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Какова особенность применения функций </w:t>
            </w:r>
            <w:r w:rsidRPr="009D05C0">
              <w:rPr>
                <w:rFonts w:cs="Georgia"/>
                <w:i/>
                <w:lang w:val="en-US"/>
              </w:rPr>
              <w:t>extrude</w:t>
            </w:r>
            <w:r w:rsidRPr="009D05C0">
              <w:rPr>
                <w:rFonts w:cs="Georgia"/>
              </w:rPr>
              <w:t xml:space="preserve"> и </w:t>
            </w:r>
            <w:r w:rsidRPr="009D05C0">
              <w:rPr>
                <w:rFonts w:cs="Georgia"/>
                <w:i/>
                <w:lang w:val="en-US"/>
              </w:rPr>
              <w:t>revolve</w:t>
            </w:r>
            <w:r w:rsidRPr="009D05C0">
              <w:rPr>
                <w:rFonts w:cs="Georgia"/>
              </w:rPr>
              <w:t xml:space="preserve"> при построении объемных тел?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функции построения объемных тел в пакете «</w:t>
            </w:r>
            <w:r w:rsidRPr="009D05C0">
              <w:rPr>
                <w:rFonts w:cs="Georgia"/>
                <w:lang w:val="en-US"/>
              </w:rPr>
              <w:t>AutoCAD</w:t>
            </w:r>
            <w:r w:rsidRPr="009D05C0">
              <w:rPr>
                <w:rFonts w:cs="Georgia"/>
              </w:rPr>
              <w:t>».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Перечислить функции построения объемных тел в пакете «КОМПАС».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 задавать плоскость сечения при использовании функции </w:t>
            </w:r>
            <w:r w:rsidRPr="009D05C0">
              <w:rPr>
                <w:rFonts w:cs="Georgia"/>
                <w:i/>
                <w:lang w:val="en-US"/>
              </w:rPr>
              <w:t>slice</w:t>
            </w:r>
            <w:r w:rsidRPr="009D05C0">
              <w:rPr>
                <w:rFonts w:cs="Georgia"/>
              </w:rPr>
              <w:t xml:space="preserve"> в системе «</w:t>
            </w:r>
            <w:r w:rsidRPr="009D05C0">
              <w:rPr>
                <w:rFonts w:cs="Georgia"/>
                <w:lang w:val="en-US"/>
              </w:rPr>
              <w:t>AutoCAD</w:t>
            </w:r>
            <w:r w:rsidRPr="009D05C0">
              <w:rPr>
                <w:rFonts w:cs="Georgia"/>
              </w:rPr>
              <w:t>»?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>Для чего нужен вспомогательный трехмерный объект при созд</w:t>
            </w:r>
            <w:r w:rsidRPr="009D05C0">
              <w:rPr>
                <w:rFonts w:cs="Georgia"/>
              </w:rPr>
              <w:t>а</w:t>
            </w:r>
            <w:r w:rsidRPr="009D05C0">
              <w:rPr>
                <w:rFonts w:cs="Georgia"/>
              </w:rPr>
              <w:t>нии сквозного отверстия?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  <w:i/>
              </w:rPr>
            </w:pPr>
            <w:r w:rsidRPr="009D05C0">
              <w:rPr>
                <w:rFonts w:cs="Georgia"/>
              </w:rPr>
              <w:t>Какие функции отвечают за цвет фона и толщину граничной л</w:t>
            </w:r>
            <w:r w:rsidRPr="009D05C0">
              <w:rPr>
                <w:rFonts w:cs="Georgia"/>
              </w:rPr>
              <w:t>и</w:t>
            </w:r>
            <w:r w:rsidRPr="009D05C0">
              <w:rPr>
                <w:rFonts w:cs="Georgia"/>
              </w:rPr>
              <w:t>нии в среде разработки «</w:t>
            </w:r>
            <w:r w:rsidRPr="009D05C0">
              <w:rPr>
                <w:rFonts w:cs="Georgia"/>
                <w:i/>
                <w:lang w:val="en-US"/>
              </w:rPr>
              <w:t>BDS</w:t>
            </w:r>
            <w:r w:rsidRPr="009D05C0">
              <w:rPr>
                <w:rFonts w:cs="Georgia"/>
              </w:rPr>
              <w:t>»?</w:t>
            </w:r>
          </w:p>
          <w:p w:rsidR="00C13329" w:rsidRPr="009D05C0" w:rsidRDefault="00C13329" w:rsidP="009D05C0">
            <w:pPr>
              <w:numPr>
                <w:ilvl w:val="0"/>
                <w:numId w:val="30"/>
              </w:numPr>
              <w:tabs>
                <w:tab w:val="left" w:pos="851"/>
              </w:tabs>
              <w:rPr>
                <w:rFonts w:cs="Georgia"/>
              </w:rPr>
            </w:pPr>
            <w:r w:rsidRPr="009D05C0">
              <w:rPr>
                <w:rFonts w:cs="Georgia"/>
              </w:rPr>
              <w:t xml:space="preserve">Как в графической системе </w:t>
            </w:r>
            <w:r w:rsidRPr="009D05C0">
              <w:rPr>
                <w:rFonts w:cs="Georgia"/>
                <w:i/>
              </w:rPr>
              <w:t>«</w:t>
            </w:r>
            <w:r w:rsidRPr="009D05C0">
              <w:rPr>
                <w:rFonts w:cs="Georgia"/>
                <w:i/>
                <w:lang w:val="en-US"/>
              </w:rPr>
              <w:t>AutoCAD</w:t>
            </w:r>
            <w:r w:rsidRPr="009D05C0">
              <w:rPr>
                <w:rFonts w:cs="Georgia"/>
                <w:i/>
              </w:rPr>
              <w:t>»</w:t>
            </w:r>
            <w:r w:rsidRPr="009D05C0">
              <w:rPr>
                <w:rFonts w:cs="Georgia"/>
              </w:rPr>
              <w:t xml:space="preserve"> задать область тониров</w:t>
            </w:r>
            <w:r w:rsidRPr="009D05C0">
              <w:rPr>
                <w:rFonts w:cs="Georgia"/>
              </w:rPr>
              <w:t>а</w:t>
            </w:r>
            <w:r w:rsidRPr="009D05C0">
              <w:rPr>
                <w:rFonts w:cs="Georgia"/>
              </w:rPr>
              <w:t>ния?</w:t>
            </w:r>
          </w:p>
          <w:p w:rsidR="00C13329" w:rsidRPr="00E11DF5" w:rsidRDefault="00C13329" w:rsidP="00072144">
            <w:pPr>
              <w:numPr>
                <w:ilvl w:val="0"/>
                <w:numId w:val="30"/>
              </w:numPr>
              <w:tabs>
                <w:tab w:val="left" w:pos="851"/>
              </w:tabs>
            </w:pPr>
            <w:r w:rsidRPr="009D05C0">
              <w:rPr>
                <w:rFonts w:cs="Georgia"/>
              </w:rPr>
              <w:t xml:space="preserve">Как в графической системе </w:t>
            </w:r>
            <w:r w:rsidRPr="009D05C0">
              <w:rPr>
                <w:rFonts w:cs="Georgia"/>
                <w:i/>
              </w:rPr>
              <w:t>«КОМПАС»</w:t>
            </w:r>
            <w:r w:rsidRPr="009D05C0">
              <w:rPr>
                <w:rFonts w:cs="Georgia"/>
              </w:rPr>
              <w:t xml:space="preserve"> задать область тонир</w:t>
            </w:r>
            <w:r w:rsidRPr="009D05C0">
              <w:rPr>
                <w:rFonts w:cs="Georgia"/>
              </w:rPr>
              <w:t>о</w:t>
            </w:r>
            <w:r w:rsidRPr="009D05C0">
              <w:rPr>
                <w:rFonts w:cs="Georgia"/>
              </w:rPr>
              <w:t>вания?</w:t>
            </w:r>
          </w:p>
        </w:tc>
      </w:tr>
      <w:tr w:rsidR="00C13329" w:rsidTr="00EF5DF7">
        <w:trPr>
          <w:trHeight w:val="260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Default="00C13329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767964" w:rsidRDefault="00C13329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 xml:space="preserve">использовать </w:t>
            </w:r>
            <w:r>
              <w:rPr>
                <w:bCs/>
              </w:rPr>
              <w:t>функции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 для создания различных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</w:t>
            </w:r>
            <w:r>
              <w:rPr>
                <w:bCs/>
              </w:rPr>
              <w:t>ъ</w:t>
            </w:r>
            <w:r>
              <w:rPr>
                <w:bCs/>
              </w:rPr>
              <w:t>ектов</w:t>
            </w:r>
            <w:r w:rsidRPr="00767964">
              <w:rPr>
                <w:bCs/>
              </w:rPr>
              <w:t>;</w:t>
            </w:r>
          </w:p>
          <w:p w:rsidR="00C13329" w:rsidRDefault="00C13329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767964">
              <w:rPr>
                <w:bCs/>
              </w:rPr>
              <w:t xml:space="preserve">-  </w:t>
            </w:r>
            <w:r w:rsidRPr="00C86CAE">
              <w:rPr>
                <w:bCs/>
              </w:rPr>
              <w:t>использовать инструментальные и программные средства, н</w:t>
            </w:r>
            <w:r>
              <w:rPr>
                <w:bCs/>
              </w:rPr>
              <w:t>еобходимые для проектирования ра</w:t>
            </w:r>
            <w:r>
              <w:rPr>
                <w:bCs/>
              </w:rPr>
              <w:t>з</w:t>
            </w:r>
            <w:r>
              <w:rPr>
                <w:bCs/>
              </w:rPr>
              <w:t>личных</w:t>
            </w:r>
            <w:r w:rsidRPr="00C86CAE">
              <w:rPr>
                <w:bCs/>
              </w:rPr>
              <w:t xml:space="preserve"> </w:t>
            </w:r>
            <w:r>
              <w:rPr>
                <w:bCs/>
              </w:rPr>
              <w:t>объектов</w:t>
            </w:r>
            <w:r w:rsidRPr="00767964">
              <w:rPr>
                <w:bCs/>
              </w:rPr>
              <w:t>;</w:t>
            </w:r>
          </w:p>
          <w:p w:rsidR="00C13329" w:rsidRPr="00CB3A18" w:rsidRDefault="00C13329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 инициировать процесс и формализовать требов</w:t>
            </w:r>
            <w:r>
              <w:rPr>
                <w:bCs/>
              </w:rPr>
              <w:t>а</w:t>
            </w:r>
            <w:r>
              <w:rPr>
                <w:bCs/>
              </w:rPr>
              <w:t>ния к этому процессу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E07539" w:rsidRDefault="00C13329">
            <w:pPr>
              <w:ind w:firstLine="0"/>
              <w:jc w:val="left"/>
              <w:rPr>
                <w:i/>
                <w:kern w:val="24"/>
              </w:rPr>
            </w:pPr>
            <w:r w:rsidRPr="00E07539">
              <w:rPr>
                <w:i/>
                <w:kern w:val="24"/>
              </w:rPr>
              <w:t xml:space="preserve">Практические задания </w:t>
            </w:r>
          </w:p>
          <w:p w:rsidR="00C13329" w:rsidRDefault="00C13329" w:rsidP="00047058">
            <w:pPr>
              <w:numPr>
                <w:ilvl w:val="0"/>
                <w:numId w:val="35"/>
              </w:numPr>
            </w:pPr>
            <w:r>
              <w:t>Построить замкнутую ломаную линию.</w:t>
            </w:r>
          </w:p>
          <w:p w:rsidR="00C13329" w:rsidRDefault="00C13329" w:rsidP="00047058">
            <w:pPr>
              <w:numPr>
                <w:ilvl w:val="0"/>
                <w:numId w:val="35"/>
              </w:numPr>
            </w:pPr>
            <w:r>
              <w:t>Построить окружность по трем точкам в режиме динамич</w:t>
            </w:r>
            <w:r>
              <w:t>е</w:t>
            </w:r>
            <w:r>
              <w:t>ского ввода.</w:t>
            </w:r>
          </w:p>
          <w:p w:rsidR="00C13329" w:rsidRDefault="00C13329" w:rsidP="00047058">
            <w:pPr>
              <w:numPr>
                <w:ilvl w:val="0"/>
                <w:numId w:val="35"/>
              </w:numPr>
            </w:pPr>
            <w:r>
              <w:t>Построить равнобедренный прямоугольный треугольник с расположением катетов вдоль осей координат.</w:t>
            </w:r>
          </w:p>
          <w:p w:rsidR="00C13329" w:rsidRDefault="00C13329" w:rsidP="00047058">
            <w:pPr>
              <w:numPr>
                <w:ilvl w:val="0"/>
                <w:numId w:val="35"/>
              </w:numPr>
            </w:pPr>
            <w:r>
              <w:t>Построить деталь по точкам.</w:t>
            </w:r>
          </w:p>
          <w:p w:rsidR="00C13329" w:rsidRDefault="00C13329" w:rsidP="00047058">
            <w:pPr>
              <w:numPr>
                <w:ilvl w:val="0"/>
                <w:numId w:val="35"/>
              </w:numPr>
            </w:pPr>
            <w:r>
              <w:t>Построить арку на двух опорах. Опоры должны утолщаться к основанию.</w:t>
            </w:r>
          </w:p>
          <w:p w:rsidR="00C13329" w:rsidRDefault="00C13329" w:rsidP="00047058">
            <w:pPr>
              <w:numPr>
                <w:ilvl w:val="0"/>
                <w:numId w:val="35"/>
              </w:numPr>
            </w:pPr>
            <w:r>
              <w:t>Создайте чертеж, изображенный на рисунке. Расстояние м</w:t>
            </w:r>
            <w:r>
              <w:t>е</w:t>
            </w:r>
            <w:r>
              <w:t>жду линиями сетки равняется 10 единицам.</w:t>
            </w:r>
          </w:p>
          <w:p w:rsidR="00C13329" w:rsidRDefault="00C13329" w:rsidP="00047058">
            <w:pPr>
              <w:ind w:left="720" w:firstLine="0"/>
            </w:pPr>
            <w:r>
              <w:object w:dxaOrig="4332" w:dyaOrig="3132">
                <v:shape id="_x0000_i1040" type="#_x0000_t75" style="width:216.75pt;height:155.25pt" o:ole="">
                  <v:imagedata r:id="rId24" o:title=""/>
                </v:shape>
                <o:OLEObject Type="Embed" ProgID="Paint.Picture" ShapeID="_x0000_i1040" DrawAspect="Content" ObjectID="_1666348259" r:id="rId25"/>
              </w:object>
            </w:r>
          </w:p>
          <w:p w:rsidR="00C13329" w:rsidRDefault="00C13329" w:rsidP="00047058">
            <w:pPr>
              <w:numPr>
                <w:ilvl w:val="0"/>
                <w:numId w:val="35"/>
              </w:numPr>
            </w:pPr>
            <w:r>
              <w:t>Создать круговой массив</w:t>
            </w:r>
          </w:p>
          <w:p w:rsidR="00C13329" w:rsidRDefault="00C13329" w:rsidP="003F6DB8">
            <w:pPr>
              <w:ind w:left="360" w:firstLine="0"/>
              <w:jc w:val="center"/>
            </w:pPr>
            <w:r>
              <w:object w:dxaOrig="3336" w:dyaOrig="3396">
                <v:shape id="_x0000_i1041" type="#_x0000_t75" style="width:165pt;height:169.5pt" o:ole="">
                  <v:imagedata r:id="rId26" o:title=""/>
                </v:shape>
                <o:OLEObject Type="Embed" ProgID="Paint.Picture" ShapeID="_x0000_i1041" DrawAspect="Content" ObjectID="_1666348260" r:id="rId27"/>
              </w:object>
            </w:r>
          </w:p>
          <w:p w:rsidR="00C13329" w:rsidRDefault="00C13329" w:rsidP="00047058">
            <w:pPr>
              <w:numPr>
                <w:ilvl w:val="0"/>
                <w:numId w:val="35"/>
              </w:numPr>
            </w:pPr>
            <w:r>
              <w:t>Построить внутренний и наружный диаметры кольца - 50 мм и 70 мм, диаметр отверстий под крепежные болты - 8.5 мм и 13.5 мм. Построить скругления в местах сопряжения с кол</w:t>
            </w:r>
            <w:r>
              <w:t>ь</w:t>
            </w:r>
            <w:r>
              <w:t>цом - радиус 8 мм.</w:t>
            </w:r>
          </w:p>
          <w:p w:rsidR="00C13329" w:rsidRDefault="00C13329" w:rsidP="00F816C2">
            <w:pPr>
              <w:jc w:val="center"/>
            </w:pPr>
            <w:r>
              <w:object w:dxaOrig="3420" w:dyaOrig="3276">
                <v:shape id="_x0000_i1042" type="#_x0000_t75" style="width:171pt;height:162pt" o:ole="">
                  <v:imagedata r:id="rId28" o:title=""/>
                </v:shape>
                <o:OLEObject Type="Embed" ProgID="Paint.Picture" ShapeID="_x0000_i1042" DrawAspect="Content" ObjectID="_1666348261" r:id="rId29"/>
              </w:object>
            </w:r>
          </w:p>
          <w:p w:rsidR="00C13329" w:rsidRDefault="00C13329" w:rsidP="00047058">
            <w:pPr>
              <w:numPr>
                <w:ilvl w:val="0"/>
                <w:numId w:val="35"/>
              </w:numPr>
            </w:pPr>
            <w:r>
              <w:t>Построить трехмерную модель по координатам</w:t>
            </w:r>
          </w:p>
          <w:p w:rsidR="00C13329" w:rsidRDefault="00C13329" w:rsidP="00646202">
            <w:pPr>
              <w:ind w:left="720" w:firstLine="0"/>
            </w:pPr>
            <w:r>
              <w:object w:dxaOrig="5868" w:dyaOrig="4188">
                <v:shape id="_x0000_i1043" type="#_x0000_t75" style="width:293.25pt;height:209.25pt" o:ole="">
                  <v:imagedata r:id="rId30" o:title=""/>
                </v:shape>
                <o:OLEObject Type="Embed" ProgID="Paint.Picture" ShapeID="_x0000_i1043" DrawAspect="Content" ObjectID="_1666348262" r:id="rId31"/>
              </w:object>
            </w:r>
          </w:p>
          <w:p w:rsidR="00C13329" w:rsidRDefault="00C13329" w:rsidP="00646202"/>
          <w:p w:rsidR="00C13329" w:rsidRDefault="00C13329" w:rsidP="00646202"/>
          <w:p w:rsidR="00C13329" w:rsidRPr="00E07539" w:rsidRDefault="00C13329" w:rsidP="00646202">
            <w:pPr>
              <w:numPr>
                <w:ilvl w:val="0"/>
                <w:numId w:val="35"/>
              </w:numPr>
            </w:pPr>
            <w:r>
              <w:t>Создать 3D деталь – сплошная основная линия 0,5 мм, цвет черный. Создать три видовых экрана - вид сверху, вид справа, ЮЗ изометрия.</w:t>
            </w:r>
          </w:p>
          <w:p w:rsidR="00C13329" w:rsidRDefault="00C13329" w:rsidP="00417D01">
            <w:pPr>
              <w:ind w:firstLine="0"/>
              <w:jc w:val="center"/>
            </w:pPr>
            <w:r>
              <w:object w:dxaOrig="5664" w:dyaOrig="4236">
                <v:shape id="_x0000_i1044" type="#_x0000_t75" style="width:283.5pt;height:211.5pt" o:ole="">
                  <v:imagedata r:id="rId32" o:title=""/>
                </v:shape>
                <o:OLEObject Type="Embed" ProgID="Paint.Picture" ShapeID="_x0000_i1044" DrawAspect="Content" ObjectID="_1666348263" r:id="rId33"/>
              </w:object>
            </w:r>
          </w:p>
          <w:p w:rsidR="00C13329" w:rsidRDefault="00C13329">
            <w:pPr>
              <w:ind w:firstLine="0"/>
              <w:jc w:val="left"/>
            </w:pPr>
          </w:p>
        </w:tc>
      </w:tr>
      <w:tr w:rsidR="00C13329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Default="00C1332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5C1E3B" w:rsidRDefault="00C13329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 </w:t>
            </w:r>
            <w:r w:rsidRPr="00E03A50">
              <w:rPr>
                <w:bCs/>
              </w:rPr>
              <w:t>поверхностного моделирова</w:t>
            </w:r>
            <w:r>
              <w:rPr>
                <w:bCs/>
              </w:rPr>
              <w:t xml:space="preserve">ния и </w:t>
            </w:r>
            <w:r w:rsidRPr="00E03A50">
              <w:rPr>
                <w:bCs/>
              </w:rPr>
              <w:t>пр</w:t>
            </w:r>
            <w:r w:rsidRPr="00E03A50">
              <w:rPr>
                <w:bCs/>
              </w:rPr>
              <w:t>о</w:t>
            </w:r>
            <w:r w:rsidRPr="00E03A50">
              <w:rPr>
                <w:bCs/>
              </w:rPr>
              <w:t>ектирование графических образов</w:t>
            </w:r>
            <w:r w:rsidRPr="005C1E3B">
              <w:rPr>
                <w:bCs/>
              </w:rPr>
              <w:t>;</w:t>
            </w:r>
          </w:p>
          <w:p w:rsidR="00C13329" w:rsidRPr="00B96E93" w:rsidRDefault="00C13329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</w:t>
            </w:r>
            <w:r w:rsidRPr="00E03A50">
              <w:rPr>
                <w:bCs/>
              </w:rPr>
              <w:t>геометрического моделирования и в</w:t>
            </w:r>
            <w:r w:rsidRPr="00E03A50">
              <w:rPr>
                <w:bCs/>
              </w:rPr>
              <w:t>и</w:t>
            </w:r>
            <w:r w:rsidRPr="00E03A50">
              <w:rPr>
                <w:bCs/>
              </w:rPr>
              <w:t>зуализации</w:t>
            </w:r>
            <w:r w:rsidRPr="00B96E93">
              <w:rPr>
                <w:bCs/>
              </w:rPr>
              <w:t>;</w:t>
            </w:r>
          </w:p>
          <w:p w:rsidR="00C13329" w:rsidRPr="00A64E6A" w:rsidRDefault="00C13329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навыками параметрического </w:t>
            </w:r>
            <w:r w:rsidRPr="00E03A50">
              <w:rPr>
                <w:bCs/>
              </w:rPr>
              <w:t>мо</w:t>
            </w:r>
            <w:r>
              <w:rPr>
                <w:bCs/>
              </w:rPr>
              <w:t>делирования</w:t>
            </w:r>
            <w:r w:rsidRPr="00A64E6A">
              <w:rPr>
                <w:bCs/>
              </w:rPr>
              <w:t>;</w:t>
            </w:r>
          </w:p>
          <w:p w:rsidR="00C13329" w:rsidRPr="00B96E93" w:rsidRDefault="00C13329" w:rsidP="00A64E6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B96E93">
              <w:rPr>
                <w:bCs/>
              </w:rPr>
              <w:t xml:space="preserve">- </w:t>
            </w:r>
            <w:r>
              <w:rPr>
                <w:bCs/>
              </w:rPr>
              <w:t>навыками применения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ных проектирования в различных предметных о</w:t>
            </w:r>
            <w:r>
              <w:rPr>
                <w:bCs/>
              </w:rPr>
              <w:t>б</w:t>
            </w:r>
            <w:r>
              <w:rPr>
                <w:bCs/>
              </w:rPr>
              <w:t>ластях.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Default="00C13329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i/>
                <w:kern w:val="24"/>
              </w:rPr>
              <w:t>с</w:t>
            </w:r>
            <w:r>
              <w:rPr>
                <w:i/>
                <w:kern w:val="24"/>
              </w:rPr>
              <w:t xml:space="preserve">ные задания </w:t>
            </w:r>
          </w:p>
          <w:p w:rsidR="00C13329" w:rsidRDefault="00C13329" w:rsidP="00B31574">
            <w:pPr>
              <w:ind w:firstLine="0"/>
            </w:pPr>
            <w:r>
              <w:t>Выполнить в системе автоматизированного проектирования</w:t>
            </w:r>
            <w:r w:rsidRPr="00F76226">
              <w:t>:</w:t>
            </w:r>
          </w:p>
          <w:p w:rsidR="00C13329" w:rsidRPr="00F76226" w:rsidRDefault="00C13329" w:rsidP="00F76226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C13329" w:rsidRDefault="00C13329" w:rsidP="00F76226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C13329" w:rsidRPr="00B31574" w:rsidRDefault="00C13329" w:rsidP="00F76226">
            <w:pPr>
              <w:ind w:left="360" w:firstLine="0"/>
            </w:pPr>
            <w:r>
              <w:t>- расстановка мебели в комнате</w:t>
            </w:r>
            <w:r w:rsidRPr="00B31574">
              <w:t>;</w:t>
            </w:r>
          </w:p>
          <w:p w:rsidR="00C13329" w:rsidRPr="00B31574" w:rsidRDefault="00C13329" w:rsidP="00976B15">
            <w:pPr>
              <w:ind w:left="360" w:firstLine="0"/>
            </w:pPr>
            <w:r>
              <w:t>- прокладка электрических сетей в жилом помещении</w:t>
            </w:r>
            <w:r w:rsidRPr="00976B15">
              <w:t>;</w:t>
            </w:r>
          </w:p>
          <w:p w:rsidR="00C13329" w:rsidRPr="00B31574" w:rsidRDefault="00C13329" w:rsidP="00976B15">
            <w:pPr>
              <w:ind w:left="360" w:firstLine="0"/>
            </w:pPr>
            <w:r>
              <w:t>- макет самоката</w:t>
            </w:r>
            <w:r w:rsidRPr="00B31574">
              <w:t>;</w:t>
            </w:r>
          </w:p>
          <w:p w:rsidR="00C13329" w:rsidRDefault="00C13329" w:rsidP="00B31574">
            <w:pPr>
              <w:ind w:left="360" w:firstLine="0"/>
            </w:pPr>
            <w:r>
              <w:t>- макет жилого дома</w:t>
            </w:r>
            <w:r w:rsidRPr="001F0582">
              <w:t>;</w:t>
            </w:r>
          </w:p>
          <w:p w:rsidR="00C13329" w:rsidRPr="008F4C37" w:rsidRDefault="00C13329" w:rsidP="00B31574">
            <w:pPr>
              <w:ind w:left="360" w:firstLine="0"/>
            </w:pPr>
            <w:r>
              <w:t>- математическое моделирование процесса.</w:t>
            </w:r>
          </w:p>
        </w:tc>
      </w:tr>
      <w:tr w:rsidR="00C13329" w:rsidTr="00EF5DF7">
        <w:trPr>
          <w:trHeight w:val="44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275550" w:rsidRDefault="00C13329">
            <w:pPr>
              <w:ind w:firstLine="0"/>
              <w:jc w:val="left"/>
              <w:rPr>
                <w:b/>
                <w:i/>
                <w:kern w:val="24"/>
              </w:rPr>
            </w:pPr>
            <w:r w:rsidRPr="00275550">
              <w:rPr>
                <w:b/>
                <w:bCs/>
              </w:rPr>
              <w:t>ПК-2 способностью разрабатывать компоненты аппаратно-программных комплексов и баз данных, используя современные инструме</w:t>
            </w:r>
            <w:r w:rsidRPr="00275550">
              <w:rPr>
                <w:b/>
                <w:bCs/>
              </w:rPr>
              <w:t>н</w:t>
            </w:r>
            <w:r w:rsidRPr="00275550">
              <w:rPr>
                <w:b/>
                <w:bCs/>
              </w:rPr>
              <w:t>тальные средства и технологии программирования</w:t>
            </w:r>
          </w:p>
        </w:tc>
      </w:tr>
      <w:tr w:rsidR="00C13329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E57273" w:rsidRDefault="00C13329" w:rsidP="00F46664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CB3A18" w:rsidRDefault="00C13329" w:rsidP="00F46664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задачи </w:t>
            </w:r>
            <w:r>
              <w:rPr>
                <w:bCs/>
              </w:rPr>
              <w:t>систем автоматизированного проектирования</w:t>
            </w:r>
          </w:p>
          <w:p w:rsidR="00C13329" w:rsidRPr="00CB3A18" w:rsidRDefault="00C13329" w:rsidP="00F46664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основные компоненты </w:t>
            </w:r>
            <w:r>
              <w:rPr>
                <w:bCs/>
              </w:rPr>
              <w:t xml:space="preserve"> систем автоматизирова</w:t>
            </w:r>
            <w:r>
              <w:rPr>
                <w:bCs/>
              </w:rPr>
              <w:t>н</w:t>
            </w:r>
            <w:r>
              <w:rPr>
                <w:bCs/>
              </w:rPr>
              <w:t>ного проектирования</w:t>
            </w:r>
          </w:p>
          <w:p w:rsidR="00C13329" w:rsidRPr="00CB3A18" w:rsidRDefault="00C13329" w:rsidP="00F46664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современные инструментальные средства и те</w:t>
            </w:r>
            <w:r w:rsidRPr="00CB3A18">
              <w:rPr>
                <w:bCs/>
              </w:rPr>
              <w:t>х</w:t>
            </w:r>
            <w:r w:rsidRPr="00CB3A18">
              <w:rPr>
                <w:bCs/>
              </w:rPr>
              <w:t xml:space="preserve">нологии </w:t>
            </w:r>
            <w:r>
              <w:rPr>
                <w:bCs/>
              </w:rPr>
              <w:t>систем автоматизированного проектир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Default="00C13329" w:rsidP="000D70A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t xml:space="preserve">Перечень теоретических вопросов </w:t>
            </w:r>
          </w:p>
          <w:p w:rsidR="00C13329" w:rsidRPr="009D05C0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Привести пример архитектуры графической системы.</w:t>
            </w:r>
          </w:p>
          <w:p w:rsidR="00C13329" w:rsidRPr="009D05C0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Какова концептуальная модель графической системы?</w:t>
            </w:r>
          </w:p>
          <w:p w:rsidR="00C13329" w:rsidRPr="009D05C0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Перечислите классы структурных элементов графической сист</w:t>
            </w:r>
            <w:r w:rsidRPr="009D05C0">
              <w:rPr>
                <w:rFonts w:cs="Georgia"/>
              </w:rPr>
              <w:t>е</w:t>
            </w:r>
            <w:r w:rsidRPr="009D05C0">
              <w:rPr>
                <w:rFonts w:cs="Georgia"/>
              </w:rPr>
              <w:t>мы.</w:t>
            </w:r>
          </w:p>
          <w:p w:rsidR="00C13329" w:rsidRPr="009D05C0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Какие функции были использованы для создания библиотеки графических объектов?</w:t>
            </w:r>
          </w:p>
          <w:p w:rsidR="00C13329" w:rsidRPr="009D05C0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методы подключения готовой библиотеки графических объектов?</w:t>
            </w:r>
          </w:p>
          <w:p w:rsidR="00C13329" w:rsidRPr="009D05C0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 реализована функция добавления графического примитива из библиотеки?</w:t>
            </w:r>
          </w:p>
          <w:p w:rsidR="00C13329" w:rsidRPr="009D05C0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функции экспорта/импорта графических объектов?</w:t>
            </w:r>
          </w:p>
          <w:p w:rsidR="00C13329" w:rsidRPr="009D05C0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Что составляет в</w:t>
            </w:r>
            <w:r w:rsidRPr="009D05C0">
              <w:rPr>
                <w:rFonts w:cs="Georgia"/>
                <w:bCs/>
              </w:rPr>
              <w:t>изуализация проектных решений</w:t>
            </w:r>
            <w:r w:rsidRPr="009D05C0">
              <w:rPr>
                <w:rFonts w:cs="Georgia"/>
              </w:rPr>
              <w:t>?</w:t>
            </w:r>
          </w:p>
          <w:p w:rsidR="00C13329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 w:rsidRPr="009D05C0">
              <w:rPr>
                <w:rFonts w:cs="Georgia"/>
              </w:rPr>
              <w:t>Каковы параметры функций в</w:t>
            </w:r>
            <w:r w:rsidRPr="009D05C0">
              <w:rPr>
                <w:rFonts w:cs="Georgia"/>
                <w:bCs/>
              </w:rPr>
              <w:t>изуализации проектных решений</w:t>
            </w:r>
            <w:r w:rsidRPr="009D05C0">
              <w:rPr>
                <w:rFonts w:cs="Georgia"/>
              </w:rPr>
              <w:t>.</w:t>
            </w:r>
          </w:p>
          <w:p w:rsidR="00C13329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Какие основные программные компоненты входят в </w:t>
            </w:r>
            <w:r>
              <w:rPr>
                <w:rFonts w:cs="Georgia"/>
                <w:lang w:val="en-US"/>
              </w:rPr>
              <w:t>EDA</w:t>
            </w:r>
            <w:r>
              <w:rPr>
                <w:rFonts w:cs="Georgia"/>
              </w:rPr>
              <w:t xml:space="preserve"> – си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тему.</w:t>
            </w:r>
          </w:p>
          <w:p w:rsidR="00C13329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Что такое мехатроника</w:t>
            </w:r>
            <w:r>
              <w:rPr>
                <w:rFonts w:cs="Georgia"/>
                <w:lang w:val="en-US"/>
              </w:rPr>
              <w:t>?</w:t>
            </w:r>
          </w:p>
          <w:p w:rsidR="00C13329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Что такое позиционная обработка</w:t>
            </w:r>
            <w:r>
              <w:rPr>
                <w:rFonts w:cs="Georgia"/>
                <w:lang w:val="en-US"/>
              </w:rPr>
              <w:t>?</w:t>
            </w:r>
          </w:p>
          <w:p w:rsidR="00C13329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 xml:space="preserve">В чем отличие </w:t>
            </w:r>
            <w:r>
              <w:rPr>
                <w:rFonts w:cs="Georgia"/>
                <w:lang w:val="en-US"/>
              </w:rPr>
              <w:t>NC</w:t>
            </w:r>
            <w:r w:rsidRPr="00E4626E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 xml:space="preserve">и </w:t>
            </w:r>
            <w:r>
              <w:rPr>
                <w:rFonts w:cs="Georgia"/>
                <w:lang w:val="en-US"/>
              </w:rPr>
              <w:t>CNC</w:t>
            </w:r>
            <w:r>
              <w:rPr>
                <w:rFonts w:cs="Georgia"/>
              </w:rPr>
              <w:t xml:space="preserve"> систем</w:t>
            </w:r>
            <w:r w:rsidRPr="00E4626E">
              <w:rPr>
                <w:rFonts w:cs="Georgia"/>
              </w:rPr>
              <w:t>?</w:t>
            </w:r>
          </w:p>
          <w:p w:rsidR="00C13329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основные подходы к автоматизированной технологической подготовке</w:t>
            </w:r>
            <w:r w:rsidRPr="00E4626E">
              <w:rPr>
                <w:rFonts w:cs="Georgia"/>
              </w:rPr>
              <w:t>?</w:t>
            </w:r>
          </w:p>
          <w:p w:rsidR="00C13329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Что такое групповая технология</w:t>
            </w:r>
            <w:r>
              <w:rPr>
                <w:rFonts w:cs="Georgia"/>
                <w:lang w:val="en-US"/>
              </w:rPr>
              <w:t>?</w:t>
            </w:r>
          </w:p>
          <w:p w:rsidR="00C13329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преимущества дают системы цифрового моделирования виртуального предприятия</w:t>
            </w:r>
            <w:r w:rsidRPr="00E4626E">
              <w:rPr>
                <w:rFonts w:cs="Georgia"/>
              </w:rPr>
              <w:t>?</w:t>
            </w:r>
          </w:p>
          <w:p w:rsidR="00C13329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Дайте понятие жизненного цикла изделия.</w:t>
            </w:r>
          </w:p>
          <w:p w:rsidR="00C13329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Назовите основные процессы управления жизненным циклом и</w:t>
            </w:r>
            <w:r>
              <w:rPr>
                <w:rFonts w:cs="Georgia"/>
              </w:rPr>
              <w:t>з</w:t>
            </w:r>
            <w:r>
              <w:rPr>
                <w:rFonts w:cs="Georgia"/>
              </w:rPr>
              <w:t>делия.</w:t>
            </w:r>
          </w:p>
          <w:p w:rsidR="00C13329" w:rsidRDefault="00C13329" w:rsidP="009D05C0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rFonts w:cs="Georgia"/>
              </w:rPr>
            </w:pPr>
            <w:r>
              <w:rPr>
                <w:rFonts w:cs="Georgia"/>
              </w:rPr>
              <w:t>Какие требования стоят перед выбираемой САПР</w:t>
            </w:r>
            <w:r w:rsidRPr="00E4626E">
              <w:rPr>
                <w:rFonts w:cs="Georgia"/>
              </w:rPr>
              <w:t>?</w:t>
            </w:r>
          </w:p>
          <w:p w:rsidR="00C13329" w:rsidRDefault="00C13329" w:rsidP="00E4626E">
            <w:pPr>
              <w:numPr>
                <w:ilvl w:val="0"/>
                <w:numId w:val="31"/>
              </w:numPr>
              <w:tabs>
                <w:tab w:val="left" w:pos="345"/>
              </w:tabs>
              <w:ind w:left="0" w:firstLine="0"/>
              <w:rPr>
                <w:i/>
                <w:kern w:val="24"/>
              </w:rPr>
            </w:pPr>
            <w:r>
              <w:rPr>
                <w:rFonts w:cs="Georgia"/>
              </w:rPr>
              <w:t>Назовите основные этапы выбора САПР.</w:t>
            </w:r>
          </w:p>
        </w:tc>
      </w:tr>
      <w:tr w:rsidR="00C13329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EC022C" w:rsidRDefault="00C13329" w:rsidP="00F46664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CB3A18" w:rsidRDefault="00C13329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 xml:space="preserve">планировать основные этапы реализации проекта </w:t>
            </w:r>
            <w:r>
              <w:rPr>
                <w:bCs/>
              </w:rPr>
              <w:t>в системах автоматизированного проектирования</w:t>
            </w:r>
          </w:p>
          <w:p w:rsidR="00C13329" w:rsidRPr="00CB3A18" w:rsidRDefault="00C13329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разрабатывать проекты по реализации компоне</w:t>
            </w:r>
            <w:r w:rsidRPr="00CB3A18">
              <w:rPr>
                <w:bCs/>
              </w:rPr>
              <w:t>н</w:t>
            </w:r>
            <w:r w:rsidRPr="00CB3A18">
              <w:rPr>
                <w:bCs/>
              </w:rPr>
              <w:t xml:space="preserve">тов аппаратно-программных комплексов </w:t>
            </w:r>
            <w:r>
              <w:rPr>
                <w:bCs/>
              </w:rPr>
              <w:t>в сист</w:t>
            </w:r>
            <w:r>
              <w:rPr>
                <w:bCs/>
              </w:rPr>
              <w:t>е</w:t>
            </w:r>
            <w:r>
              <w:rPr>
                <w:bCs/>
              </w:rPr>
              <w:t>мах автоматизированного проектирования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E07539" w:rsidRDefault="00C13329" w:rsidP="000D70AE">
            <w:pPr>
              <w:ind w:firstLine="0"/>
              <w:jc w:val="left"/>
              <w:rPr>
                <w:i/>
                <w:kern w:val="24"/>
              </w:rPr>
            </w:pPr>
            <w:r w:rsidRPr="00E07539">
              <w:rPr>
                <w:i/>
                <w:kern w:val="24"/>
              </w:rPr>
              <w:t xml:space="preserve">Практические задания </w:t>
            </w:r>
          </w:p>
          <w:p w:rsidR="00C13329" w:rsidRPr="004F7B4A" w:rsidRDefault="00C13329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1) </w:t>
            </w:r>
            <w:r>
              <w:rPr>
                <w:color w:val="000000"/>
              </w:rPr>
              <w:t xml:space="preserve">Осуществить постановку </w:t>
            </w:r>
            <w:r w:rsidRPr="004F7B4A">
              <w:rPr>
                <w:color w:val="000000"/>
              </w:rPr>
              <w:t xml:space="preserve">проблемы и </w:t>
            </w:r>
            <w:r>
              <w:rPr>
                <w:color w:val="000000"/>
              </w:rPr>
              <w:t>сформировать цель</w:t>
            </w:r>
            <w:r w:rsidRPr="004F7B4A">
              <w:rPr>
                <w:color w:val="000000"/>
              </w:rPr>
              <w:t xml:space="preserve"> прое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>тирования.</w:t>
            </w:r>
          </w:p>
          <w:p w:rsidR="00C13329" w:rsidRPr="004F7B4A" w:rsidRDefault="00C13329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2) </w:t>
            </w:r>
            <w:r>
              <w:rPr>
                <w:color w:val="000000"/>
              </w:rPr>
              <w:t>Выявить основные принципы</w:t>
            </w:r>
            <w:r w:rsidRPr="004F7B4A">
              <w:rPr>
                <w:color w:val="000000"/>
              </w:rPr>
              <w:t xml:space="preserve"> действия и функций объекта прое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>тирования и его составляющих, обеспечивающих достижение пл</w:t>
            </w:r>
            <w:r w:rsidRPr="004F7B4A">
              <w:rPr>
                <w:color w:val="000000"/>
              </w:rPr>
              <w:t>а</w:t>
            </w:r>
            <w:r w:rsidRPr="004F7B4A">
              <w:rPr>
                <w:color w:val="000000"/>
              </w:rPr>
              <w:t>нируемых результатов.</w:t>
            </w:r>
          </w:p>
          <w:p w:rsidR="00C13329" w:rsidRPr="004F7B4A" w:rsidRDefault="00C13329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4F7B4A">
              <w:rPr>
                <w:color w:val="000000"/>
              </w:rPr>
              <w:t xml:space="preserve">3) </w:t>
            </w:r>
            <w:r>
              <w:rPr>
                <w:color w:val="000000"/>
              </w:rPr>
              <w:t>Провести п</w:t>
            </w:r>
            <w:r w:rsidRPr="004F7B4A">
              <w:rPr>
                <w:color w:val="000000"/>
              </w:rPr>
              <w:t>редпроектные исследования</w:t>
            </w:r>
            <w:r>
              <w:rPr>
                <w:color w:val="000000"/>
              </w:rPr>
              <w:t xml:space="preserve"> объекта</w:t>
            </w:r>
            <w:r w:rsidRPr="004F7B4A">
              <w:rPr>
                <w:color w:val="000000"/>
              </w:rPr>
              <w:t xml:space="preserve">. </w:t>
            </w:r>
          </w:p>
          <w:p w:rsidR="00C13329" w:rsidRPr="004F7B4A" w:rsidRDefault="00C13329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4) Разработать техническое задание</w:t>
            </w:r>
            <w:r w:rsidRPr="004F7B4A">
              <w:rPr>
                <w:color w:val="000000"/>
              </w:rPr>
              <w:t xml:space="preserve"> (ТЗ) на проектирование объе</w:t>
            </w:r>
            <w:r w:rsidRPr="004F7B4A">
              <w:rPr>
                <w:color w:val="000000"/>
              </w:rPr>
              <w:t>к</w:t>
            </w:r>
            <w:r w:rsidRPr="004F7B4A">
              <w:rPr>
                <w:color w:val="000000"/>
              </w:rPr>
              <w:t xml:space="preserve">тов и составляющих его частей. </w:t>
            </w:r>
            <w:r>
              <w:rPr>
                <w:color w:val="000000"/>
              </w:rPr>
              <w:t>Сформулировать</w:t>
            </w:r>
            <w:r w:rsidRPr="004F7B4A">
              <w:rPr>
                <w:color w:val="000000"/>
              </w:rPr>
              <w:t xml:space="preserve"> назначение и функции</w:t>
            </w:r>
            <w:r>
              <w:rPr>
                <w:color w:val="000000"/>
              </w:rPr>
              <w:t>. Определить</w:t>
            </w:r>
            <w:r w:rsidRPr="004F7B4A">
              <w:rPr>
                <w:color w:val="000000"/>
              </w:rPr>
              <w:t xml:space="preserve"> планируемые эффекты и технико-экономические показатели, а также технические требования.</w:t>
            </w:r>
          </w:p>
          <w:p w:rsidR="00C13329" w:rsidRDefault="00C13329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5) Осуществить э</w:t>
            </w:r>
            <w:r w:rsidRPr="004F7B4A">
              <w:rPr>
                <w:color w:val="000000"/>
              </w:rPr>
              <w:t xml:space="preserve">скизное проектирование объектов. </w:t>
            </w:r>
          </w:p>
          <w:p w:rsidR="00C13329" w:rsidRPr="004F7B4A" w:rsidRDefault="00C13329" w:rsidP="004F7B4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6) Разработать технический проект</w:t>
            </w:r>
            <w:r w:rsidRPr="004F7B4A">
              <w:rPr>
                <w:color w:val="000000"/>
              </w:rPr>
              <w:t xml:space="preserve"> (ТП). </w:t>
            </w:r>
          </w:p>
        </w:tc>
      </w:tr>
      <w:tr w:rsidR="00C13329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403743" w:rsidRDefault="00C13329" w:rsidP="00F46664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CB3A18" w:rsidRDefault="00C13329" w:rsidP="00F46664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проектных решений </w:t>
            </w:r>
            <w:r>
              <w:rPr>
                <w:bCs/>
              </w:rPr>
              <w:t xml:space="preserve"> 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автоматизированного проектирования</w:t>
            </w:r>
          </w:p>
          <w:p w:rsidR="00C13329" w:rsidRPr="00CB3A18" w:rsidRDefault="00C13329" w:rsidP="00F46664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навыками проектирования сложных объектов в системах автоматизированного проектирования</w:t>
            </w:r>
          </w:p>
          <w:p w:rsidR="00C13329" w:rsidRPr="00CB3A18" w:rsidRDefault="00C13329" w:rsidP="00F46664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разработки проектной документации </w:t>
            </w:r>
            <w:r>
              <w:rPr>
                <w:bCs/>
              </w:rPr>
              <w:t>в системах автоматизированного проектирования</w:t>
            </w:r>
            <w:r w:rsidRPr="00CB3A18">
              <w:rPr>
                <w:bCs/>
              </w:rPr>
              <w:t>.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Default="00C13329" w:rsidP="00B94427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i/>
                <w:kern w:val="24"/>
              </w:rPr>
              <w:t>с</w:t>
            </w:r>
            <w:r>
              <w:rPr>
                <w:i/>
                <w:kern w:val="24"/>
              </w:rPr>
              <w:t xml:space="preserve">ные задания </w:t>
            </w:r>
          </w:p>
          <w:p w:rsidR="00C13329" w:rsidRPr="008F4C37" w:rsidRDefault="00C13329" w:rsidP="008F4C37">
            <w:pPr>
              <w:ind w:firstLine="0"/>
            </w:pPr>
            <w:r>
              <w:t>Выполнить проект системы автоматизированного проектирования и реализовать его с помощью языков программирования</w:t>
            </w:r>
            <w:r w:rsidRPr="008F4C37">
              <w:t>:</w:t>
            </w:r>
          </w:p>
          <w:p w:rsidR="00C13329" w:rsidRPr="00F76226" w:rsidRDefault="00C13329" w:rsidP="00DB24FC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C13329" w:rsidRDefault="00C13329" w:rsidP="00DB24FC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C13329" w:rsidRPr="00B31574" w:rsidRDefault="00C13329" w:rsidP="00DB24FC">
            <w:pPr>
              <w:ind w:left="360" w:firstLine="0"/>
            </w:pPr>
            <w:r>
              <w:t>- расстановка мебели в комнате</w:t>
            </w:r>
            <w:r w:rsidRPr="00B31574">
              <w:t>;</w:t>
            </w:r>
          </w:p>
          <w:p w:rsidR="00C13329" w:rsidRPr="00B31574" w:rsidRDefault="00C13329" w:rsidP="00DB24FC">
            <w:pPr>
              <w:ind w:left="360" w:firstLine="0"/>
            </w:pPr>
            <w:r>
              <w:t>- прокладка электрических сетей в жилом помещении</w:t>
            </w:r>
            <w:r w:rsidRPr="00976B15">
              <w:t>;</w:t>
            </w:r>
          </w:p>
          <w:p w:rsidR="00C13329" w:rsidRPr="00B31574" w:rsidRDefault="00C13329" w:rsidP="00DB24FC">
            <w:pPr>
              <w:ind w:left="360" w:firstLine="0"/>
            </w:pPr>
            <w:r>
              <w:t>- макет самоката</w:t>
            </w:r>
            <w:r w:rsidRPr="00B31574">
              <w:t>;</w:t>
            </w:r>
          </w:p>
          <w:p w:rsidR="00C13329" w:rsidRDefault="00C13329" w:rsidP="00DB24FC">
            <w:pPr>
              <w:ind w:left="360" w:firstLine="0"/>
            </w:pPr>
            <w:r>
              <w:t>- макет жилого дома</w:t>
            </w:r>
            <w:r w:rsidRPr="00DB24FC">
              <w:t>;</w:t>
            </w:r>
          </w:p>
          <w:p w:rsidR="00C13329" w:rsidRPr="008F4C37" w:rsidRDefault="00C13329" w:rsidP="00DB24FC">
            <w:pPr>
              <w:ind w:left="360" w:firstLine="0"/>
            </w:pPr>
            <w:r>
              <w:t>- математического моделирования.</w:t>
            </w:r>
          </w:p>
        </w:tc>
      </w:tr>
      <w:tr w:rsidR="00C13329" w:rsidTr="00AA3BE1">
        <w:trPr>
          <w:trHeight w:val="44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AA3BE1" w:rsidRDefault="00C13329" w:rsidP="00B94427">
            <w:pPr>
              <w:ind w:firstLine="0"/>
              <w:jc w:val="left"/>
              <w:rPr>
                <w:b/>
                <w:i/>
                <w:kern w:val="24"/>
              </w:rPr>
            </w:pPr>
            <w:r w:rsidRPr="00AA3BE1">
              <w:rPr>
                <w:b/>
                <w:bCs/>
              </w:rPr>
              <w:t>ОПК</w:t>
            </w:r>
            <w:r>
              <w:rPr>
                <w:b/>
                <w:bCs/>
              </w:rPr>
              <w:t xml:space="preserve"> </w:t>
            </w:r>
            <w:r w:rsidRPr="00AA3BE1">
              <w:rPr>
                <w:b/>
                <w:bCs/>
              </w:rPr>
              <w:t>2- способностью осваивать методики использования программных средств для решения практических задач</w:t>
            </w:r>
          </w:p>
        </w:tc>
      </w:tr>
      <w:tr w:rsidR="00C13329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E57273" w:rsidRDefault="00C13329" w:rsidP="00F46664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154345" w:rsidRDefault="00C13329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основные возможности использования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систем а</w:t>
            </w:r>
            <w:r>
              <w:rPr>
                <w:bCs/>
              </w:rPr>
              <w:t>в</w:t>
            </w:r>
            <w:r>
              <w:rPr>
                <w:bCs/>
              </w:rPr>
              <w:t>томатизированного проектирования</w:t>
            </w:r>
          </w:p>
          <w:p w:rsidR="00C13329" w:rsidRPr="00CB3A18" w:rsidRDefault="00C13329" w:rsidP="00F46664">
            <w:pPr>
              <w:tabs>
                <w:tab w:val="left" w:pos="851"/>
              </w:tabs>
              <w:ind w:firstLine="0"/>
              <w:rPr>
                <w:bCs/>
                <w:i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современные инструментальные средства и те</w:t>
            </w:r>
            <w:r w:rsidRPr="00CB3A18">
              <w:rPr>
                <w:bCs/>
              </w:rPr>
              <w:t>х</w:t>
            </w:r>
            <w:r w:rsidRPr="00CB3A18">
              <w:rPr>
                <w:bCs/>
              </w:rPr>
              <w:t xml:space="preserve">нологии </w:t>
            </w:r>
            <w:r>
              <w:rPr>
                <w:bCs/>
              </w:rPr>
              <w:t>систем автоматизированного проектир</w:t>
            </w:r>
            <w:r>
              <w:rPr>
                <w:bCs/>
              </w:rPr>
              <w:t>о</w:t>
            </w:r>
            <w:r>
              <w:rPr>
                <w:bCs/>
              </w:rPr>
              <w:t>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8F42FE" w:rsidRDefault="00C13329" w:rsidP="008F42FE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i/>
                <w:kern w:val="24"/>
              </w:rPr>
              <w:t xml:space="preserve">Перечень теоретических вопросов </w:t>
            </w:r>
          </w:p>
          <w:p w:rsidR="00C13329" w:rsidRDefault="00C13329" w:rsidP="002D4D8A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1.Какие виды построений  существуют в системах геометрического моделирования</w:t>
            </w:r>
            <w:r w:rsidRPr="001B4745">
              <w:rPr>
                <w:color w:val="000000"/>
              </w:rPr>
              <w:t>?</w:t>
            </w:r>
          </w:p>
          <w:p w:rsidR="00C13329" w:rsidRPr="001B4745" w:rsidRDefault="00C13329" w:rsidP="001B4745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1B4745">
              <w:rPr>
                <w:color w:val="000000"/>
              </w:rPr>
              <w:t xml:space="preserve">На чем основывается построение в трехмерном пространстве? </w:t>
            </w:r>
          </w:p>
          <w:p w:rsidR="00C13329" w:rsidRPr="001B4745" w:rsidRDefault="00C13329" w:rsidP="001B4745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1B4745">
              <w:rPr>
                <w:color w:val="000000"/>
              </w:rPr>
              <w:t xml:space="preserve">. На каких видах можно выполнять трехмерные построения? </w:t>
            </w:r>
          </w:p>
          <w:p w:rsidR="00C13329" w:rsidRPr="001B4745" w:rsidRDefault="00C13329" w:rsidP="001B4745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1B4745">
              <w:rPr>
                <w:color w:val="000000"/>
              </w:rPr>
              <w:t xml:space="preserve">. Назовите орбитальные команды. </w:t>
            </w:r>
          </w:p>
          <w:p w:rsidR="00C13329" w:rsidRPr="001B4745" w:rsidRDefault="00C13329" w:rsidP="001B4745">
            <w:pPr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1B4745">
              <w:rPr>
                <w:color w:val="000000"/>
              </w:rPr>
              <w:t xml:space="preserve">. Что такое видовой куб? </w:t>
            </w:r>
          </w:p>
          <w:p w:rsidR="00C13329" w:rsidRPr="008055A3" w:rsidRDefault="00C13329" w:rsidP="008055A3">
            <w:pPr>
              <w:widowControl/>
              <w:ind w:firstLine="0"/>
              <w:jc w:val="left"/>
              <w:rPr>
                <w:color w:val="000000"/>
              </w:rPr>
            </w:pPr>
            <w:r w:rsidRPr="008055A3">
              <w:rPr>
                <w:color w:val="000000"/>
              </w:rPr>
              <w:t>6</w:t>
            </w:r>
            <w:r w:rsidRPr="001B4745">
              <w:rPr>
                <w:color w:val="000000"/>
              </w:rPr>
              <w:t xml:space="preserve">. Где находятся наиболее употребительные инструменты создания трехмерных объектов? </w:t>
            </w:r>
          </w:p>
          <w:p w:rsidR="00C13329" w:rsidRPr="008055A3" w:rsidRDefault="00C13329" w:rsidP="008055A3">
            <w:pPr>
              <w:widowControl/>
              <w:spacing w:after="29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8055A3">
              <w:rPr>
                <w:color w:val="000000"/>
              </w:rPr>
              <w:t xml:space="preserve">. Что называется видом?  Назовите основные виды. </w:t>
            </w:r>
          </w:p>
          <w:p w:rsidR="00C13329" w:rsidRPr="008055A3" w:rsidRDefault="00C13329" w:rsidP="008055A3">
            <w:pPr>
              <w:widowControl/>
              <w:spacing w:after="29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8055A3">
              <w:rPr>
                <w:color w:val="000000"/>
              </w:rPr>
              <w:t>. Какое изображение называется главным? Назовите основные к</w:t>
            </w:r>
            <w:r w:rsidRPr="008055A3">
              <w:rPr>
                <w:color w:val="000000"/>
              </w:rPr>
              <w:t>о</w:t>
            </w:r>
            <w:r w:rsidRPr="008055A3">
              <w:rPr>
                <w:color w:val="000000"/>
              </w:rPr>
              <w:t xml:space="preserve">манды. </w:t>
            </w:r>
          </w:p>
          <w:p w:rsidR="00C13329" w:rsidRDefault="00C13329" w:rsidP="008055A3">
            <w:pPr>
              <w:widowControl/>
              <w:spacing w:after="29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Pr="008055A3">
              <w:rPr>
                <w:color w:val="000000"/>
              </w:rPr>
              <w:t>. Какая команда объединяет трехмерную модель детали из нескол</w:t>
            </w:r>
            <w:r w:rsidRPr="008055A3">
              <w:rPr>
                <w:color w:val="000000"/>
              </w:rPr>
              <w:t>ь</w:t>
            </w:r>
            <w:r w:rsidRPr="008055A3">
              <w:rPr>
                <w:color w:val="000000"/>
              </w:rPr>
              <w:t xml:space="preserve">ких геометрических тел? </w:t>
            </w:r>
          </w:p>
          <w:p w:rsidR="00C13329" w:rsidRPr="008055A3" w:rsidRDefault="00C13329" w:rsidP="008055A3">
            <w:pPr>
              <w:widowControl/>
              <w:spacing w:after="29"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055A3">
              <w:rPr>
                <w:color w:val="000000"/>
              </w:rPr>
              <w:t>. Какая команда вычитает часть детали из геометрического тела?</w:t>
            </w:r>
            <w:r w:rsidRPr="008055A3">
              <w:rPr>
                <w:rFonts w:ascii="Verdana" w:hAnsi="Verdana" w:cs="Verdana"/>
                <w:color w:val="000000"/>
                <w:sz w:val="23"/>
                <w:szCs w:val="23"/>
              </w:rPr>
              <w:t xml:space="preserve"> </w:t>
            </w:r>
          </w:p>
        </w:tc>
      </w:tr>
      <w:tr w:rsidR="00C13329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EC022C" w:rsidRDefault="00C13329" w:rsidP="00F46664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CB3A18" w:rsidRDefault="00C13329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- применять всевозможные технологии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>в системах автоматизированного проектирования для решения практических задач</w:t>
            </w:r>
          </w:p>
          <w:p w:rsidR="00C13329" w:rsidRPr="00CB3A18" w:rsidRDefault="00C13329" w:rsidP="00F46664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B3A18">
              <w:rPr>
                <w:bCs/>
              </w:rPr>
              <w:t>выполнять постановку и разрабатывать алгори</w:t>
            </w:r>
            <w:r w:rsidRPr="00CB3A18">
              <w:rPr>
                <w:bCs/>
              </w:rPr>
              <w:t>т</w:t>
            </w:r>
            <w:r w:rsidRPr="00CB3A18">
              <w:rPr>
                <w:bCs/>
              </w:rPr>
              <w:t xml:space="preserve">мы,  используя современные инструментальные средства и технологии </w:t>
            </w:r>
            <w:r>
              <w:rPr>
                <w:bCs/>
              </w:rPr>
              <w:t>систем автоматизированн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проектирования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Default="00C13329" w:rsidP="008F42FE">
            <w:pPr>
              <w:ind w:firstLine="0"/>
              <w:jc w:val="left"/>
              <w:rPr>
                <w:i/>
                <w:kern w:val="24"/>
              </w:rPr>
            </w:pPr>
            <w:r w:rsidRPr="00E07539">
              <w:rPr>
                <w:i/>
                <w:kern w:val="24"/>
              </w:rPr>
              <w:t xml:space="preserve">Практические задания </w:t>
            </w:r>
          </w:p>
          <w:p w:rsidR="00C13329" w:rsidRDefault="00C13329" w:rsidP="00C51429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Построить ортогональный вид детали.</w:t>
            </w:r>
          </w:p>
          <w:p w:rsidR="00C13329" w:rsidRDefault="00C13329" w:rsidP="007A374C">
            <w:pPr>
              <w:ind w:left="360" w:firstLine="0"/>
              <w:jc w:val="left"/>
              <w:rPr>
                <w:sz w:val="23"/>
                <w:szCs w:val="23"/>
              </w:rPr>
            </w:pPr>
            <w:r w:rsidRPr="008F06E5">
              <w:rPr>
                <w:noProof/>
                <w:sz w:val="23"/>
                <w:szCs w:val="23"/>
              </w:rPr>
              <w:pict>
                <v:shape id="_x0000_i1045" type="#_x0000_t75" style="width:213.75pt;height:138.75pt;visibility:visible">
                  <v:imagedata r:id="rId34" o:title=""/>
                </v:shape>
              </w:pict>
            </w:r>
          </w:p>
          <w:p w:rsidR="00C13329" w:rsidRDefault="00C13329" w:rsidP="00E82666">
            <w:pPr>
              <w:ind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Построить пирамиду из отрезков высотой 150 мм. Закрасить ее грани в различные цвета </w:t>
            </w:r>
          </w:p>
          <w:p w:rsidR="00C13329" w:rsidRDefault="00C13329" w:rsidP="00E82666">
            <w:pPr>
              <w:ind w:firstLine="0"/>
              <w:jc w:val="center"/>
              <w:rPr>
                <w:sz w:val="23"/>
                <w:szCs w:val="23"/>
              </w:rPr>
            </w:pPr>
            <w:r w:rsidRPr="008F06E5">
              <w:rPr>
                <w:noProof/>
                <w:sz w:val="23"/>
                <w:szCs w:val="23"/>
              </w:rPr>
              <w:pict>
                <v:shape id="Рисунок 20" o:spid="_x0000_i1046" type="#_x0000_t75" style="width:192.75pt;height:119.25pt;visibility:visible">
                  <v:imagedata r:id="rId35" o:title=""/>
                </v:shape>
              </w:pict>
            </w:r>
          </w:p>
          <w:p w:rsidR="00C13329" w:rsidRPr="00E07539" w:rsidRDefault="00C13329" w:rsidP="00E82666">
            <w:pPr>
              <w:ind w:firstLine="0"/>
              <w:jc w:val="left"/>
              <w:rPr>
                <w:i/>
                <w:kern w:val="24"/>
              </w:rPr>
            </w:pPr>
            <w:r>
              <w:rPr>
                <w:sz w:val="23"/>
                <w:szCs w:val="23"/>
              </w:rPr>
              <w:t xml:space="preserve">3. Построить три цилиндра, ориентированных по трем взаимно-перпендикулярным осям и пересекающихся в средних точках. Радиус цилиндра 40 мм, длина 300 мм. </w:t>
            </w:r>
          </w:p>
          <w:p w:rsidR="00C13329" w:rsidRDefault="00C13329" w:rsidP="00C51429">
            <w:pPr>
              <w:ind w:firstLine="0"/>
              <w:jc w:val="center"/>
              <w:rPr>
                <w:i/>
                <w:kern w:val="24"/>
              </w:rPr>
            </w:pPr>
            <w:r w:rsidRPr="008F06E5">
              <w:rPr>
                <w:i/>
                <w:noProof/>
                <w:kern w:val="24"/>
              </w:rPr>
              <w:pict>
                <v:shape id="Рисунок 21" o:spid="_x0000_i1047" type="#_x0000_t75" style="width:233.25pt;height:138.75pt;visibility:visible">
                  <v:imagedata r:id="rId36" o:title=""/>
                </v:shape>
              </w:pict>
            </w:r>
          </w:p>
        </w:tc>
      </w:tr>
      <w:tr w:rsidR="00C13329" w:rsidTr="00EF5DF7">
        <w:trPr>
          <w:trHeight w:val="449"/>
        </w:trPr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403743" w:rsidRDefault="00C13329" w:rsidP="00F46664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1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Pr="00CB3A18" w:rsidRDefault="00C13329" w:rsidP="00F46664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CB3A18">
              <w:rPr>
                <w:bCs/>
              </w:rPr>
              <w:t xml:space="preserve">реализации </w:t>
            </w:r>
            <w:r>
              <w:rPr>
                <w:bCs/>
              </w:rPr>
              <w:t>различных методик</w:t>
            </w:r>
            <w:r w:rsidRPr="00CB3A18">
              <w:rPr>
                <w:bCs/>
              </w:rPr>
              <w:t xml:space="preserve"> </w:t>
            </w:r>
            <w:r>
              <w:rPr>
                <w:bCs/>
              </w:rPr>
              <w:t xml:space="preserve"> и</w:t>
            </w:r>
            <w:r>
              <w:rPr>
                <w:bCs/>
              </w:rPr>
              <w:t>с</w:t>
            </w:r>
            <w:r>
              <w:rPr>
                <w:bCs/>
              </w:rPr>
              <w:t>пользования систем автоматизированного проект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рования для решения практических задач</w:t>
            </w:r>
          </w:p>
          <w:p w:rsidR="00C13329" w:rsidRPr="00DE4622" w:rsidRDefault="00C13329" w:rsidP="00F46664">
            <w:pPr>
              <w:numPr>
                <w:ilvl w:val="0"/>
                <w:numId w:val="23"/>
              </w:numPr>
              <w:tabs>
                <w:tab w:val="left" w:pos="232"/>
                <w:tab w:val="left" w:pos="851"/>
              </w:tabs>
              <w:ind w:left="0" w:firstLine="0"/>
              <w:rPr>
                <w:bCs/>
              </w:rPr>
            </w:pPr>
            <w:r>
              <w:rPr>
                <w:bCs/>
              </w:rPr>
              <w:t>инструментальными средствами систем автом</w:t>
            </w:r>
            <w:r>
              <w:rPr>
                <w:bCs/>
              </w:rPr>
              <w:t>а</w:t>
            </w:r>
            <w:r>
              <w:rPr>
                <w:bCs/>
              </w:rPr>
              <w:t>тизированного проектирования для решения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задач</w:t>
            </w:r>
          </w:p>
        </w:tc>
        <w:tc>
          <w:tcPr>
            <w:tcW w:w="23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3329" w:rsidRDefault="00C13329" w:rsidP="00B94427">
            <w:pPr>
              <w:ind w:firstLine="0"/>
              <w:jc w:val="left"/>
              <w:rPr>
                <w:i/>
                <w:kern w:val="24"/>
              </w:rPr>
            </w:pPr>
            <w:r>
              <w:rPr>
                <w:i/>
                <w:kern w:val="24"/>
              </w:rPr>
              <w:t>Задания на решение задач из профессиональной области, комплек</w:t>
            </w:r>
            <w:r>
              <w:rPr>
                <w:i/>
                <w:kern w:val="24"/>
              </w:rPr>
              <w:t>с</w:t>
            </w:r>
            <w:r>
              <w:rPr>
                <w:i/>
                <w:kern w:val="24"/>
              </w:rPr>
              <w:t>ные задания</w:t>
            </w:r>
          </w:p>
          <w:p w:rsidR="00C13329" w:rsidRDefault="00C13329" w:rsidP="00C51429">
            <w:pPr>
              <w:ind w:firstLine="0"/>
            </w:pPr>
            <w:r>
              <w:t>Выполнить комплексные задачи в системах автоматизированного проектирования КОМПАС и AUTOCAD</w:t>
            </w:r>
            <w:r w:rsidRPr="00F76226">
              <w:t>:</w:t>
            </w:r>
          </w:p>
          <w:p w:rsidR="00C13329" w:rsidRPr="00F76226" w:rsidRDefault="00C13329" w:rsidP="00C51429">
            <w:pPr>
              <w:ind w:left="360" w:firstLine="0"/>
            </w:pPr>
            <w:r>
              <w:t>- раскрой материала</w:t>
            </w:r>
            <w:r w:rsidRPr="00F76226">
              <w:t>;</w:t>
            </w:r>
          </w:p>
          <w:p w:rsidR="00C13329" w:rsidRDefault="00C13329" w:rsidP="00C51429">
            <w:pPr>
              <w:ind w:left="360" w:firstLine="0"/>
            </w:pPr>
            <w:r w:rsidRPr="00F76226">
              <w:t xml:space="preserve">- </w:t>
            </w:r>
            <w:r>
              <w:t>планирование сада</w:t>
            </w:r>
            <w:r w:rsidRPr="00F76226">
              <w:t>;</w:t>
            </w:r>
          </w:p>
          <w:p w:rsidR="00C13329" w:rsidRDefault="00C13329" w:rsidP="00C51429">
            <w:pPr>
              <w:ind w:left="360" w:firstLine="0"/>
            </w:pPr>
            <w:r>
              <w:t>- макет жилого дома</w:t>
            </w:r>
            <w:r w:rsidRPr="00C51429">
              <w:t>.</w:t>
            </w:r>
          </w:p>
          <w:p w:rsidR="00C13329" w:rsidRPr="00C51429" w:rsidRDefault="00C13329" w:rsidP="00C51429">
            <w:pPr>
              <w:ind w:firstLine="0"/>
            </w:pPr>
            <w:r>
              <w:t>Сравнить возможности КОМПАС и AUTOCAD при решении задач.</w:t>
            </w:r>
          </w:p>
        </w:tc>
      </w:tr>
    </w:tbl>
    <w:p w:rsidR="00C13329" w:rsidRPr="00D22352" w:rsidRDefault="00C13329" w:rsidP="00D22352">
      <w:pPr>
        <w:widowControl/>
        <w:tabs>
          <w:tab w:val="left" w:pos="993"/>
        </w:tabs>
        <w:rPr>
          <w:rFonts w:eastAsia="TimesNewRomanPSMT"/>
          <w:lang w:eastAsia="zh-CN"/>
        </w:rPr>
        <w:sectPr w:rsidR="00C13329" w:rsidRPr="00D22352" w:rsidSect="00072144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C13329" w:rsidRDefault="00C13329" w:rsidP="00A8479A">
      <w:pPr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C13329" w:rsidRDefault="00C13329" w:rsidP="00A8479A">
      <w:r>
        <w:t>Промежуточная аттестация по дисциплине «Системы автоматизированного проектиров</w:t>
      </w:r>
      <w:r>
        <w:t>а</w:t>
      </w:r>
      <w:r>
        <w:t>ния»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C13329" w:rsidRPr="007C7716" w:rsidRDefault="00C13329" w:rsidP="00337A5A">
      <w:pPr>
        <w:rPr>
          <w:color w:val="000000"/>
        </w:rPr>
      </w:pPr>
      <w:r w:rsidRPr="007C7716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13329" w:rsidRDefault="00C13329" w:rsidP="00A8479A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C13329" w:rsidRDefault="00C13329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</w:t>
      </w:r>
      <w:r>
        <w:t>о</w:t>
      </w:r>
      <w:r>
        <w:t>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C13329" w:rsidRDefault="00C13329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</w:t>
      </w:r>
      <w:r>
        <w:t>н</w:t>
      </w:r>
      <w:r>
        <w:t>ности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C13329" w:rsidRDefault="00C13329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переносе на новые ситуации.</w:t>
      </w:r>
    </w:p>
    <w:p w:rsidR="00C13329" w:rsidRDefault="00C13329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C13329" w:rsidRDefault="00C13329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C13329" w:rsidRPr="00F72E61" w:rsidRDefault="00C13329" w:rsidP="00A8479A">
      <w:pPr>
        <w:pStyle w:val="Heading1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72E61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13329" w:rsidRPr="00287283" w:rsidRDefault="00C13329" w:rsidP="00A8479A">
      <w:pPr>
        <w:pStyle w:val="Style10"/>
        <w:widowControl/>
        <w:rPr>
          <w:rStyle w:val="FontStyle22"/>
          <w:color w:val="000000"/>
          <w:sz w:val="24"/>
        </w:rPr>
      </w:pPr>
      <w:r w:rsidRPr="00287283">
        <w:rPr>
          <w:rStyle w:val="FontStyle18"/>
          <w:bCs/>
          <w:color w:val="000000"/>
          <w:sz w:val="24"/>
        </w:rPr>
        <w:t xml:space="preserve">а) Основная </w:t>
      </w:r>
      <w:r w:rsidRPr="00287283">
        <w:rPr>
          <w:rStyle w:val="FontStyle22"/>
          <w:b/>
          <w:color w:val="000000"/>
          <w:sz w:val="24"/>
        </w:rPr>
        <w:t>литература:</w:t>
      </w:r>
      <w:r w:rsidRPr="00287283">
        <w:rPr>
          <w:rStyle w:val="FontStyle22"/>
          <w:color w:val="000000"/>
          <w:sz w:val="24"/>
        </w:rPr>
        <w:t xml:space="preserve"> </w:t>
      </w:r>
    </w:p>
    <w:p w:rsidR="00C13329" w:rsidRDefault="00C13329" w:rsidP="00287283">
      <w:pPr>
        <w:rPr>
          <w:color w:val="001329"/>
          <w:shd w:val="clear" w:color="auto" w:fill="FFFFFF"/>
        </w:rPr>
      </w:pPr>
      <w:r>
        <w:rPr>
          <w:color w:val="001329"/>
          <w:shd w:val="clear" w:color="auto" w:fill="FFFFFF"/>
        </w:rPr>
        <w:t xml:space="preserve">1.  </w:t>
      </w:r>
      <w:r w:rsidRPr="00287283">
        <w:rPr>
          <w:color w:val="001329"/>
          <w:shd w:val="clear" w:color="auto" w:fill="FFFFFF"/>
        </w:rPr>
        <w:t>Малышевская, Л. Г. Основы моделирования в среде автоматизированной системы пр</w:t>
      </w:r>
      <w:r w:rsidRPr="00287283">
        <w:rPr>
          <w:color w:val="001329"/>
          <w:shd w:val="clear" w:color="auto" w:fill="FFFFFF"/>
        </w:rPr>
        <w:t>о</w:t>
      </w:r>
      <w:r w:rsidRPr="00287283">
        <w:rPr>
          <w:color w:val="001329"/>
          <w:shd w:val="clear" w:color="auto" w:fill="FFFFFF"/>
        </w:rPr>
        <w:t xml:space="preserve">ектирования "Компас 3D": Учебное пособие / Малышевская Л.Г. - Железногорск:ФГБОУ ВО СПСА ГПС МЧС России, 2017. - 72 с. - Текст : электронный. - URL: </w:t>
      </w:r>
      <w:hyperlink r:id="rId37" w:history="1">
        <w:r w:rsidRPr="000F579E">
          <w:rPr>
            <w:rStyle w:val="Hyperlink"/>
            <w:shd w:val="clear" w:color="auto" w:fill="FFFFFF"/>
          </w:rPr>
          <w:t>https://znanium.com/catalog/product/912689</w:t>
        </w:r>
      </w:hyperlink>
    </w:p>
    <w:p w:rsidR="00C13329" w:rsidRPr="00287283" w:rsidRDefault="00C13329" w:rsidP="00287283">
      <w:pPr>
        <w:rPr>
          <w:rStyle w:val="FontStyle22"/>
          <w:color w:val="001329"/>
          <w:sz w:val="24"/>
          <w:shd w:val="clear" w:color="auto" w:fill="FFFFFF"/>
        </w:rPr>
      </w:pPr>
      <w:r w:rsidRPr="00287283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C13329" w:rsidRPr="00287283" w:rsidRDefault="00C13329" w:rsidP="00287283">
      <w:pPr>
        <w:pStyle w:val="Style10"/>
        <w:widowControl/>
        <w:tabs>
          <w:tab w:val="left" w:pos="993"/>
        </w:tabs>
        <w:rPr>
          <w:rStyle w:val="FontStyle22"/>
          <w:b/>
          <w:color w:val="000000"/>
          <w:sz w:val="24"/>
        </w:rPr>
      </w:pPr>
      <w:r w:rsidRPr="00287283">
        <w:rPr>
          <w:rStyle w:val="FontStyle22"/>
          <w:b/>
          <w:color w:val="000000"/>
          <w:sz w:val="24"/>
        </w:rPr>
        <w:t xml:space="preserve">б) Дополнительная литература: </w:t>
      </w:r>
    </w:p>
    <w:p w:rsidR="00C13329" w:rsidRDefault="00C13329" w:rsidP="00287283">
      <w:pPr>
        <w:rPr>
          <w:color w:val="001329"/>
          <w:shd w:val="clear" w:color="auto" w:fill="FFFFFF"/>
        </w:rPr>
      </w:pPr>
      <w:r>
        <w:rPr>
          <w:color w:val="001329"/>
          <w:shd w:val="clear" w:color="auto" w:fill="FFFFFF"/>
        </w:rPr>
        <w:t xml:space="preserve">1.  </w:t>
      </w:r>
      <w:r w:rsidRPr="00287283">
        <w:rPr>
          <w:color w:val="001329"/>
          <w:shd w:val="clear" w:color="auto" w:fill="FFFFFF"/>
        </w:rPr>
        <w:t xml:space="preserve">Берлинер, Э. М. САПР конструктора машиностроителя : учебник / Э.М. Берлинер, О.В. Таратынов. — Москва : ФОРУМ : ИНФРА-М, 2020. — 288 с. — (Среднее профессиональное образование). - ISBN 978-5-00091-558-5. - Текст : электронный. - URL: </w:t>
      </w:r>
      <w:hyperlink r:id="rId38" w:history="1">
        <w:r w:rsidRPr="000F579E">
          <w:rPr>
            <w:rStyle w:val="Hyperlink"/>
            <w:shd w:val="clear" w:color="auto" w:fill="FFFFFF"/>
          </w:rPr>
          <w:t>https://znanium.com/catalog/product/1069161</w:t>
        </w:r>
      </w:hyperlink>
      <w:r w:rsidRPr="00287283">
        <w:rPr>
          <w:color w:val="001329"/>
          <w:shd w:val="clear" w:color="auto" w:fill="FFFFFF"/>
        </w:rPr>
        <w:t xml:space="preserve"> </w:t>
      </w:r>
    </w:p>
    <w:p w:rsidR="00C13329" w:rsidRPr="00287283" w:rsidRDefault="00C13329" w:rsidP="00287283">
      <w:pPr>
        <w:rPr>
          <w:color w:val="001329"/>
          <w:shd w:val="clear" w:color="auto" w:fill="FFFFFF"/>
        </w:rPr>
      </w:pPr>
      <w:r w:rsidRPr="00287283">
        <w:rPr>
          <w:color w:val="001329"/>
          <w:shd w:val="clear" w:color="auto" w:fill="FFFFFF"/>
        </w:rPr>
        <w:t>(дата обращения: 28.10.2020). – Режим доступа: по подписке.</w:t>
      </w:r>
    </w:p>
    <w:p w:rsidR="00C13329" w:rsidRDefault="00C13329" w:rsidP="00287283">
      <w:pPr>
        <w:rPr>
          <w:color w:val="001329"/>
          <w:shd w:val="clear" w:color="auto" w:fill="FFFFFF"/>
        </w:rPr>
      </w:pPr>
      <w:r>
        <w:rPr>
          <w:color w:val="001329"/>
          <w:shd w:val="clear" w:color="auto" w:fill="FFFFFF"/>
        </w:rPr>
        <w:t xml:space="preserve">2. </w:t>
      </w:r>
      <w:r w:rsidRPr="00287283">
        <w:rPr>
          <w:color w:val="001329"/>
          <w:shd w:val="clear" w:color="auto" w:fill="FFFFFF"/>
        </w:rPr>
        <w:t>Конюх, В. Л. Проектирование автоматизированных систем производства: Учебное п</w:t>
      </w:r>
      <w:r w:rsidRPr="00287283">
        <w:rPr>
          <w:color w:val="001329"/>
          <w:shd w:val="clear" w:color="auto" w:fill="FFFFFF"/>
        </w:rPr>
        <w:t>о</w:t>
      </w:r>
      <w:r w:rsidRPr="00287283">
        <w:rPr>
          <w:color w:val="001329"/>
          <w:shd w:val="clear" w:color="auto" w:fill="FFFFFF"/>
        </w:rPr>
        <w:t xml:space="preserve">собие / В.Л. Конюх. - М.: КУРС: НИЦ ИНФРА-М, 2019. - 312 с.:. - ISBN 978-5-905554-53-7. - Текст : электронный. - URL: </w:t>
      </w:r>
    </w:p>
    <w:p w:rsidR="00C13329" w:rsidRDefault="00C13329" w:rsidP="00635503">
      <w:pPr>
        <w:rPr>
          <w:color w:val="001329"/>
          <w:shd w:val="clear" w:color="auto" w:fill="FFFFFF"/>
        </w:rPr>
      </w:pPr>
      <w:hyperlink r:id="rId39" w:history="1">
        <w:r w:rsidRPr="000F579E">
          <w:rPr>
            <w:rStyle w:val="Hyperlink"/>
            <w:shd w:val="clear" w:color="auto" w:fill="FFFFFF"/>
          </w:rPr>
          <w:t>https://znanium.com/catalog/product/1027253</w:t>
        </w:r>
      </w:hyperlink>
    </w:p>
    <w:p w:rsidR="00C13329" w:rsidRDefault="00C13329" w:rsidP="00635503">
      <w:pPr>
        <w:rPr>
          <w:color w:val="001329"/>
          <w:shd w:val="clear" w:color="auto" w:fill="FFFFFF"/>
        </w:rPr>
      </w:pPr>
      <w:r w:rsidRPr="00287283">
        <w:rPr>
          <w:color w:val="001329"/>
          <w:shd w:val="clear" w:color="auto" w:fill="FFFFFF"/>
        </w:rPr>
        <w:t xml:space="preserve"> (дата обращения: 28.10.2020). – Режим доступа: по подписке.</w:t>
      </w:r>
    </w:p>
    <w:p w:rsidR="00C13329" w:rsidRPr="00287283" w:rsidRDefault="00C13329" w:rsidP="00287283">
      <w:pPr>
        <w:rPr>
          <w:color w:val="001329"/>
          <w:shd w:val="clear" w:color="auto" w:fill="FFFFFF"/>
        </w:rPr>
      </w:pPr>
    </w:p>
    <w:p w:rsidR="00C13329" w:rsidRPr="00287283" w:rsidRDefault="00C13329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287283">
        <w:rPr>
          <w:b/>
        </w:rPr>
        <w:t xml:space="preserve">в) Программное обеспечение и Интернет-ресурсы: </w:t>
      </w:r>
    </w:p>
    <w:p w:rsidR="00C13329" w:rsidRDefault="00C13329" w:rsidP="001F0582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ма; </w:t>
      </w:r>
      <w:r>
        <w:rPr>
          <w:color w:val="000000"/>
        </w:rPr>
        <w:t>офисные программы; математические пакет, статистические пакеты, установленные на к</w:t>
      </w:r>
      <w:r>
        <w:rPr>
          <w:color w:val="000000"/>
        </w:rPr>
        <w:t>а</w:t>
      </w:r>
      <w:r>
        <w:rPr>
          <w:color w:val="000000"/>
        </w:rPr>
        <w:t>ждом персональном компьютере вычислительного центра ФГБОУ ВПО «МГТУ».</w:t>
      </w:r>
    </w:p>
    <w:p w:rsidR="00C13329" w:rsidRDefault="00C13329" w:rsidP="001F0582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C13329" w:rsidRDefault="00C13329" w:rsidP="001F0582">
      <w:pPr>
        <w:rPr>
          <w:color w:val="000000"/>
        </w:rPr>
      </w:pPr>
      <w:hyperlink r:id="rId40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C13329" w:rsidRDefault="00C13329" w:rsidP="001F0582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41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42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43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44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програм</w:t>
      </w:r>
      <w:r>
        <w:rPr>
          <w:b w:val="0"/>
          <w:color w:val="000000"/>
          <w:szCs w:val="24"/>
        </w:rPr>
        <w:t>м</w:t>
      </w:r>
      <w:r>
        <w:rPr>
          <w:b w:val="0"/>
          <w:color w:val="000000"/>
          <w:szCs w:val="24"/>
        </w:rPr>
        <w:t xml:space="preserve">ных продуктов: </w:t>
      </w:r>
      <w:hyperlink r:id="rId45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46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47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48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49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C13329" w:rsidRPr="001F0582" w:rsidRDefault="00C13329" w:rsidP="001F0582">
      <w:pPr>
        <w:pStyle w:val="Heading1"/>
        <w:spacing w:before="120"/>
        <w:rPr>
          <w:rStyle w:val="FontStyle14"/>
          <w:bCs/>
          <w:sz w:val="24"/>
          <w:szCs w:val="24"/>
        </w:rPr>
      </w:pPr>
      <w:r w:rsidRPr="001F0582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C13329" w:rsidRDefault="00C13329" w:rsidP="001F0582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9"/>
        <w:gridCol w:w="6229"/>
      </w:tblGrid>
      <w:tr w:rsidR="00C13329" w:rsidTr="001F0582">
        <w:trPr>
          <w:tblHeader/>
        </w:trPr>
        <w:tc>
          <w:tcPr>
            <w:tcW w:w="1928" w:type="pct"/>
            <w:vAlign w:val="center"/>
          </w:tcPr>
          <w:p w:rsidR="00C13329" w:rsidRDefault="00C13329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13329" w:rsidRDefault="00C13329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C13329" w:rsidTr="001F0582">
        <w:tc>
          <w:tcPr>
            <w:tcW w:w="1928" w:type="pct"/>
          </w:tcPr>
          <w:p w:rsidR="00C13329" w:rsidRDefault="00C13329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C13329" w:rsidRDefault="00C13329">
            <w:pPr>
              <w:spacing w:line="254" w:lineRule="auto"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C13329" w:rsidTr="001F0582">
        <w:tc>
          <w:tcPr>
            <w:tcW w:w="1928" w:type="pct"/>
          </w:tcPr>
          <w:p w:rsidR="00C13329" w:rsidRDefault="00C13329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C13329" w:rsidRDefault="00C13329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13329" w:rsidTr="001F0582">
        <w:tc>
          <w:tcPr>
            <w:tcW w:w="1928" w:type="pct"/>
          </w:tcPr>
          <w:p w:rsidR="00C13329" w:rsidRDefault="00C13329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</w:t>
            </w:r>
            <w:r>
              <w:t>и</w:t>
            </w:r>
            <w:r>
              <w:t>тальные залы библиотеки</w:t>
            </w:r>
          </w:p>
        </w:tc>
        <w:tc>
          <w:tcPr>
            <w:tcW w:w="3072" w:type="pct"/>
          </w:tcPr>
          <w:p w:rsidR="00C13329" w:rsidRDefault="00C13329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компьютерами, выходом в Интернет и с доступом в электронную инфо</w:t>
            </w:r>
            <w:r>
              <w:t>р</w:t>
            </w:r>
            <w:r>
              <w:t xml:space="preserve">мационно-образовательную среду университета </w:t>
            </w:r>
          </w:p>
        </w:tc>
      </w:tr>
      <w:tr w:rsidR="00C13329" w:rsidTr="001F0582">
        <w:tc>
          <w:tcPr>
            <w:tcW w:w="1928" w:type="pct"/>
          </w:tcPr>
          <w:p w:rsidR="00C13329" w:rsidRDefault="00C13329">
            <w:pPr>
              <w:spacing w:line="254" w:lineRule="auto"/>
              <w:ind w:firstLine="0"/>
              <w:jc w:val="left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текущ</w:t>
            </w:r>
            <w:r>
              <w:t>е</w:t>
            </w:r>
            <w:r>
              <w:t>го контроля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3072" w:type="pct"/>
          </w:tcPr>
          <w:p w:rsidR="00C13329" w:rsidRDefault="00C13329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C13329" w:rsidTr="001F0582">
        <w:tc>
          <w:tcPr>
            <w:tcW w:w="1928" w:type="pct"/>
          </w:tcPr>
          <w:p w:rsidR="00C13329" w:rsidRDefault="00C13329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возмо</w:t>
            </w:r>
            <w:r>
              <w:t>ж</w:t>
            </w:r>
            <w:r>
              <w:t>ностью подключения к сети «И</w:t>
            </w:r>
            <w:r>
              <w:t>н</w:t>
            </w:r>
            <w:r>
              <w:t>тернет» и наличием доступа в эле</w:t>
            </w:r>
            <w:r>
              <w:t>к</w:t>
            </w:r>
            <w:r>
              <w:t>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</w:tcPr>
          <w:p w:rsidR="00C13329" w:rsidRDefault="00C13329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C13329" w:rsidTr="001F0582">
        <w:tc>
          <w:tcPr>
            <w:tcW w:w="1928" w:type="pct"/>
          </w:tcPr>
          <w:p w:rsidR="00C13329" w:rsidRDefault="00C13329">
            <w:pPr>
              <w:spacing w:line="254" w:lineRule="auto"/>
              <w:ind w:firstLine="0"/>
              <w:jc w:val="left"/>
            </w:pPr>
            <w:r>
              <w:t>Помещения для хранения и проф</w:t>
            </w:r>
            <w:r>
              <w:t>и</w:t>
            </w:r>
            <w:r>
              <w:t>лактического обслуживания уче</w:t>
            </w:r>
            <w:r>
              <w:t>б</w:t>
            </w:r>
            <w:r>
              <w:t>ного оборудования</w:t>
            </w:r>
          </w:p>
        </w:tc>
        <w:tc>
          <w:tcPr>
            <w:tcW w:w="3072" w:type="pct"/>
          </w:tcPr>
          <w:p w:rsidR="00C13329" w:rsidRDefault="00C13329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C13329" w:rsidRPr="004F7B4A" w:rsidRDefault="00C13329" w:rsidP="001F0582">
      <w:pPr>
        <w:pStyle w:val="Style8"/>
        <w:widowControl/>
        <w:tabs>
          <w:tab w:val="left" w:pos="993"/>
        </w:tabs>
      </w:pPr>
    </w:p>
    <w:sectPr w:rsidR="00C13329" w:rsidRPr="004F7B4A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329" w:rsidRDefault="00C13329">
      <w:r>
        <w:separator/>
      </w:r>
    </w:p>
  </w:endnote>
  <w:endnote w:type="continuationSeparator" w:id="0">
    <w:p w:rsidR="00C13329" w:rsidRDefault="00C133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329" w:rsidRDefault="00C13329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13329" w:rsidRDefault="00C13329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329" w:rsidRDefault="00C13329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C13329" w:rsidRDefault="00C13329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329" w:rsidRDefault="00C13329">
      <w:r>
        <w:separator/>
      </w:r>
    </w:p>
  </w:footnote>
  <w:footnote w:type="continuationSeparator" w:id="0">
    <w:p w:rsidR="00C13329" w:rsidRDefault="00C133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9E2844"/>
    <w:multiLevelType w:val="hybridMultilevel"/>
    <w:tmpl w:val="C73E2796"/>
    <w:lvl w:ilvl="0" w:tplc="C444F1C4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>
    <w:nsid w:val="072715C4"/>
    <w:multiLevelType w:val="hybridMultilevel"/>
    <w:tmpl w:val="4B1242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D42551C"/>
    <w:multiLevelType w:val="hybridMultilevel"/>
    <w:tmpl w:val="AC968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B97C34"/>
    <w:multiLevelType w:val="hybridMultilevel"/>
    <w:tmpl w:val="EEE8ED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55717E"/>
    <w:multiLevelType w:val="hybridMultilevel"/>
    <w:tmpl w:val="C25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62962BF"/>
    <w:multiLevelType w:val="hybridMultilevel"/>
    <w:tmpl w:val="125E10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8081F8D"/>
    <w:multiLevelType w:val="hybridMultilevel"/>
    <w:tmpl w:val="1DC223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9D12AA8"/>
    <w:multiLevelType w:val="hybridMultilevel"/>
    <w:tmpl w:val="5DCA665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D76672"/>
    <w:multiLevelType w:val="hybridMultilevel"/>
    <w:tmpl w:val="FB06AB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F953C93"/>
    <w:multiLevelType w:val="hybridMultilevel"/>
    <w:tmpl w:val="3CF4BF2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">
    <w:nsid w:val="28DF2604"/>
    <w:multiLevelType w:val="hybridMultilevel"/>
    <w:tmpl w:val="2CA63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E000462"/>
    <w:multiLevelType w:val="hybridMultilevel"/>
    <w:tmpl w:val="C622A9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26B76A3"/>
    <w:multiLevelType w:val="hybridMultilevel"/>
    <w:tmpl w:val="BD3C4B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6312355"/>
    <w:multiLevelType w:val="hybridMultilevel"/>
    <w:tmpl w:val="53CE7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BD5893"/>
    <w:multiLevelType w:val="hybridMultilevel"/>
    <w:tmpl w:val="7D8495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9">
    <w:nsid w:val="3CEA10AA"/>
    <w:multiLevelType w:val="multilevel"/>
    <w:tmpl w:val="0419001D"/>
    <w:numStyleLink w:val="1"/>
  </w:abstractNum>
  <w:abstractNum w:abstractNumId="30">
    <w:nsid w:val="46346B55"/>
    <w:multiLevelType w:val="hybridMultilevel"/>
    <w:tmpl w:val="DCFC43DC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BA1E0E"/>
    <w:multiLevelType w:val="hybridMultilevel"/>
    <w:tmpl w:val="92C87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0E2D4B"/>
    <w:multiLevelType w:val="hybridMultilevel"/>
    <w:tmpl w:val="4178F6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FD2500B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AA62CC2"/>
    <w:multiLevelType w:val="hybridMultilevel"/>
    <w:tmpl w:val="838403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E975BA9"/>
    <w:multiLevelType w:val="hybridMultilevel"/>
    <w:tmpl w:val="52B43A9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27B1D95"/>
    <w:multiLevelType w:val="hybridMultilevel"/>
    <w:tmpl w:val="06B4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271965"/>
    <w:multiLevelType w:val="hybridMultilevel"/>
    <w:tmpl w:val="2B4A163E"/>
    <w:lvl w:ilvl="0" w:tplc="39AE3A4E">
      <w:start w:val="1"/>
      <w:numFmt w:val="decimal"/>
      <w:lvlText w:val="%1."/>
      <w:lvlJc w:val="left"/>
      <w:pPr>
        <w:ind w:left="720" w:hanging="360"/>
      </w:pPr>
      <w:rPr>
        <w:rFonts w:ascii="Verdana" w:hAnsi="Verdana" w:cs="Verdana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7A6C84"/>
    <w:multiLevelType w:val="hybridMultilevel"/>
    <w:tmpl w:val="8226618E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C534CEF"/>
    <w:multiLevelType w:val="hybridMultilevel"/>
    <w:tmpl w:val="8A2C5C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9"/>
  </w:num>
  <w:num w:numId="4">
    <w:abstractNumId w:val="29"/>
  </w:num>
  <w:num w:numId="5">
    <w:abstractNumId w:val="21"/>
  </w:num>
  <w:num w:numId="6">
    <w:abstractNumId w:val="25"/>
  </w:num>
  <w:num w:numId="7">
    <w:abstractNumId w:val="17"/>
  </w:num>
  <w:num w:numId="8">
    <w:abstractNumId w:val="8"/>
  </w:num>
  <w:num w:numId="9">
    <w:abstractNumId w:val="0"/>
  </w:num>
  <w:num w:numId="10">
    <w:abstractNumId w:val="18"/>
  </w:num>
  <w:num w:numId="11">
    <w:abstractNumId w:val="13"/>
  </w:num>
  <w:num w:numId="12">
    <w:abstractNumId w:val="1"/>
  </w:num>
  <w:num w:numId="13">
    <w:abstractNumId w:val="23"/>
  </w:num>
  <w:num w:numId="14">
    <w:abstractNumId w:val="41"/>
  </w:num>
  <w:num w:numId="15">
    <w:abstractNumId w:val="31"/>
  </w:num>
  <w:num w:numId="16">
    <w:abstractNumId w:val="14"/>
  </w:num>
  <w:num w:numId="17">
    <w:abstractNumId w:val="15"/>
  </w:num>
  <w:num w:numId="18">
    <w:abstractNumId w:val="2"/>
  </w:num>
  <w:num w:numId="19">
    <w:abstractNumId w:val="39"/>
  </w:num>
  <w:num w:numId="20">
    <w:abstractNumId w:val="36"/>
  </w:num>
  <w:num w:numId="21">
    <w:abstractNumId w:val="7"/>
  </w:num>
  <w:num w:numId="22">
    <w:abstractNumId w:val="32"/>
  </w:num>
  <w:num w:numId="23">
    <w:abstractNumId w:val="30"/>
  </w:num>
  <w:num w:numId="24">
    <w:abstractNumId w:val="28"/>
  </w:num>
  <w:num w:numId="25">
    <w:abstractNumId w:val="20"/>
  </w:num>
  <w:num w:numId="26">
    <w:abstractNumId w:val="27"/>
  </w:num>
  <w:num w:numId="27">
    <w:abstractNumId w:val="37"/>
  </w:num>
  <w:num w:numId="28">
    <w:abstractNumId w:val="26"/>
  </w:num>
  <w:num w:numId="29">
    <w:abstractNumId w:val="4"/>
  </w:num>
  <w:num w:numId="30">
    <w:abstractNumId w:val="34"/>
  </w:num>
  <w:num w:numId="31">
    <w:abstractNumId w:val="22"/>
  </w:num>
  <w:num w:numId="32">
    <w:abstractNumId w:val="3"/>
  </w:num>
  <w:num w:numId="33">
    <w:abstractNumId w:val="12"/>
  </w:num>
  <w:num w:numId="34">
    <w:abstractNumId w:val="40"/>
  </w:num>
  <w:num w:numId="35">
    <w:abstractNumId w:val="24"/>
  </w:num>
  <w:num w:numId="36">
    <w:abstractNumId w:val="6"/>
  </w:num>
  <w:num w:numId="37">
    <w:abstractNumId w:val="35"/>
  </w:num>
  <w:num w:numId="38">
    <w:abstractNumId w:val="9"/>
  </w:num>
  <w:num w:numId="39">
    <w:abstractNumId w:val="10"/>
  </w:num>
  <w:num w:numId="40">
    <w:abstractNumId w:val="38"/>
  </w:num>
  <w:num w:numId="41">
    <w:abstractNumId w:val="33"/>
  </w:num>
  <w:num w:numId="42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1CD7"/>
    <w:rsid w:val="000054C0"/>
    <w:rsid w:val="00013CC4"/>
    <w:rsid w:val="0002161F"/>
    <w:rsid w:val="000224F2"/>
    <w:rsid w:val="00022869"/>
    <w:rsid w:val="00023679"/>
    <w:rsid w:val="00030325"/>
    <w:rsid w:val="000306DD"/>
    <w:rsid w:val="0003145C"/>
    <w:rsid w:val="00033029"/>
    <w:rsid w:val="000332A6"/>
    <w:rsid w:val="0003443F"/>
    <w:rsid w:val="00036D6F"/>
    <w:rsid w:val="000430D3"/>
    <w:rsid w:val="00043494"/>
    <w:rsid w:val="00047058"/>
    <w:rsid w:val="00054FE2"/>
    <w:rsid w:val="00055516"/>
    <w:rsid w:val="00063D00"/>
    <w:rsid w:val="00064AD3"/>
    <w:rsid w:val="00065463"/>
    <w:rsid w:val="00065E28"/>
    <w:rsid w:val="00066036"/>
    <w:rsid w:val="00072144"/>
    <w:rsid w:val="0007246B"/>
    <w:rsid w:val="0008161B"/>
    <w:rsid w:val="00082173"/>
    <w:rsid w:val="0008595C"/>
    <w:rsid w:val="00090B98"/>
    <w:rsid w:val="00092EE7"/>
    <w:rsid w:val="00094253"/>
    <w:rsid w:val="000946CF"/>
    <w:rsid w:val="00096109"/>
    <w:rsid w:val="000A01F1"/>
    <w:rsid w:val="000A1EB1"/>
    <w:rsid w:val="000A2119"/>
    <w:rsid w:val="000A27D8"/>
    <w:rsid w:val="000A340F"/>
    <w:rsid w:val="000A65A1"/>
    <w:rsid w:val="000A71BC"/>
    <w:rsid w:val="000B0037"/>
    <w:rsid w:val="000B0916"/>
    <w:rsid w:val="000B3109"/>
    <w:rsid w:val="000B4357"/>
    <w:rsid w:val="000B6909"/>
    <w:rsid w:val="000B72D1"/>
    <w:rsid w:val="000B7DA2"/>
    <w:rsid w:val="000C31E4"/>
    <w:rsid w:val="000C447D"/>
    <w:rsid w:val="000D70AE"/>
    <w:rsid w:val="000E2E6C"/>
    <w:rsid w:val="000E3100"/>
    <w:rsid w:val="000E3750"/>
    <w:rsid w:val="000E7CAE"/>
    <w:rsid w:val="000F10A7"/>
    <w:rsid w:val="000F1130"/>
    <w:rsid w:val="000F229A"/>
    <w:rsid w:val="000F3228"/>
    <w:rsid w:val="000F579E"/>
    <w:rsid w:val="000F7838"/>
    <w:rsid w:val="0010038D"/>
    <w:rsid w:val="001013BB"/>
    <w:rsid w:val="00103C9C"/>
    <w:rsid w:val="00103DB0"/>
    <w:rsid w:val="00104BB5"/>
    <w:rsid w:val="001076F3"/>
    <w:rsid w:val="00113E76"/>
    <w:rsid w:val="00114B37"/>
    <w:rsid w:val="00117951"/>
    <w:rsid w:val="0012639D"/>
    <w:rsid w:val="001310C7"/>
    <w:rsid w:val="0013405F"/>
    <w:rsid w:val="00135DEA"/>
    <w:rsid w:val="00137008"/>
    <w:rsid w:val="00143590"/>
    <w:rsid w:val="00144C35"/>
    <w:rsid w:val="001459AB"/>
    <w:rsid w:val="00147DDA"/>
    <w:rsid w:val="00152163"/>
    <w:rsid w:val="00153190"/>
    <w:rsid w:val="001534A0"/>
    <w:rsid w:val="00154345"/>
    <w:rsid w:val="00154F84"/>
    <w:rsid w:val="00160635"/>
    <w:rsid w:val="00165E32"/>
    <w:rsid w:val="001669AB"/>
    <w:rsid w:val="00173672"/>
    <w:rsid w:val="00173E53"/>
    <w:rsid w:val="00181F2E"/>
    <w:rsid w:val="00194391"/>
    <w:rsid w:val="00195F38"/>
    <w:rsid w:val="00196A06"/>
    <w:rsid w:val="00197B54"/>
    <w:rsid w:val="001A182E"/>
    <w:rsid w:val="001A4E6B"/>
    <w:rsid w:val="001B4745"/>
    <w:rsid w:val="001B4FAF"/>
    <w:rsid w:val="001B5487"/>
    <w:rsid w:val="001C0E23"/>
    <w:rsid w:val="001C2737"/>
    <w:rsid w:val="001D4169"/>
    <w:rsid w:val="001D4471"/>
    <w:rsid w:val="001D6DFA"/>
    <w:rsid w:val="001E0FCF"/>
    <w:rsid w:val="001E2737"/>
    <w:rsid w:val="001E2B87"/>
    <w:rsid w:val="001E5ECB"/>
    <w:rsid w:val="001F027A"/>
    <w:rsid w:val="001F0582"/>
    <w:rsid w:val="001F067A"/>
    <w:rsid w:val="001F0CBE"/>
    <w:rsid w:val="001F0E72"/>
    <w:rsid w:val="001F10D4"/>
    <w:rsid w:val="001F6597"/>
    <w:rsid w:val="001F6E8B"/>
    <w:rsid w:val="001F7330"/>
    <w:rsid w:val="00200E0B"/>
    <w:rsid w:val="00203809"/>
    <w:rsid w:val="00204493"/>
    <w:rsid w:val="002049FA"/>
    <w:rsid w:val="00205B6B"/>
    <w:rsid w:val="0020660F"/>
    <w:rsid w:val="00207DB8"/>
    <w:rsid w:val="00207FAB"/>
    <w:rsid w:val="00210E7C"/>
    <w:rsid w:val="00217581"/>
    <w:rsid w:val="00217A9E"/>
    <w:rsid w:val="00220733"/>
    <w:rsid w:val="0022233D"/>
    <w:rsid w:val="002235FC"/>
    <w:rsid w:val="00224A52"/>
    <w:rsid w:val="00224D9E"/>
    <w:rsid w:val="00226996"/>
    <w:rsid w:val="00226B27"/>
    <w:rsid w:val="0023288C"/>
    <w:rsid w:val="00233212"/>
    <w:rsid w:val="0023330D"/>
    <w:rsid w:val="00234EF9"/>
    <w:rsid w:val="0024270B"/>
    <w:rsid w:val="00243DE6"/>
    <w:rsid w:val="0024585E"/>
    <w:rsid w:val="002461A8"/>
    <w:rsid w:val="002467A8"/>
    <w:rsid w:val="002509EE"/>
    <w:rsid w:val="002533E4"/>
    <w:rsid w:val="00253E5C"/>
    <w:rsid w:val="00256E7A"/>
    <w:rsid w:val="0026072F"/>
    <w:rsid w:val="0026170A"/>
    <w:rsid w:val="002637CD"/>
    <w:rsid w:val="00275550"/>
    <w:rsid w:val="0027605B"/>
    <w:rsid w:val="002773CC"/>
    <w:rsid w:val="00277AD1"/>
    <w:rsid w:val="00280FA4"/>
    <w:rsid w:val="0028139D"/>
    <w:rsid w:val="00287283"/>
    <w:rsid w:val="0029675C"/>
    <w:rsid w:val="002A010E"/>
    <w:rsid w:val="002A01D0"/>
    <w:rsid w:val="002A0B5B"/>
    <w:rsid w:val="002A0FD6"/>
    <w:rsid w:val="002A40E2"/>
    <w:rsid w:val="002A42A7"/>
    <w:rsid w:val="002A5A6F"/>
    <w:rsid w:val="002A720F"/>
    <w:rsid w:val="002B0CF6"/>
    <w:rsid w:val="002B3441"/>
    <w:rsid w:val="002B46B1"/>
    <w:rsid w:val="002B66F0"/>
    <w:rsid w:val="002B7410"/>
    <w:rsid w:val="002C0376"/>
    <w:rsid w:val="002C1D1A"/>
    <w:rsid w:val="002C1F2B"/>
    <w:rsid w:val="002C3E46"/>
    <w:rsid w:val="002D4D8A"/>
    <w:rsid w:val="002D7C1C"/>
    <w:rsid w:val="002E102E"/>
    <w:rsid w:val="002E4F95"/>
    <w:rsid w:val="002E61E7"/>
    <w:rsid w:val="002E7BC9"/>
    <w:rsid w:val="002F3881"/>
    <w:rsid w:val="0030679B"/>
    <w:rsid w:val="00311633"/>
    <w:rsid w:val="003211D7"/>
    <w:rsid w:val="00321DD2"/>
    <w:rsid w:val="00323E01"/>
    <w:rsid w:val="0032470F"/>
    <w:rsid w:val="003267AD"/>
    <w:rsid w:val="00326AAC"/>
    <w:rsid w:val="00330E1D"/>
    <w:rsid w:val="003338D3"/>
    <w:rsid w:val="0033429F"/>
    <w:rsid w:val="00334745"/>
    <w:rsid w:val="00336D38"/>
    <w:rsid w:val="00337A5A"/>
    <w:rsid w:val="00342188"/>
    <w:rsid w:val="00344996"/>
    <w:rsid w:val="0034629A"/>
    <w:rsid w:val="003470C7"/>
    <w:rsid w:val="003523DE"/>
    <w:rsid w:val="00355826"/>
    <w:rsid w:val="003563A5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4437"/>
    <w:rsid w:val="00396837"/>
    <w:rsid w:val="00397F23"/>
    <w:rsid w:val="003A57D6"/>
    <w:rsid w:val="003A7E32"/>
    <w:rsid w:val="003B23D7"/>
    <w:rsid w:val="003B71FE"/>
    <w:rsid w:val="003C5A78"/>
    <w:rsid w:val="003D2D66"/>
    <w:rsid w:val="003D441D"/>
    <w:rsid w:val="003D4F90"/>
    <w:rsid w:val="003D7252"/>
    <w:rsid w:val="003E31A0"/>
    <w:rsid w:val="003E3A9D"/>
    <w:rsid w:val="003E6316"/>
    <w:rsid w:val="003E705D"/>
    <w:rsid w:val="003F1EF2"/>
    <w:rsid w:val="003F3DBA"/>
    <w:rsid w:val="003F4C45"/>
    <w:rsid w:val="003F5BA4"/>
    <w:rsid w:val="003F60AA"/>
    <w:rsid w:val="003F6DB8"/>
    <w:rsid w:val="00403743"/>
    <w:rsid w:val="004074B3"/>
    <w:rsid w:val="00407964"/>
    <w:rsid w:val="0041498D"/>
    <w:rsid w:val="00415337"/>
    <w:rsid w:val="004168E1"/>
    <w:rsid w:val="00416CC8"/>
    <w:rsid w:val="00417D01"/>
    <w:rsid w:val="0042065A"/>
    <w:rsid w:val="0042315E"/>
    <w:rsid w:val="00423A38"/>
    <w:rsid w:val="00427FCC"/>
    <w:rsid w:val="004329F5"/>
    <w:rsid w:val="00435A44"/>
    <w:rsid w:val="00437D5F"/>
    <w:rsid w:val="004411D9"/>
    <w:rsid w:val="0044446E"/>
    <w:rsid w:val="00444DCE"/>
    <w:rsid w:val="00447347"/>
    <w:rsid w:val="00450B1D"/>
    <w:rsid w:val="0045253E"/>
    <w:rsid w:val="00454DA6"/>
    <w:rsid w:val="00457C1A"/>
    <w:rsid w:val="004604D5"/>
    <w:rsid w:val="00463E04"/>
    <w:rsid w:val="0046607F"/>
    <w:rsid w:val="00467C69"/>
    <w:rsid w:val="00471AD8"/>
    <w:rsid w:val="004721A0"/>
    <w:rsid w:val="00480B35"/>
    <w:rsid w:val="00480E96"/>
    <w:rsid w:val="00481C95"/>
    <w:rsid w:val="004851EB"/>
    <w:rsid w:val="004858B9"/>
    <w:rsid w:val="00486759"/>
    <w:rsid w:val="00486FD1"/>
    <w:rsid w:val="0048775E"/>
    <w:rsid w:val="00490534"/>
    <w:rsid w:val="00491BE4"/>
    <w:rsid w:val="0049314C"/>
    <w:rsid w:val="00493F3B"/>
    <w:rsid w:val="0049716A"/>
    <w:rsid w:val="00497827"/>
    <w:rsid w:val="004A154B"/>
    <w:rsid w:val="004A3BC9"/>
    <w:rsid w:val="004A620F"/>
    <w:rsid w:val="004B1ABE"/>
    <w:rsid w:val="004B2897"/>
    <w:rsid w:val="004B7A47"/>
    <w:rsid w:val="004C0CD6"/>
    <w:rsid w:val="004C19F2"/>
    <w:rsid w:val="004C3079"/>
    <w:rsid w:val="004C33DF"/>
    <w:rsid w:val="004C7673"/>
    <w:rsid w:val="004C7BFC"/>
    <w:rsid w:val="004D23A7"/>
    <w:rsid w:val="004D3C48"/>
    <w:rsid w:val="004E1422"/>
    <w:rsid w:val="004E3E4F"/>
    <w:rsid w:val="004E5FC2"/>
    <w:rsid w:val="004F032A"/>
    <w:rsid w:val="004F39A3"/>
    <w:rsid w:val="004F458C"/>
    <w:rsid w:val="004F6425"/>
    <w:rsid w:val="004F65FC"/>
    <w:rsid w:val="004F7B4A"/>
    <w:rsid w:val="00503381"/>
    <w:rsid w:val="00510C52"/>
    <w:rsid w:val="005154A1"/>
    <w:rsid w:val="005203AA"/>
    <w:rsid w:val="00521F5C"/>
    <w:rsid w:val="0052211E"/>
    <w:rsid w:val="0052275B"/>
    <w:rsid w:val="00522D51"/>
    <w:rsid w:val="00527F67"/>
    <w:rsid w:val="00532A1A"/>
    <w:rsid w:val="00532BC2"/>
    <w:rsid w:val="00545A81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9D7"/>
    <w:rsid w:val="00597BBC"/>
    <w:rsid w:val="005A1D91"/>
    <w:rsid w:val="005A1FB2"/>
    <w:rsid w:val="005A6FAA"/>
    <w:rsid w:val="005B0B4B"/>
    <w:rsid w:val="005B0DFC"/>
    <w:rsid w:val="005B1AAB"/>
    <w:rsid w:val="005B2551"/>
    <w:rsid w:val="005B545A"/>
    <w:rsid w:val="005C1E3B"/>
    <w:rsid w:val="005C48EF"/>
    <w:rsid w:val="005C4DE7"/>
    <w:rsid w:val="005C5F1A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6AA2"/>
    <w:rsid w:val="005E7F37"/>
    <w:rsid w:val="005F3C26"/>
    <w:rsid w:val="005F619C"/>
    <w:rsid w:val="005F7E0B"/>
    <w:rsid w:val="00605E1D"/>
    <w:rsid w:val="006103CE"/>
    <w:rsid w:val="00611197"/>
    <w:rsid w:val="00612038"/>
    <w:rsid w:val="00617C15"/>
    <w:rsid w:val="00617CCB"/>
    <w:rsid w:val="00623011"/>
    <w:rsid w:val="00624F44"/>
    <w:rsid w:val="00625FC3"/>
    <w:rsid w:val="006309C1"/>
    <w:rsid w:val="0063106F"/>
    <w:rsid w:val="00632641"/>
    <w:rsid w:val="00635503"/>
    <w:rsid w:val="00636EF5"/>
    <w:rsid w:val="00640170"/>
    <w:rsid w:val="0064080F"/>
    <w:rsid w:val="00642BFD"/>
    <w:rsid w:val="006461B0"/>
    <w:rsid w:val="00646202"/>
    <w:rsid w:val="0065316B"/>
    <w:rsid w:val="00653A71"/>
    <w:rsid w:val="006554AE"/>
    <w:rsid w:val="00660F23"/>
    <w:rsid w:val="006706F6"/>
    <w:rsid w:val="00673958"/>
    <w:rsid w:val="00675C4F"/>
    <w:rsid w:val="00676FF0"/>
    <w:rsid w:val="00681815"/>
    <w:rsid w:val="006848DA"/>
    <w:rsid w:val="00687918"/>
    <w:rsid w:val="00687DE2"/>
    <w:rsid w:val="00687EB9"/>
    <w:rsid w:val="00690D79"/>
    <w:rsid w:val="006912D1"/>
    <w:rsid w:val="0069264D"/>
    <w:rsid w:val="0069436C"/>
    <w:rsid w:val="00694641"/>
    <w:rsid w:val="006955F1"/>
    <w:rsid w:val="006973C0"/>
    <w:rsid w:val="006A12A9"/>
    <w:rsid w:val="006A16E2"/>
    <w:rsid w:val="006B06B6"/>
    <w:rsid w:val="006B28B4"/>
    <w:rsid w:val="006B5BC7"/>
    <w:rsid w:val="006C1369"/>
    <w:rsid w:val="006C3A50"/>
    <w:rsid w:val="006C52F3"/>
    <w:rsid w:val="006D047C"/>
    <w:rsid w:val="006D04B4"/>
    <w:rsid w:val="006D33BA"/>
    <w:rsid w:val="006D3547"/>
    <w:rsid w:val="006D6DEE"/>
    <w:rsid w:val="006E5770"/>
    <w:rsid w:val="006E6C1C"/>
    <w:rsid w:val="006F28E0"/>
    <w:rsid w:val="006F5C9E"/>
    <w:rsid w:val="006F65CD"/>
    <w:rsid w:val="00700085"/>
    <w:rsid w:val="00701D44"/>
    <w:rsid w:val="00712010"/>
    <w:rsid w:val="00717C8C"/>
    <w:rsid w:val="00720615"/>
    <w:rsid w:val="00720775"/>
    <w:rsid w:val="007226F7"/>
    <w:rsid w:val="00724C48"/>
    <w:rsid w:val="00724F70"/>
    <w:rsid w:val="007258FF"/>
    <w:rsid w:val="00731C4E"/>
    <w:rsid w:val="007356CF"/>
    <w:rsid w:val="00735B87"/>
    <w:rsid w:val="0073786E"/>
    <w:rsid w:val="00737995"/>
    <w:rsid w:val="00740F64"/>
    <w:rsid w:val="007424B9"/>
    <w:rsid w:val="0074644C"/>
    <w:rsid w:val="00750095"/>
    <w:rsid w:val="00750DED"/>
    <w:rsid w:val="00750F9B"/>
    <w:rsid w:val="0075109D"/>
    <w:rsid w:val="00753955"/>
    <w:rsid w:val="007558F1"/>
    <w:rsid w:val="00756D53"/>
    <w:rsid w:val="00761603"/>
    <w:rsid w:val="00765A4E"/>
    <w:rsid w:val="00767409"/>
    <w:rsid w:val="007676C4"/>
    <w:rsid w:val="00767964"/>
    <w:rsid w:val="00773127"/>
    <w:rsid w:val="00773D44"/>
    <w:rsid w:val="007754E4"/>
    <w:rsid w:val="00775BCB"/>
    <w:rsid w:val="00777CC9"/>
    <w:rsid w:val="00783F70"/>
    <w:rsid w:val="00787DAA"/>
    <w:rsid w:val="0079022C"/>
    <w:rsid w:val="00791DAD"/>
    <w:rsid w:val="00795323"/>
    <w:rsid w:val="0079685A"/>
    <w:rsid w:val="007A00F2"/>
    <w:rsid w:val="007A374C"/>
    <w:rsid w:val="007B4BBE"/>
    <w:rsid w:val="007B6F99"/>
    <w:rsid w:val="007C088E"/>
    <w:rsid w:val="007C2DC7"/>
    <w:rsid w:val="007C7716"/>
    <w:rsid w:val="007C79C4"/>
    <w:rsid w:val="007E0E96"/>
    <w:rsid w:val="007E69EE"/>
    <w:rsid w:val="007E73D3"/>
    <w:rsid w:val="007F12E6"/>
    <w:rsid w:val="007F2878"/>
    <w:rsid w:val="007F4C4C"/>
    <w:rsid w:val="007F5AED"/>
    <w:rsid w:val="007F679C"/>
    <w:rsid w:val="007F703F"/>
    <w:rsid w:val="007F7A6A"/>
    <w:rsid w:val="00801D5B"/>
    <w:rsid w:val="00803E85"/>
    <w:rsid w:val="008055A3"/>
    <w:rsid w:val="00806CC2"/>
    <w:rsid w:val="00814798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3F21"/>
    <w:rsid w:val="0087519F"/>
    <w:rsid w:val="0087759C"/>
    <w:rsid w:val="00877E3C"/>
    <w:rsid w:val="0088236C"/>
    <w:rsid w:val="0088246F"/>
    <w:rsid w:val="0089203A"/>
    <w:rsid w:val="00896DAB"/>
    <w:rsid w:val="008A0170"/>
    <w:rsid w:val="008A1E40"/>
    <w:rsid w:val="008A20F0"/>
    <w:rsid w:val="008A2AA4"/>
    <w:rsid w:val="008A2B78"/>
    <w:rsid w:val="008A2C40"/>
    <w:rsid w:val="008A668D"/>
    <w:rsid w:val="008B0011"/>
    <w:rsid w:val="008B18CB"/>
    <w:rsid w:val="008B1FF6"/>
    <w:rsid w:val="008B60C2"/>
    <w:rsid w:val="008B76E0"/>
    <w:rsid w:val="008C0CBF"/>
    <w:rsid w:val="008C6843"/>
    <w:rsid w:val="008D3774"/>
    <w:rsid w:val="008D3A6E"/>
    <w:rsid w:val="008D4ECC"/>
    <w:rsid w:val="008E4B91"/>
    <w:rsid w:val="008E55CC"/>
    <w:rsid w:val="008E6EE6"/>
    <w:rsid w:val="008F06E5"/>
    <w:rsid w:val="008F0C9A"/>
    <w:rsid w:val="008F21CB"/>
    <w:rsid w:val="008F2313"/>
    <w:rsid w:val="008F42FE"/>
    <w:rsid w:val="008F4C37"/>
    <w:rsid w:val="008F6ABD"/>
    <w:rsid w:val="008F7C09"/>
    <w:rsid w:val="00900364"/>
    <w:rsid w:val="009003FD"/>
    <w:rsid w:val="00900E33"/>
    <w:rsid w:val="00907C4E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7BB"/>
    <w:rsid w:val="0094280E"/>
    <w:rsid w:val="00946973"/>
    <w:rsid w:val="009471B3"/>
    <w:rsid w:val="009473FE"/>
    <w:rsid w:val="00951970"/>
    <w:rsid w:val="00952C72"/>
    <w:rsid w:val="009530B1"/>
    <w:rsid w:val="00955AB9"/>
    <w:rsid w:val="009608DD"/>
    <w:rsid w:val="009640BD"/>
    <w:rsid w:val="0096515A"/>
    <w:rsid w:val="0097412A"/>
    <w:rsid w:val="00974F1C"/>
    <w:rsid w:val="00974FA5"/>
    <w:rsid w:val="00976B15"/>
    <w:rsid w:val="00977945"/>
    <w:rsid w:val="009801F2"/>
    <w:rsid w:val="00982B17"/>
    <w:rsid w:val="00982EB2"/>
    <w:rsid w:val="00984B89"/>
    <w:rsid w:val="009856BE"/>
    <w:rsid w:val="00986340"/>
    <w:rsid w:val="009905C7"/>
    <w:rsid w:val="009927EF"/>
    <w:rsid w:val="00994A36"/>
    <w:rsid w:val="00994C55"/>
    <w:rsid w:val="0099629F"/>
    <w:rsid w:val="0099713B"/>
    <w:rsid w:val="009A4D0B"/>
    <w:rsid w:val="009A6643"/>
    <w:rsid w:val="009A7D93"/>
    <w:rsid w:val="009B0FB4"/>
    <w:rsid w:val="009B5AF0"/>
    <w:rsid w:val="009C15E7"/>
    <w:rsid w:val="009C4476"/>
    <w:rsid w:val="009C57A2"/>
    <w:rsid w:val="009C6AA8"/>
    <w:rsid w:val="009D05C0"/>
    <w:rsid w:val="009D13CD"/>
    <w:rsid w:val="009D2F6D"/>
    <w:rsid w:val="009D6373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02"/>
    <w:rsid w:val="00A03DBB"/>
    <w:rsid w:val="00A06A43"/>
    <w:rsid w:val="00A07A23"/>
    <w:rsid w:val="00A11821"/>
    <w:rsid w:val="00A16B54"/>
    <w:rsid w:val="00A16C34"/>
    <w:rsid w:val="00A17BA4"/>
    <w:rsid w:val="00A21351"/>
    <w:rsid w:val="00A21C93"/>
    <w:rsid w:val="00A23922"/>
    <w:rsid w:val="00A26036"/>
    <w:rsid w:val="00A3084F"/>
    <w:rsid w:val="00A31EED"/>
    <w:rsid w:val="00A34126"/>
    <w:rsid w:val="00A34587"/>
    <w:rsid w:val="00A36E02"/>
    <w:rsid w:val="00A37599"/>
    <w:rsid w:val="00A40900"/>
    <w:rsid w:val="00A456FF"/>
    <w:rsid w:val="00A509C6"/>
    <w:rsid w:val="00A5411E"/>
    <w:rsid w:val="00A5741F"/>
    <w:rsid w:val="00A6022C"/>
    <w:rsid w:val="00A61031"/>
    <w:rsid w:val="00A62CDC"/>
    <w:rsid w:val="00A6402C"/>
    <w:rsid w:val="00A640F0"/>
    <w:rsid w:val="00A64E6A"/>
    <w:rsid w:val="00A66078"/>
    <w:rsid w:val="00A7014B"/>
    <w:rsid w:val="00A72521"/>
    <w:rsid w:val="00A72A9A"/>
    <w:rsid w:val="00A8479A"/>
    <w:rsid w:val="00A92EA7"/>
    <w:rsid w:val="00A95915"/>
    <w:rsid w:val="00A964F8"/>
    <w:rsid w:val="00AA00F9"/>
    <w:rsid w:val="00AA0E6B"/>
    <w:rsid w:val="00AA1157"/>
    <w:rsid w:val="00AA14D4"/>
    <w:rsid w:val="00AA3BE1"/>
    <w:rsid w:val="00AA71E3"/>
    <w:rsid w:val="00AA7B25"/>
    <w:rsid w:val="00AB1E5B"/>
    <w:rsid w:val="00AB54CC"/>
    <w:rsid w:val="00AC0B07"/>
    <w:rsid w:val="00AC50A7"/>
    <w:rsid w:val="00AC6A0F"/>
    <w:rsid w:val="00AC6E59"/>
    <w:rsid w:val="00AD384F"/>
    <w:rsid w:val="00AD3AA8"/>
    <w:rsid w:val="00AD7682"/>
    <w:rsid w:val="00AE1CFC"/>
    <w:rsid w:val="00AE381E"/>
    <w:rsid w:val="00AE43C5"/>
    <w:rsid w:val="00AE5B8F"/>
    <w:rsid w:val="00AE5F96"/>
    <w:rsid w:val="00AE65C8"/>
    <w:rsid w:val="00AF2BB2"/>
    <w:rsid w:val="00AF752D"/>
    <w:rsid w:val="00B01B6B"/>
    <w:rsid w:val="00B03F6C"/>
    <w:rsid w:val="00B0401C"/>
    <w:rsid w:val="00B072AC"/>
    <w:rsid w:val="00B07E23"/>
    <w:rsid w:val="00B2038C"/>
    <w:rsid w:val="00B23837"/>
    <w:rsid w:val="00B25681"/>
    <w:rsid w:val="00B31574"/>
    <w:rsid w:val="00B32A3E"/>
    <w:rsid w:val="00B36840"/>
    <w:rsid w:val="00B401FA"/>
    <w:rsid w:val="00B41B03"/>
    <w:rsid w:val="00B52493"/>
    <w:rsid w:val="00B53372"/>
    <w:rsid w:val="00B56311"/>
    <w:rsid w:val="00B56D1A"/>
    <w:rsid w:val="00B641C5"/>
    <w:rsid w:val="00B655AD"/>
    <w:rsid w:val="00B663BC"/>
    <w:rsid w:val="00B67105"/>
    <w:rsid w:val="00B725C4"/>
    <w:rsid w:val="00B72C01"/>
    <w:rsid w:val="00B742DC"/>
    <w:rsid w:val="00B7723F"/>
    <w:rsid w:val="00B82F70"/>
    <w:rsid w:val="00B91227"/>
    <w:rsid w:val="00B93B6E"/>
    <w:rsid w:val="00B94427"/>
    <w:rsid w:val="00B954D3"/>
    <w:rsid w:val="00B96E93"/>
    <w:rsid w:val="00B97426"/>
    <w:rsid w:val="00BA0D3C"/>
    <w:rsid w:val="00BA462D"/>
    <w:rsid w:val="00BA5579"/>
    <w:rsid w:val="00BA74D3"/>
    <w:rsid w:val="00BB5B87"/>
    <w:rsid w:val="00BC1ACA"/>
    <w:rsid w:val="00BC3527"/>
    <w:rsid w:val="00BC48CB"/>
    <w:rsid w:val="00BD246C"/>
    <w:rsid w:val="00BD51D2"/>
    <w:rsid w:val="00BD7A36"/>
    <w:rsid w:val="00BD7EEF"/>
    <w:rsid w:val="00BE150A"/>
    <w:rsid w:val="00BE66EE"/>
    <w:rsid w:val="00BE7107"/>
    <w:rsid w:val="00BF164E"/>
    <w:rsid w:val="00BF42C2"/>
    <w:rsid w:val="00C0251B"/>
    <w:rsid w:val="00C10690"/>
    <w:rsid w:val="00C11A89"/>
    <w:rsid w:val="00C125A8"/>
    <w:rsid w:val="00C13329"/>
    <w:rsid w:val="00C13928"/>
    <w:rsid w:val="00C15BB4"/>
    <w:rsid w:val="00C15E81"/>
    <w:rsid w:val="00C17915"/>
    <w:rsid w:val="00C21106"/>
    <w:rsid w:val="00C2235B"/>
    <w:rsid w:val="00C229A6"/>
    <w:rsid w:val="00C256CA"/>
    <w:rsid w:val="00C33883"/>
    <w:rsid w:val="00C348B0"/>
    <w:rsid w:val="00C42798"/>
    <w:rsid w:val="00C44A5F"/>
    <w:rsid w:val="00C45CAB"/>
    <w:rsid w:val="00C4657C"/>
    <w:rsid w:val="00C46F66"/>
    <w:rsid w:val="00C471D8"/>
    <w:rsid w:val="00C47306"/>
    <w:rsid w:val="00C473F8"/>
    <w:rsid w:val="00C51429"/>
    <w:rsid w:val="00C518F8"/>
    <w:rsid w:val="00C519F2"/>
    <w:rsid w:val="00C51AA6"/>
    <w:rsid w:val="00C532C1"/>
    <w:rsid w:val="00C53977"/>
    <w:rsid w:val="00C5451F"/>
    <w:rsid w:val="00C61B6A"/>
    <w:rsid w:val="00C6259B"/>
    <w:rsid w:val="00C626D4"/>
    <w:rsid w:val="00C640B4"/>
    <w:rsid w:val="00C7103F"/>
    <w:rsid w:val="00C71FC0"/>
    <w:rsid w:val="00C73D3C"/>
    <w:rsid w:val="00C75090"/>
    <w:rsid w:val="00C81030"/>
    <w:rsid w:val="00C8359C"/>
    <w:rsid w:val="00C84A8B"/>
    <w:rsid w:val="00C84B9F"/>
    <w:rsid w:val="00C86CAE"/>
    <w:rsid w:val="00C86E89"/>
    <w:rsid w:val="00C9393E"/>
    <w:rsid w:val="00CA09F5"/>
    <w:rsid w:val="00CA71BD"/>
    <w:rsid w:val="00CB2791"/>
    <w:rsid w:val="00CB3A18"/>
    <w:rsid w:val="00CB3FFE"/>
    <w:rsid w:val="00CB50B7"/>
    <w:rsid w:val="00CB78C6"/>
    <w:rsid w:val="00CC1676"/>
    <w:rsid w:val="00CC1EB5"/>
    <w:rsid w:val="00CC2813"/>
    <w:rsid w:val="00CC39C4"/>
    <w:rsid w:val="00CC4224"/>
    <w:rsid w:val="00CC4A57"/>
    <w:rsid w:val="00CC710F"/>
    <w:rsid w:val="00CD3337"/>
    <w:rsid w:val="00CD5830"/>
    <w:rsid w:val="00CE11D9"/>
    <w:rsid w:val="00CE164C"/>
    <w:rsid w:val="00CE450F"/>
    <w:rsid w:val="00CE56E3"/>
    <w:rsid w:val="00CE6E80"/>
    <w:rsid w:val="00CF4424"/>
    <w:rsid w:val="00D01D8E"/>
    <w:rsid w:val="00D05B95"/>
    <w:rsid w:val="00D13ADA"/>
    <w:rsid w:val="00D17066"/>
    <w:rsid w:val="00D20748"/>
    <w:rsid w:val="00D21C33"/>
    <w:rsid w:val="00D22352"/>
    <w:rsid w:val="00D30D70"/>
    <w:rsid w:val="00D33718"/>
    <w:rsid w:val="00D3556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E98"/>
    <w:rsid w:val="00D75CF7"/>
    <w:rsid w:val="00D91B8E"/>
    <w:rsid w:val="00D93372"/>
    <w:rsid w:val="00D945A7"/>
    <w:rsid w:val="00DA2601"/>
    <w:rsid w:val="00DA4F9B"/>
    <w:rsid w:val="00DB24FC"/>
    <w:rsid w:val="00DB7B94"/>
    <w:rsid w:val="00DC2043"/>
    <w:rsid w:val="00DC3D30"/>
    <w:rsid w:val="00DC5E61"/>
    <w:rsid w:val="00DC637E"/>
    <w:rsid w:val="00DC6FD4"/>
    <w:rsid w:val="00DD3721"/>
    <w:rsid w:val="00DD3896"/>
    <w:rsid w:val="00DD5F4B"/>
    <w:rsid w:val="00DD7600"/>
    <w:rsid w:val="00DE2DF7"/>
    <w:rsid w:val="00DE367E"/>
    <w:rsid w:val="00DE41B0"/>
    <w:rsid w:val="00DE4622"/>
    <w:rsid w:val="00DE495F"/>
    <w:rsid w:val="00DE56D9"/>
    <w:rsid w:val="00DE5D06"/>
    <w:rsid w:val="00DF1439"/>
    <w:rsid w:val="00DF3236"/>
    <w:rsid w:val="00DF3B89"/>
    <w:rsid w:val="00DF67CF"/>
    <w:rsid w:val="00DF6ABA"/>
    <w:rsid w:val="00E00C9F"/>
    <w:rsid w:val="00E01F27"/>
    <w:rsid w:val="00E022FE"/>
    <w:rsid w:val="00E03514"/>
    <w:rsid w:val="00E03A50"/>
    <w:rsid w:val="00E044B3"/>
    <w:rsid w:val="00E06342"/>
    <w:rsid w:val="00E07539"/>
    <w:rsid w:val="00E11DF5"/>
    <w:rsid w:val="00E131F9"/>
    <w:rsid w:val="00E14A3F"/>
    <w:rsid w:val="00E14DDF"/>
    <w:rsid w:val="00E16174"/>
    <w:rsid w:val="00E177AB"/>
    <w:rsid w:val="00E20CB0"/>
    <w:rsid w:val="00E26511"/>
    <w:rsid w:val="00E3775D"/>
    <w:rsid w:val="00E41338"/>
    <w:rsid w:val="00E42606"/>
    <w:rsid w:val="00E4626E"/>
    <w:rsid w:val="00E47393"/>
    <w:rsid w:val="00E51396"/>
    <w:rsid w:val="00E53A01"/>
    <w:rsid w:val="00E55F41"/>
    <w:rsid w:val="00E56F4E"/>
    <w:rsid w:val="00E57273"/>
    <w:rsid w:val="00E633D6"/>
    <w:rsid w:val="00E72421"/>
    <w:rsid w:val="00E725DA"/>
    <w:rsid w:val="00E7432D"/>
    <w:rsid w:val="00E80A68"/>
    <w:rsid w:val="00E80F75"/>
    <w:rsid w:val="00E82666"/>
    <w:rsid w:val="00E95DD8"/>
    <w:rsid w:val="00E9746F"/>
    <w:rsid w:val="00EA0903"/>
    <w:rsid w:val="00EA5D5C"/>
    <w:rsid w:val="00EB036B"/>
    <w:rsid w:val="00EB1160"/>
    <w:rsid w:val="00EB6BBF"/>
    <w:rsid w:val="00EC022C"/>
    <w:rsid w:val="00EC14A7"/>
    <w:rsid w:val="00EC1830"/>
    <w:rsid w:val="00EC1929"/>
    <w:rsid w:val="00EC23B8"/>
    <w:rsid w:val="00EC2AC6"/>
    <w:rsid w:val="00EC4D09"/>
    <w:rsid w:val="00ED2A96"/>
    <w:rsid w:val="00ED3631"/>
    <w:rsid w:val="00ED36E4"/>
    <w:rsid w:val="00EE0A0B"/>
    <w:rsid w:val="00EE55EB"/>
    <w:rsid w:val="00EE6E3C"/>
    <w:rsid w:val="00EF11D8"/>
    <w:rsid w:val="00EF1946"/>
    <w:rsid w:val="00EF48C1"/>
    <w:rsid w:val="00EF5DF7"/>
    <w:rsid w:val="00F01650"/>
    <w:rsid w:val="00F0244F"/>
    <w:rsid w:val="00F046DF"/>
    <w:rsid w:val="00F13A84"/>
    <w:rsid w:val="00F15361"/>
    <w:rsid w:val="00F17818"/>
    <w:rsid w:val="00F27ABF"/>
    <w:rsid w:val="00F3141D"/>
    <w:rsid w:val="00F3280E"/>
    <w:rsid w:val="00F348E5"/>
    <w:rsid w:val="00F34B47"/>
    <w:rsid w:val="00F34F57"/>
    <w:rsid w:val="00F35CA4"/>
    <w:rsid w:val="00F35E1F"/>
    <w:rsid w:val="00F41210"/>
    <w:rsid w:val="00F41523"/>
    <w:rsid w:val="00F43886"/>
    <w:rsid w:val="00F46664"/>
    <w:rsid w:val="00F46D03"/>
    <w:rsid w:val="00F5544D"/>
    <w:rsid w:val="00F57530"/>
    <w:rsid w:val="00F637F1"/>
    <w:rsid w:val="00F655DC"/>
    <w:rsid w:val="00F664FE"/>
    <w:rsid w:val="00F72E61"/>
    <w:rsid w:val="00F73C90"/>
    <w:rsid w:val="00F75A6F"/>
    <w:rsid w:val="00F75D07"/>
    <w:rsid w:val="00F76226"/>
    <w:rsid w:val="00F77DB6"/>
    <w:rsid w:val="00F816C2"/>
    <w:rsid w:val="00F857DA"/>
    <w:rsid w:val="00F90E52"/>
    <w:rsid w:val="00F91FA6"/>
    <w:rsid w:val="00F9366D"/>
    <w:rsid w:val="00FA2123"/>
    <w:rsid w:val="00FA4406"/>
    <w:rsid w:val="00FB0979"/>
    <w:rsid w:val="00FB5075"/>
    <w:rsid w:val="00FC0760"/>
    <w:rsid w:val="00FC2C50"/>
    <w:rsid w:val="00FC4B93"/>
    <w:rsid w:val="00FC5C21"/>
    <w:rsid w:val="00FC6196"/>
    <w:rsid w:val="00FC73E3"/>
    <w:rsid w:val="00FD0322"/>
    <w:rsid w:val="00FD26CF"/>
    <w:rsid w:val="00FD32EB"/>
    <w:rsid w:val="00FD550E"/>
    <w:rsid w:val="00FD623B"/>
    <w:rsid w:val="00FE0297"/>
    <w:rsid w:val="00FE0949"/>
    <w:rsid w:val="00FE1877"/>
    <w:rsid w:val="00FE24AC"/>
    <w:rsid w:val="00FE5EFF"/>
    <w:rsid w:val="00FE6C50"/>
    <w:rsid w:val="00FF1694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aliases w:val="Знак"/>
    <w:basedOn w:val="Normal"/>
    <w:next w:val="Normal"/>
    <w:link w:val="Heading1Char1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нак Char"/>
    <w:basedOn w:val="DefaultParagraphFont"/>
    <w:link w:val="Heading1"/>
    <w:uiPriority w:val="9"/>
    <w:rsid w:val="008E340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340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37008"/>
    <w:rPr>
      <w:rFonts w:ascii="Calibri" w:hAnsi="Calibri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404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340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404"/>
    <w:rPr>
      <w:sz w:val="0"/>
      <w:szCs w:val="0"/>
    </w:rPr>
  </w:style>
  <w:style w:type="paragraph" w:styleId="Header">
    <w:name w:val="header"/>
    <w:aliases w:val="Знак1"/>
    <w:basedOn w:val="Normal"/>
    <w:link w:val="HeaderChar1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1 Char"/>
    <w:basedOn w:val="DefaultParagraphFont"/>
    <w:link w:val="Header"/>
    <w:uiPriority w:val="99"/>
    <w:semiHidden/>
    <w:rsid w:val="008E3404"/>
    <w:rPr>
      <w:sz w:val="24"/>
      <w:szCs w:val="24"/>
    </w:rPr>
  </w:style>
  <w:style w:type="character" w:customStyle="1" w:styleId="HeaderChar1">
    <w:name w:val="Header Char1"/>
    <w:aliases w:val="Знак1 Char1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customStyle="1" w:styleId="Heading1Char1">
    <w:name w:val="Heading 1 Char1"/>
    <w:aliases w:val="Знак Char1"/>
    <w:link w:val="Heading1"/>
    <w:uiPriority w:val="99"/>
    <w:locked/>
    <w:rsid w:val="00C9393E"/>
    <w:rPr>
      <w:b/>
      <w:sz w:val="24"/>
    </w:rPr>
  </w:style>
  <w:style w:type="paragraph" w:customStyle="1" w:styleId="Default">
    <w:name w:val="Default"/>
    <w:uiPriority w:val="99"/>
    <w:rsid w:val="00DC3D3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F857DA"/>
    <w:rPr>
      <w:rFonts w:cs="Times New Roman"/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137008"/>
    <w:rPr>
      <w:rFonts w:ascii="Courier New" w:hAnsi="Courier New"/>
    </w:rPr>
  </w:style>
  <w:style w:type="character" w:customStyle="1" w:styleId="grame">
    <w:name w:val="grame"/>
    <w:uiPriority w:val="99"/>
    <w:rsid w:val="009A6643"/>
  </w:style>
  <w:style w:type="character" w:customStyle="1" w:styleId="spelle">
    <w:name w:val="spelle"/>
    <w:uiPriority w:val="99"/>
    <w:rsid w:val="000E2E6C"/>
  </w:style>
  <w:style w:type="numbering" w:customStyle="1" w:styleId="1">
    <w:name w:val="Стиль1"/>
    <w:rsid w:val="008E3404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417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17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1797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801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17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7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hyperlink" Target="https://znanium.com/catalog/product/102725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1.emf"/><Relationship Id="rId42" Type="http://schemas.openxmlformats.org/officeDocument/2006/relationships/hyperlink" Target="http://www.creditural.ru" TargetMode="External"/><Relationship Id="rId47" Type="http://schemas.openxmlformats.org/officeDocument/2006/relationships/hyperlink" Target="http://www.ptc.com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hyperlink" Target="https://znanium.com/catalog/product/1069161" TargetMode="External"/><Relationship Id="rId46" Type="http://schemas.openxmlformats.org/officeDocument/2006/relationships/hyperlink" Target="http://www.microsoft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oleObject" Target="embeddings/oleObject3.bin"/><Relationship Id="rId41" Type="http://schemas.openxmlformats.org/officeDocument/2006/relationships/hyperlink" Target="http://www.mmk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hyperlink" Target="https://znanium.com/catalog/product/912689" TargetMode="External"/><Relationship Id="rId40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5" Type="http://schemas.openxmlformats.org/officeDocument/2006/relationships/hyperlink" Target="http://www.statsoft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3.emf"/><Relationship Id="rId49" Type="http://schemas.openxmlformats.org/officeDocument/2006/relationships/hyperlink" Target="http://cgm.graphicon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oleObject" Target="embeddings/oleObject4.bin"/><Relationship Id="rId44" Type="http://schemas.openxmlformats.org/officeDocument/2006/relationships/hyperlink" Target="http://www.gk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oleObject" Target="embeddings/oleObject2.bin"/><Relationship Id="rId30" Type="http://schemas.openxmlformats.org/officeDocument/2006/relationships/image" Target="media/image19.png"/><Relationship Id="rId35" Type="http://schemas.openxmlformats.org/officeDocument/2006/relationships/image" Target="media/image22.emf"/><Relationship Id="rId43" Type="http://schemas.openxmlformats.org/officeDocument/2006/relationships/hyperlink" Target="http://www.magtu.ru" TargetMode="External"/><Relationship Id="rId48" Type="http://schemas.openxmlformats.org/officeDocument/2006/relationships/hyperlink" Target="http://graphics.cs.msu.ru" TargetMode="External"/><Relationship Id="rId8" Type="http://schemas.openxmlformats.org/officeDocument/2006/relationships/image" Target="media/image2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28</Pages>
  <Words>5009</Words>
  <Characters>28554</Characters>
  <Application>Microsoft Office Outlook</Application>
  <DocSecurity>0</DocSecurity>
  <Lines>0</Lines>
  <Paragraphs>0</Paragraphs>
  <ScaleCrop>false</ScaleCrop>
  <Company>Ривенделл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6</cp:revision>
  <cp:lastPrinted>2018-05-21T06:19:00Z</cp:lastPrinted>
  <dcterms:created xsi:type="dcterms:W3CDTF">2018-10-12T08:45:00Z</dcterms:created>
  <dcterms:modified xsi:type="dcterms:W3CDTF">2020-11-08T08:44:00Z</dcterms:modified>
</cp:coreProperties>
</file>