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DCF" w:rsidRPr="00C17915" w:rsidRDefault="00997DCF" w:rsidP="00C6220C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725EE">
        <w:rPr>
          <w:rStyle w:val="FontStyle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40.5pt">
            <v:imagedata r:id="rId7" o:title=""/>
          </v:shape>
        </w:pict>
      </w:r>
    </w:p>
    <w:p w:rsidR="00997DCF" w:rsidRPr="00C17915" w:rsidRDefault="00997DCF" w:rsidP="00C6220C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>
        <w:pict>
          <v:shape id="_x0000_i1026" type="#_x0000_t75" style="width:442.5pt;height:640.5pt">
            <v:imagedata r:id="rId8" o:title=""/>
          </v:shape>
        </w:pict>
      </w:r>
    </w:p>
    <w:p w:rsidR="00997DCF" w:rsidRPr="00C17915" w:rsidRDefault="00997DCF" w:rsidP="000645CE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Pr="00C17915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997DCF" w:rsidRDefault="00997DCF" w:rsidP="00875955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 «Теория автоматов»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</w:p>
    <w:p w:rsidR="00997DCF" w:rsidRDefault="00997DCF" w:rsidP="00875955">
      <w:pPr>
        <w:numPr>
          <w:ilvl w:val="0"/>
          <w:numId w:val="4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принципов автоматной парадигмы программирования;</w:t>
      </w:r>
    </w:p>
    <w:p w:rsidR="00997DCF" w:rsidRDefault="00997DCF" w:rsidP="00875955">
      <w:pPr>
        <w:numPr>
          <w:ilvl w:val="0"/>
          <w:numId w:val="4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взаимосвязей автоматной и объектно-ориентированной парадигм программ</w:t>
      </w:r>
      <w:r>
        <w:rPr>
          <w:rStyle w:val="FontStyle17"/>
          <w:b w:val="0"/>
          <w:sz w:val="24"/>
          <w:szCs w:val="24"/>
        </w:rPr>
        <w:t>и</w:t>
      </w:r>
      <w:r>
        <w:rPr>
          <w:rStyle w:val="FontStyle17"/>
          <w:b w:val="0"/>
          <w:sz w:val="24"/>
          <w:szCs w:val="24"/>
        </w:rPr>
        <w:t>рования;</w:t>
      </w:r>
    </w:p>
    <w:p w:rsidR="00997DCF" w:rsidRDefault="00997DCF" w:rsidP="0087595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современных методов проектирования программных продуктов на основе а</w:t>
      </w:r>
      <w:r>
        <w:rPr>
          <w:rStyle w:val="FontStyle17"/>
          <w:b w:val="0"/>
          <w:sz w:val="24"/>
          <w:szCs w:val="24"/>
        </w:rPr>
        <w:t>в</w:t>
      </w:r>
      <w:r>
        <w:rPr>
          <w:rStyle w:val="FontStyle17"/>
          <w:b w:val="0"/>
          <w:sz w:val="24"/>
          <w:szCs w:val="24"/>
        </w:rPr>
        <w:t>томатной парадигмы.</w:t>
      </w:r>
    </w:p>
    <w:p w:rsidR="00997DCF" w:rsidRDefault="00997DCF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шаются задачи:</w:t>
      </w:r>
    </w:p>
    <w:p w:rsidR="00997DCF" w:rsidRDefault="00997DC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языковых средств моделирования автоматов;</w:t>
      </w:r>
    </w:p>
    <w:p w:rsidR="00997DCF" w:rsidRDefault="00997DC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проектирования программных систем в автоматной парадигме;</w:t>
      </w:r>
    </w:p>
    <w:p w:rsidR="00997DCF" w:rsidRPr="00AD047D" w:rsidRDefault="00997DC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современных применений автоматной парадигмы программирования.</w:t>
      </w:r>
    </w:p>
    <w:p w:rsidR="00997DCF" w:rsidRPr="00C17915" w:rsidRDefault="00997DCF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97DCF" w:rsidRDefault="00997DCF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Теория автоматов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893D2F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997DCF" w:rsidRDefault="00997DCF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следующих дисциплин:</w:t>
      </w:r>
    </w:p>
    <w:p w:rsidR="00997DCF" w:rsidRDefault="00997DC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математики (базовая часть блока 1 образовательной программы). Знания, умения и вл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дения, полученные при изучении данной дисциплины, позволят обучающимся осмы</w:t>
      </w:r>
      <w:r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>ленно выполнять операции над векторами и матрицами, применять понятие функции, грамотно строить суперпозиции функций;</w:t>
      </w:r>
    </w:p>
    <w:p w:rsidR="00997DCF" w:rsidRDefault="00997DC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математической логики (базовая часть блока 1 образовательной программы). Знания, умения и владения, полученные при изучении данной дисциплины, позволят 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щимся выполнять операции предикатами, строить формальные описания функцион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рования многокомпонентных систем;</w:t>
      </w:r>
    </w:p>
    <w:p w:rsidR="00997DCF" w:rsidRDefault="00997DC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информатики (базовая часть блока 1 образовательной программы). Знания, умения и владения, полученные при изучении данной дисциплины, являются основой для раб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ты с информационными потоками на профессиональном уровне;</w:t>
      </w:r>
    </w:p>
    <w:p w:rsidR="00997DCF" w:rsidRPr="00C17915" w:rsidRDefault="00997DC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автоматной парадигме.</w:t>
      </w:r>
    </w:p>
    <w:p w:rsidR="00997DCF" w:rsidRDefault="00997DCF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997DCF" w:rsidRDefault="00997DC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паттерное программирование (вариативная часть блока 1 образовательной программы). Знания, умения и навыки, полученные при изучении дисциплины «Теория автоматов», позволят обучающимся понять паттерны программирования, как реализацию конце</w:t>
      </w:r>
      <w:r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ции конечных автоматов;</w:t>
      </w:r>
    </w:p>
    <w:p w:rsidR="00997DCF" w:rsidRPr="00C17915" w:rsidRDefault="00997DC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  <w:lang w:val="en-US"/>
        </w:rPr>
        <w:t>Scada</w:t>
      </w:r>
      <w:r w:rsidRPr="00C61B72">
        <w:rPr>
          <w:rStyle w:val="FontStyle16"/>
          <w:b w:val="0"/>
          <w:sz w:val="24"/>
          <w:szCs w:val="24"/>
        </w:rPr>
        <w:noBreakHyphen/>
      </w:r>
      <w:r>
        <w:rPr>
          <w:rStyle w:val="FontStyle16"/>
          <w:b w:val="0"/>
          <w:sz w:val="24"/>
          <w:szCs w:val="24"/>
        </w:rPr>
        <w:t>системы (вариативная часть блока 1 образовательной программы). Знания, ум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ния и владения, полученные при изучении дисциплины «Теория автоматов» позволят обучающимся выполнять моделирование данных систем в автоматной парадигме.</w:t>
      </w:r>
    </w:p>
    <w:p w:rsidR="00997DCF" w:rsidRPr="00C17915" w:rsidRDefault="00997DCF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97DCF" w:rsidRPr="00C17915" w:rsidRDefault="00997DC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«Теория автоматов»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997DCF" w:rsidRDefault="00997DC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997DCF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CF" w:rsidRPr="00C640B4" w:rsidRDefault="00997DCF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CF" w:rsidRPr="00C0651F" w:rsidRDefault="00997DCF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997DCF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D94D3D" w:rsidRDefault="00997DCF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ПК-2. Обладает </w:t>
            </w:r>
            <w:r w:rsidRPr="00D94D3D">
              <w:t>способностью разрабатывать компоненты аппаратно-программных компле</w:t>
            </w:r>
            <w:r w:rsidRPr="00D94D3D">
              <w:t>к</w:t>
            </w:r>
            <w:r w:rsidRPr="00D94D3D">
              <w:t>сов и баз данных, используя современные инструментальные средства и технологии програ</w:t>
            </w:r>
            <w:r w:rsidRPr="00D94D3D">
              <w:t>м</w:t>
            </w:r>
            <w:r w:rsidRPr="00D94D3D">
              <w:t>мирования</w:t>
            </w:r>
            <w:r>
              <w:t>.</w:t>
            </w:r>
          </w:p>
        </w:tc>
      </w:tr>
      <w:tr w:rsidR="00997DC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C640B4" w:rsidRDefault="00997DCF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Default="00997DCF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принципы синтеза цифровых автоматов, основные понятия автоматного программирования</w:t>
            </w:r>
            <w:r>
              <w:t>;</w:t>
            </w:r>
          </w:p>
          <w:p w:rsidR="00997DCF" w:rsidRDefault="00997DCF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способы программного задания цифровых автоматов;</w:t>
            </w:r>
          </w:p>
          <w:p w:rsidR="00997DCF" w:rsidRPr="0041282D" w:rsidRDefault="00997DCF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общие методы структурного синтеза автоматов, принципы моделиров</w:t>
            </w:r>
            <w:r w:rsidRPr="00124E2E">
              <w:t>а</w:t>
            </w:r>
            <w:r w:rsidRPr="00124E2E">
              <w:t>ния предметной области в автоматной парадигме</w:t>
            </w:r>
            <w:r>
              <w:t>.</w:t>
            </w:r>
          </w:p>
        </w:tc>
      </w:tr>
      <w:tr w:rsidR="00997DC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C640B4" w:rsidRDefault="00997DCF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Default="00997DCF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A5156">
              <w:t>использовать методы синтеза цифровых автоматов, использовать методы проектирования автоматных программ;</w:t>
            </w:r>
          </w:p>
          <w:p w:rsidR="00997DCF" w:rsidRDefault="00997DCF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строить распознаватели и преобразователи, сложные схемы взаимодейс</w:t>
            </w:r>
            <w:r>
              <w:t>т</w:t>
            </w:r>
            <w:r>
              <w:t>вия автоматов;</w:t>
            </w:r>
          </w:p>
          <w:p w:rsidR="00997DCF" w:rsidRPr="003C4A17" w:rsidRDefault="00997DCF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многокомпонентные недетерминированные системы.</w:t>
            </w:r>
          </w:p>
        </w:tc>
      </w:tr>
      <w:tr w:rsidR="00997DCF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C640B4" w:rsidRDefault="00997DCF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3870F2" w:rsidRDefault="00997DCF" w:rsidP="00823785">
            <w:pPr>
              <w:pStyle w:val="BodyText2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6F31F9">
              <w:t xml:space="preserve">навыками реализации </w:t>
            </w:r>
            <w:r>
              <w:t>автоматных моделей на языках программирования высокого уровня;</w:t>
            </w:r>
          </w:p>
          <w:p w:rsidR="00997DCF" w:rsidRPr="008C09DA" w:rsidRDefault="00997DCF" w:rsidP="00823785">
            <w:pPr>
              <w:pStyle w:val="BodyText2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проектирования и реализации сложных автоматных моделей на языках программирования высокого уровня;</w:t>
            </w:r>
          </w:p>
          <w:p w:rsidR="00997DCF" w:rsidRPr="009147A7" w:rsidRDefault="00997DCF" w:rsidP="00823785">
            <w:pPr>
              <w:pStyle w:val="BodyText2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реализации недетерминированных моделей, сочетающих авт</w:t>
            </w:r>
            <w:r>
              <w:t>о</w:t>
            </w:r>
            <w:r>
              <w:t>матную и объектно-ориентированную парадигму моделирования.</w:t>
            </w:r>
          </w:p>
        </w:tc>
      </w:tr>
    </w:tbl>
    <w:p w:rsidR="00997DCF" w:rsidRDefault="00997DC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97DCF" w:rsidRDefault="00997DCF" w:rsidP="00D21C33">
      <w:pPr>
        <w:pStyle w:val="Heading1"/>
        <w:rPr>
          <w:rStyle w:val="FontStyle18"/>
          <w:b/>
          <w:sz w:val="24"/>
          <w:szCs w:val="24"/>
        </w:rPr>
      </w:pPr>
    </w:p>
    <w:p w:rsidR="00997DCF" w:rsidRPr="00951970" w:rsidRDefault="00997DCF" w:rsidP="00951970">
      <w:pPr>
        <w:sectPr w:rsidR="00997DCF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997DCF" w:rsidRPr="00C17915" w:rsidRDefault="00997DCF" w:rsidP="00D21C33">
      <w:pPr>
        <w:pStyle w:val="Heading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997DCF" w:rsidRDefault="00997DC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4 зачетные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E4D7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97DCF" w:rsidRDefault="00997DCF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997DCF" w:rsidRPr="003267AD" w:rsidRDefault="00997DC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997DCF" w:rsidRPr="00413804" w:rsidRDefault="00997DC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 xml:space="preserve"> </w:t>
      </w:r>
    </w:p>
    <w:p w:rsidR="00997DCF" w:rsidRPr="00C17915" w:rsidRDefault="00997DC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997DCF" w:rsidRPr="00D17066" w:rsidRDefault="00997DCF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997DCF" w:rsidRPr="00C17915" w:rsidRDefault="00997DC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4"/>
        <w:gridCol w:w="571"/>
        <w:gridCol w:w="597"/>
        <w:gridCol w:w="815"/>
        <w:gridCol w:w="688"/>
        <w:gridCol w:w="1032"/>
        <w:gridCol w:w="3378"/>
        <w:gridCol w:w="3062"/>
        <w:gridCol w:w="1159"/>
      </w:tblGrid>
      <w:tr w:rsidR="00997DCF" w:rsidRPr="00C17915" w:rsidTr="002C44D5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997DCF" w:rsidRPr="00C17915" w:rsidRDefault="00997DC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97DCF" w:rsidRPr="00C17915" w:rsidRDefault="00997DC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997DCF" w:rsidRPr="00C17915" w:rsidRDefault="00997DCF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997DCF" w:rsidRPr="005E7F37" w:rsidRDefault="00997DCF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997DCF" w:rsidRPr="00C45CAB" w:rsidRDefault="00997DCF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997DCF" w:rsidRPr="00C45CAB" w:rsidRDefault="00997DCF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997DCF" w:rsidRPr="00C17915" w:rsidRDefault="00997DCF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997DCF" w:rsidRPr="00C17915" w:rsidRDefault="00997DCF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997DCF" w:rsidRPr="00C17915" w:rsidTr="002C44D5">
        <w:trPr>
          <w:cantSplit/>
          <w:trHeight w:val="1134"/>
          <w:tblHeader/>
        </w:trPr>
        <w:tc>
          <w:tcPr>
            <w:tcW w:w="1420" w:type="pct"/>
            <w:vMerge/>
          </w:tcPr>
          <w:p w:rsidR="00997DCF" w:rsidRPr="00C17915" w:rsidRDefault="00997DCF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997DCF" w:rsidRPr="00C17915" w:rsidRDefault="00997DCF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997DCF" w:rsidRPr="00C17915" w:rsidRDefault="00997DCF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997DCF" w:rsidRPr="00C17915" w:rsidRDefault="00997DCF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997DCF" w:rsidRPr="00C17915" w:rsidRDefault="00997DCF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997DCF" w:rsidRPr="00C17915" w:rsidRDefault="00997DCF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997DCF" w:rsidRPr="00C45CAB" w:rsidRDefault="00997DCF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997DCF" w:rsidRPr="00C45CAB" w:rsidRDefault="00997DCF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997DCF" w:rsidRPr="00C17915" w:rsidRDefault="00997DCF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997DCF" w:rsidRPr="00C17915" w:rsidRDefault="00997DCF" w:rsidP="00624F44">
            <w:pPr>
              <w:pStyle w:val="Style14"/>
              <w:widowControl/>
              <w:jc w:val="center"/>
            </w:pPr>
          </w:p>
        </w:tc>
      </w:tr>
      <w:tr w:rsidR="00997DCF" w:rsidRPr="00E02DCE" w:rsidTr="002C44D5">
        <w:trPr>
          <w:trHeight w:val="268"/>
        </w:trPr>
        <w:tc>
          <w:tcPr>
            <w:tcW w:w="1420" w:type="pct"/>
          </w:tcPr>
          <w:p w:rsidR="00997DCF" w:rsidRPr="00E02DCE" w:rsidRDefault="00997DCF" w:rsidP="004350D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>
              <w:t xml:space="preserve"> 1. Теория абстрактных автом</w:t>
            </w:r>
            <w:r>
              <w:t>а</w:t>
            </w:r>
            <w:r>
              <w:t>тов</w:t>
            </w:r>
          </w:p>
        </w:tc>
        <w:tc>
          <w:tcPr>
            <w:tcW w:w="181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center"/>
            </w:pPr>
            <w:r w:rsidRPr="00E02DCE">
              <w:t>4</w:t>
            </w:r>
          </w:p>
        </w:tc>
        <w:tc>
          <w:tcPr>
            <w:tcW w:w="189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97DCF" w:rsidRPr="00E02DCE" w:rsidTr="002C44D5">
        <w:trPr>
          <w:trHeight w:val="422"/>
        </w:trPr>
        <w:tc>
          <w:tcPr>
            <w:tcW w:w="1420" w:type="pct"/>
          </w:tcPr>
          <w:p w:rsidR="00997DCF" w:rsidRPr="00E02DCE" w:rsidRDefault="00997DCF" w:rsidP="005F5137">
            <w:pPr>
              <w:ind w:firstLine="0"/>
            </w:pPr>
            <w:r w:rsidRPr="00E02DCE">
              <w:t xml:space="preserve">1.1. </w:t>
            </w:r>
            <w:r>
              <w:t>Тема. Области применения автома</w:t>
            </w:r>
            <w:r>
              <w:t>т</w:t>
            </w:r>
            <w:r>
              <w:t xml:space="preserve">ного подхода. Парадигма автоматного программирования. </w:t>
            </w:r>
            <w:r w:rsidRPr="00304B9C">
              <w:t>Абстрактные и стру</w:t>
            </w:r>
            <w:r w:rsidRPr="00304B9C">
              <w:t>к</w:t>
            </w:r>
            <w:r w:rsidRPr="00304B9C">
              <w:t>турные автоматы. Автоматы Мили и М</w:t>
            </w:r>
            <w:r w:rsidRPr="00304B9C">
              <w:t>у</w:t>
            </w:r>
            <w:r w:rsidRPr="00304B9C">
              <w:t>ра. Модель дискретного преобразования В.М. Глушкова. Программная реализация автомата</w:t>
            </w:r>
          </w:p>
        </w:tc>
        <w:tc>
          <w:tcPr>
            <w:tcW w:w="181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997DCF" w:rsidRPr="00041406" w:rsidRDefault="00997DCF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8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E02DCE" w:rsidRDefault="00997DC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997DCF" w:rsidRPr="00E02DCE" w:rsidRDefault="00997DCF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70" w:type="pct"/>
          </w:tcPr>
          <w:p w:rsidR="00997DCF" w:rsidRDefault="00997DCF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997DCF" w:rsidRPr="00E02DCE" w:rsidRDefault="00997DCF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997DCF" w:rsidRPr="00E02DCE" w:rsidRDefault="00997DCF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997DCF" w:rsidRPr="00E02DCE" w:rsidRDefault="00997DCF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97DCF" w:rsidRPr="00C17915" w:rsidTr="002C44D5">
        <w:trPr>
          <w:trHeight w:val="422"/>
        </w:trPr>
        <w:tc>
          <w:tcPr>
            <w:tcW w:w="1420" w:type="pct"/>
          </w:tcPr>
          <w:p w:rsidR="00997DCF" w:rsidRPr="00F5658B" w:rsidRDefault="00997DCF" w:rsidP="00041784">
            <w:pPr>
              <w:pStyle w:val="Style14"/>
              <w:widowControl/>
              <w:ind w:firstLine="0"/>
            </w:pPr>
            <w:r w:rsidRPr="00F5658B">
              <w:t>1.2. Тема</w:t>
            </w:r>
            <w:r>
              <w:t>. Стандартные способы задания цифровых автоматов с памятью. Пр</w:t>
            </w:r>
            <w:r>
              <w:t>о</w:t>
            </w:r>
            <w:r>
              <w:t>граммная реализация</w:t>
            </w:r>
          </w:p>
        </w:tc>
        <w:tc>
          <w:tcPr>
            <w:tcW w:w="181" w:type="pct"/>
          </w:tcPr>
          <w:p w:rsidR="00997DCF" w:rsidRPr="008B092C" w:rsidRDefault="00997DCF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89" w:type="pct"/>
          </w:tcPr>
          <w:p w:rsidR="00997DCF" w:rsidRPr="008B092C" w:rsidRDefault="00997DCF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58" w:type="pct"/>
          </w:tcPr>
          <w:p w:rsidR="00997DCF" w:rsidRPr="00041406" w:rsidRDefault="00997DCF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8" w:type="pct"/>
          </w:tcPr>
          <w:p w:rsidR="00997DCF" w:rsidRPr="008B092C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8B092C" w:rsidRDefault="00997DC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997DCF" w:rsidRDefault="00997DCF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97DCF" w:rsidRDefault="00997DCF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97DCF" w:rsidRPr="008B092C" w:rsidRDefault="00997DCF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97DCF" w:rsidRDefault="00997DCF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97DCF" w:rsidRDefault="00997DCF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97DCF" w:rsidRPr="008B092C" w:rsidRDefault="00997DCF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997DCF" w:rsidRPr="00E02DCE" w:rsidRDefault="00997DCF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997DCF" w:rsidRPr="00C17915" w:rsidRDefault="00997DC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97DCF" w:rsidRPr="00C4657C" w:rsidTr="002C44D5">
        <w:trPr>
          <w:trHeight w:val="499"/>
        </w:trPr>
        <w:tc>
          <w:tcPr>
            <w:tcW w:w="1420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89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58" w:type="pct"/>
          </w:tcPr>
          <w:p w:rsidR="00997DCF" w:rsidRPr="00F95053" w:rsidRDefault="00997DCF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18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70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97DCF" w:rsidRPr="00AA1A37" w:rsidRDefault="00997DCF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997DCF" w:rsidRPr="00C4657C" w:rsidRDefault="00997DC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97DCF" w:rsidRPr="00C17915" w:rsidTr="002C44D5">
        <w:trPr>
          <w:trHeight w:val="70"/>
        </w:trPr>
        <w:tc>
          <w:tcPr>
            <w:tcW w:w="1420" w:type="pct"/>
          </w:tcPr>
          <w:p w:rsidR="00997DCF" w:rsidRPr="00F81778" w:rsidRDefault="00997DCF" w:rsidP="005C71F5">
            <w:pPr>
              <w:pStyle w:val="Style14"/>
              <w:widowControl/>
              <w:ind w:firstLine="0"/>
            </w:pPr>
            <w:r w:rsidRPr="00F81778">
              <w:t>2. Раздел</w:t>
            </w:r>
            <w:r>
              <w:t>. Теория структурных автоматов</w:t>
            </w:r>
          </w:p>
        </w:tc>
        <w:tc>
          <w:tcPr>
            <w:tcW w:w="181" w:type="pct"/>
          </w:tcPr>
          <w:p w:rsidR="00997DCF" w:rsidRPr="00861653" w:rsidRDefault="00997DCF" w:rsidP="005D285C">
            <w:pPr>
              <w:pStyle w:val="Style14"/>
              <w:widowControl/>
              <w:ind w:firstLine="0"/>
              <w:jc w:val="center"/>
            </w:pPr>
            <w:r w:rsidRPr="00861653">
              <w:t>4</w:t>
            </w:r>
          </w:p>
        </w:tc>
        <w:tc>
          <w:tcPr>
            <w:tcW w:w="189" w:type="pct"/>
          </w:tcPr>
          <w:p w:rsidR="00997DCF" w:rsidRPr="00F81778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97DCF" w:rsidRPr="00F81778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97DCF" w:rsidRPr="00F81778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F81778" w:rsidRDefault="00997DCF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997DCF" w:rsidRPr="00F81778" w:rsidRDefault="00997DCF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97DCF" w:rsidRPr="00F81778" w:rsidRDefault="00997DC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97DCF" w:rsidRPr="00C17915" w:rsidRDefault="00997DC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97DCF" w:rsidRPr="00C17915" w:rsidTr="002C44D5">
        <w:trPr>
          <w:trHeight w:val="499"/>
        </w:trPr>
        <w:tc>
          <w:tcPr>
            <w:tcW w:w="1420" w:type="pct"/>
          </w:tcPr>
          <w:p w:rsidR="00997DCF" w:rsidRPr="006D6578" w:rsidRDefault="00997DCF" w:rsidP="005C71F5">
            <w:pPr>
              <w:pStyle w:val="Style14"/>
              <w:widowControl/>
              <w:ind w:firstLine="0"/>
            </w:pPr>
            <w:r w:rsidRPr="006D6578">
              <w:t>2.1. Тема</w:t>
            </w:r>
            <w:r>
              <w:t>. Методы структурного синтеза конечных автоматов. Программная реал</w:t>
            </w:r>
            <w:r>
              <w:t>и</w:t>
            </w:r>
            <w:r>
              <w:t>зация конечных автоматов.</w:t>
            </w:r>
          </w:p>
        </w:tc>
        <w:tc>
          <w:tcPr>
            <w:tcW w:w="181" w:type="pct"/>
          </w:tcPr>
          <w:p w:rsidR="00997DCF" w:rsidRPr="006D6578" w:rsidRDefault="00997DC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997DCF" w:rsidRPr="006D6578" w:rsidRDefault="00997DC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997DCF" w:rsidRPr="009D6B01" w:rsidRDefault="00997DC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/2</w:t>
            </w:r>
            <w:r>
              <w:t>И</w:t>
            </w:r>
          </w:p>
        </w:tc>
        <w:tc>
          <w:tcPr>
            <w:tcW w:w="218" w:type="pct"/>
          </w:tcPr>
          <w:p w:rsidR="00997DCF" w:rsidRPr="006D6578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951228" w:rsidRDefault="00997DCF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997DCF" w:rsidRDefault="00997DCF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97DCF" w:rsidRDefault="00997DCF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97DCF" w:rsidRPr="006D6578" w:rsidRDefault="00997DCF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97DCF" w:rsidRDefault="00997DCF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97DCF" w:rsidRDefault="00997DCF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97DCF" w:rsidRPr="006D6578" w:rsidRDefault="00997DCF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997DCF" w:rsidRPr="00C17915" w:rsidRDefault="00997DCF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997DCF" w:rsidRPr="00EB419C" w:rsidTr="002C44D5">
        <w:trPr>
          <w:trHeight w:val="499"/>
        </w:trPr>
        <w:tc>
          <w:tcPr>
            <w:tcW w:w="1420" w:type="pct"/>
          </w:tcPr>
          <w:p w:rsidR="00997DCF" w:rsidRPr="000A305D" w:rsidRDefault="00997DCF" w:rsidP="000A305D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Недетерминированные автом</w:t>
            </w:r>
            <w:r>
              <w:t>а</w:t>
            </w:r>
            <w:r>
              <w:t>ты.</w:t>
            </w:r>
          </w:p>
        </w:tc>
        <w:tc>
          <w:tcPr>
            <w:tcW w:w="181" w:type="pct"/>
          </w:tcPr>
          <w:p w:rsidR="00997DCF" w:rsidRPr="00EB419C" w:rsidRDefault="00997DC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997DCF" w:rsidRPr="00EB419C" w:rsidRDefault="00997DC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997DCF" w:rsidRPr="00EB419C" w:rsidRDefault="00997DCF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8" w:type="pct"/>
          </w:tcPr>
          <w:p w:rsidR="00997DCF" w:rsidRPr="00EB419C" w:rsidRDefault="00997DC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951228" w:rsidRDefault="00997DCF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997DCF" w:rsidRDefault="00997DCF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97DCF" w:rsidRDefault="00997DCF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97DCF" w:rsidRPr="00EB419C" w:rsidRDefault="00997DCF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97DCF" w:rsidRDefault="00997DCF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97DCF" w:rsidRDefault="00997DCF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97DCF" w:rsidRPr="006D6578" w:rsidRDefault="00997DCF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997DCF" w:rsidRPr="00EB419C" w:rsidRDefault="00997DCF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997DCF" w:rsidRPr="00EB419C" w:rsidTr="002C44D5">
        <w:trPr>
          <w:trHeight w:val="499"/>
        </w:trPr>
        <w:tc>
          <w:tcPr>
            <w:tcW w:w="1420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89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58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18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70" w:type="pct"/>
          </w:tcPr>
          <w:p w:rsidR="00997DCF" w:rsidRPr="00AA1A37" w:rsidRDefault="00997DC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97DCF" w:rsidRPr="00EB419C" w:rsidRDefault="00997DC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997DCF" w:rsidRPr="00EB419C" w:rsidRDefault="00997DC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97DCF" w:rsidRPr="00EB419C" w:rsidRDefault="00997DC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97DCF" w:rsidRPr="00EB419C" w:rsidTr="002C44D5">
        <w:trPr>
          <w:trHeight w:val="268"/>
        </w:trPr>
        <w:tc>
          <w:tcPr>
            <w:tcW w:w="1420" w:type="pct"/>
          </w:tcPr>
          <w:p w:rsidR="00997DCF" w:rsidRPr="00EB419C" w:rsidRDefault="00997DCF" w:rsidP="009E429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>
              <w:t>. Теория формальных грамматик.</w:t>
            </w:r>
          </w:p>
        </w:tc>
        <w:tc>
          <w:tcPr>
            <w:tcW w:w="181" w:type="pct"/>
          </w:tcPr>
          <w:p w:rsidR="00997DCF" w:rsidRPr="00EB419C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</w:tcPr>
          <w:p w:rsidR="00997DCF" w:rsidRPr="00EB419C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97DCF" w:rsidRPr="00EB419C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97DCF" w:rsidRPr="00EB419C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EB419C" w:rsidRDefault="00997DCF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997DCF" w:rsidRPr="00EB419C" w:rsidRDefault="00997DCF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97DCF" w:rsidRPr="00EB419C" w:rsidRDefault="00997DCF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97DCF" w:rsidRPr="00EB419C" w:rsidRDefault="00997DC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97DCF" w:rsidRPr="009B5302" w:rsidTr="002C44D5">
        <w:trPr>
          <w:trHeight w:val="422"/>
        </w:trPr>
        <w:tc>
          <w:tcPr>
            <w:tcW w:w="1420" w:type="pct"/>
          </w:tcPr>
          <w:p w:rsidR="00997DCF" w:rsidRPr="009B5302" w:rsidRDefault="00997DCF" w:rsidP="00072090">
            <w:pPr>
              <w:pStyle w:val="Style14"/>
              <w:widowControl/>
              <w:ind w:firstLine="0"/>
            </w:pPr>
            <w:r w:rsidRPr="009B5302">
              <w:t>3.1. Тема</w:t>
            </w:r>
            <w:r>
              <w:t>. Классификация формальных грамматик по Н. Хомскому. Примеры формальных грамматик и их применения.</w:t>
            </w:r>
          </w:p>
        </w:tc>
        <w:tc>
          <w:tcPr>
            <w:tcW w:w="181" w:type="pct"/>
          </w:tcPr>
          <w:p w:rsidR="00997DCF" w:rsidRPr="00072090" w:rsidRDefault="00997DCF" w:rsidP="00256E7A">
            <w:pPr>
              <w:pStyle w:val="Style14"/>
              <w:widowControl/>
              <w:ind w:firstLine="0"/>
              <w:jc w:val="center"/>
            </w:pPr>
            <w:r w:rsidRPr="00072090">
              <w:t>4</w:t>
            </w:r>
          </w:p>
        </w:tc>
        <w:tc>
          <w:tcPr>
            <w:tcW w:w="189" w:type="pct"/>
          </w:tcPr>
          <w:p w:rsidR="00997DCF" w:rsidRPr="00072090" w:rsidRDefault="00997DCF" w:rsidP="00256E7A">
            <w:pPr>
              <w:pStyle w:val="Style14"/>
              <w:widowControl/>
              <w:ind w:firstLine="0"/>
              <w:jc w:val="center"/>
            </w:pPr>
            <w:r w:rsidRPr="00072090">
              <w:t>2</w:t>
            </w:r>
          </w:p>
        </w:tc>
        <w:tc>
          <w:tcPr>
            <w:tcW w:w="258" w:type="pct"/>
          </w:tcPr>
          <w:p w:rsidR="00997DCF" w:rsidRPr="00072090" w:rsidRDefault="00997DCF" w:rsidP="00256E7A">
            <w:pPr>
              <w:pStyle w:val="Style14"/>
              <w:widowControl/>
              <w:ind w:firstLine="0"/>
              <w:jc w:val="center"/>
            </w:pPr>
            <w:r w:rsidRPr="00072090">
              <w:t>6</w:t>
            </w:r>
          </w:p>
        </w:tc>
        <w:tc>
          <w:tcPr>
            <w:tcW w:w="218" w:type="pct"/>
          </w:tcPr>
          <w:p w:rsidR="00997DCF" w:rsidRPr="009B5302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072090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7209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997DCF" w:rsidRDefault="00997DCF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97DCF" w:rsidRDefault="00997DCF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97DCF" w:rsidRPr="009B5302" w:rsidRDefault="00997DCF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97DCF" w:rsidRDefault="00997DCF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97DCF" w:rsidRDefault="00997DCF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97DCF" w:rsidRPr="009B5302" w:rsidRDefault="00997DCF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997DCF" w:rsidRPr="009B5302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997DCF" w:rsidRPr="00C17915" w:rsidTr="002C44D5">
        <w:trPr>
          <w:trHeight w:val="422"/>
        </w:trPr>
        <w:tc>
          <w:tcPr>
            <w:tcW w:w="1420" w:type="pct"/>
          </w:tcPr>
          <w:p w:rsidR="00997DCF" w:rsidRPr="00D579AE" w:rsidRDefault="00997DCF" w:rsidP="00C51836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>. Регулярные выражения.</w:t>
            </w:r>
          </w:p>
        </w:tc>
        <w:tc>
          <w:tcPr>
            <w:tcW w:w="181" w:type="pct"/>
          </w:tcPr>
          <w:p w:rsidR="00997DCF" w:rsidRPr="00B95220" w:rsidRDefault="00997DCF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997DCF" w:rsidRPr="00B95220" w:rsidRDefault="00997DCF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58" w:type="pct"/>
          </w:tcPr>
          <w:p w:rsidR="00997DCF" w:rsidRPr="00673766" w:rsidRDefault="00997DCF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>/2И</w:t>
            </w:r>
          </w:p>
        </w:tc>
        <w:tc>
          <w:tcPr>
            <w:tcW w:w="218" w:type="pct"/>
          </w:tcPr>
          <w:p w:rsidR="00997DCF" w:rsidRPr="00D579AE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B95220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70" w:type="pct"/>
          </w:tcPr>
          <w:p w:rsidR="00997DCF" w:rsidRDefault="00997DCF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97DCF" w:rsidRDefault="00997DCF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97DCF" w:rsidRPr="00D579AE" w:rsidRDefault="00997DCF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97DCF" w:rsidRDefault="00997DCF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97DCF" w:rsidRDefault="00997DCF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97DCF" w:rsidRPr="00D579AE" w:rsidRDefault="00997DCF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997DCF" w:rsidRPr="00C17915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997DCF" w:rsidRPr="00C4657C" w:rsidTr="002C44D5">
        <w:trPr>
          <w:trHeight w:val="499"/>
        </w:trPr>
        <w:tc>
          <w:tcPr>
            <w:tcW w:w="1420" w:type="pct"/>
          </w:tcPr>
          <w:p w:rsidR="00997DCF" w:rsidRPr="00694FD0" w:rsidRDefault="00997DCF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997DCF" w:rsidRPr="00694FD0" w:rsidRDefault="00997DCF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89" w:type="pct"/>
          </w:tcPr>
          <w:p w:rsidR="00997DCF" w:rsidRPr="00694FD0" w:rsidRDefault="00997DCF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58" w:type="pct"/>
          </w:tcPr>
          <w:p w:rsidR="00997DCF" w:rsidRPr="00694FD0" w:rsidRDefault="00997DC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Pr="00694FD0">
              <w:rPr>
                <w:b/>
              </w:rPr>
              <w:t>/2И</w:t>
            </w:r>
          </w:p>
        </w:tc>
        <w:tc>
          <w:tcPr>
            <w:tcW w:w="218" w:type="pct"/>
          </w:tcPr>
          <w:p w:rsidR="00997DCF" w:rsidRPr="00694FD0" w:rsidRDefault="00997DC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97DCF" w:rsidRPr="00694FD0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070" w:type="pct"/>
          </w:tcPr>
          <w:p w:rsidR="00997DCF" w:rsidRPr="00694FD0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97DCF" w:rsidRPr="00D579AE" w:rsidRDefault="00997DCF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997DCF" w:rsidRPr="00C4657C" w:rsidRDefault="00997DC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97DCF" w:rsidRPr="00C17915" w:rsidTr="002C44D5">
        <w:trPr>
          <w:trHeight w:val="70"/>
        </w:trPr>
        <w:tc>
          <w:tcPr>
            <w:tcW w:w="1420" w:type="pct"/>
          </w:tcPr>
          <w:p w:rsidR="00997DCF" w:rsidRPr="003C01D0" w:rsidRDefault="00997DCF" w:rsidP="00D71606">
            <w:pPr>
              <w:pStyle w:val="Style14"/>
              <w:widowControl/>
              <w:ind w:firstLine="0"/>
            </w:pPr>
            <w:r w:rsidRPr="00D579AE">
              <w:t>4. Раздел</w:t>
            </w:r>
            <w:r w:rsidRPr="003C01D0">
              <w:t>.</w:t>
            </w:r>
            <w:r w:rsidRPr="00D50392">
              <w:t xml:space="preserve"> </w:t>
            </w:r>
            <w:r>
              <w:t>Автоматная парадигма пр</w:t>
            </w:r>
            <w:r>
              <w:t>о</w:t>
            </w:r>
            <w:r>
              <w:t>граммирования</w:t>
            </w:r>
          </w:p>
        </w:tc>
        <w:tc>
          <w:tcPr>
            <w:tcW w:w="181" w:type="pct"/>
          </w:tcPr>
          <w:p w:rsidR="00997DCF" w:rsidRPr="003C01D0" w:rsidRDefault="00997DCF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89" w:type="pct"/>
          </w:tcPr>
          <w:p w:rsidR="00997DCF" w:rsidRPr="00D579AE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97DCF" w:rsidRPr="00D579AE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97DCF" w:rsidRPr="00D579AE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D579AE" w:rsidRDefault="00997DCF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997DCF" w:rsidRPr="00D579AE" w:rsidRDefault="00997DCF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97DCF" w:rsidRPr="00D579AE" w:rsidRDefault="00997DCF" w:rsidP="001B76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97DCF" w:rsidRPr="00C17915" w:rsidRDefault="00997DC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97DCF" w:rsidRPr="00D50392" w:rsidTr="002C44D5">
        <w:trPr>
          <w:trHeight w:val="499"/>
        </w:trPr>
        <w:tc>
          <w:tcPr>
            <w:tcW w:w="1420" w:type="pct"/>
          </w:tcPr>
          <w:p w:rsidR="00997DCF" w:rsidRPr="009559C6" w:rsidRDefault="00997DCF" w:rsidP="00302729">
            <w:pPr>
              <w:pStyle w:val="Style14"/>
              <w:widowControl/>
              <w:ind w:firstLine="0"/>
            </w:pPr>
            <w:r w:rsidRPr="00D50392">
              <w:t>4.1. Тема</w:t>
            </w:r>
            <w:r>
              <w:t>. Программирование с явным в</w:t>
            </w:r>
            <w:r>
              <w:t>ы</w:t>
            </w:r>
            <w:r>
              <w:t xml:space="preserve">делением состояний. </w:t>
            </w:r>
          </w:p>
        </w:tc>
        <w:tc>
          <w:tcPr>
            <w:tcW w:w="181" w:type="pct"/>
          </w:tcPr>
          <w:p w:rsidR="00997DCF" w:rsidRPr="003C01D0" w:rsidRDefault="00997DCF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89" w:type="pct"/>
          </w:tcPr>
          <w:p w:rsidR="00997DCF" w:rsidRPr="003C01D0" w:rsidRDefault="00997DCF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8" w:type="pct"/>
          </w:tcPr>
          <w:p w:rsidR="00997DCF" w:rsidRPr="00673766" w:rsidRDefault="00997DCF" w:rsidP="00256E7A">
            <w:pPr>
              <w:pStyle w:val="Style14"/>
              <w:widowControl/>
              <w:ind w:firstLine="0"/>
              <w:jc w:val="center"/>
            </w:pPr>
            <w:r>
              <w:t>10/8И</w:t>
            </w:r>
          </w:p>
        </w:tc>
        <w:tc>
          <w:tcPr>
            <w:tcW w:w="218" w:type="pct"/>
          </w:tcPr>
          <w:p w:rsidR="00997DCF" w:rsidRPr="00D50392" w:rsidRDefault="00997DC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97DCF" w:rsidRPr="003C01D0" w:rsidRDefault="00997DCF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1D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997DCF" w:rsidRDefault="00997DCF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97DCF" w:rsidRDefault="00997DCF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97DCF" w:rsidRPr="00D50392" w:rsidRDefault="00997DCF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97DCF" w:rsidRDefault="00997DCF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97DCF" w:rsidRDefault="00997DCF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97DCF" w:rsidRPr="00D50392" w:rsidRDefault="00997DCF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997DCF" w:rsidRPr="00D50392" w:rsidRDefault="00997DCF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997DCF" w:rsidRPr="009D6B01" w:rsidTr="002C44D5">
        <w:trPr>
          <w:trHeight w:val="499"/>
        </w:trPr>
        <w:tc>
          <w:tcPr>
            <w:tcW w:w="1420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58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18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070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997DCF" w:rsidRPr="009D6B01" w:rsidRDefault="00997DC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97DCF" w:rsidRPr="00762CBC" w:rsidTr="002C44D5">
        <w:trPr>
          <w:trHeight w:val="499"/>
        </w:trPr>
        <w:tc>
          <w:tcPr>
            <w:tcW w:w="1420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58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18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070" w:type="pct"/>
          </w:tcPr>
          <w:p w:rsidR="00997DCF" w:rsidRPr="00CE0ADF" w:rsidRDefault="00997DC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97DCF" w:rsidRPr="00CE0ADF" w:rsidRDefault="00997DCF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Экзамен</w:t>
            </w:r>
          </w:p>
        </w:tc>
        <w:tc>
          <w:tcPr>
            <w:tcW w:w="367" w:type="pct"/>
          </w:tcPr>
          <w:p w:rsidR="00997DCF" w:rsidRPr="00762CBC" w:rsidRDefault="00997DC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97DCF" w:rsidRPr="003B1BC7" w:rsidTr="002C44D5">
        <w:trPr>
          <w:trHeight w:val="499"/>
        </w:trPr>
        <w:tc>
          <w:tcPr>
            <w:tcW w:w="1420" w:type="pct"/>
          </w:tcPr>
          <w:p w:rsidR="00997DCF" w:rsidRPr="003B1BC7" w:rsidRDefault="00997DCF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1" w:type="pct"/>
          </w:tcPr>
          <w:p w:rsidR="00997DCF" w:rsidRPr="003B1BC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997DCF" w:rsidRPr="003B1BC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58" w:type="pct"/>
          </w:tcPr>
          <w:p w:rsidR="00997DCF" w:rsidRPr="003B1BC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18" w:type="pct"/>
          </w:tcPr>
          <w:p w:rsidR="00997DCF" w:rsidRPr="003B1BC7" w:rsidRDefault="00997DC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97DCF" w:rsidRPr="003B1BC7" w:rsidRDefault="00997DCF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070" w:type="pct"/>
          </w:tcPr>
          <w:p w:rsidR="00997DCF" w:rsidRPr="003B1BC7" w:rsidRDefault="00997DCF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</w:tcPr>
          <w:p w:rsidR="00997DCF" w:rsidRPr="00762CBC" w:rsidRDefault="00997DCF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997DCF" w:rsidRPr="003B1BC7" w:rsidRDefault="00997DCF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97DCF" w:rsidRDefault="00997DCF" w:rsidP="003622D7">
      <w:pPr>
        <w:ind w:firstLine="0"/>
        <w:rPr>
          <w:i/>
          <w:color w:val="C00000"/>
          <w:szCs w:val="20"/>
        </w:rPr>
      </w:pPr>
    </w:p>
    <w:p w:rsidR="00997DCF" w:rsidRDefault="00997DCF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997DCF" w:rsidSect="000B3CD3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997DCF" w:rsidRPr="00C17915" w:rsidRDefault="00997DCF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997DCF" w:rsidRPr="00E819DB" w:rsidRDefault="00997DCF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997DCF" w:rsidRPr="00E819DB" w:rsidRDefault="00997DCF" w:rsidP="00A72A9A">
      <w:r w:rsidRPr="00E819DB">
        <w:rPr>
          <w:b/>
        </w:rPr>
        <w:t>Формы учебных занятий с использованием традиционных технологий:</w:t>
      </w:r>
    </w:p>
    <w:p w:rsidR="00997DCF" w:rsidRPr="00E819DB" w:rsidRDefault="00997DCF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997DCF" w:rsidRPr="00E819DB" w:rsidRDefault="00997DCF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997DCF" w:rsidRPr="00E819DB" w:rsidRDefault="00997DCF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997DCF" w:rsidRPr="00E819DB" w:rsidRDefault="00997DCF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997DCF" w:rsidRPr="00E819DB" w:rsidRDefault="00997DCF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97DCF" w:rsidRPr="00E819DB" w:rsidRDefault="00997DCF" w:rsidP="00A72A9A">
      <w:r>
        <w:t>3</w:t>
      </w:r>
      <w:r w:rsidRPr="00E819DB">
        <w:t xml:space="preserve">. </w:t>
      </w:r>
      <w:r w:rsidRPr="00E819DB">
        <w:rPr>
          <w:b/>
        </w:rPr>
        <w:t>Интерактивные технологии</w:t>
      </w:r>
      <w:r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E819DB">
        <w:t>е</w:t>
      </w:r>
      <w:r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E819DB">
        <w:t>а</w:t>
      </w:r>
      <w:r w:rsidRPr="00E819DB">
        <w:t>ет субъект</w:t>
      </w:r>
      <w:r>
        <w:t xml:space="preserve"> </w:t>
      </w:r>
      <w:r w:rsidRPr="00E819DB">
        <w:t>-</w:t>
      </w:r>
      <w:r>
        <w:t xml:space="preserve"> </w:t>
      </w:r>
      <w:r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997DCF" w:rsidRPr="00E819DB" w:rsidRDefault="00997DCF" w:rsidP="00A72A9A">
      <w:pPr>
        <w:rPr>
          <w:b/>
        </w:rPr>
      </w:pPr>
      <w:r w:rsidRPr="00E819DB">
        <w:rPr>
          <w:b/>
        </w:rPr>
        <w:t>Формы учебных занятий с использованием специализированных интеракти</w:t>
      </w:r>
      <w:r w:rsidRPr="00E819DB">
        <w:rPr>
          <w:b/>
        </w:rPr>
        <w:t>в</w:t>
      </w:r>
      <w:r w:rsidRPr="00E819DB">
        <w:rPr>
          <w:b/>
        </w:rPr>
        <w:t>ных технологий:</w:t>
      </w:r>
    </w:p>
    <w:p w:rsidR="00997DCF" w:rsidRPr="00E819DB" w:rsidRDefault="00997DCF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>
        <w:t>–</w:t>
      </w:r>
      <w:r w:rsidRPr="00E819DB">
        <w:t>пресс</w:t>
      </w:r>
      <w:r>
        <w:t>-</w:t>
      </w:r>
      <w:r w:rsidRPr="00E819DB">
        <w:t>конференция.</w:t>
      </w:r>
    </w:p>
    <w:p w:rsidR="00997DCF" w:rsidRPr="00E819DB" w:rsidRDefault="00997DCF" w:rsidP="00A72A9A">
      <w:r>
        <w:t>4</w:t>
      </w:r>
      <w:r w:rsidRPr="00E819DB">
        <w:t xml:space="preserve">. </w:t>
      </w:r>
      <w:r w:rsidRPr="00E819DB">
        <w:rPr>
          <w:b/>
        </w:rPr>
        <w:t>Информационно-коммуникационные образовательные технологии</w:t>
      </w:r>
      <w:r w:rsidRPr="00E819DB">
        <w:t> – орган</w:t>
      </w:r>
      <w:r w:rsidRPr="00E819DB">
        <w:t>и</w:t>
      </w:r>
      <w:r w:rsidRPr="00E819DB">
        <w:t>зация образовательного процесса, основанная на применении специализированных пр</w:t>
      </w:r>
      <w:r w:rsidRPr="00E819DB">
        <w:t>о</w:t>
      </w:r>
      <w:r w:rsidRPr="00E819DB">
        <w:t>граммных сред и технических средств работы с информацией.</w:t>
      </w:r>
    </w:p>
    <w:p w:rsidR="00997DCF" w:rsidRDefault="00997DCF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97DCF" w:rsidRPr="006F58BC" w:rsidRDefault="00997DCF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97DCF" w:rsidRPr="00836D5F" w:rsidRDefault="00997DCF" w:rsidP="00E42604">
      <w:pPr>
        <w:rPr>
          <w:b/>
          <w:color w:val="000000"/>
        </w:rPr>
      </w:pPr>
      <w:r w:rsidRPr="00836D5F">
        <w:rPr>
          <w:b/>
        </w:rPr>
        <w:t>Области применения автоматного подхода. Парадигма автоматного програ</w:t>
      </w:r>
      <w:r w:rsidRPr="00836D5F">
        <w:rPr>
          <w:b/>
        </w:rPr>
        <w:t>м</w:t>
      </w:r>
      <w:r w:rsidRPr="00836D5F">
        <w:rPr>
          <w:b/>
        </w:rPr>
        <w:t>мирования. Абстрактные и структурные автоматы. Автоматы Мили и Мура. М</w:t>
      </w:r>
      <w:r w:rsidRPr="00836D5F">
        <w:rPr>
          <w:b/>
        </w:rPr>
        <w:t>о</w:t>
      </w:r>
      <w:r w:rsidRPr="00836D5F">
        <w:rPr>
          <w:b/>
        </w:rPr>
        <w:t>дель дискретного преобразования В.М. Глушкова. Программная реализация автом</w:t>
      </w:r>
      <w:r w:rsidRPr="00836D5F">
        <w:rPr>
          <w:b/>
        </w:rPr>
        <w:t>а</w:t>
      </w:r>
      <w:r w:rsidRPr="00836D5F">
        <w:rPr>
          <w:b/>
        </w:rPr>
        <w:t>та</w:t>
      </w:r>
    </w:p>
    <w:p w:rsidR="00997DCF" w:rsidRPr="006D77C3" w:rsidRDefault="00997DCF" w:rsidP="00EF53F3">
      <w:r>
        <w:t>Для автомата, заданного таблицей, постройте диаграмму Мура. Задайте этот автомат системой булевых функций:</w:t>
      </w:r>
    </w:p>
    <w:p w:rsidR="00997DCF" w:rsidRPr="006D77C3" w:rsidRDefault="00997DCF" w:rsidP="00EF53F3"/>
    <w:p w:rsidR="00997DCF" w:rsidRDefault="00997DCF" w:rsidP="00EF53F3">
      <w:pPr>
        <w:numPr>
          <w:ilvl w:val="0"/>
          <w:numId w:val="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997DCF" w:rsidRDefault="00997DCF" w:rsidP="00EF53F3"/>
    <w:p w:rsidR="00997DCF" w:rsidRDefault="00997DCF" w:rsidP="00D244E2">
      <w:pPr>
        <w:numPr>
          <w:ilvl w:val="0"/>
          <w:numId w:val="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997DCF" w:rsidRDefault="00997DCF" w:rsidP="00EF53F3"/>
    <w:p w:rsidR="00997DCF" w:rsidRDefault="00997DCF" w:rsidP="009C6C17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</w:tr>
    </w:tbl>
    <w:p w:rsidR="00997DCF" w:rsidRDefault="00997DCF" w:rsidP="00EF53F3">
      <w:pPr>
        <w:rPr>
          <w:lang w:val="en-US"/>
        </w:rPr>
      </w:pPr>
    </w:p>
    <w:p w:rsidR="00997DCF" w:rsidRDefault="00997DCF" w:rsidP="009C6C17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97DCF" w:rsidRDefault="00997DCF" w:rsidP="00EF53F3">
      <w:pPr>
        <w:rPr>
          <w:lang w:val="en-US"/>
        </w:rPr>
      </w:pPr>
    </w:p>
    <w:p w:rsidR="00997DCF" w:rsidRDefault="00997DCF" w:rsidP="000C4153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97DCF" w:rsidRDefault="00997DCF" w:rsidP="00EF53F3">
      <w:pPr>
        <w:rPr>
          <w:lang w:val="en-US"/>
        </w:rPr>
      </w:pPr>
    </w:p>
    <w:p w:rsidR="00997DCF" w:rsidRDefault="00997DCF" w:rsidP="00C52171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97DCF" w:rsidRDefault="00997DCF" w:rsidP="00EF53F3">
      <w:pPr>
        <w:rPr>
          <w:lang w:val="en-US"/>
        </w:rPr>
      </w:pPr>
    </w:p>
    <w:p w:rsidR="00997DCF" w:rsidRDefault="00997DCF" w:rsidP="009532D2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97DCF" w:rsidRDefault="00997DCF" w:rsidP="00EF53F3">
      <w:pPr>
        <w:rPr>
          <w:lang w:val="en-US"/>
        </w:rPr>
      </w:pPr>
    </w:p>
    <w:p w:rsidR="00997DCF" w:rsidRDefault="00997DCF" w:rsidP="00A02024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997DCF" w:rsidRDefault="00997DCF" w:rsidP="00EF53F3">
      <w:pPr>
        <w:rPr>
          <w:lang w:val="en-US"/>
        </w:rPr>
      </w:pPr>
    </w:p>
    <w:p w:rsidR="00997DCF" w:rsidRDefault="00997DCF" w:rsidP="006433F3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997DCF" w:rsidRDefault="00997DCF" w:rsidP="00EF53F3">
      <w:pPr>
        <w:rPr>
          <w:lang w:val="en-US"/>
        </w:rPr>
      </w:pPr>
    </w:p>
    <w:p w:rsidR="00997DCF" w:rsidRDefault="00997DCF" w:rsidP="00234DB4">
      <w:pPr>
        <w:numPr>
          <w:ilvl w:val="0"/>
          <w:numId w:val="5"/>
        </w:numPr>
        <w:rPr>
          <w:lang w:val="en-US"/>
        </w:rPr>
      </w:pPr>
    </w:p>
    <w:p w:rsidR="00997DCF" w:rsidRDefault="00997DCF" w:rsidP="00EF53F3">
      <w:pPr>
        <w:rPr>
          <w:lang w:val="en-US"/>
        </w:rPr>
      </w:pPr>
    </w:p>
    <w:p w:rsidR="00997DCF" w:rsidRDefault="00997DCF" w:rsidP="00EF53F3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997DCF" w:rsidRPr="00E42604" w:rsidRDefault="00997DCF" w:rsidP="00E42604"/>
    <w:p w:rsidR="00997DCF" w:rsidRPr="006F58BC" w:rsidRDefault="00997DCF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97DCF" w:rsidRPr="00E66E5F" w:rsidRDefault="00997DCF" w:rsidP="00F96CBA">
      <w:pPr>
        <w:rPr>
          <w:b/>
        </w:rPr>
      </w:pPr>
      <w:r w:rsidRPr="007F5A6F">
        <w:rPr>
          <w:b/>
        </w:rPr>
        <w:t>Стандартные способы задания цифровых автоматов с памятью. Программная реализация</w:t>
      </w:r>
      <w:r w:rsidRPr="00E66E5F">
        <w:rPr>
          <w:b/>
        </w:rPr>
        <w:t>.</w:t>
      </w:r>
    </w:p>
    <w:p w:rsidR="00997DCF" w:rsidRPr="00E66E5F" w:rsidRDefault="00997DCF" w:rsidP="00F96CBA">
      <w:r w:rsidRPr="00E66E5F">
        <w:t xml:space="preserve">Дан программный код на языке </w:t>
      </w:r>
      <w:r w:rsidRPr="00E66E5F">
        <w:rPr>
          <w:lang w:val="en-US"/>
        </w:rPr>
        <w:t>Python</w:t>
      </w:r>
      <w:r w:rsidRPr="00E66E5F">
        <w:t xml:space="preserve">. </w:t>
      </w:r>
      <w:r>
        <w:t>Описать функционирование автомата в ко</w:t>
      </w:r>
      <w:r>
        <w:t>н</w:t>
      </w:r>
      <w:r>
        <w:t xml:space="preserve">кретном примере модификации функкции </w:t>
      </w:r>
      <w:r>
        <w:rPr>
          <w:lang w:val="en-US"/>
        </w:rPr>
        <w:t>jump</w:t>
      </w:r>
      <w:r w:rsidRPr="00E66E5F">
        <w:t>_</w:t>
      </w:r>
      <w:r>
        <w:rPr>
          <w:lang w:val="en-US"/>
        </w:rPr>
        <w:t>to</w:t>
      </w:r>
      <w:r w:rsidRPr="00E66E5F">
        <w:t>.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from __future__ import generators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import sys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math_gen(n):    # Iterative function becomes a generator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from math import sin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n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n = abs(sin(n))*31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# Jump targets not state-sensitive, only to simplify example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10: return 'ONES'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elif 10 &lt;= val &lt; 20: return 'TENS'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elif 20 &lt;= val &lt; 30: return 'TWENTIES'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else:                return 'OUT_OF_RANGE'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get_ones(iter):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997DCF" w:rsidRPr="006D77C3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</w:t>
      </w:r>
      <w:r w:rsidRPr="006D77C3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"\nONES State:      ",</w:t>
      </w:r>
      <w:r w:rsidRPr="006D77C3">
        <w:rPr>
          <w:color w:val="323232"/>
          <w:lang w:val="en-US"/>
        </w:rPr>
        <w:t>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jump_to(cargo)=='ONES':</w:t>
      </w:r>
    </w:p>
    <w:p w:rsidR="00997DCF" w:rsidRPr="006D77C3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</w:t>
      </w:r>
      <w:r w:rsidRPr="006D77C3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"@ %2.1f  " % cargo,</w:t>
      </w:r>
      <w:r w:rsidRPr="006D77C3">
        <w:rPr>
          <w:color w:val="323232"/>
          <w:lang w:val="en-US"/>
        </w:rPr>
        <w:t>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get_tens(iter):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 "\nTENS State:      ",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jump_to(cargo)=='TENS':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 "#%2.1f  " % cargo,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get_twenties(iter):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 "\nTWENTIES State:  ",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jump_to(cargo)=='TWENTIES':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 "*%2.1f  " % cargo,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exit(iter):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jump = raw_input('\n\n[co-routine for jump?] ').upper()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print ("...Jumping into middle of", jump)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yield (jump, iter.next())</w:t>
      </w:r>
    </w:p>
    <w:p w:rsidR="00997DCF" w:rsidRPr="006D77C3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print</w:t>
      </w:r>
      <w:r w:rsidRPr="006D77C3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"\nExiting from exit()..."</w:t>
      </w:r>
      <w:r w:rsidRPr="006D77C3">
        <w:rPr>
          <w:color w:val="323232"/>
          <w:lang w:val="en-US"/>
        </w:rPr>
        <w:t>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sys.exit()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scheduler(gendct, start):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coroutine = start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997DCF" w:rsidRPr="00E66E5F" w:rsidRDefault="00997DC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(coroutine, cargo) = gendct[coroutine].next()</w:t>
      </w:r>
    </w:p>
    <w:p w:rsidR="00997DCF" w:rsidRPr="004D239F" w:rsidRDefault="00997DC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if __name__ == "__main__":</w:t>
      </w:r>
    </w:p>
    <w:p w:rsidR="00997DCF" w:rsidRPr="004D239F" w:rsidRDefault="00997DC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num_stream = math_gen(1)</w:t>
      </w:r>
    </w:p>
    <w:p w:rsidR="00997DCF" w:rsidRPr="004D239F" w:rsidRDefault="00997DC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cargo = num_stream.next()</w:t>
      </w:r>
    </w:p>
    <w:p w:rsidR="00997DCF" w:rsidRPr="004D239F" w:rsidRDefault="00997DC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gendct = {'ONES'        : get_ones(num_stream),</w:t>
      </w:r>
    </w:p>
    <w:p w:rsidR="00997DCF" w:rsidRPr="004D239F" w:rsidRDefault="00997DC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'TENS'        : get_tens(num_stream),</w:t>
      </w:r>
    </w:p>
    <w:p w:rsidR="00997DCF" w:rsidRPr="004D239F" w:rsidRDefault="00997DC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'TWENTIES'    : get_twenties(num_stream),</w:t>
      </w:r>
    </w:p>
    <w:p w:rsidR="00997DCF" w:rsidRPr="004D239F" w:rsidRDefault="00997DC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'OUT_OF_RANGE': exit(num_stream)         }</w:t>
      </w:r>
    </w:p>
    <w:p w:rsidR="00997DCF" w:rsidRPr="004D239F" w:rsidRDefault="00997DC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scheduler(gendct, jump_to(cargo))</w:t>
      </w:r>
    </w:p>
    <w:p w:rsidR="00997DCF" w:rsidRPr="006D77C3" w:rsidRDefault="00997DCF" w:rsidP="004D239F">
      <w:pPr>
        <w:ind w:firstLine="0"/>
        <w:jc w:val="left"/>
        <w:rPr>
          <w:b/>
          <w:color w:val="000000"/>
          <w:lang w:val="en-US"/>
        </w:rPr>
      </w:pPr>
    </w:p>
    <w:p w:rsidR="00997DCF" w:rsidRPr="006D77C3" w:rsidRDefault="00997DCF" w:rsidP="004D239F">
      <w:pPr>
        <w:numPr>
          <w:ilvl w:val="0"/>
          <w:numId w:val="7"/>
        </w:numPr>
        <w:rPr>
          <w:color w:val="000000"/>
          <w:lang w:val="en-US"/>
        </w:rPr>
      </w:pP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</w:t>
      </w:r>
      <w:r w:rsidRPr="004D239F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15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15 &lt;= val &lt; 30: return 'Less 30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elif 3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50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Default="00997DCF" w:rsidP="004D239F">
      <w:pPr>
        <w:rPr>
          <w:color w:val="000000"/>
          <w:lang w:val="en-US"/>
        </w:rPr>
      </w:pPr>
    </w:p>
    <w:p w:rsidR="00997DCF" w:rsidRDefault="00997DCF" w:rsidP="004D239F">
      <w:pPr>
        <w:numPr>
          <w:ilvl w:val="0"/>
          <w:numId w:val="7"/>
        </w:numPr>
        <w:rPr>
          <w:color w:val="000000"/>
          <w:lang w:val="en-US"/>
        </w:rPr>
      </w:pP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</w:t>
      </w:r>
      <w:r w:rsidRPr="004D239F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45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45 &lt;= val &lt; 70: return 'Less 70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elif 7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90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90</w:t>
      </w:r>
      <w:r w:rsidRPr="00E66E5F">
        <w:rPr>
          <w:color w:val="323232"/>
          <w:lang w:val="en-US"/>
        </w:rPr>
        <w:t>'</w:t>
      </w:r>
    </w:p>
    <w:p w:rsidR="00997DC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997DCF" w:rsidRPr="004D239F" w:rsidRDefault="00997DCF" w:rsidP="004D239F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97DCF" w:rsidRPr="00E66E5F" w:rsidRDefault="00997DCF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</w:t>
      </w:r>
      <w:r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100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100 &lt;= val &lt; 300: return 'Less 300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3</w:t>
      </w:r>
      <w:r w:rsidRPr="00E66E5F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 &lt;= val &lt; </w:t>
      </w:r>
      <w:r>
        <w:rPr>
          <w:color w:val="323232"/>
          <w:lang w:val="en-US"/>
        </w:rPr>
        <w:t>500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Default="00997DCF" w:rsidP="004D239F">
      <w:pPr>
        <w:rPr>
          <w:color w:val="000000"/>
          <w:lang w:val="en-US"/>
        </w:rPr>
      </w:pPr>
    </w:p>
    <w:p w:rsidR="00997DCF" w:rsidRDefault="00997DCF" w:rsidP="000A7C40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97DCF" w:rsidRPr="00E66E5F" w:rsidRDefault="00997DCF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200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200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200 &lt;= val &lt; 300: return 'Less 300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3</w:t>
      </w:r>
      <w:r w:rsidRPr="00E66E5F">
        <w:rPr>
          <w:color w:val="323232"/>
          <w:lang w:val="en-US"/>
        </w:rPr>
        <w:t xml:space="preserve">0 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&lt;= val &lt; </w:t>
      </w:r>
      <w:r>
        <w:rPr>
          <w:color w:val="323232"/>
          <w:lang w:val="en-US"/>
        </w:rPr>
        <w:t>500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Default="00997DCF" w:rsidP="004D239F">
      <w:pPr>
        <w:rPr>
          <w:color w:val="000000"/>
          <w:lang w:val="en-US"/>
        </w:rPr>
      </w:pPr>
    </w:p>
    <w:p w:rsidR="00997DCF" w:rsidRDefault="00997DCF" w:rsidP="00C06236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97DCF" w:rsidRPr="00E66E5F" w:rsidRDefault="00997DCF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300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300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300 &lt;= val &lt; 500: return 'Less 500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50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Pr="00C06236" w:rsidRDefault="00997DCF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997DCF" w:rsidRDefault="00997DCF" w:rsidP="001E6438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97DCF" w:rsidRPr="00E66E5F" w:rsidRDefault="00997DCF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400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400 &lt;= val &lt; 500: return 'Less 500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5</w:t>
      </w:r>
      <w:r w:rsidRPr="00E66E5F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Pr="002D6A12" w:rsidRDefault="00997DCF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997DCF" w:rsidRDefault="00997DCF" w:rsidP="004D239F">
      <w:pPr>
        <w:rPr>
          <w:color w:val="000000"/>
          <w:lang w:val="en-US"/>
        </w:rPr>
      </w:pPr>
    </w:p>
    <w:p w:rsidR="00997DCF" w:rsidRDefault="00997DCF" w:rsidP="00C76431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97DCF" w:rsidRPr="00E66E5F" w:rsidRDefault="00997DCF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300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400 &lt;= val &lt; 600: return 'Less 600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60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Default="00997DCF" w:rsidP="004D239F">
      <w:pPr>
        <w:rPr>
          <w:color w:val="000000"/>
          <w:lang w:val="en-US"/>
        </w:rPr>
      </w:pPr>
    </w:p>
    <w:p w:rsidR="00997DCF" w:rsidRPr="00DD7DB7" w:rsidRDefault="00997DCF" w:rsidP="00DD7DB7">
      <w:pPr>
        <w:numPr>
          <w:ilvl w:val="0"/>
          <w:numId w:val="7"/>
        </w:numPr>
        <w:jc w:val="left"/>
        <w:rPr>
          <w:color w:val="323232"/>
          <w:lang w:val="en-US"/>
        </w:rPr>
      </w:pP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500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500 &lt;= val &lt; 600: return 'Less 600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60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800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800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Pr="00DD7DB7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997DCF" w:rsidRPr="00DD7DB7" w:rsidRDefault="00997DCF" w:rsidP="00242AD7">
      <w:pPr>
        <w:numPr>
          <w:ilvl w:val="0"/>
          <w:numId w:val="7"/>
        </w:numPr>
        <w:jc w:val="left"/>
        <w:rPr>
          <w:color w:val="323232"/>
          <w:lang w:val="en-US"/>
        </w:rPr>
      </w:pP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600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600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600 &lt;= val &lt; 700: return 'Less 700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70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800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800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Default="00997DCF" w:rsidP="004D239F">
      <w:pPr>
        <w:rPr>
          <w:color w:val="000000"/>
          <w:lang w:val="en-US"/>
        </w:rPr>
      </w:pPr>
    </w:p>
    <w:p w:rsidR="00997DCF" w:rsidRDefault="00997DCF" w:rsidP="00242AD7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97DCF" w:rsidRPr="00E66E5F" w:rsidRDefault="00997DCF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97DCF" w:rsidRPr="00E66E5F" w:rsidRDefault="00997DCF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700 &lt;= val &lt; 800: return 'Less 800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80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900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900</w:t>
      </w:r>
      <w:r w:rsidRPr="00E66E5F">
        <w:rPr>
          <w:color w:val="323232"/>
          <w:lang w:val="en-US"/>
        </w:rPr>
        <w:t>'</w:t>
      </w:r>
    </w:p>
    <w:p w:rsidR="00997DCF" w:rsidRPr="00E66E5F" w:rsidRDefault="00997DCF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997DCF" w:rsidRPr="00B47047" w:rsidRDefault="00997DCF" w:rsidP="001E07BB"/>
    <w:p w:rsidR="00997DCF" w:rsidRPr="006F58BC" w:rsidRDefault="00997DCF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97DCF" w:rsidRPr="00D962ED" w:rsidRDefault="00997DCF" w:rsidP="004C5481">
      <w:pPr>
        <w:rPr>
          <w:b/>
          <w:color w:val="000000"/>
        </w:rPr>
      </w:pPr>
      <w:r w:rsidRPr="00D4067C">
        <w:rPr>
          <w:b/>
        </w:rPr>
        <w:t>Методы структурного синтеза конечных автоматов. Программная реализация конечных автоматов.</w:t>
      </w:r>
    </w:p>
    <w:p w:rsidR="00997DCF" w:rsidRPr="00215BFF" w:rsidRDefault="00997DCF" w:rsidP="008B22E5">
      <w:r>
        <w:t>Дан класс «Конечный автомат» и программа, использующая данный класс. Выпо</w:t>
      </w:r>
      <w:r>
        <w:t>л</w:t>
      </w:r>
      <w:r>
        <w:t xml:space="preserve">ните обращение к данному классу со своим вариантом. Проанализируйте программный код на языке </w:t>
      </w:r>
      <w:r>
        <w:rPr>
          <w:lang w:val="en-US"/>
        </w:rPr>
        <w:t>Python</w:t>
      </w:r>
      <w:r>
        <w:t xml:space="preserve"> и результаты работы программы</w:t>
      </w:r>
      <w:r w:rsidRPr="00D962ED">
        <w:t>.</w:t>
      </w:r>
      <w:r w:rsidRPr="00215BFF">
        <w:t xml:space="preserve"> </w:t>
      </w:r>
      <w:r>
        <w:t xml:space="preserve">Модифицируйте программный код таким образом, чтобы он мог корректно работать с Вашим вариантом. </w:t>
      </w:r>
    </w:p>
    <w:p w:rsidR="00997DCF" w:rsidRDefault="00997DCF" w:rsidP="008B22E5"/>
    <w:p w:rsidR="00997DCF" w:rsidRPr="006D77C3" w:rsidRDefault="00997DCF" w:rsidP="00D962ED">
      <w:pPr>
        <w:rPr>
          <w:lang w:val="en-US"/>
        </w:rPr>
      </w:pPr>
      <w:r w:rsidRPr="00D962ED">
        <w:rPr>
          <w:lang w:val="en-US"/>
        </w:rPr>
        <w:t>class</w:t>
      </w:r>
      <w:r w:rsidRPr="006D77C3">
        <w:rPr>
          <w:lang w:val="en-US"/>
        </w:rPr>
        <w:t xml:space="preserve"> </w:t>
      </w:r>
      <w:r w:rsidRPr="00D962ED">
        <w:rPr>
          <w:lang w:val="en-US"/>
        </w:rPr>
        <w:t>StateMachine</w:t>
      </w:r>
      <w:r w:rsidRPr="006D77C3">
        <w:rPr>
          <w:lang w:val="en-US"/>
        </w:rPr>
        <w:t>:</w:t>
      </w:r>
    </w:p>
    <w:p w:rsidR="00997DCF" w:rsidRPr="006D77C3" w:rsidRDefault="00997DCF" w:rsidP="00D962ED">
      <w:pPr>
        <w:rPr>
          <w:lang w:val="en-US"/>
        </w:rPr>
      </w:pPr>
      <w:r w:rsidRPr="006D77C3">
        <w:rPr>
          <w:lang w:val="en-US"/>
        </w:rPr>
        <w:t xml:space="preserve">    </w:t>
      </w:r>
      <w:r w:rsidRPr="00D962ED">
        <w:rPr>
          <w:lang w:val="en-US"/>
        </w:rPr>
        <w:t>def</w:t>
      </w:r>
      <w:r w:rsidRPr="006D77C3">
        <w:rPr>
          <w:lang w:val="en-US"/>
        </w:rPr>
        <w:t xml:space="preserve"> __</w:t>
      </w:r>
      <w:r w:rsidRPr="00D962ED">
        <w:rPr>
          <w:lang w:val="en-US"/>
        </w:rPr>
        <w:t>init</w:t>
      </w:r>
      <w:r w:rsidRPr="006D77C3">
        <w:rPr>
          <w:lang w:val="en-US"/>
        </w:rPr>
        <w:t>__(</w:t>
      </w:r>
      <w:r w:rsidRPr="00D962ED">
        <w:rPr>
          <w:lang w:val="en-US"/>
        </w:rPr>
        <w:t>self</w:t>
      </w:r>
      <w:r w:rsidRPr="006D77C3">
        <w:rPr>
          <w:lang w:val="en-US"/>
        </w:rPr>
        <w:t>):</w:t>
      </w:r>
    </w:p>
    <w:p w:rsidR="00997DCF" w:rsidRPr="006D77C3" w:rsidRDefault="00997DCF" w:rsidP="00D962ED">
      <w:pPr>
        <w:rPr>
          <w:lang w:val="en-US"/>
        </w:rPr>
      </w:pPr>
      <w:r w:rsidRPr="006D77C3">
        <w:rPr>
          <w:lang w:val="en-US"/>
        </w:rPr>
        <w:t xml:space="preserve">        </w:t>
      </w:r>
      <w:r w:rsidRPr="00D962ED">
        <w:rPr>
          <w:lang w:val="en-US"/>
        </w:rPr>
        <w:t>self</w:t>
      </w:r>
      <w:r w:rsidRPr="006D77C3">
        <w:rPr>
          <w:lang w:val="en-US"/>
        </w:rPr>
        <w:t>.</w:t>
      </w:r>
      <w:r w:rsidRPr="00D962ED">
        <w:rPr>
          <w:lang w:val="en-US"/>
        </w:rPr>
        <w:t>handlers</w:t>
      </w:r>
      <w:r w:rsidRPr="006D77C3">
        <w:rPr>
          <w:lang w:val="en-US"/>
        </w:rPr>
        <w:t xml:space="preserve"> = {}</w:t>
      </w:r>
    </w:p>
    <w:p w:rsidR="00997DCF" w:rsidRPr="00D962ED" w:rsidRDefault="00997DCF" w:rsidP="00D962ED">
      <w:pPr>
        <w:rPr>
          <w:lang w:val="en-US"/>
        </w:rPr>
      </w:pPr>
      <w:r w:rsidRPr="006D77C3">
        <w:rPr>
          <w:lang w:val="en-US"/>
        </w:rPr>
        <w:t xml:space="preserve">        </w:t>
      </w:r>
      <w:r w:rsidRPr="00D962ED">
        <w:rPr>
          <w:lang w:val="en-US"/>
        </w:rPr>
        <w:t>self</w:t>
      </w:r>
      <w:r w:rsidRPr="006D77C3">
        <w:rPr>
          <w:lang w:val="en-US"/>
        </w:rPr>
        <w:t>.</w:t>
      </w:r>
      <w:r w:rsidRPr="00D962ED">
        <w:rPr>
          <w:lang w:val="en-US"/>
        </w:rPr>
        <w:t>startState</w:t>
      </w:r>
      <w:r w:rsidRPr="006D77C3">
        <w:rPr>
          <w:lang w:val="en-US"/>
        </w:rPr>
        <w:t xml:space="preserve"> </w:t>
      </w:r>
      <w:r w:rsidRPr="00D962ED">
        <w:rPr>
          <w:lang w:val="en-US"/>
        </w:rPr>
        <w:t>= None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self.endStates = []</w:t>
      </w:r>
    </w:p>
    <w:p w:rsidR="00997DCF" w:rsidRPr="00D962ED" w:rsidRDefault="00997DCF" w:rsidP="00D962ED">
      <w:pPr>
        <w:rPr>
          <w:lang w:val="en-US"/>
        </w:rPr>
      </w:pP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def add_state(self, name, handler, end_state=0):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name = name.upper()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self.handlers[name] = handler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if end_state: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self.endStates.append(name)</w:t>
      </w:r>
    </w:p>
    <w:p w:rsidR="00997DCF" w:rsidRPr="00D962ED" w:rsidRDefault="00997DCF" w:rsidP="00D962ED">
      <w:pPr>
        <w:rPr>
          <w:lang w:val="en-US"/>
        </w:rPr>
      </w:pP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def set_start(self, name):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self.startState = name.upper()</w:t>
      </w:r>
    </w:p>
    <w:p w:rsidR="00997DCF" w:rsidRPr="00D962ED" w:rsidRDefault="00997DCF" w:rsidP="00D962ED">
      <w:pPr>
        <w:rPr>
          <w:lang w:val="en-US"/>
        </w:rPr>
      </w:pP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def run(self, cargo):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try: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handler = self.handlers[self.startState]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except: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raise InitializationError("must call .set_start() before .run()")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if not self.endStates: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raise  InitializationError("at least one state must be an end_state")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while True: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(newState, cargo) = handler(cargo)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if newState.upper() in self.endStates: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    print("reached ", newState)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    break 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else:</w:t>
      </w:r>
    </w:p>
    <w:p w:rsidR="00997DCF" w:rsidRPr="00D962ED" w:rsidRDefault="00997DCF" w:rsidP="00D962ED">
      <w:pPr>
        <w:rPr>
          <w:lang w:val="en-US"/>
        </w:rPr>
      </w:pPr>
      <w:r w:rsidRPr="00D962ED">
        <w:rPr>
          <w:lang w:val="en-US"/>
        </w:rPr>
        <w:t xml:space="preserve">                handler = self.handlers[newState.upper()]       </w:t>
      </w:r>
    </w:p>
    <w:p w:rsidR="00997DCF" w:rsidRPr="006D77C3" w:rsidRDefault="00997DCF" w:rsidP="008B22E5">
      <w:pPr>
        <w:rPr>
          <w:lang w:val="en-US"/>
        </w:rPr>
      </w:pP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>from statemachine import StateMachine</w:t>
      </w:r>
    </w:p>
    <w:p w:rsidR="00997DCF" w:rsidRPr="006C2C77" w:rsidRDefault="00997DCF" w:rsidP="006C2C77">
      <w:pPr>
        <w:rPr>
          <w:lang w:val="en-US"/>
        </w:rPr>
      </w:pP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>positive_adjectives = ["great","super", "fun", "entertaining", "easy"]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>negative_adjectives = ["boring", "difficult", "ugly", "bad"]</w:t>
      </w:r>
    </w:p>
    <w:p w:rsidR="00997DCF" w:rsidRPr="006C2C77" w:rsidRDefault="00997DCF" w:rsidP="006C2C77">
      <w:pPr>
        <w:rPr>
          <w:lang w:val="en-US"/>
        </w:rPr>
      </w:pP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>def start_transitions(txt):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if word == "Python":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"Python_state"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997DCF" w:rsidRPr="006C2C77" w:rsidRDefault="00997DCF" w:rsidP="006C2C77">
      <w:pPr>
        <w:rPr>
          <w:lang w:val="en-US"/>
        </w:rPr>
      </w:pP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>def python_state_transitions(txt):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if word == "is":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"is_state"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997DCF" w:rsidRPr="006C2C77" w:rsidRDefault="00997DCF" w:rsidP="006C2C77">
      <w:pPr>
        <w:rPr>
          <w:lang w:val="en-US"/>
        </w:rPr>
      </w:pP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>def is_state_transitions(txt):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if word == "not":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"not_state"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elif word in positive_adjectives: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"pos_state"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elif word in negative_adjectives: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"neg_state"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997DCF" w:rsidRPr="006C2C77" w:rsidRDefault="00997DCF" w:rsidP="006C2C77">
      <w:pPr>
        <w:rPr>
          <w:lang w:val="en-US"/>
        </w:rPr>
      </w:pP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>def not_state_transitions(txt):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if word in positive_adjectives: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"neg_state"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elif word in negative_adjectives: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"pos_state"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997DCF" w:rsidRPr="006C2C77" w:rsidRDefault="00997DCF" w:rsidP="006C2C77">
      <w:pPr>
        <w:rPr>
          <w:lang w:val="en-US"/>
        </w:rPr>
      </w:pPr>
    </w:p>
    <w:p w:rsidR="00997DCF" w:rsidRPr="006C2C77" w:rsidRDefault="00997DCF" w:rsidP="006C2C77">
      <w:pPr>
        <w:rPr>
          <w:lang w:val="en-US"/>
        </w:rPr>
      </w:pPr>
      <w:r w:rsidRPr="006C2C77">
        <w:rPr>
          <w:lang w:val="en-US"/>
        </w:rPr>
        <w:t>def neg_state(txt):</w:t>
      </w:r>
    </w:p>
    <w:p w:rsidR="00997DCF" w:rsidRPr="006D77C3" w:rsidRDefault="00997DCF" w:rsidP="006C2C77">
      <w:pPr>
        <w:rPr>
          <w:lang w:val="en-US"/>
        </w:rPr>
      </w:pPr>
      <w:r w:rsidRPr="006C2C77">
        <w:rPr>
          <w:lang w:val="en-US"/>
        </w:rPr>
        <w:t xml:space="preserve">    </w:t>
      </w:r>
      <w:r w:rsidRPr="006D77C3">
        <w:rPr>
          <w:lang w:val="en-US"/>
        </w:rPr>
        <w:t>print("Hallo")</w:t>
      </w:r>
    </w:p>
    <w:p w:rsidR="00997DCF" w:rsidRPr="006D77C3" w:rsidRDefault="00997DCF" w:rsidP="006C2C77">
      <w:pPr>
        <w:rPr>
          <w:lang w:val="en-US"/>
        </w:rPr>
      </w:pPr>
      <w:r w:rsidRPr="006D77C3">
        <w:rPr>
          <w:lang w:val="en-US"/>
        </w:rPr>
        <w:t xml:space="preserve">    return ("neg_state", "")</w:t>
      </w:r>
    </w:p>
    <w:p w:rsidR="00997DCF" w:rsidRPr="006D77C3" w:rsidRDefault="00997DCF" w:rsidP="008B22E5">
      <w:pPr>
        <w:rPr>
          <w:lang w:val="en-US"/>
        </w:rPr>
      </w:pPr>
    </w:p>
    <w:p w:rsidR="00997DCF" w:rsidRPr="00D962ED" w:rsidRDefault="00997DCF" w:rsidP="000C5A00">
      <w:pPr>
        <w:numPr>
          <w:ilvl w:val="0"/>
          <w:numId w:val="8"/>
        </w:numPr>
        <w:rPr>
          <w:lang w:val="en-US"/>
        </w:rPr>
      </w:pP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>if __name__== "__main__":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 = StateMachine()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m.add_state("Start", start_transitions)</w:t>
      </w:r>
    </w:p>
    <w:p w:rsidR="00997DCF" w:rsidRPr="002547AE" w:rsidRDefault="00997DCF" w:rsidP="002547AE">
      <w:pPr>
        <w:rPr>
          <w:lang w:val="en-US"/>
        </w:rPr>
      </w:pPr>
      <w:r>
        <w:rPr>
          <w:lang w:val="en-US"/>
        </w:rPr>
        <w:t xml:space="preserve">    m.add_state("Java</w:t>
      </w:r>
      <w:r w:rsidRPr="002547AE">
        <w:rPr>
          <w:lang w:val="en-US"/>
        </w:rPr>
        <w:t>_state", python_state_transitions)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m.add_state("is_state", is_state_transitions)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m.add_state("not_state", not_state_transitions)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m.add_state("neg_state", None, end_state=1)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m.add_state("pos_state", None, end_state=1)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m.add_state("error_state", None, end_state=1)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m.set_start("Start")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m.run("Python is great")</w:t>
      </w:r>
    </w:p>
    <w:p w:rsidR="00997DCF" w:rsidRPr="002547AE" w:rsidRDefault="00997DCF" w:rsidP="002547AE">
      <w:pPr>
        <w:rPr>
          <w:lang w:val="en-US"/>
        </w:rPr>
      </w:pPr>
      <w:r w:rsidRPr="002547AE">
        <w:rPr>
          <w:lang w:val="en-US"/>
        </w:rPr>
        <w:t xml:space="preserve">    m.run("Python is difficult")</w:t>
      </w:r>
    </w:p>
    <w:p w:rsidR="00997DCF" w:rsidRPr="00D962ED" w:rsidRDefault="00997DCF" w:rsidP="002547AE">
      <w:pPr>
        <w:rPr>
          <w:lang w:val="en-US"/>
        </w:rPr>
      </w:pPr>
      <w:r>
        <w:rPr>
          <w:lang w:val="en-US"/>
        </w:rPr>
        <w:t xml:space="preserve">    m.run("Java is interesting</w:t>
      </w:r>
      <w:r w:rsidRPr="002547AE">
        <w:rPr>
          <w:lang w:val="en-US"/>
        </w:rPr>
        <w:t>")</w:t>
      </w:r>
    </w:p>
    <w:p w:rsidR="00997DCF" w:rsidRPr="00D962ED" w:rsidRDefault="00997DCF" w:rsidP="008B22E5">
      <w:pPr>
        <w:rPr>
          <w:lang w:val="en-US"/>
        </w:rPr>
      </w:pPr>
    </w:p>
    <w:p w:rsidR="00997DCF" w:rsidRPr="00D962ED" w:rsidRDefault="00997DCF" w:rsidP="00215BFF">
      <w:pPr>
        <w:numPr>
          <w:ilvl w:val="0"/>
          <w:numId w:val="8"/>
        </w:numPr>
        <w:rPr>
          <w:lang w:val="en-US"/>
        </w:rPr>
      </w:pP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>if __name__== "__main__":</w:t>
      </w: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 xml:space="preserve">    m = StateMachine()</w:t>
      </w:r>
    </w:p>
    <w:p w:rsidR="00997DCF" w:rsidRPr="00215BFF" w:rsidRDefault="00997DCF" w:rsidP="00215BFF">
      <w:pPr>
        <w:rPr>
          <w:lang w:val="en-US"/>
        </w:rPr>
      </w:pPr>
      <w:r>
        <w:rPr>
          <w:lang w:val="en-US"/>
        </w:rPr>
        <w:t xml:space="preserve">    m.add_state("OOPS!</w:t>
      </w:r>
      <w:r w:rsidRPr="00215BFF">
        <w:rPr>
          <w:lang w:val="en-US"/>
        </w:rPr>
        <w:t>", start_transitions)</w:t>
      </w:r>
    </w:p>
    <w:p w:rsidR="00997DCF" w:rsidRPr="00215BFF" w:rsidRDefault="00997DCF" w:rsidP="00215BFF">
      <w:pPr>
        <w:rPr>
          <w:lang w:val="en-US"/>
        </w:rPr>
      </w:pPr>
      <w:r>
        <w:rPr>
          <w:lang w:val="en-US"/>
        </w:rPr>
        <w:t xml:space="preserve">    m.add_state("FORTRAN</w:t>
      </w:r>
      <w:r w:rsidRPr="00215BFF">
        <w:rPr>
          <w:lang w:val="en-US"/>
        </w:rPr>
        <w:t>_state", python_state_transitions)</w:t>
      </w: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 xml:space="preserve">    m.add_state("is_state", is_state_transitions)</w:t>
      </w: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 xml:space="preserve">    m.add_state("not_state", not_state_transitions)</w:t>
      </w: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 xml:space="preserve">    m.add_state("neg_state", None, end_state=1)</w:t>
      </w: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 xml:space="preserve">    m.add_state("pos_state", None, end_state=1)</w:t>
      </w: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 xml:space="preserve">    m.add_state("error_state", None, end_state=1)</w:t>
      </w: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 xml:space="preserve">    m.set_start("Start")</w:t>
      </w: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 xml:space="preserve">    m.run("Python is great")</w:t>
      </w:r>
    </w:p>
    <w:p w:rsidR="00997DCF" w:rsidRPr="00215BFF" w:rsidRDefault="00997DCF" w:rsidP="00215BFF">
      <w:pPr>
        <w:rPr>
          <w:lang w:val="en-US"/>
        </w:rPr>
      </w:pPr>
      <w:r w:rsidRPr="00215BFF">
        <w:rPr>
          <w:lang w:val="en-US"/>
        </w:rPr>
        <w:t xml:space="preserve">    m.run("Python is difficult")</w:t>
      </w:r>
    </w:p>
    <w:p w:rsidR="00997DCF" w:rsidRPr="00D962ED" w:rsidRDefault="00997DCF" w:rsidP="00215BFF">
      <w:pPr>
        <w:rPr>
          <w:lang w:val="en-US"/>
        </w:rPr>
      </w:pPr>
      <w:r>
        <w:rPr>
          <w:lang w:val="en-US"/>
        </w:rPr>
        <w:t xml:space="preserve">    m.run("FORTRAN</w:t>
      </w:r>
      <w:r w:rsidRPr="00215BFF">
        <w:rPr>
          <w:lang w:val="en-US"/>
        </w:rPr>
        <w:t xml:space="preserve"> is </w:t>
      </w:r>
      <w:r>
        <w:rPr>
          <w:lang w:val="en-US"/>
        </w:rPr>
        <w:t>old</w:t>
      </w:r>
      <w:r w:rsidRPr="00215BFF">
        <w:rPr>
          <w:lang w:val="en-US"/>
        </w:rPr>
        <w:t>")</w:t>
      </w:r>
    </w:p>
    <w:p w:rsidR="00997DCF" w:rsidRPr="00D962ED" w:rsidRDefault="00997DCF" w:rsidP="008B22E5">
      <w:pPr>
        <w:rPr>
          <w:lang w:val="en-US"/>
        </w:rPr>
      </w:pPr>
    </w:p>
    <w:p w:rsidR="00997DCF" w:rsidRPr="00D962ED" w:rsidRDefault="00997DCF" w:rsidP="003F79B1">
      <w:pPr>
        <w:numPr>
          <w:ilvl w:val="0"/>
          <w:numId w:val="8"/>
        </w:numPr>
        <w:rPr>
          <w:lang w:val="en-US"/>
        </w:rPr>
      </w:pP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>if __name__== "__main__":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 = StateMachine()</w:t>
      </w:r>
    </w:p>
    <w:p w:rsidR="00997DCF" w:rsidRPr="003F79B1" w:rsidRDefault="00997DCF" w:rsidP="003F79B1">
      <w:pPr>
        <w:rPr>
          <w:lang w:val="en-US"/>
        </w:rPr>
      </w:pPr>
      <w:r>
        <w:rPr>
          <w:lang w:val="en-US"/>
        </w:rPr>
        <w:t xml:space="preserve">    m.add_state("Run!</w:t>
      </w:r>
      <w:r w:rsidRPr="003F79B1">
        <w:rPr>
          <w:lang w:val="en-US"/>
        </w:rPr>
        <w:t>", start_transitions)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m.add_state("Python_state", python_state_transitions)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m.add_state("is_state", is_state_transitions)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m.add_state("not_state", not_state_transitions)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m.add_state("neg_state", None, end_state=1)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m.add_state("pos_state", None, end_state=1)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m.add_state("error_state", None, end_state=1)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m.set_start("Start")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m.run("Python is great")</w:t>
      </w:r>
    </w:p>
    <w:p w:rsidR="00997DCF" w:rsidRPr="003F79B1" w:rsidRDefault="00997DCF" w:rsidP="003F79B1">
      <w:pPr>
        <w:rPr>
          <w:lang w:val="en-US"/>
        </w:rPr>
      </w:pPr>
      <w:r w:rsidRPr="003F79B1">
        <w:rPr>
          <w:lang w:val="en-US"/>
        </w:rPr>
        <w:t xml:space="preserve">    m.run("Python is </w:t>
      </w:r>
      <w:r>
        <w:rPr>
          <w:lang w:val="en-US"/>
        </w:rPr>
        <w:t xml:space="preserve">not </w:t>
      </w:r>
      <w:r w:rsidRPr="003F79B1">
        <w:rPr>
          <w:lang w:val="en-US"/>
        </w:rPr>
        <w:t>difficult")</w:t>
      </w:r>
    </w:p>
    <w:p w:rsidR="00997DCF" w:rsidRPr="00D962ED" w:rsidRDefault="00997DCF" w:rsidP="003F79B1">
      <w:pPr>
        <w:rPr>
          <w:lang w:val="en-US"/>
        </w:rPr>
      </w:pPr>
      <w:r>
        <w:rPr>
          <w:lang w:val="en-US"/>
        </w:rPr>
        <w:t xml:space="preserve">    m.run("LISP </w:t>
      </w:r>
      <w:r w:rsidRPr="003F79B1">
        <w:rPr>
          <w:lang w:val="en-US"/>
        </w:rPr>
        <w:t xml:space="preserve">is </w:t>
      </w:r>
      <w:r>
        <w:rPr>
          <w:lang w:val="en-US"/>
        </w:rPr>
        <w:t>interesting</w:t>
      </w:r>
      <w:r w:rsidRPr="003F79B1">
        <w:rPr>
          <w:lang w:val="en-US"/>
        </w:rPr>
        <w:t>")</w:t>
      </w:r>
    </w:p>
    <w:p w:rsidR="00997DCF" w:rsidRPr="00D962ED" w:rsidRDefault="00997DCF" w:rsidP="008B22E5">
      <w:pPr>
        <w:rPr>
          <w:lang w:val="en-US"/>
        </w:rPr>
      </w:pPr>
    </w:p>
    <w:p w:rsidR="00997DCF" w:rsidRPr="00D962ED" w:rsidRDefault="00997DCF" w:rsidP="004509EB">
      <w:pPr>
        <w:numPr>
          <w:ilvl w:val="0"/>
          <w:numId w:val="8"/>
        </w:numPr>
        <w:rPr>
          <w:lang w:val="en-US"/>
        </w:rPr>
      </w:pP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>if __name__== "__main__":</w:t>
      </w: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 xml:space="preserve">    m = StateMachine()</w:t>
      </w:r>
    </w:p>
    <w:p w:rsidR="00997DCF" w:rsidRPr="004509EB" w:rsidRDefault="00997DCF" w:rsidP="004509EB">
      <w:pPr>
        <w:rPr>
          <w:lang w:val="en-US"/>
        </w:rPr>
      </w:pPr>
      <w:r>
        <w:rPr>
          <w:lang w:val="en-US"/>
        </w:rPr>
        <w:t xml:space="preserve">    m.add_state("Let us begin!</w:t>
      </w:r>
      <w:r w:rsidRPr="004509EB">
        <w:rPr>
          <w:lang w:val="en-US"/>
        </w:rPr>
        <w:t>", start_transitions)</w:t>
      </w:r>
    </w:p>
    <w:p w:rsidR="00997DCF" w:rsidRPr="004509EB" w:rsidRDefault="00997DCF" w:rsidP="004509EB">
      <w:pPr>
        <w:rPr>
          <w:lang w:val="en-US"/>
        </w:rPr>
      </w:pPr>
      <w:r>
        <w:rPr>
          <w:lang w:val="en-US"/>
        </w:rPr>
        <w:t xml:space="preserve">    m.add_state("C#</w:t>
      </w:r>
      <w:r w:rsidRPr="004509EB">
        <w:rPr>
          <w:lang w:val="en-US"/>
        </w:rPr>
        <w:t>_state", python_state_transitions)</w:t>
      </w: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 xml:space="preserve">    m.add_state("is_state", is_state_transitions)</w:t>
      </w: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 xml:space="preserve">    m.add_state("not_state", not_state_transitions)</w:t>
      </w: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 xml:space="preserve">    m.add_state("neg_state", None, end_state=1)</w:t>
      </w: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 xml:space="preserve">    m.add_state("pos_state", None, end_state=1)</w:t>
      </w: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 xml:space="preserve">    m.add_state("error_state", None, end_state=1)</w:t>
      </w: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 xml:space="preserve">    m.set_start("Start")</w:t>
      </w: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 xml:space="preserve">    m.run("Python is great")</w:t>
      </w:r>
    </w:p>
    <w:p w:rsidR="00997DCF" w:rsidRPr="004509EB" w:rsidRDefault="00997DCF" w:rsidP="004509EB">
      <w:pPr>
        <w:rPr>
          <w:lang w:val="en-US"/>
        </w:rPr>
      </w:pPr>
      <w:r w:rsidRPr="004509EB">
        <w:rPr>
          <w:lang w:val="en-US"/>
        </w:rPr>
        <w:t xml:space="preserve">    m.run("Python is </w:t>
      </w:r>
      <w:r>
        <w:rPr>
          <w:lang w:val="en-US"/>
        </w:rPr>
        <w:t xml:space="preserve">not </w:t>
      </w:r>
      <w:r w:rsidRPr="004509EB">
        <w:rPr>
          <w:lang w:val="en-US"/>
        </w:rPr>
        <w:t>difficult")</w:t>
      </w:r>
    </w:p>
    <w:p w:rsidR="00997DCF" w:rsidRPr="00D962ED" w:rsidRDefault="00997DCF" w:rsidP="004509EB">
      <w:pPr>
        <w:rPr>
          <w:lang w:val="en-US"/>
        </w:rPr>
      </w:pPr>
      <w:r>
        <w:rPr>
          <w:lang w:val="en-US"/>
        </w:rPr>
        <w:t xml:space="preserve">    m.run("C#</w:t>
      </w:r>
      <w:r w:rsidRPr="004509EB">
        <w:rPr>
          <w:lang w:val="en-US"/>
        </w:rPr>
        <w:t xml:space="preserve"> is </w:t>
      </w:r>
      <w:r>
        <w:rPr>
          <w:lang w:val="en-US"/>
        </w:rPr>
        <w:t>useful</w:t>
      </w:r>
      <w:r w:rsidRPr="004509EB">
        <w:rPr>
          <w:lang w:val="en-US"/>
        </w:rPr>
        <w:t>")</w:t>
      </w:r>
    </w:p>
    <w:p w:rsidR="00997DCF" w:rsidRPr="00D962ED" w:rsidRDefault="00997DCF" w:rsidP="008B22E5">
      <w:pPr>
        <w:rPr>
          <w:lang w:val="en-US"/>
        </w:rPr>
      </w:pPr>
    </w:p>
    <w:p w:rsidR="00997DCF" w:rsidRPr="00D962ED" w:rsidRDefault="00997DCF" w:rsidP="00EF7BD7">
      <w:pPr>
        <w:numPr>
          <w:ilvl w:val="0"/>
          <w:numId w:val="8"/>
        </w:numPr>
        <w:rPr>
          <w:lang w:val="en-US"/>
        </w:rPr>
      </w:pP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>if __name__== "__main__":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 = StateMachine()</w:t>
      </w:r>
    </w:p>
    <w:p w:rsidR="00997DCF" w:rsidRPr="00EF7BD7" w:rsidRDefault="00997DCF" w:rsidP="00EF7BD7">
      <w:pPr>
        <w:rPr>
          <w:lang w:val="en-US"/>
        </w:rPr>
      </w:pPr>
      <w:r>
        <w:rPr>
          <w:lang w:val="en-US"/>
        </w:rPr>
        <w:t xml:space="preserve">    m.add_state("New!</w:t>
      </w:r>
      <w:r w:rsidRPr="00EF7BD7">
        <w:rPr>
          <w:lang w:val="en-US"/>
        </w:rPr>
        <w:t>", start_transitions)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m.add_state("Python_state", python_state_transitions)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m.add_state("is_state", is_state_transitions)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m.add_state("not_state", not_state_transitions)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m.add_state("neg_state", None, end_state=1)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m.add_state("pos_state", None, end_state=1)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m.add_state("error_state", None, end_state=1)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m.set_start("Start")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m.run("Python is great")</w:t>
      </w:r>
    </w:p>
    <w:p w:rsidR="00997DCF" w:rsidRPr="00EF7BD7" w:rsidRDefault="00997DCF" w:rsidP="00EF7BD7">
      <w:pPr>
        <w:rPr>
          <w:lang w:val="en-US"/>
        </w:rPr>
      </w:pPr>
      <w:r w:rsidRPr="00EF7BD7">
        <w:rPr>
          <w:lang w:val="en-US"/>
        </w:rPr>
        <w:t xml:space="preserve">    m.run("Python is difficult")</w:t>
      </w:r>
    </w:p>
    <w:p w:rsidR="00997DCF" w:rsidRDefault="00997DCF" w:rsidP="00EF7BD7">
      <w:pPr>
        <w:rPr>
          <w:lang w:val="en-US"/>
        </w:rPr>
      </w:pPr>
      <w:r>
        <w:rPr>
          <w:lang w:val="en-US"/>
        </w:rPr>
        <w:t xml:space="preserve">    m.run("JCL</w:t>
      </w:r>
      <w:r w:rsidRPr="00EF7BD7">
        <w:rPr>
          <w:lang w:val="en-US"/>
        </w:rPr>
        <w:t xml:space="preserve"> is ugly")</w:t>
      </w:r>
    </w:p>
    <w:p w:rsidR="00997DCF" w:rsidRPr="00D962ED" w:rsidRDefault="00997DCF" w:rsidP="00EF7BD7">
      <w:pPr>
        <w:rPr>
          <w:lang w:val="en-US"/>
        </w:rPr>
      </w:pPr>
    </w:p>
    <w:p w:rsidR="00997DCF" w:rsidRPr="00D962ED" w:rsidRDefault="00997DCF" w:rsidP="009354A5">
      <w:pPr>
        <w:numPr>
          <w:ilvl w:val="0"/>
          <w:numId w:val="8"/>
        </w:numPr>
        <w:rPr>
          <w:lang w:val="en-US"/>
        </w:rPr>
      </w:pP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>if __name__== "__main__":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 = StateMachine()</w:t>
      </w:r>
    </w:p>
    <w:p w:rsidR="00997DCF" w:rsidRPr="00FE7836" w:rsidRDefault="00997DCF" w:rsidP="00FE7836">
      <w:pPr>
        <w:rPr>
          <w:lang w:val="en-US"/>
        </w:rPr>
      </w:pPr>
      <w:r>
        <w:rPr>
          <w:lang w:val="en-US"/>
        </w:rPr>
        <w:t xml:space="preserve">    m.add_state("Stand up!</w:t>
      </w:r>
      <w:r w:rsidRPr="00FE7836">
        <w:rPr>
          <w:lang w:val="en-US"/>
        </w:rPr>
        <w:t>", start_transitions)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m.add_state("Python_state", python_state_transitions)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m.add_state("is_state", is_state_transitions)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m.add_state("not_state", not_state_transitions)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m.add_state("neg_state", None, end_state=1)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m.add_state("pos_state", None, end_state=1)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m.add_state("error_state", None, end_state=1)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m.set_start("Start")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m.run("Python is great")</w:t>
      </w:r>
    </w:p>
    <w:p w:rsidR="00997DCF" w:rsidRPr="00FE7836" w:rsidRDefault="00997DCF" w:rsidP="00FE7836">
      <w:pPr>
        <w:rPr>
          <w:lang w:val="en-US"/>
        </w:rPr>
      </w:pPr>
      <w:r w:rsidRPr="00FE7836">
        <w:rPr>
          <w:lang w:val="en-US"/>
        </w:rPr>
        <w:t xml:space="preserve">    m.run("Python is difficult")</w:t>
      </w:r>
    </w:p>
    <w:p w:rsidR="00997DCF" w:rsidRDefault="00997DCF" w:rsidP="00FE7836">
      <w:pPr>
        <w:rPr>
          <w:lang w:val="en-US"/>
        </w:rPr>
      </w:pPr>
      <w:r>
        <w:rPr>
          <w:lang w:val="en-US"/>
        </w:rPr>
        <w:t xml:space="preserve">    m.run("MongoDB</w:t>
      </w:r>
      <w:r w:rsidRPr="00FE7836">
        <w:rPr>
          <w:lang w:val="en-US"/>
        </w:rPr>
        <w:t xml:space="preserve"> is </w:t>
      </w:r>
      <w:r>
        <w:rPr>
          <w:lang w:val="en-US"/>
        </w:rPr>
        <w:t>strange</w:t>
      </w:r>
      <w:r w:rsidRPr="00FE7836">
        <w:rPr>
          <w:lang w:val="en-US"/>
        </w:rPr>
        <w:t>")</w:t>
      </w:r>
    </w:p>
    <w:p w:rsidR="00997DCF" w:rsidRDefault="00997DCF" w:rsidP="008B22E5">
      <w:pPr>
        <w:rPr>
          <w:lang w:val="en-US"/>
        </w:rPr>
      </w:pPr>
    </w:p>
    <w:p w:rsidR="00997DCF" w:rsidRDefault="00997DCF" w:rsidP="007B21F2">
      <w:pPr>
        <w:numPr>
          <w:ilvl w:val="0"/>
          <w:numId w:val="8"/>
        </w:numPr>
        <w:rPr>
          <w:lang w:val="en-US"/>
        </w:rPr>
      </w:pP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>if __name__== "__main__":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 = StateMachine()</w:t>
      </w:r>
    </w:p>
    <w:p w:rsidR="00997DCF" w:rsidRPr="00C34F0F" w:rsidRDefault="00997DCF" w:rsidP="00C34F0F">
      <w:pPr>
        <w:rPr>
          <w:lang w:val="en-US"/>
        </w:rPr>
      </w:pPr>
      <w:r>
        <w:rPr>
          <w:lang w:val="en-US"/>
        </w:rPr>
        <w:t xml:space="preserve">    m.add_state("New!</w:t>
      </w:r>
      <w:r w:rsidRPr="00C34F0F">
        <w:rPr>
          <w:lang w:val="en-US"/>
        </w:rPr>
        <w:t>", start_transitions)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m.add_state("Python_state", python_state_transitions)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m.add_state("is_state", is_state_transitions)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m.add_state("not_state", not_state_transitions)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m.add_state("neg_state", None, end_state=1)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m.add_state("pos_state", None, end_state=1)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m.add_state("error_state", None, end_state=1)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m.set_start("Start")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m.run("Python is great")</w:t>
      </w:r>
    </w:p>
    <w:p w:rsidR="00997DCF" w:rsidRPr="00C34F0F" w:rsidRDefault="00997DCF" w:rsidP="00C34F0F">
      <w:pPr>
        <w:rPr>
          <w:lang w:val="en-US"/>
        </w:rPr>
      </w:pPr>
      <w:r w:rsidRPr="00C34F0F">
        <w:rPr>
          <w:lang w:val="en-US"/>
        </w:rPr>
        <w:t xml:space="preserve">    m.run("Python is difficult")</w:t>
      </w:r>
    </w:p>
    <w:p w:rsidR="00997DCF" w:rsidRDefault="00997DCF" w:rsidP="00C34F0F">
      <w:pPr>
        <w:rPr>
          <w:lang w:val="en-US"/>
        </w:rPr>
      </w:pPr>
      <w:r>
        <w:rPr>
          <w:lang w:val="en-US"/>
        </w:rPr>
        <w:t xml:space="preserve">    m.run("Java Script</w:t>
      </w:r>
      <w:r w:rsidRPr="00C34F0F">
        <w:rPr>
          <w:lang w:val="en-US"/>
        </w:rPr>
        <w:t xml:space="preserve"> is </w:t>
      </w:r>
      <w:r>
        <w:rPr>
          <w:lang w:val="en-US"/>
        </w:rPr>
        <w:t>useful</w:t>
      </w:r>
      <w:r w:rsidRPr="00C34F0F">
        <w:rPr>
          <w:lang w:val="en-US"/>
        </w:rPr>
        <w:t>")</w:t>
      </w:r>
    </w:p>
    <w:p w:rsidR="00997DCF" w:rsidRDefault="00997DCF" w:rsidP="008B22E5">
      <w:pPr>
        <w:rPr>
          <w:lang w:val="en-US"/>
        </w:rPr>
      </w:pPr>
    </w:p>
    <w:p w:rsidR="00997DCF" w:rsidRDefault="00997DCF" w:rsidP="00791167">
      <w:pPr>
        <w:numPr>
          <w:ilvl w:val="0"/>
          <w:numId w:val="8"/>
        </w:numPr>
        <w:rPr>
          <w:lang w:val="en-US"/>
        </w:rPr>
      </w:pP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>if __name__== "__main__":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 = StateMachine()</w:t>
      </w:r>
    </w:p>
    <w:p w:rsidR="00997DCF" w:rsidRPr="00791167" w:rsidRDefault="00997DCF" w:rsidP="00791167">
      <w:pPr>
        <w:rPr>
          <w:lang w:val="en-US"/>
        </w:rPr>
      </w:pPr>
      <w:r>
        <w:rPr>
          <w:lang w:val="en-US"/>
        </w:rPr>
        <w:t xml:space="preserve">    m.add_state("GO ON!</w:t>
      </w:r>
      <w:r w:rsidRPr="00791167">
        <w:rPr>
          <w:lang w:val="en-US"/>
        </w:rPr>
        <w:t>", start_transitions)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m.add_state("Python_state", python_state_transitions)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m.add_state("is_state", is_state_transitions)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m.add_state("not_state", not_state_transitions)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m.add_state("neg_state", None, end_state=1)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m.add_state("pos_state", None, end_state=1)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m.add_state("error_state", None, end_state=1)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m.set_start("Start")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m.run("Python is great")</w:t>
      </w:r>
    </w:p>
    <w:p w:rsidR="00997DCF" w:rsidRPr="00791167" w:rsidRDefault="00997DCF" w:rsidP="00791167">
      <w:pPr>
        <w:rPr>
          <w:lang w:val="en-US"/>
        </w:rPr>
      </w:pPr>
      <w:r w:rsidRPr="00791167">
        <w:rPr>
          <w:lang w:val="en-US"/>
        </w:rPr>
        <w:t xml:space="preserve">    m.run("Python is difficult")</w:t>
      </w:r>
    </w:p>
    <w:p w:rsidR="00997DCF" w:rsidRDefault="00997DCF" w:rsidP="00791167">
      <w:pPr>
        <w:rPr>
          <w:lang w:val="en-US"/>
        </w:rPr>
      </w:pPr>
      <w:r>
        <w:rPr>
          <w:lang w:val="en-US"/>
        </w:rPr>
        <w:t xml:space="preserve">    m.run("PHP</w:t>
      </w:r>
      <w:r w:rsidRPr="00791167">
        <w:rPr>
          <w:lang w:val="en-US"/>
        </w:rPr>
        <w:t xml:space="preserve"> is </w:t>
      </w:r>
      <w:r>
        <w:rPr>
          <w:lang w:val="en-US"/>
        </w:rPr>
        <w:t>beautiful!</w:t>
      </w:r>
      <w:r w:rsidRPr="00791167">
        <w:rPr>
          <w:lang w:val="en-US"/>
        </w:rPr>
        <w:t>")</w:t>
      </w:r>
    </w:p>
    <w:p w:rsidR="00997DCF" w:rsidRDefault="00997DCF" w:rsidP="008B22E5">
      <w:pPr>
        <w:rPr>
          <w:lang w:val="en-US"/>
        </w:rPr>
      </w:pPr>
    </w:p>
    <w:p w:rsidR="00997DCF" w:rsidRDefault="00997DCF" w:rsidP="00682ECB">
      <w:pPr>
        <w:numPr>
          <w:ilvl w:val="0"/>
          <w:numId w:val="8"/>
        </w:numPr>
        <w:rPr>
          <w:lang w:val="en-US"/>
        </w:rPr>
      </w:pP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>if __name__== "__main__":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 = StateMachine()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m.add_state("</w:t>
      </w:r>
      <w:r>
        <w:rPr>
          <w:lang w:val="en-US"/>
        </w:rPr>
        <w:t xml:space="preserve">Let Us </w:t>
      </w:r>
      <w:r w:rsidRPr="000D428D">
        <w:rPr>
          <w:lang w:val="en-US"/>
        </w:rPr>
        <w:t>Start", start_transitions)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m.add_state("Python_state", python_state_transitions)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m.add_state("is_state", is_state_transitions)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m.add_state("not_state", not_state_transitions)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m.add_state("neg_state", None, end_state=1)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m.add_state("pos_state", None, end_state=1)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m.add_state("error_state", None, end_state=1)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m.set_start("Start")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m.run("Python is great")</w:t>
      </w:r>
    </w:p>
    <w:p w:rsidR="00997DCF" w:rsidRPr="000D428D" w:rsidRDefault="00997DCF" w:rsidP="000D428D">
      <w:pPr>
        <w:rPr>
          <w:lang w:val="en-US"/>
        </w:rPr>
      </w:pPr>
      <w:r w:rsidRPr="000D428D">
        <w:rPr>
          <w:lang w:val="en-US"/>
        </w:rPr>
        <w:t xml:space="preserve">    m.run("Python is difficult")</w:t>
      </w:r>
    </w:p>
    <w:p w:rsidR="00997DCF" w:rsidRDefault="00997DCF" w:rsidP="000D428D">
      <w:pPr>
        <w:rPr>
          <w:lang w:val="en-US"/>
        </w:rPr>
      </w:pPr>
      <w:r>
        <w:rPr>
          <w:lang w:val="en-US"/>
        </w:rPr>
        <w:t xml:space="preserve">    m.run("JSON</w:t>
      </w:r>
      <w:r w:rsidRPr="000D428D">
        <w:rPr>
          <w:lang w:val="en-US"/>
        </w:rPr>
        <w:t xml:space="preserve"> is </w:t>
      </w:r>
      <w:r>
        <w:rPr>
          <w:lang w:val="en-US"/>
        </w:rPr>
        <w:t>very useful!</w:t>
      </w:r>
      <w:r w:rsidRPr="000D428D">
        <w:rPr>
          <w:lang w:val="en-US"/>
        </w:rPr>
        <w:t>")</w:t>
      </w:r>
    </w:p>
    <w:p w:rsidR="00997DCF" w:rsidRPr="00D962ED" w:rsidRDefault="00997DCF" w:rsidP="008B22E5">
      <w:pPr>
        <w:rPr>
          <w:lang w:val="en-US"/>
        </w:rPr>
      </w:pPr>
    </w:p>
    <w:p w:rsidR="00997DCF" w:rsidRPr="00D962ED" w:rsidRDefault="00997DCF" w:rsidP="00C161BD">
      <w:pPr>
        <w:numPr>
          <w:ilvl w:val="0"/>
          <w:numId w:val="8"/>
        </w:numPr>
        <w:rPr>
          <w:lang w:val="en-US"/>
        </w:rPr>
      </w:pP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>if __name__== "__main__":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 = StateMachine()</w:t>
      </w:r>
    </w:p>
    <w:p w:rsidR="00997DCF" w:rsidRPr="00C161BD" w:rsidRDefault="00997DCF" w:rsidP="00C161BD">
      <w:pPr>
        <w:rPr>
          <w:lang w:val="en-US"/>
        </w:rPr>
      </w:pPr>
      <w:r>
        <w:rPr>
          <w:lang w:val="en-US"/>
        </w:rPr>
        <w:t xml:space="preserve">    m.add_state("Go quickly!</w:t>
      </w:r>
      <w:r w:rsidRPr="00C161BD">
        <w:rPr>
          <w:lang w:val="en-US"/>
        </w:rPr>
        <w:t>", start_transitions)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m.add_state("Python_state", python_state_transitions)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m.add_state("is_state", is_state_transitions)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m.add_state("not_state", not_state_transitions)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m.add_state("neg_state", None, end_state=1)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m.add_state("pos_state", None, end_state=1)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m.add_state("error_state", None, end_state=1)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m.set_start("Start")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m.run("Python is great")</w:t>
      </w:r>
    </w:p>
    <w:p w:rsidR="00997DCF" w:rsidRPr="00C161BD" w:rsidRDefault="00997DCF" w:rsidP="00C161BD">
      <w:pPr>
        <w:rPr>
          <w:lang w:val="en-US"/>
        </w:rPr>
      </w:pPr>
      <w:r w:rsidRPr="00C161BD">
        <w:rPr>
          <w:lang w:val="en-US"/>
        </w:rPr>
        <w:t xml:space="preserve">    m.run("Python is difficult")</w:t>
      </w:r>
    </w:p>
    <w:p w:rsidR="00997DCF" w:rsidRDefault="00997DCF" w:rsidP="00C161BD">
      <w:pPr>
        <w:rPr>
          <w:lang w:val="en-US"/>
        </w:rPr>
      </w:pPr>
      <w:r>
        <w:rPr>
          <w:lang w:val="en-US"/>
        </w:rPr>
        <w:t xml:space="preserve">    m.run("PL/I</w:t>
      </w:r>
      <w:r w:rsidRPr="00C161BD">
        <w:rPr>
          <w:lang w:val="en-US"/>
        </w:rPr>
        <w:t xml:space="preserve"> </w:t>
      </w:r>
      <w:r>
        <w:rPr>
          <w:lang w:val="en-US"/>
        </w:rPr>
        <w:t xml:space="preserve"> was too difficult!</w:t>
      </w:r>
      <w:r w:rsidRPr="00C161BD">
        <w:rPr>
          <w:lang w:val="en-US"/>
        </w:rPr>
        <w:t>")</w:t>
      </w:r>
    </w:p>
    <w:p w:rsidR="00997DCF" w:rsidRPr="006D77C3" w:rsidRDefault="00997DCF" w:rsidP="00B71F20">
      <w:pPr>
        <w:rPr>
          <w:lang w:val="en-US"/>
        </w:rPr>
      </w:pPr>
    </w:p>
    <w:p w:rsidR="00997DCF" w:rsidRPr="006F58BC" w:rsidRDefault="00997DCF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97DCF" w:rsidRPr="00B32115" w:rsidRDefault="00997DCF" w:rsidP="00911528">
      <w:pPr>
        <w:rPr>
          <w:b/>
          <w:color w:val="000000"/>
        </w:rPr>
      </w:pPr>
      <w:r w:rsidRPr="00B32115">
        <w:rPr>
          <w:b/>
        </w:rPr>
        <w:t>Недетерминированные автоматы.</w:t>
      </w:r>
    </w:p>
    <w:p w:rsidR="00997DCF" w:rsidRPr="002E0259" w:rsidRDefault="00997DCF" w:rsidP="009A712C">
      <w:r>
        <w:t>Изобразить недетерминированный источник, соответствующий недетерминирова</w:t>
      </w:r>
      <w:r>
        <w:t>н</w:t>
      </w:r>
      <w:r>
        <w:t>ному автомату, заданному таблицей переходов с входным алфавитом {</w:t>
      </w:r>
      <w:r>
        <w:rPr>
          <w:lang w:val="en-US"/>
        </w:rPr>
        <w:t>a</w:t>
      </w:r>
      <w:r w:rsidRPr="00B32115">
        <w:t>,</w:t>
      </w:r>
      <w:r>
        <w:rPr>
          <w:lang w:val="en-US"/>
        </w:rPr>
        <w:t>b</w:t>
      </w:r>
      <w:r w:rsidRPr="00B32115">
        <w:t xml:space="preserve">} </w:t>
      </w:r>
      <w:r>
        <w:t>и множеством внутренних состояний</w:t>
      </w:r>
      <w:r w:rsidRPr="002E0259">
        <w:t>{(1,,2,3,4,5}.</w:t>
      </w:r>
    </w:p>
    <w:p w:rsidR="00997DCF" w:rsidRPr="009A712C" w:rsidRDefault="00997DCF" w:rsidP="00911528">
      <w:pPr>
        <w:rPr>
          <w:b/>
          <w:color w:val="000000"/>
        </w:rPr>
      </w:pPr>
    </w:p>
    <w:p w:rsidR="00997DCF" w:rsidRPr="009A712C" w:rsidRDefault="00997DCF" w:rsidP="00823785">
      <w:pPr>
        <w:numPr>
          <w:ilvl w:val="0"/>
          <w:numId w:val="9"/>
        </w:num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997DCF" w:rsidRDefault="00997DCF" w:rsidP="003B0AB0">
      <w:pPr>
        <w:ind w:left="567" w:firstLine="0"/>
        <w:rPr>
          <w:lang w:val="en-US"/>
        </w:rPr>
      </w:pPr>
    </w:p>
    <w:p w:rsidR="00997DCF" w:rsidRDefault="00997DCF" w:rsidP="00E567C3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</w:tbl>
    <w:p w:rsidR="00997DCF" w:rsidRDefault="00997DCF" w:rsidP="003B0AB0">
      <w:pPr>
        <w:ind w:left="567" w:firstLine="0"/>
        <w:rPr>
          <w:lang w:val="en-US"/>
        </w:rPr>
      </w:pPr>
    </w:p>
    <w:p w:rsidR="00997DCF" w:rsidRDefault="00997DCF" w:rsidP="00E567C3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</w:tr>
    </w:tbl>
    <w:p w:rsidR="00997DCF" w:rsidRDefault="00997DCF" w:rsidP="003B0AB0">
      <w:pPr>
        <w:ind w:left="567" w:firstLine="0"/>
        <w:rPr>
          <w:lang w:val="en-US"/>
        </w:rPr>
      </w:pPr>
    </w:p>
    <w:p w:rsidR="00997DCF" w:rsidRDefault="00997DCF" w:rsidP="00A539B4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</w:tr>
    </w:tbl>
    <w:p w:rsidR="00997DCF" w:rsidRDefault="00997DCF" w:rsidP="003B0AB0">
      <w:pPr>
        <w:ind w:left="567" w:firstLine="0"/>
        <w:rPr>
          <w:lang w:val="en-US"/>
        </w:rPr>
      </w:pPr>
    </w:p>
    <w:p w:rsidR="00997DCF" w:rsidRDefault="00997DCF" w:rsidP="004177E6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</w:tr>
    </w:tbl>
    <w:p w:rsidR="00997DCF" w:rsidRDefault="00997DCF" w:rsidP="003B0AB0">
      <w:pPr>
        <w:ind w:left="567" w:firstLine="0"/>
        <w:rPr>
          <w:lang w:val="en-US"/>
        </w:rPr>
      </w:pPr>
    </w:p>
    <w:p w:rsidR="00997DCF" w:rsidRDefault="00997DCF" w:rsidP="007875ED">
      <w:pPr>
        <w:numPr>
          <w:ilvl w:val="0"/>
          <w:numId w:val="9"/>
        </w:numPr>
        <w:rPr>
          <w:lang w:val="en-US"/>
        </w:rPr>
      </w:pPr>
    </w:p>
    <w:p w:rsidR="00997DCF" w:rsidRDefault="00997DCF" w:rsidP="003B0AB0">
      <w:pPr>
        <w:ind w:left="567" w:firstLine="0"/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</w:tbl>
    <w:p w:rsidR="00997DCF" w:rsidRDefault="00997DCF" w:rsidP="003B0AB0">
      <w:pPr>
        <w:ind w:left="567" w:firstLine="0"/>
        <w:rPr>
          <w:lang w:val="en-US"/>
        </w:rPr>
      </w:pPr>
    </w:p>
    <w:p w:rsidR="00997DCF" w:rsidRDefault="00997DCF" w:rsidP="005940B5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997DCF" w:rsidRDefault="00997DCF" w:rsidP="003B0AB0">
      <w:pPr>
        <w:ind w:left="567" w:firstLine="0"/>
        <w:rPr>
          <w:lang w:val="en-US"/>
        </w:rPr>
      </w:pPr>
    </w:p>
    <w:p w:rsidR="00997DCF" w:rsidRDefault="00997DCF" w:rsidP="00FB40F8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997DCF" w:rsidRDefault="00997DCF" w:rsidP="003B0AB0">
      <w:pPr>
        <w:ind w:left="567" w:firstLine="0"/>
        <w:rPr>
          <w:lang w:val="en-US"/>
        </w:rPr>
      </w:pPr>
    </w:p>
    <w:p w:rsidR="00997DCF" w:rsidRDefault="00997DCF" w:rsidP="00547DBD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</w:tbl>
    <w:p w:rsidR="00997DCF" w:rsidRDefault="00997DCF" w:rsidP="003B0AB0">
      <w:pPr>
        <w:ind w:left="567" w:firstLine="0"/>
        <w:rPr>
          <w:lang w:val="en-US"/>
        </w:rPr>
      </w:pPr>
    </w:p>
    <w:p w:rsidR="00997DCF" w:rsidRDefault="00997DCF" w:rsidP="00576F6A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997DCF" w:rsidRDefault="00997DCF" w:rsidP="00745042">
      <w:pPr>
        <w:ind w:left="927" w:firstLine="0"/>
        <w:rPr>
          <w:lang w:val="en-US"/>
        </w:rPr>
      </w:pPr>
    </w:p>
    <w:p w:rsidR="00997DCF" w:rsidRPr="006F58BC" w:rsidRDefault="00997DCF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97DCF" w:rsidRPr="00EB5643" w:rsidRDefault="00997DCF" w:rsidP="009139EA">
      <w:pPr>
        <w:rPr>
          <w:b/>
        </w:rPr>
      </w:pPr>
      <w:r w:rsidRPr="00EB5643">
        <w:rPr>
          <w:b/>
        </w:rPr>
        <w:t>Классификация формальных грамматик по Н. Хомскому. Примеры формал</w:t>
      </w:r>
      <w:r w:rsidRPr="00EB5643">
        <w:rPr>
          <w:b/>
        </w:rPr>
        <w:t>ь</w:t>
      </w:r>
      <w:r w:rsidRPr="00EB5643">
        <w:rPr>
          <w:b/>
        </w:rPr>
        <w:t>ных грамматик и их применения</w:t>
      </w:r>
    </w:p>
    <w:p w:rsidR="00997DCF" w:rsidRPr="006D77C3" w:rsidRDefault="00997DCF" w:rsidP="00750EC1">
      <w:pPr>
        <w:rPr>
          <w:color w:val="000000"/>
        </w:rPr>
      </w:pPr>
    </w:p>
    <w:p w:rsidR="00997DCF" w:rsidRPr="006D77C3" w:rsidRDefault="00997DCF" w:rsidP="00750EC1">
      <w:pPr>
        <w:numPr>
          <w:ilvl w:val="0"/>
          <w:numId w:val="10"/>
        </w:numPr>
        <w:rPr>
          <w:color w:val="000000"/>
        </w:rPr>
      </w:pPr>
    </w:p>
    <w:p w:rsidR="00997DCF" w:rsidRPr="005A4C39" w:rsidRDefault="00997DCF" w:rsidP="00750EC1">
      <w:pPr>
        <w:rPr>
          <w:color w:val="000000"/>
        </w:rPr>
      </w:pPr>
      <w:r w:rsidRPr="005A4C39">
        <w:rPr>
          <w:color w:val="000000"/>
        </w:rPr>
        <w:t>Описать язык, порождаемый грамматикой:</w:t>
      </w:r>
    </w:p>
    <w:p w:rsidR="00997DCF" w:rsidRPr="005A4C39" w:rsidRDefault="00997DCF" w:rsidP="00750EC1">
      <w:pPr>
        <w:rPr>
          <w:color w:val="000000"/>
        </w:rPr>
      </w:pPr>
      <w:r w:rsidRPr="005A4C39">
        <w:rPr>
          <w:color w:val="000000"/>
        </w:rPr>
        <w:t xml:space="preserve"> </w:t>
      </w:r>
      <w:r w:rsidRPr="00750EC1">
        <w:rPr>
          <w:color w:val="000000"/>
          <w:lang w:val="en-US"/>
        </w:rPr>
        <w:t>F</w:t>
      </w:r>
      <w:r w:rsidRPr="005A4C39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aF</w:t>
      </w:r>
      <w:r w:rsidRPr="005A4C39">
        <w:rPr>
          <w:color w:val="000000"/>
        </w:rPr>
        <w:t xml:space="preserve"> </w:t>
      </w:r>
      <w:r w:rsidRPr="00750EC1">
        <w:rPr>
          <w:color w:val="000000"/>
          <w:lang w:val="en-US"/>
        </w:rPr>
        <w:t>H</w:t>
      </w:r>
      <w:r w:rsidRPr="005A4C39">
        <w:rPr>
          <w:color w:val="000000"/>
        </w:rPr>
        <w:t xml:space="preserve">, </w:t>
      </w:r>
      <w:r w:rsidRPr="00750EC1">
        <w:rPr>
          <w:color w:val="000000"/>
          <w:lang w:val="en-US"/>
        </w:rPr>
        <w:t>F</w:t>
      </w:r>
      <w:r w:rsidRPr="005A4C39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aR</w:t>
      </w:r>
      <w:r w:rsidRPr="005A4C39">
        <w:rPr>
          <w:color w:val="000000"/>
        </w:rPr>
        <w:t xml:space="preserve">, </w:t>
      </w:r>
      <w:r w:rsidRPr="00750EC1">
        <w:rPr>
          <w:color w:val="000000"/>
          <w:lang w:val="en-US"/>
        </w:rPr>
        <w:t>RH</w:t>
      </w:r>
      <w:r w:rsidRPr="005A4C39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bRc</w:t>
      </w:r>
      <w:r w:rsidRPr="005A4C39">
        <w:rPr>
          <w:color w:val="000000"/>
        </w:rPr>
        <w:t xml:space="preserve">, </w:t>
      </w:r>
      <w:r w:rsidRPr="00750EC1">
        <w:rPr>
          <w:color w:val="000000"/>
          <w:lang w:val="en-US"/>
        </w:rPr>
        <w:t>cH</w:t>
      </w:r>
      <w:r w:rsidRPr="005A4C39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Hc</w:t>
      </w:r>
      <w:r w:rsidRPr="005A4C39">
        <w:rPr>
          <w:color w:val="000000"/>
        </w:rPr>
        <w:t xml:space="preserve">, </w:t>
      </w:r>
      <w:r w:rsidRPr="00750EC1">
        <w:rPr>
          <w:color w:val="000000"/>
          <w:lang w:val="en-US"/>
        </w:rPr>
        <w:t>R</w:t>
      </w:r>
      <w:r w:rsidRPr="005A4C39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bc</w:t>
      </w:r>
      <w:r w:rsidRPr="005A4C39">
        <w:rPr>
          <w:color w:val="000000"/>
        </w:rPr>
        <w:t>.</w:t>
      </w:r>
    </w:p>
    <w:p w:rsidR="00997DCF" w:rsidRPr="005A4C39" w:rsidRDefault="00997DCF" w:rsidP="00750EC1">
      <w:pPr>
        <w:rPr>
          <w:color w:val="000000"/>
        </w:rPr>
      </w:pPr>
    </w:p>
    <w:p w:rsidR="00997DCF" w:rsidRPr="005A4C39" w:rsidRDefault="00997DCF" w:rsidP="00750EC1">
      <w:pPr>
        <w:numPr>
          <w:ilvl w:val="0"/>
          <w:numId w:val="10"/>
        </w:numPr>
        <w:rPr>
          <w:color w:val="000000"/>
        </w:rPr>
      </w:pPr>
    </w:p>
    <w:p w:rsidR="00997DCF" w:rsidRPr="005A4C39" w:rsidRDefault="00997DCF" w:rsidP="00750EC1">
      <w:pPr>
        <w:rPr>
          <w:color w:val="000000"/>
        </w:rPr>
      </w:pPr>
      <w:r w:rsidRPr="005A4C39">
        <w:rPr>
          <w:color w:val="000000"/>
        </w:rPr>
        <w:t>Описать язык, порождаемый грамматикой:</w:t>
      </w:r>
    </w:p>
    <w:p w:rsidR="00997DCF" w:rsidRPr="005A4C39" w:rsidRDefault="00997DCF" w:rsidP="00750EC1">
      <w:pPr>
        <w:rPr>
          <w:color w:val="000000"/>
        </w:rPr>
      </w:pPr>
      <w:r w:rsidRPr="008A7E02">
        <w:rPr>
          <w:color w:val="000000"/>
          <w:lang w:val="en-US"/>
        </w:rPr>
        <w:t>F</w:t>
      </w:r>
      <w:r w:rsidRPr="005A4C39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aF</w:t>
      </w:r>
      <w:r w:rsidRPr="005A4C39">
        <w:rPr>
          <w:color w:val="000000"/>
        </w:rPr>
        <w:t xml:space="preserve"> </w:t>
      </w:r>
      <w:r w:rsidRPr="008A7E02">
        <w:rPr>
          <w:color w:val="000000"/>
          <w:lang w:val="en-US"/>
        </w:rPr>
        <w:t>H</w:t>
      </w:r>
      <w:r w:rsidRPr="005A4C39">
        <w:rPr>
          <w:color w:val="000000"/>
        </w:rPr>
        <w:t xml:space="preserve">, </w:t>
      </w:r>
      <w:r w:rsidRPr="008A7E02">
        <w:rPr>
          <w:color w:val="000000"/>
          <w:lang w:val="en-US"/>
        </w:rPr>
        <w:t>F</w:t>
      </w:r>
      <w:r w:rsidRPr="005A4C39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aR</w:t>
      </w:r>
      <w:r w:rsidRPr="005A4C39">
        <w:rPr>
          <w:color w:val="000000"/>
        </w:rPr>
        <w:t xml:space="preserve">, </w:t>
      </w:r>
      <w:r w:rsidRPr="008A7E02">
        <w:rPr>
          <w:color w:val="000000"/>
          <w:lang w:val="en-US"/>
        </w:rPr>
        <w:t>RH</w:t>
      </w:r>
      <w:r w:rsidRPr="005A4C39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bRG</w:t>
      </w:r>
      <w:r w:rsidRPr="005A4C39">
        <w:rPr>
          <w:color w:val="000000"/>
        </w:rPr>
        <w:t xml:space="preserve">, </w:t>
      </w:r>
      <w:r w:rsidRPr="008A7E02">
        <w:rPr>
          <w:color w:val="000000"/>
          <w:lang w:val="en-US"/>
        </w:rPr>
        <w:t>GH</w:t>
      </w:r>
      <w:r w:rsidRPr="005A4C39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HG</w:t>
      </w:r>
      <w:r w:rsidRPr="005A4C39">
        <w:rPr>
          <w:color w:val="000000"/>
        </w:rPr>
        <w:t xml:space="preserve">, </w:t>
      </w:r>
      <w:r w:rsidRPr="008A7E02">
        <w:rPr>
          <w:color w:val="000000"/>
          <w:lang w:val="en-US"/>
        </w:rPr>
        <w:t>R</w:t>
      </w:r>
      <w:r w:rsidRPr="005A4C39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bG</w:t>
      </w:r>
      <w:r w:rsidRPr="005A4C39">
        <w:rPr>
          <w:color w:val="000000"/>
        </w:rPr>
        <w:t xml:space="preserve">, </w:t>
      </w:r>
      <w:r w:rsidRPr="008A7E02">
        <w:rPr>
          <w:color w:val="000000"/>
          <w:lang w:val="en-US"/>
        </w:rPr>
        <w:t>G</w:t>
      </w:r>
      <w:r w:rsidRPr="005A4C39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c</w:t>
      </w:r>
      <w:r w:rsidRPr="005A4C39">
        <w:rPr>
          <w:color w:val="000000"/>
        </w:rPr>
        <w:t>.</w:t>
      </w:r>
    </w:p>
    <w:p w:rsidR="00997DCF" w:rsidRPr="005A4C39" w:rsidRDefault="00997DCF" w:rsidP="00750EC1">
      <w:pPr>
        <w:rPr>
          <w:color w:val="000000"/>
        </w:rPr>
      </w:pPr>
    </w:p>
    <w:p w:rsidR="00997DCF" w:rsidRPr="005A4C39" w:rsidRDefault="00997DCF" w:rsidP="001F448F">
      <w:pPr>
        <w:numPr>
          <w:ilvl w:val="0"/>
          <w:numId w:val="10"/>
        </w:numPr>
        <w:rPr>
          <w:color w:val="000000"/>
        </w:rPr>
      </w:pPr>
    </w:p>
    <w:p w:rsidR="00997DCF" w:rsidRPr="005A4C39" w:rsidRDefault="00997DCF" w:rsidP="00750EC1">
      <w:pPr>
        <w:rPr>
          <w:color w:val="000000"/>
        </w:rPr>
      </w:pPr>
      <w:r w:rsidRPr="005A4C39">
        <w:rPr>
          <w:color w:val="000000"/>
        </w:rPr>
        <w:t>Описать язык, порождаемый грамматикой:</w:t>
      </w:r>
    </w:p>
    <w:p w:rsidR="00997DCF" w:rsidRPr="005A4C39" w:rsidRDefault="00997DCF" w:rsidP="00750EC1">
      <w:pPr>
        <w:rPr>
          <w:color w:val="000000"/>
        </w:rPr>
      </w:pPr>
      <w:r w:rsidRPr="005A4C39">
        <w:rPr>
          <w:color w:val="000000"/>
        </w:rPr>
        <w:t xml:space="preserve"> </w:t>
      </w:r>
      <w:r w:rsidRPr="001F448F">
        <w:rPr>
          <w:color w:val="000000"/>
          <w:lang w:val="en-US"/>
        </w:rPr>
        <w:t>F</w:t>
      </w:r>
      <w:r w:rsidRPr="005A4C39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aF</w:t>
      </w:r>
      <w:r w:rsidRPr="005A4C39">
        <w:rPr>
          <w:color w:val="000000"/>
        </w:rPr>
        <w:t xml:space="preserve"> </w:t>
      </w:r>
      <w:r w:rsidRPr="001F448F">
        <w:rPr>
          <w:color w:val="000000"/>
          <w:lang w:val="en-US"/>
        </w:rPr>
        <w:t>H</w:t>
      </w:r>
      <w:r w:rsidRPr="005A4C39">
        <w:rPr>
          <w:color w:val="000000"/>
        </w:rPr>
        <w:t xml:space="preserve">, </w:t>
      </w:r>
      <w:r w:rsidRPr="001F448F">
        <w:rPr>
          <w:color w:val="000000"/>
          <w:lang w:val="en-US"/>
        </w:rPr>
        <w:t>F</w:t>
      </w:r>
      <w:r w:rsidRPr="005A4C39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abc</w:t>
      </w:r>
      <w:r w:rsidRPr="005A4C39">
        <w:rPr>
          <w:color w:val="000000"/>
        </w:rPr>
        <w:t xml:space="preserve">, </w:t>
      </w:r>
      <w:r w:rsidRPr="001F448F">
        <w:rPr>
          <w:color w:val="000000"/>
          <w:lang w:val="en-US"/>
        </w:rPr>
        <w:t>bH</w:t>
      </w:r>
      <w:r w:rsidRPr="005A4C39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bbc</w:t>
      </w:r>
      <w:r w:rsidRPr="005A4C39">
        <w:rPr>
          <w:color w:val="000000"/>
        </w:rPr>
        <w:t xml:space="preserve">, </w:t>
      </w:r>
      <w:r w:rsidRPr="001F448F">
        <w:rPr>
          <w:color w:val="000000"/>
          <w:lang w:val="en-US"/>
        </w:rPr>
        <w:t>cH</w:t>
      </w:r>
      <w:r w:rsidRPr="005A4C39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Hc</w:t>
      </w:r>
      <w:r w:rsidRPr="005A4C39">
        <w:rPr>
          <w:color w:val="000000"/>
        </w:rPr>
        <w:t>.</w:t>
      </w:r>
    </w:p>
    <w:p w:rsidR="00997DCF" w:rsidRPr="005A4C39" w:rsidRDefault="00997DCF" w:rsidP="00750EC1">
      <w:pPr>
        <w:rPr>
          <w:color w:val="000000"/>
        </w:rPr>
      </w:pPr>
    </w:p>
    <w:p w:rsidR="00997DCF" w:rsidRPr="005A4C39" w:rsidRDefault="00997DCF" w:rsidP="001F448F">
      <w:pPr>
        <w:numPr>
          <w:ilvl w:val="0"/>
          <w:numId w:val="10"/>
        </w:numPr>
        <w:rPr>
          <w:color w:val="000000"/>
        </w:rPr>
      </w:pPr>
    </w:p>
    <w:p w:rsidR="00997DCF" w:rsidRPr="005A4C39" w:rsidRDefault="00997DCF" w:rsidP="00750EC1">
      <w:pPr>
        <w:rPr>
          <w:color w:val="000000"/>
        </w:rPr>
      </w:pPr>
      <w:r w:rsidRPr="005A4C39">
        <w:rPr>
          <w:color w:val="000000"/>
        </w:rPr>
        <w:t>писать язык, порождаемый грамматикой:</w:t>
      </w:r>
    </w:p>
    <w:p w:rsidR="00997DCF" w:rsidRPr="000B3CD3" w:rsidRDefault="00997DCF" w:rsidP="00750EC1">
      <w:pPr>
        <w:rPr>
          <w:color w:val="000000"/>
          <w:lang w:val="en-US"/>
        </w:rPr>
      </w:pPr>
      <w:r w:rsidRPr="005A4C39">
        <w:rPr>
          <w:color w:val="000000"/>
        </w:rPr>
        <w:t xml:space="preserve"> </w:t>
      </w:r>
      <w:r w:rsidRPr="002A598D">
        <w:rPr>
          <w:color w:val="000000"/>
          <w:lang w:val="en-US"/>
        </w:rPr>
        <w:t>S</w:t>
      </w:r>
      <w:r w:rsidRPr="000B3CD3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aT</w:t>
      </w:r>
      <w:r w:rsidRPr="000B3CD3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bc</w:t>
      </w:r>
      <w:r w:rsidRPr="000B3CD3">
        <w:rPr>
          <w:color w:val="000000"/>
          <w:lang w:val="en-US"/>
        </w:rPr>
        <w:t xml:space="preserve">, </w:t>
      </w:r>
      <w:r w:rsidRPr="002A598D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b</w:t>
      </w:r>
      <w:r w:rsidRPr="000B3CD3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bT</w:t>
      </w:r>
      <w:r w:rsidRPr="000B3CD3">
        <w:rPr>
          <w:color w:val="000000"/>
          <w:lang w:val="en-US"/>
        </w:rPr>
        <w:t xml:space="preserve"> , </w:t>
      </w:r>
      <w:r w:rsidRPr="002A598D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c</w:t>
      </w:r>
      <w:r w:rsidRPr="000B3CD3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U</w:t>
      </w:r>
      <w:r w:rsidRPr="000B3CD3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bcc</w:t>
      </w:r>
      <w:r w:rsidRPr="000B3CD3">
        <w:rPr>
          <w:color w:val="000000"/>
          <w:lang w:val="en-US"/>
        </w:rPr>
        <w:t xml:space="preserve">, </w:t>
      </w:r>
      <w:r w:rsidRPr="002A598D">
        <w:rPr>
          <w:color w:val="000000"/>
          <w:lang w:val="en-US"/>
        </w:rPr>
        <w:t>bU</w:t>
      </w:r>
      <w:r w:rsidRPr="000B3CD3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U</w:t>
      </w:r>
      <w:r w:rsidRPr="000B3CD3">
        <w:rPr>
          <w:color w:val="000000"/>
          <w:lang w:val="en-US"/>
        </w:rPr>
        <w:t xml:space="preserve"> </w:t>
      </w:r>
      <w:r w:rsidRPr="002A598D">
        <w:rPr>
          <w:color w:val="000000"/>
          <w:lang w:val="en-US"/>
        </w:rPr>
        <w:t>b</w:t>
      </w:r>
      <w:r w:rsidRPr="000B3CD3">
        <w:rPr>
          <w:color w:val="000000"/>
          <w:lang w:val="en-US"/>
        </w:rPr>
        <w:t xml:space="preserve">, </w:t>
      </w:r>
      <w:r w:rsidRPr="002A598D">
        <w:rPr>
          <w:color w:val="000000"/>
          <w:lang w:val="en-US"/>
        </w:rPr>
        <w:t>aU</w:t>
      </w:r>
      <w:r w:rsidRPr="000B3CD3">
        <w:rPr>
          <w:color w:val="000000"/>
          <w:lang w:val="en-US"/>
        </w:rPr>
        <w:t xml:space="preserve"> → </w:t>
      </w:r>
      <w:r w:rsidRPr="002A598D">
        <w:rPr>
          <w:color w:val="000000"/>
          <w:lang w:val="en-US"/>
        </w:rPr>
        <w:t>aaT</w:t>
      </w:r>
      <w:r w:rsidRPr="000B3CD3">
        <w:rPr>
          <w:color w:val="000000"/>
          <w:lang w:val="en-US"/>
        </w:rPr>
        <w:t xml:space="preserve"> ,</w:t>
      </w:r>
    </w:p>
    <w:p w:rsidR="00997DCF" w:rsidRPr="000B3CD3" w:rsidRDefault="00997DCF" w:rsidP="00750EC1">
      <w:pPr>
        <w:rPr>
          <w:color w:val="000000"/>
          <w:lang w:val="en-US"/>
        </w:rPr>
      </w:pPr>
    </w:p>
    <w:p w:rsidR="00997DCF" w:rsidRPr="000B3CD3" w:rsidRDefault="00997DCF" w:rsidP="002A598D">
      <w:pPr>
        <w:numPr>
          <w:ilvl w:val="0"/>
          <w:numId w:val="10"/>
        </w:numPr>
        <w:rPr>
          <w:color w:val="000000"/>
          <w:lang w:val="en-US"/>
        </w:rPr>
      </w:pPr>
    </w:p>
    <w:p w:rsidR="00997DCF" w:rsidRPr="000B3CD3" w:rsidRDefault="00997DCF" w:rsidP="00F46230">
      <w:pPr>
        <w:rPr>
          <w:color w:val="000000"/>
          <w:lang w:val="en-US"/>
        </w:rPr>
      </w:pPr>
      <w:r w:rsidRPr="005A4C39">
        <w:rPr>
          <w:color w:val="000000"/>
        </w:rPr>
        <w:t>Описать</w:t>
      </w:r>
      <w:r w:rsidRPr="000B3CD3">
        <w:rPr>
          <w:color w:val="000000"/>
          <w:lang w:val="en-US"/>
        </w:rPr>
        <w:t xml:space="preserve"> </w:t>
      </w:r>
      <w:r w:rsidRPr="005A4C39">
        <w:rPr>
          <w:color w:val="000000"/>
        </w:rPr>
        <w:t>язык</w:t>
      </w:r>
      <w:r w:rsidRPr="000B3CD3">
        <w:rPr>
          <w:color w:val="000000"/>
          <w:lang w:val="en-US"/>
        </w:rPr>
        <w:t xml:space="preserve">, </w:t>
      </w:r>
      <w:r w:rsidRPr="005A4C39">
        <w:rPr>
          <w:color w:val="000000"/>
        </w:rPr>
        <w:t>порождаемый</w:t>
      </w:r>
      <w:r w:rsidRPr="000B3CD3">
        <w:rPr>
          <w:color w:val="000000"/>
          <w:lang w:val="en-US"/>
        </w:rPr>
        <w:t xml:space="preserve"> </w:t>
      </w:r>
      <w:r w:rsidRPr="005A4C39">
        <w:rPr>
          <w:color w:val="000000"/>
        </w:rPr>
        <w:t>грамматикой</w:t>
      </w:r>
      <w:r w:rsidRPr="000B3CD3">
        <w:rPr>
          <w:color w:val="000000"/>
          <w:lang w:val="en-US"/>
        </w:rPr>
        <w:t>:</w:t>
      </w:r>
    </w:p>
    <w:p w:rsidR="00997DCF" w:rsidRPr="000B3CD3" w:rsidRDefault="00997DCF" w:rsidP="00F46230">
      <w:pPr>
        <w:rPr>
          <w:color w:val="000000"/>
          <w:lang w:val="en-US"/>
        </w:rPr>
      </w:pPr>
      <w:r w:rsidRPr="000B3CD3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S</w:t>
      </w:r>
      <w:r w:rsidRPr="000B3CD3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aU</w:t>
      </w:r>
      <w:r w:rsidRPr="000B3CD3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a</w:t>
      </w:r>
      <w:r w:rsidRPr="000B3CD3">
        <w:rPr>
          <w:color w:val="000000"/>
          <w:lang w:val="en-US"/>
        </w:rPr>
        <w:t xml:space="preserve">, </w:t>
      </w:r>
      <w:r w:rsidRPr="00F46230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b</w:t>
      </w:r>
      <w:r w:rsidRPr="000B3CD3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bT</w:t>
      </w:r>
      <w:r w:rsidRPr="000B3CD3">
        <w:rPr>
          <w:color w:val="000000"/>
          <w:lang w:val="en-US"/>
        </w:rPr>
        <w:t xml:space="preserve"> , </w:t>
      </w:r>
      <w:r w:rsidRPr="00F46230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a</w:t>
      </w:r>
      <w:r w:rsidRPr="000B3CD3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U</w:t>
      </w:r>
      <w:r w:rsidRPr="000B3CD3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baa</w:t>
      </w:r>
      <w:r w:rsidRPr="000B3CD3">
        <w:rPr>
          <w:color w:val="000000"/>
          <w:lang w:val="en-US"/>
        </w:rPr>
        <w:t xml:space="preserve">, </w:t>
      </w:r>
      <w:r w:rsidRPr="00F46230">
        <w:rPr>
          <w:color w:val="000000"/>
          <w:lang w:val="en-US"/>
        </w:rPr>
        <w:t>bU</w:t>
      </w:r>
      <w:r w:rsidRPr="000B3CD3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U</w:t>
      </w:r>
      <w:r w:rsidRPr="000B3CD3">
        <w:rPr>
          <w:color w:val="000000"/>
          <w:lang w:val="en-US"/>
        </w:rPr>
        <w:t xml:space="preserve"> </w:t>
      </w:r>
      <w:r w:rsidRPr="00F46230">
        <w:rPr>
          <w:color w:val="000000"/>
          <w:lang w:val="en-US"/>
        </w:rPr>
        <w:t>b</w:t>
      </w:r>
      <w:r w:rsidRPr="000B3CD3">
        <w:rPr>
          <w:color w:val="000000"/>
          <w:lang w:val="en-US"/>
        </w:rPr>
        <w:t xml:space="preserve">, </w:t>
      </w:r>
      <w:r w:rsidRPr="00F46230">
        <w:rPr>
          <w:color w:val="000000"/>
          <w:lang w:val="en-US"/>
        </w:rPr>
        <w:t>aU</w:t>
      </w:r>
      <w:r w:rsidRPr="000B3CD3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aaT</w:t>
      </w:r>
      <w:r w:rsidRPr="000B3CD3">
        <w:rPr>
          <w:color w:val="000000"/>
          <w:lang w:val="en-US"/>
        </w:rPr>
        <w:t xml:space="preserve"> ,</w:t>
      </w:r>
      <w:r w:rsidRPr="00F46230">
        <w:rPr>
          <w:color w:val="000000"/>
          <w:lang w:val="en-US"/>
        </w:rPr>
        <w:t>aU</w:t>
      </w:r>
      <w:r w:rsidRPr="000B3CD3">
        <w:rPr>
          <w:color w:val="000000"/>
          <w:lang w:val="en-US"/>
        </w:rPr>
        <w:t xml:space="preserve"> → </w:t>
      </w:r>
      <w:r w:rsidRPr="00F46230">
        <w:rPr>
          <w:color w:val="000000"/>
          <w:lang w:val="en-US"/>
        </w:rPr>
        <w:t>ab</w:t>
      </w:r>
      <w:r w:rsidRPr="000B3CD3">
        <w:rPr>
          <w:color w:val="000000"/>
          <w:lang w:val="en-US"/>
        </w:rPr>
        <w:t>.</w:t>
      </w:r>
    </w:p>
    <w:p w:rsidR="00997DCF" w:rsidRPr="000B3CD3" w:rsidRDefault="00997DCF" w:rsidP="00300EF8">
      <w:pPr>
        <w:numPr>
          <w:ilvl w:val="0"/>
          <w:numId w:val="10"/>
        </w:numPr>
        <w:rPr>
          <w:color w:val="000000"/>
          <w:lang w:val="en-US"/>
        </w:rPr>
      </w:pPr>
    </w:p>
    <w:p w:rsidR="00997DCF" w:rsidRPr="000645CE" w:rsidRDefault="00997DCF" w:rsidP="00750EC1">
      <w:pPr>
        <w:rPr>
          <w:color w:val="000000"/>
          <w:lang w:val="en-US"/>
        </w:rPr>
      </w:pPr>
      <w:r w:rsidRPr="005A4C39">
        <w:rPr>
          <w:color w:val="000000"/>
        </w:rPr>
        <w:t>Описать</w:t>
      </w:r>
      <w:r w:rsidRPr="000645CE">
        <w:rPr>
          <w:color w:val="000000"/>
          <w:lang w:val="en-US"/>
        </w:rPr>
        <w:t xml:space="preserve"> </w:t>
      </w:r>
      <w:r w:rsidRPr="005A4C39">
        <w:rPr>
          <w:color w:val="000000"/>
        </w:rPr>
        <w:t>язык</w:t>
      </w:r>
      <w:r w:rsidRPr="000645CE">
        <w:rPr>
          <w:color w:val="000000"/>
          <w:lang w:val="en-US"/>
        </w:rPr>
        <w:t xml:space="preserve">, </w:t>
      </w:r>
      <w:r w:rsidRPr="005A4C39">
        <w:rPr>
          <w:color w:val="000000"/>
        </w:rPr>
        <w:t>порождаемый</w:t>
      </w:r>
      <w:r w:rsidRPr="000645CE">
        <w:rPr>
          <w:color w:val="000000"/>
          <w:lang w:val="en-US"/>
        </w:rPr>
        <w:t xml:space="preserve"> </w:t>
      </w:r>
      <w:r w:rsidRPr="005A4C39">
        <w:rPr>
          <w:color w:val="000000"/>
        </w:rPr>
        <w:t>грамматикой</w:t>
      </w:r>
      <w:r w:rsidRPr="000645CE">
        <w:rPr>
          <w:color w:val="000000"/>
          <w:lang w:val="en-US"/>
        </w:rPr>
        <w:t>:</w:t>
      </w:r>
    </w:p>
    <w:p w:rsidR="00997DCF" w:rsidRPr="000645CE" w:rsidRDefault="00997DCF" w:rsidP="00750EC1">
      <w:pPr>
        <w:rPr>
          <w:color w:val="000000"/>
          <w:lang w:val="en-US"/>
        </w:rPr>
      </w:pPr>
      <w:r w:rsidRPr="000645CE">
        <w:rPr>
          <w:color w:val="000000"/>
          <w:lang w:val="en-US"/>
        </w:rPr>
        <w:t xml:space="preserve"> </w:t>
      </w:r>
      <w:r w:rsidRPr="00300EF8">
        <w:rPr>
          <w:color w:val="000000"/>
          <w:lang w:val="en-US"/>
        </w:rPr>
        <w:t>S</w:t>
      </w:r>
      <w:r w:rsidRPr="000645CE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aSBC</w:t>
      </w:r>
      <w:r w:rsidRPr="000645CE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S</w:t>
      </w:r>
      <w:r w:rsidRPr="000645CE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abC</w:t>
      </w:r>
      <w:r w:rsidRPr="000645CE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CB</w:t>
      </w:r>
      <w:r w:rsidRPr="000645CE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BC</w:t>
      </w:r>
      <w:r w:rsidRPr="000645CE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bB</w:t>
      </w:r>
      <w:r w:rsidRPr="000645CE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bb</w:t>
      </w:r>
      <w:r w:rsidRPr="000645CE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bC</w:t>
      </w:r>
      <w:r w:rsidRPr="000645CE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bc</w:t>
      </w:r>
      <w:r w:rsidRPr="000645CE">
        <w:rPr>
          <w:color w:val="000000"/>
          <w:lang w:val="en-US"/>
        </w:rPr>
        <w:t xml:space="preserve">, </w:t>
      </w:r>
      <w:r w:rsidRPr="00300EF8">
        <w:rPr>
          <w:color w:val="000000"/>
          <w:lang w:val="en-US"/>
        </w:rPr>
        <w:t>cC</w:t>
      </w:r>
      <w:r w:rsidRPr="000645CE">
        <w:rPr>
          <w:color w:val="000000"/>
          <w:lang w:val="en-US"/>
        </w:rPr>
        <w:t xml:space="preserve"> → </w:t>
      </w:r>
      <w:r w:rsidRPr="00300EF8">
        <w:rPr>
          <w:color w:val="000000"/>
          <w:lang w:val="en-US"/>
        </w:rPr>
        <w:t>cc</w:t>
      </w:r>
      <w:r w:rsidRPr="000645CE">
        <w:rPr>
          <w:color w:val="000000"/>
          <w:lang w:val="en-US"/>
        </w:rPr>
        <w:t>.</w:t>
      </w:r>
    </w:p>
    <w:p w:rsidR="00997DCF" w:rsidRPr="000645CE" w:rsidRDefault="00997DCF" w:rsidP="00750EC1">
      <w:pPr>
        <w:rPr>
          <w:color w:val="000000"/>
          <w:lang w:val="en-US"/>
        </w:rPr>
      </w:pPr>
    </w:p>
    <w:p w:rsidR="00997DCF" w:rsidRPr="000645CE" w:rsidRDefault="00997DCF" w:rsidP="00300EF8">
      <w:pPr>
        <w:numPr>
          <w:ilvl w:val="0"/>
          <w:numId w:val="10"/>
        </w:numPr>
        <w:rPr>
          <w:color w:val="000000"/>
          <w:lang w:val="en-US"/>
        </w:rPr>
      </w:pPr>
    </w:p>
    <w:p w:rsidR="00997DCF" w:rsidRPr="005A4C39" w:rsidRDefault="00997DCF" w:rsidP="00750EC1">
      <w:pPr>
        <w:rPr>
          <w:color w:val="000000"/>
        </w:rPr>
      </w:pPr>
      <w:r w:rsidRPr="005A4C39">
        <w:rPr>
          <w:color w:val="000000"/>
        </w:rPr>
        <w:t>Описать язык, порождаемый грамматикой:</w:t>
      </w:r>
    </w:p>
    <w:p w:rsidR="00997DCF" w:rsidRPr="000B3CD3" w:rsidRDefault="00997DCF" w:rsidP="00750EC1">
      <w:pPr>
        <w:rPr>
          <w:color w:val="000000"/>
          <w:lang w:val="en-US"/>
        </w:rPr>
      </w:pPr>
      <w:r w:rsidRPr="00CE02FC">
        <w:rPr>
          <w:color w:val="000000"/>
          <w:lang w:val="en-US"/>
        </w:rPr>
        <w:t>S</w:t>
      </w:r>
      <w:r w:rsidRPr="000B3CD3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aSA</w:t>
      </w:r>
      <w:r w:rsidRPr="000B3CD3">
        <w:rPr>
          <w:color w:val="000000"/>
          <w:lang w:val="en-US"/>
        </w:rPr>
        <w:t xml:space="preserve">, </w:t>
      </w:r>
      <w:r w:rsidRPr="00CE02FC">
        <w:rPr>
          <w:color w:val="000000"/>
          <w:lang w:val="en-US"/>
        </w:rPr>
        <w:t>S</w:t>
      </w:r>
      <w:r w:rsidRPr="000B3CD3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aT</w:t>
      </w:r>
      <w:r w:rsidRPr="000B3CD3">
        <w:rPr>
          <w:color w:val="000000"/>
          <w:lang w:val="en-US"/>
        </w:rPr>
        <w:t xml:space="preserve"> , </w:t>
      </w:r>
      <w:r w:rsidRPr="00CE02FC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</w:t>
      </w:r>
      <w:r w:rsidRPr="00CE02FC">
        <w:rPr>
          <w:color w:val="000000"/>
          <w:lang w:val="en-US"/>
        </w:rPr>
        <w:t>A</w:t>
      </w:r>
      <w:r w:rsidRPr="000B3CD3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bT</w:t>
      </w:r>
      <w:r w:rsidRPr="000B3CD3">
        <w:rPr>
          <w:color w:val="000000"/>
          <w:lang w:val="en-US"/>
        </w:rPr>
        <w:t xml:space="preserve"> </w:t>
      </w:r>
      <w:r w:rsidRPr="00CE02FC">
        <w:rPr>
          <w:color w:val="000000"/>
          <w:lang w:val="en-US"/>
        </w:rPr>
        <w:t>a</w:t>
      </w:r>
      <w:r w:rsidRPr="000B3CD3">
        <w:rPr>
          <w:color w:val="000000"/>
          <w:lang w:val="en-US"/>
        </w:rPr>
        <w:t xml:space="preserve">, </w:t>
      </w:r>
      <w:r w:rsidRPr="00CE02FC">
        <w:rPr>
          <w:color w:val="000000"/>
          <w:lang w:val="en-US"/>
        </w:rPr>
        <w:t>aA</w:t>
      </w:r>
      <w:r w:rsidRPr="000B3CD3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Aa</w:t>
      </w:r>
      <w:r w:rsidRPr="000B3CD3">
        <w:rPr>
          <w:color w:val="000000"/>
          <w:lang w:val="en-US"/>
        </w:rPr>
        <w:t xml:space="preserve">, </w:t>
      </w:r>
      <w:r w:rsidRPr="00CE02FC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→ </w:t>
      </w:r>
      <w:r w:rsidRPr="00CE02FC">
        <w:rPr>
          <w:color w:val="000000"/>
          <w:lang w:val="en-US"/>
        </w:rPr>
        <w:t>ba</w:t>
      </w:r>
      <w:r w:rsidRPr="000B3CD3">
        <w:rPr>
          <w:color w:val="000000"/>
          <w:lang w:val="en-US"/>
        </w:rPr>
        <w:t>.</w:t>
      </w:r>
    </w:p>
    <w:p w:rsidR="00997DCF" w:rsidRPr="000B3CD3" w:rsidRDefault="00997DCF" w:rsidP="00750EC1">
      <w:pPr>
        <w:rPr>
          <w:color w:val="000000"/>
          <w:lang w:val="en-US"/>
        </w:rPr>
      </w:pPr>
    </w:p>
    <w:p w:rsidR="00997DCF" w:rsidRPr="000B3CD3" w:rsidRDefault="00997DCF" w:rsidP="006415DC">
      <w:pPr>
        <w:numPr>
          <w:ilvl w:val="0"/>
          <w:numId w:val="10"/>
        </w:numPr>
        <w:rPr>
          <w:color w:val="000000"/>
          <w:lang w:val="en-US"/>
        </w:rPr>
      </w:pPr>
    </w:p>
    <w:p w:rsidR="00997DCF" w:rsidRPr="005A4C39" w:rsidRDefault="00997DCF" w:rsidP="00750EC1">
      <w:pPr>
        <w:rPr>
          <w:color w:val="000000"/>
        </w:rPr>
      </w:pPr>
      <w:r w:rsidRPr="005A4C39">
        <w:rPr>
          <w:color w:val="000000"/>
        </w:rPr>
        <w:t>Описать язык, порождаемый грамматикой:</w:t>
      </w:r>
    </w:p>
    <w:p w:rsidR="00997DCF" w:rsidRPr="000B3CD3" w:rsidRDefault="00997DCF" w:rsidP="00750EC1">
      <w:pPr>
        <w:rPr>
          <w:color w:val="000000"/>
          <w:lang w:val="en-US"/>
        </w:rPr>
      </w:pPr>
      <w:r w:rsidRPr="00E46F59">
        <w:rPr>
          <w:color w:val="000000"/>
          <w:lang w:val="en-US"/>
        </w:rPr>
        <w:t>S</w:t>
      </w:r>
      <w:r w:rsidRPr="000B3CD3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</w:t>
      </w:r>
      <w:r w:rsidRPr="00E46F59">
        <w:rPr>
          <w:color w:val="000000"/>
          <w:lang w:val="en-US"/>
        </w:rPr>
        <w:t>aS</w:t>
      </w:r>
      <w:r w:rsidRPr="000B3CD3">
        <w:rPr>
          <w:color w:val="000000"/>
          <w:lang w:val="en-US"/>
        </w:rPr>
        <w:t xml:space="preserve">, </w:t>
      </w:r>
      <w:r w:rsidRPr="00E46F59">
        <w:rPr>
          <w:color w:val="000000"/>
          <w:lang w:val="en-US"/>
        </w:rPr>
        <w:t>S</w:t>
      </w:r>
      <w:r w:rsidRPr="000B3CD3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U</w:t>
      </w:r>
      <w:r w:rsidRPr="000B3CD3">
        <w:rPr>
          <w:color w:val="000000"/>
          <w:lang w:val="en-US"/>
        </w:rPr>
        <w:t xml:space="preserve">, </w:t>
      </w:r>
      <w:r w:rsidRPr="00E46F59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</w:t>
      </w:r>
      <w:r w:rsidRPr="00E46F59">
        <w:rPr>
          <w:color w:val="000000"/>
          <w:lang w:val="en-US"/>
        </w:rPr>
        <w:t>a</w:t>
      </w:r>
      <w:r w:rsidRPr="000B3CD3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aaT</w:t>
      </w:r>
      <w:r w:rsidRPr="000B3CD3">
        <w:rPr>
          <w:color w:val="000000"/>
          <w:lang w:val="en-US"/>
        </w:rPr>
        <w:t xml:space="preserve"> , </w:t>
      </w:r>
      <w:r w:rsidRPr="00E46F59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</w:t>
      </w:r>
      <w:r w:rsidRPr="00E46F59">
        <w:rPr>
          <w:color w:val="000000"/>
          <w:lang w:val="en-US"/>
        </w:rPr>
        <w:t>U</w:t>
      </w:r>
      <w:r w:rsidRPr="000B3CD3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U</w:t>
      </w:r>
      <w:r w:rsidRPr="000B3CD3">
        <w:rPr>
          <w:color w:val="000000"/>
          <w:lang w:val="en-US"/>
        </w:rPr>
        <w:t xml:space="preserve">, </w:t>
      </w:r>
      <w:r w:rsidRPr="00E46F59">
        <w:rPr>
          <w:color w:val="000000"/>
          <w:lang w:val="en-US"/>
        </w:rPr>
        <w:t>U</w:t>
      </w:r>
      <w:r w:rsidRPr="000B3CD3">
        <w:rPr>
          <w:color w:val="000000"/>
          <w:lang w:val="en-US"/>
        </w:rPr>
        <w:t xml:space="preserve"> → </w:t>
      </w:r>
      <w:r w:rsidRPr="00E46F59">
        <w:rPr>
          <w:color w:val="000000"/>
          <w:lang w:val="en-US"/>
        </w:rPr>
        <w:t>a</w:t>
      </w:r>
      <w:r w:rsidRPr="000B3CD3">
        <w:rPr>
          <w:color w:val="000000"/>
          <w:lang w:val="en-US"/>
        </w:rPr>
        <w:t>.</w:t>
      </w:r>
    </w:p>
    <w:p w:rsidR="00997DCF" w:rsidRPr="000B3CD3" w:rsidRDefault="00997DCF" w:rsidP="00750EC1">
      <w:pPr>
        <w:rPr>
          <w:color w:val="000000"/>
          <w:lang w:val="en-US"/>
        </w:rPr>
      </w:pPr>
    </w:p>
    <w:p w:rsidR="00997DCF" w:rsidRPr="000B3CD3" w:rsidRDefault="00997DCF" w:rsidP="00E46F59">
      <w:pPr>
        <w:numPr>
          <w:ilvl w:val="0"/>
          <w:numId w:val="10"/>
        </w:numPr>
        <w:rPr>
          <w:color w:val="000000"/>
          <w:lang w:val="en-US"/>
        </w:rPr>
      </w:pPr>
    </w:p>
    <w:p w:rsidR="00997DCF" w:rsidRPr="005A4C39" w:rsidRDefault="00997DCF" w:rsidP="003C0810">
      <w:pPr>
        <w:rPr>
          <w:color w:val="000000"/>
        </w:rPr>
      </w:pPr>
      <w:r w:rsidRPr="005A4C39">
        <w:rPr>
          <w:color w:val="000000"/>
        </w:rPr>
        <w:t>Описать язык, порождаемый грамматикой:</w:t>
      </w:r>
    </w:p>
    <w:p w:rsidR="00997DCF" w:rsidRPr="000B3CD3" w:rsidRDefault="00997DCF" w:rsidP="003C0810">
      <w:pPr>
        <w:rPr>
          <w:color w:val="000000"/>
          <w:lang w:val="en-US"/>
        </w:rPr>
      </w:pPr>
      <w:r w:rsidRPr="005A4C39">
        <w:rPr>
          <w:color w:val="000000"/>
        </w:rPr>
        <w:t xml:space="preserve"> </w:t>
      </w:r>
      <w:r w:rsidRPr="003C0810">
        <w:rPr>
          <w:color w:val="000000"/>
          <w:lang w:val="en-US"/>
        </w:rPr>
        <w:t>S</w:t>
      </w:r>
      <w:r w:rsidRPr="000B3CD3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KT</w:t>
      </w:r>
      <w:r w:rsidRPr="000B3CD3">
        <w:rPr>
          <w:color w:val="000000"/>
          <w:lang w:val="en-US"/>
        </w:rPr>
        <w:t xml:space="preserve"> , </w:t>
      </w:r>
      <w:r w:rsidRPr="003C0810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aT</w:t>
      </w:r>
      <w:r w:rsidRPr="000B3CD3">
        <w:rPr>
          <w:color w:val="000000"/>
          <w:lang w:val="en-US"/>
        </w:rPr>
        <w:t xml:space="preserve"> </w:t>
      </w:r>
      <w:r w:rsidRPr="003C0810">
        <w:rPr>
          <w:color w:val="000000"/>
          <w:lang w:val="en-US"/>
        </w:rPr>
        <w:t>B</w:t>
      </w:r>
      <w:r w:rsidRPr="000B3CD3">
        <w:rPr>
          <w:color w:val="000000"/>
          <w:lang w:val="en-US"/>
        </w:rPr>
        <w:t xml:space="preserve">, </w:t>
      </w:r>
      <w:r w:rsidRPr="003C0810">
        <w:rPr>
          <w:color w:val="000000"/>
          <w:lang w:val="en-US"/>
        </w:rPr>
        <w:t>T</w:t>
      </w:r>
      <w:r w:rsidRPr="000B3CD3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ε</w:t>
      </w:r>
      <w:r w:rsidRPr="000B3CD3">
        <w:rPr>
          <w:color w:val="000000"/>
          <w:lang w:val="en-US"/>
        </w:rPr>
        <w:t xml:space="preserve">, </w:t>
      </w:r>
      <w:r w:rsidRPr="003C0810">
        <w:rPr>
          <w:color w:val="000000"/>
          <w:lang w:val="en-US"/>
        </w:rPr>
        <w:t>aB</w:t>
      </w:r>
      <w:r w:rsidRPr="000B3CD3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Baa</w:t>
      </w:r>
      <w:r w:rsidRPr="000B3CD3">
        <w:rPr>
          <w:color w:val="000000"/>
          <w:lang w:val="en-US"/>
        </w:rPr>
        <w:t xml:space="preserve">, </w:t>
      </w:r>
      <w:r w:rsidRPr="003C0810">
        <w:rPr>
          <w:color w:val="000000"/>
          <w:lang w:val="en-US"/>
        </w:rPr>
        <w:t>KB</w:t>
      </w:r>
      <w:r w:rsidRPr="000B3CD3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Ka</w:t>
      </w:r>
      <w:r w:rsidRPr="000B3CD3">
        <w:rPr>
          <w:color w:val="000000"/>
          <w:lang w:val="en-US"/>
        </w:rPr>
        <w:t xml:space="preserve">, </w:t>
      </w:r>
      <w:r w:rsidRPr="003C0810">
        <w:rPr>
          <w:color w:val="000000"/>
          <w:lang w:val="en-US"/>
        </w:rPr>
        <w:t>K</w:t>
      </w:r>
      <w:r w:rsidRPr="000B3CD3">
        <w:rPr>
          <w:color w:val="000000"/>
          <w:lang w:val="en-US"/>
        </w:rPr>
        <w:t xml:space="preserve"> → </w:t>
      </w:r>
      <w:r w:rsidRPr="003C0810">
        <w:rPr>
          <w:color w:val="000000"/>
          <w:lang w:val="en-US"/>
        </w:rPr>
        <w:t>a</w:t>
      </w:r>
      <w:r w:rsidRPr="000B3CD3">
        <w:rPr>
          <w:color w:val="000000"/>
          <w:lang w:val="en-US"/>
        </w:rPr>
        <w:t>.</w:t>
      </w:r>
    </w:p>
    <w:p w:rsidR="00997DCF" w:rsidRPr="000B3CD3" w:rsidRDefault="00997DCF" w:rsidP="003C0810">
      <w:pPr>
        <w:rPr>
          <w:color w:val="000000"/>
          <w:lang w:val="en-US"/>
        </w:rPr>
      </w:pPr>
    </w:p>
    <w:p w:rsidR="00997DCF" w:rsidRPr="000B3CD3" w:rsidRDefault="00997DCF" w:rsidP="00E51AEB">
      <w:pPr>
        <w:numPr>
          <w:ilvl w:val="0"/>
          <w:numId w:val="10"/>
        </w:numPr>
        <w:rPr>
          <w:color w:val="000000"/>
          <w:lang w:val="en-US"/>
        </w:rPr>
      </w:pPr>
    </w:p>
    <w:p w:rsidR="00997DCF" w:rsidRPr="005A4C39" w:rsidRDefault="00997DCF" w:rsidP="00E51AEB">
      <w:pPr>
        <w:rPr>
          <w:color w:val="000000"/>
        </w:rPr>
      </w:pPr>
      <w:r w:rsidRPr="005A4C39">
        <w:rPr>
          <w:color w:val="000000"/>
        </w:rPr>
        <w:t>Описать язык, порождаемый грамматикой:</w:t>
      </w:r>
    </w:p>
    <w:p w:rsidR="00997DCF" w:rsidRPr="005A4C39" w:rsidRDefault="00997DCF" w:rsidP="00E51AEB">
      <w:pPr>
        <w:rPr>
          <w:color w:val="000000"/>
        </w:rPr>
      </w:pPr>
      <w:r w:rsidRPr="005A4C39">
        <w:rPr>
          <w:color w:val="000000"/>
        </w:rPr>
        <w:t xml:space="preserve"> </w:t>
      </w:r>
      <w:r w:rsidRPr="00E51AEB">
        <w:rPr>
          <w:color w:val="000000"/>
          <w:lang w:val="en-US"/>
        </w:rPr>
        <w:t>F</w:t>
      </w:r>
      <w:r w:rsidRPr="005A4C39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GJ</w:t>
      </w:r>
      <w:r w:rsidRPr="005A4C39">
        <w:rPr>
          <w:color w:val="000000"/>
        </w:rPr>
        <w:t xml:space="preserve">, </w:t>
      </w:r>
      <w:r w:rsidRPr="00E51AEB">
        <w:rPr>
          <w:color w:val="000000"/>
          <w:lang w:val="en-US"/>
        </w:rPr>
        <w:t>G</w:t>
      </w:r>
      <w:r w:rsidRPr="005A4C39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KGT</w:t>
      </w:r>
      <w:r w:rsidRPr="005A4C39">
        <w:rPr>
          <w:color w:val="000000"/>
        </w:rPr>
        <w:t xml:space="preserve"> , </w:t>
      </w:r>
      <w:r w:rsidRPr="00E51AEB">
        <w:rPr>
          <w:color w:val="000000"/>
          <w:lang w:val="en-US"/>
        </w:rPr>
        <w:t>G</w:t>
      </w:r>
      <w:r w:rsidRPr="005A4C39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KT</w:t>
      </w:r>
      <w:r w:rsidRPr="005A4C39">
        <w:rPr>
          <w:color w:val="000000"/>
        </w:rPr>
        <w:t xml:space="preserve"> , </w:t>
      </w:r>
      <w:r w:rsidRPr="00E51AEB">
        <w:rPr>
          <w:color w:val="000000"/>
          <w:lang w:val="en-US"/>
        </w:rPr>
        <w:t>KT</w:t>
      </w:r>
      <w:r w:rsidRPr="005A4C39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aT</w:t>
      </w:r>
      <w:r w:rsidRPr="005A4C39">
        <w:rPr>
          <w:color w:val="000000"/>
        </w:rPr>
        <w:t xml:space="preserve"> </w:t>
      </w:r>
      <w:r w:rsidRPr="00E51AEB">
        <w:rPr>
          <w:color w:val="000000"/>
          <w:lang w:val="en-US"/>
        </w:rPr>
        <w:t>K</w:t>
      </w:r>
      <w:r w:rsidRPr="005A4C39">
        <w:rPr>
          <w:color w:val="000000"/>
        </w:rPr>
        <w:t xml:space="preserve">, </w:t>
      </w:r>
      <w:r w:rsidRPr="00E51AEB">
        <w:rPr>
          <w:color w:val="000000"/>
          <w:lang w:val="en-US"/>
        </w:rPr>
        <w:t>Ka</w:t>
      </w:r>
      <w:r w:rsidRPr="005A4C39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aK</w:t>
      </w:r>
      <w:r w:rsidRPr="005A4C39">
        <w:rPr>
          <w:color w:val="000000"/>
        </w:rPr>
        <w:t>,</w:t>
      </w:r>
    </w:p>
    <w:p w:rsidR="00997DCF" w:rsidRDefault="00997DCF" w:rsidP="00E51AEB">
      <w:pPr>
        <w:rPr>
          <w:color w:val="000000"/>
          <w:lang w:val="en-US"/>
        </w:rPr>
      </w:pPr>
      <w:r w:rsidRPr="00E51AEB">
        <w:rPr>
          <w:color w:val="000000"/>
          <w:lang w:val="en-US"/>
        </w:rPr>
        <w:t>T a → aT , KJ → Ja, T J → Ca, T C → Ca, C → a.</w:t>
      </w:r>
    </w:p>
    <w:p w:rsidR="00997DCF" w:rsidRDefault="00997DCF" w:rsidP="00257F36">
      <w:pPr>
        <w:rPr>
          <w:lang w:val="en-US"/>
        </w:rPr>
      </w:pPr>
    </w:p>
    <w:p w:rsidR="00997DCF" w:rsidRPr="00094423" w:rsidRDefault="00997DCF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97DCF" w:rsidRPr="007F13FB" w:rsidRDefault="00997DCF" w:rsidP="00334562">
      <w:pPr>
        <w:rPr>
          <w:b/>
        </w:rPr>
      </w:pPr>
      <w:r w:rsidRPr="007F13FB">
        <w:rPr>
          <w:b/>
        </w:rPr>
        <w:t>Регулярные выражения</w:t>
      </w:r>
    </w:p>
    <w:p w:rsidR="00997DCF" w:rsidRPr="00D91DCD" w:rsidRDefault="00997DCF" w:rsidP="00334562">
      <w:r>
        <w:t xml:space="preserve">Задан класс, реализующий конечный автомат для разбора регулярных выражений. Воспользоваться этим классом для работы с текстами, содержащими </w:t>
      </w:r>
      <w:r>
        <w:rPr>
          <w:lang w:val="en-US"/>
        </w:rPr>
        <w:t>HTML</w:t>
      </w:r>
      <w:r w:rsidRPr="00D91DCD">
        <w:t>-</w:t>
      </w:r>
      <w:r>
        <w:t>разметку. Из представленных текстов надо извлечь содержательную информацию и информацию о форматировании страницы. Если в тексте нет содержательной информации, программа должна об этом сообщить пользователю. Программы для обращения к классу написать самостоятельно.</w:t>
      </w:r>
    </w:p>
    <w:p w:rsidR="00997DCF" w:rsidRDefault="00997DCF" w:rsidP="00334562">
      <w:pPr>
        <w:rPr>
          <w:b/>
          <w:color w:val="000000"/>
        </w:rPr>
      </w:pPr>
    </w:p>
    <w:p w:rsidR="00997DCF" w:rsidRPr="000645CE" w:rsidRDefault="00997DCF" w:rsidP="00CB2AD1">
      <w:pPr>
        <w:rPr>
          <w:color w:val="000000"/>
        </w:rPr>
      </w:pPr>
      <w:r w:rsidRPr="00CB2AD1">
        <w:rPr>
          <w:color w:val="000000"/>
          <w:lang w:val="en-US"/>
        </w:rPr>
        <w:t>class</w:t>
      </w:r>
      <w:r w:rsidRPr="000645CE">
        <w:rPr>
          <w:color w:val="000000"/>
        </w:rPr>
        <w:t xml:space="preserve"> </w:t>
      </w:r>
      <w:r w:rsidRPr="00CB2AD1">
        <w:rPr>
          <w:color w:val="000000"/>
          <w:lang w:val="en-US"/>
        </w:rPr>
        <w:t>Rule</w:t>
      </w:r>
      <w:r w:rsidRPr="000645CE">
        <w:rPr>
          <w:color w:val="000000"/>
        </w:rPr>
        <w:t>_</w:t>
      </w:r>
      <w:r w:rsidRPr="00CB2AD1">
        <w:rPr>
          <w:color w:val="000000"/>
          <w:lang w:val="en-US"/>
        </w:rPr>
        <w:t>Parse</w:t>
      </w:r>
      <w:r w:rsidRPr="000645CE">
        <w:rPr>
          <w:color w:val="000000"/>
        </w:rPr>
        <w:t>_</w:t>
      </w:r>
      <w:r w:rsidRPr="00CB2AD1">
        <w:rPr>
          <w:color w:val="000000"/>
          <w:lang w:val="en-US"/>
        </w:rPr>
        <w:t>FSM</w:t>
      </w:r>
      <w:r w:rsidRPr="000645CE">
        <w:rPr>
          <w:color w:val="000000"/>
        </w:rPr>
        <w:t>:</w:t>
      </w:r>
    </w:p>
    <w:p w:rsidR="00997DCF" w:rsidRPr="000645CE" w:rsidRDefault="00997DCF" w:rsidP="00CB2AD1">
      <w:pPr>
        <w:rPr>
          <w:color w:val="000000"/>
        </w:rPr>
      </w:pPr>
    </w:p>
    <w:p w:rsidR="00997DCF" w:rsidRPr="00CB2AD1" w:rsidRDefault="00997DCF" w:rsidP="00CB2AD1">
      <w:pPr>
        <w:rPr>
          <w:color w:val="000000"/>
          <w:lang w:val="en-US"/>
        </w:rPr>
      </w:pPr>
      <w:r w:rsidRPr="000645CE">
        <w:rPr>
          <w:color w:val="000000"/>
        </w:rPr>
        <w:t xml:space="preserve">    </w:t>
      </w:r>
      <w:r w:rsidRPr="00CB2AD1">
        <w:rPr>
          <w:color w:val="000000"/>
          <w:lang w:val="en-US"/>
        </w:rPr>
        <w:t>def __init__(self, input_str):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self.input_str = input_str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self.current_state = S_NEW_GROUP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self.group_current_level = 0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self.current_group = RuleGroup(None, self.group_current_level, None)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''</w:t>
      </w:r>
    </w:p>
    <w:p w:rsidR="00997DCF" w:rsidRPr="00CB2AD1" w:rsidRDefault="00997DCF" w:rsidP="00CB2AD1">
      <w:pPr>
        <w:rPr>
          <w:color w:val="000000"/>
          <w:lang w:val="en-US"/>
        </w:rPr>
      </w:pP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run(self):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c in self.input_str: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not self.process_next(c):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print("skip '{}' in {}".format(c, self.current_state))</w:t>
      </w:r>
    </w:p>
    <w:p w:rsidR="00997DCF" w:rsidRPr="00CB2AD1" w:rsidRDefault="00997DCF" w:rsidP="00CB2AD1">
      <w:pPr>
        <w:rPr>
          <w:color w:val="000000"/>
          <w:lang w:val="en-US"/>
        </w:rPr>
      </w:pP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process_next(self, achar):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achar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frozen_state = self.current_state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transition in FSM_MAP: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transition['src'] == frozen_state: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if self.iterate_re_evaluators(achar, transition):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return True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997DCF" w:rsidRPr="00CB2AD1" w:rsidRDefault="00997DCF" w:rsidP="00CB2AD1">
      <w:pPr>
        <w:rPr>
          <w:color w:val="000000"/>
          <w:lang w:val="en-US"/>
        </w:rPr>
      </w:pP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iterate_re_evaluators(self, achar, transition):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condition = transition['condition_re_compiled']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if condition.match(achar):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self.update_state(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transition['dst'], transition['callback'])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return True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997DCF" w:rsidRPr="00CB2AD1" w:rsidRDefault="00997DCF" w:rsidP="00CB2AD1">
      <w:pPr>
        <w:rPr>
          <w:color w:val="000000"/>
          <w:lang w:val="en-US"/>
        </w:rPr>
      </w:pP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update_state(self, new_state, callback):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print("{} -&gt; {} : {}".format(self.current_char,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self.current_state,</w:t>
      </w:r>
    </w:p>
    <w:p w:rsidR="00997DCF" w:rsidRPr="00CB2AD1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new_state))</w:t>
      </w:r>
    </w:p>
    <w:p w:rsidR="00997DCF" w:rsidRPr="006D77C3" w:rsidRDefault="00997DCF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</w:t>
      </w:r>
      <w:r w:rsidRPr="006D77C3">
        <w:rPr>
          <w:color w:val="000000"/>
          <w:lang w:val="en-US"/>
        </w:rPr>
        <w:t>self.current_state = new_state</w:t>
      </w:r>
    </w:p>
    <w:p w:rsidR="00997DCF" w:rsidRPr="006D77C3" w:rsidRDefault="00997DCF" w:rsidP="00CB2AD1">
      <w:pPr>
        <w:rPr>
          <w:color w:val="000000"/>
          <w:lang w:val="en-US"/>
        </w:rPr>
      </w:pPr>
      <w:r w:rsidRPr="006D77C3">
        <w:rPr>
          <w:color w:val="000000"/>
          <w:lang w:val="en-US"/>
        </w:rPr>
        <w:t xml:space="preserve">        callback(self)</w:t>
      </w:r>
    </w:p>
    <w:p w:rsidR="00997DCF" w:rsidRPr="006D77C3" w:rsidRDefault="00997DCF" w:rsidP="00334562">
      <w:pPr>
        <w:rPr>
          <w:b/>
          <w:color w:val="000000"/>
          <w:lang w:val="en-US"/>
        </w:rPr>
      </w:pPr>
    </w:p>
    <w:p w:rsidR="00997DCF" w:rsidRPr="006D77C3" w:rsidRDefault="00997DCF" w:rsidP="00823785">
      <w:pPr>
        <w:numPr>
          <w:ilvl w:val="0"/>
          <w:numId w:val="11"/>
        </w:numPr>
        <w:rPr>
          <w:lang w:val="en-US"/>
        </w:rPr>
      </w:pPr>
    </w:p>
    <w:p w:rsidR="00997DCF" w:rsidRPr="00CB2AD1" w:rsidRDefault="00997DCF" w:rsidP="00CB2AD1">
      <w:pPr>
        <w:ind w:firstLine="0"/>
        <w:rPr>
          <w:lang w:val="en-US"/>
        </w:rPr>
      </w:pPr>
      <w:r w:rsidRPr="00CB2AD1">
        <w:rPr>
          <w:lang w:val="en-US"/>
        </w:rPr>
        <w:t>displayAlign: 'center',</w:t>
      </w:r>
    </w:p>
    <w:p w:rsidR="00997DCF" w:rsidRPr="00CB2AD1" w:rsidRDefault="00997DCF" w:rsidP="00CB2AD1">
      <w:pPr>
        <w:ind w:firstLine="0"/>
        <w:rPr>
          <w:lang w:val="en-US"/>
        </w:rPr>
      </w:pPr>
      <w:r w:rsidRPr="00CB2AD1">
        <w:rPr>
          <w:lang w:val="en-US"/>
        </w:rPr>
        <w:t xml:space="preserve">        "HTML-CSS": {</w:t>
      </w:r>
    </w:p>
    <w:p w:rsidR="00997DCF" w:rsidRPr="00CB2AD1" w:rsidRDefault="00997DCF" w:rsidP="00CB2AD1">
      <w:pPr>
        <w:ind w:firstLine="0"/>
        <w:rPr>
          <w:lang w:val="en-US"/>
        </w:rPr>
      </w:pPr>
      <w:r w:rsidRPr="00CB2AD1">
        <w:rPr>
          <w:lang w:val="en-US"/>
        </w:rPr>
        <w:t xml:space="preserve">            styles: {'.MathJax_Display': {"margin": 0}},</w:t>
      </w:r>
    </w:p>
    <w:p w:rsidR="00997DCF" w:rsidRDefault="00997DCF" w:rsidP="00CB2AD1">
      <w:pPr>
        <w:ind w:firstLine="0"/>
      </w:pPr>
      <w:r w:rsidRPr="00CB2AD1">
        <w:rPr>
          <w:lang w:val="en-US"/>
        </w:rPr>
        <w:t xml:space="preserve">            </w:t>
      </w:r>
      <w:r>
        <w:t>linebreaks: { automatic: true },</w:t>
      </w:r>
    </w:p>
    <w:p w:rsidR="00997DCF" w:rsidRDefault="00997DCF" w:rsidP="00CB2AD1">
      <w:pPr>
        <w:ind w:firstLine="0"/>
      </w:pPr>
      <w:r>
        <w:t xml:space="preserve">            scale: 90</w:t>
      </w:r>
    </w:p>
    <w:p w:rsidR="00997DCF" w:rsidRDefault="00997DCF" w:rsidP="00CB2AD1">
      <w:pPr>
        <w:ind w:firstLine="0"/>
      </w:pPr>
      <w:r>
        <w:t xml:space="preserve">        }</w:t>
      </w:r>
    </w:p>
    <w:p w:rsidR="00997DCF" w:rsidRDefault="00997DCF" w:rsidP="00C171CF">
      <w:pPr>
        <w:ind w:firstLine="0"/>
      </w:pPr>
    </w:p>
    <w:p w:rsidR="00997DCF" w:rsidRDefault="00997DCF" w:rsidP="00DD32FE">
      <w:pPr>
        <w:numPr>
          <w:ilvl w:val="0"/>
          <w:numId w:val="11"/>
        </w:numPr>
      </w:pPr>
    </w:p>
    <w:p w:rsidR="00997DCF" w:rsidRPr="006D77C3" w:rsidRDefault="00997DCF" w:rsidP="00DD32FE">
      <w:pPr>
        <w:ind w:firstLine="0"/>
        <w:rPr>
          <w:lang w:val="en-US"/>
        </w:rPr>
      </w:pPr>
      <w:r w:rsidRPr="006D77C3">
        <w:rPr>
          <w:lang w:val="en-US"/>
        </w:rPr>
        <w:t>MathJax.Hub.Config({</w:t>
      </w:r>
    </w:p>
    <w:p w:rsidR="00997DCF" w:rsidRPr="006D77C3" w:rsidRDefault="00997DCF" w:rsidP="00DD32FE">
      <w:pPr>
        <w:ind w:firstLine="0"/>
        <w:rPr>
          <w:lang w:val="en-US"/>
        </w:rPr>
      </w:pPr>
      <w:r w:rsidRPr="006D77C3">
        <w:rPr>
          <w:lang w:val="en-US"/>
        </w:rPr>
        <w:t xml:space="preserve">        tex2jax: {</w:t>
      </w:r>
    </w:p>
    <w:p w:rsidR="00997DCF" w:rsidRPr="00DD32FE" w:rsidRDefault="00997DCF" w:rsidP="00DD32FE">
      <w:pPr>
        <w:ind w:firstLine="0"/>
        <w:rPr>
          <w:lang w:val="en-US"/>
        </w:rPr>
      </w:pPr>
      <w:r w:rsidRPr="00DD32FE">
        <w:rPr>
          <w:lang w:val="en-US"/>
        </w:rPr>
        <w:t xml:space="preserve">            inlineMath: [ ['$','$'], ["\\(","\\)"] ],</w:t>
      </w:r>
    </w:p>
    <w:p w:rsidR="00997DCF" w:rsidRPr="00DD32FE" w:rsidRDefault="00997DCF" w:rsidP="00DD32FE">
      <w:pPr>
        <w:ind w:firstLine="0"/>
        <w:rPr>
          <w:lang w:val="en-US"/>
        </w:rPr>
      </w:pPr>
      <w:r w:rsidRPr="00DD32FE">
        <w:rPr>
          <w:lang w:val="en-US"/>
        </w:rPr>
        <w:t xml:space="preserve">            displayMath: [ ['$$','$$'], ["\\[","\\]"] ],</w:t>
      </w:r>
    </w:p>
    <w:p w:rsidR="00997DCF" w:rsidRDefault="00997DCF" w:rsidP="00DD32FE">
      <w:pPr>
        <w:ind w:firstLine="0"/>
      </w:pPr>
      <w:r w:rsidRPr="006D77C3">
        <w:rPr>
          <w:lang w:val="en-US"/>
        </w:rPr>
        <w:t xml:space="preserve">        </w:t>
      </w:r>
      <w:r>
        <w:t>}</w:t>
      </w:r>
    </w:p>
    <w:p w:rsidR="00997DCF" w:rsidRDefault="00997DCF" w:rsidP="00C171CF">
      <w:pPr>
        <w:ind w:firstLine="0"/>
      </w:pPr>
    </w:p>
    <w:p w:rsidR="00997DCF" w:rsidRDefault="00997DCF" w:rsidP="00835740">
      <w:pPr>
        <w:numPr>
          <w:ilvl w:val="0"/>
          <w:numId w:val="11"/>
        </w:numPr>
      </w:pPr>
    </w:p>
    <w:p w:rsidR="00997DCF" w:rsidRPr="00CB77A1" w:rsidRDefault="00997DCF" w:rsidP="00CB77A1">
      <w:pPr>
        <w:ind w:firstLine="0"/>
        <w:rPr>
          <w:lang w:val="en-US"/>
        </w:rPr>
      </w:pPr>
      <w:r w:rsidRPr="00CB77A1">
        <w:rPr>
          <w:lang w:val="en-US"/>
        </w:rPr>
        <w:t>&lt;a href="https://www.python-training-courses.com"&gt;&lt;img style="width: 150px;" alt="Python Training Courses"</w:t>
      </w:r>
    </w:p>
    <w:p w:rsidR="00997DCF" w:rsidRPr="00CB77A1" w:rsidRDefault="00997DCF" w:rsidP="00CB77A1">
      <w:pPr>
        <w:ind w:firstLine="0"/>
        <w:rPr>
          <w:lang w:val="en-US"/>
        </w:rPr>
      </w:pPr>
      <w:r w:rsidRPr="00CB77A1">
        <w:rPr>
          <w:lang w:val="en-US"/>
        </w:rPr>
        <w:tab/>
      </w:r>
      <w:r w:rsidRPr="00CB77A1">
        <w:rPr>
          <w:lang w:val="en-US"/>
        </w:rPr>
        <w:tab/>
        <w:t xml:space="preserve">     src="images/toronto_building.jpg"&gt;&lt;br&gt;&lt;br&gt;Python Training Courses in Toronto, Canada&lt;/a&gt;</w:t>
      </w:r>
    </w:p>
    <w:p w:rsidR="00997DCF" w:rsidRPr="00B06DF8" w:rsidRDefault="00997DCF" w:rsidP="00C171CF">
      <w:pPr>
        <w:ind w:firstLine="0"/>
        <w:rPr>
          <w:lang w:val="en-US"/>
        </w:rPr>
      </w:pPr>
    </w:p>
    <w:p w:rsidR="00997DCF" w:rsidRPr="00CB77A1" w:rsidRDefault="00997DCF" w:rsidP="00D71697">
      <w:pPr>
        <w:numPr>
          <w:ilvl w:val="0"/>
          <w:numId w:val="11"/>
        </w:numPr>
        <w:rPr>
          <w:lang w:val="en-US"/>
        </w:rPr>
      </w:pPr>
    </w:p>
    <w:p w:rsidR="00997DCF" w:rsidRPr="005E6CD5" w:rsidRDefault="00997DCF" w:rsidP="005E6CD5">
      <w:pPr>
        <w:ind w:firstLine="0"/>
        <w:rPr>
          <w:lang w:val="en-US"/>
        </w:rPr>
      </w:pPr>
      <w:r w:rsidRPr="005E6CD5">
        <w:rPr>
          <w:lang w:val="en-US"/>
        </w:rPr>
        <w:t>&lt;/div&gt;&lt;div id="sidebar-b"&gt;&lt;img style="width: 150px;" alt="Python-Logo"</w:t>
      </w:r>
    </w:p>
    <w:p w:rsidR="00997DCF" w:rsidRPr="005E6CD5" w:rsidRDefault="00997DCF" w:rsidP="005E6CD5">
      <w:pPr>
        <w:ind w:firstLine="0"/>
        <w:rPr>
          <w:lang w:val="en-US"/>
        </w:rPr>
      </w:pPr>
      <w:r w:rsidRPr="005E6CD5">
        <w:rPr>
          <w:lang w:val="en-US"/>
        </w:rPr>
        <w:tab/>
      </w:r>
      <w:r w:rsidRPr="005E6CD5">
        <w:rPr>
          <w:lang w:val="en-US"/>
        </w:rPr>
        <w:tab/>
        <w:t xml:space="preserve">     src="images/python-logo.png"&gt;&lt;br&gt;&lt;br&gt;</w:t>
      </w:r>
    </w:p>
    <w:p w:rsidR="00997DCF" w:rsidRPr="005E6CD5" w:rsidRDefault="00997DCF" w:rsidP="005E6CD5">
      <w:pPr>
        <w:ind w:firstLine="0"/>
        <w:rPr>
          <w:lang w:val="en-US"/>
        </w:rPr>
      </w:pPr>
      <w:r w:rsidRPr="005E6CD5">
        <w:rPr>
          <w:lang w:val="en-US"/>
        </w:rPr>
        <w:t>&lt;!-- Dieses Tag dort einfügen, wo die +1-Schaltfläche dargestellt werden soll --&gt;</w:t>
      </w:r>
    </w:p>
    <w:p w:rsidR="00997DCF" w:rsidRPr="006D77C3" w:rsidRDefault="00997DCF" w:rsidP="00C171CF">
      <w:pPr>
        <w:ind w:firstLine="0"/>
        <w:rPr>
          <w:lang w:val="en-US"/>
        </w:rPr>
      </w:pPr>
    </w:p>
    <w:p w:rsidR="00997DCF" w:rsidRPr="006D77C3" w:rsidRDefault="00997DCF" w:rsidP="009A31D3">
      <w:pPr>
        <w:numPr>
          <w:ilvl w:val="0"/>
          <w:numId w:val="11"/>
        </w:numPr>
        <w:rPr>
          <w:lang w:val="en-US"/>
        </w:rPr>
      </w:pPr>
    </w:p>
    <w:p w:rsidR="00997DCF" w:rsidRPr="00313126" w:rsidRDefault="00997DCF" w:rsidP="00313126">
      <w:pPr>
        <w:ind w:firstLine="0"/>
        <w:rPr>
          <w:lang w:val="en-US"/>
        </w:rPr>
      </w:pPr>
      <w:r w:rsidRPr="00313126">
        <w:rPr>
          <w:lang w:val="en-US"/>
        </w:rPr>
        <w:t>&lt;br&gt;</w:t>
      </w:r>
    </w:p>
    <w:p w:rsidR="00997DCF" w:rsidRPr="00313126" w:rsidRDefault="00997DCF" w:rsidP="00313126">
      <w:pPr>
        <w:ind w:firstLine="0"/>
        <w:rPr>
          <w:lang w:val="en-US"/>
        </w:rPr>
      </w:pPr>
      <w:r w:rsidRPr="00313126">
        <w:rPr>
          <w:lang w:val="en-US"/>
        </w:rPr>
        <w:t>&lt;!-- Place this tag where you want the widget to render. --&gt;</w:t>
      </w:r>
    </w:p>
    <w:p w:rsidR="00997DCF" w:rsidRPr="00313126" w:rsidRDefault="00997DCF" w:rsidP="00313126">
      <w:pPr>
        <w:ind w:firstLine="0"/>
        <w:rPr>
          <w:lang w:val="en-US"/>
        </w:rPr>
      </w:pPr>
      <w:r w:rsidRPr="00313126">
        <w:rPr>
          <w:lang w:val="en-US"/>
        </w:rPr>
        <w:t>&lt;a href="https://plus.google.com/+BerndKleinPy"&gt;Bernd Klein on Google&lt;/a&gt;</w:t>
      </w:r>
    </w:p>
    <w:p w:rsidR="00997DCF" w:rsidRPr="00313126" w:rsidRDefault="00997DCF" w:rsidP="00313126">
      <w:pPr>
        <w:ind w:firstLine="0"/>
        <w:rPr>
          <w:lang w:val="en-US"/>
        </w:rPr>
      </w:pPr>
      <w:r w:rsidRPr="00313126">
        <w:rPr>
          <w:lang w:val="en-US"/>
        </w:rPr>
        <w:t>&lt;br&gt;&lt;br&gt;</w:t>
      </w:r>
    </w:p>
    <w:p w:rsidR="00997DCF" w:rsidRPr="00313126" w:rsidRDefault="00997DCF" w:rsidP="00C171CF">
      <w:pPr>
        <w:ind w:firstLine="0"/>
        <w:rPr>
          <w:lang w:val="en-US"/>
        </w:rPr>
      </w:pPr>
    </w:p>
    <w:p w:rsidR="00997DCF" w:rsidRDefault="00997DCF" w:rsidP="00F449B4">
      <w:pPr>
        <w:numPr>
          <w:ilvl w:val="0"/>
          <w:numId w:val="11"/>
        </w:numPr>
      </w:pPr>
    </w:p>
    <w:p w:rsidR="00997DCF" w:rsidRPr="004E76F9" w:rsidRDefault="00997DCF" w:rsidP="004E76F9">
      <w:pPr>
        <w:ind w:firstLine="0"/>
        <w:rPr>
          <w:lang w:val="en-US"/>
        </w:rPr>
      </w:pPr>
      <w:r w:rsidRPr="004E76F9">
        <w:rPr>
          <w:lang w:val="en-US"/>
        </w:rPr>
        <w:t>input type="text" value=""  style="width: 130px;" id="googlebox"/&gt;</w:t>
      </w:r>
    </w:p>
    <w:p w:rsidR="00997DCF" w:rsidRPr="004E76F9" w:rsidRDefault="00997DCF" w:rsidP="004E76F9">
      <w:pPr>
        <w:ind w:firstLine="0"/>
        <w:rPr>
          <w:lang w:val="en-US"/>
        </w:rPr>
      </w:pPr>
      <w:r w:rsidRPr="004E76F9">
        <w:rPr>
          <w:lang w:val="en-US"/>
        </w:rPr>
        <w:t>&lt;input type="button" value="Go" onclick="google()"/&gt;</w:t>
      </w:r>
    </w:p>
    <w:p w:rsidR="00997DCF" w:rsidRDefault="00997DCF" w:rsidP="004E76F9">
      <w:pPr>
        <w:ind w:firstLine="0"/>
      </w:pPr>
      <w:r>
        <w:t>&lt;br&gt;&lt;br&gt;</w:t>
      </w:r>
    </w:p>
    <w:p w:rsidR="00997DCF" w:rsidRDefault="00997DCF" w:rsidP="00C171CF">
      <w:pPr>
        <w:ind w:firstLine="0"/>
      </w:pPr>
    </w:p>
    <w:p w:rsidR="00997DCF" w:rsidRDefault="00997DCF" w:rsidP="004E76F9">
      <w:pPr>
        <w:numPr>
          <w:ilvl w:val="0"/>
          <w:numId w:val="11"/>
        </w:numPr>
      </w:pPr>
    </w:p>
    <w:p w:rsidR="00997DCF" w:rsidRPr="00515F8B" w:rsidRDefault="00997DCF" w:rsidP="00515F8B">
      <w:pPr>
        <w:ind w:firstLine="0"/>
        <w:rPr>
          <w:lang w:val="en-US"/>
        </w:rPr>
      </w:pPr>
      <w:r w:rsidRPr="00515F8B">
        <w:rPr>
          <w:lang w:val="en-US"/>
        </w:rPr>
        <w:t>&lt;&lt;a href="https://www.python-kurs.eu/python3_kurs.php"&gt;Python Tutorial in Deutsch&lt;/a&gt;</w:t>
      </w:r>
    </w:p>
    <w:p w:rsidR="00997DCF" w:rsidRPr="00515F8B" w:rsidRDefault="00997DCF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&lt;h3&gt;Python 3&lt;/h3&gt;This is a tutorial in Python3, </w:t>
      </w:r>
    </w:p>
    <w:p w:rsidR="00997DCF" w:rsidRPr="00515F8B" w:rsidRDefault="00997DCF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but this chapter of our course is available in a version for Python 2.x as well:</w:t>
      </w:r>
    </w:p>
    <w:p w:rsidR="00997DCF" w:rsidRPr="00515F8B" w:rsidRDefault="00997DCF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&lt;a href="course.php"&gt;Python Online Course in Python 2.x&lt;/a&gt;&lt;p&gt;</w:t>
      </w:r>
    </w:p>
    <w:p w:rsidR="00997DCF" w:rsidRPr="00515F8B" w:rsidRDefault="00997DCF" w:rsidP="00C171CF">
      <w:pPr>
        <w:ind w:firstLine="0"/>
        <w:rPr>
          <w:lang w:val="en-US"/>
        </w:rPr>
      </w:pPr>
    </w:p>
    <w:p w:rsidR="00997DCF" w:rsidRPr="00515F8B" w:rsidRDefault="00997DCF" w:rsidP="00311364">
      <w:pPr>
        <w:numPr>
          <w:ilvl w:val="0"/>
          <w:numId w:val="11"/>
        </w:numPr>
        <w:rPr>
          <w:lang w:val="en-US"/>
        </w:rPr>
      </w:pPr>
    </w:p>
    <w:p w:rsidR="00997DCF" w:rsidRPr="00BF5BD8" w:rsidRDefault="00997DCF" w:rsidP="00BF5BD8">
      <w:pPr>
        <w:ind w:firstLine="0"/>
        <w:rPr>
          <w:lang w:val="en-US"/>
        </w:rPr>
      </w:pPr>
      <w:r w:rsidRPr="00BF5BD8">
        <w:rPr>
          <w:lang w:val="en-US"/>
        </w:rPr>
        <w:t>&lt;h3&gt;Skilled Python Programmers&lt;/h3&gt;</w:t>
      </w:r>
    </w:p>
    <w:p w:rsidR="00997DCF" w:rsidRPr="00BF5BD8" w:rsidRDefault="00997DCF" w:rsidP="00BF5BD8">
      <w:pPr>
        <w:ind w:firstLine="0"/>
        <w:rPr>
          <w:lang w:val="en-US"/>
        </w:rPr>
      </w:pPr>
      <w:r w:rsidRPr="00BF5BD8">
        <w:rPr>
          <w:lang w:val="en-US"/>
        </w:rPr>
        <w:t xml:space="preserve">You are looking for experienced Python developers or programmers? We can help you, please  </w:t>
      </w:r>
    </w:p>
    <w:p w:rsidR="00997DCF" w:rsidRPr="00515F8B" w:rsidRDefault="00997DCF" w:rsidP="00BF5BD8">
      <w:pPr>
        <w:ind w:firstLine="0"/>
        <w:rPr>
          <w:lang w:val="en-US"/>
        </w:rPr>
      </w:pPr>
      <w:r w:rsidRPr="00BF5BD8">
        <w:rPr>
          <w:lang w:val="en-US"/>
        </w:rPr>
        <w:t>&lt;a id="current" href="contact.php" rel="nofollow"&gt;contact us&lt;/a&gt;.</w:t>
      </w:r>
    </w:p>
    <w:p w:rsidR="00997DCF" w:rsidRPr="006D77C3" w:rsidRDefault="00997DCF" w:rsidP="00C171CF">
      <w:pPr>
        <w:ind w:firstLine="0"/>
        <w:rPr>
          <w:lang w:val="en-US"/>
        </w:rPr>
      </w:pPr>
    </w:p>
    <w:p w:rsidR="00997DCF" w:rsidRPr="006D77C3" w:rsidRDefault="00997DCF" w:rsidP="00557780">
      <w:pPr>
        <w:numPr>
          <w:ilvl w:val="0"/>
          <w:numId w:val="11"/>
        </w:numPr>
        <w:rPr>
          <w:lang w:val="en-US"/>
        </w:rPr>
      </w:pPr>
    </w:p>
    <w:p w:rsidR="00997DCF" w:rsidRPr="006F6F66" w:rsidRDefault="00997DCF" w:rsidP="006F6F66">
      <w:pPr>
        <w:ind w:firstLine="0"/>
        <w:rPr>
          <w:lang w:val="en-US"/>
        </w:rPr>
      </w:pPr>
      <w:r w:rsidRPr="006F6F66">
        <w:rPr>
          <w:lang w:val="en-US"/>
        </w:rPr>
        <w:t>&lt;h3&gt;Data Protection Declaration&lt;/h3&gt;</w:t>
      </w:r>
    </w:p>
    <w:p w:rsidR="00997DCF" w:rsidRPr="006F6F66" w:rsidRDefault="00997DCF" w:rsidP="006F6F66">
      <w:pPr>
        <w:ind w:firstLine="0"/>
        <w:rPr>
          <w:lang w:val="en-US"/>
        </w:rPr>
      </w:pPr>
      <w:r w:rsidRPr="006F6F66">
        <w:rPr>
          <w:lang w:val="en-US"/>
        </w:rPr>
        <w:t>&lt;a href="dsgvo.php" rel="nofollow" &gt;Data Protection Declaration&lt;/a&gt;</w:t>
      </w:r>
    </w:p>
    <w:p w:rsidR="00997DCF" w:rsidRDefault="00997DCF" w:rsidP="006F6F66">
      <w:pPr>
        <w:ind w:firstLine="0"/>
      </w:pPr>
      <w:r>
        <w:t>&lt;br&gt;&lt;br&gt;</w:t>
      </w:r>
    </w:p>
    <w:p w:rsidR="00997DCF" w:rsidRDefault="00997DCF" w:rsidP="00C171CF">
      <w:pPr>
        <w:ind w:firstLine="0"/>
      </w:pPr>
    </w:p>
    <w:p w:rsidR="00997DCF" w:rsidRDefault="00997DCF" w:rsidP="00267D77">
      <w:pPr>
        <w:numPr>
          <w:ilvl w:val="0"/>
          <w:numId w:val="11"/>
        </w:numPr>
      </w:pPr>
    </w:p>
    <w:p w:rsidR="00997DCF" w:rsidRPr="00B44B58" w:rsidRDefault="00997DCF" w:rsidP="00B44B58">
      <w:pPr>
        <w:ind w:firstLine="0"/>
        <w:rPr>
          <w:lang w:val="en-US"/>
        </w:rPr>
      </w:pPr>
      <w:r w:rsidRPr="00B44B58">
        <w:rPr>
          <w:lang w:val="en-US"/>
        </w:rPr>
        <w:t>&lt;h3&gt;News&lt;/h3&gt;</w:t>
      </w:r>
    </w:p>
    <w:p w:rsidR="00997DCF" w:rsidRPr="00B44B58" w:rsidRDefault="00997DCF" w:rsidP="00B44B58">
      <w:pPr>
        <w:ind w:firstLine="0"/>
        <w:rPr>
          <w:lang w:val="en-US"/>
        </w:rPr>
      </w:pPr>
      <w:r w:rsidRPr="00B44B58">
        <w:rPr>
          <w:lang w:val="en-US"/>
        </w:rPr>
        <w:t>&lt;div class="textmenu"&gt;</w:t>
      </w:r>
    </w:p>
    <w:p w:rsidR="00997DCF" w:rsidRPr="00B44B58" w:rsidRDefault="00997DCF" w:rsidP="00B44B58">
      <w:pPr>
        <w:ind w:firstLine="0"/>
        <w:rPr>
          <w:lang w:val="en-US"/>
        </w:rPr>
      </w:pPr>
      <w:r w:rsidRPr="00B44B58">
        <w:rPr>
          <w:lang w:val="en-US"/>
        </w:rPr>
        <w:t>&lt;p class="update"&gt;</w:t>
      </w:r>
    </w:p>
    <w:p w:rsidR="00997DCF" w:rsidRPr="00B44B58" w:rsidRDefault="00997DCF" w:rsidP="00B44B58">
      <w:pPr>
        <w:ind w:firstLine="0"/>
        <w:rPr>
          <w:lang w:val="en-US"/>
        </w:rPr>
      </w:pPr>
      <w:r w:rsidRPr="00B44B58">
        <w:rPr>
          <w:lang w:val="en-US"/>
        </w:rPr>
        <w:t>&lt;b&gt;April 2018:&lt;/b&gt;&lt;br&gt;</w:t>
      </w:r>
    </w:p>
    <w:p w:rsidR="00997DCF" w:rsidRPr="00B44B58" w:rsidRDefault="00997DCF" w:rsidP="00B44B58">
      <w:pPr>
        <w:ind w:firstLine="0"/>
        <w:rPr>
          <w:lang w:val="en-US"/>
        </w:rPr>
      </w:pPr>
      <w:r w:rsidRPr="00B44B58">
        <w:rPr>
          <w:lang w:val="en-US"/>
        </w:rPr>
        <w:t>A completely new chapter &lt;a href="python_sets_example.php"&gt;</w:t>
      </w:r>
    </w:p>
    <w:p w:rsidR="00997DCF" w:rsidRPr="006D77C3" w:rsidRDefault="00997DCF" w:rsidP="00257F36">
      <w:pPr>
        <w:rPr>
          <w:lang w:val="en-US"/>
        </w:rPr>
      </w:pPr>
    </w:p>
    <w:p w:rsidR="00997DCF" w:rsidRPr="009F30F8" w:rsidRDefault="00997DCF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97DCF" w:rsidRPr="002C24EA" w:rsidRDefault="00997DCF" w:rsidP="004021D7">
      <w:pPr>
        <w:rPr>
          <w:b/>
        </w:rPr>
      </w:pPr>
      <w:r w:rsidRPr="002C24EA">
        <w:rPr>
          <w:b/>
        </w:rPr>
        <w:t>Программирование с явным выделением состояний.</w:t>
      </w:r>
    </w:p>
    <w:p w:rsidR="00997DCF" w:rsidRDefault="00997DCF" w:rsidP="004021D7">
      <w:r>
        <w:t>Сформулируйте поставленную задачу в автоматной парадигме. Выделите состояния. Определите переходы из состояния в состояние.</w:t>
      </w:r>
    </w:p>
    <w:p w:rsidR="00997DCF" w:rsidRPr="006D77C3" w:rsidRDefault="00997DCF" w:rsidP="008814E1"/>
    <w:p w:rsidR="00997DCF" w:rsidRPr="00457FC8" w:rsidRDefault="00997DCF" w:rsidP="00424D3F">
      <w:pPr>
        <w:numPr>
          <w:ilvl w:val="0"/>
          <w:numId w:val="24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997DCF" w:rsidRPr="00457FC8" w:rsidRDefault="00997DCF" w:rsidP="00424D3F">
      <w:pPr>
        <w:numPr>
          <w:ilvl w:val="0"/>
          <w:numId w:val="24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997DCF" w:rsidRPr="00D960AF" w:rsidRDefault="00997DCF" w:rsidP="00424D3F">
      <w:pPr>
        <w:numPr>
          <w:ilvl w:val="0"/>
          <w:numId w:val="24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997DCF" w:rsidRPr="00D960AF" w:rsidRDefault="00997DCF" w:rsidP="00424D3F">
      <w:pPr>
        <w:numPr>
          <w:ilvl w:val="0"/>
          <w:numId w:val="24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28" type="#_x0000_t75" style="width:20.25pt;height:15pt" o:ole="">
            <v:imagedata r:id="rId12" o:title=""/>
          </v:shape>
          <o:OLEObject Type="Embed" ProgID="Equation.3" ShapeID="_x0000_i1028" DrawAspect="Content" ObjectID="_1666341159" r:id="rId13"/>
        </w:object>
      </w:r>
      <w:r w:rsidRPr="00D960AF">
        <w:t xml:space="preserve"> (кантовка) и направляют в о</w:t>
      </w:r>
      <w:r w:rsidRPr="00D960AF">
        <w:t>б</w:t>
      </w:r>
      <w:r w:rsidRPr="00D960AF">
        <w:t>ратном направлении. Процесс продолжается до тех пор, пока не будут достигн</w:t>
      </w:r>
      <w:r w:rsidRPr="00D960AF">
        <w:t>у</w:t>
      </w:r>
      <w:r w:rsidRPr="00D960AF">
        <w:t>ты требуемые параметры заготовки</w:t>
      </w:r>
      <w:r>
        <w:t>.</w:t>
      </w:r>
    </w:p>
    <w:p w:rsidR="00997DCF" w:rsidRPr="004E0B0A" w:rsidRDefault="00997DCF" w:rsidP="00424D3F">
      <w:pPr>
        <w:numPr>
          <w:ilvl w:val="0"/>
          <w:numId w:val="24"/>
        </w:numPr>
      </w:pPr>
      <w:r w:rsidRPr="004E0B0A"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997DCF" w:rsidRPr="00121D0B" w:rsidRDefault="00997DCF" w:rsidP="00424D3F">
      <w:pPr>
        <w:numPr>
          <w:ilvl w:val="0"/>
          <w:numId w:val="24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997DCF" w:rsidRPr="00121D0B" w:rsidRDefault="00997DCF" w:rsidP="00424D3F">
      <w:pPr>
        <w:numPr>
          <w:ilvl w:val="0"/>
          <w:numId w:val="24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997DCF" w:rsidRPr="00F43F60" w:rsidRDefault="00997DCF" w:rsidP="00424D3F">
      <w:pPr>
        <w:numPr>
          <w:ilvl w:val="0"/>
          <w:numId w:val="24"/>
        </w:numPr>
        <w:outlineLvl w:val="0"/>
      </w:pPr>
      <w:r w:rsidRPr="00F43F60"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997DCF" w:rsidRPr="00F43F60" w:rsidRDefault="00997DCF" w:rsidP="00424D3F">
      <w:pPr>
        <w:numPr>
          <w:ilvl w:val="0"/>
          <w:numId w:val="24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997DCF" w:rsidRPr="001249F7" w:rsidRDefault="00997DCF" w:rsidP="00424D3F">
      <w:pPr>
        <w:numPr>
          <w:ilvl w:val="0"/>
          <w:numId w:val="24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997DCF" w:rsidRPr="00D4267C" w:rsidRDefault="00997DCF" w:rsidP="008814E1"/>
    <w:p w:rsidR="00997DCF" w:rsidRDefault="00997DCF" w:rsidP="00817CBB">
      <w:pPr>
        <w:ind w:firstLine="0"/>
        <w:jc w:val="center"/>
        <w:rPr>
          <w:b/>
        </w:rPr>
      </w:pPr>
      <w:r>
        <w:rPr>
          <w:b/>
        </w:rPr>
        <w:t>Индивидуальные задания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997DCF" w:rsidRPr="005A4C39" w:rsidRDefault="00997DCF" w:rsidP="00817CBB">
      <w:pPr>
        <w:ind w:firstLine="0"/>
        <w:jc w:val="center"/>
      </w:pPr>
    </w:p>
    <w:p w:rsidR="00997DCF" w:rsidRPr="00432373" w:rsidRDefault="00997DCF" w:rsidP="00432373">
      <w:r>
        <w:t>Для автомата, заданного таблицей, постройте диаграмму Мура. Задайте этот автомат системой булевых функций:</w:t>
      </w:r>
    </w:p>
    <w:p w:rsidR="00997DCF" w:rsidRPr="00432373" w:rsidRDefault="00997DCF" w:rsidP="00432373"/>
    <w:p w:rsidR="00997DCF" w:rsidRDefault="00997DCF" w:rsidP="00432373">
      <w:pPr>
        <w:numPr>
          <w:ilvl w:val="0"/>
          <w:numId w:val="2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97DCF" w:rsidRDefault="00997DCF" w:rsidP="00432373"/>
    <w:p w:rsidR="00997DCF" w:rsidRDefault="00997DCF" w:rsidP="00432373">
      <w:pPr>
        <w:numPr>
          <w:ilvl w:val="0"/>
          <w:numId w:val="2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2;2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997DCF" w:rsidRDefault="00997DCF" w:rsidP="00432373"/>
    <w:p w:rsidR="00997DCF" w:rsidRDefault="00997DCF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</w:tr>
    </w:tbl>
    <w:p w:rsidR="00997DCF" w:rsidRDefault="00997DCF" w:rsidP="00432373">
      <w:pPr>
        <w:rPr>
          <w:lang w:val="en-US"/>
        </w:rPr>
      </w:pPr>
    </w:p>
    <w:p w:rsidR="00997DCF" w:rsidRDefault="00997DCF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97DCF" w:rsidRDefault="00997DCF" w:rsidP="00432373">
      <w:pPr>
        <w:rPr>
          <w:lang w:val="en-US"/>
        </w:rPr>
      </w:pPr>
    </w:p>
    <w:p w:rsidR="00997DCF" w:rsidRDefault="00997DCF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97DCF" w:rsidRDefault="00997DCF" w:rsidP="00432373">
      <w:pPr>
        <w:rPr>
          <w:lang w:val="en-US"/>
        </w:rPr>
      </w:pPr>
    </w:p>
    <w:p w:rsidR="00997DCF" w:rsidRDefault="00997DCF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</w:tr>
    </w:tbl>
    <w:p w:rsidR="00997DCF" w:rsidRDefault="00997DCF" w:rsidP="00432373">
      <w:pPr>
        <w:rPr>
          <w:lang w:val="en-US"/>
        </w:rPr>
      </w:pPr>
    </w:p>
    <w:p w:rsidR="00997DCF" w:rsidRDefault="00997DCF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97DCF" w:rsidRDefault="00997DCF" w:rsidP="00432373">
      <w:pPr>
        <w:rPr>
          <w:lang w:val="en-US"/>
        </w:rPr>
      </w:pPr>
    </w:p>
    <w:p w:rsidR="00997DCF" w:rsidRDefault="00997DCF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</w:tr>
    </w:tbl>
    <w:p w:rsidR="00997DCF" w:rsidRDefault="00997DCF" w:rsidP="00432373">
      <w:pPr>
        <w:rPr>
          <w:lang w:val="en-US"/>
        </w:rPr>
      </w:pPr>
    </w:p>
    <w:p w:rsidR="00997DCF" w:rsidRDefault="00997DCF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997DCF" w:rsidRDefault="00997DCF" w:rsidP="00432373">
      <w:pPr>
        <w:rPr>
          <w:lang w:val="en-US"/>
        </w:rPr>
      </w:pPr>
    </w:p>
    <w:p w:rsidR="00997DCF" w:rsidRDefault="00997DCF" w:rsidP="00432373">
      <w:pPr>
        <w:numPr>
          <w:ilvl w:val="0"/>
          <w:numId w:val="25"/>
        </w:numPr>
        <w:rPr>
          <w:lang w:val="en-US"/>
        </w:rPr>
      </w:pPr>
    </w:p>
    <w:p w:rsidR="00997DCF" w:rsidRDefault="00997DCF" w:rsidP="00432373">
      <w:pPr>
        <w:rPr>
          <w:lang w:val="en-US"/>
        </w:rPr>
      </w:pPr>
    </w:p>
    <w:p w:rsidR="00997DCF" w:rsidRDefault="00997DCF" w:rsidP="00432373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997DCF" w:rsidTr="00C72058"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  <w:tc>
          <w:tcPr>
            <w:tcW w:w="1914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997DCF" w:rsidRPr="00E42604" w:rsidRDefault="00997DCF" w:rsidP="00432373"/>
    <w:p w:rsidR="00997DCF" w:rsidRDefault="00997DCF" w:rsidP="008814E1">
      <w:pPr>
        <w:rPr>
          <w:lang w:val="en-US"/>
        </w:rPr>
      </w:pPr>
    </w:p>
    <w:p w:rsidR="00997DCF" w:rsidRDefault="00997DCF" w:rsidP="00D70A34">
      <w:pPr>
        <w:ind w:firstLine="0"/>
        <w:jc w:val="center"/>
        <w:rPr>
          <w:b/>
          <w:lang w:val="en-US"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>
        <w:rPr>
          <w:b/>
          <w:lang w:val="en-US"/>
        </w:rPr>
        <w:t>2</w:t>
      </w:r>
      <w:r>
        <w:rPr>
          <w:b/>
        </w:rPr>
        <w:t>.</w:t>
      </w:r>
    </w:p>
    <w:p w:rsidR="00997DCF" w:rsidRDefault="00997DCF" w:rsidP="00D70A34">
      <w:pPr>
        <w:ind w:firstLine="0"/>
        <w:jc w:val="center"/>
        <w:rPr>
          <w:lang w:val="en-US"/>
        </w:rPr>
      </w:pPr>
    </w:p>
    <w:p w:rsidR="00997DCF" w:rsidRPr="002E0259" w:rsidRDefault="00997DCF" w:rsidP="007504B4">
      <w:r>
        <w:t>Изобразить недетерминированный источник, соответствующий недетерминирова</w:t>
      </w:r>
      <w:r>
        <w:t>н</w:t>
      </w:r>
      <w:r>
        <w:t>ному автомату, заданному таблицей переходов с входным алфавитом {</w:t>
      </w:r>
      <w:r>
        <w:rPr>
          <w:lang w:val="en-US"/>
        </w:rPr>
        <w:t>a</w:t>
      </w:r>
      <w:r w:rsidRPr="00B32115">
        <w:t>,</w:t>
      </w:r>
      <w:r>
        <w:rPr>
          <w:lang w:val="en-US"/>
        </w:rPr>
        <w:t>b</w:t>
      </w:r>
      <w:r w:rsidRPr="00B32115">
        <w:t xml:space="preserve">} </w:t>
      </w:r>
      <w:r>
        <w:t>и множеством внутренних состояний</w:t>
      </w:r>
      <w:r w:rsidRPr="002E0259">
        <w:t>{(1,,2,3,4,5}.</w:t>
      </w:r>
    </w:p>
    <w:p w:rsidR="00997DCF" w:rsidRPr="009A712C" w:rsidRDefault="00997DCF" w:rsidP="007504B4">
      <w:pPr>
        <w:rPr>
          <w:b/>
          <w:color w:val="000000"/>
        </w:rPr>
      </w:pPr>
    </w:p>
    <w:p w:rsidR="00997DCF" w:rsidRPr="009A712C" w:rsidRDefault="00997DCF" w:rsidP="007504B4">
      <w:pPr>
        <w:numPr>
          <w:ilvl w:val="0"/>
          <w:numId w:val="26"/>
        </w:num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3,7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997DCF" w:rsidRDefault="00997DCF" w:rsidP="007504B4">
      <w:pPr>
        <w:ind w:left="567" w:firstLine="0"/>
        <w:rPr>
          <w:lang w:val="en-US"/>
        </w:rPr>
      </w:pPr>
    </w:p>
    <w:p w:rsidR="00997DCF" w:rsidRDefault="00997DCF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</w:tbl>
    <w:p w:rsidR="00997DCF" w:rsidRDefault="00997DCF" w:rsidP="007504B4">
      <w:pPr>
        <w:ind w:left="567" w:firstLine="0"/>
        <w:rPr>
          <w:lang w:val="en-US"/>
        </w:rPr>
      </w:pPr>
    </w:p>
    <w:p w:rsidR="00997DCF" w:rsidRDefault="00997DCF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</w:tr>
    </w:tbl>
    <w:p w:rsidR="00997DCF" w:rsidRDefault="00997DCF" w:rsidP="007504B4">
      <w:pPr>
        <w:ind w:left="567" w:firstLine="0"/>
        <w:rPr>
          <w:lang w:val="en-US"/>
        </w:rPr>
      </w:pPr>
    </w:p>
    <w:p w:rsidR="00997DCF" w:rsidRDefault="00997DCF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</w:tr>
    </w:tbl>
    <w:p w:rsidR="00997DCF" w:rsidRDefault="00997DCF" w:rsidP="007504B4">
      <w:pPr>
        <w:ind w:left="567" w:firstLine="0"/>
        <w:rPr>
          <w:lang w:val="en-US"/>
        </w:rPr>
      </w:pPr>
    </w:p>
    <w:p w:rsidR="00997DCF" w:rsidRDefault="00997DCF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</w:tr>
    </w:tbl>
    <w:p w:rsidR="00997DCF" w:rsidRDefault="00997DCF" w:rsidP="007504B4">
      <w:pPr>
        <w:ind w:left="567" w:firstLine="0"/>
        <w:rPr>
          <w:lang w:val="en-US"/>
        </w:rPr>
      </w:pPr>
    </w:p>
    <w:p w:rsidR="00997DCF" w:rsidRDefault="00997DCF" w:rsidP="007504B4">
      <w:pPr>
        <w:numPr>
          <w:ilvl w:val="0"/>
          <w:numId w:val="26"/>
        </w:numPr>
        <w:rPr>
          <w:lang w:val="en-US"/>
        </w:rPr>
      </w:pPr>
    </w:p>
    <w:p w:rsidR="00997DCF" w:rsidRDefault="00997DCF" w:rsidP="007504B4">
      <w:pPr>
        <w:ind w:left="567" w:firstLine="0"/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</w:tr>
    </w:tbl>
    <w:p w:rsidR="00997DCF" w:rsidRDefault="00997DCF" w:rsidP="007504B4">
      <w:pPr>
        <w:ind w:left="567" w:firstLine="0"/>
        <w:rPr>
          <w:lang w:val="en-US"/>
        </w:rPr>
      </w:pPr>
    </w:p>
    <w:p w:rsidR="00997DCF" w:rsidRDefault="00997DCF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997DCF" w:rsidRDefault="00997DCF" w:rsidP="007504B4">
      <w:pPr>
        <w:ind w:left="567" w:firstLine="0"/>
        <w:rPr>
          <w:lang w:val="en-US"/>
        </w:rPr>
      </w:pPr>
    </w:p>
    <w:p w:rsidR="00997DCF" w:rsidRDefault="00997DCF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997DCF" w:rsidRDefault="00997DCF" w:rsidP="007504B4">
      <w:pPr>
        <w:ind w:left="567" w:firstLine="0"/>
        <w:rPr>
          <w:lang w:val="en-US"/>
        </w:rPr>
      </w:pPr>
    </w:p>
    <w:p w:rsidR="00997DCF" w:rsidRDefault="00997DCF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</w:tbl>
    <w:p w:rsidR="00997DCF" w:rsidRDefault="00997DCF" w:rsidP="007504B4">
      <w:pPr>
        <w:ind w:left="567" w:firstLine="0"/>
        <w:rPr>
          <w:lang w:val="en-US"/>
        </w:rPr>
      </w:pPr>
    </w:p>
    <w:p w:rsidR="00997DCF" w:rsidRDefault="00997DCF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9"/>
        <w:gridCol w:w="1499"/>
        <w:gridCol w:w="1499"/>
        <w:gridCol w:w="1499"/>
        <w:gridCol w:w="1499"/>
        <w:gridCol w:w="1499"/>
      </w:tblGrid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997DCF" w:rsidRPr="00C72058" w:rsidTr="00C72058">
        <w:tc>
          <w:tcPr>
            <w:tcW w:w="150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997DCF" w:rsidRPr="00C72058" w:rsidRDefault="00997DC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997DCF" w:rsidRDefault="00997DCF" w:rsidP="007504B4">
      <w:pPr>
        <w:ind w:left="927" w:firstLine="0"/>
        <w:rPr>
          <w:lang w:val="en-US"/>
        </w:rPr>
      </w:pPr>
    </w:p>
    <w:p w:rsidR="00997DCF" w:rsidRDefault="00997DCF" w:rsidP="007504B4">
      <w:pPr>
        <w:ind w:firstLine="0"/>
        <w:jc w:val="left"/>
        <w:rPr>
          <w:lang w:val="en-US"/>
        </w:rPr>
      </w:pPr>
    </w:p>
    <w:p w:rsidR="00997DCF" w:rsidRPr="00037B1C" w:rsidRDefault="00997DCF" w:rsidP="00D70A34">
      <w:pPr>
        <w:ind w:firstLine="0"/>
        <w:jc w:val="center"/>
        <w:rPr>
          <w:b/>
        </w:rPr>
      </w:pPr>
      <w:r>
        <w:rPr>
          <w:b/>
        </w:rPr>
        <w:t>Индивидуальные задания</w:t>
      </w:r>
      <w:r w:rsidRPr="006F58BC">
        <w:rPr>
          <w:b/>
        </w:rPr>
        <w:t xml:space="preserve"> к </w:t>
      </w:r>
      <w:r>
        <w:rPr>
          <w:b/>
        </w:rPr>
        <w:t>разделу 3.</w:t>
      </w:r>
    </w:p>
    <w:p w:rsidR="00997DCF" w:rsidRPr="00D91DCD" w:rsidRDefault="00997DCF" w:rsidP="008928A9">
      <w:r>
        <w:t xml:space="preserve">Задан класс, реализующий конечный автомат для разбора регулярных выражений. Воспользоваться этим классом для работы с текстами, содержащими </w:t>
      </w:r>
      <w:r>
        <w:rPr>
          <w:lang w:val="en-US"/>
        </w:rPr>
        <w:t>HTML</w:t>
      </w:r>
      <w:r w:rsidRPr="00D91DCD">
        <w:t>-</w:t>
      </w:r>
      <w:r>
        <w:t>разметку. Из представленных текстов надо извлечь содержательную информацию и информацию о форматировании страницы. Если в тексте нет содержательной информации, программа должна об этом сообщить пользователю. Программы для обращения к классу написать самостоятельно.</w:t>
      </w:r>
    </w:p>
    <w:p w:rsidR="00997DCF" w:rsidRDefault="00997DCF" w:rsidP="008928A9">
      <w:pPr>
        <w:rPr>
          <w:b/>
          <w:color w:val="000000"/>
        </w:rPr>
      </w:pPr>
    </w:p>
    <w:p w:rsidR="00997DCF" w:rsidRPr="00B4552F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>class</w:t>
      </w:r>
      <w:r w:rsidRPr="00B4552F">
        <w:rPr>
          <w:color w:val="000000"/>
          <w:lang w:val="en-US"/>
        </w:rPr>
        <w:t xml:space="preserve"> </w:t>
      </w:r>
      <w:r w:rsidRPr="00CB2AD1">
        <w:rPr>
          <w:color w:val="000000"/>
          <w:lang w:val="en-US"/>
        </w:rPr>
        <w:t>Rule</w:t>
      </w:r>
      <w:r w:rsidRPr="00B4552F">
        <w:rPr>
          <w:color w:val="000000"/>
          <w:lang w:val="en-US"/>
        </w:rPr>
        <w:t>_</w:t>
      </w:r>
      <w:r w:rsidRPr="00CB2AD1">
        <w:rPr>
          <w:color w:val="000000"/>
          <w:lang w:val="en-US"/>
        </w:rPr>
        <w:t>Parse</w:t>
      </w:r>
      <w:r w:rsidRPr="00B4552F">
        <w:rPr>
          <w:color w:val="000000"/>
          <w:lang w:val="en-US"/>
        </w:rPr>
        <w:t>_</w:t>
      </w:r>
      <w:r w:rsidRPr="00CB2AD1">
        <w:rPr>
          <w:color w:val="000000"/>
          <w:lang w:val="en-US"/>
        </w:rPr>
        <w:t>FSM</w:t>
      </w:r>
      <w:r w:rsidRPr="00B4552F">
        <w:rPr>
          <w:color w:val="000000"/>
          <w:lang w:val="en-US"/>
        </w:rPr>
        <w:t>:</w:t>
      </w:r>
    </w:p>
    <w:p w:rsidR="00997DCF" w:rsidRPr="00B4552F" w:rsidRDefault="00997DCF" w:rsidP="008928A9">
      <w:pPr>
        <w:rPr>
          <w:color w:val="000000"/>
          <w:lang w:val="en-US"/>
        </w:rPr>
      </w:pPr>
    </w:p>
    <w:p w:rsidR="00997DCF" w:rsidRPr="00CB2AD1" w:rsidRDefault="00997DCF" w:rsidP="008928A9">
      <w:pPr>
        <w:rPr>
          <w:color w:val="000000"/>
          <w:lang w:val="en-US"/>
        </w:rPr>
      </w:pPr>
      <w:r w:rsidRPr="00B4552F">
        <w:rPr>
          <w:color w:val="000000"/>
          <w:lang w:val="en-US"/>
        </w:rPr>
        <w:t xml:space="preserve">    </w:t>
      </w:r>
      <w:r w:rsidRPr="00CB2AD1">
        <w:rPr>
          <w:color w:val="000000"/>
          <w:lang w:val="en-US"/>
        </w:rPr>
        <w:t>def __init__(self, input_str):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self.input_str = input_str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self.current_state = S_NEW_GROUP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self.group_current_level = 0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self.current_group = RuleGroup(None, self.group_current_level, None)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''</w:t>
      </w:r>
    </w:p>
    <w:p w:rsidR="00997DCF" w:rsidRPr="00CB2AD1" w:rsidRDefault="00997DCF" w:rsidP="008928A9">
      <w:pPr>
        <w:rPr>
          <w:color w:val="000000"/>
          <w:lang w:val="en-US"/>
        </w:rPr>
      </w:pP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run(self):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c in self.input_str: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not self.process_next(c):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print("skip '{}' in {}".format(c, self.current_state))</w:t>
      </w:r>
    </w:p>
    <w:p w:rsidR="00997DCF" w:rsidRPr="00CB2AD1" w:rsidRDefault="00997DCF" w:rsidP="008928A9">
      <w:pPr>
        <w:rPr>
          <w:color w:val="000000"/>
          <w:lang w:val="en-US"/>
        </w:rPr>
      </w:pP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process_next(self, achar):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achar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frozen_state = self.current_state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transition in FSM_MAP: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transition['src'] == frozen_state: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if self.iterate_re_evaluators(achar, transition):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return True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997DCF" w:rsidRPr="00CB2AD1" w:rsidRDefault="00997DCF" w:rsidP="008928A9">
      <w:pPr>
        <w:rPr>
          <w:color w:val="000000"/>
          <w:lang w:val="en-US"/>
        </w:rPr>
      </w:pP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iterate_re_evaluators(self, achar, transition):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condition = transition['condition_re_compiled']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if condition.match(achar):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self.update_state(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transition['dst'], transition['callback'])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return True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997DCF" w:rsidRPr="00CB2AD1" w:rsidRDefault="00997DCF" w:rsidP="008928A9">
      <w:pPr>
        <w:rPr>
          <w:color w:val="000000"/>
          <w:lang w:val="en-US"/>
        </w:rPr>
      </w:pP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update_state(self, new_state, callback):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print("{} -&gt; {} : {}".format(self.current_char,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self.current_state,</w:t>
      </w:r>
    </w:p>
    <w:p w:rsidR="00997DCF" w:rsidRPr="00CB2AD1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new_state))</w:t>
      </w:r>
    </w:p>
    <w:p w:rsidR="00997DCF" w:rsidRPr="008928A9" w:rsidRDefault="00997DCF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</w:t>
      </w:r>
      <w:r w:rsidRPr="008928A9">
        <w:rPr>
          <w:color w:val="000000"/>
          <w:lang w:val="en-US"/>
        </w:rPr>
        <w:t>self.current_state = new_state</w:t>
      </w:r>
    </w:p>
    <w:p w:rsidR="00997DCF" w:rsidRPr="008928A9" w:rsidRDefault="00997DCF" w:rsidP="008928A9">
      <w:pPr>
        <w:rPr>
          <w:color w:val="000000"/>
          <w:lang w:val="en-US"/>
        </w:rPr>
      </w:pPr>
      <w:r w:rsidRPr="008928A9">
        <w:rPr>
          <w:color w:val="000000"/>
          <w:lang w:val="en-US"/>
        </w:rPr>
        <w:t xml:space="preserve">        callback(self)</w:t>
      </w:r>
    </w:p>
    <w:p w:rsidR="00997DCF" w:rsidRDefault="00997DCF" w:rsidP="008928A9">
      <w:pPr>
        <w:numPr>
          <w:ilvl w:val="0"/>
          <w:numId w:val="16"/>
        </w:numPr>
        <w:rPr>
          <w:lang w:val="en-US"/>
        </w:rPr>
      </w:pPr>
    </w:p>
    <w:p w:rsidR="00997DCF" w:rsidRPr="004F227E" w:rsidRDefault="00997DCF" w:rsidP="004F227E">
      <w:pPr>
        <w:ind w:firstLine="0"/>
        <w:rPr>
          <w:lang w:val="en-US"/>
        </w:rPr>
      </w:pPr>
      <w:r w:rsidRPr="004F227E">
        <w:rPr>
          <w:lang w:val="en-US"/>
        </w:rPr>
        <w:t>br&gt;&lt;br&gt;</w:t>
      </w:r>
    </w:p>
    <w:p w:rsidR="00997DCF" w:rsidRPr="004F227E" w:rsidRDefault="00997DCF" w:rsidP="004F227E">
      <w:pPr>
        <w:ind w:firstLine="0"/>
        <w:rPr>
          <w:lang w:val="en-US"/>
        </w:rPr>
      </w:pPr>
      <w:r w:rsidRPr="004F227E">
        <w:rPr>
          <w:lang w:val="en-US"/>
        </w:rPr>
        <w:t>&lt;b&gt;October 2017:&lt;/b&gt;&lt;br&gt;</w:t>
      </w:r>
    </w:p>
    <w:p w:rsidR="00997DCF" w:rsidRPr="004F227E" w:rsidRDefault="00997DCF" w:rsidP="004F227E">
      <w:pPr>
        <w:ind w:firstLine="0"/>
        <w:rPr>
          <w:lang w:val="en-US"/>
        </w:rPr>
      </w:pPr>
      <w:r w:rsidRPr="004F227E">
        <w:rPr>
          <w:lang w:val="en-US"/>
        </w:rPr>
        <w:t>In our chapter on &lt;a href="polynomial_class_in_python.php"&gt;</w:t>
      </w:r>
    </w:p>
    <w:p w:rsidR="00997DCF" w:rsidRPr="004F227E" w:rsidRDefault="00997DCF" w:rsidP="004F227E">
      <w:pPr>
        <w:ind w:firstLine="0"/>
        <w:rPr>
          <w:lang w:val="en-US"/>
        </w:rPr>
      </w:pPr>
      <w:r w:rsidRPr="004F227E">
        <w:rPr>
          <w:lang w:val="en-US"/>
        </w:rPr>
        <w:t xml:space="preserve">Polynomials&lt;/a&gt; we demonstrate how easily and beautifully a class </w:t>
      </w:r>
    </w:p>
    <w:p w:rsidR="00997DCF" w:rsidRPr="004F227E" w:rsidRDefault="00997DCF" w:rsidP="004F227E">
      <w:pPr>
        <w:ind w:firstLine="0"/>
        <w:rPr>
          <w:lang w:val="en-US"/>
        </w:rPr>
      </w:pPr>
      <w:r w:rsidRPr="004F227E">
        <w:rPr>
          <w:lang w:val="en-US"/>
        </w:rPr>
        <w:t>for the creation and manipulation of polynomial functions can be written in Python.</w:t>
      </w:r>
    </w:p>
    <w:p w:rsidR="00997DCF" w:rsidRDefault="00997DCF" w:rsidP="004F227E">
      <w:pPr>
        <w:ind w:firstLine="0"/>
        <w:rPr>
          <w:lang w:val="en-US"/>
        </w:rPr>
      </w:pPr>
      <w:r w:rsidRPr="004F227E">
        <w:rPr>
          <w:lang w:val="en-US"/>
        </w:rPr>
        <w:t>&lt;br&gt;&lt;br&gt;</w:t>
      </w:r>
    </w:p>
    <w:p w:rsidR="00997DCF" w:rsidRDefault="00997DCF" w:rsidP="004F227E">
      <w:pPr>
        <w:ind w:firstLine="0"/>
        <w:rPr>
          <w:lang w:val="en-US"/>
        </w:rPr>
      </w:pPr>
    </w:p>
    <w:p w:rsidR="00997DCF" w:rsidRDefault="00997DCF" w:rsidP="004F227E">
      <w:pPr>
        <w:numPr>
          <w:ilvl w:val="0"/>
          <w:numId w:val="16"/>
        </w:numPr>
        <w:rPr>
          <w:lang w:val="en-US"/>
        </w:rPr>
      </w:pPr>
    </w:p>
    <w:p w:rsidR="00997DCF" w:rsidRPr="003A78B9" w:rsidRDefault="00997DCF" w:rsidP="003A78B9">
      <w:pPr>
        <w:ind w:firstLine="0"/>
        <w:rPr>
          <w:lang w:val="en-US"/>
        </w:rPr>
      </w:pPr>
      <w:r w:rsidRPr="003A78B9">
        <w:rPr>
          <w:lang w:val="en-US"/>
        </w:rPr>
        <w:t>&lt;&lt;b&gt;January - March 2017:&lt;/b&gt;&lt;br&gt;</w:t>
      </w:r>
    </w:p>
    <w:p w:rsidR="00997DCF" w:rsidRPr="003A78B9" w:rsidRDefault="00997DCF" w:rsidP="003A78B9">
      <w:pPr>
        <w:ind w:firstLine="0"/>
        <w:rPr>
          <w:lang w:val="en-US"/>
        </w:rPr>
      </w:pPr>
      <w:r w:rsidRPr="003A78B9">
        <w:rPr>
          <w:lang w:val="en-US"/>
        </w:rPr>
        <w:t>We extended our chapters on &lt;a href="python3_generators.php"&gt;</w:t>
      </w:r>
    </w:p>
    <w:p w:rsidR="00997DCF" w:rsidRPr="003A78B9" w:rsidRDefault="00997DCF" w:rsidP="003A78B9">
      <w:pPr>
        <w:ind w:firstLine="0"/>
        <w:rPr>
          <w:lang w:val="en-US"/>
        </w:rPr>
      </w:pPr>
      <w:r w:rsidRPr="003A78B9">
        <w:rPr>
          <w:lang w:val="en-US"/>
        </w:rPr>
        <w:t>Generators&lt;/a&gt; and &lt;a href="python3_decorators.php"&gt;Decorators&lt;/a&gt;</w:t>
      </w:r>
    </w:p>
    <w:p w:rsidR="00997DCF" w:rsidRDefault="00997DCF" w:rsidP="003A78B9">
      <w:pPr>
        <w:ind w:firstLine="0"/>
        <w:rPr>
          <w:lang w:val="en-US"/>
        </w:rPr>
      </w:pPr>
      <w:r w:rsidRPr="003A78B9">
        <w:rPr>
          <w:lang w:val="en-US"/>
        </w:rPr>
        <w:t>&lt;br&gt;&lt;br&gt;</w:t>
      </w:r>
    </w:p>
    <w:p w:rsidR="00997DCF" w:rsidRDefault="00997DCF" w:rsidP="003A78B9">
      <w:pPr>
        <w:numPr>
          <w:ilvl w:val="0"/>
          <w:numId w:val="16"/>
        </w:numPr>
        <w:rPr>
          <w:lang w:val="en-US"/>
        </w:rPr>
      </w:pPr>
    </w:p>
    <w:p w:rsidR="00997DCF" w:rsidRPr="003F19DA" w:rsidRDefault="00997DCF" w:rsidP="003F19DA">
      <w:pPr>
        <w:ind w:firstLine="0"/>
        <w:rPr>
          <w:lang w:val="en-US"/>
        </w:rPr>
      </w:pPr>
      <w:r w:rsidRPr="003F19DA">
        <w:rPr>
          <w:lang w:val="en-US"/>
        </w:rPr>
        <w:t>&lt;b&gt;May 2016:&lt;/b&gt;&lt;br&gt;</w:t>
      </w:r>
    </w:p>
    <w:p w:rsidR="00997DCF" w:rsidRPr="003F19DA" w:rsidRDefault="00997DCF" w:rsidP="003F19DA">
      <w:pPr>
        <w:ind w:firstLine="0"/>
        <w:rPr>
          <w:lang w:val="en-US"/>
        </w:rPr>
      </w:pPr>
      <w:r w:rsidRPr="003F19DA">
        <w:rPr>
          <w:lang w:val="en-US"/>
        </w:rPr>
        <w:t xml:space="preserve">New chapter on &lt;a href="python3_decorators.php"&gt;Decorators&lt;/a&gt;. </w:t>
      </w:r>
    </w:p>
    <w:p w:rsidR="00997DCF" w:rsidRPr="003F19DA" w:rsidRDefault="00997DCF" w:rsidP="003F19DA">
      <w:pPr>
        <w:ind w:firstLine="0"/>
        <w:rPr>
          <w:lang w:val="en-US"/>
        </w:rPr>
      </w:pPr>
      <w:r w:rsidRPr="003F19DA">
        <w:rPr>
          <w:lang w:val="en-US"/>
        </w:rPr>
        <w:t>In combination with our chapter on &lt;a href="python3_memoization.php"&gt;</w:t>
      </w:r>
    </w:p>
    <w:p w:rsidR="00997DCF" w:rsidRPr="003F19DA" w:rsidRDefault="00997DCF" w:rsidP="003F19DA">
      <w:pPr>
        <w:ind w:firstLine="0"/>
        <w:rPr>
          <w:lang w:val="en-US"/>
        </w:rPr>
      </w:pPr>
      <w:r w:rsidRPr="003F19DA">
        <w:rPr>
          <w:lang w:val="en-US"/>
        </w:rPr>
        <w:t>Memoisation and Decorators&lt;/a&gt; it belongs to the most extensive treatisises</w:t>
      </w:r>
    </w:p>
    <w:p w:rsidR="00997DCF" w:rsidRPr="003F19DA" w:rsidRDefault="00997DCF" w:rsidP="003F19DA">
      <w:pPr>
        <w:ind w:firstLine="0"/>
        <w:rPr>
          <w:lang w:val="en-US"/>
        </w:rPr>
      </w:pPr>
      <w:r w:rsidRPr="003F19DA">
        <w:rPr>
          <w:lang w:val="en-US"/>
        </w:rPr>
        <w:t xml:space="preserve"> on the topic of decoration à la Python!</w:t>
      </w:r>
    </w:p>
    <w:p w:rsidR="00997DCF" w:rsidRDefault="00997DCF" w:rsidP="003F19DA">
      <w:pPr>
        <w:ind w:firstLine="0"/>
        <w:rPr>
          <w:lang w:val="en-US"/>
        </w:rPr>
      </w:pPr>
      <w:r w:rsidRPr="003F19DA">
        <w:rPr>
          <w:lang w:val="en-US"/>
        </w:rPr>
        <w:t>&lt;br&gt;&lt;br&gt;</w:t>
      </w:r>
    </w:p>
    <w:p w:rsidR="00997DCF" w:rsidRDefault="00997DCF" w:rsidP="003F19DA">
      <w:pPr>
        <w:ind w:firstLine="0"/>
        <w:rPr>
          <w:lang w:val="en-US"/>
        </w:rPr>
      </w:pPr>
    </w:p>
    <w:p w:rsidR="00997DCF" w:rsidRDefault="00997DCF" w:rsidP="0033356B">
      <w:pPr>
        <w:numPr>
          <w:ilvl w:val="0"/>
          <w:numId w:val="16"/>
        </w:numPr>
        <w:rPr>
          <w:lang w:val="en-US"/>
        </w:rPr>
      </w:pPr>
    </w:p>
    <w:p w:rsidR="00997DCF" w:rsidRDefault="00997DCF" w:rsidP="003F19DA">
      <w:pPr>
        <w:ind w:firstLine="0"/>
        <w:rPr>
          <w:lang w:val="en-US"/>
        </w:rPr>
      </w:pPr>
    </w:p>
    <w:p w:rsidR="00997DCF" w:rsidRPr="00B10642" w:rsidRDefault="00997DCF" w:rsidP="00B10642">
      <w:pPr>
        <w:ind w:firstLine="0"/>
        <w:rPr>
          <w:lang w:val="en-US"/>
        </w:rPr>
      </w:pPr>
      <w:r w:rsidRPr="00B10642">
        <w:rPr>
          <w:lang w:val="en-US"/>
        </w:rPr>
        <w:t>&lt;ul&gt;</w:t>
      </w:r>
    </w:p>
    <w:p w:rsidR="00997DCF" w:rsidRPr="00B10642" w:rsidRDefault="00997DCF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href="python3_classes_and_type.php"&gt;Classes and Class Creation&lt;/a&gt;</w:t>
      </w:r>
    </w:p>
    <w:p w:rsidR="00997DCF" w:rsidRPr="00B10642" w:rsidRDefault="00997DCF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href="python3_road_to_metaclasses.php"&gt;On the Road to Metaclasses&lt;/a&gt;</w:t>
      </w:r>
    </w:p>
    <w:p w:rsidR="00997DCF" w:rsidRPr="00B10642" w:rsidRDefault="00997DCF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href="python3_metaclasses.php"&gt;Metaclasses&lt;/a&gt;</w:t>
      </w:r>
    </w:p>
    <w:p w:rsidR="00997DCF" w:rsidRPr="00B10642" w:rsidRDefault="00997DCF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href="python3_count_function_calls.php"&gt;Count Method Calls Using a Metaclass&lt;/a&gt;</w:t>
      </w:r>
    </w:p>
    <w:p w:rsidR="00997DCF" w:rsidRDefault="00997DCF" w:rsidP="00B10642">
      <w:pPr>
        <w:ind w:firstLine="0"/>
        <w:rPr>
          <w:lang w:val="en-US"/>
        </w:rPr>
      </w:pPr>
      <w:r w:rsidRPr="00B10642">
        <w:rPr>
          <w:lang w:val="en-US"/>
        </w:rPr>
        <w:t>&lt;/ul&gt;</w:t>
      </w:r>
    </w:p>
    <w:p w:rsidR="00997DCF" w:rsidRDefault="00997DCF" w:rsidP="003F19DA">
      <w:pPr>
        <w:ind w:firstLine="0"/>
        <w:rPr>
          <w:lang w:val="en-US"/>
        </w:rPr>
      </w:pPr>
    </w:p>
    <w:p w:rsidR="00997DCF" w:rsidRDefault="00997DCF" w:rsidP="00634A70">
      <w:pPr>
        <w:numPr>
          <w:ilvl w:val="0"/>
          <w:numId w:val="16"/>
        </w:numPr>
        <w:rPr>
          <w:lang w:val="en-US"/>
        </w:rPr>
      </w:pPr>
    </w:p>
    <w:p w:rsidR="00997DCF" w:rsidRPr="007F532A" w:rsidRDefault="00997DCF" w:rsidP="007F532A">
      <w:pPr>
        <w:ind w:firstLine="0"/>
        <w:rPr>
          <w:lang w:val="en-US"/>
        </w:rPr>
      </w:pPr>
      <w:r w:rsidRPr="007F532A">
        <w:rPr>
          <w:lang w:val="en-US"/>
        </w:rPr>
        <w:t>&lt;b&gt;August 2015:&lt;/b&gt;&lt;br&gt;</w:t>
      </w:r>
    </w:p>
    <w:p w:rsidR="00997DCF" w:rsidRPr="007F532A" w:rsidRDefault="00997DCF" w:rsidP="007F532A">
      <w:pPr>
        <w:ind w:firstLine="0"/>
        <w:rPr>
          <w:lang w:val="en-US"/>
        </w:rPr>
      </w:pPr>
      <w:r w:rsidRPr="007F532A">
        <w:rPr>
          <w:lang w:val="en-US"/>
        </w:rPr>
        <w:t>We added a chapter on &lt;a href="python3_slots.php"&gt;Slots&lt;/a&gt;</w:t>
      </w:r>
    </w:p>
    <w:p w:rsidR="00997DCF" w:rsidRPr="007F532A" w:rsidRDefault="00997DCF" w:rsidP="007F532A">
      <w:pPr>
        <w:ind w:firstLine="0"/>
        <w:rPr>
          <w:lang w:val="en-US"/>
        </w:rPr>
      </w:pPr>
      <w:r w:rsidRPr="007F532A">
        <w:rPr>
          <w:lang w:val="en-US"/>
        </w:rPr>
        <w:t>and another about the difference between &lt;a href="python3_classes_and_type.php"&gt;type and classes&lt;/a&gt;.</w:t>
      </w:r>
    </w:p>
    <w:p w:rsidR="00997DCF" w:rsidRDefault="00997DCF" w:rsidP="007F532A">
      <w:pPr>
        <w:ind w:firstLine="0"/>
        <w:rPr>
          <w:lang w:val="en-US"/>
        </w:rPr>
      </w:pPr>
      <w:r w:rsidRPr="007F532A">
        <w:rPr>
          <w:lang w:val="en-US"/>
        </w:rPr>
        <w:t>&lt;br&gt;&lt;br&gt;</w:t>
      </w:r>
    </w:p>
    <w:p w:rsidR="00997DCF" w:rsidRDefault="00997DCF" w:rsidP="003F19DA">
      <w:pPr>
        <w:ind w:firstLine="0"/>
        <w:rPr>
          <w:lang w:val="en-US"/>
        </w:rPr>
      </w:pPr>
    </w:p>
    <w:p w:rsidR="00997DCF" w:rsidRDefault="00997DCF" w:rsidP="007F532A">
      <w:pPr>
        <w:numPr>
          <w:ilvl w:val="0"/>
          <w:numId w:val="16"/>
        </w:numPr>
        <w:rPr>
          <w:lang w:val="en-US"/>
        </w:rPr>
      </w:pPr>
    </w:p>
    <w:p w:rsidR="00997DCF" w:rsidRDefault="00997DCF" w:rsidP="003F19DA">
      <w:pPr>
        <w:ind w:firstLine="0"/>
        <w:rPr>
          <w:lang w:val="en-US"/>
        </w:rPr>
      </w:pPr>
    </w:p>
    <w:p w:rsidR="00997DCF" w:rsidRPr="00DE530E" w:rsidRDefault="00997DCF" w:rsidP="00DE530E">
      <w:pPr>
        <w:ind w:firstLine="0"/>
        <w:rPr>
          <w:lang w:val="en-US"/>
        </w:rPr>
      </w:pPr>
      <w:r w:rsidRPr="00DE530E">
        <w:rPr>
          <w:lang w:val="en-US"/>
        </w:rPr>
        <w:t>&lt;br&gt;&lt;br&gt;</w:t>
      </w:r>
    </w:p>
    <w:p w:rsidR="00997DCF" w:rsidRPr="00DE530E" w:rsidRDefault="00997DCF" w:rsidP="00DE530E">
      <w:pPr>
        <w:ind w:firstLine="0"/>
        <w:rPr>
          <w:lang w:val="en-US"/>
        </w:rPr>
      </w:pPr>
      <w:r w:rsidRPr="00DE530E">
        <w:rPr>
          <w:lang w:val="en-US"/>
        </w:rPr>
        <w:t>&lt;b&gt;July 2014:&lt;/b&gt;&lt;br&gt;</w:t>
      </w:r>
    </w:p>
    <w:p w:rsidR="00997DCF" w:rsidRPr="00DE530E" w:rsidRDefault="00997DCF" w:rsidP="00DE530E">
      <w:pPr>
        <w:ind w:firstLine="0"/>
        <w:rPr>
          <w:lang w:val="en-US"/>
        </w:rPr>
      </w:pPr>
      <w:r w:rsidRPr="00DE530E">
        <w:rPr>
          <w:lang w:val="en-US"/>
        </w:rPr>
        <w:t xml:space="preserve">An introduction into using database interfaces in Python for </w:t>
      </w:r>
    </w:p>
    <w:p w:rsidR="00997DCF" w:rsidRPr="00DE530E" w:rsidRDefault="00997DCF" w:rsidP="00DE530E">
      <w:pPr>
        <w:ind w:firstLine="0"/>
        <w:rPr>
          <w:lang w:val="en-US"/>
        </w:rPr>
      </w:pPr>
      <w:r w:rsidRPr="00DE530E">
        <w:rPr>
          <w:lang w:val="en-US"/>
        </w:rPr>
        <w:t>&lt;a href="sql_python.php"&gt;SQL, MySQL and SQLite&lt;/a&gt;</w:t>
      </w:r>
    </w:p>
    <w:p w:rsidR="00997DCF" w:rsidRDefault="00997DCF" w:rsidP="00DE530E">
      <w:pPr>
        <w:ind w:firstLine="0"/>
        <w:rPr>
          <w:lang w:val="en-US"/>
        </w:rPr>
      </w:pPr>
      <w:r w:rsidRPr="00DE530E">
        <w:rPr>
          <w:lang w:val="en-US"/>
        </w:rPr>
        <w:t>&lt;br&gt;&lt;br&gt;</w:t>
      </w:r>
    </w:p>
    <w:p w:rsidR="00997DCF" w:rsidRDefault="00997DCF" w:rsidP="003F19DA">
      <w:pPr>
        <w:ind w:firstLine="0"/>
        <w:rPr>
          <w:lang w:val="en-US"/>
        </w:rPr>
      </w:pPr>
    </w:p>
    <w:p w:rsidR="00997DCF" w:rsidRDefault="00997DCF" w:rsidP="00834FFB">
      <w:pPr>
        <w:numPr>
          <w:ilvl w:val="0"/>
          <w:numId w:val="16"/>
        </w:numPr>
        <w:rPr>
          <w:lang w:val="en-US"/>
        </w:rPr>
      </w:pPr>
    </w:p>
    <w:p w:rsidR="00997DCF" w:rsidRDefault="00997DCF" w:rsidP="003F19DA">
      <w:pPr>
        <w:ind w:firstLine="0"/>
        <w:rPr>
          <w:lang w:val="en-US"/>
        </w:rPr>
      </w:pP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&lt;br&gt;&lt;br&gt;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&lt;b&gt;March 2014:&lt;/b&gt;&lt;br&gt;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We are currently completely revising the chapter on object oriented 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programming. It's more or less complete rewrite. The 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&lt;a href="python3_object_oriented_programming_old.php"&gt;old version dealing with OOP&lt;/a&gt; 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can still be accessed, though we recommend to work through the new ones.</w:t>
      </w:r>
    </w:p>
    <w:p w:rsidR="00997DCF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&lt;br&gt;</w:t>
      </w:r>
    </w:p>
    <w:p w:rsidR="00997DCF" w:rsidRDefault="00997DCF" w:rsidP="003F19DA">
      <w:pPr>
        <w:ind w:firstLine="0"/>
        <w:rPr>
          <w:lang w:val="en-US"/>
        </w:rPr>
      </w:pPr>
    </w:p>
    <w:p w:rsidR="00997DCF" w:rsidRDefault="00997DCF" w:rsidP="00D611CA">
      <w:pPr>
        <w:numPr>
          <w:ilvl w:val="0"/>
          <w:numId w:val="16"/>
        </w:numPr>
        <w:rPr>
          <w:lang w:val="en-US"/>
        </w:rPr>
      </w:pP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&lt;div class="intro2"&gt;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&lt;h3&gt;Ads for training classes&lt;/h3&gt;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&lt;div class="textmenu"&gt;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This website is ad-free! There are no paid-for ads. 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The only things advertised here are the book by Bernd Klein, the author of</w:t>
      </w:r>
    </w:p>
    <w:p w:rsidR="00997DCF" w:rsidRPr="00D611CA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this tutorial, and the training classes given by the author.</w:t>
      </w:r>
    </w:p>
    <w:p w:rsidR="00997DCF" w:rsidRDefault="00997DCF" w:rsidP="00D611CA">
      <w:pPr>
        <w:ind w:firstLine="0"/>
        <w:rPr>
          <w:lang w:val="en-US"/>
        </w:rPr>
      </w:pPr>
      <w:r w:rsidRPr="00D611CA">
        <w:rPr>
          <w:lang w:val="en-US"/>
        </w:rPr>
        <w:t>&lt;/div&gt;</w:t>
      </w:r>
    </w:p>
    <w:p w:rsidR="00997DCF" w:rsidRDefault="00997DCF" w:rsidP="003F19DA">
      <w:pPr>
        <w:ind w:firstLine="0"/>
        <w:rPr>
          <w:lang w:val="en-US"/>
        </w:rPr>
      </w:pPr>
    </w:p>
    <w:p w:rsidR="00997DCF" w:rsidRDefault="00997DCF" w:rsidP="003E5B57">
      <w:pPr>
        <w:numPr>
          <w:ilvl w:val="0"/>
          <w:numId w:val="16"/>
        </w:numPr>
        <w:rPr>
          <w:lang w:val="en-US"/>
        </w:rPr>
      </w:pPr>
    </w:p>
    <w:p w:rsidR="00997DCF" w:rsidRPr="00673571" w:rsidRDefault="00997DCF" w:rsidP="00673571">
      <w:pPr>
        <w:ind w:firstLine="0"/>
        <w:rPr>
          <w:lang w:val="en-US"/>
        </w:rPr>
      </w:pPr>
      <w:r w:rsidRPr="00673571">
        <w:rPr>
          <w:lang w:val="en-US"/>
        </w:rPr>
        <w:t>&lt;h3&gt;Tutorial in hard copy&lt;/h3&gt;</w:t>
      </w:r>
    </w:p>
    <w:p w:rsidR="00997DCF" w:rsidRPr="00673571" w:rsidRDefault="00997DCF" w:rsidP="00673571">
      <w:pPr>
        <w:ind w:firstLine="0"/>
        <w:rPr>
          <w:lang w:val="en-US"/>
        </w:rPr>
      </w:pPr>
      <w:r w:rsidRPr="00673571">
        <w:rPr>
          <w:lang w:val="en-US"/>
        </w:rPr>
        <w:t>&lt;div class="textmenu"&gt;</w:t>
      </w:r>
    </w:p>
    <w:p w:rsidR="00997DCF" w:rsidRPr="00673571" w:rsidRDefault="00997DCF" w:rsidP="00673571">
      <w:pPr>
        <w:ind w:firstLine="0"/>
        <w:rPr>
          <w:lang w:val="en-US"/>
        </w:rPr>
      </w:pPr>
      <w:r w:rsidRPr="00673571">
        <w:rPr>
          <w:lang w:val="en-US"/>
        </w:rPr>
        <w:t>There is no PDF version available, but you can create it yourself.</w:t>
      </w:r>
    </w:p>
    <w:p w:rsidR="00997DCF" w:rsidRPr="00673571" w:rsidRDefault="00997DCF" w:rsidP="00673571">
      <w:pPr>
        <w:ind w:firstLine="0"/>
        <w:rPr>
          <w:lang w:val="en-US"/>
        </w:rPr>
      </w:pPr>
      <w:r w:rsidRPr="00673571">
        <w:rPr>
          <w:lang w:val="en-US"/>
        </w:rPr>
        <w:t>Use "Print to File" and you will get a nicely formatted version of a chapter.</w:t>
      </w:r>
    </w:p>
    <w:p w:rsidR="00997DCF" w:rsidRDefault="00997DCF" w:rsidP="00673571">
      <w:pPr>
        <w:ind w:firstLine="0"/>
        <w:rPr>
          <w:lang w:val="en-US"/>
        </w:rPr>
      </w:pPr>
      <w:r w:rsidRPr="00673571">
        <w:rPr>
          <w:lang w:val="en-US"/>
        </w:rPr>
        <w:t>&lt;br&gt;</w:t>
      </w:r>
    </w:p>
    <w:p w:rsidR="00997DCF" w:rsidRDefault="00997DCF" w:rsidP="003F19DA">
      <w:pPr>
        <w:ind w:firstLine="0"/>
        <w:rPr>
          <w:lang w:val="en-US"/>
        </w:rPr>
      </w:pPr>
    </w:p>
    <w:p w:rsidR="00997DCF" w:rsidRDefault="00997DCF" w:rsidP="00673571">
      <w:pPr>
        <w:numPr>
          <w:ilvl w:val="0"/>
          <w:numId w:val="16"/>
        </w:numPr>
        <w:rPr>
          <w:lang w:val="en-US"/>
        </w:rPr>
      </w:pPr>
    </w:p>
    <w:p w:rsidR="00997DCF" w:rsidRPr="00FE309D" w:rsidRDefault="00997DCF" w:rsidP="00FE309D">
      <w:pPr>
        <w:ind w:firstLine="0"/>
        <w:rPr>
          <w:lang w:val="en-US"/>
        </w:rPr>
      </w:pPr>
      <w:r w:rsidRPr="00FE309D">
        <w:rPr>
          <w:lang w:val="en-US"/>
        </w:rPr>
        <w:t>&lt;br&gt;</w:t>
      </w:r>
    </w:p>
    <w:p w:rsidR="00997DCF" w:rsidRPr="00FE309D" w:rsidRDefault="00997DCF" w:rsidP="00FE309D">
      <w:pPr>
        <w:ind w:firstLine="0"/>
        <w:rPr>
          <w:lang w:val="en-US"/>
        </w:rPr>
      </w:pPr>
      <w:r w:rsidRPr="00FE309D">
        <w:rPr>
          <w:lang w:val="en-US"/>
        </w:rPr>
        <w:t xml:space="preserve">The interaction between &lt;a href="os_module_shell.php"&gt;Python and the Linux Shell&lt;/a&gt; is another </w:t>
      </w:r>
    </w:p>
    <w:p w:rsidR="00997DCF" w:rsidRPr="00FE309D" w:rsidRDefault="00997DCF" w:rsidP="00FE309D">
      <w:pPr>
        <w:ind w:firstLine="0"/>
        <w:rPr>
          <w:lang w:val="en-US"/>
        </w:rPr>
      </w:pPr>
      <w:r w:rsidRPr="00FE309D">
        <w:rPr>
          <w:lang w:val="en-US"/>
        </w:rPr>
        <w:t>topic of our advanced section. This chapter is followed by &lt;a href="forking.php"&gt;Forks and Forking&lt;/a&gt;.</w:t>
      </w:r>
    </w:p>
    <w:p w:rsidR="00997DCF" w:rsidRPr="00FE309D" w:rsidRDefault="00997DCF" w:rsidP="00FE309D">
      <w:pPr>
        <w:ind w:firstLine="0"/>
        <w:rPr>
          <w:lang w:val="en-US"/>
        </w:rPr>
      </w:pPr>
      <w:r w:rsidRPr="00FE309D">
        <w:rPr>
          <w:lang w:val="en-US"/>
        </w:rPr>
        <w:t>&lt;br&gt;&lt;br&gt;You can learn more about threads and threading in our &lt;a href="threads.php"&gt;Introduction into Threads&lt;/a&gt;.</w:t>
      </w:r>
    </w:p>
    <w:p w:rsidR="00997DCF" w:rsidRPr="00FE309D" w:rsidRDefault="00997DCF" w:rsidP="00FE309D">
      <w:pPr>
        <w:ind w:firstLine="0"/>
        <w:rPr>
          <w:lang w:val="en-US"/>
        </w:rPr>
      </w:pPr>
      <w:r w:rsidRPr="00FE309D">
        <w:rPr>
          <w:lang w:val="en-US"/>
        </w:rPr>
        <w:t>We show how to find the active IP addresses in a local network by using forks.</w:t>
      </w:r>
    </w:p>
    <w:p w:rsidR="00997DCF" w:rsidRPr="00814F56" w:rsidRDefault="00997DCF" w:rsidP="00FE309D">
      <w:pPr>
        <w:ind w:firstLine="0"/>
      </w:pPr>
      <w:r w:rsidRPr="00814F56">
        <w:t>&lt;</w:t>
      </w:r>
      <w:r w:rsidRPr="00FE309D">
        <w:rPr>
          <w:lang w:val="en-US"/>
        </w:rPr>
        <w:t>br</w:t>
      </w:r>
      <w:r w:rsidRPr="00814F56">
        <w:t>&gt;&lt;</w:t>
      </w:r>
      <w:r w:rsidRPr="00FE309D">
        <w:rPr>
          <w:lang w:val="en-US"/>
        </w:rPr>
        <w:t>br</w:t>
      </w:r>
      <w:r w:rsidRPr="00814F56">
        <w:t>&gt;</w:t>
      </w:r>
    </w:p>
    <w:p w:rsidR="00997DCF" w:rsidRDefault="00997DCF" w:rsidP="00D70A34">
      <w:pPr>
        <w:ind w:firstLine="0"/>
        <w:jc w:val="center"/>
        <w:rPr>
          <w:b/>
        </w:rPr>
      </w:pPr>
    </w:p>
    <w:p w:rsidR="00997DCF" w:rsidRPr="00037B1C" w:rsidRDefault="00997DCF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997DCF" w:rsidRPr="00B81727" w:rsidRDefault="00997DCF" w:rsidP="00B81727">
      <w:r>
        <w:t>Выполнить автоматное моделирование неформально поставленной задачи:</w:t>
      </w:r>
    </w:p>
    <w:p w:rsidR="00997DCF" w:rsidRPr="00B81727" w:rsidRDefault="00997DCF" w:rsidP="00B81727"/>
    <w:p w:rsidR="00997DCF" w:rsidRPr="00E505F0" w:rsidRDefault="00997DCF" w:rsidP="000B3CD3">
      <w:pPr>
        <w:pStyle w:val="ListParagraph"/>
        <w:numPr>
          <w:ilvl w:val="0"/>
          <w:numId w:val="27"/>
        </w:numPr>
        <w:spacing w:line="240" w:lineRule="auto"/>
        <w:ind w:left="284"/>
        <w:jc w:val="left"/>
        <w:rPr>
          <w:lang w:val="ru-RU"/>
        </w:rPr>
      </w:pPr>
      <w:r w:rsidRPr="00FE503A">
        <w:rPr>
          <w:lang w:val="ru-RU"/>
        </w:rPr>
        <w:t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</w:t>
      </w:r>
      <w:r w:rsidRPr="00FE503A">
        <w:rPr>
          <w:lang w:val="ru-RU"/>
        </w:rPr>
        <w:t>а</w:t>
      </w:r>
      <w:r w:rsidRPr="00FE503A">
        <w:rPr>
          <w:lang w:val="ru-RU"/>
        </w:rPr>
        <w:t>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</w:t>
      </w:r>
      <w:r w:rsidRPr="00FE503A">
        <w:rPr>
          <w:lang w:val="ru-RU"/>
        </w:rPr>
        <w:t>у</w:t>
      </w:r>
      <w:r w:rsidRPr="00FE503A">
        <w:rPr>
          <w:lang w:val="ru-RU"/>
        </w:rPr>
        <w:t>чайный момент времени. Мать умеет: кормить младенца, поить младенца, менять ему пеленки, безошибочно определять причину плача, успокаивать одновременно нескол</w:t>
      </w:r>
      <w:r w:rsidRPr="00FE503A">
        <w:rPr>
          <w:lang w:val="ru-RU"/>
        </w:rPr>
        <w:t>ь</w:t>
      </w:r>
      <w:r w:rsidRPr="00FE503A">
        <w:rPr>
          <w:lang w:val="ru-RU"/>
        </w:rPr>
        <w:t>ко младенцев. Метода стирки у нее нет, поэтому при нехватке пеленок ей придется и</w:t>
      </w:r>
      <w:r w:rsidRPr="00FE503A">
        <w:rPr>
          <w:lang w:val="ru-RU"/>
        </w:rPr>
        <w:t>с</w:t>
      </w:r>
      <w:r w:rsidRPr="00FE503A">
        <w:rPr>
          <w:lang w:val="ru-RU"/>
        </w:rPr>
        <w:t xml:space="preserve">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997DCF" w:rsidRDefault="00997DCF" w:rsidP="000B3CD3">
      <w:pPr>
        <w:pStyle w:val="ListParagraph"/>
        <w:numPr>
          <w:ilvl w:val="0"/>
          <w:numId w:val="27"/>
        </w:numPr>
        <w:spacing w:line="240" w:lineRule="auto"/>
        <w:ind w:left="284"/>
        <w:jc w:val="left"/>
        <w:rPr>
          <w:lang w:val="ru-RU"/>
        </w:rPr>
      </w:pPr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9" type="#_x0000_t75" style="width:10.5pt;height:15pt" o:ole="">
            <v:imagedata r:id="rId14" o:title=""/>
          </v:shape>
          <o:OLEObject Type="Embed" ProgID="Equation.3" ShapeID="_x0000_i1029" DrawAspect="Content" ObjectID="_1666341160" r:id="rId15"/>
        </w:object>
      </w:r>
      <w:r w:rsidRPr="006B1789">
        <w:rPr>
          <w:lang w:val="ru-RU"/>
        </w:rPr>
        <w:t>), воровать у х</w:t>
      </w:r>
      <w:r w:rsidRPr="006B1789">
        <w:rPr>
          <w:lang w:val="ru-RU"/>
        </w:rPr>
        <w:t>о</w:t>
      </w:r>
      <w:r w:rsidRPr="006B1789">
        <w:rPr>
          <w:lang w:val="ru-RU"/>
        </w:rPr>
        <w:t>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30" type="#_x0000_t75" style="width:10.5pt;height:15pt" o:ole="">
            <v:imagedata r:id="rId16" o:title=""/>
          </v:shape>
          <o:OLEObject Type="Embed" ProgID="Equation.3" ShapeID="_x0000_i1030" DrawAspect="Content" ObjectID="_1666341161" r:id="rId17"/>
        </w:object>
      </w:r>
      <w:r w:rsidRPr="006B1789">
        <w:rPr>
          <w:lang w:val="ru-RU"/>
        </w:rPr>
        <w:t>), воровать у хозяина молоко (вероятность усп</w:t>
      </w:r>
      <w:r w:rsidRPr="006B1789">
        <w:rPr>
          <w:lang w:val="ru-RU"/>
        </w:rPr>
        <w:t>е</w:t>
      </w:r>
      <w:r w:rsidRPr="006B1789">
        <w:rPr>
          <w:lang w:val="ru-RU"/>
        </w:rPr>
        <w:t>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31" type="#_x0000_t75" style="width:10.5pt;height:10.5pt" o:ole="">
            <v:imagedata r:id="rId18" o:title=""/>
          </v:shape>
          <o:OLEObject Type="Embed" ProgID="Equation.3" ShapeID="_x0000_i1031" DrawAspect="Content" ObjectID="_1666341162" r:id="rId19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2" type="#_x0000_t75" style="width:10.5pt;height:10.5pt" o:ole="">
            <v:imagedata r:id="rId20" o:title=""/>
          </v:shape>
          <o:OLEObject Type="Embed" ProgID="Equation.3" ShapeID="_x0000_i1032" DrawAspect="Content" ObjectID="_1666341163" r:id="rId21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3" type="#_x0000_t75" style="width:5.25pt;height:10.5pt" o:ole="">
            <v:imagedata r:id="rId22" o:title=""/>
          </v:shape>
          <o:OLEObject Type="Embed" ProgID="Equation.3" ShapeID="_x0000_i1033" DrawAspect="Content" ObjectID="_1666341164" r:id="rId23"/>
        </w:object>
      </w:r>
      <w:r w:rsidRPr="00FE503A">
        <w:rPr>
          <w:lang w:val="ru-RU"/>
        </w:rPr>
        <w:t>). Хозяин умеет: отгонять кошку от еды, ловить мышь в капкан, покупать все перечи</w:t>
      </w:r>
      <w:r w:rsidRPr="00FE503A">
        <w:rPr>
          <w:lang w:val="ru-RU"/>
        </w:rPr>
        <w:t>с</w:t>
      </w:r>
      <w:r w:rsidRPr="00FE503A">
        <w:rPr>
          <w:lang w:val="ru-RU"/>
        </w:rPr>
        <w:t xml:space="preserve">ленные ранее продукты. </w:t>
      </w:r>
      <w:r w:rsidRPr="00E505F0">
        <w:rPr>
          <w:lang w:val="ru-RU"/>
        </w:rPr>
        <w:t>В произвольные моменты времени хозяин отлучается из дому.</w:t>
      </w:r>
    </w:p>
    <w:p w:rsidR="00997DCF" w:rsidRDefault="00997DCF" w:rsidP="000B3CD3">
      <w:pPr>
        <w:numPr>
          <w:ilvl w:val="0"/>
          <w:numId w:val="27"/>
        </w:numPr>
        <w:ind w:left="284"/>
      </w:pPr>
      <w:r w:rsidRPr="00644CC6">
        <w:t>Крестьянин выращивает в поле зерно. Птицы поедают зерно (m граммов в день). Кроме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4" type="#_x0000_t75" style="width:10.5pt;height:10.5pt" o:ole="">
            <v:imagedata r:id="rId24" o:title=""/>
          </v:shape>
          <o:OLEObject Type="Embed" ProgID="Equation.3" ShapeID="_x0000_i1034" DrawAspect="Content" ObjectID="_1666341165" r:id="rId25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</w:t>
      </w:r>
      <w:r w:rsidRPr="00644CC6">
        <w:t>а</w:t>
      </w:r>
      <w:r w:rsidRPr="00644CC6">
        <w:t xml:space="preserve">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5" type="#_x0000_t75" style="width:10.5pt;height:15pt" o:ole="">
            <v:imagedata r:id="rId14" o:title=""/>
          </v:shape>
          <o:OLEObject Type="Embed" ProgID="Equation.3" ShapeID="_x0000_i1035" DrawAspect="Content" ObjectID="_1666341166" r:id="rId26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6" type="#_x0000_t75" style="width:10.5pt;height:15pt" o:ole="">
            <v:imagedata r:id="rId27" o:title=""/>
          </v:shape>
          <o:OLEObject Type="Embed" ProgID="Equation.3" ShapeID="_x0000_i1036" DrawAspect="Content" ObjectID="_1666341167" r:id="rId28"/>
        </w:object>
      </w:r>
    </w:p>
    <w:p w:rsidR="00997DCF" w:rsidRDefault="00997DCF" w:rsidP="000B3CD3">
      <w:pPr>
        <w:numPr>
          <w:ilvl w:val="0"/>
          <w:numId w:val="27"/>
        </w:numPr>
        <w:ind w:left="284"/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7" type="#_x0000_t75" style="width:15pt;height:15pt" o:ole="">
            <v:imagedata r:id="rId29" o:title=""/>
          </v:shape>
          <o:OLEObject Type="Embed" ProgID="Equation.3" ShapeID="_x0000_i1037" DrawAspect="Content" ObjectID="_1666341168" r:id="rId30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8" type="#_x0000_t75" style="width:66.75pt;height:20.25pt" o:ole="">
            <v:imagedata r:id="rId31" o:title=""/>
          </v:shape>
          <o:OLEObject Type="Embed" ProgID="Equation.3" ShapeID="_x0000_i1038" DrawAspect="Content" ObjectID="_1666341169" r:id="rId32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9" type="#_x0000_t75" style="width:1in;height:20.25pt" o:ole="">
            <v:imagedata r:id="rId33" o:title=""/>
          </v:shape>
          <o:OLEObject Type="Embed" ProgID="Equation.3" ShapeID="_x0000_i1039" DrawAspect="Content" ObjectID="_1666341170" r:id="rId34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997DCF" w:rsidRDefault="00997DCF" w:rsidP="000B3CD3">
      <w:pPr>
        <w:numPr>
          <w:ilvl w:val="0"/>
          <w:numId w:val="27"/>
        </w:numPr>
        <w:ind w:left="284"/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Существует вероятность </w:t>
      </w:r>
      <w:r w:rsidRPr="00363C75">
        <w:rPr>
          <w:position w:val="-10"/>
        </w:rPr>
        <w:object w:dxaOrig="240" w:dyaOrig="260">
          <v:shape id="_x0000_i1040" type="#_x0000_t75" style="width:10.5pt;height:15pt" o:ole="">
            <v:imagedata r:id="rId35" o:title=""/>
          </v:shape>
          <o:OLEObject Type="Embed" ProgID="Equation.3" ShapeID="_x0000_i1040" DrawAspect="Content" ObjectID="_1666341171" r:id="rId36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41" type="#_x0000_t75" style="width:10.5pt;height:15pt" o:ole="">
            <v:imagedata r:id="rId37" o:title=""/>
          </v:shape>
          <o:OLEObject Type="Embed" ProgID="Equation.3" ShapeID="_x0000_i1041" DrawAspect="Content" ObjectID="_1666341172" r:id="rId38"/>
        </w:object>
      </w:r>
      <w:r w:rsidRPr="00363C75">
        <w:t xml:space="preserve"> неправомерным путем. С вероятностью </w:t>
      </w:r>
      <w:r w:rsidRPr="00363C75">
        <w:rPr>
          <w:position w:val="-10"/>
        </w:rPr>
        <w:object w:dxaOrig="200" w:dyaOrig="260">
          <v:shape id="_x0000_i1042" type="#_x0000_t75" style="width:10.5pt;height:15pt" o:ole="">
            <v:imagedata r:id="rId39" o:title=""/>
          </v:shape>
          <o:OLEObject Type="Embed" ProgID="Equation.3" ShapeID="_x0000_i1042" DrawAspect="Content" ObjectID="_1666341173" r:id="rId40"/>
        </w:object>
      </w:r>
      <w:r w:rsidRPr="00363C75">
        <w:t xml:space="preserve"> эта попытка будет пресечена, а злоумышленник наказан, в противном случае проце</w:t>
      </w:r>
      <w:r w:rsidRPr="00363C75">
        <w:t>с</w:t>
      </w:r>
      <w:r w:rsidRPr="00363C75">
        <w:t xml:space="preserve">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43" type="#_x0000_t75" style="width:15pt;height:15pt" o:ole="">
            <v:imagedata r:id="rId41" o:title=""/>
          </v:shape>
          <o:OLEObject Type="Embed" ProgID="Equation.3" ShapeID="_x0000_i1043" DrawAspect="Content" ObjectID="_1666341174" r:id="rId42"/>
        </w:object>
      </w:r>
      <w:r w:rsidRPr="00363C75">
        <w:t>.</w:t>
      </w:r>
    </w:p>
    <w:p w:rsidR="00997DCF" w:rsidRDefault="00997DCF" w:rsidP="000B3CD3">
      <w:pPr>
        <w:numPr>
          <w:ilvl w:val="0"/>
          <w:numId w:val="27"/>
        </w:numPr>
        <w:ind w:left="284"/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нарушителей прав доступа, брать штрафы за нарушения. Добросовестный пользователь может вн</w:t>
      </w:r>
      <w:r w:rsidRPr="00040364">
        <w:t>о</w:t>
      </w:r>
      <w:r w:rsidRPr="00040364">
        <w:t>сить записи в отведенный ему раздел, стирать свои записи, платить за пользование, и</w:t>
      </w:r>
      <w:r w:rsidRPr="00040364">
        <w:t>з</w:t>
      </w:r>
      <w:r w:rsidRPr="00040364">
        <w:t>влекать доходы или нести убытки из</w:t>
      </w:r>
      <w:r w:rsidRPr="00040364">
        <w:noBreakHyphen/>
        <w:t>за невостребованности информации или деятел</w:t>
      </w:r>
      <w:r w:rsidRPr="00040364">
        <w:t>ь</w:t>
      </w:r>
      <w:r w:rsidRPr="00040364">
        <w:t xml:space="preserve">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4" type="#_x0000_t75" style="width:15pt;height:15pt" o:ole="">
            <v:imagedata r:id="rId43" o:title=""/>
          </v:shape>
          <o:OLEObject Type="Embed" ProgID="Equation.3" ShapeID="_x0000_i1044" DrawAspect="Content" ObjectID="_1666341175" r:id="rId44"/>
        </w:object>
      </w:r>
      <w:r w:rsidRPr="00040364">
        <w:t xml:space="preserve"> рублей, использование 1 кил</w:t>
      </w:r>
      <w:r w:rsidRPr="00040364">
        <w:t>о</w:t>
      </w:r>
      <w:r w:rsidRPr="00040364">
        <w:t xml:space="preserve">байта информации приносит </w:t>
      </w:r>
      <w:r w:rsidRPr="00040364">
        <w:rPr>
          <w:position w:val="-6"/>
        </w:rPr>
        <w:object w:dxaOrig="279" w:dyaOrig="279">
          <v:shape id="_x0000_i1045" type="#_x0000_t75" style="width:15pt;height:15pt" o:ole="">
            <v:imagedata r:id="rId45" o:title=""/>
          </v:shape>
          <o:OLEObject Type="Embed" ProgID="Equation.3" ShapeID="_x0000_i1045" DrawAspect="Content" ObjectID="_1666341176" r:id="rId46"/>
        </w:object>
      </w:r>
      <w:r w:rsidRPr="00040364">
        <w:t xml:space="preserve"> рублей дохода, если информация окажется востреб</w:t>
      </w:r>
      <w:r w:rsidRPr="00040364">
        <w:t>о</w:t>
      </w:r>
      <w:r w:rsidRPr="00040364">
        <w:t xml:space="preserve">ванной (вероятность — </w:t>
      </w:r>
      <w:r w:rsidRPr="00040364">
        <w:rPr>
          <w:position w:val="-10"/>
        </w:rPr>
        <w:object w:dxaOrig="240" w:dyaOrig="260">
          <v:shape id="_x0000_i1046" type="#_x0000_t75" style="width:10.5pt;height:15pt" o:ole="">
            <v:imagedata r:id="rId47" o:title=""/>
          </v:shape>
          <o:OLEObject Type="Embed" ProgID="Equation.3" ShapeID="_x0000_i1046" DrawAspect="Content" ObjectID="_1666341177" r:id="rId48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7" type="#_x0000_t75" style="width:10.5pt;height:15pt" o:ole="">
            <v:imagedata r:id="rId49" o:title=""/>
          </v:shape>
          <o:OLEObject Type="Embed" ProgID="Equation.3" ShapeID="_x0000_i1047" DrawAspect="Content" ObjectID="_1666341178" r:id="rId50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недобросовестного поведения, он может быть подвергнут штрафу в размере десятикратно превышающем доход от недобросовестной деятельности.</w:t>
      </w:r>
    </w:p>
    <w:p w:rsidR="00997DCF" w:rsidRPr="00AD5648" w:rsidRDefault="00997DCF" w:rsidP="000B3CD3">
      <w:pPr>
        <w:numPr>
          <w:ilvl w:val="0"/>
          <w:numId w:val="27"/>
        </w:numPr>
        <w:ind w:left="284"/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8" type="#_x0000_t75" style="width:15pt;height:15pt" o:ole="">
            <v:imagedata r:id="rId51" o:title=""/>
          </v:shape>
          <o:OLEObject Type="Embed" ProgID="Equation.3" ShapeID="_x0000_i1048" DrawAspect="Content" ObjectID="_1666341179" r:id="rId52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9" type="#_x0000_t75" style="width:15pt;height:20.25pt" o:ole="">
            <v:imagedata r:id="rId53" o:title=""/>
          </v:shape>
          <o:OLEObject Type="Embed" ProgID="Equation.3" ShapeID="_x0000_i1049" DrawAspect="Content" ObjectID="_1666341180" r:id="rId54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50" type="#_x0000_t75" style="width:5.25pt;height:15pt" o:ole="">
            <v:imagedata r:id="rId55" o:title=""/>
          </v:shape>
          <o:OLEObject Type="Embed" ProgID="Equation.3" ShapeID="_x0000_i1050" DrawAspect="Content" ObjectID="_1666341181" r:id="rId56"/>
        </w:object>
      </w:r>
      <w:r w:rsidRPr="00AD5648">
        <w:noBreakHyphen/>
        <w:t>й пользователь купит рекламируемый товар (или у</w:t>
      </w:r>
      <w:r w:rsidRPr="00AD5648">
        <w:t>с</w:t>
      </w:r>
      <w:r w:rsidRPr="00AD5648">
        <w:t xml:space="preserve">лугу), </w:t>
      </w:r>
      <w:r w:rsidRPr="00AD5648">
        <w:rPr>
          <w:position w:val="-12"/>
        </w:rPr>
        <w:object w:dxaOrig="240" w:dyaOrig="360">
          <v:shape id="_x0000_i1051" type="#_x0000_t75" style="width:10.5pt;height:20.25pt" o:ole="">
            <v:imagedata r:id="rId57" o:title=""/>
          </v:shape>
          <o:OLEObject Type="Embed" ProgID="Equation.3" ShapeID="_x0000_i1051" DrawAspect="Content" ObjectID="_1666341182" r:id="rId58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спамера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поте</w:t>
      </w:r>
      <w:r w:rsidRPr="00AD5648">
        <w:t>н</w:t>
      </w:r>
      <w:r w:rsidRPr="00AD5648">
        <w:t>циальных комиссионных (то есть комиссионных, которые бы он получил при условии, что все адресаты купят рекламируемый товар).</w:t>
      </w:r>
    </w:p>
    <w:p w:rsidR="00997DCF" w:rsidRPr="00BA4C20" w:rsidRDefault="00997DCF" w:rsidP="000B3CD3">
      <w:pPr>
        <w:numPr>
          <w:ilvl w:val="0"/>
          <w:numId w:val="27"/>
        </w:numPr>
        <w:ind w:left="284"/>
      </w:pPr>
      <w:r w:rsidRPr="00BA4C20">
        <w:t xml:space="preserve">Дистрибьютор </w:t>
      </w:r>
      <w:r>
        <w:t xml:space="preserve">высококачественной </w:t>
      </w:r>
      <w:r w:rsidRPr="00BA4C20">
        <w:t xml:space="preserve">компьютерной техники работает с сетью дилеров.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2" type="#_x0000_t75" style="width:10.5pt;height:10.5pt" o:ole="">
            <v:imagedata r:id="rId59" o:title=""/>
          </v:shape>
          <o:OLEObject Type="Embed" ProgID="Equation.3" ShapeID="_x0000_i1052" DrawAspect="Content" ObjectID="_1666341183" r:id="rId60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3" type="#_x0000_t75" style="width:10.5pt;height:20.25pt" o:ole="">
            <v:imagedata r:id="rId61" o:title=""/>
          </v:shape>
          <o:OLEObject Type="Embed" ProgID="Equation.3" ShapeID="_x0000_i1053" DrawAspect="Content" ObjectID="_1666341184" r:id="rId62"/>
        </w:object>
      </w:r>
      <w:r w:rsidRPr="00BA4C20">
        <w:rPr>
          <w:vertAlign w:val="subscript"/>
        </w:rPr>
        <w:t xml:space="preserve"> </w:t>
      </w:r>
      <w:r w:rsidRPr="00BA4C20">
        <w:t>за единицу и п</w:t>
      </w:r>
      <w:r w:rsidRPr="00BA4C20">
        <w:t>о</w:t>
      </w:r>
      <w:r w:rsidRPr="00BA4C20">
        <w:t xml:space="preserve">ставляет ее дилерам с наценкой в </w:t>
      </w:r>
      <w:r w:rsidRPr="00BA4C20">
        <w:rPr>
          <w:position w:val="-10"/>
        </w:rPr>
        <w:object w:dxaOrig="440" w:dyaOrig="320">
          <v:shape id="_x0000_i1054" type="#_x0000_t75" style="width:20.25pt;height:15pt" o:ole="">
            <v:imagedata r:id="rId63" o:title=""/>
          </v:shape>
          <o:OLEObject Type="Embed" ProgID="Equation.3" ShapeID="_x0000_i1054" DrawAspect="Content" ObjectID="_1666341185" r:id="rId64"/>
        </w:object>
      </w:r>
      <w:r w:rsidRPr="00BA4C20">
        <w:t>. Добросовестные дилеры торгуют только фи</w:t>
      </w:r>
      <w:r w:rsidRPr="00BA4C20">
        <w:t>р</w:t>
      </w:r>
      <w:r w:rsidRPr="00BA4C20">
        <w:t xml:space="preserve">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5" type="#_x0000_t75" style="width:20.25pt;height:15pt" o:ole="">
            <v:imagedata r:id="rId65" o:title=""/>
          </v:shape>
          <o:OLEObject Type="Embed" ProgID="Equation.3" ShapeID="_x0000_i1055" DrawAspect="Content" ObjectID="_1666341186" r:id="rId66"/>
        </w:object>
      </w:r>
      <w:r w:rsidRPr="00BA4C20">
        <w:t>. Н</w:t>
      </w:r>
      <w:r w:rsidRPr="00BA4C20">
        <w:t>е</w:t>
      </w:r>
      <w:r w:rsidRPr="00BA4C20">
        <w:t>добросовестные дилеры могут поступать так же, как и добросовестные. Кроме того, они могут под видом фирменных продавать компьютеры</w:t>
      </w:r>
      <w:r>
        <w:t xml:space="preserve"> низкого качества</w:t>
      </w:r>
      <w:r w:rsidRPr="00BA4C20">
        <w:t xml:space="preserve"> с наценкой </w:t>
      </w:r>
      <w:r w:rsidRPr="00BA4C20">
        <w:rPr>
          <w:position w:val="-10"/>
        </w:rPr>
        <w:object w:dxaOrig="999" w:dyaOrig="320">
          <v:shape id="_x0000_i1056" type="#_x0000_t75" style="width:51.75pt;height:15pt" o:ole="">
            <v:imagedata r:id="rId67" o:title=""/>
          </v:shape>
          <o:OLEObject Type="Embed" ProgID="Equation.3" ShapeID="_x0000_i1056" DrawAspect="Content" ObjectID="_1666341187" r:id="rId68"/>
        </w:object>
      </w:r>
      <w:r w:rsidRPr="00BA4C20">
        <w:t>. В случае обнаружения подлога недобросовестный дилер возмещает обман</w:t>
      </w:r>
      <w:r w:rsidRPr="00BA4C20">
        <w:t>у</w:t>
      </w:r>
      <w:r w:rsidRPr="00BA4C20">
        <w:t>тым клиентам разницу в цене и платит штраф в размере утроенной неправомерно пол</w:t>
      </w:r>
      <w:r w:rsidRPr="00BA4C20">
        <w:t>у</w:t>
      </w:r>
      <w:r w:rsidRPr="00BA4C20">
        <w:t>ченной суммы. Покупатель не имеет возможности отличить добросовестного дилера от недобросовестного. Количество денег у покупателя задается случайным образом. Р</w:t>
      </w:r>
      <w:r w:rsidRPr="00BA4C20">
        <w:t>е</w:t>
      </w:r>
      <w:r w:rsidRPr="00BA4C20">
        <w:t>шение о покупке принимается случайным образом при наличии у покупателя достато</w:t>
      </w:r>
      <w:r w:rsidRPr="00BA4C20">
        <w:t>ч</w:t>
      </w:r>
      <w:r w:rsidRPr="00BA4C20">
        <w:t>ной суммы свободных денег</w:t>
      </w:r>
    </w:p>
    <w:p w:rsidR="00997DCF" w:rsidRDefault="00997DCF" w:rsidP="000B3CD3">
      <w:pPr>
        <w:numPr>
          <w:ilvl w:val="0"/>
          <w:numId w:val="27"/>
        </w:numPr>
        <w:ind w:left="284"/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7" type="#_x0000_t75" style="width:15pt;height:15pt" o:ole="">
            <v:imagedata r:id="rId29" o:title=""/>
          </v:shape>
          <o:OLEObject Type="Embed" ProgID="Equation.3" ShapeID="_x0000_i1057" DrawAspect="Content" ObjectID="_1666341188" r:id="rId69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8" type="#_x0000_t75" style="width:66pt;height:20.25pt" o:ole="">
            <v:imagedata r:id="rId70" o:title=""/>
          </v:shape>
          <o:OLEObject Type="Embed" ProgID="Equation.3" ShapeID="_x0000_i1058" DrawAspect="Content" ObjectID="_1666341189" r:id="rId71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9" type="#_x0000_t75" style="width:15pt;height:15pt" o:ole="">
            <v:imagedata r:id="rId72" o:title=""/>
          </v:shape>
          <o:OLEObject Type="Embed" ProgID="Equation.3" ShapeID="_x0000_i1059" DrawAspect="Content" ObjectID="_1666341190" r:id="rId73"/>
        </w:object>
      </w:r>
      <w:r>
        <w:t xml:space="preserve"> читателей. Каждый из читателей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60" type="#_x0000_t75" style="width:10.5pt;height:15pt" o:ole="">
            <v:imagedata r:id="rId74" o:title=""/>
          </v:shape>
          <o:OLEObject Type="Embed" ProgID="Equation.3" ShapeID="_x0000_i1060" DrawAspect="Content" ObjectID="_1666341191" r:id="rId75"/>
        </w:object>
      </w:r>
      <w:r>
        <w:t xml:space="preserve"> книг. Книги выдаются на срок до 30 дней. Считаем, что читатель с одинаковой вероятностью может запросить любую из книг. Если запрошенной книги нет в наличии, читателя ставят в очередь на ее получ</w:t>
      </w:r>
      <w:r>
        <w:t>е</w:t>
      </w:r>
      <w:r>
        <w:t>ние. Когда читатель возвращает книгу, она достается первому в очереди. Если читатель возвращает книгу после указанного срока, он лишается права получить книги в течение 60 дней. Длительность нахождения книги у читателя является случайной величиной.</w:t>
      </w:r>
    </w:p>
    <w:p w:rsidR="00997DCF" w:rsidRPr="00040364" w:rsidRDefault="00997DCF" w:rsidP="000B3CD3">
      <w:pPr>
        <w:numPr>
          <w:ilvl w:val="0"/>
          <w:numId w:val="27"/>
        </w:numPr>
        <w:ind w:left="284"/>
      </w:pPr>
      <w:r>
        <w:t>Фирма распространяет лицензионное программное обеспечение и занимается его с</w:t>
      </w:r>
      <w:r>
        <w:t>о</w:t>
      </w:r>
      <w:r>
        <w:t xml:space="preserve">провождением. За каждую инсталляцию программного обеспечения фирма получает </w:t>
      </w:r>
      <w:r w:rsidRPr="002A1AC1">
        <w:rPr>
          <w:position w:val="-6"/>
        </w:rPr>
        <w:object w:dxaOrig="200" w:dyaOrig="279">
          <v:shape id="_x0000_i1061" type="#_x0000_t75" style="width:10.5pt;height:15pt" o:ole="">
            <v:imagedata r:id="rId76" o:title=""/>
          </v:shape>
          <o:OLEObject Type="Embed" ProgID="Equation.3" ShapeID="_x0000_i1061" DrawAspect="Content" ObjectID="_1666341192" r:id="rId77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</w:t>
      </w:r>
      <w:r>
        <w:t>в</w:t>
      </w:r>
      <w:r>
        <w:t>ки направить специалиста для решения проблемы. Вероятность возникновения в теч</w:t>
      </w:r>
      <w:r>
        <w:t>е</w:t>
      </w:r>
      <w:r>
        <w:t xml:space="preserve">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2" type="#_x0000_t75" style="width:10.5pt;height:15pt" o:ole="">
            <v:imagedata r:id="rId35" o:title=""/>
          </v:shape>
          <o:OLEObject Type="Embed" ProgID="Equation.3" ShapeID="_x0000_i1062" DrawAspect="Content" ObjectID="_1666341193" r:id="rId78"/>
        </w:object>
      </w:r>
      <w:r>
        <w:t>. Специалист устраняет проблему за время, являющееся случайной величиной, равномерно распр</w:t>
      </w:r>
      <w:r>
        <w:t>е</w:t>
      </w:r>
      <w:r>
        <w:t xml:space="preserve">деленной в интервале </w:t>
      </w:r>
      <w:r w:rsidRPr="002A1AC1">
        <w:rPr>
          <w:position w:val="-10"/>
        </w:rPr>
        <w:object w:dxaOrig="540" w:dyaOrig="340">
          <v:shape id="_x0000_i1063" type="#_x0000_t75" style="width:25.5pt;height:15pt" o:ole="">
            <v:imagedata r:id="rId79" o:title=""/>
          </v:shape>
          <o:OLEObject Type="Embed" ProgID="Equation.3" ShapeID="_x0000_i1063" DrawAspect="Content" ObjectID="_1666341194" r:id="rId80"/>
        </w:object>
      </w:r>
      <w:r>
        <w:t xml:space="preserve">. В том случае,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4" type="#_x0000_t75" style="width:10.5pt;height:10.5pt" o:ole="">
            <v:imagedata r:id="rId81" o:title=""/>
          </v:shape>
          <o:OLEObject Type="Embed" ProgID="Equation.3" ShapeID="_x0000_i1064" DrawAspect="Content" ObjectID="_1666341195" r:id="rId82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5" type="#_x0000_t75" style="width:10.5pt;height:10.5pt" o:ole="">
            <v:imagedata r:id="rId83" o:title=""/>
          </v:shape>
          <o:OLEObject Type="Embed" ProgID="Equation.3" ShapeID="_x0000_i1065" DrawAspect="Content" ObjectID="_1666341196" r:id="rId84"/>
        </w:object>
      </w:r>
      <w:r>
        <w:t xml:space="preserve"> рублей в месяц</w:t>
      </w:r>
    </w:p>
    <w:p w:rsidR="00997DCF" w:rsidRPr="00C17915" w:rsidRDefault="00997DCF" w:rsidP="0079022C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97DCF" w:rsidRDefault="00997DCF" w:rsidP="000332A6">
      <w:pPr>
        <w:rPr>
          <w:i/>
          <w:color w:val="C00000"/>
        </w:rPr>
        <w:sectPr w:rsidR="00997DCF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97DCF" w:rsidRDefault="00997DCF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97DCF" w:rsidRPr="009A6DB9" w:rsidRDefault="00997DCF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97DCF" w:rsidRPr="009A6DB9" w:rsidRDefault="00997DCF" w:rsidP="00197B54">
      <w:pPr>
        <w:rPr>
          <w:i/>
          <w:color w:val="C00000"/>
        </w:rPr>
      </w:pPr>
    </w:p>
    <w:tbl>
      <w:tblPr>
        <w:tblW w:w="4796" w:type="pct"/>
        <w:tblInd w:w="647" w:type="dxa"/>
        <w:tblCellMar>
          <w:left w:w="0" w:type="dxa"/>
          <w:right w:w="0" w:type="dxa"/>
        </w:tblCellMar>
        <w:tblLook w:val="00A0"/>
      </w:tblPr>
      <w:tblGrid>
        <w:gridCol w:w="1545"/>
        <w:gridCol w:w="4499"/>
        <w:gridCol w:w="9175"/>
      </w:tblGrid>
      <w:tr w:rsidR="00997DCF" w:rsidRPr="00457C1A" w:rsidTr="000B3CD3">
        <w:trPr>
          <w:trHeight w:val="753"/>
          <w:tblHeader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CF" w:rsidRPr="009A6DB9" w:rsidRDefault="00997DC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CF" w:rsidRPr="009A6DB9" w:rsidRDefault="00997DC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CF" w:rsidRPr="009A6DB9" w:rsidRDefault="00997DC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997DCF" w:rsidRPr="009A6DB9" w:rsidTr="000B3C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5F51EF" w:rsidRDefault="00997DC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997DCF" w:rsidRPr="009A6DB9" w:rsidTr="000B3CD3">
        <w:trPr>
          <w:trHeight w:val="225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9A6DB9" w:rsidRDefault="00997DCF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Default="00997DCF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принципы синтеза цифровых автом</w:t>
            </w:r>
            <w:r w:rsidRPr="00124E2E">
              <w:t>а</w:t>
            </w:r>
            <w:r w:rsidRPr="00124E2E">
              <w:t>тов, основные понятия автоматного пр</w:t>
            </w:r>
            <w:r w:rsidRPr="00124E2E">
              <w:t>о</w:t>
            </w:r>
            <w:r w:rsidRPr="00124E2E">
              <w:t>граммирования</w:t>
            </w:r>
            <w:r>
              <w:t>;</w:t>
            </w:r>
          </w:p>
          <w:p w:rsidR="00997DCF" w:rsidRDefault="00997DCF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способы программного задания ци</w:t>
            </w:r>
            <w:r w:rsidRPr="00124E2E">
              <w:t>ф</w:t>
            </w:r>
            <w:r w:rsidRPr="00124E2E">
              <w:t>ровых автоматов;</w:t>
            </w:r>
          </w:p>
          <w:p w:rsidR="00997DCF" w:rsidRPr="009A6DB9" w:rsidRDefault="00997DCF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общие методы структурного синтеза автоматов, принципы моделирования предметной области в автоматной пар</w:t>
            </w:r>
            <w:r w:rsidRPr="00124E2E">
              <w:t>а</w:t>
            </w:r>
            <w:r w:rsidRPr="00124E2E">
              <w:t>дигме</w:t>
            </w:r>
            <w:r>
              <w:t>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CF" w:rsidRDefault="00997DCF" w:rsidP="001B38F1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997DCF" w:rsidRPr="00D07A2E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B15CC0">
              <w:t>Функционально полные системы элементарных логических функций. Канонич</w:t>
            </w:r>
            <w:r w:rsidRPr="00B15CC0">
              <w:t>е</w:t>
            </w:r>
            <w:r w:rsidRPr="00B15CC0">
              <w:t xml:space="preserve">ские формы представления логических функций. </w:t>
            </w:r>
            <w:r w:rsidRPr="00D07A2E">
              <w:t>СДНФ, СКНФ.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B15CC0">
              <w:t>Задача анализа и синтеза логических функций. Минимизация функций алгебры л</w:t>
            </w:r>
            <w:r w:rsidRPr="00B15CC0">
              <w:t>о</w:t>
            </w:r>
            <w:r w:rsidRPr="00B15CC0">
              <w:t>гики. Этапы минимизации.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Квайна.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Числовое и геометрическое представление функций алгебры логики.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Квайна-мак-Класки.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Карно.</w:t>
            </w:r>
          </w:p>
          <w:p w:rsidR="00997DCF" w:rsidRPr="00A3085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Методика выполнения арифметических действий в D кодах.</w:t>
            </w:r>
          </w:p>
          <w:p w:rsidR="00997DCF" w:rsidRPr="00A3085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Основные понятия и определения: абстрактные и структурные автоматы, конечные автоматы, полностью определенные и частичные автоматы, синхронные и асинхро</w:t>
            </w:r>
            <w:r w:rsidRPr="00A30852">
              <w:rPr>
                <w:bCs/>
              </w:rPr>
              <w:t>н</w:t>
            </w:r>
            <w:r w:rsidRPr="00A30852">
              <w:rPr>
                <w:bCs/>
              </w:rPr>
              <w:t>ные автоматы.</w:t>
            </w:r>
          </w:p>
          <w:p w:rsidR="00997DCF" w:rsidRPr="00A3085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Автоматы Мили и Мура. Закон функционирования и способы задания автоматов Мура.</w:t>
            </w:r>
          </w:p>
          <w:p w:rsidR="00997DCF" w:rsidRPr="00A3085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Автоматы Мили и Мура. Закон функционирования и способы задания автоматов Мили.</w:t>
            </w:r>
          </w:p>
          <w:p w:rsidR="00997DCF" w:rsidRPr="00A3085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Эквивалентные автоматы. Преобразование автомата Мура в автомат Мили.</w:t>
            </w:r>
          </w:p>
          <w:p w:rsidR="00997DCF" w:rsidRPr="00A3085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Эквивалентные автоматы. Преобразование автомата Мили в автомат Мура.</w:t>
            </w:r>
          </w:p>
          <w:p w:rsidR="00997DCF" w:rsidRPr="00A3085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Совмещенная модель автомата (С автомат). Закон функционирования и способы задания С автоматов.</w:t>
            </w:r>
          </w:p>
          <w:p w:rsidR="00997DCF" w:rsidRPr="00A3085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Последовательное соединение автоматов. Таблицы переходов и выходов результ</w:t>
            </w:r>
            <w:r w:rsidRPr="00A30852">
              <w:rPr>
                <w:bCs/>
              </w:rPr>
              <w:t>и</w:t>
            </w:r>
            <w:r w:rsidRPr="00A30852">
              <w:rPr>
                <w:bCs/>
              </w:rPr>
              <w:t>рующего автомата. Пример.</w:t>
            </w:r>
          </w:p>
          <w:p w:rsidR="00997DCF" w:rsidRPr="00D07A2E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Параллельное соединение автоматов. Таблицы переходов и выходов результиру</w:t>
            </w:r>
            <w:r w:rsidRPr="00B15CC0">
              <w:t>ю</w:t>
            </w:r>
            <w:r w:rsidRPr="00B15CC0">
              <w:t xml:space="preserve">щего автомата. </w:t>
            </w:r>
            <w:r w:rsidRPr="00D07A2E">
              <w:t>Пример.</w:t>
            </w:r>
          </w:p>
          <w:p w:rsidR="00997DCF" w:rsidRPr="00D07A2E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Соединение автоматов с обратной связью. Таблицы переходов и выходов результ</w:t>
            </w:r>
            <w:r w:rsidRPr="00B15CC0">
              <w:t>и</w:t>
            </w:r>
            <w:r w:rsidRPr="00B15CC0">
              <w:t xml:space="preserve">рующего автомата. </w:t>
            </w:r>
            <w:r w:rsidRPr="00D07A2E">
              <w:t>Пример.</w:t>
            </w:r>
          </w:p>
          <w:p w:rsidR="00997DCF" w:rsidRPr="00A3085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30852">
              <w:t>Задача структурного синтеза автоматов. Теорема о структурной полноте.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Кодирование состояний автомата и сложность комбинационных схем, реализу</w:t>
            </w:r>
            <w:r w:rsidRPr="00B15CC0">
              <w:t>ю</w:t>
            </w:r>
            <w:r w:rsidRPr="00B15CC0">
              <w:t>щих функции выходов и возбуждения элементов памяти.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Принцип микропрограммного управления. Модель дискретного преобразователя Глушкова.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Функции операционного и управляющего автоматов.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Функциональная микропрограмма. Язык функционального микропрограммиров</w:t>
            </w:r>
            <w:r w:rsidRPr="00B15CC0">
              <w:t>а</w:t>
            </w:r>
            <w:r w:rsidRPr="00B15CC0">
              <w:t>ния.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Классы микроопераций. Функциональная и структурная совместимость микрооп</w:t>
            </w:r>
            <w:r w:rsidRPr="00B15CC0">
              <w:t>е</w:t>
            </w:r>
            <w:r w:rsidRPr="00B15CC0">
              <w:t>раций.</w:t>
            </w:r>
          </w:p>
          <w:p w:rsidR="00997DCF" w:rsidRPr="00B15CC0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Содержательный и закодированный графы микропрограммы.</w:t>
            </w:r>
          </w:p>
          <w:p w:rsidR="00997DCF" w:rsidRPr="00E85986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 xml:space="preserve">Структурная организация операционных автоматов. Структурный базис. </w:t>
            </w:r>
          </w:p>
          <w:p w:rsidR="00997DCF" w:rsidRPr="0090610F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0610F">
              <w:t>Программные системы, управляемые автоматами.</w:t>
            </w:r>
          </w:p>
          <w:p w:rsidR="00997DCF" w:rsidRPr="003636BB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Автоматы и алгоритмы дискретной математики.</w:t>
            </w:r>
          </w:p>
          <w:p w:rsidR="00997DCF" w:rsidRPr="008B7402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Языковые средства автоматного программирования.</w:t>
            </w:r>
          </w:p>
          <w:p w:rsidR="00997DCF" w:rsidRPr="00730FBF" w:rsidRDefault="00997DCF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Синтез автоматной и объектно-ориентированной парадигм программирования.</w:t>
            </w:r>
          </w:p>
          <w:p w:rsidR="00997DCF" w:rsidRPr="00A85A16" w:rsidRDefault="00997DCF" w:rsidP="00A85A1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Arial" w:hAnsi="Arial" w:cs="Arial"/>
                <w:sz w:val="36"/>
                <w:szCs w:val="36"/>
              </w:rPr>
            </w:pPr>
            <w:r>
              <w:t>Автоматы и UML.</w:t>
            </w:r>
          </w:p>
          <w:p w:rsidR="00997DCF" w:rsidRPr="009A6DB9" w:rsidRDefault="00997DCF" w:rsidP="00A85A1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Arial" w:hAnsi="Arial" w:cs="Arial"/>
                <w:sz w:val="36"/>
                <w:szCs w:val="36"/>
              </w:rPr>
            </w:pPr>
            <w:r>
              <w:t>Автоматы и регулярные выражения.</w:t>
            </w:r>
          </w:p>
        </w:tc>
      </w:tr>
      <w:tr w:rsidR="00997DCF" w:rsidRPr="00457C1A" w:rsidTr="000B3CD3">
        <w:trPr>
          <w:trHeight w:val="258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0649B1" w:rsidRDefault="00997DCF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Default="00997DCF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A5156">
              <w:t>использовать методы синтеза цифр</w:t>
            </w:r>
            <w:r w:rsidRPr="004A5156">
              <w:t>о</w:t>
            </w:r>
            <w:r w:rsidRPr="004A5156">
              <w:t>вых автоматов, использовать методы проектирования автоматных программ;</w:t>
            </w:r>
          </w:p>
          <w:p w:rsidR="00997DCF" w:rsidRDefault="00997DCF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строить распознаватели и преобраз</w:t>
            </w:r>
            <w:r>
              <w:t>о</w:t>
            </w:r>
            <w:r>
              <w:t>ватели, сложные схемы взаимодействия автоматов;</w:t>
            </w:r>
          </w:p>
          <w:p w:rsidR="00997DCF" w:rsidRPr="000649B1" w:rsidRDefault="00997DCF" w:rsidP="00FC14E5">
            <w:pPr>
              <w:tabs>
                <w:tab w:val="left" w:pos="356"/>
                <w:tab w:val="left" w:pos="851"/>
              </w:tabs>
              <w:ind w:firstLine="0"/>
            </w:pPr>
            <w:r>
              <w:t>разрабатывать многокомпонентные нед</w:t>
            </w:r>
            <w:r>
              <w:t>е</w:t>
            </w:r>
            <w:r>
              <w:t>терминированные системы.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Default="00997DCF" w:rsidP="00AE0D72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997DCF" w:rsidRDefault="00997DCF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разработать в автоматной парадигме систему регулирования движения на перекр</w:t>
            </w:r>
            <w:r>
              <w:t>е</w:t>
            </w:r>
            <w:r>
              <w:t>стке с учетом следующих факторов: интенсивность движения, состояние дорожного полотна, время суток, день недели, необходимость незамедлительно пропускать тран</w:t>
            </w:r>
            <w:r>
              <w:t>с</w:t>
            </w:r>
            <w:r>
              <w:t>порт, оборудованный спецсигналами. Макет системы должен быть программно реал</w:t>
            </w:r>
            <w:r>
              <w:t>и</w:t>
            </w:r>
            <w:r>
              <w:t>зован.</w:t>
            </w:r>
          </w:p>
          <w:p w:rsidR="00997DCF" w:rsidRDefault="00997DCF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разработать в автоматной парадигме систему диспетчеризации работы ремонтной бригады с учетом следующих факторов: состояние оборудования, интенсивность и</w:t>
            </w:r>
            <w:r>
              <w:t>с</w:t>
            </w:r>
            <w:r>
              <w:t>пользования оборудования, система приоритетов при ремонте оборудования. Макет системы должен быть программно реализован.</w:t>
            </w:r>
          </w:p>
          <w:p w:rsidR="00997DCF" w:rsidRPr="00AE0D72" w:rsidRDefault="00997DCF" w:rsidP="00AE0D72">
            <w:pPr>
              <w:ind w:firstLine="0"/>
              <w:jc w:val="left"/>
            </w:pPr>
            <w:r>
              <w:t xml:space="preserve"> </w:t>
            </w:r>
          </w:p>
        </w:tc>
      </w:tr>
      <w:tr w:rsidR="00997DCF" w:rsidRPr="00457C1A" w:rsidTr="000B3CD3">
        <w:trPr>
          <w:trHeight w:val="446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0649B1" w:rsidRDefault="00997DCF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Pr="003870F2" w:rsidRDefault="00997DCF" w:rsidP="0081732C">
            <w:pPr>
              <w:pStyle w:val="BodyText2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6F31F9">
              <w:t xml:space="preserve">навыками реализации </w:t>
            </w:r>
            <w:r>
              <w:t>автоматных м</w:t>
            </w:r>
            <w:r>
              <w:t>о</w:t>
            </w:r>
            <w:r>
              <w:t>делей на языках программирования выс</w:t>
            </w:r>
            <w:r>
              <w:t>о</w:t>
            </w:r>
            <w:r>
              <w:t>кого уровня;</w:t>
            </w:r>
          </w:p>
          <w:p w:rsidR="00997DCF" w:rsidRPr="008C09DA" w:rsidRDefault="00997DCF" w:rsidP="0081732C">
            <w:pPr>
              <w:pStyle w:val="BodyText2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проектирования и реализ</w:t>
            </w:r>
            <w:r>
              <w:t>а</w:t>
            </w:r>
            <w:r>
              <w:t>ции сложных автоматных моделей на языках программирования высокого уровня;</w:t>
            </w:r>
          </w:p>
          <w:p w:rsidR="00997DCF" w:rsidRPr="000649B1" w:rsidRDefault="00997DCF" w:rsidP="0081732C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реализации недетермин</w:t>
            </w:r>
            <w:r>
              <w:t>и</w:t>
            </w:r>
            <w:r>
              <w:t>рованных моделей, сочетающих автома</w:t>
            </w:r>
            <w:r>
              <w:t>т</w:t>
            </w:r>
            <w:r>
              <w:t>ную и объектно-ориентированную пар</w:t>
            </w:r>
            <w:r>
              <w:t>а</w:t>
            </w:r>
            <w:r>
              <w:t>дигму моделирования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CF" w:rsidRDefault="00997DCF" w:rsidP="00AE2AE6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997DCF" w:rsidRDefault="00997DCF" w:rsidP="0081732C">
            <w:pPr>
              <w:pStyle w:val="BodyText2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</w:pPr>
            <w:r>
              <w:t>разработать в автоматной парадигме систему регулирования движения в небол</w:t>
            </w:r>
            <w:r>
              <w:t>ь</w:t>
            </w:r>
            <w:r>
              <w:t>шом районе. Система должна учитывать ситуацию на всех перекрестках;</w:t>
            </w:r>
          </w:p>
          <w:p w:rsidR="00997DCF" w:rsidRPr="00AE2AE6" w:rsidRDefault="00997DCF" w:rsidP="0081732C">
            <w:pPr>
              <w:pStyle w:val="BodyText2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</w:pPr>
            <w:r>
              <w:t xml:space="preserve">разработать в автоматной парадигме систему диспетчеризации работы ремонтного предприятия, в котором имеется </w:t>
            </w:r>
            <w:r>
              <w:rPr>
                <w:lang w:val="en-US"/>
              </w:rPr>
              <w:t>N</w:t>
            </w:r>
            <w:r>
              <w:t xml:space="preserve"> бригад</w:t>
            </w:r>
            <w:r w:rsidRPr="0081732C">
              <w:t xml:space="preserve">. </w:t>
            </w:r>
          </w:p>
        </w:tc>
      </w:tr>
    </w:tbl>
    <w:p w:rsidR="00997DCF" w:rsidRPr="00457C1A" w:rsidRDefault="00997DCF" w:rsidP="00197B54">
      <w:pPr>
        <w:rPr>
          <w:i/>
          <w:color w:val="C00000"/>
          <w:highlight w:val="yellow"/>
        </w:rPr>
      </w:pPr>
    </w:p>
    <w:p w:rsidR="00997DCF" w:rsidRPr="003D441D" w:rsidRDefault="00997DCF" w:rsidP="00197B54">
      <w:pPr>
        <w:rPr>
          <w:i/>
          <w:color w:val="C00000"/>
        </w:rPr>
      </w:pPr>
    </w:p>
    <w:p w:rsidR="00997DCF" w:rsidRDefault="00997DCF" w:rsidP="00197B54">
      <w:pPr>
        <w:rPr>
          <w:i/>
          <w:color w:val="C00000"/>
        </w:rPr>
      </w:pPr>
    </w:p>
    <w:p w:rsidR="00997DCF" w:rsidRDefault="00997DCF" w:rsidP="00197B54">
      <w:pPr>
        <w:rPr>
          <w:i/>
          <w:color w:val="C00000"/>
        </w:rPr>
      </w:pPr>
    </w:p>
    <w:p w:rsidR="00997DCF" w:rsidRDefault="00997DCF" w:rsidP="00197B54">
      <w:pPr>
        <w:rPr>
          <w:i/>
          <w:color w:val="C00000"/>
        </w:rPr>
      </w:pPr>
    </w:p>
    <w:p w:rsidR="00997DCF" w:rsidRPr="00030325" w:rsidRDefault="00997DCF" w:rsidP="00197B54">
      <w:pPr>
        <w:rPr>
          <w:i/>
          <w:color w:val="C00000"/>
        </w:rPr>
      </w:pPr>
    </w:p>
    <w:p w:rsidR="00997DCF" w:rsidRDefault="00997DCF" w:rsidP="00197B54">
      <w:pPr>
        <w:rPr>
          <w:i/>
          <w:color w:val="C00000"/>
        </w:rPr>
      </w:pPr>
    </w:p>
    <w:p w:rsidR="00997DCF" w:rsidRDefault="00997DCF" w:rsidP="0033429F">
      <w:pPr>
        <w:rPr>
          <w:b/>
        </w:rPr>
        <w:sectPr w:rsidR="00997DC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97DCF" w:rsidRPr="00810C86" w:rsidRDefault="00997DCF" w:rsidP="0033429F">
      <w:pPr>
        <w:rPr>
          <w:b/>
        </w:rPr>
      </w:pPr>
      <w:r w:rsidRPr="00810C86">
        <w:rPr>
          <w:b/>
        </w:rPr>
        <w:t>б) Порядок проведения промежуточной аттестации, показатели и критерии оценивания:</w:t>
      </w:r>
    </w:p>
    <w:p w:rsidR="00997DCF" w:rsidRPr="00810C86" w:rsidRDefault="00997DCF" w:rsidP="0089203A">
      <w:r w:rsidRPr="00810C86">
        <w:t>Промежуточная аттестация по дисциплине «</w:t>
      </w:r>
      <w:r>
        <w:t>Теория автоматов</w:t>
      </w:r>
      <w:r w:rsidRPr="00810C86">
        <w:t>» включает теоретич</w:t>
      </w:r>
      <w:r w:rsidRPr="00810C86">
        <w:t>е</w:t>
      </w:r>
      <w:r w:rsidRPr="00810C86">
        <w:t>ские вопросы, позволяющие оценить уровень усвоения обучающимися знаний, и практ</w:t>
      </w:r>
      <w:r w:rsidRPr="00810C86">
        <w:t>и</w:t>
      </w:r>
      <w:r w:rsidRPr="00810C86">
        <w:t>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997DCF" w:rsidRPr="00810C86" w:rsidRDefault="00997DCF" w:rsidP="0034629A">
      <w:r w:rsidRPr="00810C86">
        <w:t>Экзамен по данной дисциплине проводится в устной форме по экзаменационным билет</w:t>
      </w:r>
      <w:r>
        <w:t>ам, каждый из которых включает два</w:t>
      </w:r>
      <w:r w:rsidRPr="00810C86">
        <w:t xml:space="preserve"> теоретических вопроса и одно практическое задание. </w:t>
      </w:r>
    </w:p>
    <w:p w:rsidR="00997DCF" w:rsidRPr="00810C86" w:rsidRDefault="00997DCF" w:rsidP="0034629A">
      <w:pPr>
        <w:rPr>
          <w:b/>
        </w:rPr>
      </w:pPr>
      <w:r w:rsidRPr="00810C86">
        <w:rPr>
          <w:b/>
        </w:rPr>
        <w:t>Показатели и критерии оценивания экзамена:</w:t>
      </w:r>
    </w:p>
    <w:p w:rsidR="00997DCF" w:rsidRPr="00810C86" w:rsidRDefault="00997DCF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997DCF" w:rsidRPr="00810C86" w:rsidRDefault="00997DCF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97DCF" w:rsidRPr="00810C86" w:rsidRDefault="00997DCF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обучающийся демонстрирует порог</w:t>
      </w:r>
      <w:r w:rsidRPr="00810C86">
        <w:t>о</w:t>
      </w:r>
      <w:r w:rsidRPr="00810C86">
        <w:t>вый уровень сформированности компетенций: в ходе контрольных мероприятий допуск</w:t>
      </w:r>
      <w:r w:rsidRPr="00810C86">
        <w:t>а</w:t>
      </w:r>
      <w:r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97DCF" w:rsidRPr="00810C86" w:rsidRDefault="00997DCF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97DCF" w:rsidRPr="00810C86" w:rsidRDefault="00997DCF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997DCF" w:rsidRPr="00C17915" w:rsidRDefault="00997DCF" w:rsidP="00D21C33">
      <w:pPr>
        <w:pStyle w:val="Heading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97DCF" w:rsidRPr="00316F85" w:rsidRDefault="00997DCF" w:rsidP="00316F85">
      <w:pPr>
        <w:rPr>
          <w:b/>
          <w:bCs/>
          <w:szCs w:val="28"/>
        </w:rPr>
      </w:pPr>
      <w:r w:rsidRPr="00316F85">
        <w:rPr>
          <w:b/>
          <w:bCs/>
          <w:szCs w:val="28"/>
        </w:rPr>
        <w:t>а) Основная литература:</w:t>
      </w:r>
    </w:p>
    <w:p w:rsidR="00997DCF" w:rsidRDefault="00997DCF" w:rsidP="00316F85">
      <w:pPr>
        <w:rPr>
          <w:szCs w:val="28"/>
        </w:rPr>
      </w:pPr>
      <w:r w:rsidRPr="00316F85">
        <w:rPr>
          <w:szCs w:val="28"/>
        </w:rPr>
        <w:t xml:space="preserve">1. Постников, А.И. Прикладная теория цифровых автоматов : учеб. пособие / А.И. Постников, О.В. Непомнящий, Л.В. Макуха. - Красноярск : Сиб. федер. ун-т, 2017. - 206 с. - ISBN 978-5-7638-3661-5. - Текст : электронный. - URL: </w:t>
      </w:r>
      <w:hyperlink r:id="rId85" w:history="1">
        <w:r w:rsidRPr="00905ED7">
          <w:rPr>
            <w:rStyle w:val="Hyperlink"/>
            <w:rFonts w:ascii="Times New Roman" w:hAnsi="Times New Roman"/>
            <w:szCs w:val="28"/>
          </w:rPr>
          <w:t>https://znanium.com/catalog/product/1032125</w:t>
        </w:r>
      </w:hyperlink>
      <w:r>
        <w:rPr>
          <w:szCs w:val="28"/>
        </w:rPr>
        <w:t xml:space="preserve"> </w:t>
      </w:r>
      <w:r w:rsidRPr="00316F85">
        <w:rPr>
          <w:szCs w:val="28"/>
        </w:rPr>
        <w:t>(дата обращения: 28.10.2020)</w:t>
      </w:r>
      <w:r>
        <w:rPr>
          <w:szCs w:val="28"/>
        </w:rPr>
        <w:t>.</w:t>
      </w:r>
    </w:p>
    <w:p w:rsidR="00997DCF" w:rsidRPr="00316F85" w:rsidRDefault="00997DCF" w:rsidP="00316F85">
      <w:pPr>
        <w:rPr>
          <w:szCs w:val="28"/>
        </w:rPr>
      </w:pPr>
      <w:r>
        <w:rPr>
          <w:color w:val="000000"/>
        </w:rPr>
        <w:t xml:space="preserve">2. </w:t>
      </w:r>
      <w:r w:rsidRPr="001806BC">
        <w:rPr>
          <w:color w:val="000000"/>
        </w:rPr>
        <w:t>Кудрявцев,</w:t>
      </w:r>
      <w:r w:rsidRPr="001806BC">
        <w:t xml:space="preserve"> </w:t>
      </w:r>
      <w:r w:rsidRPr="001806BC">
        <w:rPr>
          <w:color w:val="000000"/>
        </w:rPr>
        <w:t>В.</w:t>
      </w:r>
      <w:r w:rsidRPr="001806BC">
        <w:t xml:space="preserve"> </w:t>
      </w:r>
      <w:r w:rsidRPr="001806BC">
        <w:rPr>
          <w:color w:val="000000"/>
        </w:rPr>
        <w:t>Б.</w:t>
      </w:r>
      <w:r w:rsidRPr="001806BC">
        <w:t xml:space="preserve"> </w:t>
      </w:r>
      <w:r w:rsidRPr="001806BC">
        <w:rPr>
          <w:color w:val="000000"/>
        </w:rPr>
        <w:t>Теория</w:t>
      </w:r>
      <w:r w:rsidRPr="001806BC">
        <w:t xml:space="preserve"> </w:t>
      </w:r>
      <w:r w:rsidRPr="001806BC">
        <w:rPr>
          <w:color w:val="000000"/>
        </w:rPr>
        <w:t>автоматов</w:t>
      </w:r>
      <w:r w:rsidRPr="001806BC">
        <w:t xml:space="preserve"> </w:t>
      </w:r>
      <w:r w:rsidRPr="001806BC">
        <w:rPr>
          <w:color w:val="000000"/>
        </w:rPr>
        <w:t>:</w:t>
      </w:r>
      <w:r w:rsidRPr="001806BC">
        <w:t xml:space="preserve"> </w:t>
      </w:r>
      <w:r w:rsidRPr="001806BC">
        <w:rPr>
          <w:color w:val="000000"/>
        </w:rPr>
        <w:t>учебник</w:t>
      </w:r>
      <w:r w:rsidRPr="001806BC">
        <w:t xml:space="preserve"> </w:t>
      </w:r>
      <w:r w:rsidRPr="001806BC">
        <w:rPr>
          <w:color w:val="000000"/>
        </w:rPr>
        <w:t>для</w:t>
      </w:r>
      <w:r w:rsidRPr="001806BC">
        <w:t xml:space="preserve"> </w:t>
      </w:r>
      <w:r w:rsidRPr="001806BC">
        <w:rPr>
          <w:color w:val="000000"/>
        </w:rPr>
        <w:t>бакалавриата</w:t>
      </w:r>
      <w:r w:rsidRPr="001806BC">
        <w:t xml:space="preserve"> </w:t>
      </w:r>
      <w:r w:rsidRPr="001806BC">
        <w:rPr>
          <w:color w:val="000000"/>
        </w:rPr>
        <w:t>и</w:t>
      </w:r>
      <w:r w:rsidRPr="001806BC">
        <w:t xml:space="preserve"> </w:t>
      </w:r>
      <w:r w:rsidRPr="001806BC">
        <w:rPr>
          <w:color w:val="000000"/>
        </w:rPr>
        <w:t>магистратуры</w:t>
      </w:r>
      <w:r w:rsidRPr="001806BC">
        <w:t xml:space="preserve"> </w:t>
      </w:r>
      <w:r w:rsidRPr="001806BC">
        <w:rPr>
          <w:color w:val="000000"/>
        </w:rPr>
        <w:t>/</w:t>
      </w:r>
      <w:r w:rsidRPr="001806BC">
        <w:t xml:space="preserve"> </w:t>
      </w:r>
      <w:r w:rsidRPr="001806BC">
        <w:rPr>
          <w:color w:val="000000"/>
        </w:rPr>
        <w:t>В.</w:t>
      </w:r>
      <w:r w:rsidRPr="001806BC">
        <w:t xml:space="preserve"> </w:t>
      </w:r>
      <w:r w:rsidRPr="001806BC">
        <w:rPr>
          <w:color w:val="000000"/>
        </w:rPr>
        <w:t>Б.</w:t>
      </w:r>
      <w:r w:rsidRPr="001806BC">
        <w:t xml:space="preserve"> </w:t>
      </w:r>
      <w:r w:rsidRPr="001806BC">
        <w:rPr>
          <w:color w:val="000000"/>
        </w:rPr>
        <w:t>Кудрявцев,</w:t>
      </w:r>
      <w:r w:rsidRPr="001806BC">
        <w:t xml:space="preserve"> </w:t>
      </w:r>
      <w:r w:rsidRPr="001806BC">
        <w:rPr>
          <w:color w:val="000000"/>
        </w:rPr>
        <w:t>С.</w:t>
      </w:r>
      <w:r w:rsidRPr="001806BC">
        <w:t xml:space="preserve"> </w:t>
      </w:r>
      <w:r w:rsidRPr="001806BC">
        <w:rPr>
          <w:color w:val="000000"/>
        </w:rPr>
        <w:t>В.</w:t>
      </w:r>
      <w:r w:rsidRPr="001806BC">
        <w:t xml:space="preserve"> </w:t>
      </w:r>
      <w:r w:rsidRPr="001806BC">
        <w:rPr>
          <w:color w:val="000000"/>
        </w:rPr>
        <w:t>Алешин,</w:t>
      </w:r>
      <w:r w:rsidRPr="001806BC">
        <w:t xml:space="preserve"> </w:t>
      </w:r>
      <w:r w:rsidRPr="001806BC">
        <w:rPr>
          <w:color w:val="000000"/>
        </w:rPr>
        <w:t>А.</w:t>
      </w:r>
      <w:r w:rsidRPr="001806BC">
        <w:t xml:space="preserve"> </w:t>
      </w:r>
      <w:r w:rsidRPr="001806BC">
        <w:rPr>
          <w:color w:val="000000"/>
        </w:rPr>
        <w:t>С.</w:t>
      </w:r>
      <w:r w:rsidRPr="001806BC">
        <w:t xml:space="preserve"> </w:t>
      </w:r>
      <w:r w:rsidRPr="001806BC">
        <w:rPr>
          <w:color w:val="000000"/>
        </w:rPr>
        <w:t>Подколзин.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2-е</w:t>
      </w:r>
      <w:r w:rsidRPr="001806BC">
        <w:t xml:space="preserve"> </w:t>
      </w:r>
      <w:r w:rsidRPr="001806BC">
        <w:rPr>
          <w:color w:val="000000"/>
        </w:rPr>
        <w:t>изд.,</w:t>
      </w:r>
      <w:r w:rsidRPr="001806BC">
        <w:t xml:space="preserve"> </w:t>
      </w:r>
      <w:r w:rsidRPr="001806BC">
        <w:rPr>
          <w:color w:val="000000"/>
        </w:rPr>
        <w:t>испр.</w:t>
      </w:r>
      <w:r w:rsidRPr="001806BC">
        <w:t xml:space="preserve"> </w:t>
      </w:r>
      <w:r w:rsidRPr="001806BC">
        <w:rPr>
          <w:color w:val="000000"/>
        </w:rPr>
        <w:t>и</w:t>
      </w:r>
      <w:r w:rsidRPr="001806BC">
        <w:t xml:space="preserve"> </w:t>
      </w:r>
      <w:r w:rsidRPr="001806BC">
        <w:rPr>
          <w:color w:val="000000"/>
        </w:rPr>
        <w:t>доп.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Москва</w:t>
      </w:r>
      <w:r w:rsidRPr="001806BC">
        <w:t xml:space="preserve"> </w:t>
      </w:r>
      <w:r w:rsidRPr="001806BC">
        <w:rPr>
          <w:color w:val="000000"/>
        </w:rPr>
        <w:t>:</w:t>
      </w:r>
      <w:r w:rsidRPr="001806BC">
        <w:t xml:space="preserve"> </w:t>
      </w:r>
      <w:r w:rsidRPr="001806BC">
        <w:rPr>
          <w:color w:val="000000"/>
        </w:rPr>
        <w:t>Издател</w:t>
      </w:r>
      <w:r w:rsidRPr="001806BC">
        <w:rPr>
          <w:color w:val="000000"/>
        </w:rPr>
        <w:t>ь</w:t>
      </w:r>
      <w:r w:rsidRPr="001806BC">
        <w:rPr>
          <w:color w:val="000000"/>
        </w:rPr>
        <w:t>ство</w:t>
      </w:r>
      <w:r w:rsidRPr="001806BC">
        <w:t xml:space="preserve"> </w:t>
      </w:r>
      <w:r w:rsidRPr="001806BC">
        <w:rPr>
          <w:color w:val="000000"/>
        </w:rPr>
        <w:t>Юрайт,</w:t>
      </w:r>
      <w:r w:rsidRPr="001806BC">
        <w:t xml:space="preserve"> </w:t>
      </w:r>
      <w:r w:rsidRPr="001806BC">
        <w:rPr>
          <w:color w:val="000000"/>
        </w:rPr>
        <w:t>2019.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320</w:t>
      </w:r>
      <w:r w:rsidRPr="001806BC">
        <w:t xml:space="preserve"> </w:t>
      </w:r>
      <w:r w:rsidRPr="001806BC">
        <w:rPr>
          <w:color w:val="000000"/>
        </w:rPr>
        <w:t>с.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ISBN</w:t>
      </w:r>
      <w:r w:rsidRPr="001806BC">
        <w:t xml:space="preserve"> </w:t>
      </w:r>
      <w:r w:rsidRPr="001806BC">
        <w:rPr>
          <w:color w:val="000000"/>
        </w:rPr>
        <w:t>978-5-534-00117-4.</w:t>
      </w:r>
      <w:r w:rsidRPr="001806BC">
        <w:t xml:space="preserve"> </w:t>
      </w:r>
      <w:r w:rsidRPr="001806BC">
        <w:rPr>
          <w:color w:val="000000"/>
        </w:rPr>
        <w:t>-</w:t>
      </w:r>
      <w:r w:rsidRPr="001806BC">
        <w:t xml:space="preserve"> </w:t>
      </w:r>
      <w:r w:rsidRPr="001806BC">
        <w:rPr>
          <w:color w:val="000000"/>
        </w:rPr>
        <w:t>Текст</w:t>
      </w:r>
      <w:r w:rsidRPr="001806BC">
        <w:t xml:space="preserve"> </w:t>
      </w:r>
      <w:r w:rsidRPr="001806BC">
        <w:rPr>
          <w:color w:val="000000"/>
        </w:rPr>
        <w:t>:</w:t>
      </w:r>
      <w:r w:rsidRPr="001806BC">
        <w:t xml:space="preserve"> </w:t>
      </w:r>
      <w:r w:rsidRPr="001806BC">
        <w:rPr>
          <w:color w:val="000000"/>
        </w:rPr>
        <w:t>электронный</w:t>
      </w:r>
      <w:r w:rsidRPr="001806BC">
        <w:t xml:space="preserve"> </w:t>
      </w:r>
      <w:r w:rsidRPr="001806BC">
        <w:rPr>
          <w:color w:val="000000"/>
        </w:rPr>
        <w:t>//</w:t>
      </w:r>
      <w:r w:rsidRPr="001806BC">
        <w:t xml:space="preserve"> </w:t>
      </w:r>
      <w:r w:rsidRPr="001806BC">
        <w:rPr>
          <w:color w:val="000000"/>
        </w:rPr>
        <w:t>ЭБС</w:t>
      </w:r>
      <w:r w:rsidRPr="001806BC">
        <w:t xml:space="preserve"> </w:t>
      </w:r>
      <w:r w:rsidRPr="001806BC">
        <w:rPr>
          <w:color w:val="000000"/>
        </w:rPr>
        <w:t>Юрайт</w:t>
      </w:r>
      <w:r w:rsidRPr="001806BC">
        <w:t xml:space="preserve"> </w:t>
      </w:r>
      <w:r w:rsidRPr="001806BC">
        <w:rPr>
          <w:color w:val="000000"/>
        </w:rPr>
        <w:t>[Режим</w:t>
      </w:r>
      <w:r w:rsidRPr="001806BC">
        <w:t xml:space="preserve"> </w:t>
      </w:r>
      <w:r w:rsidRPr="001806BC">
        <w:rPr>
          <w:color w:val="000000"/>
        </w:rPr>
        <w:t>доступа]:</w:t>
      </w:r>
      <w:r>
        <w:rPr>
          <w:color w:val="000000"/>
        </w:rPr>
        <w:t xml:space="preserve"> </w:t>
      </w:r>
      <w:hyperlink r:id="rId86" w:history="1">
        <w:r w:rsidRPr="00905ED7">
          <w:rPr>
            <w:rStyle w:val="Hyperlink"/>
            <w:rFonts w:ascii="Times New Roman" w:hAnsi="Times New Roman"/>
            <w:szCs w:val="28"/>
          </w:rPr>
          <w:t>http://biblio-online.ru/bcode/444091</w:t>
        </w:r>
      </w:hyperlink>
      <w:r>
        <w:rPr>
          <w:color w:val="000000"/>
        </w:rPr>
        <w:t xml:space="preserve">  </w:t>
      </w:r>
      <w:r w:rsidRPr="00316F85">
        <w:rPr>
          <w:szCs w:val="28"/>
        </w:rPr>
        <w:t>(дата обращения: 28.10.2020)</w:t>
      </w:r>
      <w:r>
        <w:rPr>
          <w:szCs w:val="28"/>
        </w:rPr>
        <w:t>.</w:t>
      </w:r>
    </w:p>
    <w:p w:rsidR="00997DCF" w:rsidRPr="00316F85" w:rsidRDefault="00997DCF" w:rsidP="00316F85">
      <w:pPr>
        <w:rPr>
          <w:b/>
          <w:bCs/>
          <w:szCs w:val="28"/>
        </w:rPr>
      </w:pPr>
      <w:r w:rsidRPr="00316F85">
        <w:rPr>
          <w:b/>
          <w:bCs/>
          <w:szCs w:val="28"/>
        </w:rPr>
        <w:t>б) Дополнительная литература:</w:t>
      </w:r>
    </w:p>
    <w:p w:rsidR="00997DCF" w:rsidRDefault="00997DCF" w:rsidP="00B4552F">
      <w:pPr>
        <w:ind w:firstLine="756"/>
      </w:pPr>
      <w:r w:rsidRPr="00023650">
        <w:rPr>
          <w:color w:val="000000"/>
        </w:rPr>
        <w:t>1.</w:t>
      </w:r>
      <w:r w:rsidRPr="00023650">
        <w:t xml:space="preserve"> </w:t>
      </w:r>
      <w:r w:rsidRPr="00023650">
        <w:rPr>
          <w:color w:val="000000"/>
        </w:rPr>
        <w:t>Федосеева,</w:t>
      </w:r>
      <w:r w:rsidRPr="00023650">
        <w:t xml:space="preserve"> </w:t>
      </w:r>
      <w:r w:rsidRPr="00023650">
        <w:rPr>
          <w:color w:val="000000"/>
        </w:rPr>
        <w:t>Л.</w:t>
      </w:r>
      <w:r w:rsidRPr="00023650">
        <w:t xml:space="preserve"> </w:t>
      </w:r>
      <w:r w:rsidRPr="00023650">
        <w:rPr>
          <w:color w:val="000000"/>
        </w:rPr>
        <w:t>И.</w:t>
      </w:r>
      <w:r w:rsidRPr="00023650">
        <w:t xml:space="preserve"> </w:t>
      </w:r>
      <w:r w:rsidRPr="00023650">
        <w:rPr>
          <w:color w:val="000000"/>
        </w:rPr>
        <w:t>Основы</w:t>
      </w:r>
      <w:r w:rsidRPr="00023650">
        <w:t xml:space="preserve"> </w:t>
      </w:r>
      <w:r w:rsidRPr="00023650">
        <w:rPr>
          <w:color w:val="000000"/>
        </w:rPr>
        <w:t>теории</w:t>
      </w:r>
      <w:r w:rsidRPr="00023650">
        <w:t xml:space="preserve"> </w:t>
      </w:r>
      <w:r w:rsidRPr="00023650">
        <w:rPr>
          <w:color w:val="000000"/>
        </w:rPr>
        <w:t>конечных</w:t>
      </w:r>
      <w:r w:rsidRPr="00023650">
        <w:t xml:space="preserve"> </w:t>
      </w:r>
      <w:r w:rsidRPr="00023650">
        <w:rPr>
          <w:color w:val="000000"/>
        </w:rPr>
        <w:t>автоматов</w:t>
      </w:r>
      <w:r w:rsidRPr="00023650">
        <w:t xml:space="preserve"> </w:t>
      </w:r>
      <w:r w:rsidRPr="00023650">
        <w:rPr>
          <w:color w:val="000000"/>
        </w:rPr>
        <w:t>и</w:t>
      </w:r>
      <w:r w:rsidRPr="00023650">
        <w:t xml:space="preserve"> </w:t>
      </w:r>
      <w:r w:rsidRPr="00023650">
        <w:rPr>
          <w:color w:val="000000"/>
        </w:rPr>
        <w:t>формальных</w:t>
      </w:r>
      <w:r w:rsidRPr="00023650">
        <w:t xml:space="preserve"> </w:t>
      </w:r>
      <w:r w:rsidRPr="00023650">
        <w:rPr>
          <w:color w:val="000000"/>
        </w:rPr>
        <w:t>языков</w:t>
      </w:r>
      <w:r w:rsidRPr="00023650">
        <w:t xml:space="preserve"> </w:t>
      </w:r>
      <w:r w:rsidRPr="00023650">
        <w:rPr>
          <w:color w:val="000000"/>
        </w:rPr>
        <w:t>:</w:t>
      </w:r>
      <w:r w:rsidRPr="00023650">
        <w:t xml:space="preserve"> </w:t>
      </w:r>
      <w:r w:rsidRPr="00023650">
        <w:rPr>
          <w:color w:val="000000"/>
        </w:rPr>
        <w:t>учебное</w:t>
      </w:r>
      <w:r w:rsidRPr="00023650">
        <w:t xml:space="preserve"> </w:t>
      </w:r>
      <w:r w:rsidRPr="00023650">
        <w:rPr>
          <w:color w:val="000000"/>
        </w:rPr>
        <w:t>пособие</w:t>
      </w:r>
      <w:r w:rsidRPr="00023650">
        <w:t xml:space="preserve"> </w:t>
      </w:r>
      <w:r w:rsidRPr="00023650">
        <w:rPr>
          <w:color w:val="000000"/>
        </w:rPr>
        <w:t>/</w:t>
      </w:r>
      <w:r w:rsidRPr="00023650">
        <w:t xml:space="preserve"> </w:t>
      </w:r>
      <w:r w:rsidRPr="00023650">
        <w:rPr>
          <w:color w:val="000000"/>
        </w:rPr>
        <w:t>Л.</w:t>
      </w:r>
      <w:r w:rsidRPr="00023650">
        <w:t xml:space="preserve"> </w:t>
      </w:r>
      <w:r w:rsidRPr="00023650">
        <w:rPr>
          <w:color w:val="000000"/>
        </w:rPr>
        <w:t>И.</w:t>
      </w:r>
      <w:r w:rsidRPr="00023650">
        <w:t xml:space="preserve"> </w:t>
      </w:r>
      <w:r w:rsidRPr="00023650">
        <w:rPr>
          <w:color w:val="000000"/>
        </w:rPr>
        <w:t>Федосеева,</w:t>
      </w:r>
      <w:r w:rsidRPr="00023650">
        <w:t xml:space="preserve"> </w:t>
      </w:r>
      <w:r w:rsidRPr="00023650">
        <w:rPr>
          <w:color w:val="000000"/>
        </w:rPr>
        <w:t>Р.</w:t>
      </w:r>
      <w:r w:rsidRPr="00023650">
        <w:t xml:space="preserve"> </w:t>
      </w:r>
      <w:r w:rsidRPr="00023650">
        <w:rPr>
          <w:color w:val="000000"/>
        </w:rPr>
        <w:t>М.</w:t>
      </w:r>
      <w:r w:rsidRPr="00023650">
        <w:t xml:space="preserve"> </w:t>
      </w:r>
      <w:r w:rsidRPr="00023650">
        <w:rPr>
          <w:color w:val="000000"/>
        </w:rPr>
        <w:t>Адилов,</w:t>
      </w:r>
      <w:r w:rsidRPr="00023650">
        <w:t xml:space="preserve"> </w:t>
      </w:r>
      <w:r w:rsidRPr="00023650">
        <w:rPr>
          <w:color w:val="000000"/>
        </w:rPr>
        <w:t>М.</w:t>
      </w:r>
      <w:r w:rsidRPr="00023650">
        <w:t xml:space="preserve"> </w:t>
      </w:r>
      <w:r w:rsidRPr="00023650">
        <w:rPr>
          <w:color w:val="000000"/>
        </w:rPr>
        <w:t>Н.</w:t>
      </w:r>
      <w:r w:rsidRPr="00023650">
        <w:t xml:space="preserve"> </w:t>
      </w:r>
      <w:r w:rsidRPr="00023650">
        <w:rPr>
          <w:color w:val="000000"/>
        </w:rPr>
        <w:t>Шмокин.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Пенза</w:t>
      </w:r>
      <w:r w:rsidRPr="00023650">
        <w:t xml:space="preserve"> </w:t>
      </w:r>
      <w:r w:rsidRPr="00023650">
        <w:rPr>
          <w:color w:val="000000"/>
        </w:rPr>
        <w:t>:</w:t>
      </w:r>
      <w:r w:rsidRPr="00023650">
        <w:t xml:space="preserve"> </w:t>
      </w:r>
      <w:r w:rsidRPr="00023650">
        <w:rPr>
          <w:color w:val="000000"/>
        </w:rPr>
        <w:t>ПензГТУ,</w:t>
      </w:r>
      <w:r w:rsidRPr="00023650">
        <w:t xml:space="preserve"> </w:t>
      </w:r>
      <w:r w:rsidRPr="00023650">
        <w:rPr>
          <w:color w:val="000000"/>
        </w:rPr>
        <w:t>2013.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136</w:t>
      </w:r>
      <w:r w:rsidRPr="00023650">
        <w:t xml:space="preserve"> </w:t>
      </w:r>
      <w:r w:rsidRPr="00023650">
        <w:rPr>
          <w:color w:val="000000"/>
        </w:rPr>
        <w:t>с.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[Режим</w:t>
      </w:r>
      <w:r w:rsidRPr="00023650">
        <w:t xml:space="preserve"> </w:t>
      </w:r>
      <w:r w:rsidRPr="00023650">
        <w:rPr>
          <w:color w:val="000000"/>
        </w:rPr>
        <w:t>доступа]:</w:t>
      </w:r>
      <w:r w:rsidRPr="00023650">
        <w:t xml:space="preserve"> </w:t>
      </w:r>
      <w:hyperlink r:id="rId87" w:history="1">
        <w:r w:rsidRPr="00905ED7">
          <w:rPr>
            <w:rStyle w:val="Hyperlink"/>
            <w:rFonts w:ascii="Times New Roman" w:hAnsi="Times New Roman"/>
          </w:rPr>
          <w:t>https://e.lanbook.com/book/62703</w:t>
        </w:r>
      </w:hyperlink>
      <w:r>
        <w:t xml:space="preserve"> </w:t>
      </w:r>
      <w:r w:rsidRPr="00316F85">
        <w:rPr>
          <w:szCs w:val="28"/>
        </w:rPr>
        <w:t>(дата обращения: 28.10.2020)</w:t>
      </w:r>
      <w:r>
        <w:rPr>
          <w:szCs w:val="28"/>
        </w:rPr>
        <w:t>.</w:t>
      </w:r>
    </w:p>
    <w:p w:rsidR="00997DCF" w:rsidRDefault="00997DCF" w:rsidP="00B4552F">
      <w:pPr>
        <w:ind w:firstLine="756"/>
      </w:pPr>
      <w:r>
        <w:rPr>
          <w:color w:val="000000"/>
        </w:rPr>
        <w:t>2</w:t>
      </w:r>
      <w:r w:rsidRPr="00023650">
        <w:rPr>
          <w:color w:val="000000"/>
        </w:rPr>
        <w:t>.</w:t>
      </w:r>
      <w:r w:rsidRPr="00023650">
        <w:t xml:space="preserve"> </w:t>
      </w:r>
      <w:r w:rsidRPr="00023650">
        <w:rPr>
          <w:color w:val="000000"/>
        </w:rPr>
        <w:t>Теория</w:t>
      </w:r>
      <w:r w:rsidRPr="00023650">
        <w:t xml:space="preserve"> </w:t>
      </w:r>
      <w:r w:rsidRPr="00023650">
        <w:rPr>
          <w:color w:val="000000"/>
        </w:rPr>
        <w:t>цифровых</w:t>
      </w:r>
      <w:r w:rsidRPr="00023650">
        <w:t xml:space="preserve"> </w:t>
      </w:r>
      <w:r w:rsidRPr="00023650">
        <w:rPr>
          <w:color w:val="000000"/>
        </w:rPr>
        <w:t>автоматов:</w:t>
      </w:r>
      <w:r w:rsidRPr="00023650">
        <w:t xml:space="preserve"> </w:t>
      </w:r>
      <w:r w:rsidRPr="00023650">
        <w:rPr>
          <w:color w:val="000000"/>
        </w:rPr>
        <w:t>Учебное</w:t>
      </w:r>
      <w:r w:rsidRPr="00023650">
        <w:t xml:space="preserve"> </w:t>
      </w:r>
      <w:r w:rsidRPr="00023650">
        <w:rPr>
          <w:color w:val="000000"/>
        </w:rPr>
        <w:t>пособие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Ростов-на-Дону:Издательство</w:t>
      </w:r>
      <w:r w:rsidRPr="00023650">
        <w:t xml:space="preserve"> </w:t>
      </w:r>
      <w:r w:rsidRPr="00023650">
        <w:rPr>
          <w:color w:val="000000"/>
        </w:rPr>
        <w:t>ЮФУ,</w:t>
      </w:r>
      <w:r w:rsidRPr="00023650">
        <w:t xml:space="preserve"> </w:t>
      </w:r>
      <w:r w:rsidRPr="00023650">
        <w:rPr>
          <w:color w:val="000000"/>
        </w:rPr>
        <w:t>2015.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 w:rsidRPr="00023650">
        <w:rPr>
          <w:color w:val="000000"/>
        </w:rPr>
        <w:t>147</w:t>
      </w:r>
      <w:r w:rsidRPr="00023650">
        <w:t xml:space="preserve"> </w:t>
      </w:r>
      <w:r w:rsidRPr="00023650">
        <w:rPr>
          <w:color w:val="000000"/>
        </w:rPr>
        <w:t>с.</w:t>
      </w:r>
      <w:r w:rsidRPr="00023650">
        <w:t xml:space="preserve"> </w:t>
      </w:r>
      <w:r w:rsidRPr="00023650">
        <w:rPr>
          <w:color w:val="000000"/>
        </w:rPr>
        <w:t>-</w:t>
      </w:r>
      <w:r w:rsidRPr="00023650">
        <w:t xml:space="preserve"> </w:t>
      </w:r>
      <w:r>
        <w:rPr>
          <w:color w:val="000000"/>
        </w:rPr>
        <w:t>ISBN</w:t>
      </w:r>
      <w:r w:rsidRPr="00023650">
        <w:t xml:space="preserve"> </w:t>
      </w:r>
      <w:r w:rsidRPr="00023650">
        <w:rPr>
          <w:color w:val="000000"/>
        </w:rPr>
        <w:t>978-5-9275-1856-2.</w:t>
      </w:r>
      <w:r w:rsidRPr="00023650">
        <w:t xml:space="preserve"> </w:t>
      </w:r>
      <w:r>
        <w:rPr>
          <w:color w:val="000000"/>
        </w:rPr>
        <w:t>[Режим</w:t>
      </w:r>
      <w:r>
        <w:t xml:space="preserve"> </w:t>
      </w:r>
      <w:r>
        <w:rPr>
          <w:color w:val="000000"/>
        </w:rPr>
        <w:t>доступа]:</w:t>
      </w:r>
      <w:r>
        <w:t xml:space="preserve"> </w:t>
      </w:r>
      <w:hyperlink r:id="rId88" w:history="1">
        <w:r w:rsidRPr="00905ED7">
          <w:rPr>
            <w:rStyle w:val="Hyperlink"/>
            <w:rFonts w:ascii="Times New Roman" w:hAnsi="Times New Roman"/>
          </w:rPr>
          <w:t>https://new.znanium.com/catalog/product/989754</w:t>
        </w:r>
      </w:hyperlink>
      <w:r>
        <w:rPr>
          <w:color w:val="000000"/>
        </w:rPr>
        <w:t xml:space="preserve"> </w:t>
      </w:r>
      <w:r w:rsidRPr="00316F85">
        <w:rPr>
          <w:szCs w:val="28"/>
        </w:rPr>
        <w:t>(дата обращения: 28.10.2020)</w:t>
      </w:r>
      <w:r>
        <w:rPr>
          <w:szCs w:val="28"/>
        </w:rPr>
        <w:t>.</w:t>
      </w:r>
    </w:p>
    <w:p w:rsidR="00997DCF" w:rsidRPr="00023650" w:rsidRDefault="00997DCF" w:rsidP="00B4552F">
      <w:pPr>
        <w:ind w:firstLine="756"/>
      </w:pPr>
    </w:p>
    <w:p w:rsidR="00997DCF" w:rsidRPr="00C17915" w:rsidRDefault="00997DCF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97DCF" w:rsidRPr="00222747" w:rsidRDefault="00997DCF" w:rsidP="00945A1D">
      <w:pPr>
        <w:widowControl/>
        <w:numPr>
          <w:ilvl w:val="0"/>
          <w:numId w:val="23"/>
        </w:numPr>
        <w:autoSpaceDE/>
        <w:autoSpaceDN/>
        <w:adjustRightInd/>
      </w:pPr>
      <w:r>
        <w:t xml:space="preserve">Ходашинский И.А. Теория автоматов и формальных языков./ Ходашинский И.А. Томск: ТУСУР, 2012. </w:t>
      </w:r>
      <w:r w:rsidRPr="00811B2B">
        <w:t>[</w:t>
      </w:r>
      <w:r>
        <w:t>Электронный ресурс</w:t>
      </w:r>
      <w:r w:rsidRPr="007272F7">
        <w:t>]</w:t>
      </w:r>
      <w:r>
        <w:t xml:space="preserve">. Режим доступа: </w:t>
      </w:r>
      <w:hyperlink r:id="rId89" w:history="1">
        <w:r w:rsidRPr="009F47FD">
          <w:rPr>
            <w:rStyle w:val="Hyperlink"/>
            <w:rFonts w:ascii="Times New Roman" w:hAnsi="Times New Roman"/>
          </w:rPr>
          <w:t>http://aoi.tusur.ru/upload/methodical_materials/Labor_1_4_file__693_4648.pdf</w:t>
        </w:r>
      </w:hyperlink>
      <w:r>
        <w:t xml:space="preserve"> </w:t>
      </w:r>
    </w:p>
    <w:p w:rsidR="00997DCF" w:rsidRDefault="00997DCF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997DCF" w:rsidRDefault="00997DCF" w:rsidP="000645CE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997DCF" w:rsidRDefault="00997DCF" w:rsidP="000645CE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997DCF" w:rsidRDefault="00997DCF" w:rsidP="000645CE">
      <w:pPr>
        <w:rPr>
          <w:color w:val="000000"/>
        </w:rPr>
      </w:pPr>
      <w:hyperlink r:id="rId90" w:history="1">
        <w:r>
          <w:rPr>
            <w:rStyle w:val="Hyperlink"/>
            <w:rFonts w:cs="Arial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997DCF" w:rsidRDefault="00997DCF" w:rsidP="000645CE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91" w:history="1">
        <w:r>
          <w:rPr>
            <w:rStyle w:val="Hyperlink"/>
            <w:rFonts w:cs="Arial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92" w:history="1">
        <w:r>
          <w:rPr>
            <w:rStyle w:val="Hyperlink"/>
            <w:rFonts w:cs="Arial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93" w:history="1">
        <w:r>
          <w:rPr>
            <w:rStyle w:val="Hyperlink"/>
            <w:rFonts w:cs="Arial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94" w:history="1">
        <w:r>
          <w:rPr>
            <w:rStyle w:val="Hyperlink"/>
            <w:rFonts w:cs="Arial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 xml:space="preserve">ботчиков программных продуктов: </w:t>
      </w:r>
      <w:hyperlink r:id="rId95" w:history="1">
        <w:r>
          <w:rPr>
            <w:rStyle w:val="Hyperlink"/>
            <w:rFonts w:cs="Arial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96" w:history="1">
        <w:r>
          <w:rPr>
            <w:rStyle w:val="Hyperlink"/>
            <w:rFonts w:cs="Arial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97" w:history="1">
        <w:r>
          <w:rPr>
            <w:rStyle w:val="Hyperlink"/>
            <w:rFonts w:cs="Arial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98" w:history="1">
        <w:r>
          <w:rPr>
            <w:rStyle w:val="Hyperlink"/>
            <w:rFonts w:cs="Arial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99" w:history="1">
        <w:r>
          <w:rPr>
            <w:rStyle w:val="Hyperlink"/>
            <w:rFonts w:cs="Arial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997DCF" w:rsidRPr="000645CE" w:rsidRDefault="00997DCF" w:rsidP="000645CE">
      <w:pPr>
        <w:pStyle w:val="Heading1"/>
        <w:spacing w:before="120"/>
        <w:rPr>
          <w:rStyle w:val="FontStyle14"/>
          <w:sz w:val="24"/>
          <w:szCs w:val="24"/>
        </w:rPr>
      </w:pPr>
      <w:r w:rsidRPr="000645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97DCF" w:rsidRDefault="00997DCF" w:rsidP="000645C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97DCF" w:rsidTr="000645CE">
        <w:trPr>
          <w:tblHeader/>
        </w:trPr>
        <w:tc>
          <w:tcPr>
            <w:tcW w:w="1928" w:type="pct"/>
            <w:vAlign w:val="center"/>
          </w:tcPr>
          <w:p w:rsidR="00997DCF" w:rsidRDefault="00997DCF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97DCF" w:rsidRDefault="00997DCF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997DCF" w:rsidTr="000645CE">
        <w:tc>
          <w:tcPr>
            <w:tcW w:w="1928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997DCF" w:rsidTr="000645CE">
        <w:tc>
          <w:tcPr>
            <w:tcW w:w="1928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997DCF" w:rsidTr="000645CE">
        <w:tc>
          <w:tcPr>
            <w:tcW w:w="1928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997DCF" w:rsidTr="000645CE">
        <w:tc>
          <w:tcPr>
            <w:tcW w:w="1928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997DCF" w:rsidTr="000645CE">
        <w:tc>
          <w:tcPr>
            <w:tcW w:w="1928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997DCF" w:rsidTr="000645CE">
        <w:tc>
          <w:tcPr>
            <w:tcW w:w="1928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97DCF" w:rsidRDefault="00997DCF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997DCF" w:rsidRPr="00C17915" w:rsidRDefault="00997DCF" w:rsidP="000645CE">
      <w:pPr>
        <w:pStyle w:val="ListParagraph"/>
        <w:ind w:left="340"/>
        <w:rPr>
          <w:rStyle w:val="FontStyle15"/>
          <w:b w:val="0"/>
          <w:i/>
          <w:color w:val="C00000"/>
          <w:sz w:val="24"/>
          <w:szCs w:val="24"/>
        </w:rPr>
      </w:pPr>
    </w:p>
    <w:sectPr w:rsidR="00997DCF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DCF" w:rsidRDefault="00997DCF">
      <w:r>
        <w:separator/>
      </w:r>
    </w:p>
  </w:endnote>
  <w:endnote w:type="continuationSeparator" w:id="0">
    <w:p w:rsidR="00997DCF" w:rsidRDefault="00997D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DCF" w:rsidRDefault="00997DCF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97DCF" w:rsidRDefault="00997DCF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DCF" w:rsidRDefault="00997DCF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997DCF" w:rsidRDefault="00997DCF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DCF" w:rsidRDefault="00997DCF">
      <w:r>
        <w:separator/>
      </w:r>
    </w:p>
  </w:footnote>
  <w:footnote w:type="continuationSeparator" w:id="0">
    <w:p w:rsidR="00997DCF" w:rsidRDefault="00997D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E306CC"/>
    <w:multiLevelType w:val="hybridMultilevel"/>
    <w:tmpl w:val="EFBE0972"/>
    <w:lvl w:ilvl="0" w:tplc="D62AB2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6B33576"/>
    <w:multiLevelType w:val="hybridMultilevel"/>
    <w:tmpl w:val="3E386D62"/>
    <w:lvl w:ilvl="0" w:tplc="150602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8"/>
  </w:num>
  <w:num w:numId="3">
    <w:abstractNumId w:val="8"/>
  </w:num>
  <w:num w:numId="4">
    <w:abstractNumId w:val="7"/>
  </w:num>
  <w:num w:numId="5">
    <w:abstractNumId w:val="21"/>
  </w:num>
  <w:num w:numId="6">
    <w:abstractNumId w:val="6"/>
  </w:num>
  <w:num w:numId="7">
    <w:abstractNumId w:val="9"/>
  </w:num>
  <w:num w:numId="8">
    <w:abstractNumId w:val="24"/>
  </w:num>
  <w:num w:numId="9">
    <w:abstractNumId w:val="15"/>
  </w:num>
  <w:num w:numId="10">
    <w:abstractNumId w:val="23"/>
  </w:num>
  <w:num w:numId="11">
    <w:abstractNumId w:val="17"/>
  </w:num>
  <w:num w:numId="12">
    <w:abstractNumId w:val="26"/>
  </w:num>
  <w:num w:numId="13">
    <w:abstractNumId w:val="14"/>
  </w:num>
  <w:num w:numId="14">
    <w:abstractNumId w:val="25"/>
  </w:num>
  <w:num w:numId="15">
    <w:abstractNumId w:val="16"/>
  </w:num>
  <w:num w:numId="16">
    <w:abstractNumId w:val="13"/>
  </w:num>
  <w:num w:numId="17">
    <w:abstractNumId w:val="10"/>
  </w:num>
  <w:num w:numId="18">
    <w:abstractNumId w:val="2"/>
  </w:num>
  <w:num w:numId="19">
    <w:abstractNumId w:val="12"/>
  </w:num>
  <w:num w:numId="20">
    <w:abstractNumId w:val="22"/>
  </w:num>
  <w:num w:numId="21">
    <w:abstractNumId w:val="3"/>
  </w:num>
  <w:num w:numId="22">
    <w:abstractNumId w:val="1"/>
  </w:num>
  <w:num w:numId="23">
    <w:abstractNumId w:val="11"/>
  </w:num>
  <w:num w:numId="24">
    <w:abstractNumId w:val="0"/>
  </w:num>
  <w:num w:numId="25">
    <w:abstractNumId w:val="4"/>
  </w:num>
  <w:num w:numId="26">
    <w:abstractNumId w:val="20"/>
  </w:num>
  <w:num w:numId="27">
    <w:abstractNumId w:val="1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824"/>
    <w:rsid w:val="0000467B"/>
    <w:rsid w:val="000054C0"/>
    <w:rsid w:val="00005759"/>
    <w:rsid w:val="00006EF2"/>
    <w:rsid w:val="000108EF"/>
    <w:rsid w:val="00012846"/>
    <w:rsid w:val="00013CC4"/>
    <w:rsid w:val="00014143"/>
    <w:rsid w:val="00014E3E"/>
    <w:rsid w:val="00023325"/>
    <w:rsid w:val="00023650"/>
    <w:rsid w:val="00025329"/>
    <w:rsid w:val="00030325"/>
    <w:rsid w:val="000306DD"/>
    <w:rsid w:val="0003145C"/>
    <w:rsid w:val="00033029"/>
    <w:rsid w:val="000332A6"/>
    <w:rsid w:val="0003443F"/>
    <w:rsid w:val="00036D6F"/>
    <w:rsid w:val="00037B1C"/>
    <w:rsid w:val="00040364"/>
    <w:rsid w:val="00041406"/>
    <w:rsid w:val="00041784"/>
    <w:rsid w:val="000429A1"/>
    <w:rsid w:val="000430D3"/>
    <w:rsid w:val="00043B29"/>
    <w:rsid w:val="00044EC7"/>
    <w:rsid w:val="00054FE2"/>
    <w:rsid w:val="00055516"/>
    <w:rsid w:val="000559FA"/>
    <w:rsid w:val="00060CE9"/>
    <w:rsid w:val="00061C0D"/>
    <w:rsid w:val="00061D65"/>
    <w:rsid w:val="00063D00"/>
    <w:rsid w:val="000645CE"/>
    <w:rsid w:val="000649B1"/>
    <w:rsid w:val="00064AD3"/>
    <w:rsid w:val="00065E28"/>
    <w:rsid w:val="00066036"/>
    <w:rsid w:val="00071618"/>
    <w:rsid w:val="00072090"/>
    <w:rsid w:val="0007246B"/>
    <w:rsid w:val="00075907"/>
    <w:rsid w:val="000765EC"/>
    <w:rsid w:val="00080546"/>
    <w:rsid w:val="0008073C"/>
    <w:rsid w:val="00080BDD"/>
    <w:rsid w:val="0008161B"/>
    <w:rsid w:val="00082173"/>
    <w:rsid w:val="0008595C"/>
    <w:rsid w:val="00086BB2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191"/>
    <w:rsid w:val="000A27D8"/>
    <w:rsid w:val="000A305D"/>
    <w:rsid w:val="000A340F"/>
    <w:rsid w:val="000A65A1"/>
    <w:rsid w:val="000A71BC"/>
    <w:rsid w:val="000A7C40"/>
    <w:rsid w:val="000B0037"/>
    <w:rsid w:val="000B0916"/>
    <w:rsid w:val="000B3CD3"/>
    <w:rsid w:val="000B4357"/>
    <w:rsid w:val="000B6909"/>
    <w:rsid w:val="000B6993"/>
    <w:rsid w:val="000B7DA2"/>
    <w:rsid w:val="000C0739"/>
    <w:rsid w:val="000C10B0"/>
    <w:rsid w:val="000C3DFD"/>
    <w:rsid w:val="000C4153"/>
    <w:rsid w:val="000C5A00"/>
    <w:rsid w:val="000D0228"/>
    <w:rsid w:val="000D428D"/>
    <w:rsid w:val="000D447B"/>
    <w:rsid w:val="000D7382"/>
    <w:rsid w:val="000E1889"/>
    <w:rsid w:val="000E3100"/>
    <w:rsid w:val="000E3750"/>
    <w:rsid w:val="000E46F6"/>
    <w:rsid w:val="000E4816"/>
    <w:rsid w:val="000F10A7"/>
    <w:rsid w:val="000F229A"/>
    <w:rsid w:val="000F2658"/>
    <w:rsid w:val="000F2B60"/>
    <w:rsid w:val="000F3228"/>
    <w:rsid w:val="000F3ED3"/>
    <w:rsid w:val="000F4797"/>
    <w:rsid w:val="000F4CFD"/>
    <w:rsid w:val="000F5002"/>
    <w:rsid w:val="000F516A"/>
    <w:rsid w:val="000F51D2"/>
    <w:rsid w:val="000F7838"/>
    <w:rsid w:val="0010038D"/>
    <w:rsid w:val="001013BB"/>
    <w:rsid w:val="00101947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262C"/>
    <w:rsid w:val="00113E76"/>
    <w:rsid w:val="00115F52"/>
    <w:rsid w:val="00117951"/>
    <w:rsid w:val="001217C1"/>
    <w:rsid w:val="00121D0B"/>
    <w:rsid w:val="00123C72"/>
    <w:rsid w:val="001249F7"/>
    <w:rsid w:val="00124E2E"/>
    <w:rsid w:val="0012639D"/>
    <w:rsid w:val="001272D4"/>
    <w:rsid w:val="001310C7"/>
    <w:rsid w:val="0013405F"/>
    <w:rsid w:val="001344B4"/>
    <w:rsid w:val="001346DA"/>
    <w:rsid w:val="00135DEA"/>
    <w:rsid w:val="00141CD1"/>
    <w:rsid w:val="00143590"/>
    <w:rsid w:val="00143AAF"/>
    <w:rsid w:val="001459AB"/>
    <w:rsid w:val="0014763E"/>
    <w:rsid w:val="001508AD"/>
    <w:rsid w:val="00152163"/>
    <w:rsid w:val="0015272E"/>
    <w:rsid w:val="00153190"/>
    <w:rsid w:val="00154403"/>
    <w:rsid w:val="00154F84"/>
    <w:rsid w:val="0015674E"/>
    <w:rsid w:val="00157B27"/>
    <w:rsid w:val="00165E32"/>
    <w:rsid w:val="0016662C"/>
    <w:rsid w:val="00166BB0"/>
    <w:rsid w:val="00166DA3"/>
    <w:rsid w:val="00167240"/>
    <w:rsid w:val="00171FD0"/>
    <w:rsid w:val="00173672"/>
    <w:rsid w:val="00173E53"/>
    <w:rsid w:val="00174658"/>
    <w:rsid w:val="001756F7"/>
    <w:rsid w:val="00176853"/>
    <w:rsid w:val="001806BC"/>
    <w:rsid w:val="0018194F"/>
    <w:rsid w:val="00181F2E"/>
    <w:rsid w:val="001823A6"/>
    <w:rsid w:val="001908F1"/>
    <w:rsid w:val="00190B11"/>
    <w:rsid w:val="0019128D"/>
    <w:rsid w:val="0019145D"/>
    <w:rsid w:val="00192C26"/>
    <w:rsid w:val="00193098"/>
    <w:rsid w:val="00193B9C"/>
    <w:rsid w:val="00195F38"/>
    <w:rsid w:val="00196199"/>
    <w:rsid w:val="00196A06"/>
    <w:rsid w:val="00197B54"/>
    <w:rsid w:val="001A182E"/>
    <w:rsid w:val="001A4E6B"/>
    <w:rsid w:val="001B09FD"/>
    <w:rsid w:val="001B38F1"/>
    <w:rsid w:val="001B76AD"/>
    <w:rsid w:val="001C0E23"/>
    <w:rsid w:val="001C2DB6"/>
    <w:rsid w:val="001C2EB8"/>
    <w:rsid w:val="001C364D"/>
    <w:rsid w:val="001C3981"/>
    <w:rsid w:val="001C3FBF"/>
    <w:rsid w:val="001C5EC0"/>
    <w:rsid w:val="001D036D"/>
    <w:rsid w:val="001D261C"/>
    <w:rsid w:val="001D31A9"/>
    <w:rsid w:val="001D3251"/>
    <w:rsid w:val="001D4260"/>
    <w:rsid w:val="001D4471"/>
    <w:rsid w:val="001D6DFA"/>
    <w:rsid w:val="001E07BB"/>
    <w:rsid w:val="001E081B"/>
    <w:rsid w:val="001E0BE3"/>
    <w:rsid w:val="001E1E83"/>
    <w:rsid w:val="001E21F1"/>
    <w:rsid w:val="001E2737"/>
    <w:rsid w:val="001E485B"/>
    <w:rsid w:val="001E4D7E"/>
    <w:rsid w:val="001E5ECB"/>
    <w:rsid w:val="001E6438"/>
    <w:rsid w:val="001E6608"/>
    <w:rsid w:val="001F027A"/>
    <w:rsid w:val="001F0CBE"/>
    <w:rsid w:val="001F0E72"/>
    <w:rsid w:val="001F10D4"/>
    <w:rsid w:val="001F3458"/>
    <w:rsid w:val="001F441C"/>
    <w:rsid w:val="001F448F"/>
    <w:rsid w:val="001F5232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7DB8"/>
    <w:rsid w:val="00207FAB"/>
    <w:rsid w:val="002104B1"/>
    <w:rsid w:val="00210E7C"/>
    <w:rsid w:val="00211B22"/>
    <w:rsid w:val="00213043"/>
    <w:rsid w:val="002150D9"/>
    <w:rsid w:val="00215BFF"/>
    <w:rsid w:val="00217581"/>
    <w:rsid w:val="00217A9E"/>
    <w:rsid w:val="00220733"/>
    <w:rsid w:val="00222747"/>
    <w:rsid w:val="00224A52"/>
    <w:rsid w:val="00224D9E"/>
    <w:rsid w:val="00226996"/>
    <w:rsid w:val="00226B27"/>
    <w:rsid w:val="00230E1A"/>
    <w:rsid w:val="00231E97"/>
    <w:rsid w:val="0023330D"/>
    <w:rsid w:val="00234DB4"/>
    <w:rsid w:val="00234EF9"/>
    <w:rsid w:val="00237A0F"/>
    <w:rsid w:val="0024270B"/>
    <w:rsid w:val="00242AD7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47AE"/>
    <w:rsid w:val="00256E7A"/>
    <w:rsid w:val="00257F36"/>
    <w:rsid w:val="002603D2"/>
    <w:rsid w:val="00261413"/>
    <w:rsid w:val="0026170A"/>
    <w:rsid w:val="002637CD"/>
    <w:rsid w:val="00267D77"/>
    <w:rsid w:val="00275CF7"/>
    <w:rsid w:val="002773CC"/>
    <w:rsid w:val="00277AD1"/>
    <w:rsid w:val="00280FA4"/>
    <w:rsid w:val="00281177"/>
    <w:rsid w:val="0028192E"/>
    <w:rsid w:val="00287215"/>
    <w:rsid w:val="00290D52"/>
    <w:rsid w:val="00292A39"/>
    <w:rsid w:val="00292D08"/>
    <w:rsid w:val="00294A25"/>
    <w:rsid w:val="0029727E"/>
    <w:rsid w:val="002A010E"/>
    <w:rsid w:val="002A01D0"/>
    <w:rsid w:val="002A0FD6"/>
    <w:rsid w:val="002A1127"/>
    <w:rsid w:val="002A1AC1"/>
    <w:rsid w:val="002A40E2"/>
    <w:rsid w:val="002A42A7"/>
    <w:rsid w:val="002A4635"/>
    <w:rsid w:val="002A4A2E"/>
    <w:rsid w:val="002A598D"/>
    <w:rsid w:val="002A720F"/>
    <w:rsid w:val="002B0CF6"/>
    <w:rsid w:val="002B3CD8"/>
    <w:rsid w:val="002C0376"/>
    <w:rsid w:val="002C1C68"/>
    <w:rsid w:val="002C1D1A"/>
    <w:rsid w:val="002C1F2B"/>
    <w:rsid w:val="002C24EA"/>
    <w:rsid w:val="002C3E46"/>
    <w:rsid w:val="002C44D5"/>
    <w:rsid w:val="002C56EF"/>
    <w:rsid w:val="002C5985"/>
    <w:rsid w:val="002C6534"/>
    <w:rsid w:val="002D11BD"/>
    <w:rsid w:val="002D131E"/>
    <w:rsid w:val="002D1D82"/>
    <w:rsid w:val="002D493D"/>
    <w:rsid w:val="002D6A12"/>
    <w:rsid w:val="002D7C1C"/>
    <w:rsid w:val="002E0259"/>
    <w:rsid w:val="002E102E"/>
    <w:rsid w:val="002E3D70"/>
    <w:rsid w:val="002E4F95"/>
    <w:rsid w:val="002E61E7"/>
    <w:rsid w:val="002E7BC9"/>
    <w:rsid w:val="002F14F6"/>
    <w:rsid w:val="002F3881"/>
    <w:rsid w:val="002F4EF5"/>
    <w:rsid w:val="002F7659"/>
    <w:rsid w:val="00300EF8"/>
    <w:rsid w:val="00302729"/>
    <w:rsid w:val="00303312"/>
    <w:rsid w:val="003048B9"/>
    <w:rsid w:val="00304B9C"/>
    <w:rsid w:val="0030561D"/>
    <w:rsid w:val="0030679B"/>
    <w:rsid w:val="00311364"/>
    <w:rsid w:val="00311633"/>
    <w:rsid w:val="00313126"/>
    <w:rsid w:val="003144AC"/>
    <w:rsid w:val="00316ED9"/>
    <w:rsid w:val="00316F85"/>
    <w:rsid w:val="00321DD2"/>
    <w:rsid w:val="0032470F"/>
    <w:rsid w:val="00324FC7"/>
    <w:rsid w:val="003267AD"/>
    <w:rsid w:val="003268A2"/>
    <w:rsid w:val="00326AAC"/>
    <w:rsid w:val="0033356B"/>
    <w:rsid w:val="003338D3"/>
    <w:rsid w:val="0033429F"/>
    <w:rsid w:val="00334562"/>
    <w:rsid w:val="00334745"/>
    <w:rsid w:val="00337D06"/>
    <w:rsid w:val="00342188"/>
    <w:rsid w:val="0034629A"/>
    <w:rsid w:val="003468D6"/>
    <w:rsid w:val="00350061"/>
    <w:rsid w:val="003507BE"/>
    <w:rsid w:val="003523DE"/>
    <w:rsid w:val="00353A48"/>
    <w:rsid w:val="00353DE3"/>
    <w:rsid w:val="00355826"/>
    <w:rsid w:val="00356473"/>
    <w:rsid w:val="0035681F"/>
    <w:rsid w:val="00357401"/>
    <w:rsid w:val="00360A56"/>
    <w:rsid w:val="003622D7"/>
    <w:rsid w:val="003636BB"/>
    <w:rsid w:val="00363C75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A0F"/>
    <w:rsid w:val="003832A5"/>
    <w:rsid w:val="00384059"/>
    <w:rsid w:val="00385E0E"/>
    <w:rsid w:val="00386487"/>
    <w:rsid w:val="00386642"/>
    <w:rsid w:val="00386A49"/>
    <w:rsid w:val="003870F2"/>
    <w:rsid w:val="0039105F"/>
    <w:rsid w:val="0039211A"/>
    <w:rsid w:val="00392BC5"/>
    <w:rsid w:val="00393D2B"/>
    <w:rsid w:val="00396837"/>
    <w:rsid w:val="00397F23"/>
    <w:rsid w:val="003A78B9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0810"/>
    <w:rsid w:val="003C08C5"/>
    <w:rsid w:val="003C1D6A"/>
    <w:rsid w:val="003C2174"/>
    <w:rsid w:val="003C4A17"/>
    <w:rsid w:val="003C5A78"/>
    <w:rsid w:val="003D1A94"/>
    <w:rsid w:val="003D2D66"/>
    <w:rsid w:val="003D441D"/>
    <w:rsid w:val="003D4431"/>
    <w:rsid w:val="003D4F90"/>
    <w:rsid w:val="003D53C9"/>
    <w:rsid w:val="003D66D3"/>
    <w:rsid w:val="003E31A0"/>
    <w:rsid w:val="003E3CF3"/>
    <w:rsid w:val="003E5B57"/>
    <w:rsid w:val="003E5EFA"/>
    <w:rsid w:val="003E67D5"/>
    <w:rsid w:val="003E705D"/>
    <w:rsid w:val="003F029F"/>
    <w:rsid w:val="003F03FA"/>
    <w:rsid w:val="003F17FC"/>
    <w:rsid w:val="003F19DA"/>
    <w:rsid w:val="003F1BCC"/>
    <w:rsid w:val="003F31A3"/>
    <w:rsid w:val="003F3DBA"/>
    <w:rsid w:val="003F44DF"/>
    <w:rsid w:val="003F5BA4"/>
    <w:rsid w:val="003F60AA"/>
    <w:rsid w:val="003F79B1"/>
    <w:rsid w:val="004021D7"/>
    <w:rsid w:val="004040FB"/>
    <w:rsid w:val="0040410D"/>
    <w:rsid w:val="004051A5"/>
    <w:rsid w:val="0040689D"/>
    <w:rsid w:val="004074B3"/>
    <w:rsid w:val="00407964"/>
    <w:rsid w:val="00410286"/>
    <w:rsid w:val="004103DF"/>
    <w:rsid w:val="004109B2"/>
    <w:rsid w:val="0041282D"/>
    <w:rsid w:val="00413694"/>
    <w:rsid w:val="00413804"/>
    <w:rsid w:val="00413A49"/>
    <w:rsid w:val="0041498D"/>
    <w:rsid w:val="00415337"/>
    <w:rsid w:val="004168E1"/>
    <w:rsid w:val="004177E6"/>
    <w:rsid w:val="00421745"/>
    <w:rsid w:val="00423A38"/>
    <w:rsid w:val="00424D3F"/>
    <w:rsid w:val="00425A57"/>
    <w:rsid w:val="004278FF"/>
    <w:rsid w:val="004311F4"/>
    <w:rsid w:val="00431398"/>
    <w:rsid w:val="00431C3B"/>
    <w:rsid w:val="00432373"/>
    <w:rsid w:val="004329F5"/>
    <w:rsid w:val="00434304"/>
    <w:rsid w:val="00434431"/>
    <w:rsid w:val="004350D9"/>
    <w:rsid w:val="00435A44"/>
    <w:rsid w:val="004376BE"/>
    <w:rsid w:val="00440D26"/>
    <w:rsid w:val="00442119"/>
    <w:rsid w:val="00442FC1"/>
    <w:rsid w:val="00444BD2"/>
    <w:rsid w:val="00444DCE"/>
    <w:rsid w:val="00445F2D"/>
    <w:rsid w:val="00447347"/>
    <w:rsid w:val="00450894"/>
    <w:rsid w:val="004509EB"/>
    <w:rsid w:val="00450B1D"/>
    <w:rsid w:val="004510C3"/>
    <w:rsid w:val="00453AD4"/>
    <w:rsid w:val="00454DA6"/>
    <w:rsid w:val="00455055"/>
    <w:rsid w:val="00457C1A"/>
    <w:rsid w:val="00457FC8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B08"/>
    <w:rsid w:val="00473E0A"/>
    <w:rsid w:val="0047524A"/>
    <w:rsid w:val="00480B35"/>
    <w:rsid w:val="00480E96"/>
    <w:rsid w:val="00480FDF"/>
    <w:rsid w:val="0048239C"/>
    <w:rsid w:val="00482952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154B"/>
    <w:rsid w:val="004A5156"/>
    <w:rsid w:val="004A620F"/>
    <w:rsid w:val="004A69DC"/>
    <w:rsid w:val="004B2897"/>
    <w:rsid w:val="004B53A1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239F"/>
    <w:rsid w:val="004D27CE"/>
    <w:rsid w:val="004D2B44"/>
    <w:rsid w:val="004D3C48"/>
    <w:rsid w:val="004D7865"/>
    <w:rsid w:val="004D7CEB"/>
    <w:rsid w:val="004D7EEC"/>
    <w:rsid w:val="004E0B0A"/>
    <w:rsid w:val="004E1422"/>
    <w:rsid w:val="004E40D9"/>
    <w:rsid w:val="004E76F9"/>
    <w:rsid w:val="004F032A"/>
    <w:rsid w:val="004F07CD"/>
    <w:rsid w:val="004F1552"/>
    <w:rsid w:val="004F227E"/>
    <w:rsid w:val="004F3467"/>
    <w:rsid w:val="004F39A3"/>
    <w:rsid w:val="004F458C"/>
    <w:rsid w:val="004F6425"/>
    <w:rsid w:val="004F65FC"/>
    <w:rsid w:val="004F758C"/>
    <w:rsid w:val="00503381"/>
    <w:rsid w:val="005039FB"/>
    <w:rsid w:val="0051135C"/>
    <w:rsid w:val="005154A1"/>
    <w:rsid w:val="0051553E"/>
    <w:rsid w:val="00515F8B"/>
    <w:rsid w:val="00516D48"/>
    <w:rsid w:val="00517CA9"/>
    <w:rsid w:val="005203AA"/>
    <w:rsid w:val="00521F5C"/>
    <w:rsid w:val="0052275B"/>
    <w:rsid w:val="00522D51"/>
    <w:rsid w:val="00524029"/>
    <w:rsid w:val="00525422"/>
    <w:rsid w:val="005272A4"/>
    <w:rsid w:val="0053282C"/>
    <w:rsid w:val="00532BC2"/>
    <w:rsid w:val="00544C06"/>
    <w:rsid w:val="00545406"/>
    <w:rsid w:val="005461FC"/>
    <w:rsid w:val="00547DBD"/>
    <w:rsid w:val="00551238"/>
    <w:rsid w:val="005518E3"/>
    <w:rsid w:val="00555A94"/>
    <w:rsid w:val="00555D31"/>
    <w:rsid w:val="005574D1"/>
    <w:rsid w:val="00557780"/>
    <w:rsid w:val="0056033A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76F6A"/>
    <w:rsid w:val="0058054C"/>
    <w:rsid w:val="005805A2"/>
    <w:rsid w:val="005835E7"/>
    <w:rsid w:val="00583D7D"/>
    <w:rsid w:val="00584079"/>
    <w:rsid w:val="005913A0"/>
    <w:rsid w:val="00593A23"/>
    <w:rsid w:val="005940B5"/>
    <w:rsid w:val="00596464"/>
    <w:rsid w:val="00597BBC"/>
    <w:rsid w:val="005A10A1"/>
    <w:rsid w:val="005A1D91"/>
    <w:rsid w:val="005A1FB2"/>
    <w:rsid w:val="005A280F"/>
    <w:rsid w:val="005A2F05"/>
    <w:rsid w:val="005A45BD"/>
    <w:rsid w:val="005A4C39"/>
    <w:rsid w:val="005A608A"/>
    <w:rsid w:val="005A6FAA"/>
    <w:rsid w:val="005B0B4B"/>
    <w:rsid w:val="005B0CFC"/>
    <w:rsid w:val="005B1AAB"/>
    <w:rsid w:val="005B2551"/>
    <w:rsid w:val="005B545A"/>
    <w:rsid w:val="005B5A0B"/>
    <w:rsid w:val="005C13BA"/>
    <w:rsid w:val="005C2A10"/>
    <w:rsid w:val="005C4B71"/>
    <w:rsid w:val="005C4DE7"/>
    <w:rsid w:val="005C5F1A"/>
    <w:rsid w:val="005C6AD7"/>
    <w:rsid w:val="005C71F5"/>
    <w:rsid w:val="005D0494"/>
    <w:rsid w:val="005D285C"/>
    <w:rsid w:val="005D3CE1"/>
    <w:rsid w:val="005D4488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31E5"/>
    <w:rsid w:val="005E3947"/>
    <w:rsid w:val="005E6CD5"/>
    <w:rsid w:val="005E7F37"/>
    <w:rsid w:val="005F1A8C"/>
    <w:rsid w:val="005F3C26"/>
    <w:rsid w:val="005F5137"/>
    <w:rsid w:val="005F51EF"/>
    <w:rsid w:val="005F619C"/>
    <w:rsid w:val="00601915"/>
    <w:rsid w:val="00605A22"/>
    <w:rsid w:val="00605E1D"/>
    <w:rsid w:val="00606748"/>
    <w:rsid w:val="0060754C"/>
    <w:rsid w:val="00611197"/>
    <w:rsid w:val="0061146D"/>
    <w:rsid w:val="006148EE"/>
    <w:rsid w:val="006163CE"/>
    <w:rsid w:val="00616AE6"/>
    <w:rsid w:val="00620A16"/>
    <w:rsid w:val="006222EE"/>
    <w:rsid w:val="00623989"/>
    <w:rsid w:val="00624F44"/>
    <w:rsid w:val="00625FC3"/>
    <w:rsid w:val="00626E55"/>
    <w:rsid w:val="006309C1"/>
    <w:rsid w:val="0063106F"/>
    <w:rsid w:val="006324EC"/>
    <w:rsid w:val="00632641"/>
    <w:rsid w:val="00633E65"/>
    <w:rsid w:val="00634A70"/>
    <w:rsid w:val="006351E6"/>
    <w:rsid w:val="00636EF5"/>
    <w:rsid w:val="00637607"/>
    <w:rsid w:val="00640170"/>
    <w:rsid w:val="00640362"/>
    <w:rsid w:val="00640FB7"/>
    <w:rsid w:val="006415DC"/>
    <w:rsid w:val="00641E50"/>
    <w:rsid w:val="006433F3"/>
    <w:rsid w:val="00644044"/>
    <w:rsid w:val="00644CC6"/>
    <w:rsid w:val="006461B0"/>
    <w:rsid w:val="006464B8"/>
    <w:rsid w:val="006479EB"/>
    <w:rsid w:val="00652E03"/>
    <w:rsid w:val="00653A71"/>
    <w:rsid w:val="006545C5"/>
    <w:rsid w:val="00662271"/>
    <w:rsid w:val="00663D14"/>
    <w:rsid w:val="00672287"/>
    <w:rsid w:val="00673571"/>
    <w:rsid w:val="00673646"/>
    <w:rsid w:val="00673766"/>
    <w:rsid w:val="00674EDD"/>
    <w:rsid w:val="00675C4F"/>
    <w:rsid w:val="00676FF0"/>
    <w:rsid w:val="00677414"/>
    <w:rsid w:val="006803A0"/>
    <w:rsid w:val="00681815"/>
    <w:rsid w:val="00682ECB"/>
    <w:rsid w:val="006845F1"/>
    <w:rsid w:val="006848DA"/>
    <w:rsid w:val="00687DE2"/>
    <w:rsid w:val="00687EB9"/>
    <w:rsid w:val="0069062C"/>
    <w:rsid w:val="00690DE8"/>
    <w:rsid w:val="006912D1"/>
    <w:rsid w:val="00691A67"/>
    <w:rsid w:val="006921A8"/>
    <w:rsid w:val="00692AF4"/>
    <w:rsid w:val="0069436C"/>
    <w:rsid w:val="00694641"/>
    <w:rsid w:val="00694FD0"/>
    <w:rsid w:val="00695016"/>
    <w:rsid w:val="006973C0"/>
    <w:rsid w:val="00697B67"/>
    <w:rsid w:val="00697BF3"/>
    <w:rsid w:val="006A0583"/>
    <w:rsid w:val="006A1272"/>
    <w:rsid w:val="006A26A8"/>
    <w:rsid w:val="006A3C93"/>
    <w:rsid w:val="006A50CC"/>
    <w:rsid w:val="006A5631"/>
    <w:rsid w:val="006A5DF3"/>
    <w:rsid w:val="006A7186"/>
    <w:rsid w:val="006B06B6"/>
    <w:rsid w:val="006B1789"/>
    <w:rsid w:val="006B2378"/>
    <w:rsid w:val="006B28B4"/>
    <w:rsid w:val="006B3DA9"/>
    <w:rsid w:val="006B5BC7"/>
    <w:rsid w:val="006C1369"/>
    <w:rsid w:val="006C1DAE"/>
    <w:rsid w:val="006C2C77"/>
    <w:rsid w:val="006C3661"/>
    <w:rsid w:val="006C3A50"/>
    <w:rsid w:val="006C4A82"/>
    <w:rsid w:val="006C53C7"/>
    <w:rsid w:val="006C6406"/>
    <w:rsid w:val="006D047C"/>
    <w:rsid w:val="006D04B4"/>
    <w:rsid w:val="006D08ED"/>
    <w:rsid w:val="006D1F2A"/>
    <w:rsid w:val="006D284F"/>
    <w:rsid w:val="006D2E81"/>
    <w:rsid w:val="006D33BA"/>
    <w:rsid w:val="006D3547"/>
    <w:rsid w:val="006D39E0"/>
    <w:rsid w:val="006D475B"/>
    <w:rsid w:val="006D6578"/>
    <w:rsid w:val="006D77C3"/>
    <w:rsid w:val="006E0693"/>
    <w:rsid w:val="006E6C1C"/>
    <w:rsid w:val="006F04B7"/>
    <w:rsid w:val="006F0709"/>
    <w:rsid w:val="006F28E0"/>
    <w:rsid w:val="006F31F9"/>
    <w:rsid w:val="006F58BC"/>
    <w:rsid w:val="006F5C9E"/>
    <w:rsid w:val="006F65CD"/>
    <w:rsid w:val="006F6F66"/>
    <w:rsid w:val="00700649"/>
    <w:rsid w:val="00701D44"/>
    <w:rsid w:val="00703B17"/>
    <w:rsid w:val="00705B20"/>
    <w:rsid w:val="0070646E"/>
    <w:rsid w:val="00710FE8"/>
    <w:rsid w:val="00712519"/>
    <w:rsid w:val="00717C8C"/>
    <w:rsid w:val="00720775"/>
    <w:rsid w:val="007226F7"/>
    <w:rsid w:val="0072348B"/>
    <w:rsid w:val="00723662"/>
    <w:rsid w:val="00724C48"/>
    <w:rsid w:val="007258FF"/>
    <w:rsid w:val="00726714"/>
    <w:rsid w:val="0072698B"/>
    <w:rsid w:val="007272F7"/>
    <w:rsid w:val="00730FBF"/>
    <w:rsid w:val="0073135B"/>
    <w:rsid w:val="00731C4E"/>
    <w:rsid w:val="007356CF"/>
    <w:rsid w:val="00735B87"/>
    <w:rsid w:val="00735E53"/>
    <w:rsid w:val="00737995"/>
    <w:rsid w:val="007424B9"/>
    <w:rsid w:val="00744469"/>
    <w:rsid w:val="00744638"/>
    <w:rsid w:val="00745042"/>
    <w:rsid w:val="0074644C"/>
    <w:rsid w:val="00747FCD"/>
    <w:rsid w:val="0075000B"/>
    <w:rsid w:val="00750095"/>
    <w:rsid w:val="007504B4"/>
    <w:rsid w:val="00750DED"/>
    <w:rsid w:val="00750EC1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3537"/>
    <w:rsid w:val="00765A4E"/>
    <w:rsid w:val="00767409"/>
    <w:rsid w:val="00773127"/>
    <w:rsid w:val="00773D44"/>
    <w:rsid w:val="007754E4"/>
    <w:rsid w:val="00775B84"/>
    <w:rsid w:val="00775BCB"/>
    <w:rsid w:val="007762F7"/>
    <w:rsid w:val="00777CC9"/>
    <w:rsid w:val="007833EC"/>
    <w:rsid w:val="00787517"/>
    <w:rsid w:val="007875ED"/>
    <w:rsid w:val="00787DAA"/>
    <w:rsid w:val="0079022C"/>
    <w:rsid w:val="00790593"/>
    <w:rsid w:val="00791167"/>
    <w:rsid w:val="00791DF1"/>
    <w:rsid w:val="00795323"/>
    <w:rsid w:val="0079685A"/>
    <w:rsid w:val="007A00F2"/>
    <w:rsid w:val="007A26E8"/>
    <w:rsid w:val="007A3273"/>
    <w:rsid w:val="007A7235"/>
    <w:rsid w:val="007A72AF"/>
    <w:rsid w:val="007A7301"/>
    <w:rsid w:val="007B21F2"/>
    <w:rsid w:val="007B430D"/>
    <w:rsid w:val="007B43EF"/>
    <w:rsid w:val="007B4BBE"/>
    <w:rsid w:val="007B59BA"/>
    <w:rsid w:val="007B6F99"/>
    <w:rsid w:val="007C088E"/>
    <w:rsid w:val="007C1231"/>
    <w:rsid w:val="007C2DC7"/>
    <w:rsid w:val="007C3388"/>
    <w:rsid w:val="007C79C4"/>
    <w:rsid w:val="007C7BEC"/>
    <w:rsid w:val="007D7344"/>
    <w:rsid w:val="007E0E96"/>
    <w:rsid w:val="007E4066"/>
    <w:rsid w:val="007E484C"/>
    <w:rsid w:val="007E4E68"/>
    <w:rsid w:val="007E5E08"/>
    <w:rsid w:val="007F12E6"/>
    <w:rsid w:val="007F13FB"/>
    <w:rsid w:val="007F2E4D"/>
    <w:rsid w:val="007F532A"/>
    <w:rsid w:val="007F5A6F"/>
    <w:rsid w:val="007F5AED"/>
    <w:rsid w:val="007F69B5"/>
    <w:rsid w:val="007F6D41"/>
    <w:rsid w:val="007F6DEB"/>
    <w:rsid w:val="007F703F"/>
    <w:rsid w:val="007F76D1"/>
    <w:rsid w:val="007F7A6A"/>
    <w:rsid w:val="0080036A"/>
    <w:rsid w:val="0080121D"/>
    <w:rsid w:val="008024C6"/>
    <w:rsid w:val="00803373"/>
    <w:rsid w:val="0080379B"/>
    <w:rsid w:val="00803E85"/>
    <w:rsid w:val="00805369"/>
    <w:rsid w:val="00806283"/>
    <w:rsid w:val="00806CC2"/>
    <w:rsid w:val="00810C86"/>
    <w:rsid w:val="00811B2B"/>
    <w:rsid w:val="00812D0B"/>
    <w:rsid w:val="00814B59"/>
    <w:rsid w:val="00814F56"/>
    <w:rsid w:val="008155AE"/>
    <w:rsid w:val="00815833"/>
    <w:rsid w:val="00816DE9"/>
    <w:rsid w:val="0081732C"/>
    <w:rsid w:val="008177F1"/>
    <w:rsid w:val="00817CBB"/>
    <w:rsid w:val="00820310"/>
    <w:rsid w:val="00821E04"/>
    <w:rsid w:val="00823322"/>
    <w:rsid w:val="00823785"/>
    <w:rsid w:val="00824933"/>
    <w:rsid w:val="00826FDE"/>
    <w:rsid w:val="0082719C"/>
    <w:rsid w:val="00827CFA"/>
    <w:rsid w:val="00831197"/>
    <w:rsid w:val="00834280"/>
    <w:rsid w:val="00834A63"/>
    <w:rsid w:val="00834FFB"/>
    <w:rsid w:val="00835104"/>
    <w:rsid w:val="00835740"/>
    <w:rsid w:val="00835929"/>
    <w:rsid w:val="00836478"/>
    <w:rsid w:val="00836D5F"/>
    <w:rsid w:val="008416B8"/>
    <w:rsid w:val="008439AC"/>
    <w:rsid w:val="008443AF"/>
    <w:rsid w:val="00847E4A"/>
    <w:rsid w:val="008524E3"/>
    <w:rsid w:val="008531ED"/>
    <w:rsid w:val="0085394B"/>
    <w:rsid w:val="00853F46"/>
    <w:rsid w:val="0085586E"/>
    <w:rsid w:val="00857821"/>
    <w:rsid w:val="00860508"/>
    <w:rsid w:val="00861653"/>
    <w:rsid w:val="00861B1B"/>
    <w:rsid w:val="00862E4E"/>
    <w:rsid w:val="00865CCF"/>
    <w:rsid w:val="0086698D"/>
    <w:rsid w:val="008706BD"/>
    <w:rsid w:val="0087241E"/>
    <w:rsid w:val="0087519F"/>
    <w:rsid w:val="00875955"/>
    <w:rsid w:val="00877135"/>
    <w:rsid w:val="0087759C"/>
    <w:rsid w:val="00877E3C"/>
    <w:rsid w:val="008814E1"/>
    <w:rsid w:val="0088236C"/>
    <w:rsid w:val="0088246F"/>
    <w:rsid w:val="008859F2"/>
    <w:rsid w:val="0089043E"/>
    <w:rsid w:val="00890E7E"/>
    <w:rsid w:val="0089203A"/>
    <w:rsid w:val="008921EE"/>
    <w:rsid w:val="008928A9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A7E02"/>
    <w:rsid w:val="008B0011"/>
    <w:rsid w:val="008B092C"/>
    <w:rsid w:val="008B1273"/>
    <w:rsid w:val="008B1FF6"/>
    <w:rsid w:val="008B22E5"/>
    <w:rsid w:val="008B60C2"/>
    <w:rsid w:val="008B7402"/>
    <w:rsid w:val="008B76E0"/>
    <w:rsid w:val="008B7E21"/>
    <w:rsid w:val="008C09DA"/>
    <w:rsid w:val="008C115D"/>
    <w:rsid w:val="008C5345"/>
    <w:rsid w:val="008C6025"/>
    <w:rsid w:val="008C6843"/>
    <w:rsid w:val="008C6C92"/>
    <w:rsid w:val="008D24B5"/>
    <w:rsid w:val="008D34D8"/>
    <w:rsid w:val="008D3774"/>
    <w:rsid w:val="008D4ECC"/>
    <w:rsid w:val="008D7A22"/>
    <w:rsid w:val="008E0316"/>
    <w:rsid w:val="008E1CB1"/>
    <w:rsid w:val="008E55CC"/>
    <w:rsid w:val="008E604C"/>
    <w:rsid w:val="008E6EE6"/>
    <w:rsid w:val="008F0C9A"/>
    <w:rsid w:val="008F21CB"/>
    <w:rsid w:val="008F2313"/>
    <w:rsid w:val="008F23AA"/>
    <w:rsid w:val="008F2D64"/>
    <w:rsid w:val="008F3B33"/>
    <w:rsid w:val="008F5824"/>
    <w:rsid w:val="008F7C09"/>
    <w:rsid w:val="00900E33"/>
    <w:rsid w:val="00904B3A"/>
    <w:rsid w:val="00905ED7"/>
    <w:rsid w:val="0090610F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30CA4"/>
    <w:rsid w:val="0093107E"/>
    <w:rsid w:val="0093194C"/>
    <w:rsid w:val="009342C8"/>
    <w:rsid w:val="009345C6"/>
    <w:rsid w:val="009354A5"/>
    <w:rsid w:val="009354B4"/>
    <w:rsid w:val="009357BB"/>
    <w:rsid w:val="009401C8"/>
    <w:rsid w:val="0094280E"/>
    <w:rsid w:val="00945A1D"/>
    <w:rsid w:val="009505DF"/>
    <w:rsid w:val="00951228"/>
    <w:rsid w:val="00951970"/>
    <w:rsid w:val="009532D2"/>
    <w:rsid w:val="009559C6"/>
    <w:rsid w:val="00955AB9"/>
    <w:rsid w:val="00956B76"/>
    <w:rsid w:val="00961E2D"/>
    <w:rsid w:val="00963783"/>
    <w:rsid w:val="009640BD"/>
    <w:rsid w:val="00965010"/>
    <w:rsid w:val="00972661"/>
    <w:rsid w:val="0097412A"/>
    <w:rsid w:val="00974F1C"/>
    <w:rsid w:val="00974FA5"/>
    <w:rsid w:val="00976406"/>
    <w:rsid w:val="009774CB"/>
    <w:rsid w:val="00977945"/>
    <w:rsid w:val="009801F2"/>
    <w:rsid w:val="00982B17"/>
    <w:rsid w:val="00982EB2"/>
    <w:rsid w:val="00986340"/>
    <w:rsid w:val="009927EF"/>
    <w:rsid w:val="00993D13"/>
    <w:rsid w:val="00994A36"/>
    <w:rsid w:val="00994C55"/>
    <w:rsid w:val="0099713B"/>
    <w:rsid w:val="00997B82"/>
    <w:rsid w:val="00997DCF"/>
    <w:rsid w:val="00997EB5"/>
    <w:rsid w:val="009A31D3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BED"/>
    <w:rsid w:val="009C45A5"/>
    <w:rsid w:val="009C463C"/>
    <w:rsid w:val="009C6AA8"/>
    <w:rsid w:val="009C6C17"/>
    <w:rsid w:val="009C7B08"/>
    <w:rsid w:val="009D13CD"/>
    <w:rsid w:val="009D26F9"/>
    <w:rsid w:val="009D2F6D"/>
    <w:rsid w:val="009D4A1E"/>
    <w:rsid w:val="009D6B01"/>
    <w:rsid w:val="009D741D"/>
    <w:rsid w:val="009D7B75"/>
    <w:rsid w:val="009D7E2E"/>
    <w:rsid w:val="009E2882"/>
    <w:rsid w:val="009E4296"/>
    <w:rsid w:val="009E4547"/>
    <w:rsid w:val="009E5AB7"/>
    <w:rsid w:val="009F09AA"/>
    <w:rsid w:val="009F11C0"/>
    <w:rsid w:val="009F2ACE"/>
    <w:rsid w:val="009F2AD1"/>
    <w:rsid w:val="009F305B"/>
    <w:rsid w:val="009F30D6"/>
    <w:rsid w:val="009F30F8"/>
    <w:rsid w:val="009F3B06"/>
    <w:rsid w:val="009F47FD"/>
    <w:rsid w:val="009F4952"/>
    <w:rsid w:val="009F529F"/>
    <w:rsid w:val="009F6D80"/>
    <w:rsid w:val="009F7E5A"/>
    <w:rsid w:val="00A01651"/>
    <w:rsid w:val="00A01BD0"/>
    <w:rsid w:val="00A02024"/>
    <w:rsid w:val="00A02EA0"/>
    <w:rsid w:val="00A0312C"/>
    <w:rsid w:val="00A03DBB"/>
    <w:rsid w:val="00A04304"/>
    <w:rsid w:val="00A0548D"/>
    <w:rsid w:val="00A06A43"/>
    <w:rsid w:val="00A10BA0"/>
    <w:rsid w:val="00A11821"/>
    <w:rsid w:val="00A12034"/>
    <w:rsid w:val="00A16B54"/>
    <w:rsid w:val="00A16C34"/>
    <w:rsid w:val="00A17BA4"/>
    <w:rsid w:val="00A21351"/>
    <w:rsid w:val="00A21C93"/>
    <w:rsid w:val="00A223BF"/>
    <w:rsid w:val="00A23922"/>
    <w:rsid w:val="00A2393A"/>
    <w:rsid w:val="00A270B0"/>
    <w:rsid w:val="00A3084F"/>
    <w:rsid w:val="00A30852"/>
    <w:rsid w:val="00A31288"/>
    <w:rsid w:val="00A31EED"/>
    <w:rsid w:val="00A33051"/>
    <w:rsid w:val="00A34587"/>
    <w:rsid w:val="00A36E02"/>
    <w:rsid w:val="00A37599"/>
    <w:rsid w:val="00A40900"/>
    <w:rsid w:val="00A52F2E"/>
    <w:rsid w:val="00A539B4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2A9A"/>
    <w:rsid w:val="00A75D52"/>
    <w:rsid w:val="00A81CA4"/>
    <w:rsid w:val="00A8434A"/>
    <w:rsid w:val="00A85A16"/>
    <w:rsid w:val="00A92EA7"/>
    <w:rsid w:val="00A94DD7"/>
    <w:rsid w:val="00A95915"/>
    <w:rsid w:val="00A97ADE"/>
    <w:rsid w:val="00AA00F9"/>
    <w:rsid w:val="00AA0E6B"/>
    <w:rsid w:val="00AA14D4"/>
    <w:rsid w:val="00AA15F2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5648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2F1A"/>
    <w:rsid w:val="00AE381E"/>
    <w:rsid w:val="00AE43C5"/>
    <w:rsid w:val="00AE65C8"/>
    <w:rsid w:val="00AE79FB"/>
    <w:rsid w:val="00AF2BB2"/>
    <w:rsid w:val="00AF752D"/>
    <w:rsid w:val="00B01B6B"/>
    <w:rsid w:val="00B03F6C"/>
    <w:rsid w:val="00B0401C"/>
    <w:rsid w:val="00B06DF8"/>
    <w:rsid w:val="00B072AC"/>
    <w:rsid w:val="00B10642"/>
    <w:rsid w:val="00B116D8"/>
    <w:rsid w:val="00B15CC0"/>
    <w:rsid w:val="00B17EB9"/>
    <w:rsid w:val="00B2038C"/>
    <w:rsid w:val="00B23837"/>
    <w:rsid w:val="00B25681"/>
    <w:rsid w:val="00B26CCF"/>
    <w:rsid w:val="00B27C57"/>
    <w:rsid w:val="00B32115"/>
    <w:rsid w:val="00B332AE"/>
    <w:rsid w:val="00B371B4"/>
    <w:rsid w:val="00B401FA"/>
    <w:rsid w:val="00B409EB"/>
    <w:rsid w:val="00B44B58"/>
    <w:rsid w:val="00B4552F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81727"/>
    <w:rsid w:val="00B81E12"/>
    <w:rsid w:val="00B822BB"/>
    <w:rsid w:val="00B82F70"/>
    <w:rsid w:val="00B85345"/>
    <w:rsid w:val="00B87A62"/>
    <w:rsid w:val="00B91227"/>
    <w:rsid w:val="00B92785"/>
    <w:rsid w:val="00B93B6E"/>
    <w:rsid w:val="00B94F66"/>
    <w:rsid w:val="00B95220"/>
    <w:rsid w:val="00B954D3"/>
    <w:rsid w:val="00B97368"/>
    <w:rsid w:val="00BA0D3C"/>
    <w:rsid w:val="00BA1BF3"/>
    <w:rsid w:val="00BA315A"/>
    <w:rsid w:val="00BA3DC0"/>
    <w:rsid w:val="00BA41F7"/>
    <w:rsid w:val="00BA462D"/>
    <w:rsid w:val="00BA4C20"/>
    <w:rsid w:val="00BA5579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509"/>
    <w:rsid w:val="00BD06DA"/>
    <w:rsid w:val="00BD246C"/>
    <w:rsid w:val="00BD51D2"/>
    <w:rsid w:val="00BD63F2"/>
    <w:rsid w:val="00BD7EEF"/>
    <w:rsid w:val="00BE0081"/>
    <w:rsid w:val="00BE66EE"/>
    <w:rsid w:val="00BE7107"/>
    <w:rsid w:val="00BE733E"/>
    <w:rsid w:val="00BF05B7"/>
    <w:rsid w:val="00BF164E"/>
    <w:rsid w:val="00BF42C2"/>
    <w:rsid w:val="00BF4D4E"/>
    <w:rsid w:val="00BF5BD8"/>
    <w:rsid w:val="00C0251B"/>
    <w:rsid w:val="00C04832"/>
    <w:rsid w:val="00C06236"/>
    <w:rsid w:val="00C0651F"/>
    <w:rsid w:val="00C12D3D"/>
    <w:rsid w:val="00C13928"/>
    <w:rsid w:val="00C15BB4"/>
    <w:rsid w:val="00C15E81"/>
    <w:rsid w:val="00C161BD"/>
    <w:rsid w:val="00C16477"/>
    <w:rsid w:val="00C171CF"/>
    <w:rsid w:val="00C176E8"/>
    <w:rsid w:val="00C17915"/>
    <w:rsid w:val="00C2235B"/>
    <w:rsid w:val="00C22E25"/>
    <w:rsid w:val="00C256CA"/>
    <w:rsid w:val="00C27352"/>
    <w:rsid w:val="00C32605"/>
    <w:rsid w:val="00C339C1"/>
    <w:rsid w:val="00C33B65"/>
    <w:rsid w:val="00C340BF"/>
    <w:rsid w:val="00C348B0"/>
    <w:rsid w:val="00C34F0F"/>
    <w:rsid w:val="00C35CEC"/>
    <w:rsid w:val="00C3628B"/>
    <w:rsid w:val="00C3680C"/>
    <w:rsid w:val="00C42798"/>
    <w:rsid w:val="00C44A5F"/>
    <w:rsid w:val="00C45CAB"/>
    <w:rsid w:val="00C4657C"/>
    <w:rsid w:val="00C46F66"/>
    <w:rsid w:val="00C47306"/>
    <w:rsid w:val="00C473F8"/>
    <w:rsid w:val="00C51836"/>
    <w:rsid w:val="00C518F8"/>
    <w:rsid w:val="00C519F2"/>
    <w:rsid w:val="00C52171"/>
    <w:rsid w:val="00C52AD8"/>
    <w:rsid w:val="00C532C1"/>
    <w:rsid w:val="00C53977"/>
    <w:rsid w:val="00C5451F"/>
    <w:rsid w:val="00C56ABA"/>
    <w:rsid w:val="00C61B72"/>
    <w:rsid w:val="00C6220C"/>
    <w:rsid w:val="00C6259B"/>
    <w:rsid w:val="00C63D7F"/>
    <w:rsid w:val="00C640B4"/>
    <w:rsid w:val="00C64651"/>
    <w:rsid w:val="00C66174"/>
    <w:rsid w:val="00C67BD0"/>
    <w:rsid w:val="00C67E98"/>
    <w:rsid w:val="00C7103F"/>
    <w:rsid w:val="00C72058"/>
    <w:rsid w:val="00C725EE"/>
    <w:rsid w:val="00C73D3C"/>
    <w:rsid w:val="00C75090"/>
    <w:rsid w:val="00C76431"/>
    <w:rsid w:val="00C809CF"/>
    <w:rsid w:val="00C81030"/>
    <w:rsid w:val="00C8339C"/>
    <w:rsid w:val="00C8359C"/>
    <w:rsid w:val="00C84821"/>
    <w:rsid w:val="00C84B9F"/>
    <w:rsid w:val="00C84F04"/>
    <w:rsid w:val="00C924E3"/>
    <w:rsid w:val="00C94270"/>
    <w:rsid w:val="00C95495"/>
    <w:rsid w:val="00C9552D"/>
    <w:rsid w:val="00CA0374"/>
    <w:rsid w:val="00CA09F5"/>
    <w:rsid w:val="00CA11AB"/>
    <w:rsid w:val="00CA4250"/>
    <w:rsid w:val="00CA71BD"/>
    <w:rsid w:val="00CA7ABF"/>
    <w:rsid w:val="00CB29B5"/>
    <w:rsid w:val="00CB2AD1"/>
    <w:rsid w:val="00CB4F23"/>
    <w:rsid w:val="00CB50B7"/>
    <w:rsid w:val="00CB523F"/>
    <w:rsid w:val="00CB67DE"/>
    <w:rsid w:val="00CB77A1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4FA0"/>
    <w:rsid w:val="00CD5830"/>
    <w:rsid w:val="00CD7DA9"/>
    <w:rsid w:val="00CD7DB5"/>
    <w:rsid w:val="00CE0175"/>
    <w:rsid w:val="00CE02FC"/>
    <w:rsid w:val="00CE0ADF"/>
    <w:rsid w:val="00CE11D9"/>
    <w:rsid w:val="00CE164C"/>
    <w:rsid w:val="00CE450F"/>
    <w:rsid w:val="00CE53E4"/>
    <w:rsid w:val="00CE56E3"/>
    <w:rsid w:val="00CE6E80"/>
    <w:rsid w:val="00CF1BDD"/>
    <w:rsid w:val="00CF4EE1"/>
    <w:rsid w:val="00CF5E64"/>
    <w:rsid w:val="00CF7691"/>
    <w:rsid w:val="00D01D8E"/>
    <w:rsid w:val="00D02B44"/>
    <w:rsid w:val="00D05B95"/>
    <w:rsid w:val="00D06994"/>
    <w:rsid w:val="00D07A2E"/>
    <w:rsid w:val="00D07B2D"/>
    <w:rsid w:val="00D10AC9"/>
    <w:rsid w:val="00D12D0B"/>
    <w:rsid w:val="00D133B4"/>
    <w:rsid w:val="00D17066"/>
    <w:rsid w:val="00D177CC"/>
    <w:rsid w:val="00D20748"/>
    <w:rsid w:val="00D21C33"/>
    <w:rsid w:val="00D22BBD"/>
    <w:rsid w:val="00D244E2"/>
    <w:rsid w:val="00D3118C"/>
    <w:rsid w:val="00D33718"/>
    <w:rsid w:val="00D344FF"/>
    <w:rsid w:val="00D34E33"/>
    <w:rsid w:val="00D35564"/>
    <w:rsid w:val="00D37325"/>
    <w:rsid w:val="00D37B22"/>
    <w:rsid w:val="00D37D05"/>
    <w:rsid w:val="00D4067C"/>
    <w:rsid w:val="00D40C06"/>
    <w:rsid w:val="00D4267C"/>
    <w:rsid w:val="00D441E6"/>
    <w:rsid w:val="00D45653"/>
    <w:rsid w:val="00D47FF4"/>
    <w:rsid w:val="00D50392"/>
    <w:rsid w:val="00D51344"/>
    <w:rsid w:val="00D52506"/>
    <w:rsid w:val="00D543C1"/>
    <w:rsid w:val="00D563F1"/>
    <w:rsid w:val="00D579AE"/>
    <w:rsid w:val="00D611CA"/>
    <w:rsid w:val="00D642CF"/>
    <w:rsid w:val="00D656D8"/>
    <w:rsid w:val="00D65E1A"/>
    <w:rsid w:val="00D67FAA"/>
    <w:rsid w:val="00D70308"/>
    <w:rsid w:val="00D707CB"/>
    <w:rsid w:val="00D70A34"/>
    <w:rsid w:val="00D71606"/>
    <w:rsid w:val="00D71697"/>
    <w:rsid w:val="00D7435B"/>
    <w:rsid w:val="00D7447F"/>
    <w:rsid w:val="00D752FE"/>
    <w:rsid w:val="00D75CF7"/>
    <w:rsid w:val="00D76115"/>
    <w:rsid w:val="00D76D01"/>
    <w:rsid w:val="00D802B8"/>
    <w:rsid w:val="00D90423"/>
    <w:rsid w:val="00D90B37"/>
    <w:rsid w:val="00D91B8E"/>
    <w:rsid w:val="00D91DCD"/>
    <w:rsid w:val="00D94350"/>
    <w:rsid w:val="00D945A7"/>
    <w:rsid w:val="00D94B36"/>
    <w:rsid w:val="00D94D3D"/>
    <w:rsid w:val="00D960AF"/>
    <w:rsid w:val="00D962ED"/>
    <w:rsid w:val="00DA2601"/>
    <w:rsid w:val="00DA4F9B"/>
    <w:rsid w:val="00DB0FB0"/>
    <w:rsid w:val="00DB102E"/>
    <w:rsid w:val="00DB110B"/>
    <w:rsid w:val="00DB401C"/>
    <w:rsid w:val="00DC2154"/>
    <w:rsid w:val="00DC226F"/>
    <w:rsid w:val="00DC4568"/>
    <w:rsid w:val="00DC51EC"/>
    <w:rsid w:val="00DC5BA7"/>
    <w:rsid w:val="00DC637E"/>
    <w:rsid w:val="00DC7A42"/>
    <w:rsid w:val="00DD32FE"/>
    <w:rsid w:val="00DD3721"/>
    <w:rsid w:val="00DD3EBD"/>
    <w:rsid w:val="00DD5F4B"/>
    <w:rsid w:val="00DD7DB7"/>
    <w:rsid w:val="00DE2DF7"/>
    <w:rsid w:val="00DE367E"/>
    <w:rsid w:val="00DE41B0"/>
    <w:rsid w:val="00DE495F"/>
    <w:rsid w:val="00DE5196"/>
    <w:rsid w:val="00DE530E"/>
    <w:rsid w:val="00DE56D9"/>
    <w:rsid w:val="00DE5D06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06B59"/>
    <w:rsid w:val="00E074DB"/>
    <w:rsid w:val="00E131F9"/>
    <w:rsid w:val="00E14A3F"/>
    <w:rsid w:val="00E14DDF"/>
    <w:rsid w:val="00E177AB"/>
    <w:rsid w:val="00E17EF4"/>
    <w:rsid w:val="00E20CB0"/>
    <w:rsid w:val="00E23869"/>
    <w:rsid w:val="00E26511"/>
    <w:rsid w:val="00E3099E"/>
    <w:rsid w:val="00E309C1"/>
    <w:rsid w:val="00E356DD"/>
    <w:rsid w:val="00E35C84"/>
    <w:rsid w:val="00E3775D"/>
    <w:rsid w:val="00E40028"/>
    <w:rsid w:val="00E41338"/>
    <w:rsid w:val="00E41511"/>
    <w:rsid w:val="00E41984"/>
    <w:rsid w:val="00E4236E"/>
    <w:rsid w:val="00E42604"/>
    <w:rsid w:val="00E46F59"/>
    <w:rsid w:val="00E505F0"/>
    <w:rsid w:val="00E51396"/>
    <w:rsid w:val="00E51AEB"/>
    <w:rsid w:val="00E5353E"/>
    <w:rsid w:val="00E55F41"/>
    <w:rsid w:val="00E567C3"/>
    <w:rsid w:val="00E56F4E"/>
    <w:rsid w:val="00E60510"/>
    <w:rsid w:val="00E60D1E"/>
    <w:rsid w:val="00E633D6"/>
    <w:rsid w:val="00E637E0"/>
    <w:rsid w:val="00E66E5F"/>
    <w:rsid w:val="00E72421"/>
    <w:rsid w:val="00E725DA"/>
    <w:rsid w:val="00E72A68"/>
    <w:rsid w:val="00E72BE2"/>
    <w:rsid w:val="00E7432D"/>
    <w:rsid w:val="00E7562A"/>
    <w:rsid w:val="00E75BD4"/>
    <w:rsid w:val="00E7673F"/>
    <w:rsid w:val="00E80A68"/>
    <w:rsid w:val="00E80F75"/>
    <w:rsid w:val="00E819DB"/>
    <w:rsid w:val="00E81B13"/>
    <w:rsid w:val="00E8299F"/>
    <w:rsid w:val="00E83DE4"/>
    <w:rsid w:val="00E85986"/>
    <w:rsid w:val="00E87895"/>
    <w:rsid w:val="00E9029B"/>
    <w:rsid w:val="00E957BB"/>
    <w:rsid w:val="00E95DD8"/>
    <w:rsid w:val="00E9746F"/>
    <w:rsid w:val="00EA040C"/>
    <w:rsid w:val="00EA403D"/>
    <w:rsid w:val="00EA5D5C"/>
    <w:rsid w:val="00EB036B"/>
    <w:rsid w:val="00EB1160"/>
    <w:rsid w:val="00EB1F94"/>
    <w:rsid w:val="00EB258C"/>
    <w:rsid w:val="00EB419C"/>
    <w:rsid w:val="00EB5643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F11D8"/>
    <w:rsid w:val="00EF1946"/>
    <w:rsid w:val="00EF315D"/>
    <w:rsid w:val="00EF48C1"/>
    <w:rsid w:val="00EF53F3"/>
    <w:rsid w:val="00EF5F93"/>
    <w:rsid w:val="00EF693B"/>
    <w:rsid w:val="00EF7BD7"/>
    <w:rsid w:val="00F0079E"/>
    <w:rsid w:val="00F00CAB"/>
    <w:rsid w:val="00F01650"/>
    <w:rsid w:val="00F01DA6"/>
    <w:rsid w:val="00F0244F"/>
    <w:rsid w:val="00F02678"/>
    <w:rsid w:val="00F02F1B"/>
    <w:rsid w:val="00F046DF"/>
    <w:rsid w:val="00F04C73"/>
    <w:rsid w:val="00F05A5B"/>
    <w:rsid w:val="00F06A0C"/>
    <w:rsid w:val="00F07359"/>
    <w:rsid w:val="00F13A84"/>
    <w:rsid w:val="00F16766"/>
    <w:rsid w:val="00F17818"/>
    <w:rsid w:val="00F20027"/>
    <w:rsid w:val="00F238A4"/>
    <w:rsid w:val="00F27ABF"/>
    <w:rsid w:val="00F27C3C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6F9F"/>
    <w:rsid w:val="00F371F3"/>
    <w:rsid w:val="00F37E6D"/>
    <w:rsid w:val="00F407F3"/>
    <w:rsid w:val="00F41523"/>
    <w:rsid w:val="00F42177"/>
    <w:rsid w:val="00F43886"/>
    <w:rsid w:val="00F43F60"/>
    <w:rsid w:val="00F449B4"/>
    <w:rsid w:val="00F45818"/>
    <w:rsid w:val="00F46230"/>
    <w:rsid w:val="00F46507"/>
    <w:rsid w:val="00F46D03"/>
    <w:rsid w:val="00F502EA"/>
    <w:rsid w:val="00F50554"/>
    <w:rsid w:val="00F50B8E"/>
    <w:rsid w:val="00F517B1"/>
    <w:rsid w:val="00F5544D"/>
    <w:rsid w:val="00F562FD"/>
    <w:rsid w:val="00F5658B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18F9"/>
    <w:rsid w:val="00F95053"/>
    <w:rsid w:val="00F95E00"/>
    <w:rsid w:val="00F96CBA"/>
    <w:rsid w:val="00F971A2"/>
    <w:rsid w:val="00FA2123"/>
    <w:rsid w:val="00FA4406"/>
    <w:rsid w:val="00FA455E"/>
    <w:rsid w:val="00FA556C"/>
    <w:rsid w:val="00FA638D"/>
    <w:rsid w:val="00FB0979"/>
    <w:rsid w:val="00FB25FF"/>
    <w:rsid w:val="00FB40F8"/>
    <w:rsid w:val="00FB4F03"/>
    <w:rsid w:val="00FB743B"/>
    <w:rsid w:val="00FB78CB"/>
    <w:rsid w:val="00FC0760"/>
    <w:rsid w:val="00FC0EF5"/>
    <w:rsid w:val="00FC14E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E0949"/>
    <w:rsid w:val="00FE0DAC"/>
    <w:rsid w:val="00FE1877"/>
    <w:rsid w:val="00FE1A69"/>
    <w:rsid w:val="00FE24AC"/>
    <w:rsid w:val="00FE2661"/>
    <w:rsid w:val="00FE2FE8"/>
    <w:rsid w:val="00FE309D"/>
    <w:rsid w:val="00FE313D"/>
    <w:rsid w:val="00FE503A"/>
    <w:rsid w:val="00FE51EB"/>
    <w:rsid w:val="00FE6C50"/>
    <w:rsid w:val="00FE7836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macro" w:locked="1" w:semiHidden="0" w:uiPriority="0" w:unhideWhenUsed="0"/>
    <w:lsdException w:name="List Bullet" w:locked="1" w:semiHidden="0" w:uiPriority="0" w:unhideWhenUsed="0"/>
    <w:lsdException w:name="List Number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List Continue 3" w:locked="1" w:semiHidden="0" w:uiPriority="0" w:unhideWhenUsed="0"/>
    <w:lsdException w:name="List Continue 4" w:locked="1" w:semiHidden="0" w:uiPriority="0" w:unhideWhenUsed="0"/>
    <w:lsdException w:name="List Continue 5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Cod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645CE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37E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37E5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7E5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593A23"/>
    <w:rPr>
      <w:rFonts w:ascii="Arial" w:hAnsi="Arial" w:cs="Times New Roman"/>
      <w:color w:val="143057"/>
      <w:u w:val="single"/>
    </w:rPr>
  </w:style>
  <w:style w:type="character" w:styleId="HTMLCode">
    <w:name w:val="HTML Code"/>
    <w:basedOn w:val="DefaultParagraphFont"/>
    <w:uiPriority w:val="99"/>
    <w:rsid w:val="00E66E5F"/>
    <w:rPr>
      <w:rFonts w:ascii="Courier New" w:hAnsi="Courier New" w:cs="Courier New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rsid w:val="00B4552F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7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9.bin"/><Relationship Id="rId76" Type="http://schemas.openxmlformats.org/officeDocument/2006/relationships/image" Target="media/image35.wmf"/><Relationship Id="rId84" Type="http://schemas.openxmlformats.org/officeDocument/2006/relationships/oleObject" Target="embeddings/oleObject38.bin"/><Relationship Id="rId89" Type="http://schemas.openxmlformats.org/officeDocument/2006/relationships/hyperlink" Target="http://aoi.tusur.ru/upload/methodical_materials/Labor_1_4_file__693_4648.pdf" TargetMode="External"/><Relationship Id="rId97" Type="http://schemas.openxmlformats.org/officeDocument/2006/relationships/hyperlink" Target="http://www.ptc.com" TargetMode="External"/><Relationship Id="rId7" Type="http://schemas.openxmlformats.org/officeDocument/2006/relationships/image" Target="media/image1.emf"/><Relationship Id="rId71" Type="http://schemas.openxmlformats.org/officeDocument/2006/relationships/oleObject" Target="embeddings/oleObject31.bin"/><Relationship Id="rId92" Type="http://schemas.openxmlformats.org/officeDocument/2006/relationships/hyperlink" Target="http://www.creditura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2.wmf"/><Relationship Id="rId11" Type="http://schemas.openxmlformats.org/officeDocument/2006/relationships/footer" Target="footer2.xml"/><Relationship Id="rId24" Type="http://schemas.openxmlformats.org/officeDocument/2006/relationships/image" Target="media/image10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image" Target="media/image34.wmf"/><Relationship Id="rId79" Type="http://schemas.openxmlformats.org/officeDocument/2006/relationships/image" Target="media/image36.wmf"/><Relationship Id="rId87" Type="http://schemas.openxmlformats.org/officeDocument/2006/relationships/hyperlink" Target="https://e.lanbook.com/book/62703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9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95" Type="http://schemas.openxmlformats.org/officeDocument/2006/relationships/hyperlink" Target="http://www.statsoft.ru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80" Type="http://schemas.openxmlformats.org/officeDocument/2006/relationships/oleObject" Target="embeddings/oleObject36.bin"/><Relationship Id="rId85" Type="http://schemas.openxmlformats.org/officeDocument/2006/relationships/hyperlink" Target="https://znanium.com/catalog/product/1032125" TargetMode="External"/><Relationship Id="rId93" Type="http://schemas.openxmlformats.org/officeDocument/2006/relationships/hyperlink" Target="http://www.magtu.ru" TargetMode="External"/><Relationship Id="rId98" Type="http://schemas.openxmlformats.org/officeDocument/2006/relationships/hyperlink" Target="http://graphics.cs.msu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83" Type="http://schemas.openxmlformats.org/officeDocument/2006/relationships/image" Target="media/image38.wmf"/><Relationship Id="rId88" Type="http://schemas.openxmlformats.org/officeDocument/2006/relationships/hyperlink" Target="https://new.znanium.com/catalog/product/989754" TargetMode="External"/><Relationship Id="rId91" Type="http://schemas.openxmlformats.org/officeDocument/2006/relationships/hyperlink" Target="http://www.mmk.ru" TargetMode="External"/><Relationship Id="rId96" Type="http://schemas.openxmlformats.org/officeDocument/2006/relationships/hyperlink" Target="http://www.microsof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footer" Target="footer1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5.bin"/><Relationship Id="rId81" Type="http://schemas.openxmlformats.org/officeDocument/2006/relationships/image" Target="media/image37.wmf"/><Relationship Id="rId86" Type="http://schemas.openxmlformats.org/officeDocument/2006/relationships/hyperlink" Target="http://biblio-online.ru/bcode/444091" TargetMode="External"/><Relationship Id="rId94" Type="http://schemas.openxmlformats.org/officeDocument/2006/relationships/hyperlink" Target="http://www.gks.ru" TargetMode="External"/><Relationship Id="rId99" Type="http://schemas.openxmlformats.org/officeDocument/2006/relationships/hyperlink" Target="http://cgm.graphicon.ru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122</TotalTime>
  <Pages>34</Pages>
  <Words>8194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69</cp:revision>
  <cp:lastPrinted>2018-11-22T07:41:00Z</cp:lastPrinted>
  <dcterms:created xsi:type="dcterms:W3CDTF">2018-11-22T07:31:00Z</dcterms:created>
  <dcterms:modified xsi:type="dcterms:W3CDTF">2020-11-08T06:45:00Z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