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A4" w:rsidRPr="00C17915" w:rsidRDefault="00E243A4" w:rsidP="006C6B9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9E7177"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7" o:title=""/>
          </v:shape>
        </w:pict>
      </w:r>
    </w:p>
    <w:p w:rsidR="00E243A4" w:rsidRPr="00C17915" w:rsidRDefault="00E243A4" w:rsidP="006C6B94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pict>
          <v:shape id="_x0000_i1026" type="#_x0000_t75" style="width:453pt;height:640.5pt">
            <v:imagedata r:id="rId8" o:title=""/>
          </v:shape>
        </w:pict>
      </w:r>
    </w:p>
    <w:p w:rsidR="00E243A4" w:rsidRPr="00C17915" w:rsidRDefault="00E243A4" w:rsidP="0012177F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E243A4" w:rsidRPr="00C17915" w:rsidRDefault="00E243A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 являю</w:t>
      </w:r>
      <w:r w:rsidRPr="00C17915">
        <w:rPr>
          <w:rStyle w:val="FontStyle16"/>
          <w:b w:val="0"/>
          <w:sz w:val="24"/>
          <w:szCs w:val="24"/>
        </w:rPr>
        <w:t>т</w:t>
      </w:r>
      <w:r w:rsidRPr="00C17915">
        <w:rPr>
          <w:rStyle w:val="FontStyle16"/>
          <w:b w:val="0"/>
          <w:sz w:val="24"/>
          <w:szCs w:val="24"/>
        </w:rPr>
        <w:t xml:space="preserve">ся: </w:t>
      </w:r>
    </w:p>
    <w:p w:rsidR="00E243A4" w:rsidRDefault="00E243A4" w:rsidP="00984E50">
      <w:pPr>
        <w:numPr>
          <w:ilvl w:val="0"/>
          <w:numId w:val="4"/>
        </w:numPr>
        <w:ind w:left="426"/>
      </w:pPr>
      <w:r w:rsidRPr="00484274">
        <w:t>формирование у студентов понимания роли функциональной парадигмы программиров</w:t>
      </w:r>
      <w:r w:rsidRPr="00484274">
        <w:t>а</w:t>
      </w:r>
      <w:r w:rsidRPr="00484274">
        <w:t>ния в теории и практике разра</w:t>
      </w:r>
      <w:r>
        <w:t>ботки, сопровождения и эксплуатации программного обе</w:t>
      </w:r>
      <w:r>
        <w:t>с</w:t>
      </w:r>
      <w:r>
        <w:t>печения;</w:t>
      </w:r>
    </w:p>
    <w:p w:rsidR="00E243A4" w:rsidRDefault="00E243A4" w:rsidP="00984E50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t xml:space="preserve">выработка </w:t>
      </w:r>
      <w:r w:rsidRPr="00484274">
        <w:t>умения применять технологии функционального программирования для реш</w:t>
      </w:r>
      <w:r w:rsidRPr="00484274">
        <w:t>е</w:t>
      </w:r>
      <w:r w:rsidRPr="00484274">
        <w:t>ния практических задач.</w:t>
      </w:r>
    </w:p>
    <w:p w:rsidR="00E243A4" w:rsidRDefault="00E243A4" w:rsidP="00984E50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функциональной и объектно-ориентированной парадигм програ</w:t>
      </w:r>
      <w:r>
        <w:rPr>
          <w:rStyle w:val="FontStyle17"/>
          <w:b w:val="0"/>
          <w:sz w:val="24"/>
          <w:szCs w:val="24"/>
        </w:rPr>
        <w:t>м</w:t>
      </w:r>
      <w:r>
        <w:rPr>
          <w:rStyle w:val="FontStyle17"/>
          <w:b w:val="0"/>
          <w:sz w:val="24"/>
          <w:szCs w:val="24"/>
        </w:rPr>
        <w:t>мирования;</w:t>
      </w:r>
    </w:p>
    <w:p w:rsidR="00E243A4" w:rsidRDefault="00E243A4" w:rsidP="00984E50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фун</w:t>
      </w:r>
      <w:r>
        <w:rPr>
          <w:rStyle w:val="FontStyle17"/>
          <w:b w:val="0"/>
          <w:sz w:val="24"/>
          <w:szCs w:val="24"/>
        </w:rPr>
        <w:t>к</w:t>
      </w:r>
      <w:r>
        <w:rPr>
          <w:rStyle w:val="FontStyle17"/>
          <w:b w:val="0"/>
          <w:sz w:val="24"/>
          <w:szCs w:val="24"/>
        </w:rPr>
        <w:t>циональной парадигмы.</w:t>
      </w:r>
    </w:p>
    <w:p w:rsidR="00E243A4" w:rsidRDefault="00E243A4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E243A4" w:rsidRPr="00984E50" w:rsidRDefault="00E243A4" w:rsidP="00984E50">
      <w:pPr>
        <w:numPr>
          <w:ilvl w:val="0"/>
          <w:numId w:val="4"/>
        </w:numPr>
        <w:ind w:left="426"/>
        <w:rPr>
          <w:bCs/>
        </w:rPr>
      </w:pPr>
      <w:r w:rsidRPr="00984E50">
        <w:rPr>
          <w:bCs/>
        </w:rPr>
        <w:t>изучение языка функционального программирования (LISP с учетом диалектов);</w:t>
      </w:r>
    </w:p>
    <w:p w:rsidR="00E243A4" w:rsidRPr="00984E50" w:rsidRDefault="00E243A4" w:rsidP="00984E50">
      <w:pPr>
        <w:numPr>
          <w:ilvl w:val="0"/>
          <w:numId w:val="4"/>
        </w:numPr>
        <w:ind w:left="426"/>
        <w:rPr>
          <w:bCs/>
        </w:rPr>
      </w:pPr>
      <w:r w:rsidRPr="00984E50">
        <w:rPr>
          <w:bCs/>
        </w:rPr>
        <w:t>изучение функциональных расширений современных языков программирования (Python, JavaScript, встроенный язык Matlab);</w:t>
      </w:r>
    </w:p>
    <w:p w:rsidR="00E243A4" w:rsidRPr="00984E50" w:rsidRDefault="00E243A4" w:rsidP="00984E50">
      <w:pPr>
        <w:numPr>
          <w:ilvl w:val="0"/>
          <w:numId w:val="4"/>
        </w:numPr>
        <w:ind w:left="426"/>
        <w:rPr>
          <w:bCs/>
        </w:rPr>
      </w:pPr>
      <w:r w:rsidRPr="00984E50">
        <w:rPr>
          <w:bCs/>
        </w:rPr>
        <w:t>изучение современных применений функциональной парадигмы программирования.</w:t>
      </w:r>
    </w:p>
    <w:p w:rsidR="00E243A4" w:rsidRPr="00C17915" w:rsidRDefault="00E243A4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243A4" w:rsidRDefault="00E243A4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E243A4" w:rsidRDefault="00E243A4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E243A4" w:rsidRPr="00984E50" w:rsidRDefault="00E243A4" w:rsidP="00984E50">
      <w:pPr>
        <w:numPr>
          <w:ilvl w:val="0"/>
          <w:numId w:val="4"/>
        </w:numPr>
        <w:ind w:left="426"/>
      </w:pPr>
      <w:r w:rsidRPr="00984E50">
        <w:t>математики (базовая часть блока 1 образовательной программы). Знания, умения и влад</w:t>
      </w:r>
      <w:r w:rsidRPr="00984E50">
        <w:t>е</w:t>
      </w:r>
      <w:r w:rsidRPr="00984E50"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E243A4" w:rsidRPr="00984E50" w:rsidRDefault="00E243A4" w:rsidP="00984E50">
      <w:pPr>
        <w:numPr>
          <w:ilvl w:val="0"/>
          <w:numId w:val="4"/>
        </w:numPr>
        <w:ind w:left="426"/>
      </w:pPr>
      <w:r w:rsidRPr="00984E50">
        <w:t>информатики (базовая часть блока 1 образовательной программы). Знания, умения и вл</w:t>
      </w:r>
      <w:r w:rsidRPr="00984E50">
        <w:t>а</w:t>
      </w:r>
      <w:r w:rsidRPr="00984E50"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E243A4" w:rsidRPr="00984E50" w:rsidRDefault="00E243A4" w:rsidP="00984E50">
      <w:pPr>
        <w:numPr>
          <w:ilvl w:val="0"/>
          <w:numId w:val="4"/>
        </w:numPr>
        <w:ind w:left="426"/>
      </w:pPr>
      <w:r w:rsidRPr="00984E50">
        <w:t>прикладного программирования (базовая часть блока 1 образовательной программы). Зн</w:t>
      </w:r>
      <w:r w:rsidRPr="00984E50">
        <w:t>а</w:t>
      </w:r>
      <w:r w:rsidRPr="00984E50"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E243A4" w:rsidRDefault="00E243A4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E243A4" w:rsidRPr="00984E50" w:rsidRDefault="00E243A4" w:rsidP="00984E50">
      <w:pPr>
        <w:numPr>
          <w:ilvl w:val="0"/>
          <w:numId w:val="4"/>
        </w:numPr>
        <w:ind w:left="426"/>
      </w:pPr>
      <w:r w:rsidRPr="00984E50">
        <w:t>систем автоматизированного проектирования (базовая часть блока 1 образовательной пр</w:t>
      </w:r>
      <w:r w:rsidRPr="00984E50">
        <w:t>о</w:t>
      </w:r>
      <w:r w:rsidRPr="00984E50">
        <w:t>граммы). Знания, умения и владения, полученные при изучении дисциплины «Функци</w:t>
      </w:r>
      <w:r w:rsidRPr="00984E50">
        <w:t>о</w:t>
      </w:r>
      <w:r w:rsidRPr="00984E50">
        <w:t>нальное программирование» позволят обучающимся осмысленно применять общеприн</w:t>
      </w:r>
      <w:r w:rsidRPr="00984E50">
        <w:t>я</w:t>
      </w:r>
      <w:r w:rsidRPr="00984E50">
        <w:t>тые в современных системах автоматизированного проектирования методы представления информации о проектируемом объекте в виде сложных вложенных списков;</w:t>
      </w:r>
    </w:p>
    <w:p w:rsidR="00E243A4" w:rsidRPr="00984E50" w:rsidRDefault="00E243A4" w:rsidP="00984E50">
      <w:pPr>
        <w:numPr>
          <w:ilvl w:val="0"/>
          <w:numId w:val="4"/>
        </w:numPr>
        <w:ind w:left="426"/>
      </w:pPr>
      <w:r w:rsidRPr="00984E50">
        <w:t>методы управления знаниями (базовая часть блока 1 образовательной программы). Зн</w:t>
      </w:r>
      <w:r w:rsidRPr="00984E50">
        <w:t>а</w:t>
      </w:r>
      <w:r w:rsidRPr="00984E50">
        <w:t>ния, умения и владения, полученные при изучении дисциплины «Функциональное пр</w:t>
      </w:r>
      <w:r w:rsidRPr="00984E50">
        <w:t>о</w:t>
      </w:r>
      <w:r w:rsidRPr="00984E50">
        <w:t>граммирование» позволят обучающимся осмысленно применять современные програм</w:t>
      </w:r>
      <w:r w:rsidRPr="00984E50">
        <w:t>м</w:t>
      </w:r>
      <w:r w:rsidRPr="00984E50">
        <w:t>ные средства инженерии знаний, основанные на функциональной парадигме;</w:t>
      </w:r>
    </w:p>
    <w:p w:rsidR="00E243A4" w:rsidRPr="00C17915" w:rsidRDefault="00E243A4" w:rsidP="00984E50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 w:rsidRPr="00984E50">
        <w:t>методы анализа информации (базовая часть блока 1 образовательной программы). Знания, умения и владения, полученные при изучении дисциплины «Функциональное программ</w:t>
      </w:r>
      <w:r w:rsidRPr="00984E50">
        <w:t>и</w:t>
      </w:r>
      <w:r w:rsidRPr="00984E50">
        <w:t>рование» позволят обучающимся осмысленно применять современные программные средства компьютерного анализа неструктурированной информации, осно</w:t>
      </w:r>
      <w:r>
        <w:rPr>
          <w:rStyle w:val="FontStyle16"/>
          <w:b w:val="0"/>
          <w:sz w:val="24"/>
          <w:szCs w:val="24"/>
        </w:rPr>
        <w:t>ванные на об</w:t>
      </w:r>
      <w:r>
        <w:rPr>
          <w:rStyle w:val="FontStyle16"/>
          <w:b w:val="0"/>
          <w:sz w:val="24"/>
          <w:szCs w:val="24"/>
        </w:rPr>
        <w:t>ъ</w:t>
      </w:r>
      <w:r>
        <w:rPr>
          <w:rStyle w:val="FontStyle16"/>
          <w:b w:val="0"/>
          <w:sz w:val="24"/>
          <w:szCs w:val="24"/>
        </w:rPr>
        <w:t>ектной парадигме.</w:t>
      </w:r>
    </w:p>
    <w:p w:rsidR="00E243A4" w:rsidRPr="00C17915" w:rsidRDefault="00E243A4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243A4" w:rsidRPr="00C17915" w:rsidRDefault="00E243A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243A4" w:rsidRDefault="00E243A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E243A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Pr="00C640B4" w:rsidRDefault="00E243A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Pr="00C0651F" w:rsidRDefault="00E243A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E243A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984E50" w:rsidRDefault="00E243A4" w:rsidP="005C5F1A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984E50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</w:t>
            </w:r>
            <w:r w:rsidRPr="00984E50">
              <w:rPr>
                <w:b/>
              </w:rPr>
              <w:t>о</w:t>
            </w:r>
            <w:r w:rsidRPr="00984E50">
              <w:rPr>
                <w:b/>
              </w:rPr>
              <w:t>логии программирования.</w:t>
            </w:r>
          </w:p>
        </w:tc>
      </w:tr>
      <w:tr w:rsidR="00E243A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C640B4" w:rsidRDefault="00E243A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FC2950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функций, λ – исчисление, редукция, аппликативный порядок редукции, но</w:t>
            </w:r>
            <w:r w:rsidRPr="00FC2950">
              <w:t>р</w:t>
            </w:r>
            <w:r w:rsidRPr="00FC2950">
              <w:t>мальный порядок редукции;</w:t>
            </w:r>
          </w:p>
          <w:p w:rsidR="00E243A4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нормального порядков редукции и пон</w:t>
            </w:r>
            <w:r w:rsidRPr="00FC2950">
              <w:t>я</w:t>
            </w:r>
            <w:r w:rsidRPr="00FC2950">
              <w:t>тий энергичных и ленивых вычислений, разработанного в соответствии с указанными понятиями;</w:t>
            </w:r>
          </w:p>
          <w:p w:rsidR="00E243A4" w:rsidRPr="0041282D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объектно-ориентированной парадигмами программирования, методологию применения функциональной парадигмы программирования в разработке мультипарадименных программных систем</w:t>
            </w:r>
            <w:r>
              <w:t>.</w:t>
            </w:r>
          </w:p>
        </w:tc>
      </w:tr>
      <w:tr w:rsidR="00E243A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C640B4" w:rsidRDefault="00E243A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5D7A6A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применения функциональной парадигмы, строить суперпозиции функ</w:t>
            </w:r>
            <w:r>
              <w:t>ций;</w:t>
            </w:r>
            <w:r w:rsidRPr="005D7A6A">
              <w:t xml:space="preserve"> </w:t>
            </w:r>
          </w:p>
          <w:p w:rsidR="00E243A4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средствами рационально организова</w:t>
            </w:r>
            <w:r w:rsidRPr="00D51CB5">
              <w:t>н</w:t>
            </w:r>
            <w:r w:rsidRPr="00D51CB5">
              <w:t>ный программный продукт;</w:t>
            </w:r>
          </w:p>
          <w:p w:rsidR="00E243A4" w:rsidRPr="003C4A17" w:rsidRDefault="00E243A4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B415F">
              <w:t>разрабатывать сложные программные системы, основанные на раци</w:t>
            </w:r>
            <w:r w:rsidRPr="009B415F">
              <w:t>о</w:t>
            </w:r>
            <w:r w:rsidRPr="009B415F">
              <w:t>нально основанной редукции суперпозиции функций</w:t>
            </w:r>
          </w:p>
        </w:tc>
      </w:tr>
      <w:tr w:rsidR="00E243A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C640B4" w:rsidRDefault="00E243A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9147A7" w:rsidRDefault="00E243A4" w:rsidP="0082378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7233E6">
              <w:t xml:space="preserve">применения современных </w:t>
            </w:r>
            <w:r>
              <w:t xml:space="preserve">инструментальных </w:t>
            </w:r>
            <w:r w:rsidRPr="007233E6">
              <w:t>средств разрабо</w:t>
            </w:r>
            <w:r w:rsidRPr="007233E6">
              <w:t>т</w:t>
            </w:r>
            <w:r w:rsidRPr="007233E6">
              <w:t>ки функциональных программ;</w:t>
            </w:r>
          </w:p>
          <w:p w:rsidR="00E243A4" w:rsidRPr="007E4E68" w:rsidRDefault="00E243A4" w:rsidP="0082378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4B7BF4">
              <w:t xml:space="preserve"> существенно отличающихся фун</w:t>
            </w:r>
            <w:r w:rsidRPr="004B7BF4">
              <w:t>к</w:t>
            </w:r>
            <w:r w:rsidRPr="004B7BF4">
              <w:t>циональных языков программирования</w:t>
            </w:r>
            <w:r>
              <w:t>;</w:t>
            </w:r>
          </w:p>
          <w:p w:rsidR="00E243A4" w:rsidRPr="009147A7" w:rsidRDefault="00E243A4" w:rsidP="00823785">
            <w:pPr>
              <w:pStyle w:val="BodyText2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EA7BEE">
              <w:t>применения современных функциональных средств в процессе проект</w:t>
            </w:r>
            <w:r w:rsidRPr="00EA7BEE">
              <w:t>и</w:t>
            </w:r>
            <w:r w:rsidRPr="00EA7BEE">
              <w:t>рования, программирования, отладки и модернизации сложных программных систем</w:t>
            </w:r>
            <w:r>
              <w:t>.</w:t>
            </w:r>
          </w:p>
        </w:tc>
      </w:tr>
    </w:tbl>
    <w:p w:rsidR="00E243A4" w:rsidRDefault="00E243A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243A4" w:rsidRDefault="00E243A4" w:rsidP="00D21C33">
      <w:pPr>
        <w:pStyle w:val="Heading1"/>
        <w:rPr>
          <w:rStyle w:val="FontStyle18"/>
          <w:b/>
          <w:sz w:val="24"/>
          <w:szCs w:val="24"/>
        </w:rPr>
      </w:pPr>
    </w:p>
    <w:p w:rsidR="00E243A4" w:rsidRPr="00951970" w:rsidRDefault="00E243A4" w:rsidP="00951970">
      <w:pPr>
        <w:sectPr w:rsidR="00E243A4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E243A4" w:rsidRPr="00C17915" w:rsidRDefault="00E243A4" w:rsidP="00D21C33">
      <w:pPr>
        <w:pStyle w:val="Heading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E243A4" w:rsidRDefault="00E243A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E243A4" w:rsidRDefault="00E243A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E243A4" w:rsidRPr="003267AD" w:rsidRDefault="00E243A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E243A4" w:rsidRPr="00413804" w:rsidRDefault="00E243A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 xml:space="preserve"> </w:t>
      </w:r>
    </w:p>
    <w:p w:rsidR="00E243A4" w:rsidRPr="00C17915" w:rsidRDefault="00E243A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E243A4" w:rsidRPr="00D17066" w:rsidRDefault="00E243A4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E243A4" w:rsidRPr="00C17915" w:rsidTr="00984E50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E243A4" w:rsidRPr="00C17915" w:rsidRDefault="00E243A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243A4" w:rsidRPr="00C17915" w:rsidRDefault="00E243A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E243A4" w:rsidRPr="00C17915" w:rsidRDefault="00E243A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E243A4" w:rsidRPr="005E7F37" w:rsidRDefault="00E243A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E243A4" w:rsidRPr="00C45CAB" w:rsidRDefault="00E243A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E243A4" w:rsidRPr="00C45CAB" w:rsidRDefault="00E243A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E243A4" w:rsidRPr="00C17915" w:rsidRDefault="00E243A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E243A4" w:rsidRPr="00C17915" w:rsidRDefault="00E243A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E243A4" w:rsidRPr="00C17915" w:rsidTr="00984E50">
        <w:trPr>
          <w:cantSplit/>
          <w:trHeight w:val="1134"/>
          <w:tblHeader/>
        </w:trPr>
        <w:tc>
          <w:tcPr>
            <w:tcW w:w="1277" w:type="pct"/>
            <w:vMerge/>
          </w:tcPr>
          <w:p w:rsidR="00E243A4" w:rsidRPr="00C17915" w:rsidRDefault="00E243A4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E243A4" w:rsidRPr="00C17915" w:rsidRDefault="00E243A4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E243A4" w:rsidRPr="00C17915" w:rsidRDefault="00E243A4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E243A4" w:rsidRPr="00C17915" w:rsidRDefault="00E243A4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E243A4" w:rsidRPr="00C17915" w:rsidRDefault="00E243A4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E243A4" w:rsidRPr="00C17915" w:rsidRDefault="00E243A4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E243A4" w:rsidRPr="00C45CAB" w:rsidRDefault="00E243A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E243A4" w:rsidRPr="00C45CAB" w:rsidRDefault="00E243A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E243A4" w:rsidRPr="00C17915" w:rsidRDefault="00E243A4" w:rsidP="00624F44">
            <w:pPr>
              <w:pStyle w:val="Style14"/>
              <w:widowControl/>
              <w:jc w:val="center"/>
            </w:pPr>
          </w:p>
        </w:tc>
        <w:tc>
          <w:tcPr>
            <w:tcW w:w="381" w:type="pct"/>
            <w:vMerge/>
            <w:textDirection w:val="btLr"/>
          </w:tcPr>
          <w:p w:rsidR="00E243A4" w:rsidRPr="00C17915" w:rsidRDefault="00E243A4" w:rsidP="00624F44">
            <w:pPr>
              <w:pStyle w:val="Style14"/>
              <w:widowControl/>
              <w:jc w:val="center"/>
            </w:pPr>
          </w:p>
        </w:tc>
      </w:tr>
      <w:tr w:rsidR="00E243A4" w:rsidRPr="00E02DCE" w:rsidTr="00984E50">
        <w:trPr>
          <w:trHeight w:val="268"/>
        </w:trPr>
        <w:tc>
          <w:tcPr>
            <w:tcW w:w="5000" w:type="pct"/>
            <w:gridSpan w:val="9"/>
          </w:tcPr>
          <w:p w:rsidR="00E243A4" w:rsidRPr="00E02DCE" w:rsidRDefault="00E243A4" w:rsidP="00984E5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Функциональная парадигма  программирования</w:t>
            </w:r>
          </w:p>
        </w:tc>
      </w:tr>
      <w:tr w:rsidR="00E243A4" w:rsidRPr="00E02DCE" w:rsidTr="00984E50">
        <w:trPr>
          <w:trHeight w:val="422"/>
        </w:trPr>
        <w:tc>
          <w:tcPr>
            <w:tcW w:w="1277" w:type="pct"/>
          </w:tcPr>
          <w:p w:rsidR="00E243A4" w:rsidRPr="00E02DCE" w:rsidRDefault="00E243A4" w:rsidP="007B43EF">
            <w:pPr>
              <w:ind w:firstLine="0"/>
            </w:pPr>
            <w:r w:rsidRPr="00E02DCE">
              <w:t xml:space="preserve">1.1. </w:t>
            </w:r>
            <w:r>
              <w:t xml:space="preserve">Тема. </w:t>
            </w:r>
            <w:r w:rsidRPr="000E7E79">
              <w:rPr>
                <w:color w:val="000000"/>
              </w:rPr>
              <w:t>Программа как суперп</w:t>
            </w:r>
            <w:r w:rsidRPr="000E7E79">
              <w:rPr>
                <w:color w:val="000000"/>
              </w:rPr>
              <w:t>о</w:t>
            </w:r>
            <w:r w:rsidRPr="000E7E79">
              <w:rPr>
                <w:color w:val="000000"/>
              </w:rPr>
              <w:t>зиция функций. Рекурсивные фун</w:t>
            </w:r>
            <w:r w:rsidRPr="000E7E79">
              <w:rPr>
                <w:color w:val="000000"/>
              </w:rPr>
              <w:t>к</w:t>
            </w:r>
            <w:r w:rsidRPr="000E7E79">
              <w:rPr>
                <w:color w:val="000000"/>
              </w:rPr>
              <w:t xml:space="preserve">ции и </w:t>
            </w:r>
            <w:r>
              <w:rPr>
                <w:lang w:val="en-US"/>
              </w:rPr>
              <w:t>λ</w:t>
            </w:r>
            <w:r w:rsidRPr="000E7E79">
              <w:rPr>
                <w:color w:val="000000"/>
              </w:rPr>
              <w:t>-исчисление А. Черча. Пр</w:t>
            </w:r>
            <w:r w:rsidRPr="000E7E79">
              <w:rPr>
                <w:color w:val="000000"/>
              </w:rPr>
              <w:t>о</w:t>
            </w:r>
            <w:r w:rsidRPr="000E7E79">
              <w:rPr>
                <w:color w:val="000000"/>
              </w:rPr>
              <w:t>граммирование в функциональных обозначениях. Редукция и ее виды. Редексы. Нормальный порядок р</w:t>
            </w:r>
            <w:r w:rsidRPr="000E7E79">
              <w:rPr>
                <w:color w:val="000000"/>
              </w:rPr>
              <w:t>е</w:t>
            </w:r>
            <w:r w:rsidRPr="000E7E79">
              <w:rPr>
                <w:color w:val="000000"/>
              </w:rPr>
              <w:t xml:space="preserve">дукции. Аппликативный порядок редукции. Теорема Черча </w:t>
            </w:r>
            <w:r w:rsidRPr="000E7E79">
              <w:rPr>
                <w:color w:val="000000"/>
              </w:rPr>
              <w:noBreakHyphen/>
              <w:t xml:space="preserve"> Россера</w:t>
            </w:r>
            <w:r w:rsidRPr="00006F7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8" w:type="pct"/>
          </w:tcPr>
          <w:p w:rsidR="00E243A4" w:rsidRPr="00E02DCE" w:rsidRDefault="00E243A4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E243A4" w:rsidRPr="00E02DCE" w:rsidRDefault="00E243A4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E243A4" w:rsidRPr="00041406" w:rsidRDefault="00E243A4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E243A4" w:rsidRPr="00E02DCE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E02DCE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E243A4" w:rsidRPr="00E02DCE" w:rsidRDefault="00E243A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E243A4" w:rsidRDefault="00E243A4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E243A4" w:rsidRPr="00E02DCE" w:rsidRDefault="00E243A4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E02DCE" w:rsidRDefault="00E243A4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E243A4" w:rsidRPr="00E02DCE" w:rsidRDefault="00E243A4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43A4" w:rsidRPr="00C17915" w:rsidTr="00984E50">
        <w:trPr>
          <w:trHeight w:val="422"/>
        </w:trPr>
        <w:tc>
          <w:tcPr>
            <w:tcW w:w="1277" w:type="pct"/>
          </w:tcPr>
          <w:p w:rsidR="00E243A4" w:rsidRPr="00F5658B" w:rsidRDefault="00E243A4" w:rsidP="00066036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 xml:space="preserve">. </w:t>
            </w:r>
            <w:r w:rsidRPr="008F6D72">
              <w:rPr>
                <w:color w:val="000000"/>
              </w:rPr>
              <w:t>Функциональные языки. Строго функциональный язык. Функциональные компоненты н</w:t>
            </w:r>
            <w:r w:rsidRPr="008F6D72">
              <w:rPr>
                <w:color w:val="000000"/>
              </w:rPr>
              <w:t>е</w:t>
            </w:r>
            <w:r w:rsidRPr="008F6D72">
              <w:rPr>
                <w:color w:val="000000"/>
              </w:rPr>
              <w:t>функциональных языков програ</w:t>
            </w:r>
            <w:r w:rsidRPr="008F6D72">
              <w:rPr>
                <w:color w:val="000000"/>
              </w:rPr>
              <w:t>м</w:t>
            </w:r>
            <w:r w:rsidRPr="008F6D72">
              <w:rPr>
                <w:color w:val="000000"/>
              </w:rPr>
              <w:t>мирования</w:t>
            </w:r>
          </w:p>
        </w:tc>
        <w:tc>
          <w:tcPr>
            <w:tcW w:w="188" w:type="pct"/>
          </w:tcPr>
          <w:p w:rsidR="00E243A4" w:rsidRPr="008B092C" w:rsidRDefault="00E243A4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E243A4" w:rsidRPr="008B092C" w:rsidRDefault="00E243A4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E243A4" w:rsidRPr="00041406" w:rsidRDefault="00E243A4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E243A4" w:rsidRPr="008B092C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8B092C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E243A4" w:rsidRDefault="00E243A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8B092C" w:rsidRDefault="00E243A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8B092C" w:rsidRDefault="00E243A4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E02DCE" w:rsidRDefault="00E243A4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E243A4" w:rsidRPr="00C17915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43A4" w:rsidRPr="00C4657C" w:rsidTr="00984E50">
        <w:trPr>
          <w:trHeight w:val="499"/>
        </w:trPr>
        <w:tc>
          <w:tcPr>
            <w:tcW w:w="127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E243A4" w:rsidRPr="00F95053" w:rsidRDefault="00E243A4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E243A4" w:rsidRPr="00AA1A37" w:rsidRDefault="00E243A4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E243A4" w:rsidRPr="00C4657C" w:rsidRDefault="00E243A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C17915" w:rsidTr="00984E50">
        <w:trPr>
          <w:trHeight w:val="70"/>
        </w:trPr>
        <w:tc>
          <w:tcPr>
            <w:tcW w:w="1277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Работа со списками</w:t>
            </w:r>
          </w:p>
        </w:tc>
        <w:tc>
          <w:tcPr>
            <w:tcW w:w="188" w:type="pct"/>
          </w:tcPr>
          <w:p w:rsidR="00E243A4" w:rsidRPr="00861653" w:rsidRDefault="00E243A4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7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E243A4" w:rsidRPr="00F81778" w:rsidRDefault="00E243A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1" w:type="pct"/>
          </w:tcPr>
          <w:p w:rsidR="00E243A4" w:rsidRPr="00C17915" w:rsidRDefault="00E243A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C17915" w:rsidTr="00984E50">
        <w:trPr>
          <w:trHeight w:val="499"/>
        </w:trPr>
        <w:tc>
          <w:tcPr>
            <w:tcW w:w="1277" w:type="pct"/>
          </w:tcPr>
          <w:p w:rsidR="00E243A4" w:rsidRPr="006D6578" w:rsidRDefault="00E243A4" w:rsidP="00066036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 xml:space="preserve">. </w:t>
            </w:r>
            <w:r w:rsidRPr="00927F75">
              <w:rPr>
                <w:color w:val="000000"/>
              </w:rPr>
              <w:t xml:space="preserve">Основные понятия языка </w:t>
            </w:r>
            <w:r w:rsidRPr="00927F75">
              <w:rPr>
                <w:color w:val="000000"/>
                <w:lang w:val="en-US"/>
              </w:rPr>
              <w:t>LISP</w:t>
            </w:r>
            <w:r w:rsidRPr="00927F75">
              <w:rPr>
                <w:color w:val="000000"/>
              </w:rPr>
              <w:t>. Атомы, точечные пары, сп</w:t>
            </w:r>
            <w:r w:rsidRPr="00927F75">
              <w:rPr>
                <w:color w:val="000000"/>
              </w:rPr>
              <w:t>и</w:t>
            </w:r>
            <w:r w:rsidRPr="00927F75">
              <w:rPr>
                <w:color w:val="000000"/>
              </w:rPr>
              <w:t xml:space="preserve">ски. </w:t>
            </w:r>
            <w:r w:rsidRPr="00927F75">
              <w:rPr>
                <w:color w:val="000000"/>
                <w:lang w:val="en-US"/>
              </w:rPr>
              <w:t>S</w:t>
            </w:r>
            <w:r w:rsidRPr="00927F75">
              <w:rPr>
                <w:color w:val="000000"/>
              </w:rPr>
              <w:t xml:space="preserve">-выражения. Функции в </w:t>
            </w:r>
            <w:r w:rsidRPr="00927F75">
              <w:rPr>
                <w:color w:val="000000"/>
                <w:lang w:val="en-US"/>
              </w:rPr>
              <w:t>LISP</w:t>
            </w:r>
            <w:r w:rsidRPr="00927F75">
              <w:rPr>
                <w:color w:val="000000"/>
              </w:rPr>
              <w:t>.</w:t>
            </w:r>
            <w:r w:rsidRPr="00927F75">
              <w:t xml:space="preserve">Данные в языке </w:t>
            </w:r>
            <w:r w:rsidRPr="00927F75">
              <w:rPr>
                <w:lang w:val="en-US"/>
              </w:rPr>
              <w:t>LISP</w:t>
            </w:r>
            <w:r w:rsidRPr="00927F75">
              <w:t>. Типы данных. Арифметические функции, логические функции, функции раб</w:t>
            </w:r>
            <w:r w:rsidRPr="00927F75">
              <w:t>о</w:t>
            </w:r>
            <w:r w:rsidRPr="00927F75">
              <w:t>ты со строковыми данными</w:t>
            </w:r>
          </w:p>
        </w:tc>
        <w:tc>
          <w:tcPr>
            <w:tcW w:w="188" w:type="pct"/>
          </w:tcPr>
          <w:p w:rsidR="00E243A4" w:rsidRPr="006D6578" w:rsidRDefault="00E243A4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E243A4" w:rsidRPr="006D6578" w:rsidRDefault="00E243A4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E243A4" w:rsidRPr="009D6B01" w:rsidRDefault="00E243A4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/2</w:t>
            </w:r>
            <w:r>
              <w:t>И</w:t>
            </w:r>
          </w:p>
        </w:tc>
        <w:tc>
          <w:tcPr>
            <w:tcW w:w="227" w:type="pct"/>
          </w:tcPr>
          <w:p w:rsidR="00E243A4" w:rsidRPr="006D6578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951228" w:rsidRDefault="00E243A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E243A4" w:rsidRDefault="00E243A4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6D6578" w:rsidRDefault="00E243A4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6D6578" w:rsidRDefault="00E243A4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C17915" w:rsidRDefault="00E243A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243A4" w:rsidRPr="00EB419C" w:rsidTr="00984E50">
        <w:trPr>
          <w:trHeight w:val="499"/>
        </w:trPr>
        <w:tc>
          <w:tcPr>
            <w:tcW w:w="1277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Pr="00C40CEA">
              <w:rPr>
                <w:color w:val="000000"/>
              </w:rPr>
              <w:t>Функции работы со сп</w:t>
            </w:r>
            <w:r w:rsidRPr="00C40CEA">
              <w:rPr>
                <w:color w:val="000000"/>
              </w:rPr>
              <w:t>и</w:t>
            </w:r>
            <w:r w:rsidRPr="00C40CEA">
              <w:rPr>
                <w:color w:val="000000"/>
              </w:rPr>
              <w:t xml:space="preserve">сками и их суперпозиции в языке </w:t>
            </w:r>
            <w:r w:rsidRPr="00C40CEA">
              <w:rPr>
                <w:color w:val="000000"/>
                <w:lang w:val="en-US"/>
              </w:rPr>
              <w:t>LISP</w:t>
            </w:r>
            <w:r w:rsidRPr="00C40CEA">
              <w:rPr>
                <w:color w:val="000000"/>
              </w:rPr>
              <w:t xml:space="preserve">. Функции работы со списками в языке </w:t>
            </w:r>
            <w:r w:rsidRPr="00C40CEA">
              <w:rPr>
                <w:color w:val="000000"/>
                <w:lang w:val="en-US"/>
              </w:rPr>
              <w:t>Python</w:t>
            </w:r>
            <w:r w:rsidRPr="00C40CEA">
              <w:rPr>
                <w:color w:val="000000"/>
              </w:rPr>
              <w:t xml:space="preserve">. </w:t>
            </w:r>
            <w:r w:rsidRPr="00C40CEA">
              <w:t>Глобальные и л</w:t>
            </w:r>
            <w:r w:rsidRPr="00C40CEA">
              <w:t>о</w:t>
            </w:r>
            <w:r w:rsidRPr="00C40CEA">
              <w:t xml:space="preserve">кальные переменные в языках </w:t>
            </w:r>
            <w:r w:rsidRPr="00C40CEA">
              <w:rPr>
                <w:lang w:val="en-US"/>
              </w:rPr>
              <w:t>LISP</w:t>
            </w:r>
            <w:r w:rsidRPr="00C40CEA">
              <w:t xml:space="preserve"> и </w:t>
            </w:r>
            <w:r w:rsidRPr="00C40CEA">
              <w:rPr>
                <w:lang w:val="en-US"/>
              </w:rPr>
              <w:t>Python</w:t>
            </w:r>
            <w:r w:rsidRPr="00C40CEA">
              <w:t>.</w:t>
            </w:r>
          </w:p>
        </w:tc>
        <w:tc>
          <w:tcPr>
            <w:tcW w:w="188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951228" w:rsidRDefault="00E243A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E243A4" w:rsidRDefault="00E243A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EB419C" w:rsidRDefault="00E243A4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6D6578" w:rsidRDefault="00E243A4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EB419C" w:rsidRDefault="00E243A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243A4" w:rsidRPr="00EB419C" w:rsidTr="00984E50">
        <w:trPr>
          <w:trHeight w:val="499"/>
        </w:trPr>
        <w:tc>
          <w:tcPr>
            <w:tcW w:w="127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E243A4" w:rsidRPr="00AA1A37" w:rsidRDefault="00E243A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E243A4" w:rsidRPr="00984E50" w:rsidRDefault="00E243A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E243A4" w:rsidRPr="00EB419C" w:rsidRDefault="00E243A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EB419C" w:rsidTr="00200AD8">
        <w:trPr>
          <w:trHeight w:val="268"/>
        </w:trPr>
        <w:tc>
          <w:tcPr>
            <w:tcW w:w="1" w:type="pct"/>
            <w:gridSpan w:val="9"/>
          </w:tcPr>
          <w:p w:rsidR="00E243A4" w:rsidRPr="00EB419C" w:rsidRDefault="00E243A4" w:rsidP="00256E7A">
            <w:pPr>
              <w:pStyle w:val="Style14"/>
              <w:widowControl/>
              <w:ind w:firstLine="0"/>
              <w:jc w:val="left"/>
            </w:pPr>
            <w:r w:rsidRPr="00EB419C">
              <w:t>3. Раздел</w:t>
            </w:r>
            <w:r>
              <w:t xml:space="preserve"> Рекурсия. Ассоциативные списки.</w:t>
            </w:r>
          </w:p>
        </w:tc>
      </w:tr>
      <w:tr w:rsidR="00E243A4" w:rsidRPr="009B5302" w:rsidTr="00984E50">
        <w:trPr>
          <w:trHeight w:val="422"/>
        </w:trPr>
        <w:tc>
          <w:tcPr>
            <w:tcW w:w="1277" w:type="pct"/>
          </w:tcPr>
          <w:p w:rsidR="00E243A4" w:rsidRPr="009B5302" w:rsidRDefault="00E243A4" w:rsidP="00256E7A">
            <w:pPr>
              <w:pStyle w:val="Style14"/>
              <w:widowControl/>
              <w:ind w:firstLine="0"/>
            </w:pPr>
            <w:r w:rsidRPr="009B5302">
              <w:t>3.1. Тема</w:t>
            </w:r>
            <w:r w:rsidRPr="00780573">
              <w:t xml:space="preserve"> Виды рекурсии. Реализ</w:t>
            </w:r>
            <w:r w:rsidRPr="00780573">
              <w:t>а</w:t>
            </w:r>
            <w:r w:rsidRPr="00780573">
              <w:t xml:space="preserve">ция рекурсии в языках </w:t>
            </w:r>
            <w:r w:rsidRPr="00780573">
              <w:rPr>
                <w:lang w:val="en-US"/>
              </w:rPr>
              <w:t>LISP</w:t>
            </w:r>
            <w:r w:rsidRPr="00780573">
              <w:t xml:space="preserve"> и </w:t>
            </w:r>
            <w:r w:rsidRPr="00780573">
              <w:rPr>
                <w:lang w:val="en-US"/>
              </w:rPr>
              <w:t>Python</w:t>
            </w:r>
            <w:r w:rsidRPr="00780573">
              <w:t>.</w:t>
            </w:r>
          </w:p>
        </w:tc>
        <w:tc>
          <w:tcPr>
            <w:tcW w:w="188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7" w:type="pct"/>
          </w:tcPr>
          <w:p w:rsidR="00E243A4" w:rsidRPr="009B5302" w:rsidRDefault="00E243A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E243A4" w:rsidRDefault="00E243A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9B5302" w:rsidRDefault="00E243A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9B5302" w:rsidRDefault="00E243A4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9B5302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243A4" w:rsidRPr="00C17915" w:rsidTr="00984E50">
        <w:trPr>
          <w:trHeight w:val="422"/>
        </w:trPr>
        <w:tc>
          <w:tcPr>
            <w:tcW w:w="1277" w:type="pct"/>
          </w:tcPr>
          <w:p w:rsidR="00E243A4" w:rsidRPr="00D579AE" w:rsidRDefault="00E243A4" w:rsidP="00192C26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 xml:space="preserve">. </w:t>
            </w:r>
            <w:r w:rsidRPr="00554C86">
              <w:t xml:space="preserve">Ассоциативные списки в языке </w:t>
            </w:r>
            <w:r w:rsidRPr="00554C86">
              <w:rPr>
                <w:lang w:val="en-US"/>
              </w:rPr>
              <w:t>LISP</w:t>
            </w:r>
            <w:r w:rsidRPr="00554C86">
              <w:t xml:space="preserve">. Словари в языке </w:t>
            </w:r>
            <w:r w:rsidRPr="00554C86">
              <w:rPr>
                <w:lang w:val="en-US"/>
              </w:rPr>
              <w:t>Python</w:t>
            </w:r>
            <w:r w:rsidRPr="00554C86">
              <w:t>. Функции для ассоциативного пои</w:t>
            </w:r>
            <w:r w:rsidRPr="00554C86">
              <w:t>с</w:t>
            </w:r>
            <w:r w:rsidRPr="00554C86">
              <w:t xml:space="preserve">ка. </w:t>
            </w:r>
            <w:r w:rsidRPr="00554C86">
              <w:rPr>
                <w:lang w:val="en-US"/>
              </w:rPr>
              <w:t>Hash</w:t>
            </w:r>
            <w:r w:rsidRPr="00554C86">
              <w:t xml:space="preserve"> – таблицы в языках </w:t>
            </w:r>
            <w:r w:rsidRPr="00554C86">
              <w:rPr>
                <w:lang w:val="en-US"/>
              </w:rPr>
              <w:t>LISP</w:t>
            </w:r>
            <w:r w:rsidRPr="00554C86">
              <w:t xml:space="preserve"> и </w:t>
            </w:r>
            <w:r w:rsidRPr="00554C86">
              <w:rPr>
                <w:lang w:val="en-US"/>
              </w:rPr>
              <w:t>Python</w:t>
            </w:r>
            <w:r w:rsidRPr="00554C86">
              <w:t>. Анонимные функции в яз</w:t>
            </w:r>
            <w:r w:rsidRPr="00554C86">
              <w:t>ы</w:t>
            </w:r>
            <w:r w:rsidRPr="00554C86">
              <w:t xml:space="preserve">ках </w:t>
            </w:r>
            <w:r w:rsidRPr="00554C86">
              <w:rPr>
                <w:lang w:val="en-US"/>
              </w:rPr>
              <w:t>LISP</w:t>
            </w:r>
            <w:r>
              <w:t xml:space="preserve">, </w:t>
            </w:r>
            <w:r w:rsidRPr="00554C86">
              <w:rPr>
                <w:lang w:val="en-US"/>
              </w:rPr>
              <w:t>Python</w:t>
            </w:r>
            <w:r>
              <w:t xml:space="preserve"> встроенном языке </w:t>
            </w:r>
            <w:r>
              <w:rPr>
                <w:lang w:val="en-US"/>
              </w:rPr>
              <w:t>Matlab</w:t>
            </w:r>
            <w:r w:rsidRPr="00554C86">
              <w:t>.</w:t>
            </w:r>
          </w:p>
        </w:tc>
        <w:tc>
          <w:tcPr>
            <w:tcW w:w="188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E243A4" w:rsidRPr="00673766" w:rsidRDefault="00E243A4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/2И</w:t>
            </w:r>
          </w:p>
        </w:tc>
        <w:tc>
          <w:tcPr>
            <w:tcW w:w="227" w:type="pct"/>
          </w:tcPr>
          <w:p w:rsidR="00E243A4" w:rsidRPr="00D579AE" w:rsidRDefault="00E243A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B95220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E243A4" w:rsidRDefault="00E243A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D579AE" w:rsidRDefault="00E243A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D579AE" w:rsidRDefault="00E243A4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C17915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E243A4" w:rsidRPr="00C4657C" w:rsidTr="00984E50">
        <w:trPr>
          <w:trHeight w:val="499"/>
        </w:trPr>
        <w:tc>
          <w:tcPr>
            <w:tcW w:w="1277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E243A4" w:rsidRPr="00694FD0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E243A4" w:rsidRPr="00D579AE" w:rsidRDefault="00E243A4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E243A4" w:rsidRPr="00C4657C" w:rsidRDefault="00E243A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C17915" w:rsidTr="009932A8">
        <w:trPr>
          <w:trHeight w:val="70"/>
        </w:trPr>
        <w:tc>
          <w:tcPr>
            <w:tcW w:w="1" w:type="pct"/>
            <w:gridSpan w:val="9"/>
          </w:tcPr>
          <w:p w:rsidR="00E243A4" w:rsidRPr="00C17915" w:rsidRDefault="00E243A4" w:rsidP="00256E7A">
            <w:pPr>
              <w:pStyle w:val="Style14"/>
              <w:widowControl/>
              <w:ind w:firstLine="0"/>
              <w:jc w:val="left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>
              <w:t>Функционалы. Классы и объекты. Практические реализации.</w:t>
            </w:r>
          </w:p>
        </w:tc>
      </w:tr>
      <w:tr w:rsidR="00E243A4" w:rsidRPr="00D50392" w:rsidTr="00984E50">
        <w:trPr>
          <w:trHeight w:val="499"/>
        </w:trPr>
        <w:tc>
          <w:tcPr>
            <w:tcW w:w="1277" w:type="pct"/>
          </w:tcPr>
          <w:p w:rsidR="00E243A4" w:rsidRPr="009559C6" w:rsidRDefault="00E243A4" w:rsidP="00256E7A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</w:t>
            </w:r>
            <w:r w:rsidRPr="00F50DD4">
              <w:t xml:space="preserve"> Функционалы в языке </w:t>
            </w:r>
            <w:r w:rsidRPr="00F50DD4">
              <w:rPr>
                <w:lang w:val="en-US"/>
              </w:rPr>
              <w:t>LISP</w:t>
            </w:r>
            <w:r w:rsidRPr="00F50DD4">
              <w:t>. Виды отображающих фун</w:t>
            </w:r>
            <w:r w:rsidRPr="00F50DD4">
              <w:t>к</w:t>
            </w:r>
            <w:r w:rsidRPr="00F50DD4">
              <w:t>ционалов. Совместное применение функционалов и анонимных фун</w:t>
            </w:r>
            <w:r w:rsidRPr="00F50DD4">
              <w:t>к</w:t>
            </w:r>
            <w:r w:rsidRPr="00F50DD4">
              <w:t>ций.</w:t>
            </w:r>
          </w:p>
        </w:tc>
        <w:tc>
          <w:tcPr>
            <w:tcW w:w="188" w:type="pct"/>
          </w:tcPr>
          <w:p w:rsidR="00E243A4" w:rsidRPr="003C01D0" w:rsidRDefault="00E243A4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E243A4" w:rsidRPr="003C01D0" w:rsidRDefault="00E243A4" w:rsidP="00256E7A">
            <w:pPr>
              <w:pStyle w:val="Style14"/>
              <w:widowControl/>
              <w:ind w:firstLine="0"/>
              <w:jc w:val="center"/>
            </w:pPr>
            <w:r w:rsidRPr="003C01D0">
              <w:t>2</w:t>
            </w:r>
          </w:p>
        </w:tc>
        <w:tc>
          <w:tcPr>
            <w:tcW w:w="268" w:type="pct"/>
          </w:tcPr>
          <w:p w:rsidR="00E243A4" w:rsidRPr="00673766" w:rsidRDefault="00E243A4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  <w:r>
              <w:t>/2И</w:t>
            </w:r>
          </w:p>
        </w:tc>
        <w:tc>
          <w:tcPr>
            <w:tcW w:w="227" w:type="pct"/>
          </w:tcPr>
          <w:p w:rsidR="00E243A4" w:rsidRPr="00D50392" w:rsidRDefault="00E243A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3C01D0" w:rsidRDefault="00E243A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D50392" w:rsidRDefault="00E243A4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D50392" w:rsidRDefault="00E243A4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D50392" w:rsidRDefault="00E243A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43A4" w:rsidRPr="009559C6" w:rsidTr="00984E50">
        <w:trPr>
          <w:trHeight w:val="499"/>
        </w:trPr>
        <w:tc>
          <w:tcPr>
            <w:tcW w:w="1277" w:type="pct"/>
          </w:tcPr>
          <w:p w:rsidR="00E243A4" w:rsidRPr="00616AE6" w:rsidRDefault="00E243A4" w:rsidP="00256E7A">
            <w:pPr>
              <w:pStyle w:val="Style14"/>
              <w:widowControl/>
              <w:ind w:firstLine="0"/>
              <w:rPr>
                <w:lang w:val="en-US"/>
              </w:rPr>
            </w:pPr>
            <w:r w:rsidRPr="009559C6">
              <w:t>4.2. Тема</w:t>
            </w:r>
            <w:r w:rsidRPr="00F42177">
              <w:t xml:space="preserve">. </w:t>
            </w:r>
            <w:r w:rsidRPr="000F039F">
              <w:t xml:space="preserve">Записи, классы и объекты в языке </w:t>
            </w:r>
            <w:r w:rsidRPr="000F039F">
              <w:rPr>
                <w:lang w:val="en-US"/>
              </w:rPr>
              <w:t>LISP</w:t>
            </w:r>
            <w:r w:rsidRPr="000F039F">
              <w:t>. Синтез функционал</w:t>
            </w:r>
            <w:r w:rsidRPr="000F039F">
              <w:t>ь</w:t>
            </w:r>
            <w:r w:rsidRPr="000F039F">
              <w:t>ной и объектно-ориентированной парадигм программирования.</w:t>
            </w:r>
            <w:r w:rsidRPr="00616AE6">
              <w:t xml:space="preserve"> </w:t>
            </w:r>
            <w:r w:rsidRPr="00C778FF">
              <w:t>Ди</w:t>
            </w:r>
            <w:r w:rsidRPr="00C778FF">
              <w:t>а</w:t>
            </w:r>
            <w:r w:rsidRPr="00C778FF">
              <w:t xml:space="preserve">лект </w:t>
            </w:r>
            <w:r w:rsidRPr="00C778FF">
              <w:rPr>
                <w:lang w:val="en-US"/>
              </w:rPr>
              <w:t>Visual</w:t>
            </w:r>
            <w:r>
              <w:rPr>
                <w:lang w:val="en-US"/>
              </w:rPr>
              <w:t xml:space="preserve"> </w:t>
            </w:r>
            <w:r w:rsidRPr="00C778FF">
              <w:rPr>
                <w:lang w:val="en-US"/>
              </w:rPr>
              <w:t>LISP</w:t>
            </w:r>
            <w:r w:rsidRPr="00C778FF">
              <w:t xml:space="preserve"> для системы ко</w:t>
            </w:r>
            <w:r w:rsidRPr="00C778FF">
              <w:t>м</w:t>
            </w:r>
            <w:r w:rsidRPr="00C778FF">
              <w:t xml:space="preserve">пьютерной графики </w:t>
            </w:r>
            <w:r w:rsidRPr="00C778FF">
              <w:rPr>
                <w:lang w:val="en-US"/>
              </w:rPr>
              <w:t>AutoCAD</w:t>
            </w:r>
            <w:r w:rsidRPr="00C778FF">
              <w:t>.</w:t>
            </w:r>
          </w:p>
        </w:tc>
        <w:tc>
          <w:tcPr>
            <w:tcW w:w="188" w:type="pct"/>
          </w:tcPr>
          <w:p w:rsidR="00E243A4" w:rsidRPr="009D6B01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E243A4" w:rsidRPr="009D6B01" w:rsidRDefault="00E243A4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8" w:type="pct"/>
          </w:tcPr>
          <w:p w:rsidR="00E243A4" w:rsidRPr="00673766" w:rsidRDefault="00E243A4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</w:t>
            </w:r>
            <w:r>
              <w:rPr>
                <w:lang w:val="en-US"/>
              </w:rPr>
              <w:t>6</w:t>
            </w:r>
            <w:r>
              <w:t>И</w:t>
            </w:r>
          </w:p>
        </w:tc>
        <w:tc>
          <w:tcPr>
            <w:tcW w:w="227" w:type="pct"/>
          </w:tcPr>
          <w:p w:rsidR="00E243A4" w:rsidRPr="009559C6" w:rsidRDefault="00E243A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E243A4" w:rsidRPr="009D6B01" w:rsidRDefault="00E243A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113" w:type="pct"/>
          </w:tcPr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243A4" w:rsidRPr="009559C6" w:rsidRDefault="00E243A4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243A4" w:rsidRDefault="00E243A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243A4" w:rsidRPr="009559C6" w:rsidRDefault="00E243A4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E243A4" w:rsidRPr="009559C6" w:rsidRDefault="00E243A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43A4" w:rsidRPr="009D6B01" w:rsidTr="00984E50">
        <w:trPr>
          <w:trHeight w:val="283"/>
        </w:trPr>
        <w:tc>
          <w:tcPr>
            <w:tcW w:w="127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E243A4" w:rsidRPr="009D6B01" w:rsidRDefault="00E243A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762CBC" w:rsidTr="00984E50">
        <w:trPr>
          <w:trHeight w:val="283"/>
        </w:trPr>
        <w:tc>
          <w:tcPr>
            <w:tcW w:w="127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E243A4" w:rsidRPr="00CE0ADF" w:rsidRDefault="00E243A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E243A4" w:rsidRPr="00CE0ADF" w:rsidRDefault="00E243A4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81" w:type="pct"/>
          </w:tcPr>
          <w:p w:rsidR="00E243A4" w:rsidRPr="00762CBC" w:rsidRDefault="00E243A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243A4" w:rsidRPr="003B1BC7" w:rsidTr="00984E50">
        <w:trPr>
          <w:trHeight w:val="283"/>
        </w:trPr>
        <w:tc>
          <w:tcPr>
            <w:tcW w:w="1277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</w:tcPr>
          <w:p w:rsidR="00E243A4" w:rsidRPr="00762CBC" w:rsidRDefault="00E243A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pct"/>
          </w:tcPr>
          <w:p w:rsidR="00E243A4" w:rsidRPr="003B1BC7" w:rsidRDefault="00E243A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243A4" w:rsidRDefault="00E243A4" w:rsidP="00E06342">
      <w:pPr>
        <w:ind w:firstLine="0"/>
        <w:jc w:val="center"/>
        <w:rPr>
          <w:i/>
          <w:color w:val="C00000"/>
          <w:szCs w:val="20"/>
        </w:rPr>
      </w:pPr>
    </w:p>
    <w:p w:rsidR="00E243A4" w:rsidRDefault="00E243A4" w:rsidP="003622D7">
      <w:pPr>
        <w:ind w:firstLine="0"/>
        <w:rPr>
          <w:i/>
          <w:color w:val="C00000"/>
          <w:szCs w:val="20"/>
        </w:rPr>
      </w:pPr>
    </w:p>
    <w:p w:rsidR="00E243A4" w:rsidRDefault="00E243A4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E243A4" w:rsidSect="00984E50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E243A4" w:rsidRPr="00C17915" w:rsidRDefault="00E243A4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E243A4" w:rsidRPr="00E819DB" w:rsidRDefault="00E243A4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E243A4" w:rsidRPr="00E819DB" w:rsidRDefault="00E243A4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E243A4" w:rsidRPr="00E819DB" w:rsidRDefault="00E243A4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E243A4" w:rsidRPr="00E819DB" w:rsidRDefault="00E243A4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E243A4" w:rsidRPr="00E819DB" w:rsidRDefault="00E243A4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E243A4" w:rsidRPr="00E819DB" w:rsidRDefault="00E243A4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E243A4" w:rsidRPr="00E819DB" w:rsidRDefault="00E243A4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243A4" w:rsidRPr="00E819DB" w:rsidRDefault="00E243A4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E243A4" w:rsidRPr="00E819DB" w:rsidRDefault="00E243A4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E243A4" w:rsidRPr="00E819DB" w:rsidRDefault="00E243A4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E243A4" w:rsidRPr="00E819DB" w:rsidRDefault="00E243A4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E243A4" w:rsidRDefault="00E243A4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243A4" w:rsidRPr="006F58BC" w:rsidRDefault="00E243A4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CD094A" w:rsidRDefault="00E243A4" w:rsidP="00E42604">
      <w:pPr>
        <w:rPr>
          <w:b/>
        </w:rPr>
      </w:pPr>
      <w:r w:rsidRPr="00CD094A">
        <w:rPr>
          <w:b/>
          <w:color w:val="000000"/>
        </w:rPr>
        <w:t xml:space="preserve">Программа как суперпозиция функций. Рекурсивные функции и </w:t>
      </w:r>
      <w:r>
        <w:rPr>
          <w:lang w:val="en-US"/>
        </w:rPr>
        <w:t>λ</w:t>
      </w:r>
      <w:r w:rsidRPr="00CD094A">
        <w:rPr>
          <w:b/>
          <w:color w:val="000000"/>
        </w:rPr>
        <w:t>-исчисление А. Черча. Программирование в функциональных обозначениях. Редукция и ее виды. Редексы. Нормальный порядок редукции. Аппликативный порядок редукции. Те</w:t>
      </w:r>
      <w:r w:rsidRPr="00CD094A">
        <w:rPr>
          <w:b/>
          <w:color w:val="000000"/>
        </w:rPr>
        <w:t>о</w:t>
      </w:r>
      <w:r w:rsidRPr="00CD094A">
        <w:rPr>
          <w:b/>
          <w:color w:val="000000"/>
        </w:rPr>
        <w:t xml:space="preserve">рема Черча </w:t>
      </w:r>
      <w:r>
        <w:rPr>
          <w:b/>
          <w:color w:val="000000"/>
        </w:rPr>
        <w:t>–</w:t>
      </w:r>
      <w:r w:rsidRPr="00CD094A">
        <w:rPr>
          <w:b/>
          <w:color w:val="000000"/>
        </w:rPr>
        <w:t xml:space="preserve"> Россера</w:t>
      </w:r>
      <w:r>
        <w:rPr>
          <w:b/>
          <w:color w:val="000000"/>
        </w:rPr>
        <w:t>.</w:t>
      </w:r>
    </w:p>
    <w:p w:rsidR="00E243A4" w:rsidRDefault="00E243A4" w:rsidP="00143AAF">
      <w:pPr>
        <w:ind w:firstLine="0"/>
      </w:pPr>
      <w:r>
        <w:t>Заданы функции: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143AAF">
        <w:rPr>
          <w:color w:val="C00000"/>
          <w:position w:val="-10"/>
          <w:lang w:val="en-US"/>
        </w:rPr>
        <w:object w:dxaOrig="1780" w:dyaOrig="400">
          <v:shape id="_x0000_i1028" type="#_x0000_t75" style="width:87.75pt;height:20.25pt" o:ole="">
            <v:imagedata r:id="rId12" o:title=""/>
          </v:shape>
          <o:OLEObject Type="Embed" ProgID="Equation.3" ShapeID="_x0000_i1028" DrawAspect="Content" ObjectID="_1666341224" r:id="rId13"/>
        </w:object>
      </w:r>
      <w:r w:rsidRPr="00143AAF"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2D11BD">
        <w:rPr>
          <w:color w:val="C00000"/>
          <w:position w:val="-24"/>
          <w:lang w:val="en-US"/>
        </w:rPr>
        <w:object w:dxaOrig="3720" w:dyaOrig="639">
          <v:shape id="_x0000_i1029" type="#_x0000_t75" style="width:186pt;height:31.5pt" o:ole="">
            <v:imagedata r:id="rId14" o:title=""/>
          </v:shape>
          <o:OLEObject Type="Embed" ProgID="Equation.3" ShapeID="_x0000_i1029" DrawAspect="Content" ObjectID="_1666341225" r:id="rId15"/>
        </w:object>
      </w:r>
      <w:r w:rsidRPr="00143AAF"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5C4B71">
        <w:rPr>
          <w:color w:val="C00000"/>
          <w:position w:val="-24"/>
          <w:lang w:val="en-US"/>
        </w:rPr>
        <w:object w:dxaOrig="2580" w:dyaOrig="660">
          <v:shape id="_x0000_i1030" type="#_x0000_t75" style="width:129pt;height:32.25pt" o:ole="">
            <v:imagedata r:id="rId16" o:title=""/>
          </v:shape>
          <o:OLEObject Type="Embed" ProgID="Equation.3" ShapeID="_x0000_i1030" DrawAspect="Content" ObjectID="_1666341226" r:id="rId17"/>
        </w:object>
      </w:r>
      <w:r w:rsidRPr="00143AAF"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620A16">
        <w:rPr>
          <w:color w:val="C00000"/>
          <w:position w:val="-24"/>
          <w:lang w:val="en-US"/>
        </w:rPr>
        <w:object w:dxaOrig="4080" w:dyaOrig="660">
          <v:shape id="_x0000_i1031" type="#_x0000_t75" style="width:204pt;height:32.25pt" o:ole="">
            <v:imagedata r:id="rId18" o:title=""/>
          </v:shape>
          <o:OLEObject Type="Embed" ProgID="Equation.3" ShapeID="_x0000_i1031" DrawAspect="Content" ObjectID="_1666341227" r:id="rId19"/>
        </w:object>
      </w:r>
      <w:r w:rsidRPr="00143AAF"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AE08C7">
        <w:rPr>
          <w:color w:val="C00000"/>
          <w:position w:val="-24"/>
          <w:lang w:val="en-US"/>
        </w:rPr>
        <w:object w:dxaOrig="2780" w:dyaOrig="660">
          <v:shape id="_x0000_i1032" type="#_x0000_t75" style="width:137.25pt;height:32.25pt" o:ole="">
            <v:imagedata r:id="rId20" o:title=""/>
          </v:shape>
          <o:OLEObject Type="Embed" ProgID="Equation.3" ShapeID="_x0000_i1032" DrawAspect="Content" ObjectID="_1666341228" r:id="rId21"/>
        </w:object>
      </w:r>
      <w:r w:rsidRPr="00143AAF"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1980" w:dyaOrig="660">
          <v:shape id="_x0000_i1033" type="#_x0000_t75" style="width:99pt;height:32.25pt" o:ole="">
            <v:imagedata r:id="rId22" o:title=""/>
          </v:shape>
          <o:OLEObject Type="Embed" ProgID="Equation.3" ShapeID="_x0000_i1033" DrawAspect="Content" ObjectID="_1666341229" r:id="rId23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100" w:dyaOrig="660">
          <v:shape id="_x0000_i1034" type="#_x0000_t75" style="width:104.25pt;height:32.25pt" o:ole="">
            <v:imagedata r:id="rId24" o:title=""/>
          </v:shape>
          <o:OLEObject Type="Embed" ProgID="Equation.3" ShapeID="_x0000_i1034" DrawAspect="Content" ObjectID="_1666341230" r:id="rId25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101CB9">
        <w:rPr>
          <w:position w:val="-10"/>
        </w:rPr>
        <w:object w:dxaOrig="2580" w:dyaOrig="360">
          <v:shape id="_x0000_i1035" type="#_x0000_t75" style="width:129pt;height:18pt" o:ole="">
            <v:imagedata r:id="rId26" o:title=""/>
          </v:shape>
          <o:OLEObject Type="Embed" ProgID="Equation.3" ShapeID="_x0000_i1035" DrawAspect="Content" ObjectID="_1666341231" r:id="rId27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5"/>
        </w:numPr>
        <w:rPr>
          <w:lang w:val="en-US"/>
        </w:rPr>
      </w:pPr>
      <w:r w:rsidRPr="00D90423">
        <w:rPr>
          <w:position w:val="-10"/>
        </w:rPr>
        <w:object w:dxaOrig="1400" w:dyaOrig="580">
          <v:shape id="_x0000_i1036" type="#_x0000_t75" style="width:69pt;height:29.25pt" o:ole="">
            <v:imagedata r:id="rId28" o:title=""/>
          </v:shape>
          <o:OLEObject Type="Embed" ProgID="Equation.3" ShapeID="_x0000_i1036" DrawAspect="Content" ObjectID="_1666341232" r:id="rId29"/>
        </w:object>
      </w:r>
      <w:r>
        <w:rPr>
          <w:lang w:val="en-US"/>
        </w:rPr>
        <w:t>;</w:t>
      </w:r>
    </w:p>
    <w:p w:rsidR="00E243A4" w:rsidRPr="0070646E" w:rsidRDefault="00E243A4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580" w:dyaOrig="660">
          <v:shape id="_x0000_i1037" type="#_x0000_t75" style="width:129pt;height:32.25pt" o:ole="">
            <v:imagedata r:id="rId30" o:title=""/>
          </v:shape>
          <o:OLEObject Type="Embed" ProgID="Equation.3" ShapeID="_x0000_i1037" DrawAspect="Content" ObjectID="_1666341233" r:id="rId31"/>
        </w:object>
      </w:r>
      <w:r>
        <w:rPr>
          <w:lang w:val="en-US"/>
        </w:rPr>
        <w:t>.</w:t>
      </w:r>
    </w:p>
    <w:p w:rsidR="00E243A4" w:rsidRPr="00213043" w:rsidRDefault="00E243A4" w:rsidP="00023325">
      <w:pPr>
        <w:ind w:firstLine="0"/>
        <w:rPr>
          <w:lang w:val="en-US"/>
        </w:rPr>
      </w:pPr>
    </w:p>
    <w:p w:rsidR="00E243A4" w:rsidRDefault="00E243A4" w:rsidP="005C4B71">
      <w:pPr>
        <w:ind w:firstLine="0"/>
      </w:pPr>
      <w:r>
        <w:t>Аргумент каждой из представленных функций, в свою очередь, также является функцией:</w:t>
      </w:r>
    </w:p>
    <w:p w:rsidR="00E243A4" w:rsidRPr="003E3CF3" w:rsidRDefault="00E243A4" w:rsidP="00823785">
      <w:pPr>
        <w:numPr>
          <w:ilvl w:val="0"/>
          <w:numId w:val="6"/>
        </w:numPr>
      </w:pPr>
      <w:r w:rsidRPr="003E3CF3">
        <w:rPr>
          <w:position w:val="-10"/>
        </w:rPr>
        <w:object w:dxaOrig="2320" w:dyaOrig="360">
          <v:shape id="_x0000_i1038" type="#_x0000_t75" style="width:116.25pt;height:18pt" o:ole="">
            <v:imagedata r:id="rId32" o:title=""/>
          </v:shape>
          <o:OLEObject Type="Embed" ProgID="Equation.3" ShapeID="_x0000_i1038" DrawAspect="Content" ObjectID="_1666341234" r:id="rId33"/>
        </w:object>
      </w:r>
      <w:r>
        <w:rPr>
          <w:lang w:val="en-US"/>
        </w:rPr>
        <w:t>;</w:t>
      </w:r>
    </w:p>
    <w:p w:rsidR="00E243A4" w:rsidRPr="00F0079E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39" type="#_x0000_t75" style="width:113.25pt;height:18.75pt" o:ole="">
            <v:imagedata r:id="rId34" o:title=""/>
          </v:shape>
          <o:OLEObject Type="Embed" ProgID="Equation.3" ShapeID="_x0000_i1039" DrawAspect="Content" ObjectID="_1666341235" r:id="rId35"/>
        </w:object>
      </w:r>
      <w:r>
        <w:rPr>
          <w:lang w:val="en-US"/>
        </w:rPr>
        <w:t>;</w:t>
      </w:r>
    </w:p>
    <w:p w:rsidR="00E243A4" w:rsidRPr="00663D14" w:rsidRDefault="00E243A4" w:rsidP="00823785">
      <w:pPr>
        <w:numPr>
          <w:ilvl w:val="0"/>
          <w:numId w:val="6"/>
        </w:numPr>
      </w:pPr>
      <w:r w:rsidRPr="00605A22">
        <w:rPr>
          <w:position w:val="-10"/>
        </w:rPr>
        <w:object w:dxaOrig="2780" w:dyaOrig="360">
          <v:shape id="_x0000_i1040" type="#_x0000_t75" style="width:137.25pt;height:18pt" o:ole="">
            <v:imagedata r:id="rId36" o:title=""/>
          </v:shape>
          <o:OLEObject Type="Embed" ProgID="Equation.3" ShapeID="_x0000_i1040" DrawAspect="Content" ObjectID="_1666341236" r:id="rId37"/>
        </w:object>
      </w:r>
      <w:r>
        <w:rPr>
          <w:lang w:val="en-US"/>
        </w:rPr>
        <w:t>;</w:t>
      </w:r>
    </w:p>
    <w:p w:rsidR="00E243A4" w:rsidRPr="00663D14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41" type="#_x0000_t75" style="width:113.25pt;height:18.75pt" o:ole="">
            <v:imagedata r:id="rId38" o:title=""/>
          </v:shape>
          <o:OLEObject Type="Embed" ProgID="Equation.3" ShapeID="_x0000_i1041" DrawAspect="Content" ObjectID="_1666341237" r:id="rId39"/>
        </w:object>
      </w:r>
      <w:r>
        <w:rPr>
          <w:lang w:val="en-US"/>
        </w:rPr>
        <w:t>;</w:t>
      </w:r>
    </w:p>
    <w:p w:rsidR="00E243A4" w:rsidRPr="00712519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400" w:dyaOrig="360">
          <v:shape id="_x0000_i1042" type="#_x0000_t75" style="width:118.5pt;height:18pt" o:ole="">
            <v:imagedata r:id="rId40" o:title=""/>
          </v:shape>
          <o:OLEObject Type="Embed" ProgID="Equation.3" ShapeID="_x0000_i1042" DrawAspect="Content" ObjectID="_1666341238" r:id="rId41"/>
        </w:object>
      </w:r>
      <w:r>
        <w:rPr>
          <w:lang w:val="en-US"/>
        </w:rPr>
        <w:t>;</w:t>
      </w:r>
    </w:p>
    <w:p w:rsidR="00E243A4" w:rsidRPr="008B1273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060" w:dyaOrig="360">
          <v:shape id="_x0000_i1043" type="#_x0000_t75" style="width:102pt;height:18pt" o:ole="">
            <v:imagedata r:id="rId42" o:title=""/>
          </v:shape>
          <o:OLEObject Type="Embed" ProgID="Equation.3" ShapeID="_x0000_i1043" DrawAspect="Content" ObjectID="_1666341239" r:id="rId43"/>
        </w:object>
      </w:r>
      <w:r>
        <w:rPr>
          <w:lang w:val="en-US"/>
        </w:rPr>
        <w:t>;</w:t>
      </w:r>
    </w:p>
    <w:p w:rsidR="00E243A4" w:rsidRPr="009C463C" w:rsidRDefault="00E243A4" w:rsidP="00823785">
      <w:pPr>
        <w:numPr>
          <w:ilvl w:val="0"/>
          <w:numId w:val="6"/>
        </w:numPr>
      </w:pPr>
      <w:r w:rsidRPr="009C463C">
        <w:rPr>
          <w:position w:val="-24"/>
        </w:rPr>
        <w:object w:dxaOrig="2600" w:dyaOrig="660">
          <v:shape id="_x0000_i1044" type="#_x0000_t75" style="width:129.75pt;height:32.25pt" o:ole="">
            <v:imagedata r:id="rId44" o:title=""/>
          </v:shape>
          <o:OLEObject Type="Embed" ProgID="Equation.3" ShapeID="_x0000_i1044" DrawAspect="Content" ObjectID="_1666341240" r:id="rId45"/>
        </w:object>
      </w:r>
      <w:r>
        <w:rPr>
          <w:lang w:val="en-US"/>
        </w:rPr>
        <w:t>;</w:t>
      </w:r>
    </w:p>
    <w:p w:rsidR="00E243A4" w:rsidRPr="00DC5BA7" w:rsidRDefault="00E243A4" w:rsidP="00823785">
      <w:pPr>
        <w:numPr>
          <w:ilvl w:val="0"/>
          <w:numId w:val="6"/>
        </w:numPr>
      </w:pPr>
      <w:r w:rsidRPr="00DC5BA7">
        <w:rPr>
          <w:position w:val="-24"/>
        </w:rPr>
        <w:object w:dxaOrig="2340" w:dyaOrig="660">
          <v:shape id="_x0000_i1045" type="#_x0000_t75" style="width:117pt;height:32.25pt" o:ole="">
            <v:imagedata r:id="rId46" o:title=""/>
          </v:shape>
          <o:OLEObject Type="Embed" ProgID="Equation.3" ShapeID="_x0000_i1045" DrawAspect="Content" ObjectID="_1666341241" r:id="rId47"/>
        </w:object>
      </w:r>
      <w:r>
        <w:rPr>
          <w:lang w:val="en-US"/>
        </w:rPr>
        <w:t>;</w:t>
      </w:r>
    </w:p>
    <w:p w:rsidR="00E243A4" w:rsidRPr="005A280F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360">
          <v:shape id="_x0000_i1046" type="#_x0000_t75" style="width:126.75pt;height:18pt" o:ole="">
            <v:imagedata r:id="rId48" o:title=""/>
          </v:shape>
          <o:OLEObject Type="Embed" ProgID="Equation.3" ShapeID="_x0000_i1046" DrawAspect="Content" ObjectID="_1666341242" r:id="rId49"/>
        </w:object>
      </w:r>
      <w:r>
        <w:rPr>
          <w:lang w:val="en-US"/>
        </w:rPr>
        <w:t>;</w:t>
      </w:r>
    </w:p>
    <w:p w:rsidR="00E243A4" w:rsidRPr="00914205" w:rsidRDefault="00E243A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400">
          <v:shape id="_x0000_i1047" type="#_x0000_t75" style="width:126.75pt;height:20.25pt" o:ole="">
            <v:imagedata r:id="rId50" o:title=""/>
          </v:shape>
          <o:OLEObject Type="Embed" ProgID="Equation.3" ShapeID="_x0000_i1047" DrawAspect="Content" ObjectID="_1666341243" r:id="rId51"/>
        </w:object>
      </w:r>
      <w:r>
        <w:rPr>
          <w:lang w:val="en-US"/>
        </w:rPr>
        <w:t>.</w:t>
      </w:r>
    </w:p>
    <w:p w:rsidR="00E243A4" w:rsidRDefault="00E243A4" w:rsidP="00E42604">
      <w:r>
        <w:t>В указанные преподавателем 3 функции из первого списка подставьте указанные преподавателем 3 функции из второго списка. Для каждой из получившихся функций в</w:t>
      </w:r>
      <w:r>
        <w:t>ы</w:t>
      </w:r>
      <w:r>
        <w:t xml:space="preserve">полните редукцию в каждом из возможных порядков. При заданном значении аргумента </w:t>
      </w:r>
      <w:r>
        <w:rPr>
          <w:lang w:val="en-US"/>
        </w:rPr>
        <w:t>t</w:t>
      </w:r>
      <w:r>
        <w:t xml:space="preserve"> доведите процесс редукции до получения числового результата</w:t>
      </w:r>
      <w:r w:rsidRPr="004109B2">
        <w:t>.</w:t>
      </w:r>
    </w:p>
    <w:p w:rsidR="00E243A4" w:rsidRDefault="00E243A4" w:rsidP="00E42604">
      <w:r>
        <w:t>Определите количество шагов, необходимых для получения результата при испол</w:t>
      </w:r>
      <w:r>
        <w:t>ь</w:t>
      </w:r>
      <w:r>
        <w:t>зовании каждого из порядков редукции.</w:t>
      </w:r>
    </w:p>
    <w:p w:rsidR="00E243A4" w:rsidRPr="00E42604" w:rsidRDefault="00E243A4" w:rsidP="00E42604"/>
    <w:p w:rsidR="00E243A4" w:rsidRPr="006F58BC" w:rsidRDefault="00E243A4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F96CBA" w:rsidRDefault="00E243A4" w:rsidP="00F96CBA">
      <w:pPr>
        <w:rPr>
          <w:b/>
        </w:rPr>
      </w:pPr>
      <w:r w:rsidRPr="00F96CBA">
        <w:rPr>
          <w:b/>
          <w:color w:val="000000"/>
        </w:rPr>
        <w:t>Функциональные языки. Строго функциональный язык. Функциональные компоненты нефункциональных языков программирования</w:t>
      </w:r>
    </w:p>
    <w:p w:rsidR="00E243A4" w:rsidRPr="00F16766" w:rsidRDefault="00E243A4" w:rsidP="00F16766">
      <w:r>
        <w:t xml:space="preserve">Опишите представленные фрагменты на языке </w:t>
      </w:r>
      <w:r>
        <w:rPr>
          <w:lang w:val="en-US"/>
        </w:rPr>
        <w:t>Python</w:t>
      </w:r>
      <w:r w:rsidRPr="00930CA4">
        <w:t xml:space="preserve"> </w:t>
      </w:r>
      <w:r>
        <w:t>в виде суперпозиции функций (если в тексте программы имеются циклы, их необходимо заменить рекурсией</w:t>
      </w:r>
      <w:r w:rsidRPr="00EB258C">
        <w:t xml:space="preserve">; </w:t>
      </w:r>
      <w:r>
        <w:t>импорт</w:t>
      </w:r>
      <w:r>
        <w:t>и</w:t>
      </w:r>
      <w:r>
        <w:t xml:space="preserve">руемые из внешних модулей функции следует считать имеющимися в наличии): </w:t>
      </w:r>
    </w:p>
    <w:p w:rsidR="00E243A4" w:rsidRPr="00F16766" w:rsidRDefault="00E243A4" w:rsidP="00823785">
      <w:pPr>
        <w:numPr>
          <w:ilvl w:val="0"/>
          <w:numId w:val="7"/>
        </w:numPr>
      </w:pPr>
    </w:p>
    <w:p w:rsidR="00E243A4" w:rsidRPr="00202BF1" w:rsidRDefault="00E243A4" w:rsidP="00930CA4">
      <w:pPr>
        <w:ind w:left="567" w:firstLine="0"/>
        <w:rPr>
          <w:lang w:val="en-US"/>
        </w:rPr>
      </w:pPr>
      <w:r>
        <w:rPr>
          <w:lang w:val="en-US"/>
        </w:rPr>
        <w:t>def Start01(a,b):</w:t>
      </w:r>
    </w:p>
    <w:p w:rsidR="00E243A4" w:rsidRPr="00930CA4" w:rsidRDefault="00E243A4" w:rsidP="00930CA4">
      <w:pPr>
        <w:rPr>
          <w:lang w:val="en-US"/>
        </w:rPr>
      </w:pPr>
      <w:r>
        <w:rPr>
          <w:lang w:val="en-US"/>
        </w:rPr>
        <w:t xml:space="preserve">    </w:t>
      </w:r>
      <w:r w:rsidRPr="00930CA4">
        <w:rPr>
          <w:lang w:val="en-US"/>
        </w:rPr>
        <w:t>if a&gt;b:</w:t>
      </w:r>
    </w:p>
    <w:p w:rsidR="00E243A4" w:rsidRPr="00202BF1" w:rsidRDefault="00E243A4" w:rsidP="00930CA4">
      <w:pPr>
        <w:rPr>
          <w:lang w:val="en-US"/>
        </w:rPr>
      </w:pPr>
      <w:r w:rsidRPr="00930CA4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202BF1">
        <w:rPr>
          <w:lang w:val="en-US"/>
        </w:rPr>
        <w:t>c=a</w:t>
      </w:r>
    </w:p>
    <w:p w:rsidR="00E243A4" w:rsidRPr="00202BF1" w:rsidRDefault="00E243A4" w:rsidP="00930CA4">
      <w:pPr>
        <w:rPr>
          <w:lang w:val="en-US"/>
        </w:rPr>
      </w:pPr>
      <w:r>
        <w:rPr>
          <w:lang w:val="en-US"/>
        </w:rPr>
        <w:t xml:space="preserve">    </w:t>
      </w:r>
      <w:r w:rsidRPr="00202BF1">
        <w:rPr>
          <w:lang w:val="en-US"/>
        </w:rPr>
        <w:t>else:</w:t>
      </w:r>
    </w:p>
    <w:p w:rsidR="00E243A4" w:rsidRPr="00202BF1" w:rsidRDefault="00E243A4" w:rsidP="00930CA4">
      <w:pPr>
        <w:rPr>
          <w:lang w:val="en-US"/>
        </w:rPr>
      </w:pPr>
      <w:r w:rsidRPr="00202BF1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202BF1">
        <w:rPr>
          <w:lang w:val="en-US"/>
        </w:rPr>
        <w:t>c=b</w:t>
      </w:r>
    </w:p>
    <w:p w:rsidR="00E243A4" w:rsidRPr="00202BF1" w:rsidRDefault="00E243A4" w:rsidP="00930CA4">
      <w:pPr>
        <w:rPr>
          <w:lang w:val="en-US"/>
        </w:rPr>
      </w:pPr>
      <w:r>
        <w:rPr>
          <w:lang w:val="en-US"/>
        </w:rPr>
        <w:t xml:space="preserve">    </w:t>
      </w:r>
      <w:r w:rsidRPr="00202BF1">
        <w:rPr>
          <w:lang w:val="en-US"/>
        </w:rPr>
        <w:t>print(a,b,c)</w:t>
      </w:r>
    </w:p>
    <w:p w:rsidR="00E243A4" w:rsidRPr="00202BF1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>def Start</w:t>
      </w:r>
      <w:r>
        <w:rPr>
          <w:lang w:val="en-US"/>
        </w:rPr>
        <w:t>02</w:t>
      </w:r>
      <w:r w:rsidRPr="00AE2874">
        <w:rPr>
          <w:lang w:val="en-US"/>
        </w:rPr>
        <w:t>():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import keyword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import builtins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kword_list = keyword.kwlist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for kw in kword_list: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    print(kw)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q = dir(builtins)</w:t>
      </w:r>
    </w:p>
    <w:p w:rsidR="00E243A4" w:rsidRPr="00AE2874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for bq in q:</w:t>
      </w:r>
    </w:p>
    <w:p w:rsidR="00E243A4" w:rsidRPr="00202BF1" w:rsidRDefault="00E243A4" w:rsidP="00AE2874">
      <w:pPr>
        <w:rPr>
          <w:lang w:val="en-US"/>
        </w:rPr>
      </w:pPr>
      <w:r w:rsidRPr="00AE2874">
        <w:rPr>
          <w:lang w:val="en-US"/>
        </w:rPr>
        <w:t xml:space="preserve">        print(bq)</w:t>
      </w:r>
    </w:p>
    <w:p w:rsidR="00E243A4" w:rsidRDefault="00E243A4" w:rsidP="006A7186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1E07BB" w:rsidRDefault="00E243A4" w:rsidP="001E07BB">
      <w:pPr>
        <w:rPr>
          <w:lang w:val="en-US"/>
        </w:rPr>
      </w:pPr>
      <w:r>
        <w:rPr>
          <w:lang w:val="en-US"/>
        </w:rPr>
        <w:t xml:space="preserve">def </w:t>
      </w:r>
      <w:r w:rsidRPr="00AE2874">
        <w:rPr>
          <w:lang w:val="en-US"/>
        </w:rPr>
        <w:t>Start</w:t>
      </w:r>
      <w:r>
        <w:rPr>
          <w:lang w:val="en-US"/>
        </w:rPr>
        <w:t>03</w:t>
      </w:r>
      <w:r w:rsidRPr="001E07BB">
        <w:rPr>
          <w:lang w:val="en-US"/>
        </w:rPr>
        <w:t>():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s = 'string'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for i in s: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    print(i+'_',end = ' ')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print('')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d = {'w' : 0, 'x' : 1, 'y' : 2, 'z' : 3}</w:t>
      </w:r>
    </w:p>
    <w:p w:rsidR="00E243A4" w:rsidRPr="001E07BB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for q in d:</w:t>
      </w:r>
    </w:p>
    <w:p w:rsidR="00E243A4" w:rsidRDefault="00E243A4" w:rsidP="001E07BB">
      <w:pPr>
        <w:rPr>
          <w:lang w:val="en-US"/>
        </w:rPr>
      </w:pPr>
      <w:r w:rsidRPr="001E07BB">
        <w:rPr>
          <w:lang w:val="en-US"/>
        </w:rPr>
        <w:t xml:space="preserve">        print(q, d[q])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def </w:t>
      </w:r>
      <w:r>
        <w:rPr>
          <w:lang w:val="en-US"/>
        </w:rPr>
        <w:t>Start04</w:t>
      </w:r>
      <w:r w:rsidRPr="00FC517B">
        <w:rPr>
          <w:lang w:val="en-US"/>
        </w:rPr>
        <w:t>():</w:t>
      </w: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table = {'Python': 'Guido van Rossum',</w:t>
      </w: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'Perl':     'Larry Wall',</w:t>
      </w: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'Tcl':      'John Ousterhout',</w:t>
      </w: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'Pascal' : 'Niklaus Wirth' }</w:t>
      </w:r>
    </w:p>
    <w:p w:rsidR="00E243A4" w:rsidRPr="00FC517B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for lang in table:</w:t>
      </w:r>
    </w:p>
    <w:p w:rsidR="00E243A4" w:rsidRDefault="00E243A4" w:rsidP="00FC517B">
      <w:pPr>
        <w:rPr>
          <w:lang w:val="en-US"/>
        </w:rPr>
      </w:pPr>
      <w:r w:rsidRPr="00FC517B">
        <w:rPr>
          <w:lang w:val="en-US"/>
        </w:rPr>
        <w:t xml:space="preserve">        print(lang, table[lang])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</w:pPr>
    </w:p>
    <w:p w:rsidR="00E243A4" w:rsidRPr="00FA638D" w:rsidRDefault="00E243A4" w:rsidP="00FA638D">
      <w:pPr>
        <w:rPr>
          <w:lang w:val="en-US"/>
        </w:rPr>
      </w:pPr>
      <w:r>
        <w:rPr>
          <w:lang w:val="en-US"/>
        </w:rPr>
        <w:t>def Start</w:t>
      </w:r>
      <w:r w:rsidRPr="00FA638D">
        <w:rPr>
          <w:lang w:val="en-US"/>
        </w:rPr>
        <w:t>0</w:t>
      </w:r>
      <w:r>
        <w:rPr>
          <w:lang w:val="en-US"/>
        </w:rPr>
        <w:t>5</w:t>
      </w:r>
      <w:r w:rsidRPr="00FA638D">
        <w:rPr>
          <w:lang w:val="en-US"/>
        </w:rPr>
        <w:t>(</w:t>
      </w:r>
      <w:r>
        <w:rPr>
          <w:lang w:val="en-US"/>
        </w:rPr>
        <w:t>x,y</w:t>
      </w:r>
      <w:r w:rsidRPr="00FA638D">
        <w:rPr>
          <w:lang w:val="en-US"/>
        </w:rPr>
        <w:t>):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print(l)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y = 7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E243A4" w:rsidRPr="00FA638D" w:rsidRDefault="00E243A4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E243A4" w:rsidRDefault="00E243A4" w:rsidP="00FA638D">
      <w:r w:rsidRPr="00FA638D">
        <w:rPr>
          <w:lang w:val="en-US"/>
        </w:rPr>
        <w:t xml:space="preserve">    </w:t>
      </w:r>
      <w:r>
        <w:t>print(l)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def </w:t>
      </w:r>
      <w:r>
        <w:rPr>
          <w:lang w:val="en-US"/>
        </w:rPr>
        <w:t>Start06</w:t>
      </w:r>
      <w:r w:rsidRPr="00525422">
        <w:rPr>
          <w:lang w:val="en-US"/>
        </w:rPr>
        <w:t>(</w:t>
      </w:r>
      <w:r>
        <w:rPr>
          <w:lang w:val="en-US"/>
        </w:rPr>
        <w:t>x,y</w:t>
      </w:r>
      <w:r w:rsidRPr="00525422">
        <w:rPr>
          <w:lang w:val="en-US"/>
        </w:rPr>
        <w:t>):</w:t>
      </w: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y[0] = 17</w:t>
      </w: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y[1] = 9</w:t>
      </w: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E243A4" w:rsidRPr="00525422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l = x is y</w:t>
      </w:r>
    </w:p>
    <w:p w:rsidR="00E243A4" w:rsidRDefault="00E243A4" w:rsidP="00525422">
      <w:pPr>
        <w:rPr>
          <w:lang w:val="en-US"/>
        </w:rPr>
      </w:pPr>
      <w:r w:rsidRPr="00525422">
        <w:rPr>
          <w:lang w:val="en-US"/>
        </w:rPr>
        <w:t xml:space="preserve">    print(l)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def </w:t>
      </w:r>
      <w:r>
        <w:rPr>
          <w:lang w:val="en-US"/>
        </w:rPr>
        <w:t>Start07</w:t>
      </w:r>
      <w:r w:rsidRPr="001C2EB8">
        <w:rPr>
          <w:lang w:val="en-US"/>
        </w:rPr>
        <w:t>():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x = [1, 7]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y = x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y[0] = 17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y[1] = 9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E243A4" w:rsidRPr="001C2EB8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l = x is y</w:t>
      </w:r>
    </w:p>
    <w:p w:rsidR="00E243A4" w:rsidRDefault="00E243A4" w:rsidP="001C2EB8">
      <w:pPr>
        <w:rPr>
          <w:lang w:val="en-US"/>
        </w:rPr>
      </w:pPr>
      <w:r w:rsidRPr="001C2EB8">
        <w:rPr>
          <w:lang w:val="en-US"/>
        </w:rPr>
        <w:t xml:space="preserve">    print(l)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def </w:t>
      </w:r>
      <w:r>
        <w:rPr>
          <w:lang w:val="en-US"/>
        </w:rPr>
        <w:t>Start08</w:t>
      </w:r>
      <w:r w:rsidRPr="00DD3EBD">
        <w:rPr>
          <w:lang w:val="en-US"/>
        </w:rPr>
        <w:t>(</w:t>
      </w:r>
      <w:r>
        <w:rPr>
          <w:lang w:val="en-US"/>
        </w:rPr>
        <w:t>a,b</w:t>
      </w:r>
      <w:r w:rsidRPr="00DD3EBD">
        <w:rPr>
          <w:lang w:val="en-US"/>
        </w:rPr>
        <w:t>):</w:t>
      </w: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c = a &amp; b</w:t>
      </w: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print(c)</w:t>
      </w: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d = a | b</w:t>
      </w: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print(d)</w:t>
      </w:r>
    </w:p>
    <w:p w:rsidR="00E243A4" w:rsidRPr="00DD3EBD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e = a ^ b</w:t>
      </w:r>
    </w:p>
    <w:p w:rsidR="00E243A4" w:rsidRDefault="00E243A4" w:rsidP="00DD3EBD">
      <w:pPr>
        <w:rPr>
          <w:lang w:val="en-US"/>
        </w:rPr>
      </w:pPr>
      <w:r w:rsidRPr="00DD3EBD">
        <w:rPr>
          <w:lang w:val="en-US"/>
        </w:rPr>
        <w:t xml:space="preserve">    print(e)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CD7DA9" w:rsidRDefault="00E243A4" w:rsidP="00CD7DA9">
      <w:pPr>
        <w:rPr>
          <w:lang w:val="en-US"/>
        </w:rPr>
      </w:pPr>
      <w:r w:rsidRPr="00CD7DA9">
        <w:rPr>
          <w:lang w:val="en-US"/>
        </w:rPr>
        <w:t xml:space="preserve">def </w:t>
      </w:r>
      <w:r>
        <w:rPr>
          <w:lang w:val="en-US"/>
        </w:rPr>
        <w:t>Start</w:t>
      </w:r>
      <w:r w:rsidRPr="00CD7DA9">
        <w:rPr>
          <w:lang w:val="en-US"/>
        </w:rPr>
        <w:t>0</w:t>
      </w:r>
      <w:r>
        <w:rPr>
          <w:lang w:val="en-US"/>
        </w:rPr>
        <w:t>9</w:t>
      </w:r>
      <w:r w:rsidRPr="00CD7DA9">
        <w:rPr>
          <w:lang w:val="en-US"/>
        </w:rPr>
        <w:t>(</w:t>
      </w:r>
      <w:r>
        <w:rPr>
          <w:lang w:val="en-US"/>
        </w:rPr>
        <w:t>a,b</w:t>
      </w:r>
      <w:r w:rsidRPr="00CD7DA9">
        <w:rPr>
          <w:lang w:val="en-US"/>
        </w:rPr>
        <w:t>):</w:t>
      </w:r>
    </w:p>
    <w:p w:rsidR="00E243A4" w:rsidRPr="00CD7DA9" w:rsidRDefault="00E243A4" w:rsidP="00CD7DA9">
      <w:pPr>
        <w:rPr>
          <w:lang w:val="en-US"/>
        </w:rPr>
      </w:pPr>
      <w:r w:rsidRPr="00CD7DA9">
        <w:rPr>
          <w:lang w:val="en-US"/>
        </w:rPr>
        <w:t xml:space="preserve">    c = a &gt;&gt; b</w:t>
      </w:r>
    </w:p>
    <w:p w:rsidR="00E243A4" w:rsidRPr="00CD7DA9" w:rsidRDefault="00E243A4" w:rsidP="00CD7DA9">
      <w:pPr>
        <w:rPr>
          <w:lang w:val="en-US"/>
        </w:rPr>
      </w:pPr>
      <w:r w:rsidRPr="00CD7DA9">
        <w:rPr>
          <w:lang w:val="en-US"/>
        </w:rPr>
        <w:t xml:space="preserve">    print(c)</w:t>
      </w:r>
    </w:p>
    <w:p w:rsidR="00E243A4" w:rsidRPr="00CD7DA9" w:rsidRDefault="00E243A4" w:rsidP="00CD7DA9">
      <w:pPr>
        <w:rPr>
          <w:lang w:val="en-US"/>
        </w:rPr>
      </w:pPr>
      <w:r w:rsidRPr="00CD7DA9">
        <w:rPr>
          <w:lang w:val="en-US"/>
        </w:rPr>
        <w:t xml:space="preserve">    d = a &lt;&lt; b</w:t>
      </w:r>
    </w:p>
    <w:p w:rsidR="00E243A4" w:rsidRDefault="00E243A4" w:rsidP="00CD7DA9">
      <w:pPr>
        <w:rPr>
          <w:lang w:val="en-US"/>
        </w:rPr>
      </w:pPr>
      <w:r w:rsidRPr="00CD7DA9">
        <w:rPr>
          <w:lang w:val="en-US"/>
        </w:rPr>
        <w:t xml:space="preserve">    print(d)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AA3455" w:rsidRDefault="00E243A4" w:rsidP="00AA3455">
      <w:pPr>
        <w:rPr>
          <w:lang w:val="en-US"/>
        </w:rPr>
      </w:pPr>
      <w:r w:rsidRPr="00AA3455">
        <w:rPr>
          <w:lang w:val="en-US"/>
        </w:rPr>
        <w:t xml:space="preserve">def </w:t>
      </w:r>
      <w:r>
        <w:rPr>
          <w:lang w:val="en-US"/>
        </w:rPr>
        <w:t>Start</w:t>
      </w:r>
      <w:r w:rsidRPr="0012177F">
        <w:rPr>
          <w:lang w:val="en-US"/>
        </w:rPr>
        <w:t>10</w:t>
      </w:r>
      <w:r w:rsidRPr="00AA3455">
        <w:rPr>
          <w:lang w:val="en-US"/>
        </w:rPr>
        <w:t>():</w:t>
      </w:r>
    </w:p>
    <w:p w:rsidR="00E243A4" w:rsidRPr="00AA3455" w:rsidRDefault="00E243A4" w:rsidP="00AA3455">
      <w:pPr>
        <w:rPr>
          <w:lang w:val="en-US"/>
        </w:rPr>
      </w:pPr>
      <w:r w:rsidRPr="00AA3455">
        <w:rPr>
          <w:lang w:val="en-US"/>
        </w:rPr>
        <w:t xml:space="preserve">    i, s = 0, 0</w:t>
      </w:r>
    </w:p>
    <w:p w:rsidR="00E243A4" w:rsidRPr="00AA3455" w:rsidRDefault="00E243A4" w:rsidP="00AA3455">
      <w:pPr>
        <w:rPr>
          <w:lang w:val="en-US"/>
        </w:rPr>
      </w:pPr>
      <w:r w:rsidRPr="00AA3455">
        <w:rPr>
          <w:lang w:val="en-US"/>
        </w:rPr>
        <w:t xml:space="preserve">    while s &lt; 9:</w:t>
      </w:r>
    </w:p>
    <w:p w:rsidR="00E243A4" w:rsidRPr="00AA3455" w:rsidRDefault="00E243A4" w:rsidP="00AA3455">
      <w:pPr>
        <w:rPr>
          <w:lang w:val="en-US"/>
        </w:rPr>
      </w:pPr>
      <w:r w:rsidRPr="00AA3455">
        <w:rPr>
          <w:lang w:val="en-US"/>
        </w:rPr>
        <w:t xml:space="preserve">        i += 1 </w:t>
      </w:r>
    </w:p>
    <w:p w:rsidR="00E243A4" w:rsidRPr="00AA3455" w:rsidRDefault="00E243A4" w:rsidP="00AA3455">
      <w:pPr>
        <w:rPr>
          <w:lang w:val="en-US"/>
        </w:rPr>
      </w:pPr>
      <w:r w:rsidRPr="00AA3455">
        <w:rPr>
          <w:lang w:val="en-US"/>
        </w:rPr>
        <w:t xml:space="preserve">        s += 1/i</w:t>
      </w:r>
    </w:p>
    <w:p w:rsidR="00E243A4" w:rsidRDefault="00E243A4" w:rsidP="00AA3455">
      <w:pPr>
        <w:rPr>
          <w:lang w:val="en-US"/>
        </w:rPr>
      </w:pPr>
      <w:r w:rsidRPr="00AA3455">
        <w:rPr>
          <w:lang w:val="en-US"/>
        </w:rPr>
        <w:t xml:space="preserve">    print(i)</w:t>
      </w:r>
    </w:p>
    <w:p w:rsidR="00E243A4" w:rsidRDefault="00E243A4" w:rsidP="001E07BB">
      <w:pPr>
        <w:rPr>
          <w:lang w:val="en-US"/>
        </w:rPr>
      </w:pPr>
    </w:p>
    <w:p w:rsidR="00E243A4" w:rsidRPr="008C115D" w:rsidRDefault="00E243A4" w:rsidP="00823785">
      <w:pPr>
        <w:numPr>
          <w:ilvl w:val="0"/>
          <w:numId w:val="7"/>
        </w:numPr>
      </w:pP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Start11</w:t>
      </w:r>
      <w:r w:rsidRPr="005913A0">
        <w:rPr>
          <w:lang w:val="en-US"/>
        </w:rPr>
        <w:t>():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    s += 1/i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    if s &gt; 7:</w:t>
      </w:r>
    </w:p>
    <w:p w:rsidR="00E243A4" w:rsidRPr="005913A0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E243A4" w:rsidRDefault="00E243A4" w:rsidP="005913A0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def </w:t>
      </w:r>
      <w:r>
        <w:rPr>
          <w:lang w:val="en-US"/>
        </w:rPr>
        <w:t>Start1</w:t>
      </w:r>
      <w:r w:rsidRPr="00421745">
        <w:rPr>
          <w:lang w:val="en-US"/>
        </w:rPr>
        <w:t>2():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b= -5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nb = b.bit_length()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>#    bb = b.to_bytes(2, byteorder='big')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bb = b.to_bytes(2, byteorder='big', signed = True)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print(b, nb, bb)</w:t>
      </w:r>
    </w:p>
    <w:p w:rsidR="00E243A4" w:rsidRPr="00421745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m = int.from_bytes(b'\x00\x10', byteorder='big')</w:t>
      </w:r>
    </w:p>
    <w:p w:rsidR="00E243A4" w:rsidRDefault="00E243A4" w:rsidP="00421745">
      <w:pPr>
        <w:rPr>
          <w:lang w:val="en-US"/>
        </w:rPr>
      </w:pPr>
      <w:r w:rsidRPr="00421745">
        <w:rPr>
          <w:lang w:val="en-US"/>
        </w:rPr>
        <w:t xml:space="preserve">    print(m)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def </w:t>
      </w:r>
      <w:r>
        <w:rPr>
          <w:lang w:val="en-US"/>
        </w:rPr>
        <w:t>Start13</w:t>
      </w:r>
      <w:r w:rsidRPr="004B564D">
        <w:rPr>
          <w:lang w:val="en-US"/>
        </w:rPr>
        <w:t>():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import math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q=3.17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q1 = q.as_integer_ratio()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print(q1)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r = math.pi</w:t>
      </w:r>
    </w:p>
    <w:p w:rsidR="00E243A4" w:rsidRPr="004B564D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r1=r.as_integer_ratio()</w:t>
      </w:r>
    </w:p>
    <w:p w:rsidR="00E243A4" w:rsidRDefault="00E243A4" w:rsidP="004B564D">
      <w:pPr>
        <w:rPr>
          <w:lang w:val="en-US"/>
        </w:rPr>
      </w:pPr>
      <w:r w:rsidRPr="004B564D">
        <w:rPr>
          <w:lang w:val="en-US"/>
        </w:rPr>
        <w:t xml:space="preserve">    print(r1)</w:t>
      </w:r>
    </w:p>
    <w:p w:rsidR="00E243A4" w:rsidRDefault="00E243A4" w:rsidP="001E07BB"/>
    <w:p w:rsidR="00E243A4" w:rsidRDefault="00E243A4" w:rsidP="00823785">
      <w:pPr>
        <w:numPr>
          <w:ilvl w:val="0"/>
          <w:numId w:val="7"/>
        </w:numPr>
      </w:pPr>
    </w:p>
    <w:p w:rsidR="00E243A4" w:rsidRPr="005913A0" w:rsidRDefault="00E243A4" w:rsidP="006A5631">
      <w:pPr>
        <w:ind w:left="567" w:firstLine="0"/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Start14</w:t>
      </w:r>
      <w:r w:rsidRPr="005913A0">
        <w:rPr>
          <w:lang w:val="en-US"/>
        </w:rPr>
        <w:t>(</w:t>
      </w:r>
      <w:r>
        <w:rPr>
          <w:lang w:val="en-US"/>
        </w:rPr>
        <w:t>p</w:t>
      </w:r>
      <w:r w:rsidRPr="005913A0">
        <w:rPr>
          <w:lang w:val="en-US"/>
        </w:rPr>
        <w:t>):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    s += 1/i</w:t>
      </w:r>
      <w:r>
        <w:rPr>
          <w:lang w:val="en-US"/>
        </w:rPr>
        <w:t>**0.5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    if s &gt; </w:t>
      </w:r>
      <w:r>
        <w:rPr>
          <w:lang w:val="en-US"/>
        </w:rPr>
        <w:t>p</w:t>
      </w:r>
      <w:r w:rsidRPr="005913A0">
        <w:rPr>
          <w:lang w:val="en-US"/>
        </w:rPr>
        <w:t>:</w:t>
      </w:r>
    </w:p>
    <w:p w:rsidR="00E243A4" w:rsidRPr="005913A0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E243A4" w:rsidRDefault="00E243A4" w:rsidP="006A5631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E243A4" w:rsidRDefault="00E243A4" w:rsidP="001E07BB">
      <w:pPr>
        <w:rPr>
          <w:lang w:val="en-US"/>
        </w:rPr>
      </w:pPr>
    </w:p>
    <w:p w:rsidR="00E243A4" w:rsidRPr="006A5631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473B08" w:rsidRDefault="00E243A4" w:rsidP="00473B08">
      <w:pPr>
        <w:rPr>
          <w:lang w:val="en-US"/>
        </w:rPr>
      </w:pPr>
      <w:r w:rsidRPr="00473B08">
        <w:rPr>
          <w:lang w:val="en-US"/>
        </w:rPr>
        <w:t xml:space="preserve">def </w:t>
      </w:r>
      <w:r>
        <w:rPr>
          <w:lang w:val="en-US"/>
        </w:rPr>
        <w:t>Start15</w:t>
      </w:r>
      <w:r w:rsidRPr="00473B08">
        <w:rPr>
          <w:lang w:val="en-US"/>
        </w:rPr>
        <w:t>(</w:t>
      </w:r>
      <w:r>
        <w:rPr>
          <w:lang w:val="en-US"/>
        </w:rPr>
        <w:t>str</w:t>
      </w:r>
      <w:r w:rsidRPr="00473B08">
        <w:rPr>
          <w:lang w:val="en-US"/>
        </w:rPr>
        <w:t>):</w:t>
      </w:r>
    </w:p>
    <w:p w:rsidR="00E243A4" w:rsidRPr="00473B08" w:rsidRDefault="00E243A4" w:rsidP="00473B08">
      <w:pPr>
        <w:rPr>
          <w:lang w:val="en-US"/>
        </w:rPr>
      </w:pPr>
      <w:r w:rsidRPr="00473B08">
        <w:rPr>
          <w:lang w:val="en-US"/>
        </w:rPr>
        <w:t xml:space="preserve">    for s in str:</w:t>
      </w:r>
    </w:p>
    <w:p w:rsidR="00E243A4" w:rsidRPr="00473B08" w:rsidRDefault="00E243A4" w:rsidP="00473B08">
      <w:pPr>
        <w:rPr>
          <w:lang w:val="en-US"/>
        </w:rPr>
      </w:pPr>
      <w:r w:rsidRPr="00473B08">
        <w:rPr>
          <w:lang w:val="en-US"/>
        </w:rPr>
        <w:t xml:space="preserve">        print(s)</w:t>
      </w:r>
    </w:p>
    <w:p w:rsidR="00E243A4" w:rsidRPr="00473B08" w:rsidRDefault="00E243A4" w:rsidP="00473B08">
      <w:pPr>
        <w:rPr>
          <w:lang w:val="en-US"/>
        </w:rPr>
      </w:pPr>
      <w:r w:rsidRPr="00473B08">
        <w:rPr>
          <w:lang w:val="en-US"/>
        </w:rPr>
        <w:t xml:space="preserve">    else:</w:t>
      </w:r>
    </w:p>
    <w:p w:rsidR="00E243A4" w:rsidRDefault="00E243A4" w:rsidP="00473B08">
      <w:pPr>
        <w:rPr>
          <w:lang w:val="en-US"/>
        </w:rPr>
      </w:pPr>
      <w:r w:rsidRPr="00473B08">
        <w:rPr>
          <w:lang w:val="en-US"/>
        </w:rPr>
        <w:t xml:space="preserve">        print ("\nCycle has been done")</w:t>
      </w:r>
    </w:p>
    <w:p w:rsidR="00E243A4" w:rsidRDefault="00E243A4" w:rsidP="001E07BB">
      <w:pPr>
        <w:rPr>
          <w:lang w:val="en-US"/>
        </w:rPr>
      </w:pPr>
    </w:p>
    <w:p w:rsidR="00E243A4" w:rsidRPr="006A5631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1F5C28" w:rsidRDefault="00E243A4" w:rsidP="001F5C28">
      <w:pPr>
        <w:rPr>
          <w:lang w:val="en-US"/>
        </w:rPr>
      </w:pPr>
      <w:r w:rsidRPr="001F5C28">
        <w:rPr>
          <w:lang w:val="en-US"/>
        </w:rPr>
        <w:t xml:space="preserve">def </w:t>
      </w:r>
      <w:r>
        <w:rPr>
          <w:lang w:val="en-US"/>
        </w:rPr>
        <w:t>Start16</w:t>
      </w:r>
      <w:r w:rsidRPr="001F5C28">
        <w:rPr>
          <w:lang w:val="en-US"/>
        </w:rPr>
        <w:t>(x):</w:t>
      </w:r>
    </w:p>
    <w:p w:rsidR="00E243A4" w:rsidRPr="001F5C28" w:rsidRDefault="00E243A4" w:rsidP="001F5C28">
      <w:pPr>
        <w:rPr>
          <w:lang w:val="en-US"/>
        </w:rPr>
      </w:pPr>
      <w:r w:rsidRPr="001F5C28">
        <w:rPr>
          <w:lang w:val="en-US"/>
        </w:rPr>
        <w:t xml:space="preserve">    if x % 2 == 0:</w:t>
      </w:r>
    </w:p>
    <w:p w:rsidR="00E243A4" w:rsidRPr="001F5C28" w:rsidRDefault="00E243A4" w:rsidP="001F5C28">
      <w:pPr>
        <w:rPr>
          <w:lang w:val="en-US"/>
        </w:rPr>
      </w:pPr>
      <w:r w:rsidRPr="001F5C28">
        <w:rPr>
          <w:lang w:val="en-US"/>
        </w:rPr>
        <w:t xml:space="preserve">        return True</w:t>
      </w:r>
    </w:p>
    <w:p w:rsidR="00E243A4" w:rsidRPr="001F5C28" w:rsidRDefault="00E243A4" w:rsidP="001F5C28">
      <w:pPr>
        <w:rPr>
          <w:lang w:val="en-US"/>
        </w:rPr>
      </w:pPr>
      <w:r w:rsidRPr="001F5C28">
        <w:rPr>
          <w:lang w:val="en-US"/>
        </w:rPr>
        <w:t xml:space="preserve">    else:</w:t>
      </w:r>
    </w:p>
    <w:p w:rsidR="00E243A4" w:rsidRPr="006A5631" w:rsidRDefault="00E243A4" w:rsidP="001F5C28">
      <w:pPr>
        <w:rPr>
          <w:lang w:val="en-US"/>
        </w:rPr>
      </w:pPr>
      <w:r w:rsidRPr="001F5C28">
        <w:rPr>
          <w:lang w:val="en-US"/>
        </w:rPr>
        <w:t xml:space="preserve">         return False         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6163CE" w:rsidRDefault="00E243A4" w:rsidP="006163CE">
      <w:pPr>
        <w:rPr>
          <w:lang w:val="en-US"/>
        </w:rPr>
      </w:pPr>
      <w:r w:rsidRPr="006163CE">
        <w:rPr>
          <w:lang w:val="en-US"/>
        </w:rPr>
        <w:t xml:space="preserve">def </w:t>
      </w:r>
      <w:r>
        <w:rPr>
          <w:lang w:val="en-US"/>
        </w:rPr>
        <w:t>Start17</w:t>
      </w:r>
      <w:r w:rsidRPr="006163CE">
        <w:rPr>
          <w:lang w:val="en-US"/>
        </w:rPr>
        <w:t>(x):</w:t>
      </w:r>
    </w:p>
    <w:p w:rsidR="00E243A4" w:rsidRPr="006163CE" w:rsidRDefault="00E243A4" w:rsidP="006163CE">
      <w:pPr>
        <w:rPr>
          <w:lang w:val="en-US"/>
        </w:rPr>
      </w:pPr>
      <w:r w:rsidRPr="006163CE">
        <w:rPr>
          <w:lang w:val="en-US"/>
        </w:rPr>
        <w:t xml:space="preserve">    if x % 2 == 0:</w:t>
      </w:r>
    </w:p>
    <w:p w:rsidR="00E243A4" w:rsidRPr="006163CE" w:rsidRDefault="00E243A4" w:rsidP="006163CE">
      <w:pPr>
        <w:rPr>
          <w:lang w:val="en-US"/>
        </w:rPr>
      </w:pPr>
      <w:r w:rsidRPr="006163CE">
        <w:rPr>
          <w:lang w:val="en-US"/>
        </w:rPr>
        <w:t xml:space="preserve">        return False</w:t>
      </w:r>
    </w:p>
    <w:p w:rsidR="00E243A4" w:rsidRPr="006163CE" w:rsidRDefault="00E243A4" w:rsidP="006163CE">
      <w:pPr>
        <w:rPr>
          <w:lang w:val="en-US"/>
        </w:rPr>
      </w:pPr>
      <w:r w:rsidRPr="006163CE">
        <w:rPr>
          <w:lang w:val="en-US"/>
        </w:rPr>
        <w:t xml:space="preserve">    else:</w:t>
      </w:r>
    </w:p>
    <w:p w:rsidR="00E243A4" w:rsidRDefault="00E243A4" w:rsidP="006163CE">
      <w:pPr>
        <w:rPr>
          <w:lang w:val="en-US"/>
        </w:rPr>
      </w:pPr>
      <w:r w:rsidRPr="006163CE">
        <w:rPr>
          <w:lang w:val="en-US"/>
        </w:rPr>
        <w:t xml:space="preserve">         return True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7762F7" w:rsidRDefault="00E243A4" w:rsidP="007762F7">
      <w:pPr>
        <w:rPr>
          <w:lang w:val="en-US"/>
        </w:rPr>
      </w:pPr>
      <w:r w:rsidRPr="007762F7">
        <w:rPr>
          <w:lang w:val="en-US"/>
        </w:rPr>
        <w:t xml:space="preserve">def </w:t>
      </w:r>
      <w:r>
        <w:rPr>
          <w:lang w:val="en-US"/>
        </w:rPr>
        <w:t>Start18</w:t>
      </w:r>
      <w:r w:rsidRPr="007762F7">
        <w:rPr>
          <w:lang w:val="en-US"/>
        </w:rPr>
        <w:t>(</w:t>
      </w:r>
      <w:r>
        <w:rPr>
          <w:lang w:val="en-US"/>
        </w:rPr>
        <w:t>arr</w:t>
      </w:r>
      <w:r w:rsidRPr="007762F7">
        <w:rPr>
          <w:lang w:val="en-US"/>
        </w:rPr>
        <w:t>):</w:t>
      </w:r>
    </w:p>
    <w:p w:rsidR="00E243A4" w:rsidRPr="007762F7" w:rsidRDefault="00E243A4" w:rsidP="007762F7">
      <w:pPr>
        <w:rPr>
          <w:lang w:val="en-US"/>
        </w:rPr>
      </w:pPr>
      <w:r w:rsidRPr="007762F7">
        <w:rPr>
          <w:lang w:val="en-US"/>
        </w:rPr>
        <w:t xml:space="preserve">    k=len(arr)</w:t>
      </w:r>
    </w:p>
    <w:p w:rsidR="00E243A4" w:rsidRPr="007762F7" w:rsidRDefault="00E243A4" w:rsidP="007762F7">
      <w:pPr>
        <w:rPr>
          <w:lang w:val="en-US"/>
        </w:rPr>
      </w:pPr>
      <w:r w:rsidRPr="007762F7">
        <w:rPr>
          <w:lang w:val="en-US"/>
        </w:rPr>
        <w:t xml:space="preserve">    for i in range(k):</w:t>
      </w:r>
    </w:p>
    <w:p w:rsidR="00E243A4" w:rsidRPr="007762F7" w:rsidRDefault="00E243A4" w:rsidP="007762F7">
      <w:pPr>
        <w:rPr>
          <w:lang w:val="en-US"/>
        </w:rPr>
      </w:pPr>
      <w:r w:rsidRPr="007762F7">
        <w:rPr>
          <w:lang w:val="en-US"/>
        </w:rPr>
        <w:t xml:space="preserve">        arr[i]*=2</w:t>
      </w:r>
    </w:p>
    <w:p w:rsidR="00E243A4" w:rsidRDefault="00E243A4" w:rsidP="007762F7">
      <w:pPr>
        <w:rPr>
          <w:lang w:val="en-US"/>
        </w:rPr>
      </w:pPr>
      <w:r w:rsidRPr="007762F7">
        <w:rPr>
          <w:lang w:val="en-US"/>
        </w:rPr>
        <w:t xml:space="preserve">    print (arr)    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601915" w:rsidRDefault="00E243A4" w:rsidP="00601915">
      <w:pPr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Start19</w:t>
      </w:r>
      <w:r w:rsidRPr="00601915">
        <w:rPr>
          <w:lang w:val="en-US"/>
        </w:rPr>
        <w:t>(</w:t>
      </w:r>
      <w:r>
        <w:rPr>
          <w:lang w:val="en-US"/>
        </w:rPr>
        <w:t>arr</w:t>
      </w:r>
      <w:r w:rsidRPr="00601915">
        <w:rPr>
          <w:lang w:val="en-US"/>
        </w:rPr>
        <w:t>):</w:t>
      </w:r>
    </w:p>
    <w:p w:rsidR="00E243A4" w:rsidRPr="00601915" w:rsidRDefault="00E243A4" w:rsidP="00601915">
      <w:pPr>
        <w:rPr>
          <w:lang w:val="en-US"/>
        </w:rPr>
      </w:pPr>
      <w:r w:rsidRPr="00601915">
        <w:rPr>
          <w:lang w:val="en-US"/>
        </w:rPr>
        <w:t xml:space="preserve">   for i, elem in enumerate(arr):</w:t>
      </w:r>
    </w:p>
    <w:p w:rsidR="00E243A4" w:rsidRPr="00601915" w:rsidRDefault="00E243A4" w:rsidP="00601915">
      <w:pPr>
        <w:rPr>
          <w:lang w:val="en-US"/>
        </w:rPr>
      </w:pPr>
      <w:r w:rsidRPr="00601915">
        <w:rPr>
          <w:lang w:val="en-US"/>
        </w:rPr>
        <w:t xml:space="preserve">       if elem % 2 ==0:</w:t>
      </w:r>
    </w:p>
    <w:p w:rsidR="00E243A4" w:rsidRPr="00601915" w:rsidRDefault="00E243A4" w:rsidP="00601915">
      <w:pPr>
        <w:rPr>
          <w:lang w:val="en-US"/>
        </w:rPr>
      </w:pPr>
      <w:r w:rsidRPr="00601915">
        <w:rPr>
          <w:lang w:val="en-US"/>
        </w:rPr>
        <w:t xml:space="preserve">           arr[i]*=2</w:t>
      </w:r>
    </w:p>
    <w:p w:rsidR="00E243A4" w:rsidRDefault="00E243A4" w:rsidP="00601915">
      <w:pPr>
        <w:rPr>
          <w:lang w:val="en-US"/>
        </w:rPr>
      </w:pPr>
      <w:r w:rsidRPr="00601915">
        <w:rPr>
          <w:lang w:val="en-US"/>
        </w:rPr>
        <w:t xml:space="preserve">   print(arr)           </w:t>
      </w:r>
    </w:p>
    <w:p w:rsidR="00E243A4" w:rsidRDefault="00E243A4" w:rsidP="001E07BB">
      <w:pPr>
        <w:rPr>
          <w:lang w:val="en-US"/>
        </w:rPr>
      </w:pPr>
    </w:p>
    <w:p w:rsidR="00E243A4" w:rsidRDefault="00E243A4" w:rsidP="00823785">
      <w:pPr>
        <w:numPr>
          <w:ilvl w:val="0"/>
          <w:numId w:val="7"/>
        </w:numPr>
        <w:rPr>
          <w:lang w:val="en-US"/>
        </w:rPr>
      </w:pPr>
    </w:p>
    <w:p w:rsidR="00E243A4" w:rsidRPr="00601915" w:rsidRDefault="00E243A4" w:rsidP="00555D31">
      <w:pPr>
        <w:ind w:left="567" w:firstLine="0"/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Start20</w:t>
      </w:r>
      <w:r w:rsidRPr="00601915">
        <w:rPr>
          <w:lang w:val="en-US"/>
        </w:rPr>
        <w:t>(</w:t>
      </w:r>
      <w:r>
        <w:rPr>
          <w:lang w:val="en-US"/>
        </w:rPr>
        <w:t>s</w:t>
      </w:r>
      <w:r w:rsidRPr="00601915">
        <w:rPr>
          <w:lang w:val="en-US"/>
        </w:rPr>
        <w:t>):</w:t>
      </w:r>
    </w:p>
    <w:p w:rsidR="00E243A4" w:rsidRPr="00555D31" w:rsidRDefault="00E243A4" w:rsidP="00555D31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k=0</w:t>
      </w:r>
    </w:p>
    <w:p w:rsidR="00E243A4" w:rsidRPr="00555D31" w:rsidRDefault="00E243A4" w:rsidP="00555D31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while s != "":</w:t>
      </w:r>
    </w:p>
    <w:p w:rsidR="00E243A4" w:rsidRPr="006C6B94" w:rsidRDefault="00E243A4" w:rsidP="00555D31">
      <w:pPr>
        <w:rPr>
          <w:lang w:val="en-US"/>
        </w:rPr>
      </w:pPr>
      <w:r w:rsidRPr="00555D31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555D31">
        <w:rPr>
          <w:lang w:val="en-US"/>
        </w:rPr>
        <w:t>print</w:t>
      </w:r>
      <w:r w:rsidRPr="006C6B94">
        <w:rPr>
          <w:lang w:val="en-US"/>
        </w:rPr>
        <w:t xml:space="preserve">( </w:t>
      </w:r>
      <w:r w:rsidRPr="00555D31">
        <w:rPr>
          <w:lang w:val="en-US"/>
        </w:rPr>
        <w:t>s</w:t>
      </w:r>
      <w:r w:rsidRPr="006C6B94">
        <w:rPr>
          <w:lang w:val="en-US"/>
        </w:rPr>
        <w:t>)</w:t>
      </w:r>
    </w:p>
    <w:p w:rsidR="00E243A4" w:rsidRPr="006C6B94" w:rsidRDefault="00E243A4" w:rsidP="00555D31">
      <w:pPr>
        <w:rPr>
          <w:lang w:val="en-US"/>
        </w:rPr>
      </w:pPr>
      <w:r w:rsidRPr="006C6B94">
        <w:rPr>
          <w:lang w:val="en-US"/>
        </w:rPr>
        <w:t xml:space="preserve">         </w:t>
      </w:r>
      <w:r w:rsidRPr="00555D31">
        <w:rPr>
          <w:lang w:val="en-US"/>
        </w:rPr>
        <w:t>k</w:t>
      </w:r>
      <w:r w:rsidRPr="006C6B94">
        <w:rPr>
          <w:lang w:val="en-US"/>
        </w:rPr>
        <w:t>=</w:t>
      </w:r>
      <w:r w:rsidRPr="00555D31">
        <w:rPr>
          <w:lang w:val="en-US"/>
        </w:rPr>
        <w:t>k</w:t>
      </w:r>
      <w:r w:rsidRPr="006C6B94">
        <w:rPr>
          <w:lang w:val="en-US"/>
        </w:rPr>
        <w:t>+1</w:t>
      </w:r>
    </w:p>
    <w:p w:rsidR="00E243A4" w:rsidRPr="006C6B94" w:rsidRDefault="00E243A4" w:rsidP="00555D31">
      <w:pPr>
        <w:rPr>
          <w:lang w:val="en-US"/>
        </w:rPr>
      </w:pPr>
      <w:r w:rsidRPr="006C6B94">
        <w:rPr>
          <w:lang w:val="en-US"/>
        </w:rPr>
        <w:t xml:space="preserve">    </w:t>
      </w:r>
      <w:r w:rsidRPr="00555D31">
        <w:rPr>
          <w:lang w:val="en-US"/>
        </w:rPr>
        <w:t>s</w:t>
      </w:r>
      <w:r w:rsidRPr="006C6B94">
        <w:rPr>
          <w:lang w:val="en-US"/>
        </w:rPr>
        <w:t xml:space="preserve"> = </w:t>
      </w:r>
      <w:r w:rsidRPr="00555D31">
        <w:rPr>
          <w:lang w:val="en-US"/>
        </w:rPr>
        <w:t>s</w:t>
      </w:r>
      <w:r w:rsidRPr="006C6B94">
        <w:rPr>
          <w:lang w:val="en-US"/>
        </w:rPr>
        <w:t>[1:-1]</w:t>
      </w:r>
    </w:p>
    <w:p w:rsidR="00E243A4" w:rsidRPr="00B47047" w:rsidRDefault="00E243A4" w:rsidP="00555D31">
      <w:r w:rsidRPr="006C6B94">
        <w:rPr>
          <w:lang w:val="en-US"/>
        </w:rPr>
        <w:t xml:space="preserve">    </w:t>
      </w:r>
      <w:r w:rsidRPr="00555D31">
        <w:rPr>
          <w:lang w:val="en-US"/>
        </w:rPr>
        <w:t>print</w:t>
      </w:r>
      <w:r w:rsidRPr="00B47047">
        <w:t xml:space="preserve"> (</w:t>
      </w:r>
      <w:r w:rsidRPr="00555D31">
        <w:rPr>
          <w:lang w:val="en-US"/>
        </w:rPr>
        <w:t>k</w:t>
      </w:r>
      <w:r w:rsidRPr="00B47047">
        <w:t>)</w:t>
      </w:r>
    </w:p>
    <w:p w:rsidR="00E243A4" w:rsidRPr="00B47047" w:rsidRDefault="00E243A4" w:rsidP="001E07BB"/>
    <w:p w:rsidR="00E243A4" w:rsidRPr="006F58BC" w:rsidRDefault="00E243A4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961E2D" w:rsidRDefault="00E243A4" w:rsidP="004C5481">
      <w:pPr>
        <w:rPr>
          <w:b/>
          <w:color w:val="000000"/>
        </w:rPr>
      </w:pPr>
      <w:r w:rsidRPr="00961E2D">
        <w:rPr>
          <w:b/>
          <w:color w:val="000000"/>
        </w:rPr>
        <w:t xml:space="preserve">Основные понятия языка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 xml:space="preserve">. Атомы, точечные пары, списки. </w:t>
      </w:r>
      <w:r w:rsidRPr="00961E2D">
        <w:rPr>
          <w:b/>
          <w:color w:val="000000"/>
          <w:lang w:val="en-US"/>
        </w:rPr>
        <w:t>S</w:t>
      </w:r>
      <w:r w:rsidRPr="00961E2D">
        <w:rPr>
          <w:b/>
          <w:color w:val="000000"/>
        </w:rPr>
        <w:t xml:space="preserve">-выражения. Функции в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>.</w:t>
      </w:r>
      <w:r w:rsidRPr="00961E2D">
        <w:rPr>
          <w:b/>
        </w:rPr>
        <w:t xml:space="preserve">Данные в языке </w:t>
      </w:r>
      <w:r w:rsidRPr="00961E2D">
        <w:rPr>
          <w:b/>
          <w:lang w:val="en-US"/>
        </w:rPr>
        <w:t>LISP</w:t>
      </w:r>
      <w:r w:rsidRPr="00961E2D">
        <w:rPr>
          <w:b/>
        </w:rPr>
        <w:t>. Типы данных. Арифметические функции, логические функции, функции работы со строковыми данными</w:t>
      </w:r>
    </w:p>
    <w:p w:rsidR="00E243A4" w:rsidRPr="007C7BEC" w:rsidRDefault="00E243A4" w:rsidP="008B22E5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7C7BEC">
        <w:t>.</w:t>
      </w:r>
    </w:p>
    <w:p w:rsidR="00E243A4" w:rsidRPr="008B22E5" w:rsidRDefault="00E243A4" w:rsidP="00823785">
      <w:pPr>
        <w:numPr>
          <w:ilvl w:val="0"/>
          <w:numId w:val="8"/>
        </w:numPr>
      </w:pPr>
    </w:p>
    <w:p w:rsidR="00E243A4" w:rsidRPr="00B87A62" w:rsidRDefault="00E243A4" w:rsidP="00B87A62">
      <w:pPr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Sample01</w:t>
      </w:r>
      <w:r w:rsidRPr="00B87A62">
        <w:rPr>
          <w:lang w:val="en-US"/>
        </w:rPr>
        <w:t>()</w:t>
      </w:r>
    </w:p>
    <w:p w:rsidR="00E243A4" w:rsidRPr="00B87A62" w:rsidRDefault="00E243A4" w:rsidP="00B87A62">
      <w:pPr>
        <w:rPr>
          <w:lang w:val="en-US"/>
        </w:rPr>
      </w:pPr>
      <w:r w:rsidRPr="00B87A62">
        <w:rPr>
          <w:lang w:val="en-US"/>
        </w:rPr>
        <w:t xml:space="preserve"> (setq a (cons "a" 7)) </w:t>
      </w:r>
    </w:p>
    <w:p w:rsidR="00E243A4" w:rsidRPr="00B87A62" w:rsidRDefault="00E243A4" w:rsidP="00B87A62">
      <w:pPr>
        <w:rPr>
          <w:lang w:val="en-US"/>
        </w:rPr>
      </w:pPr>
      <w:r w:rsidRPr="00B87A62">
        <w:rPr>
          <w:lang w:val="en-US"/>
        </w:rPr>
        <w:t xml:space="preserve"> (print a) </w:t>
      </w:r>
    </w:p>
    <w:p w:rsidR="00E243A4" w:rsidRPr="00B87A62" w:rsidRDefault="00E243A4" w:rsidP="00B87A62">
      <w:pPr>
        <w:rPr>
          <w:lang w:val="en-US"/>
        </w:rPr>
      </w:pPr>
      <w:r w:rsidRPr="00B87A62">
        <w:rPr>
          <w:lang w:val="en-US"/>
        </w:rPr>
        <w:t xml:space="preserve"> (setq b (atom a))</w:t>
      </w:r>
    </w:p>
    <w:p w:rsidR="00E243A4" w:rsidRDefault="00E243A4" w:rsidP="00B87A62">
      <w:r w:rsidRPr="00B87A62">
        <w:rPr>
          <w:lang w:val="en-US"/>
        </w:rPr>
        <w:t xml:space="preserve"> </w:t>
      </w:r>
      <w:r>
        <w:t>(print b) )</w:t>
      </w:r>
    </w:p>
    <w:p w:rsidR="00E243A4" w:rsidRDefault="00E243A4" w:rsidP="00453AD4"/>
    <w:p w:rsidR="00E243A4" w:rsidRPr="00287215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466017" w:rsidRDefault="00E243A4" w:rsidP="00466017">
      <w:pPr>
        <w:rPr>
          <w:lang w:val="en-US"/>
        </w:rPr>
      </w:pPr>
      <w:r w:rsidRPr="00466017">
        <w:rPr>
          <w:lang w:val="en-US"/>
        </w:rPr>
        <w:t xml:space="preserve">(defun </w:t>
      </w:r>
      <w:r>
        <w:rPr>
          <w:lang w:val="en-US"/>
        </w:rPr>
        <w:t>Sample02</w:t>
      </w:r>
      <w:r w:rsidRPr="00466017">
        <w:rPr>
          <w:lang w:val="en-US"/>
        </w:rPr>
        <w:t>()</w:t>
      </w:r>
    </w:p>
    <w:p w:rsidR="00E243A4" w:rsidRPr="00466017" w:rsidRDefault="00E243A4" w:rsidP="00466017">
      <w:pPr>
        <w:rPr>
          <w:lang w:val="en-US"/>
        </w:rPr>
      </w:pPr>
      <w:r w:rsidRPr="00466017">
        <w:rPr>
          <w:lang w:val="en-US"/>
        </w:rPr>
        <w:t xml:space="preserve"> (setq a (cons "a" NIL)) </w:t>
      </w:r>
    </w:p>
    <w:p w:rsidR="00E243A4" w:rsidRPr="00466017" w:rsidRDefault="00E243A4" w:rsidP="00466017">
      <w:pPr>
        <w:rPr>
          <w:lang w:val="en-US"/>
        </w:rPr>
      </w:pPr>
      <w:r w:rsidRPr="00466017">
        <w:rPr>
          <w:lang w:val="en-US"/>
        </w:rPr>
        <w:t xml:space="preserve"> (print a) </w:t>
      </w:r>
    </w:p>
    <w:p w:rsidR="00E243A4" w:rsidRPr="00466017" w:rsidRDefault="00E243A4" w:rsidP="00466017">
      <w:pPr>
        <w:rPr>
          <w:lang w:val="en-US"/>
        </w:rPr>
      </w:pPr>
      <w:r w:rsidRPr="00466017">
        <w:rPr>
          <w:lang w:val="en-US"/>
        </w:rPr>
        <w:t xml:space="preserve"> (setq b (atom a))</w:t>
      </w:r>
    </w:p>
    <w:p w:rsidR="00E243A4" w:rsidRPr="008B22E5" w:rsidRDefault="00E243A4" w:rsidP="00466017">
      <w:r w:rsidRPr="00466017">
        <w:rPr>
          <w:lang w:val="en-US"/>
        </w:rPr>
        <w:t xml:space="preserve"> </w:t>
      </w:r>
      <w:r>
        <w:t>(print b) )</w:t>
      </w:r>
    </w:p>
    <w:p w:rsidR="00E243A4" w:rsidRPr="000A1FE3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060CE9" w:rsidRDefault="00E243A4" w:rsidP="00060CE9">
      <w:pPr>
        <w:rPr>
          <w:lang w:val="en-US"/>
        </w:rPr>
      </w:pPr>
      <w:r w:rsidRPr="00060CE9">
        <w:rPr>
          <w:lang w:val="en-US"/>
        </w:rPr>
        <w:t xml:space="preserve">(defun </w:t>
      </w:r>
      <w:r>
        <w:rPr>
          <w:lang w:val="en-US"/>
        </w:rPr>
        <w:t>S</w:t>
      </w:r>
      <w:r w:rsidRPr="00060CE9">
        <w:rPr>
          <w:lang w:val="en-US"/>
        </w:rPr>
        <w:t>ample</w:t>
      </w:r>
      <w:r>
        <w:rPr>
          <w:lang w:val="en-US"/>
        </w:rPr>
        <w:t>03</w:t>
      </w:r>
      <w:r w:rsidRPr="00060CE9">
        <w:rPr>
          <w:lang w:val="en-US"/>
        </w:rPr>
        <w:t>()</w:t>
      </w:r>
    </w:p>
    <w:p w:rsidR="00E243A4" w:rsidRPr="00060CE9" w:rsidRDefault="00E243A4" w:rsidP="00060CE9">
      <w:pPr>
        <w:rPr>
          <w:lang w:val="en-US"/>
        </w:rPr>
      </w:pPr>
      <w:r w:rsidRPr="00060CE9">
        <w:rPr>
          <w:lang w:val="en-US"/>
        </w:rPr>
        <w:t xml:space="preserve"> (setq a (cons "a" "b")) </w:t>
      </w:r>
    </w:p>
    <w:p w:rsidR="00E243A4" w:rsidRPr="00060CE9" w:rsidRDefault="00E243A4" w:rsidP="00060CE9">
      <w:pPr>
        <w:rPr>
          <w:lang w:val="en-US"/>
        </w:rPr>
      </w:pPr>
      <w:r w:rsidRPr="00060CE9">
        <w:rPr>
          <w:lang w:val="en-US"/>
        </w:rPr>
        <w:t xml:space="preserve"> (print a) </w:t>
      </w:r>
    </w:p>
    <w:p w:rsidR="00E243A4" w:rsidRPr="00060CE9" w:rsidRDefault="00E243A4" w:rsidP="00060CE9">
      <w:pPr>
        <w:rPr>
          <w:lang w:val="en-US"/>
        </w:rPr>
      </w:pPr>
      <w:r w:rsidRPr="00060CE9">
        <w:rPr>
          <w:lang w:val="en-US"/>
        </w:rPr>
        <w:t xml:space="preserve"> (setq b (atom a))</w:t>
      </w:r>
    </w:p>
    <w:p w:rsidR="00E243A4" w:rsidRDefault="00E243A4" w:rsidP="00060CE9">
      <w:pPr>
        <w:rPr>
          <w:lang w:val="en-US"/>
        </w:rPr>
      </w:pPr>
      <w:r w:rsidRPr="00060CE9">
        <w:rPr>
          <w:lang w:val="en-US"/>
        </w:rPr>
        <w:t xml:space="preserve"> (print b))</w:t>
      </w:r>
    </w:p>
    <w:p w:rsidR="00E243A4" w:rsidRDefault="00E243A4" w:rsidP="000A1FE3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1C3FBF" w:rsidRDefault="00E243A4" w:rsidP="001C3FBF">
      <w:pPr>
        <w:rPr>
          <w:lang w:val="en-US"/>
        </w:rPr>
      </w:pPr>
      <w:r w:rsidRPr="001C3FBF">
        <w:rPr>
          <w:lang w:val="en-US"/>
        </w:rPr>
        <w:t xml:space="preserve">(defun </w:t>
      </w:r>
      <w:r>
        <w:rPr>
          <w:lang w:val="en-US"/>
        </w:rPr>
        <w:t>Sample04</w:t>
      </w:r>
      <w:r w:rsidRPr="001C3FBF">
        <w:rPr>
          <w:lang w:val="en-US"/>
        </w:rPr>
        <w:t>()</w:t>
      </w:r>
    </w:p>
    <w:p w:rsidR="00E243A4" w:rsidRPr="001C3FBF" w:rsidRDefault="00E243A4" w:rsidP="001C3FBF">
      <w:pPr>
        <w:rPr>
          <w:lang w:val="en-US"/>
        </w:rPr>
      </w:pPr>
      <w:r w:rsidRPr="001C3FBF">
        <w:rPr>
          <w:lang w:val="en-US"/>
        </w:rPr>
        <w:t xml:space="preserve"> (setq a (cons '("a"."b") nil))</w:t>
      </w:r>
    </w:p>
    <w:p w:rsidR="00E243A4" w:rsidRPr="001C3FBF" w:rsidRDefault="00E243A4" w:rsidP="001C3FBF">
      <w:pPr>
        <w:rPr>
          <w:lang w:val="en-US"/>
        </w:rPr>
      </w:pPr>
      <w:r w:rsidRPr="001C3FBF">
        <w:rPr>
          <w:lang w:val="en-US"/>
        </w:rPr>
        <w:t xml:space="preserve"> (print a) </w:t>
      </w:r>
    </w:p>
    <w:p w:rsidR="00E243A4" w:rsidRPr="001C3FBF" w:rsidRDefault="00E243A4" w:rsidP="001C3FBF">
      <w:pPr>
        <w:rPr>
          <w:lang w:val="en-US"/>
        </w:rPr>
      </w:pPr>
      <w:r w:rsidRPr="001C3FBF">
        <w:rPr>
          <w:lang w:val="en-US"/>
        </w:rPr>
        <w:t xml:space="preserve"> (setq b (atom a))</w:t>
      </w:r>
    </w:p>
    <w:p w:rsidR="00E243A4" w:rsidRDefault="00E243A4" w:rsidP="001C3FBF">
      <w:pPr>
        <w:rPr>
          <w:lang w:val="en-US"/>
        </w:rPr>
      </w:pPr>
      <w:r w:rsidRPr="001C3FBF">
        <w:rPr>
          <w:lang w:val="en-US"/>
        </w:rPr>
        <w:t xml:space="preserve"> (print b)</w:t>
      </w:r>
      <w:r>
        <w:rPr>
          <w:lang w:val="en-US"/>
        </w:rPr>
        <w:t>)</w:t>
      </w:r>
    </w:p>
    <w:p w:rsidR="00E243A4" w:rsidRDefault="00E243A4" w:rsidP="000A1FE3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defun </w:t>
      </w:r>
      <w:r>
        <w:rPr>
          <w:lang w:val="en-US"/>
        </w:rPr>
        <w:t>Sample05</w:t>
      </w:r>
      <w:r w:rsidRPr="00CC6BC9">
        <w:rPr>
          <w:lang w:val="en-US"/>
        </w:rPr>
        <w:t>()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(setq  a #b110/11 b 18/10 c 21/7 d #o12/5 e #xa/2 f #3r22/2) 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a)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b)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c)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d)</w:t>
      </w:r>
    </w:p>
    <w:p w:rsidR="00E243A4" w:rsidRPr="00CC6BC9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e)</w:t>
      </w:r>
    </w:p>
    <w:p w:rsidR="00E243A4" w:rsidRDefault="00E243A4" w:rsidP="00CC6BC9">
      <w:pPr>
        <w:rPr>
          <w:lang w:val="en-US"/>
        </w:rPr>
      </w:pPr>
      <w:r w:rsidRPr="00CC6BC9">
        <w:rPr>
          <w:lang w:val="en-US"/>
        </w:rPr>
        <w:t xml:space="preserve">   (print f))</w:t>
      </w:r>
    </w:p>
    <w:p w:rsidR="00E243A4" w:rsidRDefault="00E243A4" w:rsidP="000A1FE3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(defun </w:t>
      </w:r>
      <w:r>
        <w:rPr>
          <w:lang w:val="en-US"/>
        </w:rPr>
        <w:t>Sample6</w:t>
      </w:r>
      <w:r w:rsidRPr="00C84F04">
        <w:rPr>
          <w:lang w:val="en-US"/>
        </w:rPr>
        <w:t>()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(setq  a 123. b 123.0 c 1.23s2 d 1.23f-2 e 1.23d-3 f 1.23l4 g 1.23e-2) 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a)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b)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c)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d)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e)</w:t>
      </w:r>
    </w:p>
    <w:p w:rsidR="00E243A4" w:rsidRPr="00C84F0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f)</w:t>
      </w:r>
    </w:p>
    <w:p w:rsidR="00E243A4" w:rsidRDefault="00E243A4" w:rsidP="00C84F04">
      <w:pPr>
        <w:rPr>
          <w:lang w:val="en-US"/>
        </w:rPr>
      </w:pPr>
      <w:r w:rsidRPr="00C84F04">
        <w:rPr>
          <w:lang w:val="en-US"/>
        </w:rPr>
        <w:t xml:space="preserve">   (print g))  </w:t>
      </w:r>
    </w:p>
    <w:p w:rsidR="00E243A4" w:rsidRDefault="00E243A4" w:rsidP="004C5481">
      <w:pPr>
        <w:ind w:firstLine="0"/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70ACA" w:rsidRDefault="00E243A4" w:rsidP="00370ACA">
      <w:pPr>
        <w:rPr>
          <w:lang w:val="en-US"/>
        </w:rPr>
      </w:pPr>
      <w:r w:rsidRPr="00370ACA">
        <w:rPr>
          <w:lang w:val="en-US"/>
        </w:rPr>
        <w:t xml:space="preserve">defun </w:t>
      </w:r>
      <w:r>
        <w:rPr>
          <w:lang w:val="en-US"/>
        </w:rPr>
        <w:t>Sample7</w:t>
      </w:r>
      <w:r w:rsidRPr="00370ACA">
        <w:rPr>
          <w:lang w:val="en-US"/>
        </w:rPr>
        <w:t>()</w:t>
      </w:r>
    </w:p>
    <w:p w:rsidR="00E243A4" w:rsidRPr="00370ACA" w:rsidRDefault="00E243A4" w:rsidP="00370ACA">
      <w:pPr>
        <w:rPr>
          <w:lang w:val="en-US"/>
        </w:rPr>
      </w:pPr>
      <w:r w:rsidRPr="00370ACA">
        <w:rPr>
          <w:lang w:val="en-US"/>
        </w:rPr>
        <w:t xml:space="preserve">   (setq  a  #c(#b101 #xa1)  b #c(8/6 5) c #c(-1.75d-1 2.33l-2) d #c(1.75 0))</w:t>
      </w:r>
    </w:p>
    <w:p w:rsidR="00E243A4" w:rsidRPr="00370ACA" w:rsidRDefault="00E243A4" w:rsidP="00370ACA">
      <w:pPr>
        <w:rPr>
          <w:lang w:val="en-US"/>
        </w:rPr>
      </w:pPr>
      <w:r w:rsidRPr="00370ACA">
        <w:rPr>
          <w:lang w:val="en-US"/>
        </w:rPr>
        <w:t xml:space="preserve">   (print a)</w:t>
      </w:r>
    </w:p>
    <w:p w:rsidR="00E243A4" w:rsidRPr="00370ACA" w:rsidRDefault="00E243A4" w:rsidP="00370ACA">
      <w:pPr>
        <w:rPr>
          <w:lang w:val="en-US"/>
        </w:rPr>
      </w:pPr>
      <w:r w:rsidRPr="00370ACA">
        <w:rPr>
          <w:lang w:val="en-US"/>
        </w:rPr>
        <w:t xml:space="preserve">   (print b)</w:t>
      </w:r>
    </w:p>
    <w:p w:rsidR="00E243A4" w:rsidRPr="00370ACA" w:rsidRDefault="00E243A4" w:rsidP="00370ACA">
      <w:pPr>
        <w:rPr>
          <w:lang w:val="en-US"/>
        </w:rPr>
      </w:pPr>
      <w:r w:rsidRPr="00370ACA">
        <w:rPr>
          <w:lang w:val="en-US"/>
        </w:rPr>
        <w:t xml:space="preserve">   (print c)</w:t>
      </w:r>
    </w:p>
    <w:p w:rsidR="00E243A4" w:rsidRDefault="00E243A4" w:rsidP="00370ACA">
      <w:pPr>
        <w:rPr>
          <w:lang w:val="en-US"/>
        </w:rPr>
      </w:pPr>
      <w:r w:rsidRPr="00370ACA">
        <w:rPr>
          <w:lang w:val="en-US"/>
        </w:rPr>
        <w:t xml:space="preserve">   (print d))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Default="00E243A4" w:rsidP="00B71F20">
      <w:pPr>
        <w:rPr>
          <w:lang w:val="en-US"/>
        </w:rPr>
      </w:pP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Sample8</w:t>
      </w:r>
      <w:r w:rsidRPr="00410286">
        <w:rPr>
          <w:lang w:val="en-US"/>
        </w:rPr>
        <w:t>()</w:t>
      </w: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(setq a #c(1 2) b 3 c (+ a b) d (* a b) e (/ a b))</w:t>
      </w:r>
    </w:p>
    <w:p w:rsidR="00E243A4" w:rsidRPr="00410286" w:rsidRDefault="00E243A4" w:rsidP="00410286">
      <w:pPr>
        <w:rPr>
          <w:lang w:val="en-US"/>
        </w:rPr>
      </w:pPr>
      <w:r w:rsidRPr="00B47047">
        <w:rPr>
          <w:lang w:val="en-US"/>
        </w:rPr>
        <w:t xml:space="preserve">  </w:t>
      </w:r>
      <w:r w:rsidRPr="00410286">
        <w:rPr>
          <w:lang w:val="en-US"/>
        </w:rPr>
        <w:t>(print c)</w:t>
      </w: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E243A4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Sample9</w:t>
      </w:r>
      <w:r w:rsidRPr="00410286">
        <w:rPr>
          <w:lang w:val="en-US"/>
        </w:rPr>
        <w:t>()</w:t>
      </w: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(setq a #c(1 2) b #c(3 -4) c (+ a b) d (* a b) e (/ a b))</w:t>
      </w: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(print c)</w:t>
      </w:r>
    </w:p>
    <w:p w:rsidR="00E243A4" w:rsidRPr="00410286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E243A4" w:rsidRDefault="00E243A4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(defun </w:t>
      </w:r>
      <w:r>
        <w:rPr>
          <w:lang w:val="en-US"/>
        </w:rPr>
        <w:t>Sample10</w:t>
      </w:r>
      <w:r w:rsidRPr="003C1D6A">
        <w:rPr>
          <w:lang w:val="en-US"/>
        </w:rPr>
        <w:t>()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(setq a 21 b 4 c 2.7 d -5.2 )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(setq e (mod a b) f (rem a b) 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g1 (floor c)  h1 (ceiling c) k1 (truncate c) l1 (round c)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g2 (floor d)  h2 (ceiling d) k2 (truncate d) l2 (round d))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c)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d) 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e) 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g1)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h1)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k1)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l1)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g2)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h2)</w:t>
      </w:r>
    </w:p>
    <w:p w:rsidR="00E243A4" w:rsidRPr="003C1D6A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k2)</w:t>
      </w:r>
    </w:p>
    <w:p w:rsidR="00E243A4" w:rsidRDefault="00E243A4" w:rsidP="003C1D6A">
      <w:pPr>
        <w:rPr>
          <w:lang w:val="en-US"/>
        </w:rPr>
      </w:pPr>
      <w:r w:rsidRPr="003C1D6A">
        <w:rPr>
          <w:lang w:val="en-US"/>
        </w:rPr>
        <w:t xml:space="preserve">  (print l2))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defun </w:t>
      </w:r>
      <w:r>
        <w:rPr>
          <w:lang w:val="en-US"/>
        </w:rPr>
        <w:t>Sample11</w:t>
      </w:r>
      <w:r w:rsidRPr="00BC61F0">
        <w:rPr>
          <w:lang w:val="en-US"/>
        </w:rPr>
        <w:t>()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c1 (complex 1 1))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c2 (conjugate c1))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r (abs c1))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term (/ 0.18l3 pi))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phiRad (phase c1))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(setq phiGrad (* term phiRad)) 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(print c1)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(print c2) 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(print r)  </w:t>
      </w:r>
    </w:p>
    <w:p w:rsidR="00E243A4" w:rsidRPr="00BC61F0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(print phiRad)</w:t>
      </w:r>
    </w:p>
    <w:p w:rsidR="00E243A4" w:rsidRDefault="00E243A4" w:rsidP="00BC61F0">
      <w:pPr>
        <w:rPr>
          <w:lang w:val="en-US"/>
        </w:rPr>
      </w:pPr>
      <w:r w:rsidRPr="00BC61F0">
        <w:rPr>
          <w:lang w:val="en-US"/>
        </w:rPr>
        <w:t xml:space="preserve">  (print phiGrad))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2</w:t>
      </w:r>
      <w:r w:rsidRPr="003144AC">
        <w:rPr>
          <w:lang w:val="en-US"/>
        </w:rPr>
        <w:t>()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(setq s1 "This" s2 " is" s3 " a" s4 " text" 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 s_All (concatenate 'string s1 s2 s3 s4))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(print s_All)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(setq U1 (subseq s_All 5))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(setq U2 (subseq s_All 0 3))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(setq U3 (subseq s_All 4 9))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(print u1)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(print u2) </w:t>
      </w:r>
    </w:p>
    <w:p w:rsidR="00E243A4" w:rsidRDefault="00E243A4" w:rsidP="003144AC">
      <w:pPr>
        <w:rPr>
          <w:lang w:val="en-US"/>
        </w:rPr>
      </w:pPr>
      <w:r>
        <w:rPr>
          <w:lang w:val="en-US"/>
        </w:rPr>
        <w:t xml:space="preserve">  (print u3) </w:t>
      </w:r>
      <w:r w:rsidRPr="003144AC">
        <w:rPr>
          <w:lang w:val="en-US"/>
        </w:rPr>
        <w:t>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ample13</w:t>
      </w:r>
      <w:r w:rsidRPr="003144AC">
        <w:rPr>
          <w:lang w:val="en-US"/>
        </w:rPr>
        <w:t>()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(setq r1 76.2f2)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(setq s2 "15.7")</w:t>
      </w:r>
    </w:p>
    <w:p w:rsidR="00E243A4" w:rsidRPr="003144AC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E243A4" w:rsidRDefault="00E243A4" w:rsidP="003144AC">
      <w:pPr>
        <w:rPr>
          <w:lang w:val="en-US"/>
        </w:rPr>
      </w:pPr>
      <w:r w:rsidRPr="003144AC">
        <w:rPr>
          <w:lang w:val="en-US"/>
        </w:rPr>
        <w:t xml:space="preserve">   (print r2))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410286" w:rsidRDefault="00E243A4" w:rsidP="008416B8">
      <w:pPr>
        <w:ind w:left="567" w:firstLine="0"/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Sample14</w:t>
      </w:r>
      <w:r w:rsidRPr="00410286">
        <w:rPr>
          <w:lang w:val="en-US"/>
        </w:rPr>
        <w:t>()</w:t>
      </w:r>
    </w:p>
    <w:p w:rsidR="00E243A4" w:rsidRPr="00410286" w:rsidRDefault="00E243A4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(setq a #c(1 2) b #c(3 -4) c (+ a b) d (* </w:t>
      </w:r>
      <w:r>
        <w:rPr>
          <w:lang w:val="en-US"/>
        </w:rPr>
        <w:t xml:space="preserve">(* 7 </w:t>
      </w:r>
      <w:r w:rsidRPr="00410286">
        <w:rPr>
          <w:lang w:val="en-US"/>
        </w:rPr>
        <w:t>a</w:t>
      </w:r>
      <w:r>
        <w:rPr>
          <w:lang w:val="en-US"/>
        </w:rPr>
        <w:t>)</w:t>
      </w:r>
      <w:r w:rsidRPr="00410286">
        <w:rPr>
          <w:lang w:val="en-US"/>
        </w:rPr>
        <w:t xml:space="preserve"> </w:t>
      </w:r>
      <w:r>
        <w:rPr>
          <w:lang w:val="en-US"/>
        </w:rPr>
        <w:t xml:space="preserve">(- </w:t>
      </w:r>
      <w:r w:rsidRPr="00410286">
        <w:rPr>
          <w:lang w:val="en-US"/>
        </w:rPr>
        <w:t>b</w:t>
      </w:r>
      <w:r>
        <w:rPr>
          <w:lang w:val="en-US"/>
        </w:rPr>
        <w:t xml:space="preserve"> 5)</w:t>
      </w:r>
      <w:r w:rsidRPr="00410286">
        <w:rPr>
          <w:lang w:val="en-US"/>
        </w:rPr>
        <w:t>) e (/ a b))</w:t>
      </w:r>
    </w:p>
    <w:p w:rsidR="00E243A4" w:rsidRPr="00410286" w:rsidRDefault="00E243A4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c)</w:t>
      </w:r>
    </w:p>
    <w:p w:rsidR="00E243A4" w:rsidRPr="00410286" w:rsidRDefault="00E243A4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(print d) </w:t>
      </w:r>
    </w:p>
    <w:p w:rsidR="00E243A4" w:rsidRDefault="00E243A4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e) 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144AC" w:rsidRDefault="00E243A4" w:rsidP="00E5353E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ample15</w:t>
      </w:r>
      <w:r w:rsidRPr="003144AC">
        <w:rPr>
          <w:lang w:val="en-US"/>
        </w:rPr>
        <w:t>()</w:t>
      </w:r>
    </w:p>
    <w:p w:rsidR="00E243A4" w:rsidRPr="003144AC" w:rsidRDefault="00E243A4" w:rsidP="00E5353E">
      <w:pPr>
        <w:rPr>
          <w:lang w:val="en-US"/>
        </w:rPr>
      </w:pPr>
      <w:r w:rsidRPr="003144AC">
        <w:rPr>
          <w:lang w:val="en-US"/>
        </w:rPr>
        <w:t xml:space="preserve">   (setq r1 </w:t>
      </w:r>
      <w:r>
        <w:rPr>
          <w:lang w:val="en-US"/>
        </w:rPr>
        <w:t>-777</w:t>
      </w:r>
      <w:r w:rsidRPr="003144AC">
        <w:rPr>
          <w:lang w:val="en-US"/>
        </w:rPr>
        <w:t>)</w:t>
      </w:r>
    </w:p>
    <w:p w:rsidR="00E243A4" w:rsidRPr="003144AC" w:rsidRDefault="00E243A4" w:rsidP="00E5353E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E243A4" w:rsidRPr="003144AC" w:rsidRDefault="00E243A4" w:rsidP="00E5353E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E243A4" w:rsidRPr="003144AC" w:rsidRDefault="00E243A4" w:rsidP="00E5353E">
      <w:pPr>
        <w:rPr>
          <w:lang w:val="en-US"/>
        </w:rPr>
      </w:pPr>
      <w:r w:rsidRPr="003144AC">
        <w:rPr>
          <w:lang w:val="en-US"/>
        </w:rPr>
        <w:t xml:space="preserve">   (setq s2 "15</w:t>
      </w:r>
      <w:r>
        <w:rPr>
          <w:lang w:val="en-US"/>
        </w:rPr>
        <w:t>9</w:t>
      </w:r>
      <w:r w:rsidRPr="003144AC">
        <w:rPr>
          <w:lang w:val="en-US"/>
        </w:rPr>
        <w:t>")</w:t>
      </w:r>
    </w:p>
    <w:p w:rsidR="00E243A4" w:rsidRPr="003144AC" w:rsidRDefault="00E243A4" w:rsidP="00E5353E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E243A4" w:rsidRDefault="00E243A4" w:rsidP="00E5353E">
      <w:pPr>
        <w:rPr>
          <w:lang w:val="en-US"/>
        </w:rPr>
      </w:pPr>
      <w:r>
        <w:rPr>
          <w:lang w:val="en-US"/>
        </w:rPr>
        <w:t xml:space="preserve"> </w:t>
      </w:r>
      <w:r w:rsidRPr="003144AC">
        <w:rPr>
          <w:lang w:val="en-US"/>
        </w:rPr>
        <w:t xml:space="preserve">  (print r2))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B87A62" w:rsidRDefault="00E243A4" w:rsidP="00B47047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Sample16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E243A4" w:rsidRDefault="00E243A4" w:rsidP="00B47047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 xml:space="preserve">)) </w:t>
      </w:r>
    </w:p>
    <w:p w:rsidR="00E243A4" w:rsidRPr="00B87A62" w:rsidRDefault="00E243A4" w:rsidP="00B47047">
      <w:pPr>
        <w:ind w:left="927" w:firstLine="0"/>
        <w:rPr>
          <w:lang w:val="en-US"/>
        </w:rPr>
      </w:pPr>
      <w:r>
        <w:rPr>
          <w:lang w:val="en-US"/>
        </w:rPr>
        <w:t xml:space="preserve">(setq d </w:t>
      </w:r>
      <w:r w:rsidRPr="00B87A62">
        <w:rPr>
          <w:lang w:val="en-US"/>
        </w:rPr>
        <w:t>(</w:t>
      </w:r>
      <w:r>
        <w:rPr>
          <w:lang w:val="en-US"/>
        </w:rPr>
        <w:t>or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>)</w:t>
      </w:r>
      <w:r>
        <w:rPr>
          <w:lang w:val="en-US"/>
        </w:rPr>
        <w:t>)</w:t>
      </w:r>
    </w:p>
    <w:p w:rsidR="00E243A4" w:rsidRDefault="00E243A4" w:rsidP="00B47047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E243A4" w:rsidRPr="00B47047" w:rsidRDefault="00E243A4" w:rsidP="00B47047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B87A62" w:rsidRDefault="00E243A4" w:rsidP="005A45BD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Sample17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E243A4" w:rsidRDefault="00E243A4" w:rsidP="005A45BD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numberp a) d (number b</w:t>
      </w:r>
      <w:r w:rsidRPr="00B87A62">
        <w:rPr>
          <w:lang w:val="en-US"/>
        </w:rPr>
        <w:t xml:space="preserve">)) </w:t>
      </w:r>
    </w:p>
    <w:p w:rsidR="00E243A4" w:rsidRDefault="00E243A4" w:rsidP="005A45BD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E243A4" w:rsidRPr="00B47047" w:rsidRDefault="00E243A4" w:rsidP="005A45BD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3144AC" w:rsidRDefault="00E243A4" w:rsidP="00FE0DAC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8</w:t>
      </w:r>
      <w:r w:rsidRPr="003144AC">
        <w:rPr>
          <w:lang w:val="en-US"/>
        </w:rPr>
        <w:t>(</w:t>
      </w:r>
      <w:r>
        <w:rPr>
          <w:lang w:val="en-US"/>
        </w:rPr>
        <w:t>s</w:t>
      </w:r>
      <w:r w:rsidRPr="003144AC">
        <w:rPr>
          <w:lang w:val="en-US"/>
        </w:rPr>
        <w:t>)</w:t>
      </w:r>
    </w:p>
    <w:p w:rsidR="00E243A4" w:rsidRPr="003144AC" w:rsidRDefault="00E243A4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(setq s "This" s2 " is" s3 " a" s4 " text" </w:t>
      </w:r>
    </w:p>
    <w:p w:rsidR="00E243A4" w:rsidRPr="003144AC" w:rsidRDefault="00E243A4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1 (subseq s 5))</w:t>
      </w:r>
    </w:p>
    <w:p w:rsidR="00E243A4" w:rsidRPr="003144AC" w:rsidRDefault="00E243A4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2 (subseq s 0 3))</w:t>
      </w:r>
    </w:p>
    <w:p w:rsidR="00E243A4" w:rsidRPr="003144AC" w:rsidRDefault="00E243A4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3 (subseq s 4 9))</w:t>
      </w:r>
    </w:p>
    <w:p w:rsidR="00E243A4" w:rsidRPr="003144AC" w:rsidRDefault="00E243A4" w:rsidP="00FE0DAC">
      <w:pPr>
        <w:ind w:left="927" w:firstLine="0"/>
        <w:rPr>
          <w:lang w:val="en-US"/>
        </w:rPr>
      </w:pPr>
      <w:r w:rsidRPr="003144AC">
        <w:rPr>
          <w:lang w:val="en-US"/>
        </w:rPr>
        <w:t>(print u1)</w:t>
      </w:r>
    </w:p>
    <w:p w:rsidR="00E243A4" w:rsidRPr="003144AC" w:rsidRDefault="00E243A4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(print u2) </w:t>
      </w:r>
    </w:p>
    <w:p w:rsidR="00E243A4" w:rsidRDefault="00E243A4" w:rsidP="00FE0DAC">
      <w:pPr>
        <w:ind w:left="927" w:firstLine="0"/>
        <w:rPr>
          <w:lang w:val="en-US"/>
        </w:rPr>
      </w:pPr>
      <w:r>
        <w:rPr>
          <w:lang w:val="en-US"/>
        </w:rPr>
        <w:t xml:space="preserve">(print u3) </w:t>
      </w:r>
      <w:r w:rsidRPr="003144AC">
        <w:rPr>
          <w:lang w:val="en-US"/>
        </w:rPr>
        <w:t>)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B87A62" w:rsidRDefault="00E243A4" w:rsidP="002C653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Sample19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E243A4" w:rsidRDefault="00E243A4" w:rsidP="002C6534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 (&lt; a (+ b c)) (&lt; b (+ a c)) (&lt; c (+ a b))</w:t>
      </w:r>
      <w:r w:rsidRPr="00B87A62">
        <w:rPr>
          <w:lang w:val="en-US"/>
        </w:rPr>
        <w:t xml:space="preserve">)) </w:t>
      </w:r>
    </w:p>
    <w:p w:rsidR="00E243A4" w:rsidRDefault="00E243A4" w:rsidP="002C6534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E243A4" w:rsidRDefault="00E243A4" w:rsidP="00B71F20">
      <w:pPr>
        <w:rPr>
          <w:lang w:val="en-US"/>
        </w:rPr>
      </w:pPr>
    </w:p>
    <w:p w:rsidR="00E243A4" w:rsidRDefault="00E243A4" w:rsidP="00823785">
      <w:pPr>
        <w:numPr>
          <w:ilvl w:val="0"/>
          <w:numId w:val="8"/>
        </w:numPr>
        <w:rPr>
          <w:lang w:val="en-US"/>
        </w:rPr>
      </w:pPr>
    </w:p>
    <w:p w:rsidR="00E243A4" w:rsidRPr="00B87A62" w:rsidRDefault="00E243A4" w:rsidP="00CA037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Sample20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E243A4" w:rsidRDefault="00E243A4" w:rsidP="00CA0374">
      <w:pPr>
        <w:ind w:left="927" w:firstLine="0"/>
        <w:rPr>
          <w:lang w:val="en-US"/>
        </w:rPr>
      </w:pPr>
      <w:r>
        <w:rPr>
          <w:lang w:val="en-US"/>
        </w:rPr>
        <w:t>(setq p1</w:t>
      </w:r>
      <w:r w:rsidRPr="00B87A62">
        <w:rPr>
          <w:lang w:val="en-US"/>
        </w:rPr>
        <w:t xml:space="preserve"> (</w:t>
      </w:r>
      <w:r>
        <w:rPr>
          <w:lang w:val="en-US"/>
        </w:rPr>
        <w:t>eq (* a a) (+ (* b b) (* c c))</w:t>
      </w:r>
      <w:r w:rsidRPr="00B87A62">
        <w:rPr>
          <w:lang w:val="en-US"/>
        </w:rPr>
        <w:t xml:space="preserve">)) </w:t>
      </w:r>
    </w:p>
    <w:p w:rsidR="00E243A4" w:rsidRDefault="00E243A4" w:rsidP="00CA0374">
      <w:pPr>
        <w:ind w:left="927" w:firstLine="0"/>
        <w:rPr>
          <w:lang w:val="en-US"/>
        </w:rPr>
      </w:pPr>
      <w:r>
        <w:rPr>
          <w:lang w:val="en-US"/>
        </w:rPr>
        <w:t>(setq p2</w:t>
      </w:r>
      <w:r w:rsidRPr="00B87A62">
        <w:rPr>
          <w:lang w:val="en-US"/>
        </w:rPr>
        <w:t xml:space="preserve"> (</w:t>
      </w:r>
      <w:r>
        <w:rPr>
          <w:lang w:val="en-US"/>
        </w:rPr>
        <w:t>eq (* b b) (+ (* a a) (* c c))</w:t>
      </w:r>
      <w:r w:rsidRPr="00B87A62">
        <w:rPr>
          <w:lang w:val="en-US"/>
        </w:rPr>
        <w:t xml:space="preserve">)) </w:t>
      </w:r>
    </w:p>
    <w:p w:rsidR="00E243A4" w:rsidRDefault="00E243A4" w:rsidP="0025337D">
      <w:pPr>
        <w:ind w:left="927" w:firstLine="0"/>
        <w:rPr>
          <w:lang w:val="en-US"/>
        </w:rPr>
      </w:pPr>
      <w:r>
        <w:rPr>
          <w:lang w:val="en-US"/>
        </w:rPr>
        <w:t>(setq p3</w:t>
      </w:r>
      <w:r w:rsidRPr="00B87A62">
        <w:rPr>
          <w:lang w:val="en-US"/>
        </w:rPr>
        <w:t xml:space="preserve"> (</w:t>
      </w:r>
      <w:r>
        <w:rPr>
          <w:lang w:val="en-US"/>
        </w:rPr>
        <w:t>eq (* c c) (+ (* a a) (* b b))</w:t>
      </w:r>
      <w:r w:rsidRPr="00B87A62">
        <w:rPr>
          <w:lang w:val="en-US"/>
        </w:rPr>
        <w:t xml:space="preserve">)) </w:t>
      </w:r>
    </w:p>
    <w:p w:rsidR="00E243A4" w:rsidRDefault="00E243A4" w:rsidP="00CA0374">
      <w:pPr>
        <w:ind w:left="927" w:firstLine="0"/>
        <w:rPr>
          <w:lang w:val="en-US"/>
        </w:rPr>
      </w:pPr>
      <w:r>
        <w:rPr>
          <w:lang w:val="en-US"/>
        </w:rPr>
        <w:t>(setq p (or p1 p2 p3))</w:t>
      </w:r>
    </w:p>
    <w:p w:rsidR="00E243A4" w:rsidRPr="00911528" w:rsidRDefault="00E243A4" w:rsidP="00CA0374">
      <w:pPr>
        <w:ind w:left="927" w:firstLine="0"/>
      </w:pPr>
      <w:r w:rsidRPr="00911528">
        <w:t>(</w:t>
      </w:r>
      <w:r w:rsidRPr="00B87A62">
        <w:rPr>
          <w:lang w:val="en-US"/>
        </w:rPr>
        <w:t>print</w:t>
      </w:r>
      <w:r w:rsidRPr="00911528">
        <w:t xml:space="preserve"> </w:t>
      </w:r>
      <w:r>
        <w:rPr>
          <w:lang w:val="en-US"/>
        </w:rPr>
        <w:t>c</w:t>
      </w:r>
      <w:r w:rsidRPr="00911528">
        <w:t>) )</w:t>
      </w:r>
    </w:p>
    <w:p w:rsidR="00E243A4" w:rsidRPr="00911528" w:rsidRDefault="00E243A4" w:rsidP="00B71F20"/>
    <w:p w:rsidR="00E243A4" w:rsidRPr="006F58BC" w:rsidRDefault="00E243A4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EB1F94" w:rsidRDefault="00E243A4" w:rsidP="00911528">
      <w:pPr>
        <w:rPr>
          <w:b/>
        </w:rPr>
      </w:pPr>
      <w:r w:rsidRPr="00877135">
        <w:rPr>
          <w:b/>
          <w:color w:val="000000"/>
        </w:rPr>
        <w:t xml:space="preserve">Функции работы со списками и их суперпозиции в языке </w:t>
      </w:r>
      <w:r w:rsidRPr="00877135">
        <w:rPr>
          <w:b/>
          <w:color w:val="000000"/>
          <w:lang w:val="en-US"/>
        </w:rPr>
        <w:t>LISP</w:t>
      </w:r>
      <w:r w:rsidRPr="00877135">
        <w:rPr>
          <w:b/>
          <w:color w:val="000000"/>
        </w:rPr>
        <w:t>. Функции раб</w:t>
      </w:r>
      <w:r w:rsidRPr="00877135">
        <w:rPr>
          <w:b/>
          <w:color w:val="000000"/>
        </w:rPr>
        <w:t>о</w:t>
      </w:r>
      <w:r w:rsidRPr="00877135">
        <w:rPr>
          <w:b/>
          <w:color w:val="000000"/>
        </w:rPr>
        <w:t xml:space="preserve">ты со списками в языке </w:t>
      </w:r>
      <w:r w:rsidRPr="00877135">
        <w:rPr>
          <w:b/>
          <w:color w:val="000000"/>
          <w:lang w:val="en-US"/>
        </w:rPr>
        <w:t>Python</w:t>
      </w:r>
      <w:r w:rsidRPr="00877135">
        <w:rPr>
          <w:b/>
          <w:color w:val="000000"/>
        </w:rPr>
        <w:t xml:space="preserve">. </w:t>
      </w:r>
      <w:r w:rsidRPr="00877135">
        <w:rPr>
          <w:b/>
        </w:rPr>
        <w:t xml:space="preserve">Глобальные и локальные переменные в языках </w:t>
      </w:r>
      <w:r w:rsidRPr="00877135">
        <w:rPr>
          <w:b/>
          <w:lang w:val="en-US"/>
        </w:rPr>
        <w:t>LISP</w:t>
      </w:r>
      <w:r w:rsidRPr="00877135">
        <w:rPr>
          <w:b/>
        </w:rPr>
        <w:t xml:space="preserve"> и </w:t>
      </w:r>
      <w:r w:rsidRPr="00877135">
        <w:rPr>
          <w:b/>
          <w:lang w:val="en-US"/>
        </w:rPr>
        <w:t>Python</w:t>
      </w:r>
      <w:r w:rsidRPr="00877135">
        <w:rPr>
          <w:b/>
        </w:rPr>
        <w:t>.</w:t>
      </w:r>
    </w:p>
    <w:p w:rsidR="00E243A4" w:rsidRPr="0080036A" w:rsidRDefault="00E243A4" w:rsidP="009A712C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E243A4" w:rsidRPr="009A712C" w:rsidRDefault="00E243A4" w:rsidP="00911528">
      <w:pPr>
        <w:rPr>
          <w:b/>
          <w:color w:val="000000"/>
        </w:rPr>
      </w:pPr>
    </w:p>
    <w:p w:rsidR="00E243A4" w:rsidRPr="009A712C" w:rsidRDefault="00E243A4" w:rsidP="00823785">
      <w:pPr>
        <w:numPr>
          <w:ilvl w:val="0"/>
          <w:numId w:val="9"/>
        </w:numPr>
      </w:pPr>
    </w:p>
    <w:p w:rsidR="00E243A4" w:rsidRPr="00EB1F94" w:rsidRDefault="00E243A4" w:rsidP="003B0AB0">
      <w:pPr>
        <w:ind w:left="567" w:firstLine="0"/>
        <w:rPr>
          <w:lang w:val="en-US"/>
        </w:rPr>
      </w:pPr>
      <w:r w:rsidRPr="00EB1F94">
        <w:rPr>
          <w:lang w:val="en-US"/>
        </w:rPr>
        <w:t xml:space="preserve">(defun </w:t>
      </w:r>
      <w:r>
        <w:rPr>
          <w:lang w:val="en-US"/>
        </w:rPr>
        <w:t>Sample01</w:t>
      </w:r>
      <w:r w:rsidRPr="00EB1F94">
        <w:rPr>
          <w:lang w:val="en-US"/>
        </w:rPr>
        <w:t>()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a1 (cons 3 (cons 7 (cons 9 (cons 19 (cons 21 nil))))))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a2 (list 3 7 9 19 21))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a3 (quote (3 7 9 19 21)))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a4 '(3 7 9 19 21))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a1)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a2)</w:t>
      </w:r>
    </w:p>
    <w:p w:rsidR="00E243A4" w:rsidRPr="003B0AB0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a3)</w:t>
      </w:r>
    </w:p>
    <w:p w:rsidR="00E243A4" w:rsidRDefault="00E243A4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a4)</w:t>
      </w:r>
      <w:r w:rsidRPr="00EB1F94">
        <w:rPr>
          <w:lang w:val="en-US"/>
        </w:rPr>
        <w:t>)</w:t>
      </w:r>
    </w:p>
    <w:p w:rsidR="00E243A4" w:rsidRPr="0028192E" w:rsidRDefault="00E243A4" w:rsidP="003B0AB0">
      <w:pPr>
        <w:ind w:left="927" w:firstLine="0"/>
        <w:rPr>
          <w:lang w:val="en-US"/>
        </w:rPr>
      </w:pPr>
    </w:p>
    <w:p w:rsidR="00E243A4" w:rsidRPr="00EB1F9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F803C6" w:rsidRDefault="00E243A4" w:rsidP="00F803C6">
      <w:pPr>
        <w:ind w:left="567" w:firstLine="0"/>
        <w:rPr>
          <w:lang w:val="en-US"/>
        </w:rPr>
      </w:pPr>
      <w:r w:rsidRPr="00F803C6">
        <w:rPr>
          <w:lang w:val="en-US"/>
        </w:rPr>
        <w:t xml:space="preserve">(defun </w:t>
      </w:r>
      <w:r>
        <w:rPr>
          <w:lang w:val="en-US"/>
        </w:rPr>
        <w:t>Sample0</w:t>
      </w:r>
      <w:r w:rsidRPr="00F803C6">
        <w:rPr>
          <w:lang w:val="en-US"/>
        </w:rPr>
        <w:t>2()</w:t>
      </w:r>
    </w:p>
    <w:p w:rsidR="00E243A4" w:rsidRPr="00F803C6" w:rsidRDefault="00E243A4" w:rsidP="00F803C6">
      <w:pPr>
        <w:ind w:left="927" w:firstLine="0"/>
        <w:rPr>
          <w:lang w:val="en-US"/>
        </w:rPr>
      </w:pPr>
      <w:r w:rsidRPr="00F803C6">
        <w:rPr>
          <w:lang w:val="en-US"/>
        </w:rPr>
        <w:t>(setq a1 (make-list 5))</w:t>
      </w:r>
    </w:p>
    <w:p w:rsidR="00E243A4" w:rsidRPr="00F803C6" w:rsidRDefault="00E243A4" w:rsidP="00F803C6">
      <w:pPr>
        <w:ind w:left="927" w:firstLine="0"/>
        <w:rPr>
          <w:lang w:val="en-US"/>
        </w:rPr>
      </w:pPr>
      <w:r w:rsidRPr="00F803C6">
        <w:rPr>
          <w:lang w:val="en-US"/>
        </w:rPr>
        <w:t>(setq a2 (make-list 5 :initial-element 3))</w:t>
      </w:r>
    </w:p>
    <w:p w:rsidR="00E243A4" w:rsidRPr="00F803C6" w:rsidRDefault="00E243A4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a1)</w:t>
      </w:r>
    </w:p>
    <w:p w:rsidR="00E243A4" w:rsidRDefault="00E243A4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a2)</w:t>
      </w:r>
      <w:r>
        <w:rPr>
          <w:lang w:val="en-US"/>
        </w:rPr>
        <w:t>)</w:t>
      </w:r>
    </w:p>
    <w:p w:rsidR="00E243A4" w:rsidRDefault="00E243A4" w:rsidP="004C5481">
      <w:pPr>
        <w:ind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1D261C" w:rsidRDefault="00E243A4" w:rsidP="001D261C">
      <w:pPr>
        <w:ind w:left="567" w:firstLine="0"/>
        <w:rPr>
          <w:lang w:val="en-US"/>
        </w:rPr>
      </w:pPr>
      <w:r w:rsidRPr="001D261C">
        <w:rPr>
          <w:lang w:val="en-US"/>
        </w:rPr>
        <w:t xml:space="preserve">(defun </w:t>
      </w:r>
      <w:r>
        <w:rPr>
          <w:lang w:val="en-US"/>
        </w:rPr>
        <w:t>Sample03</w:t>
      </w:r>
      <w:r w:rsidRPr="001D261C">
        <w:rPr>
          <w:lang w:val="en-US"/>
        </w:rPr>
        <w:t>()</w:t>
      </w:r>
    </w:p>
    <w:p w:rsidR="00E243A4" w:rsidRPr="001D261C" w:rsidRDefault="00E243A4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a1 (make-sequence 'list 5))</w:t>
      </w:r>
    </w:p>
    <w:p w:rsidR="00E243A4" w:rsidRPr="001D261C" w:rsidRDefault="00E243A4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a2 (make-sequence 'list 5 :initial-element 3))</w:t>
      </w:r>
    </w:p>
    <w:p w:rsidR="00E243A4" w:rsidRPr="001D261C" w:rsidRDefault="00E243A4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a1)</w:t>
      </w:r>
    </w:p>
    <w:p w:rsidR="00E243A4" w:rsidRDefault="00E243A4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a2))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D47FF4" w:rsidRDefault="00E243A4" w:rsidP="00D47FF4">
      <w:pPr>
        <w:ind w:left="567" w:firstLine="0"/>
        <w:rPr>
          <w:lang w:val="en-US"/>
        </w:rPr>
      </w:pPr>
      <w:r w:rsidRPr="00D47FF4">
        <w:rPr>
          <w:lang w:val="en-US"/>
        </w:rPr>
        <w:t xml:space="preserve">(defun </w:t>
      </w:r>
      <w:r>
        <w:rPr>
          <w:lang w:val="en-US"/>
        </w:rPr>
        <w:t>Sample04</w:t>
      </w:r>
      <w:r w:rsidRPr="00D47FF4">
        <w:rPr>
          <w:lang w:val="en-US"/>
        </w:rPr>
        <w:t>()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w nil)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3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'(1 9)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"r"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b1 (pop w))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b2 (pop w))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b3 (pop w))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b1)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b2)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b3)</w:t>
      </w:r>
    </w:p>
    <w:p w:rsidR="00E243A4" w:rsidRPr="00D47FF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(terpri)</w:t>
      </w:r>
    </w:p>
    <w:p w:rsidR="00E243A4" w:rsidRDefault="00E243A4" w:rsidP="00D47FF4">
      <w:pPr>
        <w:ind w:left="927" w:firstLine="0"/>
        <w:rPr>
          <w:lang w:val="en-US"/>
        </w:rPr>
      </w:pPr>
      <w:r w:rsidRPr="00D47FF4">
        <w:rPr>
          <w:lang w:val="en-US"/>
        </w:rPr>
        <w:t>)</w:t>
      </w:r>
    </w:p>
    <w:p w:rsidR="00E243A4" w:rsidRDefault="00E243A4" w:rsidP="00F37E6D">
      <w:pPr>
        <w:ind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0F5002" w:rsidRDefault="00E243A4" w:rsidP="000F5002">
      <w:pPr>
        <w:ind w:left="567" w:firstLine="0"/>
        <w:rPr>
          <w:lang w:val="en-US"/>
        </w:rPr>
      </w:pPr>
      <w:r w:rsidRPr="000F5002">
        <w:rPr>
          <w:lang w:val="en-US"/>
        </w:rPr>
        <w:t xml:space="preserve">defun </w:t>
      </w:r>
      <w:r>
        <w:rPr>
          <w:lang w:val="en-US"/>
        </w:rPr>
        <w:t>Sample0</w:t>
      </w:r>
      <w:r w:rsidRPr="000F5002">
        <w:rPr>
          <w:lang w:val="en-US"/>
        </w:rPr>
        <w:t>5()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a '(1  2 3))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b1 (append a 4))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b2 (append a '(4)))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l1 (length b1))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l2 (length b2))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a)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b1)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b2)</w:t>
      </w:r>
    </w:p>
    <w:p w:rsidR="00E243A4" w:rsidRPr="000F5002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l1)</w:t>
      </w:r>
    </w:p>
    <w:p w:rsidR="00E243A4" w:rsidRDefault="00E243A4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l2))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672287" w:rsidRDefault="00E243A4" w:rsidP="00672287">
      <w:pPr>
        <w:ind w:left="567" w:firstLine="0"/>
        <w:rPr>
          <w:lang w:val="en-US"/>
        </w:rPr>
      </w:pPr>
      <w:r w:rsidRPr="00672287">
        <w:rPr>
          <w:lang w:val="en-US"/>
        </w:rPr>
        <w:t xml:space="preserve">(defun </w:t>
      </w:r>
      <w:r>
        <w:rPr>
          <w:lang w:val="en-US"/>
        </w:rPr>
        <w:t>Sample0</w:t>
      </w:r>
      <w:r w:rsidRPr="00672287">
        <w:rPr>
          <w:lang w:val="en-US"/>
        </w:rPr>
        <w:t>6()</w:t>
      </w:r>
    </w:p>
    <w:p w:rsidR="00E243A4" w:rsidRPr="00672287" w:rsidRDefault="00E243A4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a '(1  2 3))</w:t>
      </w:r>
    </w:p>
    <w:p w:rsidR="00E243A4" w:rsidRPr="00672287" w:rsidRDefault="00E243A4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b (append '(4) a))</w:t>
      </w:r>
    </w:p>
    <w:p w:rsidR="00E243A4" w:rsidRPr="00672287" w:rsidRDefault="00E243A4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a)</w:t>
      </w:r>
    </w:p>
    <w:p w:rsidR="00E243A4" w:rsidRPr="00672287" w:rsidRDefault="00E243A4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b))</w:t>
      </w:r>
    </w:p>
    <w:p w:rsidR="00E243A4" w:rsidRDefault="00E243A4" w:rsidP="00672287">
      <w:pPr>
        <w:ind w:left="927" w:firstLine="0"/>
        <w:rPr>
          <w:lang w:val="en-US"/>
        </w:rPr>
      </w:pPr>
      <w:r w:rsidRPr="00672287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237A0F" w:rsidRDefault="00E243A4" w:rsidP="00237A0F">
      <w:pPr>
        <w:ind w:left="567" w:firstLine="0"/>
        <w:rPr>
          <w:lang w:val="en-US"/>
        </w:rPr>
      </w:pPr>
      <w:r w:rsidRPr="00237A0F">
        <w:rPr>
          <w:lang w:val="en-US"/>
        </w:rPr>
        <w:t xml:space="preserve">(defun </w:t>
      </w:r>
      <w:r>
        <w:rPr>
          <w:lang w:val="en-US"/>
        </w:rPr>
        <w:t>Sample07</w:t>
      </w:r>
      <w:r w:rsidRPr="00237A0F">
        <w:rPr>
          <w:lang w:val="en-US"/>
        </w:rPr>
        <w:t>()</w:t>
      </w:r>
    </w:p>
    <w:p w:rsidR="00E243A4" w:rsidRPr="00237A0F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(setq a '(1  2 3 4 2))</w:t>
      </w:r>
    </w:p>
    <w:p w:rsidR="00E243A4" w:rsidRPr="00237A0F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(setq b (remove 2 a))</w:t>
      </w:r>
    </w:p>
    <w:p w:rsidR="00E243A4" w:rsidRPr="00237A0F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a)</w:t>
      </w:r>
    </w:p>
    <w:p w:rsidR="00E243A4" w:rsidRPr="00237A0F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b)</w:t>
      </w:r>
    </w:p>
    <w:p w:rsidR="00E243A4" w:rsidRPr="00237A0F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(terpri)</w:t>
      </w:r>
    </w:p>
    <w:p w:rsidR="00E243A4" w:rsidRDefault="00E243A4" w:rsidP="00237A0F">
      <w:pPr>
        <w:ind w:left="927" w:firstLine="0"/>
        <w:rPr>
          <w:lang w:val="en-US"/>
        </w:rPr>
      </w:pPr>
      <w:r w:rsidRPr="00237A0F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9E2882" w:rsidRDefault="00E243A4" w:rsidP="009E2882">
      <w:pPr>
        <w:ind w:left="567" w:firstLine="0"/>
        <w:rPr>
          <w:lang w:val="en-US"/>
        </w:rPr>
      </w:pPr>
      <w:r w:rsidRPr="009E2882">
        <w:rPr>
          <w:lang w:val="en-US"/>
        </w:rPr>
        <w:t xml:space="preserve">(defun </w:t>
      </w:r>
      <w:r>
        <w:rPr>
          <w:lang w:val="en-US"/>
        </w:rPr>
        <w:t>Sample08</w:t>
      </w:r>
      <w:r w:rsidRPr="009E2882">
        <w:rPr>
          <w:lang w:val="en-US"/>
        </w:rPr>
        <w:t>8()</w:t>
      </w:r>
    </w:p>
    <w:p w:rsidR="00E243A4" w:rsidRPr="009E2882" w:rsidRDefault="00E243A4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a '(1  2 3 4 2))</w:t>
      </w:r>
    </w:p>
    <w:p w:rsidR="00E243A4" w:rsidRPr="009E2882" w:rsidRDefault="00E243A4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b (delete-if  '#oddp a))</w:t>
      </w:r>
    </w:p>
    <w:p w:rsidR="00E243A4" w:rsidRPr="009E2882" w:rsidRDefault="00E243A4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a)</w:t>
      </w:r>
    </w:p>
    <w:p w:rsidR="00E243A4" w:rsidRPr="009E2882" w:rsidRDefault="00E243A4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b))</w:t>
      </w:r>
    </w:p>
    <w:p w:rsidR="00E243A4" w:rsidRDefault="00E243A4" w:rsidP="009E2882">
      <w:pPr>
        <w:ind w:left="927" w:firstLine="0"/>
        <w:rPr>
          <w:lang w:val="en-US"/>
        </w:rPr>
      </w:pPr>
      <w:r w:rsidRPr="009E2882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9129D0" w:rsidRDefault="00E243A4" w:rsidP="009129D0">
      <w:pPr>
        <w:ind w:left="567" w:firstLine="0"/>
        <w:rPr>
          <w:lang w:val="en-US"/>
        </w:rPr>
      </w:pPr>
      <w:r w:rsidRPr="009129D0">
        <w:rPr>
          <w:lang w:val="en-US"/>
        </w:rPr>
        <w:t>(defun List_9()</w:t>
      </w:r>
    </w:p>
    <w:p w:rsidR="00E243A4" w:rsidRPr="009129D0" w:rsidRDefault="00E243A4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a '(1 7 2 3 4 2))</w:t>
      </w:r>
    </w:p>
    <w:p w:rsidR="00E243A4" w:rsidRPr="009129D0" w:rsidRDefault="00E243A4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b (delete-if-not  #'oddp a))</w:t>
      </w:r>
    </w:p>
    <w:p w:rsidR="00E243A4" w:rsidRPr="009129D0" w:rsidRDefault="00E243A4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a)</w:t>
      </w:r>
    </w:p>
    <w:p w:rsidR="00E243A4" w:rsidRPr="009129D0" w:rsidRDefault="00E243A4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b))</w:t>
      </w:r>
    </w:p>
    <w:p w:rsidR="00E243A4" w:rsidRDefault="00E243A4" w:rsidP="009129D0">
      <w:pPr>
        <w:ind w:left="927" w:firstLine="0"/>
        <w:rPr>
          <w:lang w:val="en-US"/>
        </w:rPr>
      </w:pPr>
      <w:r w:rsidRPr="009129D0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B116D8" w:rsidRDefault="00E243A4" w:rsidP="00B116D8">
      <w:pPr>
        <w:ind w:left="567" w:firstLine="0"/>
        <w:rPr>
          <w:lang w:val="en-US"/>
        </w:rPr>
      </w:pPr>
      <w:r w:rsidRPr="00B116D8">
        <w:rPr>
          <w:lang w:val="en-US"/>
        </w:rPr>
        <w:t xml:space="preserve">(defun </w:t>
      </w:r>
      <w:r>
        <w:rPr>
          <w:lang w:val="en-US"/>
        </w:rPr>
        <w:t>Sample</w:t>
      </w:r>
      <w:r w:rsidRPr="00B116D8">
        <w:rPr>
          <w:lang w:val="en-US"/>
        </w:rPr>
        <w:t>10()</w:t>
      </w:r>
    </w:p>
    <w:p w:rsidR="00E243A4" w:rsidRPr="00B116D8" w:rsidRDefault="00E243A4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a '(1 7 2 3 4 2))</w:t>
      </w:r>
    </w:p>
    <w:p w:rsidR="00E243A4" w:rsidRPr="00B116D8" w:rsidRDefault="00E243A4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b (delete-if  #'evenp a))</w:t>
      </w:r>
    </w:p>
    <w:p w:rsidR="00E243A4" w:rsidRPr="00B116D8" w:rsidRDefault="00E243A4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a)</w:t>
      </w:r>
    </w:p>
    <w:p w:rsidR="00E243A4" w:rsidRPr="00B116D8" w:rsidRDefault="00E243A4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b))</w:t>
      </w:r>
    </w:p>
    <w:p w:rsidR="00E243A4" w:rsidRDefault="00E243A4" w:rsidP="00B116D8">
      <w:pPr>
        <w:ind w:left="927" w:firstLine="0"/>
        <w:rPr>
          <w:lang w:val="en-US"/>
        </w:rPr>
      </w:pPr>
      <w:r w:rsidRPr="00B116D8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673646" w:rsidRDefault="00E243A4" w:rsidP="00673646">
      <w:pPr>
        <w:ind w:left="567" w:firstLine="0"/>
        <w:rPr>
          <w:lang w:val="en-US"/>
        </w:rPr>
      </w:pPr>
      <w:r w:rsidRPr="00673646">
        <w:rPr>
          <w:lang w:val="en-US"/>
        </w:rPr>
        <w:t xml:space="preserve">(defun </w:t>
      </w:r>
      <w:r>
        <w:rPr>
          <w:lang w:val="en-US"/>
        </w:rPr>
        <w:t>Sample</w:t>
      </w:r>
      <w:r w:rsidRPr="00673646">
        <w:rPr>
          <w:lang w:val="en-US"/>
        </w:rPr>
        <w:t>1</w:t>
      </w:r>
      <w:r>
        <w:rPr>
          <w:lang w:val="en-US"/>
        </w:rPr>
        <w:t>1</w:t>
      </w:r>
      <w:r w:rsidRPr="00673646">
        <w:rPr>
          <w:lang w:val="en-US"/>
        </w:rPr>
        <w:t>()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"It is me!"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(setq  x  1 y  (+  x  4))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"Before LET")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 let ((x 5) (y (- x 12)) 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(print "Let") 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 (print y)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"After LET")</w:t>
      </w:r>
    </w:p>
    <w:p w:rsidR="00E243A4" w:rsidRPr="00673646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E243A4" w:rsidRDefault="00E243A4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FC2090" w:rsidRDefault="00E243A4" w:rsidP="00FC2090">
      <w:pPr>
        <w:ind w:left="567" w:firstLine="0"/>
        <w:rPr>
          <w:lang w:val="en-US"/>
        </w:rPr>
      </w:pPr>
      <w:r>
        <w:rPr>
          <w:lang w:val="en-US"/>
        </w:rPr>
        <w:t>(defun Sample1</w:t>
      </w:r>
      <w:r w:rsidRPr="00FC2090">
        <w:rPr>
          <w:lang w:val="en-US"/>
        </w:rPr>
        <w:t>2()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"It is me!"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(setq x 21)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"Before")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 xml:space="preserve">(dotimes  (x 10) (format t  "~d" x))  </w:t>
      </w:r>
    </w:p>
    <w:p w:rsidR="00E243A4" w:rsidRPr="00FC2090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"After")</w:t>
      </w:r>
    </w:p>
    <w:p w:rsidR="00E243A4" w:rsidRDefault="00E243A4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7A72AF" w:rsidRDefault="00E243A4" w:rsidP="007A72AF">
      <w:pPr>
        <w:ind w:left="567" w:firstLine="0"/>
        <w:rPr>
          <w:lang w:val="en-US"/>
        </w:rPr>
      </w:pPr>
      <w:r w:rsidRPr="007A72AF">
        <w:rPr>
          <w:lang w:val="en-US"/>
        </w:rPr>
        <w:t xml:space="preserve">(defun </w:t>
      </w:r>
      <w:r>
        <w:rPr>
          <w:lang w:val="en-US"/>
        </w:rPr>
        <w:t>Sample13</w:t>
      </w:r>
      <w:r w:rsidRPr="007A72AF">
        <w:rPr>
          <w:lang w:val="en-US"/>
        </w:rPr>
        <w:t>()</w:t>
      </w:r>
    </w:p>
    <w:p w:rsidR="00E243A4" w:rsidRPr="007A72AF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(let ( (l1 7) (l2 1) (l3 17))</w:t>
      </w:r>
    </w:p>
    <w:p w:rsidR="00E243A4" w:rsidRPr="007A72AF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l1   ~a" l1)</w:t>
      </w:r>
    </w:p>
    <w:p w:rsidR="00E243A4" w:rsidRPr="007A72AF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l2   ~a" l2)</w:t>
      </w:r>
    </w:p>
    <w:p w:rsidR="00E243A4" w:rsidRPr="007A72AF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l3   ~a" l3)</w:t>
      </w:r>
    </w:p>
    <w:p w:rsidR="00E243A4" w:rsidRPr="007A72AF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(setq a (+ l1 l2 l3))</w:t>
      </w:r>
    </w:p>
    <w:p w:rsidR="00E243A4" w:rsidRDefault="00E243A4" w:rsidP="007A72AF">
      <w:pPr>
        <w:ind w:left="927" w:firstLine="0"/>
        <w:rPr>
          <w:lang w:val="en-US"/>
        </w:rPr>
      </w:pPr>
      <w:r w:rsidRPr="007A72AF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(defvar  *a1* 10)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(defparameter *a2* 20)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(defconstant +a3+ 17)</w:t>
      </w:r>
    </w:p>
    <w:p w:rsidR="00E243A4" w:rsidRPr="001D3251" w:rsidRDefault="00E243A4" w:rsidP="001D3251">
      <w:pPr>
        <w:rPr>
          <w:lang w:val="en-US"/>
        </w:rPr>
      </w:pPr>
      <w:r>
        <w:rPr>
          <w:lang w:val="en-US"/>
        </w:rPr>
        <w:t>(defun Sample14</w:t>
      </w:r>
      <w:r w:rsidRPr="001D3251">
        <w:rPr>
          <w:lang w:val="en-US"/>
        </w:rPr>
        <w:t>()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"It is me!"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a0 7 )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(rotatef a0  *a1*  *a2* 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b (list a0  *a1*  *a2*))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b)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(shiftf a0 *a1* *a2*)</w:t>
      </w:r>
    </w:p>
    <w:p w:rsidR="00E243A4" w:rsidRPr="001D3251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c (list a0  *a1*  *a2*) )</w:t>
      </w:r>
    </w:p>
    <w:p w:rsidR="00E243A4" w:rsidRDefault="00E243A4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c)</w:t>
      </w:r>
      <w:r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C04832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(defconstant +N+ 7)</w:t>
      </w:r>
    </w:p>
    <w:p w:rsidR="00E243A4" w:rsidRPr="00C04832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(defvar *S-Sum*)</w:t>
      </w:r>
    </w:p>
    <w:p w:rsidR="00E243A4" w:rsidRPr="00C04832" w:rsidRDefault="00E243A4" w:rsidP="00C04832">
      <w:pPr>
        <w:rPr>
          <w:lang w:val="en-US"/>
        </w:rPr>
      </w:pPr>
      <w:r w:rsidRPr="00C04832">
        <w:rPr>
          <w:lang w:val="en-US"/>
        </w:rPr>
        <w:t xml:space="preserve">(defun </w:t>
      </w:r>
      <w:r>
        <w:rPr>
          <w:lang w:val="en-US"/>
        </w:rPr>
        <w:t>Sample15</w:t>
      </w:r>
      <w:r w:rsidRPr="00C04832">
        <w:rPr>
          <w:lang w:val="en-US"/>
        </w:rPr>
        <w:t xml:space="preserve"> ()</w:t>
      </w:r>
    </w:p>
    <w:p w:rsidR="00E243A4" w:rsidRPr="00C04832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>"This is the simple sample"</w:t>
      </w:r>
    </w:p>
    <w:p w:rsidR="00E243A4" w:rsidRPr="00C04832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>(let ((r (read)))</w:t>
      </w:r>
    </w:p>
    <w:p w:rsidR="00E243A4" w:rsidRPr="00C04832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 xml:space="preserve">      (setq *S-Sum* (* pi r r +N+)))</w:t>
      </w:r>
    </w:p>
    <w:p w:rsidR="00E243A4" w:rsidRDefault="00E243A4" w:rsidP="00C04832">
      <w:pPr>
        <w:ind w:left="927" w:firstLine="0"/>
        <w:rPr>
          <w:lang w:val="en-US"/>
        </w:rPr>
      </w:pPr>
      <w:r w:rsidRPr="00C04832">
        <w:rPr>
          <w:lang w:val="en-US"/>
        </w:rPr>
        <w:t>(format t "~%  ~a" *S-Sum*))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110156" w:rsidRDefault="00E243A4" w:rsidP="00110156">
      <w:pPr>
        <w:ind w:left="927" w:firstLine="0"/>
        <w:rPr>
          <w:lang w:val="en-US"/>
        </w:rPr>
      </w:pPr>
      <w:r w:rsidRPr="00110156">
        <w:rPr>
          <w:lang w:val="en-US"/>
        </w:rPr>
        <w:t>(defparameter *S*)</w:t>
      </w:r>
    </w:p>
    <w:p w:rsidR="00E243A4" w:rsidRPr="00110156" w:rsidRDefault="00E243A4" w:rsidP="00110156">
      <w:pPr>
        <w:rPr>
          <w:lang w:val="en-US"/>
        </w:rPr>
      </w:pPr>
      <w:r w:rsidRPr="00110156">
        <w:rPr>
          <w:lang w:val="en-US"/>
        </w:rPr>
        <w:t xml:space="preserve">(defun </w:t>
      </w:r>
      <w:r>
        <w:rPr>
          <w:lang w:val="en-US"/>
        </w:rPr>
        <w:t>Sample16</w:t>
      </w:r>
      <w:r w:rsidRPr="00110156">
        <w:rPr>
          <w:lang w:val="en-US"/>
        </w:rPr>
        <w:t>()</w:t>
      </w:r>
    </w:p>
    <w:p w:rsidR="00E243A4" w:rsidRPr="00110156" w:rsidRDefault="00E243A4" w:rsidP="00110156">
      <w:pPr>
        <w:ind w:left="927" w:firstLine="0"/>
        <w:rPr>
          <w:lang w:val="en-US"/>
        </w:rPr>
      </w:pPr>
      <w:r w:rsidRPr="00110156">
        <w:rPr>
          <w:lang w:val="en-US"/>
        </w:rPr>
        <w:t>"This is the simple sample"</w:t>
      </w:r>
    </w:p>
    <w:p w:rsidR="00E243A4" w:rsidRPr="00110156" w:rsidRDefault="00E243A4" w:rsidP="00110156">
      <w:pPr>
        <w:ind w:left="927" w:firstLine="0"/>
        <w:rPr>
          <w:lang w:val="en-US"/>
        </w:rPr>
      </w:pPr>
      <w:r w:rsidRPr="00110156">
        <w:rPr>
          <w:lang w:val="en-US"/>
        </w:rPr>
        <w:t>(let ((r (read)))</w:t>
      </w:r>
    </w:p>
    <w:p w:rsidR="00E243A4" w:rsidRPr="00110156" w:rsidRDefault="00E243A4" w:rsidP="00110156">
      <w:pPr>
        <w:ind w:left="927" w:firstLine="0"/>
        <w:rPr>
          <w:lang w:val="en-US"/>
        </w:rPr>
      </w:pPr>
      <w:r w:rsidRPr="00110156">
        <w:rPr>
          <w:lang w:val="en-US"/>
        </w:rPr>
        <w:t xml:space="preserve">      (setq *S* (* pi r r)))</w:t>
      </w:r>
    </w:p>
    <w:p w:rsidR="00E243A4" w:rsidRDefault="00E243A4" w:rsidP="00110156">
      <w:pPr>
        <w:ind w:left="927" w:firstLine="0"/>
        <w:rPr>
          <w:lang w:val="en-US"/>
        </w:rPr>
      </w:pPr>
      <w:r w:rsidRPr="00110156">
        <w:rPr>
          <w:lang w:val="en-US"/>
        </w:rPr>
        <w:t>(format t "~%  ~a" *S*))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B7230F" w:rsidRDefault="00E243A4" w:rsidP="00B7230F">
      <w:pPr>
        <w:ind w:left="567" w:firstLine="0"/>
        <w:rPr>
          <w:lang w:val="en-US"/>
        </w:rPr>
      </w:pPr>
      <w:r w:rsidRPr="00B7230F">
        <w:rPr>
          <w:lang w:val="en-US"/>
        </w:rPr>
        <w:t xml:space="preserve">(defun </w:t>
      </w:r>
      <w:r>
        <w:rPr>
          <w:lang w:val="en-US"/>
        </w:rPr>
        <w:t>Sample17</w:t>
      </w:r>
      <w:r w:rsidRPr="00B7230F">
        <w:rPr>
          <w:lang w:val="en-US"/>
        </w:rPr>
        <w:t xml:space="preserve"> ()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"This is the sample of LET"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(setq x 3)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"Before  Let: ~a~%" x)</w:t>
      </w:r>
    </w:p>
    <w:p w:rsidR="00E243A4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 xml:space="preserve">(let* ((x 20) (y (+ x 7)) (z (+ x y 10))) 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y)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z)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)</w:t>
      </w:r>
    </w:p>
    <w:p w:rsidR="00E243A4" w:rsidRPr="00B7230F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y)</w:t>
      </w:r>
    </w:p>
    <w:p w:rsidR="00E243A4" w:rsidRDefault="00E243A4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z))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AB2AAD" w:rsidRDefault="00E243A4" w:rsidP="00AB2AAD">
      <w:pPr>
        <w:ind w:left="567" w:firstLine="0"/>
        <w:rPr>
          <w:lang w:val="en-US"/>
        </w:rPr>
      </w:pPr>
      <w:r w:rsidRPr="00AB2AAD">
        <w:rPr>
          <w:lang w:val="en-US"/>
        </w:rPr>
        <w:t xml:space="preserve">(defun </w:t>
      </w:r>
      <w:r>
        <w:rPr>
          <w:lang w:val="en-US"/>
        </w:rPr>
        <w:t>Sample18</w:t>
      </w:r>
      <w:r w:rsidRPr="00AB2AAD">
        <w:rPr>
          <w:lang w:val="en-US"/>
        </w:rPr>
        <w:t>()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"Initialization of 1 variable"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 xml:space="preserve">(format t "~%  This is </w:t>
      </w:r>
      <w:r>
        <w:rPr>
          <w:lang w:val="en-US"/>
        </w:rPr>
        <w:t>Sample</w:t>
      </w:r>
      <w:r w:rsidRPr="00AB2AAD">
        <w:rPr>
          <w:lang w:val="en-US"/>
        </w:rPr>
        <w:t>1</w:t>
      </w:r>
      <w:r>
        <w:rPr>
          <w:lang w:val="en-US"/>
        </w:rPr>
        <w:t>8</w:t>
      </w:r>
      <w:r w:rsidRPr="00AB2AAD">
        <w:rPr>
          <w:lang w:val="en-US"/>
        </w:rPr>
        <w:t xml:space="preserve"> ")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(setq l 7)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(help_fun)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E243A4" w:rsidRPr="00AB2AAD" w:rsidRDefault="00E243A4" w:rsidP="00AB2AAD">
      <w:pPr>
        <w:rPr>
          <w:lang w:val="en-US"/>
        </w:rPr>
      </w:pPr>
      <w:r w:rsidRPr="00AB2AAD">
        <w:rPr>
          <w:lang w:val="en-US"/>
        </w:rPr>
        <w:t>(defun help_fun()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 This is a help_fun ")</w:t>
      </w:r>
    </w:p>
    <w:p w:rsidR="00E243A4" w:rsidRPr="00AB2AAD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(let ((l 5))</w:t>
      </w:r>
    </w:p>
    <w:p w:rsidR="00E243A4" w:rsidRDefault="00E243A4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444BD2" w:rsidRDefault="00E243A4" w:rsidP="00444BD2">
      <w:pPr>
        <w:ind w:left="567" w:firstLine="0"/>
        <w:rPr>
          <w:lang w:val="en-US"/>
        </w:rPr>
      </w:pPr>
      <w:r w:rsidRPr="00444BD2">
        <w:rPr>
          <w:lang w:val="en-US"/>
        </w:rPr>
        <w:t xml:space="preserve">(defun </w:t>
      </w:r>
      <w:r>
        <w:rPr>
          <w:lang w:val="en-US"/>
        </w:rPr>
        <w:t>Sample19</w:t>
      </w:r>
      <w:r w:rsidRPr="00444BD2">
        <w:rPr>
          <w:lang w:val="en-US"/>
        </w:rPr>
        <w:t>()</w:t>
      </w:r>
    </w:p>
    <w:p w:rsidR="00E243A4" w:rsidRPr="00444BD2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 xml:space="preserve">(let* ( (l1 7) (l2 1) (l3 (+ l1 </w:t>
      </w:r>
      <w:r>
        <w:rPr>
          <w:lang w:val="en-US"/>
        </w:rPr>
        <w:t xml:space="preserve">(* 2 </w:t>
      </w:r>
      <w:r w:rsidRPr="00444BD2">
        <w:rPr>
          <w:lang w:val="en-US"/>
        </w:rPr>
        <w:t>l2</w:t>
      </w:r>
      <w:r>
        <w:rPr>
          <w:lang w:val="en-US"/>
        </w:rPr>
        <w:t>)</w:t>
      </w:r>
      <w:r w:rsidRPr="00444BD2">
        <w:rPr>
          <w:lang w:val="en-US"/>
        </w:rPr>
        <w:t xml:space="preserve">)) (l4 </w:t>
      </w:r>
      <w:r>
        <w:rPr>
          <w:lang w:val="en-US"/>
        </w:rPr>
        <w:t>(* 7</w:t>
      </w:r>
      <w:r w:rsidRPr="00444BD2">
        <w:rPr>
          <w:lang w:val="en-US"/>
        </w:rPr>
        <w:t>(+ l1 l2 l3</w:t>
      </w:r>
      <w:r>
        <w:rPr>
          <w:lang w:val="en-US"/>
        </w:rPr>
        <w:t>)</w:t>
      </w:r>
      <w:r w:rsidRPr="00444BD2">
        <w:rPr>
          <w:lang w:val="en-US"/>
        </w:rPr>
        <w:t>)))</w:t>
      </w:r>
    </w:p>
    <w:p w:rsidR="00E243A4" w:rsidRPr="00444BD2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l1   ~a" l1)</w:t>
      </w:r>
    </w:p>
    <w:p w:rsidR="00E243A4" w:rsidRPr="00444BD2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l2   ~a" l2)</w:t>
      </w:r>
    </w:p>
    <w:p w:rsidR="00E243A4" w:rsidRPr="00444BD2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l3   ~a" l3)</w:t>
      </w:r>
    </w:p>
    <w:p w:rsidR="00E243A4" w:rsidRPr="00444BD2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l4   ~a" l4)</w:t>
      </w:r>
    </w:p>
    <w:p w:rsidR="00E243A4" w:rsidRDefault="00E243A4" w:rsidP="00444BD2">
      <w:pPr>
        <w:ind w:left="927" w:firstLine="0"/>
        <w:rPr>
          <w:lang w:val="en-US"/>
        </w:rPr>
      </w:pPr>
      <w:r w:rsidRPr="00444BD2">
        <w:rPr>
          <w:lang w:val="en-US"/>
        </w:rPr>
        <w:t>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Default="00E243A4" w:rsidP="00823785">
      <w:pPr>
        <w:numPr>
          <w:ilvl w:val="0"/>
          <w:numId w:val="9"/>
        </w:numPr>
        <w:rPr>
          <w:lang w:val="en-US"/>
        </w:rPr>
      </w:pPr>
    </w:p>
    <w:p w:rsidR="00E243A4" w:rsidRPr="00FE1A69" w:rsidRDefault="00E243A4" w:rsidP="00FE1A69">
      <w:pPr>
        <w:ind w:left="567" w:firstLine="0"/>
        <w:rPr>
          <w:lang w:val="en-US"/>
        </w:rPr>
      </w:pPr>
      <w:r w:rsidRPr="00FE1A69">
        <w:rPr>
          <w:lang w:val="en-US"/>
        </w:rPr>
        <w:t xml:space="preserve">(defun </w:t>
      </w:r>
      <w:r>
        <w:rPr>
          <w:lang w:val="en-US"/>
        </w:rPr>
        <w:t>Sample20</w:t>
      </w:r>
      <w:r w:rsidRPr="00FE1A69">
        <w:rPr>
          <w:lang w:val="en-US"/>
        </w:rPr>
        <w:t>()</w:t>
      </w:r>
    </w:p>
    <w:p w:rsidR="00E243A4" w:rsidRPr="00FE1A69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(let* ( (l1 7) (l2 1) (l3 (+ 17 l1 l2)))</w:t>
      </w:r>
    </w:p>
    <w:p w:rsidR="00E243A4" w:rsidRPr="00FE1A69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l1   ~a" l1)</w:t>
      </w:r>
    </w:p>
    <w:p w:rsidR="00E243A4" w:rsidRPr="00FE1A69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l2   ~a" l2)</w:t>
      </w:r>
    </w:p>
    <w:p w:rsidR="00E243A4" w:rsidRPr="00FE1A69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l3   ~a" l3)</w:t>
      </w:r>
    </w:p>
    <w:p w:rsidR="00E243A4" w:rsidRPr="00FE1A69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(setq a (+ l1 l2 l3)))</w:t>
      </w:r>
    </w:p>
    <w:p w:rsidR="00E243A4" w:rsidRDefault="00E243A4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a   ~a" a))</w:t>
      </w:r>
    </w:p>
    <w:p w:rsidR="00E243A4" w:rsidRDefault="00E243A4" w:rsidP="00745042">
      <w:pPr>
        <w:ind w:left="927" w:firstLine="0"/>
        <w:rPr>
          <w:lang w:val="en-US"/>
        </w:rPr>
      </w:pPr>
    </w:p>
    <w:p w:rsidR="00E243A4" w:rsidRPr="006F58BC" w:rsidRDefault="00E243A4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EB1F94" w:rsidRDefault="00E243A4" w:rsidP="009139EA">
      <w:pPr>
        <w:rPr>
          <w:b/>
        </w:rPr>
      </w:pPr>
      <w:r w:rsidRPr="00D02B44">
        <w:rPr>
          <w:b/>
        </w:rPr>
        <w:t xml:space="preserve">Виды рекурсии. Реализация рекурсии в языках </w:t>
      </w:r>
      <w:r w:rsidRPr="00D02B44">
        <w:rPr>
          <w:b/>
          <w:lang w:val="en-US"/>
        </w:rPr>
        <w:t>LISP</w:t>
      </w:r>
      <w:r w:rsidRPr="00D02B44">
        <w:rPr>
          <w:b/>
        </w:rPr>
        <w:t xml:space="preserve"> и </w:t>
      </w:r>
      <w:r w:rsidRPr="00D02B44">
        <w:rPr>
          <w:b/>
          <w:lang w:val="en-US"/>
        </w:rPr>
        <w:t>Python</w:t>
      </w:r>
      <w:r w:rsidRPr="00D02B44">
        <w:rPr>
          <w:b/>
        </w:rPr>
        <w:t>.</w:t>
      </w:r>
    </w:p>
    <w:p w:rsidR="00E243A4" w:rsidRPr="0080036A" w:rsidRDefault="00E243A4" w:rsidP="0007161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E243A4" w:rsidRPr="009A712C" w:rsidRDefault="00E243A4" w:rsidP="00071618">
      <w:pPr>
        <w:rPr>
          <w:b/>
          <w:color w:val="000000"/>
        </w:rPr>
      </w:pPr>
    </w:p>
    <w:p w:rsidR="00E243A4" w:rsidRPr="00EB1F94" w:rsidRDefault="00E243A4" w:rsidP="00823785">
      <w:pPr>
        <w:numPr>
          <w:ilvl w:val="0"/>
          <w:numId w:val="10"/>
        </w:numPr>
        <w:rPr>
          <w:color w:val="000000"/>
        </w:rPr>
      </w:pPr>
    </w:p>
    <w:p w:rsidR="00E243A4" w:rsidRPr="00E4236E" w:rsidRDefault="00E243A4" w:rsidP="006803A0">
      <w:pPr>
        <w:ind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(defun </w:t>
      </w:r>
      <w:r>
        <w:rPr>
          <w:color w:val="000000"/>
          <w:lang w:val="en-US"/>
        </w:rPr>
        <w:t>copy-list</w:t>
      </w:r>
      <w:r w:rsidRPr="00E4236E">
        <w:rPr>
          <w:color w:val="000000"/>
          <w:lang w:val="en-US"/>
        </w:rPr>
        <w:t>(l)</w:t>
      </w:r>
    </w:p>
    <w:p w:rsidR="00E243A4" w:rsidRPr="00E4236E" w:rsidRDefault="00E243A4" w:rsidP="00257F36">
      <w:pPr>
        <w:ind w:left="927"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>(cond ((null l) nil)</w:t>
      </w:r>
    </w:p>
    <w:p w:rsidR="00E243A4" w:rsidRPr="00E4236E" w:rsidRDefault="00E243A4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(t (cons (car l)</w:t>
      </w:r>
    </w:p>
    <w:p w:rsidR="00E243A4" w:rsidRPr="00E4236E" w:rsidRDefault="00E243A4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   (copy-list (cdr l))))))</w:t>
      </w:r>
    </w:p>
    <w:p w:rsidR="00E243A4" w:rsidRDefault="00E243A4" w:rsidP="009139EA">
      <w:pPr>
        <w:rPr>
          <w:b/>
          <w:color w:val="000000"/>
          <w:lang w:val="en-US"/>
        </w:rPr>
      </w:pPr>
    </w:p>
    <w:p w:rsidR="00E243A4" w:rsidRPr="003D53C9" w:rsidRDefault="00E243A4" w:rsidP="00823785">
      <w:pPr>
        <w:numPr>
          <w:ilvl w:val="0"/>
          <w:numId w:val="10"/>
        </w:numPr>
        <w:rPr>
          <w:color w:val="000000"/>
          <w:lang w:val="en-US"/>
        </w:rPr>
      </w:pPr>
    </w:p>
    <w:p w:rsidR="00E243A4" w:rsidRPr="00281177" w:rsidRDefault="00E243A4" w:rsidP="006803A0">
      <w:pPr>
        <w:ind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(defun is_a_member(a l)</w:t>
      </w:r>
    </w:p>
    <w:p w:rsidR="00E243A4" w:rsidRPr="00281177" w:rsidRDefault="00E243A4" w:rsidP="00257F36">
      <w:pPr>
        <w:ind w:left="927"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(cond ((null l) nil)</w:t>
      </w:r>
    </w:p>
    <w:p w:rsidR="00E243A4" w:rsidRPr="00281177" w:rsidRDefault="00E243A4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((equal (car l) a) l)  </w:t>
      </w:r>
    </w:p>
    <w:p w:rsidR="00E243A4" w:rsidRPr="00281177" w:rsidRDefault="00E243A4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(t (is_a_member a</w:t>
      </w:r>
    </w:p>
    <w:p w:rsidR="00E243A4" w:rsidRPr="003D53C9" w:rsidRDefault="00E243A4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                (cdr l)))))</w:t>
      </w:r>
    </w:p>
    <w:p w:rsidR="00E243A4" w:rsidRPr="00EB1F94" w:rsidRDefault="00E243A4" w:rsidP="004C5481">
      <w:pPr>
        <w:ind w:firstLine="0"/>
        <w:rPr>
          <w:lang w:val="en-US"/>
        </w:rPr>
      </w:pPr>
    </w:p>
    <w:p w:rsidR="00E243A4" w:rsidRPr="00EB1F9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C924E3" w:rsidRDefault="00E243A4" w:rsidP="006803A0">
      <w:pPr>
        <w:ind w:firstLine="0"/>
        <w:rPr>
          <w:lang w:val="en-US"/>
        </w:rPr>
      </w:pPr>
      <w:r w:rsidRPr="00C924E3">
        <w:rPr>
          <w:lang w:val="en-US"/>
        </w:rPr>
        <w:t>(defun my_Reverse(l)</w:t>
      </w:r>
    </w:p>
    <w:p w:rsidR="00E243A4" w:rsidRPr="00C924E3" w:rsidRDefault="00E243A4" w:rsidP="00C924E3">
      <w:pPr>
        <w:ind w:left="927" w:firstLine="0"/>
        <w:rPr>
          <w:lang w:val="en-US"/>
        </w:rPr>
      </w:pPr>
      <w:r w:rsidRPr="00C924E3">
        <w:rPr>
          <w:lang w:val="en-US"/>
        </w:rPr>
        <w:t>(cond ((null l) nil)</w:t>
      </w:r>
    </w:p>
    <w:p w:rsidR="00E243A4" w:rsidRPr="00C924E3" w:rsidRDefault="00E243A4" w:rsidP="00C924E3">
      <w:pPr>
        <w:rPr>
          <w:lang w:val="en-US"/>
        </w:rPr>
      </w:pPr>
      <w:r w:rsidRPr="00C924E3">
        <w:rPr>
          <w:lang w:val="en-US"/>
        </w:rPr>
        <w:t xml:space="preserve">           (t (append (my_Reverse (cdr l))</w:t>
      </w:r>
    </w:p>
    <w:p w:rsidR="00E243A4" w:rsidRDefault="00E243A4" w:rsidP="00C924E3">
      <w:pPr>
        <w:rPr>
          <w:lang w:val="en-US"/>
        </w:rPr>
      </w:pPr>
      <w:r w:rsidRPr="00C924E3">
        <w:rPr>
          <w:lang w:val="en-US"/>
        </w:rPr>
        <w:t xml:space="preserve">                              (cons (car l) nil)))))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821E04" w:rsidRDefault="00E243A4" w:rsidP="006803A0">
      <w:pPr>
        <w:ind w:firstLine="0"/>
        <w:rPr>
          <w:lang w:val="en-US"/>
        </w:rPr>
      </w:pPr>
      <w:r w:rsidRPr="00821E04">
        <w:rPr>
          <w:lang w:val="en-US"/>
        </w:rPr>
        <w:t>(defun Rev_Append(l1 l2)</w:t>
      </w:r>
    </w:p>
    <w:p w:rsidR="00E243A4" w:rsidRPr="00821E04" w:rsidRDefault="00E243A4" w:rsidP="00821E04">
      <w:pPr>
        <w:rPr>
          <w:lang w:val="en-US"/>
        </w:rPr>
      </w:pPr>
      <w:r w:rsidRPr="00821E04">
        <w:rPr>
          <w:lang w:val="en-US"/>
        </w:rPr>
        <w:t>(cond ((null l1) l2)</w:t>
      </w:r>
    </w:p>
    <w:p w:rsidR="00E243A4" w:rsidRPr="00821E04" w:rsidRDefault="00E243A4" w:rsidP="00821E04">
      <w:pPr>
        <w:rPr>
          <w:lang w:val="en-US"/>
        </w:rPr>
      </w:pPr>
      <w:r w:rsidRPr="00821E04">
        <w:rPr>
          <w:lang w:val="en-US"/>
        </w:rPr>
        <w:t xml:space="preserve">           (t (Rev_Append (cdr l1)</w:t>
      </w:r>
    </w:p>
    <w:p w:rsidR="00E243A4" w:rsidRDefault="00E243A4" w:rsidP="00821E04">
      <w:pPr>
        <w:rPr>
          <w:lang w:val="en-US"/>
        </w:rPr>
      </w:pPr>
      <w:r w:rsidRPr="00821E04">
        <w:rPr>
          <w:lang w:val="en-US"/>
        </w:rPr>
        <w:t xml:space="preserve">                              (cons (car l1) l2)))))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E23869" w:rsidRDefault="00E243A4" w:rsidP="006803A0">
      <w:pPr>
        <w:ind w:firstLine="0"/>
        <w:rPr>
          <w:lang w:val="en-US"/>
        </w:rPr>
      </w:pPr>
      <w:r w:rsidRPr="00E23869">
        <w:rPr>
          <w:lang w:val="en-US"/>
        </w:rPr>
        <w:t>(defun First_Atom(l)</w:t>
      </w:r>
    </w:p>
    <w:p w:rsidR="00E243A4" w:rsidRPr="00E23869" w:rsidRDefault="00E243A4" w:rsidP="00E23869">
      <w:pPr>
        <w:rPr>
          <w:lang w:val="en-US"/>
        </w:rPr>
      </w:pPr>
      <w:r w:rsidRPr="00E23869">
        <w:rPr>
          <w:lang w:val="en-US"/>
        </w:rPr>
        <w:t>(cond ((null l) nil)</w:t>
      </w:r>
    </w:p>
    <w:p w:rsidR="00E243A4" w:rsidRPr="00E23869" w:rsidRDefault="00E243A4" w:rsidP="00E23869">
      <w:pPr>
        <w:rPr>
          <w:lang w:val="en-US"/>
        </w:rPr>
      </w:pPr>
      <w:r w:rsidRPr="00E23869">
        <w:rPr>
          <w:lang w:val="en-US"/>
        </w:rPr>
        <w:t xml:space="preserve">           ((atom (car l)) (car l))</w:t>
      </w:r>
    </w:p>
    <w:p w:rsidR="00E243A4" w:rsidRDefault="00E243A4" w:rsidP="00E23869">
      <w:pPr>
        <w:rPr>
          <w:lang w:val="en-US"/>
        </w:rPr>
      </w:pPr>
      <w:r w:rsidRPr="00E23869">
        <w:rPr>
          <w:lang w:val="en-US"/>
        </w:rPr>
        <w:t xml:space="preserve">           (t (First_Atom (car l)))))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6803A0" w:rsidRDefault="00E243A4" w:rsidP="006803A0">
      <w:pPr>
        <w:ind w:firstLine="0"/>
        <w:rPr>
          <w:lang w:val="en-US"/>
        </w:rPr>
      </w:pPr>
      <w:r w:rsidRPr="006803A0">
        <w:rPr>
          <w:lang w:val="en-US"/>
        </w:rPr>
        <w:t>(defun Sub_List(l1 l2)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>(cond ((null l2) nil)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 xml:space="preserve">          ((SubL l1 l2))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 xml:space="preserve">           (t (Sub_List l1 (cdr l2)))))</w:t>
      </w:r>
    </w:p>
    <w:p w:rsidR="00E243A4" w:rsidRPr="006803A0" w:rsidRDefault="00E243A4" w:rsidP="006803A0">
      <w:pPr>
        <w:rPr>
          <w:lang w:val="en-US"/>
        </w:rPr>
      </w:pPr>
    </w:p>
    <w:p w:rsidR="00E243A4" w:rsidRPr="006803A0" w:rsidRDefault="00E243A4" w:rsidP="00735E53">
      <w:pPr>
        <w:ind w:firstLine="0"/>
        <w:rPr>
          <w:lang w:val="en-US"/>
        </w:rPr>
      </w:pPr>
      <w:r w:rsidRPr="006803A0">
        <w:rPr>
          <w:lang w:val="en-US"/>
        </w:rPr>
        <w:t>(defun SubL (l1 l2)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>(cond ((null l1) t)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 xml:space="preserve">         ((null l2) nil)</w:t>
      </w:r>
    </w:p>
    <w:p w:rsidR="00E243A4" w:rsidRPr="006803A0" w:rsidRDefault="00E243A4" w:rsidP="006803A0">
      <w:pPr>
        <w:rPr>
          <w:lang w:val="en-US"/>
        </w:rPr>
      </w:pPr>
      <w:r w:rsidRPr="006803A0">
        <w:rPr>
          <w:lang w:val="en-US"/>
        </w:rPr>
        <w:t xml:space="preserve">          ((eql (car l1) (car l2))</w:t>
      </w:r>
    </w:p>
    <w:p w:rsidR="00E243A4" w:rsidRDefault="00E243A4" w:rsidP="006803A0">
      <w:pPr>
        <w:rPr>
          <w:lang w:val="en-US"/>
        </w:rPr>
      </w:pPr>
      <w:r w:rsidRPr="006803A0">
        <w:rPr>
          <w:lang w:val="en-US"/>
        </w:rPr>
        <w:t xml:space="preserve">            (SubL (cdr l1) (cdr l2)))))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5C13BA" w:rsidRDefault="00E243A4" w:rsidP="00431398">
      <w:pPr>
        <w:ind w:firstLine="0"/>
        <w:rPr>
          <w:lang w:val="en-US"/>
        </w:rPr>
      </w:pPr>
      <w:r w:rsidRPr="005C13BA">
        <w:rPr>
          <w:lang w:val="en-US"/>
        </w:rPr>
        <w:t>(defun TranOp (X)</w:t>
      </w:r>
    </w:p>
    <w:p w:rsidR="00E243A4" w:rsidRPr="005C13BA" w:rsidRDefault="00E243A4" w:rsidP="005C13BA">
      <w:pPr>
        <w:rPr>
          <w:lang w:val="en-US"/>
        </w:rPr>
      </w:pPr>
      <w:r w:rsidRPr="005C13BA">
        <w:rPr>
          <w:lang w:val="en-US"/>
        </w:rPr>
        <w:t>(cond ((eq X 'TRUE) t)</w:t>
      </w:r>
    </w:p>
    <w:p w:rsidR="00E243A4" w:rsidRPr="005C13BA" w:rsidRDefault="00E243A4" w:rsidP="005C13BA">
      <w:pPr>
        <w:rPr>
          <w:lang w:val="en-US"/>
        </w:rPr>
      </w:pPr>
      <w:r w:rsidRPr="005C13BA">
        <w:rPr>
          <w:lang w:val="en-US"/>
        </w:rPr>
        <w:t xml:space="preserve">         ((eq X 'FALSE) nil)</w:t>
      </w:r>
    </w:p>
    <w:p w:rsidR="00E243A4" w:rsidRPr="005C13BA" w:rsidRDefault="00E243A4" w:rsidP="005C13BA">
      <w:pPr>
        <w:rPr>
          <w:lang w:val="en-US"/>
        </w:rPr>
      </w:pPr>
      <w:r w:rsidRPr="005C13BA">
        <w:rPr>
          <w:lang w:val="en-US"/>
        </w:rPr>
        <w:t xml:space="preserve">         ((atom X)  X )</w:t>
      </w:r>
    </w:p>
    <w:p w:rsidR="00E243A4" w:rsidRDefault="00E243A4" w:rsidP="005C13BA">
      <w:pPr>
        <w:rPr>
          <w:lang w:val="en-US"/>
        </w:rPr>
      </w:pPr>
      <w:r w:rsidRPr="005C13BA">
        <w:rPr>
          <w:lang w:val="en-US"/>
        </w:rPr>
        <w:t xml:space="preserve">         (t (TranExpr X))))</w:t>
      </w:r>
    </w:p>
    <w:p w:rsidR="00E243A4" w:rsidRDefault="00E243A4" w:rsidP="00257F36">
      <w:pPr>
        <w:rPr>
          <w:lang w:val="en-US"/>
        </w:rPr>
      </w:pPr>
    </w:p>
    <w:p w:rsidR="00E243A4" w:rsidRPr="00431398" w:rsidRDefault="00E243A4" w:rsidP="00431398">
      <w:pPr>
        <w:ind w:firstLine="0"/>
        <w:rPr>
          <w:lang w:val="en-US"/>
        </w:rPr>
      </w:pPr>
      <w:r w:rsidRPr="00431398">
        <w:rPr>
          <w:lang w:val="en-US"/>
        </w:rPr>
        <w:t>(defun TranExpr(X)</w:t>
      </w:r>
    </w:p>
    <w:p w:rsidR="00E243A4" w:rsidRPr="00431398" w:rsidRDefault="00E243A4" w:rsidP="00431398">
      <w:pPr>
        <w:rPr>
          <w:lang w:val="en-US"/>
        </w:rPr>
      </w:pPr>
      <w:r w:rsidRPr="00431398">
        <w:rPr>
          <w:lang w:val="en-US"/>
        </w:rPr>
        <w:t>(cond ((eq (cadr X) '&amp;)</w:t>
      </w:r>
    </w:p>
    <w:p w:rsidR="00E243A4" w:rsidRPr="00431398" w:rsidRDefault="00E243A4" w:rsidP="00431398">
      <w:pPr>
        <w:rPr>
          <w:lang w:val="en-US"/>
        </w:rPr>
      </w:pPr>
      <w:r w:rsidRPr="00431398">
        <w:rPr>
          <w:lang w:val="en-US"/>
        </w:rPr>
        <w:t xml:space="preserve">          (list 'AND (TranOp (car X))</w:t>
      </w:r>
    </w:p>
    <w:p w:rsidR="00E243A4" w:rsidRPr="00431398" w:rsidRDefault="00E243A4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</w:t>
      </w:r>
    </w:p>
    <w:p w:rsidR="00E243A4" w:rsidRPr="00431398" w:rsidRDefault="00E243A4" w:rsidP="00431398">
      <w:pPr>
        <w:rPr>
          <w:lang w:val="en-US"/>
        </w:rPr>
      </w:pPr>
      <w:r w:rsidRPr="00431398">
        <w:rPr>
          <w:lang w:val="en-US"/>
        </w:rPr>
        <w:t xml:space="preserve">          (t (list 'OR (TranOp (car X))</w:t>
      </w:r>
    </w:p>
    <w:p w:rsidR="00E243A4" w:rsidRDefault="00E243A4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X))))))</w:t>
      </w:r>
    </w:p>
    <w:p w:rsidR="00E243A4" w:rsidRDefault="00E243A4" w:rsidP="00431398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4668D7" w:rsidRDefault="00E243A4" w:rsidP="004668D7">
      <w:pPr>
        <w:ind w:firstLine="0"/>
        <w:rPr>
          <w:lang w:val="en-US"/>
        </w:rPr>
      </w:pPr>
      <w:r w:rsidRPr="004668D7">
        <w:rPr>
          <w:lang w:val="en-US"/>
        </w:rPr>
        <w:t>(defun Member_in_All_Levels (A  L)</w:t>
      </w:r>
    </w:p>
    <w:p w:rsidR="00E243A4" w:rsidRPr="004668D7" w:rsidRDefault="00E243A4" w:rsidP="004668D7">
      <w:pPr>
        <w:rPr>
          <w:lang w:val="en-US"/>
        </w:rPr>
      </w:pPr>
      <w:r w:rsidRPr="004668D7">
        <w:rPr>
          <w:lang w:val="en-US"/>
        </w:rPr>
        <w:t>(cond ((atom l) (eql A L))</w:t>
      </w:r>
    </w:p>
    <w:p w:rsidR="00E243A4" w:rsidRPr="004668D7" w:rsidRDefault="00E243A4" w:rsidP="004668D7">
      <w:pPr>
        <w:rPr>
          <w:lang w:val="en-US"/>
        </w:rPr>
      </w:pPr>
      <w:r w:rsidRPr="004668D7">
        <w:rPr>
          <w:lang w:val="en-US"/>
        </w:rPr>
        <w:t xml:space="preserve">         (t  (or (Member_in_All_Levels  A (car L))</w:t>
      </w:r>
    </w:p>
    <w:p w:rsidR="00E243A4" w:rsidRDefault="00E243A4" w:rsidP="004668D7">
      <w:pPr>
        <w:rPr>
          <w:lang w:val="en-US"/>
        </w:rPr>
      </w:pPr>
      <w:r w:rsidRPr="004668D7">
        <w:rPr>
          <w:lang w:val="en-US"/>
        </w:rPr>
        <w:t xml:space="preserve">                    (Member_in_ALL_Levels A (cdr L))))))</w:t>
      </w:r>
    </w:p>
    <w:p w:rsidR="00E243A4" w:rsidRDefault="00E243A4" w:rsidP="004668D7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9F2ACE" w:rsidRDefault="00E243A4" w:rsidP="00F80F62">
      <w:pPr>
        <w:ind w:firstLine="0"/>
        <w:rPr>
          <w:lang w:val="en-US"/>
        </w:rPr>
      </w:pPr>
      <w:r w:rsidRPr="009F2ACE">
        <w:rPr>
          <w:lang w:val="en-US"/>
        </w:rPr>
        <w:t>(defun my_Equal (X  Y)</w:t>
      </w:r>
    </w:p>
    <w:p w:rsidR="00E243A4" w:rsidRPr="009F2ACE" w:rsidRDefault="00E243A4" w:rsidP="009F2ACE">
      <w:pPr>
        <w:rPr>
          <w:lang w:val="en-US"/>
        </w:rPr>
      </w:pPr>
      <w:r w:rsidRPr="009F2ACE">
        <w:rPr>
          <w:lang w:val="en-US"/>
        </w:rPr>
        <w:t xml:space="preserve"> (cond ((atom X) (eql X Y))</w:t>
      </w:r>
    </w:p>
    <w:p w:rsidR="00E243A4" w:rsidRPr="009F2ACE" w:rsidRDefault="00E243A4" w:rsidP="009F2ACE">
      <w:pPr>
        <w:rPr>
          <w:lang w:val="en-US"/>
        </w:rPr>
      </w:pPr>
      <w:r w:rsidRPr="009F2ACE">
        <w:rPr>
          <w:lang w:val="en-US"/>
        </w:rPr>
        <w:t xml:space="preserve">         ((atom Y) nil)</w:t>
      </w:r>
    </w:p>
    <w:p w:rsidR="00E243A4" w:rsidRPr="009F2ACE" w:rsidRDefault="00E243A4" w:rsidP="009F2ACE">
      <w:pPr>
        <w:rPr>
          <w:lang w:val="en-US"/>
        </w:rPr>
      </w:pPr>
      <w:r w:rsidRPr="009F2ACE">
        <w:rPr>
          <w:lang w:val="en-US"/>
        </w:rPr>
        <w:t xml:space="preserve">         (t  (and (my_Equal (car X) (car Y))</w:t>
      </w:r>
    </w:p>
    <w:p w:rsidR="00E243A4" w:rsidRDefault="00E243A4" w:rsidP="009F2ACE">
      <w:pPr>
        <w:rPr>
          <w:lang w:val="en-US"/>
        </w:rPr>
      </w:pPr>
      <w:r w:rsidRPr="009F2ACE">
        <w:rPr>
          <w:lang w:val="en-US"/>
        </w:rPr>
        <w:t xml:space="preserve">              (my_Equal (cdr X) (cdr Y))))))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18194F" w:rsidRDefault="00E243A4" w:rsidP="00F80F62">
      <w:pPr>
        <w:ind w:firstLine="0"/>
        <w:rPr>
          <w:lang w:val="en-US"/>
        </w:rPr>
      </w:pPr>
      <w:r w:rsidRPr="0018194F">
        <w:rPr>
          <w:lang w:val="en-US"/>
        </w:rPr>
        <w:t>(defun my_SumPr_1 (X)</w:t>
      </w:r>
    </w:p>
    <w:p w:rsidR="00E243A4" w:rsidRPr="0018194F" w:rsidRDefault="00E243A4" w:rsidP="0018194F">
      <w:pPr>
        <w:rPr>
          <w:lang w:val="en-US"/>
        </w:rPr>
      </w:pPr>
      <w:r w:rsidRPr="0018194F">
        <w:rPr>
          <w:lang w:val="en-US"/>
        </w:rPr>
        <w:t xml:space="preserve"> (cond ((null  X) (cons 0 1))</w:t>
      </w:r>
    </w:p>
    <w:p w:rsidR="00E243A4" w:rsidRPr="0018194F" w:rsidRDefault="00E243A4" w:rsidP="0018194F">
      <w:pPr>
        <w:rPr>
          <w:lang w:val="en-US"/>
        </w:rPr>
      </w:pPr>
      <w:r w:rsidRPr="0018194F">
        <w:rPr>
          <w:lang w:val="en-US"/>
        </w:rPr>
        <w:t xml:space="preserve">          (t  (cons  (+ (car X) (car (my_SumPr_1 (cdr X))))</w:t>
      </w:r>
    </w:p>
    <w:p w:rsidR="00E243A4" w:rsidRDefault="00E243A4" w:rsidP="0018194F">
      <w:pPr>
        <w:rPr>
          <w:lang w:val="en-US"/>
        </w:rPr>
      </w:pPr>
      <w:r w:rsidRPr="0018194F">
        <w:rPr>
          <w:lang w:val="en-US"/>
        </w:rPr>
        <w:t xml:space="preserve">                        (* (car X) (cdr (my_SumPr_1 (cdr X))))))))</w:t>
      </w:r>
    </w:p>
    <w:p w:rsidR="00E243A4" w:rsidRDefault="00E243A4" w:rsidP="002D493D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60754C" w:rsidRDefault="00E243A4" w:rsidP="00F80F62">
      <w:pPr>
        <w:ind w:firstLine="0"/>
        <w:rPr>
          <w:lang w:val="en-US"/>
        </w:rPr>
      </w:pPr>
      <w:r w:rsidRPr="0060754C">
        <w:rPr>
          <w:lang w:val="en-US"/>
        </w:rPr>
        <w:t>(defun my_SumPr_2 (X)</w:t>
      </w:r>
    </w:p>
    <w:p w:rsidR="00E243A4" w:rsidRPr="0060754C" w:rsidRDefault="00E243A4" w:rsidP="0060754C">
      <w:pPr>
        <w:rPr>
          <w:lang w:val="en-US"/>
        </w:rPr>
      </w:pPr>
      <w:r w:rsidRPr="0060754C">
        <w:rPr>
          <w:lang w:val="en-US"/>
        </w:rPr>
        <w:t xml:space="preserve"> (cond ((null  X) (cons 0 1))</w:t>
      </w:r>
    </w:p>
    <w:p w:rsidR="00E243A4" w:rsidRPr="0060754C" w:rsidRDefault="00E243A4" w:rsidP="0060754C">
      <w:pPr>
        <w:rPr>
          <w:lang w:val="en-US"/>
        </w:rPr>
      </w:pPr>
      <w:r w:rsidRPr="0060754C">
        <w:rPr>
          <w:lang w:val="en-US"/>
        </w:rPr>
        <w:t xml:space="preserve">          (t  (let ((Y (car X)) (Z  (my_SumPr_2  (cdr  X)))</w:t>
      </w:r>
    </w:p>
    <w:p w:rsidR="00E243A4" w:rsidRDefault="00E243A4" w:rsidP="0060754C">
      <w:pPr>
        <w:rPr>
          <w:lang w:val="en-US"/>
        </w:rPr>
      </w:pPr>
      <w:r w:rsidRPr="0060754C">
        <w:rPr>
          <w:lang w:val="en-US"/>
        </w:rPr>
        <w:t xml:space="preserve">                    (cons (+ Y (car Z)) (*  Y  (cdr Z))))))))</w:t>
      </w:r>
    </w:p>
    <w:p w:rsidR="00E243A4" w:rsidRDefault="00E243A4" w:rsidP="002D493D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F80F62" w:rsidRDefault="00E243A4" w:rsidP="00F80F62">
      <w:pPr>
        <w:ind w:firstLine="0"/>
        <w:rPr>
          <w:lang w:val="en-US"/>
        </w:rPr>
      </w:pPr>
      <w:r w:rsidRPr="00F80F62">
        <w:rPr>
          <w:lang w:val="en-US"/>
        </w:rPr>
        <w:t>(defun my_SumPr_3 (X)</w:t>
      </w:r>
    </w:p>
    <w:p w:rsidR="00E243A4" w:rsidRPr="00F80F62" w:rsidRDefault="00E243A4" w:rsidP="00F80F62">
      <w:pPr>
        <w:rPr>
          <w:lang w:val="en-US"/>
        </w:rPr>
      </w:pPr>
      <w:r w:rsidRPr="00F80F62">
        <w:rPr>
          <w:lang w:val="en-US"/>
        </w:rPr>
        <w:t>(Accum X 0 1))</w:t>
      </w:r>
    </w:p>
    <w:p w:rsidR="00E243A4" w:rsidRPr="00F80F62" w:rsidRDefault="00E243A4" w:rsidP="00F80F62">
      <w:pPr>
        <w:ind w:firstLine="0"/>
        <w:rPr>
          <w:lang w:val="en-US"/>
        </w:rPr>
      </w:pPr>
      <w:r w:rsidRPr="00F80F62">
        <w:rPr>
          <w:lang w:val="en-US"/>
        </w:rPr>
        <w:t>(defun Accum(X S P)</w:t>
      </w:r>
    </w:p>
    <w:p w:rsidR="00E243A4" w:rsidRPr="00F80F62" w:rsidRDefault="00E243A4" w:rsidP="00F80F62">
      <w:pPr>
        <w:rPr>
          <w:lang w:val="en-US"/>
        </w:rPr>
      </w:pPr>
      <w:r w:rsidRPr="00F80F62">
        <w:rPr>
          <w:lang w:val="en-US"/>
        </w:rPr>
        <w:t xml:space="preserve"> (cond ((null  X) (cons S P))</w:t>
      </w:r>
    </w:p>
    <w:p w:rsidR="00E243A4" w:rsidRPr="00F80F62" w:rsidRDefault="00E243A4" w:rsidP="00F80F62">
      <w:pPr>
        <w:rPr>
          <w:lang w:val="en-US"/>
        </w:rPr>
      </w:pPr>
      <w:r w:rsidRPr="00F80F62">
        <w:rPr>
          <w:lang w:val="en-US"/>
        </w:rPr>
        <w:t xml:space="preserve">           (t  (Accum  (cdr X) (+ S (car X))</w:t>
      </w:r>
    </w:p>
    <w:p w:rsidR="00E243A4" w:rsidRDefault="00E243A4" w:rsidP="00F80F62">
      <w:pPr>
        <w:rPr>
          <w:lang w:val="en-US"/>
        </w:rPr>
      </w:pPr>
      <w:r w:rsidRPr="00F80F62">
        <w:rPr>
          <w:lang w:val="en-US"/>
        </w:rPr>
        <w:t xml:space="preserve">                                         (*  P  (car X))))))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B17EB9" w:rsidRDefault="00E243A4" w:rsidP="00B17EB9">
      <w:pPr>
        <w:ind w:firstLine="0"/>
        <w:rPr>
          <w:lang w:val="en-US"/>
        </w:rPr>
      </w:pPr>
      <w:r w:rsidRPr="00B17EB9">
        <w:rPr>
          <w:lang w:val="en-US"/>
        </w:rPr>
        <w:t>(defun my_Reverse_All (X)</w:t>
      </w:r>
    </w:p>
    <w:p w:rsidR="00E243A4" w:rsidRPr="00B17EB9" w:rsidRDefault="00E243A4" w:rsidP="00B17EB9">
      <w:pPr>
        <w:rPr>
          <w:lang w:val="en-US"/>
        </w:rPr>
      </w:pPr>
      <w:r w:rsidRPr="00B17EB9">
        <w:rPr>
          <w:lang w:val="en-US"/>
        </w:rPr>
        <w:t xml:space="preserve"> (cond ((atom  X) X)</w:t>
      </w:r>
    </w:p>
    <w:p w:rsidR="00E243A4" w:rsidRPr="00B17EB9" w:rsidRDefault="00E243A4" w:rsidP="00B17EB9">
      <w:pPr>
        <w:rPr>
          <w:lang w:val="en-US"/>
        </w:rPr>
      </w:pPr>
      <w:r w:rsidRPr="00B17EB9">
        <w:rPr>
          <w:lang w:val="en-US"/>
        </w:rPr>
        <w:t xml:space="preserve">           (t  (append  (my_Reverse_All (cdr X))</w:t>
      </w:r>
    </w:p>
    <w:p w:rsidR="00E243A4" w:rsidRDefault="00E243A4" w:rsidP="00B17EB9">
      <w:pPr>
        <w:rPr>
          <w:lang w:val="en-US"/>
        </w:rPr>
      </w:pPr>
      <w:r w:rsidRPr="00B17EB9">
        <w:rPr>
          <w:lang w:val="en-US"/>
        </w:rPr>
        <w:t xml:space="preserve">                            (cons (my_Reverse_All (car X)) nil)))))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F46507" w:rsidRDefault="00E243A4" w:rsidP="00F46507">
      <w:pPr>
        <w:ind w:firstLine="0"/>
        <w:rPr>
          <w:lang w:val="en-US"/>
        </w:rPr>
      </w:pPr>
      <w:r w:rsidRPr="00F46507">
        <w:rPr>
          <w:lang w:val="en-US"/>
        </w:rPr>
        <w:t>(defun my_RevDepth (X)</w:t>
      </w:r>
    </w:p>
    <w:p w:rsidR="00E243A4" w:rsidRPr="00F46507" w:rsidRDefault="00E243A4" w:rsidP="00F46507">
      <w:pPr>
        <w:rPr>
          <w:lang w:val="en-US"/>
        </w:rPr>
      </w:pPr>
      <w:r w:rsidRPr="00F46507">
        <w:rPr>
          <w:lang w:val="en-US"/>
        </w:rPr>
        <w:t xml:space="preserve"> (cond ((atom  X) X)</w:t>
      </w:r>
    </w:p>
    <w:p w:rsidR="00E243A4" w:rsidRPr="00F46507" w:rsidRDefault="00E243A4" w:rsidP="00F46507">
      <w:pPr>
        <w:rPr>
          <w:lang w:val="en-US"/>
        </w:rPr>
      </w:pPr>
      <w:r w:rsidRPr="00F46507">
        <w:rPr>
          <w:lang w:val="en-US"/>
        </w:rPr>
        <w:t xml:space="preserve">           (t  (my_RevBroad X nil))))</w:t>
      </w:r>
    </w:p>
    <w:p w:rsidR="00E243A4" w:rsidRPr="00F46507" w:rsidRDefault="00E243A4" w:rsidP="00F46507">
      <w:pPr>
        <w:ind w:firstLine="0"/>
        <w:rPr>
          <w:lang w:val="en-US"/>
        </w:rPr>
      </w:pPr>
      <w:r w:rsidRPr="00F46507">
        <w:rPr>
          <w:lang w:val="en-US"/>
        </w:rPr>
        <w:t>(defun my_RevBroad(Y Res)</w:t>
      </w:r>
    </w:p>
    <w:p w:rsidR="00E243A4" w:rsidRPr="00F46507" w:rsidRDefault="00E243A4" w:rsidP="00F46507">
      <w:pPr>
        <w:rPr>
          <w:lang w:val="en-US"/>
        </w:rPr>
      </w:pPr>
      <w:r w:rsidRPr="00F46507">
        <w:rPr>
          <w:lang w:val="en-US"/>
        </w:rPr>
        <w:t xml:space="preserve"> (cond ((null Y) Res)</w:t>
      </w:r>
    </w:p>
    <w:p w:rsidR="00E243A4" w:rsidRPr="00F46507" w:rsidRDefault="00E243A4" w:rsidP="00F46507">
      <w:pPr>
        <w:rPr>
          <w:lang w:val="en-US"/>
        </w:rPr>
      </w:pPr>
      <w:r w:rsidRPr="00F46507">
        <w:rPr>
          <w:lang w:val="en-US"/>
        </w:rPr>
        <w:t xml:space="preserve">           (t (my_RevBroad (cdr Y)</w:t>
      </w:r>
    </w:p>
    <w:p w:rsidR="00E243A4" w:rsidRDefault="00E243A4" w:rsidP="00F46507">
      <w:pPr>
        <w:rPr>
          <w:lang w:val="en-US"/>
        </w:rPr>
      </w:pPr>
      <w:r w:rsidRPr="00F46507">
        <w:rPr>
          <w:lang w:val="en-US"/>
        </w:rPr>
        <w:t xml:space="preserve">                (cons (my_RevDepth (car Y)) Res)))))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043B29" w:rsidRDefault="00E243A4" w:rsidP="00043B29">
      <w:pPr>
        <w:ind w:firstLine="0"/>
        <w:rPr>
          <w:lang w:val="en-US"/>
        </w:rPr>
      </w:pPr>
      <w:r>
        <w:rPr>
          <w:lang w:val="en-US"/>
        </w:rPr>
        <w:t>(</w:t>
      </w:r>
      <w:r w:rsidRPr="00043B29">
        <w:rPr>
          <w:lang w:val="en-US"/>
        </w:rPr>
        <w:t>defun my_Flatten (X)</w:t>
      </w:r>
    </w:p>
    <w:p w:rsidR="00E243A4" w:rsidRPr="00043B29" w:rsidRDefault="00E243A4" w:rsidP="00043B29">
      <w:pPr>
        <w:rPr>
          <w:lang w:val="en-US"/>
        </w:rPr>
      </w:pPr>
      <w:r w:rsidRPr="00043B29">
        <w:rPr>
          <w:lang w:val="en-US"/>
        </w:rPr>
        <w:t xml:space="preserve"> (cond ((null  X) nil)</w:t>
      </w:r>
    </w:p>
    <w:p w:rsidR="00E243A4" w:rsidRPr="00043B29" w:rsidRDefault="00E243A4" w:rsidP="00043B29">
      <w:pPr>
        <w:rPr>
          <w:lang w:val="en-US"/>
        </w:rPr>
      </w:pPr>
      <w:r w:rsidRPr="00043B29">
        <w:rPr>
          <w:lang w:val="en-US"/>
        </w:rPr>
        <w:t xml:space="preserve">          ((atom X) (cons X ()))</w:t>
      </w:r>
    </w:p>
    <w:p w:rsidR="00E243A4" w:rsidRPr="00043B29" w:rsidRDefault="00E243A4" w:rsidP="00043B29">
      <w:pPr>
        <w:rPr>
          <w:lang w:val="en-US"/>
        </w:rPr>
      </w:pPr>
      <w:r w:rsidRPr="00043B29">
        <w:rPr>
          <w:lang w:val="en-US"/>
        </w:rPr>
        <w:t xml:space="preserve">           (t  (append  (my_Flatten (car X))</w:t>
      </w:r>
    </w:p>
    <w:p w:rsidR="00E243A4" w:rsidRDefault="00E243A4" w:rsidP="00043B29">
      <w:pPr>
        <w:rPr>
          <w:lang w:val="en-US"/>
        </w:rPr>
      </w:pPr>
      <w:r w:rsidRPr="00043B29">
        <w:rPr>
          <w:lang w:val="en-US"/>
        </w:rPr>
        <w:t xml:space="preserve">                             (my_Flatten (cdr X)) )) 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9D26F9" w:rsidRDefault="00E243A4" w:rsidP="009D26F9">
      <w:pPr>
        <w:ind w:firstLine="0"/>
        <w:rPr>
          <w:lang w:val="en-US"/>
        </w:rPr>
      </w:pPr>
      <w:r w:rsidRPr="009D26F9">
        <w:rPr>
          <w:lang w:val="en-US"/>
        </w:rPr>
        <w:t>(defun my_Flatten_1 (X)</w:t>
      </w:r>
    </w:p>
    <w:p w:rsidR="00E243A4" w:rsidRPr="009D26F9" w:rsidRDefault="00E243A4" w:rsidP="009D26F9">
      <w:pPr>
        <w:rPr>
          <w:lang w:val="en-US"/>
        </w:rPr>
      </w:pPr>
      <w:r w:rsidRPr="009D26F9">
        <w:rPr>
          <w:lang w:val="en-US"/>
        </w:rPr>
        <w:t>(my_Flat X nil))</w:t>
      </w:r>
    </w:p>
    <w:p w:rsidR="00E243A4" w:rsidRPr="009D26F9" w:rsidRDefault="00E243A4" w:rsidP="009D26F9">
      <w:pPr>
        <w:ind w:firstLine="0"/>
        <w:rPr>
          <w:lang w:val="en-US"/>
        </w:rPr>
      </w:pPr>
      <w:r w:rsidRPr="009D26F9">
        <w:rPr>
          <w:lang w:val="en-US"/>
        </w:rPr>
        <w:t>(defun my_Flat (Y Res)</w:t>
      </w:r>
    </w:p>
    <w:p w:rsidR="00E243A4" w:rsidRPr="009D26F9" w:rsidRDefault="00E243A4" w:rsidP="009D26F9">
      <w:pPr>
        <w:rPr>
          <w:lang w:val="en-US"/>
        </w:rPr>
      </w:pPr>
      <w:r w:rsidRPr="009D26F9">
        <w:rPr>
          <w:lang w:val="en-US"/>
        </w:rPr>
        <w:t xml:space="preserve"> (cond ((null  Y) Res)</w:t>
      </w:r>
    </w:p>
    <w:p w:rsidR="00E243A4" w:rsidRPr="009D26F9" w:rsidRDefault="00E243A4" w:rsidP="009D26F9">
      <w:pPr>
        <w:rPr>
          <w:lang w:val="en-US"/>
        </w:rPr>
      </w:pPr>
      <w:r w:rsidRPr="009D26F9">
        <w:rPr>
          <w:lang w:val="en-US"/>
        </w:rPr>
        <w:t xml:space="preserve">          ((atom Y) (cons Y Res))</w:t>
      </w:r>
    </w:p>
    <w:p w:rsidR="00E243A4" w:rsidRDefault="00E243A4" w:rsidP="009D26F9">
      <w:pPr>
        <w:rPr>
          <w:lang w:val="en-US"/>
        </w:rPr>
      </w:pPr>
      <w:r w:rsidRPr="009D26F9">
        <w:rPr>
          <w:lang w:val="en-US"/>
        </w:rPr>
        <w:t xml:space="preserve">           (t  (my_Flat (car Y) (my_Flat (cdr Y) Res))))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464799" w:rsidRDefault="00E243A4" w:rsidP="00574FF2">
      <w:pPr>
        <w:ind w:firstLine="0"/>
        <w:rPr>
          <w:lang w:val="en-US"/>
        </w:rPr>
      </w:pPr>
      <w:r w:rsidRPr="00464799">
        <w:rPr>
          <w:lang w:val="en-US"/>
        </w:rPr>
        <w:t>(defun my_Collect (X)</w:t>
      </w:r>
    </w:p>
    <w:p w:rsidR="00E243A4" w:rsidRPr="00464799" w:rsidRDefault="00E243A4" w:rsidP="00464799">
      <w:pPr>
        <w:rPr>
          <w:lang w:val="en-US"/>
        </w:rPr>
      </w:pPr>
      <w:r w:rsidRPr="00464799">
        <w:rPr>
          <w:lang w:val="en-US"/>
        </w:rPr>
        <w:t xml:space="preserve"> (my_Col X nil))</w:t>
      </w:r>
    </w:p>
    <w:p w:rsidR="00E243A4" w:rsidRPr="00464799" w:rsidRDefault="00E243A4" w:rsidP="00464799">
      <w:pPr>
        <w:rPr>
          <w:lang w:val="en-US"/>
        </w:rPr>
      </w:pPr>
      <w:r w:rsidRPr="00464799">
        <w:rPr>
          <w:lang w:val="en-US"/>
        </w:rPr>
        <w:t>(defun my_Col(Y Res)</w:t>
      </w:r>
    </w:p>
    <w:p w:rsidR="00E243A4" w:rsidRPr="00464799" w:rsidRDefault="00E243A4" w:rsidP="00464799">
      <w:pPr>
        <w:rPr>
          <w:lang w:val="en-US"/>
        </w:rPr>
      </w:pPr>
      <w:r w:rsidRPr="00464799">
        <w:rPr>
          <w:lang w:val="en-US"/>
        </w:rPr>
        <w:t xml:space="preserve"> (cond ((null  Y) Res)</w:t>
      </w:r>
    </w:p>
    <w:p w:rsidR="00E243A4" w:rsidRPr="00464799" w:rsidRDefault="00E243A4" w:rsidP="00464799">
      <w:pPr>
        <w:rPr>
          <w:lang w:val="en-US"/>
        </w:rPr>
      </w:pPr>
      <w:r w:rsidRPr="00464799">
        <w:rPr>
          <w:lang w:val="en-US"/>
        </w:rPr>
        <w:t xml:space="preserve">           ((atom Y) (cond  ((member Y Res ) Res)</w:t>
      </w:r>
    </w:p>
    <w:p w:rsidR="00E243A4" w:rsidRPr="00464799" w:rsidRDefault="00E243A4" w:rsidP="00464799">
      <w:pPr>
        <w:rPr>
          <w:lang w:val="en-US"/>
        </w:rPr>
      </w:pPr>
      <w:r w:rsidRPr="00464799">
        <w:rPr>
          <w:lang w:val="en-US"/>
        </w:rPr>
        <w:t xml:space="preserve">                           (t (cons Y Res))))</w:t>
      </w:r>
    </w:p>
    <w:p w:rsidR="00E243A4" w:rsidRDefault="00E243A4" w:rsidP="00464799">
      <w:pPr>
        <w:rPr>
          <w:lang w:val="en-US"/>
        </w:rPr>
      </w:pPr>
      <w:r w:rsidRPr="00464799">
        <w:rPr>
          <w:lang w:val="en-US"/>
        </w:rPr>
        <w:t xml:space="preserve">          (t  (my_Col (car Y) (my_Col (cdr Y) Res)))))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FC0EF5" w:rsidRDefault="00E243A4" w:rsidP="00FC0EF5">
      <w:pPr>
        <w:ind w:firstLine="0"/>
        <w:rPr>
          <w:lang w:val="en-US"/>
        </w:rPr>
      </w:pPr>
      <w:r w:rsidRPr="00FC0EF5">
        <w:rPr>
          <w:lang w:val="en-US"/>
        </w:rPr>
        <w:t>(defun Gorner1(P x)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 xml:space="preserve">  (cond ((null (cdr P)) (car P))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 xml:space="preserve">        ((null (cddr P)) (+ (car P) (* x (cadr P))))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 xml:space="preserve">        (t (+ (car P) (* x (Gorner1 (cdr P) x))))</w:t>
      </w:r>
      <w:r>
        <w:rPr>
          <w:lang w:val="en-US"/>
        </w:rPr>
        <w:t>)</w:t>
      </w:r>
      <w:r w:rsidRPr="00FC0EF5">
        <w:rPr>
          <w:lang w:val="en-US"/>
        </w:rPr>
        <w:t xml:space="preserve">) </w:t>
      </w:r>
    </w:p>
    <w:p w:rsidR="00E243A4" w:rsidRPr="00FC0EF5" w:rsidRDefault="00E243A4" w:rsidP="004E40D9">
      <w:pPr>
        <w:ind w:firstLine="0"/>
        <w:rPr>
          <w:lang w:val="en-US"/>
        </w:rPr>
      </w:pPr>
      <w:r w:rsidRPr="00FC0EF5">
        <w:rPr>
          <w:lang w:val="en-US"/>
        </w:rPr>
        <w:t>(defun GornerStart(P x)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 xml:space="preserve">   (cond((and (listp P) (numberp x))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 xml:space="preserve">        (setq PVal (Gorner1 P x))</w:t>
      </w:r>
    </w:p>
    <w:p w:rsidR="00E243A4" w:rsidRPr="00FC0EF5" w:rsidRDefault="00E243A4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(format t "~% Polynomial value is ~a" PVal))</w:t>
      </w:r>
    </w:p>
    <w:p w:rsidR="00E243A4" w:rsidRDefault="00E243A4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(t (format t "~% Wrong input data!"))) 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697B67" w:rsidRDefault="00E243A4" w:rsidP="00697B67">
      <w:pPr>
        <w:ind w:firstLine="0"/>
        <w:rPr>
          <w:lang w:val="en-US"/>
        </w:rPr>
      </w:pPr>
      <w:r w:rsidRPr="00697B67">
        <w:rPr>
          <w:lang w:val="en-US"/>
        </w:rPr>
        <w:t>(defun myRec-1(a)</w:t>
      </w:r>
    </w:p>
    <w:p w:rsidR="00E243A4" w:rsidRPr="00697B67" w:rsidRDefault="00E243A4" w:rsidP="00697B67">
      <w:pPr>
        <w:rPr>
          <w:lang w:val="en-US"/>
        </w:rPr>
      </w:pPr>
      <w:r w:rsidRPr="00697B67">
        <w:rPr>
          <w:lang w:val="en-US"/>
        </w:rPr>
        <w:t xml:space="preserve">   (cond ((null a) nil)</w:t>
      </w:r>
    </w:p>
    <w:p w:rsidR="00E243A4" w:rsidRPr="00697B67" w:rsidRDefault="00E243A4" w:rsidP="00697B67">
      <w:pPr>
        <w:rPr>
          <w:lang w:val="en-US"/>
        </w:rPr>
      </w:pPr>
      <w:r w:rsidRPr="00697B67">
        <w:rPr>
          <w:lang w:val="en-US"/>
        </w:rPr>
        <w:t xml:space="preserve">        ((null (cdr a)) (cons a nil))</w:t>
      </w:r>
    </w:p>
    <w:p w:rsidR="00E243A4" w:rsidRDefault="00E243A4" w:rsidP="00697B67">
      <w:pPr>
        <w:rPr>
          <w:lang w:val="en-US"/>
        </w:rPr>
      </w:pPr>
      <w:r w:rsidRPr="00697B67">
        <w:rPr>
          <w:lang w:val="en-US"/>
        </w:rPr>
        <w:tab/>
      </w:r>
      <w:r w:rsidRPr="00697B67">
        <w:rPr>
          <w:lang w:val="en-US"/>
        </w:rPr>
        <w:tab/>
        <w:t>(t (list (car a) (myRec-1 (cdr a))))))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0"/>
        </w:numPr>
        <w:rPr>
          <w:lang w:val="en-US"/>
        </w:rPr>
      </w:pPr>
    </w:p>
    <w:p w:rsidR="00E243A4" w:rsidRPr="007F76D1" w:rsidRDefault="00E243A4" w:rsidP="007F76D1">
      <w:pPr>
        <w:rPr>
          <w:lang w:val="en-US"/>
        </w:rPr>
      </w:pPr>
      <w:r w:rsidRPr="007F76D1">
        <w:rPr>
          <w:lang w:val="en-US"/>
        </w:rPr>
        <w:t>(defun myRec-2(a)</w:t>
      </w:r>
    </w:p>
    <w:p w:rsidR="00E243A4" w:rsidRPr="007F76D1" w:rsidRDefault="00E243A4" w:rsidP="007F76D1">
      <w:pPr>
        <w:rPr>
          <w:lang w:val="en-US"/>
        </w:rPr>
      </w:pPr>
      <w:r w:rsidRPr="007F76D1">
        <w:rPr>
          <w:lang w:val="en-US"/>
        </w:rPr>
        <w:t xml:space="preserve">   (cond ((null a) nil)</w:t>
      </w:r>
    </w:p>
    <w:p w:rsidR="00E243A4" w:rsidRPr="007F76D1" w:rsidRDefault="00E243A4" w:rsidP="007F76D1">
      <w:pPr>
        <w:rPr>
          <w:lang w:val="en-US"/>
        </w:rPr>
      </w:pPr>
      <w:r w:rsidRPr="007F76D1">
        <w:rPr>
          <w:lang w:val="en-US"/>
        </w:rPr>
        <w:t xml:space="preserve">        ((null (cdr a)) (cons (car a) nil))</w:t>
      </w:r>
    </w:p>
    <w:p w:rsidR="00E243A4" w:rsidRDefault="00E243A4" w:rsidP="007F76D1">
      <w:pPr>
        <w:rPr>
          <w:lang w:val="en-US"/>
        </w:rPr>
      </w:pPr>
      <w:r w:rsidRPr="007F76D1">
        <w:rPr>
          <w:lang w:val="en-US"/>
        </w:rPr>
        <w:tab/>
      </w:r>
      <w:r w:rsidRPr="007F76D1">
        <w:rPr>
          <w:lang w:val="en-US"/>
        </w:rPr>
        <w:tab/>
        <w:t>(t (cons (car a) (myRec-2 (cadr a))))))</w:t>
      </w:r>
    </w:p>
    <w:p w:rsidR="00E243A4" w:rsidRDefault="00E243A4" w:rsidP="00257F36">
      <w:pPr>
        <w:rPr>
          <w:lang w:val="en-US"/>
        </w:rPr>
      </w:pPr>
    </w:p>
    <w:p w:rsidR="00E243A4" w:rsidRPr="00094423" w:rsidRDefault="00E243A4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8A53B6" w:rsidRDefault="00E243A4" w:rsidP="00334562">
      <w:pPr>
        <w:rPr>
          <w:b/>
        </w:rPr>
      </w:pPr>
      <w:r w:rsidRPr="008A53B6">
        <w:rPr>
          <w:b/>
        </w:rPr>
        <w:t xml:space="preserve">Ассоциативные списки в языке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. Словари в языке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. Функции для ассоциативного поиска. </w:t>
      </w:r>
      <w:r w:rsidRPr="008A53B6">
        <w:rPr>
          <w:b/>
          <w:lang w:val="en-US"/>
        </w:rPr>
        <w:t>Hash</w:t>
      </w:r>
      <w:r w:rsidRPr="008A53B6">
        <w:rPr>
          <w:b/>
        </w:rPr>
        <w:t xml:space="preserve"> – таблицы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 и </w:t>
      </w:r>
      <w:r w:rsidRPr="008A53B6">
        <w:rPr>
          <w:b/>
          <w:lang w:val="en-US"/>
        </w:rPr>
        <w:t>Python</w:t>
      </w:r>
      <w:r w:rsidRPr="008A53B6">
        <w:rPr>
          <w:b/>
        </w:rPr>
        <w:t>. Анонимные фун</w:t>
      </w:r>
      <w:r w:rsidRPr="008A53B6">
        <w:rPr>
          <w:b/>
        </w:rPr>
        <w:t>к</w:t>
      </w:r>
      <w:r w:rsidRPr="008A53B6">
        <w:rPr>
          <w:b/>
        </w:rPr>
        <w:t xml:space="preserve">ции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,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 встроенном языке </w:t>
      </w:r>
      <w:r w:rsidRPr="008A53B6">
        <w:rPr>
          <w:b/>
          <w:lang w:val="en-US"/>
        </w:rPr>
        <w:t>Matlab</w:t>
      </w:r>
      <w:r w:rsidRPr="008A53B6">
        <w:rPr>
          <w:b/>
        </w:rPr>
        <w:t>.</w:t>
      </w:r>
    </w:p>
    <w:p w:rsidR="00E243A4" w:rsidRPr="0080036A" w:rsidRDefault="00E243A4" w:rsidP="00334562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E243A4" w:rsidRPr="009A712C" w:rsidRDefault="00E243A4" w:rsidP="00334562">
      <w:pPr>
        <w:rPr>
          <w:b/>
          <w:color w:val="000000"/>
        </w:rPr>
      </w:pPr>
    </w:p>
    <w:p w:rsidR="00E243A4" w:rsidRPr="00094423" w:rsidRDefault="00E243A4" w:rsidP="00823785">
      <w:pPr>
        <w:numPr>
          <w:ilvl w:val="0"/>
          <w:numId w:val="11"/>
        </w:numPr>
      </w:pPr>
    </w:p>
    <w:p w:rsidR="00E243A4" w:rsidRPr="00C171CF" w:rsidRDefault="00E243A4" w:rsidP="00C171CF">
      <w:pPr>
        <w:ind w:firstLine="0"/>
        <w:rPr>
          <w:lang w:val="en-US"/>
        </w:rPr>
      </w:pPr>
      <w:r w:rsidRPr="00C171CF">
        <w:rPr>
          <w:lang w:val="en-US"/>
        </w:rPr>
        <w:t>(defun anonymous_1(arg)</w:t>
      </w:r>
    </w:p>
    <w:p w:rsidR="00E243A4" w:rsidRPr="00C171CF" w:rsidRDefault="00E243A4" w:rsidP="00C171CF">
      <w:pPr>
        <w:rPr>
          <w:lang w:val="en-US"/>
        </w:rPr>
      </w:pPr>
      <w:r w:rsidRPr="00C171CF">
        <w:rPr>
          <w:lang w:val="en-US"/>
        </w:rPr>
        <w:t>(setq q (sin ((lambda(arg_grad) (/ (* pi arg_grad) 180) ) arg)))</w:t>
      </w:r>
    </w:p>
    <w:p w:rsidR="00E243A4" w:rsidRPr="00334562" w:rsidRDefault="00E243A4" w:rsidP="00C171CF">
      <w:r>
        <w:t>(return-from anonymous_1 q))</w:t>
      </w:r>
    </w:p>
    <w:p w:rsidR="00E243A4" w:rsidRPr="00FA455E" w:rsidRDefault="00E243A4" w:rsidP="00257F36">
      <w:pPr>
        <w:rPr>
          <w:lang w:val="en-US"/>
        </w:rPr>
      </w:pPr>
    </w:p>
    <w:p w:rsidR="00E243A4" w:rsidRPr="00FA455E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FA455E" w:rsidRDefault="00E243A4" w:rsidP="00FA455E">
      <w:pPr>
        <w:ind w:firstLine="0"/>
        <w:rPr>
          <w:lang w:val="en-US"/>
        </w:rPr>
      </w:pPr>
      <w:r w:rsidRPr="00FA455E">
        <w:rPr>
          <w:lang w:val="en-US"/>
        </w:rPr>
        <w:t>(defun assoc_sample (w)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(setq myList '((name box) (width 5) (depth 4.9) (size 7.7) (11 9.99)))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(setq search w)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(setq z (assoc search mylist))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(prin1 z)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(terpri)</w:t>
      </w:r>
    </w:p>
    <w:p w:rsidR="00E243A4" w:rsidRPr="00FA455E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(setq zval (cadr z))</w:t>
      </w:r>
    </w:p>
    <w:p w:rsidR="00E243A4" w:rsidRDefault="00E243A4" w:rsidP="00FA455E">
      <w:pPr>
        <w:rPr>
          <w:lang w:val="en-US"/>
        </w:rPr>
      </w:pPr>
      <w:r w:rsidRPr="00FA455E">
        <w:rPr>
          <w:lang w:val="en-US"/>
        </w:rPr>
        <w:t xml:space="preserve">  (prin1 zval))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B73D25" w:rsidRDefault="00E243A4" w:rsidP="00B73D25">
      <w:pPr>
        <w:ind w:firstLine="0"/>
        <w:rPr>
          <w:lang w:val="en-US"/>
        </w:rPr>
      </w:pPr>
      <w:r w:rsidRPr="00B73D25">
        <w:rPr>
          <w:lang w:val="en-US"/>
        </w:rPr>
        <w:t>(defun  my-hash-01()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(setq h (make-hash-table))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(setf (gethash 'Kate h) '(programmer (202 Sunny Avenue)))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(setf (gethash 'Nick h) '(driver (101 Moon Street)))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(setf (gethash 'Diana h) '(pilot (303 Star Street)))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(setq h1 (gethash 'Diana h))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(format t "~% ~a" h1)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(setq h11 (car h1))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(format t "~% ~a" h11)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(setq h12 (cdr h1))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(format t "~% ~a" h12)</w:t>
      </w:r>
    </w:p>
    <w:p w:rsidR="00E243A4" w:rsidRPr="00B73D25" w:rsidRDefault="00E243A4" w:rsidP="00B73D25">
      <w:pPr>
        <w:rPr>
          <w:lang w:val="en-US"/>
        </w:rPr>
      </w:pPr>
      <w:r w:rsidRPr="00B73D25">
        <w:rPr>
          <w:lang w:val="en-US"/>
        </w:rPr>
        <w:t>(setq h122 (cdadr h1))</w:t>
      </w:r>
    </w:p>
    <w:p w:rsidR="00E243A4" w:rsidRDefault="00E243A4" w:rsidP="00B73D25">
      <w:pPr>
        <w:rPr>
          <w:lang w:val="en-US"/>
        </w:rPr>
      </w:pPr>
      <w:r w:rsidRPr="00B73D25">
        <w:rPr>
          <w:lang w:val="en-US"/>
        </w:rPr>
        <w:t>(format t "~% ~a" h122))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E9029B" w:rsidRDefault="00E243A4" w:rsidP="00E9029B">
      <w:pPr>
        <w:ind w:firstLine="0"/>
        <w:rPr>
          <w:lang w:val="en-US"/>
        </w:rPr>
      </w:pPr>
      <w:r w:rsidRPr="00E9029B">
        <w:rPr>
          <w:lang w:val="en-US"/>
        </w:rPr>
        <w:t>(defun Apply_001 ()</w:t>
      </w:r>
    </w:p>
    <w:p w:rsidR="00E243A4" w:rsidRPr="00E9029B" w:rsidRDefault="00E243A4" w:rsidP="00E9029B">
      <w:pPr>
        <w:rPr>
          <w:lang w:val="en-US"/>
        </w:rPr>
      </w:pPr>
      <w:r w:rsidRPr="00E9029B">
        <w:rPr>
          <w:lang w:val="en-US"/>
        </w:rPr>
        <w:t xml:space="preserve"> (setq</w:t>
      </w:r>
      <w:r w:rsidRPr="00E9029B">
        <w:rPr>
          <w:lang w:val="en-US"/>
        </w:rPr>
        <w:tab/>
        <w:t>b  (apply #'(lambda (u v w) (abs (+ u (* 2 v) (* 3 w))))</w:t>
      </w:r>
    </w:p>
    <w:p w:rsidR="00E243A4" w:rsidRPr="00E9029B" w:rsidRDefault="00E243A4" w:rsidP="00E9029B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#(1 2  7)</w:t>
      </w:r>
      <w:r w:rsidRPr="00E9029B">
        <w:rPr>
          <w:lang w:val="en-US"/>
        </w:rPr>
        <w:t>))</w:t>
      </w:r>
    </w:p>
    <w:p w:rsidR="00E243A4" w:rsidRDefault="00E243A4" w:rsidP="00E9029B">
      <w:pPr>
        <w:rPr>
          <w:lang w:val="en-US"/>
        </w:rPr>
      </w:pPr>
      <w:r w:rsidRPr="00E9029B">
        <w:rPr>
          <w:lang w:val="en-US"/>
        </w:rPr>
        <w:t xml:space="preserve">  (format t "~% ~a" b))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544C06" w:rsidRDefault="00E243A4" w:rsidP="00544C06">
      <w:pPr>
        <w:ind w:firstLine="0"/>
        <w:rPr>
          <w:lang w:val="en-US"/>
        </w:rPr>
      </w:pPr>
      <w:r w:rsidRPr="00544C06">
        <w:rPr>
          <w:lang w:val="en-US"/>
        </w:rPr>
        <w:t>(defun lambdaSample ()</w:t>
      </w:r>
    </w:p>
    <w:p w:rsidR="00E243A4" w:rsidRPr="00544C06" w:rsidRDefault="00E243A4" w:rsidP="00544C06">
      <w:pPr>
        <w:rPr>
          <w:lang w:val="en-US"/>
        </w:rPr>
      </w:pPr>
      <w:r w:rsidRPr="00544C06">
        <w:rPr>
          <w:lang w:val="en-US"/>
        </w:rPr>
        <w:t xml:space="preserve">  (setq</w:t>
      </w:r>
      <w:r w:rsidRPr="00544C06">
        <w:rPr>
          <w:lang w:val="en-US"/>
        </w:rPr>
        <w:tab/>
        <w:t>a (mapcar #'(lambda (u v w) (abs (+ u (* 2 v) (* 3 w))))</w:t>
      </w:r>
    </w:p>
    <w:p w:rsidR="00E243A4" w:rsidRPr="00544C06" w:rsidRDefault="00E243A4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2 3)</w:t>
      </w:r>
    </w:p>
    <w:p w:rsidR="00E243A4" w:rsidRPr="00544C06" w:rsidRDefault="00E243A4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'(-2 4 -9 1 8)</w:t>
      </w:r>
    </w:p>
    <w:p w:rsidR="00E243A4" w:rsidRPr="00544C06" w:rsidRDefault="00E243A4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0 3 -7)))</w:t>
      </w:r>
    </w:p>
    <w:p w:rsidR="00E243A4" w:rsidRDefault="00E243A4" w:rsidP="00544C06">
      <w:pPr>
        <w:rPr>
          <w:lang w:val="en-US"/>
        </w:rPr>
      </w:pPr>
      <w:r w:rsidRPr="00544C06">
        <w:rPr>
          <w:lang w:val="en-US"/>
        </w:rPr>
        <w:t xml:space="preserve">  (print a))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230E1A">
      <w:pPr>
        <w:ind w:firstLine="0"/>
        <w:rPr>
          <w:lang w:val="en-US"/>
        </w:rPr>
      </w:pPr>
      <w:r>
        <w:rPr>
          <w:lang w:val="en-US"/>
        </w:rPr>
        <w:t>(defun lambdaSample2</w:t>
      </w:r>
      <w:r w:rsidRPr="00230E1A">
        <w:rPr>
          <w:lang w:val="en-US"/>
        </w:rPr>
        <w:t>()</w:t>
      </w:r>
    </w:p>
    <w:p w:rsidR="00E243A4" w:rsidRPr="00230E1A" w:rsidRDefault="00E243A4" w:rsidP="00230E1A">
      <w:pPr>
        <w:rPr>
          <w:lang w:val="en-US"/>
        </w:rPr>
      </w:pPr>
      <w:r w:rsidRPr="00230E1A">
        <w:rPr>
          <w:lang w:val="en-US"/>
        </w:rPr>
        <w:t xml:space="preserve">  (mapcar #'(lambda (x y)</w:t>
      </w:r>
    </w:p>
    <w:p w:rsidR="00E243A4" w:rsidRPr="00230E1A" w:rsidRDefault="00E243A4" w:rsidP="00230E1A">
      <w:pPr>
        <w:rPr>
          <w:lang w:val="en-US"/>
        </w:rPr>
      </w:pPr>
      <w:r w:rsidRPr="00230E1A">
        <w:rPr>
          <w:lang w:val="en-US"/>
        </w:rPr>
        <w:tab/>
        <w:t xml:space="preserve">     (+ x 3 y))</w:t>
      </w:r>
    </w:p>
    <w:p w:rsidR="00E243A4" w:rsidRDefault="00E243A4" w:rsidP="00230E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4103DF" w:rsidRDefault="00E243A4" w:rsidP="004103D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E243A4" w:rsidRPr="004103DF" w:rsidRDefault="00E243A4" w:rsidP="004103DF">
      <w:pPr>
        <w:rPr>
          <w:lang w:val="en-US"/>
        </w:rPr>
      </w:pPr>
      <w:r w:rsidRPr="004103DF">
        <w:rPr>
          <w:lang w:val="en-US"/>
        </w:rPr>
        <w:t xml:space="preserve">  (setq a (+ ((lambda (x) (+ (* x x) (* 2 x) 1)) 3) 5 6))</w:t>
      </w:r>
    </w:p>
    <w:p w:rsidR="00E243A4" w:rsidRDefault="00E243A4" w:rsidP="004103DF">
      <w:pPr>
        <w:rPr>
          <w:lang w:val="en-US"/>
        </w:rPr>
      </w:pPr>
      <w:r w:rsidRPr="004103DF">
        <w:rPr>
          <w:lang w:val="en-US"/>
        </w:rPr>
        <w:t xml:space="preserve">  (print a))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1F441C" w:rsidRDefault="00E243A4" w:rsidP="001F441C">
      <w:pPr>
        <w:ind w:firstLine="0"/>
        <w:rPr>
          <w:lang w:val="en-US"/>
        </w:rPr>
      </w:pPr>
      <w:r>
        <w:rPr>
          <w:lang w:val="en-US"/>
        </w:rPr>
        <w:t>(defun lambdaSample4</w:t>
      </w:r>
      <w:r w:rsidRPr="001F441C">
        <w:rPr>
          <w:lang w:val="en-US"/>
        </w:rPr>
        <w:t>1()</w:t>
      </w:r>
    </w:p>
    <w:p w:rsidR="00E243A4" w:rsidRPr="001F441C" w:rsidRDefault="00E243A4" w:rsidP="001F441C">
      <w:pPr>
        <w:rPr>
          <w:lang w:val="en-US"/>
        </w:rPr>
      </w:pPr>
      <w:r w:rsidRPr="001F441C">
        <w:rPr>
          <w:lang w:val="en-US"/>
        </w:rPr>
        <w:t>(setq a '(1 7 2 3 4 2))</w:t>
      </w:r>
    </w:p>
    <w:p w:rsidR="00E243A4" w:rsidRPr="001F441C" w:rsidRDefault="00E243A4" w:rsidP="001F441C">
      <w:pPr>
        <w:rPr>
          <w:lang w:val="en-US"/>
        </w:rPr>
      </w:pPr>
      <w:r w:rsidRPr="001F441C">
        <w:rPr>
          <w:lang w:val="en-US"/>
        </w:rPr>
        <w:t>(setq b (delete-if-not  #'(lambda(x) (&lt; (* 2 x) 7)) a))</w:t>
      </w:r>
    </w:p>
    <w:p w:rsidR="00E243A4" w:rsidRPr="001F441C" w:rsidRDefault="00E243A4" w:rsidP="001F441C">
      <w:pPr>
        <w:rPr>
          <w:lang w:val="en-US"/>
        </w:rPr>
      </w:pPr>
      <w:r w:rsidRPr="001F441C">
        <w:rPr>
          <w:lang w:val="en-US"/>
        </w:rPr>
        <w:t>(print a)</w:t>
      </w:r>
    </w:p>
    <w:p w:rsidR="00E243A4" w:rsidRDefault="00E243A4" w:rsidP="001F441C">
      <w:pPr>
        <w:rPr>
          <w:lang w:val="en-US"/>
        </w:rPr>
      </w:pPr>
      <w:r w:rsidRPr="001F441C">
        <w:rPr>
          <w:lang w:val="en-US"/>
        </w:rPr>
        <w:t>(print b))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4103DF" w:rsidRDefault="00E243A4" w:rsidP="00FB25F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E243A4" w:rsidRPr="004103DF" w:rsidRDefault="00E243A4" w:rsidP="00FB25FF">
      <w:pPr>
        <w:rPr>
          <w:lang w:val="en-US"/>
        </w:rPr>
      </w:pPr>
      <w:r w:rsidRPr="004103DF">
        <w:rPr>
          <w:lang w:val="en-US"/>
        </w:rPr>
        <w:t xml:space="preserve">(setq a (+ ((lambda (x) (+ (* </w:t>
      </w:r>
      <w:r>
        <w:rPr>
          <w:lang w:val="en-US"/>
        </w:rPr>
        <w:t xml:space="preserve">(+ </w:t>
      </w:r>
      <w:r w:rsidRPr="004103DF">
        <w:rPr>
          <w:lang w:val="en-US"/>
        </w:rPr>
        <w:t xml:space="preserve">x </w:t>
      </w:r>
      <w:r>
        <w:rPr>
          <w:lang w:val="en-US"/>
        </w:rPr>
        <w:t xml:space="preserve">1) (+ </w:t>
      </w:r>
      <w:r w:rsidRPr="004103DF">
        <w:rPr>
          <w:lang w:val="en-US"/>
        </w:rPr>
        <w:t>x</w:t>
      </w:r>
      <w:r>
        <w:rPr>
          <w:lang w:val="en-US"/>
        </w:rPr>
        <w:t xml:space="preserve"> 3)) (* 2 x) 1)) 9</w:t>
      </w:r>
      <w:r w:rsidRPr="004103DF">
        <w:rPr>
          <w:lang w:val="en-US"/>
        </w:rPr>
        <w:t xml:space="preserve">) </w:t>
      </w:r>
      <w:r>
        <w:rPr>
          <w:lang w:val="en-US"/>
        </w:rPr>
        <w:t>7 2</w:t>
      </w:r>
      <w:r w:rsidRPr="004103DF">
        <w:rPr>
          <w:lang w:val="en-US"/>
        </w:rPr>
        <w:t>))</w:t>
      </w:r>
    </w:p>
    <w:p w:rsidR="00E243A4" w:rsidRDefault="00E243A4" w:rsidP="00FB25FF">
      <w:pPr>
        <w:rPr>
          <w:lang w:val="en-US"/>
        </w:rPr>
      </w:pPr>
      <w:r w:rsidRPr="004103DF">
        <w:rPr>
          <w:lang w:val="en-US"/>
        </w:rPr>
        <w:t>(print a))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5B5A0B" w:rsidRDefault="00E243A4" w:rsidP="005B5A0B">
      <w:pPr>
        <w:ind w:firstLine="0"/>
        <w:rPr>
          <w:lang w:val="en-US"/>
        </w:rPr>
      </w:pPr>
      <w:r>
        <w:rPr>
          <w:lang w:val="en-US"/>
        </w:rPr>
        <w:t>(defun mul-</w:t>
      </w:r>
      <w:r w:rsidRPr="005B5A0B">
        <w:rPr>
          <w:lang w:val="en-US"/>
        </w:rPr>
        <w:t>N (N)</w:t>
      </w:r>
    </w:p>
    <w:p w:rsidR="00E243A4" w:rsidRDefault="00E243A4" w:rsidP="005B5A0B">
      <w:pPr>
        <w:rPr>
          <w:lang w:val="en-US"/>
        </w:rPr>
      </w:pPr>
      <w:r w:rsidRPr="005B5A0B">
        <w:rPr>
          <w:lang w:val="en-US"/>
        </w:rPr>
        <w:t xml:space="preserve">   #'(lambda (x) (* x N)))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5B5A0B" w:rsidRDefault="00E243A4" w:rsidP="00473E0A">
      <w:pPr>
        <w:ind w:firstLine="0"/>
        <w:rPr>
          <w:lang w:val="en-US"/>
        </w:rPr>
      </w:pPr>
      <w:r>
        <w:rPr>
          <w:lang w:val="en-US"/>
        </w:rPr>
        <w:t>(defun add-</w:t>
      </w:r>
      <w:r w:rsidRPr="005B5A0B">
        <w:rPr>
          <w:lang w:val="en-US"/>
        </w:rPr>
        <w:t>N (N)</w:t>
      </w:r>
    </w:p>
    <w:p w:rsidR="00E243A4" w:rsidRDefault="00E243A4" w:rsidP="00473E0A">
      <w:pPr>
        <w:rPr>
          <w:lang w:val="en-US"/>
        </w:rPr>
      </w:pPr>
      <w:r>
        <w:rPr>
          <w:lang w:val="en-US"/>
        </w:rPr>
        <w:t xml:space="preserve"> #'(lambda (x) (+</w:t>
      </w:r>
      <w:r w:rsidRPr="005B5A0B">
        <w:rPr>
          <w:lang w:val="en-US"/>
        </w:rPr>
        <w:t xml:space="preserve"> x N)))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473E0A">
      <w:pPr>
        <w:ind w:firstLine="0"/>
        <w:rPr>
          <w:lang w:val="en-US"/>
        </w:rPr>
      </w:pPr>
      <w:r>
        <w:rPr>
          <w:lang w:val="en-US"/>
        </w:rPr>
        <w:t>(defun lambdaMul</w:t>
      </w:r>
      <w:r w:rsidRPr="00230E1A">
        <w:rPr>
          <w:lang w:val="en-US"/>
        </w:rPr>
        <w:t>()</w:t>
      </w:r>
    </w:p>
    <w:p w:rsidR="00E243A4" w:rsidRPr="00230E1A" w:rsidRDefault="00E243A4" w:rsidP="00473E0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473E0A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*</w:t>
      </w:r>
      <w:r w:rsidRPr="00230E1A">
        <w:rPr>
          <w:lang w:val="en-US"/>
        </w:rPr>
        <w:t xml:space="preserve"> x y))</w:t>
      </w:r>
    </w:p>
    <w:p w:rsidR="00E243A4" w:rsidRDefault="00E243A4" w:rsidP="00473E0A">
      <w:pPr>
        <w:rPr>
          <w:lang w:val="en-US"/>
        </w:rPr>
      </w:pPr>
      <w:r w:rsidRPr="00230E1A">
        <w:rPr>
          <w:lang w:val="en-US"/>
        </w:rPr>
        <w:t>'(10 20 30) '(7 1 9)))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ED701A">
      <w:pPr>
        <w:ind w:firstLine="0"/>
        <w:rPr>
          <w:lang w:val="en-US"/>
        </w:rPr>
      </w:pPr>
      <w:r>
        <w:rPr>
          <w:lang w:val="en-US"/>
        </w:rPr>
        <w:t>(defun lambdaDiv</w:t>
      </w:r>
      <w:r w:rsidRPr="00230E1A">
        <w:rPr>
          <w:lang w:val="en-US"/>
        </w:rPr>
        <w:t>()</w:t>
      </w:r>
    </w:p>
    <w:p w:rsidR="00E243A4" w:rsidRPr="00230E1A" w:rsidRDefault="00E243A4" w:rsidP="00ED701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ED701A">
      <w:pPr>
        <w:rPr>
          <w:lang w:val="en-US"/>
        </w:rPr>
      </w:pPr>
      <w:r>
        <w:rPr>
          <w:lang w:val="en-US"/>
        </w:rPr>
        <w:tab/>
        <w:t xml:space="preserve">     (/</w:t>
      </w:r>
      <w:r w:rsidRPr="00230E1A">
        <w:rPr>
          <w:lang w:val="en-US"/>
        </w:rPr>
        <w:t xml:space="preserve"> x  y))</w:t>
      </w:r>
    </w:p>
    <w:p w:rsidR="00E243A4" w:rsidRDefault="00E243A4" w:rsidP="00ED70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006EF2">
      <w:pPr>
        <w:ind w:firstLine="0"/>
        <w:rPr>
          <w:lang w:val="en-US"/>
        </w:rPr>
      </w:pPr>
      <w:r>
        <w:rPr>
          <w:lang w:val="en-US"/>
        </w:rPr>
        <w:t>(defun lambdaSumSq</w:t>
      </w:r>
      <w:r w:rsidRPr="00230E1A">
        <w:rPr>
          <w:lang w:val="en-US"/>
        </w:rPr>
        <w:t>()</w:t>
      </w:r>
    </w:p>
    <w:p w:rsidR="00E243A4" w:rsidRPr="00230E1A" w:rsidRDefault="00E243A4" w:rsidP="00006EF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006EF2">
      <w:pPr>
        <w:rPr>
          <w:lang w:val="en-US"/>
        </w:rPr>
      </w:pPr>
      <w:r>
        <w:rPr>
          <w:lang w:val="en-US"/>
        </w:rPr>
        <w:t xml:space="preserve">     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(* </w:t>
      </w:r>
      <w:r w:rsidRPr="00230E1A">
        <w:rPr>
          <w:lang w:val="en-US"/>
        </w:rPr>
        <w:t xml:space="preserve">x </w:t>
      </w:r>
      <w:r>
        <w:rPr>
          <w:lang w:val="en-US"/>
        </w:rPr>
        <w:t xml:space="preserve">x) (* </w:t>
      </w:r>
      <w:r w:rsidRPr="00230E1A">
        <w:rPr>
          <w:lang w:val="en-US"/>
        </w:rPr>
        <w:t>y</w:t>
      </w:r>
      <w:r>
        <w:rPr>
          <w:lang w:val="en-US"/>
        </w:rPr>
        <w:t xml:space="preserve"> y)</w:t>
      </w:r>
      <w:r w:rsidRPr="00230E1A">
        <w:rPr>
          <w:lang w:val="en-US"/>
        </w:rPr>
        <w:t>))</w:t>
      </w:r>
    </w:p>
    <w:p w:rsidR="00E243A4" w:rsidRDefault="00E243A4" w:rsidP="00006EF2">
      <w:pPr>
        <w:ind w:firstLine="720"/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CC6B87">
      <w:pPr>
        <w:ind w:firstLine="0"/>
        <w:rPr>
          <w:lang w:val="en-US"/>
        </w:rPr>
      </w:pPr>
      <w:r>
        <w:rPr>
          <w:lang w:val="en-US"/>
        </w:rPr>
        <w:t>(defun lambdaInv</w:t>
      </w:r>
      <w:r w:rsidRPr="00230E1A">
        <w:rPr>
          <w:lang w:val="en-US"/>
        </w:rPr>
        <w:t>()</w:t>
      </w:r>
    </w:p>
    <w:p w:rsidR="00E243A4" w:rsidRPr="00230E1A" w:rsidRDefault="00E243A4" w:rsidP="00CC6B87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CC6B87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</w:t>
      </w:r>
      <w:r w:rsidRPr="00230E1A">
        <w:rPr>
          <w:lang w:val="en-US"/>
        </w:rPr>
        <w:t>x</w:t>
      </w:r>
      <w:r>
        <w:rPr>
          <w:lang w:val="en-US"/>
        </w:rPr>
        <w:t>) (/ 1 y)</w:t>
      </w:r>
      <w:r w:rsidRPr="00230E1A">
        <w:rPr>
          <w:lang w:val="en-US"/>
        </w:rPr>
        <w:t>))</w:t>
      </w:r>
    </w:p>
    <w:p w:rsidR="00E243A4" w:rsidRDefault="00E243A4" w:rsidP="00CC6B87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E637E0">
      <w:pPr>
        <w:ind w:firstLine="0"/>
        <w:rPr>
          <w:lang w:val="en-US"/>
        </w:rPr>
      </w:pPr>
      <w:r>
        <w:rPr>
          <w:lang w:val="en-US"/>
        </w:rPr>
        <w:t>(defun lambdaInvSq</w:t>
      </w:r>
      <w:r w:rsidRPr="00230E1A">
        <w:rPr>
          <w:lang w:val="en-US"/>
        </w:rPr>
        <w:t>()</w:t>
      </w:r>
    </w:p>
    <w:p w:rsidR="00E243A4" w:rsidRPr="00230E1A" w:rsidRDefault="00E243A4" w:rsidP="00E637E0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E637E0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(* x </w:t>
      </w:r>
      <w:r w:rsidRPr="00230E1A">
        <w:rPr>
          <w:lang w:val="en-US"/>
        </w:rPr>
        <w:t>x</w:t>
      </w:r>
      <w:r>
        <w:rPr>
          <w:lang w:val="en-US"/>
        </w:rPr>
        <w:t>)) (/ 1 (* y y))</w:t>
      </w:r>
      <w:r w:rsidRPr="00230E1A">
        <w:rPr>
          <w:lang w:val="en-US"/>
        </w:rPr>
        <w:t>))</w:t>
      </w:r>
    </w:p>
    <w:p w:rsidR="00E243A4" w:rsidRDefault="00E243A4" w:rsidP="00E637E0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2603D2">
      <w:pPr>
        <w:ind w:firstLine="0"/>
        <w:rPr>
          <w:lang w:val="en-US"/>
        </w:rPr>
      </w:pPr>
      <w:r>
        <w:rPr>
          <w:lang w:val="en-US"/>
        </w:rPr>
        <w:t>(defun lambdaSinCos</w:t>
      </w:r>
      <w:r w:rsidRPr="00230E1A">
        <w:rPr>
          <w:lang w:val="en-US"/>
        </w:rPr>
        <w:t>()</w:t>
      </w:r>
    </w:p>
    <w:p w:rsidR="00E243A4" w:rsidRPr="00230E1A" w:rsidRDefault="00E243A4" w:rsidP="002603D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2603D2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(sin </w:t>
      </w:r>
      <w:r w:rsidRPr="00230E1A">
        <w:rPr>
          <w:lang w:val="en-US"/>
        </w:rPr>
        <w:t>x</w:t>
      </w:r>
      <w:r>
        <w:rPr>
          <w:lang w:val="en-US"/>
        </w:rPr>
        <w:t>) (cos y)</w:t>
      </w:r>
      <w:r w:rsidRPr="00230E1A">
        <w:rPr>
          <w:lang w:val="en-US"/>
        </w:rPr>
        <w:t>))</w:t>
      </w:r>
    </w:p>
    <w:p w:rsidR="00E243A4" w:rsidRDefault="00E243A4" w:rsidP="002603D2">
      <w:pPr>
        <w:rPr>
          <w:lang w:val="en-US"/>
        </w:rPr>
      </w:pPr>
      <w:r>
        <w:rPr>
          <w:lang w:val="en-US"/>
        </w:rPr>
        <w:t>‘</w:t>
      </w: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9F3B06">
      <w:pPr>
        <w:ind w:firstLine="0"/>
        <w:rPr>
          <w:lang w:val="en-US"/>
        </w:rPr>
      </w:pPr>
      <w:r>
        <w:rPr>
          <w:lang w:val="en-US"/>
        </w:rPr>
        <w:t>(defun lambdaExp</w:t>
      </w:r>
      <w:r w:rsidRPr="00230E1A">
        <w:rPr>
          <w:lang w:val="en-US"/>
        </w:rPr>
        <w:t>()</w:t>
      </w:r>
    </w:p>
    <w:p w:rsidR="00E243A4" w:rsidRPr="00230E1A" w:rsidRDefault="00E243A4" w:rsidP="009F3B06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9F3B06">
      <w:pPr>
        <w:rPr>
          <w:lang w:val="en-US"/>
        </w:rPr>
      </w:pPr>
      <w:r>
        <w:rPr>
          <w:lang w:val="en-US"/>
        </w:rPr>
        <w:t>(exp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E243A4" w:rsidRDefault="00E243A4" w:rsidP="009F3B06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DB110B">
      <w:pPr>
        <w:ind w:firstLine="0"/>
        <w:rPr>
          <w:lang w:val="en-US"/>
        </w:rPr>
      </w:pPr>
      <w:r>
        <w:rPr>
          <w:lang w:val="en-US"/>
        </w:rPr>
        <w:t>(defun lambdaSinPlus</w:t>
      </w:r>
      <w:r w:rsidRPr="00230E1A">
        <w:rPr>
          <w:lang w:val="en-US"/>
        </w:rPr>
        <w:t>()</w:t>
      </w:r>
    </w:p>
    <w:p w:rsidR="00E243A4" w:rsidRPr="00230E1A" w:rsidRDefault="00E243A4" w:rsidP="00DB110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230E1A" w:rsidRDefault="00E243A4" w:rsidP="00DB110B">
      <w:pPr>
        <w:rPr>
          <w:lang w:val="en-US"/>
        </w:rPr>
      </w:pPr>
      <w:r>
        <w:rPr>
          <w:lang w:val="en-US"/>
        </w:rPr>
        <w:t>(sin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E243A4" w:rsidRPr="00DB110B" w:rsidRDefault="00E243A4" w:rsidP="00DB110B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E243A4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1"/>
        </w:numPr>
        <w:rPr>
          <w:lang w:val="en-US"/>
        </w:rPr>
      </w:pPr>
    </w:p>
    <w:p w:rsidR="00E243A4" w:rsidRPr="00230E1A" w:rsidRDefault="00E243A4" w:rsidP="0076299B">
      <w:pPr>
        <w:ind w:firstLine="0"/>
        <w:rPr>
          <w:lang w:val="en-US"/>
        </w:rPr>
      </w:pPr>
      <w:r>
        <w:rPr>
          <w:lang w:val="en-US"/>
        </w:rPr>
        <w:t>(defun lambdaCosPlus</w:t>
      </w:r>
      <w:r w:rsidRPr="00230E1A">
        <w:rPr>
          <w:lang w:val="en-US"/>
        </w:rPr>
        <w:t>()</w:t>
      </w:r>
    </w:p>
    <w:p w:rsidR="00E243A4" w:rsidRPr="00230E1A" w:rsidRDefault="00E243A4" w:rsidP="0076299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243A4" w:rsidRPr="009F30F8" w:rsidRDefault="00E243A4" w:rsidP="002C1C68">
      <w:r w:rsidRPr="009F30F8">
        <w:t>(</w:t>
      </w:r>
      <w:r>
        <w:rPr>
          <w:lang w:val="en-US"/>
        </w:rPr>
        <w:t>cos</w:t>
      </w:r>
      <w:r w:rsidRPr="009F30F8">
        <w:t xml:space="preserve"> (+ </w:t>
      </w:r>
      <w:r w:rsidRPr="00230E1A">
        <w:rPr>
          <w:lang w:val="en-US"/>
        </w:rPr>
        <w:t>x</w:t>
      </w:r>
      <w:r w:rsidRPr="009F30F8">
        <w:t xml:space="preserve"> </w:t>
      </w:r>
      <w:r>
        <w:rPr>
          <w:lang w:val="en-US"/>
        </w:rPr>
        <w:t>y</w:t>
      </w:r>
      <w:r w:rsidRPr="009F30F8">
        <w:t>))</w:t>
      </w:r>
    </w:p>
    <w:p w:rsidR="00E243A4" w:rsidRPr="009F30F8" w:rsidRDefault="00E243A4" w:rsidP="002C1C68">
      <w:r w:rsidRPr="009F30F8">
        <w:t>(-0.1 0.7 0.2) '(0.2 0.4 0.3)))</w:t>
      </w:r>
    </w:p>
    <w:p w:rsidR="00E243A4" w:rsidRPr="009F30F8" w:rsidRDefault="00E243A4" w:rsidP="00257F36"/>
    <w:p w:rsidR="00E243A4" w:rsidRPr="009F30F8" w:rsidRDefault="00E243A4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8C5345" w:rsidRDefault="00E243A4" w:rsidP="009F30F8">
      <w:pPr>
        <w:rPr>
          <w:b/>
        </w:rPr>
      </w:pPr>
      <w:r w:rsidRPr="008C5345">
        <w:rPr>
          <w:b/>
        </w:rPr>
        <w:t xml:space="preserve">Функционалы в языке </w:t>
      </w:r>
      <w:r w:rsidRPr="008C5345">
        <w:rPr>
          <w:b/>
          <w:lang w:val="en-US"/>
        </w:rPr>
        <w:t>LISP</w:t>
      </w:r>
      <w:r w:rsidRPr="008C5345">
        <w:rPr>
          <w:b/>
        </w:rPr>
        <w:t>. Виды отображающих функционалов. Совместное применение функционалов и анонимных функций.</w:t>
      </w:r>
    </w:p>
    <w:p w:rsidR="00E243A4" w:rsidRPr="0080036A" w:rsidRDefault="00E243A4" w:rsidP="009F30F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E243A4" w:rsidRPr="009F30F8" w:rsidRDefault="00E243A4" w:rsidP="00257F36"/>
    <w:p w:rsidR="00E243A4" w:rsidRPr="009F30F8" w:rsidRDefault="00E243A4" w:rsidP="00823785">
      <w:pPr>
        <w:numPr>
          <w:ilvl w:val="0"/>
          <w:numId w:val="12"/>
        </w:numPr>
      </w:pPr>
    </w:p>
    <w:p w:rsidR="00E243A4" w:rsidRPr="001F3458" w:rsidRDefault="00E243A4" w:rsidP="00744469">
      <w:pPr>
        <w:ind w:firstLine="0"/>
        <w:rPr>
          <w:lang w:val="en-US"/>
        </w:rPr>
      </w:pPr>
      <w:r w:rsidRPr="001F3458">
        <w:rPr>
          <w:lang w:val="en-US"/>
        </w:rPr>
        <w:t xml:space="preserve">(defun next_el_plus(x1)  </w:t>
      </w:r>
    </w:p>
    <w:p w:rsidR="00E243A4" w:rsidRPr="00744469" w:rsidRDefault="00E243A4" w:rsidP="00744469">
      <w:pPr>
        <w:rPr>
          <w:lang w:val="en-US"/>
        </w:rPr>
      </w:pPr>
      <w:r w:rsidRPr="00744469">
        <w:rPr>
          <w:lang w:val="en-US"/>
        </w:rPr>
        <w:t xml:space="preserve"> (cond </w:t>
      </w:r>
    </w:p>
    <w:p w:rsidR="00E243A4" w:rsidRPr="00744469" w:rsidRDefault="00E243A4" w:rsidP="00744469">
      <w:pPr>
        <w:rPr>
          <w:lang w:val="en-US"/>
        </w:rPr>
      </w:pPr>
      <w:r w:rsidRPr="00744469">
        <w:rPr>
          <w:lang w:val="en-US"/>
        </w:rPr>
        <w:t xml:space="preserve">    (x1 (cons (1+ (car x1))</w:t>
      </w:r>
    </w:p>
    <w:p w:rsidR="00E243A4" w:rsidRPr="00DC4568" w:rsidRDefault="00E243A4" w:rsidP="00744469">
      <w:pPr>
        <w:rPr>
          <w:lang w:val="en-US"/>
        </w:rPr>
      </w:pPr>
      <w:r w:rsidRPr="00744469">
        <w:rPr>
          <w:lang w:val="en-US"/>
        </w:rPr>
        <w:t xml:space="preserve">    (next_el_plus (cdr x1))</w:t>
      </w:r>
      <w:r w:rsidRPr="00DC4568">
        <w:rPr>
          <w:lang w:val="en-US"/>
        </w:rPr>
        <w:t>)))</w:t>
      </w:r>
    </w:p>
    <w:p w:rsidR="00E243A4" w:rsidRPr="00DC4568" w:rsidRDefault="00E243A4" w:rsidP="00257F36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CE0175" w:rsidRDefault="00E243A4" w:rsidP="00CE0175">
      <w:pPr>
        <w:ind w:firstLine="0"/>
        <w:rPr>
          <w:lang w:val="en-US"/>
        </w:rPr>
      </w:pPr>
      <w:r w:rsidRPr="00CE0175">
        <w:rPr>
          <w:lang w:val="en-US"/>
        </w:rPr>
        <w:t xml:space="preserve">(defun map-el(fn xl) </w:t>
      </w:r>
    </w:p>
    <w:p w:rsidR="00E243A4" w:rsidRPr="00CE0175" w:rsidRDefault="00E243A4" w:rsidP="00CE0175">
      <w:pPr>
        <w:rPr>
          <w:lang w:val="en-US"/>
        </w:rPr>
      </w:pPr>
      <w:r w:rsidRPr="00CE0175">
        <w:rPr>
          <w:lang w:val="en-US"/>
        </w:rPr>
        <w:t xml:space="preserve"> (cond </w:t>
      </w:r>
    </w:p>
    <w:p w:rsidR="00E243A4" w:rsidRPr="00CE0175" w:rsidRDefault="00E243A4" w:rsidP="00CE0175">
      <w:pPr>
        <w:rPr>
          <w:lang w:val="en-US"/>
        </w:rPr>
      </w:pPr>
      <w:r w:rsidRPr="00CE0175">
        <w:rPr>
          <w:lang w:val="en-US"/>
        </w:rPr>
        <w:t xml:space="preserve">    (xl (cons (funcall fn (car xl)) </w:t>
      </w:r>
    </w:p>
    <w:p w:rsidR="00E243A4" w:rsidRDefault="00E243A4" w:rsidP="00CE0175">
      <w:pPr>
        <w:rPr>
          <w:lang w:val="en-US"/>
        </w:rPr>
      </w:pPr>
      <w:r w:rsidRPr="00CE0175">
        <w:rPr>
          <w:lang w:val="en-US"/>
        </w:rPr>
        <w:t xml:space="preserve">    (map-el fn (cdr xl)))))</w:t>
      </w:r>
    </w:p>
    <w:p w:rsidR="00E243A4" w:rsidRDefault="00E243A4" w:rsidP="00D7447F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CB29B5" w:rsidRDefault="00E243A4" w:rsidP="00CB29B5">
      <w:pPr>
        <w:ind w:firstLine="0"/>
      </w:pPr>
      <w:r w:rsidRPr="00CB29B5">
        <w:t>(</w:t>
      </w:r>
      <w:r w:rsidRPr="00CB29B5">
        <w:rPr>
          <w:lang w:val="en-US"/>
        </w:rPr>
        <w:t>defun</w:t>
      </w:r>
      <w:r w:rsidRPr="00CB29B5">
        <w:t xml:space="preserve"> </w:t>
      </w:r>
      <w:r w:rsidRPr="00CB29B5">
        <w:rPr>
          <w:lang w:val="en-US"/>
        </w:rPr>
        <w:t>next</w:t>
      </w:r>
      <w:r w:rsidRPr="00CB29B5">
        <w:t>-</w:t>
      </w:r>
      <w:r w:rsidRPr="00CB29B5">
        <w:rPr>
          <w:lang w:val="en-US"/>
        </w:rPr>
        <w:t>el</w:t>
      </w:r>
      <w:r w:rsidRPr="00CB29B5">
        <w:t>(</w:t>
      </w:r>
      <w:r w:rsidRPr="00CB29B5">
        <w:rPr>
          <w:lang w:val="en-US"/>
        </w:rPr>
        <w:t>xl</w:t>
      </w:r>
      <w:r w:rsidRPr="00CB29B5">
        <w:t xml:space="preserve">)  ; поэлементное преобразование </w:t>
      </w:r>
      <w:r w:rsidRPr="00CB29B5">
        <w:rPr>
          <w:lang w:val="en-US"/>
        </w:rPr>
        <w:t>xl</w:t>
      </w:r>
      <w:r w:rsidRPr="00CB29B5">
        <w:t xml:space="preserve"> с помощью </w:t>
      </w:r>
      <w:r w:rsidRPr="00CB29B5">
        <w:rPr>
          <w:lang w:val="en-US"/>
        </w:rPr>
        <w:t>fn</w:t>
      </w:r>
    </w:p>
    <w:p w:rsidR="00E243A4" w:rsidRPr="00CB29B5" w:rsidRDefault="00E243A4" w:rsidP="00CB29B5">
      <w:pPr>
        <w:rPr>
          <w:lang w:val="en-US"/>
        </w:rPr>
      </w:pPr>
      <w:r w:rsidRPr="00CB29B5">
        <w:rPr>
          <w:lang w:val="en-US"/>
        </w:rPr>
        <w:t>(map-el '1+ xl) )</w:t>
      </w:r>
    </w:p>
    <w:p w:rsidR="00E243A4" w:rsidRPr="00CB29B5" w:rsidRDefault="00E243A4" w:rsidP="00CB29B5">
      <w:pPr>
        <w:ind w:firstLine="0"/>
        <w:rPr>
          <w:lang w:val="en-US"/>
        </w:rPr>
      </w:pPr>
      <w:r w:rsidRPr="00CB29B5">
        <w:rPr>
          <w:lang w:val="en-US"/>
        </w:rPr>
        <w:t>(defun square_1 (xl) (map-el #'(lambda (x) (* x x)) xl)</w:t>
      </w:r>
    </w:p>
    <w:p w:rsidR="00E243A4" w:rsidRDefault="00E243A4" w:rsidP="00CB29B5">
      <w:pPr>
        <w:rPr>
          <w:lang w:val="en-US"/>
        </w:rPr>
      </w:pPr>
      <w:r w:rsidRPr="00CB29B5">
        <w:rPr>
          <w:lang w:val="en-US"/>
        </w:rPr>
        <w:t>)</w:t>
      </w:r>
    </w:p>
    <w:p w:rsidR="00E243A4" w:rsidRDefault="00E243A4" w:rsidP="00D7447F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633E65" w:rsidRDefault="00E243A4" w:rsidP="00633E65">
      <w:pPr>
        <w:ind w:firstLine="0"/>
        <w:rPr>
          <w:lang w:val="en-US"/>
        </w:rPr>
      </w:pPr>
      <w:r w:rsidRPr="00633E65">
        <w:rPr>
          <w:lang w:val="en-US"/>
        </w:rPr>
        <w:t>(defun decart_1 (x y)</w:t>
      </w:r>
    </w:p>
    <w:p w:rsidR="00E243A4" w:rsidRPr="00633E65" w:rsidRDefault="00E243A4" w:rsidP="00633E65">
      <w:pPr>
        <w:rPr>
          <w:lang w:val="en-US"/>
        </w:rPr>
      </w:pPr>
      <w:r w:rsidRPr="00633E65">
        <w:rPr>
          <w:lang w:val="en-US"/>
        </w:rPr>
        <w:t xml:space="preserve"> (map-el #'(lambda (i) </w:t>
      </w:r>
    </w:p>
    <w:p w:rsidR="00E243A4" w:rsidRPr="00633E65" w:rsidRDefault="00E243A4" w:rsidP="00633E65">
      <w:pPr>
        <w:rPr>
          <w:lang w:val="en-US"/>
        </w:rPr>
      </w:pPr>
      <w:r w:rsidRPr="00633E65">
        <w:rPr>
          <w:lang w:val="en-US"/>
        </w:rPr>
        <w:t xml:space="preserve">              (map-el #'(lambda (j) (list i j)) y)</w:t>
      </w:r>
    </w:p>
    <w:p w:rsidR="00E243A4" w:rsidRDefault="00E243A4" w:rsidP="00633E65">
      <w:pPr>
        <w:rPr>
          <w:lang w:val="en-US"/>
        </w:rPr>
      </w:pPr>
      <w:r w:rsidRPr="00633E65">
        <w:rPr>
          <w:lang w:val="en-US"/>
        </w:rPr>
        <w:t xml:space="preserve">              ) x)</w:t>
      </w:r>
    </w:p>
    <w:p w:rsidR="00E243A4" w:rsidRDefault="00E243A4" w:rsidP="00D7447F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8814E1" w:rsidRDefault="00E243A4" w:rsidP="008814E1">
      <w:pPr>
        <w:ind w:firstLine="0"/>
        <w:rPr>
          <w:lang w:val="en-US"/>
        </w:rPr>
      </w:pPr>
      <w:r w:rsidRPr="008814E1">
        <w:rPr>
          <w:lang w:val="en-US"/>
        </w:rPr>
        <w:t>(defun list_up (ll)</w:t>
      </w:r>
    </w:p>
    <w:p w:rsidR="00E243A4" w:rsidRPr="008814E1" w:rsidRDefault="00E243A4" w:rsidP="008814E1">
      <w:pPr>
        <w:rPr>
          <w:lang w:val="en-US"/>
        </w:rPr>
      </w:pPr>
      <w:r w:rsidRPr="008814E1">
        <w:rPr>
          <w:lang w:val="en-US"/>
        </w:rPr>
        <w:t xml:space="preserve"> (cond</w:t>
      </w:r>
    </w:p>
    <w:p w:rsidR="00E243A4" w:rsidRPr="008814E1" w:rsidRDefault="00E243A4" w:rsidP="008814E1">
      <w:pPr>
        <w:rPr>
          <w:lang w:val="en-US"/>
        </w:rPr>
      </w:pPr>
      <w:r w:rsidRPr="008814E1">
        <w:rPr>
          <w:lang w:val="en-US"/>
        </w:rPr>
        <w:t xml:space="preserve">   (ll (append (car ll)</w:t>
      </w:r>
    </w:p>
    <w:p w:rsidR="00E243A4" w:rsidRPr="008814E1" w:rsidRDefault="00E243A4" w:rsidP="008814E1">
      <w:pPr>
        <w:rPr>
          <w:lang w:val="en-US"/>
        </w:rPr>
      </w:pPr>
      <w:r w:rsidRPr="008814E1">
        <w:rPr>
          <w:lang w:val="en-US"/>
        </w:rPr>
        <w:t xml:space="preserve">   (list_up (cdr ll))</w:t>
      </w:r>
    </w:p>
    <w:p w:rsidR="00E243A4" w:rsidRPr="008814E1" w:rsidRDefault="00E243A4" w:rsidP="008814E1">
      <w:pPr>
        <w:rPr>
          <w:lang w:val="en-US"/>
        </w:rPr>
      </w:pPr>
      <w:r w:rsidRPr="008814E1">
        <w:rPr>
          <w:lang w:val="en-US"/>
        </w:rPr>
        <w:t xml:space="preserve">  )))</w:t>
      </w:r>
    </w:p>
    <w:p w:rsidR="00E243A4" w:rsidRDefault="00E243A4" w:rsidP="008814E1">
      <w:pPr>
        <w:rPr>
          <w:lang w:val="en-US"/>
        </w:rPr>
      </w:pPr>
      <w:r w:rsidRPr="008814E1">
        <w:rPr>
          <w:lang w:val="en-US"/>
        </w:rPr>
        <w:t xml:space="preserve"> 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094423" w:rsidRDefault="00E243A4" w:rsidP="00094423">
      <w:pPr>
        <w:rPr>
          <w:lang w:val="en-US"/>
        </w:rPr>
      </w:pPr>
      <w:r w:rsidRPr="00094423">
        <w:rPr>
          <w:lang w:val="en-US"/>
        </w:rPr>
        <w:t>(defun map_up (fn ll)</w:t>
      </w:r>
    </w:p>
    <w:p w:rsidR="00E243A4" w:rsidRPr="00094423" w:rsidRDefault="00E243A4" w:rsidP="00094423">
      <w:pPr>
        <w:rPr>
          <w:lang w:val="en-US"/>
        </w:rPr>
      </w:pPr>
      <w:r w:rsidRPr="00094423">
        <w:rPr>
          <w:lang w:val="en-US"/>
        </w:rPr>
        <w:t xml:space="preserve"> (cond</w:t>
      </w:r>
    </w:p>
    <w:p w:rsidR="00E243A4" w:rsidRPr="00094423" w:rsidRDefault="00E243A4" w:rsidP="00094423">
      <w:pPr>
        <w:rPr>
          <w:lang w:val="en-US"/>
        </w:rPr>
      </w:pPr>
      <w:r w:rsidRPr="00094423">
        <w:rPr>
          <w:lang w:val="en-US"/>
        </w:rPr>
        <w:t xml:space="preserve">   (ll (append (funcall fn (car ll))</w:t>
      </w:r>
    </w:p>
    <w:p w:rsidR="00E243A4" w:rsidRPr="00972661" w:rsidRDefault="00E243A4" w:rsidP="00094423">
      <w:pPr>
        <w:rPr>
          <w:lang w:val="en-US"/>
        </w:rPr>
      </w:pPr>
      <w:r w:rsidRPr="00094423">
        <w:rPr>
          <w:lang w:val="en-US"/>
        </w:rPr>
        <w:t xml:space="preserve">   (map_up fn (cdr ll))</w:t>
      </w:r>
      <w:r w:rsidRPr="00972661">
        <w:rPr>
          <w:lang w:val="en-US"/>
        </w:rPr>
        <w:t>))))</w:t>
      </w:r>
    </w:p>
    <w:p w:rsidR="00E243A4" w:rsidRPr="00972661" w:rsidRDefault="00E243A4" w:rsidP="008814E1">
      <w:pPr>
        <w:rPr>
          <w:lang w:val="en-US"/>
        </w:rPr>
      </w:pPr>
    </w:p>
    <w:p w:rsidR="00E243A4" w:rsidRPr="00972661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8D7A22" w:rsidRDefault="00E243A4" w:rsidP="008D7A22">
      <w:pPr>
        <w:ind w:firstLine="0"/>
        <w:rPr>
          <w:lang w:val="en-US"/>
        </w:rPr>
      </w:pPr>
      <w:r w:rsidRPr="008D7A22">
        <w:rPr>
          <w:lang w:val="en-US"/>
        </w:rPr>
        <w:t xml:space="preserve">(defun </w:t>
      </w:r>
      <w:r>
        <w:rPr>
          <w:lang w:val="en-US"/>
        </w:rPr>
        <w:t>myMap</w:t>
      </w:r>
      <w:r w:rsidRPr="008D7A22">
        <w:rPr>
          <w:lang w:val="en-US"/>
        </w:rPr>
        <w:t>()</w:t>
      </w:r>
    </w:p>
    <w:p w:rsidR="00E243A4" w:rsidRPr="008D7A22" w:rsidRDefault="00E243A4" w:rsidP="008D7A22">
      <w:pPr>
        <w:rPr>
          <w:lang w:val="en-US"/>
        </w:rPr>
      </w:pPr>
      <w:r w:rsidRPr="008D7A22">
        <w:rPr>
          <w:lang w:val="en-US"/>
        </w:rPr>
        <w:t>(setq a '("lower" "UPPER" "" "123"))</w:t>
      </w:r>
    </w:p>
    <w:p w:rsidR="00E243A4" w:rsidRPr="008D7A22" w:rsidRDefault="00E243A4" w:rsidP="008D7A22">
      <w:pPr>
        <w:rPr>
          <w:lang w:val="en-US"/>
        </w:rPr>
      </w:pPr>
      <w:r w:rsidRPr="008D7A22">
        <w:rPr>
          <w:lang w:val="en-US"/>
        </w:rPr>
        <w:t>(setq b (map 'vector #'string-upcase a))</w:t>
      </w:r>
    </w:p>
    <w:p w:rsidR="00E243A4" w:rsidRDefault="00E243A4" w:rsidP="008D7A22">
      <w:pPr>
        <w:rPr>
          <w:lang w:val="en-US"/>
        </w:rPr>
      </w:pPr>
      <w:r w:rsidRPr="008D7A22">
        <w:rPr>
          <w:lang w:val="en-US"/>
        </w:rPr>
        <w:t>(format t "~% ~a" b))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445F2D" w:rsidRDefault="00E243A4" w:rsidP="00445F2D">
      <w:pPr>
        <w:ind w:firstLine="0"/>
        <w:rPr>
          <w:lang w:val="en-US"/>
        </w:rPr>
      </w:pPr>
      <w:r w:rsidRPr="00445F2D">
        <w:rPr>
          <w:lang w:val="en-US"/>
        </w:rPr>
        <w:t xml:space="preserve">(defun </w:t>
      </w:r>
      <w:r>
        <w:rPr>
          <w:lang w:val="en-US"/>
        </w:rPr>
        <w:t>myM</w:t>
      </w:r>
      <w:r w:rsidRPr="00445F2D">
        <w:rPr>
          <w:lang w:val="en-US"/>
        </w:rPr>
        <w:t>apcan1()</w:t>
      </w:r>
    </w:p>
    <w:p w:rsidR="00E243A4" w:rsidRPr="00445F2D" w:rsidRDefault="00E243A4" w:rsidP="00445F2D">
      <w:pPr>
        <w:rPr>
          <w:lang w:val="en-US"/>
        </w:rPr>
      </w:pPr>
      <w:r w:rsidRPr="00445F2D">
        <w:rPr>
          <w:lang w:val="en-US"/>
        </w:rPr>
        <w:t>(setq l1 '(nil nil nil d e) l2  '(1 2 3 4 5 6))</w:t>
      </w:r>
    </w:p>
    <w:p w:rsidR="00E243A4" w:rsidRPr="00445F2D" w:rsidRDefault="00E243A4" w:rsidP="00445F2D">
      <w:pPr>
        <w:rPr>
          <w:lang w:val="en-US"/>
        </w:rPr>
      </w:pPr>
      <w:r w:rsidRPr="00445F2D">
        <w:rPr>
          <w:lang w:val="en-US"/>
        </w:rPr>
        <w:t>(setq a (mapcan #'(lambda (x y) (if (null x) nil (list x y)))</w:t>
      </w:r>
    </w:p>
    <w:p w:rsidR="00E243A4" w:rsidRPr="00445F2D" w:rsidRDefault="00E243A4" w:rsidP="00445F2D">
      <w:pPr>
        <w:rPr>
          <w:lang w:val="en-US"/>
        </w:rPr>
      </w:pPr>
      <w:r w:rsidRPr="00445F2D">
        <w:rPr>
          <w:lang w:val="en-US"/>
        </w:rPr>
        <w:t xml:space="preserve">        l1 l2))</w:t>
      </w:r>
    </w:p>
    <w:p w:rsidR="00E243A4" w:rsidRPr="00445F2D" w:rsidRDefault="00E243A4" w:rsidP="00445F2D">
      <w:pPr>
        <w:rPr>
          <w:lang w:val="en-US"/>
        </w:rPr>
      </w:pPr>
      <w:r w:rsidRPr="00445F2D">
        <w:rPr>
          <w:lang w:val="en-US"/>
        </w:rPr>
        <w:t>(format t "~%  ~a"  a)</w:t>
      </w:r>
    </w:p>
    <w:p w:rsidR="00E243A4" w:rsidRPr="00445F2D" w:rsidRDefault="00E243A4" w:rsidP="00445F2D">
      <w:pPr>
        <w:rPr>
          <w:lang w:val="en-US"/>
        </w:rPr>
      </w:pPr>
      <w:r w:rsidRPr="00445F2D">
        <w:rPr>
          <w:lang w:val="en-US"/>
        </w:rPr>
        <w:t>(format t "~%  ~a"  l1)</w:t>
      </w:r>
    </w:p>
    <w:p w:rsidR="00E243A4" w:rsidRDefault="00E243A4" w:rsidP="00445F2D">
      <w:pPr>
        <w:rPr>
          <w:lang w:val="en-US"/>
        </w:rPr>
      </w:pPr>
      <w:r w:rsidRPr="00445F2D">
        <w:rPr>
          <w:lang w:val="en-US"/>
        </w:rPr>
        <w:t>(format t "~%  ~a"  l2))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895151" w:rsidRDefault="00E243A4" w:rsidP="00895151">
      <w:pPr>
        <w:ind w:firstLine="0"/>
        <w:rPr>
          <w:lang w:val="en-US"/>
        </w:rPr>
      </w:pPr>
      <w:r w:rsidRPr="00895151">
        <w:rPr>
          <w:lang w:val="en-US"/>
        </w:rPr>
        <w:t>(defun m</w:t>
      </w:r>
      <w:r>
        <w:rPr>
          <w:lang w:val="en-US"/>
        </w:rPr>
        <w:t>yM</w:t>
      </w:r>
      <w:r w:rsidRPr="00895151">
        <w:rPr>
          <w:lang w:val="en-US"/>
        </w:rPr>
        <w:t>apcar1()</w:t>
      </w:r>
    </w:p>
    <w:p w:rsidR="00E243A4" w:rsidRPr="00895151" w:rsidRDefault="00E243A4" w:rsidP="00895151">
      <w:pPr>
        <w:rPr>
          <w:lang w:val="en-US"/>
        </w:rPr>
      </w:pPr>
      <w:r w:rsidRPr="00895151">
        <w:rPr>
          <w:lang w:val="en-US"/>
        </w:rPr>
        <w:t>(setq a (mapcar   #'* '(1 2 3 4 5) '(10 9 8 7 6)))</w:t>
      </w:r>
    </w:p>
    <w:p w:rsidR="00E243A4" w:rsidRPr="00895151" w:rsidRDefault="00E243A4" w:rsidP="00895151">
      <w:pPr>
        <w:rPr>
          <w:lang w:val="en-US"/>
        </w:rPr>
      </w:pPr>
      <w:r w:rsidRPr="00895151">
        <w:rPr>
          <w:lang w:val="en-US"/>
        </w:rPr>
        <w:t>(format t "~%  ~a" a)</w:t>
      </w:r>
    </w:p>
    <w:p w:rsidR="00E243A4" w:rsidRPr="00895151" w:rsidRDefault="00E243A4" w:rsidP="00895151">
      <w:pPr>
        <w:rPr>
          <w:lang w:val="en-US"/>
        </w:rPr>
      </w:pPr>
      <w:r w:rsidRPr="00895151">
        <w:rPr>
          <w:lang w:val="en-US"/>
        </w:rPr>
        <w:t>(setq b (mapcar   #'+  '(1 2 3 4 5) '(10 9 8 7 6) '(4 7 11)))</w:t>
      </w:r>
    </w:p>
    <w:p w:rsidR="00E243A4" w:rsidRDefault="00E243A4" w:rsidP="00895151">
      <w:pPr>
        <w:rPr>
          <w:lang w:val="en-US"/>
        </w:rPr>
      </w:pPr>
      <w:r w:rsidRPr="00895151">
        <w:rPr>
          <w:lang w:val="en-US"/>
        </w:rPr>
        <w:t>(format t "~%   ~a" b))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516D48" w:rsidRDefault="00E243A4" w:rsidP="00516D48">
      <w:pPr>
        <w:ind w:firstLine="0"/>
        <w:rPr>
          <w:lang w:val="en-US"/>
        </w:rPr>
      </w:pPr>
      <w:r>
        <w:rPr>
          <w:lang w:val="en-US"/>
        </w:rPr>
        <w:t>(</w:t>
      </w:r>
      <w:r w:rsidRPr="00516D48">
        <w:rPr>
          <w:lang w:val="en-US"/>
        </w:rPr>
        <w:t>defun m</w:t>
      </w:r>
      <w:r>
        <w:rPr>
          <w:lang w:val="en-US"/>
        </w:rPr>
        <w:t>M</w:t>
      </w:r>
      <w:r w:rsidRPr="00516D48">
        <w:rPr>
          <w:lang w:val="en-US"/>
        </w:rPr>
        <w:t>apcar</w:t>
      </w:r>
      <w:r>
        <w:rPr>
          <w:lang w:val="en-US"/>
        </w:rPr>
        <w:t>2</w:t>
      </w:r>
      <w:r w:rsidRPr="00516D48">
        <w:rPr>
          <w:lang w:val="en-US"/>
        </w:rPr>
        <w:t>()</w:t>
      </w:r>
    </w:p>
    <w:p w:rsidR="00E243A4" w:rsidRPr="00516D48" w:rsidRDefault="00E243A4" w:rsidP="00516D48">
      <w:pPr>
        <w:rPr>
          <w:lang w:val="en-US"/>
        </w:rPr>
      </w:pPr>
      <w:r w:rsidRPr="00516D48">
        <w:rPr>
          <w:lang w:val="en-US"/>
        </w:rPr>
        <w:t xml:space="preserve">  (setq</w:t>
      </w:r>
      <w:r w:rsidRPr="00516D48">
        <w:rPr>
          <w:lang w:val="en-US"/>
        </w:rPr>
        <w:tab/>
        <w:t>a (mapcar #'(lambda (u v w) (abs (+ u (* 2 v) (* 3 w))))</w:t>
      </w:r>
    </w:p>
    <w:p w:rsidR="00E243A4" w:rsidRPr="00516D48" w:rsidRDefault="00E243A4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2 3)</w:t>
      </w:r>
    </w:p>
    <w:p w:rsidR="00E243A4" w:rsidRPr="00516D48" w:rsidRDefault="00E243A4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'(-2 4 -9 1 8)</w:t>
      </w:r>
    </w:p>
    <w:p w:rsidR="00E243A4" w:rsidRPr="00516D48" w:rsidRDefault="00E243A4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0 3 -7)</w:t>
      </w:r>
    </w:p>
    <w:p w:rsidR="00E243A4" w:rsidRPr="00516D48" w:rsidRDefault="00E243A4" w:rsidP="00516D48">
      <w:pPr>
        <w:rPr>
          <w:lang w:val="en-US"/>
        </w:rPr>
      </w:pPr>
      <w:r w:rsidRPr="00516D48">
        <w:rPr>
          <w:lang w:val="en-US"/>
        </w:rPr>
        <w:tab/>
        <w:t xml:space="preserve">  ) )</w:t>
      </w:r>
    </w:p>
    <w:p w:rsidR="00E243A4" w:rsidRDefault="00E243A4" w:rsidP="00516D48">
      <w:pPr>
        <w:rPr>
          <w:lang w:val="en-US"/>
        </w:rPr>
      </w:pPr>
      <w:r w:rsidRPr="00516D48">
        <w:rPr>
          <w:lang w:val="en-US"/>
        </w:rPr>
        <w:t>(format t "~%  ~a" a))</w:t>
      </w:r>
    </w:p>
    <w:p w:rsidR="00E243A4" w:rsidRPr="00445F2D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061C0D" w:rsidRDefault="00E243A4" w:rsidP="00061C0D">
      <w:pPr>
        <w:ind w:firstLine="0"/>
        <w:rPr>
          <w:lang w:val="en-US"/>
        </w:rPr>
      </w:pPr>
      <w:r>
        <w:rPr>
          <w:lang w:val="en-US"/>
        </w:rPr>
        <w:t>(</w:t>
      </w:r>
      <w:r w:rsidRPr="00061C0D">
        <w:rPr>
          <w:lang w:val="en-US"/>
        </w:rPr>
        <w:t>defun m</w:t>
      </w:r>
      <w:r>
        <w:rPr>
          <w:lang w:val="en-US"/>
        </w:rPr>
        <w:t>yMapcar3</w:t>
      </w:r>
      <w:r w:rsidRPr="00061C0D">
        <w:rPr>
          <w:lang w:val="en-US"/>
        </w:rPr>
        <w:t xml:space="preserve"> ()</w:t>
      </w:r>
    </w:p>
    <w:p w:rsidR="00E243A4" w:rsidRPr="00061C0D" w:rsidRDefault="00E243A4" w:rsidP="00061C0D">
      <w:pPr>
        <w:rPr>
          <w:lang w:val="en-US"/>
        </w:rPr>
      </w:pPr>
      <w:r w:rsidRPr="00061C0D">
        <w:rPr>
          <w:lang w:val="en-US"/>
        </w:rPr>
        <w:t>(setq a (mapcar #'car '((1 a) (2 b) (3 c))))</w:t>
      </w:r>
    </w:p>
    <w:p w:rsidR="00E243A4" w:rsidRPr="00061C0D" w:rsidRDefault="00E243A4" w:rsidP="00061C0D">
      <w:pPr>
        <w:rPr>
          <w:lang w:val="en-US"/>
        </w:rPr>
      </w:pPr>
      <w:r w:rsidRPr="00061C0D">
        <w:rPr>
          <w:lang w:val="en-US"/>
        </w:rPr>
        <w:t>(format t "~%  ~a" a)</w:t>
      </w:r>
    </w:p>
    <w:p w:rsidR="00E243A4" w:rsidRDefault="00E243A4" w:rsidP="00061C0D">
      <w:pPr>
        <w:rPr>
          <w:lang w:val="en-US"/>
        </w:rPr>
      </w:pPr>
      <w:r w:rsidRPr="00061C0D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744638" w:rsidRDefault="00E243A4" w:rsidP="00744638">
      <w:pPr>
        <w:ind w:firstLine="0"/>
        <w:rPr>
          <w:lang w:val="en-US"/>
        </w:rPr>
      </w:pPr>
      <w:r w:rsidRPr="00744638">
        <w:rPr>
          <w:lang w:val="en-US"/>
        </w:rPr>
        <w:t>(defun m</w:t>
      </w:r>
      <w:r>
        <w:rPr>
          <w:lang w:val="en-US"/>
        </w:rPr>
        <w:t>yM</w:t>
      </w:r>
      <w:r w:rsidRPr="00744638">
        <w:rPr>
          <w:lang w:val="en-US"/>
        </w:rPr>
        <w:t>apcar</w:t>
      </w:r>
      <w:r>
        <w:rPr>
          <w:lang w:val="en-US"/>
        </w:rPr>
        <w:t>4</w:t>
      </w:r>
      <w:r w:rsidRPr="00744638">
        <w:rPr>
          <w:lang w:val="en-US"/>
        </w:rPr>
        <w:t>()</w:t>
      </w:r>
    </w:p>
    <w:p w:rsidR="00E243A4" w:rsidRPr="00744638" w:rsidRDefault="00E243A4" w:rsidP="00744638">
      <w:pPr>
        <w:rPr>
          <w:lang w:val="en-US"/>
        </w:rPr>
      </w:pPr>
      <w:r w:rsidRPr="00744638">
        <w:rPr>
          <w:lang w:val="en-US"/>
        </w:rPr>
        <w:t>(setq a (mapcar #'car '((1 a) (2 b) (3 c)) '((7 d) (8 e) (9 f))))</w:t>
      </w:r>
    </w:p>
    <w:p w:rsidR="00E243A4" w:rsidRPr="00061C0D" w:rsidRDefault="00E243A4" w:rsidP="00744638">
      <w:pPr>
        <w:rPr>
          <w:lang w:val="en-US"/>
        </w:rPr>
      </w:pPr>
      <w:r w:rsidRPr="00744638">
        <w:rPr>
          <w:lang w:val="en-US"/>
        </w:rPr>
        <w:t>(format t "~%  ~a" a))</w:t>
      </w: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895D47" w:rsidRDefault="00E243A4" w:rsidP="00895D47">
      <w:pPr>
        <w:ind w:firstLine="0"/>
        <w:rPr>
          <w:lang w:val="en-US"/>
        </w:rPr>
      </w:pPr>
      <w:r w:rsidRPr="00895D47">
        <w:rPr>
          <w:lang w:val="en-US"/>
        </w:rPr>
        <w:t>(defun m</w:t>
      </w:r>
      <w:r>
        <w:rPr>
          <w:lang w:val="en-US"/>
        </w:rPr>
        <w:t>yM</w:t>
      </w:r>
      <w:r w:rsidRPr="00895D47">
        <w:rPr>
          <w:lang w:val="en-US"/>
        </w:rPr>
        <w:t>apcon1()</w:t>
      </w:r>
    </w:p>
    <w:p w:rsidR="00E243A4" w:rsidRPr="00895D47" w:rsidRDefault="00E243A4" w:rsidP="00895D47">
      <w:pPr>
        <w:rPr>
          <w:lang w:val="en-US"/>
        </w:rPr>
      </w:pPr>
      <w:r w:rsidRPr="00895D47">
        <w:rPr>
          <w:lang w:val="en-US"/>
        </w:rPr>
        <w:t>(setq l1 '(nil nil nil d e) l2  '(1 2 3 4 5 6))</w:t>
      </w:r>
    </w:p>
    <w:p w:rsidR="00E243A4" w:rsidRPr="00895D47" w:rsidRDefault="00E243A4" w:rsidP="00895D47">
      <w:pPr>
        <w:rPr>
          <w:lang w:val="en-US"/>
        </w:rPr>
      </w:pPr>
      <w:r w:rsidRPr="00895D47">
        <w:rPr>
          <w:lang w:val="en-US"/>
        </w:rPr>
        <w:t>(setq a (mapcon #'(lambda (x y) (if (null x) nil (list x y)))</w:t>
      </w:r>
    </w:p>
    <w:p w:rsidR="00E243A4" w:rsidRPr="00895D47" w:rsidRDefault="00E243A4" w:rsidP="00895D47">
      <w:pPr>
        <w:rPr>
          <w:lang w:val="en-US"/>
        </w:rPr>
      </w:pPr>
      <w:r w:rsidRPr="00895D47">
        <w:rPr>
          <w:lang w:val="en-US"/>
        </w:rPr>
        <w:t xml:space="preserve">        l1 l2))</w:t>
      </w:r>
    </w:p>
    <w:p w:rsidR="00E243A4" w:rsidRPr="00895D47" w:rsidRDefault="00E243A4" w:rsidP="00895D47">
      <w:pPr>
        <w:rPr>
          <w:lang w:val="en-US"/>
        </w:rPr>
      </w:pPr>
      <w:r w:rsidRPr="00895D47">
        <w:rPr>
          <w:lang w:val="en-US"/>
        </w:rPr>
        <w:t>(format t "~%  ~a"  a)</w:t>
      </w:r>
    </w:p>
    <w:p w:rsidR="00E243A4" w:rsidRPr="00895D47" w:rsidRDefault="00E243A4" w:rsidP="00895D47">
      <w:pPr>
        <w:rPr>
          <w:lang w:val="en-US"/>
        </w:rPr>
      </w:pPr>
      <w:r w:rsidRPr="00895D47">
        <w:rPr>
          <w:lang w:val="en-US"/>
        </w:rPr>
        <w:t>(format t "~%  ~a"  l1)</w:t>
      </w:r>
    </w:p>
    <w:p w:rsidR="00E243A4" w:rsidRDefault="00E243A4" w:rsidP="00895D47">
      <w:pPr>
        <w:rPr>
          <w:lang w:val="en-US"/>
        </w:rPr>
      </w:pPr>
      <w:r w:rsidRPr="00895D47">
        <w:rPr>
          <w:lang w:val="en-US"/>
        </w:rPr>
        <w:t>(format t "~%  ~a"  l2))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1823A6" w:rsidRDefault="00E243A4" w:rsidP="001823A6">
      <w:pPr>
        <w:ind w:firstLine="0"/>
        <w:rPr>
          <w:lang w:val="en-US"/>
        </w:rPr>
      </w:pPr>
      <w:r>
        <w:rPr>
          <w:lang w:val="en-US"/>
        </w:rPr>
        <w:t>(</w:t>
      </w:r>
      <w:r w:rsidRPr="001823A6">
        <w:rPr>
          <w:lang w:val="en-US"/>
        </w:rPr>
        <w:t>defun mapcon_02()</w:t>
      </w:r>
    </w:p>
    <w:p w:rsidR="00E243A4" w:rsidRPr="001823A6" w:rsidRDefault="00E243A4" w:rsidP="001823A6">
      <w:pPr>
        <w:rPr>
          <w:lang w:val="en-US"/>
        </w:rPr>
      </w:pPr>
      <w:r w:rsidRPr="001823A6">
        <w:rPr>
          <w:lang w:val="en-US"/>
        </w:rPr>
        <w:t>(setq l1 '(nil nil nil d e) l2  #(1 2 3 4 5 6))</w:t>
      </w:r>
    </w:p>
    <w:p w:rsidR="00E243A4" w:rsidRPr="001823A6" w:rsidRDefault="00E243A4" w:rsidP="001823A6">
      <w:pPr>
        <w:rPr>
          <w:lang w:val="en-US"/>
        </w:rPr>
      </w:pPr>
      <w:r w:rsidRPr="001823A6">
        <w:rPr>
          <w:lang w:val="en-US"/>
        </w:rPr>
        <w:t>(setq a (mapcon #'(lambda (x y) (if (null x) nil (list x y)))</w:t>
      </w:r>
    </w:p>
    <w:p w:rsidR="00E243A4" w:rsidRPr="001823A6" w:rsidRDefault="00E243A4" w:rsidP="001823A6">
      <w:pPr>
        <w:rPr>
          <w:lang w:val="en-US"/>
        </w:rPr>
      </w:pPr>
      <w:r w:rsidRPr="001823A6">
        <w:rPr>
          <w:lang w:val="en-US"/>
        </w:rPr>
        <w:t xml:space="preserve">        l1 l2))</w:t>
      </w:r>
    </w:p>
    <w:p w:rsidR="00E243A4" w:rsidRPr="001823A6" w:rsidRDefault="00E243A4" w:rsidP="001823A6">
      <w:pPr>
        <w:rPr>
          <w:lang w:val="en-US"/>
        </w:rPr>
      </w:pPr>
      <w:r w:rsidRPr="001823A6">
        <w:rPr>
          <w:lang w:val="en-US"/>
        </w:rPr>
        <w:t>(format t "~%  ~a"  a)</w:t>
      </w:r>
    </w:p>
    <w:p w:rsidR="00E243A4" w:rsidRPr="001823A6" w:rsidRDefault="00E243A4" w:rsidP="001823A6">
      <w:pPr>
        <w:rPr>
          <w:lang w:val="en-US"/>
        </w:rPr>
      </w:pPr>
      <w:r w:rsidRPr="001823A6">
        <w:rPr>
          <w:lang w:val="en-US"/>
        </w:rPr>
        <w:t>(format t "~%  ~a"  l1)</w:t>
      </w:r>
    </w:p>
    <w:p w:rsidR="00E243A4" w:rsidRDefault="00E243A4" w:rsidP="001823A6">
      <w:pPr>
        <w:rPr>
          <w:lang w:val="en-US"/>
        </w:rPr>
      </w:pPr>
      <w:r w:rsidRPr="001823A6">
        <w:rPr>
          <w:lang w:val="en-US"/>
        </w:rPr>
        <w:t>(format t "~%  ~a"  l2))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374BD2" w:rsidRDefault="00E243A4" w:rsidP="00374BD2">
      <w:pPr>
        <w:ind w:firstLine="0"/>
        <w:rPr>
          <w:lang w:val="en-US"/>
        </w:rPr>
      </w:pPr>
      <w:r w:rsidRPr="00374BD2">
        <w:rPr>
          <w:lang w:val="en-US"/>
        </w:rPr>
        <w:t>(defun m</w:t>
      </w:r>
      <w:r>
        <w:rPr>
          <w:lang w:val="en-US"/>
        </w:rPr>
        <w:t>yM</w:t>
      </w:r>
      <w:r w:rsidRPr="00374BD2">
        <w:rPr>
          <w:lang w:val="en-US"/>
        </w:rPr>
        <w:t>apl1()</w:t>
      </w:r>
    </w:p>
    <w:p w:rsidR="00E243A4" w:rsidRPr="00374BD2" w:rsidRDefault="00E243A4" w:rsidP="00374BD2">
      <w:pPr>
        <w:rPr>
          <w:lang w:val="en-US"/>
        </w:rPr>
      </w:pPr>
      <w:r w:rsidRPr="00374BD2">
        <w:rPr>
          <w:lang w:val="en-US"/>
        </w:rPr>
        <w:t xml:space="preserve">(setq Something nil)  </w:t>
      </w:r>
    </w:p>
    <w:p w:rsidR="00E243A4" w:rsidRPr="00374BD2" w:rsidRDefault="00E243A4" w:rsidP="00374BD2">
      <w:pPr>
        <w:rPr>
          <w:lang w:val="en-US"/>
        </w:rPr>
      </w:pPr>
      <w:r w:rsidRPr="00374BD2">
        <w:rPr>
          <w:lang w:val="en-US"/>
        </w:rPr>
        <w:t xml:space="preserve">(setq a (mapl #'(lambda (x) (push x Something)) '(1 2 3 4))) </w:t>
      </w:r>
    </w:p>
    <w:p w:rsidR="00E243A4" w:rsidRPr="00374BD2" w:rsidRDefault="00E243A4" w:rsidP="00374BD2">
      <w:pPr>
        <w:rPr>
          <w:lang w:val="en-US"/>
        </w:rPr>
      </w:pPr>
      <w:r w:rsidRPr="00374BD2">
        <w:rPr>
          <w:lang w:val="en-US"/>
        </w:rPr>
        <w:t>(format t "~%  ~a" a)</w:t>
      </w:r>
    </w:p>
    <w:p w:rsidR="00E243A4" w:rsidRDefault="00E243A4" w:rsidP="00374BD2">
      <w:pPr>
        <w:rPr>
          <w:lang w:val="en-US"/>
        </w:rPr>
      </w:pPr>
      <w:r w:rsidRPr="00374BD2">
        <w:rPr>
          <w:lang w:val="en-US"/>
        </w:rPr>
        <w:t>(format t "~%  ~a" Something))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E41511" w:rsidRDefault="00E243A4" w:rsidP="00E41511">
      <w:pPr>
        <w:ind w:firstLine="0"/>
        <w:rPr>
          <w:lang w:val="en-US"/>
        </w:rPr>
      </w:pPr>
      <w:r>
        <w:rPr>
          <w:lang w:val="en-US"/>
        </w:rPr>
        <w:t>(</w:t>
      </w:r>
      <w:r w:rsidRPr="00E41511">
        <w:rPr>
          <w:lang w:val="en-US"/>
        </w:rPr>
        <w:t>defun m</w:t>
      </w:r>
      <w:r>
        <w:rPr>
          <w:lang w:val="en-US"/>
        </w:rPr>
        <w:t>yM</w:t>
      </w:r>
      <w:r w:rsidRPr="00E41511">
        <w:rPr>
          <w:lang w:val="en-US"/>
        </w:rPr>
        <w:t>apl2()</w:t>
      </w:r>
    </w:p>
    <w:p w:rsidR="00E243A4" w:rsidRPr="00E41511" w:rsidRDefault="00E243A4" w:rsidP="00E41511">
      <w:pPr>
        <w:rPr>
          <w:lang w:val="en-US"/>
        </w:rPr>
      </w:pPr>
      <w:r w:rsidRPr="00E41511">
        <w:rPr>
          <w:lang w:val="en-US"/>
        </w:rPr>
        <w:t xml:space="preserve">(setq Something nil)  </w:t>
      </w:r>
    </w:p>
    <w:p w:rsidR="00E243A4" w:rsidRPr="00E41511" w:rsidRDefault="00E243A4" w:rsidP="00E41511">
      <w:pPr>
        <w:rPr>
          <w:lang w:val="en-US"/>
        </w:rPr>
      </w:pPr>
      <w:r w:rsidRPr="00E41511">
        <w:rPr>
          <w:lang w:val="en-US"/>
        </w:rPr>
        <w:t xml:space="preserve">(setq a (mapl #'(lambda (x) (push x Something)) #(1 2 3 4))) </w:t>
      </w:r>
    </w:p>
    <w:p w:rsidR="00E243A4" w:rsidRPr="00E41511" w:rsidRDefault="00E243A4" w:rsidP="00E41511">
      <w:pPr>
        <w:rPr>
          <w:lang w:val="en-US"/>
        </w:rPr>
      </w:pPr>
      <w:r w:rsidRPr="00E41511">
        <w:rPr>
          <w:lang w:val="en-US"/>
        </w:rPr>
        <w:t>(format t "~%  ~a" a)</w:t>
      </w:r>
    </w:p>
    <w:p w:rsidR="00E243A4" w:rsidRPr="00E41511" w:rsidRDefault="00E243A4" w:rsidP="00E41511">
      <w:pPr>
        <w:rPr>
          <w:lang w:val="en-US"/>
        </w:rPr>
      </w:pPr>
      <w:r w:rsidRPr="00E41511">
        <w:rPr>
          <w:lang w:val="en-US"/>
        </w:rPr>
        <w:t>(format t "~%  ~a" Something)</w:t>
      </w:r>
    </w:p>
    <w:p w:rsidR="00E243A4" w:rsidRDefault="00E243A4" w:rsidP="00E41511">
      <w:pPr>
        <w:rPr>
          <w:lang w:val="en-US"/>
        </w:rPr>
      </w:pPr>
      <w:r w:rsidRPr="00E41511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5D0494" w:rsidRDefault="00E243A4" w:rsidP="005D0494">
      <w:pPr>
        <w:ind w:firstLine="0"/>
        <w:rPr>
          <w:lang w:val="en-US"/>
        </w:rPr>
      </w:pPr>
      <w:r w:rsidRPr="005D0494">
        <w:rPr>
          <w:lang w:val="en-US"/>
        </w:rPr>
        <w:t>(defun m</w:t>
      </w:r>
      <w:r>
        <w:rPr>
          <w:lang w:val="en-US"/>
        </w:rPr>
        <w:t>yM</w:t>
      </w:r>
      <w:r w:rsidRPr="005D0494">
        <w:rPr>
          <w:lang w:val="en-US"/>
        </w:rPr>
        <w:t>aplist01()</w:t>
      </w:r>
    </w:p>
    <w:p w:rsidR="00E243A4" w:rsidRPr="005D0494" w:rsidRDefault="00E243A4" w:rsidP="005D0494">
      <w:pPr>
        <w:rPr>
          <w:lang w:val="en-US"/>
        </w:rPr>
      </w:pPr>
      <w:r w:rsidRPr="005D0494">
        <w:rPr>
          <w:lang w:val="en-US"/>
        </w:rPr>
        <w:t>(setq a (maplist  #'(lambda(y)  (cons 'w y)) '(1 2 3 4 5)))</w:t>
      </w:r>
    </w:p>
    <w:p w:rsidR="00E243A4" w:rsidRDefault="00E243A4" w:rsidP="005D0494">
      <w:pPr>
        <w:rPr>
          <w:lang w:val="en-US"/>
        </w:rPr>
      </w:pPr>
      <w:r w:rsidRPr="005D0494">
        <w:rPr>
          <w:lang w:val="en-US"/>
        </w:rPr>
        <w:t>(format t "~% ~a" a))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B409EB" w:rsidRDefault="00E243A4" w:rsidP="00B409EB">
      <w:pPr>
        <w:ind w:firstLine="0"/>
        <w:rPr>
          <w:lang w:val="en-US"/>
        </w:rPr>
      </w:pPr>
      <w:r w:rsidRPr="00B409EB">
        <w:rPr>
          <w:lang w:val="en-US"/>
        </w:rPr>
        <w:t>(defun m</w:t>
      </w:r>
      <w:r>
        <w:rPr>
          <w:lang w:val="en-US"/>
        </w:rPr>
        <w:t>yM</w:t>
      </w:r>
      <w:r w:rsidRPr="00B409EB">
        <w:rPr>
          <w:lang w:val="en-US"/>
        </w:rPr>
        <w:t>aplis</w:t>
      </w:r>
      <w:r>
        <w:rPr>
          <w:lang w:val="en-US"/>
        </w:rPr>
        <w:t>t</w:t>
      </w:r>
      <w:r w:rsidRPr="00B409EB">
        <w:rPr>
          <w:lang w:val="en-US"/>
        </w:rPr>
        <w:t>2()</w:t>
      </w:r>
    </w:p>
    <w:p w:rsidR="00E243A4" w:rsidRPr="00B409EB" w:rsidRDefault="00E243A4" w:rsidP="00B409EB">
      <w:pPr>
        <w:rPr>
          <w:lang w:val="en-US"/>
        </w:rPr>
      </w:pPr>
      <w:r w:rsidRPr="00B409EB">
        <w:rPr>
          <w:lang w:val="en-US"/>
        </w:rPr>
        <w:t>(setq a (maplist  #'(lambda(y)  (cdr y)) '(1 2 3 4 5)))</w:t>
      </w:r>
    </w:p>
    <w:p w:rsidR="00E243A4" w:rsidRDefault="00E243A4" w:rsidP="00B409EB">
      <w:pPr>
        <w:rPr>
          <w:lang w:val="en-US"/>
        </w:rPr>
      </w:pPr>
      <w:r w:rsidRPr="00B409EB">
        <w:rPr>
          <w:lang w:val="en-US"/>
        </w:rPr>
        <w:t>(format t "~% ~a" a))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BB5988" w:rsidRDefault="00E243A4" w:rsidP="00BB5988">
      <w:pPr>
        <w:ind w:firstLine="0"/>
        <w:rPr>
          <w:lang w:val="en-US"/>
        </w:rPr>
      </w:pPr>
      <w:r w:rsidRPr="00BB5988">
        <w:rPr>
          <w:lang w:val="en-US"/>
        </w:rPr>
        <w:t>(defun m</w:t>
      </w:r>
      <w:r>
        <w:rPr>
          <w:lang w:val="en-US"/>
        </w:rPr>
        <w:t>yM</w:t>
      </w:r>
      <w:r w:rsidRPr="00BB5988">
        <w:rPr>
          <w:lang w:val="en-US"/>
        </w:rPr>
        <w:t>aplist3()</w:t>
      </w:r>
    </w:p>
    <w:p w:rsidR="00E243A4" w:rsidRPr="00BB5988" w:rsidRDefault="00E243A4" w:rsidP="00BB5988">
      <w:pPr>
        <w:rPr>
          <w:lang w:val="en-US"/>
        </w:rPr>
      </w:pPr>
      <w:r w:rsidRPr="00BB5988">
        <w:rPr>
          <w:lang w:val="en-US"/>
        </w:rPr>
        <w:t>(setq a (maplist  #'(lambda(y)  (car y)) '(1 2 3 4 5)))</w:t>
      </w:r>
    </w:p>
    <w:p w:rsidR="00E243A4" w:rsidRDefault="00E243A4" w:rsidP="00BB5988">
      <w:pPr>
        <w:rPr>
          <w:lang w:val="en-US"/>
        </w:rPr>
      </w:pPr>
      <w:r w:rsidRPr="00BB5988">
        <w:rPr>
          <w:lang w:val="en-US"/>
        </w:rPr>
        <w:t>(format t "~% ~a" a))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2"/>
        </w:numPr>
        <w:rPr>
          <w:lang w:val="en-US"/>
        </w:rPr>
      </w:pPr>
    </w:p>
    <w:p w:rsidR="00E243A4" w:rsidRPr="00AA381C" w:rsidRDefault="00E243A4" w:rsidP="00AA381C">
      <w:pPr>
        <w:ind w:firstLine="0"/>
        <w:rPr>
          <w:lang w:val="en-US"/>
        </w:rPr>
      </w:pPr>
      <w:r w:rsidRPr="00AA381C">
        <w:rPr>
          <w:lang w:val="en-US"/>
        </w:rPr>
        <w:t>(defun m</w:t>
      </w:r>
      <w:r>
        <w:rPr>
          <w:lang w:val="en-US"/>
        </w:rPr>
        <w:t>yM</w:t>
      </w:r>
      <w:r w:rsidRPr="00AA381C">
        <w:rPr>
          <w:lang w:val="en-US"/>
        </w:rPr>
        <w:t>aplist4(argList1 argList2 argList3)</w:t>
      </w:r>
    </w:p>
    <w:p w:rsidR="00E243A4" w:rsidRPr="00AA381C" w:rsidRDefault="00E243A4" w:rsidP="00AA381C">
      <w:pPr>
        <w:rPr>
          <w:lang w:val="en-US"/>
        </w:rPr>
      </w:pPr>
      <w:r w:rsidRPr="00AA381C">
        <w:rPr>
          <w:lang w:val="en-US"/>
        </w:rPr>
        <w:t>(setq a (maplist  #'list</w:t>
      </w:r>
    </w:p>
    <w:p w:rsidR="00E243A4" w:rsidRPr="00AA381C" w:rsidRDefault="00E243A4" w:rsidP="00AA381C">
      <w:pPr>
        <w:rPr>
          <w:lang w:val="en-US"/>
        </w:rPr>
      </w:pPr>
      <w:r w:rsidRPr="00AA381C">
        <w:rPr>
          <w:lang w:val="en-US"/>
        </w:rPr>
        <w:t xml:space="preserve">              argList1 argList2 argList3))</w:t>
      </w:r>
    </w:p>
    <w:p w:rsidR="00E243A4" w:rsidRPr="004021D7" w:rsidRDefault="00E243A4" w:rsidP="00AA381C">
      <w:r w:rsidRPr="004021D7">
        <w:t>(</w:t>
      </w:r>
      <w:r w:rsidRPr="00AA381C">
        <w:rPr>
          <w:lang w:val="en-US"/>
        </w:rPr>
        <w:t>format</w:t>
      </w:r>
      <w:r w:rsidRPr="004021D7">
        <w:t xml:space="preserve"> </w:t>
      </w:r>
      <w:r w:rsidRPr="00AA381C">
        <w:rPr>
          <w:lang w:val="en-US"/>
        </w:rPr>
        <w:t>t</w:t>
      </w:r>
      <w:r w:rsidRPr="004021D7">
        <w:t xml:space="preserve"> "~% ~</w:t>
      </w:r>
      <w:r w:rsidRPr="00AA381C">
        <w:rPr>
          <w:lang w:val="en-US"/>
        </w:rPr>
        <w:t>a</w:t>
      </w:r>
      <w:r w:rsidRPr="004021D7">
        <w:t xml:space="preserve">" </w:t>
      </w:r>
      <w:r w:rsidRPr="00AA381C">
        <w:rPr>
          <w:lang w:val="en-US"/>
        </w:rPr>
        <w:t>a</w:t>
      </w:r>
      <w:r w:rsidRPr="004021D7">
        <w:t>))</w:t>
      </w:r>
    </w:p>
    <w:p w:rsidR="00E243A4" w:rsidRPr="009F30F8" w:rsidRDefault="00E243A4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243A4" w:rsidRPr="00AE79FB" w:rsidRDefault="00E243A4" w:rsidP="004021D7">
      <w:pPr>
        <w:rPr>
          <w:b/>
        </w:rPr>
      </w:pPr>
      <w:r w:rsidRPr="00AE79FB">
        <w:rPr>
          <w:b/>
        </w:rPr>
        <w:t xml:space="preserve">Записи, классы и объекты в языке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. Синтез функциональной и объектно-ориентированной парадигм программирования. Диалект </w:t>
      </w:r>
      <w:r w:rsidRPr="00AE79FB">
        <w:rPr>
          <w:b/>
          <w:lang w:val="en-US"/>
        </w:rPr>
        <w:t>Visual</w:t>
      </w:r>
      <w:r w:rsidRPr="00AE79FB">
        <w:rPr>
          <w:b/>
        </w:rPr>
        <w:t xml:space="preserve">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 для системы компьютерной графики </w:t>
      </w:r>
      <w:r w:rsidRPr="00AE79FB">
        <w:rPr>
          <w:b/>
          <w:lang w:val="en-US"/>
        </w:rPr>
        <w:t>AutoCAD</w:t>
      </w:r>
      <w:r w:rsidRPr="00AE79FB">
        <w:rPr>
          <w:b/>
        </w:rPr>
        <w:t>.</w:t>
      </w:r>
    </w:p>
    <w:p w:rsidR="00E243A4" w:rsidRPr="00AE79FB" w:rsidRDefault="00E243A4" w:rsidP="004021D7">
      <w:pPr>
        <w:rPr>
          <w:lang w:val="en-US"/>
        </w:rPr>
      </w:pPr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  <w:r w:rsidRPr="00AE79FB">
        <w:t xml:space="preserve"> </w:t>
      </w:r>
      <w:r>
        <w:t xml:space="preserve">В </w:t>
      </w:r>
      <w:r>
        <w:rPr>
          <w:lang w:val="en-US"/>
        </w:rPr>
        <w:t>Visual</w:t>
      </w:r>
      <w:r w:rsidRPr="00AE79FB">
        <w:t xml:space="preserve"> </w:t>
      </w:r>
      <w:r>
        <w:rPr>
          <w:lang w:val="en-US"/>
        </w:rPr>
        <w:t>LISP</w:t>
      </w:r>
      <w:r w:rsidRPr="00AE79FB">
        <w:t xml:space="preserve"> </w:t>
      </w:r>
      <w:r>
        <w:t xml:space="preserve">отсутствуют средства для работы с записями, классами и объектами. В </w:t>
      </w:r>
      <w:r>
        <w:rPr>
          <w:lang w:val="en-US"/>
        </w:rPr>
        <w:t xml:space="preserve">Python </w:t>
      </w:r>
      <w:r>
        <w:t xml:space="preserve">отсутствуют средства для взаимодействия со средой </w:t>
      </w:r>
      <w:r>
        <w:rPr>
          <w:lang w:val="en-US"/>
        </w:rPr>
        <w:t>AutoCAD.</w:t>
      </w:r>
    </w:p>
    <w:p w:rsidR="00E243A4" w:rsidRPr="004021D7" w:rsidRDefault="00E243A4" w:rsidP="008814E1"/>
    <w:p w:rsidR="00E243A4" w:rsidRPr="00AE79FB" w:rsidRDefault="00E243A4" w:rsidP="00823785">
      <w:pPr>
        <w:numPr>
          <w:ilvl w:val="0"/>
          <w:numId w:val="13"/>
        </w:numPr>
      </w:pPr>
    </w:p>
    <w:p w:rsidR="00E243A4" w:rsidRPr="00166BB0" w:rsidRDefault="00E243A4" w:rsidP="00DF34FF">
      <w:pPr>
        <w:ind w:firstLine="0"/>
        <w:rPr>
          <w:lang w:val="en-US"/>
        </w:rPr>
      </w:pPr>
      <w:r w:rsidRPr="00166BB0">
        <w:rPr>
          <w:lang w:val="en-US"/>
        </w:rPr>
        <w:t>(defun start_class()</w:t>
      </w:r>
    </w:p>
    <w:p w:rsidR="00E243A4" w:rsidRPr="00166BB0" w:rsidRDefault="00E243A4" w:rsidP="00DF34FF">
      <w:pPr>
        <w:rPr>
          <w:lang w:val="en-US"/>
        </w:rPr>
      </w:pPr>
      <w:r w:rsidRPr="00166BB0">
        <w:rPr>
          <w:lang w:val="en-US"/>
        </w:rPr>
        <w:t xml:space="preserve">  (defclass a-point()</w:t>
      </w:r>
    </w:p>
    <w:p w:rsidR="00E243A4" w:rsidRPr="00AE79FB" w:rsidRDefault="00E243A4" w:rsidP="00DF34FF">
      <w:r w:rsidRPr="00166BB0">
        <w:rPr>
          <w:lang w:val="en-US"/>
        </w:rPr>
        <w:t xml:space="preserve">       </w:t>
      </w:r>
      <w:r>
        <w:t>(x y z)))</w:t>
      </w:r>
    </w:p>
    <w:p w:rsidR="00E243A4" w:rsidRPr="00AE79FB" w:rsidRDefault="00E243A4" w:rsidP="008814E1"/>
    <w:p w:rsidR="00E243A4" w:rsidRPr="00AE79FB" w:rsidRDefault="00E243A4" w:rsidP="00823785">
      <w:pPr>
        <w:numPr>
          <w:ilvl w:val="0"/>
          <w:numId w:val="13"/>
        </w:numPr>
      </w:pPr>
    </w:p>
    <w:p w:rsidR="00E243A4" w:rsidRPr="00DF34FF" w:rsidRDefault="00E243A4" w:rsidP="00DF34FF">
      <w:pPr>
        <w:ind w:firstLine="0"/>
        <w:rPr>
          <w:lang w:val="en-US"/>
        </w:rPr>
      </w:pPr>
      <w:r w:rsidRPr="00DF34FF">
        <w:rPr>
          <w:lang w:val="en-US"/>
        </w:rPr>
        <w:t>(defun init_values(some-point x y z)</w:t>
      </w:r>
    </w:p>
    <w:p w:rsidR="00E243A4" w:rsidRPr="00DF34FF" w:rsidRDefault="00E243A4" w:rsidP="00DF34FF">
      <w:pPr>
        <w:rPr>
          <w:lang w:val="en-US"/>
        </w:rPr>
      </w:pPr>
      <w:r w:rsidRPr="00DF34FF">
        <w:rPr>
          <w:lang w:val="en-US"/>
        </w:rPr>
        <w:t xml:space="preserve">  (setf  (slot-value some-point 'x) x</w:t>
      </w:r>
    </w:p>
    <w:p w:rsidR="00E243A4" w:rsidRPr="00DF34FF" w:rsidRDefault="00E243A4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'y) y</w:t>
      </w:r>
    </w:p>
    <w:p w:rsidR="00E243A4" w:rsidRDefault="00E243A4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'z) z))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890E7E" w:rsidRDefault="00E243A4" w:rsidP="00890E7E">
      <w:pPr>
        <w:ind w:firstLine="0"/>
        <w:rPr>
          <w:lang w:val="en-US"/>
        </w:rPr>
      </w:pPr>
      <w:r w:rsidRPr="00890E7E">
        <w:rPr>
          <w:lang w:val="en-US"/>
        </w:rPr>
        <w:t>(defun distance_class(some-point)</w:t>
      </w:r>
    </w:p>
    <w:p w:rsidR="00E243A4" w:rsidRPr="00890E7E" w:rsidRDefault="00E243A4" w:rsidP="00890E7E">
      <w:pPr>
        <w:rPr>
          <w:lang w:val="en-US"/>
        </w:rPr>
      </w:pPr>
      <w:r w:rsidRPr="00890E7E">
        <w:rPr>
          <w:lang w:val="en-US"/>
        </w:rPr>
        <w:t xml:space="preserve">  (with-slots (x y z)</w:t>
      </w:r>
    </w:p>
    <w:p w:rsidR="00E243A4" w:rsidRPr="00890E7E" w:rsidRDefault="00E243A4" w:rsidP="00890E7E">
      <w:pPr>
        <w:rPr>
          <w:lang w:val="en-US"/>
        </w:rPr>
      </w:pPr>
      <w:r w:rsidRPr="00890E7E">
        <w:rPr>
          <w:lang w:val="en-US"/>
        </w:rPr>
        <w:t xml:space="preserve">    some-point</w:t>
      </w:r>
    </w:p>
    <w:p w:rsidR="00E243A4" w:rsidRDefault="00E243A4" w:rsidP="00890E7E">
      <w:pPr>
        <w:rPr>
          <w:lang w:val="en-US"/>
        </w:rPr>
      </w:pPr>
      <w:r w:rsidRPr="00890E7E">
        <w:rPr>
          <w:lang w:val="en-US"/>
        </w:rPr>
        <w:t xml:space="preserve">   (sqrt (+ (* x x) (* y y) (* z z)))))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9354B4" w:rsidRDefault="00E243A4" w:rsidP="009354B4">
      <w:pPr>
        <w:ind w:firstLine="0"/>
        <w:rPr>
          <w:lang w:val="en-US"/>
        </w:rPr>
      </w:pPr>
      <w:r w:rsidRPr="009354B4">
        <w:rPr>
          <w:lang w:val="en-US"/>
        </w:rPr>
        <w:t>(defun distance_class_1(some-point)</w:t>
      </w:r>
    </w:p>
    <w:p w:rsidR="00E243A4" w:rsidRPr="009354B4" w:rsidRDefault="00E243A4" w:rsidP="009354B4">
      <w:pPr>
        <w:rPr>
          <w:lang w:val="en-US"/>
        </w:rPr>
      </w:pPr>
      <w:r w:rsidRPr="009354B4">
        <w:rPr>
          <w:lang w:val="en-US"/>
        </w:rPr>
        <w:t xml:space="preserve"> (setq xx (slot-value some-point 'x)</w:t>
      </w:r>
    </w:p>
    <w:p w:rsidR="00E243A4" w:rsidRPr="009354B4" w:rsidRDefault="00E243A4" w:rsidP="009354B4">
      <w:pPr>
        <w:rPr>
          <w:lang w:val="en-US"/>
        </w:rPr>
      </w:pPr>
      <w:r w:rsidRPr="009354B4">
        <w:rPr>
          <w:lang w:val="en-US"/>
        </w:rPr>
        <w:t xml:space="preserve">       yy (slot-value some-point 'y)</w:t>
      </w:r>
    </w:p>
    <w:p w:rsidR="00E243A4" w:rsidRPr="009354B4" w:rsidRDefault="00E243A4" w:rsidP="009354B4">
      <w:pPr>
        <w:rPr>
          <w:lang w:val="en-US"/>
        </w:rPr>
      </w:pPr>
      <w:r w:rsidRPr="009354B4">
        <w:rPr>
          <w:lang w:val="en-US"/>
        </w:rPr>
        <w:t xml:space="preserve">       zz (slot-value some-point 'z)</w:t>
      </w:r>
    </w:p>
    <w:p w:rsidR="00E243A4" w:rsidRDefault="00E243A4" w:rsidP="009354B4">
      <w:pPr>
        <w:rPr>
          <w:lang w:val="en-US"/>
        </w:rPr>
      </w:pPr>
      <w:r w:rsidRPr="009354B4">
        <w:rPr>
          <w:lang w:val="en-US"/>
        </w:rPr>
        <w:t xml:space="preserve">       dd (sqrt (+ (* xx xx) (* yy yy) (* zz zz)))))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495C91" w:rsidRDefault="00E243A4" w:rsidP="00495C91">
      <w:pPr>
        <w:ind w:firstLine="0"/>
        <w:rPr>
          <w:lang w:val="en-US"/>
        </w:rPr>
      </w:pPr>
      <w:r w:rsidRPr="00495C91">
        <w:rPr>
          <w:lang w:val="en-US"/>
        </w:rPr>
        <w:t>(defun work_class(coord-x coord-y coord-z)</w:t>
      </w:r>
    </w:p>
    <w:p w:rsidR="00E243A4" w:rsidRPr="00495C91" w:rsidRDefault="00E243A4" w:rsidP="00495C91">
      <w:pPr>
        <w:rPr>
          <w:lang w:val="en-US"/>
        </w:rPr>
      </w:pPr>
      <w:r w:rsidRPr="00495C91">
        <w:rPr>
          <w:lang w:val="en-US"/>
        </w:rPr>
        <w:t xml:space="preserve"> (setq the_first_point (make-instance 'a-point))</w:t>
      </w:r>
    </w:p>
    <w:p w:rsidR="00E243A4" w:rsidRPr="00495C91" w:rsidRDefault="00E243A4" w:rsidP="00495C91">
      <w:pPr>
        <w:rPr>
          <w:lang w:val="en-US"/>
        </w:rPr>
      </w:pPr>
      <w:r w:rsidRPr="00495C91">
        <w:rPr>
          <w:lang w:val="en-US"/>
        </w:rPr>
        <w:t xml:space="preserve">  (init_values the_first_point  coord-x coord-y coord-z)</w:t>
      </w:r>
    </w:p>
    <w:p w:rsidR="00E243A4" w:rsidRPr="00495C91" w:rsidRDefault="00E243A4" w:rsidP="00495C91">
      <w:pPr>
        <w:rPr>
          <w:lang w:val="en-US"/>
        </w:rPr>
      </w:pPr>
      <w:r w:rsidRPr="00495C91">
        <w:rPr>
          <w:lang w:val="en-US"/>
        </w:rPr>
        <w:t xml:space="preserve">  (setq dd (distance_class_1 the_first_point))</w:t>
      </w:r>
    </w:p>
    <w:p w:rsidR="00E243A4" w:rsidRDefault="00E243A4" w:rsidP="00495C91">
      <w:pPr>
        <w:rPr>
          <w:lang w:val="en-US"/>
        </w:rPr>
      </w:pPr>
      <w:r w:rsidRPr="00495C91">
        <w:rPr>
          <w:lang w:val="en-US"/>
        </w:rPr>
        <w:t xml:space="preserve">  (print dd))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0E46F6" w:rsidRDefault="00E243A4" w:rsidP="000E46F6">
      <w:pPr>
        <w:ind w:firstLine="0"/>
        <w:rPr>
          <w:lang w:val="en-US"/>
        </w:rPr>
      </w:pPr>
      <w:r w:rsidRPr="000E46F6">
        <w:rPr>
          <w:lang w:val="en-US"/>
        </w:rPr>
        <w:t>(defun start-abstract-animal()</w:t>
      </w:r>
    </w:p>
    <w:p w:rsidR="00E243A4" w:rsidRPr="000E46F6" w:rsidRDefault="00E243A4" w:rsidP="000E46F6">
      <w:pPr>
        <w:rPr>
          <w:lang w:val="en-US"/>
        </w:rPr>
      </w:pPr>
      <w:r w:rsidRPr="000E46F6">
        <w:rPr>
          <w:lang w:val="en-US"/>
        </w:rPr>
        <w:t xml:space="preserve"> (defclass abstract-animal()</w:t>
      </w:r>
    </w:p>
    <w:p w:rsidR="00E243A4" w:rsidRPr="000E46F6" w:rsidRDefault="00E243A4" w:rsidP="000E46F6">
      <w:pPr>
        <w:rPr>
          <w:lang w:val="en-US"/>
        </w:rPr>
      </w:pPr>
      <w:r w:rsidRPr="000E46F6">
        <w:rPr>
          <w:lang w:val="en-US"/>
        </w:rPr>
        <w:t xml:space="preserve">             ((legs :reader leg-count :initarg :legs)</w:t>
      </w:r>
    </w:p>
    <w:p w:rsidR="00E243A4" w:rsidRDefault="00E243A4" w:rsidP="000E46F6">
      <w:pPr>
        <w:rPr>
          <w:lang w:val="en-US"/>
        </w:rPr>
      </w:pPr>
      <w:r w:rsidRPr="000E46F6">
        <w:rPr>
          <w:lang w:val="en-US"/>
        </w:rPr>
        <w:t xml:space="preserve">               (comes-from :reader comes-from :initarg comes-from))</w:t>
      </w:r>
      <w:r>
        <w:rPr>
          <w:lang w:val="en-US"/>
        </w:rPr>
        <w:t>)</w:t>
      </w:r>
      <w:r w:rsidRPr="000E46F6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FD6E63" w:rsidRDefault="00E243A4" w:rsidP="00FD6E63">
      <w:pPr>
        <w:ind w:firstLine="0"/>
        <w:rPr>
          <w:lang w:val="en-US"/>
        </w:rPr>
      </w:pPr>
      <w:r w:rsidRPr="00FD6E63">
        <w:rPr>
          <w:lang w:val="en-US"/>
        </w:rPr>
        <w:t>(defun start-mammal()</w:t>
      </w:r>
    </w:p>
    <w:p w:rsidR="00E243A4" w:rsidRPr="00FD6E63" w:rsidRDefault="00E243A4" w:rsidP="00FD6E63">
      <w:pPr>
        <w:rPr>
          <w:lang w:val="en-US"/>
        </w:rPr>
      </w:pPr>
      <w:r w:rsidRPr="00FD6E63">
        <w:rPr>
          <w:lang w:val="en-US"/>
        </w:rPr>
        <w:t xml:space="preserve">  (defclass mammal(abstract-animal)</w:t>
      </w:r>
    </w:p>
    <w:p w:rsidR="00E243A4" w:rsidRDefault="00E243A4" w:rsidP="00FD6E63">
      <w:pPr>
        <w:rPr>
          <w:lang w:val="en-US"/>
        </w:rPr>
      </w:pPr>
      <w:r w:rsidRPr="00FD6E63">
        <w:rPr>
          <w:lang w:val="en-US"/>
        </w:rPr>
        <w:t xml:space="preserve">            ((diet :initform 'antelopes  :initarg :diet))))</w:t>
      </w: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72698B" w:rsidRDefault="00E243A4" w:rsidP="0072698B">
      <w:pPr>
        <w:ind w:firstLine="0"/>
        <w:rPr>
          <w:lang w:val="en-US"/>
        </w:rPr>
      </w:pPr>
      <w:r w:rsidRPr="0072698B">
        <w:rPr>
          <w:lang w:val="en-US"/>
        </w:rPr>
        <w:t>(defun start-aardvark()</w:t>
      </w:r>
    </w:p>
    <w:p w:rsidR="00E243A4" w:rsidRPr="0072698B" w:rsidRDefault="00E243A4" w:rsidP="0072698B">
      <w:pPr>
        <w:rPr>
          <w:lang w:val="en-US"/>
        </w:rPr>
      </w:pPr>
      <w:r w:rsidRPr="0072698B">
        <w:rPr>
          <w:lang w:val="en-US"/>
        </w:rPr>
        <w:t xml:space="preserve">  (defclass aardvark(mammal)</w:t>
      </w:r>
    </w:p>
    <w:p w:rsidR="00E243A4" w:rsidRDefault="00E243A4" w:rsidP="0072698B">
      <w:pPr>
        <w:rPr>
          <w:lang w:val="en-US"/>
        </w:rPr>
      </w:pPr>
      <w:r w:rsidRPr="0072698B">
        <w:rPr>
          <w:lang w:val="en-US"/>
        </w:rPr>
        <w:t xml:space="preserve">            ((cute-p :accessor cute-p  :initform nil))))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EC5BCC" w:rsidRDefault="00E243A4" w:rsidP="00EC5BCC">
      <w:pPr>
        <w:ind w:firstLine="0"/>
        <w:rPr>
          <w:lang w:val="en-US"/>
        </w:rPr>
      </w:pPr>
      <w:r w:rsidRPr="00EC5BCC">
        <w:rPr>
          <w:lang w:val="en-US"/>
        </w:rPr>
        <w:t>(defun start-aardvark()</w:t>
      </w:r>
    </w:p>
    <w:p w:rsidR="00E243A4" w:rsidRPr="00EC5BCC" w:rsidRDefault="00E243A4" w:rsidP="00EC5BCC">
      <w:pPr>
        <w:rPr>
          <w:lang w:val="en-US"/>
        </w:rPr>
      </w:pPr>
      <w:r w:rsidRPr="00EC5BCC">
        <w:rPr>
          <w:lang w:val="en-US"/>
        </w:rPr>
        <w:t xml:space="preserve">  (defclass aardvark(mammal)</w:t>
      </w:r>
    </w:p>
    <w:p w:rsidR="00E243A4" w:rsidRDefault="00E243A4" w:rsidP="00EC5BCC">
      <w:pPr>
        <w:rPr>
          <w:lang w:val="en-US"/>
        </w:rPr>
      </w:pPr>
      <w:r w:rsidRPr="00EC5BCC">
        <w:rPr>
          <w:lang w:val="en-US"/>
        </w:rPr>
        <w:t xml:space="preserve">            ((cute-p :accessor cute-p  :initform nil))))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11051F" w:rsidRDefault="00E243A4" w:rsidP="0011051F">
      <w:pPr>
        <w:ind w:firstLine="0"/>
        <w:rPr>
          <w:lang w:val="en-US"/>
        </w:rPr>
      </w:pPr>
      <w:r w:rsidRPr="0011051F">
        <w:rPr>
          <w:lang w:val="en-US"/>
        </w:rPr>
        <w:t>(defun start-figurine-aardvark()</w:t>
      </w:r>
    </w:p>
    <w:p w:rsidR="00E243A4" w:rsidRPr="0011051F" w:rsidRDefault="00E243A4" w:rsidP="0011051F">
      <w:pPr>
        <w:rPr>
          <w:lang w:val="en-US"/>
        </w:rPr>
      </w:pPr>
      <w:r w:rsidRPr="0011051F">
        <w:rPr>
          <w:lang w:val="en-US"/>
        </w:rPr>
        <w:t xml:space="preserve">  (defclass figurine-aardvark(aardvark figurine)</w:t>
      </w:r>
    </w:p>
    <w:p w:rsidR="00E243A4" w:rsidRPr="0011051F" w:rsidRDefault="00E243A4" w:rsidP="0011051F">
      <w:pPr>
        <w:rPr>
          <w:lang w:val="en-US"/>
        </w:rPr>
      </w:pPr>
      <w:r w:rsidRPr="0011051F">
        <w:rPr>
          <w:lang w:val="en-US"/>
        </w:rPr>
        <w:t xml:space="preserve">            ((name :reader aardvark-name  :initarg :aardvark-name)</w:t>
      </w:r>
    </w:p>
    <w:p w:rsidR="00E243A4" w:rsidRPr="00DF34FF" w:rsidRDefault="00E243A4" w:rsidP="0011051F">
      <w:pPr>
        <w:rPr>
          <w:lang w:val="en-US"/>
        </w:rPr>
      </w:pPr>
      <w:r w:rsidRPr="0011051F">
        <w:rPr>
          <w:lang w:val="en-US"/>
        </w:rPr>
        <w:t xml:space="preserve">              (diet :initform nil))))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2C56EF" w:rsidRDefault="00E243A4" w:rsidP="002C56EF">
      <w:pPr>
        <w:ind w:firstLine="0"/>
        <w:rPr>
          <w:lang w:val="en-US"/>
        </w:rPr>
      </w:pPr>
      <w:r w:rsidRPr="002C56EF">
        <w:rPr>
          <w:lang w:val="en-US"/>
        </w:rPr>
        <w:t>(defun Init-instance()</w:t>
      </w:r>
    </w:p>
    <w:p w:rsidR="00E243A4" w:rsidRPr="002C56EF" w:rsidRDefault="00E243A4" w:rsidP="002C56EF">
      <w:pPr>
        <w:rPr>
          <w:lang w:val="en-US"/>
        </w:rPr>
      </w:pPr>
      <w:r w:rsidRPr="002C56EF">
        <w:rPr>
          <w:lang w:val="en-US"/>
        </w:rPr>
        <w:t xml:space="preserve">   (setf Eric (make-instance 'figurine-aardvark</w:t>
      </w:r>
    </w:p>
    <w:p w:rsidR="00E243A4" w:rsidRPr="002C56EF" w:rsidRDefault="00E243A4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:legs 4</w:t>
      </w:r>
    </w:p>
    <w:p w:rsidR="00E243A4" w:rsidRPr="002C56EF" w:rsidRDefault="00E243A4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:made-by "Jen"</w:t>
      </w:r>
    </w:p>
    <w:p w:rsidR="00E243A4" w:rsidRPr="002C56EF" w:rsidRDefault="00E243A4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:made-in "China"</w:t>
      </w:r>
    </w:p>
    <w:p w:rsidR="00E243A4" w:rsidRDefault="00E243A4" w:rsidP="008814E1">
      <w:pPr>
        <w:rPr>
          <w:lang w:val="en-US"/>
        </w:rPr>
      </w:pPr>
      <w:r w:rsidRPr="002C56EF">
        <w:rPr>
          <w:lang w:val="en-US"/>
        </w:rPr>
        <w:t xml:space="preserve">                             :aardvark-name "E</w:t>
      </w:r>
      <w:r>
        <w:rPr>
          <w:lang w:val="en-US"/>
        </w:rPr>
        <w:t>r</w:t>
      </w:r>
      <w:r w:rsidRPr="002C56EF">
        <w:rPr>
          <w:lang w:val="en-US"/>
        </w:rPr>
        <w:t>ic")))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BA315A" w:rsidRDefault="00E243A4" w:rsidP="00BA315A">
      <w:pPr>
        <w:ind w:firstLine="0"/>
        <w:rPr>
          <w:lang w:val="en-US"/>
        </w:rPr>
      </w:pPr>
      <w:r w:rsidRPr="00BA315A">
        <w:rPr>
          <w:lang w:val="en-US"/>
        </w:rPr>
        <w:t>(defun make-struct(x-val y-val z-val)</w:t>
      </w:r>
    </w:p>
    <w:p w:rsidR="00E243A4" w:rsidRPr="00BA315A" w:rsidRDefault="00E243A4" w:rsidP="00BA315A">
      <w:pPr>
        <w:rPr>
          <w:lang w:val="en-US"/>
        </w:rPr>
      </w:pPr>
      <w:r w:rsidRPr="00BA315A">
        <w:rPr>
          <w:lang w:val="en-US"/>
        </w:rPr>
        <w:t xml:space="preserve">  (setf new-point (make-a-point :x x-val :y y-val :z z-val))</w:t>
      </w:r>
    </w:p>
    <w:p w:rsidR="00E243A4" w:rsidRDefault="00E243A4" w:rsidP="00BA315A">
      <w:pPr>
        <w:rPr>
          <w:lang w:val="en-US"/>
        </w:rPr>
      </w:pPr>
      <w:r w:rsidRPr="00BA315A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F50B8E" w:rsidRDefault="00E243A4" w:rsidP="00F50B8E">
      <w:pPr>
        <w:ind w:firstLine="0"/>
        <w:rPr>
          <w:lang w:val="en-US"/>
        </w:rPr>
      </w:pPr>
      <w:r w:rsidRPr="00F50B8E">
        <w:rPr>
          <w:lang w:val="en-US"/>
        </w:rPr>
        <w:t>(defun declare-struct()</w:t>
      </w:r>
    </w:p>
    <w:p w:rsidR="00E243A4" w:rsidRPr="00F50B8E" w:rsidRDefault="00E243A4" w:rsidP="00F50B8E">
      <w:pPr>
        <w:rPr>
          <w:lang w:val="en-US"/>
        </w:rPr>
      </w:pPr>
      <w:r w:rsidRPr="00F50B8E">
        <w:rPr>
          <w:lang w:val="en-US"/>
        </w:rPr>
        <w:t xml:space="preserve">  (defstruct a-point</w:t>
      </w:r>
    </w:p>
    <w:p w:rsidR="00E243A4" w:rsidRDefault="00E243A4" w:rsidP="00F50B8E">
      <w:pPr>
        <w:rPr>
          <w:lang w:val="en-US"/>
        </w:rPr>
      </w:pPr>
      <w:r w:rsidRPr="00F50B8E">
        <w:rPr>
          <w:lang w:val="en-US"/>
        </w:rPr>
        <w:t xml:space="preserve">       x y z))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FB78CB" w:rsidRDefault="00E243A4" w:rsidP="00FB78CB">
      <w:pPr>
        <w:ind w:firstLine="0"/>
        <w:rPr>
          <w:lang w:val="en-US"/>
        </w:rPr>
      </w:pPr>
      <w:r w:rsidRPr="00FB78CB">
        <w:rPr>
          <w:lang w:val="en-US"/>
        </w:rPr>
        <w:t>(defun change-struct(some-struct new-x)</w:t>
      </w:r>
    </w:p>
    <w:p w:rsidR="00E243A4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(setf (a-point-x some-struct) new-x))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FB78CB" w:rsidRDefault="00E243A4" w:rsidP="00790593">
      <w:pPr>
        <w:ind w:firstLine="0"/>
        <w:rPr>
          <w:lang w:val="en-US"/>
        </w:rPr>
      </w:pPr>
      <w:r>
        <w:rPr>
          <w:lang w:val="en-US"/>
        </w:rPr>
        <w:t>(</w:t>
      </w:r>
      <w:r w:rsidRPr="00FB78CB">
        <w:rPr>
          <w:lang w:val="en-US"/>
        </w:rPr>
        <w:t>defun HelloCAD</w:t>
      </w:r>
      <w:r w:rsidRPr="00FB78CB">
        <w:rPr>
          <w:lang w:val="en-US"/>
        </w:rPr>
        <w:tab/>
        <w:t>(dx dy)</w:t>
      </w:r>
    </w:p>
    <w:p w:rsidR="00E243A4" w:rsidRPr="00FB78CB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(setq p1 (getpoint "\nEnter the first point"))</w:t>
      </w:r>
    </w:p>
    <w:p w:rsidR="00E243A4" w:rsidRPr="00FB78CB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(setq p2x (+ (car p1) dx))</w:t>
      </w:r>
    </w:p>
    <w:p w:rsidR="00E243A4" w:rsidRPr="00FB78CB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(setq p2y (+ (cadr p1) dy))</w:t>
      </w:r>
    </w:p>
    <w:p w:rsidR="00E243A4" w:rsidRPr="00FB78CB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(setq p2 (list p2x p2y))</w:t>
      </w:r>
    </w:p>
    <w:p w:rsidR="00E243A4" w:rsidRPr="00FB78CB" w:rsidRDefault="00E243A4" w:rsidP="00FB78CB">
      <w:pPr>
        <w:rPr>
          <w:lang w:val="en-US"/>
        </w:rPr>
      </w:pPr>
      <w:r w:rsidRPr="00FB78CB">
        <w:rPr>
          <w:lang w:val="en-US"/>
        </w:rPr>
        <w:t xml:space="preserve">  (command "</w:t>
      </w:r>
      <w:r>
        <w:rPr>
          <w:lang w:val="en-US"/>
        </w:rPr>
        <w:t>_</w:t>
      </w:r>
      <w:r w:rsidRPr="00FB78CB">
        <w:rPr>
          <w:lang w:val="en-US"/>
        </w:rPr>
        <w:t>line" p1 p2 "")</w:t>
      </w:r>
    </w:p>
    <w:p w:rsidR="00E243A4" w:rsidRDefault="00E243A4" w:rsidP="00FB78CB">
      <w:pPr>
        <w:rPr>
          <w:lang w:val="en-US"/>
        </w:rPr>
      </w:pPr>
      <w:r w:rsidRPr="00FB78CB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790593" w:rsidRDefault="00E243A4" w:rsidP="00790593">
      <w:pPr>
        <w:ind w:firstLine="0"/>
        <w:rPr>
          <w:lang w:val="en-US"/>
        </w:rPr>
      </w:pPr>
      <w:r w:rsidRPr="00790593">
        <w:rPr>
          <w:lang w:val="en-US"/>
        </w:rPr>
        <w:t>(defun MyLine (a b)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(setq col (acad_colordlg 3))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(command "color" col)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(setq p1 (getpoint '(100 100) "\n¬ведите точку"))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(setq</w:t>
      </w:r>
      <w:r w:rsidRPr="00790593">
        <w:rPr>
          <w:lang w:val="en-US"/>
        </w:rPr>
        <w:tab/>
        <w:t>x (+ a (car p1))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ab/>
        <w:t>y (+ b (cadr p1))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(setq p2 (list x y))</w:t>
      </w:r>
    </w:p>
    <w:p w:rsidR="00E243A4" w:rsidRPr="00790593" w:rsidRDefault="00E243A4" w:rsidP="00790593">
      <w:pPr>
        <w:rPr>
          <w:lang w:val="en-US"/>
        </w:rPr>
      </w:pPr>
      <w:r w:rsidRPr="00790593">
        <w:rPr>
          <w:lang w:val="en-US"/>
        </w:rPr>
        <w:t xml:space="preserve">  (command "</w:t>
      </w:r>
      <w:r>
        <w:rPr>
          <w:lang w:val="en-US"/>
        </w:rPr>
        <w:t>_</w:t>
      </w:r>
      <w:r w:rsidRPr="00790593">
        <w:rPr>
          <w:lang w:val="en-US"/>
        </w:rPr>
        <w:t>line" p1 p2 "")</w:t>
      </w:r>
    </w:p>
    <w:p w:rsidR="00E243A4" w:rsidRDefault="00E243A4" w:rsidP="00790593">
      <w:pPr>
        <w:rPr>
          <w:lang w:val="en-US"/>
        </w:rPr>
      </w:pPr>
      <w:r w:rsidRPr="00790593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4040FB" w:rsidRDefault="00E243A4" w:rsidP="004040FB">
      <w:pPr>
        <w:ind w:firstLine="0"/>
        <w:rPr>
          <w:lang w:val="en-US"/>
        </w:rPr>
      </w:pPr>
      <w:r w:rsidRPr="004040FB">
        <w:rPr>
          <w:lang w:val="en-US"/>
        </w:rPr>
        <w:t>(defun id ()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p1 (getpoint "\nInitial point:   "))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l (getdist "\nInitial length:   "))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E243A4" w:rsidRPr="004040FB" w:rsidRDefault="00E243A4" w:rsidP="004040FB">
      <w:pPr>
        <w:ind w:firstLine="0"/>
        <w:rPr>
          <w:lang w:val="en-US"/>
        </w:rPr>
      </w:pPr>
      <w:r w:rsidRPr="004040FB">
        <w:rPr>
          <w:lang w:val="en-US"/>
        </w:rPr>
        <w:t>(defun Quadr (l a  / p2 p3 p4)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p2 (polar p1 a l))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p3 (polar p2 (+ a (/ pi 2)) l))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p4 (polar p3 (+ a pi) l))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(command "_line" p1 p2 p3 p4 "c")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E243A4" w:rsidRPr="004040FB" w:rsidRDefault="00E243A4" w:rsidP="004040FB">
      <w:pPr>
        <w:ind w:firstLine="0"/>
        <w:rPr>
          <w:lang w:val="en-US"/>
        </w:rPr>
      </w:pPr>
      <w:r w:rsidRPr="004040FB">
        <w:rPr>
          <w:lang w:val="en-US"/>
        </w:rPr>
        <w:t>(defun qn ()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(setq b 0.0)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(id)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(quadr l b )</w:t>
      </w:r>
      <w:r w:rsidRPr="004040FB">
        <w:rPr>
          <w:lang w:val="en-US"/>
        </w:rPr>
        <w:tab/>
      </w:r>
      <w:r w:rsidRPr="004040FB">
        <w:rPr>
          <w:lang w:val="en-US"/>
        </w:rPr>
        <w:tab/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(while (&lt;= b (* 2 pi))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  (quadr l b 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  (setq b (+ b (* pi 0.1)))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  (setq l (* l 0.9))</w:t>
      </w:r>
    </w:p>
    <w:p w:rsidR="00E243A4" w:rsidRPr="004040FB" w:rsidRDefault="00E243A4" w:rsidP="004040FB">
      <w:pPr>
        <w:rPr>
          <w:lang w:val="en-US"/>
        </w:rPr>
      </w:pPr>
      <w:r w:rsidRPr="004040FB">
        <w:rPr>
          <w:lang w:val="en-US"/>
        </w:rPr>
        <w:t xml:space="preserve">  )</w:t>
      </w:r>
    </w:p>
    <w:p w:rsidR="00E243A4" w:rsidRDefault="00E243A4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CC4EF5" w:rsidRDefault="00E243A4" w:rsidP="00CC4EF5">
      <w:pPr>
        <w:ind w:firstLine="0"/>
        <w:rPr>
          <w:lang w:val="en-US"/>
        </w:rPr>
      </w:pPr>
      <w:r w:rsidRPr="00CC4EF5">
        <w:rPr>
          <w:lang w:val="en-US"/>
        </w:rPr>
        <w:t>(defun multistepD ()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(setvar "CMDECHO" 0)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(setvar "BLIPMODE" 0)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(command "</w:t>
      </w:r>
      <w:r>
        <w:rPr>
          <w:lang w:val="en-US"/>
        </w:rPr>
        <w:t>_</w:t>
      </w:r>
      <w:r w:rsidRPr="00CC4EF5">
        <w:rPr>
          <w:lang w:val="en-US"/>
        </w:rPr>
        <w:t>limits" '(0 0) '(297 210) "zoom" "a")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(textscr)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(setq</w:t>
      </w:r>
      <w:r w:rsidRPr="00CC4EF5">
        <w:rPr>
          <w:lang w:val="en-US"/>
        </w:rPr>
        <w:tab/>
        <w:t>n  (getint "\nEnter number of steps N=  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>Xt (getreal "\nEnter the X-coordinate of the base point Xt= 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>Yt (getreal "\nEnter the Y-coordinate of the base point Yt= 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>Bt (list Xt Yt)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(repeat n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(setq d (getreal "\nEnter the diameter of step D= 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 xml:space="preserve">  l (getreal "\nEnter the length of step L= 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 xml:space="preserve">  r (* 0.5 d)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(setq t1 (polar bt (/ pi 2) r)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 xml:space="preserve">  t2 (polar t1 0 l)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 xml:space="preserve">  t4 (polar bt (* 1.5 pi) r)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ab/>
        <w:t xml:space="preserve">  t3 (polar t4 0 l)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(command "</w:t>
      </w:r>
      <w:r>
        <w:rPr>
          <w:lang w:val="en-US"/>
        </w:rPr>
        <w:t>_</w:t>
      </w:r>
      <w:r w:rsidRPr="00CC4EF5">
        <w:rPr>
          <w:lang w:val="en-US"/>
        </w:rPr>
        <w:t>pline" bt "</w:t>
      </w:r>
      <w:r>
        <w:rPr>
          <w:lang w:val="en-US"/>
        </w:rPr>
        <w:t>_</w:t>
      </w:r>
      <w:r w:rsidRPr="00CC4EF5">
        <w:rPr>
          <w:lang w:val="en-US"/>
        </w:rPr>
        <w:t>w" 0.1 0.1 t1 t2 t3 t4 "</w:t>
      </w:r>
      <w:r>
        <w:rPr>
          <w:lang w:val="en-US"/>
        </w:rPr>
        <w:t>_</w:t>
      </w:r>
      <w:r w:rsidRPr="00CC4EF5">
        <w:rPr>
          <w:lang w:val="en-US"/>
        </w:rPr>
        <w:t>c")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  (setq bt (polar bt 0 l))</w:t>
      </w:r>
    </w:p>
    <w:p w:rsidR="00E243A4" w:rsidRPr="00CC4EF5" w:rsidRDefault="00E243A4" w:rsidP="00CC4EF5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E243A4" w:rsidRDefault="00E243A4" w:rsidP="00CC4EF5">
      <w:pPr>
        <w:rPr>
          <w:lang w:val="en-US"/>
        </w:rPr>
      </w:pPr>
      <w:r w:rsidRPr="00CC4EF5">
        <w:rPr>
          <w:lang w:val="en-US"/>
        </w:rPr>
        <w:t>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CD22EC" w:rsidRDefault="00E243A4" w:rsidP="00CD22EC">
      <w:pPr>
        <w:ind w:firstLine="0"/>
        <w:rPr>
          <w:lang w:val="en-US"/>
        </w:rPr>
      </w:pPr>
      <w:r w:rsidRPr="00CD22EC">
        <w:rPr>
          <w:lang w:val="en-US"/>
        </w:rPr>
        <w:t>(defun vlcmdf</w:t>
      </w:r>
      <w:r>
        <w:rPr>
          <w:lang w:val="en-US"/>
        </w:rPr>
        <w:t>Sample</w:t>
      </w:r>
      <w:r w:rsidRPr="00CD22EC">
        <w:rPr>
          <w:lang w:val="en-US"/>
        </w:rPr>
        <w:t>()</w:t>
      </w:r>
    </w:p>
    <w:p w:rsidR="00E243A4" w:rsidRPr="00CD22EC" w:rsidRDefault="00E243A4" w:rsidP="00CD22EC">
      <w:pPr>
        <w:rPr>
          <w:lang w:val="en-US"/>
        </w:rPr>
      </w:pPr>
      <w:r w:rsidRPr="00CD22EC">
        <w:rPr>
          <w:lang w:val="en-US"/>
        </w:rPr>
        <w:t xml:space="preserve">  (setq p1 (list 10 10) p2 (list 100 70) p3 (list (+ 100 100) 70))</w:t>
      </w:r>
    </w:p>
    <w:p w:rsidR="00E243A4" w:rsidRPr="00CD22EC" w:rsidRDefault="00E243A4" w:rsidP="00CD22EC">
      <w:pPr>
        <w:rPr>
          <w:lang w:val="en-US"/>
        </w:rPr>
      </w:pPr>
      <w:r w:rsidRPr="00CD22EC">
        <w:rPr>
          <w:lang w:val="en-US"/>
        </w:rPr>
        <w:t xml:space="preserve">  (vl-cmdf "_line" p1 p2 p3</w:t>
      </w:r>
      <w:r w:rsidRPr="00CD22EC">
        <w:rPr>
          <w:lang w:val="en-US"/>
        </w:rPr>
        <w:tab/>
        <w:t>""  )</w:t>
      </w:r>
    </w:p>
    <w:p w:rsidR="00E243A4" w:rsidRDefault="00E243A4" w:rsidP="00CD22EC">
      <w:pPr>
        <w:rPr>
          <w:lang w:val="en-US"/>
        </w:rPr>
      </w:pPr>
      <w:r w:rsidRPr="00CD22EC">
        <w:rPr>
          <w:lang w:val="en-US"/>
        </w:rPr>
        <w:t xml:space="preserve"> )</w:t>
      </w:r>
    </w:p>
    <w:p w:rsidR="00E243A4" w:rsidRDefault="00E243A4" w:rsidP="008814E1">
      <w:pPr>
        <w:rPr>
          <w:lang w:val="en-US"/>
        </w:rPr>
      </w:pPr>
    </w:p>
    <w:p w:rsidR="00E243A4" w:rsidRDefault="00E243A4" w:rsidP="00823785">
      <w:pPr>
        <w:numPr>
          <w:ilvl w:val="0"/>
          <w:numId w:val="13"/>
        </w:numPr>
        <w:rPr>
          <w:lang w:val="en-US"/>
        </w:rPr>
      </w:pPr>
    </w:p>
    <w:p w:rsidR="00E243A4" w:rsidRPr="00D76D01" w:rsidRDefault="00E243A4" w:rsidP="00D76D01">
      <w:pPr>
        <w:ind w:firstLine="0"/>
        <w:rPr>
          <w:lang w:val="en-US"/>
        </w:rPr>
      </w:pPr>
      <w:r w:rsidRPr="00D76D01">
        <w:rPr>
          <w:lang w:val="en-US"/>
        </w:rPr>
        <w:t>(defun init-food()</w:t>
      </w:r>
    </w:p>
    <w:p w:rsidR="00E243A4" w:rsidRPr="00D76D01" w:rsidRDefault="00E243A4" w:rsidP="00D76D01">
      <w:pPr>
        <w:rPr>
          <w:lang w:val="en-US"/>
        </w:rPr>
      </w:pPr>
      <w:r w:rsidRPr="00D76D01">
        <w:rPr>
          <w:lang w:val="en-US"/>
        </w:rPr>
        <w:t xml:space="preserve"> (defclass food () ()</w:t>
      </w:r>
    </w:p>
    <w:p w:rsidR="00E243A4" w:rsidRDefault="00E243A4" w:rsidP="00D76D01">
      <w:pPr>
        <w:rPr>
          <w:lang w:val="en-US"/>
        </w:rPr>
      </w:pPr>
      <w:r w:rsidRPr="00D76D01">
        <w:rPr>
          <w:lang w:val="en-US"/>
        </w:rPr>
        <w:t xml:space="preserve"> )</w:t>
      </w:r>
    </w:p>
    <w:p w:rsidR="00E243A4" w:rsidRPr="001346DA" w:rsidRDefault="00E243A4" w:rsidP="001346DA">
      <w:pPr>
        <w:ind w:firstLine="0"/>
        <w:rPr>
          <w:lang w:val="en-US"/>
        </w:rPr>
      </w:pPr>
      <w:r w:rsidRPr="001346DA">
        <w:rPr>
          <w:lang w:val="en-US"/>
        </w:rPr>
        <w:t>(defun init-pie ()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(defclass pie (food)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((filling :accessor pie-filling :initarg :filling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                              :initform 'apple))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) 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(defmethod cook ((p pie))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 (print "Cooking a pie!")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 (setf (pie-filling p) (list 'cooked (pie-filling p)))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(defmethod cook :before ((p pie))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  (print "A pie is about to be cooked!")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(defmethod cook :after ((p pie))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  (print "A pie has been cooked!")</w:t>
      </w:r>
    </w:p>
    <w:p w:rsidR="00E243A4" w:rsidRPr="001346DA" w:rsidRDefault="00E243A4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E243A4" w:rsidRDefault="00E243A4" w:rsidP="001346DA">
      <w:pPr>
        <w:rPr>
          <w:lang w:val="en-US"/>
        </w:rPr>
      </w:pPr>
      <w:r w:rsidRPr="001346DA">
        <w:rPr>
          <w:lang w:val="en-US"/>
        </w:rPr>
        <w:t>)</w:t>
      </w:r>
    </w:p>
    <w:p w:rsidR="00E243A4" w:rsidRPr="00B371B4" w:rsidRDefault="00E243A4" w:rsidP="00B371B4">
      <w:pPr>
        <w:ind w:firstLine="0"/>
        <w:rPr>
          <w:lang w:val="en-US"/>
        </w:rPr>
      </w:pPr>
      <w:r w:rsidRPr="00B371B4">
        <w:rPr>
          <w:lang w:val="en-US"/>
        </w:rPr>
        <w:t>(defun start-pie()</w:t>
      </w:r>
    </w:p>
    <w:p w:rsidR="00E243A4" w:rsidRPr="00B371B4" w:rsidRDefault="00E243A4" w:rsidP="00B371B4">
      <w:pPr>
        <w:rPr>
          <w:lang w:val="en-US"/>
        </w:rPr>
      </w:pPr>
      <w:r w:rsidRPr="00B371B4">
        <w:rPr>
          <w:lang w:val="en-US"/>
        </w:rPr>
        <w:t xml:space="preserve"> (init-food) </w:t>
      </w:r>
    </w:p>
    <w:p w:rsidR="00E243A4" w:rsidRPr="00B371B4" w:rsidRDefault="00E243A4" w:rsidP="00B371B4">
      <w:pPr>
        <w:rPr>
          <w:lang w:val="en-US"/>
        </w:rPr>
      </w:pPr>
      <w:r w:rsidRPr="00B371B4">
        <w:rPr>
          <w:lang w:val="en-US"/>
        </w:rPr>
        <w:t xml:space="preserve"> (init-pie) </w:t>
      </w:r>
    </w:p>
    <w:p w:rsidR="00E243A4" w:rsidRPr="00B371B4" w:rsidRDefault="00E243A4" w:rsidP="00B371B4">
      <w:pPr>
        <w:rPr>
          <w:lang w:val="en-US"/>
        </w:rPr>
      </w:pPr>
      <w:r w:rsidRPr="00B371B4">
        <w:rPr>
          <w:lang w:val="en-US"/>
        </w:rPr>
        <w:t xml:space="preserve"> (setq American-pie (make-instance 'pie :filling 'apple))</w:t>
      </w:r>
    </w:p>
    <w:p w:rsidR="00E243A4" w:rsidRPr="00D4267C" w:rsidRDefault="00E243A4" w:rsidP="00B371B4">
      <w:r w:rsidRPr="00B371B4">
        <w:rPr>
          <w:lang w:val="en-US"/>
        </w:rPr>
        <w:t xml:space="preserve"> </w:t>
      </w:r>
      <w:r w:rsidRPr="00D4267C">
        <w:t>(</w:t>
      </w:r>
      <w:r w:rsidRPr="00B371B4">
        <w:rPr>
          <w:lang w:val="en-US"/>
        </w:rPr>
        <w:t>cook</w:t>
      </w:r>
      <w:r w:rsidRPr="00D4267C">
        <w:t xml:space="preserve"> </w:t>
      </w:r>
      <w:r w:rsidRPr="00B371B4">
        <w:rPr>
          <w:lang w:val="en-US"/>
        </w:rPr>
        <w:t>American</w:t>
      </w:r>
      <w:r w:rsidRPr="00D4267C">
        <w:t>-</w:t>
      </w:r>
      <w:r w:rsidRPr="00B371B4">
        <w:rPr>
          <w:lang w:val="en-US"/>
        </w:rPr>
        <w:t>pie</w:t>
      </w:r>
      <w:r w:rsidRPr="00D4267C">
        <w:t>)</w:t>
      </w:r>
    </w:p>
    <w:p w:rsidR="00E243A4" w:rsidRPr="00D4267C" w:rsidRDefault="00E243A4" w:rsidP="00B371B4">
      <w:r w:rsidRPr="00D4267C">
        <w:t>)</w:t>
      </w:r>
    </w:p>
    <w:p w:rsidR="00E243A4" w:rsidRPr="00D4267C" w:rsidRDefault="00E243A4" w:rsidP="008814E1"/>
    <w:p w:rsidR="00E243A4" w:rsidRDefault="00E243A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1.</w:t>
      </w:r>
    </w:p>
    <w:p w:rsidR="00E243A4" w:rsidRPr="003D1A94" w:rsidRDefault="00E243A4" w:rsidP="00817CBB">
      <w:pPr>
        <w:ind w:firstLine="0"/>
        <w:jc w:val="center"/>
      </w:pPr>
      <w:r w:rsidRPr="003D1A94">
        <w:t xml:space="preserve">Запрограммируйте представленные </w:t>
      </w:r>
      <w:r w:rsidRPr="003349F1">
        <w:rPr>
          <w:position w:val="-6"/>
        </w:rPr>
        <w:object w:dxaOrig="220" w:dyaOrig="279">
          <v:shape id="_x0000_i1048" type="#_x0000_t75" style="width:11.25pt;height:13.5pt" o:ole="">
            <v:imagedata r:id="rId52" o:title=""/>
          </v:shape>
          <o:OLEObject Type="Embed" ProgID="Equation.3" ShapeID="_x0000_i1048" DrawAspect="Content" ObjectID="_1666341244" r:id="rId53"/>
        </w:object>
      </w:r>
      <w:r w:rsidRPr="00413694">
        <w:t xml:space="preserve"> - </w:t>
      </w:r>
      <w:r w:rsidRPr="003D1A94">
        <w:t xml:space="preserve">выражения на языках </w:t>
      </w:r>
      <w:r w:rsidRPr="003D1A94">
        <w:rPr>
          <w:lang w:val="en-US"/>
        </w:rPr>
        <w:t>LISP</w:t>
      </w:r>
      <w:r w:rsidRPr="003D1A94">
        <w:t xml:space="preserve"> и </w:t>
      </w:r>
      <w:r w:rsidRPr="003D1A94">
        <w:rPr>
          <w:lang w:val="en-US"/>
        </w:rPr>
        <w:t>Python</w:t>
      </w:r>
      <w:r>
        <w:t>:</w:t>
      </w:r>
    </w:p>
    <w:p w:rsidR="00E243A4" w:rsidRPr="003D1A94" w:rsidRDefault="00E243A4" w:rsidP="008814E1"/>
    <w:p w:rsidR="00E243A4" w:rsidRPr="003D1A9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49" type="#_x0000_t75" style="width:131.25pt;height:16.5pt" o:ole="">
            <v:imagedata r:id="rId54" o:title=""/>
          </v:shape>
          <o:OLEObject Type="Embed" ProgID="Equation.3" ShapeID="_x0000_i1049" DrawAspect="Content" ObjectID="_1666341245" r:id="rId55"/>
        </w:object>
      </w:r>
      <w:r>
        <w:t>;</w:t>
      </w:r>
    </w:p>
    <w:p w:rsidR="00E243A4" w:rsidRPr="003D1A9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439" w:dyaOrig="320">
          <v:shape id="_x0000_i1050" type="#_x0000_t75" style="width:120.75pt;height:16.5pt" o:ole="">
            <v:imagedata r:id="rId56" o:title=""/>
          </v:shape>
          <o:OLEObject Type="Embed" ProgID="Equation.3" ShapeID="_x0000_i1050" DrawAspect="Content" ObjectID="_1666341246" r:id="rId57"/>
        </w:object>
      </w:r>
      <w:r>
        <w:t>;</w:t>
      </w:r>
    </w:p>
    <w:p w:rsidR="00E243A4" w:rsidRPr="003D1A9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1" type="#_x0000_t75" style="width:131.25pt;height:16.5pt" o:ole="">
            <v:imagedata r:id="rId58" o:title=""/>
          </v:shape>
          <o:OLEObject Type="Embed" ProgID="Equation.3" ShapeID="_x0000_i1051" DrawAspect="Content" ObjectID="_1666341247" r:id="rId59"/>
        </w:object>
      </w:r>
      <w:r>
        <w:t>;</w:t>
      </w:r>
    </w:p>
    <w:p w:rsidR="00E243A4" w:rsidRPr="0061146D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2" type="#_x0000_t75" style="width:153pt;height:16.5pt" o:ole="">
            <v:imagedata r:id="rId60" o:title=""/>
          </v:shape>
          <o:OLEObject Type="Embed" ProgID="Equation.3" ShapeID="_x0000_i1052" DrawAspect="Content" ObjectID="_1666341248" r:id="rId61"/>
        </w:object>
      </w:r>
      <w: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799" w:dyaOrig="320">
          <v:shape id="_x0000_i1053" type="#_x0000_t75" style="width:138.75pt;height:16.5pt" o:ole="">
            <v:imagedata r:id="rId62" o:title=""/>
          </v:shape>
          <o:OLEObject Type="Embed" ProgID="Equation.3" ShapeID="_x0000_i1053" DrawAspect="Content" ObjectID="_1666341249" r:id="rId63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840" w:dyaOrig="320">
          <v:shape id="_x0000_i1054" type="#_x0000_t75" style="width:141.75pt;height:16.5pt" o:ole="">
            <v:imagedata r:id="rId64" o:title=""/>
          </v:shape>
          <o:OLEObject Type="Embed" ProgID="Equation.3" ShapeID="_x0000_i1054" DrawAspect="Content" ObjectID="_1666341250" r:id="rId65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760" w:dyaOrig="320">
          <v:shape id="_x0000_i1055" type="#_x0000_t75" style="width:138pt;height:16.5pt" o:ole="">
            <v:imagedata r:id="rId66" o:title=""/>
          </v:shape>
          <o:OLEObject Type="Embed" ProgID="Equation.3" ShapeID="_x0000_i1055" DrawAspect="Content" ObjectID="_1666341251" r:id="rId67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580" w:dyaOrig="320">
          <v:shape id="_x0000_i1056" type="#_x0000_t75" style="width:130.5pt;height:16.5pt" o:ole="">
            <v:imagedata r:id="rId68" o:title=""/>
          </v:shape>
          <o:OLEObject Type="Embed" ProgID="Equation.3" ShapeID="_x0000_i1056" DrawAspect="Content" ObjectID="_1666341252" r:id="rId69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860" w:dyaOrig="320">
          <v:shape id="_x0000_i1057" type="#_x0000_t75" style="width:143.25pt;height:16.5pt" o:ole="">
            <v:imagedata r:id="rId70" o:title=""/>
          </v:shape>
          <o:OLEObject Type="Embed" ProgID="Equation.3" ShapeID="_x0000_i1057" DrawAspect="Content" ObjectID="_1666341253" r:id="rId71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80" w:dyaOrig="320">
          <v:shape id="_x0000_i1058" type="#_x0000_t75" style="width:159pt;height:16.5pt" o:ole="">
            <v:imagedata r:id="rId72" o:title=""/>
          </v:shape>
          <o:OLEObject Type="Embed" ProgID="Equation.3" ShapeID="_x0000_i1058" DrawAspect="Content" ObjectID="_1666341254" r:id="rId73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9" type="#_x0000_t75" style="width:153pt;height:16.5pt" o:ole="">
            <v:imagedata r:id="rId74" o:title=""/>
          </v:shape>
          <o:OLEObject Type="Embed" ProgID="Equation.3" ShapeID="_x0000_i1059" DrawAspect="Content" ObjectID="_1666341255" r:id="rId75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60" type="#_x0000_t75" style="width:131.25pt;height:16.5pt" o:ole="">
            <v:imagedata r:id="rId76" o:title=""/>
          </v:shape>
          <o:OLEObject Type="Embed" ProgID="Equation.3" ShapeID="_x0000_i1060" DrawAspect="Content" ObjectID="_1666341256" r:id="rId77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960" w:dyaOrig="320">
          <v:shape id="_x0000_i1061" type="#_x0000_t75" style="width:147.75pt;height:16.5pt" o:ole="">
            <v:imagedata r:id="rId78" o:title=""/>
          </v:shape>
          <o:OLEObject Type="Embed" ProgID="Equation.3" ShapeID="_x0000_i1061" DrawAspect="Content" ObjectID="_1666341257" r:id="rId79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40" w:dyaOrig="320">
          <v:shape id="_x0000_i1062" type="#_x0000_t75" style="width:156.75pt;height:16.5pt" o:ole="">
            <v:imagedata r:id="rId80" o:title=""/>
          </v:shape>
          <o:OLEObject Type="Embed" ProgID="Equation.3" ShapeID="_x0000_i1062" DrawAspect="Content" ObjectID="_1666341258" r:id="rId81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500" w:dyaOrig="320">
          <v:shape id="_x0000_i1063" type="#_x0000_t75" style="width:174.75pt;height:16.5pt" o:ole="">
            <v:imagedata r:id="rId82" o:title=""/>
          </v:shape>
          <o:OLEObject Type="Embed" ProgID="Equation.3" ShapeID="_x0000_i1063" DrawAspect="Content" ObjectID="_1666341259" r:id="rId83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4" type="#_x0000_t75" style="width:159.75pt;height:16.5pt" o:ole="">
            <v:imagedata r:id="rId84" o:title=""/>
          </v:shape>
          <o:OLEObject Type="Embed" ProgID="Equation.3" ShapeID="_x0000_i1064" DrawAspect="Content" ObjectID="_1666341260" r:id="rId85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00" w:dyaOrig="320">
          <v:shape id="_x0000_i1065" type="#_x0000_t75" style="width:155.25pt;height:16.5pt" o:ole="">
            <v:imagedata r:id="rId86" o:title=""/>
          </v:shape>
          <o:OLEObject Type="Embed" ProgID="Equation.3" ShapeID="_x0000_i1065" DrawAspect="Content" ObjectID="_1666341261" r:id="rId87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660" w:dyaOrig="320">
          <v:shape id="_x0000_i1066" type="#_x0000_t75" style="width:183pt;height:16.5pt" o:ole="">
            <v:imagedata r:id="rId88" o:title=""/>
          </v:shape>
          <o:OLEObject Type="Embed" ProgID="Equation.3" ShapeID="_x0000_i1066" DrawAspect="Content" ObjectID="_1666341262" r:id="rId89"/>
        </w:object>
      </w:r>
      <w:r>
        <w:rPr>
          <w:lang w:val="en-US"/>
        </w:rPr>
        <w:t>;</w:t>
      </w:r>
    </w:p>
    <w:p w:rsidR="00E243A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7" type="#_x0000_t75" style="width:159.75pt;height:16.5pt" o:ole="">
            <v:imagedata r:id="rId84" o:title=""/>
          </v:shape>
          <o:OLEObject Type="Embed" ProgID="Equation.3" ShapeID="_x0000_i1067" DrawAspect="Content" ObjectID="_1666341263" r:id="rId90"/>
        </w:object>
      </w:r>
      <w:r>
        <w:rPr>
          <w:lang w:val="en-US"/>
        </w:rPr>
        <w:t>;</w:t>
      </w:r>
    </w:p>
    <w:p w:rsidR="00E243A4" w:rsidRPr="003D1A94" w:rsidRDefault="00E243A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760" w:dyaOrig="320">
          <v:shape id="_x0000_i1068" type="#_x0000_t75" style="width:188.25pt;height:16.5pt" o:ole="">
            <v:imagedata r:id="rId91" o:title=""/>
          </v:shape>
          <o:OLEObject Type="Embed" ProgID="Equation.3" ShapeID="_x0000_i1068" DrawAspect="Content" ObjectID="_1666341264" r:id="rId92"/>
        </w:object>
      </w:r>
      <w:r>
        <w:rPr>
          <w:lang w:val="en-US"/>
        </w:rPr>
        <w:t>.</w:t>
      </w:r>
    </w:p>
    <w:p w:rsidR="00E243A4" w:rsidRDefault="00E243A4" w:rsidP="008814E1">
      <w:pPr>
        <w:rPr>
          <w:lang w:val="en-US"/>
        </w:rPr>
      </w:pPr>
    </w:p>
    <w:p w:rsidR="00E243A4" w:rsidRDefault="00E243A4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 xml:space="preserve">разделу </w:t>
      </w:r>
      <w:r>
        <w:rPr>
          <w:b/>
          <w:lang w:val="en-US"/>
        </w:rPr>
        <w:t>2</w:t>
      </w:r>
      <w:r>
        <w:rPr>
          <w:b/>
        </w:rPr>
        <w:t>.</w:t>
      </w:r>
    </w:p>
    <w:p w:rsidR="00E243A4" w:rsidRPr="004C49C6" w:rsidRDefault="00E243A4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CE53E4">
        <w:t>Написать</w:t>
      </w:r>
      <w:r w:rsidRPr="008B3300">
        <w:t xml:space="preserve"> функцию, которая проверяет, является ли список палиндромом. Пример списка-палиндрома: (2 3 “</w:t>
      </w:r>
      <w:r w:rsidRPr="008B3300">
        <w:rPr>
          <w:lang w:val="en-US"/>
        </w:rPr>
        <w:t>q</w:t>
      </w:r>
      <w:r w:rsidRPr="008B3300">
        <w:t>” (1 7) 5 (1 7) “</w:t>
      </w:r>
      <w:r w:rsidRPr="008B3300">
        <w:rPr>
          <w:lang w:val="en-US"/>
        </w:rPr>
        <w:t>q</w:t>
      </w:r>
      <w:r>
        <w:t xml:space="preserve">” </w:t>
      </w:r>
      <w:r w:rsidRPr="00D6451C">
        <w:t>3</w:t>
      </w:r>
      <w:r>
        <w:t xml:space="preserve"> 2)</w:t>
      </w:r>
      <w:r w:rsidRPr="00CE53E4">
        <w:t>;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</w:t>
      </w:r>
      <w:r w:rsidRPr="008B3300">
        <w:rPr>
          <w:lang w:val="en-US"/>
        </w:rPr>
        <w:t>a</w:t>
      </w:r>
      <w:r w:rsidRPr="008B3300">
        <w:t>1 (</w:t>
      </w:r>
      <w:r w:rsidRPr="008B3300">
        <w:rPr>
          <w:lang w:val="en-US"/>
        </w:rPr>
        <w:t>a</w:t>
      </w:r>
      <w:r w:rsidRPr="008B3300">
        <w:t>2 (</w:t>
      </w:r>
      <w:r w:rsidRPr="008B3300">
        <w:rPr>
          <w:lang w:val="en-US"/>
        </w:rPr>
        <w:t>a</w:t>
      </w:r>
      <w:r w:rsidRPr="008B3300">
        <w:t>3</w:t>
      </w:r>
      <w:r>
        <w:t xml:space="preserve"> (</w:t>
      </w:r>
      <w:r w:rsidRPr="008B3300">
        <w:t xml:space="preserve"> (…(</w:t>
      </w:r>
      <w:r w:rsidRPr="008B3300">
        <w:rPr>
          <w:lang w:val="en-US"/>
        </w:rPr>
        <w:t>aN</w:t>
      </w:r>
      <w:r>
        <w:t>)…)))</w:t>
      </w:r>
      <w:r w:rsidRPr="00826FDE">
        <w:t>;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функцию, которая «упаковывает» повторяющиеся элементы списка в по</w:t>
      </w:r>
      <w:r w:rsidRPr="008B3300">
        <w:t>д</w:t>
      </w:r>
      <w:r w:rsidRPr="008B3300">
        <w:t>списки следующего формата: (“</w:t>
      </w:r>
      <w:r w:rsidRPr="008B3300">
        <w:rPr>
          <w:lang w:val="en-US"/>
        </w:rPr>
        <w:t>Packed</w:t>
      </w:r>
      <w:r w:rsidRPr="008B3300">
        <w:t>” &lt;</w:t>
      </w:r>
      <w:r w:rsidRPr="008B3300">
        <w:rPr>
          <w:lang w:val="en-US"/>
        </w:rPr>
        <w:t>number</w:t>
      </w:r>
      <w:r w:rsidRPr="008B3300">
        <w:t>_</w:t>
      </w:r>
      <w:r w:rsidRPr="008B3300">
        <w:rPr>
          <w:lang w:val="en-US"/>
        </w:rPr>
        <w:t>of</w:t>
      </w:r>
      <w:r w:rsidRPr="008B3300">
        <w:t>_</w:t>
      </w:r>
      <w:r w:rsidRPr="008B3300">
        <w:rPr>
          <w:lang w:val="en-US"/>
        </w:rPr>
        <w:t>elements</w:t>
      </w:r>
      <w:r w:rsidRPr="008B3300">
        <w:t>&gt; &lt;</w:t>
      </w:r>
      <w:r w:rsidRPr="008B3300">
        <w:rPr>
          <w:lang w:val="en-US"/>
        </w:rPr>
        <w:t>packed</w:t>
      </w:r>
      <w:r w:rsidRPr="008B3300">
        <w:t>_</w:t>
      </w:r>
      <w:r w:rsidRPr="008B3300">
        <w:rPr>
          <w:lang w:val="en-US"/>
        </w:rPr>
        <w:t>element</w:t>
      </w:r>
      <w:r w:rsidRPr="008B3300">
        <w:t>&gt;). Например, список (7 7 7 “</w:t>
      </w:r>
      <w:r w:rsidRPr="008B3300">
        <w:rPr>
          <w:lang w:val="en-US"/>
        </w:rPr>
        <w:t>a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”) должен быть преобразован в список ((“</w:t>
      </w:r>
      <w:r w:rsidRPr="008B3300">
        <w:rPr>
          <w:lang w:val="en-US"/>
        </w:rPr>
        <w:t>Packed</w:t>
      </w:r>
      <w:r w:rsidRPr="008B3300">
        <w:t>” 3 7) “</w:t>
      </w:r>
      <w:r w:rsidRPr="008B3300">
        <w:rPr>
          <w:lang w:val="en-US"/>
        </w:rPr>
        <w:t>a</w:t>
      </w:r>
      <w:r w:rsidRPr="008B3300">
        <w:t>” (“</w:t>
      </w:r>
      <w:r w:rsidRPr="008B3300">
        <w:rPr>
          <w:lang w:val="en-US"/>
        </w:rPr>
        <w:t>Packed</w:t>
      </w:r>
      <w:r w:rsidRPr="008B3300">
        <w:t>” 5 “</w:t>
      </w:r>
      <w:r w:rsidRPr="008B3300">
        <w:rPr>
          <w:lang w:val="en-US"/>
        </w:rPr>
        <w:t>b</w:t>
      </w:r>
      <w:r w:rsidRPr="008B3300">
        <w:t>”))</w:t>
      </w:r>
      <w:r w:rsidRPr="0082719C">
        <w:t>;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Дан список из n чисел и натуральное число m&lt;n. Для каждой группы из m элементов, которые находятся рядом, вычислить ее сумму. Написать функцию, которая  выдает список из всех возможных сумм. Пример: (7 1 4 2 3), m=3. S= (12 7 9).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((((</w:t>
      </w:r>
      <w:r w:rsidRPr="008B3300">
        <w:rPr>
          <w:lang w:val="en-US"/>
        </w:rPr>
        <w:t>aN</w:t>
      </w:r>
      <w:r w:rsidRPr="008B3300">
        <w:t>)…</w:t>
      </w:r>
      <w:r w:rsidRPr="008B3300">
        <w:rPr>
          <w:lang w:val="en-US"/>
        </w:rPr>
        <w:t>a</w:t>
      </w:r>
      <w:r w:rsidRPr="008B3300">
        <w:t xml:space="preserve">3) </w:t>
      </w:r>
      <w:r w:rsidRPr="008B3300">
        <w:rPr>
          <w:lang w:val="en-US"/>
        </w:rPr>
        <w:t>a</w:t>
      </w:r>
      <w:r w:rsidRPr="008B3300">
        <w:t xml:space="preserve">2) </w:t>
      </w:r>
      <w:r w:rsidRPr="008B3300">
        <w:rPr>
          <w:lang w:val="en-US"/>
        </w:rPr>
        <w:t>a</w:t>
      </w:r>
      <w:r w:rsidRPr="008B3300">
        <w:t>1).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функцию, которая находит наибольшее по модулю число, содержащееся в списке с подсписками.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 (gorner n lst x) — вычисления по схеме Горнера значения мног</w:t>
      </w:r>
      <w:r w:rsidRPr="008B3300">
        <w:t>о</w:t>
      </w:r>
      <w:r w:rsidRPr="008B3300">
        <w:t>члена степени n в точке x</w:t>
      </w:r>
      <w:r>
        <w:t>.</w:t>
      </w:r>
      <w:r w:rsidRPr="008B3300">
        <w:t xml:space="preserve"> </w:t>
      </w:r>
      <w:r>
        <w:t>К</w:t>
      </w:r>
      <w:r w:rsidRPr="008B3300">
        <w:t xml:space="preserve">оэффициенты </w:t>
      </w:r>
      <w:r>
        <w:t>мн</w:t>
      </w:r>
      <w:r w:rsidRPr="008B3300">
        <w:t>о</w:t>
      </w:r>
      <w:r>
        <w:t xml:space="preserve">гочлена должны быть </w:t>
      </w:r>
      <w:r w:rsidRPr="008B3300">
        <w:t xml:space="preserve"> заданы в списке lst.</w:t>
      </w:r>
    </w:p>
    <w:p w:rsidR="00E243A4" w:rsidRPr="008B3300" w:rsidRDefault="00E243A4" w:rsidP="00984E50">
      <w:pPr>
        <w:numPr>
          <w:ilvl w:val="0"/>
          <w:numId w:val="15"/>
        </w:numPr>
        <w:ind w:left="426"/>
      </w:pPr>
      <w:r w:rsidRPr="008B3300">
        <w:t>Написать функцию — разложение числа n на простые множители. Вернуть список простых чисел, произведение которых есть n.</w:t>
      </w:r>
    </w:p>
    <w:p w:rsidR="00E243A4" w:rsidRPr="00264C51" w:rsidRDefault="00E243A4" w:rsidP="00984E50">
      <w:pPr>
        <w:numPr>
          <w:ilvl w:val="0"/>
          <w:numId w:val="15"/>
        </w:numPr>
        <w:ind w:left="426"/>
      </w:pPr>
      <w:r w:rsidRPr="00264C51">
        <w:t xml:space="preserve">Написать функцию, которая </w:t>
      </w:r>
      <w:r>
        <w:t>список</w:t>
      </w:r>
      <w:r w:rsidRPr="00264C51">
        <w:t xml:space="preserve"> ‘(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2…</w:t>
      </w:r>
      <w:r w:rsidRPr="00264C51">
        <w:rPr>
          <w:lang w:val="en-US"/>
        </w:rPr>
        <w:t>aN</w:t>
      </w:r>
      <w:r w:rsidRPr="00264C51">
        <w:t>) преобразует в сложный список ((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2) (</w:t>
      </w:r>
      <w:r w:rsidRPr="00264C51">
        <w:rPr>
          <w:lang w:val="en-US"/>
        </w:rPr>
        <w:t>a</w:t>
      </w:r>
      <w:r w:rsidRPr="00264C51">
        <w:t xml:space="preserve">2 </w:t>
      </w:r>
      <w:r w:rsidRPr="00264C51">
        <w:rPr>
          <w:lang w:val="en-US"/>
        </w:rPr>
        <w:t>a</w:t>
      </w:r>
      <w:r w:rsidRPr="00264C51">
        <w:t xml:space="preserve">3) …). При нечетном </w:t>
      </w:r>
      <w:r w:rsidRPr="00264C51">
        <w:rPr>
          <w:lang w:val="en-US"/>
        </w:rPr>
        <w:t>N</w:t>
      </w:r>
      <w:r>
        <w:t xml:space="preserve"> послндний подсписок должен сод</w:t>
      </w:r>
      <w:r w:rsidRPr="00264C51">
        <w:t>ержать 1 элемент.</w:t>
      </w:r>
    </w:p>
    <w:p w:rsidR="00E243A4" w:rsidRPr="00264C51" w:rsidRDefault="00E243A4" w:rsidP="00984E50">
      <w:pPr>
        <w:numPr>
          <w:ilvl w:val="0"/>
          <w:numId w:val="15"/>
        </w:numPr>
        <w:ind w:left="426"/>
      </w:pPr>
      <w:r w:rsidRPr="00264C51">
        <w:t>Написать функцию, которая по заданному списку с подсписками возвращает список из сумм числовых элементов подсписков.</w:t>
      </w:r>
    </w:p>
    <w:p w:rsidR="00E243A4" w:rsidRPr="0062090C" w:rsidRDefault="00E243A4" w:rsidP="00984E50">
      <w:pPr>
        <w:numPr>
          <w:ilvl w:val="0"/>
          <w:numId w:val="15"/>
        </w:numPr>
        <w:ind w:left="426"/>
      </w:pPr>
      <w:r w:rsidRPr="0062090C">
        <w:t>Написать функцию, которая определяет атом, который чаще всего встречается в сп</w:t>
      </w:r>
      <w:r w:rsidRPr="0062090C">
        <w:t>и</w:t>
      </w:r>
      <w:r w:rsidRPr="0062090C">
        <w:t>ске с подсписками.</w:t>
      </w:r>
    </w:p>
    <w:p w:rsidR="00E243A4" w:rsidRPr="004F3D64" w:rsidRDefault="00E243A4" w:rsidP="00984E50">
      <w:pPr>
        <w:numPr>
          <w:ilvl w:val="0"/>
          <w:numId w:val="15"/>
        </w:numPr>
        <w:ind w:left="426"/>
      </w:pPr>
      <w:r w:rsidRPr="004F3D64">
        <w:t>Написать функцию, которая определяет максимальную длину подсписка в списке.</w:t>
      </w:r>
    </w:p>
    <w:p w:rsidR="00E243A4" w:rsidRPr="003447DC" w:rsidRDefault="00E243A4" w:rsidP="00984E50">
      <w:pPr>
        <w:numPr>
          <w:ilvl w:val="0"/>
          <w:numId w:val="15"/>
        </w:numPr>
        <w:ind w:left="426"/>
      </w:pPr>
      <w:r w:rsidRPr="003447DC">
        <w:t>Написать функцию, которая список ‘(x1 + x2 + x3 +… x</w:t>
      </w:r>
      <w:r w:rsidRPr="003447DC">
        <w:rPr>
          <w:lang w:val="en-US"/>
        </w:rPr>
        <w:t>N</w:t>
      </w:r>
      <w:r w:rsidRPr="003447DC">
        <w:t>) преобразует в список ‘(+ x1 x2 x3 …</w:t>
      </w:r>
      <w:r w:rsidRPr="003447DC">
        <w:rPr>
          <w:lang w:val="en-US"/>
        </w:rPr>
        <w:t>xN</w:t>
      </w:r>
      <w:r w:rsidRPr="003447DC">
        <w:t>)</w:t>
      </w:r>
    </w:p>
    <w:p w:rsidR="00E243A4" w:rsidRPr="0008396D" w:rsidRDefault="00E243A4" w:rsidP="00984E50">
      <w:pPr>
        <w:numPr>
          <w:ilvl w:val="0"/>
          <w:numId w:val="15"/>
        </w:numPr>
        <w:ind w:left="426"/>
      </w:pPr>
      <w:r w:rsidRPr="0008396D">
        <w:t>Написать функцию, которая по списку с подсписками строит списки из положител</w:t>
      </w:r>
      <w:r w:rsidRPr="0008396D">
        <w:t>ь</w:t>
      </w:r>
      <w:r w:rsidRPr="0008396D">
        <w:t>ных числовых элементов, отрицательных числовых элементов и выводит количество нулевых элементов.</w:t>
      </w:r>
    </w:p>
    <w:p w:rsidR="00E243A4" w:rsidRPr="009E00CF" w:rsidRDefault="00E243A4" w:rsidP="00984E50">
      <w:pPr>
        <w:numPr>
          <w:ilvl w:val="0"/>
          <w:numId w:val="15"/>
        </w:numPr>
        <w:ind w:left="426"/>
      </w:pPr>
      <w:r w:rsidRPr="009E00CF">
        <w:t xml:space="preserve">Написать функцию, которая находит </w:t>
      </w:r>
      <w:r>
        <w:t>подсписок</w:t>
      </w:r>
      <w:r w:rsidRPr="009E00CF">
        <w:t>, реже всего встречающийся в данном списке.</w:t>
      </w:r>
    </w:p>
    <w:p w:rsidR="00E243A4" w:rsidRPr="00726AC1" w:rsidRDefault="00E243A4" w:rsidP="00984E50">
      <w:pPr>
        <w:numPr>
          <w:ilvl w:val="0"/>
          <w:numId w:val="15"/>
        </w:numPr>
        <w:ind w:left="426"/>
      </w:pPr>
      <w:r w:rsidRPr="00726AC1">
        <w:t>Написать функцию, которая находит в данном списке подсписок минимальной длины.</w:t>
      </w:r>
    </w:p>
    <w:p w:rsidR="00E243A4" w:rsidRPr="000A22A7" w:rsidRDefault="00E243A4" w:rsidP="00984E50">
      <w:pPr>
        <w:numPr>
          <w:ilvl w:val="0"/>
          <w:numId w:val="15"/>
        </w:numPr>
        <w:ind w:left="426"/>
      </w:pPr>
      <w:r w:rsidRPr="000A22A7">
        <w:t xml:space="preserve">Написать функцию, которая находит в данном </w:t>
      </w:r>
      <w:r>
        <w:t>списке</w:t>
      </w:r>
      <w:r w:rsidRPr="000A22A7">
        <w:t xml:space="preserve"> </w:t>
      </w:r>
      <w:r>
        <w:t xml:space="preserve">с подсписками </w:t>
      </w:r>
      <w:r w:rsidRPr="000A22A7">
        <w:t>количество ч</w:t>
      </w:r>
      <w:r w:rsidRPr="000A22A7">
        <w:t>и</w:t>
      </w:r>
      <w:r w:rsidRPr="000A22A7">
        <w:t xml:space="preserve">сел, кратных </w:t>
      </w:r>
      <w:r>
        <w:t>заданному целому числу</w:t>
      </w:r>
      <w:r w:rsidRPr="000A22A7">
        <w:t>.</w:t>
      </w:r>
    </w:p>
    <w:p w:rsidR="00E243A4" w:rsidRPr="00DB38BB" w:rsidRDefault="00E243A4" w:rsidP="00984E50">
      <w:pPr>
        <w:numPr>
          <w:ilvl w:val="0"/>
          <w:numId w:val="15"/>
        </w:numPr>
        <w:ind w:left="426"/>
      </w:pPr>
      <w:r w:rsidRPr="00DB38BB">
        <w:t xml:space="preserve">Написать функцию, которая находит в данном списке </w:t>
      </w:r>
      <w:r>
        <w:t xml:space="preserve">с подсписками </w:t>
      </w:r>
      <w:r w:rsidRPr="00DB38BB">
        <w:t>количество по</w:t>
      </w:r>
      <w:r w:rsidRPr="00DB38BB">
        <w:t>д</w:t>
      </w:r>
      <w:r w:rsidRPr="00DB38BB">
        <w:t>списков, содержащих заданное число.</w:t>
      </w:r>
    </w:p>
    <w:p w:rsidR="00E243A4" w:rsidRPr="003F3AE6" w:rsidRDefault="00E243A4" w:rsidP="00984E50">
      <w:pPr>
        <w:numPr>
          <w:ilvl w:val="0"/>
          <w:numId w:val="15"/>
        </w:numPr>
        <w:ind w:left="426"/>
      </w:pPr>
      <w:r w:rsidRPr="003F3AE6">
        <w:t>Написать функцию, которая находит в данном списке количество подсписков, соде</w:t>
      </w:r>
      <w:r w:rsidRPr="003F3AE6">
        <w:t>р</w:t>
      </w:r>
      <w:r w:rsidRPr="003F3AE6">
        <w:t xml:space="preserve">жащих не менее </w:t>
      </w:r>
      <w:r>
        <w:t>заданного количества</w:t>
      </w:r>
      <w:r w:rsidRPr="003F3AE6">
        <w:t xml:space="preserve"> элементов.</w:t>
      </w:r>
    </w:p>
    <w:p w:rsidR="00E243A4" w:rsidRDefault="00E243A4" w:rsidP="00984E50">
      <w:pPr>
        <w:numPr>
          <w:ilvl w:val="0"/>
          <w:numId w:val="15"/>
        </w:numPr>
        <w:ind w:left="426"/>
      </w:pPr>
      <w:r w:rsidRPr="003447DC">
        <w:t>Написать функцию, которая находит в данном массиве количество подсписков, сумма числовых элементов которых превосходит заданное число.</w:t>
      </w:r>
    </w:p>
    <w:p w:rsidR="00E243A4" w:rsidRPr="00037B1C" w:rsidRDefault="00E243A4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3.</w:t>
      </w:r>
    </w:p>
    <w:p w:rsidR="00E243A4" w:rsidRPr="004C49C6" w:rsidRDefault="00E243A4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принимает целое число и возвращает из заданного списка с подсписками и массивами наименьшее из четных чисел, больших аргумента.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 xml:space="preserve">Написать функцию, которая принимает число и возвращает из заданного списка с подсписками и массивами наименьшее </w:t>
      </w:r>
      <w:r>
        <w:t xml:space="preserve">по модулю </w:t>
      </w:r>
      <w:r w:rsidRPr="005A578C">
        <w:t xml:space="preserve">из чисел </w:t>
      </w:r>
      <w:r>
        <w:t>списка</w:t>
      </w:r>
      <w:r w:rsidRPr="005A578C">
        <w:t>, но с модулем, большим модуля аргумента.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на</w:t>
      </w:r>
      <w:r>
        <w:t>хо</w:t>
      </w:r>
      <w:r w:rsidRPr="005A578C">
        <w:t>д</w:t>
      </w:r>
      <w:r>
        <w:t>и</w:t>
      </w:r>
      <w:r w:rsidRPr="005A578C">
        <w:t>т произведение двух матриц, заданных в виде ма</w:t>
      </w:r>
      <w:r w:rsidRPr="005A578C">
        <w:t>с</w:t>
      </w:r>
      <w:r w:rsidRPr="005A578C">
        <w:t>сивов. Предусмотреть проверку корректности ввода исходных данных.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проверяет, состоят ли два заданных списка из одних и тех же элементов (независимо от порядка их расположения).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меняет местами элементы с заданными номерами зада</w:t>
      </w:r>
      <w:r w:rsidRPr="005A578C">
        <w:t>н</w:t>
      </w:r>
      <w:r w:rsidRPr="005A578C">
        <w:t>ного списка или одномерного массива.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проверяет расположены ли числовые элементы списка или одномерного массива в порядке убыв</w:t>
      </w:r>
      <w:r>
        <w:t>а</w:t>
      </w:r>
      <w:r w:rsidRPr="005A578C">
        <w:t>ния.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 для нахождения максимального из числовых элементов двумерн</w:t>
      </w:r>
      <w:r w:rsidRPr="005A578C">
        <w:t>о</w:t>
      </w:r>
      <w:r w:rsidRPr="005A578C">
        <w:t>го массива.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 xml:space="preserve">Написать функцию для вычисления значения </w:t>
      </w:r>
      <w:r>
        <w:t>синуса для</w:t>
      </w:r>
      <w:r w:rsidRPr="005A578C">
        <w:t xml:space="preserve"> заданного аргумента </w:t>
      </w:r>
      <w:r>
        <w:t>с п</w:t>
      </w:r>
      <w:r>
        <w:t>о</w:t>
      </w:r>
      <w:r>
        <w:t>мощью ряда Тейлора</w:t>
      </w:r>
      <w:r w:rsidRPr="005A578C">
        <w:t>. Предусмотреть проверку корректности данных.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отбирающую числовые элементы двумерного массива, прина</w:t>
      </w:r>
      <w:r w:rsidRPr="005A578C">
        <w:t>д</w:t>
      </w:r>
      <w:r w:rsidRPr="005A578C">
        <w:t>лежащие заданному интервалу. Предусмотреть проверку корректности данных.</w:t>
      </w:r>
    </w:p>
    <w:p w:rsidR="00E243A4" w:rsidRDefault="00E243A4" w:rsidP="00984E50">
      <w:pPr>
        <w:numPr>
          <w:ilvl w:val="0"/>
          <w:numId w:val="16"/>
        </w:numPr>
        <w:ind w:left="426"/>
      </w:pPr>
      <w:r w:rsidRPr="005A578C">
        <w:t xml:space="preserve">Написать функцию, которая переставляет местами столбцы матрицы, заданной в виде двумерного массива. Столбцы матрицы задаются своими номерами. Предусмотреть проверку корректности данных. 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 xml:space="preserve">Написать функцию для нахождения коэффициентов многочлена являющегося </w:t>
      </w:r>
      <w:r>
        <w:t>лине</w:t>
      </w:r>
      <w:r>
        <w:t>й</w:t>
      </w:r>
      <w:r>
        <w:t>ной комбинацие</w:t>
      </w:r>
      <w:r w:rsidRPr="005A578C">
        <w:t>й двух заданных многочленов (коэффициеты всех многочленов зад</w:t>
      </w:r>
      <w:r w:rsidRPr="005A578C">
        <w:t>а</w:t>
      </w:r>
      <w:r w:rsidRPr="005A578C">
        <w:t>ются в виде упорядоченных списков или одномерных массивов, степени многочленов могут не совпадать). Предусмотреть проверку корректности данных.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 для нахождения коэффициентов многочлена являющегося прои</w:t>
      </w:r>
      <w:r w:rsidRPr="005A578C">
        <w:t>з</w:t>
      </w:r>
      <w:r w:rsidRPr="005A578C">
        <w:t>водной заданного многочлена (коэффициеты всех многочленов задаются в виде уп</w:t>
      </w:r>
      <w:r w:rsidRPr="005A578C">
        <w:t>о</w:t>
      </w:r>
      <w:r w:rsidRPr="005A578C">
        <w:t>рядоченных списков или одномерных массивов, степени многочленов могут не совп</w:t>
      </w:r>
      <w:r w:rsidRPr="005A578C">
        <w:t>а</w:t>
      </w:r>
      <w:r w:rsidRPr="005A578C">
        <w:t>дать). Предусмотреть проверку корректности данных.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находит чаще всего встречающийся в двумерном массиве атом типа «строка».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умножает на заданное число заданные своими но</w:t>
      </w:r>
      <w:r>
        <w:t>ме</w:t>
      </w:r>
      <w:r w:rsidRPr="005A578C">
        <w:t>рами элементы из двумерного массива. Предусмотреть проверку корректности данных.</w:t>
      </w:r>
    </w:p>
    <w:p w:rsidR="00E243A4" w:rsidRDefault="00E243A4" w:rsidP="00984E50">
      <w:pPr>
        <w:numPr>
          <w:ilvl w:val="0"/>
          <w:numId w:val="16"/>
        </w:numPr>
        <w:ind w:left="426"/>
        <w:rPr>
          <w:b/>
        </w:rPr>
      </w:pPr>
      <w:r>
        <w:t>Задан список, состоящий из подсписков длины 3. Каждый подсписок содержит коо</w:t>
      </w:r>
      <w:r>
        <w:t>р</w:t>
      </w:r>
      <w:r>
        <w:t>динаты 3 точек в пространстве. Проверить, являются ли заданные содержащимися в подсписках тройками точек плоскости параллельными.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Дан список, содержащий подсписки. Написать функцию, которая возвращает подсп</w:t>
      </w:r>
      <w:r w:rsidRPr="005A578C">
        <w:t>и</w:t>
      </w:r>
      <w:r w:rsidRPr="005A578C">
        <w:t>сок, сумма числовых элементов которого максимальна.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по заданному списку с подсписками и одномерными ма</w:t>
      </w:r>
      <w:r w:rsidRPr="005A578C">
        <w:t>с</w:t>
      </w:r>
      <w:r w:rsidRPr="005A578C">
        <w:t>сивами возвращает список из сумм числовых элементов подсписков.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функцию, которая находит наибольший из отрицательных и наименьший из положительных элементов данного списка.</w:t>
      </w:r>
    </w:p>
    <w:p w:rsidR="00E243A4" w:rsidRPr="005A578C" w:rsidRDefault="00E243A4" w:rsidP="00984E50">
      <w:pPr>
        <w:numPr>
          <w:ilvl w:val="0"/>
          <w:numId w:val="16"/>
        </w:numPr>
        <w:ind w:left="426"/>
      </w:pPr>
      <w:r w:rsidRPr="005A578C">
        <w:t>Написать функци</w:t>
      </w:r>
      <w:r>
        <w:t>ю</w:t>
      </w:r>
      <w:r w:rsidRPr="005A578C">
        <w:t>, которая проверяет</w:t>
      </w:r>
      <w:r>
        <w:t>,</w:t>
      </w:r>
      <w:r w:rsidRPr="005A578C">
        <w:t xml:space="preserve"> образуют ли числовые элементы списка или одномерного массива арифметическую прогрессию.</w:t>
      </w:r>
    </w:p>
    <w:p w:rsidR="00E243A4" w:rsidRDefault="00E243A4" w:rsidP="00984E50">
      <w:pPr>
        <w:numPr>
          <w:ilvl w:val="0"/>
          <w:numId w:val="16"/>
        </w:numPr>
        <w:ind w:left="426"/>
      </w:pPr>
      <w:r w:rsidRPr="005A578C">
        <w:t xml:space="preserve">Координаты узлов ломаной линии </w:t>
      </w:r>
      <w:r>
        <w:t xml:space="preserve">на плоскости </w:t>
      </w:r>
      <w:r w:rsidRPr="005A578C">
        <w:t>образуют список или одномерный массив. Найти длину ломаной. Проверить корректность данных.</w:t>
      </w:r>
    </w:p>
    <w:p w:rsidR="00E243A4" w:rsidRPr="00037B1C" w:rsidRDefault="00E243A4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4.</w:t>
      </w:r>
    </w:p>
    <w:p w:rsidR="00E243A4" w:rsidRPr="004C49C6" w:rsidRDefault="00E243A4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E243A4" w:rsidRPr="00826FDE" w:rsidRDefault="00E243A4" w:rsidP="008814E1"/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кадровой службе предприятия содержатся сведения о работниках предприятия: т</w:t>
      </w:r>
      <w:r w:rsidRPr="00984E50">
        <w:t>а</w:t>
      </w:r>
      <w:r w:rsidRPr="00984E50">
        <w:t>бельный номер, ИНН, фамилия, дата рождения (в виде дд.мм.гггг), образование. Да</w:t>
      </w:r>
      <w:r w:rsidRPr="00984E50">
        <w:t>н</w:t>
      </w:r>
      <w:r w:rsidRPr="00984E50">
        <w:t>ные содержатся в виде списка. Данные о каждом работнике представлены в виде по</w:t>
      </w:r>
      <w:r w:rsidRPr="00984E50">
        <w:t>д</w:t>
      </w:r>
      <w:r w:rsidRPr="00984E50">
        <w:t>списка в общем списке. Организовать выбор работников по возрасту и образованию. Отобранные данные должны быть представлены в виде списков.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торговой фирме исследуется спрос на непродовольственные товары. Для этого с</w:t>
      </w:r>
      <w:r w:rsidRPr="00984E50">
        <w:t>о</w:t>
      </w:r>
      <w:r w:rsidRPr="00984E50">
        <w:t>бираются сведения о покупках: код товара, код товарной группы, цена за единицу, к</w:t>
      </w:r>
      <w:r w:rsidRPr="00984E50">
        <w:t>о</w:t>
      </w:r>
      <w:r w:rsidRPr="00984E50">
        <w:t>личество проданных единиц. Данные содержатся в виде списка. Данные о каждой п</w:t>
      </w:r>
      <w:r w:rsidRPr="00984E50">
        <w:t>о</w:t>
      </w:r>
      <w:r w:rsidRPr="00984E50">
        <w:t>купке представлены в виде подсписка в данном списке. Организовать выбор покупок по единичной цене, по потраченной денежной сумме.  Отобранные данные должны быть представлены в виде списков.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деканате содержатся сведения о студентах: номер студенческого билета, группа, фамилия, дата рождения, успеваемость в последнюю сессию. Успеваемость должна быть представлена в виде подсписка списка, состоящего из элементов (&lt;код дисци</w:t>
      </w:r>
      <w:r w:rsidRPr="00984E50">
        <w:t>п</w:t>
      </w:r>
      <w:r w:rsidRPr="00984E50">
        <w:t>лины&gt; &lt;код вида контроля&gt; &lt;оценка&gt;). Организовать  выбор студентов, не имеющих задолженностей по результатам сессии. Отобранные данные должны быть предста</w:t>
      </w:r>
      <w:r w:rsidRPr="00984E50">
        <w:t>в</w:t>
      </w:r>
      <w:r w:rsidRPr="00984E50">
        <w:t>лены в виде списков. Код вида контроля: 0 — зачет; 1 — экзамен. Оценки за экзамен имеют коды: 5 — «отлично»; 4 — «хорошо»; 3 — «удовлетворительно»; 2 — «н</w:t>
      </w:r>
      <w:r w:rsidRPr="00984E50">
        <w:t>е</w:t>
      </w:r>
      <w:r w:rsidRPr="00984E50">
        <w:t>удовлетворительно». Результаты зачетов кодируются следующим образом: 1 — «з</w:t>
      </w:r>
      <w:r w:rsidRPr="00984E50">
        <w:t>а</w:t>
      </w:r>
      <w:r w:rsidRPr="00984E50">
        <w:t xml:space="preserve">чтено»; 0 — «не зачтено». 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Провайдер мобильной связи собирает сведения о клиентах: № SIM – карты, тарифный план, услуги, оплата услуг. Сведения об услугах и их оплате должны быть предста</w:t>
      </w:r>
      <w:r w:rsidRPr="00984E50">
        <w:t>в</w:t>
      </w:r>
      <w:r w:rsidRPr="00984E50">
        <w:t>лены подсписка (&lt;порядковый номер услуги&gt; &lt;код услуги&gt; &lt;стоимость&gt;). Организ</w:t>
      </w:r>
      <w:r w:rsidRPr="00984E50">
        <w:t>о</w:t>
      </w:r>
      <w:r w:rsidRPr="00984E50">
        <w:t>вать отбор клиентов по видам услуг. Коды услуг: 0 — входящие звонки; 1 — исход</w:t>
      </w:r>
      <w:r w:rsidRPr="00984E50">
        <w:t>я</w:t>
      </w:r>
      <w:r w:rsidRPr="00984E50">
        <w:t xml:space="preserve">щие звонки; 2 — входящие </w:t>
      </w:r>
      <w:r w:rsidRPr="00984E50">
        <w:rPr>
          <w:lang w:val="en-US"/>
        </w:rPr>
        <w:t>sms</w:t>
      </w:r>
      <w:r w:rsidRPr="00984E50">
        <w:t xml:space="preserve">; 3 — исходящие </w:t>
      </w:r>
      <w:r w:rsidRPr="00984E50">
        <w:rPr>
          <w:lang w:val="en-US"/>
        </w:rPr>
        <w:t>SMS</w:t>
      </w:r>
      <w:r w:rsidRPr="00984E50">
        <w:t xml:space="preserve">; 4 — мобильный Интернет. 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банке собраны сведения о кредитной истории каждого из клиентов (физических лиц): расчетный счет, фамилия клиента, кредитная история. Кредитная история пре</w:t>
      </w:r>
      <w:r w:rsidRPr="00984E50">
        <w:t>д</w:t>
      </w:r>
      <w:r w:rsidRPr="00984E50">
        <w:t>ставлена в виде подсписка (&lt;порядковый номер кредита&gt; &lt;код вида кредита&gt; &lt;сумма кредита&gt; &lt;код своевременности погашения&gt;). Организовать выбор клиентов по сво</w:t>
      </w:r>
      <w:r w:rsidRPr="00984E50">
        <w:t>е</w:t>
      </w:r>
      <w:r w:rsidRPr="00984E50">
        <w:t>временности возврата кредита. Коды вида кредита: 0 — потребительский; 1 — ип</w:t>
      </w:r>
      <w:r w:rsidRPr="00984E50">
        <w:t>о</w:t>
      </w:r>
      <w:r w:rsidRPr="00984E50">
        <w:t>течный. Коды своевременности погашения: 0 — своевременно; 1 — с опозданием; 2 — не погашен.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Процессинговый центр обслуживает расчеты по дебетовым карточкам. В каждом о</w:t>
      </w:r>
      <w:r w:rsidRPr="00984E50">
        <w:t>б</w:t>
      </w:r>
      <w:r w:rsidRPr="00984E50">
        <w:t>ращении указывается порядковый номер операции, код счета, код вида операции, з</w:t>
      </w:r>
      <w:r w:rsidRPr="00984E50">
        <w:t>а</w:t>
      </w:r>
      <w:r w:rsidRPr="00984E50">
        <w:t>прашиваемая сумма. Организовать отбор запросов по запрашиваемой сумме, по виду операции. Коды вида операции:  0— выдача наличных; 1 — оплата кредита; 2 — о</w:t>
      </w:r>
      <w:r w:rsidRPr="00984E50">
        <w:t>п</w:t>
      </w:r>
      <w:r w:rsidRPr="00984E50">
        <w:t>лата покупок; 3 — оплата услуг; 4 — перевод денег на другой счет.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Администрация Интернет – ресурса анализирует поток сообщений. Каждое сообщ</w:t>
      </w:r>
      <w:r w:rsidRPr="00984E50">
        <w:t>е</w:t>
      </w:r>
      <w:r w:rsidRPr="00984E50">
        <w:t>ние характеризуется данными (порядковый номер сообщения, идентификационный код пользователя, объем  сообщения в байтах, код претензий к сообщению службы модерации). Организовать отбор пользователей по объему сообщения, наличию пр</w:t>
      </w:r>
      <w:r w:rsidRPr="00984E50">
        <w:t>е</w:t>
      </w:r>
      <w:r w:rsidRPr="00984E50">
        <w:t>тензий службы модерации.  Коды претензий службы модерации: 0 — нет замечаний; 1 — устранимые замечания; 2 — вещание прекращено службой модерации.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системе продажи билетов в кинотеатр хранятся сведения: номер сеанса, номер зр</w:t>
      </w:r>
      <w:r w:rsidRPr="00984E50">
        <w:t>и</w:t>
      </w:r>
      <w:r w:rsidRPr="00984E50">
        <w:t>тельного зала, код категории фильма, количество проданных билетов.  Организовать отбор сеансов по количеству проданных билетов, по коду категории фильма. Коды категории фильма: 0 — 0+; 1 — 6+; 2 — 16+.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Авторемонтная фирма собирает сведения о ремонтах: индивидуальный номер ремо</w:t>
      </w:r>
      <w:r w:rsidRPr="00984E50">
        <w:t>н</w:t>
      </w:r>
      <w:r w:rsidRPr="00984E50">
        <w:t xml:space="preserve">та, клиент, стоимость ремонта, код страховки, код страховщика. Организовать отбор сведений по стоимости ремонта, по страховщикам. Коды страховки: 0 — отсутствие страховки; 1 — ОСАГО; 2 — КАСКО. 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Кадровое агентство занимается поиском квалифицированных специалистов. Требов</w:t>
      </w:r>
      <w:r w:rsidRPr="00984E50">
        <w:t>а</w:t>
      </w:r>
      <w:r w:rsidRPr="00984E50">
        <w:t>ния к специалисту: квалификация по диплому (ИНН, фамилия, направление подг</w:t>
      </w:r>
      <w:r w:rsidRPr="00984E50">
        <w:t>о</w:t>
      </w:r>
      <w:r w:rsidRPr="00984E50">
        <w:t>товки по диплому, свидетельство о прохождении повышения квалификации, стаж р</w:t>
      </w:r>
      <w:r w:rsidRPr="00984E50">
        <w:t>а</w:t>
      </w:r>
      <w:r w:rsidRPr="00984E50">
        <w:t>боты по специальности, степень владения иностранным языком) Организовать отбор данных по направлению подготовки и степени владения иностранным языком. Степ</w:t>
      </w:r>
      <w:r w:rsidRPr="00984E50">
        <w:t>е</w:t>
      </w:r>
      <w:r w:rsidRPr="00984E50">
        <w:t xml:space="preserve">ни владения иностранным языком: </w:t>
      </w:r>
      <w:r w:rsidRPr="00984E50">
        <w:rPr>
          <w:lang w:val="en-US"/>
        </w:rPr>
        <w:t>A</w:t>
      </w:r>
      <w:r w:rsidRPr="00984E50">
        <w:t xml:space="preserve">1 — может объясниться в простейшей бытовой ситуации; </w:t>
      </w:r>
      <w:r w:rsidRPr="00984E50">
        <w:rPr>
          <w:lang w:val="en-US"/>
        </w:rPr>
        <w:t>A</w:t>
      </w:r>
      <w:r w:rsidRPr="00984E50">
        <w:t>2 — может объясниться в магазине, на вокзале, при занятии неквалиф</w:t>
      </w:r>
      <w:r w:rsidRPr="00984E50">
        <w:t>и</w:t>
      </w:r>
      <w:r w:rsidRPr="00984E50">
        <w:t xml:space="preserve">цированным трудом; </w:t>
      </w:r>
      <w:r w:rsidRPr="00984E50">
        <w:rPr>
          <w:lang w:val="en-US"/>
        </w:rPr>
        <w:t>B</w:t>
      </w:r>
      <w:r w:rsidRPr="00984E50">
        <w:t>1 — уверенно общается в быту, читает и адекватно восприн</w:t>
      </w:r>
      <w:r w:rsidRPr="00984E50">
        <w:t>и</w:t>
      </w:r>
      <w:r w:rsidRPr="00984E50">
        <w:t xml:space="preserve">мает несложные тексты, может объясниться при занятии квалифицированным трудом; </w:t>
      </w:r>
      <w:r w:rsidRPr="00984E50">
        <w:rPr>
          <w:lang w:val="en-US"/>
        </w:rPr>
        <w:t>B</w:t>
      </w:r>
      <w:r w:rsidRPr="00984E50">
        <w:t xml:space="preserve">2 — читает и адекватно воспринимает сложные тексты, пишет без ошибок; </w:t>
      </w:r>
      <w:r w:rsidRPr="00984E50">
        <w:rPr>
          <w:lang w:val="en-US"/>
        </w:rPr>
        <w:t>C</w:t>
      </w:r>
      <w:r w:rsidRPr="00984E50">
        <w:t xml:space="preserve">1 — владеет языком в достаточной мере для работы в должности инженера; </w:t>
      </w:r>
      <w:r w:rsidRPr="00984E50">
        <w:rPr>
          <w:lang w:val="en-US"/>
        </w:rPr>
        <w:t>C</w:t>
      </w:r>
      <w:r w:rsidRPr="00984E50">
        <w:t>2 — владеет языком в достаточной мере для работы в должности юриста, журналиста.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 xml:space="preserve">Телевизионный канал ведет учет рейтинга программ с использованием фокус </w:t>
      </w:r>
      <w:r w:rsidRPr="00984E50">
        <w:noBreakHyphen/>
        <w:t xml:space="preserve"> групп. Учет ведется по схеме: личный код зрителя, возраст зрителя, код социального статуса зрителя, заявленный доход зрителя, длительность просмотра программ. Длительность просмотра программ представлена в виде списка: (&lt;код программы&gt; &lt;длительность просмотра в минутах&gt;). Предусмотреть отбор данных по коду социального статуса зрителя. Коды социального статуса зрителя: 0 — учащийся; 1 — работающий по на</w:t>
      </w:r>
      <w:r w:rsidRPr="00984E50">
        <w:t>й</w:t>
      </w:r>
      <w:r w:rsidRPr="00984E50">
        <w:t>му; 2 — предприниматель; 3 — пенсионер.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поликлинике ведется учет посетителей: номер полиса обязательного медицинского страхования, страховщик, фамилия, код категории посетителя, причина посещения, сумма, которую должна выплатить страховая компания за прием. Предусмотреть о</w:t>
      </w:r>
      <w:r w:rsidRPr="00984E50">
        <w:t>т</w:t>
      </w:r>
      <w:r w:rsidRPr="00984E50">
        <w:t>бор по коду категории посетителя. Коды категории посетителя: 0 — первичный; 1 — состоит на амбулаторном учете; 2 — состоит на специальном учете.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 xml:space="preserve">Страховая компания производит выплаты по системе ОСАГО, исходя из следующих сведений: номер аварии в списке, личные данные виновника аварии (номер и серия паспорта), реквизиты договора об ОСАГО, оценка ущерба, выполненная независимым экспертом. Организовать отбор данных по оценке ущерба. Критерии отбора: до 30000 рублей; от 30000 рублей до 50000 рублей; от 50000 рублей до 100000 рублей; от 100000 рублей до 300000 рублей; свыше 300000 рублей. 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Диспетчерская служба скорой помощи ведет учет вызовов по следующей схеме: н</w:t>
      </w:r>
      <w:r w:rsidRPr="00984E50">
        <w:t>о</w:t>
      </w:r>
      <w:r w:rsidRPr="00984E50">
        <w:t>мер вызова, данные пациента, диагноз, установленный бригадой, код действий бриг</w:t>
      </w:r>
      <w:r w:rsidRPr="00984E50">
        <w:t>а</w:t>
      </w:r>
      <w:r w:rsidRPr="00984E50">
        <w:t>ды. Организовать отбор данных по кодам действий бригады. Коды действий бригады: 0 — оказана помощь на месте; 1 — пациент доставлен в стационар.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Медицинская страховая компания оплачивает работу амбулаторных медицинских у</w:t>
      </w:r>
      <w:r w:rsidRPr="00984E50">
        <w:t>ч</w:t>
      </w:r>
      <w:r w:rsidRPr="00984E50">
        <w:t>реждений исходя из следующих данных: номер выставленного счета, реквизиты м</w:t>
      </w:r>
      <w:r w:rsidRPr="00984E50">
        <w:t>е</w:t>
      </w:r>
      <w:r w:rsidRPr="00984E50">
        <w:t>дицинского учреждения, реквизиты полиса обязательного медицинского страхования пациента, код оказанной медицинской помощи. Организовать отбор данных по коду оказанной медицинской помощи. Коды медицинской помощи: 0 — амбулаторный прием; 1 — физиотерапевтические процедуры; 2 — хирургические процедуры; 3 — сложные обследования и процедуры (УЗИ, МРТ).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магазине сложной бытовой техники ведется учет продаж по схеме: номер продажи, код товарной группы, код товара, цена товара, табельный номер продавца, сопрово</w:t>
      </w:r>
      <w:r w:rsidRPr="00984E50">
        <w:t>ж</w:t>
      </w:r>
      <w:r w:rsidRPr="00984E50">
        <w:t>давшего продажу. Организовать отбор данных по  отбор данных табельному номеру продавца. Коды товарной группы: 0 — стиральные машины; 1 — холодильники; 2 — кухонное электрооборудование; 3 — телевизоры; 4 — мобильные устройства; 5 — компьютерная техника.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Сеть продовольственных магазинов ведет учет продаж товаров по следующей схеме: наименование товара, товарная группа, объем продаж товара за месяц в денежном в</w:t>
      </w:r>
      <w:r w:rsidRPr="00984E50">
        <w:t>ы</w:t>
      </w:r>
      <w:r w:rsidRPr="00984E50">
        <w:t>ражении, среднее время хранения товара в магазине. Организовать отбор по среднему времени хранения товара в магазине. Коды товарных групп: 0 — хлебобулочные и</w:t>
      </w:r>
      <w:r w:rsidRPr="00984E50">
        <w:t>з</w:t>
      </w:r>
      <w:r w:rsidRPr="00984E50">
        <w:t>делия; 1 — макаронные изделия; 2 — крупы; 3 — молочные продукты; 4 — консервы; 5 — фрукты и овощи.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Аварийная служба энергосети ведет учет аварий по следующей схеме: номер вызова, адрес, код вида аварии, длительность ремонта, стоимость ремонта. Организовать о</w:t>
      </w:r>
      <w:r w:rsidRPr="00984E50">
        <w:t>т</w:t>
      </w:r>
      <w:r w:rsidRPr="00984E50">
        <w:t>бор данных по длительности ремонта. Коды вида аварии: 0 — обрыв контактной сети; 1 — замыкание в сети; 2 — несанкционированный отбор из сети.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Вуз анализирует карьеру выпускников. Учет ведется по следующим параметрам: код вида трудоустройства, характеристика выпускником работы (для трудоустроенных по специальности), характеристика выпускника  (для трудоустроенных по специальн</w:t>
      </w:r>
      <w:r w:rsidRPr="00984E50">
        <w:t>о</w:t>
      </w:r>
      <w:r w:rsidRPr="00984E50">
        <w:t>сти). Организовать отбор данных по виду трудоустройства. Коды вида трудоустро</w:t>
      </w:r>
      <w:r w:rsidRPr="00984E50">
        <w:t>й</w:t>
      </w:r>
      <w:r w:rsidRPr="00984E50">
        <w:t>ства: 0 — по специальности; 1 — не по специальности; 2 — продолжает образование; 3 — проходит службу по призыву; 5 — находится в предродовом (послеродовом) о</w:t>
      </w:r>
      <w:r w:rsidRPr="00984E50">
        <w:t>т</w:t>
      </w:r>
      <w:r w:rsidRPr="00984E50">
        <w:t>пуске, 6 — не трудоустроен.</w:t>
      </w:r>
    </w:p>
    <w:p w:rsidR="00E243A4" w:rsidRPr="00984E50" w:rsidRDefault="00E243A4" w:rsidP="00984E50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984E50">
        <w:t>В фирме по организации праздников ведется учет заявок по схеме: номер заявки, код вида праздника, список ролей организаторов, список реквизита, дата, цена. Организ</w:t>
      </w:r>
      <w:r w:rsidRPr="00984E50">
        <w:t>о</w:t>
      </w:r>
      <w:r w:rsidRPr="00984E50">
        <w:t>вать отбор данных по табельному номеру продавца. Коды вида праздника: 0 — день рождения ребенка; 2 — день рождения взрослого; 2 — свадьба; 3 — юбилей.</w:t>
      </w:r>
    </w:p>
    <w:p w:rsidR="00E243A4" w:rsidRPr="00826FDE" w:rsidRDefault="00E243A4" w:rsidP="008814E1"/>
    <w:p w:rsidR="00E243A4" w:rsidRPr="00826FDE" w:rsidRDefault="00E243A4" w:rsidP="008814E1"/>
    <w:p w:rsidR="00E243A4" w:rsidRPr="00EB6CA8" w:rsidRDefault="00E243A4" w:rsidP="008814E1"/>
    <w:p w:rsidR="00E243A4" w:rsidRPr="00EB6CA8" w:rsidRDefault="00E243A4" w:rsidP="008814E1"/>
    <w:p w:rsidR="00E243A4" w:rsidRPr="00EB6CA8" w:rsidRDefault="00E243A4" w:rsidP="008814E1"/>
    <w:p w:rsidR="00E243A4" w:rsidRPr="00EB6CA8" w:rsidRDefault="00E243A4" w:rsidP="004C5481">
      <w:pPr>
        <w:ind w:firstLine="0"/>
      </w:pPr>
    </w:p>
    <w:p w:rsidR="00E243A4" w:rsidRPr="00C17915" w:rsidRDefault="00E243A4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243A4" w:rsidRDefault="00E243A4" w:rsidP="000332A6">
      <w:pPr>
        <w:rPr>
          <w:i/>
          <w:color w:val="C00000"/>
        </w:rPr>
        <w:sectPr w:rsidR="00E243A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243A4" w:rsidRDefault="00E243A4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243A4" w:rsidRPr="009A6DB9" w:rsidRDefault="00E243A4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243A4" w:rsidRPr="009A6DB9" w:rsidRDefault="00E243A4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E243A4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Pr="009A6DB9" w:rsidRDefault="00E243A4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Pr="009A6DB9" w:rsidRDefault="00E243A4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Pr="009A6DB9" w:rsidRDefault="00E243A4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E243A4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5F51EF" w:rsidRDefault="00E243A4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</w:t>
            </w:r>
            <w:r w:rsidRPr="005F51EF">
              <w:rPr>
                <w:b/>
              </w:rPr>
              <w:t>т</w:t>
            </w:r>
            <w:r w:rsidRPr="005F51EF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E243A4" w:rsidRPr="009A6DB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9A6DB9" w:rsidRDefault="00E243A4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FC2950" w:rsidRDefault="00E243A4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</w:t>
            </w:r>
            <w:r w:rsidRPr="00FC2950">
              <w:t>к</w:t>
            </w:r>
            <w:r w:rsidRPr="00FC2950">
              <w:t>ций, λ – исчисление, редукция, аппликати</w:t>
            </w:r>
            <w:r w:rsidRPr="00FC2950">
              <w:t>в</w:t>
            </w:r>
            <w:r w:rsidRPr="00FC2950">
              <w:t>ный порядок редукции, нормальный пор</w:t>
            </w:r>
            <w:r w:rsidRPr="00FC2950">
              <w:t>я</w:t>
            </w:r>
            <w:r w:rsidRPr="00FC2950">
              <w:t>док редукции;</w:t>
            </w:r>
          </w:p>
          <w:p w:rsidR="00E243A4" w:rsidRDefault="00E243A4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</w:t>
            </w:r>
            <w:r w:rsidRPr="00FC2950">
              <w:t>р</w:t>
            </w:r>
            <w:r w:rsidRPr="00FC2950">
              <w:t>мального порядков редукции и понятий энергичных и ленивых вычислений, разр</w:t>
            </w:r>
            <w:r w:rsidRPr="00FC2950">
              <w:t>а</w:t>
            </w:r>
            <w:r w:rsidRPr="00FC2950">
              <w:t>ботанного в соответствии с указанными п</w:t>
            </w:r>
            <w:r w:rsidRPr="00FC2950">
              <w:t>о</w:t>
            </w:r>
            <w:r w:rsidRPr="00FC2950">
              <w:t>нятиями;</w:t>
            </w:r>
          </w:p>
          <w:p w:rsidR="00E243A4" w:rsidRPr="009A6DB9" w:rsidRDefault="00E243A4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объек</w:t>
            </w:r>
            <w:r w:rsidRPr="0041282D">
              <w:t>т</w:t>
            </w:r>
            <w:r w:rsidRPr="0041282D">
              <w:t>но-ориентированной парадигмами пр</w:t>
            </w:r>
            <w:r w:rsidRPr="0041282D">
              <w:t>о</w:t>
            </w:r>
            <w:r w:rsidRPr="0041282D">
              <w:t>граммирования, методологию применения функциональной парадигмы программир</w:t>
            </w:r>
            <w:r w:rsidRPr="0041282D">
              <w:t>о</w:t>
            </w:r>
            <w:r w:rsidRPr="0041282D">
              <w:t>вания в разработке мультипарадименных программных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243A4" w:rsidRDefault="00E243A4" w:rsidP="001B38F1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243A4" w:rsidRPr="003C384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3C3844">
              <w:rPr>
                <w:lang w:val="ru-RU"/>
              </w:rPr>
              <w:t>функциональная парадигма программирования. Программа, как суперпозиция фун</w:t>
            </w:r>
            <w:r w:rsidRPr="003C3844">
              <w:rPr>
                <w:lang w:val="ru-RU"/>
              </w:rPr>
              <w:t>к</w:t>
            </w:r>
            <w:r w:rsidRPr="003C3844">
              <w:rPr>
                <w:lang w:val="ru-RU"/>
              </w:rPr>
              <w:t>ций;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rPr>
                <w:szCs w:val="24"/>
              </w:rPr>
              <w:sym w:font="Symbol" w:char="F06C"/>
            </w:r>
            <w:r>
              <w:t>-функции;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редукция, редексы, виды редукции;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теорема Черча-Россера;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>аппликативный и нормальный порядок редукции, энергичные и ленивые вычисления;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1277AD">
              <w:t>S</w:t>
            </w:r>
            <w:r w:rsidRPr="00207940">
              <w:rPr>
                <w:lang w:val="ru-RU"/>
              </w:rPr>
              <w:t xml:space="preserve">-выражения в языке </w:t>
            </w:r>
            <w:r>
              <w:t>LISP</w:t>
            </w:r>
            <w:r w:rsidRPr="00207940">
              <w:rPr>
                <w:lang w:val="ru-RU"/>
              </w:rPr>
              <w:t>: атомы, точечные пары, списки;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построение точечных пар и списков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 w:rsidRPr="001277AD">
              <w:t>CAR</w:t>
            </w:r>
            <w:r w:rsidRPr="00207940">
              <w:rPr>
                <w:lang w:val="ru-RU"/>
              </w:rPr>
              <w:t xml:space="preserve">, </w:t>
            </w:r>
            <w:r w:rsidRPr="001277AD">
              <w:t>CDR</w:t>
            </w:r>
            <w:r w:rsidRPr="00207940">
              <w:rPr>
                <w:lang w:val="ru-RU"/>
              </w:rPr>
              <w:t xml:space="preserve"> и их суперпозиции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числовые типы данных в языке </w:t>
            </w:r>
            <w:r>
              <w:t>LISP</w:t>
            </w:r>
            <w:r w:rsidRPr="00207940">
              <w:rPr>
                <w:lang w:val="ru-RU"/>
              </w:rPr>
              <w:t>, арифметические функции;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логические операции;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строковые данные в языке </w:t>
            </w:r>
            <w:r>
              <w:t>LISP</w:t>
            </w:r>
            <w:r w:rsidRPr="00207940">
              <w:rPr>
                <w:lang w:val="ru-RU"/>
              </w:rPr>
              <w:t>, действия над данными строкового типа;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типа данных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преобразование типа данных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quote</w:t>
            </w:r>
            <w:r w:rsidRPr="00207940">
              <w:rPr>
                <w:lang w:val="ru-RU"/>
              </w:rPr>
              <w:t xml:space="preserve"> и </w:t>
            </w:r>
            <w:r>
              <w:t>eval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их применение;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setq</w:t>
            </w:r>
            <w:r w:rsidRPr="00207940">
              <w:rPr>
                <w:lang w:val="ru-RU"/>
              </w:rPr>
              <w:t xml:space="preserve"> и </w:t>
            </w:r>
            <w:r>
              <w:t>setf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различия между ними;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функции в языке </w:t>
            </w:r>
            <w:r>
              <w:t>LISP</w:t>
            </w:r>
            <w:r w:rsidRPr="00207940">
              <w:rPr>
                <w:lang w:val="ru-RU"/>
              </w:rPr>
              <w:t>, строка документации и ее вызов, дизассемблиров</w:t>
            </w:r>
            <w:r w:rsidRPr="00207940">
              <w:rPr>
                <w:lang w:val="ru-RU"/>
              </w:rPr>
              <w:t>а</w:t>
            </w:r>
            <w:r w:rsidRPr="00207940">
              <w:rPr>
                <w:lang w:val="ru-RU"/>
              </w:rPr>
              <w:t>ние функции, возврат результата выполнения функции;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формальные параметры функций в языке </w:t>
            </w:r>
            <w:r>
              <w:t>LISP</w:t>
            </w:r>
            <w:r w:rsidRPr="00207940">
              <w:rPr>
                <w:lang w:val="ru-RU"/>
              </w:rPr>
              <w:t>, виды формальных параметров;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глобальных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 w:rsidRPr="001277AD">
              <w:t>defvar</w:t>
            </w:r>
            <w:r w:rsidRPr="00207940">
              <w:rPr>
                <w:lang w:val="ru-RU"/>
              </w:rPr>
              <w:t xml:space="preserve"> и </w:t>
            </w:r>
            <w:r w:rsidRPr="001277AD">
              <w:t>defparameter</w:t>
            </w:r>
            <w:r w:rsidRPr="00207940">
              <w:rPr>
                <w:lang w:val="ru-RU"/>
              </w:rPr>
              <w:t xml:space="preserve">, создание и использование констант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локальных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>
              <w:t>let</w:t>
            </w:r>
            <w:r w:rsidRPr="00207940">
              <w:rPr>
                <w:lang w:val="ru-RU"/>
              </w:rPr>
              <w:t xml:space="preserve"> и </w:t>
            </w:r>
            <w:r>
              <w:t>let</w:t>
            </w:r>
            <w:r w:rsidRPr="00207940">
              <w:rPr>
                <w:lang w:val="ru-RU"/>
              </w:rPr>
              <w:t>*;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анонимных функций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условий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р</w:t>
            </w:r>
            <w:r w:rsidRPr="001277AD">
              <w:t xml:space="preserve">екурсия </w:t>
            </w:r>
            <w:r>
              <w:t>в языке LISP;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ассоциативные списки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t>H</w:t>
            </w:r>
            <w:r w:rsidRPr="001277AD">
              <w:t>ash</w:t>
            </w:r>
            <w:r w:rsidRPr="00207940">
              <w:rPr>
                <w:lang w:val="ru-RU"/>
              </w:rPr>
              <w:t xml:space="preserve">-таблицы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>поиск по ключу в ассоциативном списке;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поиск по ключу в </w:t>
            </w:r>
            <w:r w:rsidRPr="001277AD">
              <w:t>Hash</w:t>
            </w:r>
            <w:r w:rsidRPr="00207940">
              <w:rPr>
                <w:lang w:val="ru-RU"/>
              </w:rPr>
              <w:t>-таблице;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функционалы в языке </w:t>
            </w:r>
            <w:r>
              <w:t>LISP</w:t>
            </w:r>
            <w:r w:rsidRPr="00207940">
              <w:rPr>
                <w:lang w:val="ru-RU"/>
              </w:rPr>
              <w:t>, функционалы и анонимные функции;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высших порядков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массивы в языке LISP;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циклические структуры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файловый ввод/вывод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20794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форматирование вывода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E243A4" w:rsidRPr="00984E5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диалект Visual LISP. Специфика.</w:t>
            </w:r>
          </w:p>
        </w:tc>
      </w:tr>
      <w:tr w:rsidR="00E243A4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0649B1" w:rsidRDefault="00E243A4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5D7A6A" w:rsidRDefault="00E243A4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примен</w:t>
            </w:r>
            <w:r w:rsidRPr="005F6AC5">
              <w:t>е</w:t>
            </w:r>
            <w:r w:rsidRPr="005F6AC5">
              <w:t>ния функциональной парадигмы, строить суперпозиции функ</w:t>
            </w:r>
            <w:r>
              <w:t>ций;</w:t>
            </w:r>
            <w:r w:rsidRPr="005D7A6A">
              <w:t xml:space="preserve"> </w:t>
            </w:r>
          </w:p>
          <w:p w:rsidR="00E243A4" w:rsidRDefault="00E243A4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</w:t>
            </w:r>
            <w:r w:rsidRPr="00D51CB5">
              <w:t>д</w:t>
            </w:r>
            <w:r w:rsidRPr="00D51CB5">
              <w:t>ствами рационально организованный пр</w:t>
            </w:r>
            <w:r w:rsidRPr="00D51CB5">
              <w:t>о</w:t>
            </w:r>
            <w:r w:rsidRPr="00D51CB5">
              <w:t>граммный продукт;</w:t>
            </w:r>
          </w:p>
          <w:p w:rsidR="00E243A4" w:rsidRPr="000649B1" w:rsidRDefault="00E243A4" w:rsidP="00B85345">
            <w:pPr>
              <w:tabs>
                <w:tab w:val="left" w:pos="356"/>
                <w:tab w:val="left" w:pos="851"/>
              </w:tabs>
              <w:ind w:firstLine="0"/>
            </w:pPr>
            <w:r w:rsidRPr="009B415F">
              <w:t>разрабатывать сложные программные си</w:t>
            </w:r>
            <w:r w:rsidRPr="009B415F">
              <w:t>с</w:t>
            </w:r>
            <w:r w:rsidRPr="009B415F">
              <w:t>темы, основанные на рационально основа</w:t>
            </w:r>
            <w:r w:rsidRPr="009B415F">
              <w:t>н</w:t>
            </w:r>
            <w:r w:rsidRPr="009B415F">
              <w:t>ной редукции суперпозиции функций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Default="00E243A4" w:rsidP="00AE0D72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умений: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rPr>
                <w:lang w:val="ru-RU"/>
              </w:rPr>
              <w:t xml:space="preserve">сформулировать в заданной задаче систему функций и записать ее средствами </w:t>
            </w:r>
            <w:r w:rsidRPr="00963783">
              <w:rPr>
                <w:position w:val="-6"/>
              </w:rPr>
              <w:object w:dxaOrig="220" w:dyaOrig="279">
                <v:shape id="_x0000_i1069" type="#_x0000_t75" style="width:11.25pt;height:13.5pt" o:ole="">
                  <v:imagedata r:id="rId93" o:title=""/>
                </v:shape>
                <o:OLEObject Type="Embed" ProgID="Equation.3" ShapeID="_x0000_i1069" DrawAspect="Content" ObjectID="_1666341265" r:id="rId94"/>
              </w:object>
            </w:r>
            <w:r>
              <w:rPr>
                <w:lang w:val="ru-RU"/>
              </w:rPr>
              <w:noBreakHyphen/>
              <w:t>исчисления;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rPr>
                <w:lang w:val="ru-RU"/>
              </w:rPr>
              <w:t>определить наиболее приемлемый в конкретных условиях порядок редукции — а</w:t>
            </w:r>
            <w:r>
              <w:rPr>
                <w:lang w:val="ru-RU"/>
              </w:rPr>
              <w:t>п</w:t>
            </w:r>
            <w:r>
              <w:rPr>
                <w:lang w:val="ru-RU"/>
              </w:rPr>
              <w:t>плик5ативный или нормальный;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rPr>
                <w:lang w:val="ru-RU"/>
              </w:rPr>
              <w:t>разработать программный код на одном из функциональных языков программиров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ния или функциональном расширении языка, не являющегося функциональным;</w:t>
            </w:r>
          </w:p>
          <w:p w:rsidR="00E243A4" w:rsidRPr="00984E50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rPr>
                <w:lang w:val="ru-RU"/>
              </w:rPr>
              <w:t>разработать при необходимости эффективное взаимодействие функциональных и н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функциональных компонентов разрабатываемого программного продукта.</w:t>
            </w:r>
          </w:p>
        </w:tc>
      </w:tr>
      <w:tr w:rsidR="00E243A4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0649B1" w:rsidRDefault="00E243A4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Pr="009147A7" w:rsidRDefault="00E243A4" w:rsidP="00ED61B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7233E6">
              <w:t xml:space="preserve">применения современных </w:t>
            </w:r>
            <w:r>
              <w:t>и</w:t>
            </w:r>
            <w:r>
              <w:t>н</w:t>
            </w:r>
            <w:r>
              <w:t xml:space="preserve">струментальных </w:t>
            </w:r>
            <w:r w:rsidRPr="007233E6">
              <w:t>средств разработки фун</w:t>
            </w:r>
            <w:r w:rsidRPr="007233E6">
              <w:t>к</w:t>
            </w:r>
            <w:r w:rsidRPr="007233E6">
              <w:t>циональных программ;</w:t>
            </w:r>
          </w:p>
          <w:p w:rsidR="00E243A4" w:rsidRPr="007E4E68" w:rsidRDefault="00E243A4" w:rsidP="00ED61B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4B7BF4">
              <w:t xml:space="preserve"> существенно отличающихся функционал</w:t>
            </w:r>
            <w:r w:rsidRPr="004B7BF4">
              <w:t>ь</w:t>
            </w:r>
            <w:r w:rsidRPr="004B7BF4">
              <w:t>ных языков программирования</w:t>
            </w:r>
            <w:r>
              <w:t>;</w:t>
            </w:r>
          </w:p>
          <w:p w:rsidR="00E243A4" w:rsidRPr="000649B1" w:rsidRDefault="00E243A4" w:rsidP="00ED61B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A7BEE">
              <w:t>применения современных функци</w:t>
            </w:r>
            <w:r w:rsidRPr="00EA7BEE">
              <w:t>о</w:t>
            </w:r>
            <w:r w:rsidRPr="00EA7BEE">
              <w:t>нальных средств в процессе проектиров</w:t>
            </w:r>
            <w:r w:rsidRPr="00EA7BEE">
              <w:t>а</w:t>
            </w:r>
            <w:r w:rsidRPr="00EA7BEE">
              <w:t>ния, программирования, отладки и моде</w:t>
            </w:r>
            <w:r w:rsidRPr="00EA7BEE">
              <w:t>р</w:t>
            </w:r>
            <w:r w:rsidRPr="00EA7BEE">
              <w:t>низации сложных программных систем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43A4" w:rsidRDefault="00E243A4" w:rsidP="00AE2AE6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E243A4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 </w:t>
            </w:r>
            <w:r>
              <w:rPr>
                <w:szCs w:val="24"/>
              </w:rPr>
              <w:t>GNU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Steel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Bank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Visual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>
              <w:rPr>
                <w:szCs w:val="24"/>
                <w:lang w:val="ru-RU"/>
              </w:rPr>
              <w:t>;</w:t>
            </w:r>
          </w:p>
          <w:p w:rsidR="00E243A4" w:rsidRPr="001E0BE3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осмысленного использования программных сред, представляющих функци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 xml:space="preserve">нальные возможности для языков, не являющихся функциональными: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Anaconda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Java</w:t>
            </w:r>
            <w:r w:rsidRPr="008B7E21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Script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C</w:t>
            </w:r>
            <w:r w:rsidRPr="008B7E21">
              <w:rPr>
                <w:szCs w:val="24"/>
                <w:lang w:val="ru-RU"/>
              </w:rPr>
              <w:t>#</w:t>
            </w:r>
            <w:r w:rsidRPr="00C9552D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не менее двух</w:t>
            </w:r>
            <w:r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E243A4" w:rsidRPr="00AE2AE6" w:rsidRDefault="00E243A4" w:rsidP="00984E50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эффективной отладки как чисто функционального программного кода, так и мультипарадигменного программного кода, содержащего функциональную комп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>ненту.</w:t>
            </w:r>
          </w:p>
        </w:tc>
      </w:tr>
    </w:tbl>
    <w:p w:rsidR="00E243A4" w:rsidRPr="00457C1A" w:rsidRDefault="00E243A4" w:rsidP="00197B54">
      <w:pPr>
        <w:rPr>
          <w:i/>
          <w:color w:val="C00000"/>
          <w:highlight w:val="yellow"/>
        </w:rPr>
      </w:pPr>
    </w:p>
    <w:p w:rsidR="00E243A4" w:rsidRDefault="00E243A4" w:rsidP="00197B54">
      <w:pPr>
        <w:rPr>
          <w:i/>
          <w:color w:val="C00000"/>
        </w:rPr>
      </w:pPr>
    </w:p>
    <w:p w:rsidR="00E243A4" w:rsidRDefault="00E243A4" w:rsidP="0033429F">
      <w:pPr>
        <w:rPr>
          <w:b/>
        </w:rPr>
        <w:sectPr w:rsidR="00E243A4" w:rsidSect="00984E50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E243A4" w:rsidRPr="00810C86" w:rsidRDefault="00E243A4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E243A4" w:rsidRPr="00810C86" w:rsidRDefault="00E243A4" w:rsidP="0089203A">
      <w:r w:rsidRPr="00810C86">
        <w:t>Промежуточная аттестация по дисциплине «</w:t>
      </w:r>
      <w:r>
        <w:t>Функциональное программирование</w:t>
      </w:r>
      <w:r w:rsidRPr="00810C86">
        <w:t>» включает теоретические вопросы, позволяющие оценить уровень усвоения обучающим</w:t>
      </w:r>
      <w:r w:rsidRPr="00810C86">
        <w:t>и</w:t>
      </w:r>
      <w:r w:rsidRPr="00810C86">
        <w:t>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</w:t>
      </w:r>
      <w:r w:rsidRPr="00810C86">
        <w:t>о</w:t>
      </w:r>
      <w:r w:rsidRPr="00810C86">
        <w:t>ты.</w:t>
      </w:r>
    </w:p>
    <w:p w:rsidR="00E243A4" w:rsidRPr="00810C86" w:rsidRDefault="00E243A4" w:rsidP="0034629A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E243A4" w:rsidRPr="00810C86" w:rsidRDefault="00E243A4" w:rsidP="0034629A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E243A4" w:rsidRPr="00810C86" w:rsidRDefault="00E243A4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E243A4" w:rsidRPr="00810C86" w:rsidRDefault="00E243A4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243A4" w:rsidRPr="00810C86" w:rsidRDefault="00E243A4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243A4" w:rsidRPr="00810C86" w:rsidRDefault="00E243A4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243A4" w:rsidRPr="00810C86" w:rsidRDefault="00E243A4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E243A4" w:rsidRPr="00C17915" w:rsidRDefault="00E243A4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243A4" w:rsidRPr="00C17915" w:rsidRDefault="00E243A4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E243A4" w:rsidRDefault="00E243A4" w:rsidP="00593A23">
      <w:pPr>
        <w:widowControl/>
        <w:numPr>
          <w:ilvl w:val="0"/>
          <w:numId w:val="20"/>
        </w:numPr>
        <w:autoSpaceDE/>
        <w:autoSpaceDN/>
        <w:adjustRightInd/>
      </w:pPr>
      <w:r w:rsidRPr="001127C8">
        <w:rPr>
          <w:color w:val="454545"/>
        </w:rPr>
        <w:t>Салмина, Н.Ю. Функциональное программирование и интеллектуальные системы : учебное пособие / Н.Ю. Салмина ; Томский Государственный университет систем управления и радиоэлектроники (ТУСУР), Факультет дистанционного обучения. – Томск : ТУСУР, 2016. – 100 с. : ил. – Режим доступа: по подписке. – URL: </w:t>
      </w:r>
      <w:hyperlink r:id="rId95" w:history="1">
        <w:r w:rsidRPr="001127C8">
          <w:rPr>
            <w:rStyle w:val="Hyperlink"/>
            <w:rFonts w:ascii="Times New Roman" w:hAnsi="Times New Roman"/>
            <w:color w:val="006CA1"/>
          </w:rPr>
          <w:t>https://biblioclub.ru/index.php?page=book&amp;id=480936</w:t>
        </w:r>
      </w:hyperlink>
      <w:r w:rsidRPr="001127C8">
        <w:rPr>
          <w:color w:val="454545"/>
        </w:rPr>
        <w:t> (дата обращения: 30.10.2020). – Библиогр.: с. 97. – Текст : электронный</w:t>
      </w:r>
      <w:r w:rsidRPr="001127C8">
        <w:rPr>
          <w:rFonts w:ascii="Arial" w:hAnsi="Arial" w:cs="Arial"/>
          <w:color w:val="454545"/>
          <w:sz w:val="25"/>
          <w:szCs w:val="25"/>
        </w:rPr>
        <w:t>.</w:t>
      </w:r>
    </w:p>
    <w:p w:rsidR="00E243A4" w:rsidRPr="00C17915" w:rsidRDefault="00E243A4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Дополнительная литература: </w:t>
      </w:r>
    </w:p>
    <w:p w:rsidR="00E243A4" w:rsidRPr="004D095E" w:rsidRDefault="00E243A4" w:rsidP="004D095E">
      <w:pPr>
        <w:numPr>
          <w:ilvl w:val="0"/>
          <w:numId w:val="21"/>
        </w:numPr>
        <w:rPr>
          <w:color w:val="000000"/>
          <w:shd w:val="clear" w:color="auto" w:fill="FFFFFF"/>
        </w:rPr>
      </w:pPr>
      <w:r w:rsidRPr="004D095E">
        <w:rPr>
          <w:i/>
          <w:iCs/>
          <w:color w:val="000000"/>
        </w:rPr>
        <w:t>Зыков, С. В. </w:t>
      </w:r>
      <w:r w:rsidRPr="004D095E">
        <w:rPr>
          <w:color w:val="000000"/>
          <w:shd w:val="clear" w:color="auto" w:fill="FFFFFF"/>
        </w:rPr>
        <w:t xml:space="preserve"> Программирование. Функциональный подход : учебник и практикум для вузов / С. В. Зыков. — Москва : Издательство Юрайт, 2020. — 164 с. — (Высшее обр</w:t>
      </w:r>
      <w:r w:rsidRPr="004D095E">
        <w:rPr>
          <w:color w:val="000000"/>
          <w:shd w:val="clear" w:color="auto" w:fill="FFFFFF"/>
        </w:rPr>
        <w:t>а</w:t>
      </w:r>
      <w:r w:rsidRPr="004D095E">
        <w:rPr>
          <w:color w:val="000000"/>
          <w:shd w:val="clear" w:color="auto" w:fill="FFFFFF"/>
        </w:rPr>
        <w:t xml:space="preserve">зование). — ISBN 978-5-534-00844-9. — Текст : электронный // ЭБС Юрайт [сайт]. — URL: </w:t>
      </w:r>
      <w:hyperlink r:id="rId96" w:tgtFrame="_blank" w:history="1">
        <w:r w:rsidRPr="004D095E">
          <w:rPr>
            <w:rStyle w:val="Hyperlink"/>
            <w:rFonts w:ascii="Times New Roman" w:hAnsi="Times New Roman"/>
            <w:color w:val="486C97"/>
          </w:rPr>
          <w:t>https://urait.ru/bcode/451972</w:t>
        </w:r>
      </w:hyperlink>
      <w:r w:rsidRPr="004D095E">
        <w:rPr>
          <w:color w:val="000000"/>
          <w:shd w:val="clear" w:color="auto" w:fill="FFFFFF"/>
        </w:rPr>
        <w:t xml:space="preserve"> (дата обращения: 30.10.2020).</w:t>
      </w:r>
    </w:p>
    <w:p w:rsidR="00E243A4" w:rsidRPr="00C17915" w:rsidRDefault="00E243A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243A4" w:rsidRPr="00222747" w:rsidRDefault="00E243A4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E243A4" w:rsidRDefault="00E243A4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243A4" w:rsidRDefault="00E243A4" w:rsidP="0012177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E243A4" w:rsidRDefault="00E243A4" w:rsidP="0012177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E243A4" w:rsidRDefault="00E243A4" w:rsidP="0012177F">
      <w:pPr>
        <w:rPr>
          <w:color w:val="000000"/>
        </w:rPr>
      </w:pPr>
      <w:hyperlink r:id="rId97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243A4" w:rsidRDefault="00E243A4" w:rsidP="0012177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98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99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00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01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102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103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104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105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106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E243A4" w:rsidRPr="0012177F" w:rsidRDefault="00E243A4" w:rsidP="0012177F">
      <w:pPr>
        <w:pStyle w:val="Heading1"/>
        <w:spacing w:before="120"/>
        <w:rPr>
          <w:rStyle w:val="FontStyle14"/>
          <w:sz w:val="24"/>
          <w:szCs w:val="24"/>
        </w:rPr>
      </w:pPr>
      <w:r w:rsidRPr="0012177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243A4" w:rsidRDefault="00E243A4" w:rsidP="0012177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E243A4" w:rsidTr="0012177F">
        <w:trPr>
          <w:tblHeader/>
        </w:trPr>
        <w:tc>
          <w:tcPr>
            <w:tcW w:w="1928" w:type="pct"/>
            <w:vAlign w:val="center"/>
          </w:tcPr>
          <w:p w:rsidR="00E243A4" w:rsidRDefault="00E243A4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243A4" w:rsidRDefault="00E243A4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E243A4" w:rsidTr="0012177F">
        <w:tc>
          <w:tcPr>
            <w:tcW w:w="1928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243A4" w:rsidRDefault="00E243A4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E243A4" w:rsidRPr="00C17915" w:rsidRDefault="00E243A4" w:rsidP="0012177F">
      <w:pPr>
        <w:pStyle w:val="ListParagraph"/>
        <w:ind w:left="340"/>
        <w:rPr>
          <w:rStyle w:val="FontStyle15"/>
          <w:b w:val="0"/>
          <w:i/>
          <w:color w:val="C00000"/>
          <w:sz w:val="24"/>
          <w:szCs w:val="24"/>
        </w:rPr>
      </w:pPr>
    </w:p>
    <w:sectPr w:rsidR="00E243A4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3A4" w:rsidRDefault="00E243A4">
      <w:r>
        <w:separator/>
      </w:r>
    </w:p>
  </w:endnote>
  <w:endnote w:type="continuationSeparator" w:id="0">
    <w:p w:rsidR="00E243A4" w:rsidRDefault="00E24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3A4" w:rsidRDefault="00E243A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243A4" w:rsidRDefault="00E243A4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3A4" w:rsidRDefault="00E243A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E243A4" w:rsidRDefault="00E243A4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3A4" w:rsidRDefault="00E243A4">
      <w:r>
        <w:separator/>
      </w:r>
    </w:p>
  </w:footnote>
  <w:footnote w:type="continuationSeparator" w:id="0">
    <w:p w:rsidR="00E243A4" w:rsidRDefault="00E24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5"/>
  </w:num>
  <w:num w:numId="5">
    <w:abstractNumId w:val="17"/>
  </w:num>
  <w:num w:numId="6">
    <w:abstractNumId w:val="4"/>
  </w:num>
  <w:num w:numId="7">
    <w:abstractNumId w:val="7"/>
  </w:num>
  <w:num w:numId="8">
    <w:abstractNumId w:val="20"/>
  </w:num>
  <w:num w:numId="9">
    <w:abstractNumId w:val="13"/>
  </w:num>
  <w:num w:numId="10">
    <w:abstractNumId w:val="19"/>
  </w:num>
  <w:num w:numId="11">
    <w:abstractNumId w:val="15"/>
  </w:num>
  <w:num w:numId="12">
    <w:abstractNumId w:val="22"/>
  </w:num>
  <w:num w:numId="13">
    <w:abstractNumId w:val="12"/>
  </w:num>
  <w:num w:numId="14">
    <w:abstractNumId w:val="21"/>
  </w:num>
  <w:num w:numId="15">
    <w:abstractNumId w:val="1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18"/>
  </w:num>
  <w:num w:numId="21">
    <w:abstractNumId w:val="2"/>
  </w:num>
  <w:num w:numId="22">
    <w:abstractNumId w:val="0"/>
  </w:num>
  <w:num w:numId="23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5759"/>
    <w:rsid w:val="00006EF2"/>
    <w:rsid w:val="00006F74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1406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3D00"/>
    <w:rsid w:val="000649B1"/>
    <w:rsid w:val="00064AD3"/>
    <w:rsid w:val="00065E28"/>
    <w:rsid w:val="00066036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396D"/>
    <w:rsid w:val="0008595C"/>
    <w:rsid w:val="00091472"/>
    <w:rsid w:val="0009228F"/>
    <w:rsid w:val="00094253"/>
    <w:rsid w:val="00094423"/>
    <w:rsid w:val="000946CF"/>
    <w:rsid w:val="00094850"/>
    <w:rsid w:val="00096109"/>
    <w:rsid w:val="0009612B"/>
    <w:rsid w:val="000A01F1"/>
    <w:rsid w:val="000A1EB1"/>
    <w:rsid w:val="000A1FE3"/>
    <w:rsid w:val="000A22A7"/>
    <w:rsid w:val="000A27D8"/>
    <w:rsid w:val="000A340F"/>
    <w:rsid w:val="000A65A1"/>
    <w:rsid w:val="000A71BC"/>
    <w:rsid w:val="000B0037"/>
    <w:rsid w:val="000B0916"/>
    <w:rsid w:val="000B4357"/>
    <w:rsid w:val="000B6909"/>
    <w:rsid w:val="000B6993"/>
    <w:rsid w:val="000B7DA2"/>
    <w:rsid w:val="000C0739"/>
    <w:rsid w:val="000C3DFD"/>
    <w:rsid w:val="000E1889"/>
    <w:rsid w:val="000E2B73"/>
    <w:rsid w:val="000E3100"/>
    <w:rsid w:val="000E3750"/>
    <w:rsid w:val="000E46F6"/>
    <w:rsid w:val="000E4816"/>
    <w:rsid w:val="000E7E79"/>
    <w:rsid w:val="000F039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27C8"/>
    <w:rsid w:val="00113E76"/>
    <w:rsid w:val="00115F52"/>
    <w:rsid w:val="00117951"/>
    <w:rsid w:val="0012177F"/>
    <w:rsid w:val="0012639D"/>
    <w:rsid w:val="001272D4"/>
    <w:rsid w:val="001277AD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7B27"/>
    <w:rsid w:val="00165E32"/>
    <w:rsid w:val="0016662C"/>
    <w:rsid w:val="00166BB0"/>
    <w:rsid w:val="00166DA3"/>
    <w:rsid w:val="00171FD0"/>
    <w:rsid w:val="00172E66"/>
    <w:rsid w:val="00173672"/>
    <w:rsid w:val="00173E53"/>
    <w:rsid w:val="00174658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182E"/>
    <w:rsid w:val="001A4E6B"/>
    <w:rsid w:val="001B09FD"/>
    <w:rsid w:val="001B38F1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E017F"/>
    <w:rsid w:val="001E07BB"/>
    <w:rsid w:val="001E081B"/>
    <w:rsid w:val="001E0BE3"/>
    <w:rsid w:val="001E2737"/>
    <w:rsid w:val="001E485B"/>
    <w:rsid w:val="001E4D7E"/>
    <w:rsid w:val="001E5ECB"/>
    <w:rsid w:val="001F027A"/>
    <w:rsid w:val="001F0CBE"/>
    <w:rsid w:val="001F0E72"/>
    <w:rsid w:val="001F10D4"/>
    <w:rsid w:val="001F3458"/>
    <w:rsid w:val="001F3AD0"/>
    <w:rsid w:val="001F441C"/>
    <w:rsid w:val="001F5232"/>
    <w:rsid w:val="001F5C28"/>
    <w:rsid w:val="001F6597"/>
    <w:rsid w:val="001F6E8B"/>
    <w:rsid w:val="001F7425"/>
    <w:rsid w:val="00200AD8"/>
    <w:rsid w:val="00200E0B"/>
    <w:rsid w:val="00201792"/>
    <w:rsid w:val="00202BF1"/>
    <w:rsid w:val="00202CE9"/>
    <w:rsid w:val="00203809"/>
    <w:rsid w:val="002049FA"/>
    <w:rsid w:val="00205B6B"/>
    <w:rsid w:val="00207940"/>
    <w:rsid w:val="00207DB8"/>
    <w:rsid w:val="00207FAB"/>
    <w:rsid w:val="002104B1"/>
    <w:rsid w:val="00210E7C"/>
    <w:rsid w:val="00211B22"/>
    <w:rsid w:val="00213043"/>
    <w:rsid w:val="00217581"/>
    <w:rsid w:val="00217A9E"/>
    <w:rsid w:val="00220733"/>
    <w:rsid w:val="00222747"/>
    <w:rsid w:val="00224A52"/>
    <w:rsid w:val="00224D9E"/>
    <w:rsid w:val="00226996"/>
    <w:rsid w:val="00226B27"/>
    <w:rsid w:val="00230E1A"/>
    <w:rsid w:val="00231E97"/>
    <w:rsid w:val="0023330D"/>
    <w:rsid w:val="00234EF9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4C51"/>
    <w:rsid w:val="002773CC"/>
    <w:rsid w:val="00277AD1"/>
    <w:rsid w:val="00280FA4"/>
    <w:rsid w:val="00281177"/>
    <w:rsid w:val="0028192E"/>
    <w:rsid w:val="00287215"/>
    <w:rsid w:val="00287393"/>
    <w:rsid w:val="00290D52"/>
    <w:rsid w:val="00292A39"/>
    <w:rsid w:val="00292D08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720F"/>
    <w:rsid w:val="002B0CF6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881"/>
    <w:rsid w:val="002F4EF5"/>
    <w:rsid w:val="002F7659"/>
    <w:rsid w:val="00303312"/>
    <w:rsid w:val="003048B9"/>
    <w:rsid w:val="0030561D"/>
    <w:rsid w:val="0030679B"/>
    <w:rsid w:val="00311633"/>
    <w:rsid w:val="003144AC"/>
    <w:rsid w:val="00316ED9"/>
    <w:rsid w:val="00321DD2"/>
    <w:rsid w:val="0032470F"/>
    <w:rsid w:val="00324FC7"/>
    <w:rsid w:val="003267AD"/>
    <w:rsid w:val="003268A2"/>
    <w:rsid w:val="00326AAC"/>
    <w:rsid w:val="00327159"/>
    <w:rsid w:val="003338D3"/>
    <w:rsid w:val="0033429F"/>
    <w:rsid w:val="00334562"/>
    <w:rsid w:val="00334745"/>
    <w:rsid w:val="003349F1"/>
    <w:rsid w:val="00337D06"/>
    <w:rsid w:val="00342188"/>
    <w:rsid w:val="003447DC"/>
    <w:rsid w:val="0034629A"/>
    <w:rsid w:val="003468D6"/>
    <w:rsid w:val="00350061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1D6A"/>
    <w:rsid w:val="003C2174"/>
    <w:rsid w:val="003C384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AE6"/>
    <w:rsid w:val="003F3DBA"/>
    <w:rsid w:val="003F44DF"/>
    <w:rsid w:val="003F5BA4"/>
    <w:rsid w:val="003F60AA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5C53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50B1D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239C"/>
    <w:rsid w:val="00482952"/>
    <w:rsid w:val="00484274"/>
    <w:rsid w:val="004854AB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A7FA1"/>
    <w:rsid w:val="004B2897"/>
    <w:rsid w:val="004B564D"/>
    <w:rsid w:val="004B63B8"/>
    <w:rsid w:val="004B7976"/>
    <w:rsid w:val="004B7A47"/>
    <w:rsid w:val="004B7BF4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095E"/>
    <w:rsid w:val="004D27CE"/>
    <w:rsid w:val="004D2B44"/>
    <w:rsid w:val="004D3C48"/>
    <w:rsid w:val="004D7865"/>
    <w:rsid w:val="004D7CEB"/>
    <w:rsid w:val="004D7EEC"/>
    <w:rsid w:val="004E1422"/>
    <w:rsid w:val="004E40D9"/>
    <w:rsid w:val="004F032A"/>
    <w:rsid w:val="004F07CD"/>
    <w:rsid w:val="004F39A3"/>
    <w:rsid w:val="004F3D64"/>
    <w:rsid w:val="004F458C"/>
    <w:rsid w:val="004F6425"/>
    <w:rsid w:val="004F65FC"/>
    <w:rsid w:val="00503381"/>
    <w:rsid w:val="005039FB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82C"/>
    <w:rsid w:val="00532BC2"/>
    <w:rsid w:val="00544C06"/>
    <w:rsid w:val="00545406"/>
    <w:rsid w:val="005461FC"/>
    <w:rsid w:val="00551238"/>
    <w:rsid w:val="005518E3"/>
    <w:rsid w:val="00554C86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913A0"/>
    <w:rsid w:val="00593A23"/>
    <w:rsid w:val="00596464"/>
    <w:rsid w:val="00597BBC"/>
    <w:rsid w:val="005A10A1"/>
    <w:rsid w:val="005A1D91"/>
    <w:rsid w:val="005A1FB2"/>
    <w:rsid w:val="005A280F"/>
    <w:rsid w:val="005A2F05"/>
    <w:rsid w:val="005A45BD"/>
    <w:rsid w:val="005A578C"/>
    <w:rsid w:val="005A6FAA"/>
    <w:rsid w:val="005B0B4B"/>
    <w:rsid w:val="005B1AAB"/>
    <w:rsid w:val="005B2551"/>
    <w:rsid w:val="005B545A"/>
    <w:rsid w:val="005B5A0B"/>
    <w:rsid w:val="005C13BA"/>
    <w:rsid w:val="005C4B71"/>
    <w:rsid w:val="005C4DE7"/>
    <w:rsid w:val="005C5F1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1A8C"/>
    <w:rsid w:val="005F3C26"/>
    <w:rsid w:val="005F51EF"/>
    <w:rsid w:val="005F619C"/>
    <w:rsid w:val="005F6AC5"/>
    <w:rsid w:val="00601915"/>
    <w:rsid w:val="00605A22"/>
    <w:rsid w:val="00605E1D"/>
    <w:rsid w:val="00606748"/>
    <w:rsid w:val="0060754C"/>
    <w:rsid w:val="00611197"/>
    <w:rsid w:val="0061146D"/>
    <w:rsid w:val="006163CE"/>
    <w:rsid w:val="00616AE6"/>
    <w:rsid w:val="0062090C"/>
    <w:rsid w:val="00620A16"/>
    <w:rsid w:val="006222EE"/>
    <w:rsid w:val="00623989"/>
    <w:rsid w:val="00624F44"/>
    <w:rsid w:val="00625FC3"/>
    <w:rsid w:val="00626E55"/>
    <w:rsid w:val="006309C1"/>
    <w:rsid w:val="0063106F"/>
    <w:rsid w:val="00632641"/>
    <w:rsid w:val="00633E65"/>
    <w:rsid w:val="006351E6"/>
    <w:rsid w:val="00636EF5"/>
    <w:rsid w:val="00637607"/>
    <w:rsid w:val="00640170"/>
    <w:rsid w:val="00640362"/>
    <w:rsid w:val="00640FB7"/>
    <w:rsid w:val="006461B0"/>
    <w:rsid w:val="006464B8"/>
    <w:rsid w:val="00652E03"/>
    <w:rsid w:val="00653A71"/>
    <w:rsid w:val="006545C5"/>
    <w:rsid w:val="00662271"/>
    <w:rsid w:val="00663D14"/>
    <w:rsid w:val="00672287"/>
    <w:rsid w:val="00673646"/>
    <w:rsid w:val="00673766"/>
    <w:rsid w:val="00675C4F"/>
    <w:rsid w:val="00676FF0"/>
    <w:rsid w:val="006803A0"/>
    <w:rsid w:val="00681815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436C"/>
    <w:rsid w:val="00694641"/>
    <w:rsid w:val="00694FD0"/>
    <w:rsid w:val="00695016"/>
    <w:rsid w:val="00696C7B"/>
    <w:rsid w:val="006973C0"/>
    <w:rsid w:val="00697B67"/>
    <w:rsid w:val="00697BF3"/>
    <w:rsid w:val="006A0583"/>
    <w:rsid w:val="006A26A8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C1369"/>
    <w:rsid w:val="006C1DAE"/>
    <w:rsid w:val="006C3661"/>
    <w:rsid w:val="006C3A50"/>
    <w:rsid w:val="006C4A82"/>
    <w:rsid w:val="006C6B94"/>
    <w:rsid w:val="006D047C"/>
    <w:rsid w:val="006D04B4"/>
    <w:rsid w:val="006D1F2A"/>
    <w:rsid w:val="006D284F"/>
    <w:rsid w:val="006D2E81"/>
    <w:rsid w:val="006D33BA"/>
    <w:rsid w:val="006D3547"/>
    <w:rsid w:val="006D475B"/>
    <w:rsid w:val="006D6578"/>
    <w:rsid w:val="006E0693"/>
    <w:rsid w:val="006E6C1C"/>
    <w:rsid w:val="006F04B7"/>
    <w:rsid w:val="006F0709"/>
    <w:rsid w:val="006F28E0"/>
    <w:rsid w:val="006F58BC"/>
    <w:rsid w:val="006F5C9E"/>
    <w:rsid w:val="006F65CD"/>
    <w:rsid w:val="00701D44"/>
    <w:rsid w:val="00705B20"/>
    <w:rsid w:val="0070646E"/>
    <w:rsid w:val="00712519"/>
    <w:rsid w:val="00717C8C"/>
    <w:rsid w:val="00720775"/>
    <w:rsid w:val="007226F7"/>
    <w:rsid w:val="007233E6"/>
    <w:rsid w:val="00723662"/>
    <w:rsid w:val="00724C48"/>
    <w:rsid w:val="007258FF"/>
    <w:rsid w:val="00726714"/>
    <w:rsid w:val="0072698B"/>
    <w:rsid w:val="00726AC1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D53"/>
    <w:rsid w:val="00761603"/>
    <w:rsid w:val="00761752"/>
    <w:rsid w:val="0076299B"/>
    <w:rsid w:val="00762CBC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0573"/>
    <w:rsid w:val="007833EC"/>
    <w:rsid w:val="00787DAA"/>
    <w:rsid w:val="0079022C"/>
    <w:rsid w:val="00790593"/>
    <w:rsid w:val="00795323"/>
    <w:rsid w:val="0079685A"/>
    <w:rsid w:val="007A00F2"/>
    <w:rsid w:val="007A26E8"/>
    <w:rsid w:val="007A3273"/>
    <w:rsid w:val="007A7235"/>
    <w:rsid w:val="007A72AF"/>
    <w:rsid w:val="007A7301"/>
    <w:rsid w:val="007B430D"/>
    <w:rsid w:val="007B43EF"/>
    <w:rsid w:val="007B4BBE"/>
    <w:rsid w:val="007B6F99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15EC"/>
    <w:rsid w:val="007F2E4D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4B59"/>
    <w:rsid w:val="008155AE"/>
    <w:rsid w:val="00815833"/>
    <w:rsid w:val="008177F1"/>
    <w:rsid w:val="00817CBB"/>
    <w:rsid w:val="00820310"/>
    <w:rsid w:val="00821E04"/>
    <w:rsid w:val="00823785"/>
    <w:rsid w:val="00824933"/>
    <w:rsid w:val="00826FDE"/>
    <w:rsid w:val="0082719C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524E3"/>
    <w:rsid w:val="008531ED"/>
    <w:rsid w:val="0085394B"/>
    <w:rsid w:val="00853F46"/>
    <w:rsid w:val="00860508"/>
    <w:rsid w:val="00861653"/>
    <w:rsid w:val="00861B1B"/>
    <w:rsid w:val="00862E4E"/>
    <w:rsid w:val="00865CCF"/>
    <w:rsid w:val="0086698D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3300"/>
    <w:rsid w:val="008B60C2"/>
    <w:rsid w:val="008B76E0"/>
    <w:rsid w:val="008B7E21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3B33"/>
    <w:rsid w:val="008F5824"/>
    <w:rsid w:val="008F6D72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7F75"/>
    <w:rsid w:val="00930CA4"/>
    <w:rsid w:val="0093107E"/>
    <w:rsid w:val="0093194C"/>
    <w:rsid w:val="009342C8"/>
    <w:rsid w:val="009345C6"/>
    <w:rsid w:val="009354B4"/>
    <w:rsid w:val="009357BB"/>
    <w:rsid w:val="0094280E"/>
    <w:rsid w:val="00945A1D"/>
    <w:rsid w:val="009505DF"/>
    <w:rsid w:val="00951228"/>
    <w:rsid w:val="00951970"/>
    <w:rsid w:val="009559C6"/>
    <w:rsid w:val="00955AB9"/>
    <w:rsid w:val="00956B76"/>
    <w:rsid w:val="00961E2D"/>
    <w:rsid w:val="00963783"/>
    <w:rsid w:val="009640BD"/>
    <w:rsid w:val="00972661"/>
    <w:rsid w:val="0097412A"/>
    <w:rsid w:val="00974F1C"/>
    <w:rsid w:val="00974FA5"/>
    <w:rsid w:val="00976406"/>
    <w:rsid w:val="009774CB"/>
    <w:rsid w:val="00977945"/>
    <w:rsid w:val="009801F2"/>
    <w:rsid w:val="00981284"/>
    <w:rsid w:val="00982B17"/>
    <w:rsid w:val="00982EB2"/>
    <w:rsid w:val="00984E50"/>
    <w:rsid w:val="00986340"/>
    <w:rsid w:val="009927EF"/>
    <w:rsid w:val="009932A8"/>
    <w:rsid w:val="00993D13"/>
    <w:rsid w:val="00994A36"/>
    <w:rsid w:val="00994C55"/>
    <w:rsid w:val="0099713B"/>
    <w:rsid w:val="00997B82"/>
    <w:rsid w:val="00997EB5"/>
    <w:rsid w:val="009A4D0B"/>
    <w:rsid w:val="009A543F"/>
    <w:rsid w:val="009A6DB9"/>
    <w:rsid w:val="009A712C"/>
    <w:rsid w:val="009B0FB4"/>
    <w:rsid w:val="009B15D1"/>
    <w:rsid w:val="009B415F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F6D"/>
    <w:rsid w:val="009D6B01"/>
    <w:rsid w:val="009D7E2E"/>
    <w:rsid w:val="009E00CF"/>
    <w:rsid w:val="009E2882"/>
    <w:rsid w:val="009E5AB7"/>
    <w:rsid w:val="009E717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6B54"/>
    <w:rsid w:val="00A16C34"/>
    <w:rsid w:val="00A17BA4"/>
    <w:rsid w:val="00A2133E"/>
    <w:rsid w:val="00A21351"/>
    <w:rsid w:val="00A21C93"/>
    <w:rsid w:val="00A23922"/>
    <w:rsid w:val="00A2393A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92EA7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72AC"/>
    <w:rsid w:val="00B116D8"/>
    <w:rsid w:val="00B17EB9"/>
    <w:rsid w:val="00B2038C"/>
    <w:rsid w:val="00B23837"/>
    <w:rsid w:val="00B25681"/>
    <w:rsid w:val="00B26CCF"/>
    <w:rsid w:val="00B27C57"/>
    <w:rsid w:val="00B332AE"/>
    <w:rsid w:val="00B371B4"/>
    <w:rsid w:val="00B401FA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E12"/>
    <w:rsid w:val="00B822BB"/>
    <w:rsid w:val="00B82F70"/>
    <w:rsid w:val="00B8317B"/>
    <w:rsid w:val="00B85345"/>
    <w:rsid w:val="00B87A6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C0251B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56CA"/>
    <w:rsid w:val="00C27352"/>
    <w:rsid w:val="00C32605"/>
    <w:rsid w:val="00C339C1"/>
    <w:rsid w:val="00C33B65"/>
    <w:rsid w:val="00C340BF"/>
    <w:rsid w:val="00C348B0"/>
    <w:rsid w:val="00C35CEC"/>
    <w:rsid w:val="00C3680C"/>
    <w:rsid w:val="00C40CEA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778FF"/>
    <w:rsid w:val="00C809CF"/>
    <w:rsid w:val="00C81030"/>
    <w:rsid w:val="00C8339C"/>
    <w:rsid w:val="00C8359C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29B5"/>
    <w:rsid w:val="00CB4F23"/>
    <w:rsid w:val="00CB50B7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DA9"/>
    <w:rsid w:val="00CE0175"/>
    <w:rsid w:val="00CE0ADF"/>
    <w:rsid w:val="00CE11D9"/>
    <w:rsid w:val="00CE164C"/>
    <w:rsid w:val="00CE450F"/>
    <w:rsid w:val="00CE53E4"/>
    <w:rsid w:val="00CE56E3"/>
    <w:rsid w:val="00CE6E80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3118C"/>
    <w:rsid w:val="00D33718"/>
    <w:rsid w:val="00D344FF"/>
    <w:rsid w:val="00D34E33"/>
    <w:rsid w:val="00D35564"/>
    <w:rsid w:val="00D37325"/>
    <w:rsid w:val="00D37B22"/>
    <w:rsid w:val="00D37D05"/>
    <w:rsid w:val="00D40C06"/>
    <w:rsid w:val="00D422F9"/>
    <w:rsid w:val="00D4267C"/>
    <w:rsid w:val="00D42D4A"/>
    <w:rsid w:val="00D441E6"/>
    <w:rsid w:val="00D45653"/>
    <w:rsid w:val="00D47FF4"/>
    <w:rsid w:val="00D50392"/>
    <w:rsid w:val="00D51344"/>
    <w:rsid w:val="00D51CB5"/>
    <w:rsid w:val="00D563F1"/>
    <w:rsid w:val="00D579AE"/>
    <w:rsid w:val="00D6451C"/>
    <w:rsid w:val="00D656D8"/>
    <w:rsid w:val="00D65E1A"/>
    <w:rsid w:val="00D67FAA"/>
    <w:rsid w:val="00D70308"/>
    <w:rsid w:val="00D707CB"/>
    <w:rsid w:val="00D70A34"/>
    <w:rsid w:val="00D7435B"/>
    <w:rsid w:val="00D7447F"/>
    <w:rsid w:val="00D752FE"/>
    <w:rsid w:val="00D75CF7"/>
    <w:rsid w:val="00D76115"/>
    <w:rsid w:val="00D76D01"/>
    <w:rsid w:val="00D802B8"/>
    <w:rsid w:val="00D90423"/>
    <w:rsid w:val="00D91B8E"/>
    <w:rsid w:val="00D94350"/>
    <w:rsid w:val="00D945A7"/>
    <w:rsid w:val="00D94D3D"/>
    <w:rsid w:val="00DA2601"/>
    <w:rsid w:val="00DA4F9B"/>
    <w:rsid w:val="00DB0FB0"/>
    <w:rsid w:val="00DB102E"/>
    <w:rsid w:val="00DB110B"/>
    <w:rsid w:val="00DB38BB"/>
    <w:rsid w:val="00DC2154"/>
    <w:rsid w:val="00DC226F"/>
    <w:rsid w:val="00DC4568"/>
    <w:rsid w:val="00DC51EC"/>
    <w:rsid w:val="00DC5BA7"/>
    <w:rsid w:val="00DC637E"/>
    <w:rsid w:val="00DC7A42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097C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1F9"/>
    <w:rsid w:val="00E13DA5"/>
    <w:rsid w:val="00E14A3F"/>
    <w:rsid w:val="00E14DDF"/>
    <w:rsid w:val="00E177AB"/>
    <w:rsid w:val="00E17EF4"/>
    <w:rsid w:val="00E20CB0"/>
    <w:rsid w:val="00E23869"/>
    <w:rsid w:val="00E243A4"/>
    <w:rsid w:val="00E26511"/>
    <w:rsid w:val="00E3099E"/>
    <w:rsid w:val="00E356DD"/>
    <w:rsid w:val="00E35C84"/>
    <w:rsid w:val="00E3775D"/>
    <w:rsid w:val="00E41338"/>
    <w:rsid w:val="00E41511"/>
    <w:rsid w:val="00E41984"/>
    <w:rsid w:val="00E4236E"/>
    <w:rsid w:val="00E42604"/>
    <w:rsid w:val="00E51396"/>
    <w:rsid w:val="00E5353E"/>
    <w:rsid w:val="00E55F41"/>
    <w:rsid w:val="00E56F4E"/>
    <w:rsid w:val="00E60510"/>
    <w:rsid w:val="00E60D1E"/>
    <w:rsid w:val="00E620DB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5D3D"/>
    <w:rsid w:val="00E7673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403D"/>
    <w:rsid w:val="00EA5D5C"/>
    <w:rsid w:val="00EA7BEE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0C47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678"/>
    <w:rsid w:val="00F0294A"/>
    <w:rsid w:val="00F046DF"/>
    <w:rsid w:val="00F04C73"/>
    <w:rsid w:val="00F05A5B"/>
    <w:rsid w:val="00F06A0C"/>
    <w:rsid w:val="00F13A84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523"/>
    <w:rsid w:val="00F42177"/>
    <w:rsid w:val="00F43886"/>
    <w:rsid w:val="00F45818"/>
    <w:rsid w:val="00F46507"/>
    <w:rsid w:val="00F46D03"/>
    <w:rsid w:val="00F502EA"/>
    <w:rsid w:val="00F50554"/>
    <w:rsid w:val="00F50B8E"/>
    <w:rsid w:val="00F50DD4"/>
    <w:rsid w:val="00F517B1"/>
    <w:rsid w:val="00F5544D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313D"/>
    <w:rsid w:val="00FE51EB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177F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A2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0A2A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2A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character" w:styleId="FollowedHyperlink">
    <w:name w:val="FollowedHyperlink"/>
    <w:basedOn w:val="DefaultParagraphFont"/>
    <w:uiPriority w:val="99"/>
    <w:rsid w:val="00A2133E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9.bin"/><Relationship Id="rId7" Type="http://schemas.openxmlformats.org/officeDocument/2006/relationships/image" Target="media/image1.e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07" Type="http://schemas.openxmlformats.org/officeDocument/2006/relationships/fontTable" Target="fontTable.xml"/><Relationship Id="rId11" Type="http://schemas.openxmlformats.org/officeDocument/2006/relationships/footer" Target="footer2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102" Type="http://schemas.openxmlformats.org/officeDocument/2006/relationships/hyperlink" Target="http://www.statsoft.ru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90" Type="http://schemas.openxmlformats.org/officeDocument/2006/relationships/oleObject" Target="embeddings/oleObject40.bin"/><Relationship Id="rId95" Type="http://schemas.openxmlformats.org/officeDocument/2006/relationships/hyperlink" Target="https://biblioclub.ru/index.php?page=book&amp;id=480936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hyperlink" Target="http://www.magtu.ru" TargetMode="External"/><Relationship Id="rId105" Type="http://schemas.openxmlformats.org/officeDocument/2006/relationships/hyperlink" Target="http://graphics.cs.msu.ru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4.wmf"/><Relationship Id="rId98" Type="http://schemas.openxmlformats.org/officeDocument/2006/relationships/hyperlink" Target="http://www.mmk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hyperlink" Target="http://www.microsoft.com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91" Type="http://schemas.openxmlformats.org/officeDocument/2006/relationships/image" Target="media/image43.wmf"/><Relationship Id="rId96" Type="http://schemas.openxmlformats.org/officeDocument/2006/relationships/hyperlink" Target="https://urait.ru/bcode/45197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hyperlink" Target="http://cgm.graphicon.ru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1.wmf"/><Relationship Id="rId94" Type="http://schemas.openxmlformats.org/officeDocument/2006/relationships/oleObject" Target="embeddings/oleObject42.bin"/><Relationship Id="rId99" Type="http://schemas.openxmlformats.org/officeDocument/2006/relationships/hyperlink" Target="http://www.creditural.ru" TargetMode="External"/><Relationship Id="rId101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04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203</TotalTime>
  <Pages>42</Pages>
  <Words>9614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64</cp:revision>
  <cp:lastPrinted>2018-11-11T16:37:00Z</cp:lastPrinted>
  <dcterms:created xsi:type="dcterms:W3CDTF">2018-11-11T15:33:00Z</dcterms:created>
  <dcterms:modified xsi:type="dcterms:W3CDTF">2020-11-08T06:46:00Z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