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436" w:rsidRPr="00411F0E" w:rsidRDefault="00DC6436" w:rsidP="00350C4F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C75EE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pt;height:640.5pt;visibility:visible">
            <v:imagedata r:id="rId7" o:title=""/>
          </v:shape>
        </w:pict>
      </w:r>
    </w:p>
    <w:p w:rsidR="00DC6436" w:rsidRPr="00C17915" w:rsidRDefault="00DC6436" w:rsidP="00673FBC">
      <w:r w:rsidRPr="00C17915">
        <w:rPr>
          <w:rStyle w:val="FontStyle16"/>
          <w:bCs/>
          <w:szCs w:val="16"/>
        </w:rPr>
        <w:br w:type="page"/>
      </w:r>
      <w:r w:rsidRPr="00C75EED"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</w:p>
    <w:p w:rsidR="00DC6436" w:rsidRPr="00A22E20" w:rsidRDefault="00DC6436" w:rsidP="007939E3">
      <w:pPr>
        <w:spacing w:after="200"/>
        <w:ind w:firstLine="0"/>
        <w:jc w:val="center"/>
        <w:rPr>
          <w:rStyle w:val="FontStyle16"/>
        </w:rPr>
      </w:pPr>
      <w:r>
        <w:rPr>
          <w:b/>
          <w:bCs/>
        </w:rPr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Cs/>
        </w:rPr>
        <w:t xml:space="preserve"> </w:t>
      </w:r>
      <w:r w:rsidRPr="00C17915">
        <w:rPr>
          <w:rStyle w:val="FontStyle16"/>
          <w:bCs/>
        </w:rPr>
        <w:br w:type="page"/>
      </w:r>
      <w:r w:rsidRPr="00A22E20">
        <w:rPr>
          <w:rStyle w:val="FontStyle21"/>
          <w:bCs/>
          <w:sz w:val="24"/>
        </w:rPr>
        <w:t>1 Цели освоения дисциплины (модуля)</w:t>
      </w:r>
    </w:p>
    <w:p w:rsidR="00DC6436" w:rsidRPr="0049314C" w:rsidRDefault="00DC6436" w:rsidP="00350C4F">
      <w:pPr>
        <w:rPr>
          <w:rStyle w:val="FontStyle17"/>
          <w:b w:val="0"/>
          <w:bCs/>
          <w:szCs w:val="16"/>
        </w:rPr>
      </w:pPr>
      <w:r w:rsidRPr="00A22E20">
        <w:t>Целями освоения дисциплины (модуля) «Человеко-машинное взаимодействие» являются</w:t>
      </w:r>
      <w:r>
        <w:rPr>
          <w:rStyle w:val="FontStyle16"/>
          <w:bCs/>
          <w:szCs w:val="16"/>
        </w:rPr>
        <w:t xml:space="preserve"> </w:t>
      </w:r>
      <w:r w:rsidRPr="00090BD3">
        <w:rPr>
          <w:bCs/>
        </w:rPr>
        <w:t>ознакомление студентов с современными методами и средствами создания пользовательского интерфейса с учетом последних достижений в области визуального программирования; форм</w:t>
      </w:r>
      <w:r w:rsidRPr="00090BD3">
        <w:rPr>
          <w:bCs/>
        </w:rPr>
        <w:t>и</w:t>
      </w:r>
      <w:r w:rsidRPr="00090BD3">
        <w:rPr>
          <w:bCs/>
        </w:rPr>
        <w:t>рование представлений о  метафоре пользовательского интерфейса и психологических аспектах взаимодействия</w:t>
      </w:r>
      <w:r>
        <w:rPr>
          <w:bCs/>
        </w:rPr>
        <w:t xml:space="preserve"> человека с интерфейсом ПО</w:t>
      </w:r>
      <w:r w:rsidRPr="00090BD3">
        <w:rPr>
          <w:bCs/>
        </w:rPr>
        <w:t xml:space="preserve">  и использования их для решения научных и пр</w:t>
      </w:r>
      <w:r w:rsidRPr="00090BD3">
        <w:rPr>
          <w:bCs/>
        </w:rPr>
        <w:t>и</w:t>
      </w:r>
      <w:r w:rsidRPr="00090BD3">
        <w:rPr>
          <w:bCs/>
        </w:rPr>
        <w:t>кладных задач.</w:t>
      </w:r>
    </w:p>
    <w:p w:rsidR="00DC6436" w:rsidRPr="00D21C33" w:rsidRDefault="00DC6436" w:rsidP="00350C4F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DC6436" w:rsidRPr="00A22E20" w:rsidRDefault="00DC6436" w:rsidP="00350C4F">
      <w:r w:rsidRPr="00A22E20">
        <w:t>Дисциплина «Человеко-машинное взаимодействие» входит в вариативную часть блока 1 образовательной программы.</w:t>
      </w:r>
    </w:p>
    <w:p w:rsidR="00DC6436" w:rsidRPr="00A22E20" w:rsidRDefault="00DC6436" w:rsidP="00350C4F">
      <w:r w:rsidRPr="00A22E20">
        <w:t>Для изучения дисциплины необходимы знания (умения, владения), сформированные в р</w:t>
      </w:r>
      <w:r w:rsidRPr="00A22E20">
        <w:t>е</w:t>
      </w:r>
      <w:r w:rsidRPr="00A22E20">
        <w:t xml:space="preserve">зультате изучения дисциплин: </w:t>
      </w:r>
    </w:p>
    <w:p w:rsidR="00DC6436" w:rsidRPr="00A22E20" w:rsidRDefault="00DC6436" w:rsidP="00A22E20">
      <w:pPr>
        <w:rPr>
          <w:bCs/>
        </w:rPr>
      </w:pPr>
      <w:r w:rsidRPr="00A22E20">
        <w:rPr>
          <w:bCs/>
        </w:rPr>
        <w:t xml:space="preserve">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>). Умения и владения, полученные при изучении этой дисциплины, позволят обучающимся применить методы пре</w:t>
      </w:r>
      <w:r w:rsidRPr="00A22E20">
        <w:rPr>
          <w:bCs/>
        </w:rPr>
        <w:t>д</w:t>
      </w:r>
      <w:r w:rsidRPr="00A22E20">
        <w:rPr>
          <w:bCs/>
        </w:rPr>
        <w:t>ставления информации средствами вычислительной техники и технологии обработки текст</w:t>
      </w:r>
      <w:r w:rsidRPr="00A22E20">
        <w:rPr>
          <w:bCs/>
        </w:rPr>
        <w:t>о</w:t>
      </w:r>
      <w:r w:rsidRPr="00A22E20">
        <w:rPr>
          <w:bCs/>
        </w:rPr>
        <w:t>вой, числовой и графической информации</w:t>
      </w:r>
    </w:p>
    <w:p w:rsidR="00DC6436" w:rsidRPr="00A22E20" w:rsidRDefault="00DC6436" w:rsidP="00A22E20">
      <w:pPr>
        <w:rPr>
          <w:bCs/>
        </w:rPr>
      </w:pPr>
      <w:r w:rsidRPr="00A22E20">
        <w:rPr>
          <w:bCs/>
        </w:rPr>
        <w:t xml:space="preserve">прикладного программирования 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>). Умения и владения, полученные при изучении этой дисциплины, позволят об</w:t>
      </w:r>
      <w:r w:rsidRPr="00A22E20">
        <w:rPr>
          <w:bCs/>
        </w:rPr>
        <w:t>у</w:t>
      </w:r>
      <w:r w:rsidRPr="00A22E20">
        <w:rPr>
          <w:bCs/>
        </w:rPr>
        <w:t>чающимся использовать языки высокого уровня для разработки приложений и применять м</w:t>
      </w:r>
      <w:r w:rsidRPr="00A22E20">
        <w:rPr>
          <w:bCs/>
        </w:rPr>
        <w:t>о</w:t>
      </w:r>
      <w:r w:rsidRPr="00A22E20">
        <w:rPr>
          <w:bCs/>
        </w:rPr>
        <w:t>дели визуального и событийно-управляемого программирования.</w:t>
      </w:r>
    </w:p>
    <w:p w:rsidR="00DC6436" w:rsidRPr="00A22E20" w:rsidRDefault="00DC6436" w:rsidP="00A22E20">
      <w:pPr>
        <w:rPr>
          <w:bCs/>
        </w:rPr>
      </w:pPr>
      <w:r w:rsidRPr="00A22E20">
        <w:rPr>
          <w:bCs/>
        </w:rPr>
        <w:t xml:space="preserve">обработки графической информации информатики (вариативная </w:t>
      </w:r>
      <w:r w:rsidRPr="00A22E20">
        <w:t>часть блока 1 образов</w:t>
      </w:r>
      <w:r w:rsidRPr="00A22E20">
        <w:t>а</w:t>
      </w:r>
      <w:r w:rsidRPr="00A22E20">
        <w:t>тельной программы</w:t>
      </w:r>
      <w:r w:rsidRPr="00A22E20">
        <w:rPr>
          <w:bCs/>
        </w:rPr>
        <w:t xml:space="preserve">). Умения и владения, полученные при изучении этой дисциплины, позволят обучающимся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A22E20">
        <w:t>проектировании интерфейса ПП</w:t>
      </w:r>
      <w:r w:rsidRPr="00A22E20">
        <w:rPr>
          <w:bCs/>
        </w:rPr>
        <w:t>.</w:t>
      </w:r>
    </w:p>
    <w:p w:rsidR="00DC6436" w:rsidRPr="00A22E20" w:rsidRDefault="00DC6436" w:rsidP="00A22E20">
      <w:r w:rsidRPr="00A22E20">
        <w:rPr>
          <w:bCs/>
        </w:rPr>
        <w:t xml:space="preserve">объектно-ориентированное программирование (вариативная </w:t>
      </w:r>
      <w:r w:rsidRPr="00A22E20">
        <w:t>часть блока 1 образовател</w:t>
      </w:r>
      <w:r w:rsidRPr="00A22E20">
        <w:t>ь</w:t>
      </w:r>
      <w:r w:rsidRPr="00A22E20">
        <w:t>ной программы</w:t>
      </w:r>
      <w:r w:rsidRPr="00A22E20">
        <w:rPr>
          <w:bCs/>
        </w:rPr>
        <w:t>)</w:t>
      </w:r>
      <w:r w:rsidRPr="00A22E20">
        <w:t xml:space="preserve">. </w:t>
      </w:r>
      <w:r w:rsidRPr="00A22E20">
        <w:rPr>
          <w:bCs/>
        </w:rPr>
        <w:t>Умения и владения, полученные при изучении этой дисциплины, позволят обучающимся применить объектно-ориентированную парадигму проектирования и программ</w:t>
      </w:r>
      <w:r w:rsidRPr="00A22E20">
        <w:rPr>
          <w:bCs/>
        </w:rPr>
        <w:t>и</w:t>
      </w:r>
      <w:r w:rsidRPr="00A22E20">
        <w:rPr>
          <w:bCs/>
        </w:rPr>
        <w:t xml:space="preserve">рования </w:t>
      </w:r>
      <w:r w:rsidRPr="00A22E20">
        <w:t>интерфейса ПП</w:t>
      </w:r>
      <w:r w:rsidRPr="00A22E20">
        <w:rPr>
          <w:bCs/>
        </w:rPr>
        <w:t>.</w:t>
      </w:r>
    </w:p>
    <w:p w:rsidR="00DC6436" w:rsidRPr="00A22E20" w:rsidRDefault="00DC6436" w:rsidP="00350C4F">
      <w:r w:rsidRPr="00A22E20">
        <w:t>Знания (умения, владения), полученные при изучении данной дисциплины будут необх</w:t>
      </w:r>
      <w:r w:rsidRPr="00A22E20">
        <w:t>о</w:t>
      </w:r>
      <w:r w:rsidRPr="00A22E20">
        <w:t xml:space="preserve">димы для написания выпускной квалификационной работы. </w:t>
      </w:r>
      <w:r w:rsidRPr="00A22E20">
        <w:rPr>
          <w:bCs/>
        </w:rPr>
        <w:t xml:space="preserve">Умения и владения, полученные при изучении дисциплины </w:t>
      </w:r>
      <w:r w:rsidRPr="00A22E20">
        <w:t>«Человеко-машинное взаимодействие»</w:t>
      </w:r>
      <w:r w:rsidRPr="00A22E20">
        <w:rPr>
          <w:bCs/>
        </w:rPr>
        <w:t>, позволят обучающимся применить практические и теоретические навыки проектирования пользовательского инте</w:t>
      </w:r>
      <w:r w:rsidRPr="00A22E20">
        <w:rPr>
          <w:bCs/>
        </w:rPr>
        <w:t>р</w:t>
      </w:r>
      <w:r w:rsidRPr="00A22E20">
        <w:rPr>
          <w:bCs/>
        </w:rPr>
        <w:t xml:space="preserve">фейса при проектирование и разработки практической части программного модуля </w:t>
      </w:r>
      <w:r w:rsidRPr="00A22E20">
        <w:t xml:space="preserve">выпускной квалификационной работы. </w:t>
      </w:r>
    </w:p>
    <w:p w:rsidR="00DC6436" w:rsidRPr="00C5451F" w:rsidRDefault="00DC6436" w:rsidP="00350C4F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="00DC6436" w:rsidRPr="00A22E20" w:rsidRDefault="00DC6436" w:rsidP="00350C4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A22E20">
        <w:rPr>
          <w:rStyle w:val="FontStyle16"/>
          <w:b w:val="0"/>
          <w:bCs/>
          <w:sz w:val="24"/>
        </w:rPr>
        <w:t>В результате освоения дисциплины (модуля)  «Человеко-машинное взаимодействие» об</w:t>
      </w:r>
      <w:r w:rsidRPr="00A22E20">
        <w:rPr>
          <w:rStyle w:val="FontStyle16"/>
          <w:b w:val="0"/>
          <w:bCs/>
          <w:sz w:val="24"/>
        </w:rPr>
        <w:t>у</w:t>
      </w:r>
      <w:r w:rsidRPr="00A22E20">
        <w:rPr>
          <w:rStyle w:val="FontStyle16"/>
          <w:b w:val="0"/>
          <w:bCs/>
          <w:sz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88"/>
        <w:gridCol w:w="8394"/>
      </w:tblGrid>
      <w:tr w:rsidR="00DC6436" w:rsidRPr="00C640B4" w:rsidTr="00E32DA8">
        <w:trPr>
          <w:trHeight w:val="611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6436" w:rsidRPr="009323CC" w:rsidRDefault="00DC6436" w:rsidP="00E32DA8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6436" w:rsidRPr="009323CC" w:rsidRDefault="00DC6436" w:rsidP="00E32DA8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DC6436" w:rsidRPr="00C640B4" w:rsidTr="00E32DA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6436" w:rsidRPr="005F024D" w:rsidRDefault="00DC6436" w:rsidP="00E32DA8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024D">
              <w:rPr>
                <w:b/>
                <w:bCs/>
              </w:rPr>
              <w:t>ПК-1 способностью разрабатывать модели компонентов информационных систем, вкл</w:t>
            </w:r>
            <w:r w:rsidRPr="005F024D">
              <w:rPr>
                <w:b/>
                <w:bCs/>
              </w:rPr>
              <w:t>ю</w:t>
            </w:r>
            <w:r w:rsidRPr="005F024D">
              <w:rPr>
                <w:b/>
                <w:bCs/>
              </w:rPr>
              <w:t>чая модели баз данных и модели интерфейсов «человек - электронно-вычислительная машина»</w:t>
            </w:r>
          </w:p>
        </w:tc>
      </w:tr>
      <w:tr w:rsidR="00DC6436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9323CC" w:rsidRDefault="00DC6436" w:rsidP="00E32DA8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5F024D" w:rsidRDefault="00DC6436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метафоры пользовательского интерфейса</w:t>
            </w:r>
            <w:r w:rsidRPr="005F024D">
              <w:rPr>
                <w:bCs/>
              </w:rPr>
              <w:t>;</w:t>
            </w:r>
          </w:p>
          <w:p w:rsidR="00DC6436" w:rsidRPr="00B349C1" w:rsidRDefault="00DC6436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структуру и сценарий диалога, атрибуты отображаемой информа</w:t>
            </w:r>
            <w:r>
              <w:rPr>
                <w:bCs/>
              </w:rPr>
              <w:t>ции;</w:t>
            </w:r>
          </w:p>
          <w:p w:rsidR="00DC6436" w:rsidRPr="009323CC" w:rsidRDefault="00DC6436" w:rsidP="00E32DA8">
            <w:pPr>
              <w:ind w:firstLine="0"/>
              <w:jc w:val="left"/>
              <w:rPr>
                <w:bCs/>
              </w:rPr>
            </w:pPr>
            <w:r w:rsidRPr="00B349C1">
              <w:rPr>
                <w:bCs/>
              </w:rPr>
              <w:t>принципы разработки пользовательского интерфейса</w:t>
            </w:r>
            <w:r>
              <w:t>.</w:t>
            </w:r>
          </w:p>
        </w:tc>
      </w:tr>
      <w:tr w:rsidR="00DC6436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9323CC" w:rsidRDefault="00DC6436" w:rsidP="00E32DA8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B349C1" w:rsidRDefault="00DC6436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проектирование  пользовательский интерфейс</w:t>
            </w:r>
            <w:r>
              <w:rPr>
                <w:bCs/>
              </w:rPr>
              <w:t>;</w:t>
            </w:r>
          </w:p>
          <w:p w:rsidR="00DC6436" w:rsidRPr="00B349C1" w:rsidRDefault="00DC6436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применять аппаратные средства графического диалога и мультимедиа-устройства для разработки пользовательского интерфейса</w:t>
            </w:r>
            <w:r>
              <w:rPr>
                <w:bCs/>
              </w:rPr>
              <w:t>;</w:t>
            </w:r>
          </w:p>
          <w:p w:rsidR="00DC6436" w:rsidRPr="00B349C1" w:rsidRDefault="00DC6436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проектировать элементов управления пользовательским интерфейсом и проектировать средства поддержки пользователя</w:t>
            </w:r>
            <w:r>
              <w:rPr>
                <w:bCs/>
              </w:rPr>
              <w:t>.</w:t>
            </w:r>
          </w:p>
        </w:tc>
      </w:tr>
      <w:tr w:rsidR="00DC6436" w:rsidRPr="00C640B4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9323CC" w:rsidRDefault="00DC6436" w:rsidP="00E32DA8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B349C1" w:rsidRDefault="00DC6436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навыками реализации пользовательского интерфейса</w:t>
            </w:r>
            <w:r>
              <w:rPr>
                <w:bCs/>
              </w:rPr>
              <w:t>;</w:t>
            </w:r>
          </w:p>
          <w:p w:rsidR="00DC6436" w:rsidRPr="00B349C1" w:rsidRDefault="00DC6436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использования инструментальной среды разработки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ских интерфейсов</w:t>
            </w:r>
            <w:r>
              <w:rPr>
                <w:bCs/>
              </w:rPr>
              <w:t>;</w:t>
            </w:r>
            <w:r w:rsidRPr="00B349C1">
              <w:rPr>
                <w:bCs/>
              </w:rPr>
              <w:t xml:space="preserve"> </w:t>
            </w:r>
          </w:p>
          <w:p w:rsidR="00DC6436" w:rsidRPr="00B349C1" w:rsidRDefault="00DC6436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применения  объектного подхода к проектированию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ского интерфейса и компонентами графического интерфейса программного обеспечения</w:t>
            </w:r>
            <w:r>
              <w:rPr>
                <w:bCs/>
              </w:rPr>
              <w:t>.</w:t>
            </w:r>
          </w:p>
        </w:tc>
      </w:tr>
    </w:tbl>
    <w:p w:rsidR="00DC6436" w:rsidRPr="00951970" w:rsidRDefault="00DC6436" w:rsidP="00951970">
      <w:pPr>
        <w:sectPr w:rsidR="00DC6436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C6436" w:rsidRPr="00C17915" w:rsidRDefault="00DC6436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DC6436" w:rsidRPr="00815C89" w:rsidRDefault="00DC6436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Общая трудоемкость дисциплины составляет 4 зачетных единиц 144 акад. часов, в том числе:</w:t>
      </w:r>
    </w:p>
    <w:p w:rsidR="00DC6436" w:rsidRPr="00815C89" w:rsidRDefault="00DC6436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74</w:t>
      </w:r>
      <w:r w:rsidRPr="00D14B8F">
        <w:rPr>
          <w:rStyle w:val="FontStyle18"/>
          <w:b w:val="0"/>
          <w:bCs/>
          <w:sz w:val="24"/>
        </w:rPr>
        <w:t>,9</w:t>
      </w:r>
      <w:r w:rsidRPr="00815C89">
        <w:rPr>
          <w:rStyle w:val="FontStyle18"/>
          <w:b w:val="0"/>
          <w:bCs/>
          <w:sz w:val="24"/>
        </w:rPr>
        <w:t xml:space="preserve"> акад. часов:</w:t>
      </w:r>
    </w:p>
    <w:p w:rsidR="00DC6436" w:rsidRPr="00815C89" w:rsidRDefault="00DC6436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ab/>
        <w:t>–</w:t>
      </w:r>
      <w:r w:rsidRPr="00815C89">
        <w:rPr>
          <w:rStyle w:val="FontStyle18"/>
          <w:b w:val="0"/>
          <w:bCs/>
          <w:sz w:val="24"/>
        </w:rPr>
        <w:tab/>
        <w:t>аудиторная – 36 акад. часов;</w:t>
      </w:r>
    </w:p>
    <w:p w:rsidR="00DC6436" w:rsidRPr="00815C89" w:rsidRDefault="00DC6436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ab/>
        <w:t>–</w:t>
      </w:r>
      <w:r w:rsidRPr="00815C89">
        <w:rPr>
          <w:rStyle w:val="FontStyle18"/>
          <w:b w:val="0"/>
          <w:bCs/>
          <w:sz w:val="24"/>
        </w:rPr>
        <w:tab/>
        <w:t>внеаудиторная –</w:t>
      </w:r>
      <w:r>
        <w:rPr>
          <w:rStyle w:val="FontStyle18"/>
          <w:b w:val="0"/>
          <w:bCs/>
          <w:sz w:val="24"/>
        </w:rPr>
        <w:t xml:space="preserve">2,9 </w:t>
      </w:r>
      <w:r w:rsidRPr="00815C89">
        <w:rPr>
          <w:rStyle w:val="FontStyle18"/>
          <w:b w:val="0"/>
          <w:bCs/>
          <w:sz w:val="24"/>
        </w:rPr>
        <w:t xml:space="preserve">акад. часов </w:t>
      </w:r>
    </w:p>
    <w:p w:rsidR="00DC6436" w:rsidRPr="00C17915" w:rsidRDefault="00DC6436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69,1</w:t>
      </w:r>
      <w:r w:rsidRPr="00815C89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часов.</w:t>
      </w:r>
    </w:p>
    <w:p w:rsidR="00DC6436" w:rsidRPr="00C17915" w:rsidRDefault="00DC6436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39"/>
        <w:gridCol w:w="548"/>
        <w:gridCol w:w="907"/>
        <w:gridCol w:w="668"/>
        <w:gridCol w:w="666"/>
        <w:gridCol w:w="846"/>
        <w:gridCol w:w="3223"/>
        <w:gridCol w:w="2514"/>
        <w:gridCol w:w="1514"/>
      </w:tblGrid>
      <w:tr w:rsidR="00DC6436" w:rsidRPr="0090119E" w:rsidTr="00E339A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DC6436" w:rsidRPr="0090119E" w:rsidRDefault="00DC643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DC6436" w:rsidRPr="0090119E" w:rsidRDefault="00DC6436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DC6436" w:rsidRPr="0090119E" w:rsidRDefault="00DC6436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90119E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DC6436" w:rsidRPr="0090119E" w:rsidRDefault="00DC6436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DC6436" w:rsidRPr="0090119E" w:rsidRDefault="00DC6436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90119E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DC6436" w:rsidRPr="0090119E" w:rsidRDefault="00DC6436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90119E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DC6436" w:rsidRPr="0090119E" w:rsidRDefault="00DC6436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>Форма текущего ко</w:t>
            </w: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>н</w:t>
            </w: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 xml:space="preserve">троля успеваемости и </w:t>
            </w: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</w:t>
            </w: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DC6436" w:rsidRPr="0090119E" w:rsidRDefault="00DC6436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90119E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90119E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DC6436" w:rsidRPr="0090119E" w:rsidTr="00E339A1">
        <w:trPr>
          <w:cantSplit/>
          <w:trHeight w:val="1134"/>
          <w:tblHeader/>
        </w:trPr>
        <w:tc>
          <w:tcPr>
            <w:tcW w:w="1378" w:type="pct"/>
            <w:vMerge/>
          </w:tcPr>
          <w:p w:rsidR="00DC6436" w:rsidRPr="0090119E" w:rsidRDefault="00DC6436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DC6436" w:rsidRPr="0090119E" w:rsidRDefault="00DC6436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  <w:r w:rsidRPr="0090119E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DC6436" w:rsidRPr="0090119E" w:rsidRDefault="00DC6436" w:rsidP="00B01B6B">
            <w:pPr>
              <w:pStyle w:val="Style14"/>
              <w:widowControl/>
              <w:ind w:firstLine="0"/>
              <w:jc w:val="center"/>
            </w:pPr>
            <w:r w:rsidRPr="0090119E">
              <w:t>лаборат.</w:t>
            </w:r>
          </w:p>
          <w:p w:rsidR="00DC6436" w:rsidRPr="0090119E" w:rsidRDefault="00DC6436" w:rsidP="00B01B6B">
            <w:pPr>
              <w:pStyle w:val="Style14"/>
              <w:widowControl/>
              <w:ind w:firstLine="0"/>
              <w:jc w:val="center"/>
            </w:pPr>
            <w:r w:rsidRPr="0090119E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C6436" w:rsidRPr="0090119E" w:rsidRDefault="00DC6436" w:rsidP="00B01B6B">
            <w:pPr>
              <w:pStyle w:val="Style14"/>
              <w:widowControl/>
              <w:ind w:firstLine="0"/>
              <w:jc w:val="center"/>
            </w:pPr>
            <w:r w:rsidRPr="0090119E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DC6436" w:rsidRPr="0090119E" w:rsidRDefault="00DC6436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DC6436" w:rsidRPr="0090119E" w:rsidRDefault="00DC6436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DC6436" w:rsidRPr="0090119E" w:rsidRDefault="00DC6436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DC6436" w:rsidRPr="0090119E" w:rsidRDefault="00DC6436" w:rsidP="00624F44">
            <w:pPr>
              <w:pStyle w:val="Style14"/>
              <w:widowControl/>
              <w:jc w:val="center"/>
            </w:pPr>
          </w:p>
        </w:tc>
      </w:tr>
      <w:tr w:rsidR="00DC6436" w:rsidRPr="0090119E" w:rsidTr="00E339A1">
        <w:trPr>
          <w:trHeight w:val="268"/>
        </w:trPr>
        <w:tc>
          <w:tcPr>
            <w:tcW w:w="1378" w:type="pct"/>
          </w:tcPr>
          <w:p w:rsidR="00DC6436" w:rsidRPr="0090119E" w:rsidRDefault="00DC6436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0119E">
              <w:t xml:space="preserve">1. </w:t>
            </w:r>
            <w:r w:rsidRPr="0090119E">
              <w:rPr>
                <w:bCs/>
              </w:rPr>
              <w:t>Принципы разработки пользовател</w:t>
            </w:r>
            <w:r w:rsidRPr="0090119E">
              <w:rPr>
                <w:bCs/>
              </w:rPr>
              <w:t>ь</w:t>
            </w:r>
            <w:r w:rsidRPr="0090119E">
              <w:rPr>
                <w:bCs/>
              </w:rPr>
              <w:t>ского интерфейса</w:t>
            </w:r>
          </w:p>
        </w:tc>
        <w:tc>
          <w:tcPr>
            <w:tcW w:w="183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  <w:r w:rsidRPr="0090119E">
              <w:t>7</w:t>
            </w:r>
          </w:p>
        </w:tc>
        <w:tc>
          <w:tcPr>
            <w:tcW w:w="302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C6436" w:rsidRPr="0090119E" w:rsidTr="00E339A1">
        <w:trPr>
          <w:trHeight w:val="422"/>
        </w:trPr>
        <w:tc>
          <w:tcPr>
            <w:tcW w:w="1378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</w:pPr>
            <w:r w:rsidRPr="0090119E">
              <w:t xml:space="preserve">1.1. </w:t>
            </w:r>
            <w:r w:rsidRPr="0090119E">
              <w:rPr>
                <w:bCs/>
              </w:rPr>
              <w:t>Метафоры пользовательского и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терфейса и концептуальные модели взаимодействия; стандартизация пол</w:t>
            </w:r>
            <w:r w:rsidRPr="0090119E">
              <w:rPr>
                <w:bCs/>
              </w:rPr>
              <w:t>ь</w:t>
            </w:r>
            <w:r w:rsidRPr="0090119E">
              <w:rPr>
                <w:bCs/>
              </w:rPr>
              <w:t>зовательского интерфейса.</w:t>
            </w:r>
          </w:p>
        </w:tc>
        <w:tc>
          <w:tcPr>
            <w:tcW w:w="183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2(2И)</w:t>
            </w:r>
          </w:p>
        </w:tc>
        <w:tc>
          <w:tcPr>
            <w:tcW w:w="219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2</w:t>
            </w:r>
          </w:p>
        </w:tc>
        <w:tc>
          <w:tcPr>
            <w:tcW w:w="222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73" w:type="pct"/>
          </w:tcPr>
          <w:p w:rsidR="00DC6436" w:rsidRPr="0090119E" w:rsidRDefault="00DC6436" w:rsidP="00815C89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C6436" w:rsidRPr="0090119E" w:rsidRDefault="00DC6436" w:rsidP="00815C89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C6436" w:rsidRPr="0090119E" w:rsidRDefault="00DC6436" w:rsidP="00BF6D6D">
            <w:pPr>
              <w:pStyle w:val="Style14"/>
              <w:widowControl/>
              <w:ind w:firstLine="0"/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C6436" w:rsidRPr="0090119E" w:rsidRDefault="00DC6436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C6436" w:rsidRPr="0090119E" w:rsidRDefault="00DC6436" w:rsidP="00BF6D6D">
            <w:pPr>
              <w:pStyle w:val="Style14"/>
              <w:widowControl/>
              <w:ind w:firstLine="0"/>
              <w:jc w:val="left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C6436" w:rsidRPr="0090119E" w:rsidRDefault="00DC6436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</w:rPr>
              <w:t>ПК-1–зув</w:t>
            </w:r>
          </w:p>
          <w:p w:rsidR="00DC6436" w:rsidRPr="0090119E" w:rsidRDefault="00DC6436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C6436" w:rsidRPr="0090119E" w:rsidTr="00E339A1">
        <w:trPr>
          <w:trHeight w:val="422"/>
        </w:trPr>
        <w:tc>
          <w:tcPr>
            <w:tcW w:w="1378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</w:pPr>
            <w:r w:rsidRPr="0090119E">
              <w:t>1.2.</w:t>
            </w:r>
            <w:r w:rsidRPr="0090119E">
              <w:rPr>
                <w:bCs/>
              </w:rPr>
              <w:t xml:space="preserve"> Проектирование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интерфейса; психологические а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>пекты человеко-машинного взаим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действия;  уровни сложности и орие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тация на пользователя; этапы проект</w:t>
            </w:r>
            <w:r w:rsidRPr="0090119E">
              <w:rPr>
                <w:bCs/>
              </w:rPr>
              <w:t>и</w:t>
            </w:r>
            <w:r w:rsidRPr="0090119E">
              <w:rPr>
                <w:bCs/>
              </w:rPr>
              <w:t>рования пользовательского интерфе</w:t>
            </w:r>
            <w:r w:rsidRPr="0090119E">
              <w:rPr>
                <w:bCs/>
              </w:rPr>
              <w:t>й</w:t>
            </w:r>
            <w:r w:rsidRPr="0090119E">
              <w:rPr>
                <w:bCs/>
              </w:rPr>
              <w:t>са</w:t>
            </w:r>
            <w:r w:rsidRPr="0090119E">
              <w:t>.</w:t>
            </w:r>
          </w:p>
        </w:tc>
        <w:tc>
          <w:tcPr>
            <w:tcW w:w="183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2</w:t>
            </w:r>
          </w:p>
        </w:tc>
        <w:tc>
          <w:tcPr>
            <w:tcW w:w="222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8</w:t>
            </w:r>
          </w:p>
        </w:tc>
        <w:tc>
          <w:tcPr>
            <w:tcW w:w="1073" w:type="pct"/>
          </w:tcPr>
          <w:p w:rsidR="00DC6436" w:rsidRPr="0090119E" w:rsidRDefault="00DC6436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C6436" w:rsidRPr="0090119E" w:rsidRDefault="00DC6436" w:rsidP="00B422EB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C6436" w:rsidRPr="0090119E" w:rsidRDefault="00DC6436" w:rsidP="00B422EB">
            <w:pPr>
              <w:pStyle w:val="Style14"/>
              <w:widowControl/>
              <w:ind w:firstLine="0"/>
              <w:jc w:val="left"/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C6436" w:rsidRPr="0090119E" w:rsidRDefault="00DC6436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C6436" w:rsidRPr="0090119E" w:rsidRDefault="00DC6436" w:rsidP="00BF6D6D">
            <w:pPr>
              <w:pStyle w:val="Style14"/>
              <w:widowControl/>
              <w:ind w:firstLine="0"/>
              <w:jc w:val="left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C6436" w:rsidRPr="0090119E" w:rsidRDefault="00DC643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</w:rPr>
              <w:t>ПК-1–зув</w:t>
            </w:r>
          </w:p>
          <w:p w:rsidR="00DC6436" w:rsidRPr="0090119E" w:rsidRDefault="00DC6436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DC6436" w:rsidRPr="0090119E" w:rsidTr="00E339A1">
        <w:trPr>
          <w:trHeight w:val="422"/>
        </w:trPr>
        <w:tc>
          <w:tcPr>
            <w:tcW w:w="1378" w:type="pct"/>
          </w:tcPr>
          <w:p w:rsidR="00DC6436" w:rsidRPr="0090119E" w:rsidRDefault="00DC6436" w:rsidP="00815C89">
            <w:pPr>
              <w:ind w:firstLine="0"/>
            </w:pPr>
            <w:r w:rsidRPr="0090119E">
              <w:t xml:space="preserve">1.3. </w:t>
            </w:r>
            <w:r w:rsidRPr="0090119E">
              <w:rPr>
                <w:bCs/>
              </w:rPr>
              <w:t>Структура и сценарий диалога, а</w:t>
            </w:r>
            <w:r w:rsidRPr="0090119E">
              <w:rPr>
                <w:bCs/>
              </w:rPr>
              <w:t>т</w:t>
            </w:r>
            <w:r w:rsidRPr="0090119E">
              <w:rPr>
                <w:bCs/>
              </w:rPr>
              <w:t>рибуты отображаемой информации.</w:t>
            </w:r>
          </w:p>
        </w:tc>
        <w:tc>
          <w:tcPr>
            <w:tcW w:w="183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2</w:t>
            </w:r>
          </w:p>
        </w:tc>
        <w:tc>
          <w:tcPr>
            <w:tcW w:w="222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6</w:t>
            </w:r>
          </w:p>
        </w:tc>
        <w:tc>
          <w:tcPr>
            <w:tcW w:w="1073" w:type="pct"/>
          </w:tcPr>
          <w:p w:rsidR="00DC6436" w:rsidRPr="0090119E" w:rsidRDefault="00DC6436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C6436" w:rsidRPr="0090119E" w:rsidRDefault="00DC6436" w:rsidP="00B422EB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C6436" w:rsidRPr="0090119E" w:rsidRDefault="00DC6436" w:rsidP="00B422EB">
            <w:pPr>
              <w:pStyle w:val="Style14"/>
              <w:widowControl/>
              <w:ind w:firstLine="0"/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C6436" w:rsidRPr="0090119E" w:rsidRDefault="00DC6436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C6436" w:rsidRPr="0090119E" w:rsidRDefault="00DC6436" w:rsidP="00BF6D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C6436" w:rsidRPr="0090119E" w:rsidRDefault="00DC643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</w:rPr>
              <w:t>ПК-1–зув</w:t>
            </w:r>
          </w:p>
          <w:p w:rsidR="00DC6436" w:rsidRPr="0090119E" w:rsidRDefault="00DC6436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C6436" w:rsidRPr="0090119E" w:rsidTr="00E339A1">
        <w:trPr>
          <w:trHeight w:val="336"/>
        </w:trPr>
        <w:tc>
          <w:tcPr>
            <w:tcW w:w="1378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rPr>
                <w:b/>
              </w:rPr>
            </w:pPr>
            <w:r w:rsidRPr="0090119E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C6436" w:rsidRPr="0090119E" w:rsidRDefault="00DC6436" w:rsidP="009621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10(10И)</w:t>
            </w:r>
          </w:p>
        </w:tc>
        <w:tc>
          <w:tcPr>
            <w:tcW w:w="219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10</w:t>
            </w:r>
          </w:p>
        </w:tc>
        <w:tc>
          <w:tcPr>
            <w:tcW w:w="222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0119E">
              <w:rPr>
                <w:rStyle w:val="FontStyle31"/>
                <w:rFonts w:ascii="Times New Roman" w:hAnsi="Times New Roman" w:cs="Georgia"/>
                <w:b/>
                <w:sz w:val="24"/>
              </w:rPr>
              <w:t>2</w:t>
            </w: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4</w:t>
            </w:r>
          </w:p>
        </w:tc>
        <w:tc>
          <w:tcPr>
            <w:tcW w:w="1073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837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90119E">
              <w:rPr>
                <w:rStyle w:val="FontStyle31"/>
                <w:rFonts w:ascii="Times New Roman" w:hAnsi="Times New Roman"/>
                <w:b/>
                <w:sz w:val="24"/>
              </w:rPr>
              <w:t>Доклад с презентац</w:t>
            </w:r>
            <w:r w:rsidRPr="0090119E">
              <w:rPr>
                <w:rStyle w:val="FontStyle31"/>
                <w:rFonts w:ascii="Times New Roman" w:hAnsi="Times New Roman"/>
                <w:b/>
                <w:sz w:val="24"/>
              </w:rPr>
              <w:t>и</w:t>
            </w:r>
            <w:r w:rsidRPr="0090119E">
              <w:rPr>
                <w:rStyle w:val="FontStyle31"/>
                <w:rFonts w:ascii="Times New Roman" w:hAnsi="Times New Roman"/>
                <w:b/>
                <w:sz w:val="24"/>
              </w:rPr>
              <w:t>ей</w:t>
            </w:r>
          </w:p>
        </w:tc>
        <w:tc>
          <w:tcPr>
            <w:tcW w:w="504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6436" w:rsidRPr="0090119E" w:rsidTr="00E339A1">
        <w:trPr>
          <w:trHeight w:val="70"/>
        </w:trPr>
        <w:tc>
          <w:tcPr>
            <w:tcW w:w="1378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</w:pPr>
            <w:r w:rsidRPr="0090119E">
              <w:t xml:space="preserve">2. </w:t>
            </w:r>
            <w:r w:rsidRPr="0090119E">
              <w:rPr>
                <w:bCs/>
              </w:rPr>
              <w:t>Проектирование  пользовательского интерфейса.</w:t>
            </w:r>
          </w:p>
        </w:tc>
        <w:tc>
          <w:tcPr>
            <w:tcW w:w="183" w:type="pct"/>
          </w:tcPr>
          <w:p w:rsidR="00DC6436" w:rsidRPr="0090119E" w:rsidRDefault="00DC6436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7</w:t>
            </w:r>
          </w:p>
        </w:tc>
        <w:tc>
          <w:tcPr>
            <w:tcW w:w="302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C6436" w:rsidRPr="0090119E" w:rsidTr="00937060">
        <w:trPr>
          <w:trHeight w:val="499"/>
        </w:trPr>
        <w:tc>
          <w:tcPr>
            <w:tcW w:w="1378" w:type="pct"/>
          </w:tcPr>
          <w:p w:rsidR="00DC6436" w:rsidRPr="0090119E" w:rsidRDefault="00DC6436" w:rsidP="006C5204">
            <w:pPr>
              <w:ind w:firstLine="0"/>
            </w:pPr>
            <w:r w:rsidRPr="0090119E">
              <w:t xml:space="preserve">2.1. </w:t>
            </w:r>
            <w:r w:rsidRPr="0090119E">
              <w:rPr>
                <w:bCs/>
              </w:rPr>
              <w:t>Графический пользовательский интерфейс; аппаратные средства гр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фического диалога и мультимедиа-устройства; виртуальные устройства диалога.</w:t>
            </w:r>
          </w:p>
        </w:tc>
        <w:tc>
          <w:tcPr>
            <w:tcW w:w="183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  <w:r w:rsidRPr="0090119E">
              <w:t>4</w:t>
            </w:r>
          </w:p>
        </w:tc>
        <w:tc>
          <w:tcPr>
            <w:tcW w:w="222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C6436" w:rsidRPr="0090119E" w:rsidRDefault="00DC6436" w:rsidP="00937060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0</w:t>
            </w:r>
          </w:p>
        </w:tc>
        <w:tc>
          <w:tcPr>
            <w:tcW w:w="1073" w:type="pct"/>
          </w:tcPr>
          <w:p w:rsidR="00DC6436" w:rsidRPr="0090119E" w:rsidRDefault="00DC6436" w:rsidP="003E3CF3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C6436" w:rsidRPr="0090119E" w:rsidRDefault="00DC6436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C6436" w:rsidRPr="0090119E" w:rsidRDefault="00DC6436" w:rsidP="003E3CF3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C6436" w:rsidRPr="0090119E" w:rsidRDefault="00DC6436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C6436" w:rsidRPr="0090119E" w:rsidRDefault="00DC6436" w:rsidP="005918C8">
            <w:pPr>
              <w:ind w:firstLine="0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C6436" w:rsidRPr="0090119E" w:rsidRDefault="00DC6436" w:rsidP="00667FE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t>ПК-1</w:t>
            </w:r>
            <w:r w:rsidRPr="0090119E">
              <w:rPr>
                <w:rStyle w:val="FontStyle31"/>
                <w:rFonts w:ascii="Times New Roman" w:hAnsi="Times New Roman"/>
                <w:sz w:val="24"/>
              </w:rPr>
              <w:t>–зув</w:t>
            </w:r>
            <w:r w:rsidRPr="0090119E">
              <w:t xml:space="preserve">, </w:t>
            </w:r>
          </w:p>
        </w:tc>
      </w:tr>
      <w:tr w:rsidR="00DC6436" w:rsidRPr="0090119E" w:rsidTr="00937060">
        <w:trPr>
          <w:trHeight w:val="499"/>
        </w:trPr>
        <w:tc>
          <w:tcPr>
            <w:tcW w:w="1378" w:type="pct"/>
          </w:tcPr>
          <w:p w:rsidR="00DC6436" w:rsidRPr="0090119E" w:rsidRDefault="00DC6436" w:rsidP="006C5204">
            <w:pPr>
              <w:pStyle w:val="Style14"/>
              <w:widowControl/>
              <w:ind w:firstLine="0"/>
            </w:pPr>
            <w:r w:rsidRPr="0090119E">
              <w:t xml:space="preserve">2.2. </w:t>
            </w:r>
            <w:r w:rsidRPr="0090119E">
              <w:rPr>
                <w:bCs/>
              </w:rPr>
              <w:t>Объектный подход к проектиров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нию интерфейса; компоненты граф</w:t>
            </w:r>
            <w:r w:rsidRPr="0090119E">
              <w:rPr>
                <w:bCs/>
              </w:rPr>
              <w:t>и</w:t>
            </w:r>
            <w:r w:rsidRPr="0090119E">
              <w:rPr>
                <w:bCs/>
              </w:rPr>
              <w:t>ческого интерфейса.</w:t>
            </w:r>
          </w:p>
        </w:tc>
        <w:tc>
          <w:tcPr>
            <w:tcW w:w="183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2(2И)</w:t>
            </w:r>
          </w:p>
        </w:tc>
        <w:tc>
          <w:tcPr>
            <w:tcW w:w="219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  <w:r w:rsidRPr="0090119E">
              <w:t>2</w:t>
            </w:r>
          </w:p>
        </w:tc>
        <w:tc>
          <w:tcPr>
            <w:tcW w:w="222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C6436" w:rsidRPr="0090119E" w:rsidRDefault="00DC6436" w:rsidP="00937060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0</w:t>
            </w:r>
          </w:p>
        </w:tc>
        <w:tc>
          <w:tcPr>
            <w:tcW w:w="1073" w:type="pct"/>
          </w:tcPr>
          <w:p w:rsidR="00DC6436" w:rsidRPr="0090119E" w:rsidRDefault="00DC6436" w:rsidP="003E3CF3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C6436" w:rsidRPr="0090119E" w:rsidRDefault="00DC6436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C6436" w:rsidRPr="0090119E" w:rsidRDefault="00DC6436" w:rsidP="003E3CF3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C6436" w:rsidRPr="0090119E" w:rsidRDefault="00DC6436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C6436" w:rsidRPr="0090119E" w:rsidRDefault="00DC6436" w:rsidP="00BF6D6D">
            <w:pPr>
              <w:ind w:firstLine="0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C6436" w:rsidRPr="0090119E" w:rsidRDefault="00DC643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</w:rPr>
              <w:t>ПК-1–зув</w:t>
            </w:r>
          </w:p>
          <w:p w:rsidR="00DC6436" w:rsidRPr="0090119E" w:rsidRDefault="00DC6436" w:rsidP="006C520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C6436" w:rsidRPr="0090119E" w:rsidTr="00937060">
        <w:trPr>
          <w:trHeight w:val="499"/>
        </w:trPr>
        <w:tc>
          <w:tcPr>
            <w:tcW w:w="1378" w:type="pct"/>
          </w:tcPr>
          <w:p w:rsidR="00DC6436" w:rsidRPr="0090119E" w:rsidRDefault="00DC6436" w:rsidP="006C5204">
            <w:pPr>
              <w:pStyle w:val="Style14"/>
              <w:widowControl/>
              <w:ind w:firstLine="0"/>
            </w:pPr>
            <w:r w:rsidRPr="0090119E">
              <w:t xml:space="preserve">2.3. </w:t>
            </w:r>
            <w:r w:rsidRPr="0090119E">
              <w:rPr>
                <w:bCs/>
              </w:rPr>
              <w:t>Взаимодействие пользователя с приложением; проектирование эл</w:t>
            </w:r>
            <w:r w:rsidRPr="0090119E">
              <w:rPr>
                <w:bCs/>
              </w:rPr>
              <w:t>е</w:t>
            </w:r>
            <w:r w:rsidRPr="0090119E">
              <w:rPr>
                <w:bCs/>
              </w:rPr>
              <w:t>ментов управления; проектирование средств поддержки пользователя.</w:t>
            </w:r>
          </w:p>
        </w:tc>
        <w:tc>
          <w:tcPr>
            <w:tcW w:w="183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  <w:r w:rsidRPr="0090119E">
              <w:t>4</w:t>
            </w:r>
          </w:p>
        </w:tc>
        <w:tc>
          <w:tcPr>
            <w:tcW w:w="222" w:type="pct"/>
            <w:vAlign w:val="center"/>
          </w:tcPr>
          <w:p w:rsidR="00DC6436" w:rsidRPr="0090119E" w:rsidRDefault="00DC6436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C6436" w:rsidRPr="0090119E" w:rsidRDefault="00DC6436" w:rsidP="00937060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1073" w:type="pct"/>
          </w:tcPr>
          <w:p w:rsidR="00DC6436" w:rsidRPr="0090119E" w:rsidRDefault="00DC6436" w:rsidP="003E3CF3">
            <w:pPr>
              <w:pStyle w:val="Style14"/>
              <w:widowControl/>
              <w:ind w:firstLine="0"/>
            </w:pPr>
            <w:r w:rsidRPr="0090119E">
              <w:t>11. Поиск дополнительной информации по заданной т</w:t>
            </w:r>
            <w:r w:rsidRPr="0090119E">
              <w:t>е</w:t>
            </w:r>
            <w:r w:rsidRPr="0090119E">
              <w:t>ме.</w:t>
            </w:r>
          </w:p>
          <w:p w:rsidR="00DC6436" w:rsidRPr="0090119E" w:rsidRDefault="00DC6436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C6436" w:rsidRPr="0090119E" w:rsidRDefault="00DC6436" w:rsidP="003E3CF3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C6436" w:rsidRPr="0090119E" w:rsidRDefault="00DC6436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C6436" w:rsidRPr="0090119E" w:rsidRDefault="00DC6436" w:rsidP="00BF6D6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C6436" w:rsidRPr="0090119E" w:rsidRDefault="00DC643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</w:rPr>
              <w:t>ПК-1–зув</w:t>
            </w:r>
          </w:p>
          <w:p w:rsidR="00DC6436" w:rsidRPr="0090119E" w:rsidRDefault="00DC6436" w:rsidP="006C520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C6436" w:rsidRPr="0090119E" w:rsidTr="00E339A1">
        <w:trPr>
          <w:trHeight w:val="499"/>
        </w:trPr>
        <w:tc>
          <w:tcPr>
            <w:tcW w:w="1378" w:type="pct"/>
          </w:tcPr>
          <w:p w:rsidR="00DC6436" w:rsidRPr="0090119E" w:rsidRDefault="00DC6436" w:rsidP="00C776E9">
            <w:pPr>
              <w:pStyle w:val="Style14"/>
              <w:widowControl/>
              <w:ind w:firstLine="0"/>
              <w:jc w:val="center"/>
            </w:pPr>
            <w:r w:rsidRPr="0090119E">
              <w:t>Итого по разделу</w:t>
            </w:r>
          </w:p>
        </w:tc>
        <w:tc>
          <w:tcPr>
            <w:tcW w:w="183" w:type="pct"/>
          </w:tcPr>
          <w:p w:rsidR="00DC6436" w:rsidRPr="0090119E" w:rsidRDefault="00DC6436" w:rsidP="00C776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C6436" w:rsidRPr="0090119E" w:rsidRDefault="00DC6436" w:rsidP="00962183">
            <w:pPr>
              <w:pStyle w:val="Style14"/>
              <w:widowControl/>
              <w:ind w:firstLine="0"/>
              <w:jc w:val="center"/>
            </w:pPr>
            <w:r w:rsidRPr="0090119E">
              <w:rPr>
                <w:b/>
              </w:rPr>
              <w:t>10(10И)</w:t>
            </w:r>
          </w:p>
        </w:tc>
        <w:tc>
          <w:tcPr>
            <w:tcW w:w="219" w:type="pct"/>
          </w:tcPr>
          <w:p w:rsidR="00DC6436" w:rsidRPr="0090119E" w:rsidRDefault="00DC6436" w:rsidP="00C776E9">
            <w:pPr>
              <w:pStyle w:val="Style14"/>
              <w:widowControl/>
              <w:ind w:firstLine="0"/>
              <w:jc w:val="center"/>
            </w:pPr>
            <w:r w:rsidRPr="0090119E">
              <w:t>10</w:t>
            </w:r>
          </w:p>
        </w:tc>
        <w:tc>
          <w:tcPr>
            <w:tcW w:w="222" w:type="pct"/>
          </w:tcPr>
          <w:p w:rsidR="00DC6436" w:rsidRPr="0090119E" w:rsidRDefault="00DC6436" w:rsidP="00C776E9">
            <w:pPr>
              <w:pStyle w:val="Style14"/>
              <w:widowControl/>
              <w:ind w:firstLine="0"/>
              <w:jc w:val="center"/>
            </w:pPr>
            <w:r w:rsidRPr="0090119E">
              <w:t>18</w:t>
            </w:r>
          </w:p>
        </w:tc>
        <w:tc>
          <w:tcPr>
            <w:tcW w:w="282" w:type="pct"/>
          </w:tcPr>
          <w:p w:rsidR="00DC6436" w:rsidRPr="0090119E" w:rsidRDefault="00DC6436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28</w:t>
            </w:r>
          </w:p>
        </w:tc>
        <w:tc>
          <w:tcPr>
            <w:tcW w:w="1073" w:type="pct"/>
          </w:tcPr>
          <w:p w:rsidR="00DC6436" w:rsidRPr="0090119E" w:rsidRDefault="00DC6436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37" w:type="pct"/>
          </w:tcPr>
          <w:p w:rsidR="00DC6436" w:rsidRPr="0090119E" w:rsidRDefault="00DC6436" w:rsidP="00BF6D6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504" w:type="pct"/>
          </w:tcPr>
          <w:p w:rsidR="00DC6436" w:rsidRPr="0090119E" w:rsidRDefault="00DC6436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C6436" w:rsidRPr="0090119E" w:rsidTr="00E339A1">
        <w:trPr>
          <w:trHeight w:val="234"/>
        </w:trPr>
        <w:tc>
          <w:tcPr>
            <w:tcW w:w="1378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Раздел 3. Реализация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интерфейса.</w:t>
            </w:r>
          </w:p>
        </w:tc>
        <w:tc>
          <w:tcPr>
            <w:tcW w:w="183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</w:pPr>
            <w:r w:rsidRPr="0090119E">
              <w:t>7</w:t>
            </w:r>
          </w:p>
        </w:tc>
        <w:tc>
          <w:tcPr>
            <w:tcW w:w="302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3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37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C6436" w:rsidRPr="0090119E" w:rsidTr="00210DF7">
        <w:trPr>
          <w:trHeight w:val="234"/>
        </w:trPr>
        <w:tc>
          <w:tcPr>
            <w:tcW w:w="1378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3.1 Инструментальные среды разр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ботки пользовательских интерфейсов.</w:t>
            </w:r>
          </w:p>
        </w:tc>
        <w:tc>
          <w:tcPr>
            <w:tcW w:w="183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8(8И)</w:t>
            </w:r>
          </w:p>
        </w:tc>
        <w:tc>
          <w:tcPr>
            <w:tcW w:w="219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</w:t>
            </w:r>
          </w:p>
        </w:tc>
        <w:tc>
          <w:tcPr>
            <w:tcW w:w="222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7,1</w:t>
            </w:r>
          </w:p>
        </w:tc>
        <w:tc>
          <w:tcPr>
            <w:tcW w:w="1073" w:type="pct"/>
          </w:tcPr>
          <w:p w:rsidR="00DC6436" w:rsidRPr="0090119E" w:rsidRDefault="00DC6436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C6436" w:rsidRPr="0090119E" w:rsidRDefault="00DC6436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DC6436" w:rsidRPr="0090119E" w:rsidRDefault="00DC6436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C6436" w:rsidRPr="0090119E" w:rsidRDefault="00DC6436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C6436" w:rsidRPr="0090119E" w:rsidRDefault="00DC6436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C6436" w:rsidRPr="0090119E" w:rsidRDefault="00DC643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</w:rPr>
              <w:t>ПК-1–зув</w:t>
            </w:r>
          </w:p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C6436" w:rsidRPr="0090119E" w:rsidTr="00210DF7">
        <w:trPr>
          <w:trHeight w:val="234"/>
        </w:trPr>
        <w:tc>
          <w:tcPr>
            <w:tcW w:w="1378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3.2 Пользовательский интерфейс Web-приложений</w:t>
            </w:r>
          </w:p>
        </w:tc>
        <w:tc>
          <w:tcPr>
            <w:tcW w:w="183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1073" w:type="pct"/>
          </w:tcPr>
          <w:p w:rsidR="00DC6436" w:rsidRPr="0090119E" w:rsidRDefault="00DC6436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C6436" w:rsidRPr="0090119E" w:rsidRDefault="00DC6436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DC6436" w:rsidRPr="0090119E" w:rsidRDefault="00DC6436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C6436" w:rsidRPr="0090119E" w:rsidRDefault="00DC6436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C6436" w:rsidRPr="0090119E" w:rsidRDefault="00DC6436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C6436" w:rsidRPr="0090119E" w:rsidRDefault="00DC643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</w:rPr>
              <w:t>ПК-1–зув</w:t>
            </w:r>
          </w:p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C6436" w:rsidRPr="0090119E" w:rsidTr="00210DF7">
        <w:trPr>
          <w:trHeight w:val="234"/>
        </w:trPr>
        <w:tc>
          <w:tcPr>
            <w:tcW w:w="1378" w:type="pct"/>
          </w:tcPr>
          <w:p w:rsidR="00DC6436" w:rsidRPr="0090119E" w:rsidRDefault="00DC6436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3.3 Пользовательский интерфейс си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>тем реального времени</w:t>
            </w:r>
          </w:p>
        </w:tc>
        <w:tc>
          <w:tcPr>
            <w:tcW w:w="183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4(4И)</w:t>
            </w:r>
          </w:p>
        </w:tc>
        <w:tc>
          <w:tcPr>
            <w:tcW w:w="219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C6436" w:rsidRPr="0090119E" w:rsidRDefault="00DC6436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1073" w:type="pct"/>
          </w:tcPr>
          <w:p w:rsidR="00DC6436" w:rsidRPr="0090119E" w:rsidRDefault="00DC6436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C6436" w:rsidRPr="0090119E" w:rsidRDefault="00DC6436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DC6436" w:rsidRPr="0090119E" w:rsidRDefault="00DC6436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C6436" w:rsidRPr="0090119E" w:rsidRDefault="00DC6436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C6436" w:rsidRPr="0090119E" w:rsidRDefault="00DC6436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C6436" w:rsidRPr="0090119E" w:rsidRDefault="00DC6436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</w:rPr>
              <w:t>ПК-1–зув</w:t>
            </w:r>
          </w:p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C6436" w:rsidRPr="0090119E" w:rsidTr="00E339A1">
        <w:trPr>
          <w:trHeight w:val="234"/>
        </w:trPr>
        <w:tc>
          <w:tcPr>
            <w:tcW w:w="1378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</w:pPr>
            <w:r w:rsidRPr="0090119E">
              <w:t>Итого по разделу</w:t>
            </w:r>
          </w:p>
        </w:tc>
        <w:tc>
          <w:tcPr>
            <w:tcW w:w="183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3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37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C6436" w:rsidRPr="0090119E" w:rsidTr="00E339A1">
        <w:trPr>
          <w:trHeight w:val="237"/>
        </w:trPr>
        <w:tc>
          <w:tcPr>
            <w:tcW w:w="1378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C6436" w:rsidRPr="0090119E" w:rsidRDefault="00DC6436" w:rsidP="009621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16(16И)</w:t>
            </w:r>
          </w:p>
        </w:tc>
        <w:tc>
          <w:tcPr>
            <w:tcW w:w="219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16</w:t>
            </w:r>
          </w:p>
        </w:tc>
        <w:tc>
          <w:tcPr>
            <w:tcW w:w="222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0119E">
              <w:rPr>
                <w:b/>
              </w:rPr>
              <w:t>69,1</w:t>
            </w:r>
          </w:p>
        </w:tc>
        <w:tc>
          <w:tcPr>
            <w:tcW w:w="1073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837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0119E">
              <w:rPr>
                <w:rStyle w:val="FontStyle31"/>
                <w:rFonts w:ascii="Times New Roman" w:hAnsi="Times New Roman" w:cs="Georgia"/>
                <w:sz w:val="24"/>
              </w:rPr>
              <w:t xml:space="preserve">Зачет с </w:t>
            </w:r>
            <w:r w:rsidRPr="0090119E">
              <w:rPr>
                <w:rFonts w:cs="Georgia"/>
              </w:rPr>
              <w:t>оценкой</w:t>
            </w:r>
          </w:p>
        </w:tc>
        <w:tc>
          <w:tcPr>
            <w:tcW w:w="504" w:type="pct"/>
          </w:tcPr>
          <w:p w:rsidR="00DC6436" w:rsidRPr="0090119E" w:rsidRDefault="00DC6436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C6436" w:rsidRPr="0090119E" w:rsidTr="00E339A1">
        <w:trPr>
          <w:trHeight w:val="228"/>
        </w:trPr>
        <w:tc>
          <w:tcPr>
            <w:tcW w:w="1378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по дисциплине</w:t>
            </w:r>
          </w:p>
        </w:tc>
        <w:tc>
          <w:tcPr>
            <w:tcW w:w="183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C6436" w:rsidRPr="0090119E" w:rsidRDefault="00DC6436" w:rsidP="001963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36(36И)</w:t>
            </w:r>
          </w:p>
        </w:tc>
        <w:tc>
          <w:tcPr>
            <w:tcW w:w="219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36</w:t>
            </w:r>
          </w:p>
        </w:tc>
        <w:tc>
          <w:tcPr>
            <w:tcW w:w="222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69,1</w:t>
            </w:r>
          </w:p>
        </w:tc>
        <w:tc>
          <w:tcPr>
            <w:tcW w:w="1073" w:type="pct"/>
          </w:tcPr>
          <w:p w:rsidR="00DC6436" w:rsidRPr="0090119E" w:rsidRDefault="00DC643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</w:tcPr>
          <w:p w:rsidR="00DC6436" w:rsidRPr="0090119E" w:rsidRDefault="00DC6436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</w:tcPr>
          <w:p w:rsidR="00DC6436" w:rsidRPr="0090119E" w:rsidRDefault="00DC643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C6436" w:rsidRDefault="00DC6436" w:rsidP="003622D7">
      <w:pPr>
        <w:ind w:firstLine="0"/>
        <w:rPr>
          <w:i/>
          <w:color w:val="C00000"/>
          <w:szCs w:val="20"/>
        </w:rPr>
      </w:pPr>
    </w:p>
    <w:p w:rsidR="00DC6436" w:rsidRDefault="00DC6436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DC6436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DC6436" w:rsidRPr="00C17915" w:rsidRDefault="00DC6436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DC6436" w:rsidRPr="008D3A6E" w:rsidRDefault="00DC6436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DC6436" w:rsidRPr="008D3A6E" w:rsidRDefault="00DC6436" w:rsidP="00A72A9A">
      <w:r w:rsidRPr="008D3A6E">
        <w:rPr>
          <w:b/>
        </w:rPr>
        <w:t>Формы учебных занятий с использованием традиционных технологий:</w:t>
      </w:r>
    </w:p>
    <w:p w:rsidR="00DC6436" w:rsidRPr="008D3A6E" w:rsidRDefault="00DC6436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DC6436" w:rsidRPr="008D3A6E" w:rsidRDefault="00DC6436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DC6436" w:rsidRPr="008D3A6E" w:rsidRDefault="00DC6436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DC6436" w:rsidRPr="008D3A6E" w:rsidRDefault="00DC6436" w:rsidP="00A72A9A">
      <w:pPr>
        <w:rPr>
          <w:b/>
        </w:rPr>
      </w:pPr>
      <w:r w:rsidRPr="008D3A6E">
        <w:rPr>
          <w:b/>
        </w:rPr>
        <w:t>Формы учебных занятий с использованием технологий проблемного обучения:</w:t>
      </w:r>
    </w:p>
    <w:p w:rsidR="00DC6436" w:rsidRPr="008D3A6E" w:rsidRDefault="00DC6436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C6436" w:rsidRPr="008D3A6E" w:rsidRDefault="00DC6436" w:rsidP="00A72A9A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DC6436" w:rsidRPr="008D3A6E" w:rsidRDefault="00DC6436" w:rsidP="00A72A9A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DC6436" w:rsidRPr="008D3A6E" w:rsidRDefault="00DC6436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ция.</w:t>
      </w:r>
    </w:p>
    <w:p w:rsidR="00DC6436" w:rsidRPr="008D3A6E" w:rsidRDefault="00DC6436" w:rsidP="00A72A9A">
      <w:r w:rsidRPr="008D3A6E">
        <w:t xml:space="preserve">Семинар-дискуссия – коллективное обсуждение </w:t>
      </w:r>
      <w:r>
        <w:t>вопросов</w:t>
      </w:r>
      <w:r w:rsidRPr="008D3A6E">
        <w:t xml:space="preserve">, проблемы, выявление мнений в группе </w:t>
      </w:r>
      <w:r>
        <w:t>по теме научного исследования аспирантов</w:t>
      </w:r>
      <w:r w:rsidRPr="008D3A6E">
        <w:t>.</w:t>
      </w:r>
    </w:p>
    <w:p w:rsidR="00DC6436" w:rsidRPr="008D3A6E" w:rsidRDefault="00DC6436" w:rsidP="00A72A9A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работы с информацией</w:t>
      </w:r>
      <w:r>
        <w:t xml:space="preserve"> по теме научно-исследовательской работы аспиа</w:t>
      </w:r>
      <w:r>
        <w:t>н</w:t>
      </w:r>
      <w:r>
        <w:t>тов</w:t>
      </w:r>
      <w:r w:rsidRPr="008D3A6E">
        <w:t>.</w:t>
      </w:r>
    </w:p>
    <w:p w:rsidR="00DC6436" w:rsidRPr="008D3A6E" w:rsidRDefault="00DC6436" w:rsidP="00A72A9A">
      <w:r w:rsidRPr="00D718F3">
        <w:rPr>
          <w:b/>
        </w:rPr>
        <w:t>Формы учебных занятий с использованием информационно-коммуни</w:t>
      </w:r>
      <w:r>
        <w:rPr>
          <w:b/>
        </w:rPr>
        <w:t>-</w:t>
      </w:r>
      <w:r w:rsidRPr="00D718F3">
        <w:rPr>
          <w:b/>
        </w:rPr>
        <w:t>ка</w:t>
      </w:r>
      <w:r>
        <w:rPr>
          <w:b/>
        </w:rPr>
        <w:t>-</w:t>
      </w:r>
      <w:r w:rsidRPr="00D718F3">
        <w:rPr>
          <w:b/>
        </w:rPr>
        <w:t>цион</w:t>
      </w:r>
      <w:r>
        <w:rPr>
          <w:b/>
        </w:rPr>
        <w:t>-</w:t>
      </w:r>
      <w:r w:rsidRPr="00D718F3">
        <w:rPr>
          <w:b/>
        </w:rPr>
        <w:t>ных технологий</w:t>
      </w:r>
      <w:r w:rsidRPr="008D3A6E">
        <w:t>:</w:t>
      </w:r>
    </w:p>
    <w:p w:rsidR="00DC6436" w:rsidRPr="008D3A6E" w:rsidRDefault="00DC6436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>
        <w:t>деоматериалов по курсам «Теория решения изобретательских задач» и «Научные комм</w:t>
      </w:r>
      <w:r>
        <w:t>у</w:t>
      </w:r>
      <w:r>
        <w:t>никации»</w:t>
      </w:r>
      <w:r w:rsidRPr="008D3A6E">
        <w:t>.</w:t>
      </w:r>
    </w:p>
    <w:p w:rsidR="00DC6436" w:rsidRPr="00DD7CEC" w:rsidRDefault="00DC6436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DD7CEC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C6436" w:rsidRDefault="00DC6436" w:rsidP="00552BD5">
      <w:pPr>
        <w:ind w:firstLine="0"/>
      </w:pPr>
      <w:r>
        <w:rPr>
          <w:b/>
        </w:rPr>
        <w:t>Лабораторная работа 1.</w:t>
      </w:r>
    </w:p>
    <w:p w:rsidR="00DC6436" w:rsidRPr="00F62418" w:rsidRDefault="00DC6436" w:rsidP="00DD7CEC">
      <w:pPr>
        <w:pStyle w:val="af"/>
        <w:rPr>
          <w:i/>
        </w:rPr>
      </w:pPr>
      <w:r w:rsidRPr="00F62418">
        <w:rPr>
          <w:i/>
        </w:rPr>
        <w:t>Задание 1.1</w:t>
      </w:r>
    </w:p>
    <w:p w:rsidR="00DC6436" w:rsidRPr="00BE02C1" w:rsidRDefault="00DC6436" w:rsidP="00DD7CEC">
      <w:pPr>
        <w:pStyle w:val="af"/>
      </w:pPr>
      <w:r w:rsidRPr="00BE02C1">
        <w:t>Выбрать имя для программного продукта соответственно тематики.</w:t>
      </w:r>
      <w:r>
        <w:t xml:space="preserve"> </w:t>
      </w:r>
      <w:r w:rsidRPr="00BE02C1">
        <w:t>Выполнить пр</w:t>
      </w:r>
      <w:r w:rsidRPr="00BE02C1">
        <w:t>о</w:t>
      </w:r>
      <w:r w:rsidRPr="00BE02C1">
        <w:t>верку выбранного названия на пригодность по всем этапам. Результаты проверки предо</w:t>
      </w:r>
      <w:r w:rsidRPr="00BE02C1">
        <w:t>с</w:t>
      </w:r>
      <w:r w:rsidRPr="00BE02C1">
        <w:t>тавить в письменном виде.</w:t>
      </w:r>
    </w:p>
    <w:p w:rsidR="00DC6436" w:rsidRPr="00F62418" w:rsidRDefault="00DC6436" w:rsidP="00DD7CEC">
      <w:pPr>
        <w:pStyle w:val="af"/>
        <w:rPr>
          <w:i/>
        </w:rPr>
      </w:pPr>
      <w:r w:rsidRPr="00F62418">
        <w:rPr>
          <w:i/>
        </w:rPr>
        <w:t>Задание 1.2.</w:t>
      </w:r>
    </w:p>
    <w:p w:rsidR="00DC6436" w:rsidRDefault="00DC6436" w:rsidP="00DD7CEC">
      <w:pPr>
        <w:pStyle w:val="af"/>
      </w:pPr>
      <w:r w:rsidRPr="00BE02C1">
        <w:t>Разработать основную метафору для программного продукта.</w:t>
      </w:r>
      <w:r>
        <w:t xml:space="preserve"> </w:t>
      </w:r>
      <w:r w:rsidRPr="00BE02C1">
        <w:t>Создать окно-заставку реализующее эффект «Лас-Вегаса» по следующим правилам:</w:t>
      </w:r>
      <w:r>
        <w:t xml:space="preserve"> </w:t>
      </w:r>
      <w:r w:rsidRPr="00BE02C1">
        <w:t xml:space="preserve">один из размеров окна-заставки должны составлять </w:t>
      </w:r>
      <w:r>
        <w:t>одну третью</w:t>
      </w:r>
      <w:r w:rsidRPr="00BE02C1">
        <w:t xml:space="preserve"> часть от соответствующего размера экрана нез</w:t>
      </w:r>
      <w:r w:rsidRPr="00BE02C1">
        <w:t>а</w:t>
      </w:r>
      <w:r w:rsidRPr="00BE02C1">
        <w:t>висимо от его разрешения; геометрические размеры окна должны выдерживать соотнош</w:t>
      </w:r>
      <w:r w:rsidRPr="00BE02C1">
        <w:t>е</w:t>
      </w:r>
      <w:r w:rsidRPr="00BE02C1">
        <w:t>ние золотого сечения;</w:t>
      </w:r>
      <w:r>
        <w:t xml:space="preserve"> </w:t>
      </w:r>
      <w:r w:rsidRPr="00BE02C1">
        <w:t>в окне должны быть отражены сведения: название программы, о</w:t>
      </w:r>
      <w:r w:rsidRPr="00BE02C1">
        <w:t>с</w:t>
      </w:r>
      <w:r w:rsidRPr="00BE02C1">
        <w:t>новная метафора, данные об авторе и руководителе проекта, период создания, реквизиты организации и подразделения, версия программного продукта;</w:t>
      </w:r>
      <w:r>
        <w:t xml:space="preserve"> </w:t>
      </w:r>
      <w:r w:rsidRPr="00BE02C1">
        <w:t>время отражения на экране должно определять временем загрузки основного окна приложения.</w:t>
      </w:r>
    </w:p>
    <w:p w:rsidR="00DC6436" w:rsidRPr="00BE02C1" w:rsidRDefault="00DC6436" w:rsidP="00DD7CEC">
      <w:pPr>
        <w:pStyle w:val="a8"/>
        <w:rPr>
          <w:b w:val="0"/>
          <w:sz w:val="24"/>
          <w:szCs w:val="24"/>
        </w:rPr>
      </w:pPr>
      <w:r w:rsidRPr="00BE02C1">
        <w:rPr>
          <w:sz w:val="24"/>
          <w:szCs w:val="24"/>
        </w:rPr>
        <w:t>Контрольные вопросы к лабораторной работе №1</w:t>
      </w:r>
    </w:p>
    <w:p w:rsidR="00DC6436" w:rsidRDefault="00DC6436" w:rsidP="00DD7CEC">
      <w:pPr>
        <w:pStyle w:val="a"/>
        <w:numPr>
          <w:ilvl w:val="0"/>
          <w:numId w:val="9"/>
        </w:numPr>
        <w:ind w:left="714" w:hanging="357"/>
      </w:pPr>
      <w:r>
        <w:t>Определите понятие интерфейс.</w:t>
      </w:r>
    </w:p>
    <w:p w:rsidR="00DC6436" w:rsidRDefault="00DC6436" w:rsidP="00DD7CEC">
      <w:pPr>
        <w:pStyle w:val="a"/>
        <w:numPr>
          <w:ilvl w:val="0"/>
          <w:numId w:val="9"/>
        </w:numPr>
        <w:ind w:left="714" w:hanging="357"/>
      </w:pPr>
      <w:r w:rsidRPr="00BE02C1">
        <w:t>Поясните</w:t>
      </w:r>
      <w:r>
        <w:t>,</w:t>
      </w:r>
      <w:r w:rsidRPr="00BE02C1">
        <w:t xml:space="preserve"> почему необходимо привлекать внимание пользователя при работе с пользовательским интерфейсом.</w:t>
      </w:r>
      <w:r>
        <w:t xml:space="preserve"> </w:t>
      </w:r>
    </w:p>
    <w:p w:rsidR="00DC6436" w:rsidRDefault="00DC6436" w:rsidP="00DD7CEC">
      <w:pPr>
        <w:pStyle w:val="a"/>
        <w:numPr>
          <w:ilvl w:val="0"/>
          <w:numId w:val="9"/>
        </w:numPr>
        <w:ind w:left="714" w:hanging="357"/>
      </w:pPr>
      <w:r w:rsidRPr="00BE02C1">
        <w:t xml:space="preserve">Приведите </w:t>
      </w:r>
      <w:r>
        <w:t xml:space="preserve">примеры </w:t>
      </w:r>
      <w:r w:rsidRPr="00BE02C1">
        <w:t>поисковых систем, которые можно использовать при проверке имени программного продукта на уни</w:t>
      </w:r>
      <w:r>
        <w:t>кальность.</w:t>
      </w:r>
    </w:p>
    <w:p w:rsidR="00DC6436" w:rsidRDefault="00DC6436" w:rsidP="00DD7CEC">
      <w:pPr>
        <w:pStyle w:val="a"/>
        <w:numPr>
          <w:ilvl w:val="0"/>
          <w:numId w:val="9"/>
        </w:numPr>
        <w:ind w:left="714" w:hanging="357"/>
      </w:pPr>
      <w:r w:rsidRPr="00BE02C1">
        <w:t>Выполните обоснование проверки имени программы на уникальность.</w:t>
      </w:r>
      <w:r>
        <w:t xml:space="preserve"> </w:t>
      </w:r>
    </w:p>
    <w:p w:rsidR="00DC6436" w:rsidRDefault="00DC6436" w:rsidP="00DD7CEC">
      <w:pPr>
        <w:pStyle w:val="a"/>
        <w:numPr>
          <w:ilvl w:val="0"/>
          <w:numId w:val="9"/>
        </w:numPr>
        <w:ind w:left="714" w:hanging="357"/>
      </w:pPr>
      <w:r w:rsidRPr="00BE02C1">
        <w:t>Приведите примеры использовани</w:t>
      </w:r>
      <w:r>
        <w:t>я правила</w:t>
      </w:r>
      <w:r w:rsidRPr="00BE02C1">
        <w:t xml:space="preserve"> </w:t>
      </w:r>
      <w:r>
        <w:t>«</w:t>
      </w:r>
      <w:r w:rsidRPr="00BE02C1">
        <w:t>золотого сечения</w:t>
      </w:r>
      <w:r>
        <w:t>»</w:t>
      </w:r>
      <w:r w:rsidRPr="00BE02C1">
        <w:t xml:space="preserve"> в окружающем мире, искусстве и программировании.</w:t>
      </w:r>
      <w:r>
        <w:t xml:space="preserve"> </w:t>
      </w:r>
    </w:p>
    <w:p w:rsidR="00DC6436" w:rsidRDefault="00DC6436" w:rsidP="00DD7CEC">
      <w:pPr>
        <w:pStyle w:val="a"/>
        <w:numPr>
          <w:ilvl w:val="0"/>
          <w:numId w:val="9"/>
        </w:numPr>
        <w:ind w:left="714" w:hanging="357"/>
      </w:pPr>
      <w:r w:rsidRPr="00BE02C1">
        <w:t>Приведите примеры программных продуктов, которые используют эффект «Лас-Вегаса». Какие эффекты используют эти программные продукты?</w:t>
      </w:r>
      <w:r>
        <w:t xml:space="preserve"> </w:t>
      </w:r>
    </w:p>
    <w:p w:rsidR="00DC6436" w:rsidRDefault="00DC6436" w:rsidP="00DD7CEC">
      <w:pPr>
        <w:pStyle w:val="a"/>
        <w:numPr>
          <w:ilvl w:val="0"/>
          <w:numId w:val="9"/>
        </w:numPr>
        <w:ind w:left="714" w:hanging="357"/>
      </w:pPr>
      <w:r w:rsidRPr="00BE02C1">
        <w:t>Определите понятие модель пользователя.</w:t>
      </w:r>
    </w:p>
    <w:p w:rsidR="00DC6436" w:rsidRDefault="00DC6436" w:rsidP="00DD7CEC">
      <w:pPr>
        <w:pStyle w:val="a"/>
        <w:numPr>
          <w:ilvl w:val="0"/>
          <w:numId w:val="9"/>
        </w:numPr>
        <w:ind w:left="714" w:hanging="357"/>
      </w:pPr>
      <w:r w:rsidRPr="00BE02C1">
        <w:t>Определите понятие восприятие.</w:t>
      </w:r>
    </w:p>
    <w:p w:rsidR="00DC6436" w:rsidRPr="00DD7CEC" w:rsidRDefault="00DC6436" w:rsidP="00DD7CEC">
      <w:pPr>
        <w:pStyle w:val="a"/>
        <w:numPr>
          <w:ilvl w:val="0"/>
          <w:numId w:val="9"/>
        </w:numPr>
        <w:ind w:left="714" w:hanging="357"/>
        <w:rPr>
          <w:i/>
          <w:color w:val="C00000"/>
        </w:rPr>
      </w:pPr>
      <w:r w:rsidRPr="00BE02C1">
        <w:t>Как связано восприятие с моделью пользователя?</w:t>
      </w:r>
      <w:r>
        <w:t xml:space="preserve"> </w:t>
      </w:r>
    </w:p>
    <w:p w:rsidR="00DC6436" w:rsidRPr="00F6386C" w:rsidRDefault="00DC6436" w:rsidP="00DD7CEC">
      <w:pPr>
        <w:pStyle w:val="a"/>
        <w:numPr>
          <w:ilvl w:val="0"/>
          <w:numId w:val="9"/>
        </w:numPr>
        <w:ind w:left="714" w:hanging="357"/>
        <w:rPr>
          <w:i/>
          <w:color w:val="C00000"/>
        </w:rPr>
      </w:pPr>
      <w:r w:rsidRPr="00BE02C1">
        <w:t>Определите элементы качества интерфейса.</w:t>
      </w:r>
    </w:p>
    <w:p w:rsidR="00DC6436" w:rsidRDefault="00DC6436" w:rsidP="00F6386C">
      <w:pPr>
        <w:pStyle w:val="a"/>
        <w:numPr>
          <w:ilvl w:val="0"/>
          <w:numId w:val="0"/>
        </w:numPr>
        <w:ind w:left="1281" w:hanging="357"/>
      </w:pPr>
    </w:p>
    <w:p w:rsidR="00DC6436" w:rsidRDefault="00DC6436" w:rsidP="00F6386C">
      <w:pPr>
        <w:pStyle w:val="af"/>
        <w:ind w:firstLine="0"/>
      </w:pPr>
      <w:r>
        <w:rPr>
          <w:b/>
        </w:rPr>
        <w:t>Лабораторная работа 2.</w:t>
      </w:r>
    </w:p>
    <w:p w:rsidR="00DC6436" w:rsidRPr="00F62418" w:rsidRDefault="00DC6436" w:rsidP="00F6386C">
      <w:pPr>
        <w:pStyle w:val="af"/>
        <w:rPr>
          <w:i/>
        </w:rPr>
      </w:pPr>
      <w:r>
        <w:rPr>
          <w:i/>
        </w:rPr>
        <w:t>Задание 2</w:t>
      </w:r>
      <w:r w:rsidRPr="00F62418">
        <w:rPr>
          <w:i/>
        </w:rPr>
        <w:t>.1</w:t>
      </w:r>
    </w:p>
    <w:p w:rsidR="00DC6436" w:rsidRDefault="00DC6436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1. Описать цели и задачи создания программного продукта.</w:t>
      </w:r>
    </w:p>
    <w:p w:rsidR="00DC6436" w:rsidRDefault="00DC6436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2. Выполнить описание основных терминов, используемых в предметной области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шаемой задачи и программном продукте с расшифровкой их смыслового обозначения.</w:t>
      </w:r>
    </w:p>
    <w:p w:rsidR="00DC6436" w:rsidRDefault="00DC6436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Пример </w:t>
      </w:r>
      <w:r>
        <w:rPr>
          <w:sz w:val="24"/>
          <w:szCs w:val="24"/>
        </w:rPr>
        <w:t xml:space="preserve">описания целей и задач программного продукта “Q&amp;S” </w:t>
      </w:r>
    </w:p>
    <w:p w:rsidR="00DC6436" w:rsidRDefault="00DC6436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Цель создания программного продукта: автоматизировать процесс оценки изображения серного отпечатка на основе средств вычислительной техники для повышения объе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тивности оценки качества непрерывно-литой заготовки.</w:t>
      </w:r>
    </w:p>
    <w:p w:rsidR="00DC6436" w:rsidRDefault="00DC6436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 xml:space="preserve">Для достижения поставленной цели решаются следующие задачи: </w:t>
      </w:r>
    </w:p>
    <w:p w:rsidR="00DC6436" w:rsidRDefault="00DC6436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выполнить математическую формализацию исходного изображения;</w:t>
      </w:r>
    </w:p>
    <w:p w:rsidR="00DC6436" w:rsidRDefault="00DC6436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выполнить расчет статических характеристик изображения;</w:t>
      </w:r>
    </w:p>
    <w:p w:rsidR="00DC6436" w:rsidRDefault="00DC6436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построить оценочные таблицы для характеристики внутренних дефектов в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ствии со значениями статистических характеристик;</w:t>
      </w:r>
    </w:p>
    <w:p w:rsidR="00DC6436" w:rsidRDefault="00DC6436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графически отобразить результаты оценки для одного изображения и набора из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бражений.</w:t>
      </w:r>
    </w:p>
    <w:p w:rsidR="00DC6436" w:rsidRPr="0096441E" w:rsidRDefault="00DC6436" w:rsidP="00F6386C">
      <w:pPr>
        <w:pStyle w:val="a1"/>
        <w:numPr>
          <w:ilvl w:val="0"/>
          <w:numId w:val="11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3. Описать все функции разрабатываемого приложения.</w:t>
      </w:r>
    </w:p>
    <w:p w:rsidR="00DC6436" w:rsidRPr="00F62418" w:rsidRDefault="00DC6436" w:rsidP="00F6386C">
      <w:pPr>
        <w:pStyle w:val="af"/>
        <w:rPr>
          <w:i/>
        </w:rPr>
      </w:pPr>
      <w:r>
        <w:rPr>
          <w:i/>
        </w:rPr>
        <w:t>Задание 2</w:t>
      </w:r>
      <w:r w:rsidRPr="00F62418">
        <w:rPr>
          <w:i/>
        </w:rPr>
        <w:t>.2.</w:t>
      </w:r>
    </w:p>
    <w:p w:rsidR="00DC6436" w:rsidRPr="0096441E" w:rsidRDefault="00DC6436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Обосновать выбор структуры интерфейса с учетом выбора пользователя, наличия инструментальных средств разработки и по ограничению ресурсов.</w:t>
      </w:r>
    </w:p>
    <w:p w:rsidR="00DC6436" w:rsidRPr="0096441E" w:rsidRDefault="00DC6436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 xml:space="preserve"> Сделать вывод о выборе структуры диалога.</w:t>
      </w:r>
    </w:p>
    <w:p w:rsidR="00DC6436" w:rsidRPr="0096441E" w:rsidRDefault="00DC6436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Изобразить графически схемы меню, если их использование подтверждается выб</w:t>
      </w:r>
      <w:r w:rsidRPr="0096441E">
        <w:rPr>
          <w:sz w:val="24"/>
          <w:szCs w:val="24"/>
        </w:rPr>
        <w:t>о</w:t>
      </w:r>
      <w:r w:rsidRPr="0096441E">
        <w:rPr>
          <w:sz w:val="24"/>
          <w:szCs w:val="24"/>
        </w:rPr>
        <w:t>ром пользователя.</w:t>
      </w:r>
    </w:p>
    <w:p w:rsidR="00DC6436" w:rsidRPr="0096441E" w:rsidRDefault="00DC6436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 xml:space="preserve"> Описать панели инструментов, если их использование подтверждается выбором пользователя.</w:t>
      </w:r>
    </w:p>
    <w:p w:rsidR="00DC6436" w:rsidRPr="0096441E" w:rsidRDefault="00DC6436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Описать назначение команд, если их использование подтверждается выбором пользователя.</w:t>
      </w:r>
    </w:p>
    <w:p w:rsidR="00DC6436" w:rsidRDefault="00DC6436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Выполнить проектирование набора необходимых форм, если их использование подтверждается выбором пользователя.</w:t>
      </w:r>
    </w:p>
    <w:p w:rsidR="00DC6436" w:rsidRDefault="00DC6436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D16B0">
        <w:rPr>
          <w:sz w:val="24"/>
          <w:szCs w:val="24"/>
        </w:rPr>
        <w:t>Выполнить программную реализацию диалога программного обеспечения, без в</w:t>
      </w:r>
      <w:r w:rsidRPr="009D16B0">
        <w:rPr>
          <w:sz w:val="24"/>
          <w:szCs w:val="24"/>
        </w:rPr>
        <w:t>ы</w:t>
      </w:r>
      <w:r w:rsidRPr="009D16B0">
        <w:rPr>
          <w:sz w:val="24"/>
          <w:szCs w:val="24"/>
        </w:rPr>
        <w:t>полнения основных функций.</w:t>
      </w:r>
    </w:p>
    <w:p w:rsidR="00DC6436" w:rsidRPr="00773F89" w:rsidRDefault="00DC6436" w:rsidP="00F6386C">
      <w:pPr>
        <w:pStyle w:val="af0"/>
        <w:ind w:left="170"/>
        <w:rPr>
          <w:sz w:val="24"/>
        </w:rPr>
      </w:pPr>
      <w:r w:rsidRPr="00773F89">
        <w:rPr>
          <w:sz w:val="24"/>
        </w:rPr>
        <w:t>Задание 2.3</w:t>
      </w:r>
    </w:p>
    <w:p w:rsidR="00DC6436" w:rsidRPr="00F6386C" w:rsidRDefault="00DC6436" w:rsidP="00F6386C">
      <w:pPr>
        <w:pStyle w:val="ListParagraph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1. Описать возможные тупиковые ситуации, которые могут возникнуть при ди</w:t>
      </w:r>
      <w:r w:rsidRPr="00F6386C">
        <w:rPr>
          <w:szCs w:val="24"/>
          <w:lang w:val="ru-RU"/>
        </w:rPr>
        <w:t>а</w:t>
      </w:r>
      <w:r w:rsidRPr="00F6386C">
        <w:rPr>
          <w:szCs w:val="24"/>
          <w:lang w:val="ru-RU"/>
        </w:rPr>
        <w:t>логе.</w:t>
      </w:r>
    </w:p>
    <w:p w:rsidR="00DC6436" w:rsidRPr="00F6386C" w:rsidRDefault="00DC6436" w:rsidP="00F6386C">
      <w:pPr>
        <w:pStyle w:val="ListParagraph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2. Описать средства контроля при вводе данных.</w:t>
      </w:r>
    </w:p>
    <w:p w:rsidR="00DC6436" w:rsidRPr="00F6386C" w:rsidRDefault="00DC6436" w:rsidP="00F6386C">
      <w:pPr>
        <w:pStyle w:val="ListParagraph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3. Составить схему сценария диалога для пяти первых шагов.</w:t>
      </w:r>
    </w:p>
    <w:p w:rsidR="00DC6436" w:rsidRPr="00F6386C" w:rsidRDefault="00DC6436" w:rsidP="00F6386C">
      <w:pPr>
        <w:pStyle w:val="ListParagraph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 xml:space="preserve">4. Выполнить программную реализацию этого сценария для пяти шагов. </w:t>
      </w:r>
    </w:p>
    <w:p w:rsidR="00DC6436" w:rsidRPr="00BE02C1" w:rsidRDefault="00DC6436" w:rsidP="00F6386C">
      <w:pPr>
        <w:pStyle w:val="a8"/>
        <w:rPr>
          <w:b w:val="0"/>
          <w:sz w:val="24"/>
          <w:szCs w:val="24"/>
        </w:rPr>
      </w:pPr>
      <w:r w:rsidRPr="00BE02C1">
        <w:rPr>
          <w:sz w:val="24"/>
          <w:szCs w:val="24"/>
        </w:rPr>
        <w:t xml:space="preserve">Контрольные </w:t>
      </w:r>
      <w:r>
        <w:rPr>
          <w:sz w:val="24"/>
          <w:szCs w:val="24"/>
        </w:rPr>
        <w:t>вопросы к лабораторной работе №2</w:t>
      </w:r>
    </w:p>
    <w:p w:rsidR="00DC6436" w:rsidRDefault="00DC6436" w:rsidP="00D135C4">
      <w:pPr>
        <w:pStyle w:val="a"/>
        <w:numPr>
          <w:ilvl w:val="0"/>
          <w:numId w:val="15"/>
        </w:numPr>
      </w:pPr>
      <w:r w:rsidRPr="00BE02C1">
        <w:t>Определите понятие модель пользователя.</w:t>
      </w:r>
    </w:p>
    <w:p w:rsidR="00DC6436" w:rsidRDefault="00DC6436" w:rsidP="00D135C4">
      <w:pPr>
        <w:pStyle w:val="a"/>
        <w:numPr>
          <w:ilvl w:val="0"/>
          <w:numId w:val="15"/>
        </w:numPr>
      </w:pPr>
      <w:r w:rsidRPr="00BE02C1">
        <w:t>Определите понятие модель</w:t>
      </w:r>
      <w:r>
        <w:t xml:space="preserve"> программиста.</w:t>
      </w:r>
    </w:p>
    <w:p w:rsidR="00DC6436" w:rsidRDefault="00DC6436" w:rsidP="00D135C4">
      <w:pPr>
        <w:pStyle w:val="a"/>
        <w:numPr>
          <w:ilvl w:val="0"/>
          <w:numId w:val="15"/>
        </w:numPr>
      </w:pPr>
      <w:r w:rsidRPr="00BE02C1">
        <w:t>Определите понятие восприятие.</w:t>
      </w:r>
    </w:p>
    <w:p w:rsidR="00DC6436" w:rsidRPr="005F3F75" w:rsidRDefault="00DC6436" w:rsidP="00D135C4">
      <w:pPr>
        <w:pStyle w:val="a"/>
        <w:numPr>
          <w:ilvl w:val="0"/>
          <w:numId w:val="15"/>
        </w:numPr>
        <w:rPr>
          <w:szCs w:val="24"/>
        </w:rPr>
      </w:pPr>
      <w:r w:rsidRPr="00BE02C1">
        <w:t>Как связано восприятие с моделью пользователя?</w:t>
      </w:r>
      <w:r>
        <w:t xml:space="preserve"> </w:t>
      </w:r>
    </w:p>
    <w:p w:rsidR="00DC6436" w:rsidRDefault="00DC6436" w:rsidP="00D135C4">
      <w:pPr>
        <w:pStyle w:val="a"/>
        <w:numPr>
          <w:ilvl w:val="0"/>
          <w:numId w:val="15"/>
        </w:numPr>
        <w:rPr>
          <w:szCs w:val="24"/>
        </w:rPr>
      </w:pPr>
      <w:r w:rsidRPr="005F3F75">
        <w:rPr>
          <w:szCs w:val="24"/>
        </w:rPr>
        <w:t xml:space="preserve">Поясните для чего необходимо описать терминологию предметной области, используемой в программном продукте. </w:t>
      </w:r>
    </w:p>
    <w:p w:rsidR="00DC6436" w:rsidRDefault="00DC6436" w:rsidP="00D135C4">
      <w:pPr>
        <w:pStyle w:val="a"/>
        <w:numPr>
          <w:ilvl w:val="0"/>
          <w:numId w:val="15"/>
        </w:numPr>
        <w:rPr>
          <w:szCs w:val="24"/>
        </w:rPr>
      </w:pPr>
      <w:r w:rsidRPr="005F3F75">
        <w:rPr>
          <w:szCs w:val="24"/>
        </w:rPr>
        <w:t xml:space="preserve">В чем особенности использования диалога на основе «экранных форм». </w:t>
      </w:r>
    </w:p>
    <w:p w:rsidR="00DC6436" w:rsidRDefault="00DC6436" w:rsidP="00F6386C">
      <w:pPr>
        <w:pStyle w:val="a"/>
        <w:numPr>
          <w:ilvl w:val="0"/>
          <w:numId w:val="0"/>
        </w:numPr>
        <w:rPr>
          <w:b/>
        </w:rPr>
      </w:pPr>
      <w:r w:rsidRPr="005F3F75">
        <w:rPr>
          <w:szCs w:val="24"/>
        </w:rPr>
        <w:t>В каких случаях используют диалог на основе командного языка.</w:t>
      </w:r>
    </w:p>
    <w:p w:rsidR="00DC6436" w:rsidRDefault="00DC6436" w:rsidP="00F6386C">
      <w:pPr>
        <w:pStyle w:val="a"/>
        <w:numPr>
          <w:ilvl w:val="0"/>
          <w:numId w:val="0"/>
        </w:numPr>
        <w:rPr>
          <w:b/>
        </w:rPr>
      </w:pPr>
      <w:r>
        <w:rPr>
          <w:b/>
        </w:rPr>
        <w:t>Лабораторная работа 3.</w:t>
      </w:r>
    </w:p>
    <w:p w:rsidR="00DC6436" w:rsidRPr="000B3189" w:rsidRDefault="00DC6436" w:rsidP="00C776E9">
      <w:pPr>
        <w:pStyle w:val="a"/>
        <w:numPr>
          <w:ilvl w:val="0"/>
          <w:numId w:val="0"/>
        </w:numPr>
        <w:rPr>
          <w:i/>
          <w:szCs w:val="24"/>
        </w:rPr>
      </w:pPr>
      <w:r w:rsidRPr="000B3189">
        <w:rPr>
          <w:i/>
          <w:szCs w:val="24"/>
        </w:rPr>
        <w:t>Задание 3.1</w:t>
      </w:r>
    </w:p>
    <w:p w:rsidR="00DC6436" w:rsidRPr="00C776E9" w:rsidRDefault="00DC6436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1. Привести примеры программных продуктов, имеющих агентов помощников (минимум два</w:t>
      </w:r>
    </w:p>
    <w:p w:rsidR="00DC6436" w:rsidRPr="00C776E9" w:rsidRDefault="00DC6436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программных продукта).</w:t>
      </w:r>
    </w:p>
    <w:p w:rsidR="00DC6436" w:rsidRPr="00C776E9" w:rsidRDefault="00DC6436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2. Описать три состояния помощника-агента для одного из программных продуктов.</w:t>
      </w:r>
    </w:p>
    <w:p w:rsidR="00DC6436" w:rsidRPr="00C776E9" w:rsidRDefault="00DC6436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3. Разработать эскиз для внешнего вида агента-помощника для создаваемого программн</w:t>
      </w:r>
      <w:r w:rsidRPr="00C776E9">
        <w:rPr>
          <w:szCs w:val="24"/>
        </w:rPr>
        <w:t>о</w:t>
      </w:r>
      <w:r w:rsidRPr="00C776E9">
        <w:rPr>
          <w:szCs w:val="24"/>
        </w:rPr>
        <w:t>го</w:t>
      </w:r>
    </w:p>
    <w:p w:rsidR="00DC6436" w:rsidRPr="00C776E9" w:rsidRDefault="00DC6436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продукта.</w:t>
      </w:r>
    </w:p>
    <w:p w:rsidR="00DC6436" w:rsidRPr="00C776E9" w:rsidRDefault="00DC6436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4. Разработать три сценарии поведения агента-помощника.</w:t>
      </w:r>
    </w:p>
    <w:p w:rsidR="00DC6436" w:rsidRDefault="00DC6436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5. Выполнить реализацию одного из сценариев агента-помощника.</w:t>
      </w:r>
    </w:p>
    <w:p w:rsidR="00DC6436" w:rsidRPr="00B017DE" w:rsidRDefault="00DC6436" w:rsidP="00C776E9">
      <w:pPr>
        <w:pStyle w:val="a"/>
        <w:numPr>
          <w:ilvl w:val="0"/>
          <w:numId w:val="0"/>
        </w:numPr>
        <w:rPr>
          <w:i/>
          <w:szCs w:val="24"/>
        </w:rPr>
      </w:pPr>
      <w:r w:rsidRPr="00B017DE">
        <w:rPr>
          <w:i/>
          <w:szCs w:val="24"/>
        </w:rPr>
        <w:t>Задание 3.2</w:t>
      </w:r>
    </w:p>
    <w:p w:rsidR="00DC6436" w:rsidRPr="00C776E9" w:rsidRDefault="00DC6436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1. Выполнить программную реализацию для настроек параметров агента-помощника.</w:t>
      </w:r>
    </w:p>
    <w:p w:rsidR="00DC6436" w:rsidRDefault="00DC6436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2. Выполнить сопровождение реакции помощника звуковыми сигналами, желательно р</w:t>
      </w:r>
      <w:r w:rsidRPr="00C776E9">
        <w:rPr>
          <w:szCs w:val="24"/>
        </w:rPr>
        <w:t>е</w:t>
      </w:r>
      <w:r w:rsidRPr="00C776E9">
        <w:rPr>
          <w:szCs w:val="24"/>
        </w:rPr>
        <w:t>ального мира.</w:t>
      </w:r>
    </w:p>
    <w:p w:rsidR="00DC6436" w:rsidRPr="00C776E9" w:rsidRDefault="00DC6436" w:rsidP="00C776E9">
      <w:pPr>
        <w:pStyle w:val="a"/>
        <w:numPr>
          <w:ilvl w:val="0"/>
          <w:numId w:val="0"/>
        </w:numPr>
        <w:rPr>
          <w:b/>
          <w:szCs w:val="24"/>
        </w:rPr>
      </w:pPr>
      <w:r w:rsidRPr="00C776E9">
        <w:rPr>
          <w:b/>
          <w:szCs w:val="24"/>
        </w:rPr>
        <w:t>Контрольные вопросы к лабораторной работе №3</w:t>
      </w:r>
    </w:p>
    <w:p w:rsidR="00DC6436" w:rsidRPr="00C776E9" w:rsidRDefault="00DC6436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Перечислите области применения агентов – помощников.</w:t>
      </w:r>
    </w:p>
    <w:p w:rsidR="00DC6436" w:rsidRPr="00C776E9" w:rsidRDefault="00DC6436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Перечислите примеры использования агентов – помощников в программном пр</w:t>
      </w:r>
      <w:r w:rsidRPr="00C776E9">
        <w:rPr>
          <w:szCs w:val="24"/>
        </w:rPr>
        <w:t>о</w:t>
      </w:r>
      <w:r w:rsidRPr="00C776E9">
        <w:rPr>
          <w:szCs w:val="24"/>
        </w:rPr>
        <w:t>дукте.</w:t>
      </w:r>
    </w:p>
    <w:p w:rsidR="00DC6436" w:rsidRPr="00C776E9" w:rsidRDefault="00DC6436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Насколько рациональной, по Вашему мнению, является разработка агента – п</w:t>
      </w:r>
      <w:r w:rsidRPr="00C776E9">
        <w:rPr>
          <w:szCs w:val="24"/>
        </w:rPr>
        <w:t>о</w:t>
      </w:r>
      <w:r w:rsidRPr="00C776E9">
        <w:rPr>
          <w:szCs w:val="24"/>
        </w:rPr>
        <w:t>мощника в</w:t>
      </w:r>
    </w:p>
    <w:p w:rsidR="00DC6436" w:rsidRPr="00C776E9" w:rsidRDefault="00DC6436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условиях выбранного программного продукта?</w:t>
      </w:r>
    </w:p>
    <w:p w:rsidR="00DC6436" w:rsidRPr="00C776E9" w:rsidRDefault="00DC6436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Какие средства разработки Вы использовали при разработке агента – помощника?</w:t>
      </w:r>
    </w:p>
    <w:p w:rsidR="00DC6436" w:rsidRPr="00963C9A" w:rsidRDefault="00DC6436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t>Лабораторная работа 1.4.</w:t>
      </w:r>
    </w:p>
    <w:p w:rsidR="00DC6436" w:rsidRPr="00F454C4" w:rsidRDefault="00DC6436" w:rsidP="00F454C4">
      <w:pPr>
        <w:pStyle w:val="a"/>
        <w:numPr>
          <w:ilvl w:val="0"/>
          <w:numId w:val="0"/>
        </w:numPr>
        <w:rPr>
          <w:i/>
        </w:rPr>
      </w:pPr>
      <w:r w:rsidRPr="00F454C4">
        <w:rPr>
          <w:i/>
        </w:rPr>
        <w:t>Задание 4.1</w:t>
      </w:r>
    </w:p>
    <w:p w:rsidR="00DC6436" w:rsidRPr="00F454C4" w:rsidRDefault="00DC6436" w:rsidP="00F454C4">
      <w:pPr>
        <w:pStyle w:val="a"/>
        <w:numPr>
          <w:ilvl w:val="0"/>
          <w:numId w:val="0"/>
        </w:numPr>
      </w:pPr>
      <w:r w:rsidRPr="00F454C4">
        <w:t>Разработать третий вариант интерфейса для задачи Хола и оценить время работы с этим интерфейсом.</w:t>
      </w:r>
      <w:r>
        <w:t xml:space="preserve"> </w:t>
      </w:r>
      <w:r w:rsidRPr="00F454C4">
        <w:t>Выполнить оценку пяти реализованных шагов интерфейса разрабатываемой задачи.</w:t>
      </w:r>
    </w:p>
    <w:p w:rsidR="00DC6436" w:rsidRPr="000C4B17" w:rsidRDefault="00DC6436" w:rsidP="00A14B02">
      <w:pPr>
        <w:pStyle w:val="a"/>
        <w:numPr>
          <w:ilvl w:val="0"/>
          <w:numId w:val="0"/>
        </w:numPr>
        <w:rPr>
          <w:i/>
        </w:rPr>
      </w:pPr>
      <w:r w:rsidRPr="00A14B02">
        <w:rPr>
          <w:i/>
        </w:rPr>
        <w:t>Задание 4.2</w:t>
      </w:r>
    </w:p>
    <w:p w:rsidR="00DC6436" w:rsidRDefault="00DC6436" w:rsidP="00A14B02">
      <w:pPr>
        <w:pStyle w:val="a"/>
        <w:numPr>
          <w:ilvl w:val="0"/>
          <w:numId w:val="0"/>
        </w:numPr>
      </w:pPr>
      <w:r w:rsidRPr="00A14B02">
        <w:t>Произвести необходимые измерения для формирования исходных данных к законам Фи</w:t>
      </w:r>
      <w:r w:rsidRPr="00A14B02">
        <w:t>т</w:t>
      </w:r>
      <w:r w:rsidRPr="00A14B02">
        <w:t xml:space="preserve">са и Хика по пользовательскому интерфейсу индивидуальной задачи. </w:t>
      </w:r>
      <w:r>
        <w:t xml:space="preserve"> </w:t>
      </w:r>
      <w:r w:rsidRPr="00A14B02">
        <w:t>Определить знач</w:t>
      </w:r>
      <w:r w:rsidRPr="00A14B02">
        <w:t>е</w:t>
      </w:r>
      <w:r w:rsidRPr="00A14B02">
        <w:t>ния эмпирических коэффициентов законов Фитса и Хика. Установить статистическую н</w:t>
      </w:r>
      <w:r w:rsidRPr="00A14B02">
        <w:t>а</w:t>
      </w:r>
      <w:r w:rsidRPr="00A14B02">
        <w:t>дежность полученных выражений.</w:t>
      </w:r>
    </w:p>
    <w:p w:rsidR="00DC6436" w:rsidRDefault="00DC6436" w:rsidP="00A14B02">
      <w:pPr>
        <w:pStyle w:val="a"/>
        <w:numPr>
          <w:ilvl w:val="0"/>
          <w:numId w:val="0"/>
        </w:numPr>
      </w:pPr>
      <w:r w:rsidRPr="00C776E9">
        <w:rPr>
          <w:b/>
          <w:szCs w:val="24"/>
        </w:rPr>
        <w:t>Контрольные вопросы к лабораторной работе №</w:t>
      </w:r>
      <w:r>
        <w:rPr>
          <w:b/>
          <w:szCs w:val="24"/>
        </w:rPr>
        <w:t>4</w:t>
      </w:r>
    </w:p>
    <w:p w:rsidR="00DC6436" w:rsidRDefault="00DC6436" w:rsidP="00963C9A">
      <w:pPr>
        <w:numPr>
          <w:ilvl w:val="0"/>
          <w:numId w:val="21"/>
        </w:numPr>
      </w:pPr>
      <w:r w:rsidRPr="00F05A9E">
        <w:t xml:space="preserve">Модель скорости печати </w:t>
      </w:r>
      <w:r w:rsidRPr="00F05A9E">
        <w:rPr>
          <w:lang w:val="en-US"/>
        </w:rPr>
        <w:t>GOMS</w:t>
      </w:r>
      <w:r>
        <w:t>.</w:t>
      </w:r>
    </w:p>
    <w:p w:rsidR="00DC6436" w:rsidRPr="00F05A9E" w:rsidRDefault="00DC6436" w:rsidP="00963C9A">
      <w:pPr>
        <w:numPr>
          <w:ilvl w:val="0"/>
          <w:numId w:val="21"/>
        </w:numPr>
        <w:ind w:left="714" w:hanging="357"/>
      </w:pPr>
      <w:r w:rsidRPr="00F05A9E">
        <w:t>Закон Фитса и закон Хика</w:t>
      </w:r>
      <w:r>
        <w:t xml:space="preserve">. </w:t>
      </w:r>
    </w:p>
    <w:p w:rsidR="00DC6436" w:rsidRPr="00F454C4" w:rsidRDefault="00DC6436" w:rsidP="00A14B02">
      <w:pPr>
        <w:pStyle w:val="a"/>
        <w:numPr>
          <w:ilvl w:val="0"/>
          <w:numId w:val="0"/>
        </w:numPr>
      </w:pPr>
    </w:p>
    <w:p w:rsidR="00DC6436" w:rsidRPr="00963C9A" w:rsidRDefault="00DC6436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t>Лабораторная работа 5</w:t>
      </w:r>
    </w:p>
    <w:p w:rsidR="00DC6436" w:rsidRPr="000C4B17" w:rsidRDefault="00DC6436" w:rsidP="00F6386C">
      <w:pPr>
        <w:pStyle w:val="a"/>
        <w:numPr>
          <w:ilvl w:val="0"/>
          <w:numId w:val="0"/>
        </w:numPr>
        <w:rPr>
          <w:i/>
        </w:rPr>
      </w:pPr>
      <w:r w:rsidRPr="00E940CF">
        <w:rPr>
          <w:i/>
        </w:rPr>
        <w:t>Задание 5.</w:t>
      </w:r>
      <w:r>
        <w:rPr>
          <w:i/>
        </w:rPr>
        <w:t>1</w:t>
      </w:r>
    </w:p>
    <w:p w:rsidR="00DC6436" w:rsidRPr="00E940CF" w:rsidRDefault="00DC6436" w:rsidP="00E940CF">
      <w:pPr>
        <w:pStyle w:val="a"/>
        <w:numPr>
          <w:ilvl w:val="0"/>
          <w:numId w:val="0"/>
        </w:numPr>
      </w:pPr>
      <w:r w:rsidRPr="00E940CF">
        <w:t>1. Определить основные события и работы, которые необходимо выполнить при создании пользовательского интерфейса по выбранной теме с учетом этапов создания пользов</w:t>
      </w:r>
      <w:r w:rsidRPr="00E940CF">
        <w:t>а</w:t>
      </w:r>
      <w:r w:rsidRPr="00E940CF">
        <w:t>тельского интерфейса.</w:t>
      </w:r>
    </w:p>
    <w:p w:rsidR="00DC6436" w:rsidRPr="00E940CF" w:rsidRDefault="00DC6436" w:rsidP="00E940CF">
      <w:pPr>
        <w:pStyle w:val="a"/>
        <w:numPr>
          <w:ilvl w:val="0"/>
          <w:numId w:val="0"/>
        </w:numPr>
      </w:pPr>
      <w:r w:rsidRPr="00E940CF">
        <w:t>2. Построить первоначальный граф для планирования работ.</w:t>
      </w:r>
    </w:p>
    <w:p w:rsidR="00DC6436" w:rsidRPr="00E940CF" w:rsidRDefault="00DC6436" w:rsidP="00E940CF">
      <w:pPr>
        <w:pStyle w:val="a"/>
        <w:numPr>
          <w:ilvl w:val="0"/>
          <w:numId w:val="0"/>
        </w:numPr>
        <w:rPr>
          <w:i/>
        </w:rPr>
      </w:pPr>
      <w:r w:rsidRPr="00E940CF">
        <w:rPr>
          <w:i/>
        </w:rPr>
        <w:t>Задание 5.2</w:t>
      </w:r>
    </w:p>
    <w:p w:rsidR="00DC6436" w:rsidRPr="00E940CF" w:rsidRDefault="00DC6436" w:rsidP="00E940CF">
      <w:pPr>
        <w:pStyle w:val="a"/>
        <w:numPr>
          <w:ilvl w:val="0"/>
          <w:numId w:val="0"/>
        </w:numPr>
      </w:pPr>
      <w:r w:rsidRPr="00E940CF">
        <w:t>1. Выполнить проверку сетевого графика на соответствие свойств и если необходимо вн</w:t>
      </w:r>
      <w:r w:rsidRPr="00E940CF">
        <w:t>е</w:t>
      </w:r>
      <w:r w:rsidRPr="00E940CF">
        <w:t>сти изменения в этот сетевой график.</w:t>
      </w:r>
    </w:p>
    <w:p w:rsidR="00DC6436" w:rsidRPr="00E940CF" w:rsidRDefault="00DC6436" w:rsidP="00E940CF">
      <w:pPr>
        <w:pStyle w:val="a"/>
        <w:numPr>
          <w:ilvl w:val="0"/>
          <w:numId w:val="0"/>
        </w:numPr>
      </w:pPr>
      <w:r w:rsidRPr="00E940CF">
        <w:t>2. Упорядочить сетевой график по созданию пользовательского интерфейса.</w:t>
      </w:r>
    </w:p>
    <w:p w:rsidR="00DC6436" w:rsidRPr="00E940CF" w:rsidRDefault="00DC6436" w:rsidP="00E940CF">
      <w:pPr>
        <w:pStyle w:val="a"/>
        <w:numPr>
          <w:ilvl w:val="0"/>
          <w:numId w:val="0"/>
        </w:numPr>
      </w:pPr>
      <w:r w:rsidRPr="00E940CF">
        <w:t>3. Построить линейную диаграмму сетевого графика.</w:t>
      </w:r>
    </w:p>
    <w:p w:rsidR="00DC6436" w:rsidRPr="00F454C4" w:rsidRDefault="00DC6436" w:rsidP="00E940CF">
      <w:pPr>
        <w:pStyle w:val="a"/>
        <w:numPr>
          <w:ilvl w:val="0"/>
          <w:numId w:val="0"/>
        </w:numPr>
      </w:pPr>
      <w:r w:rsidRPr="00E940CF">
        <w:t>4. По линейной диаграмме определить критический путь.</w:t>
      </w:r>
    </w:p>
    <w:p w:rsidR="00DC6436" w:rsidRPr="00C53EBC" w:rsidRDefault="00DC6436" w:rsidP="00C53EBC">
      <w:pPr>
        <w:pStyle w:val="a"/>
        <w:numPr>
          <w:ilvl w:val="0"/>
          <w:numId w:val="0"/>
        </w:numPr>
        <w:rPr>
          <w:i/>
        </w:rPr>
      </w:pPr>
      <w:r w:rsidRPr="00C53EBC">
        <w:rPr>
          <w:i/>
        </w:rPr>
        <w:t>Задание 5.3</w:t>
      </w:r>
    </w:p>
    <w:p w:rsidR="00DC6436" w:rsidRPr="00C53EBC" w:rsidRDefault="00DC6436" w:rsidP="00C53EBC">
      <w:pPr>
        <w:pStyle w:val="a"/>
        <w:numPr>
          <w:ilvl w:val="0"/>
          <w:numId w:val="0"/>
        </w:numPr>
      </w:pPr>
      <w:r w:rsidRPr="00C53EBC">
        <w:t>1. Выполнить расчет временных параметров сетевого графика.</w:t>
      </w:r>
    </w:p>
    <w:p w:rsidR="00DC6436" w:rsidRPr="00C53EBC" w:rsidRDefault="00DC6436" w:rsidP="00C53EBC">
      <w:pPr>
        <w:pStyle w:val="a"/>
        <w:numPr>
          <w:ilvl w:val="0"/>
          <w:numId w:val="0"/>
        </w:numPr>
      </w:pPr>
      <w:r w:rsidRPr="00C53EBC">
        <w:t>2. Определить события независимые при разработке пользовательского интерфейса и з</w:t>
      </w:r>
      <w:r w:rsidRPr="00C53EBC">
        <w:t>а</w:t>
      </w:r>
      <w:r w:rsidRPr="00C53EBC">
        <w:t>висимые.</w:t>
      </w:r>
    </w:p>
    <w:p w:rsidR="00DC6436" w:rsidRPr="00C53EBC" w:rsidRDefault="00DC6436" w:rsidP="00C53EBC">
      <w:pPr>
        <w:pStyle w:val="a"/>
        <w:numPr>
          <w:ilvl w:val="0"/>
          <w:numId w:val="0"/>
        </w:numPr>
      </w:pPr>
      <w:r w:rsidRPr="00C53EBC">
        <w:t>3. Оценить резервы времени выполнения работ по каждому событию.</w:t>
      </w:r>
    </w:p>
    <w:p w:rsidR="00DC6436" w:rsidRPr="00963C9A" w:rsidRDefault="00DC6436" w:rsidP="00C53EBC">
      <w:pPr>
        <w:pStyle w:val="a"/>
        <w:numPr>
          <w:ilvl w:val="0"/>
          <w:numId w:val="0"/>
        </w:numPr>
        <w:rPr>
          <w:b/>
          <w:i/>
        </w:rPr>
      </w:pPr>
      <w:r w:rsidRPr="00963C9A">
        <w:rPr>
          <w:b/>
          <w:i/>
        </w:rPr>
        <w:t>Контрольные вопросы к лабораторной работе №5</w:t>
      </w:r>
    </w:p>
    <w:p w:rsidR="00DC6436" w:rsidRPr="00C53EBC" w:rsidRDefault="00DC6436" w:rsidP="00C53EBC">
      <w:pPr>
        <w:pStyle w:val="a"/>
        <w:numPr>
          <w:ilvl w:val="0"/>
          <w:numId w:val="0"/>
        </w:numPr>
      </w:pPr>
      <w:r w:rsidRPr="00C53EBC">
        <w:t>Определите области использования сетевых графиков.</w:t>
      </w:r>
    </w:p>
    <w:p w:rsidR="00DC6436" w:rsidRPr="00C53EBC" w:rsidRDefault="00DC6436" w:rsidP="00C53EBC">
      <w:pPr>
        <w:pStyle w:val="a"/>
        <w:numPr>
          <w:ilvl w:val="0"/>
          <w:numId w:val="0"/>
        </w:numPr>
      </w:pPr>
      <w:r w:rsidRPr="00C53EBC">
        <w:t>Определите основные понятия сетевых графиков.</w:t>
      </w:r>
    </w:p>
    <w:p w:rsidR="00DC6436" w:rsidRPr="00C53EBC" w:rsidRDefault="00DC6436" w:rsidP="00C53EBC">
      <w:pPr>
        <w:pStyle w:val="a"/>
        <w:numPr>
          <w:ilvl w:val="0"/>
          <w:numId w:val="0"/>
        </w:numPr>
      </w:pPr>
      <w:r w:rsidRPr="00C53EBC">
        <w:t>Каким свойствам должен удовлетворять график работ?</w:t>
      </w:r>
    </w:p>
    <w:p w:rsidR="00DC6436" w:rsidRPr="00C53EBC" w:rsidRDefault="00DC6436" w:rsidP="00C53EBC">
      <w:pPr>
        <w:pStyle w:val="a"/>
        <w:numPr>
          <w:ilvl w:val="0"/>
          <w:numId w:val="0"/>
        </w:numPr>
      </w:pPr>
      <w:r w:rsidRPr="00C53EBC">
        <w:t>Какие временные параметры Вы знаете?</w:t>
      </w:r>
    </w:p>
    <w:p w:rsidR="00DC6436" w:rsidRPr="00F454C4" w:rsidRDefault="00DC6436" w:rsidP="00C53EBC">
      <w:pPr>
        <w:pStyle w:val="a"/>
        <w:numPr>
          <w:ilvl w:val="0"/>
          <w:numId w:val="0"/>
        </w:numPr>
      </w:pPr>
      <w:r w:rsidRPr="00C53EBC">
        <w:t>Выполните обоснование применения сетевого планирования при разработке пользов</w:t>
      </w:r>
      <w:r w:rsidRPr="00C53EBC">
        <w:t>а</w:t>
      </w:r>
      <w:r w:rsidRPr="00C53EBC">
        <w:t>тельского интерфейса программного продукта.</w:t>
      </w:r>
    </w:p>
    <w:p w:rsidR="00DC6436" w:rsidRDefault="00DC6436" w:rsidP="00F6386C">
      <w:pPr>
        <w:pStyle w:val="a"/>
        <w:numPr>
          <w:ilvl w:val="0"/>
          <w:numId w:val="0"/>
        </w:numPr>
        <w:ind w:left="1281" w:hanging="357"/>
      </w:pPr>
    </w:p>
    <w:p w:rsidR="00DC6436" w:rsidRPr="00DD7CEC" w:rsidRDefault="00DC6436" w:rsidP="00F6386C">
      <w:pPr>
        <w:pStyle w:val="a"/>
        <w:numPr>
          <w:ilvl w:val="0"/>
          <w:numId w:val="0"/>
        </w:numPr>
        <w:ind w:left="1281" w:hanging="357"/>
        <w:rPr>
          <w:i/>
          <w:color w:val="C00000"/>
        </w:rPr>
        <w:sectPr w:rsidR="00DC6436" w:rsidRPr="00DD7CEC" w:rsidSect="00951970">
          <w:headerReference w:type="even" r:id="rId12"/>
          <w:headerReference w:type="default" r:id="rId13"/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C6436" w:rsidRDefault="00DC6436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DC6436" w:rsidRPr="00D718F3" w:rsidRDefault="00DC6436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0A0"/>
      </w:tblPr>
      <w:tblGrid>
        <w:gridCol w:w="1545"/>
        <w:gridCol w:w="5117"/>
        <w:gridCol w:w="8363"/>
      </w:tblGrid>
      <w:tr w:rsidR="00DC6436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6436" w:rsidRPr="006C5204" w:rsidRDefault="00DC6436" w:rsidP="00F05A9E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6436" w:rsidRPr="006C5204" w:rsidRDefault="00DC6436" w:rsidP="00F05A9E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C6436" w:rsidRPr="006C5204" w:rsidRDefault="00DC6436" w:rsidP="00F05A9E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DC6436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6C5204" w:rsidRDefault="00DC6436" w:rsidP="00F05A9E">
            <w:pPr>
              <w:ind w:firstLine="0"/>
              <w:jc w:val="left"/>
              <w:rPr>
                <w:color w:val="C00000"/>
              </w:rPr>
            </w:pPr>
            <w:r w:rsidRPr="00F05A9E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DC6436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6C5204" w:rsidRDefault="00DC6436" w:rsidP="00F05A9E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6A454A" w:rsidRDefault="00DC6436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метафоры пользовательского интерфейса;</w:t>
            </w:r>
          </w:p>
          <w:p w:rsidR="00DC6436" w:rsidRPr="006A454A" w:rsidRDefault="00DC6436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структуру и сценарий диалога, атрибуты от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бражаемой информации;</w:t>
            </w:r>
          </w:p>
          <w:p w:rsidR="00DC6436" w:rsidRPr="006A454A" w:rsidRDefault="00DC6436" w:rsidP="00F05A9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6A454A">
              <w:rPr>
                <w:bCs/>
              </w:rPr>
              <w:t>принципы разработки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</w:t>
            </w:r>
            <w:r w:rsidRPr="006A454A">
              <w:t>.</w:t>
            </w:r>
            <w:bookmarkStart w:id="0" w:name="_GoBack"/>
            <w:bookmarkEnd w:id="0"/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F05A9E" w:rsidRDefault="00DC6436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05A9E">
              <w:rPr>
                <w:i/>
                <w:kern w:val="24"/>
              </w:rPr>
              <w:t xml:space="preserve">Перечень теоретических вопросов </w:t>
            </w:r>
          </w:p>
          <w:p w:rsidR="00DC6436" w:rsidRPr="006A454A" w:rsidRDefault="00DC6436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интерфейс.</w:t>
            </w:r>
          </w:p>
          <w:p w:rsidR="00DC6436" w:rsidRPr="006A454A" w:rsidRDefault="00DC6436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 xml:space="preserve">Поясните, почему необходимо привлекать внимание пользователя при работе с пользовательским интерфейсом. </w:t>
            </w:r>
          </w:p>
          <w:p w:rsidR="00DC6436" w:rsidRPr="006A454A" w:rsidRDefault="00DC6436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DC6436" w:rsidRPr="006A454A" w:rsidRDefault="00DC6436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DC6436" w:rsidRPr="006A454A" w:rsidRDefault="00DC6436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i/>
              </w:rPr>
            </w:pPr>
            <w:r w:rsidRPr="006A454A">
              <w:t xml:space="preserve">Как связано восприятие с моделью пользователя? </w:t>
            </w:r>
          </w:p>
          <w:p w:rsidR="00DC6436" w:rsidRDefault="00DC6436" w:rsidP="00F05A9E">
            <w:pPr>
              <w:numPr>
                <w:ilvl w:val="0"/>
                <w:numId w:val="21"/>
              </w:numPr>
            </w:pPr>
            <w:r w:rsidRPr="006A454A">
              <w:t>Определите элементы качества интерфейса.</w:t>
            </w:r>
          </w:p>
          <w:p w:rsidR="00DC6436" w:rsidRPr="006A454A" w:rsidRDefault="00DC6436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DC6436" w:rsidRPr="006A454A" w:rsidRDefault="00DC6436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программиста.</w:t>
            </w:r>
          </w:p>
          <w:p w:rsidR="00DC6436" w:rsidRPr="006A454A" w:rsidRDefault="00DC6436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DC6436" w:rsidRDefault="00DC6436" w:rsidP="00F05A9E">
            <w:pPr>
              <w:numPr>
                <w:ilvl w:val="0"/>
                <w:numId w:val="21"/>
              </w:numPr>
            </w:pPr>
            <w:r w:rsidRPr="006A454A">
              <w:t>Как связано восприятие с моделью пользователя?</w:t>
            </w:r>
          </w:p>
          <w:p w:rsidR="00DC6436" w:rsidRDefault="00DC6436" w:rsidP="00F05A9E">
            <w:pPr>
              <w:numPr>
                <w:ilvl w:val="0"/>
                <w:numId w:val="21"/>
              </w:numPr>
            </w:pPr>
            <w:r w:rsidRPr="00F05A9E">
              <w:t>Перечислите области применения агентов – помощников.</w:t>
            </w:r>
          </w:p>
          <w:p w:rsidR="00DC6436" w:rsidRDefault="00DC6436" w:rsidP="00F05A9E">
            <w:pPr>
              <w:numPr>
                <w:ilvl w:val="0"/>
                <w:numId w:val="21"/>
              </w:numPr>
            </w:pPr>
            <w:r w:rsidRPr="00F05A9E">
              <w:t xml:space="preserve">Модель скорости печати </w:t>
            </w:r>
            <w:r w:rsidRPr="00F05A9E">
              <w:rPr>
                <w:lang w:val="en-US"/>
              </w:rPr>
              <w:t>GOMS</w:t>
            </w:r>
            <w:r>
              <w:t>.</w:t>
            </w:r>
          </w:p>
          <w:p w:rsidR="00DC6436" w:rsidRPr="00F05A9E" w:rsidRDefault="00DC6436" w:rsidP="00F05A9E">
            <w:pPr>
              <w:numPr>
                <w:ilvl w:val="0"/>
                <w:numId w:val="21"/>
              </w:numPr>
              <w:ind w:left="714" w:hanging="357"/>
            </w:pPr>
            <w:r w:rsidRPr="00F05A9E">
              <w:t>Закон Фитса и закон Хика</w:t>
            </w:r>
            <w:r>
              <w:t xml:space="preserve">. </w:t>
            </w:r>
          </w:p>
          <w:p w:rsidR="00DC6436" w:rsidRDefault="00DC6436" w:rsidP="00F05A9E">
            <w:pPr>
              <w:numPr>
                <w:ilvl w:val="0"/>
                <w:numId w:val="21"/>
              </w:numPr>
              <w:ind w:left="714" w:hanging="357"/>
            </w:pPr>
            <w:r w:rsidRPr="00F05A9E">
              <w:t>Определите области использования сетевых графиков.</w:t>
            </w:r>
          </w:p>
          <w:p w:rsidR="00DC6436" w:rsidRDefault="00DC6436" w:rsidP="00F05A9E">
            <w:pPr>
              <w:numPr>
                <w:ilvl w:val="0"/>
                <w:numId w:val="21"/>
              </w:numPr>
              <w:ind w:left="714" w:hanging="357"/>
            </w:pPr>
            <w:r w:rsidRPr="00F05A9E">
              <w:t xml:space="preserve">Определите основные понятия сетевых графиков. </w:t>
            </w:r>
          </w:p>
          <w:p w:rsidR="00DC6436" w:rsidRPr="00F05A9E" w:rsidRDefault="00DC6436" w:rsidP="00F05A9E">
            <w:pPr>
              <w:numPr>
                <w:ilvl w:val="0"/>
                <w:numId w:val="21"/>
              </w:numPr>
              <w:ind w:left="714" w:hanging="357"/>
            </w:pPr>
            <w:r w:rsidRPr="00F05A9E">
              <w:t>Каким свойствам должен удовлетворять график работ?</w:t>
            </w:r>
          </w:p>
          <w:p w:rsidR="00DC6436" w:rsidRPr="00F05A9E" w:rsidRDefault="00DC6436" w:rsidP="00F05A9E">
            <w:pPr>
              <w:numPr>
                <w:ilvl w:val="0"/>
                <w:numId w:val="21"/>
              </w:numPr>
              <w:ind w:left="714" w:hanging="357"/>
            </w:pPr>
            <w:r w:rsidRPr="006A454A">
              <w:t>Какие временные параметры Вы знаете?</w:t>
            </w:r>
          </w:p>
        </w:tc>
      </w:tr>
      <w:tr w:rsidR="00DC6436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6C5204" w:rsidRDefault="00DC6436" w:rsidP="00F05A9E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6A454A" w:rsidRDefault="00DC6436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проектирование  пользовательский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терфейс;</w:t>
            </w:r>
          </w:p>
          <w:p w:rsidR="00DC6436" w:rsidRPr="006A454A" w:rsidRDefault="00DC6436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применять аппаратные средства графич</w:t>
            </w:r>
            <w:r w:rsidRPr="006A454A">
              <w:rPr>
                <w:bCs/>
              </w:rPr>
              <w:t>е</w:t>
            </w:r>
            <w:r w:rsidRPr="006A454A">
              <w:rPr>
                <w:bCs/>
              </w:rPr>
              <w:t>ского диалога и мультимедиа-устройства для разработки пользовательского интерфейса;</w:t>
            </w:r>
          </w:p>
          <w:p w:rsidR="00DC6436" w:rsidRPr="006A454A" w:rsidRDefault="00DC6436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проектировать элементов управления пользовательским интерфейсом и проектир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вать средства поддержки пользователя.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0C4B17" w:rsidRDefault="00DC6436" w:rsidP="00F05A9E">
            <w:pPr>
              <w:ind w:firstLine="0"/>
              <w:jc w:val="left"/>
              <w:rPr>
                <w:i/>
                <w:kern w:val="24"/>
              </w:rPr>
            </w:pPr>
            <w:r w:rsidRPr="00F05A9E">
              <w:rPr>
                <w:i/>
                <w:kern w:val="24"/>
              </w:rPr>
              <w:t xml:space="preserve">Практические задания </w:t>
            </w:r>
          </w:p>
          <w:p w:rsidR="00DC6436" w:rsidRPr="00F05A9E" w:rsidRDefault="00DC6436" w:rsidP="00F7160D">
            <w:pPr>
              <w:ind w:firstLine="0"/>
              <w:jc w:val="left"/>
            </w:pPr>
            <w:r>
              <w:t>Разработать с</w:t>
            </w:r>
            <w:r w:rsidRPr="00F7160D">
              <w:t>редства активизации внимания пользователя</w:t>
            </w:r>
            <w:r>
              <w:t xml:space="preserve"> </w:t>
            </w:r>
            <w:r w:rsidRPr="00F7160D">
              <w:t>при работе с инте</w:t>
            </w:r>
            <w:r w:rsidRPr="00F7160D">
              <w:t>р</w:t>
            </w:r>
            <w:r w:rsidRPr="00F7160D">
              <w:t>фейсом программного продукта</w:t>
            </w:r>
          </w:p>
          <w:p w:rsidR="00DC6436" w:rsidRPr="00F7160D" w:rsidRDefault="00DC6436" w:rsidP="00F7160D">
            <w:pPr>
              <w:ind w:firstLine="0"/>
              <w:jc w:val="left"/>
            </w:pPr>
            <w:r w:rsidRPr="00F7160D">
              <w:t>Разработать оптимальную структуру диалога пользователя и программного продукта.</w:t>
            </w:r>
          </w:p>
          <w:p w:rsidR="00DC6436" w:rsidRPr="00F7160D" w:rsidRDefault="00DC6436" w:rsidP="000C4B17">
            <w:pPr>
              <w:ind w:firstLine="0"/>
              <w:jc w:val="left"/>
            </w:pPr>
            <w:r w:rsidRPr="00F7160D">
              <w:t>Разработать прототип и сценарий агента-помощника и реализовать его для ПП.</w:t>
            </w:r>
          </w:p>
          <w:p w:rsidR="00DC6436" w:rsidRPr="00F7160D" w:rsidRDefault="00DC6436" w:rsidP="00F7160D">
            <w:pPr>
              <w:ind w:firstLine="0"/>
              <w:jc w:val="left"/>
              <w:rPr>
                <w:i/>
              </w:rPr>
            </w:pPr>
            <w:r w:rsidRPr="00F7160D">
              <w:t>Через расчет времени, требуемого для доступа к различным объектам польз</w:t>
            </w:r>
            <w:r w:rsidRPr="00F7160D">
              <w:t>о</w:t>
            </w:r>
            <w:r w:rsidRPr="00F7160D">
              <w:t>вательского интерфейса определять оптимальные параметры диалога с польз</w:t>
            </w:r>
            <w:r w:rsidRPr="00F7160D">
              <w:t>о</w:t>
            </w:r>
            <w:r w:rsidRPr="00F7160D">
              <w:t>вателем через интерфейс.</w:t>
            </w:r>
          </w:p>
          <w:p w:rsidR="00DC6436" w:rsidRPr="00F05A9E" w:rsidRDefault="00DC6436" w:rsidP="00F7160D">
            <w:pPr>
              <w:ind w:firstLine="0"/>
              <w:jc w:val="left"/>
            </w:pPr>
            <w:r>
              <w:t>Выполнить</w:t>
            </w:r>
            <w:r w:rsidRPr="00F7160D">
              <w:t xml:space="preserve"> планирова</w:t>
            </w:r>
            <w:r>
              <w:t>ние</w:t>
            </w:r>
            <w:r w:rsidRPr="00F7160D">
              <w:t xml:space="preserve"> работ по созданию пользовательского интерфейса при использовании командных методов разработки ПО.</w:t>
            </w:r>
          </w:p>
        </w:tc>
      </w:tr>
      <w:tr w:rsidR="00DC6436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6C5204" w:rsidRDefault="00DC6436" w:rsidP="00F05A9E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Pr="006A454A" w:rsidRDefault="00DC6436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реализации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терфейса;</w:t>
            </w:r>
          </w:p>
          <w:p w:rsidR="00DC6436" w:rsidRPr="006A454A" w:rsidRDefault="00DC6436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использования инструментальной среды разработки пользовательских интерфе</w:t>
            </w:r>
            <w:r w:rsidRPr="006A454A">
              <w:rPr>
                <w:bCs/>
              </w:rPr>
              <w:t>й</w:t>
            </w:r>
            <w:r w:rsidRPr="006A454A">
              <w:rPr>
                <w:bCs/>
              </w:rPr>
              <w:t xml:space="preserve">сов; </w:t>
            </w:r>
          </w:p>
          <w:p w:rsidR="00DC6436" w:rsidRPr="006A454A" w:rsidRDefault="00DC6436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применения  объектного подхода к проектированию пользовательского интерфейса и компонентами графического интерфейса пр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граммного обеспечения.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436" w:rsidRDefault="00DC6436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DC6436" w:rsidRPr="006C5204" w:rsidRDefault="00DC6436" w:rsidP="00FC479C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>
              <w:t>Выполнить проектирование, макетирование и реализацию пользовательского интерфейса согласно теме выпускной квалификационной работы.</w:t>
            </w:r>
          </w:p>
        </w:tc>
      </w:tr>
    </w:tbl>
    <w:p w:rsidR="00DC6436" w:rsidRDefault="00DC6436" w:rsidP="00197B54">
      <w:pPr>
        <w:rPr>
          <w:i/>
          <w:color w:val="C00000"/>
        </w:rPr>
      </w:pPr>
    </w:p>
    <w:p w:rsidR="00DC6436" w:rsidRDefault="00DC6436" w:rsidP="0033429F">
      <w:pPr>
        <w:rPr>
          <w:b/>
        </w:rPr>
        <w:sectPr w:rsidR="00DC6436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DC6436" w:rsidRPr="006C5204" w:rsidRDefault="00DC6436" w:rsidP="0033429F">
      <w:pPr>
        <w:rPr>
          <w:b/>
        </w:rPr>
      </w:pPr>
      <w:r w:rsidRPr="006C5204">
        <w:rPr>
          <w:b/>
        </w:rPr>
        <w:t>б) Порядок проведения промежуточной аттестации, показатели и критерии оценивания:</w:t>
      </w:r>
    </w:p>
    <w:p w:rsidR="00DC6436" w:rsidRPr="006C5204" w:rsidRDefault="00DC6436" w:rsidP="0089203A">
      <w:r w:rsidRPr="006C5204">
        <w:t>Промежуточная аттестация по дисциплине «</w:t>
      </w:r>
      <w:r w:rsidRPr="00F4021F">
        <w:rPr>
          <w:bCs/>
        </w:rPr>
        <w:t>Человеко-машинное взаимодействие</w:t>
      </w:r>
      <w:r w:rsidRPr="006C5204">
        <w:t>» включает теоретические вопросы, позволяющие оценить уровень усвоения обучающим</w:t>
      </w:r>
      <w:r w:rsidRPr="006C5204">
        <w:t>и</w:t>
      </w:r>
      <w:r w:rsidRPr="006C5204">
        <w:t>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DC6436" w:rsidRPr="006C5204" w:rsidRDefault="00DC6436" w:rsidP="0034629A">
      <w:r w:rsidRPr="006C5204">
        <w:t xml:space="preserve">Зачет с оценкой по дисциплине проводится по результатам отчетности </w:t>
      </w:r>
      <w:r>
        <w:t xml:space="preserve">на </w:t>
      </w:r>
      <w:r w:rsidRPr="006C5204">
        <w:t>практич</w:t>
      </w:r>
      <w:r w:rsidRPr="006C5204">
        <w:t>е</w:t>
      </w:r>
      <w:r>
        <w:t>ских за</w:t>
      </w:r>
      <w:r w:rsidRPr="006C5204">
        <w:t>н</w:t>
      </w:r>
      <w:r>
        <w:t>ятиях</w:t>
      </w:r>
      <w:r w:rsidRPr="006C5204">
        <w:t xml:space="preserve"> с опросом в устной форме по этапам выполнения</w:t>
      </w:r>
      <w:r>
        <w:t xml:space="preserve"> и активного выступления в беседе-обсуждении на лекционных занятиях</w:t>
      </w:r>
      <w:r w:rsidRPr="006C5204">
        <w:t xml:space="preserve">. </w:t>
      </w:r>
    </w:p>
    <w:p w:rsidR="00DC6436" w:rsidRPr="006C5204" w:rsidRDefault="00DC6436" w:rsidP="0034629A">
      <w:pPr>
        <w:rPr>
          <w:b/>
        </w:rPr>
      </w:pPr>
      <w:r w:rsidRPr="006C5204">
        <w:rPr>
          <w:b/>
        </w:rPr>
        <w:t>Показатели и критерии оценивания зачета с оценкой:</w:t>
      </w:r>
    </w:p>
    <w:p w:rsidR="00DC6436" w:rsidRPr="006C5204" w:rsidRDefault="00DC6436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</w:t>
      </w:r>
      <w:r w:rsidRPr="006C5204">
        <w:t>р</w:t>
      </w:r>
      <w:r w:rsidRPr="006C5204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C6436" w:rsidRPr="006C5204" w:rsidRDefault="00DC6436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</w:t>
      </w:r>
      <w:r w:rsidRPr="006C5204">
        <w:t>и</w:t>
      </w:r>
      <w:r w:rsidRPr="006C5204">
        <w:t>рованности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C6436" w:rsidRPr="006C5204" w:rsidRDefault="00DC6436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6C5204">
        <w:t>с</w:t>
      </w:r>
      <w:r w:rsidRPr="006C5204">
        <w:t>пытывает значительные затруднения при оперировании знаниями и умениями при их п</w:t>
      </w:r>
      <w:r w:rsidRPr="006C5204">
        <w:t>е</w:t>
      </w:r>
      <w:r w:rsidRPr="006C5204">
        <w:t>реносе на новые ситуации.</w:t>
      </w:r>
    </w:p>
    <w:p w:rsidR="00DC6436" w:rsidRPr="006C5204" w:rsidRDefault="00DC6436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DC6436" w:rsidRDefault="00DC6436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DC6436" w:rsidRPr="0057145C" w:rsidRDefault="00DC6436" w:rsidP="0057145C">
      <w:pPr>
        <w:ind w:firstLine="0"/>
      </w:pPr>
      <w:r w:rsidRPr="0057145C"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«Человеко-машинное взаимодействие». При в</w:t>
      </w:r>
      <w:r w:rsidRPr="0057145C">
        <w:t>ы</w:t>
      </w:r>
      <w:r w:rsidRPr="0057145C">
        <w:t>полнении курсовой работы обучающийся должен показать свое умение работать с норм</w:t>
      </w:r>
      <w:r w:rsidRPr="0057145C">
        <w:t>а</w:t>
      </w:r>
      <w:r w:rsidRPr="0057145C">
        <w:t>тивным материалом и другими литературными источниками, а также возможность сист</w:t>
      </w:r>
      <w:r w:rsidRPr="0057145C">
        <w:t>е</w:t>
      </w:r>
      <w:r w:rsidRPr="0057145C">
        <w:t>матизировать и анализировать фактический материал и самостоятельно творчески его о</w:t>
      </w:r>
      <w:r w:rsidRPr="0057145C">
        <w:t>с</w:t>
      </w:r>
      <w:r w:rsidRPr="0057145C">
        <w:t>мысливать.</w:t>
      </w:r>
    </w:p>
    <w:p w:rsidR="00DC6436" w:rsidRPr="0057145C" w:rsidRDefault="00DC6436" w:rsidP="0057145C">
      <w:pPr>
        <w:ind w:firstLine="0"/>
      </w:pPr>
      <w:r w:rsidRPr="0057145C">
        <w:t>В процессе написания курсовой работы обучающийся должен разобраться в теоретич</w:t>
      </w:r>
      <w:r w:rsidRPr="0057145C">
        <w:t>е</w:t>
      </w:r>
      <w:r w:rsidRPr="0057145C">
        <w:t>ских вопросах избранной темы, самостоятельно проанализировать практический матер</w:t>
      </w:r>
      <w:r w:rsidRPr="0057145C">
        <w:t>и</w:t>
      </w:r>
      <w:r w:rsidRPr="0057145C">
        <w:t>ал, разобрать и обосновать практические предложения.</w:t>
      </w:r>
    </w:p>
    <w:p w:rsidR="00DC6436" w:rsidRPr="0057145C" w:rsidRDefault="00DC6436" w:rsidP="0057145C">
      <w:pPr>
        <w:ind w:firstLine="0"/>
        <w:rPr>
          <w:i/>
        </w:rPr>
      </w:pPr>
    </w:p>
    <w:p w:rsidR="00DC6436" w:rsidRPr="0057145C" w:rsidRDefault="00DC6436" w:rsidP="0057145C">
      <w:pPr>
        <w:ind w:firstLine="0"/>
        <w:rPr>
          <w:b/>
          <w:i/>
        </w:rPr>
      </w:pPr>
      <w:r w:rsidRPr="0057145C">
        <w:rPr>
          <w:b/>
          <w:i/>
        </w:rPr>
        <w:t>Показатели и критерии оценивания курсовой работы:</w:t>
      </w:r>
    </w:p>
    <w:p w:rsidR="00DC6436" w:rsidRPr="0057145C" w:rsidRDefault="00DC6436" w:rsidP="0057145C">
      <w:pPr>
        <w:ind w:firstLine="0"/>
      </w:pPr>
      <w:r w:rsidRPr="0057145C">
        <w:rPr>
          <w:i/>
        </w:rPr>
        <w:t xml:space="preserve">– </w:t>
      </w:r>
      <w:r w:rsidRPr="0057145C">
        <w:t>на оценку «отлично» (5 баллов) – работа выполнена в соответствии с заданием, об</w:t>
      </w:r>
      <w:r w:rsidRPr="0057145C">
        <w:t>у</w:t>
      </w:r>
      <w:r w:rsidRPr="0057145C"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57145C">
        <w:t>о</w:t>
      </w:r>
      <w:r w:rsidRPr="0057145C">
        <w:t>ждения уникальных ответов к проблемам, оценки и вынесения критических суждений;</w:t>
      </w:r>
    </w:p>
    <w:p w:rsidR="00DC6436" w:rsidRPr="0057145C" w:rsidRDefault="00DC6436" w:rsidP="0057145C">
      <w:pPr>
        <w:ind w:firstLine="0"/>
      </w:pPr>
      <w:r w:rsidRPr="0057145C">
        <w:t>– на оценку «хорошо» (4 балла) – работа выполнена в соответствии с заданием, обуча</w:t>
      </w:r>
      <w:r w:rsidRPr="0057145C">
        <w:t>ю</w:t>
      </w:r>
      <w:r w:rsidRPr="0057145C">
        <w:t>щийся показывает знания не только на уровне воспроизведения и объяснения информ</w:t>
      </w:r>
      <w:r w:rsidRPr="0057145C">
        <w:t>а</w:t>
      </w:r>
      <w:r w:rsidRPr="0057145C">
        <w:t>ции, но и интеллектуальные навыки решения проблем и задач, нахождения уникальных ответов к проблемам;</w:t>
      </w:r>
    </w:p>
    <w:p w:rsidR="00DC6436" w:rsidRPr="0057145C" w:rsidRDefault="00DC6436" w:rsidP="0057145C">
      <w:pPr>
        <w:ind w:firstLine="0"/>
      </w:pPr>
      <w:r w:rsidRPr="0057145C">
        <w:t>– на оценку «удовлетворительно» (3 балла) – работа выполнена в соответствии с задан</w:t>
      </w:r>
      <w:r w:rsidRPr="0057145C">
        <w:t>и</w:t>
      </w:r>
      <w:r w:rsidRPr="0057145C">
        <w:t>ем, обучающийся показывает знания на уровне воспроизведения и объяснения информ</w:t>
      </w:r>
      <w:r w:rsidRPr="0057145C">
        <w:t>а</w:t>
      </w:r>
      <w:r w:rsidRPr="0057145C">
        <w:t>ции, интеллектуальные навыки решения простых задач;</w:t>
      </w:r>
    </w:p>
    <w:p w:rsidR="00DC6436" w:rsidRPr="0057145C" w:rsidRDefault="00DC6436" w:rsidP="0057145C">
      <w:pPr>
        <w:ind w:firstLine="0"/>
      </w:pPr>
      <w:r w:rsidRPr="0057145C">
        <w:t>– на оценку «неудовлетворительно» (2 балла) – задание преподавателя выполнено части</w:t>
      </w:r>
      <w:r w:rsidRPr="0057145C">
        <w:t>ч</w:t>
      </w:r>
      <w:r w:rsidRPr="0057145C">
        <w:t>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C6436" w:rsidRPr="006C5204" w:rsidRDefault="00DC6436" w:rsidP="0057145C">
      <w:pPr>
        <w:ind w:firstLine="0"/>
      </w:pPr>
      <w:r w:rsidRPr="0057145C">
        <w:t>– на оценку «неудовлетворительно» (1 балл) – задание преподавателя выполнено части</w:t>
      </w:r>
      <w:r w:rsidRPr="0057145C">
        <w:t>ч</w:t>
      </w:r>
      <w:r w:rsidRPr="0057145C">
        <w:t>но, обучающийся не может воспроизвести и объяснить содержание, не может показать интеллектуальные навыки решения поставленной задачи. – работа выполнена в соответс</w:t>
      </w:r>
      <w:r w:rsidRPr="0057145C">
        <w:t>т</w:t>
      </w:r>
      <w:r w:rsidRPr="0057145C">
        <w:t>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</w:t>
      </w:r>
      <w:r w:rsidRPr="0057145C">
        <w:t>о</w:t>
      </w:r>
      <w:r w:rsidRPr="0057145C">
        <w:t>блем и задач, нахождения уникальных ответов к проблемам, оценки и вынесения критич</w:t>
      </w:r>
      <w:r w:rsidRPr="0057145C">
        <w:t>е</w:t>
      </w:r>
      <w:r w:rsidRPr="0057145C">
        <w:t>ских суждений;</w:t>
      </w:r>
    </w:p>
    <w:p w:rsidR="00DC6436" w:rsidRPr="00C17915" w:rsidRDefault="00DC6436" w:rsidP="00855186">
      <w:pPr>
        <w:pStyle w:val="Heading1"/>
        <w:spacing w:before="120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C6436" w:rsidRPr="00C17915" w:rsidRDefault="00DC6436" w:rsidP="00E26511">
      <w:pPr>
        <w:pStyle w:val="Style10"/>
        <w:widowControl/>
        <w:rPr>
          <w:rStyle w:val="FontStyle22"/>
          <w:sz w:val="24"/>
        </w:rPr>
      </w:pPr>
      <w:r w:rsidRPr="00C17915">
        <w:rPr>
          <w:rStyle w:val="FontStyle18"/>
          <w:bCs/>
          <w:sz w:val="24"/>
        </w:rPr>
        <w:t xml:space="preserve">а) Основная </w:t>
      </w:r>
      <w:r w:rsidRPr="00C17915">
        <w:rPr>
          <w:rStyle w:val="FontStyle22"/>
          <w:b/>
          <w:sz w:val="24"/>
        </w:rPr>
        <w:t>литература:</w:t>
      </w:r>
      <w:r w:rsidRPr="00C17915">
        <w:rPr>
          <w:rStyle w:val="FontStyle22"/>
          <w:sz w:val="24"/>
        </w:rPr>
        <w:t xml:space="preserve"> </w:t>
      </w:r>
    </w:p>
    <w:p w:rsidR="00DC6436" w:rsidRDefault="00DC6436" w:rsidP="00F4021F">
      <w:pPr>
        <w:rPr>
          <w:iCs/>
        </w:rPr>
      </w:pPr>
      <w:r w:rsidRPr="00F4021F">
        <w:t>1</w:t>
      </w:r>
      <w:r w:rsidRPr="00DA7531">
        <w:rPr>
          <w:rFonts w:ascii="Helvetica" w:hAnsi="Helvetica"/>
          <w:b/>
          <w:bCs/>
          <w:color w:val="333333"/>
          <w:sz w:val="19"/>
          <w:szCs w:val="19"/>
          <w:shd w:val="clear" w:color="auto" w:fill="FFFFFF"/>
        </w:rPr>
        <w:t xml:space="preserve"> </w:t>
      </w:r>
      <w:r w:rsidRPr="00DA7531">
        <w:rPr>
          <w:iCs/>
        </w:rPr>
        <w:t>Попов, А.А. Эргономика пользовательских интерфейсов в информационных си</w:t>
      </w:r>
      <w:r w:rsidRPr="00DA7531">
        <w:rPr>
          <w:iCs/>
        </w:rPr>
        <w:t>с</w:t>
      </w:r>
      <w:r w:rsidRPr="00DA7531">
        <w:rPr>
          <w:iCs/>
        </w:rPr>
        <w:t>темах : учебное пособие / Попов А.А. — Москва : Русайнс, 2020. — 311 с. — ISBN 978-5-4365-4603-2. — URL: https://book.ru/book/935745 (дата обращения: 30.10.2020)</w:t>
      </w:r>
    </w:p>
    <w:p w:rsidR="00DC6436" w:rsidRDefault="00DC6436" w:rsidP="006933BB">
      <w:pPr>
        <w:jc w:val="left"/>
      </w:pPr>
      <w:r>
        <w:rPr>
          <w:iCs/>
        </w:rPr>
        <w:t xml:space="preserve">2. </w:t>
      </w:r>
      <w:r w:rsidRPr="006933BB">
        <w:rPr>
          <w:iCs/>
        </w:rPr>
        <w:t>Логунова, О. С. Теоретические и практические основы проектирования пользов</w:t>
      </w:r>
      <w:r w:rsidRPr="006933BB">
        <w:rPr>
          <w:iCs/>
        </w:rPr>
        <w:t>а</w:t>
      </w:r>
      <w:r w:rsidRPr="006933BB">
        <w:rPr>
          <w:iCs/>
        </w:rPr>
        <w:t>тельского интерфейса : учебное пособие / О. С. Логунова, Е. А. Ильина, Ю. Б. Кухта ; МГТУ. - Магнитогорск : МГТУ, 2016. - 1 электрон. опт. диск (CD-ROM). - Загл. с титул. экрана. - URL: https://magtu.informsystema.ru/uploader/fileUpload?name=2588.pdf&amp;show=dcatalogues/1/1130404/2588.pdf&amp;view=true (дата обращения: 23.10.2020). - Макрообъект. - Текст : электро</w:t>
      </w:r>
      <w:r w:rsidRPr="006933BB">
        <w:rPr>
          <w:iCs/>
        </w:rPr>
        <w:t>н</w:t>
      </w:r>
      <w:r w:rsidRPr="006933BB">
        <w:rPr>
          <w:iCs/>
        </w:rPr>
        <w:t>ный. - Сведения доступны также на CD-ROM.</w:t>
      </w:r>
    </w:p>
    <w:p w:rsidR="00DC6436" w:rsidRPr="00C17915" w:rsidRDefault="00DC6436" w:rsidP="00E26511">
      <w:pPr>
        <w:pStyle w:val="Style10"/>
        <w:widowControl/>
        <w:rPr>
          <w:rStyle w:val="FontStyle22"/>
          <w:b/>
          <w:sz w:val="24"/>
        </w:rPr>
      </w:pPr>
      <w:r w:rsidRPr="00C17915">
        <w:rPr>
          <w:rStyle w:val="FontStyle22"/>
          <w:b/>
          <w:sz w:val="24"/>
        </w:rPr>
        <w:t xml:space="preserve">б) Дополнительная литература: </w:t>
      </w:r>
    </w:p>
    <w:p w:rsidR="00DC6436" w:rsidRPr="00DA7531" w:rsidRDefault="00DC6436" w:rsidP="00F4021F">
      <w:pPr>
        <w:rPr>
          <w:iCs/>
        </w:rPr>
      </w:pPr>
      <w:r>
        <w:t>1</w:t>
      </w:r>
      <w:r w:rsidRPr="002B6C2A">
        <w:t xml:space="preserve">. </w:t>
      </w:r>
      <w:r w:rsidRPr="00DA7531">
        <w:rPr>
          <w:iCs/>
        </w:rPr>
        <w:t>Пользовательский интерфейс приложений для Windows 8, созданных с использ</w:t>
      </w:r>
      <w:r w:rsidRPr="00DA7531">
        <w:rPr>
          <w:iCs/>
        </w:rPr>
        <w:t>о</w:t>
      </w:r>
      <w:r w:rsidRPr="00DA7531">
        <w:rPr>
          <w:iCs/>
        </w:rPr>
        <w:t>ванием HTML, CSS и JavaScript : курс лекций / Брокшмидт Крэйг — Москва : Интуит НОУ, 2016. — 395 с. — URL: https://book.ru/book/917978 (дата обращения: 30.10.2020). </w:t>
      </w:r>
    </w:p>
    <w:p w:rsidR="00DC6436" w:rsidRDefault="00DC6436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DC6436" w:rsidRPr="00F73421" w:rsidRDefault="00DC6436" w:rsidP="00C32892">
      <w:r>
        <w:t xml:space="preserve">1. </w:t>
      </w:r>
      <w:r w:rsidRPr="00F4021F">
        <w:t>Логунова, О.С. Лабораторный практикум по дисциплине «Человеко-машинное взаимодействие» [Текст]. / О.С. Логунова, Е.А. Ильина, Ю.Б. Кухта – М.: ФГУП НТЦ «Информрегистр», 2017. – № 0321701364.</w:t>
      </w:r>
    </w:p>
    <w:p w:rsidR="00DC6436" w:rsidRPr="00C17915" w:rsidRDefault="00DC6436" w:rsidP="00E26511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DC6436" w:rsidRDefault="00DC6436" w:rsidP="007939E3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DC6436" w:rsidRDefault="00DC6436" w:rsidP="007939E3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DC6436" w:rsidRDefault="00DC6436" w:rsidP="007939E3">
      <w:pPr>
        <w:rPr>
          <w:color w:val="000000"/>
        </w:rPr>
      </w:pPr>
      <w:hyperlink r:id="rId16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DC6436" w:rsidRDefault="00DC6436" w:rsidP="007939E3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7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0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1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2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3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4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5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DC6436" w:rsidRPr="007939E3" w:rsidRDefault="00DC6436" w:rsidP="007939E3">
      <w:pPr>
        <w:pStyle w:val="Heading1"/>
        <w:spacing w:before="120"/>
        <w:rPr>
          <w:rStyle w:val="FontStyle14"/>
          <w:bCs/>
          <w:sz w:val="24"/>
          <w:szCs w:val="24"/>
        </w:rPr>
      </w:pPr>
      <w:r w:rsidRPr="007939E3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DC6436" w:rsidRDefault="00DC6436" w:rsidP="007939E3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DC6436" w:rsidTr="007939E3">
        <w:trPr>
          <w:tblHeader/>
        </w:trPr>
        <w:tc>
          <w:tcPr>
            <w:tcW w:w="1928" w:type="pct"/>
            <w:vAlign w:val="center"/>
          </w:tcPr>
          <w:p w:rsidR="00DC6436" w:rsidRDefault="00DC6436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C6436" w:rsidRDefault="00DC6436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DC6436" w:rsidTr="007939E3">
        <w:tc>
          <w:tcPr>
            <w:tcW w:w="1928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DC6436" w:rsidTr="007939E3">
        <w:tc>
          <w:tcPr>
            <w:tcW w:w="1928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DC6436" w:rsidTr="007939E3">
        <w:tc>
          <w:tcPr>
            <w:tcW w:w="1928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DC6436" w:rsidTr="007939E3">
        <w:tc>
          <w:tcPr>
            <w:tcW w:w="1928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DC6436" w:rsidTr="007939E3">
        <w:tc>
          <w:tcPr>
            <w:tcW w:w="1928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DC6436" w:rsidTr="007939E3">
        <w:tc>
          <w:tcPr>
            <w:tcW w:w="1928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C6436" w:rsidRDefault="00DC6436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DC6436" w:rsidRPr="00C17915" w:rsidRDefault="00DC6436" w:rsidP="007939E3">
      <w:pPr>
        <w:widowControl/>
        <w:ind w:firstLine="0"/>
        <w:rPr>
          <w:rStyle w:val="FontStyle15"/>
          <w:b w:val="0"/>
          <w:bCs/>
          <w:i/>
          <w:color w:val="C00000"/>
          <w:sz w:val="24"/>
        </w:rPr>
      </w:pPr>
    </w:p>
    <w:sectPr w:rsidR="00DC6436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436" w:rsidRDefault="00DC6436">
      <w:r>
        <w:separator/>
      </w:r>
    </w:p>
  </w:endnote>
  <w:endnote w:type="continuationSeparator" w:id="0">
    <w:p w:rsidR="00DC6436" w:rsidRDefault="00DC64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436" w:rsidRDefault="00DC6436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6436" w:rsidRDefault="00DC6436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436" w:rsidRDefault="00DC6436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DC6436" w:rsidRDefault="00DC6436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436" w:rsidRDefault="00DC6436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DC6436" w:rsidRDefault="00DC6436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436" w:rsidRDefault="00DC6436">
    <w:pPr>
      <w:pStyle w:val="Footer"/>
      <w:jc w:val="right"/>
    </w:pPr>
    <w:fldSimple w:instr=" PAGE   \* MERGEFORMAT ">
      <w:r>
        <w:rPr>
          <w:noProof/>
        </w:rPr>
        <w:t>17</w:t>
      </w:r>
    </w:fldSimple>
  </w:p>
  <w:p w:rsidR="00DC6436" w:rsidRDefault="00DC643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436" w:rsidRDefault="00DC6436">
      <w:r>
        <w:separator/>
      </w:r>
    </w:p>
  </w:footnote>
  <w:footnote w:type="continuationSeparator" w:id="0">
    <w:p w:rsidR="00DC6436" w:rsidRDefault="00DC64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436" w:rsidRDefault="00DC6436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DC6436" w:rsidRDefault="00DC6436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436" w:rsidRDefault="00DC6436">
    <w:pPr>
      <w:framePr w:wrap="around" w:vAnchor="text" w:hAnchor="margin" w:xAlign="right" w:y="1"/>
      <w:rPr>
        <w:sz w:val="22"/>
      </w:rPr>
    </w:pPr>
  </w:p>
  <w:p w:rsidR="00DC6436" w:rsidRDefault="00DC6436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AC8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F47654"/>
    <w:multiLevelType w:val="hybridMultilevel"/>
    <w:tmpl w:val="7DD4AF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3E7782"/>
    <w:multiLevelType w:val="hybridMultilevel"/>
    <w:tmpl w:val="FC1C8932"/>
    <w:lvl w:ilvl="0" w:tplc="6C42B8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72B545D"/>
    <w:multiLevelType w:val="hybridMultilevel"/>
    <w:tmpl w:val="5C9E76B8"/>
    <w:lvl w:ilvl="0" w:tplc="0419000D">
      <w:start w:val="1"/>
      <w:numFmt w:val="bullet"/>
      <w:lvlText w:val="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27A4681D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DD381F"/>
    <w:multiLevelType w:val="hybridMultilevel"/>
    <w:tmpl w:val="C1F6B548"/>
    <w:lvl w:ilvl="0" w:tplc="2020F2EA">
      <w:start w:val="1"/>
      <w:numFmt w:val="bullet"/>
      <w:pStyle w:val="a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6D50B50"/>
    <w:multiLevelType w:val="hybridMultilevel"/>
    <w:tmpl w:val="FBE898AE"/>
    <w:lvl w:ilvl="0" w:tplc="6AD86B2A">
      <w:start w:val="1"/>
      <w:numFmt w:val="decimal"/>
      <w:pStyle w:val="a0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>
    <w:nsid w:val="57CA2160"/>
    <w:multiLevelType w:val="hybridMultilevel"/>
    <w:tmpl w:val="42C6057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170" w:hanging="17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EA62898"/>
    <w:multiLevelType w:val="hybridMultilevel"/>
    <w:tmpl w:val="1FFEC23C"/>
    <w:lvl w:ilvl="0" w:tplc="6C42B8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9145697"/>
    <w:multiLevelType w:val="hybridMultilevel"/>
    <w:tmpl w:val="4A36923E"/>
    <w:lvl w:ilvl="0" w:tplc="6C42B8DA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D33DAC"/>
    <w:multiLevelType w:val="hybridMultilevel"/>
    <w:tmpl w:val="68841DA8"/>
    <w:lvl w:ilvl="0" w:tplc="60F2BA7A">
      <w:start w:val="1"/>
      <w:numFmt w:val="bullet"/>
      <w:pStyle w:val="a1"/>
      <w:lvlText w:val="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0"/>
  </w:num>
  <w:num w:numId="4">
    <w:abstractNumId w:val="10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2"/>
  </w:num>
  <w:num w:numId="10">
    <w:abstractNumId w:val="16"/>
  </w:num>
  <w:num w:numId="11">
    <w:abstractNumId w:val="6"/>
  </w:num>
  <w:num w:numId="12">
    <w:abstractNumId w:val="11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</w:num>
  <w:num w:numId="16">
    <w:abstractNumId w:val="9"/>
  </w:num>
  <w:num w:numId="17">
    <w:abstractNumId w:val="9"/>
  </w:num>
  <w:num w:numId="18">
    <w:abstractNumId w:val="9"/>
  </w:num>
  <w:num w:numId="19">
    <w:abstractNumId w:val="4"/>
  </w:num>
  <w:num w:numId="20">
    <w:abstractNumId w:val="13"/>
  </w:num>
  <w:num w:numId="21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568C4"/>
    <w:rsid w:val="00063D00"/>
    <w:rsid w:val="00064AD3"/>
    <w:rsid w:val="00065E28"/>
    <w:rsid w:val="00066036"/>
    <w:rsid w:val="0007246B"/>
    <w:rsid w:val="0008161B"/>
    <w:rsid w:val="00082173"/>
    <w:rsid w:val="0008595C"/>
    <w:rsid w:val="00090BD3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189"/>
    <w:rsid w:val="000B4357"/>
    <w:rsid w:val="000B6909"/>
    <w:rsid w:val="000B7DA2"/>
    <w:rsid w:val="000C4B17"/>
    <w:rsid w:val="000D0836"/>
    <w:rsid w:val="000D537A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591A"/>
    <w:rsid w:val="00181F2E"/>
    <w:rsid w:val="00187171"/>
    <w:rsid w:val="00195F38"/>
    <w:rsid w:val="00196394"/>
    <w:rsid w:val="00196A06"/>
    <w:rsid w:val="00197B54"/>
    <w:rsid w:val="001A182E"/>
    <w:rsid w:val="001A4E6B"/>
    <w:rsid w:val="001C01F4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DF7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99B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6C2A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7FA2"/>
    <w:rsid w:val="0030679B"/>
    <w:rsid w:val="00311633"/>
    <w:rsid w:val="00321DD2"/>
    <w:rsid w:val="0032470F"/>
    <w:rsid w:val="003267AD"/>
    <w:rsid w:val="00326AAC"/>
    <w:rsid w:val="00331093"/>
    <w:rsid w:val="003338D3"/>
    <w:rsid w:val="0033429F"/>
    <w:rsid w:val="00334745"/>
    <w:rsid w:val="00342188"/>
    <w:rsid w:val="0034629A"/>
    <w:rsid w:val="00350C4F"/>
    <w:rsid w:val="003511E2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0E61"/>
    <w:rsid w:val="003B71FE"/>
    <w:rsid w:val="003C5A78"/>
    <w:rsid w:val="003D2D66"/>
    <w:rsid w:val="003D441D"/>
    <w:rsid w:val="003D4F90"/>
    <w:rsid w:val="003E31A0"/>
    <w:rsid w:val="003E3CF3"/>
    <w:rsid w:val="003E705D"/>
    <w:rsid w:val="003F3DBA"/>
    <w:rsid w:val="003F5BA4"/>
    <w:rsid w:val="003F60AA"/>
    <w:rsid w:val="004074B3"/>
    <w:rsid w:val="00407964"/>
    <w:rsid w:val="00411F0E"/>
    <w:rsid w:val="0041498D"/>
    <w:rsid w:val="00415337"/>
    <w:rsid w:val="004168E1"/>
    <w:rsid w:val="00417BB1"/>
    <w:rsid w:val="00423A38"/>
    <w:rsid w:val="004329F5"/>
    <w:rsid w:val="00435A44"/>
    <w:rsid w:val="004402FB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29A"/>
    <w:rsid w:val="004B255D"/>
    <w:rsid w:val="004B2897"/>
    <w:rsid w:val="004C19F2"/>
    <w:rsid w:val="004C3079"/>
    <w:rsid w:val="004C33DF"/>
    <w:rsid w:val="004C7673"/>
    <w:rsid w:val="004D3C48"/>
    <w:rsid w:val="004E1422"/>
    <w:rsid w:val="004E1CC7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647B"/>
    <w:rsid w:val="005574D1"/>
    <w:rsid w:val="005646DF"/>
    <w:rsid w:val="005648AB"/>
    <w:rsid w:val="00565E8F"/>
    <w:rsid w:val="005672B3"/>
    <w:rsid w:val="005678A2"/>
    <w:rsid w:val="0057145C"/>
    <w:rsid w:val="005720E6"/>
    <w:rsid w:val="0057672B"/>
    <w:rsid w:val="00583D7D"/>
    <w:rsid w:val="00584079"/>
    <w:rsid w:val="005918C8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B7196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024D"/>
    <w:rsid w:val="005F3C26"/>
    <w:rsid w:val="005F3F75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7FED"/>
    <w:rsid w:val="00673FBC"/>
    <w:rsid w:val="00675C4F"/>
    <w:rsid w:val="00676FF0"/>
    <w:rsid w:val="00681815"/>
    <w:rsid w:val="006848DA"/>
    <w:rsid w:val="00687DE2"/>
    <w:rsid w:val="00687EB9"/>
    <w:rsid w:val="00690A4D"/>
    <w:rsid w:val="006912D1"/>
    <w:rsid w:val="006933BB"/>
    <w:rsid w:val="0069436C"/>
    <w:rsid w:val="00694641"/>
    <w:rsid w:val="006973C0"/>
    <w:rsid w:val="006A454A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4E23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D12"/>
    <w:rsid w:val="00753955"/>
    <w:rsid w:val="00756D53"/>
    <w:rsid w:val="00761603"/>
    <w:rsid w:val="00765A4E"/>
    <w:rsid w:val="00767409"/>
    <w:rsid w:val="00773127"/>
    <w:rsid w:val="00773D44"/>
    <w:rsid w:val="00773F89"/>
    <w:rsid w:val="00774935"/>
    <w:rsid w:val="007754E4"/>
    <w:rsid w:val="00775BCB"/>
    <w:rsid w:val="00777CC9"/>
    <w:rsid w:val="00787DAA"/>
    <w:rsid w:val="0079022C"/>
    <w:rsid w:val="007939E3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37D4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67256"/>
    <w:rsid w:val="0087519F"/>
    <w:rsid w:val="0087759C"/>
    <w:rsid w:val="00877E3C"/>
    <w:rsid w:val="0088236C"/>
    <w:rsid w:val="0088246F"/>
    <w:rsid w:val="0089203A"/>
    <w:rsid w:val="00896F49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104E"/>
    <w:rsid w:val="008E55CC"/>
    <w:rsid w:val="008E6EE6"/>
    <w:rsid w:val="008F0C9A"/>
    <w:rsid w:val="008F21CB"/>
    <w:rsid w:val="008F2313"/>
    <w:rsid w:val="008F7C09"/>
    <w:rsid w:val="00900398"/>
    <w:rsid w:val="00900E33"/>
    <w:rsid w:val="0090119E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37060"/>
    <w:rsid w:val="0094280E"/>
    <w:rsid w:val="00951970"/>
    <w:rsid w:val="00955AB9"/>
    <w:rsid w:val="00962183"/>
    <w:rsid w:val="00963C9A"/>
    <w:rsid w:val="009640BD"/>
    <w:rsid w:val="0096441E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269E"/>
    <w:rsid w:val="009A4D0B"/>
    <w:rsid w:val="009A729A"/>
    <w:rsid w:val="009B0FB4"/>
    <w:rsid w:val="009C15E7"/>
    <w:rsid w:val="009C6AA8"/>
    <w:rsid w:val="009C7BBA"/>
    <w:rsid w:val="009D13CD"/>
    <w:rsid w:val="009D16B0"/>
    <w:rsid w:val="009D2F6D"/>
    <w:rsid w:val="009E3258"/>
    <w:rsid w:val="009F09AA"/>
    <w:rsid w:val="009F11C0"/>
    <w:rsid w:val="009F2AD1"/>
    <w:rsid w:val="009F30D6"/>
    <w:rsid w:val="009F4952"/>
    <w:rsid w:val="009F529F"/>
    <w:rsid w:val="009F5E68"/>
    <w:rsid w:val="009F6D80"/>
    <w:rsid w:val="00A01651"/>
    <w:rsid w:val="00A02EA0"/>
    <w:rsid w:val="00A03DBB"/>
    <w:rsid w:val="00A06A43"/>
    <w:rsid w:val="00A06DAD"/>
    <w:rsid w:val="00A11821"/>
    <w:rsid w:val="00A14B02"/>
    <w:rsid w:val="00A16B54"/>
    <w:rsid w:val="00A16C34"/>
    <w:rsid w:val="00A17BA4"/>
    <w:rsid w:val="00A21351"/>
    <w:rsid w:val="00A21C93"/>
    <w:rsid w:val="00A22E20"/>
    <w:rsid w:val="00A23922"/>
    <w:rsid w:val="00A3084F"/>
    <w:rsid w:val="00A31EED"/>
    <w:rsid w:val="00A34587"/>
    <w:rsid w:val="00A36945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403B"/>
    <w:rsid w:val="00AD7682"/>
    <w:rsid w:val="00AE1CFC"/>
    <w:rsid w:val="00AE381E"/>
    <w:rsid w:val="00AE43C5"/>
    <w:rsid w:val="00AE65C8"/>
    <w:rsid w:val="00AF1D8D"/>
    <w:rsid w:val="00AF2BB2"/>
    <w:rsid w:val="00AF752D"/>
    <w:rsid w:val="00B017DE"/>
    <w:rsid w:val="00B01B6B"/>
    <w:rsid w:val="00B03F6C"/>
    <w:rsid w:val="00B0401C"/>
    <w:rsid w:val="00B072AC"/>
    <w:rsid w:val="00B2038C"/>
    <w:rsid w:val="00B23837"/>
    <w:rsid w:val="00B25681"/>
    <w:rsid w:val="00B349C1"/>
    <w:rsid w:val="00B401FA"/>
    <w:rsid w:val="00B422EB"/>
    <w:rsid w:val="00B52493"/>
    <w:rsid w:val="00B56311"/>
    <w:rsid w:val="00B655AD"/>
    <w:rsid w:val="00B663BC"/>
    <w:rsid w:val="00B67105"/>
    <w:rsid w:val="00B67AAE"/>
    <w:rsid w:val="00B72C01"/>
    <w:rsid w:val="00B82F70"/>
    <w:rsid w:val="00B91227"/>
    <w:rsid w:val="00B93B6E"/>
    <w:rsid w:val="00B954D3"/>
    <w:rsid w:val="00BA0D3C"/>
    <w:rsid w:val="00BA34FE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02C1"/>
    <w:rsid w:val="00BE66EE"/>
    <w:rsid w:val="00BE7107"/>
    <w:rsid w:val="00BF164E"/>
    <w:rsid w:val="00BF42C2"/>
    <w:rsid w:val="00BF6D6D"/>
    <w:rsid w:val="00C0251B"/>
    <w:rsid w:val="00C07A96"/>
    <w:rsid w:val="00C13928"/>
    <w:rsid w:val="00C15BB4"/>
    <w:rsid w:val="00C15E81"/>
    <w:rsid w:val="00C161F7"/>
    <w:rsid w:val="00C17915"/>
    <w:rsid w:val="00C2235B"/>
    <w:rsid w:val="00C256CA"/>
    <w:rsid w:val="00C32892"/>
    <w:rsid w:val="00C348B0"/>
    <w:rsid w:val="00C3518D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3EBC"/>
    <w:rsid w:val="00C5451F"/>
    <w:rsid w:val="00C6259B"/>
    <w:rsid w:val="00C640B4"/>
    <w:rsid w:val="00C7103F"/>
    <w:rsid w:val="00C73D3C"/>
    <w:rsid w:val="00C75090"/>
    <w:rsid w:val="00C75EED"/>
    <w:rsid w:val="00C776E9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35C4"/>
    <w:rsid w:val="00D14B8F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96F1B"/>
    <w:rsid w:val="00DA2601"/>
    <w:rsid w:val="00DA4F9B"/>
    <w:rsid w:val="00DA7531"/>
    <w:rsid w:val="00DC637E"/>
    <w:rsid w:val="00DC6436"/>
    <w:rsid w:val="00DD3721"/>
    <w:rsid w:val="00DD5F4B"/>
    <w:rsid w:val="00DD7CEC"/>
    <w:rsid w:val="00DE2DF7"/>
    <w:rsid w:val="00DE367E"/>
    <w:rsid w:val="00DE41B0"/>
    <w:rsid w:val="00DE495F"/>
    <w:rsid w:val="00DE56D9"/>
    <w:rsid w:val="00DE57BB"/>
    <w:rsid w:val="00DE5D06"/>
    <w:rsid w:val="00DE7774"/>
    <w:rsid w:val="00DF3236"/>
    <w:rsid w:val="00DF3B89"/>
    <w:rsid w:val="00DF67CF"/>
    <w:rsid w:val="00E00C9F"/>
    <w:rsid w:val="00E01F27"/>
    <w:rsid w:val="00E022FE"/>
    <w:rsid w:val="00E06342"/>
    <w:rsid w:val="00E131F8"/>
    <w:rsid w:val="00E131F9"/>
    <w:rsid w:val="00E14A3F"/>
    <w:rsid w:val="00E14DDF"/>
    <w:rsid w:val="00E175E0"/>
    <w:rsid w:val="00E177AB"/>
    <w:rsid w:val="00E20CB0"/>
    <w:rsid w:val="00E26511"/>
    <w:rsid w:val="00E32DA8"/>
    <w:rsid w:val="00E3370B"/>
    <w:rsid w:val="00E339A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40C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4516"/>
    <w:rsid w:val="00EE6E3C"/>
    <w:rsid w:val="00EE7428"/>
    <w:rsid w:val="00EF11D8"/>
    <w:rsid w:val="00EF1946"/>
    <w:rsid w:val="00EF48C1"/>
    <w:rsid w:val="00F01650"/>
    <w:rsid w:val="00F0244F"/>
    <w:rsid w:val="00F046DF"/>
    <w:rsid w:val="00F05A9E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021F"/>
    <w:rsid w:val="00F41523"/>
    <w:rsid w:val="00F43886"/>
    <w:rsid w:val="00F454C4"/>
    <w:rsid w:val="00F46D03"/>
    <w:rsid w:val="00F5544D"/>
    <w:rsid w:val="00F62418"/>
    <w:rsid w:val="00F637F1"/>
    <w:rsid w:val="00F6386C"/>
    <w:rsid w:val="00F655DC"/>
    <w:rsid w:val="00F664FE"/>
    <w:rsid w:val="00F7160D"/>
    <w:rsid w:val="00F73421"/>
    <w:rsid w:val="00F73C90"/>
    <w:rsid w:val="00F75A6F"/>
    <w:rsid w:val="00F75D07"/>
    <w:rsid w:val="00F77DB6"/>
    <w:rsid w:val="00F91FA6"/>
    <w:rsid w:val="00FA2123"/>
    <w:rsid w:val="00FA4406"/>
    <w:rsid w:val="00FB0979"/>
    <w:rsid w:val="00FB2258"/>
    <w:rsid w:val="00FC0760"/>
    <w:rsid w:val="00FC479C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locked="1" w:semiHidden="0" w:uiPriority="0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i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i/>
      <w:sz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2">
    <w:name w:val="Центр"/>
    <w:basedOn w:val="Normal"/>
    <w:next w:val="Normal"/>
    <w:link w:val="a3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3">
    <w:name w:val="Центр Знак"/>
    <w:link w:val="a2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sz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4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5">
    <w:name w:val="Рисунок"/>
    <w:basedOn w:val="Normal"/>
    <w:link w:val="a6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6">
    <w:name w:val="Рисунок Знак"/>
    <w:link w:val="a5"/>
    <w:uiPriority w:val="99"/>
    <w:locked/>
    <w:rsid w:val="00552BD5"/>
    <w:rPr>
      <w:i/>
      <w:sz w:val="24"/>
    </w:rPr>
  </w:style>
  <w:style w:type="paragraph" w:customStyle="1" w:styleId="11">
    <w:name w:val="Стиль1"/>
    <w:basedOn w:val="a7"/>
    <w:uiPriority w:val="99"/>
    <w:rsid w:val="00552BD5"/>
  </w:style>
  <w:style w:type="paragraph" w:customStyle="1" w:styleId="a7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8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/>
      <w:sz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9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a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b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0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c">
    <w:name w:val="В таблице"/>
    <w:basedOn w:val="a2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d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/>
    </w:rPr>
  </w:style>
  <w:style w:type="paragraph" w:customStyle="1" w:styleId="ae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">
    <w:name w:val="Текст ЧМВ"/>
    <w:basedOn w:val="Normal"/>
    <w:uiPriority w:val="99"/>
    <w:rsid w:val="00DD7CEC"/>
    <w:pPr>
      <w:widowControl/>
      <w:overflowPunct w:val="0"/>
      <w:spacing w:before="60" w:after="60"/>
      <w:textAlignment w:val="baseline"/>
    </w:pPr>
    <w:rPr>
      <w:szCs w:val="20"/>
    </w:rPr>
  </w:style>
  <w:style w:type="paragraph" w:customStyle="1" w:styleId="a">
    <w:name w:val="ТСписок ЧМВ"/>
    <w:basedOn w:val="af"/>
    <w:uiPriority w:val="99"/>
    <w:rsid w:val="00DD7CEC"/>
    <w:pPr>
      <w:numPr>
        <w:numId w:val="8"/>
      </w:numPr>
      <w:spacing w:before="0" w:after="0"/>
    </w:pPr>
  </w:style>
  <w:style w:type="paragraph" w:customStyle="1" w:styleId="a1">
    <w:name w:val="Списочек"/>
    <w:basedOn w:val="Normal"/>
    <w:uiPriority w:val="99"/>
    <w:rsid w:val="00F6386C"/>
    <w:pPr>
      <w:widowControl/>
      <w:numPr>
        <w:numId w:val="10"/>
      </w:numPr>
      <w:autoSpaceDE/>
      <w:autoSpaceDN/>
      <w:adjustRightInd/>
    </w:pPr>
    <w:rPr>
      <w:sz w:val="20"/>
      <w:szCs w:val="20"/>
    </w:rPr>
  </w:style>
  <w:style w:type="paragraph" w:customStyle="1" w:styleId="af0">
    <w:name w:val="Задание"/>
    <w:basedOn w:val="Normal"/>
    <w:uiPriority w:val="99"/>
    <w:rsid w:val="00F6386C"/>
    <w:pPr>
      <w:widowControl/>
      <w:autoSpaceDE/>
      <w:autoSpaceDN/>
      <w:adjustRightInd/>
      <w:ind w:firstLine="0"/>
      <w:jc w:val="left"/>
    </w:pPr>
    <w:rPr>
      <w:i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35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hyperlink" Target="http://www.creditural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statsoft.ru" TargetMode="Externa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hyperlink" Target="http://www.mmk.ru" TargetMode="External"/><Relationship Id="rId25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gk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graphics.cs.msu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://www.ptc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magt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hyperlink" Target="http://www.microsof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17</Pages>
  <Words>4219</Words>
  <Characters>24051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8</cp:revision>
  <cp:lastPrinted>2018-05-21T06:19:00Z</cp:lastPrinted>
  <dcterms:created xsi:type="dcterms:W3CDTF">2018-11-07T09:54:00Z</dcterms:created>
  <dcterms:modified xsi:type="dcterms:W3CDTF">2020-11-08T06:58:00Z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