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A19" w:rsidRPr="00BD276A" w:rsidRDefault="00894A19" w:rsidP="009963F5">
      <w:pPr>
        <w:jc w:val="center"/>
      </w:pPr>
      <w:r w:rsidRPr="00CD566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4pt;height:669.75pt;visibility:visible">
            <v:imagedata r:id="rId5" o:title=""/>
          </v:shape>
        </w:pict>
      </w:r>
      <w:r w:rsidRPr="00CD5666">
        <w:rPr>
          <w:noProof/>
        </w:rPr>
        <w:pict>
          <v:shape id="Рисунок 2" o:spid="_x0000_i1026" type="#_x0000_t75" style="width:474pt;height:669.75pt;visibility:visible">
            <v:imagedata r:id="rId6" o:title=""/>
          </v:shape>
        </w:pict>
      </w:r>
    </w:p>
    <w:p w:rsidR="00894A19" w:rsidRDefault="00894A19" w:rsidP="002B5A4A">
      <w:pPr>
        <w:ind w:firstLine="5103"/>
      </w:pPr>
    </w:p>
    <w:p w:rsidR="00894A19" w:rsidRDefault="00894A19" w:rsidP="002B5A4A">
      <w:pPr>
        <w:ind w:firstLine="5103"/>
      </w:pPr>
    </w:p>
    <w:p w:rsidR="00894A19" w:rsidRDefault="00894A19" w:rsidP="002B5A4A">
      <w:pPr>
        <w:ind w:firstLine="5103"/>
      </w:pPr>
    </w:p>
    <w:p w:rsidR="00894A19" w:rsidRDefault="00894A19" w:rsidP="000E786D">
      <w:pPr>
        <w:pStyle w:val="Heading1"/>
        <w:rPr>
          <w:rFonts w:cs="Times New Roman"/>
          <w:sz w:val="24"/>
          <w:szCs w:val="24"/>
        </w:rPr>
      </w:pPr>
      <w:r>
        <w:pict>
          <v:shape id="_x0000_i1027" type="#_x0000_t75" style="width:464.25pt;height:480pt">
            <v:imagedata r:id="rId7" o:title="" croptop="2958f" cropbottom="31403f" cropleft="12015f" cropright="2700f"/>
          </v:shape>
        </w:pict>
      </w:r>
    </w:p>
    <w:p w:rsidR="00894A19" w:rsidRDefault="00894A19" w:rsidP="00B95181">
      <w:pPr>
        <w:rPr>
          <w:kern w:val="32"/>
        </w:rPr>
      </w:pPr>
      <w:r>
        <w:br w:type="page"/>
      </w:r>
    </w:p>
    <w:p w:rsidR="00894A19" w:rsidRPr="00A03425" w:rsidRDefault="00894A19" w:rsidP="000E786D">
      <w:pPr>
        <w:pStyle w:val="Heading1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894A19" w:rsidRDefault="00894A19" w:rsidP="0088257F">
      <w:pPr>
        <w:suppressAutoHyphens/>
        <w:ind w:firstLine="709"/>
        <w:jc w:val="both"/>
      </w:pPr>
      <w:bookmarkStart w:id="0" w:name="_Toc271889950"/>
      <w:bookmarkStart w:id="1" w:name="_Toc271890207"/>
      <w:bookmarkStart w:id="2" w:name="_Toc271890458"/>
      <w:bookmarkStart w:id="3" w:name="_Toc271890709"/>
      <w:bookmarkStart w:id="4" w:name="_Toc273972665"/>
      <w:r w:rsidRPr="000E786D">
        <w:t>Целью</w:t>
      </w:r>
      <w:r w:rsidRPr="006E58B1">
        <w:t xml:space="preserve"> </w:t>
      </w:r>
      <w:r w:rsidRPr="000E786D">
        <w:t>преподавания дисциплины</w:t>
      </w:r>
      <w:r>
        <w:t xml:space="preserve"> (модуля) «</w:t>
      </w:r>
      <w:r w:rsidRPr="000E786D">
        <w:t>Численные методы</w:t>
      </w:r>
      <w:r>
        <w:t xml:space="preserve">» </w:t>
      </w:r>
      <w:r w:rsidRPr="000E786D">
        <w:t>является ознакомление студентов с базовыми понятиями, алгоритмами и методами решения уравнений математической физики</w:t>
      </w:r>
      <w:r w:rsidRPr="006E58B1">
        <w:t>,</w:t>
      </w:r>
      <w:r w:rsidRPr="000E786D">
        <w:t xml:space="preserve"> численными методами с использованием программных средств вычислительной техники, а также практического использования численных методов для решения прикладных задач.</w:t>
      </w:r>
      <w:bookmarkStart w:id="5" w:name="_Toc271889951"/>
      <w:bookmarkStart w:id="6" w:name="_Toc271890208"/>
      <w:bookmarkStart w:id="7" w:name="_Toc271890459"/>
      <w:bookmarkStart w:id="8" w:name="_Toc271890710"/>
      <w:bookmarkStart w:id="9" w:name="_Toc273972666"/>
      <w:bookmarkEnd w:id="0"/>
      <w:bookmarkEnd w:id="1"/>
      <w:bookmarkEnd w:id="2"/>
      <w:bookmarkEnd w:id="3"/>
      <w:bookmarkEnd w:id="4"/>
    </w:p>
    <w:p w:rsidR="00894A19" w:rsidRPr="000E786D" w:rsidRDefault="00894A19" w:rsidP="0088257F">
      <w:pPr>
        <w:suppressAutoHyphens/>
        <w:jc w:val="center"/>
      </w:pPr>
      <w:r w:rsidRPr="000E786D">
        <w:t>Для достижения цели в ходе преподавания дисциплины решаются задачи</w:t>
      </w:r>
      <w:bookmarkEnd w:id="5"/>
      <w:bookmarkEnd w:id="6"/>
      <w:bookmarkEnd w:id="7"/>
      <w:bookmarkEnd w:id="8"/>
      <w:bookmarkEnd w:id="9"/>
      <w:r w:rsidRPr="000E786D">
        <w:t>:</w:t>
      </w:r>
    </w:p>
    <w:p w:rsidR="00894A19" w:rsidRPr="000E786D" w:rsidRDefault="00894A19" w:rsidP="00CB624A">
      <w:pPr>
        <w:jc w:val="both"/>
        <w:outlineLvl w:val="0"/>
      </w:pPr>
      <w:bookmarkStart w:id="10" w:name="_Toc271889952"/>
      <w:bookmarkStart w:id="11" w:name="_Toc271890209"/>
      <w:bookmarkStart w:id="12" w:name="_Toc271890460"/>
      <w:bookmarkStart w:id="13" w:name="_Toc271890711"/>
      <w:bookmarkStart w:id="14" w:name="_Toc273972667"/>
      <w:r w:rsidRPr="000E786D">
        <w:t xml:space="preserve">– изучение решения </w:t>
      </w:r>
      <w:r>
        <w:t xml:space="preserve">математических моделей </w:t>
      </w:r>
      <w:r w:rsidRPr="000E786D">
        <w:t>эффективными численными методами;</w:t>
      </w:r>
      <w:bookmarkEnd w:id="10"/>
      <w:bookmarkEnd w:id="11"/>
      <w:bookmarkEnd w:id="12"/>
      <w:bookmarkEnd w:id="13"/>
      <w:bookmarkEnd w:id="14"/>
    </w:p>
    <w:p w:rsidR="00894A19" w:rsidRPr="000E786D" w:rsidRDefault="00894A19" w:rsidP="00CB624A">
      <w:pPr>
        <w:jc w:val="both"/>
        <w:outlineLvl w:val="0"/>
      </w:pPr>
      <w:bookmarkStart w:id="15" w:name="_Toc271889953"/>
      <w:bookmarkStart w:id="16" w:name="_Toc271890210"/>
      <w:bookmarkStart w:id="17" w:name="_Toc271890461"/>
      <w:bookmarkStart w:id="18" w:name="_Toc271890712"/>
      <w:bookmarkStart w:id="19" w:name="_Toc273972668"/>
      <w:r w:rsidRPr="000E786D">
        <w:t xml:space="preserve">– изучение и классификацию </w:t>
      </w:r>
      <w:r>
        <w:t>математических моделей</w:t>
      </w:r>
      <w:r w:rsidRPr="000E786D">
        <w:t>;</w:t>
      </w:r>
      <w:bookmarkEnd w:id="15"/>
      <w:bookmarkEnd w:id="16"/>
      <w:bookmarkEnd w:id="17"/>
      <w:bookmarkEnd w:id="18"/>
      <w:bookmarkEnd w:id="19"/>
    </w:p>
    <w:p w:rsidR="00894A19" w:rsidRPr="000E786D" w:rsidRDefault="00894A19" w:rsidP="00CB624A">
      <w:pPr>
        <w:jc w:val="both"/>
        <w:outlineLvl w:val="0"/>
      </w:pPr>
      <w:bookmarkStart w:id="20" w:name="_Toc271889954"/>
      <w:bookmarkStart w:id="21" w:name="_Toc271890211"/>
      <w:bookmarkStart w:id="22" w:name="_Toc271890462"/>
      <w:bookmarkStart w:id="23" w:name="_Toc271890713"/>
      <w:bookmarkStart w:id="24" w:name="_Toc273972669"/>
      <w:r w:rsidRPr="000E786D">
        <w:t xml:space="preserve">– реализацию основных алгоритмов численных методов решения </w:t>
      </w:r>
      <w:r>
        <w:t xml:space="preserve">математических моделей </w:t>
      </w:r>
      <w:r w:rsidRPr="000E786D">
        <w:t>средствами программного обеспечения и вычислительной техники;</w:t>
      </w:r>
      <w:bookmarkEnd w:id="20"/>
      <w:bookmarkEnd w:id="21"/>
      <w:bookmarkEnd w:id="22"/>
      <w:bookmarkEnd w:id="23"/>
      <w:bookmarkEnd w:id="24"/>
    </w:p>
    <w:p w:rsidR="00894A19" w:rsidRPr="000E786D" w:rsidRDefault="00894A19" w:rsidP="00CB624A">
      <w:pPr>
        <w:jc w:val="both"/>
        <w:outlineLvl w:val="0"/>
      </w:pPr>
      <w:bookmarkStart w:id="25" w:name="_Toc271889955"/>
      <w:bookmarkStart w:id="26" w:name="_Toc271890212"/>
      <w:bookmarkStart w:id="27" w:name="_Toc271890463"/>
      <w:bookmarkStart w:id="28" w:name="_Toc271890714"/>
      <w:bookmarkStart w:id="29" w:name="_Toc273972670"/>
      <w:r w:rsidRPr="000E786D">
        <w:t xml:space="preserve">– формирование навыков по применению </w:t>
      </w:r>
      <w:r>
        <w:t xml:space="preserve">математических моделей </w:t>
      </w:r>
      <w:r w:rsidRPr="000E786D">
        <w:t>к решению при</w:t>
      </w:r>
      <w:r>
        <w:t>кладных задач и выбору э</w:t>
      </w:r>
      <w:r w:rsidRPr="000E786D">
        <w:t>ффективных численных методов решения.</w:t>
      </w:r>
      <w:bookmarkEnd w:id="25"/>
      <w:bookmarkEnd w:id="26"/>
      <w:bookmarkEnd w:id="27"/>
      <w:bookmarkEnd w:id="28"/>
      <w:bookmarkEnd w:id="29"/>
    </w:p>
    <w:p w:rsidR="00894A19" w:rsidRPr="00A03425" w:rsidRDefault="00894A19" w:rsidP="000E786D">
      <w:pPr>
        <w:pStyle w:val="Heading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 магистра</w:t>
      </w:r>
    </w:p>
    <w:p w:rsidR="00894A19" w:rsidRPr="000E786D" w:rsidRDefault="00894A19" w:rsidP="002F6905">
      <w:pPr>
        <w:ind w:firstLine="567"/>
        <w:jc w:val="both"/>
        <w:outlineLvl w:val="0"/>
      </w:pPr>
      <w:r w:rsidRPr="000E786D">
        <w:t xml:space="preserve">Дисциплина входит в </w:t>
      </w:r>
      <w:r>
        <w:t>вариативную часть блока Б1</w:t>
      </w:r>
      <w:r w:rsidRPr="000E786D">
        <w:t xml:space="preserve"> образовательно</w:t>
      </w:r>
      <w:r>
        <w:t>й программы по н</w:t>
      </w:r>
      <w:r>
        <w:t>а</w:t>
      </w:r>
      <w:r>
        <w:t xml:space="preserve">правлению </w:t>
      </w:r>
      <w:r w:rsidRPr="002F6905">
        <w:t xml:space="preserve">09.03.01 Информатика и </w:t>
      </w:r>
      <w:r w:rsidRPr="004B7A47">
        <w:t>вычислительная техника</w:t>
      </w:r>
      <w:r>
        <w:t xml:space="preserve"> профиля Программное обесп</w:t>
      </w:r>
      <w:r>
        <w:t>е</w:t>
      </w:r>
      <w:r>
        <w:t xml:space="preserve">чение средств вычислительной техники и автоматизированных систем. </w:t>
      </w:r>
    </w:p>
    <w:p w:rsidR="00894A19" w:rsidRDefault="00894A19" w:rsidP="002F6905">
      <w:pPr>
        <w:ind w:firstLine="567"/>
        <w:jc w:val="both"/>
        <w:outlineLvl w:val="0"/>
      </w:pPr>
      <w:bookmarkStart w:id="30" w:name="_Toc271889958"/>
      <w:bookmarkStart w:id="31" w:name="_Toc271890215"/>
      <w:bookmarkStart w:id="32" w:name="_Toc271890466"/>
      <w:bookmarkStart w:id="33" w:name="_Toc271890717"/>
      <w:bookmarkStart w:id="34" w:name="_Toc273972673"/>
      <w:r w:rsidRPr="008D0811">
        <w:t>Изучение дисциплины базируется на следующих курсах: теория и практика обработки информации, математика, теор</w:t>
      </w:r>
      <w:r>
        <w:t>ия алгоритмов, математическая логика, программирование</w:t>
      </w:r>
      <w:r w:rsidRPr="008D0811">
        <w:t>.</w:t>
      </w:r>
      <w:bookmarkEnd w:id="30"/>
      <w:bookmarkEnd w:id="31"/>
      <w:bookmarkEnd w:id="32"/>
      <w:bookmarkEnd w:id="33"/>
      <w:bookmarkEnd w:id="34"/>
    </w:p>
    <w:p w:rsidR="00894A19" w:rsidRPr="000E786D" w:rsidRDefault="00894A19" w:rsidP="00CB624A">
      <w:pPr>
        <w:ind w:firstLine="567"/>
        <w:jc w:val="both"/>
        <w:outlineLvl w:val="0"/>
      </w:pPr>
      <w:r w:rsidRPr="000E786D">
        <w:t>Дисциплина является предшествующей для научно-исследовательской работы студе</w:t>
      </w:r>
      <w:r w:rsidRPr="000E786D">
        <w:t>н</w:t>
      </w:r>
      <w:r w:rsidRPr="000E786D">
        <w:t xml:space="preserve">тов и </w:t>
      </w:r>
      <w:r>
        <w:t>курсов</w:t>
      </w:r>
      <w:r w:rsidRPr="000E786D">
        <w:t xml:space="preserve">  </w:t>
      </w:r>
      <w:r w:rsidRPr="008D0811">
        <w:t>нейрокомпьютерные системы, принятие решений, математическое и компь</w:t>
      </w:r>
      <w:r w:rsidRPr="008D0811">
        <w:t>ю</w:t>
      </w:r>
      <w:r w:rsidRPr="008D0811">
        <w:t>терное моделирование</w:t>
      </w:r>
    </w:p>
    <w:p w:rsidR="00894A19" w:rsidRDefault="00894A19" w:rsidP="000E786D">
      <w:pPr>
        <w:pStyle w:val="Heading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894A19" w:rsidRPr="00571228" w:rsidRDefault="00894A19" w:rsidP="00571228">
      <w:pPr>
        <w:ind w:firstLine="709"/>
        <w:jc w:val="both"/>
        <w:rPr>
          <w:bCs/>
        </w:rPr>
      </w:pPr>
      <w:r w:rsidRPr="00571228">
        <w:rPr>
          <w:bCs/>
        </w:rPr>
        <w:t>В результате освоения дисциплины «</w:t>
      </w:r>
      <w:r w:rsidRPr="000E786D">
        <w:t>Численные методы</w:t>
      </w:r>
      <w:r w:rsidRPr="00571228">
        <w:rPr>
          <w:bCs/>
        </w:rPr>
        <w:t>» обучающийся должен обл</w:t>
      </w:r>
      <w:r w:rsidRPr="00571228">
        <w:rPr>
          <w:bCs/>
        </w:rPr>
        <w:t>а</w:t>
      </w:r>
      <w:r w:rsidRPr="00571228">
        <w:rPr>
          <w:bCs/>
        </w:rPr>
        <w:t>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28"/>
        <w:gridCol w:w="8070"/>
      </w:tblGrid>
      <w:tr w:rsidR="00894A19" w:rsidRPr="005607C4" w:rsidTr="0057122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A19" w:rsidRPr="005607C4" w:rsidRDefault="00894A19" w:rsidP="00B962E0">
            <w:pPr>
              <w:jc w:val="center"/>
            </w:pPr>
            <w:r w:rsidRPr="005607C4">
              <w:t xml:space="preserve">Структурный </w:t>
            </w:r>
            <w:r w:rsidRPr="005607C4">
              <w:br/>
              <w:t xml:space="preserve">элемент </w:t>
            </w:r>
            <w:r w:rsidRPr="005607C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A19" w:rsidRPr="005607C4" w:rsidRDefault="00894A19" w:rsidP="00B962E0">
            <w:pPr>
              <w:jc w:val="center"/>
            </w:pPr>
            <w:r w:rsidRPr="005607C4">
              <w:rPr>
                <w:bCs/>
              </w:rPr>
              <w:t xml:space="preserve">Планируемые результаты обучения </w:t>
            </w:r>
          </w:p>
        </w:tc>
      </w:tr>
      <w:tr w:rsidR="00894A19" w:rsidRPr="00571228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2F6905" w:rsidRDefault="00894A19" w:rsidP="00B962E0">
            <w:pPr>
              <w:rPr>
                <w:b/>
              </w:rPr>
            </w:pPr>
            <w:r w:rsidRPr="002F6905">
              <w:rPr>
                <w:b/>
              </w:rPr>
              <w:t>ДПК-1 использует основные законы естественнонаучных дисциплин в профессионал</w:t>
            </w:r>
            <w:r w:rsidRPr="002F6905">
              <w:rPr>
                <w:b/>
              </w:rPr>
              <w:t>ь</w:t>
            </w:r>
            <w:r w:rsidRPr="002F6905">
              <w:rPr>
                <w:b/>
              </w:rPr>
              <w:t>ной деятельности, применяет методы математического анализа и моделирования, те</w:t>
            </w:r>
            <w:r w:rsidRPr="002F6905">
              <w:rPr>
                <w:b/>
              </w:rPr>
              <w:t>о</w:t>
            </w:r>
            <w:r w:rsidRPr="002F6905">
              <w:rPr>
                <w:b/>
              </w:rPr>
              <w:t xml:space="preserve">ретического и экспериментального исследования </w:t>
            </w:r>
          </w:p>
        </w:tc>
      </w:tr>
      <w:tr w:rsidR="00894A19" w:rsidRPr="00571228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5607C4" w:rsidRDefault="00894A19" w:rsidP="00B962E0">
            <w:r w:rsidRPr="005607C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571228" w:rsidRDefault="00894A19" w:rsidP="00B962E0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>
              <w:t xml:space="preserve">численные </w:t>
            </w:r>
            <w:r w:rsidRPr="00571228">
              <w:t xml:space="preserve">методы </w:t>
            </w:r>
            <w:r>
              <w:t>реализации классов математич</w:t>
            </w:r>
            <w:r>
              <w:t>е</w:t>
            </w:r>
            <w:r>
              <w:t xml:space="preserve">ских моделей </w:t>
            </w:r>
          </w:p>
        </w:tc>
      </w:tr>
      <w:tr w:rsidR="00894A19" w:rsidRPr="00571228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C640B4" w:rsidRDefault="00894A19" w:rsidP="00B962E0">
            <w:pPr>
              <w:rPr>
                <w:highlight w:val="yellow"/>
              </w:rPr>
            </w:pPr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3D7B" w:rsidRDefault="00894A19" w:rsidP="00B962E0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t xml:space="preserve">самостоятельно решать модельные и прикладные задачи </w:t>
            </w:r>
            <w:r w:rsidRPr="00B33D7B">
              <w:t>численны</w:t>
            </w:r>
            <w:r>
              <w:t>ми</w:t>
            </w:r>
            <w:r w:rsidRPr="00B33D7B">
              <w:t xml:space="preserve"> метод</w:t>
            </w:r>
            <w:r>
              <w:t>ами</w:t>
            </w:r>
            <w:r w:rsidRPr="00483ED5">
              <w:t xml:space="preserve"> в профессиональной деятельности, объяснять и строить т</w:t>
            </w:r>
            <w:r w:rsidRPr="00483ED5">
              <w:t>и</w:t>
            </w:r>
            <w:r w:rsidRPr="00483ED5">
              <w:t xml:space="preserve">пичные модели задач </w:t>
            </w:r>
            <w:r w:rsidRPr="00B33D7B">
              <w:t>численны</w:t>
            </w:r>
            <w:r>
              <w:t>ми</w:t>
            </w:r>
            <w:r w:rsidRPr="00B33D7B">
              <w:t xml:space="preserve"> метод</w:t>
            </w:r>
            <w:r>
              <w:t>ами</w:t>
            </w:r>
            <w:r w:rsidRPr="00B33D7B">
              <w:t xml:space="preserve"> проводить логическое обоснование </w:t>
            </w:r>
            <w:r>
              <w:t>решения</w:t>
            </w:r>
          </w:p>
          <w:p w:rsidR="00894A19" w:rsidRPr="00B33D7B" w:rsidRDefault="00894A19" w:rsidP="00B962E0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 xml:space="preserve">проводить анализ различных вариантов </w:t>
            </w:r>
            <w:r>
              <w:t>решений</w:t>
            </w:r>
            <w:r w:rsidRPr="00B33D7B">
              <w:t xml:space="preserve">, прогнозировать </w:t>
            </w:r>
            <w:r>
              <w:t>р</w:t>
            </w:r>
            <w:r>
              <w:t>е</w:t>
            </w:r>
            <w:r>
              <w:t>зультаты</w:t>
            </w:r>
          </w:p>
        </w:tc>
      </w:tr>
      <w:tr w:rsidR="00894A19" w:rsidRPr="007B3051" w:rsidTr="0057122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5515" w:rsidRDefault="00894A19" w:rsidP="00B962E0"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D302AA" w:rsidRDefault="00894A19" w:rsidP="00B962E0">
            <w:pPr>
              <w:pStyle w:val="BodyText2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>способами демонстрации умения анализировать ситуацию</w:t>
            </w:r>
            <w:r w:rsidRPr="00D302AA">
              <w:rPr>
                <w:i/>
              </w:rPr>
              <w:t xml:space="preserve"> </w:t>
            </w:r>
            <w:r w:rsidRPr="00B33D7B">
              <w:t>численны</w:t>
            </w:r>
            <w:r>
              <w:t>ми</w:t>
            </w:r>
            <w:r w:rsidRPr="00B33D7B">
              <w:t xml:space="preserve"> м</w:t>
            </w:r>
            <w:r w:rsidRPr="00B33D7B">
              <w:t>е</w:t>
            </w:r>
            <w:r w:rsidRPr="00B33D7B">
              <w:t>тод</w:t>
            </w:r>
            <w:r>
              <w:t>ами</w:t>
            </w:r>
            <w:r w:rsidRPr="00D302AA">
              <w:rPr>
                <w:i/>
              </w:rPr>
              <w:t>;</w:t>
            </w:r>
          </w:p>
          <w:p w:rsidR="00894A19" w:rsidRPr="00B33D7B" w:rsidRDefault="00894A19" w:rsidP="00B962E0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 xml:space="preserve">численными методами  решения задач </w:t>
            </w:r>
          </w:p>
          <w:p w:rsidR="00894A19" w:rsidRPr="00B33D7B" w:rsidRDefault="00894A19" w:rsidP="00B962E0">
            <w:pPr>
              <w:numPr>
                <w:ilvl w:val="0"/>
                <w:numId w:val="16"/>
              </w:numPr>
              <w:jc w:val="both"/>
            </w:pPr>
            <w:r w:rsidRPr="00B33D7B">
              <w:t>способами демонстрации умения анализировать полученный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</w:tr>
      <w:tr w:rsidR="00894A19" w:rsidRPr="00B35515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1B589C" w:rsidRDefault="00894A19" w:rsidP="00B962E0">
            <w:pPr>
              <w:rPr>
                <w:b/>
              </w:rPr>
            </w:pPr>
            <w:r w:rsidRPr="001B589C">
              <w:rPr>
                <w:b/>
              </w:rPr>
              <w:t xml:space="preserve">ПК-3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</w:t>
            </w:r>
          </w:p>
        </w:tc>
      </w:tr>
      <w:tr w:rsidR="00894A19" w:rsidRPr="00C640B4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5515" w:rsidRDefault="00894A19" w:rsidP="00B962E0">
            <w:r w:rsidRPr="00B355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3D7B" w:rsidRDefault="00894A19" w:rsidP="00B962E0">
            <w:pPr>
              <w:numPr>
                <w:ilvl w:val="0"/>
                <w:numId w:val="18"/>
              </w:numPr>
              <w:jc w:val="both"/>
              <w:rPr>
                <w:i/>
              </w:rPr>
            </w:pPr>
            <w:r w:rsidRPr="00B33D7B">
              <w:t>методологические основы и прикладной математический аппарат, п</w:t>
            </w:r>
            <w:r w:rsidRPr="00B33D7B">
              <w:t>о</w:t>
            </w:r>
            <w:r w:rsidRPr="00B33D7B">
              <w:t xml:space="preserve">зволяющий выполнять анализ </w:t>
            </w:r>
            <w:r>
              <w:t>задачи</w:t>
            </w:r>
          </w:p>
          <w:p w:rsidR="00894A19" w:rsidRPr="00B33D7B" w:rsidRDefault="00894A19" w:rsidP="00B962E0">
            <w:pPr>
              <w:pStyle w:val="BodyText2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>основные принципы разработки математических моделей</w:t>
            </w:r>
          </w:p>
        </w:tc>
      </w:tr>
      <w:tr w:rsidR="00894A19" w:rsidRPr="00C640B4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5515" w:rsidRDefault="00894A19" w:rsidP="00B962E0"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962E0" w:rsidRDefault="00894A19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 xml:space="preserve">обсуждать способы эффективного решения;  </w:t>
            </w:r>
          </w:p>
          <w:p w:rsidR="00894A19" w:rsidRPr="005243E2" w:rsidRDefault="00894A19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>осваивать методики использования программных средств</w:t>
            </w:r>
            <w:r>
              <w:rPr>
                <w:sz w:val="22"/>
                <w:szCs w:val="22"/>
              </w:rPr>
              <w:t xml:space="preserve"> </w:t>
            </w:r>
            <w:r w:rsidRPr="002B7404">
              <w:rPr>
                <w:sz w:val="22"/>
                <w:szCs w:val="22"/>
              </w:rPr>
              <w:t xml:space="preserve"> для решения практ</w:t>
            </w:r>
            <w:r w:rsidRPr="002B7404">
              <w:rPr>
                <w:sz w:val="22"/>
                <w:szCs w:val="22"/>
              </w:rPr>
              <w:t>и</w:t>
            </w:r>
            <w:r w:rsidRPr="002B7404">
              <w:rPr>
                <w:sz w:val="22"/>
                <w:szCs w:val="22"/>
              </w:rPr>
              <w:t>ческих задач</w:t>
            </w:r>
          </w:p>
          <w:p w:rsidR="00894A19" w:rsidRPr="005243E2" w:rsidRDefault="00894A19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>выявлять и строить типичные модели решения предметных задач по изученным образцам</w:t>
            </w:r>
          </w:p>
          <w:p w:rsidR="00894A19" w:rsidRPr="00B33D7B" w:rsidRDefault="00894A19" w:rsidP="00B962E0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современные информационные технологии в проце</w:t>
            </w:r>
            <w:r w:rsidRPr="002B7404">
              <w:rPr>
                <w:sz w:val="22"/>
                <w:szCs w:val="22"/>
              </w:rPr>
              <w:t>с</w:t>
            </w:r>
            <w:r w:rsidRPr="002B7404">
              <w:rPr>
                <w:sz w:val="22"/>
                <w:szCs w:val="22"/>
              </w:rPr>
              <w:t xml:space="preserve">се профессиональной деятельности; </w:t>
            </w:r>
          </w:p>
        </w:tc>
      </w:tr>
      <w:tr w:rsidR="00894A19" w:rsidRPr="002D2F3C" w:rsidTr="005712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C640B4" w:rsidRDefault="00894A19" w:rsidP="00B962E0">
            <w:pPr>
              <w:rPr>
                <w:highlight w:val="yellow"/>
              </w:rPr>
            </w:pPr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3D7B" w:rsidRDefault="00894A19" w:rsidP="00B962E0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>навыками выделения отдельных этапов в решении общих задач при п</w:t>
            </w:r>
            <w:r w:rsidRPr="00B33D7B">
              <w:t>о</w:t>
            </w:r>
            <w:r w:rsidRPr="00B33D7B">
              <w:t>мощи численных методов</w:t>
            </w:r>
          </w:p>
          <w:p w:rsidR="00894A19" w:rsidRPr="00B33D7B" w:rsidRDefault="00894A19" w:rsidP="00B962E0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полученных при теоретических и экспериментальных исследованиях, интерпретации полученных р</w:t>
            </w:r>
            <w:r w:rsidRPr="00B33D7B">
              <w:t>е</w:t>
            </w:r>
            <w:r w:rsidRPr="00B33D7B">
              <w:t>зультатов</w:t>
            </w:r>
          </w:p>
        </w:tc>
      </w:tr>
    </w:tbl>
    <w:p w:rsidR="00894A19" w:rsidRDefault="00894A19" w:rsidP="000E786D">
      <w:pPr>
        <w:pStyle w:val="Heading1"/>
        <w:rPr>
          <w:rFonts w:cs="Times New Roman"/>
          <w:caps w:val="0"/>
          <w:sz w:val="24"/>
          <w:szCs w:val="24"/>
        </w:rPr>
      </w:pPr>
    </w:p>
    <w:p w:rsidR="00894A19" w:rsidRDefault="00894A19" w:rsidP="00390390">
      <w:pPr>
        <w:rPr>
          <w:kern w:val="32"/>
        </w:rPr>
      </w:pPr>
      <w:r>
        <w:br w:type="page"/>
      </w:r>
    </w:p>
    <w:p w:rsidR="00894A19" w:rsidRDefault="00894A19" w:rsidP="000E786D">
      <w:pPr>
        <w:pStyle w:val="Heading1"/>
        <w:rPr>
          <w:rFonts w:cs="Times New Roman"/>
          <w:caps w:val="0"/>
          <w:sz w:val="24"/>
          <w:szCs w:val="24"/>
        </w:rPr>
        <w:sectPr w:rsidR="00894A19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894A19" w:rsidRPr="00390390" w:rsidRDefault="00894A19" w:rsidP="000E786D">
      <w:pPr>
        <w:pStyle w:val="Heading1"/>
        <w:rPr>
          <w:rFonts w:cs="Times New Roman"/>
          <w:caps w:val="0"/>
          <w:sz w:val="24"/>
          <w:szCs w:val="24"/>
        </w:rPr>
      </w:pPr>
      <w:r w:rsidRPr="00390390">
        <w:rPr>
          <w:rFonts w:cs="Times New Roman"/>
          <w:caps w:val="0"/>
          <w:sz w:val="24"/>
          <w:szCs w:val="24"/>
        </w:rPr>
        <w:t xml:space="preserve">4 Структура и содержание дисциплины (модуля) </w:t>
      </w:r>
    </w:p>
    <w:p w:rsidR="00894A19" w:rsidRPr="00390390" w:rsidRDefault="00894A19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894A19" w:rsidRPr="00390390" w:rsidRDefault="00894A19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91</w:t>
      </w:r>
      <w:r w:rsidRPr="00390390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390390">
        <w:rPr>
          <w:rStyle w:val="FontStyle18"/>
          <w:b w:val="0"/>
          <w:sz w:val="24"/>
          <w:szCs w:val="24"/>
        </w:rPr>
        <w:t xml:space="preserve"> акад. часов:</w:t>
      </w:r>
    </w:p>
    <w:p w:rsidR="00894A19" w:rsidRPr="00390390" w:rsidRDefault="00894A19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90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p w:rsidR="00894A19" w:rsidRPr="00390390" w:rsidRDefault="00894A19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1,9акад. часа</w:t>
      </w:r>
    </w:p>
    <w:p w:rsidR="00894A19" w:rsidRPr="00390390" w:rsidRDefault="00894A19" w:rsidP="00A628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16,1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1"/>
        <w:gridCol w:w="544"/>
        <w:gridCol w:w="567"/>
        <w:gridCol w:w="668"/>
        <w:gridCol w:w="650"/>
        <w:gridCol w:w="815"/>
        <w:gridCol w:w="3312"/>
        <w:gridCol w:w="2780"/>
        <w:gridCol w:w="1237"/>
      </w:tblGrid>
      <w:tr w:rsidR="00894A19" w:rsidRPr="00343F80" w:rsidTr="00472FEE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894A19" w:rsidRPr="00343F80" w:rsidRDefault="00894A19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94A19" w:rsidRPr="00343F80" w:rsidRDefault="00894A19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894A19" w:rsidRPr="00343F80" w:rsidRDefault="00894A19" w:rsidP="009A53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43F8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894A19" w:rsidRPr="00343F80" w:rsidRDefault="00894A19" w:rsidP="009A53F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894A19" w:rsidRPr="00343F80" w:rsidRDefault="00894A19" w:rsidP="009A53F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24" w:type="pct"/>
            <w:vMerge w:val="restart"/>
            <w:vAlign w:val="center"/>
          </w:tcPr>
          <w:p w:rsidR="00894A19" w:rsidRPr="00343F80" w:rsidRDefault="00894A19" w:rsidP="009A53F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3" w:type="pct"/>
            <w:vMerge w:val="restart"/>
            <w:vAlign w:val="center"/>
          </w:tcPr>
          <w:p w:rsidR="00894A19" w:rsidRPr="00343F80" w:rsidRDefault="00894A19" w:rsidP="009A53F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20" w:type="pct"/>
            <w:vMerge w:val="restart"/>
            <w:textDirection w:val="btLr"/>
            <w:vAlign w:val="center"/>
          </w:tcPr>
          <w:p w:rsidR="00894A19" w:rsidRPr="00343F80" w:rsidRDefault="00894A19" w:rsidP="009A53F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94A19" w:rsidRPr="00343F80" w:rsidTr="00472FEE">
        <w:trPr>
          <w:cantSplit/>
          <w:trHeight w:val="1134"/>
          <w:tblHeader/>
        </w:trPr>
        <w:tc>
          <w:tcPr>
            <w:tcW w:w="1415" w:type="pct"/>
            <w:vMerge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лаборат.</w:t>
            </w:r>
          </w:p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практич. занятия</w:t>
            </w:r>
          </w:p>
        </w:tc>
        <w:tc>
          <w:tcPr>
            <w:tcW w:w="277" w:type="pct"/>
            <w:vMerge/>
            <w:textDirection w:val="btLr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4" w:type="pct"/>
            <w:vMerge/>
            <w:textDirection w:val="btLr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3" w:type="pct"/>
            <w:vMerge/>
            <w:textDirection w:val="btLr"/>
            <w:vAlign w:val="center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</w:p>
        </w:tc>
        <w:tc>
          <w:tcPr>
            <w:tcW w:w="420" w:type="pct"/>
            <w:vMerge/>
            <w:textDirection w:val="btLr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</w:p>
        </w:tc>
      </w:tr>
      <w:tr w:rsidR="00894A19" w:rsidRPr="00343F80" w:rsidTr="00B962E0">
        <w:trPr>
          <w:trHeight w:val="268"/>
        </w:trPr>
        <w:tc>
          <w:tcPr>
            <w:tcW w:w="5000" w:type="pct"/>
            <w:gridSpan w:val="9"/>
          </w:tcPr>
          <w:p w:rsidR="00894A19" w:rsidRPr="00472FEE" w:rsidRDefault="00894A19" w:rsidP="009A53F6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1.Основные понятия теории погрешностей вычислений</w:t>
            </w:r>
          </w:p>
        </w:tc>
      </w:tr>
      <w:tr w:rsidR="00894A19" w:rsidRPr="00343F80" w:rsidTr="00472FEE">
        <w:trPr>
          <w:trHeight w:val="422"/>
        </w:trPr>
        <w:tc>
          <w:tcPr>
            <w:tcW w:w="1415" w:type="pct"/>
          </w:tcPr>
          <w:p w:rsidR="00894A19" w:rsidRPr="00343F80" w:rsidRDefault="00894A19" w:rsidP="009A53F6">
            <w:r w:rsidRPr="00343F80">
              <w:t>1.1 Типы погрешностей. Статистич</w:t>
            </w:r>
            <w:r w:rsidRPr="00343F80">
              <w:t>е</w:t>
            </w:r>
            <w:r w:rsidRPr="00343F80">
              <w:t>ский и технический подходы к учету погрешностей</w:t>
            </w:r>
          </w:p>
        </w:tc>
        <w:tc>
          <w:tcPr>
            <w:tcW w:w="185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9A53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43" w:type="pct"/>
          </w:tcPr>
          <w:p w:rsidR="00894A19" w:rsidRPr="00B962E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9A53F6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732E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325"/>
        </w:trPr>
        <w:tc>
          <w:tcPr>
            <w:tcW w:w="1415" w:type="pct"/>
          </w:tcPr>
          <w:p w:rsidR="00894A19" w:rsidRPr="00343F80" w:rsidRDefault="00894A19" w:rsidP="009A53F6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222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221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6059B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894A19" w:rsidRPr="00343F80" w:rsidRDefault="00894A19" w:rsidP="006059B6"/>
        </w:tc>
        <w:tc>
          <w:tcPr>
            <w:tcW w:w="420" w:type="pct"/>
          </w:tcPr>
          <w:p w:rsidR="00894A19" w:rsidRPr="00343F80" w:rsidRDefault="00894A19" w:rsidP="006059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A19" w:rsidRPr="00343F80" w:rsidTr="00B962E0">
        <w:trPr>
          <w:trHeight w:val="283"/>
        </w:trPr>
        <w:tc>
          <w:tcPr>
            <w:tcW w:w="5000" w:type="pct"/>
            <w:gridSpan w:val="9"/>
          </w:tcPr>
          <w:p w:rsidR="00894A19" w:rsidRPr="00472FEE" w:rsidRDefault="00894A19" w:rsidP="00B962E0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t>Раздел 2. Численное решение СЛАУ</w:t>
            </w:r>
          </w:p>
        </w:tc>
      </w:tr>
      <w:tr w:rsidR="00894A19" w:rsidRPr="00343F80" w:rsidTr="00472FEE">
        <w:trPr>
          <w:trHeight w:val="422"/>
        </w:trPr>
        <w:tc>
          <w:tcPr>
            <w:tcW w:w="1415" w:type="pct"/>
          </w:tcPr>
          <w:p w:rsidR="00894A19" w:rsidRPr="00343F80" w:rsidRDefault="00894A19" w:rsidP="009A53F6">
            <w:r w:rsidRPr="00343F80">
              <w:t xml:space="preserve">2.1 Прямые методы ( </w:t>
            </w:r>
            <w:r w:rsidRPr="00343F80">
              <w:rPr>
                <w:lang w:val="en-US"/>
              </w:rPr>
              <w:t>LU</w:t>
            </w:r>
            <w:r w:rsidRPr="00343F80">
              <w:t>-метод, метод прогонки)</w:t>
            </w:r>
          </w:p>
        </w:tc>
        <w:tc>
          <w:tcPr>
            <w:tcW w:w="185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9A53F6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6059B6">
            <w:pPr>
              <w:pStyle w:val="NormalWeb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выполнению д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машнего задания</w:t>
            </w:r>
          </w:p>
        </w:tc>
        <w:tc>
          <w:tcPr>
            <w:tcW w:w="943" w:type="pct"/>
          </w:tcPr>
          <w:p w:rsidR="00894A19" w:rsidRPr="00B962E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B962E0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0A0C18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0A0C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>ПК-3– зув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2.2 Итерационные методы (метод пр</w:t>
            </w:r>
            <w:r w:rsidRPr="00343F80">
              <w:t>о</w:t>
            </w:r>
            <w:r w:rsidRPr="00343F80">
              <w:t>стой итерации, метод Зейделя)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Align w:val="center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  <w:vAlign w:val="center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1" w:type="pct"/>
            <w:vAlign w:val="center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  <w:vAlign w:val="center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выполнению д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машнего задания</w:t>
            </w:r>
          </w:p>
        </w:tc>
        <w:tc>
          <w:tcPr>
            <w:tcW w:w="943" w:type="pct"/>
          </w:tcPr>
          <w:p w:rsidR="00894A19" w:rsidRPr="00B962E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B962E0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70"/>
        </w:trPr>
        <w:tc>
          <w:tcPr>
            <w:tcW w:w="1415" w:type="pct"/>
          </w:tcPr>
          <w:p w:rsidR="00894A19" w:rsidRPr="00343F80" w:rsidRDefault="00894A19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6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rPr>
                <w:b/>
                <w:position w:val="-24"/>
              </w:rPr>
              <w:object w:dxaOrig="360" w:dyaOrig="620">
                <v:shape id="_x0000_i1028" type="#_x0000_t75" style="width:16.5pt;height:30.75pt" o:ole="">
                  <v:imagedata r:id="rId8" o:title=""/>
                </v:shape>
                <o:OLEObject Type="Embed" ProgID="Equation.3" ShapeID="_x0000_i1028" DrawAspect="Content" ObjectID="_1666349277" r:id="rId9"/>
              </w:objec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4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  <w:tr w:rsidR="00894A19" w:rsidRPr="00343F80" w:rsidTr="00472FEE">
        <w:trPr>
          <w:trHeight w:val="289"/>
        </w:trPr>
        <w:tc>
          <w:tcPr>
            <w:tcW w:w="5000" w:type="pct"/>
            <w:gridSpan w:val="9"/>
          </w:tcPr>
          <w:p w:rsidR="00894A19" w:rsidRPr="00472FEE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t>Раздел 3. Алгоритмы и методы  поиска корней уравнения и решения нелинейных систем.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3.1 Поиск корней уравнения методом половинного деления, методом кас</w:t>
            </w:r>
            <w:r w:rsidRPr="00343F80">
              <w:t>а</w:t>
            </w:r>
            <w:r w:rsidRPr="00343F80">
              <w:t>тельных, итерационным методом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894A19" w:rsidRPr="00343F8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3.2 Решение систем нелинейных ура</w:t>
            </w:r>
            <w:r w:rsidRPr="00343F80">
              <w:t>в</w:t>
            </w:r>
            <w:r w:rsidRPr="00343F80">
              <w:t>нений методом Ньютона, методом спуска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Подготовка к практическому занятию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rPr>
                <w:b/>
                <w:position w:val="-24"/>
              </w:rPr>
              <w:object w:dxaOrig="360" w:dyaOrig="620">
                <v:shape id="_x0000_i1029" type="#_x0000_t75" style="width:16.5pt;height:30.75pt" o:ole="">
                  <v:imagedata r:id="rId10" o:title=""/>
                </v:shape>
                <o:OLEObject Type="Embed" ProgID="Equation.3" ShapeID="_x0000_i1029" DrawAspect="Content" ObjectID="_1666349278" r:id="rId11"/>
              </w:objec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894A19" w:rsidRPr="00343F80" w:rsidRDefault="00894A19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  <w:tr w:rsidR="00894A19" w:rsidRPr="00343F80" w:rsidTr="00472FEE">
        <w:trPr>
          <w:trHeight w:val="141"/>
        </w:trPr>
        <w:tc>
          <w:tcPr>
            <w:tcW w:w="5000" w:type="pct"/>
            <w:gridSpan w:val="9"/>
          </w:tcPr>
          <w:p w:rsidR="00894A19" w:rsidRPr="00472FEE" w:rsidRDefault="00894A19" w:rsidP="00472FEE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4. Методы аналитического представления таблично заданной функции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4.1 Интерполирование функции мног</w:t>
            </w:r>
            <w:r w:rsidRPr="00343F80">
              <w:t>о</w:t>
            </w:r>
            <w:r w:rsidRPr="00343F80">
              <w:t>членами Лагранжа и Ньютона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4.2 Интерполирование функции мног</w:t>
            </w:r>
            <w:r w:rsidRPr="00343F80">
              <w:t>о</w:t>
            </w:r>
            <w:r w:rsidRPr="00343F80">
              <w:t>членами Чебышева, тригонометрич</w:t>
            </w:r>
            <w:r w:rsidRPr="00343F80">
              <w:t>е</w:t>
            </w:r>
            <w:r w:rsidRPr="00343F80">
              <w:t>ская интерполяция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4.3 Апроксимация функции методом наименьших квадратов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325"/>
        </w:trPr>
        <w:tc>
          <w:tcPr>
            <w:tcW w:w="1415" w:type="pct"/>
          </w:tcPr>
          <w:p w:rsidR="00894A19" w:rsidRPr="00343F80" w:rsidRDefault="00894A19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894A19" w:rsidRPr="00343F80" w:rsidRDefault="00894A19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  <w:tr w:rsidR="00894A19" w:rsidRPr="00343F80" w:rsidTr="00472FEE">
        <w:trPr>
          <w:trHeight w:val="259"/>
        </w:trPr>
        <w:tc>
          <w:tcPr>
            <w:tcW w:w="5000" w:type="pct"/>
            <w:gridSpan w:val="9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Раздел 5. Алгоритмы и методы численного интегрирования и дифференцирования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5.1 Численное дифференцирование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5.2 Квадратурные формулы Ньютона-Котеса, Гаусса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jc w:val="center"/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60" w:dyaOrig="620">
                <v:shape id="_x0000_i1030" type="#_x0000_t75" style="width:16.5pt;height:30.75pt" o:ole="">
                  <v:imagedata r:id="rId12" o:title=""/>
                </v:shape>
                <o:OLEObject Type="Embed" ProgID="Equation.3" ShapeID="_x0000_i1030" DrawAspect="Content" ObjectID="_1666349279" r:id="rId13"/>
              </w:objec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894A19" w:rsidRPr="00343F80" w:rsidRDefault="00894A19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  <w:tr w:rsidR="00894A19" w:rsidRPr="00343F80" w:rsidTr="00472FEE">
        <w:trPr>
          <w:trHeight w:val="301"/>
        </w:trPr>
        <w:tc>
          <w:tcPr>
            <w:tcW w:w="5000" w:type="pct"/>
            <w:gridSpan w:val="9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Раздел 6. Численные методы оптимизации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6.1 Методы поиска безусловного эк</w:t>
            </w:r>
            <w:r w:rsidRPr="00343F80">
              <w:t>с</w:t>
            </w:r>
            <w:r w:rsidRPr="00343F80">
              <w:t>тремума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- Выполнение домашнего з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дания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6.2. Методы штрафных и барьерных функций поиска условного экстремума функции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894A19" w:rsidRPr="00343F80" w:rsidRDefault="00894A19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4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40" w:dyaOrig="620">
                <v:shape id="_x0000_i1031" type="#_x0000_t75" style="width:14.25pt;height:30.75pt" o:ole="">
                  <v:imagedata r:id="rId14" o:title=""/>
                </v:shape>
                <o:OLEObject Type="Embed" ProgID="Equation.3" ShapeID="_x0000_i1031" DrawAspect="Content" ObjectID="_1666349280" r:id="rId15"/>
              </w:objec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b/>
                <w:position w:val="-22"/>
              </w:rPr>
              <w:t>2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894A19" w:rsidRPr="00343F80" w:rsidRDefault="00894A19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  <w:tr w:rsidR="00894A19" w:rsidRPr="00343F80" w:rsidTr="00472FEE">
        <w:trPr>
          <w:trHeight w:val="295"/>
        </w:trPr>
        <w:tc>
          <w:tcPr>
            <w:tcW w:w="5000" w:type="pct"/>
            <w:gridSpan w:val="9"/>
          </w:tcPr>
          <w:p w:rsidR="00894A19" w:rsidRPr="00472FEE" w:rsidRDefault="00894A19" w:rsidP="00B962E0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7. Численные  методы решения ОДУ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pPr>
              <w:rPr>
                <w:b/>
              </w:rPr>
            </w:pPr>
            <w:r w:rsidRPr="00343F80">
              <w:t>7.1 Решение задачи Коши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pPr>
              <w:rPr>
                <w:b/>
              </w:rPr>
            </w:pPr>
            <w:r w:rsidRPr="00343F80">
              <w:t>7.2 Решение краевой задачи для ОДУ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4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60" w:dyaOrig="620">
                <v:shape id="_x0000_i1032" type="#_x0000_t75" style="width:16.5pt;height:30.75pt" o:ole="">
                  <v:imagedata r:id="rId16" o:title=""/>
                </v:shape>
                <o:OLEObject Type="Embed" ProgID="Equation.3" ShapeID="_x0000_i1032" DrawAspect="Content" ObjectID="_1666349281" r:id="rId17"/>
              </w:objec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894A19" w:rsidRPr="00343F80" w:rsidRDefault="00894A19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  <w:tr w:rsidR="00894A19" w:rsidRPr="00343F80" w:rsidTr="00472FEE">
        <w:trPr>
          <w:trHeight w:val="339"/>
        </w:trPr>
        <w:tc>
          <w:tcPr>
            <w:tcW w:w="5000" w:type="pct"/>
            <w:gridSpan w:val="9"/>
          </w:tcPr>
          <w:p w:rsidR="00894A19" w:rsidRPr="00472FEE" w:rsidRDefault="00894A19" w:rsidP="00B962E0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8. Разностные методы решения уравнений математической физики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8.1 Разностные схемы для решения э</w:t>
            </w:r>
            <w:r w:rsidRPr="00343F80">
              <w:t>л</w:t>
            </w:r>
            <w:r w:rsidRPr="00343F80">
              <w:t>липтических уравнений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8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8.2 Разностные схемы для решения г</w:t>
            </w:r>
            <w:r w:rsidRPr="00343F80">
              <w:t>и</w:t>
            </w:r>
            <w:r w:rsidRPr="00343F80">
              <w:t>перболических уравнений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0,1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894A19" w:rsidRPr="00343F80" w:rsidRDefault="00894A19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t>8.3 Разностные схемы для решения п</w:t>
            </w:r>
            <w:r w:rsidRPr="00343F80">
              <w:t>а</w:t>
            </w:r>
            <w:r w:rsidRPr="00343F80">
              <w:t>раболических уравнений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894A19" w:rsidRPr="00343F80" w:rsidRDefault="00894A19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894A19" w:rsidRPr="00343F80" w:rsidRDefault="00894A19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894A19" w:rsidRPr="00B962E0" w:rsidRDefault="00894A19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894A19" w:rsidRPr="00B962E0" w:rsidRDefault="00894A19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894A19" w:rsidRPr="00343F80" w:rsidRDefault="00894A19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894A19" w:rsidRPr="00343F80" w:rsidRDefault="00894A19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894A19" w:rsidRPr="00343F80" w:rsidTr="00472FEE">
        <w:trPr>
          <w:trHeight w:val="278"/>
        </w:trPr>
        <w:tc>
          <w:tcPr>
            <w:tcW w:w="1415" w:type="pct"/>
          </w:tcPr>
          <w:p w:rsidR="00894A19" w:rsidRPr="00343F80" w:rsidRDefault="00894A19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6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16</w: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2,1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894A19" w:rsidRPr="00343F80" w:rsidRDefault="00894A19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  <w:tr w:rsidR="00894A19" w:rsidRPr="00343F80" w:rsidTr="00472FEE">
        <w:trPr>
          <w:trHeight w:val="499"/>
        </w:trPr>
        <w:tc>
          <w:tcPr>
            <w:tcW w:w="1415" w:type="pct"/>
          </w:tcPr>
          <w:p w:rsidR="00894A19" w:rsidRPr="00343F80" w:rsidRDefault="00894A19" w:rsidP="00B962E0">
            <w:r w:rsidRPr="00343F80"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  <w:r w:rsidRPr="00343F80">
              <w:t>36</w:t>
            </w:r>
          </w:p>
        </w:tc>
        <w:tc>
          <w:tcPr>
            <w:tcW w:w="222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4"/>
              </w:rPr>
              <w:object w:dxaOrig="480" w:dyaOrig="620">
                <v:shape id="_x0000_i1033" type="#_x0000_t75" style="width:23.25pt;height:30.75pt" o:ole="">
                  <v:imagedata r:id="rId18" o:title=""/>
                </v:shape>
                <o:OLEObject Type="Embed" ProgID="Equation.3" ShapeID="_x0000_i1033" DrawAspect="Content" ObjectID="_1666349282" r:id="rId19"/>
              </w:object>
            </w:r>
          </w:p>
        </w:tc>
        <w:tc>
          <w:tcPr>
            <w:tcW w:w="221" w:type="pct"/>
          </w:tcPr>
          <w:p w:rsidR="00894A19" w:rsidRPr="00343F80" w:rsidRDefault="00894A19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894A19" w:rsidRPr="00343F80" w:rsidRDefault="00894A19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16,1</w:t>
            </w:r>
          </w:p>
        </w:tc>
        <w:tc>
          <w:tcPr>
            <w:tcW w:w="1124" w:type="pct"/>
          </w:tcPr>
          <w:p w:rsidR="00894A19" w:rsidRPr="00343F80" w:rsidRDefault="00894A19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894A19" w:rsidRPr="00472FEE" w:rsidRDefault="00894A19" w:rsidP="00472FEE">
            <w:pPr>
              <w:jc w:val="center"/>
            </w:pPr>
            <w:r w:rsidRPr="00472FEE">
              <w:t>Зачет с оценкой</w:t>
            </w:r>
          </w:p>
        </w:tc>
        <w:tc>
          <w:tcPr>
            <w:tcW w:w="420" w:type="pct"/>
          </w:tcPr>
          <w:p w:rsidR="00894A19" w:rsidRPr="00343F80" w:rsidRDefault="00894A19" w:rsidP="00B962E0">
            <w:pPr>
              <w:pStyle w:val="Style14"/>
              <w:widowControl/>
            </w:pPr>
          </w:p>
        </w:tc>
      </w:tr>
    </w:tbl>
    <w:p w:rsidR="00894A19" w:rsidRPr="00A03425" w:rsidRDefault="00894A19" w:rsidP="000E786D">
      <w:pPr>
        <w:ind w:firstLine="709"/>
      </w:pPr>
    </w:p>
    <w:p w:rsidR="00894A19" w:rsidRDefault="00894A19" w:rsidP="005F6ADB">
      <w:pPr>
        <w:pStyle w:val="Heading1"/>
        <w:rPr>
          <w:rFonts w:cs="Times New Roman"/>
          <w:caps w:val="0"/>
          <w:sz w:val="24"/>
          <w:szCs w:val="24"/>
        </w:rPr>
      </w:pPr>
    </w:p>
    <w:p w:rsidR="00894A19" w:rsidRPr="00B33D7B" w:rsidRDefault="00894A19" w:rsidP="00390390">
      <w:pPr>
        <w:rPr>
          <w:color w:val="FF0000"/>
        </w:rPr>
        <w:sectPr w:rsidR="00894A19" w:rsidRPr="00B33D7B" w:rsidSect="00390390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 w:rsidRPr="00B33D7B">
        <w:rPr>
          <w:color w:val="FF0000"/>
        </w:rPr>
        <w:t>.</w:t>
      </w:r>
    </w:p>
    <w:p w:rsidR="00894A19" w:rsidRPr="00A03425" w:rsidRDefault="00894A19" w:rsidP="005F6ADB">
      <w:pPr>
        <w:pStyle w:val="Heading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5 Образовательные и информационные технологии </w:t>
      </w:r>
    </w:p>
    <w:p w:rsidR="00894A19" w:rsidRPr="00CC3A50" w:rsidRDefault="00894A19" w:rsidP="001B50CF">
      <w:pPr>
        <w:ind w:firstLine="540"/>
      </w:pPr>
      <w:r w:rsidRPr="00CC3A50">
        <w:t xml:space="preserve">Проектирование обучения </w:t>
      </w:r>
      <w:r>
        <w:t>строит</w:t>
      </w:r>
      <w:r w:rsidRPr="00CC3A50">
        <w:t xml:space="preserve">ся на основе </w:t>
      </w:r>
      <w:r>
        <w:t>следующих  принципов</w:t>
      </w:r>
      <w:r w:rsidRPr="00CC3A50">
        <w:t>:</w:t>
      </w:r>
    </w:p>
    <w:p w:rsidR="00894A19" w:rsidRPr="00CC3A50" w:rsidRDefault="00894A19" w:rsidP="001B50CF">
      <w:pPr>
        <w:ind w:firstLine="540"/>
      </w:pPr>
      <w:r w:rsidRPr="00CC3A50">
        <w:t xml:space="preserve">- Обучение на основе интеграции с наукой и производством. </w:t>
      </w:r>
    </w:p>
    <w:p w:rsidR="00894A19" w:rsidRPr="00CC3A50" w:rsidRDefault="00894A19" w:rsidP="001B50CF">
      <w:pPr>
        <w:ind w:firstLine="540"/>
      </w:pPr>
      <w:r w:rsidRPr="00CC3A50">
        <w:t xml:space="preserve">- Профессионально-творческая направленность обучения. </w:t>
      </w:r>
    </w:p>
    <w:p w:rsidR="00894A19" w:rsidRPr="00CC3A50" w:rsidRDefault="00894A19" w:rsidP="001B50CF">
      <w:pPr>
        <w:ind w:firstLine="540"/>
      </w:pPr>
      <w:r w:rsidRPr="00CC3A50">
        <w:t>- Ориентированность обучения на личность.</w:t>
      </w:r>
    </w:p>
    <w:p w:rsidR="00894A19" w:rsidRDefault="00894A19" w:rsidP="001B50CF">
      <w:pPr>
        <w:ind w:firstLine="540"/>
      </w:pPr>
      <w:r w:rsidRPr="00CC3A50">
        <w:t>- Ориентированность обучения на развитие опыта самообразовательной деятельности будущего специалиста.</w:t>
      </w:r>
    </w:p>
    <w:p w:rsidR="00894A19" w:rsidRDefault="00894A19" w:rsidP="001B50CF">
      <w:pPr>
        <w:ind w:firstLine="540"/>
      </w:pPr>
      <w:r w:rsidRPr="003F06D9">
        <w:t xml:space="preserve">Для достижения планируемых результатов обучения, в дисциплине </w:t>
      </w:r>
      <w:r>
        <w:t>«</w:t>
      </w:r>
      <w:r w:rsidRPr="000E786D">
        <w:t>Численные мет</w:t>
      </w:r>
      <w:r w:rsidRPr="000E786D">
        <w:t>о</w:t>
      </w:r>
      <w:r w:rsidRPr="000E786D">
        <w:t>ды</w:t>
      </w:r>
      <w:r>
        <w:t xml:space="preserve">» </w:t>
      </w:r>
      <w:r w:rsidRPr="003F06D9">
        <w:t>используются образовательные технологии:</w:t>
      </w:r>
    </w:p>
    <w:p w:rsidR="00894A19" w:rsidRPr="00233B8C" w:rsidRDefault="00894A19" w:rsidP="00233B8C">
      <w:pPr>
        <w:ind w:firstLine="567"/>
        <w:jc w:val="both"/>
      </w:pPr>
      <w:r w:rsidRPr="00233B8C">
        <w:rPr>
          <w:b/>
        </w:rPr>
        <w:t xml:space="preserve">1. Традиционные образовательные технологии: </w:t>
      </w:r>
      <w:r>
        <w:t>лекции и лабораторные работы</w:t>
      </w:r>
      <w:r w:rsidRPr="00233B8C">
        <w:t xml:space="preserve">. </w:t>
      </w:r>
    </w:p>
    <w:p w:rsidR="00894A19" w:rsidRPr="00233B8C" w:rsidRDefault="00894A19" w:rsidP="00233B8C">
      <w:pPr>
        <w:ind w:firstLine="567"/>
        <w:jc w:val="both"/>
      </w:pPr>
      <w:r w:rsidRPr="00AF6748">
        <w:rPr>
          <w:b/>
        </w:rPr>
        <w:t>2</w:t>
      </w:r>
      <w:r w:rsidRPr="00233B8C">
        <w:t xml:space="preserve">. </w:t>
      </w:r>
      <w:r w:rsidRPr="00233B8C">
        <w:rPr>
          <w:b/>
        </w:rPr>
        <w:t>Технологии проблемного обучения</w:t>
      </w:r>
      <w:r w:rsidRPr="00233B8C">
        <w:t xml:space="preserve">: </w:t>
      </w:r>
      <w:r>
        <w:t>лабораторные работы</w:t>
      </w:r>
      <w:r w:rsidRPr="00233B8C">
        <w:t xml:space="preserve"> и домашнее задание, н</w:t>
      </w:r>
      <w:r w:rsidRPr="00233B8C">
        <w:t>а</w:t>
      </w:r>
      <w:r w:rsidRPr="00233B8C">
        <w:t>правленное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894A19" w:rsidRPr="00233B8C" w:rsidRDefault="00894A19" w:rsidP="00233B8C">
      <w:pPr>
        <w:ind w:firstLine="567"/>
        <w:jc w:val="both"/>
      </w:pPr>
      <w:r w:rsidRPr="00233B8C">
        <w:rPr>
          <w:b/>
        </w:rPr>
        <w:t xml:space="preserve">3. Интерактивные технологии: </w:t>
      </w:r>
      <w:r w:rsidRPr="00233B8C">
        <w:t>коллективное обсуждение какого-либо спорного в</w:t>
      </w:r>
      <w:r w:rsidRPr="00233B8C">
        <w:t>о</w:t>
      </w:r>
      <w:r w:rsidRPr="00233B8C">
        <w:t>проса, проблемы, выявление мнений в группе. Изложение проблем и их совместное решение.</w:t>
      </w:r>
    </w:p>
    <w:p w:rsidR="00894A19" w:rsidRPr="006D2A05" w:rsidRDefault="00894A19" w:rsidP="00233B8C">
      <w:pPr>
        <w:ind w:firstLine="567"/>
        <w:jc w:val="both"/>
      </w:pPr>
      <w:r w:rsidRPr="00233B8C">
        <w:rPr>
          <w:b/>
        </w:rPr>
        <w:t xml:space="preserve">4. Информационно-коммуникационные образовательные технологии: </w:t>
      </w:r>
      <w:r>
        <w:t>лекции с и</w:t>
      </w:r>
      <w:r>
        <w:t>с</w:t>
      </w:r>
      <w:r>
        <w:t>пользованием электронной</w:t>
      </w:r>
      <w:r w:rsidRPr="00233B8C">
        <w:t xml:space="preserve"> презентации – представление результатов с использованием сп</w:t>
      </w:r>
      <w:r w:rsidRPr="00233B8C">
        <w:t>е</w:t>
      </w:r>
      <w:r w:rsidRPr="00233B8C">
        <w:t>циализированных программных сред.</w:t>
      </w:r>
    </w:p>
    <w:p w:rsidR="00894A19" w:rsidRDefault="00894A19" w:rsidP="005F6ADB">
      <w:pPr>
        <w:pStyle w:val="Heading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894A19" w:rsidRPr="007502CD" w:rsidRDefault="00894A19" w:rsidP="007502CD">
      <w:pPr>
        <w:pStyle w:val="Style11"/>
        <w:widowControl/>
        <w:jc w:val="center"/>
        <w:rPr>
          <w:b/>
        </w:rPr>
      </w:pPr>
      <w:r w:rsidRPr="008302C7">
        <w:rPr>
          <w:b/>
        </w:rPr>
        <w:t>Те</w:t>
      </w:r>
      <w:r>
        <w:rPr>
          <w:b/>
        </w:rPr>
        <w:t>стовые задания по дисциплине «Численные методы»</w:t>
      </w:r>
      <w:r w:rsidRPr="008302C7">
        <w:rPr>
          <w:b/>
        </w:rPr>
        <w:t xml:space="preserve"> </w:t>
      </w:r>
      <w:r w:rsidRPr="007502CD">
        <w:rPr>
          <w:b/>
        </w:rPr>
        <w:t>для направления</w:t>
      </w:r>
    </w:p>
    <w:p w:rsidR="00894A19" w:rsidRPr="007502CD" w:rsidRDefault="00894A19" w:rsidP="007502CD">
      <w:pPr>
        <w:jc w:val="center"/>
        <w:rPr>
          <w:b/>
        </w:rPr>
      </w:pPr>
      <w:r w:rsidRPr="007502CD">
        <w:rPr>
          <w:b/>
        </w:rPr>
        <w:t>09.03.01 Информатика и</w:t>
      </w:r>
      <w:r w:rsidRPr="007502CD">
        <w:rPr>
          <w:bCs/>
        </w:rPr>
        <w:t xml:space="preserve"> </w:t>
      </w:r>
      <w:r w:rsidRPr="007502CD">
        <w:rPr>
          <w:b/>
        </w:rPr>
        <w:t>вычислительная техника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/>
      </w:tblPr>
      <w:tblGrid>
        <w:gridCol w:w="595"/>
        <w:gridCol w:w="4377"/>
        <w:gridCol w:w="3271"/>
        <w:gridCol w:w="1405"/>
      </w:tblGrid>
      <w:tr w:rsidR="00894A19" w:rsidRPr="008302C7" w:rsidTr="009A53F6">
        <w:trPr>
          <w:tblHeader/>
        </w:trPr>
        <w:tc>
          <w:tcPr>
            <w:tcW w:w="595" w:type="dxa"/>
            <w:vAlign w:val="center"/>
          </w:tcPr>
          <w:p w:rsidR="00894A19" w:rsidRPr="008302C7" w:rsidRDefault="00894A19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№ п/п</w:t>
            </w:r>
          </w:p>
        </w:tc>
        <w:tc>
          <w:tcPr>
            <w:tcW w:w="4377" w:type="dxa"/>
            <w:vAlign w:val="center"/>
          </w:tcPr>
          <w:p w:rsidR="00894A19" w:rsidRPr="008302C7" w:rsidRDefault="00894A19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Текст вопроса</w:t>
            </w:r>
          </w:p>
        </w:tc>
        <w:tc>
          <w:tcPr>
            <w:tcW w:w="3271" w:type="dxa"/>
            <w:vAlign w:val="center"/>
          </w:tcPr>
          <w:p w:rsidR="00894A19" w:rsidRPr="008302C7" w:rsidRDefault="00894A19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Варианты </w:t>
            </w:r>
          </w:p>
          <w:p w:rsidR="00894A19" w:rsidRPr="008302C7" w:rsidRDefault="00894A19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ответов</w:t>
            </w:r>
          </w:p>
        </w:tc>
        <w:tc>
          <w:tcPr>
            <w:tcW w:w="1405" w:type="dxa"/>
            <w:vAlign w:val="center"/>
          </w:tcPr>
          <w:p w:rsidR="00894A19" w:rsidRPr="008302C7" w:rsidRDefault="00894A19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Отметка о выборе </w:t>
            </w:r>
          </w:p>
          <w:p w:rsidR="00894A19" w:rsidRPr="008302C7" w:rsidRDefault="00894A19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эталона</w:t>
            </w:r>
          </w:p>
        </w:tc>
      </w:tr>
      <w:tr w:rsidR="00894A19" w:rsidRPr="008302C7" w:rsidTr="009A53F6">
        <w:tc>
          <w:tcPr>
            <w:tcW w:w="9648" w:type="dxa"/>
            <w:gridSpan w:val="4"/>
          </w:tcPr>
          <w:p w:rsidR="00894A19" w:rsidRPr="008302C7" w:rsidRDefault="00894A19" w:rsidP="009A53F6">
            <w:pPr>
              <w:jc w:val="center"/>
            </w:pPr>
          </w:p>
        </w:tc>
      </w:tr>
      <w:tr w:rsidR="00894A19" w:rsidRPr="008302C7" w:rsidTr="009A53F6">
        <w:tc>
          <w:tcPr>
            <w:tcW w:w="595" w:type="dxa"/>
            <w:vMerge w:val="restart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1.</w:t>
            </w:r>
          </w:p>
        </w:tc>
        <w:tc>
          <w:tcPr>
            <w:tcW w:w="4377" w:type="dxa"/>
            <w:vMerge w:val="restart"/>
          </w:tcPr>
          <w:p w:rsidR="00894A19" w:rsidRPr="008302C7" w:rsidRDefault="00894A19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 xml:space="preserve">Округлить число π = 3,1415926535… до пяти значащих цифр  </w:t>
            </w: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3,1416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3,1425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2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Методом половинного деления уто</w:t>
            </w:r>
            <w:r w:rsidRPr="00110310">
              <w:rPr>
                <w:lang w:eastAsia="zh-CN"/>
              </w:rPr>
              <w:t>ч</w:t>
            </w:r>
            <w:r w:rsidRPr="00110310">
              <w:rPr>
                <w:lang w:eastAsia="zh-CN"/>
              </w:rPr>
              <w:t xml:space="preserve">нить корень уравнения х4+2х3-х-1=0 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0,867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rPr>
          <w:trHeight w:val="390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0,234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rPr>
          <w:trHeight w:val="315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Pr="00A14857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rPr>
          <w:trHeight w:val="285"/>
        </w:trPr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0,43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3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Используя метод хорд найти полож</w:t>
            </w:r>
            <w:r w:rsidRPr="00110310">
              <w:rPr>
                <w:lang w:eastAsia="zh-CN"/>
              </w:rPr>
              <w:t>и</w:t>
            </w:r>
            <w:r w:rsidRPr="00110310">
              <w:rPr>
                <w:lang w:eastAsia="zh-CN"/>
              </w:rPr>
              <w:t xml:space="preserve">тельный корень уравнения х4-0,2х2-0,2х-1,2=0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1,198+0,0020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1,16+0,02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2+0,1</w:t>
            </w:r>
          </w:p>
        </w:tc>
        <w:tc>
          <w:tcPr>
            <w:tcW w:w="1405" w:type="dxa"/>
          </w:tcPr>
          <w:p w:rsidR="00894A19" w:rsidRPr="00A1485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3,98+0,001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4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Вычислить методом Ньютона отриц</w:t>
            </w:r>
            <w:r w:rsidRPr="0081225E">
              <w:rPr>
                <w:lang w:eastAsia="zh-CN"/>
              </w:rPr>
              <w:t>а</w:t>
            </w:r>
            <w:r w:rsidRPr="0081225E">
              <w:rPr>
                <w:lang w:eastAsia="zh-CN"/>
              </w:rPr>
              <w:t>тельный корень уравнения х4-3х2+75х-10000=0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−10,261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−10,31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−5,6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−3,2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Default="00894A19" w:rsidP="009A53F6">
            <w:pPr>
              <w:jc w:val="center"/>
              <w:rPr>
                <w:lang w:eastAsia="zh-CN"/>
              </w:rPr>
            </w:pPr>
          </w:p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5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Найти действительные корни уравнения х-sinх=0,25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1,23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2,45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4,8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6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Определить число положительных и число отрицательных корней уравнения х4-4х+1=0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 и 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 и 2</w:t>
            </w:r>
          </w:p>
        </w:tc>
        <w:tc>
          <w:tcPr>
            <w:tcW w:w="1405" w:type="dxa"/>
          </w:tcPr>
          <w:p w:rsidR="00894A19" w:rsidRPr="00A1485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 и 4</w:t>
            </w:r>
          </w:p>
        </w:tc>
        <w:tc>
          <w:tcPr>
            <w:tcW w:w="1405" w:type="dxa"/>
          </w:tcPr>
          <w:p w:rsidR="00894A19" w:rsidRPr="00A1485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bookmarkStart w:id="35" w:name="_GoBack"/>
            <w:bookmarkEnd w:id="35"/>
            <w:r w:rsidRPr="00A14857">
              <w:rPr>
                <w:lang w:eastAsia="zh-CN"/>
              </w:rPr>
              <w:t>0 и 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7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A14857" w:rsidRDefault="00894A19" w:rsidP="009A53F6">
            <w:pPr>
              <w:rPr>
                <w:lang w:eastAsia="zh-CN"/>
              </w:rPr>
            </w:pPr>
            <w:r>
              <w:rPr>
                <w:lang w:eastAsia="zh-CN"/>
              </w:rPr>
              <w:t>Как иначе называют метод бис</w:t>
            </w:r>
            <w:r w:rsidRPr="00A14857">
              <w:rPr>
                <w:lang w:eastAsia="zh-CN"/>
              </w:rPr>
              <w:t>екций?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половинного деления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хорд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пропорциональных частей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«начального отрезка»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rPr>
          <w:trHeight w:val="432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A14857" w:rsidRDefault="00894A19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8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both"/>
              <w:rPr>
                <w:lang w:eastAsia="zh-CN"/>
              </w:rPr>
            </w:pPr>
            <w:r w:rsidRPr="00EE23BB">
              <w:rPr>
                <w:lang w:eastAsia="zh-CN"/>
              </w:rPr>
              <w:t>Методы решения уравнений делятся на: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итеративные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rPr>
          <w:trHeight w:val="432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косвенные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Начальные и конечные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Определенные и неопред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ленные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A14857" w:rsidRDefault="00894A19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9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A14857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Отделение корней можно выполнить двумя способами: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приближением и отделением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системат</w:t>
            </w:r>
            <w:r w:rsidRPr="00A14857">
              <w:rPr>
                <w:lang w:eastAsia="zh-CN"/>
              </w:rPr>
              <w:t>и</w:t>
            </w:r>
            <w:r w:rsidRPr="00A14857">
              <w:rPr>
                <w:lang w:eastAsia="zh-CN"/>
              </w:rPr>
              <w:t>ческим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систематическим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894A19" w:rsidRPr="00A14857" w:rsidRDefault="00894A19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10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both"/>
              <w:rPr>
                <w:lang w:eastAsia="zh-CN"/>
              </w:rPr>
            </w:pPr>
            <w:r w:rsidRPr="00090ED3">
              <w:rPr>
                <w:lang w:eastAsia="zh-CN"/>
              </w:rPr>
              <w:t>Метод хорд-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ит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раций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ко</w:t>
            </w:r>
            <w:r w:rsidRPr="00A14857">
              <w:rPr>
                <w:lang w:eastAsia="zh-CN"/>
              </w:rPr>
              <w:t>л</w:t>
            </w:r>
            <w:r w:rsidRPr="00A14857">
              <w:rPr>
                <w:lang w:eastAsia="zh-CN"/>
              </w:rPr>
              <w:t>локации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пр</w:t>
            </w:r>
            <w:r w:rsidRPr="00A14857">
              <w:rPr>
                <w:lang w:eastAsia="zh-CN"/>
              </w:rPr>
              <w:t>о</w:t>
            </w:r>
            <w:r w:rsidRPr="00A14857">
              <w:rPr>
                <w:lang w:eastAsia="zh-CN"/>
              </w:rPr>
              <w:t>гонки</w:t>
            </w:r>
          </w:p>
        </w:tc>
        <w:tc>
          <w:tcPr>
            <w:tcW w:w="1405" w:type="dxa"/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  <w:tr w:rsidR="00894A19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894A19" w:rsidRDefault="00894A19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квадратных корней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894A19" w:rsidRPr="008302C7" w:rsidRDefault="00894A19" w:rsidP="009A53F6">
            <w:pPr>
              <w:jc w:val="center"/>
              <w:rPr>
                <w:lang w:eastAsia="zh-CN"/>
              </w:rPr>
            </w:pPr>
          </w:p>
        </w:tc>
      </w:tr>
    </w:tbl>
    <w:p w:rsidR="00894A19" w:rsidRDefault="00894A19" w:rsidP="001B50CF">
      <w:pPr>
        <w:jc w:val="center"/>
        <w:rPr>
          <w:b/>
        </w:rPr>
      </w:pPr>
      <w:r w:rsidRPr="00135B5E">
        <w:rPr>
          <w:b/>
        </w:rPr>
        <w:t>Контрольные вопросы к</w:t>
      </w:r>
      <w:r>
        <w:rPr>
          <w:b/>
        </w:rPr>
        <w:t xml:space="preserve"> практической</w:t>
      </w:r>
      <w:r w:rsidRPr="00135B5E">
        <w:rPr>
          <w:b/>
        </w:rPr>
        <w:t xml:space="preserve"> работе № 1</w:t>
      </w:r>
    </w:p>
    <w:p w:rsidR="00894A19" w:rsidRDefault="00894A19" w:rsidP="001B50CF">
      <w:pPr>
        <w:ind w:firstLine="426"/>
        <w:jc w:val="both"/>
        <w:rPr>
          <w:b/>
        </w:rPr>
      </w:pPr>
      <w:r w:rsidRPr="00EA6C54">
        <w:rPr>
          <w:b/>
        </w:rPr>
        <w:t>Вопрос 1: Приведите этапы решения нелинейных уравнений</w:t>
      </w:r>
      <w:r>
        <w:rPr>
          <w:b/>
        </w:rPr>
        <w:t>.</w:t>
      </w:r>
    </w:p>
    <w:p w:rsidR="00894A19" w:rsidRDefault="00894A19" w:rsidP="001B50CF">
      <w:pPr>
        <w:ind w:firstLine="426"/>
        <w:jc w:val="both"/>
      </w:pPr>
      <w:r w:rsidRPr="00EA6C54">
        <w:t>1Отделение корней,</w:t>
      </w:r>
      <w:r>
        <w:t xml:space="preserve"> т.е. установление достаточно малых отрезков, в каждом из которых содержится только один корень уравнения.</w:t>
      </w:r>
    </w:p>
    <w:p w:rsidR="00894A19" w:rsidRDefault="00894A19" w:rsidP="001B50CF">
      <w:pPr>
        <w:ind w:firstLine="426"/>
        <w:jc w:val="both"/>
      </w:pPr>
      <w:r>
        <w:t>2 Уточнение приближенного значения корней до некоторой заданной степени точности.</w:t>
      </w:r>
    </w:p>
    <w:p w:rsidR="00894A19" w:rsidRDefault="00894A19" w:rsidP="001B50CF">
      <w:pPr>
        <w:ind w:firstLine="426"/>
        <w:jc w:val="both"/>
        <w:rPr>
          <w:b/>
        </w:rPr>
      </w:pPr>
      <w:r w:rsidRPr="00EA6C54">
        <w:rPr>
          <w:b/>
        </w:rPr>
        <w:t xml:space="preserve">Вопрос </w:t>
      </w:r>
      <w:r>
        <w:rPr>
          <w:b/>
        </w:rPr>
        <w:t>2</w:t>
      </w:r>
      <w:r w:rsidRPr="00EA6C54">
        <w:rPr>
          <w:b/>
        </w:rPr>
        <w:t>:</w:t>
      </w:r>
      <w:r>
        <w:rPr>
          <w:b/>
        </w:rPr>
        <w:t xml:space="preserve"> Поясните аналитический метод определения корней нелинейного ура</w:t>
      </w:r>
      <w:r>
        <w:rPr>
          <w:b/>
        </w:rPr>
        <w:t>в</w:t>
      </w:r>
      <w:r>
        <w:rPr>
          <w:b/>
        </w:rPr>
        <w:t>нения.</w:t>
      </w:r>
    </w:p>
    <w:p w:rsidR="00894A19" w:rsidRPr="00A27BA6" w:rsidRDefault="00894A19" w:rsidP="001B50CF">
      <w:pPr>
        <w:ind w:firstLine="426"/>
        <w:jc w:val="both"/>
        <w:rPr>
          <w:i/>
        </w:rPr>
      </w:pPr>
      <w:r w:rsidRPr="00DB7BC5">
        <w:t>Процесс отделения корней начинается с установления знаков</w:t>
      </w:r>
      <w:r>
        <w:t xml:space="preserve"> функции в граничных то</w:t>
      </w:r>
      <w:r>
        <w:t>ч</w:t>
      </w:r>
      <w:r>
        <w:t xml:space="preserve">ках </w:t>
      </w:r>
      <w:r>
        <w:rPr>
          <w:lang w:val="en-US"/>
        </w:rPr>
        <w:t>a</w:t>
      </w:r>
      <w:r>
        <w:t>и</w:t>
      </w:r>
      <w:r>
        <w:rPr>
          <w:lang w:val="en-US"/>
        </w:rPr>
        <w:t>b</w:t>
      </w:r>
      <w:r>
        <w:t>. Затем определяются знаки в ряде промежуточных точек. После чего выделяются о</w:t>
      </w:r>
      <w:r>
        <w:t>т</w:t>
      </w:r>
      <w:r>
        <w:t>резки, на границе которых функция меняет знак на противоположный. Выделенные отрезки и содержат корень данного уравнения. Согласно, теореме, если</w:t>
      </w:r>
      <w:r>
        <w:br/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34" type="#_x0000_t75" style="width:78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2DCB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422DCB&quot;&gt;&lt;m:oMathPara&gt;&lt;m:oMath&gt;&lt;m:r&gt;&lt;w:rPr&gt;&lt;w:rFonts w:ascii=&quot;Cambria Math&quot; w:h-ansi=&quot;Cambria Math&quot;/&gt;&lt;wx:font wx:val=&quot;Cambria Math&quot;/&gt;&lt;w:i/&gt;&lt;/w:rPr&gt;&lt;m:t&gt;f(a)Г—f(b)&amp;lt;0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35" type="#_x0000_t75" style="width:78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2DCB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422DCB&quot;&gt;&lt;m:oMathPara&gt;&lt;m:oMath&gt;&lt;m:r&gt;&lt;w:rPr&gt;&lt;w:rFonts w:ascii=&quot;Cambria Math&quot; w:h-ansi=&quot;Cambria Math&quot;/&gt;&lt;wx:font wx:val=&quot;Cambria Math&quot;/&gt;&lt;w:i/&gt;&lt;/w:rPr&gt;&lt;m:t&gt;f(a)Г—f(b)&amp;lt;0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D506E8">
        <w:fldChar w:fldCharType="end"/>
      </w:r>
      <w:r>
        <w:t xml:space="preserve">то имеется один или несколько корней. Если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36" type="#_x0000_t75" style="width:136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E56F8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DE56F8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f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/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(X)&amp;gt;0 РёР»Рё &lt;/m:t&gt;&lt;/m:r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f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/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(X)&amp;lt;0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37" type="#_x0000_t75" style="width:136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E56F8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DE56F8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f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/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(X)&amp;gt;0 РёР»Рё &lt;/m:t&gt;&lt;/m:r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r&gt;&lt;w:rPr&gt;&lt;w:rFonts w:ascii=&quot;Cambria Math&quot; w:fareast=&quot;Times New Roman&quot; w:h-ansi=&quot;Cambria Math&quot;/&gt;&lt;wx:font wx:val=&quot;Cambria Math&quot;/&gt;&lt;w:i/&gt;&lt;/w:rPr&gt;&lt;m:t&gt;f&lt;/m:t&gt;&lt;/m:r&gt;&lt;/m:e&gt;&lt;m:sup&gt;&lt;m:r&gt;&lt;w:rPr&gt;&lt;w:rFonts w:ascii=&quot;Cambria Math&quot; w:fareast=&quot;Times New Roman&quot; w:h-ansi=&quot;Cambria Math&quot;/&gt;&lt;wx:font wx:val=&quot;Cambria Math&quot;/&gt;&lt;w:i/&gt;&lt;/w:rPr&gt;&lt;m:t&gt;/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(X)&amp;lt;0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D506E8">
        <w:fldChar w:fldCharType="end"/>
      </w:r>
      <w:r>
        <w:t>то к</w:t>
      </w:r>
      <w:r>
        <w:t>о</w:t>
      </w:r>
      <w:r>
        <w:t>рень будет единственным.</w:t>
      </w:r>
    </w:p>
    <w:p w:rsidR="00894A19" w:rsidRDefault="00894A19" w:rsidP="001B50CF">
      <w:pPr>
        <w:ind w:firstLine="426"/>
        <w:jc w:val="both"/>
        <w:rPr>
          <w:b/>
        </w:rPr>
      </w:pPr>
      <w:r w:rsidRPr="00EA6C54">
        <w:rPr>
          <w:b/>
        </w:rPr>
        <w:t>Вопрос</w:t>
      </w:r>
      <w:r>
        <w:rPr>
          <w:b/>
        </w:rPr>
        <w:t xml:space="preserve"> 3</w:t>
      </w:r>
      <w:r w:rsidRPr="00EA6C54">
        <w:rPr>
          <w:b/>
        </w:rPr>
        <w:t>:</w:t>
      </w:r>
      <w:r w:rsidRPr="00B504CE">
        <w:rPr>
          <w:b/>
        </w:rPr>
        <w:t>Какое условие лежит в основе метода бисекций.</w:t>
      </w:r>
    </w:p>
    <w:p w:rsidR="00894A19" w:rsidRDefault="00894A19" w:rsidP="001B50CF">
      <w:pPr>
        <w:ind w:firstLine="426"/>
        <w:jc w:val="both"/>
      </w:pPr>
      <w:r>
        <w:t>Решение задачи методом бисекции разбивается на два этапа:</w:t>
      </w:r>
    </w:p>
    <w:p w:rsidR="00894A19" w:rsidRPr="00CC0DE4" w:rsidRDefault="00894A19" w:rsidP="001B50CF">
      <w:pPr>
        <w:ind w:firstLine="426"/>
        <w:jc w:val="both"/>
      </w:pPr>
      <w:r w:rsidRPr="00CC0DE4">
        <w:rPr>
          <w:i/>
        </w:rPr>
        <w:t>1 Локализация</w:t>
      </w:r>
      <w:r>
        <w:t xml:space="preserve"> – находится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>],</w:t>
      </w:r>
      <w:r>
        <w:t xml:space="preserve"> соединяющий один и только один корень ура</w:t>
      </w:r>
      <w:r>
        <w:t>в</w:t>
      </w:r>
      <w:r>
        <w:t xml:space="preserve">нения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38" type="#_x0000_t75" style="width:21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867E3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867E3&quot;&gt;&lt;m:oMathPara&gt;&lt;m:oMath&gt;&lt;m:r&gt;&lt;w:rPr&gt;&lt;w:rFonts w:ascii=&quot;Cambria Math&quot; w:h-ansi=&quot;Cambria Math&quot;/&gt;&lt;wx:font wx:val=&quot;Cambria Math&quot;/&gt;&lt;w:i/&gt;&lt;/w:rPr&gt;&lt;m:t&gt;f(С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39" type="#_x0000_t75" style="width:21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867E3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867E3&quot;&gt;&lt;m:oMathPara&gt;&lt;m:oMath&gt;&lt;m:r&gt;&lt;w:rPr&gt;&lt;w:rFonts w:ascii=&quot;Cambria Math&quot; w:h-ansi=&quot;Cambria Math&quot;/&gt;&lt;wx:font wx:val=&quot;Cambria Math&quot;/&gt;&lt;w:i/&gt;&lt;/w:rPr&gt;&lt;m:t&gt;f(С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D506E8">
        <w:fldChar w:fldCharType="end"/>
      </w:r>
      <w:r>
        <w:t xml:space="preserve">) = 0. На краях отрезка функция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40" type="#_x0000_t75" style="width:14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1C33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981C33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С…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41" type="#_x0000_t75" style="width:14.2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1C33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981C33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С…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D506E8">
        <w:fldChar w:fldCharType="end"/>
      </w:r>
      <w:r>
        <w:t xml:space="preserve"> имеет разные знаки: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42" type="#_x0000_t75" style="width:75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711D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B711D4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m:r&gt;&lt;w:rPr&gt;&lt;w:rFonts w:ascii=&quot;Cambria Math&quot; w:h-ansi=&quot;Cambria Math&quot;/&gt;&lt;wx:font wx:val=&quot;Cambria Math&quot;/&gt;&lt;w:i/&gt;&lt;/w:rPr&gt;&lt;m:t&gt;Г—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b&lt;/m:t&gt;&lt;/m:r&gt;&lt;/m:e&gt;&lt;/m:d&gt;&lt;m:r&gt;&lt;w:rPr&gt;&lt;w:rFonts w:ascii=&quot;Cambria Math&quot; w:h-ansi=&quot;Cambria Math&quot;/&gt;&lt;wx:font wx:val=&quot;Cambria Math&quot;/&gt;&lt;w:i/&gt;&lt;/w:rPr&gt;&lt;m:t&gt;&amp;lt;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43" type="#_x0000_t75" style="width:75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711D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B711D4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a&lt;/m:t&gt;&lt;/m:r&gt;&lt;/m:e&gt;&lt;/m:d&gt;&lt;m:r&gt;&lt;w:rPr&gt;&lt;w:rFonts w:ascii=&quot;Cambria Math&quot; w:h-ansi=&quot;Cambria Math&quot;/&gt;&lt;wx:font wx:val=&quot;Cambria Math&quot;/&gt;&lt;w:i/&gt;&lt;/w:rPr&gt;&lt;m:t&gt;Г—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b&lt;/m:t&gt;&lt;/m:r&gt;&lt;/m:e&gt;&lt;/m:d&gt;&lt;m:r&gt;&lt;w:rPr&gt;&lt;w:rFonts w:ascii=&quot;Cambria Math&quot; w:h-ansi=&quot;Cambria Math&quot;/&gt;&lt;wx:font wx:val=&quot;Cambria Math&quot;/&gt;&lt;w:i/&gt;&lt;/w:rPr&gt;&lt;m:t&gt;&amp;lt;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D506E8">
        <w:fldChar w:fldCharType="end"/>
      </w:r>
    </w:p>
    <w:p w:rsidR="00894A19" w:rsidRDefault="00894A19" w:rsidP="001B50CF">
      <w:pPr>
        <w:ind w:firstLine="426"/>
        <w:jc w:val="both"/>
      </w:pPr>
      <w:r>
        <w:t xml:space="preserve">2 </w:t>
      </w:r>
      <w:r w:rsidRPr="00CC0DE4">
        <w:rPr>
          <w:i/>
        </w:rPr>
        <w:t>Итерационное уточнение корней</w:t>
      </w:r>
      <w:r>
        <w:t xml:space="preserve"> – делим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 xml:space="preserve">] </w:t>
      </w:r>
      <w:r>
        <w:t xml:space="preserve">пополам точкой с. Если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44" type="#_x0000_t75" style="width:13.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0E5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1E50E5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СЃ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45" type="#_x0000_t75" style="width:13.5pt;height:5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0E5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1E50E5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СЃ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D506E8">
        <w:fldChar w:fldCharType="end"/>
      </w:r>
      <w:r>
        <w:t>= 0</w:t>
      </w:r>
      <w:r w:rsidRPr="00866A25">
        <w:t>,</w:t>
      </w:r>
      <w:r>
        <w:t xml:space="preserve"> то задача решена</w:t>
      </w:r>
      <w:r w:rsidRPr="00866A25">
        <w:t xml:space="preserve">, </w:t>
      </w:r>
      <w:r>
        <w:t>если нет</w:t>
      </w:r>
      <w:r w:rsidRPr="00866A25">
        <w:t>,</w:t>
      </w:r>
      <w:r>
        <w:t xml:space="preserve"> то выбираем из двух получившихся отрезков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t>с</w:t>
      </w:r>
      <w:r w:rsidRPr="00CC0DE4">
        <w:t>]</w:t>
      </w:r>
      <w:r>
        <w:t xml:space="preserve"> и </w:t>
      </w:r>
      <w:r w:rsidRPr="00CC0DE4">
        <w:t>[</w:t>
      </w:r>
      <w:r>
        <w:rPr>
          <w:lang w:val="en-US"/>
        </w:rPr>
        <w:t>b</w:t>
      </w:r>
      <w:r w:rsidRPr="00CC0DE4">
        <w:t xml:space="preserve">, </w:t>
      </w:r>
      <w:r>
        <w:rPr>
          <w:lang w:val="en-US"/>
        </w:rPr>
        <w:t>c</w:t>
      </w:r>
      <w:r w:rsidRPr="00CC0DE4">
        <w:t>]</w:t>
      </w:r>
      <w:r>
        <w:t xml:space="preserve"> тот</w:t>
      </w:r>
      <w:r w:rsidRPr="00866A25">
        <w:t>,</w:t>
      </w:r>
      <w:r>
        <w:t xml:space="preserve"> на краях которого функция имеет разные знаки</w:t>
      </w:r>
      <w:r w:rsidRPr="00866A25">
        <w:t xml:space="preserve">, </w:t>
      </w:r>
      <w:r>
        <w:t>и повторяем итерацию еще раз.</w:t>
      </w:r>
    </w:p>
    <w:p w:rsidR="00894A19" w:rsidRPr="00802409" w:rsidRDefault="00894A19" w:rsidP="001B50CF">
      <w:pPr>
        <w:ind w:firstLine="426"/>
        <w:jc w:val="both"/>
      </w:pPr>
      <w:r w:rsidRPr="00866A25">
        <w:rPr>
          <w:i/>
        </w:rPr>
        <w:t>В основе метода лежит условие</w:t>
      </w:r>
      <w:r>
        <w:t>: итерационный процесс продолжается до тех пор</w:t>
      </w:r>
      <w:r w:rsidRPr="00866A25">
        <w:t>,</w:t>
      </w:r>
      <w:r>
        <w:t xml:space="preserve"> пока длина отрезка после </w:t>
      </w:r>
      <w:r>
        <w:rPr>
          <w:lang w:val="en-US"/>
        </w:rPr>
        <w:t>n</w:t>
      </w:r>
      <w:r>
        <w:t xml:space="preserve">-ой итерации не станет меньше некоторого заданного малого числа (погрешности) </w:t>
      </w:r>
      <w:r>
        <w:sym w:font="Symbol" w:char="F065"/>
      </w:r>
      <w:r w:rsidRPr="00866A25">
        <w:t xml:space="preserve">, </w:t>
      </w:r>
      <w:r>
        <w:t>т</w:t>
      </w:r>
      <w:r w:rsidRPr="00802409">
        <w:t xml:space="preserve">.е.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46" type="#_x0000_t75" style="width:51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44A3C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44A3C&quot;&gt;&lt;m:oMathPara&gt;&lt;m:oMath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b-a&lt;/m:t&gt;&lt;/m:r&gt;&lt;/m:e&gt;&lt;/m:d&gt;&lt;m:r&gt;&lt;w:rPr&gt;&lt;w:rFonts w:ascii=&quot;Cambria Math&quot; w:h-ansi=&quot;Cambria Math&quot;/&gt;&lt;wx:font wx:val=&quot;Cambria Math&quot;/&gt;&lt;w:i/&gt;&lt;/w:rPr&gt;&lt;m:t&gt;в‰¤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47" type="#_x0000_t75" style="width:51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44A3C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44A3C&quot;&gt;&lt;m:oMathPara&gt;&lt;m:oMath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b-a&lt;/m:t&gt;&lt;/m:r&gt;&lt;/m:e&gt;&lt;/m:d&gt;&lt;m:r&gt;&lt;w:rPr&gt;&lt;w:rFonts w:ascii=&quot;Cambria Math&quot; w:h-ansi=&quot;Cambria Math&quot;/&gt;&lt;wx:font wx:val=&quot;Cambria Math&quot;/&gt;&lt;w:i/&gt;&lt;/w:rPr&gt;&lt;m:t&gt;в‰¤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D506E8">
        <w:fldChar w:fldCharType="end"/>
      </w:r>
    </w:p>
    <w:p w:rsidR="00894A19" w:rsidRPr="00802409" w:rsidRDefault="00894A19" w:rsidP="001B50CF">
      <w:pPr>
        <w:ind w:firstLine="426"/>
        <w:jc w:val="both"/>
      </w:pPr>
      <w:r w:rsidRPr="00802409">
        <w:rPr>
          <w:b/>
        </w:rPr>
        <w:t>Т</w:t>
      </w:r>
      <w:r w:rsidRPr="00802409">
        <w:t xml:space="preserve">огда за искомое значение корня принимается полученное приближение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48" type="#_x0000_t75" style="width:36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3AC9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F73AC9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49" type="#_x0000_t75" style="width:36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3AC9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F73AC9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D506E8">
        <w:fldChar w:fldCharType="end"/>
      </w:r>
      <w:r w:rsidRPr="00802409">
        <w:t xml:space="preserve">: </w:t>
      </w:r>
      <w:r w:rsidRPr="00802409">
        <w:sym w:font="Symbol" w:char="F078"/>
      </w:r>
      <w:r w:rsidRPr="00802409">
        <w:t xml:space="preserve"> =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50" type="#_x0000_t75" style="width:36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D0745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3D074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С…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51" type="#_x0000_t75" style="width:36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D0745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3D074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С…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D506E8">
        <w:fldChar w:fldCharType="end"/>
      </w:r>
      <w:r w:rsidRPr="00802409">
        <w:t xml:space="preserve"> и говорят, что решение данного уравнения найдено с точностью </w:t>
      </w:r>
      <w:r w:rsidRPr="00802409">
        <w:sym w:font="Symbol" w:char="F065"/>
      </w:r>
      <w:r w:rsidRPr="00802409">
        <w:t>.</w:t>
      </w:r>
    </w:p>
    <w:p w:rsidR="00894A19" w:rsidRPr="00802409" w:rsidRDefault="00894A19" w:rsidP="001B50CF">
      <w:pPr>
        <w:ind w:firstLine="426"/>
        <w:jc w:val="both"/>
        <w:rPr>
          <w:b/>
        </w:rPr>
      </w:pPr>
      <w:r w:rsidRPr="00802409">
        <w:rPr>
          <w:b/>
        </w:rPr>
        <w:t>Вопрос 4: Поясните, как выбирается начальное приближение для уточнения корня уравнения методом Ньютона.</w:t>
      </w:r>
    </w:p>
    <w:p w:rsidR="00894A19" w:rsidRPr="00802409" w:rsidRDefault="00894A19" w:rsidP="001B50CF">
      <w:pPr>
        <w:ind w:firstLine="426"/>
        <w:jc w:val="both"/>
        <w:rPr>
          <w:i/>
        </w:rPr>
      </w:pPr>
      <w:r w:rsidRPr="00802409">
        <w:t xml:space="preserve">В качестве начального приближения выбирается = </w:t>
      </w:r>
      <w:r w:rsidRPr="00802409">
        <w:rPr>
          <w:lang w:val="en-US"/>
        </w:rPr>
        <w:t>a</w:t>
      </w:r>
      <w:r w:rsidRPr="00802409">
        <w:t>, для которого выполняется усл</w:t>
      </w:r>
      <w:r w:rsidRPr="00802409">
        <w:t>о</w:t>
      </w:r>
      <w:r w:rsidRPr="00802409">
        <w:t>вие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52" type="#_x0000_t75" style="width:22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21F2E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21F2E&quot;&gt;&lt;m:oMathPara&gt;&lt;m:oMath&gt;&lt;m:r&gt;&lt;w:rPr&gt;&lt;w:rFonts w:ascii=&quot;Cambria Math&quot; w:h-ansi=&quot;Cambria Math&quot;/&gt;&lt;wx:font wx:val=&quot;Cambria Math&quot;/&gt;&lt;w:i/&gt;&lt;/w:rPr&gt;&lt;m:t&gt; 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Г—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f&lt;/m:t&gt;&lt;/m:r&gt;&lt;/m:e&gt;&lt;m:sup&gt;&lt;m:r&gt;&lt;w:rPr&gt;&lt;w:rFonts w:ascii=&quot;Cambria Math&quot; w:h-ansi=&quot;Cambria Math&quot;/&gt;&lt;wx:font wx:val=&quot;Cambria Math&quot;/&gt;&lt;w:i/&gt;&lt;/w:rPr&gt;&lt;m:t&gt;//&lt;/m:t&gt;&lt;/m:r&gt;&lt;/m:sup&gt;&lt;/m:sSup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&amp;gt;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53" type="#_x0000_t75" style="width:22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21F2E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21F2E&quot;&gt;&lt;m:oMathPara&gt;&lt;m:oMath&gt;&lt;m:r&gt;&lt;w:rPr&gt;&lt;w:rFonts w:ascii=&quot;Cambria Math&quot; w:h-ansi=&quot;Cambria Math&quot;/&gt;&lt;wx:font wx:val=&quot;Cambria Math&quot;/&gt;&lt;w:i/&gt;&lt;/w:rPr&gt;&lt;m:t&gt; 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Г—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f&lt;/m:t&gt;&lt;/m:r&gt;&lt;/m:e&gt;&lt;m:sup&gt;&lt;m:r&gt;&lt;w:rPr&gt;&lt;w:rFonts w:ascii=&quot;Cambria Math&quot; w:h-ansi=&quot;Cambria Math&quot;/&gt;&lt;wx:font wx:val=&quot;Cambria Math&quot;/&gt;&lt;w:i/&gt;&lt;/w:rPr&gt;&lt;m:t&gt;//&lt;/m:t&gt;&lt;/m:r&gt;&lt;/m:sup&gt;&lt;/m:sSup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&amp;gt;0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D506E8">
        <w:fldChar w:fldCharType="end"/>
      </w:r>
      <w:r w:rsidRPr="00802409">
        <w:t xml:space="preserve"> Проводим касательную в точке А</w:t>
      </w:r>
      <w:r w:rsidRPr="00802409">
        <w:rPr>
          <w:vertAlign w:val="subscript"/>
        </w:rPr>
        <w:t>0</w:t>
      </w:r>
      <w:r w:rsidRPr="00802409">
        <w:t xml:space="preserve"> [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54" type="#_x0000_t75" style="width:63.75pt;height:4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56EAE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A56EAE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,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]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55" type="#_x0000_t75" style="width:63.75pt;height:4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56EAE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A56EAE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m:r&gt;&lt;w:rPr&gt;&lt;w:rFonts w:ascii=&quot;Cambria Math&quot; w:h-ansi=&quot;Cambria Math&quot;/&gt;&lt;wx:font wx:val=&quot;Cambria Math&quot;/&gt;&lt;w:i/&gt;&lt;/w:rPr&gt;&lt;m:t&gt;,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]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Pr="00D506E8">
        <w:fldChar w:fldCharType="end"/>
      </w:r>
      <w:r w:rsidRPr="00802409">
        <w:t xml:space="preserve"> Первым приближением корня будет точка пересечения этой касательной с осью абсцисс . Через точку А</w:t>
      </w:r>
      <w:r w:rsidRPr="00802409">
        <w:rPr>
          <w:vertAlign w:val="subscript"/>
        </w:rPr>
        <w:t>1</w:t>
      </w:r>
      <w:r w:rsidRPr="00802409">
        <w:t xml:space="preserve"> [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56" type="#_x0000_t75" style="width:60.75pt;height:4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58B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7558B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,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/w:rPr&gt;&lt;m:t&gt;]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57" type="#_x0000_t75" style="width:60.75pt;height:4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58B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C7558B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,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/w:rPr&gt;&lt;m:t&gt;]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D506E8">
        <w:fldChar w:fldCharType="end"/>
      </w:r>
      <w:r w:rsidRPr="00802409">
        <w:t xml:space="preserve"> снова проводим касательную, точка пересечения которой с осью  ОХ даст нам второе приближение корня  и т.д. Для окончания итерационн</w:t>
      </w:r>
      <w:r w:rsidRPr="00802409">
        <w:t>о</w:t>
      </w:r>
      <w:r w:rsidRPr="00802409">
        <w:t xml:space="preserve">го процесса может быть использовано условие: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58" type="#_x0000_t75" style="width:13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558A1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2558A1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С…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m:r&gt;&lt;w:rPr&gt;&lt;w:rFonts w:ascii=&quot;Cambria Math&quot; w:fareast=&quot;Times New Roman&quot; w:h-ansi=&quot;Cambria Math&quot;/&gt;&lt;wx:font wx:val=&quot;Cambria Math&quot;/&gt;&lt;w:i/&gt;&lt;/w:rPr&gt;&lt;m:t&gt;+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- 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С…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/w:rPr&gt;&lt;m:t&gt;в‰¤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59" type="#_x0000_t75" style="width:132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558A1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2558A1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С…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m:r&gt;&lt;w:rPr&gt;&lt;w:rFonts w:ascii=&quot;Cambria Math&quot; w:fareast=&quot;Times New Roman&quot; w:h-ansi=&quot;Cambria Math&quot;/&gt;&lt;wx:font wx:val=&quot;Cambria Math&quot;/&gt;&lt;w:i/&gt;&lt;/w:rPr&gt;&lt;m:t&gt;+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- 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С…&lt;/m:t&gt;&lt;/m:r&gt;&lt;/m:e&gt;&lt;m:sub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/w:rPr&gt;&lt;m:t&gt;в‰¤Оµ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D506E8">
        <w:fldChar w:fldCharType="end"/>
      </w:r>
    </w:p>
    <w:p w:rsidR="00894A19" w:rsidRPr="00802409" w:rsidRDefault="00894A19" w:rsidP="001B50CF">
      <w:pPr>
        <w:ind w:firstLine="426"/>
        <w:jc w:val="both"/>
        <w:rPr>
          <w:b/>
        </w:rPr>
      </w:pPr>
      <w:r w:rsidRPr="00802409">
        <w:rPr>
          <w:b/>
        </w:rPr>
        <w:t>Вопрос 5: Приведите формулу для построения итерационной последовательности при решении уравнения методом Ньютона.</w:t>
      </w:r>
    </w:p>
    <w:p w:rsidR="00894A19" w:rsidRPr="00802409" w:rsidRDefault="00894A19" w:rsidP="001B50CF">
      <w:pPr>
        <w:ind w:firstLine="426"/>
        <w:jc w:val="both"/>
      </w:pPr>
      <w:r w:rsidRPr="00802409">
        <w:t xml:space="preserve">Исходя из начального приближения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60" type="#_x0000_t75" style="width:87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654F8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8654F8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 &lt;/m:t&gt;&lt;/m:r&gt;&lt;/m:sub&gt;&lt;/m:sSub&gt;&lt;m:r&gt;&lt;w:rPr&gt;&lt;w:rFonts w:ascii=&quot;Cambria Math&quot; w:h-ansi=&quot;Cambria Math&quot;/&gt;&lt;wx:font wx:val=&quot;Cambria Math&quot;/&gt;&lt;w:i/&gt;&lt;/w:rPr&gt;&lt;m:t&gt;в€€&lt;/m:t&gt;&lt;/m:r&gt;&lt;m:r&gt;&lt;m:rPr&gt;&lt;m:sty m:val=&quot;p&quot;/&gt;&lt;/m:rPr&gt;&lt;w:rPr&gt;&lt;w:rFonts w:ascii=&quot;Cambria Math&quot; w:h-ansi=&quot;Cambria Math&quot;/&gt;&lt;wx:font wx:val=&quot;Cambria Math&quot;/&gt;&lt;/w:rPr&gt;&lt;m:t&gt;[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a&lt;/m:t&gt;&lt;/m:r&gt;&lt;m:r&gt;&lt;m:rPr&gt;&lt;m:sty m:val=&quot;p&quot;/&gt;&lt;/m:rPr&gt;&lt;w:rPr&gt;&lt;w:rFonts w:ascii=&quot;Cambria Math&quot; w:h-ansi=&quot;Cambria Math&quot;/&gt;&lt;wx:font wx:val=&quot;Cambria Math&quot;/&gt;&lt;/w:rPr&gt;&lt;m:t&gt;, 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b&lt;/m:t&gt;&lt;/m:r&gt;&lt;m:r&gt;&lt;m:rPr&gt;&lt;m:sty m:val=&quot;p&quot;/&gt;&lt;/m:rPr&gt;&lt;w:rPr&gt;&lt;w:rFonts w:ascii=&quot;Cambria Math&quot; w:h-ansi=&quot;Cambria Math&quot;/&gt;&lt;wx:font wx:val=&quot;Cambria Math&quot;/&gt;&lt;/w:rPr&gt;&lt;m:t&gt;]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61" type="#_x0000_t75" style="width:87.75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654F8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8654F8&quot;&gt;&lt;m:oMathPara&gt;&lt;m:oMath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 &lt;/m:t&gt;&lt;/m:r&gt;&lt;/m:sub&gt;&lt;/m:sSub&gt;&lt;m:r&gt;&lt;w:rPr&gt;&lt;w:rFonts w:ascii=&quot;Cambria Math&quot; w:h-ansi=&quot;Cambria Math&quot;/&gt;&lt;wx:font wx:val=&quot;Cambria Math&quot;/&gt;&lt;w:i/&gt;&lt;/w:rPr&gt;&lt;m:t&gt;в€€&lt;/m:t&gt;&lt;/m:r&gt;&lt;m:r&gt;&lt;m:rPr&gt;&lt;m:sty m:val=&quot;p&quot;/&gt;&lt;/m:rPr&gt;&lt;w:rPr&gt;&lt;w:rFonts w:ascii=&quot;Cambria Math&quot; w:h-ansi=&quot;Cambria Math&quot;/&gt;&lt;wx:font wx:val=&quot;Cambria Math&quot;/&gt;&lt;/w:rPr&gt;&lt;m:t&gt;[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a&lt;/m:t&gt;&lt;/m:r&gt;&lt;m:r&gt;&lt;m:rPr&gt;&lt;m:sty m:val=&quot;p&quot;/&gt;&lt;/m:rPr&gt;&lt;w:rPr&gt;&lt;w:rFonts w:ascii=&quot;Cambria Math&quot; w:h-ansi=&quot;Cambria Math&quot;/&gt;&lt;wx:font wx:val=&quot;Cambria Math&quot;/&gt;&lt;/w:rPr&gt;&lt;m:t&gt;, &lt;/m:t&gt;&lt;/m:r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b&lt;/m:t&gt;&lt;/m:r&gt;&lt;m:r&gt;&lt;m:rPr&gt;&lt;m:sty m:val=&quot;p&quot;/&gt;&lt;/m:rPr&gt;&lt;w:rPr&gt;&lt;w:rFonts w:ascii=&quot;Cambria Math&quot; w:h-ansi=&quot;Cambria Math&quot;/&gt;&lt;wx:font wx:val=&quot;Cambria Math&quot;/&gt;&lt;/w:rPr&gt;&lt;m:t&gt;]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D506E8">
        <w:fldChar w:fldCharType="end"/>
      </w:r>
      <w:r w:rsidRPr="00802409">
        <w:t xml:space="preserve">, удовлетворяющего неравенству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62" type="#_x0000_t75" style="width:189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41406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641406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Г—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f&lt;/m:t&gt;&lt;/m:r&gt;&lt;/m:e&gt;&lt;m:sup&gt;&lt;m:r&gt;&lt;w:rPr&gt;&lt;w:rFonts w:ascii=&quot;Cambria Math&quot; w:h-ansi=&quot;Cambria Math&quot;/&gt;&lt;wx:font wx:val=&quot;Cambria Math&quot;/&gt;&lt;w:i/&gt;&lt;/w:rPr&gt;&lt;m:t&gt;//&lt;/m:t&gt;&lt;/m:r&gt;&lt;/m:sup&gt;&lt;/m:sSup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63" type="#_x0000_t75" style="width:189pt;height:6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41406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641406&quot;&gt;&lt;m:oMathPara&gt;&lt;m:oMath&gt;&lt;m:r&gt;&lt;w:rPr&gt;&lt;w:rFonts w:ascii=&quot;Cambria Math&quot; w:h-ansi=&quot;Cambria Math&quot;/&gt;&lt;wx:font wx:val=&quot;Cambria Math&quot;/&gt;&lt;w:i/&gt;&lt;/w:rPr&gt;&lt;m:t&gt;f&lt;/m:t&gt;&lt;/m:r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Г—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f&lt;/m:t&gt;&lt;/m:r&gt;&lt;/m:e&gt;&lt;m:sup&gt;&lt;m:r&gt;&lt;w:rPr&gt;&lt;w:rFonts w:ascii=&quot;Cambria Math&quot; w:h-ansi=&quot;Cambria Math&quot;/&gt;&lt;wx:font wx:val=&quot;Cambria Math&quot;/&gt;&lt;w:i/&gt;&lt;/w:rPr&gt;&lt;m:t&gt;//&lt;/m:t&gt;&lt;/m:r&gt;&lt;/m:sup&gt;&lt;/m:sSup&gt;&lt;m:d&gt;&lt;m:dPr&gt;&lt;m:ctrlPr&gt;&lt;w:rPr&gt;&lt;w:rFonts w:ascii=&quot;Cambria Math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С…&lt;/m:t&gt;&lt;/m:r&gt;&lt;/m:e&gt;&lt;m:sub&gt;&lt;m:r&gt;&lt;w:rPr&gt;&lt;w:rFonts w:ascii=&quot;Cambria Math&quot; w:h-ansi=&quot;Cambria Math&quot;/&gt;&lt;wx:font wx:val=&quot;Cambria Math&quot;/&gt;&lt;w:i/&gt;&lt;/w:rPr&gt;&lt;m:t&gt;0&lt;/m:t&gt;&lt;/m:r&gt;&lt;/m:sub&gt;&lt;/m:sSub&gt;&lt;/m:e&gt;&lt;/m:d&gt;&lt;m:r&gt;&lt;w:rPr&gt;&lt;w:rFonts w:ascii=&quot;Cambria Math&quot; w:h-ansi=&quot;Cambria Math&quot;/&gt;&lt;wx:font wx:val=&quot;Cambria Math&quot;/&gt;&lt;w:i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D506E8">
        <w:fldChar w:fldCharType="end"/>
      </w:r>
      <w:r w:rsidRPr="00802409">
        <w:t xml:space="preserve">, можно построить итерационную последовательность: </w:t>
      </w:r>
    </w:p>
    <w:p w:rsidR="00894A19" w:rsidRPr="00E3386F" w:rsidRDefault="00894A19" w:rsidP="001B50CF">
      <w:pPr>
        <w:ind w:firstLine="426"/>
        <w:jc w:val="center"/>
      </w:pPr>
      <w:r w:rsidRPr="00E3386F">
        <w:t xml:space="preserve">, </w:t>
      </w:r>
      <w:r w:rsidRPr="00802409">
        <w:rPr>
          <w:lang w:val="en-US"/>
        </w:rPr>
        <w:t>n</w:t>
      </w:r>
      <w:r w:rsidRPr="00E3386F">
        <w:t xml:space="preserve"> = 0, 1, 2…………</w:t>
      </w:r>
    </w:p>
    <w:p w:rsidR="00894A19" w:rsidRPr="00802409" w:rsidRDefault="00894A19" w:rsidP="001B50CF">
      <w:pPr>
        <w:ind w:firstLine="426"/>
        <w:jc w:val="both"/>
      </w:pPr>
      <w:r w:rsidRPr="00802409">
        <w:t>Сходящуюся к единственному на отрезке [</w:t>
      </w:r>
      <w:r w:rsidRPr="00802409">
        <w:rPr>
          <w:lang w:val="en-US"/>
        </w:rPr>
        <w:t>a</w:t>
      </w:r>
      <w:r w:rsidRPr="00802409">
        <w:t xml:space="preserve">, </w:t>
      </w:r>
      <w:r w:rsidRPr="00802409">
        <w:rPr>
          <w:lang w:val="en-US"/>
        </w:rPr>
        <w:t>b</w:t>
      </w:r>
      <w:r w:rsidRPr="00802409">
        <w:t xml:space="preserve">] решению </w:t>
      </w:r>
      <w:r w:rsidRPr="00802409">
        <w:sym w:font="Symbol" w:char="F078"/>
      </w:r>
      <w:r w:rsidRPr="00802409">
        <w:t xml:space="preserve"> уравнения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64" type="#_x0000_t75" style="width:21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286B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F7286B&quot;&gt;&lt;m:oMathPara&gt;&lt;m:oMath&gt;&lt;m:r&gt;&lt;w:rPr&gt;&lt;w:rFonts w:ascii=&quot;Cambria Math&quot; w:h-ansi=&quot;Cambria Math&quot;/&gt;&lt;wx:font wx:val=&quot;Cambria Math&quot;/&gt;&lt;w:i/&gt;&lt;/w:rPr&gt;&lt;m:t&gt;f(С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65" type="#_x0000_t75" style="width:21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286B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F7286B&quot;&gt;&lt;m:oMathPara&gt;&lt;m:oMath&gt;&lt;m:r&gt;&lt;w:rPr&gt;&lt;w:rFonts w:ascii=&quot;Cambria Math&quot; w:h-ansi=&quot;Cambria Math&quot;/&gt;&lt;wx:font wx:val=&quot;Cambria Math&quot;/&gt;&lt;w:i/&gt;&lt;/w:rPr&gt;&lt;m:t&gt;f(С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D506E8">
        <w:fldChar w:fldCharType="end"/>
      </w:r>
      <w:r w:rsidRPr="00802409">
        <w:t>) = 0.</w:t>
      </w:r>
    </w:p>
    <w:p w:rsidR="00894A19" w:rsidRDefault="00894A19" w:rsidP="001B50CF">
      <w:pPr>
        <w:ind w:firstLine="426"/>
        <w:jc w:val="both"/>
        <w:rPr>
          <w:b/>
        </w:rPr>
      </w:pPr>
      <w:r>
        <w:rPr>
          <w:b/>
        </w:rPr>
        <w:t>Вопрос 6: Сформулируйте условия сходимости метода простых итераций.</w:t>
      </w:r>
    </w:p>
    <w:p w:rsidR="00894A19" w:rsidRDefault="00894A19" w:rsidP="001B50CF">
      <w:pPr>
        <w:ind w:firstLine="426"/>
        <w:jc w:val="both"/>
      </w:pPr>
      <w:r w:rsidRPr="00FE44E1">
        <w:t>Достаточным условием</w:t>
      </w:r>
      <w:r>
        <w:t xml:space="preserve"> сходимости метода простых итераций является условие:</w:t>
      </w:r>
    </w:p>
    <w:p w:rsidR="00894A19" w:rsidRPr="00FE44E1" w:rsidRDefault="00894A19" w:rsidP="001B50CF">
      <w:pPr>
        <w:ind w:firstLine="426"/>
        <w:jc w:val="both"/>
      </w:pPr>
      <w:r w:rsidRPr="00D506E8">
        <w:pict>
          <v:shape id="_x0000_i1066" type="#_x0000_t75" style="width:61.5pt;height:8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73846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573846&quot;&gt;&lt;m:oMathPara&gt;&lt;m:oMath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)&lt;/m:t&gt;&lt;/m:r&gt;&lt;/m:e&gt;&lt;/m:d&gt;&lt;m:r&gt;&lt;w:rPr&gt;&lt;w:rFonts w:ascii=&quot;Cambria Math&quot; w:h-ansi=&quot;Cambria Math&quot;/&gt;&lt;wx:font wx:val=&quot;Cambria Math&quot;/&gt;&lt;w:i/&gt;&lt;/w:rPr&gt;&lt;m:t&gt;&amp;l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</w:p>
    <w:p w:rsidR="00894A19" w:rsidRDefault="00894A19" w:rsidP="001B50CF">
      <w:pPr>
        <w:ind w:firstLine="426"/>
        <w:jc w:val="both"/>
      </w:pPr>
      <w:r>
        <w:t>в</w:t>
      </w:r>
      <w:r w:rsidRPr="00883D97">
        <w:t>ыполненное для любого х</w:t>
      </w:r>
      <w:r>
        <w:t xml:space="preserve">, принадлежащего некоторому отрезку </w:t>
      </w:r>
      <w:r w:rsidRPr="00883D97">
        <w:t>[</w:t>
      </w:r>
      <w:r>
        <w:rPr>
          <w:lang w:val="en-US"/>
        </w:rPr>
        <w:t>a</w:t>
      </w:r>
      <w:r>
        <w:t>, b], содержащему корень уравнения.</w:t>
      </w:r>
    </w:p>
    <w:p w:rsidR="00894A19" w:rsidRPr="00883D97" w:rsidRDefault="00894A19" w:rsidP="001B50CF">
      <w:pPr>
        <w:ind w:firstLine="426"/>
        <w:jc w:val="both"/>
      </w:pPr>
      <w:r>
        <w:t xml:space="preserve">Скорость сходимости зависит от абсолютной величины производной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67" type="#_x0000_t75" style="width:38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2A43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982A43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68" type="#_x0000_t75" style="width:38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2A43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982A43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D506E8">
        <w:fldChar w:fldCharType="end"/>
      </w:r>
      <w:r>
        <w:t xml:space="preserve">). Чем меньше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69" type="#_x0000_t75" style="width:37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B2EF6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AB2EF6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70" type="#_x0000_t75" style="width:37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B2EF6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AB2EF6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D506E8">
        <w:fldChar w:fldCharType="end"/>
      </w:r>
      <w:r>
        <w:t xml:space="preserve"> вблизи корня, тем быстрее сходится процесс.</w:t>
      </w:r>
    </w:p>
    <w:p w:rsidR="00894A19" w:rsidRPr="007F5804" w:rsidRDefault="00894A19" w:rsidP="001B50CF">
      <w:pPr>
        <w:ind w:firstLine="426"/>
        <w:jc w:val="both"/>
        <w:rPr>
          <w:b/>
        </w:rPr>
      </w:pPr>
      <w:r>
        <w:rPr>
          <w:b/>
        </w:rPr>
        <w:t>Вопрос 7: Поясните алгоритм решения нелинейного уравнения методом простых итераций.</w:t>
      </w:r>
    </w:p>
    <w:p w:rsidR="00894A19" w:rsidRPr="00883D97" w:rsidRDefault="00894A19" w:rsidP="001B50CF">
      <w:pPr>
        <w:pStyle w:val="ListParagraph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>Находим корни уравнений (интервалы) путем аналитического отделения корней н</w:t>
      </w:r>
      <w:r w:rsidRPr="00883D97">
        <w:t>е</w:t>
      </w:r>
      <w:r w:rsidRPr="00883D97">
        <w:t>линейного уравнения.</w:t>
      </w:r>
    </w:p>
    <w:p w:rsidR="00894A19" w:rsidRPr="00883D97" w:rsidRDefault="00894A19" w:rsidP="001B50CF">
      <w:pPr>
        <w:pStyle w:val="ListParagraph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 xml:space="preserve">Приводим исходное уравнение  к эквивалентному виду  </w:t>
      </w:r>
      <w:r w:rsidRPr="00883D97">
        <w:rPr>
          <w:lang w:val="en-US"/>
        </w:rPr>
        <w:t>x</w:t>
      </w:r>
      <w:r w:rsidRPr="00883D97">
        <w:t xml:space="preserve"> =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71" type="#_x0000_t75" style="width:27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70CAA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870CAA&quot;&gt;&lt;m:oMathPara&gt;&lt;m:oMath&gt;&lt;m:r&gt;&lt;w:rPr&gt;&lt;w:rFonts w:ascii=&quot;Cambria Math&quot; w:h-ansi=&quot;Cambria Math&quot;/&gt;&lt;wx:font wx:val=&quot;Cambria Math&quot;/&gt;&lt;w:i/&gt;&lt;/w:rPr&gt;&lt;m:t&gt;П† (РҐ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72" type="#_x0000_t75" style="width:27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70CAA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870CAA&quot;&gt;&lt;m:oMathPara&gt;&lt;m:oMath&gt;&lt;m:r&gt;&lt;w:rPr&gt;&lt;w:rFonts w:ascii=&quot;Cambria Math&quot; w:h-ansi=&quot;Cambria Math&quot;/&gt;&lt;wx:font wx:val=&quot;Cambria Math&quot;/&gt;&lt;w:i/&gt;&lt;/w:rPr&gt;&lt;m:t&gt;П† (РҐ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D506E8">
        <w:fldChar w:fldCharType="end"/>
      </w:r>
      <w:r w:rsidRPr="00883D97">
        <w:t>.</w:t>
      </w:r>
    </w:p>
    <w:p w:rsidR="00894A19" w:rsidRPr="00883D97" w:rsidRDefault="00894A19" w:rsidP="001B50CF">
      <w:pPr>
        <w:pStyle w:val="ListParagraph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 xml:space="preserve">Проверяем для каждого варианта условие сходимости 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73" type="#_x0000_t75" style="width:64.5pt;height:8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B75A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9B75A6&quot;&gt;&lt;m:oMathPara&gt;&lt;m:oMath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)&lt;/m:t&gt;&lt;/m:r&gt;&lt;/m:e&gt;&lt;/m:d&gt;&lt;m:r&gt;&lt;w:rPr&gt;&lt;w:rFonts w:ascii=&quot;Cambria Math&quot; w:h-ansi=&quot;Cambria Math&quot;/&gt;&lt;wx:font wx:val=&quot;Cambria Math&quot;/&gt;&lt;w:i/&gt;&lt;/w:rPr&gt;&lt;m:t&gt;&amp;l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74" type="#_x0000_t75" style="width:64.5pt;height:8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B75A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9B75A6&quot;&gt;&lt;m:oMathPara&gt;&lt;m:oMath&gt;&lt;m:d&gt;&lt;m:dPr&gt;&lt;m:begChr m:val=&quot;|&quot;/&gt;&lt;m:endChr m:val=&quot;|&quot;/&gt;&lt;m:ctrlPr&gt;&lt;w:rPr&gt;&lt;w:rFonts w:ascii=&quot;Cambria Math&quot; w:h-ansi=&quot;Cambria Math&quot;/&gt;&lt;wx:font wx:val=&quot;Cambria Math&quot;/&gt;&lt;w:i/&gt;&lt;/w:rPr&gt;&lt;/m:ctrlPr&gt;&lt;/m:dPr&gt;&lt;m:e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)&lt;/m:t&gt;&lt;/m:r&gt;&lt;/m:e&gt;&lt;/m:d&gt;&lt;m:r&gt;&lt;w:rPr&gt;&lt;w:rFonts w:ascii=&quot;Cambria Math&quot; w:h-ansi=&quot;Cambria Math&quot;/&gt;&lt;wx:font wx:val=&quot;Cambria Math&quot;/&gt;&lt;w:i/&gt;&lt;/w:rPr&gt;&lt;m:t&gt;&amp;l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D506E8">
        <w:fldChar w:fldCharType="end"/>
      </w:r>
    </w:p>
    <w:p w:rsidR="00894A19" w:rsidRPr="005B6D66" w:rsidRDefault="00894A19" w:rsidP="001B50CF">
      <w:pPr>
        <w:pStyle w:val="ListParagraph"/>
        <w:widowControl/>
        <w:numPr>
          <w:ilvl w:val="0"/>
          <w:numId w:val="21"/>
        </w:numPr>
        <w:autoSpaceDE/>
        <w:autoSpaceDN/>
        <w:adjustRightInd/>
        <w:jc w:val="both"/>
      </w:pPr>
      <w:r>
        <w:t>Выбираем значение начального приближения х</w:t>
      </w:r>
      <w:r>
        <w:rPr>
          <w:vertAlign w:val="subscript"/>
        </w:rPr>
        <w:t>0</w:t>
      </w:r>
      <w:r>
        <w:t>, при котором будет выполняться у</w:t>
      </w:r>
      <w:r>
        <w:t>с</w:t>
      </w:r>
      <w:r>
        <w:t>ловие п.3 и скорость сходимости будет наибольшей, т.е</w:t>
      </w:r>
      <w:r w:rsidRPr="00D506E8">
        <w:fldChar w:fldCharType="begin"/>
      </w:r>
      <w:r w:rsidRPr="00D506E8">
        <w:instrText xml:space="preserve"> QUOTE </w:instrText>
      </w:r>
      <w:r w:rsidRPr="00D506E8">
        <w:pict>
          <v:shape id="_x0000_i1075" type="#_x0000_t75" style="width:38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0B56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1B0B56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D506E8">
        <w:instrText xml:space="preserve"> </w:instrText>
      </w:r>
      <w:r w:rsidRPr="00D506E8">
        <w:fldChar w:fldCharType="separate"/>
      </w:r>
      <w:r w:rsidRPr="00D506E8">
        <w:pict>
          <v:shape id="_x0000_i1076" type="#_x0000_t75" style="width:38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6C0B&quot;/&gt;&lt;wsp:rsid wsp:val=&quot;000117B5&quot;/&gt;&lt;wsp:rsid wsp:val=&quot;000217C2&quot;/&gt;&lt;wsp:rsid wsp:val=&quot;000223B7&quot;/&gt;&lt;wsp:rsid wsp:val=&quot;000232BE&quot;/&gt;&lt;wsp:rsid wsp:val=&quot;000467F6&quot;/&gt;&lt;wsp:rsid wsp:val=&quot;00052AFA&quot;/&gt;&lt;wsp:rsid wsp:val=&quot;00052EB8&quot;/&gt;&lt;wsp:rsid wsp:val=&quot;00054763&quot;/&gt;&lt;wsp:rsid wsp:val=&quot;000754AC&quot;/&gt;&lt;wsp:rsid wsp:val=&quot;00080497&quot;/&gt;&lt;wsp:rsid wsp:val=&quot;0009381B&quot;/&gt;&lt;wsp:rsid wsp:val=&quot;000A0C18&quot;/&gt;&lt;wsp:rsid wsp:val=&quot;000A5027&quot;/&gt;&lt;wsp:rsid wsp:val=&quot;000B27F7&quot;/&gt;&lt;wsp:rsid wsp:val=&quot;000C45AA&quot;/&gt;&lt;wsp:rsid wsp:val=&quot;000E786D&quot;/&gt;&lt;wsp:rsid wsp:val=&quot;001138C4&quot;/&gt;&lt;wsp:rsid wsp:val=&quot;0013646A&quot;/&gt;&lt;wsp:rsid wsp:val=&quot;00151E71&quot;/&gt;&lt;wsp:rsid wsp:val=&quot;001533AA&quot;/&gt;&lt;wsp:rsid wsp:val=&quot;00155C6F&quot;/&gt;&lt;wsp:rsid wsp:val=&quot;00176932&quot;/&gt;&lt;wsp:rsid wsp:val=&quot;00182B3A&quot;/&gt;&lt;wsp:rsid wsp:val=&quot;00191298&quot;/&gt;&lt;wsp:rsid wsp:val=&quot;00196329&quot;/&gt;&lt;wsp:rsid wsp:val=&quot;001A1C1A&quot;/&gt;&lt;wsp:rsid wsp:val=&quot;001B0B56&quot;/&gt;&lt;wsp:rsid wsp:val=&quot;001B50CF&quot;/&gt;&lt;wsp:rsid wsp:val=&quot;001B589C&quot;/&gt;&lt;wsp:rsid wsp:val=&quot;001C7AAB&quot;/&gt;&lt;wsp:rsid wsp:val=&quot;001E58E3&quot;/&gt;&lt;wsp:rsid wsp:val=&quot;001F5EA6&quot;/&gt;&lt;wsp:rsid wsp:val=&quot;00200642&quot;/&gt;&lt;wsp:rsid wsp:val=&quot;0021091B&quot;/&gt;&lt;wsp:rsid wsp:val=&quot;00211685&quot;/&gt;&lt;wsp:rsid wsp:val=&quot;00214765&quot;/&gt;&lt;wsp:rsid wsp:val=&quot;00222BE9&quot;/&gt;&lt;wsp:rsid wsp:val=&quot;00233B8C&quot;/&gt;&lt;wsp:rsid wsp:val=&quot;002439B4&quot;/&gt;&lt;wsp:rsid wsp:val=&quot;00253ECC&quot;/&gt;&lt;wsp:rsid wsp:val=&quot;00262BEE&quot;/&gt;&lt;wsp:rsid wsp:val=&quot;00263C13&quot;/&gt;&lt;wsp:rsid wsp:val=&quot;00267790&quot;/&gt;&lt;wsp:rsid wsp:val=&quot;0028283B&quot;/&gt;&lt;wsp:rsid wsp:val=&quot;00287008&quot;/&gt;&lt;wsp:rsid wsp:val=&quot;00293EB0&quot;/&gt;&lt;wsp:rsid wsp:val=&quot;002B5A4A&quot;/&gt;&lt;wsp:rsid wsp:val=&quot;002B5F0D&quot;/&gt;&lt;wsp:rsid wsp:val=&quot;002B6680&quot;/&gt;&lt;wsp:rsid wsp:val=&quot;002C4720&quot;/&gt;&lt;wsp:rsid wsp:val=&quot;002C6340&quot;/&gt;&lt;wsp:rsid wsp:val=&quot;002C6533&quot;/&gt;&lt;wsp:rsid wsp:val=&quot;002D1174&quot;/&gt;&lt;wsp:rsid wsp:val=&quot;002F0E3F&quot;/&gt;&lt;wsp:rsid wsp:val=&quot;002F554D&quot;/&gt;&lt;wsp:rsid wsp:val=&quot;002F6905&quot;/&gt;&lt;wsp:rsid wsp:val=&quot;00300726&quot;/&gt;&lt;wsp:rsid wsp:val=&quot;0032699C&quot;/&gt;&lt;wsp:rsid wsp:val=&quot;00343F80&quot;/&gt;&lt;wsp:rsid wsp:val=&quot;003454D1&quot;/&gt;&lt;wsp:rsid wsp:val=&quot;00350827&quot;/&gt;&lt;wsp:rsid wsp:val=&quot;00357033&quot;/&gt;&lt;wsp:rsid wsp:val=&quot;00360199&quot;/&gt;&lt;wsp:rsid wsp:val=&quot;003624E7&quot;/&gt;&lt;wsp:rsid wsp:val=&quot;00380494&quot;/&gt;&lt;wsp:rsid wsp:val=&quot;00386F4B&quot;/&gt;&lt;wsp:rsid wsp:val=&quot;00390390&quot;/&gt;&lt;wsp:rsid wsp:val=&quot;003A118A&quot;/&gt;&lt;wsp:rsid wsp:val=&quot;003B329B&quot;/&gt;&lt;wsp:rsid wsp:val=&quot;003B60DF&quot;/&gt;&lt;wsp:rsid wsp:val=&quot;003F1349&quot;/&gt;&lt;wsp:rsid wsp:val=&quot;004071A9&quot;/&gt;&lt;wsp:rsid wsp:val=&quot;004243FC&quot;/&gt;&lt;wsp:rsid wsp:val=&quot;00435CA7&quot;/&gt;&lt;wsp:rsid wsp:val=&quot;00440E95&quot;/&gt;&lt;wsp:rsid wsp:val=&quot;00452894&quot;/&gt;&lt;wsp:rsid wsp:val=&quot;00457BFD&quot;/&gt;&lt;wsp:rsid wsp:val=&quot;00461C7B&quot;/&gt;&lt;wsp:rsid wsp:val=&quot;00461E96&quot;/&gt;&lt;wsp:rsid wsp:val=&quot;00465F93&quot;/&gt;&lt;wsp:rsid wsp:val=&quot;00472FEE&quot;/&gt;&lt;wsp:rsid wsp:val=&quot;00483ED5&quot;/&gt;&lt;wsp:rsid wsp:val=&quot;00486007&quot;/&gt;&lt;wsp:rsid wsp:val=&quot;00487E73&quot;/&gt;&lt;wsp:rsid wsp:val=&quot;004A0C30&quot;/&gt;&lt;wsp:rsid wsp:val=&quot;004A5519&quot;/&gt;&lt;wsp:rsid wsp:val=&quot;004C5B54&quot;/&gt;&lt;wsp:rsid wsp:val=&quot;004C7255&quot;/&gt;&lt;wsp:rsid wsp:val=&quot;004D27BC&quot;/&gt;&lt;wsp:rsid wsp:val=&quot;004E7B09&quot;/&gt;&lt;wsp:rsid wsp:val=&quot;004F2C03&quot;/&gt;&lt;wsp:rsid wsp:val=&quot;004F3403&quot;/&gt;&lt;wsp:rsid wsp:val=&quot;00517F9E&quot;/&gt;&lt;wsp:rsid wsp:val=&quot;00526096&quot;/&gt;&lt;wsp:rsid wsp:val=&quot;00537247&quot;/&gt;&lt;wsp:rsid wsp:val=&quot;00540F24&quot;/&gt;&lt;wsp:rsid wsp:val=&quot;00543EBD&quot;/&gt;&lt;wsp:rsid wsp:val=&quot;00571228&quot;/&gt;&lt;wsp:rsid wsp:val=&quot;00582E57&quot;/&gt;&lt;wsp:rsid wsp:val=&quot;00594355&quot;/&gt;&lt;wsp:rsid wsp:val=&quot;005B31E4&quot;/&gt;&lt;wsp:rsid wsp:val=&quot;005C2E13&quot;/&gt;&lt;wsp:rsid wsp:val=&quot;005F4904&quot;/&gt;&lt;wsp:rsid wsp:val=&quot;005F4D58&quot;/&gt;&lt;wsp:rsid wsp:val=&quot;005F6ADB&quot;/&gt;&lt;wsp:rsid wsp:val=&quot;005F7999&quot;/&gt;&lt;wsp:rsid wsp:val=&quot;00600C72&quot;/&gt;&lt;wsp:rsid wsp:val=&quot;0060572E&quot;/&gt;&lt;wsp:rsid wsp:val=&quot;006059B6&quot;/&gt;&lt;wsp:rsid wsp:val=&quot;00613F5F&quot;/&gt;&lt;wsp:rsid wsp:val=&quot;00616F88&quot;/&gt;&lt;wsp:rsid wsp:val=&quot;0062373F&quot;/&gt;&lt;wsp:rsid wsp:val=&quot;0063041A&quot;/&gt;&lt;wsp:rsid wsp:val=&quot;006320ED&quot;/&gt;&lt;wsp:rsid wsp:val=&quot;00640BE5&quot;/&gt;&lt;wsp:rsid wsp:val=&quot;00685600&quot;/&gt;&lt;wsp:rsid wsp:val=&quot;006920C4&quot;/&gt;&lt;wsp:rsid wsp:val=&quot;006A43C2&quot;/&gt;&lt;wsp:rsid wsp:val=&quot;006B706F&quot;/&gt;&lt;wsp:rsid wsp:val=&quot;006E0539&quot;/&gt;&lt;wsp:rsid wsp:val=&quot;006E38D0&quot;/&gt;&lt;wsp:rsid wsp:val=&quot;006E58B1&quot;/&gt;&lt;wsp:rsid wsp:val=&quot;006F6D79&quot;/&gt;&lt;wsp:rsid wsp:val=&quot;00720609&quot;/&gt;&lt;wsp:rsid wsp:val=&quot;00732EE7&quot;/&gt;&lt;wsp:rsid wsp:val=&quot;00742E3B&quot;/&gt;&lt;wsp:rsid wsp:val=&quot;0074441D&quot;/&gt;&lt;wsp:rsid wsp:val=&quot;00747613&quot;/&gt;&lt;wsp:rsid wsp:val=&quot;007502CD&quot;/&gt;&lt;wsp:rsid wsp:val=&quot;007731AD&quot;/&gt;&lt;wsp:rsid wsp:val=&quot;00774FD2&quot;/&gt;&lt;wsp:rsid wsp:val=&quot;007B5F1C&quot;/&gt;&lt;wsp:rsid wsp:val=&quot;007D6FA5&quot;/&gt;&lt;wsp:rsid wsp:val=&quot;007E4456&quot;/&gt;&lt;wsp:rsid wsp:val=&quot;0080233C&quot;/&gt;&lt;wsp:rsid wsp:val=&quot;00802409&quot;/&gt;&lt;wsp:rsid wsp:val=&quot;00804CDD&quot;/&gt;&lt;wsp:rsid wsp:val=&quot;00816811&quot;/&gt;&lt;wsp:rsid wsp:val=&quot;008222EA&quot;/&gt;&lt;wsp:rsid wsp:val=&quot;00826284&quot;/&gt;&lt;wsp:rsid wsp:val=&quot;008335AA&quot;/&gt;&lt;wsp:rsid wsp:val=&quot;008377EA&quot;/&gt;&lt;wsp:rsid wsp:val=&quot;00850ACF&quot;/&gt;&lt;wsp:rsid wsp:val=&quot;008706F3&quot;/&gt;&lt;wsp:rsid wsp:val=&quot;0088257F&quot;/&gt;&lt;wsp:rsid wsp:val=&quot;008841C4&quot;/&gt;&lt;wsp:rsid wsp:val=&quot;00893908&quot;/&gt;&lt;wsp:rsid wsp:val=&quot;00896565&quot;/&gt;&lt;wsp:rsid wsp:val=&quot;008A4D9D&quot;/&gt;&lt;wsp:rsid wsp:val=&quot;008D0811&quot;/&gt;&lt;wsp:rsid wsp:val=&quot;008E115B&quot;/&gt;&lt;wsp:rsid wsp:val=&quot;00906E8B&quot;/&gt;&lt;wsp:rsid wsp:val=&quot;00907511&quot;/&gt;&lt;wsp:rsid wsp:val=&quot;00926003&quot;/&gt;&lt;wsp:rsid wsp:val=&quot;00931CA3&quot;/&gt;&lt;wsp:rsid wsp:val=&quot;00932CE9&quot;/&gt;&lt;wsp:rsid wsp:val=&quot;00941F1B&quot;/&gt;&lt;wsp:rsid wsp:val=&quot;009864D2&quot;/&gt;&lt;wsp:rsid wsp:val=&quot;009932A9&quot;/&gt;&lt;wsp:rsid wsp:val=&quot;009963F5&quot;/&gt;&lt;wsp:rsid wsp:val=&quot;009A0D41&quot;/&gt;&lt;wsp:rsid wsp:val=&quot;009A53F6&quot;/&gt;&lt;wsp:rsid wsp:val=&quot;009D6D46&quot;/&gt;&lt;wsp:rsid wsp:val=&quot;00A01662&quot;/&gt;&lt;wsp:rsid wsp:val=&quot;00A324DD&quot;/&gt;&lt;wsp:rsid wsp:val=&quot;00A43D10&quot;/&gt;&lt;wsp:rsid wsp:val=&quot;00A6286D&quot;/&gt;&lt;wsp:rsid wsp:val=&quot;00A63BAF&quot;/&gt;&lt;wsp:rsid wsp:val=&quot;00A71AA5&quot;/&gt;&lt;wsp:rsid wsp:val=&quot;00A73E22&quot;/&gt;&lt;wsp:rsid wsp:val=&quot;00A73FBA&quot;/&gt;&lt;wsp:rsid wsp:val=&quot;00A75047&quot;/&gt;&lt;wsp:rsid wsp:val=&quot;00A83360&quot;/&gt;&lt;wsp:rsid wsp:val=&quot;00A87E25&quot;/&gt;&lt;wsp:rsid wsp:val=&quot;00A94801&quot;/&gt;&lt;wsp:rsid wsp:val=&quot;00A96A77&quot;/&gt;&lt;wsp:rsid wsp:val=&quot;00AC0AF3&quot;/&gt;&lt;wsp:rsid wsp:val=&quot;00AC65E3&quot;/&gt;&lt;wsp:rsid wsp:val=&quot;00AC6A3B&quot;/&gt;&lt;wsp:rsid wsp:val=&quot;00AF382C&quot;/&gt;&lt;wsp:rsid wsp:val=&quot;00AF3A7F&quot;/&gt;&lt;wsp:rsid wsp:val=&quot;00AF6748&quot;/&gt;&lt;wsp:rsid wsp:val=&quot;00B02874&quot;/&gt;&lt;wsp:rsid wsp:val=&quot;00B1288F&quot;/&gt;&lt;wsp:rsid wsp:val=&quot;00B33D7B&quot;/&gt;&lt;wsp:rsid wsp:val=&quot;00B617C2&quot;/&gt;&lt;wsp:rsid wsp:val=&quot;00B65482&quot;/&gt;&lt;wsp:rsid wsp:val=&quot;00B66624&quot;/&gt;&lt;wsp:rsid wsp:val=&quot;00B94FD6&quot;/&gt;&lt;wsp:rsid wsp:val=&quot;00B95181&quot;/&gt;&lt;wsp:rsid wsp:val=&quot;00B962E0&quot;/&gt;&lt;wsp:rsid wsp:val=&quot;00BA543F&quot;/&gt;&lt;wsp:rsid wsp:val=&quot;00BA5EBC&quot;/&gt;&lt;wsp:rsid wsp:val=&quot;00BB3E8C&quot;/&gt;&lt;wsp:rsid wsp:val=&quot;00BD13FE&quot;/&gt;&lt;wsp:rsid wsp:val=&quot;00BF044B&quot;/&gt;&lt;wsp:rsid wsp:val=&quot;00C0175C&quot;/&gt;&lt;wsp:rsid wsp:val=&quot;00C108F0&quot;/&gt;&lt;wsp:rsid wsp:val=&quot;00C41A50&quot;/&gt;&lt;wsp:rsid wsp:val=&quot;00C6098F&quot;/&gt;&lt;wsp:rsid wsp:val=&quot;00C75A47&quot;/&gt;&lt;wsp:rsid wsp:val=&quot;00CB0096&quot;/&gt;&lt;wsp:rsid wsp:val=&quot;00CB624A&quot;/&gt;&lt;wsp:rsid wsp:val=&quot;00CC191A&quot;/&gt;&lt;wsp:rsid wsp:val=&quot;00CE3C79&quot;/&gt;&lt;wsp:rsid wsp:val=&quot;00CF2726&quot;/&gt;&lt;wsp:rsid wsp:val=&quot;00CF7212&quot;/&gt;&lt;wsp:rsid wsp:val=&quot;00D02C5D&quot;/&gt;&lt;wsp:rsid wsp:val=&quot;00D34075&quot;/&gt;&lt;wsp:rsid wsp:val=&quot;00D506E8&quot;/&gt;&lt;wsp:rsid wsp:val=&quot;00D559E0&quot;/&gt;&lt;wsp:rsid wsp:val=&quot;00D62393&quot;/&gt;&lt;wsp:rsid wsp:val=&quot;00D71156&quot;/&gt;&lt;wsp:rsid wsp:val=&quot;00D87109&quot;/&gt;&lt;wsp:rsid wsp:val=&quot;00DC359B&quot;/&gt;&lt;wsp:rsid wsp:val=&quot;00DC4A59&quot;/&gt;&lt;wsp:rsid wsp:val=&quot;00DF66FA&quot;/&gt;&lt;wsp:rsid wsp:val=&quot;00E01CA6&quot;/&gt;&lt;wsp:rsid wsp:val=&quot;00E04860&quot;/&gt;&lt;wsp:rsid wsp:val=&quot;00E3669E&quot;/&gt;&lt;wsp:rsid wsp:val=&quot;00E57A72&quot;/&gt;&lt;wsp:rsid wsp:val=&quot;00E72992&quot;/&gt;&lt;wsp:rsid wsp:val=&quot;00EB2023&quot;/&gt;&lt;wsp:rsid wsp:val=&quot;00ED3AE9&quot;/&gt;&lt;wsp:rsid wsp:val=&quot;00ED788D&quot;/&gt;&lt;wsp:rsid wsp:val=&quot;00EE09B9&quot;/&gt;&lt;wsp:rsid wsp:val=&quot;00EE76D7&quot;/&gt;&lt;wsp:rsid wsp:val=&quot;00EF30D1&quot;/&gt;&lt;wsp:rsid wsp:val=&quot;00EF64C9&quot;/&gt;&lt;wsp:rsid wsp:val=&quot;00EF7A26&quot;/&gt;&lt;wsp:rsid wsp:val=&quot;00F145D3&quot;/&gt;&lt;wsp:rsid wsp:val=&quot;00F30B80&quot;/&gt;&lt;wsp:rsid wsp:val=&quot;00F67D56&quot;/&gt;&lt;wsp:rsid wsp:val=&quot;00F75631&quot;/&gt;&lt;wsp:rsid wsp:val=&quot;00F879A2&quot;/&gt;&lt;wsp:rsid wsp:val=&quot;00F94068&quot;/&gt;&lt;wsp:rsid wsp:val=&quot;00FA4968&quot;/&gt;&lt;wsp:rsid wsp:val=&quot;00FA6B94&quot;/&gt;&lt;wsp:rsid wsp:val=&quot;00FC351A&quot;/&gt;&lt;wsp:rsid wsp:val=&quot;00FD046A&quot;/&gt;&lt;wsp:rsid wsp:val=&quot;00FE0C59&quot;/&gt;&lt;wsp:rsid wsp:val=&quot;00FE2334&quot;/&gt;&lt;wsp:rsid wsp:val=&quot;00FE6F3D&quot;/&gt;&lt;wsp:rsid wsp:val=&quot;00FF4F9A&quot;/&gt;&lt;/wsp:rsids&gt;&lt;/w:docPr&gt;&lt;w:body&gt;&lt;w:p wsp:rsidR=&quot;00000000&quot; wsp:rsidRDefault=&quot;001B0B56&quot;&gt;&lt;m:oMathPara&gt;&lt;m:oMath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П†&lt;/m:t&gt;&lt;/m:r&gt;&lt;/m:e&gt;&lt;m:sup&gt;&lt;m:r&gt;&lt;w:rPr&gt;&lt;w:rFonts w:ascii=&quot;Cambria Math&quot; w:h-ansi=&quot;Cambria Math&quot;/&gt;&lt;wx:font wx:val=&quot;Cambria Math&quot;/&gt;&lt;w:i/&gt;&lt;/w:rPr&gt;&lt;m:t&gt;/&lt;/m:t&gt;&lt;/m:r&gt;&lt;/m:sup&gt;&lt;/m:sSup&gt;&lt;m:r&gt;&lt;w:rPr&gt;&lt;w:rFonts w:ascii=&quot;Cambria Math&quot; w:h-ansi=&quot;Cambria Math&quot;/&gt;&lt;wx:font wx:val=&quot;Cambria Math&quot;/&gt;&lt;w:i/&gt;&lt;/w:rPr&gt;&lt;m:t&gt; (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D506E8">
        <w:fldChar w:fldCharType="end"/>
      </w:r>
      <w:r>
        <w:t>) наименьшее.</w:t>
      </w:r>
    </w:p>
    <w:p w:rsidR="00894A19" w:rsidRDefault="00894A19" w:rsidP="001B50CF">
      <w:pPr>
        <w:ind w:firstLine="426"/>
        <w:jc w:val="both"/>
        <w:rPr>
          <w:b/>
        </w:rPr>
      </w:pPr>
      <w:r>
        <w:rPr>
          <w:b/>
        </w:rPr>
        <w:t xml:space="preserve">Вопрос 8: Поясните последовательность нахождения корня нелинейного уравнения средствами электронных таблиц </w:t>
      </w:r>
      <w:r>
        <w:rPr>
          <w:b/>
          <w:lang w:val="en-US"/>
        </w:rPr>
        <w:t>Microsoft</w:t>
      </w:r>
      <w:r>
        <w:rPr>
          <w:b/>
        </w:rPr>
        <w:t xml:space="preserve"> </w:t>
      </w:r>
      <w:r>
        <w:rPr>
          <w:b/>
          <w:lang w:val="en-US"/>
        </w:rPr>
        <w:t>Excel</w:t>
      </w:r>
      <w:r w:rsidRPr="00B504CE">
        <w:rPr>
          <w:b/>
        </w:rPr>
        <w:t>.</w:t>
      </w:r>
    </w:p>
    <w:p w:rsidR="00894A19" w:rsidRDefault="00894A19" w:rsidP="001B50CF">
      <w:pPr>
        <w:ind w:firstLine="426"/>
        <w:jc w:val="both"/>
        <w:rPr>
          <w:b/>
        </w:rPr>
      </w:pPr>
      <w:r w:rsidRPr="005B6D66">
        <w:t>1 Запускаем программу</w:t>
      </w:r>
      <w:r>
        <w:rPr>
          <w:b/>
          <w:lang w:val="en-US"/>
        </w:rPr>
        <w:t>Microsoft</w:t>
      </w:r>
      <w:r>
        <w:rPr>
          <w:b/>
        </w:rPr>
        <w:t xml:space="preserve"> </w:t>
      </w:r>
      <w:r>
        <w:rPr>
          <w:b/>
          <w:lang w:val="en-US"/>
        </w:rPr>
        <w:t>Excel</w:t>
      </w:r>
      <w:r>
        <w:rPr>
          <w:b/>
        </w:rPr>
        <w:t>.</w:t>
      </w:r>
    </w:p>
    <w:p w:rsidR="00894A19" w:rsidRDefault="00894A19" w:rsidP="001B50CF">
      <w:pPr>
        <w:ind w:firstLine="426"/>
        <w:jc w:val="both"/>
      </w:pPr>
      <w:r w:rsidRPr="005B6D66">
        <w:t>2 Помещаем в ячейку А1 «0»</w:t>
      </w:r>
    </w:p>
    <w:p w:rsidR="00894A19" w:rsidRDefault="00894A19" w:rsidP="001B50CF">
      <w:pPr>
        <w:ind w:firstLine="426"/>
        <w:jc w:val="both"/>
      </w:pPr>
      <w:r>
        <w:t>3 В ячейку В1 левую часть нелинейного  уравнения.</w:t>
      </w:r>
    </w:p>
    <w:p w:rsidR="00894A19" w:rsidRDefault="00894A19" w:rsidP="001B50CF">
      <w:pPr>
        <w:ind w:firstLine="426"/>
        <w:jc w:val="both"/>
      </w:pPr>
      <w:r>
        <w:t>4 Устанавливаем команду «Подбор параметра», если она отсутствует на панели инстр</w:t>
      </w:r>
      <w:r>
        <w:t>у</w:t>
      </w:r>
      <w:r>
        <w:t>ментов.</w:t>
      </w:r>
    </w:p>
    <w:p w:rsidR="00894A19" w:rsidRPr="00F56239" w:rsidRDefault="00894A19" w:rsidP="001B50CF">
      <w:pPr>
        <w:pStyle w:val="ListParagraph"/>
        <w:widowControl/>
        <w:numPr>
          <w:ilvl w:val="0"/>
          <w:numId w:val="21"/>
        </w:numPr>
        <w:autoSpaceDE/>
        <w:autoSpaceDN/>
        <w:adjustRightInd/>
        <w:jc w:val="both"/>
      </w:pPr>
      <w:r w:rsidRPr="00F56239">
        <w:t>Активизируем ячейку В1 и выполняем Подбор параметров.</w:t>
      </w:r>
    </w:p>
    <w:p w:rsidR="00894A19" w:rsidRPr="00F56239" w:rsidRDefault="00894A19" w:rsidP="001B50CF">
      <w:pPr>
        <w:pStyle w:val="ListParagraph"/>
        <w:widowControl/>
        <w:numPr>
          <w:ilvl w:val="0"/>
          <w:numId w:val="21"/>
        </w:numPr>
        <w:autoSpaceDE/>
        <w:autoSpaceDN/>
        <w:adjustRightInd/>
        <w:jc w:val="both"/>
      </w:pPr>
      <w:r>
        <w:t>Задаваясь начальным приближением Х</w:t>
      </w:r>
      <w:r>
        <w:rPr>
          <w:vertAlign w:val="subscript"/>
        </w:rPr>
        <w:t>0</w:t>
      </w:r>
      <w:r>
        <w:t>, находим значение корня А1.</w:t>
      </w:r>
    </w:p>
    <w:p w:rsidR="00894A19" w:rsidRPr="008302C7" w:rsidRDefault="00894A19" w:rsidP="001B50CF">
      <w:pPr>
        <w:rPr>
          <w:lang w:eastAsia="zh-CN"/>
        </w:rPr>
      </w:pPr>
    </w:p>
    <w:p w:rsidR="00894A19" w:rsidRDefault="00894A19">
      <w:pPr>
        <w:widowControl/>
        <w:autoSpaceDE/>
        <w:autoSpaceDN/>
        <w:adjustRightInd/>
        <w:rPr>
          <w:b/>
          <w:bCs/>
          <w:kern w:val="32"/>
          <w:sz w:val="28"/>
          <w:szCs w:val="32"/>
        </w:rPr>
      </w:pPr>
      <w:r>
        <w:rPr>
          <w:caps/>
        </w:rPr>
        <w:br w:type="page"/>
      </w:r>
    </w:p>
    <w:p w:rsidR="00894A19" w:rsidRDefault="00894A19" w:rsidP="006A43C2">
      <w:pPr>
        <w:pStyle w:val="Heading1"/>
        <w:rPr>
          <w:rFonts w:cs="Times New Roman"/>
          <w:caps w:val="0"/>
        </w:rPr>
        <w:sectPr w:rsidR="00894A19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894A19" w:rsidRPr="00472FEE" w:rsidRDefault="00894A19" w:rsidP="006A43C2">
      <w:pPr>
        <w:pStyle w:val="Heading1"/>
        <w:rPr>
          <w:rFonts w:cs="Times New Roman"/>
          <w:caps w:val="0"/>
          <w:sz w:val="24"/>
          <w:szCs w:val="24"/>
        </w:rPr>
      </w:pPr>
      <w:r w:rsidRPr="00472FEE">
        <w:rPr>
          <w:rFonts w:cs="Times New Roman"/>
          <w:caps w:val="0"/>
          <w:sz w:val="24"/>
          <w:szCs w:val="24"/>
        </w:rPr>
        <w:t>7 Оценочные средства для проведения промежуточной аттестации</w:t>
      </w:r>
    </w:p>
    <w:p w:rsidR="00894A19" w:rsidRPr="005E277E" w:rsidRDefault="00894A19" w:rsidP="009A53F6">
      <w:pPr>
        <w:rPr>
          <w:b/>
        </w:rPr>
      </w:pPr>
      <w:r w:rsidRPr="005E277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0A0"/>
      </w:tblPr>
      <w:tblGrid>
        <w:gridCol w:w="1547"/>
        <w:gridCol w:w="3365"/>
        <w:gridCol w:w="9768"/>
      </w:tblGrid>
      <w:tr w:rsidR="00894A19" w:rsidRPr="00457C1A" w:rsidTr="000A5027">
        <w:trPr>
          <w:trHeight w:val="941"/>
          <w:tblHeader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A19" w:rsidRPr="002708FE" w:rsidRDefault="00894A19" w:rsidP="009A53F6">
            <w:pPr>
              <w:jc w:val="center"/>
            </w:pPr>
            <w:r w:rsidRPr="002708FE">
              <w:t xml:space="preserve">Структурный элемент </w:t>
            </w:r>
            <w:r w:rsidRPr="002708FE">
              <w:br/>
              <w:t>компетенции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A19" w:rsidRPr="002708FE" w:rsidRDefault="00894A19" w:rsidP="007D6FA5">
            <w:pPr>
              <w:jc w:val="center"/>
            </w:pPr>
            <w:r w:rsidRPr="002708FE">
              <w:rPr>
                <w:bCs/>
              </w:rPr>
              <w:t xml:space="preserve">Планируемые результаты </w:t>
            </w:r>
            <w:r>
              <w:rPr>
                <w:bCs/>
              </w:rPr>
              <w:br/>
            </w:r>
            <w:r w:rsidRPr="002708FE">
              <w:rPr>
                <w:bCs/>
              </w:rPr>
              <w:t xml:space="preserve">обучения 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A19" w:rsidRPr="002708FE" w:rsidRDefault="00894A19" w:rsidP="009A53F6">
            <w:pPr>
              <w:jc w:val="center"/>
            </w:pPr>
            <w:r w:rsidRPr="002708FE">
              <w:t>Оценочные средства</w:t>
            </w:r>
          </w:p>
        </w:tc>
      </w:tr>
      <w:tr w:rsidR="00894A19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9A53F6" w:rsidRDefault="00894A19" w:rsidP="009A53F6">
            <w:pPr>
              <w:rPr>
                <w:highlight w:val="yellow"/>
              </w:rPr>
            </w:pPr>
            <w:r>
              <w:rPr>
                <w:b/>
              </w:rPr>
              <w:t>ДПК-1 И</w:t>
            </w:r>
            <w:r w:rsidRPr="002F6905">
              <w:rPr>
                <w:b/>
              </w:rPr>
              <w:t>спользует основные законы естественнонаучных дисциплин в профессиональной деятельности, применяет методы мат</w:t>
            </w:r>
            <w:r w:rsidRPr="002F6905">
              <w:rPr>
                <w:b/>
              </w:rPr>
              <w:t>е</w:t>
            </w:r>
            <w:r w:rsidRPr="002F6905">
              <w:rPr>
                <w:b/>
              </w:rPr>
              <w:t>матического анализа и моделирования, теоретического и экспериментального исследования</w:t>
            </w:r>
          </w:p>
        </w:tc>
      </w:tr>
      <w:tr w:rsidR="00894A19" w:rsidRPr="00457C1A" w:rsidTr="007D6FA5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457C1A" w:rsidRDefault="00894A19" w:rsidP="009A53F6">
            <w:pPr>
              <w:rPr>
                <w:highlight w:val="yellow"/>
              </w:rPr>
            </w:pPr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571228" w:rsidRDefault="00894A19" w:rsidP="009A53F6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>
              <w:t>чи</w:t>
            </w:r>
            <w:r>
              <w:t>с</w:t>
            </w:r>
            <w:r>
              <w:t xml:space="preserve">ленные </w:t>
            </w:r>
            <w:r w:rsidRPr="00571228">
              <w:t xml:space="preserve">методы </w:t>
            </w:r>
            <w:r>
              <w:t>реализации классов математических моделей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CB0096" w:rsidRDefault="00894A19" w:rsidP="007D6FA5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894A19" w:rsidRPr="00300726" w:rsidRDefault="00894A19" w:rsidP="007D6FA5">
            <w:pPr>
              <w:ind w:left="58"/>
            </w:pPr>
            <w:r>
              <w:t>Методы решения систем линейный алгебраических уравнений.  Апроксимация функций и ее применение. Численные методы решения дифференциальных уравнений. Задачи оптим</w:t>
            </w:r>
            <w:r>
              <w:t>и</w:t>
            </w:r>
            <w:r>
              <w:t>зации и численные методы их решения .</w:t>
            </w:r>
          </w:p>
        </w:tc>
      </w:tr>
      <w:tr w:rsidR="00894A19" w:rsidRPr="00457C1A" w:rsidTr="007D6FA5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457C1A" w:rsidRDefault="00894A19" w:rsidP="009A53F6">
            <w:pPr>
              <w:rPr>
                <w:highlight w:val="yellow"/>
              </w:rPr>
            </w:pPr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3D7B" w:rsidRDefault="00894A19" w:rsidP="004F3403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t xml:space="preserve">самостоятельно решать модельные и прикладные задачи </w:t>
            </w:r>
            <w:r w:rsidRPr="00B33D7B">
              <w:t>численны</w:t>
            </w:r>
            <w:r>
              <w:t>ми</w:t>
            </w:r>
            <w:r w:rsidRPr="00B33D7B">
              <w:t xml:space="preserve"> мет</w:t>
            </w:r>
            <w:r w:rsidRPr="00B33D7B">
              <w:t>о</w:t>
            </w:r>
            <w:r w:rsidRPr="00B33D7B">
              <w:t>д</w:t>
            </w:r>
            <w:r>
              <w:t>ами</w:t>
            </w:r>
            <w:r w:rsidRPr="00483ED5">
              <w:t xml:space="preserve"> в профессиональной деятельности, объяснять и строить типичные модели задач </w:t>
            </w:r>
            <w:r w:rsidRPr="00B33D7B">
              <w:t>численны</w:t>
            </w:r>
            <w:r>
              <w:t>ми</w:t>
            </w:r>
            <w:r w:rsidRPr="00B33D7B">
              <w:t xml:space="preserve"> метод</w:t>
            </w:r>
            <w:r>
              <w:t>а</w:t>
            </w:r>
            <w:r>
              <w:t>ми</w:t>
            </w:r>
            <w:r w:rsidRPr="00B33D7B">
              <w:t xml:space="preserve"> проводить логическое обоснование </w:t>
            </w:r>
            <w:r>
              <w:t>решения</w:t>
            </w:r>
          </w:p>
          <w:p w:rsidR="00894A19" w:rsidRPr="00B33D7B" w:rsidRDefault="00894A19" w:rsidP="004F3403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>проводить анализ разли</w:t>
            </w:r>
            <w:r w:rsidRPr="00B33D7B">
              <w:t>ч</w:t>
            </w:r>
            <w:r w:rsidRPr="00B33D7B">
              <w:t xml:space="preserve">ных вариантов </w:t>
            </w:r>
            <w:r>
              <w:t>решений</w:t>
            </w:r>
            <w:r w:rsidRPr="00B33D7B">
              <w:t xml:space="preserve">, прогнозировать </w:t>
            </w:r>
            <w:r>
              <w:t>результаты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CB0096" w:rsidRDefault="00894A19" w:rsidP="007D6FA5">
            <w:pPr>
              <w:pStyle w:val="a9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i/>
                <w:spacing w:val="0"/>
                <w:sz w:val="24"/>
                <w:szCs w:val="24"/>
              </w:rPr>
            </w:pPr>
            <w:r w:rsidRPr="00CB0096">
              <w:rPr>
                <w:i/>
                <w:spacing w:val="0"/>
                <w:sz w:val="24"/>
                <w:szCs w:val="24"/>
              </w:rPr>
              <w:t>Типовые практические задания:</w:t>
            </w:r>
          </w:p>
          <w:p w:rsidR="00894A19" w:rsidRDefault="00894A19" w:rsidP="007D6FA5">
            <w:pPr>
              <w:pStyle w:val="a9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spacing w:val="0"/>
                <w:sz w:val="24"/>
                <w:szCs w:val="24"/>
              </w:rPr>
            </w:pPr>
            <w:r w:rsidRPr="00EE76D7">
              <w:rPr>
                <w:spacing w:val="0"/>
                <w:sz w:val="24"/>
                <w:szCs w:val="24"/>
              </w:rPr>
              <w:t>Аппроксимировать функцию у= cos</w:t>
            </w:r>
            <w:r w:rsidRPr="00EE76D7">
              <w:rPr>
                <w:spacing w:val="0"/>
                <w:sz w:val="24"/>
                <w:szCs w:val="24"/>
                <w:vertAlign w:val="superscript"/>
              </w:rPr>
              <w:t>4</w:t>
            </w:r>
            <w:r w:rsidRPr="00EE76D7">
              <w:rPr>
                <w:spacing w:val="0"/>
                <w:sz w:val="24"/>
                <w:szCs w:val="24"/>
              </w:rPr>
              <w:t>(x) на отрезке (0;2)</w:t>
            </w:r>
          </w:p>
          <w:p w:rsidR="00894A19" w:rsidRPr="00EE76D7" w:rsidRDefault="00894A19" w:rsidP="007D6FA5">
            <w:pPr>
              <w:pStyle w:val="a9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spacing w:val="0"/>
                <w:sz w:val="24"/>
                <w:szCs w:val="24"/>
              </w:rPr>
            </w:pPr>
            <w:r w:rsidRPr="00EE76D7">
              <w:rPr>
                <w:spacing w:val="0"/>
                <w:sz w:val="24"/>
                <w:szCs w:val="24"/>
              </w:rPr>
              <w:t>Найти действительные корни уравнения х-sinх=0,25</w:t>
            </w:r>
          </w:p>
          <w:p w:rsidR="00894A19" w:rsidRPr="00EE76D7" w:rsidRDefault="00894A19" w:rsidP="007D6FA5">
            <w:pPr>
              <w:pStyle w:val="a9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spacing w:val="0"/>
                <w:sz w:val="24"/>
                <w:szCs w:val="24"/>
              </w:rPr>
            </w:pPr>
            <w:r w:rsidRPr="00EE76D7">
              <w:rPr>
                <w:spacing w:val="0"/>
                <w:sz w:val="24"/>
                <w:szCs w:val="24"/>
              </w:rPr>
              <w:t>Найти площадь криволинейной трапеции,</w:t>
            </w:r>
          </w:p>
          <w:p w:rsidR="00894A19" w:rsidRPr="002B6680" w:rsidRDefault="00894A19" w:rsidP="007D6FA5">
            <w:pPr>
              <w:pStyle w:val="a9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 xml:space="preserve"> ограниченной линиями: y= x</w:t>
            </w:r>
            <w:r w:rsidRPr="00EE76D7">
              <w:rPr>
                <w:spacing w:val="0"/>
                <w:sz w:val="24"/>
                <w:szCs w:val="24"/>
                <w:vertAlign w:val="superscript"/>
              </w:rPr>
              <w:t>2</w:t>
            </w:r>
            <w:r>
              <w:rPr>
                <w:spacing w:val="0"/>
                <w:sz w:val="24"/>
                <w:szCs w:val="24"/>
              </w:rPr>
              <w:t>e</w:t>
            </w:r>
            <w:r w:rsidRPr="00EE76D7">
              <w:rPr>
                <w:spacing w:val="0"/>
                <w:sz w:val="24"/>
                <w:szCs w:val="24"/>
                <w:vertAlign w:val="superscript"/>
              </w:rPr>
              <w:t>x</w:t>
            </w:r>
            <w:r w:rsidRPr="00EE76D7">
              <w:rPr>
                <w:spacing w:val="0"/>
                <w:sz w:val="24"/>
                <w:szCs w:val="24"/>
              </w:rPr>
              <w:t xml:space="preserve">; y=0; </w:t>
            </w:r>
            <w:r>
              <w:rPr>
                <w:spacing w:val="0"/>
                <w:sz w:val="24"/>
                <w:szCs w:val="24"/>
                <w:lang w:val="en-US"/>
              </w:rPr>
              <w:t>y</w:t>
            </w:r>
            <w:r w:rsidRPr="00EE76D7">
              <w:rPr>
                <w:spacing w:val="0"/>
                <w:sz w:val="24"/>
                <w:szCs w:val="24"/>
              </w:rPr>
              <w:t>=3</w:t>
            </w:r>
          </w:p>
          <w:p w:rsidR="00894A19" w:rsidRPr="00300726" w:rsidRDefault="00894A19" w:rsidP="007D6FA5">
            <w:pPr>
              <w:pStyle w:val="a9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spacing w:val="0"/>
                <w:sz w:val="24"/>
                <w:szCs w:val="24"/>
              </w:rPr>
            </w:pPr>
            <w:r w:rsidRPr="00EE76D7">
              <w:rPr>
                <w:spacing w:val="0"/>
                <w:sz w:val="24"/>
                <w:szCs w:val="24"/>
              </w:rPr>
              <w:t>Решить ОДУ: y’’+ x4y’+cos(x)y=1, y(0)=y’(0)=1</w:t>
            </w:r>
          </w:p>
        </w:tc>
      </w:tr>
      <w:tr w:rsidR="00894A19" w:rsidRPr="00457C1A" w:rsidTr="007D6FA5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457C1A" w:rsidRDefault="00894A19" w:rsidP="009A53F6">
            <w:pPr>
              <w:rPr>
                <w:highlight w:val="yellow"/>
              </w:rPr>
            </w:pPr>
            <w:r w:rsidRPr="00BA3E66"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D302AA" w:rsidRDefault="00894A19" w:rsidP="004F3403">
            <w:pPr>
              <w:pStyle w:val="BodyText2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>способами демонстрации умения анализировать с</w:t>
            </w:r>
            <w:r w:rsidRPr="000232BE">
              <w:rPr>
                <w:spacing w:val="-6"/>
              </w:rPr>
              <w:t>и</w:t>
            </w:r>
            <w:r w:rsidRPr="000232BE">
              <w:rPr>
                <w:spacing w:val="-6"/>
              </w:rPr>
              <w:t>туацию</w:t>
            </w:r>
            <w:r w:rsidRPr="00D302AA">
              <w:rPr>
                <w:i/>
              </w:rPr>
              <w:t xml:space="preserve"> </w:t>
            </w:r>
            <w:r w:rsidRPr="00B33D7B">
              <w:t>численны</w:t>
            </w:r>
            <w:r>
              <w:t>ми</w:t>
            </w:r>
            <w:r w:rsidRPr="00B33D7B">
              <w:t xml:space="preserve"> мет</w:t>
            </w:r>
            <w:r w:rsidRPr="00B33D7B">
              <w:t>о</w:t>
            </w:r>
            <w:r w:rsidRPr="00B33D7B">
              <w:t>д</w:t>
            </w:r>
            <w:r>
              <w:t>ами</w:t>
            </w:r>
            <w:r w:rsidRPr="00D302AA">
              <w:rPr>
                <w:i/>
              </w:rPr>
              <w:t>;</w:t>
            </w:r>
          </w:p>
          <w:p w:rsidR="00894A19" w:rsidRPr="00B33D7B" w:rsidRDefault="00894A19" w:rsidP="004F3403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>численными методами  р</w:t>
            </w:r>
            <w:r w:rsidRPr="00B33D7B">
              <w:rPr>
                <w:spacing w:val="-6"/>
              </w:rPr>
              <w:t>е</w:t>
            </w:r>
            <w:r w:rsidRPr="00B33D7B">
              <w:rPr>
                <w:spacing w:val="-6"/>
              </w:rPr>
              <w:t xml:space="preserve">шения задач </w:t>
            </w:r>
          </w:p>
          <w:p w:rsidR="00894A19" w:rsidRPr="00B33D7B" w:rsidRDefault="00894A19" w:rsidP="004F3403">
            <w:pPr>
              <w:numPr>
                <w:ilvl w:val="0"/>
                <w:numId w:val="16"/>
              </w:numPr>
              <w:jc w:val="both"/>
            </w:pPr>
            <w:r w:rsidRPr="00B33D7B">
              <w:t>способами демонстрации умения анализировать п</w:t>
            </w:r>
            <w:r w:rsidRPr="00B33D7B">
              <w:t>о</w:t>
            </w:r>
            <w:r w:rsidRPr="00B33D7B">
              <w:t>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ED3AE9" w:rsidRDefault="00894A19" w:rsidP="007D6FA5">
            <w:pPr>
              <w:rPr>
                <w:i/>
                <w:kern w:val="24"/>
              </w:rPr>
            </w:pPr>
            <w:r w:rsidRPr="00CB0096">
              <w:rPr>
                <w:i/>
                <w:kern w:val="24"/>
              </w:rPr>
              <w:t>Комплексные практические задания:</w:t>
            </w:r>
          </w:p>
          <w:p w:rsidR="00894A19" w:rsidRDefault="00894A19" w:rsidP="00287008">
            <w:pPr>
              <w:rPr>
                <w:spacing w:val="-6"/>
              </w:rPr>
            </w:pPr>
            <w:r w:rsidRPr="00287008">
              <w:rPr>
                <w:spacing w:val="-6"/>
              </w:rPr>
              <w:t>1</w:t>
            </w:r>
            <w:r>
              <w:rPr>
                <w:spacing w:val="-6"/>
              </w:rPr>
              <w:t>.</w:t>
            </w:r>
            <w:r w:rsidRPr="00287008">
              <w:rPr>
                <w:spacing w:val="-6"/>
              </w:rPr>
              <w:t>Функция задана таблицей своих значений. Применяя метод наименьших квадратов, приблизить функцию многочленами 1-ой и 2-ой степеней. Для каждого приближения определить величину среднеквадратичной погрешности. Построить точечный график функции и графики многочленов.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1600"/>
              <w:gridCol w:w="1599"/>
              <w:gridCol w:w="1599"/>
              <w:gridCol w:w="1600"/>
              <w:gridCol w:w="1600"/>
              <w:gridCol w:w="1600"/>
            </w:tblGrid>
            <w:tr w:rsidR="00894A19" w:rsidTr="00D506E8"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Х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-1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-0,5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0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0,5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1</w:t>
                  </w:r>
                </w:p>
              </w:tc>
            </w:tr>
            <w:tr w:rsidR="00894A19" w:rsidTr="00D506E8"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У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4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-3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0,2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-1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94A19" w:rsidRPr="00D506E8" w:rsidRDefault="00894A19" w:rsidP="00287008">
                  <w:pPr>
                    <w:rPr>
                      <w:kern w:val="24"/>
                    </w:rPr>
                  </w:pPr>
                  <w:r w:rsidRPr="00D506E8">
                    <w:rPr>
                      <w:kern w:val="24"/>
                    </w:rPr>
                    <w:t>2</w:t>
                  </w:r>
                </w:p>
              </w:tc>
            </w:tr>
          </w:tbl>
          <w:p w:rsidR="00894A19" w:rsidRDefault="00894A19" w:rsidP="00287008">
            <w:pPr>
              <w:rPr>
                <w:kern w:val="24"/>
              </w:rPr>
            </w:pPr>
            <w:r>
              <w:rPr>
                <w:kern w:val="24"/>
              </w:rPr>
              <w:t>2.Для функции: у=х</w:t>
            </w:r>
            <w:r w:rsidRPr="00287008">
              <w:rPr>
                <w:kern w:val="24"/>
                <w:vertAlign w:val="superscript"/>
              </w:rPr>
              <w:t>2</w:t>
            </w:r>
            <w:r>
              <w:rPr>
                <w:kern w:val="24"/>
              </w:rPr>
              <w:t>*</w:t>
            </w:r>
            <w:r>
              <w:rPr>
                <w:kern w:val="24"/>
                <w:lang w:val="en-US"/>
              </w:rPr>
              <w:t>sin</w:t>
            </w:r>
            <w:r w:rsidRPr="00287008">
              <w:rPr>
                <w:kern w:val="24"/>
              </w:rPr>
              <w:t>(</w:t>
            </w:r>
            <w:r>
              <w:rPr>
                <w:kern w:val="24"/>
              </w:rPr>
              <w:t>х</w:t>
            </w:r>
            <w:r w:rsidRPr="00287008">
              <w:rPr>
                <w:kern w:val="24"/>
                <w:vertAlign w:val="superscript"/>
              </w:rPr>
              <w:t>2</w:t>
            </w:r>
            <w:r w:rsidRPr="00287008">
              <w:rPr>
                <w:kern w:val="24"/>
              </w:rPr>
              <w:t>)</w:t>
            </w:r>
            <w:r>
              <w:rPr>
                <w:kern w:val="24"/>
              </w:rPr>
              <w:t>. Построить интерполяционный многочлен Лагранжа.</w:t>
            </w:r>
          </w:p>
          <w:p w:rsidR="00894A19" w:rsidRDefault="00894A19" w:rsidP="00287008">
            <w:pPr>
              <w:rPr>
                <w:kern w:val="24"/>
              </w:rPr>
            </w:pPr>
            <w:r>
              <w:rPr>
                <w:kern w:val="24"/>
              </w:rPr>
              <w:t>3.Посчитать площадь криволинейной трапеции, ограниченной линиями:</w:t>
            </w:r>
          </w:p>
          <w:p w:rsidR="00894A19" w:rsidRPr="00287008" w:rsidRDefault="00894A19" w:rsidP="00287008">
            <w:pPr>
              <w:rPr>
                <w:kern w:val="24"/>
              </w:rPr>
            </w:pPr>
            <w:r>
              <w:rPr>
                <w:kern w:val="24"/>
              </w:rPr>
              <w:t>у= х</w:t>
            </w:r>
            <w:r w:rsidRPr="00287008">
              <w:rPr>
                <w:kern w:val="24"/>
                <w:vertAlign w:val="superscript"/>
              </w:rPr>
              <w:t>2</w:t>
            </w:r>
            <w:r>
              <w:rPr>
                <w:kern w:val="24"/>
              </w:rPr>
              <w:t>*е</w:t>
            </w:r>
            <w:r w:rsidRPr="00287008">
              <w:rPr>
                <w:kern w:val="24"/>
                <w:vertAlign w:val="superscript"/>
              </w:rPr>
              <w:t>х</w:t>
            </w:r>
            <w:r>
              <w:rPr>
                <w:kern w:val="24"/>
              </w:rPr>
              <w:t xml:space="preserve"> , у=0, х=0,1, х=2</w:t>
            </w:r>
          </w:p>
        </w:tc>
      </w:tr>
      <w:tr w:rsidR="00894A19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7D6FA5" w:rsidRDefault="00894A19" w:rsidP="001A1C1A">
            <w:pPr>
              <w:rPr>
                <w:b/>
              </w:rPr>
            </w:pPr>
            <w:r w:rsidRPr="007D6FA5">
              <w:rPr>
                <w:b/>
              </w:rPr>
              <w:t>ПК-3 Готовностью к использованию методов математического моделирования материалов и технологических процессов, к теор</w:t>
            </w:r>
            <w:r w:rsidRPr="007D6FA5">
              <w:rPr>
                <w:b/>
              </w:rPr>
              <w:t>е</w:t>
            </w:r>
            <w:r w:rsidRPr="007D6FA5">
              <w:rPr>
                <w:b/>
              </w:rPr>
              <w:t xml:space="preserve">тическому анализу и экспериментальной проверке теоретических гипотез </w:t>
            </w:r>
          </w:p>
        </w:tc>
      </w:tr>
      <w:tr w:rsidR="00894A19" w:rsidRPr="00457C1A" w:rsidTr="000A5027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A3E66" w:rsidRDefault="00894A19" w:rsidP="009A53F6"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3D7B" w:rsidRDefault="00894A19" w:rsidP="001A1C1A">
            <w:pPr>
              <w:numPr>
                <w:ilvl w:val="0"/>
                <w:numId w:val="18"/>
              </w:numPr>
              <w:jc w:val="both"/>
              <w:rPr>
                <w:i/>
              </w:rPr>
            </w:pPr>
            <w:r w:rsidRPr="00B33D7B">
              <w:t>методологические основы и прикладной математич</w:t>
            </w:r>
            <w:r w:rsidRPr="00B33D7B">
              <w:t>е</w:t>
            </w:r>
            <w:r w:rsidRPr="00B33D7B">
              <w:t>ский аппарат, позволя</w:t>
            </w:r>
            <w:r w:rsidRPr="00B33D7B">
              <w:t>ю</w:t>
            </w:r>
            <w:r w:rsidRPr="00B33D7B">
              <w:t xml:space="preserve">щий выполнять анализ </w:t>
            </w:r>
            <w:r>
              <w:t>з</w:t>
            </w:r>
            <w:r>
              <w:t>а</w:t>
            </w:r>
            <w:r>
              <w:t>дачи</w:t>
            </w:r>
          </w:p>
          <w:p w:rsidR="00894A19" w:rsidRPr="00B33D7B" w:rsidRDefault="00894A19" w:rsidP="001A1C1A">
            <w:pPr>
              <w:pStyle w:val="BodyText2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>основные принципы разр</w:t>
            </w:r>
            <w:r w:rsidRPr="00B33D7B">
              <w:t>а</w:t>
            </w:r>
            <w:r w:rsidRPr="00B33D7B">
              <w:t>ботки математических мод</w:t>
            </w:r>
            <w:r w:rsidRPr="00B33D7B">
              <w:t>е</w:t>
            </w:r>
            <w:r w:rsidRPr="00B33D7B">
              <w:t>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A19" w:rsidRPr="00CB0096" w:rsidRDefault="00894A19" w:rsidP="00CB0096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894A19" w:rsidRPr="00B33D7B" w:rsidRDefault="00894A19" w:rsidP="00300726">
            <w:pPr>
              <w:ind w:left="58"/>
            </w:pPr>
            <w:r w:rsidRPr="00B33D7B">
              <w:t>Примеры неустойчивых задач и методов. Обусловленность СЛАУ.</w:t>
            </w:r>
          </w:p>
          <w:p w:rsidR="00894A19" w:rsidRPr="00B33D7B" w:rsidRDefault="00894A19" w:rsidP="00300726">
            <w:pPr>
              <w:ind w:left="58"/>
            </w:pPr>
            <w:r w:rsidRPr="00B33D7B">
              <w:t>Прямые методы решения СЛАУ (метод Гаусса, LU-разложение).</w:t>
            </w:r>
          </w:p>
          <w:p w:rsidR="00894A19" w:rsidRPr="00300726" w:rsidRDefault="00894A19" w:rsidP="00300726">
            <w:pPr>
              <w:ind w:left="58"/>
            </w:pPr>
            <w:r>
              <w:t>Метод прогонки решения СЛАУ.</w:t>
            </w:r>
          </w:p>
          <w:p w:rsidR="00894A19" w:rsidRPr="00300726" w:rsidRDefault="00894A19" w:rsidP="00300726">
            <w:pPr>
              <w:ind w:left="58"/>
            </w:pPr>
            <w:r w:rsidRPr="00300726">
              <w:t>Корректность и устойчивость методов прогонки. Особенности применения прямых методов решения СЛАУ (невязка, вычислительные затраты).</w:t>
            </w:r>
          </w:p>
          <w:p w:rsidR="00894A19" w:rsidRPr="00300726" w:rsidRDefault="00894A19" w:rsidP="00300726">
            <w:pPr>
              <w:ind w:left="58"/>
            </w:pPr>
            <w:r w:rsidRPr="00300726">
              <w:t xml:space="preserve">Итерационные методы решения СЛАУ (метод простой итерации). </w:t>
            </w:r>
          </w:p>
          <w:p w:rsidR="00894A19" w:rsidRPr="00300726" w:rsidRDefault="00894A19" w:rsidP="00300726">
            <w:pPr>
              <w:ind w:left="58"/>
            </w:pPr>
            <w:r w:rsidRPr="00300726">
              <w:t>Итерационные методы решения СЛАУ (метод Зейделя).</w:t>
            </w:r>
          </w:p>
          <w:p w:rsidR="00894A19" w:rsidRPr="00300726" w:rsidRDefault="00894A19" w:rsidP="00300726">
            <w:pPr>
              <w:ind w:left="58"/>
            </w:pPr>
            <w:r w:rsidRPr="00300726">
              <w:t>Теорема о неподвижной точке. Априорная и апостериорная оценка сходимости в методе простой итерации.</w:t>
            </w:r>
          </w:p>
          <w:p w:rsidR="00894A19" w:rsidRPr="00300726" w:rsidRDefault="00894A19" w:rsidP="00300726">
            <w:pPr>
              <w:ind w:left="58"/>
            </w:pPr>
            <w:r w:rsidRPr="00300726">
              <w:t>Алгоритмы и методы  поиска корней уравнения. (метод секущих).</w:t>
            </w:r>
          </w:p>
          <w:p w:rsidR="00894A19" w:rsidRPr="00300726" w:rsidRDefault="00894A19" w:rsidP="00300726">
            <w:pPr>
              <w:ind w:left="58"/>
            </w:pPr>
            <w:r w:rsidRPr="00300726">
              <w:t>Алгоритмы и методы  поиска корней уравнения. (метод дихотомии).</w:t>
            </w:r>
          </w:p>
          <w:p w:rsidR="00894A19" w:rsidRPr="00300726" w:rsidRDefault="00894A19" w:rsidP="00300726">
            <w:pPr>
              <w:ind w:left="58"/>
            </w:pPr>
            <w:r w:rsidRPr="00300726">
              <w:t>Алгоритмы и методы  поиска корней уравнения. (метод простой итерации).</w:t>
            </w:r>
          </w:p>
          <w:p w:rsidR="00894A19" w:rsidRPr="00300726" w:rsidRDefault="00894A19" w:rsidP="00300726">
            <w:pPr>
              <w:ind w:left="58"/>
            </w:pPr>
            <w:r w:rsidRPr="00300726">
              <w:t>Алгоритмы и методы  поиска корней уравнения. (метод Ньютона).</w:t>
            </w:r>
          </w:p>
          <w:p w:rsidR="00894A19" w:rsidRPr="00300726" w:rsidRDefault="00894A19" w:rsidP="00300726">
            <w:pPr>
              <w:ind w:left="58"/>
            </w:pPr>
            <w:r w:rsidRPr="00300726">
              <w:t>Численное</w:t>
            </w:r>
            <w:r w:rsidRPr="00054763">
              <w:t xml:space="preserve"> </w:t>
            </w:r>
            <w:r w:rsidRPr="00300726">
              <w:t xml:space="preserve">рещение систем нелинейных уравнений. Метод Ньютона. </w:t>
            </w:r>
          </w:p>
        </w:tc>
      </w:tr>
      <w:tr w:rsidR="00894A19" w:rsidRPr="00457C1A" w:rsidTr="000A5027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A3E66" w:rsidRDefault="00894A19" w:rsidP="009A53F6"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5243E2" w:rsidRDefault="00894A19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обсуждать способы эффе</w:t>
            </w:r>
            <w:r w:rsidRPr="002B7404">
              <w:rPr>
                <w:sz w:val="22"/>
                <w:szCs w:val="22"/>
              </w:rPr>
              <w:t>к</w:t>
            </w:r>
            <w:r w:rsidRPr="002B7404">
              <w:rPr>
                <w:sz w:val="22"/>
                <w:szCs w:val="22"/>
              </w:rPr>
              <w:t>тивного решения;  осваивать методики использования программных средств для решения практических задач</w:t>
            </w:r>
          </w:p>
          <w:p w:rsidR="00894A19" w:rsidRPr="005243E2" w:rsidRDefault="00894A19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выявлять и строить типичные модели решения предметных задач по изученным обра</w:t>
            </w:r>
            <w:r w:rsidRPr="002B7404">
              <w:rPr>
                <w:sz w:val="22"/>
                <w:szCs w:val="22"/>
              </w:rPr>
              <w:t>з</w:t>
            </w:r>
            <w:r w:rsidRPr="002B7404">
              <w:rPr>
                <w:sz w:val="22"/>
                <w:szCs w:val="22"/>
              </w:rPr>
              <w:t>цам</w:t>
            </w:r>
          </w:p>
          <w:p w:rsidR="00894A19" w:rsidRPr="00B33D7B" w:rsidRDefault="00894A19" w:rsidP="002C6533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временные информационные технологии в процессе пр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фессиональной деятельн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сти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CB0096" w:rsidRDefault="00894A19" w:rsidP="00CB0096">
            <w:pPr>
              <w:pStyle w:val="a9"/>
              <w:shd w:val="clear" w:color="auto" w:fill="auto"/>
              <w:spacing w:line="240" w:lineRule="auto"/>
              <w:ind w:left="90" w:firstLine="0"/>
              <w:jc w:val="left"/>
              <w:rPr>
                <w:i/>
                <w:spacing w:val="0"/>
                <w:sz w:val="24"/>
                <w:szCs w:val="24"/>
              </w:rPr>
            </w:pPr>
            <w:bookmarkStart w:id="36" w:name="588"/>
            <w:bookmarkEnd w:id="36"/>
            <w:r w:rsidRPr="00CB0096">
              <w:rPr>
                <w:i/>
                <w:spacing w:val="0"/>
                <w:sz w:val="24"/>
                <w:szCs w:val="24"/>
              </w:rPr>
              <w:t>Типовые практические задания:</w:t>
            </w:r>
          </w:p>
          <w:p w:rsidR="00894A19" w:rsidRPr="00300726" w:rsidRDefault="00894A19" w:rsidP="00300726">
            <w:pPr>
              <w:ind w:left="58"/>
            </w:pPr>
            <w:r>
              <w:t>1.</w:t>
            </w:r>
            <w:r w:rsidRPr="00300726">
              <w:t>Через сосуд ёмкостью а литров, наполненный водным раствором некоторой соли, непр</w:t>
            </w:r>
            <w:r w:rsidRPr="00300726">
              <w:t>е</w:t>
            </w:r>
            <w:r w:rsidRPr="00300726">
              <w:t>рывно протекает жидкость, причем в единицу времени втекает b литров чистой воды и в</w:t>
            </w:r>
            <w:r w:rsidRPr="00300726">
              <w:t>ы</w:t>
            </w:r>
            <w:r w:rsidRPr="00300726">
              <w:t>текает такое же количество раствора.</w:t>
            </w:r>
          </w:p>
          <w:p w:rsidR="00894A19" w:rsidRDefault="00894A19" w:rsidP="00300726">
            <w:pPr>
              <w:ind w:left="58"/>
            </w:pPr>
            <w:r w:rsidRPr="00300726">
              <w:t>Найти закон, по которому изменяется содержание соли в сосуде в зависимости от времени протекания жидкости через сосуд</w:t>
            </w:r>
            <w:r>
              <w:t xml:space="preserve"> </w:t>
            </w:r>
            <w:r>
              <w:rPr>
                <w:lang w:val="en-US"/>
              </w:rPr>
              <w:t>bx</w:t>
            </w:r>
            <w:r w:rsidRPr="00CB0096">
              <w:t>/</w:t>
            </w:r>
            <w:r>
              <w:rPr>
                <w:lang w:val="en-US"/>
              </w:rPr>
              <w:t>a</w:t>
            </w:r>
            <w:r w:rsidRPr="00300726">
              <w:t>.</w:t>
            </w:r>
          </w:p>
          <w:p w:rsidR="00894A19" w:rsidRPr="00300726" w:rsidRDefault="00894A19" w:rsidP="00300726">
            <w:pPr>
              <w:ind w:left="58"/>
            </w:pPr>
            <w:r w:rsidRPr="000467F6">
              <w:t>2.Смесь карбонатов калия и натрия массой 7 г обработали серной кислотой, взятой в избы</w:t>
            </w:r>
            <w:r w:rsidRPr="000467F6">
              <w:t>т</w:t>
            </w:r>
            <w:r w:rsidRPr="000467F6">
              <w:t>ке. При этом выделившийся газ занял объем 1,344 л (н.у.). Определить массовые доли ка</w:t>
            </w:r>
            <w:r w:rsidRPr="000467F6">
              <w:t>р</w:t>
            </w:r>
            <w:r w:rsidRPr="000467F6">
              <w:t>бонатов в исходной смеси.</w:t>
            </w:r>
          </w:p>
        </w:tc>
      </w:tr>
      <w:tr w:rsidR="00894A19" w:rsidRPr="00457C1A" w:rsidTr="000A5027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166CA6" w:rsidRDefault="00894A19" w:rsidP="009A53F6">
            <w:r w:rsidRPr="00166CA6"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B33D7B" w:rsidRDefault="00894A19" w:rsidP="002F554D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>навыками выделения о</w:t>
            </w:r>
            <w:r w:rsidRPr="00B33D7B">
              <w:t>т</w:t>
            </w:r>
            <w:r w:rsidRPr="00B33D7B">
              <w:t>дельных этапов в решении общих задач при помощи численных методов</w:t>
            </w:r>
          </w:p>
          <w:p w:rsidR="00894A19" w:rsidRPr="00B33D7B" w:rsidRDefault="00894A19" w:rsidP="002F554D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</w:t>
            </w:r>
            <w:r w:rsidRPr="00B33D7B">
              <w:t>н</w:t>
            </w:r>
            <w:r w:rsidRPr="00B33D7B">
              <w:t>ных при теоретических и экспериментальных и</w:t>
            </w:r>
            <w:r w:rsidRPr="00B33D7B">
              <w:t>с</w:t>
            </w:r>
            <w:r w:rsidRPr="00B33D7B">
              <w:t>следованиях, интерпрет</w:t>
            </w:r>
            <w:r w:rsidRPr="00B33D7B">
              <w:t>а</w:t>
            </w:r>
            <w:r w:rsidRPr="00B33D7B">
              <w:t>ции полученных результ</w:t>
            </w:r>
            <w:r w:rsidRPr="00B33D7B">
              <w:t>а</w:t>
            </w:r>
            <w:r w:rsidRPr="00B33D7B">
              <w:t>тов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A19" w:rsidRPr="00CB0096" w:rsidRDefault="00894A19" w:rsidP="00CB0096">
            <w:pPr>
              <w:rPr>
                <w:i/>
                <w:kern w:val="24"/>
              </w:rPr>
            </w:pPr>
            <w:r w:rsidRPr="00CB0096">
              <w:rPr>
                <w:i/>
                <w:kern w:val="24"/>
              </w:rPr>
              <w:t>Комплексные практические задания:</w:t>
            </w:r>
          </w:p>
          <w:p w:rsidR="00894A19" w:rsidRPr="003F1349" w:rsidRDefault="00894A19" w:rsidP="003F1349">
            <w:pPr>
              <w:widowControl/>
              <w:autoSpaceDE/>
              <w:autoSpaceDN/>
              <w:adjustRightInd/>
            </w:pPr>
            <w:r w:rsidRPr="003F1349">
              <w:rPr>
                <w:color w:val="000000"/>
              </w:rPr>
              <w:t>1. Математическая модель трубчатого реактора с продольным перемешиванием в нестаци</w:t>
            </w:r>
            <w:r w:rsidRPr="003F1349">
              <w:rPr>
                <w:color w:val="000000"/>
              </w:rPr>
              <w:t>о</w:t>
            </w:r>
            <w:r w:rsidRPr="003F1349">
              <w:rPr>
                <w:color w:val="000000"/>
              </w:rPr>
              <w:t>нарном режиме имеет вид:</w:t>
            </w:r>
          </w:p>
          <w:tbl>
            <w:tblPr>
              <w:tblW w:w="4750" w:type="pct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1500"/>
              <w:gridCol w:w="7568"/>
              <w:gridCol w:w="60"/>
            </w:tblGrid>
            <w:tr w:rsidR="00894A19" w:rsidRPr="003F1349" w:rsidTr="003F1349">
              <w:trPr>
                <w:tblCellSpacing w:w="0" w:type="dxa"/>
              </w:trPr>
              <w:tc>
                <w:tcPr>
                  <w:tcW w:w="1500" w:type="dxa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t> </w:t>
                  </w:r>
                </w:p>
              </w:tc>
              <w:tc>
                <w:tcPr>
                  <w:tcW w:w="0" w:type="auto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CD5666">
                    <w:rPr>
                      <w:noProof/>
                    </w:rPr>
                    <w:pict>
                      <v:shape id="Рисунок 11" o:spid="_x0000_i1077" type="#_x0000_t75" alt="http://cs.muctr.ru/html2/2/test2_1_1.gif" style="width:126pt;height:38.25pt;visibility:visible">
                        <v:imagedata r:id="rId39" o:title="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</w:tbl>
          <w:p w:rsidR="00894A19" w:rsidRPr="003F1349" w:rsidRDefault="00894A19" w:rsidP="003F1349">
            <w:pPr>
              <w:widowControl/>
              <w:autoSpaceDE/>
              <w:autoSpaceDN/>
              <w:adjustRightInd/>
            </w:pPr>
            <w:r w:rsidRPr="005B31E4">
              <w:rPr>
                <w:color w:val="000000"/>
              </w:rPr>
              <w:t>где k - константа скорости химической реакции; с - концентрация исходного реагента; v - линейная скорость потока; х - координата по длине реактора; D - коэффициент диффузии.</w:t>
            </w:r>
            <w:r w:rsidRPr="003F1349">
              <w:rPr>
                <w:color w:val="000000"/>
              </w:rPr>
              <w:t> </w:t>
            </w:r>
            <w:r w:rsidRPr="003F1349">
              <w:rPr>
                <w:color w:val="000000"/>
              </w:rPr>
              <w:br/>
              <w:t>Выберите правильное решение задачи обезразмеривания этого дифференциального уравн</w:t>
            </w:r>
            <w:r w:rsidRPr="003F1349">
              <w:rPr>
                <w:color w:val="000000"/>
              </w:rPr>
              <w:t>е</w:t>
            </w:r>
            <w:r w:rsidRPr="003F1349">
              <w:rPr>
                <w:color w:val="000000"/>
              </w:rPr>
              <w:t>ния и определения характерных значений линейной скорости потока, коэффициента дифф</w:t>
            </w:r>
            <w:r w:rsidRPr="003F1349">
              <w:rPr>
                <w:color w:val="000000"/>
              </w:rPr>
              <w:t>у</w:t>
            </w:r>
            <w:r w:rsidRPr="003F1349">
              <w:rPr>
                <w:color w:val="000000"/>
              </w:rPr>
              <w:t>зии и константы скорости химической реакции.</w:t>
            </w:r>
          </w:p>
          <w:tbl>
            <w:tblPr>
              <w:tblW w:w="4750" w:type="pct"/>
              <w:jc w:val="center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A0"/>
            </w:tblPr>
            <w:tblGrid>
              <w:gridCol w:w="649"/>
              <w:gridCol w:w="8479"/>
            </w:tblGrid>
            <w:tr w:rsidR="00894A19" w:rsidRPr="003F1349" w:rsidTr="003F1349">
              <w:trPr>
                <w:tblCellSpacing w:w="15" w:type="dxa"/>
                <w:jc w:val="center"/>
              </w:trPr>
              <w:tc>
                <w:tcPr>
                  <w:tcW w:w="150" w:type="dxa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>
                    <w:pict>
                      <v:shape id="_x0000_i1078" type="#_x0000_t75" style="width:20.25pt;height:18pt">
                        <v:imagedata r:id="rId40" o:title=""/>
                      </v:shape>
                    </w:pict>
                  </w:r>
                </w:p>
              </w:tc>
              <w:tc>
                <w:tcPr>
                  <w:tcW w:w="6105" w:type="dxa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CD5666">
                    <w:rPr>
                      <w:noProof/>
                    </w:rPr>
                    <w:pict>
                      <v:shape id="Рисунок 10" o:spid="_x0000_i1079" type="#_x0000_t75" alt="http://cs.muctr.ru/html2/2/test2_1_2.gif" style="width:321.75pt;height:200.25pt;visibility:visible">
                        <v:imagedata r:id="rId41" o:title=""/>
                      </v:shape>
                    </w:pict>
                  </w:r>
                </w:p>
              </w:tc>
            </w:tr>
            <w:tr w:rsidR="00894A1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80" style="width:0;height:.75pt" o:hralign="center" o:hrstd="t" o:hrnoshade="t" o:hr="t" fillcolor="#156b1d" stroked="f"/>
                    </w:pict>
                  </w:r>
                </w:p>
              </w:tc>
            </w:tr>
            <w:tr w:rsidR="00894A1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>
                    <w:pict>
                      <v:shape id="_x0000_i1081" type="#_x0000_t75" style="width:20.25pt;height:18pt">
                        <v:imagedata r:id="rId40" o:title="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CD5666">
                    <w:rPr>
                      <w:noProof/>
                    </w:rPr>
                    <w:pict>
                      <v:shape id="Рисунок 9" o:spid="_x0000_i1082" type="#_x0000_t75" alt="http://cs.muctr.ru/html2/2/test2_1_3.gif" style="width:321.75pt;height:200.25pt;visibility:visible">
                        <v:imagedata r:id="rId42" o:title=""/>
                      </v:shape>
                    </w:pict>
                  </w:r>
                </w:p>
              </w:tc>
            </w:tr>
            <w:tr w:rsidR="00894A1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83" style="width:0;height:.75pt" o:hralign="center" o:hrstd="t" o:hrnoshade="t" o:hr="t" fillcolor="#156b1d" stroked="f"/>
                    </w:pict>
                  </w:r>
                </w:p>
              </w:tc>
            </w:tr>
            <w:tr w:rsidR="00894A1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>
                    <w:pict>
                      <v:shape id="_x0000_i1084" type="#_x0000_t75" style="width:20.25pt;height:18pt">
                        <v:imagedata r:id="rId40" o:title="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CD5666">
                    <w:rPr>
                      <w:noProof/>
                    </w:rPr>
                    <w:pict>
                      <v:shape id="Рисунок 8" o:spid="_x0000_i1085" type="#_x0000_t75" alt="http://cs.muctr.ru/html2/2/test2_1_4.gif" style="width:321.75pt;height:198pt;visibility:visible">
                        <v:imagedata r:id="rId43" o:title=""/>
                      </v:shape>
                    </w:pict>
                  </w:r>
                </w:p>
              </w:tc>
            </w:tr>
            <w:tr w:rsidR="00894A1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86" style="width:0;height:.75pt" o:hralign="center" o:hrstd="t" o:hrnoshade="t" o:hr="t" fillcolor="#156b1d" stroked="f"/>
                    </w:pict>
                  </w:r>
                </w:p>
              </w:tc>
            </w:tr>
            <w:tr w:rsidR="00894A1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>
                    <w:pict>
                      <v:shape id="_x0000_i1087" type="#_x0000_t75" style="width:20.25pt;height:18pt">
                        <v:imagedata r:id="rId40" o:title="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894A19" w:rsidRPr="003F1349" w:rsidRDefault="00894A19" w:rsidP="003F1349">
                  <w:pPr>
                    <w:widowControl/>
                    <w:autoSpaceDE/>
                    <w:autoSpaceDN/>
                    <w:adjustRightInd/>
                  </w:pPr>
                  <w:r w:rsidRPr="00CD5666">
                    <w:rPr>
                      <w:noProof/>
                    </w:rPr>
                    <w:pict>
                      <v:shape id="Рисунок 7" o:spid="_x0000_i1088" type="#_x0000_t75" alt="http://cs.muctr.ru/html2/2/test2_1_5.gif" style="width:321.75pt;height:158.25pt;visibility:visible">
                        <v:imagedata r:id="rId44" o:title=""/>
                      </v:shape>
                    </w:pict>
                  </w:r>
                </w:p>
              </w:tc>
            </w:tr>
          </w:tbl>
          <w:p w:rsidR="00894A19" w:rsidRPr="00300726" w:rsidRDefault="00894A19" w:rsidP="00300726">
            <w:pPr>
              <w:rPr>
                <w:highlight w:val="yellow"/>
                <w:lang w:val="en-US"/>
              </w:rPr>
            </w:pPr>
          </w:p>
        </w:tc>
      </w:tr>
    </w:tbl>
    <w:p w:rsidR="00894A19" w:rsidRDefault="00894A19">
      <w:pPr>
        <w:widowControl/>
        <w:autoSpaceDE/>
        <w:autoSpaceDN/>
        <w:adjustRightInd/>
        <w:rPr>
          <w:b/>
          <w:i/>
          <w:color w:val="000000"/>
        </w:rPr>
        <w:sectPr w:rsidR="00894A19" w:rsidSect="00472FEE">
          <w:pgSz w:w="16838" w:h="11906" w:orient="landscape"/>
          <w:pgMar w:top="1135" w:right="1134" w:bottom="1418" w:left="1134" w:header="709" w:footer="709" w:gutter="0"/>
          <w:cols w:space="708"/>
          <w:docGrid w:linePitch="360"/>
        </w:sectPr>
      </w:pPr>
    </w:p>
    <w:p w:rsidR="00894A19" w:rsidRPr="007E6EE2" w:rsidRDefault="00894A19" w:rsidP="00CB0096">
      <w:pPr>
        <w:jc w:val="both"/>
      </w:pPr>
      <w:r w:rsidRPr="00CB0096">
        <w:rPr>
          <w:b/>
          <w:color w:val="000000"/>
        </w:rPr>
        <w:t>б)</w:t>
      </w:r>
      <w:r w:rsidRPr="00CB0096">
        <w:rPr>
          <w:b/>
        </w:rPr>
        <w:t xml:space="preserve"> Промежуточная аттестация по дисциплине «Численные методы»</w:t>
      </w:r>
      <w:r w:rsidRPr="000E786D">
        <w:t xml:space="preserve"> </w:t>
      </w:r>
      <w:r w:rsidRPr="007E6EE2">
        <w:t xml:space="preserve">включает </w:t>
      </w:r>
      <w:r>
        <w:t>т</w:t>
      </w:r>
      <w:r w:rsidRPr="007E6EE2">
        <w:t>еоретич</w:t>
      </w:r>
      <w:r w:rsidRPr="007E6EE2">
        <w:t>е</w:t>
      </w:r>
      <w:r w:rsidRPr="007E6EE2">
        <w:t>ские вопросы, позволяющие оценить уровень усвоения обучающимися знаний, и практич</w:t>
      </w:r>
      <w:r w:rsidRPr="007E6EE2">
        <w:t>е</w:t>
      </w:r>
      <w:r w:rsidRPr="007E6EE2">
        <w:t>ские задания, выявляющие степень сформированности умений и владений, проводится в форме экзамена.</w:t>
      </w:r>
    </w:p>
    <w:p w:rsidR="00894A19" w:rsidRPr="007E6EE2" w:rsidRDefault="00894A19" w:rsidP="00CB0096">
      <w:pPr>
        <w:jc w:val="both"/>
      </w:pPr>
      <w:r w:rsidRPr="00054763">
        <w:t>Зачет</w:t>
      </w:r>
      <w:r w:rsidRPr="007E6EE2">
        <w:t xml:space="preserve"> по данной дисциплине проводится по экзаменационным билетам, каждый из которых включает </w:t>
      </w:r>
      <w:r>
        <w:t>1</w:t>
      </w:r>
      <w:r w:rsidRPr="007E6EE2">
        <w:t xml:space="preserve"> теоретически</w:t>
      </w:r>
      <w:r>
        <w:t>й</w:t>
      </w:r>
      <w:r w:rsidRPr="007E6EE2">
        <w:t xml:space="preserve"> вопрос и одно практическое задание. </w:t>
      </w:r>
    </w:p>
    <w:p w:rsidR="00894A19" w:rsidRPr="007E6EE2" w:rsidRDefault="00894A19" w:rsidP="00E04860">
      <w:pPr>
        <w:rPr>
          <w:b/>
        </w:rPr>
      </w:pPr>
      <w:r w:rsidRPr="007E6EE2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7E6EE2">
        <w:rPr>
          <w:b/>
        </w:rPr>
        <w:t>:</w:t>
      </w:r>
    </w:p>
    <w:p w:rsidR="00894A19" w:rsidRPr="007E6EE2" w:rsidRDefault="00894A19" w:rsidP="00CB0096">
      <w:pPr>
        <w:jc w:val="both"/>
      </w:pPr>
      <w:r w:rsidRPr="007E6EE2">
        <w:t xml:space="preserve">на оценку </w:t>
      </w:r>
      <w:r w:rsidRPr="007D6FA5">
        <w:rPr>
          <w:b/>
        </w:rPr>
        <w:t>«отлично»</w:t>
      </w:r>
      <w:r w:rsidRPr="007E6EE2">
        <w:t xml:space="preserve"> (5 баллов) –обучающийся демонстрирует высокий уровень сформир</w:t>
      </w:r>
      <w:r w:rsidRPr="007E6EE2">
        <w:t>о</w:t>
      </w:r>
      <w:r w:rsidRPr="007E6EE2">
        <w:t>ванности компетенций, высокий уровень знаний не только на уровне воспроизведения и об</w:t>
      </w:r>
      <w:r w:rsidRPr="007E6EE2">
        <w:t>ъ</w:t>
      </w:r>
      <w:r w:rsidRPr="007E6EE2">
        <w:t>яснения информации, но и интеллектуальные навыки решения проблем и задач:</w:t>
      </w:r>
    </w:p>
    <w:p w:rsidR="00894A19" w:rsidRPr="002328E3" w:rsidRDefault="00894A19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</w:t>
      </w:r>
      <w:r w:rsidRPr="002328E3">
        <w:t>уации;</w:t>
      </w:r>
    </w:p>
    <w:p w:rsidR="00894A19" w:rsidRPr="002328E3" w:rsidRDefault="00894A19" w:rsidP="00CB0096">
      <w:pPr>
        <w:numPr>
          <w:ilvl w:val="0"/>
          <w:numId w:val="33"/>
        </w:numPr>
        <w:jc w:val="both"/>
      </w:pPr>
      <w:r w:rsidRPr="002328E3">
        <w:t>демонстрируются глубокие знания теоретического материала и умение их применять;</w:t>
      </w:r>
    </w:p>
    <w:p w:rsidR="00894A19" w:rsidRPr="002328E3" w:rsidRDefault="00894A19" w:rsidP="00CB0096">
      <w:pPr>
        <w:numPr>
          <w:ilvl w:val="0"/>
          <w:numId w:val="33"/>
        </w:numPr>
        <w:jc w:val="both"/>
      </w:pPr>
      <w:r w:rsidRPr="002328E3">
        <w:t>последовательное, правильное выполнение  всех</w:t>
      </w:r>
      <w:r>
        <w:t xml:space="preserve"> практических</w:t>
      </w:r>
      <w:r w:rsidRPr="002328E3">
        <w:t xml:space="preserve"> заданий;</w:t>
      </w:r>
    </w:p>
    <w:p w:rsidR="00894A19" w:rsidRPr="007D6FA5" w:rsidRDefault="00894A19" w:rsidP="00CB0096">
      <w:pPr>
        <w:numPr>
          <w:ilvl w:val="0"/>
          <w:numId w:val="33"/>
        </w:numPr>
        <w:tabs>
          <w:tab w:val="left" w:pos="851"/>
        </w:tabs>
        <w:jc w:val="both"/>
      </w:pPr>
      <w:r w:rsidRPr="00E04860">
        <w:t>умение обоснованно излагать свои мысли, делать необходимые выводы.</w:t>
      </w:r>
    </w:p>
    <w:p w:rsidR="00894A19" w:rsidRPr="007E6EE2" w:rsidRDefault="00894A19" w:rsidP="00CB0096">
      <w:pPr>
        <w:jc w:val="both"/>
      </w:pPr>
      <w:r w:rsidRPr="00E04860">
        <w:t>на</w:t>
      </w:r>
      <w:r w:rsidRPr="007E6EE2">
        <w:t xml:space="preserve"> оценку </w:t>
      </w:r>
      <w:r w:rsidRPr="007D6FA5">
        <w:rPr>
          <w:b/>
        </w:rPr>
        <w:t>«хорошо»</w:t>
      </w:r>
      <w:r w:rsidRPr="007E6EE2">
        <w:t xml:space="preserve"> (4 балла) – обучающийся демонстрирует средний уровень сформир</w:t>
      </w:r>
      <w:r w:rsidRPr="007E6EE2">
        <w:t>о</w:t>
      </w:r>
      <w:r w:rsidRPr="007E6EE2">
        <w:t xml:space="preserve">ванности компетенций: 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ситуации;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демонстрируются достаточные знания теоретического материала и умение их прим</w:t>
      </w:r>
      <w:r w:rsidRPr="007E6EE2">
        <w:t>е</w:t>
      </w:r>
      <w:r w:rsidRPr="007E6EE2">
        <w:t>нять; но допускаются незначительные ошибки, неточности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выполнение  всех практических заданий; возможны единичные ошибки, исправля</w:t>
      </w:r>
      <w:r w:rsidRPr="007E6EE2">
        <w:t>е</w:t>
      </w:r>
      <w:r w:rsidRPr="007E6EE2">
        <w:t>мые самим студентом после замечания преподавателя;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затруднения при аналитических операциях, переносе знаний и умений на новые, н</w:t>
      </w:r>
      <w:r w:rsidRPr="007E6EE2">
        <w:t>е</w:t>
      </w:r>
      <w:r w:rsidRPr="007E6EE2">
        <w:t>стандартные ситуации.</w:t>
      </w:r>
    </w:p>
    <w:p w:rsidR="00894A19" w:rsidRPr="007E6EE2" w:rsidRDefault="00894A19" w:rsidP="00CB0096">
      <w:pPr>
        <w:jc w:val="both"/>
      </w:pPr>
      <w:r w:rsidRPr="007E6EE2">
        <w:t xml:space="preserve">на оценку </w:t>
      </w:r>
      <w:r w:rsidRPr="007E6EE2">
        <w:rPr>
          <w:b/>
        </w:rPr>
        <w:t>«удовлетворительно»</w:t>
      </w:r>
      <w:r w:rsidRPr="007E6EE2">
        <w:t xml:space="preserve"> (3 балла) – обучающийся демонстрирует пороговый ур</w:t>
      </w:r>
      <w:r w:rsidRPr="007E6EE2">
        <w:t>о</w:t>
      </w:r>
      <w:r w:rsidRPr="007E6EE2">
        <w:t xml:space="preserve">вень сформированности компетенций: 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затруднения с комплексной оценкой предложенной ситуации;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неполное теоретическое обоснование, требующее наводящих вопросов преподават</w:t>
      </w:r>
      <w:r w:rsidRPr="007E6EE2">
        <w:t>е</w:t>
      </w:r>
      <w:r w:rsidRPr="007E6EE2">
        <w:t>ля;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выполнение заданий при подсказке преподавателя;</w:t>
      </w:r>
    </w:p>
    <w:p w:rsidR="00894A19" w:rsidRPr="007E6EE2" w:rsidRDefault="00894A19" w:rsidP="00CB0096">
      <w:pPr>
        <w:numPr>
          <w:ilvl w:val="0"/>
          <w:numId w:val="33"/>
        </w:numPr>
        <w:jc w:val="both"/>
      </w:pPr>
      <w:r w:rsidRPr="007E6EE2">
        <w:t>затруднения в формулировке выводов.</w:t>
      </w:r>
    </w:p>
    <w:p w:rsidR="00894A19" w:rsidRDefault="00894A19" w:rsidP="00CB0096">
      <w:pPr>
        <w:jc w:val="both"/>
      </w:pPr>
      <w:r w:rsidRPr="003705B6">
        <w:t xml:space="preserve">на оценку </w:t>
      </w:r>
      <w:r w:rsidRPr="003705B6">
        <w:rPr>
          <w:b/>
        </w:rPr>
        <w:t>«неудовлетворительно»</w:t>
      </w:r>
      <w:r w:rsidRPr="003705B6">
        <w:t xml:space="preserve"> (2 балла и ниже) </w:t>
      </w:r>
      <w:r w:rsidRPr="007E6EE2">
        <w:t>–</w:t>
      </w:r>
      <w:r>
        <w:t xml:space="preserve"> </w:t>
      </w:r>
      <w:r w:rsidRPr="003705B6">
        <w:t>обучающийся не может показать зн</w:t>
      </w:r>
      <w:r w:rsidRPr="003705B6">
        <w:t>а</w:t>
      </w:r>
      <w:r w:rsidRPr="003705B6">
        <w:t>ния на уровне воспроизведения и объяснения информации</w:t>
      </w:r>
      <w:r>
        <w:t>.</w:t>
      </w:r>
    </w:p>
    <w:p w:rsidR="00894A19" w:rsidRPr="00A03425" w:rsidRDefault="00894A19" w:rsidP="008D0811">
      <w:pPr>
        <w:pStyle w:val="Heading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894A19" w:rsidRPr="00A03425" w:rsidRDefault="00894A19" w:rsidP="008D0811">
      <w:pPr>
        <w:pStyle w:val="Style10"/>
        <w:widowControl/>
        <w:jc w:val="both"/>
        <w:rPr>
          <w:rStyle w:val="FontStyle16"/>
        </w:rPr>
      </w:pPr>
      <w:r w:rsidRPr="00A03425">
        <w:rPr>
          <w:rStyle w:val="FontStyle18"/>
          <w:sz w:val="24"/>
          <w:szCs w:val="24"/>
        </w:rPr>
        <w:t xml:space="preserve">а) Основная </w:t>
      </w:r>
      <w:r w:rsidRPr="00DF2B7B">
        <w:rPr>
          <w:rStyle w:val="FontStyle22"/>
          <w:sz w:val="24"/>
          <w:szCs w:val="24"/>
        </w:rPr>
        <w:t>литература</w:t>
      </w:r>
      <w:r w:rsidRPr="00A03425">
        <w:rPr>
          <w:rStyle w:val="FontStyle22"/>
          <w:sz w:val="24"/>
          <w:szCs w:val="24"/>
        </w:rPr>
        <w:t xml:space="preserve">: </w:t>
      </w:r>
    </w:p>
    <w:p w:rsidR="00894A19" w:rsidRDefault="00894A19" w:rsidP="00A75047">
      <w:r w:rsidRPr="00440E95">
        <w:t xml:space="preserve">1. </w:t>
      </w:r>
      <w:r>
        <w:t>Гулин, А.В. Введение в численные методы в задачах и упражнениях : учеб. пособие/ А.В. Гулин, В.А. Мажорова, В.А. Морозова.  – М.: ИНФРА-М, 2019. – 368 с.- (Высшее образов</w:t>
      </w:r>
      <w:r>
        <w:t>а</w:t>
      </w:r>
      <w:r>
        <w:t xml:space="preserve">ние: Бакалавриат). – Режим доступа: </w:t>
      </w:r>
      <w:hyperlink r:id="rId45" w:history="1">
        <w:r w:rsidRPr="008A1324">
          <w:rPr>
            <w:rStyle w:val="Hyperlink"/>
          </w:rPr>
          <w:t>http://www.</w:t>
        </w:r>
        <w:r w:rsidRPr="008A1324">
          <w:rPr>
            <w:rStyle w:val="Hyperlink"/>
            <w:lang w:val="en-US"/>
          </w:rPr>
          <w:t>znanium</w:t>
        </w:r>
        <w:r w:rsidRPr="008A1324">
          <w:rPr>
            <w:rStyle w:val="Hyperlink"/>
          </w:rPr>
          <w:t>.com/</w:t>
        </w:r>
        <w:r w:rsidRPr="008A1324">
          <w:rPr>
            <w:rStyle w:val="Hyperlink"/>
            <w:lang w:val="en-US"/>
          </w:rPr>
          <w:t>read</w:t>
        </w:r>
        <w:r w:rsidRPr="008A1324">
          <w:rPr>
            <w:rStyle w:val="Hyperlink"/>
          </w:rPr>
          <w:t>?</w:t>
        </w:r>
        <w:r w:rsidRPr="008A1324">
          <w:rPr>
            <w:rStyle w:val="Hyperlink"/>
            <w:lang w:val="en-US"/>
          </w:rPr>
          <w:t>id</w:t>
        </w:r>
        <w:r w:rsidRPr="008A1324">
          <w:rPr>
            <w:rStyle w:val="Hyperlink"/>
          </w:rPr>
          <w:t>=342122</w:t>
        </w:r>
      </w:hyperlink>
    </w:p>
    <w:p w:rsidR="00894A19" w:rsidRDefault="00894A19" w:rsidP="00C0175C"/>
    <w:p w:rsidR="00894A19" w:rsidRPr="006D7106" w:rsidRDefault="00894A19" w:rsidP="008D0811"/>
    <w:p w:rsidR="00894A19" w:rsidRPr="006D7106" w:rsidRDefault="00894A19" w:rsidP="008D0811">
      <w:r w:rsidRPr="008A4D9D">
        <w:rPr>
          <w:b/>
        </w:rPr>
        <w:t>б)</w:t>
      </w:r>
      <w:r w:rsidRPr="006D7106">
        <w:t xml:space="preserve"> </w:t>
      </w:r>
      <w:r w:rsidRPr="006D7106">
        <w:rPr>
          <w:rStyle w:val="FontStyle18"/>
          <w:sz w:val="24"/>
          <w:szCs w:val="24"/>
        </w:rPr>
        <w:t xml:space="preserve">дополнительная </w:t>
      </w:r>
      <w:r w:rsidRPr="006D7106">
        <w:t>литература:</w:t>
      </w:r>
    </w:p>
    <w:p w:rsidR="00894A19" w:rsidRDefault="00894A19" w:rsidP="00440E95">
      <w:r w:rsidRPr="00E3386F">
        <w:t>1.</w:t>
      </w:r>
      <w:r>
        <w:t>Шевченко, А.С.. Лабораторный практикум по численным методам: практикум / А.С.</w:t>
      </w:r>
      <w:r w:rsidRPr="00C0175C">
        <w:t xml:space="preserve"> </w:t>
      </w:r>
      <w:r>
        <w:t>Ше</w:t>
      </w:r>
      <w:r>
        <w:t>в</w:t>
      </w:r>
      <w:r>
        <w:t xml:space="preserve">ченко. – М.: ИНФРА-М; </w:t>
      </w:r>
      <w:r>
        <w:rPr>
          <w:lang w:val="en-US"/>
        </w:rPr>
        <w:t>Znanium</w:t>
      </w:r>
      <w:r w:rsidRPr="0017134B">
        <w:t>.</w:t>
      </w:r>
      <w:r>
        <w:rPr>
          <w:lang w:val="en-US"/>
        </w:rPr>
        <w:t>com</w:t>
      </w:r>
      <w:r>
        <w:t xml:space="preserve">, 2018. – 199 с. – Режим доступа: </w:t>
      </w:r>
      <w:hyperlink r:id="rId46" w:history="1">
        <w:r w:rsidRPr="008A1324">
          <w:rPr>
            <w:rStyle w:val="Hyperlink"/>
          </w:rPr>
          <w:t>http://www.</w:t>
        </w:r>
        <w:r w:rsidRPr="008A1324">
          <w:rPr>
            <w:rStyle w:val="Hyperlink"/>
            <w:lang w:val="en-US"/>
          </w:rPr>
          <w:t>znanium</w:t>
        </w:r>
        <w:r w:rsidRPr="008A1324">
          <w:rPr>
            <w:rStyle w:val="Hyperlink"/>
          </w:rPr>
          <w:t>.com/</w:t>
        </w:r>
        <w:r w:rsidRPr="008A1324">
          <w:rPr>
            <w:rStyle w:val="Hyperlink"/>
            <w:lang w:val="en-US"/>
          </w:rPr>
          <w:t>read</w:t>
        </w:r>
        <w:r w:rsidRPr="008A1324">
          <w:rPr>
            <w:rStyle w:val="Hyperlink"/>
          </w:rPr>
          <w:t>?</w:t>
        </w:r>
        <w:r w:rsidRPr="008A1324">
          <w:rPr>
            <w:rStyle w:val="Hyperlink"/>
            <w:lang w:val="en-US"/>
          </w:rPr>
          <w:t>id</w:t>
        </w:r>
        <w:r w:rsidRPr="008A1324">
          <w:rPr>
            <w:rStyle w:val="Hyperlink"/>
          </w:rPr>
          <w:t>=329357</w:t>
        </w:r>
      </w:hyperlink>
    </w:p>
    <w:p w:rsidR="00894A19" w:rsidRDefault="00894A19" w:rsidP="004F2C03">
      <w:pPr>
        <w:pStyle w:val="ListParagraph"/>
        <w:widowControl/>
        <w:autoSpaceDE/>
        <w:autoSpaceDN/>
        <w:adjustRightInd/>
        <w:ind w:left="340"/>
        <w:jc w:val="both"/>
      </w:pPr>
      <w:r w:rsidRPr="004F2C03">
        <w:rPr>
          <w:b/>
          <w:spacing w:val="40"/>
        </w:rPr>
        <w:t>в)</w:t>
      </w:r>
      <w:r w:rsidRPr="004F2C03">
        <w:rPr>
          <w:b/>
        </w:rPr>
        <w:t xml:space="preserve"> Методические указания:</w:t>
      </w:r>
    </w:p>
    <w:p w:rsidR="00894A19" w:rsidRDefault="00894A19" w:rsidP="008A4D9D">
      <w:pPr>
        <w:pStyle w:val="ListParagraph"/>
        <w:widowControl/>
        <w:autoSpaceDE/>
        <w:autoSpaceDN/>
        <w:adjustRightInd/>
        <w:ind w:left="340"/>
        <w:jc w:val="both"/>
      </w:pPr>
      <w:r>
        <w:t xml:space="preserve">Филиппов, Е.Г. Численные методы поиска корней уравнения </w:t>
      </w:r>
      <w:r w:rsidRPr="00277E44">
        <w:t>[</w:t>
      </w:r>
      <w:r>
        <w:t>Электронный ресурс</w:t>
      </w:r>
      <w:r w:rsidRPr="00277E44">
        <w:t>]</w:t>
      </w:r>
      <w:r>
        <w:t xml:space="preserve"> </w:t>
      </w:r>
      <w:r w:rsidRPr="006D7106">
        <w:t>/</w:t>
      </w:r>
      <w:r w:rsidRPr="00277E44">
        <w:t xml:space="preserve"> </w:t>
      </w:r>
      <w:r>
        <w:t>Ф</w:t>
      </w:r>
      <w:r>
        <w:t>и</w:t>
      </w:r>
      <w:r>
        <w:t xml:space="preserve">липпов Е.Г., Ильина Е.А., Королева В.В.: Практикум. МГТУ.- </w:t>
      </w:r>
      <w:r w:rsidRPr="00FD046A">
        <w:t>Магнитогорск : МГТУ, 201</w:t>
      </w:r>
      <w:r>
        <w:t>7</w:t>
      </w:r>
      <w:r w:rsidRPr="00FD046A">
        <w:t>. - 1 электрон.</w:t>
      </w:r>
      <w:r>
        <w:t xml:space="preserve"> </w:t>
      </w:r>
      <w:r w:rsidRPr="00FD046A">
        <w:t>опт. диск (CD-ROM).</w:t>
      </w:r>
    </w:p>
    <w:p w:rsidR="00894A19" w:rsidRPr="008A4D9D" w:rsidRDefault="00894A19" w:rsidP="008A4D9D">
      <w:pPr>
        <w:pStyle w:val="ListParagraph"/>
        <w:widowControl/>
        <w:autoSpaceDE/>
        <w:autoSpaceDN/>
        <w:adjustRightInd/>
        <w:ind w:left="340"/>
        <w:jc w:val="both"/>
        <w:rPr>
          <w:b/>
          <w:spacing w:val="40"/>
        </w:rPr>
      </w:pPr>
      <w:r w:rsidRPr="008A4D9D">
        <w:rPr>
          <w:b/>
          <w:spacing w:val="40"/>
        </w:rPr>
        <w:t xml:space="preserve">г) </w:t>
      </w:r>
      <w:r w:rsidRPr="008A4D9D">
        <w:rPr>
          <w:b/>
        </w:rPr>
        <w:t>Программное обеспечение и Интернет-ресурсы</w:t>
      </w:r>
      <w:r w:rsidRPr="008A4D9D">
        <w:rPr>
          <w:b/>
          <w:spacing w:val="40"/>
        </w:rPr>
        <w:t xml:space="preserve">: </w:t>
      </w:r>
    </w:p>
    <w:p w:rsidR="00894A19" w:rsidRDefault="00894A19" w:rsidP="00B95181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установленные на ка</w:t>
      </w:r>
      <w:r>
        <w:rPr>
          <w:color w:val="000000"/>
        </w:rPr>
        <w:t>ж</w:t>
      </w:r>
      <w:r>
        <w:rPr>
          <w:color w:val="000000"/>
        </w:rPr>
        <w:t>дом персональном компьютере вычислительного центра ФГБОУ ВПО «МГТУ».</w:t>
      </w:r>
    </w:p>
    <w:p w:rsidR="00894A19" w:rsidRDefault="00894A19" w:rsidP="00B95181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894A19" w:rsidRDefault="00894A19" w:rsidP="00B95181">
      <w:pPr>
        <w:rPr>
          <w:color w:val="000000"/>
        </w:rPr>
      </w:pPr>
      <w:hyperlink r:id="rId47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94A19" w:rsidRDefault="00894A19" w:rsidP="00B95181">
      <w:pPr>
        <w:pStyle w:val="Heading1"/>
        <w:spacing w:before="0" w:after="0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48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49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50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51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52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53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54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55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56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 w:val="0"/>
          <w:color w:val="000000"/>
          <w:szCs w:val="24"/>
        </w:rPr>
        <w:t>.</w:t>
      </w:r>
    </w:p>
    <w:p w:rsidR="00894A19" w:rsidRDefault="00894A19" w:rsidP="00B95181">
      <w:pPr>
        <w:pStyle w:val="Heading1"/>
        <w:rPr>
          <w:rStyle w:val="FontStyle14"/>
          <w:rFonts w:cs="Times New Roman"/>
          <w:caps w:val="0"/>
          <w:sz w:val="24"/>
          <w:szCs w:val="24"/>
        </w:rPr>
      </w:pPr>
      <w:r>
        <w:rPr>
          <w:rStyle w:val="FontStyle14"/>
          <w:rFonts w:cs="Times New Roman"/>
          <w:b/>
          <w:bCs w:val="0"/>
          <w:sz w:val="24"/>
          <w:szCs w:val="14"/>
        </w:rPr>
        <w:t>9 Материально-техническое обеспечение дисциплины (модуля)</w:t>
      </w:r>
    </w:p>
    <w:p w:rsidR="00894A19" w:rsidRDefault="00894A19" w:rsidP="00B9518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894A19" w:rsidTr="00B95181">
        <w:trPr>
          <w:tblHeader/>
        </w:trPr>
        <w:tc>
          <w:tcPr>
            <w:tcW w:w="1928" w:type="pct"/>
            <w:vAlign w:val="center"/>
          </w:tcPr>
          <w:p w:rsidR="00894A19" w:rsidRDefault="00894A19">
            <w:pPr>
              <w:spacing w:line="254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94A19" w:rsidRDefault="00894A19">
            <w:pPr>
              <w:spacing w:line="254" w:lineRule="auto"/>
              <w:jc w:val="center"/>
            </w:pPr>
            <w:r>
              <w:t>Оснащение аудитории</w:t>
            </w:r>
          </w:p>
        </w:tc>
      </w:tr>
      <w:tr w:rsidR="00894A19" w:rsidTr="00B95181">
        <w:tc>
          <w:tcPr>
            <w:tcW w:w="1928" w:type="pct"/>
          </w:tcPr>
          <w:p w:rsidR="00894A19" w:rsidRDefault="00894A19">
            <w:pPr>
              <w:spacing w:line="254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894A19" w:rsidRDefault="00894A19">
            <w:pPr>
              <w:spacing w:line="254" w:lineRule="auto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894A19" w:rsidTr="00B95181">
        <w:tc>
          <w:tcPr>
            <w:tcW w:w="1928" w:type="pct"/>
          </w:tcPr>
          <w:p w:rsidR="00894A19" w:rsidRDefault="00894A19">
            <w:pPr>
              <w:spacing w:line="254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894A19" w:rsidRDefault="00894A19">
            <w:pPr>
              <w:spacing w:line="254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94A19" w:rsidTr="00B95181">
        <w:tc>
          <w:tcPr>
            <w:tcW w:w="1928" w:type="pct"/>
          </w:tcPr>
          <w:p w:rsidR="00894A19" w:rsidRDefault="00894A19">
            <w:pPr>
              <w:spacing w:line="254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94A19" w:rsidRDefault="00894A19">
            <w:pPr>
              <w:spacing w:line="254" w:lineRule="auto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894A19" w:rsidTr="00B95181">
        <w:tc>
          <w:tcPr>
            <w:tcW w:w="1928" w:type="pct"/>
          </w:tcPr>
          <w:p w:rsidR="00894A19" w:rsidRDefault="00894A19">
            <w:pPr>
              <w:spacing w:line="254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894A19" w:rsidRDefault="00894A19">
            <w:pPr>
              <w:spacing w:line="254" w:lineRule="auto"/>
            </w:pPr>
            <w:r>
              <w:t>Ауд. 282 и классы УИТ и АСУ</w:t>
            </w:r>
          </w:p>
        </w:tc>
      </w:tr>
      <w:tr w:rsidR="00894A19" w:rsidTr="00B95181">
        <w:tc>
          <w:tcPr>
            <w:tcW w:w="1928" w:type="pct"/>
          </w:tcPr>
          <w:p w:rsidR="00894A19" w:rsidRDefault="00894A19">
            <w:pPr>
              <w:spacing w:line="254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</w:t>
            </w:r>
            <w:r>
              <w:t>е</w:t>
            </w:r>
            <w:r>
              <w:t>ти «Интернет» и наличием дост</w:t>
            </w:r>
            <w:r>
              <w:t>у</w:t>
            </w:r>
            <w:r>
              <w:t>па в электронную информацио</w:t>
            </w:r>
            <w:r>
              <w:t>н</w:t>
            </w:r>
            <w:r>
              <w:t>но-образовательную среду орг</w:t>
            </w:r>
            <w:r>
              <w:t>а</w:t>
            </w:r>
            <w:r>
              <w:t>низации</w:t>
            </w:r>
          </w:p>
        </w:tc>
        <w:tc>
          <w:tcPr>
            <w:tcW w:w="3072" w:type="pct"/>
          </w:tcPr>
          <w:p w:rsidR="00894A19" w:rsidRDefault="00894A19">
            <w:pPr>
              <w:spacing w:line="254" w:lineRule="auto"/>
            </w:pPr>
            <w:r>
              <w:t>Классы УИТ и АСУ</w:t>
            </w:r>
          </w:p>
        </w:tc>
      </w:tr>
      <w:tr w:rsidR="00894A19" w:rsidTr="00B95181">
        <w:tc>
          <w:tcPr>
            <w:tcW w:w="1928" w:type="pct"/>
          </w:tcPr>
          <w:p w:rsidR="00894A19" w:rsidRDefault="00894A19">
            <w:pPr>
              <w:spacing w:line="254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94A19" w:rsidRDefault="00894A19">
            <w:pPr>
              <w:spacing w:line="254" w:lineRule="auto"/>
            </w:pPr>
            <w:r>
              <w:t>Центр информационных технологий – ауд. 379</w:t>
            </w:r>
          </w:p>
        </w:tc>
      </w:tr>
    </w:tbl>
    <w:p w:rsidR="00894A19" w:rsidRPr="00A03425" w:rsidRDefault="00894A19" w:rsidP="00B95181">
      <w:pPr>
        <w:widowControl/>
        <w:autoSpaceDE/>
        <w:autoSpaceDN/>
        <w:adjustRightInd/>
        <w:ind w:left="340"/>
        <w:jc w:val="both"/>
        <w:rPr>
          <w:caps/>
        </w:rPr>
      </w:pPr>
    </w:p>
    <w:sectPr w:rsidR="00894A19" w:rsidRPr="00A03425" w:rsidSect="000E786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A85"/>
    <w:multiLevelType w:val="hybridMultilevel"/>
    <w:tmpl w:val="A2E25C2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8F00D6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2">
    <w:nsid w:val="10BB0097"/>
    <w:multiLevelType w:val="hybridMultilevel"/>
    <w:tmpl w:val="7918F270"/>
    <w:lvl w:ilvl="0" w:tplc="C444F1C4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51309"/>
    <w:multiLevelType w:val="hybridMultilevel"/>
    <w:tmpl w:val="031A6B62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92D5EE5"/>
    <w:multiLevelType w:val="hybridMultilevel"/>
    <w:tmpl w:val="9A1ED9C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5449C7"/>
    <w:multiLevelType w:val="hybridMultilevel"/>
    <w:tmpl w:val="1EBA0AC6"/>
    <w:lvl w:ilvl="0" w:tplc="117660AE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D4BF7"/>
    <w:multiLevelType w:val="hybridMultilevel"/>
    <w:tmpl w:val="0E8099DC"/>
    <w:lvl w:ilvl="0" w:tplc="C444F1C4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14">
    <w:nsid w:val="40512751"/>
    <w:multiLevelType w:val="hybridMultilevel"/>
    <w:tmpl w:val="0A48E27A"/>
    <w:lvl w:ilvl="0" w:tplc="2CE6DA3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09028CF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1801425"/>
    <w:multiLevelType w:val="hybridMultilevel"/>
    <w:tmpl w:val="B5889D72"/>
    <w:lvl w:ilvl="0" w:tplc="A5CAC8EC">
      <w:start w:val="1"/>
      <w:numFmt w:val="decimal"/>
      <w:lvlText w:val="%1."/>
      <w:lvlJc w:val="left"/>
      <w:pPr>
        <w:ind w:left="9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  <w:rPr>
        <w:rFonts w:cs="Times New Roman"/>
      </w:rPr>
    </w:lvl>
  </w:abstractNum>
  <w:abstractNum w:abstractNumId="17">
    <w:nsid w:val="48510794"/>
    <w:multiLevelType w:val="hybridMultilevel"/>
    <w:tmpl w:val="D1B20F9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4D606B"/>
    <w:multiLevelType w:val="hybridMultilevel"/>
    <w:tmpl w:val="81B0BB5C"/>
    <w:lvl w:ilvl="0" w:tplc="31029C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A94FE9"/>
    <w:multiLevelType w:val="hybridMultilevel"/>
    <w:tmpl w:val="C792A3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1974D8"/>
    <w:multiLevelType w:val="hybridMultilevel"/>
    <w:tmpl w:val="B574B16A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7D3577F"/>
    <w:multiLevelType w:val="hybridMultilevel"/>
    <w:tmpl w:val="D9A6501A"/>
    <w:lvl w:ilvl="0" w:tplc="D952D8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617171"/>
    <w:multiLevelType w:val="hybridMultilevel"/>
    <w:tmpl w:val="86E4776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7209CD"/>
    <w:multiLevelType w:val="hybridMultilevel"/>
    <w:tmpl w:val="5136F626"/>
    <w:lvl w:ilvl="0" w:tplc="31029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36DB7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30">
    <w:nsid w:val="77816EFE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8F06E0E"/>
    <w:multiLevelType w:val="hybridMultilevel"/>
    <w:tmpl w:val="24FE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18"/>
  </w:num>
  <w:num w:numId="6">
    <w:abstractNumId w:val="23"/>
  </w:num>
  <w:num w:numId="7">
    <w:abstractNumId w:val="10"/>
  </w:num>
  <w:num w:numId="8">
    <w:abstractNumId w:val="8"/>
  </w:num>
  <w:num w:numId="9">
    <w:abstractNumId w:val="14"/>
  </w:num>
  <w:num w:numId="10">
    <w:abstractNumId w:val="7"/>
  </w:num>
  <w:num w:numId="11">
    <w:abstractNumId w:val="31"/>
  </w:num>
  <w:num w:numId="12">
    <w:abstractNumId w:val="30"/>
  </w:num>
  <w:num w:numId="13">
    <w:abstractNumId w:val="6"/>
  </w:num>
  <w:num w:numId="14">
    <w:abstractNumId w:val="24"/>
  </w:num>
  <w:num w:numId="15">
    <w:abstractNumId w:val="11"/>
  </w:num>
  <w:num w:numId="16">
    <w:abstractNumId w:val="12"/>
  </w:num>
  <w:num w:numId="17">
    <w:abstractNumId w:val="2"/>
  </w:num>
  <w:num w:numId="18">
    <w:abstractNumId w:val="0"/>
  </w:num>
  <w:num w:numId="19">
    <w:abstractNumId w:val="13"/>
  </w:num>
  <w:num w:numId="20">
    <w:abstractNumId w:val="27"/>
  </w:num>
  <w:num w:numId="21">
    <w:abstractNumId w:val="26"/>
  </w:num>
  <w:num w:numId="22">
    <w:abstractNumId w:val="15"/>
  </w:num>
  <w:num w:numId="23">
    <w:abstractNumId w:val="29"/>
  </w:num>
  <w:num w:numId="24">
    <w:abstractNumId w:val="22"/>
  </w:num>
  <w:num w:numId="25">
    <w:abstractNumId w:val="32"/>
  </w:num>
  <w:num w:numId="26">
    <w:abstractNumId w:val="25"/>
  </w:num>
  <w:num w:numId="27">
    <w:abstractNumId w:val="19"/>
  </w:num>
  <w:num w:numId="28">
    <w:abstractNumId w:val="21"/>
  </w:num>
  <w:num w:numId="29">
    <w:abstractNumId w:val="1"/>
  </w:num>
  <w:num w:numId="30">
    <w:abstractNumId w:val="17"/>
  </w:num>
  <w:num w:numId="31">
    <w:abstractNumId w:val="16"/>
  </w:num>
  <w:num w:numId="32">
    <w:abstractNumId w:val="20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21"/>
  <w:defaultTabStop w:val="708"/>
  <w:autoHyphenation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539"/>
    <w:rsid w:val="00006C0B"/>
    <w:rsid w:val="000117B5"/>
    <w:rsid w:val="00014A5E"/>
    <w:rsid w:val="000217C2"/>
    <w:rsid w:val="000223B7"/>
    <w:rsid w:val="000232BE"/>
    <w:rsid w:val="000467F6"/>
    <w:rsid w:val="00052AFA"/>
    <w:rsid w:val="00052EB8"/>
    <w:rsid w:val="00054763"/>
    <w:rsid w:val="000754AC"/>
    <w:rsid w:val="00080497"/>
    <w:rsid w:val="00090ED3"/>
    <w:rsid w:val="0009381B"/>
    <w:rsid w:val="000A0C18"/>
    <w:rsid w:val="000A5027"/>
    <w:rsid w:val="000B27F7"/>
    <w:rsid w:val="000C45AA"/>
    <w:rsid w:val="000C4EA1"/>
    <w:rsid w:val="000E786D"/>
    <w:rsid w:val="00110310"/>
    <w:rsid w:val="001138C4"/>
    <w:rsid w:val="00135B5E"/>
    <w:rsid w:val="0013646A"/>
    <w:rsid w:val="00151E71"/>
    <w:rsid w:val="001533AA"/>
    <w:rsid w:val="00155C6F"/>
    <w:rsid w:val="00166CA6"/>
    <w:rsid w:val="0017134B"/>
    <w:rsid w:val="00176932"/>
    <w:rsid w:val="00182B3A"/>
    <w:rsid w:val="00191298"/>
    <w:rsid w:val="00196329"/>
    <w:rsid w:val="001A1C1A"/>
    <w:rsid w:val="001B50CF"/>
    <w:rsid w:val="001B589C"/>
    <w:rsid w:val="001C7AAB"/>
    <w:rsid w:val="001E58E3"/>
    <w:rsid w:val="001F5EA6"/>
    <w:rsid w:val="00200642"/>
    <w:rsid w:val="0021091B"/>
    <w:rsid w:val="00211685"/>
    <w:rsid w:val="00214765"/>
    <w:rsid w:val="00222BE9"/>
    <w:rsid w:val="002328E3"/>
    <w:rsid w:val="00233B8C"/>
    <w:rsid w:val="002439B4"/>
    <w:rsid w:val="00253ECC"/>
    <w:rsid w:val="00262BEE"/>
    <w:rsid w:val="00263C13"/>
    <w:rsid w:val="00267790"/>
    <w:rsid w:val="002708FE"/>
    <w:rsid w:val="00277E44"/>
    <w:rsid w:val="0028283B"/>
    <w:rsid w:val="00287008"/>
    <w:rsid w:val="00293EB0"/>
    <w:rsid w:val="002B5A4A"/>
    <w:rsid w:val="002B5F0D"/>
    <w:rsid w:val="002B6680"/>
    <w:rsid w:val="002B7404"/>
    <w:rsid w:val="002C4720"/>
    <w:rsid w:val="002C6340"/>
    <w:rsid w:val="002C6533"/>
    <w:rsid w:val="002D1174"/>
    <w:rsid w:val="002D2F3C"/>
    <w:rsid w:val="002F0E3F"/>
    <w:rsid w:val="002F554D"/>
    <w:rsid w:val="002F6905"/>
    <w:rsid w:val="00300726"/>
    <w:rsid w:val="0032699C"/>
    <w:rsid w:val="00343F80"/>
    <w:rsid w:val="003454D1"/>
    <w:rsid w:val="00350827"/>
    <w:rsid w:val="00357033"/>
    <w:rsid w:val="00360199"/>
    <w:rsid w:val="003624E7"/>
    <w:rsid w:val="003705B6"/>
    <w:rsid w:val="00380494"/>
    <w:rsid w:val="00386F4B"/>
    <w:rsid w:val="00390390"/>
    <w:rsid w:val="003A118A"/>
    <w:rsid w:val="003B329B"/>
    <w:rsid w:val="003B60DF"/>
    <w:rsid w:val="003F06D9"/>
    <w:rsid w:val="003F1349"/>
    <w:rsid w:val="004071A9"/>
    <w:rsid w:val="004243FC"/>
    <w:rsid w:val="00435CA7"/>
    <w:rsid w:val="00440E95"/>
    <w:rsid w:val="00452894"/>
    <w:rsid w:val="00457BFD"/>
    <w:rsid w:val="00457C1A"/>
    <w:rsid w:val="00461C7B"/>
    <w:rsid w:val="00461E96"/>
    <w:rsid w:val="00465F93"/>
    <w:rsid w:val="00472FEE"/>
    <w:rsid w:val="00483ED5"/>
    <w:rsid w:val="00486007"/>
    <w:rsid w:val="00487E73"/>
    <w:rsid w:val="004A0C30"/>
    <w:rsid w:val="004A5519"/>
    <w:rsid w:val="004B7A47"/>
    <w:rsid w:val="004C5B54"/>
    <w:rsid w:val="004C7255"/>
    <w:rsid w:val="004D27BC"/>
    <w:rsid w:val="004E7B09"/>
    <w:rsid w:val="004F2C03"/>
    <w:rsid w:val="004F3403"/>
    <w:rsid w:val="00517F9E"/>
    <w:rsid w:val="005243E2"/>
    <w:rsid w:val="00526096"/>
    <w:rsid w:val="00537247"/>
    <w:rsid w:val="00540F24"/>
    <w:rsid w:val="00543EBD"/>
    <w:rsid w:val="005607C4"/>
    <w:rsid w:val="00571228"/>
    <w:rsid w:val="00582E57"/>
    <w:rsid w:val="00594355"/>
    <w:rsid w:val="005B31E4"/>
    <w:rsid w:val="005B6D66"/>
    <w:rsid w:val="005C2E13"/>
    <w:rsid w:val="005E277E"/>
    <w:rsid w:val="005F4904"/>
    <w:rsid w:val="005F4D58"/>
    <w:rsid w:val="005F6ADB"/>
    <w:rsid w:val="005F7999"/>
    <w:rsid w:val="00600C72"/>
    <w:rsid w:val="0060572E"/>
    <w:rsid w:val="006059B6"/>
    <w:rsid w:val="00613F5F"/>
    <w:rsid w:val="00616F88"/>
    <w:rsid w:val="0062373F"/>
    <w:rsid w:val="0063041A"/>
    <w:rsid w:val="006320ED"/>
    <w:rsid w:val="00640BE5"/>
    <w:rsid w:val="00685600"/>
    <w:rsid w:val="006920C4"/>
    <w:rsid w:val="006A43C2"/>
    <w:rsid w:val="006B706F"/>
    <w:rsid w:val="006D2A05"/>
    <w:rsid w:val="006D7106"/>
    <w:rsid w:val="006E0539"/>
    <w:rsid w:val="006E38D0"/>
    <w:rsid w:val="006E58B1"/>
    <w:rsid w:val="006F6D79"/>
    <w:rsid w:val="00720609"/>
    <w:rsid w:val="00732EE7"/>
    <w:rsid w:val="00742E3B"/>
    <w:rsid w:val="0074441D"/>
    <w:rsid w:val="00747613"/>
    <w:rsid w:val="007502CD"/>
    <w:rsid w:val="007731AD"/>
    <w:rsid w:val="00774FD2"/>
    <w:rsid w:val="007B3051"/>
    <w:rsid w:val="007B5F1C"/>
    <w:rsid w:val="007D6FA5"/>
    <w:rsid w:val="007E4456"/>
    <w:rsid w:val="007E6EE2"/>
    <w:rsid w:val="007F5804"/>
    <w:rsid w:val="0080233C"/>
    <w:rsid w:val="00802409"/>
    <w:rsid w:val="00804CDD"/>
    <w:rsid w:val="0081225E"/>
    <w:rsid w:val="00816811"/>
    <w:rsid w:val="008222EA"/>
    <w:rsid w:val="00826284"/>
    <w:rsid w:val="008302C7"/>
    <w:rsid w:val="008335AA"/>
    <w:rsid w:val="008377EA"/>
    <w:rsid w:val="00850ACF"/>
    <w:rsid w:val="00866A25"/>
    <w:rsid w:val="008706F3"/>
    <w:rsid w:val="0088257F"/>
    <w:rsid w:val="00883D97"/>
    <w:rsid w:val="008841C4"/>
    <w:rsid w:val="00893908"/>
    <w:rsid w:val="00894A19"/>
    <w:rsid w:val="00896565"/>
    <w:rsid w:val="008A1324"/>
    <w:rsid w:val="008A4D9D"/>
    <w:rsid w:val="008D0811"/>
    <w:rsid w:val="008E115B"/>
    <w:rsid w:val="00906E8B"/>
    <w:rsid w:val="00907511"/>
    <w:rsid w:val="00926003"/>
    <w:rsid w:val="00931CA3"/>
    <w:rsid w:val="00932CE9"/>
    <w:rsid w:val="00941F1B"/>
    <w:rsid w:val="009864D2"/>
    <w:rsid w:val="009932A9"/>
    <w:rsid w:val="009963F5"/>
    <w:rsid w:val="009A0D41"/>
    <w:rsid w:val="009A53F6"/>
    <w:rsid w:val="009D6D46"/>
    <w:rsid w:val="00A01662"/>
    <w:rsid w:val="00A03425"/>
    <w:rsid w:val="00A14857"/>
    <w:rsid w:val="00A27BA6"/>
    <w:rsid w:val="00A324DD"/>
    <w:rsid w:val="00A43D10"/>
    <w:rsid w:val="00A6286D"/>
    <w:rsid w:val="00A63BAF"/>
    <w:rsid w:val="00A71AA5"/>
    <w:rsid w:val="00A73E22"/>
    <w:rsid w:val="00A73FBA"/>
    <w:rsid w:val="00A75047"/>
    <w:rsid w:val="00A83360"/>
    <w:rsid w:val="00A87E25"/>
    <w:rsid w:val="00A94801"/>
    <w:rsid w:val="00A96A77"/>
    <w:rsid w:val="00AC0AF3"/>
    <w:rsid w:val="00AC65E3"/>
    <w:rsid w:val="00AC6A3B"/>
    <w:rsid w:val="00AF382C"/>
    <w:rsid w:val="00AF3A7F"/>
    <w:rsid w:val="00AF6748"/>
    <w:rsid w:val="00B02874"/>
    <w:rsid w:val="00B1288F"/>
    <w:rsid w:val="00B33D7B"/>
    <w:rsid w:val="00B35515"/>
    <w:rsid w:val="00B504CE"/>
    <w:rsid w:val="00B617C2"/>
    <w:rsid w:val="00B65482"/>
    <w:rsid w:val="00B66624"/>
    <w:rsid w:val="00B94FD6"/>
    <w:rsid w:val="00B95181"/>
    <w:rsid w:val="00B962E0"/>
    <w:rsid w:val="00BA3E66"/>
    <w:rsid w:val="00BA543F"/>
    <w:rsid w:val="00BA5EBC"/>
    <w:rsid w:val="00BB3E8C"/>
    <w:rsid w:val="00BD13FE"/>
    <w:rsid w:val="00BD276A"/>
    <w:rsid w:val="00BF044B"/>
    <w:rsid w:val="00C0175C"/>
    <w:rsid w:val="00C108F0"/>
    <w:rsid w:val="00C41A50"/>
    <w:rsid w:val="00C6098F"/>
    <w:rsid w:val="00C640B4"/>
    <w:rsid w:val="00C75A47"/>
    <w:rsid w:val="00CB0096"/>
    <w:rsid w:val="00CB624A"/>
    <w:rsid w:val="00CC0DE4"/>
    <w:rsid w:val="00CC191A"/>
    <w:rsid w:val="00CC3A50"/>
    <w:rsid w:val="00CD5666"/>
    <w:rsid w:val="00CE3C79"/>
    <w:rsid w:val="00CF2726"/>
    <w:rsid w:val="00CF7212"/>
    <w:rsid w:val="00D02C5D"/>
    <w:rsid w:val="00D302AA"/>
    <w:rsid w:val="00D34075"/>
    <w:rsid w:val="00D506E8"/>
    <w:rsid w:val="00D559E0"/>
    <w:rsid w:val="00D62393"/>
    <w:rsid w:val="00D71156"/>
    <w:rsid w:val="00D87109"/>
    <w:rsid w:val="00DB7BC5"/>
    <w:rsid w:val="00DC359B"/>
    <w:rsid w:val="00DC4A59"/>
    <w:rsid w:val="00DF2B7B"/>
    <w:rsid w:val="00DF66FA"/>
    <w:rsid w:val="00E01CA6"/>
    <w:rsid w:val="00E04860"/>
    <w:rsid w:val="00E3386F"/>
    <w:rsid w:val="00E3669E"/>
    <w:rsid w:val="00E57A72"/>
    <w:rsid w:val="00E72992"/>
    <w:rsid w:val="00EA6C54"/>
    <w:rsid w:val="00EB2023"/>
    <w:rsid w:val="00ED3AE9"/>
    <w:rsid w:val="00ED788D"/>
    <w:rsid w:val="00EE09B9"/>
    <w:rsid w:val="00EE23BB"/>
    <w:rsid w:val="00EE76D7"/>
    <w:rsid w:val="00EF30D1"/>
    <w:rsid w:val="00EF64C9"/>
    <w:rsid w:val="00EF7A26"/>
    <w:rsid w:val="00F145D3"/>
    <w:rsid w:val="00F30B80"/>
    <w:rsid w:val="00F56239"/>
    <w:rsid w:val="00F67D56"/>
    <w:rsid w:val="00F75631"/>
    <w:rsid w:val="00F879A2"/>
    <w:rsid w:val="00F94068"/>
    <w:rsid w:val="00FA4968"/>
    <w:rsid w:val="00FA6B94"/>
    <w:rsid w:val="00FC351A"/>
    <w:rsid w:val="00FD046A"/>
    <w:rsid w:val="00FE0C59"/>
    <w:rsid w:val="00FE2334"/>
    <w:rsid w:val="00FE44E1"/>
    <w:rsid w:val="00FE6F3D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semiHidden="0" w:uiPriority="0" w:unhideWhenUsed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20C4"/>
    <w:rPr>
      <w:rFonts w:eastAsia="Times New Roman" w:cs="Arial"/>
      <w:b/>
      <w:bCs/>
      <w:cap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E0539"/>
    <w:rPr>
      <w:rFonts w:eastAsia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D788D"/>
    <w:rPr>
      <w:rFonts w:ascii="Times New Roman" w:hAnsi="Times New Roman" w:cs="Arial"/>
      <w:bCs/>
      <w:i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ED78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ED78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ED788D"/>
    <w:rPr>
      <w:rFonts w:ascii="Arial" w:hAnsi="Arial" w:cs="Arial"/>
      <w:color w:val="143057"/>
      <w:u w:val="single"/>
    </w:rPr>
  </w:style>
  <w:style w:type="table" w:styleId="TableGrid1">
    <w:name w:val="Table Grid 1"/>
    <w:basedOn w:val="TableNormal"/>
    <w:uiPriority w:val="99"/>
    <w:rsid w:val="00ED788D"/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подрисн"/>
    <w:basedOn w:val="BodyText"/>
    <w:uiPriority w:val="99"/>
    <w:rsid w:val="00ED788D"/>
    <w:pPr>
      <w:spacing w:after="0"/>
      <w:jc w:val="center"/>
    </w:pPr>
    <w:rPr>
      <w:sz w:val="22"/>
      <w:szCs w:val="20"/>
    </w:rPr>
  </w:style>
  <w:style w:type="paragraph" w:customStyle="1" w:styleId="a0">
    <w:name w:val="таблица"/>
    <w:basedOn w:val="BodyText"/>
    <w:uiPriority w:val="99"/>
    <w:rsid w:val="00ED788D"/>
    <w:pPr>
      <w:spacing w:after="0"/>
      <w:jc w:val="center"/>
    </w:pPr>
    <w:rPr>
      <w:szCs w:val="16"/>
    </w:rPr>
  </w:style>
  <w:style w:type="paragraph" w:styleId="ListParagraph">
    <w:name w:val="List Paragraph"/>
    <w:basedOn w:val="Normal"/>
    <w:uiPriority w:val="99"/>
    <w:qFormat/>
    <w:rsid w:val="006E0539"/>
    <w:pPr>
      <w:ind w:left="720"/>
      <w:contextualSpacing/>
    </w:pPr>
  </w:style>
  <w:style w:type="paragraph" w:customStyle="1" w:styleId="a1">
    <w:name w:val="Для таблиц"/>
    <w:basedOn w:val="Normal"/>
    <w:uiPriority w:val="99"/>
    <w:rsid w:val="006E0539"/>
    <w:pPr>
      <w:widowControl/>
      <w:autoSpaceDE/>
      <w:autoSpaceDN/>
      <w:adjustRightInd/>
    </w:pPr>
  </w:style>
  <w:style w:type="paragraph" w:customStyle="1" w:styleId="a2">
    <w:name w:val="список с точками"/>
    <w:basedOn w:val="Normal"/>
    <w:uiPriority w:val="99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3">
    <w:name w:val="Рисунок"/>
    <w:basedOn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4">
    <w:name w:val="Таблица"/>
    <w:basedOn w:val="Normal"/>
    <w:link w:val="a5"/>
    <w:uiPriority w:val="99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5">
    <w:name w:val="Таблица Знак"/>
    <w:basedOn w:val="DefaultParagraphFont"/>
    <w:link w:val="a4"/>
    <w:uiPriority w:val="99"/>
    <w:locked/>
    <w:rsid w:val="00293EB0"/>
    <w:rPr>
      <w:rFonts w:eastAsia="Times New Roman" w:cs="Times New Roman"/>
      <w:i/>
      <w:sz w:val="24"/>
      <w:szCs w:val="24"/>
    </w:rPr>
  </w:style>
  <w:style w:type="paragraph" w:customStyle="1" w:styleId="a6">
    <w:name w:val="Центр"/>
    <w:basedOn w:val="Normal"/>
    <w:next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TableGrid">
    <w:name w:val="Table Grid"/>
    <w:basedOn w:val="TableNormal"/>
    <w:uiPriority w:val="99"/>
    <w:rsid w:val="007476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B624A"/>
    <w:pPr>
      <w:widowControl/>
      <w:autoSpaceDE/>
      <w:autoSpaceDN/>
      <w:adjustRightInd/>
      <w:spacing w:before="100" w:beforeAutospacing="1" w:after="100" w:afterAutospacing="1"/>
      <w:jc w:val="both"/>
    </w:pPr>
    <w:rPr>
      <w:color w:val="202020"/>
    </w:rPr>
  </w:style>
  <w:style w:type="paragraph" w:styleId="BodyTextIndent">
    <w:name w:val="Body Text Indent"/>
    <w:basedOn w:val="Normal"/>
    <w:link w:val="BodyTextIndentChar"/>
    <w:uiPriority w:val="99"/>
    <w:rsid w:val="00E7299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72992"/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E72992"/>
  </w:style>
  <w:style w:type="paragraph" w:customStyle="1" w:styleId="Style2">
    <w:name w:val="Style2"/>
    <w:basedOn w:val="Normal"/>
    <w:uiPriority w:val="99"/>
    <w:rsid w:val="00E72992"/>
  </w:style>
  <w:style w:type="paragraph" w:customStyle="1" w:styleId="Style4">
    <w:name w:val="Style4"/>
    <w:basedOn w:val="Normal"/>
    <w:uiPriority w:val="99"/>
    <w:rsid w:val="00E72992"/>
  </w:style>
  <w:style w:type="paragraph" w:customStyle="1" w:styleId="Style5">
    <w:name w:val="Style5"/>
    <w:basedOn w:val="Normal"/>
    <w:uiPriority w:val="99"/>
    <w:rsid w:val="00E72992"/>
  </w:style>
  <w:style w:type="paragraph" w:customStyle="1" w:styleId="Style6">
    <w:name w:val="Style6"/>
    <w:basedOn w:val="Normal"/>
    <w:uiPriority w:val="99"/>
    <w:rsid w:val="00E72992"/>
  </w:style>
  <w:style w:type="paragraph" w:customStyle="1" w:styleId="Style9">
    <w:name w:val="Style9"/>
    <w:basedOn w:val="Normal"/>
    <w:uiPriority w:val="99"/>
    <w:rsid w:val="00E72992"/>
  </w:style>
  <w:style w:type="paragraph" w:customStyle="1" w:styleId="Style10">
    <w:name w:val="Style10"/>
    <w:basedOn w:val="Normal"/>
    <w:uiPriority w:val="99"/>
    <w:rsid w:val="00E72992"/>
  </w:style>
  <w:style w:type="paragraph" w:customStyle="1" w:styleId="Style11">
    <w:name w:val="Style11"/>
    <w:basedOn w:val="Normal"/>
    <w:uiPriority w:val="99"/>
    <w:rsid w:val="00E72992"/>
  </w:style>
  <w:style w:type="paragraph" w:customStyle="1" w:styleId="Style12">
    <w:name w:val="Style12"/>
    <w:basedOn w:val="Normal"/>
    <w:uiPriority w:val="99"/>
    <w:rsid w:val="00E72992"/>
  </w:style>
  <w:style w:type="paragraph" w:customStyle="1" w:styleId="Style13">
    <w:name w:val="Style13"/>
    <w:basedOn w:val="Normal"/>
    <w:uiPriority w:val="99"/>
    <w:rsid w:val="00E72992"/>
  </w:style>
  <w:style w:type="character" w:customStyle="1" w:styleId="FontStyle16">
    <w:name w:val="Font Style16"/>
    <w:basedOn w:val="DefaultParagraphFont"/>
    <w:uiPriority w:val="99"/>
    <w:rsid w:val="00E729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E729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E729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DefaultParagraphFont"/>
    <w:uiPriority w:val="99"/>
    <w:rsid w:val="00E7299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E7299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E7299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E72992"/>
    <w:rPr>
      <w:rFonts w:ascii="Times New Roman" w:hAnsi="Times New Roman" w:cs="Times New Roman"/>
      <w:b/>
      <w:bCs/>
      <w:sz w:val="12"/>
      <w:szCs w:val="12"/>
    </w:rPr>
  </w:style>
  <w:style w:type="paragraph" w:styleId="DocumentMap">
    <w:name w:val="Document Map"/>
    <w:basedOn w:val="Normal"/>
    <w:link w:val="DocumentMapChar"/>
    <w:uiPriority w:val="99"/>
    <w:rsid w:val="000223B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0223B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223B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Normal"/>
    <w:uiPriority w:val="99"/>
    <w:rsid w:val="000E786D"/>
  </w:style>
  <w:style w:type="character" w:customStyle="1" w:styleId="FontStyle25">
    <w:name w:val="Font Style25"/>
    <w:basedOn w:val="DefaultParagraphFont"/>
    <w:uiPriority w:val="99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0E786D"/>
  </w:style>
  <w:style w:type="character" w:customStyle="1" w:styleId="FontStyle31">
    <w:name w:val="Font Style31"/>
    <w:basedOn w:val="DefaultParagraphFont"/>
    <w:uiPriority w:val="99"/>
    <w:rsid w:val="000E786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Normal"/>
    <w:uiPriority w:val="99"/>
    <w:rsid w:val="005F6ADB"/>
  </w:style>
  <w:style w:type="paragraph" w:customStyle="1" w:styleId="Style7">
    <w:name w:val="Style7"/>
    <w:basedOn w:val="Normal"/>
    <w:uiPriority w:val="99"/>
    <w:rsid w:val="006A43C2"/>
  </w:style>
  <w:style w:type="character" w:customStyle="1" w:styleId="FontStyle15">
    <w:name w:val="Font Style15"/>
    <w:basedOn w:val="DefaultParagraphFont"/>
    <w:uiPriority w:val="99"/>
    <w:rsid w:val="0021091B"/>
    <w:rPr>
      <w:rFonts w:ascii="Times New Roman" w:hAnsi="Times New Roman" w:cs="Times New Roman"/>
      <w:b/>
      <w:bCs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FA6B9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A6B94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A4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A4968"/>
    <w:rPr>
      <w:rFonts w:ascii="Tahoma" w:hAnsi="Tahoma" w:cs="Tahoma"/>
      <w:sz w:val="16"/>
      <w:szCs w:val="16"/>
    </w:rPr>
  </w:style>
  <w:style w:type="paragraph" w:styleId="Header">
    <w:name w:val="header"/>
    <w:aliases w:val="Знак"/>
    <w:basedOn w:val="Normal"/>
    <w:link w:val="HeaderChar"/>
    <w:uiPriority w:val="99"/>
    <w:rsid w:val="002B5A4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2B5A4A"/>
    <w:rPr>
      <w:rFonts w:eastAsia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571228"/>
    <w:pPr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571228"/>
    <w:rPr>
      <w:rFonts w:eastAsia="Times New Roman" w:cs="Times New Roman"/>
    </w:rPr>
  </w:style>
  <w:style w:type="paragraph" w:styleId="Caption">
    <w:name w:val="caption"/>
    <w:basedOn w:val="Normal"/>
    <w:next w:val="Normal"/>
    <w:uiPriority w:val="99"/>
    <w:qFormat/>
    <w:rsid w:val="009A53F6"/>
    <w:pPr>
      <w:widowControl/>
      <w:autoSpaceDE/>
      <w:autoSpaceDN/>
      <w:adjustRightInd/>
      <w:spacing w:before="60" w:after="60"/>
      <w:ind w:firstLine="562"/>
      <w:jc w:val="both"/>
    </w:pPr>
    <w:rPr>
      <w:b/>
      <w:bCs/>
      <w:sz w:val="20"/>
      <w:szCs w:val="20"/>
    </w:rPr>
  </w:style>
  <w:style w:type="character" w:customStyle="1" w:styleId="a7">
    <w:name w:val="Основной текст + Курсив"/>
    <w:basedOn w:val="DefaultParagraphFont"/>
    <w:uiPriority w:val="99"/>
    <w:rsid w:val="009A53F6"/>
    <w:rPr>
      <w:rFonts w:ascii="Batang" w:eastAsia="Batang" w:hAnsi="Batang" w:cs="Batang"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8">
    <w:name w:val="Подпись к картинке_"/>
    <w:basedOn w:val="DefaultParagraphFont"/>
    <w:link w:val="a9"/>
    <w:uiPriority w:val="99"/>
    <w:locked/>
    <w:rsid w:val="009A53F6"/>
    <w:rPr>
      <w:rFonts w:cs="Times New Roman"/>
      <w:spacing w:val="6"/>
      <w:sz w:val="27"/>
      <w:szCs w:val="27"/>
      <w:shd w:val="clear" w:color="auto" w:fill="FFFFFF"/>
    </w:rPr>
  </w:style>
  <w:style w:type="character" w:customStyle="1" w:styleId="CenturyGothic">
    <w:name w:val="Подпись к картинке + Century Gothic"/>
    <w:aliases w:val="Курсив,Интервал 0 pt"/>
    <w:basedOn w:val="a8"/>
    <w:uiPriority w:val="99"/>
    <w:rsid w:val="009A53F6"/>
    <w:rPr>
      <w:rFonts w:ascii="Century Gothic" w:eastAsia="Times New Roman" w:hAnsi="Century Gothic" w:cs="Century Gothic"/>
      <w:i/>
      <w:iCs/>
      <w:color w:val="000000"/>
      <w:spacing w:val="-13"/>
      <w:w w:val="100"/>
      <w:position w:val="0"/>
      <w:lang w:val="ru-RU"/>
    </w:rPr>
  </w:style>
  <w:style w:type="character" w:customStyle="1" w:styleId="CenturyGothic1">
    <w:name w:val="Подпись к картинке + Century Gothic1"/>
    <w:aliases w:val="13 pt,Интервал 0 pt2"/>
    <w:basedOn w:val="a8"/>
    <w:uiPriority w:val="99"/>
    <w:rsid w:val="009A53F6"/>
    <w:rPr>
      <w:rFonts w:ascii="Century Gothic" w:eastAsia="Times New Roman" w:hAnsi="Century Gothic" w:cs="Century Gothic"/>
      <w:color w:val="000000"/>
      <w:spacing w:val="-10"/>
      <w:w w:val="100"/>
      <w:position w:val="0"/>
      <w:sz w:val="26"/>
      <w:szCs w:val="26"/>
      <w:lang w:val="ru-RU"/>
    </w:rPr>
  </w:style>
  <w:style w:type="character" w:customStyle="1" w:styleId="Candara">
    <w:name w:val="Подпись к картинке + Candara"/>
    <w:aliases w:val="9,5 pt,Курсив1,Интервал 0 pt1"/>
    <w:basedOn w:val="a8"/>
    <w:uiPriority w:val="99"/>
    <w:rsid w:val="009A53F6"/>
    <w:rPr>
      <w:rFonts w:ascii="Candara" w:eastAsia="Times New Roman" w:hAnsi="Candara" w:cs="Candara"/>
      <w:i/>
      <w:iCs/>
      <w:color w:val="000000"/>
      <w:spacing w:val="19"/>
      <w:w w:val="100"/>
      <w:position w:val="0"/>
      <w:sz w:val="19"/>
      <w:szCs w:val="19"/>
      <w:lang w:val="ru-RU"/>
    </w:rPr>
  </w:style>
  <w:style w:type="paragraph" w:customStyle="1" w:styleId="a9">
    <w:name w:val="Подпись к картинке"/>
    <w:basedOn w:val="Normal"/>
    <w:link w:val="a8"/>
    <w:uiPriority w:val="99"/>
    <w:rsid w:val="009A53F6"/>
    <w:pPr>
      <w:shd w:val="clear" w:color="auto" w:fill="FFFFFF"/>
      <w:autoSpaceDE/>
      <w:autoSpaceDN/>
      <w:adjustRightInd/>
      <w:spacing w:line="240" w:lineRule="atLeast"/>
      <w:ind w:firstLine="562"/>
      <w:jc w:val="both"/>
    </w:pPr>
    <w:rPr>
      <w:rFonts w:eastAsia="Calibri"/>
      <w:spacing w:val="6"/>
      <w:sz w:val="27"/>
      <w:szCs w:val="27"/>
    </w:rPr>
  </w:style>
  <w:style w:type="character" w:customStyle="1" w:styleId="8">
    <w:name w:val="Основной текст + 8"/>
    <w:aliases w:val="5 pt1"/>
    <w:basedOn w:val="DefaultParagraphFont"/>
    <w:uiPriority w:val="99"/>
    <w:rsid w:val="009A53F6"/>
    <w:rPr>
      <w:rFonts w:ascii="Batang" w:eastAsia="Batang" w:hAnsi="Batang" w:cs="Batang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a">
    <w:name w:val="Основной текст_"/>
    <w:basedOn w:val="DefaultParagraphFont"/>
    <w:link w:val="1"/>
    <w:uiPriority w:val="99"/>
    <w:locked/>
    <w:rsid w:val="009A53F6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">
    <w:name w:val="Основной текст1"/>
    <w:basedOn w:val="Normal"/>
    <w:link w:val="aa"/>
    <w:uiPriority w:val="99"/>
    <w:rsid w:val="009A53F6"/>
    <w:pPr>
      <w:shd w:val="clear" w:color="auto" w:fill="FFFFFF"/>
      <w:autoSpaceDE/>
      <w:autoSpaceDN/>
      <w:adjustRightInd/>
      <w:spacing w:before="60" w:after="420" w:line="226" w:lineRule="exact"/>
      <w:ind w:hanging="860"/>
      <w:jc w:val="both"/>
    </w:pPr>
    <w:rPr>
      <w:rFonts w:ascii="Batang" w:eastAsia="Batang" w:hAnsi="Batang" w:cs="Batang"/>
      <w:sz w:val="18"/>
      <w:szCs w:val="18"/>
    </w:rPr>
  </w:style>
  <w:style w:type="character" w:customStyle="1" w:styleId="FontStyle13">
    <w:name w:val="Font Style13"/>
    <w:basedOn w:val="DefaultParagraphFont"/>
    <w:uiPriority w:val="99"/>
    <w:rsid w:val="00E04860"/>
    <w:rPr>
      <w:rFonts w:ascii="Times New Roman" w:hAnsi="Times New Roman" w:cs="Times New Roman"/>
      <w:b/>
      <w:bCs/>
      <w:sz w:val="12"/>
      <w:szCs w:val="12"/>
    </w:rPr>
  </w:style>
  <w:style w:type="character" w:styleId="FollowedHyperlink">
    <w:name w:val="FollowedHyperlink"/>
    <w:basedOn w:val="DefaultParagraphFont"/>
    <w:uiPriority w:val="99"/>
    <w:rsid w:val="008D0811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3F1349"/>
    <w:rPr>
      <w:rFonts w:cs="Times New Roman"/>
      <w:i/>
      <w:iCs/>
    </w:rPr>
  </w:style>
  <w:style w:type="character" w:styleId="CommentReference">
    <w:name w:val="annotation reference"/>
    <w:basedOn w:val="DefaultParagraphFont"/>
    <w:uiPriority w:val="99"/>
    <w:semiHidden/>
    <w:rsid w:val="00A6286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628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6286D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628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6286D"/>
    <w:rPr>
      <w:b/>
      <w:bCs/>
    </w:rPr>
  </w:style>
  <w:style w:type="character" w:customStyle="1" w:styleId="FontStyle14">
    <w:name w:val="Font Style14"/>
    <w:uiPriority w:val="99"/>
    <w:rsid w:val="00B95181"/>
    <w:rPr>
      <w:rFonts w:ascii="Times New Roman" w:hAnsi="Times New Roman"/>
      <w:b/>
      <w:sz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82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50" Type="http://schemas.openxmlformats.org/officeDocument/2006/relationships/hyperlink" Target="http://www.magtu.ru" TargetMode="External"/><Relationship Id="rId55" Type="http://schemas.openxmlformats.org/officeDocument/2006/relationships/hyperlink" Target="http://graphics.cs.msu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www.znanium.com/read?id=32935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yperlink" Target="http://www.ptc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wmf"/><Relationship Id="rId45" Type="http://schemas.openxmlformats.org/officeDocument/2006/relationships/hyperlink" Target="http://www.znanium.com/read?id=342122" TargetMode="External"/><Relationship Id="rId53" Type="http://schemas.openxmlformats.org/officeDocument/2006/relationships/hyperlink" Target="http://www.microsoft.com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www.creditural.ru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yperlink" Target="http://www.statsoft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://www.mmk.ru" TargetMode="External"/><Relationship Id="rId56" Type="http://schemas.openxmlformats.org/officeDocument/2006/relationships/hyperlink" Target="http://cgm.graphicon.ru" TargetMode="External"/><Relationship Id="rId8" Type="http://schemas.openxmlformats.org/officeDocument/2006/relationships/image" Target="media/image4.wmf"/><Relationship Id="rId51" Type="http://schemas.openxmlformats.org/officeDocument/2006/relationships/hyperlink" Target="http://www.gks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423</TotalTime>
  <Pages>24</Pages>
  <Words>4043</Words>
  <Characters>23049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Samsung</cp:lastModifiedBy>
  <cp:revision>91</cp:revision>
  <dcterms:created xsi:type="dcterms:W3CDTF">2018-11-02T09:16:00Z</dcterms:created>
  <dcterms:modified xsi:type="dcterms:W3CDTF">2020-11-08T09:01:00Z</dcterms:modified>
</cp:coreProperties>
</file>