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98" w:rsidRPr="00C17915" w:rsidRDefault="00A96798" w:rsidP="00AF2E83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281B62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3pt;height:640.5pt;visibility:visible">
            <v:imagedata r:id="rId7" o:title=""/>
          </v:shape>
        </w:pict>
      </w:r>
    </w:p>
    <w:p w:rsidR="00A96798" w:rsidRPr="00C17915" w:rsidRDefault="00A96798" w:rsidP="00012158"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5" o:spid="_x0000_i1026" type="#_x0000_t75" style="width:453pt;height:640.5pt;visibility:visible">
            <v:imagedata r:id="rId8" o:title=""/>
          </v:shape>
        </w:pict>
      </w:r>
    </w:p>
    <w:p w:rsidR="00A96798" w:rsidRDefault="00A9679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96798" w:rsidRDefault="00A9679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96798" w:rsidRPr="00012158" w:rsidRDefault="00A9679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96798" w:rsidRPr="00C17915" w:rsidRDefault="00A96798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/>
          <w:sz w:val="24"/>
          <w:szCs w:val="24"/>
        </w:rPr>
        <w:br w:type="page"/>
        <w:t xml:space="preserve">1 Цели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</w:p>
    <w:p w:rsidR="00A96798" w:rsidRPr="00B07F28" w:rsidRDefault="00A96798" w:rsidP="002C0A85">
      <w:r w:rsidRPr="002C0A85">
        <w:rPr>
          <w:bCs/>
        </w:rPr>
        <w:t xml:space="preserve">Целями освоения производственной – </w:t>
      </w:r>
      <w:r>
        <w:rPr>
          <w:bCs/>
        </w:rPr>
        <w:t xml:space="preserve">преддипломной </w:t>
      </w:r>
      <w:r w:rsidRPr="002C0A85">
        <w:rPr>
          <w:bCs/>
        </w:rPr>
        <w:t xml:space="preserve">практики являются: </w:t>
      </w:r>
      <w:r w:rsidRPr="00622507">
        <w:t>приобр</w:t>
      </w:r>
      <w:r w:rsidRPr="00622507">
        <w:t>е</w:t>
      </w:r>
      <w:r w:rsidRPr="00622507">
        <w:t>тение студентом опыта в исследовании актуальной научной проблемы или решении реальной пр</w:t>
      </w:r>
      <w:r w:rsidRPr="00622507">
        <w:t>о</w:t>
      </w:r>
      <w:r w:rsidRPr="00622507">
        <w:t>фессиональной задачи</w:t>
      </w:r>
    </w:p>
    <w:p w:rsidR="00A96798" w:rsidRPr="00622507" w:rsidRDefault="00A96798" w:rsidP="00267234">
      <w:r w:rsidRPr="00622507">
        <w:t xml:space="preserve">Производственная </w:t>
      </w:r>
      <w:r>
        <w:t xml:space="preserve"> - преддипломная </w:t>
      </w:r>
      <w:r w:rsidRPr="00622507">
        <w:t>практика проводится в форме непрерывного соср</w:t>
      </w:r>
      <w:r w:rsidRPr="00622507">
        <w:t>е</w:t>
      </w:r>
      <w:r w:rsidRPr="00622507">
        <w:t>доточенного цикла на предприятии.</w:t>
      </w:r>
    </w:p>
    <w:p w:rsidR="00A96798" w:rsidRPr="002C0A85" w:rsidRDefault="00A96798" w:rsidP="00731AF5">
      <w:pPr>
        <w:ind w:firstLine="709"/>
        <w:outlineLvl w:val="0"/>
        <w:rPr>
          <w:rStyle w:val="FontStyle21"/>
          <w:b/>
          <w:iCs/>
          <w:sz w:val="24"/>
        </w:rPr>
      </w:pPr>
      <w:r w:rsidRPr="007A3854">
        <w:rPr>
          <w:rStyle w:val="FontStyle21"/>
          <w:b/>
          <w:iCs/>
          <w:sz w:val="24"/>
        </w:rPr>
        <w:t xml:space="preserve">2 Задачи </w:t>
      </w:r>
      <w:r w:rsidRPr="002C0A85">
        <w:rPr>
          <w:rStyle w:val="FontStyle21"/>
          <w:b/>
          <w:iCs/>
          <w:sz w:val="24"/>
        </w:rPr>
        <w:t xml:space="preserve">производственной – </w:t>
      </w:r>
      <w:r>
        <w:rPr>
          <w:rStyle w:val="FontStyle21"/>
          <w:b/>
          <w:iCs/>
          <w:sz w:val="24"/>
        </w:rPr>
        <w:t xml:space="preserve">преддипломной </w:t>
      </w:r>
      <w:r w:rsidRPr="002C0A85">
        <w:rPr>
          <w:rStyle w:val="FontStyle21"/>
          <w:b/>
          <w:iCs/>
          <w:sz w:val="24"/>
        </w:rPr>
        <w:t xml:space="preserve">практики </w:t>
      </w:r>
    </w:p>
    <w:p w:rsidR="00A96798" w:rsidRPr="00622507" w:rsidRDefault="00A96798" w:rsidP="00267234">
      <w:pPr>
        <w:ind w:firstLine="709"/>
        <w:outlineLvl w:val="0"/>
      </w:pPr>
      <w:r w:rsidRPr="00622507">
        <w:t>Для достижения поставленной цели в курсе «Производственная</w:t>
      </w:r>
      <w:r>
        <w:t xml:space="preserve"> -</w:t>
      </w:r>
      <w:r w:rsidRPr="00622507">
        <w:t xml:space="preserve"> преддипломная пра</w:t>
      </w:r>
      <w:r w:rsidRPr="00622507">
        <w:t>к</w:t>
      </w:r>
      <w:r w:rsidRPr="00622507">
        <w:t xml:space="preserve">тика» решаются задачи: </w:t>
      </w:r>
    </w:p>
    <w:p w:rsidR="00A96798" w:rsidRPr="00622507" w:rsidRDefault="00A96798" w:rsidP="00267234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0" w:name="_Toc271892418"/>
      <w:r w:rsidRPr="00622507">
        <w:rPr>
          <w:szCs w:val="24"/>
          <w:lang w:val="ru-RU"/>
        </w:rPr>
        <w:t>ознакомление с проектно-технологической документацией, составом и принципами фун</w:t>
      </w:r>
      <w:r w:rsidRPr="00622507">
        <w:rPr>
          <w:szCs w:val="24"/>
          <w:lang w:val="ru-RU"/>
        </w:rPr>
        <w:t>к</w:t>
      </w:r>
      <w:r w:rsidRPr="00622507">
        <w:rPr>
          <w:szCs w:val="24"/>
          <w:lang w:val="ru-RU"/>
        </w:rPr>
        <w:t>ционирования или организации проектируемого объекта (программы), отечественными и зарубежными аналогами проектируемого объекта;</w:t>
      </w:r>
      <w:bookmarkEnd w:id="0"/>
    </w:p>
    <w:p w:rsidR="00A96798" w:rsidRPr="00622507" w:rsidRDefault="00A96798" w:rsidP="00267234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1" w:name="_Toc271892419"/>
      <w:r w:rsidRPr="00622507">
        <w:rPr>
          <w:szCs w:val="24"/>
          <w:lang w:val="ru-RU"/>
        </w:rPr>
        <w:t xml:space="preserve">выполнение </w:t>
      </w:r>
      <w:bookmarkEnd w:id="1"/>
      <w:r w:rsidRPr="00622507">
        <w:rPr>
          <w:szCs w:val="24"/>
          <w:lang w:val="ru-RU"/>
        </w:rPr>
        <w:t>сравнительного анализа возможных вариантов реализации научно-технической информации по теме исследования, технико-экономическое обоснование выполняемой ра</w:t>
      </w:r>
      <w:r w:rsidRPr="00622507">
        <w:rPr>
          <w:szCs w:val="24"/>
          <w:lang w:val="ru-RU"/>
        </w:rPr>
        <w:t>з</w:t>
      </w:r>
      <w:r w:rsidRPr="00622507">
        <w:rPr>
          <w:szCs w:val="24"/>
          <w:lang w:val="ru-RU"/>
        </w:rPr>
        <w:t>работки, реализацию некоторых из возможных путей решения п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ставленной задачи;</w:t>
      </w:r>
    </w:p>
    <w:p w:rsidR="00A96798" w:rsidRPr="00622507" w:rsidRDefault="00A96798" w:rsidP="00267234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2" w:name="_Toc271892420"/>
      <w:r w:rsidRPr="00622507">
        <w:rPr>
          <w:szCs w:val="24"/>
          <w:lang w:val="ru-RU"/>
        </w:rPr>
        <w:t xml:space="preserve">владеть навыками анализа бизнес-процессов и их представления в </w:t>
      </w:r>
      <w:r w:rsidRPr="00622507">
        <w:rPr>
          <w:szCs w:val="24"/>
        </w:rPr>
        <w:t>UML</w:t>
      </w:r>
      <w:r w:rsidRPr="00622507">
        <w:rPr>
          <w:szCs w:val="24"/>
          <w:lang w:val="ru-RU"/>
        </w:rPr>
        <w:t>-нотации, метод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логией разработки, отладки, внедрения и сопровождения приложений, методологией разр</w:t>
      </w:r>
      <w:r w:rsidRPr="00622507">
        <w:rPr>
          <w:szCs w:val="24"/>
          <w:lang w:val="ru-RU"/>
        </w:rPr>
        <w:t>а</w:t>
      </w:r>
      <w:r w:rsidRPr="00622507">
        <w:rPr>
          <w:szCs w:val="24"/>
          <w:lang w:val="ru-RU"/>
        </w:rPr>
        <w:t>ботки современного мультиязычного пользовательского интерфейса;</w:t>
      </w:r>
      <w:bookmarkEnd w:id="2"/>
    </w:p>
    <w:p w:rsidR="00A96798" w:rsidRPr="00622507" w:rsidRDefault="00A96798" w:rsidP="00267234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3" w:name="_Toc271892421"/>
      <w:r w:rsidRPr="00622507">
        <w:rPr>
          <w:szCs w:val="24"/>
          <w:lang w:val="ru-RU"/>
        </w:rPr>
        <w:t>оценка перспектив трудоустройства в качестве квалифицированного работника со ст</w:t>
      </w:r>
      <w:r w:rsidRPr="00622507">
        <w:rPr>
          <w:szCs w:val="24"/>
          <w:lang w:val="ru-RU"/>
        </w:rPr>
        <w:t>е</w:t>
      </w:r>
      <w:r w:rsidRPr="00622507">
        <w:rPr>
          <w:szCs w:val="24"/>
          <w:lang w:val="ru-RU"/>
        </w:rPr>
        <w:t>пенью бакалавра.</w:t>
      </w:r>
      <w:bookmarkEnd w:id="3"/>
    </w:p>
    <w:p w:rsidR="00A96798" w:rsidRPr="00C17915" w:rsidRDefault="00A96798" w:rsidP="007A3854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  <w:r w:rsidRPr="00C17915">
        <w:rPr>
          <w:rStyle w:val="FontStyle21"/>
          <w:sz w:val="24"/>
          <w:szCs w:val="24"/>
        </w:rPr>
        <w:t>в структуре образов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тельной программы подготовки бакалавра (магистра, специалиста)</w:t>
      </w:r>
    </w:p>
    <w:p w:rsidR="00A96798" w:rsidRPr="00267234" w:rsidRDefault="00A96798" w:rsidP="00267234">
      <w:pPr>
        <w:rPr>
          <w:lang w:eastAsia="en-US"/>
        </w:rPr>
      </w:pPr>
      <w:r w:rsidRPr="00267234">
        <w:rPr>
          <w:lang w:eastAsia="en-US"/>
        </w:rPr>
        <w:t>Дисциплина «Производственная - преддипломная практика» входит в вариативную часть  блока 2 образовательной программы.</w:t>
      </w:r>
    </w:p>
    <w:p w:rsidR="00A96798" w:rsidRPr="00267234" w:rsidRDefault="00A96798" w:rsidP="00267234">
      <w:pPr>
        <w:outlineLvl w:val="0"/>
        <w:rPr>
          <w:lang w:eastAsia="en-US"/>
        </w:rPr>
      </w:pPr>
      <w:r w:rsidRPr="00267234">
        <w:rPr>
          <w:lang w:eastAsia="en-US"/>
        </w:rPr>
        <w:t>Для изучения дисциплины необходимы знания (умения, владения), сформированные в результате изучения следующих дисциплин: программирование, теория и практика о</w:t>
      </w:r>
      <w:r w:rsidRPr="00267234">
        <w:rPr>
          <w:lang w:eastAsia="en-US"/>
        </w:rPr>
        <w:t>б</w:t>
      </w:r>
      <w:r w:rsidRPr="00267234">
        <w:rPr>
          <w:lang w:eastAsia="en-US"/>
        </w:rPr>
        <w:t>работки информации, структуры и модели данных,  алгоритмы и теория сложности, уче</w:t>
      </w:r>
      <w:r w:rsidRPr="00267234">
        <w:rPr>
          <w:lang w:eastAsia="en-US"/>
        </w:rPr>
        <w:t>б</w:t>
      </w:r>
      <w:r w:rsidRPr="00267234">
        <w:rPr>
          <w:lang w:eastAsia="en-US"/>
        </w:rPr>
        <w:t>но-ознакомительная практика, теория вычислительных процессов, базы данных, операц</w:t>
      </w:r>
      <w:r w:rsidRPr="00267234">
        <w:rPr>
          <w:lang w:eastAsia="en-US"/>
        </w:rPr>
        <w:t>и</w:t>
      </w:r>
      <w:r w:rsidRPr="00267234">
        <w:rPr>
          <w:lang w:eastAsia="en-US"/>
        </w:rPr>
        <w:t>онные системы, сети и телекоммуникации, ЭВМ и периферийные устройства, объектно-ориентированное программирование и т.д.</w:t>
      </w:r>
    </w:p>
    <w:p w:rsidR="00A96798" w:rsidRPr="00267234" w:rsidRDefault="00A96798" w:rsidP="00267234">
      <w:pPr>
        <w:rPr>
          <w:lang w:eastAsia="en-US"/>
        </w:rPr>
      </w:pPr>
      <w:r w:rsidRPr="00267234">
        <w:rPr>
          <w:lang w:eastAsia="en-US"/>
        </w:rPr>
        <w:t>Знания (умения, навыки), полученные при изучении данной дисциплины будут необх</w:t>
      </w:r>
      <w:r w:rsidRPr="00267234">
        <w:rPr>
          <w:lang w:eastAsia="en-US"/>
        </w:rPr>
        <w:t>о</w:t>
      </w:r>
      <w:r w:rsidRPr="00267234">
        <w:rPr>
          <w:lang w:eastAsia="en-US"/>
        </w:rPr>
        <w:t>димы при подготовке к государственному экзамену и написании выпускной квалификацио</w:t>
      </w:r>
      <w:r w:rsidRPr="00267234">
        <w:rPr>
          <w:lang w:eastAsia="en-US"/>
        </w:rPr>
        <w:t>н</w:t>
      </w:r>
      <w:r w:rsidRPr="00267234">
        <w:rPr>
          <w:lang w:eastAsia="en-US"/>
        </w:rPr>
        <w:t>ной работы.</w:t>
      </w:r>
    </w:p>
    <w:p w:rsidR="00A96798" w:rsidRPr="00C17915" w:rsidRDefault="00A96798" w:rsidP="004B3857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</w:p>
    <w:p w:rsidR="00A96798" w:rsidRDefault="00A96798" w:rsidP="00CF6B95"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преддипломная </w:t>
      </w:r>
      <w:r w:rsidRPr="002C0A85">
        <w:rPr>
          <w:bCs/>
          <w:lang w:eastAsia="en-US"/>
        </w:rPr>
        <w:t xml:space="preserve">практика </w:t>
      </w:r>
      <w:r w:rsidRPr="00EC3D19">
        <w:t>проводится на базе</w:t>
      </w:r>
      <w:r>
        <w:t xml:space="preserve"> ФГБОУ ВО «МГТУ им. Г.И. Носова» на кафедре вычислительной техники и программирования или на предприятиях города Магнитогорска. </w:t>
      </w:r>
    </w:p>
    <w:p w:rsidR="00A96798" w:rsidRDefault="00A96798" w:rsidP="004B3857">
      <w:pPr>
        <w:ind w:firstLine="709"/>
        <w:outlineLvl w:val="0"/>
      </w:pPr>
      <w:r>
        <w:t>Способ проведения практики стационарный.</w:t>
      </w:r>
    </w:p>
    <w:p w:rsidR="00A96798" w:rsidRPr="004B3857" w:rsidRDefault="00A96798" w:rsidP="004B3857">
      <w:pPr>
        <w:ind w:firstLine="709"/>
        <w:outlineLvl w:val="0"/>
      </w:pPr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преддипломная </w:t>
      </w:r>
      <w:r w:rsidRPr="002C0A85">
        <w:rPr>
          <w:bCs/>
          <w:lang w:eastAsia="en-US"/>
        </w:rPr>
        <w:t xml:space="preserve">практика </w:t>
      </w:r>
      <w:r>
        <w:t>осуществляется дискретно.</w:t>
      </w:r>
    </w:p>
    <w:p w:rsidR="00A96798" w:rsidRPr="00C17915" w:rsidRDefault="00A96798" w:rsidP="00D356C0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br w:type="page"/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>
        <w:t>производстве</w:t>
      </w:r>
      <w:r>
        <w:t>н</w:t>
      </w:r>
      <w:r>
        <w:t>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A96798" w:rsidRPr="00B6300F" w:rsidRDefault="00A96798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 w:rsidRPr="00731AF5">
        <w:rPr>
          <w:rStyle w:val="FontStyle16"/>
          <w:b w:val="0"/>
          <w:bCs/>
          <w:sz w:val="24"/>
        </w:rPr>
        <w:t>обучающийся до</w:t>
      </w:r>
      <w:r w:rsidRPr="00731AF5">
        <w:rPr>
          <w:rStyle w:val="FontStyle16"/>
          <w:b w:val="0"/>
          <w:bCs/>
          <w:sz w:val="24"/>
        </w:rPr>
        <w:t>л</w:t>
      </w:r>
      <w:r w:rsidRPr="00731AF5">
        <w:rPr>
          <w:rStyle w:val="FontStyle16"/>
          <w:b w:val="0"/>
          <w:bCs/>
          <w:sz w:val="24"/>
        </w:rPr>
        <w:t>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8471"/>
      </w:tblGrid>
      <w:tr w:rsidR="00A96798" w:rsidRPr="003C72CC" w:rsidTr="00B4266D">
        <w:trPr>
          <w:tblHeader/>
        </w:trPr>
        <w:tc>
          <w:tcPr>
            <w:tcW w:w="1601" w:type="dxa"/>
            <w:vAlign w:val="center"/>
          </w:tcPr>
          <w:p w:rsidR="00A96798" w:rsidRPr="009323CC" w:rsidRDefault="00A96798" w:rsidP="003C72CC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8537" w:type="dxa"/>
            <w:vAlign w:val="center"/>
          </w:tcPr>
          <w:p w:rsidR="00A96798" w:rsidRPr="009323CC" w:rsidRDefault="00A96798" w:rsidP="003C72CC">
            <w:pPr>
              <w:ind w:firstLine="0"/>
              <w:jc w:val="center"/>
            </w:pPr>
            <w:r w:rsidRPr="003C72CC">
              <w:rPr>
                <w:bCs/>
              </w:rPr>
              <w:t xml:space="preserve">Планируемые результаты обучения </w:t>
            </w:r>
          </w:p>
        </w:tc>
      </w:tr>
      <w:tr w:rsidR="00A96798" w:rsidRPr="003C72CC" w:rsidTr="003C72CC">
        <w:tc>
          <w:tcPr>
            <w:tcW w:w="10138" w:type="dxa"/>
            <w:gridSpan w:val="2"/>
          </w:tcPr>
          <w:p w:rsidR="00A96798" w:rsidRPr="003C72CC" w:rsidRDefault="00A96798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3C72CC">
              <w:rPr>
                <w:b/>
              </w:rPr>
              <w:t>ОПК-3 Способностью разрабатывать бизнес-планы и технические задания на осн</w:t>
            </w:r>
            <w:r w:rsidRPr="003C72CC">
              <w:rPr>
                <w:b/>
              </w:rPr>
              <w:t>а</w:t>
            </w:r>
            <w:r w:rsidRPr="003C72CC">
              <w:rPr>
                <w:b/>
              </w:rPr>
              <w:t>щение отделов, лабораторий, офисов компьютерным и сетевым оборудованием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267234" w:rsidRDefault="00A96798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A96798" w:rsidRDefault="00A96798" w:rsidP="003C72CC">
            <w:pPr>
              <w:ind w:firstLine="0"/>
              <w:jc w:val="left"/>
            </w:pPr>
            <w:r w:rsidRPr="00852259">
              <w:t>теоретические основы организации планирования в условиях рынка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857F42">
              <w:t>проектно-технологическую документацию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852259">
              <w:t>структуру и порядок разработки всех разделов бизнес-плана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857F42">
              <w:t>состав и принципы функционирования и организации проектируемого объекта (программы</w:t>
            </w:r>
            <w:r>
              <w:t>).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A96798" w:rsidRDefault="00A96798" w:rsidP="003C72CC">
            <w:pPr>
              <w:ind w:firstLine="0"/>
              <w:jc w:val="left"/>
            </w:pPr>
            <w:r w:rsidRPr="00857F42">
              <w:t>решать стандартные задачи профессиональной деятельности</w:t>
            </w:r>
            <w:r>
              <w:t>;</w:t>
            </w:r>
          </w:p>
          <w:p w:rsidR="00A96798" w:rsidRDefault="00A96798" w:rsidP="003C72CC">
            <w:pPr>
              <w:ind w:firstLine="0"/>
            </w:pPr>
            <w:r w:rsidRPr="00857F42">
              <w:t>разрабатывать бизнес-планы  на оснащение отделов, лабораторий, офисов ко</w:t>
            </w:r>
            <w:r w:rsidRPr="00857F42">
              <w:t>м</w:t>
            </w:r>
            <w:r w:rsidRPr="00857F42">
              <w:t>пьютерным и сетевым оборудованием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rPr>
                <w:bCs/>
              </w:rPr>
            </w:pPr>
            <w:r w:rsidRPr="00857F42">
              <w:t>разрабатывать технические задания  на оснащение отделов, лабораторий, оф</w:t>
            </w:r>
            <w:r w:rsidRPr="00857F42">
              <w:t>и</w:t>
            </w:r>
            <w:r w:rsidRPr="00857F42">
              <w:t>сов компьютерным и сетевым оборудованием</w:t>
            </w:r>
            <w:r>
              <w:t>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A96798" w:rsidRDefault="00A96798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решению стандартных задач профессиональной деятельн</w:t>
            </w:r>
            <w:r w:rsidRPr="00857F42">
              <w:t>о</w:t>
            </w:r>
            <w:r w:rsidRPr="00857F42">
              <w:t>сти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A47CD6">
              <w:t>навыками составления, организации и координации взаимодействия между подразделениями компании</w:t>
            </w:r>
            <w:r>
              <w:t>;</w:t>
            </w:r>
            <w:r w:rsidRPr="003C72CC">
              <w:rPr>
                <w:bCs/>
              </w:rPr>
              <w:t xml:space="preserve"> 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</w:t>
            </w:r>
            <w:r>
              <w:t>зра</w:t>
            </w:r>
            <w:r w:rsidRPr="00857F42">
              <w:t>ботке бизнес-планов  на оснащение отделов, лаборат</w:t>
            </w:r>
            <w:r w:rsidRPr="00857F42">
              <w:t>о</w:t>
            </w:r>
            <w:r w:rsidRPr="00857F42">
              <w:t>рий, офисов компьютерным и сетевым оборудованием</w:t>
            </w:r>
            <w:r>
              <w:t>.</w:t>
            </w:r>
          </w:p>
        </w:tc>
      </w:tr>
      <w:tr w:rsidR="00A96798" w:rsidRPr="003C72CC" w:rsidTr="003C72CC">
        <w:tc>
          <w:tcPr>
            <w:tcW w:w="10138" w:type="dxa"/>
            <w:gridSpan w:val="2"/>
          </w:tcPr>
          <w:p w:rsidR="00A96798" w:rsidRPr="003C72CC" w:rsidRDefault="00A96798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3C72CC">
              <w:rPr>
                <w:b/>
              </w:rPr>
              <w:t>ОПК-5 Способность решать стандартные задачи профессиональной деятельности на о</w:t>
            </w:r>
            <w:r w:rsidRPr="003C72CC">
              <w:rPr>
                <w:b/>
              </w:rPr>
              <w:t>с</w:t>
            </w:r>
            <w:r w:rsidRPr="003C72CC">
              <w:rPr>
                <w:b/>
              </w:rPr>
              <w:t>нове информационной и библиографической культуры с применением информ</w:t>
            </w:r>
            <w:r w:rsidRPr="003C72CC">
              <w:rPr>
                <w:b/>
              </w:rPr>
              <w:t>а</w:t>
            </w:r>
            <w:r w:rsidRPr="003C72CC">
              <w:rPr>
                <w:b/>
              </w:rPr>
              <w:t>ционно-коммуникационных технологий и с учетом основных требований информационной без</w:t>
            </w:r>
            <w:r w:rsidRPr="003C72CC">
              <w:rPr>
                <w:b/>
              </w:rPr>
              <w:t>о</w:t>
            </w:r>
            <w:r w:rsidRPr="003C72CC">
              <w:rPr>
                <w:b/>
              </w:rPr>
              <w:t>пасности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267234" w:rsidRDefault="00A96798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>
              <w:t>информационно-коммуникационные технологии;</w:t>
            </w:r>
          </w:p>
          <w:p w:rsidR="00A96798" w:rsidRDefault="00A96798" w:rsidP="003C72CC">
            <w:pPr>
              <w:ind w:firstLine="0"/>
              <w:jc w:val="left"/>
            </w:pPr>
            <w:r w:rsidRPr="00B07F28">
              <w:t>основные задачи профессиональной деятельности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B07F28">
              <w:t>понятия библиографической культуры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i/>
              </w:rPr>
            </w:pPr>
            <w:r w:rsidRPr="00B07F28">
              <w:t>основные понятия и задачи профессиональной деятельности на основе инфо</w:t>
            </w:r>
            <w:r w:rsidRPr="00B07F28">
              <w:t>р</w:t>
            </w:r>
            <w:r w:rsidRPr="00B07F28">
              <w:t>мационной и библиографической культуры</w:t>
            </w:r>
            <w:r>
              <w:t>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B07F28">
              <w:t>решать стандартные задачи профессиональной деятельности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B07F28">
              <w:t>разрабатывать алгоритмы для решения стандартных задач профессионал</w:t>
            </w:r>
            <w:r w:rsidRPr="00B07F28">
              <w:t>ь</w:t>
            </w:r>
            <w:r w:rsidRPr="00B07F28">
              <w:t>ной деятельности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B07F28">
              <w:t>выполнять постановку и разрабатывать алгоритмы для решения стандар</w:t>
            </w:r>
            <w:r w:rsidRPr="00B07F28">
              <w:t>т</w:t>
            </w:r>
            <w:r w:rsidRPr="00B07F28">
              <w:t>ных задач профессиональной деятельности</w:t>
            </w:r>
            <w:r>
              <w:t>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B07F28">
              <w:t>по применению 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технол</w:t>
            </w:r>
            <w:r w:rsidRPr="00B07F28">
              <w:t>о</w:t>
            </w:r>
            <w:r w:rsidRPr="00B07F28">
              <w:t>гий к решению стандартных задач профессиональной деятельности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B07F28">
              <w:t>разраб</w:t>
            </w:r>
            <w:r>
              <w:t>отки</w:t>
            </w:r>
            <w:r w:rsidRPr="00B07F28">
              <w:t xml:space="preserve"> ал</w:t>
            </w:r>
            <w:r>
              <w:t>горитмов</w:t>
            </w:r>
            <w:r w:rsidRPr="00B07F28">
              <w:t xml:space="preserve"> для решения задач профессиональной де</w:t>
            </w:r>
            <w:r w:rsidRPr="00B07F28">
              <w:t>я</w:t>
            </w:r>
            <w:r w:rsidRPr="00B07F28">
              <w:t>тельности</w:t>
            </w:r>
            <w:r>
              <w:t xml:space="preserve"> с использованием </w:t>
            </w:r>
            <w:r w:rsidRPr="00B07F28">
              <w:t>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</w:t>
            </w:r>
            <w:r w:rsidRPr="00B07F28">
              <w:t>х</w:t>
            </w:r>
            <w:r w:rsidRPr="00B07F28">
              <w:t>нологий</w:t>
            </w:r>
          </w:p>
        </w:tc>
      </w:tr>
      <w:tr w:rsidR="00A96798" w:rsidRPr="003C72CC" w:rsidTr="003C72CC">
        <w:tc>
          <w:tcPr>
            <w:tcW w:w="10138" w:type="dxa"/>
            <w:gridSpan w:val="2"/>
          </w:tcPr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267234" w:rsidRDefault="00A96798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857F42">
              <w:t>основные информационные системы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857F42">
              <w:t>программные продукты для работы с базами данных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857F42">
              <w:t>программные продукты для работы с моделированием</w:t>
            </w:r>
            <w:r>
              <w:t>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857F42">
              <w:t>решать стандартные задачи профессиональной деятельности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857F42">
              <w:t>разрабатывать модели баз данных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857F42">
              <w:t>разрабатывать модели баз данных и модели интерфей</w:t>
            </w:r>
            <w:r>
              <w:t>сов «</w:t>
            </w:r>
            <w:r w:rsidRPr="00857F42">
              <w:t>человек - электро</w:t>
            </w:r>
            <w:r w:rsidRPr="00857F42">
              <w:t>н</w:t>
            </w:r>
            <w:r w:rsidRPr="00857F42">
              <w:t>но-вычислительная машина</w:t>
            </w:r>
            <w:r>
              <w:t>».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решению стандартных задач профессиональной деятельн</w:t>
            </w:r>
            <w:r w:rsidRPr="00857F42">
              <w:t>о</w:t>
            </w:r>
            <w:r w:rsidRPr="00857F42">
              <w:t>сти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разработке моделей баз данных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разработке моделей баз данных и моделей интерфей</w:t>
            </w:r>
            <w:r>
              <w:t>сов «</w:t>
            </w:r>
            <w:r w:rsidRPr="00857F42">
              <w:t>ч</w:t>
            </w:r>
            <w:r w:rsidRPr="00857F42">
              <w:t>е</w:t>
            </w:r>
            <w:r w:rsidRPr="00857F42">
              <w:t>ловек - электронно-вычислительная машина</w:t>
            </w:r>
            <w:r>
              <w:t>».</w:t>
            </w:r>
          </w:p>
        </w:tc>
      </w:tr>
      <w:tr w:rsidR="00A96798" w:rsidRPr="003C72CC" w:rsidTr="003C72CC">
        <w:tc>
          <w:tcPr>
            <w:tcW w:w="10138" w:type="dxa"/>
            <w:gridSpan w:val="2"/>
          </w:tcPr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/>
              </w:rPr>
              <w:t>ПК-2 Способностью разрабатывать компоненты аппаратно-программных компле</w:t>
            </w:r>
            <w:r w:rsidRPr="003C72CC">
              <w:rPr>
                <w:b/>
              </w:rPr>
              <w:t>к</w:t>
            </w:r>
            <w:r w:rsidRPr="003C72CC">
              <w:rPr>
                <w:b/>
              </w:rPr>
              <w:t>сов и баз данных, используя современные инструментальные средства и технологии програ</w:t>
            </w:r>
            <w:r w:rsidRPr="003C72CC">
              <w:rPr>
                <w:b/>
              </w:rPr>
              <w:t>м</w:t>
            </w:r>
            <w:r w:rsidRPr="003C72CC">
              <w:rPr>
                <w:b/>
              </w:rPr>
              <w:t>мирования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267234" w:rsidRDefault="00A96798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857F42">
              <w:t>основные компоненты аппаратно-программных компле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857F42">
              <w:t>основные компоненты баз данных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857F42">
              <w:t>современные инструментальные средства и технологии программиров</w:t>
            </w:r>
            <w:r w:rsidRPr="00857F42">
              <w:t>а</w:t>
            </w:r>
            <w:r w:rsidRPr="00857F42">
              <w:t>ния</w:t>
            </w:r>
            <w:r>
              <w:t>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857F42">
              <w:t>анализировать и разрабатывать компоненты аппаратно-программных компле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857F42">
              <w:t>анализировать и разрабатывать компоненты баз данных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857F42">
              <w:t>разрабатывать компоненты аппаратно-программных комплексов и баз данных, используя современные инструментальные средства и технологии программ</w:t>
            </w:r>
            <w:r w:rsidRPr="00857F42">
              <w:t>и</w:t>
            </w:r>
            <w:r w:rsidRPr="00857F42">
              <w:t>рования</w:t>
            </w:r>
            <w:r>
              <w:t>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96798" w:rsidRDefault="00A96798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анализу и разработке компонентов аппаратно-программных ко</w:t>
            </w:r>
            <w:r w:rsidRPr="00857F42">
              <w:t>м</w:t>
            </w:r>
            <w:r w:rsidRPr="00857F42">
              <w:t>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A96798" w:rsidRDefault="00A96798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анализу и разраб</w:t>
            </w:r>
            <w:r>
              <w:t>о</w:t>
            </w:r>
            <w:r w:rsidRPr="00857F42">
              <w:t>тке компонентов баз данных</w:t>
            </w:r>
            <w:r>
              <w:t>;</w:t>
            </w:r>
          </w:p>
          <w:p w:rsidR="00A96798" w:rsidRPr="003C72CC" w:rsidRDefault="00A96798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>навыками п</w:t>
            </w:r>
            <w:r w:rsidRPr="00857F42">
              <w:t>о разработке компонентов аппаратно-программных компле</w:t>
            </w:r>
            <w:r w:rsidRPr="00857F42">
              <w:t>к</w:t>
            </w:r>
            <w:r w:rsidRPr="00857F42">
              <w:t>сов и баз данных, используя современные инструментальные</w:t>
            </w:r>
            <w:r>
              <w:t xml:space="preserve"> </w:t>
            </w:r>
            <w:r w:rsidRPr="00857F42">
              <w:t>средства и технологии программирования</w:t>
            </w:r>
            <w:r>
              <w:t>.</w:t>
            </w:r>
          </w:p>
        </w:tc>
      </w:tr>
      <w:tr w:rsidR="00A96798" w:rsidRPr="003C72CC" w:rsidTr="003C72CC">
        <w:tc>
          <w:tcPr>
            <w:tcW w:w="10138" w:type="dxa"/>
            <w:gridSpan w:val="2"/>
          </w:tcPr>
          <w:p w:rsidR="00A96798" w:rsidRPr="003C72CC" w:rsidRDefault="00A96798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3C72CC">
              <w:rPr>
                <w:b/>
              </w:rPr>
              <w:t>ПК-3 Способностью обосновывать принимаемые проектные решения, осуществлять п</w:t>
            </w:r>
            <w:r w:rsidRPr="003C72CC">
              <w:rPr>
                <w:b/>
              </w:rPr>
              <w:t>о</w:t>
            </w:r>
            <w:r w:rsidRPr="003C72CC">
              <w:rPr>
                <w:b/>
              </w:rPr>
              <w:t>становку и выполнять эксперименты по проверке их корректности и эффективн</w:t>
            </w:r>
            <w:r w:rsidRPr="003C72CC">
              <w:rPr>
                <w:b/>
              </w:rPr>
              <w:t>о</w:t>
            </w:r>
            <w:r w:rsidRPr="003C72CC">
              <w:rPr>
                <w:b/>
              </w:rPr>
              <w:t>сти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267234" w:rsidRDefault="00A96798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96798" w:rsidRPr="003C72CC" w:rsidRDefault="00A96798" w:rsidP="003C72C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основные понятия работы с информацией;</w:t>
            </w:r>
          </w:p>
          <w:p w:rsidR="00A96798" w:rsidRPr="003C72CC" w:rsidRDefault="00A96798" w:rsidP="003C72C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основные алгоритмы обработки информации;</w:t>
            </w:r>
          </w:p>
          <w:p w:rsidR="00A96798" w:rsidRPr="003C72CC" w:rsidRDefault="00A96798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757C00">
              <w:t>отличия экспериментальной информации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96798" w:rsidRPr="003C72CC" w:rsidRDefault="00A96798" w:rsidP="003C72C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 xml:space="preserve">анализировать и обрабатывать информацию; </w:t>
            </w:r>
          </w:p>
          <w:p w:rsidR="00A96798" w:rsidRPr="003C72CC" w:rsidRDefault="00A96798" w:rsidP="003C72C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применять алгоритмы обработки и представления экспериментальных данных;</w:t>
            </w:r>
          </w:p>
          <w:p w:rsidR="00A96798" w:rsidRPr="003C72CC" w:rsidRDefault="00A96798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757C00">
              <w:t>разрабатывать алгоритмы обработки и представления экспериментальных да</w:t>
            </w:r>
            <w:r w:rsidRPr="00757C00">
              <w:t>н</w:t>
            </w:r>
            <w:r w:rsidRPr="00757C00">
              <w:t>ных.</w:t>
            </w:r>
          </w:p>
        </w:tc>
      </w:tr>
      <w:tr w:rsidR="00A96798" w:rsidRPr="003C72CC" w:rsidTr="003C72CC">
        <w:tc>
          <w:tcPr>
            <w:tcW w:w="1601" w:type="dxa"/>
          </w:tcPr>
          <w:p w:rsidR="00A96798" w:rsidRPr="009323CC" w:rsidRDefault="00A96798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96798" w:rsidRPr="003C72CC" w:rsidRDefault="00A96798" w:rsidP="003C72C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навыками работы с информацией;</w:t>
            </w:r>
          </w:p>
          <w:p w:rsidR="00A96798" w:rsidRPr="003C72CC" w:rsidRDefault="00A96798" w:rsidP="003C72C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навыками работы по обработке экспериментальных данных посредством пр</w:t>
            </w:r>
            <w:r w:rsidRPr="003C72CC">
              <w:rPr>
                <w:sz w:val="24"/>
                <w:szCs w:val="24"/>
              </w:rPr>
              <w:t>о</w:t>
            </w:r>
            <w:r w:rsidRPr="003C72CC">
              <w:rPr>
                <w:sz w:val="24"/>
                <w:szCs w:val="24"/>
              </w:rPr>
              <w:t>граммного обеспечения общего назначения;</w:t>
            </w:r>
          </w:p>
          <w:p w:rsidR="00A96798" w:rsidRPr="003C72CC" w:rsidRDefault="00A96798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757C00">
              <w:t>навыками работы по обработке экспериментальных данных посредством пр</w:t>
            </w:r>
            <w:r w:rsidRPr="00757C00">
              <w:t>о</w:t>
            </w:r>
            <w:r w:rsidRPr="00757C00">
              <w:t>граммного обеспечения общего назначения и методо-ориентированного пр</w:t>
            </w:r>
            <w:r w:rsidRPr="00757C00">
              <w:t>о</w:t>
            </w:r>
            <w:r w:rsidRPr="00757C00">
              <w:t>граммного обеспечения</w:t>
            </w:r>
          </w:p>
        </w:tc>
      </w:tr>
    </w:tbl>
    <w:p w:rsidR="00A96798" w:rsidRPr="00C17915" w:rsidRDefault="00A96798" w:rsidP="007B0F43">
      <w:pPr>
        <w:pStyle w:val="Heading1"/>
        <w:ind w:left="0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br w:type="page"/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</w:p>
    <w:p w:rsidR="00A96798" w:rsidRPr="00815C89" w:rsidRDefault="00A9679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</w:t>
      </w:r>
      <w:r w:rsidRPr="00815C89">
        <w:rPr>
          <w:rStyle w:val="FontStyle18"/>
          <w:b w:val="0"/>
          <w:bCs/>
          <w:sz w:val="24"/>
        </w:rPr>
        <w:t>с</w:t>
      </w:r>
      <w:r w:rsidRPr="00815C89">
        <w:rPr>
          <w:rStyle w:val="FontStyle18"/>
          <w:b w:val="0"/>
          <w:bCs/>
          <w:sz w:val="24"/>
        </w:rPr>
        <w:t>ле:</w:t>
      </w:r>
    </w:p>
    <w:p w:rsidR="00A96798" w:rsidRPr="00B6300F" w:rsidRDefault="00A96798" w:rsidP="007B0F43">
      <w:pPr>
        <w:tabs>
          <w:tab w:val="left" w:pos="284"/>
          <w:tab w:val="left" w:pos="851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1,3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  <w:r w:rsidRPr="002C0A85">
        <w:rPr>
          <w:rStyle w:val="FontStyle18"/>
          <w:b w:val="0"/>
          <w:bCs/>
          <w:sz w:val="24"/>
        </w:rPr>
        <w:t>;</w:t>
      </w:r>
      <w:r w:rsidRPr="00815C89">
        <w:rPr>
          <w:rStyle w:val="FontStyle18"/>
          <w:b w:val="0"/>
          <w:bCs/>
          <w:sz w:val="24"/>
        </w:rPr>
        <w:t xml:space="preserve"> </w:t>
      </w:r>
    </w:p>
    <w:p w:rsidR="00A96798" w:rsidRPr="00B8719A" w:rsidRDefault="00A96798" w:rsidP="007B0F43">
      <w:pPr>
        <w:tabs>
          <w:tab w:val="left" w:pos="284"/>
          <w:tab w:val="left" w:pos="851"/>
        </w:tabs>
        <w:ind w:firstLine="0"/>
        <w:rPr>
          <w:rStyle w:val="FontStyle18"/>
          <w:b w:val="0"/>
          <w:bCs/>
          <w:sz w:val="24"/>
        </w:rPr>
      </w:pPr>
      <w:r w:rsidRPr="00B8719A">
        <w:rPr>
          <w:rStyle w:val="FontStyle18"/>
          <w:b w:val="0"/>
          <w:bCs/>
          <w:sz w:val="24"/>
        </w:rPr>
        <w:t>–  внеаудиторная – 1,3 акад. часов;</w:t>
      </w:r>
    </w:p>
    <w:p w:rsidR="00A96798" w:rsidRDefault="00A96798" w:rsidP="007B0F43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6,7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A96798" w:rsidRDefault="00A96798" w:rsidP="009C616A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A96798" w:rsidRPr="00C17915" w:rsidRDefault="00A96798" w:rsidP="007B0F43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5"/>
        <w:gridCol w:w="2869"/>
        <w:gridCol w:w="4194"/>
        <w:gridCol w:w="2524"/>
      </w:tblGrid>
      <w:tr w:rsidR="00A96798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A96798" w:rsidRPr="00EC3D19" w:rsidRDefault="00A96798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A96798" w:rsidRPr="00EC3D19" w:rsidRDefault="00A96798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96798" w:rsidRPr="00EC3D19" w:rsidRDefault="00A96798" w:rsidP="0088051C">
            <w:pPr>
              <w:ind w:right="-80" w:firstLine="0"/>
              <w:jc w:val="center"/>
            </w:pPr>
            <w:r w:rsidRPr="00EC3D19">
              <w:t>Разделы (этапы) и содерж</w:t>
            </w:r>
            <w:r w:rsidRPr="00EC3D19">
              <w:t>а</w:t>
            </w:r>
            <w:r w:rsidRPr="00EC3D19">
              <w:t>ние практики</w:t>
            </w:r>
          </w:p>
        </w:tc>
        <w:tc>
          <w:tcPr>
            <w:tcW w:w="2082" w:type="pct"/>
            <w:vAlign w:val="center"/>
          </w:tcPr>
          <w:p w:rsidR="00A96798" w:rsidRPr="00EC3D19" w:rsidRDefault="00A96798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A96798" w:rsidRPr="00EC3D19" w:rsidRDefault="00A96798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A96798" w:rsidRPr="00EC3D19" w:rsidTr="00DF2B3D">
        <w:tc>
          <w:tcPr>
            <w:tcW w:w="241" w:type="pct"/>
          </w:tcPr>
          <w:p w:rsidR="00A96798" w:rsidRPr="00EC3D19" w:rsidRDefault="00A96798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A96798" w:rsidRPr="00EC3D19" w:rsidRDefault="00A96798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A96798" w:rsidRPr="00EC3D19" w:rsidRDefault="00A96798" w:rsidP="00D356C0">
            <w:pPr>
              <w:ind w:right="-80" w:firstLine="0"/>
            </w:pPr>
          </w:p>
        </w:tc>
        <w:tc>
          <w:tcPr>
            <w:tcW w:w="1253" w:type="pct"/>
          </w:tcPr>
          <w:p w:rsidR="00A96798" w:rsidRPr="00E85F29" w:rsidRDefault="00A96798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Pr="00EC3D19" w:rsidRDefault="00A96798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A96798" w:rsidRPr="00EC3D19" w:rsidRDefault="00A96798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</w:t>
            </w:r>
            <w:r w:rsidRPr="00902BA0">
              <w:t>и</w:t>
            </w:r>
            <w:r w:rsidRPr="00902BA0">
              <w:t>ки.</w:t>
            </w:r>
          </w:p>
        </w:tc>
        <w:tc>
          <w:tcPr>
            <w:tcW w:w="2082" w:type="pct"/>
          </w:tcPr>
          <w:p w:rsidR="00A96798" w:rsidRPr="00815C89" w:rsidRDefault="00A96798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Pr="00EC3D19" w:rsidRDefault="00A96798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A96798" w:rsidRPr="00815C89" w:rsidRDefault="00A9679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Pr="00EC3D19" w:rsidRDefault="00A96798" w:rsidP="0088051C">
            <w:pPr>
              <w:ind w:right="-80" w:firstLine="0"/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Pr="00EC3D19" w:rsidRDefault="00A96798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A96798" w:rsidRPr="00EC3D19" w:rsidRDefault="00A96798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A96798" w:rsidRPr="00EC3D19" w:rsidRDefault="00A96798" w:rsidP="0088051C">
            <w:pPr>
              <w:ind w:right="-80" w:firstLine="0"/>
            </w:pPr>
          </w:p>
        </w:tc>
        <w:tc>
          <w:tcPr>
            <w:tcW w:w="1253" w:type="pct"/>
          </w:tcPr>
          <w:p w:rsidR="00A96798" w:rsidRPr="00030A14" w:rsidRDefault="00A96798" w:rsidP="009812AF">
            <w:pPr>
              <w:pStyle w:val="Style14"/>
              <w:ind w:firstLine="57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</w:t>
            </w:r>
            <w:r w:rsidRPr="00902BA0">
              <w:t>и</w:t>
            </w:r>
            <w:r w:rsidRPr="00902BA0">
              <w:t>ятии</w:t>
            </w:r>
          </w:p>
        </w:tc>
        <w:tc>
          <w:tcPr>
            <w:tcW w:w="2082" w:type="pct"/>
          </w:tcPr>
          <w:p w:rsidR="00A96798" w:rsidRDefault="00A96798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инстру</w:t>
            </w:r>
            <w:r w:rsidRPr="00676DA4">
              <w:t>к</w:t>
            </w:r>
            <w:r w:rsidRPr="00676DA4">
              <w:t>тажа по охране труда</w:t>
            </w:r>
          </w:p>
          <w:p w:rsidR="00A96798" w:rsidRPr="00EC3D19" w:rsidRDefault="00A96798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обр</w:t>
            </w:r>
            <w:r w:rsidRPr="00676DA4">
              <w:t>а</w:t>
            </w:r>
            <w:r w:rsidRPr="00676DA4">
              <w:t>зовательной программы.</w:t>
            </w:r>
          </w:p>
        </w:tc>
        <w:tc>
          <w:tcPr>
            <w:tcW w:w="1253" w:type="pct"/>
          </w:tcPr>
          <w:p w:rsidR="00A96798" w:rsidRPr="00030A14" w:rsidRDefault="00A96798" w:rsidP="009812AF">
            <w:pPr>
              <w:pStyle w:val="Style14"/>
              <w:ind w:firstLine="57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A96798" w:rsidRPr="00902BA0" w:rsidRDefault="00A96798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A96798" w:rsidRDefault="00A96798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A96798" w:rsidRPr="00EC3D19" w:rsidRDefault="00A96798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A96798" w:rsidRDefault="00A9679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3–зув </w:t>
            </w: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A96798" w:rsidRDefault="00A96798" w:rsidP="00676DA4">
            <w:pPr>
              <w:ind w:firstLine="0"/>
            </w:pP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A96798" w:rsidRPr="00815C89" w:rsidRDefault="00A96798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Default="00A96798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96798" w:rsidRDefault="00A96798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A96798" w:rsidRDefault="00A96798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A96798" w:rsidRPr="00815C89" w:rsidRDefault="00A9679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Default="00A9679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96798" w:rsidRPr="00F91FA6" w:rsidRDefault="00A9679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A96798" w:rsidRDefault="00A96798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</w:t>
            </w:r>
            <w:r w:rsidRPr="00B07F28">
              <w:t>м</w:t>
            </w:r>
            <w:r w:rsidRPr="00B07F28">
              <w:t>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A96798" w:rsidRPr="00815C89" w:rsidRDefault="00A96798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Default="00A96798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96798" w:rsidRDefault="00A96798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4" w:type="pct"/>
          </w:tcPr>
          <w:p w:rsidR="00A96798" w:rsidRDefault="00A96798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A96798" w:rsidRPr="00815C89" w:rsidRDefault="00A9679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Default="00A9679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96798" w:rsidRPr="00F91FA6" w:rsidRDefault="00A9679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A96798" w:rsidRPr="00676DA4" w:rsidRDefault="00A96798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A96798" w:rsidRDefault="00A96798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выда</w:t>
            </w:r>
            <w:r w:rsidRPr="00902BA0">
              <w:t>н</w:t>
            </w:r>
            <w:r w:rsidRPr="00902BA0">
              <w:t>ного руководителем практики с предприятия</w:t>
            </w:r>
            <w:r>
              <w:t xml:space="preserve"> задания по теме дипло</w:t>
            </w:r>
            <w:r>
              <w:t>м</w:t>
            </w:r>
            <w:r>
              <w:t>ной квалификац</w:t>
            </w:r>
            <w:r>
              <w:t>и</w:t>
            </w:r>
            <w:r>
              <w:t>онной работе</w:t>
            </w:r>
          </w:p>
        </w:tc>
        <w:tc>
          <w:tcPr>
            <w:tcW w:w="2082" w:type="pct"/>
          </w:tcPr>
          <w:p w:rsidR="00A96798" w:rsidRPr="00815C89" w:rsidRDefault="00A9679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Default="00A9679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96798" w:rsidRPr="00F91FA6" w:rsidRDefault="00A9679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firstLine="0"/>
            </w:pPr>
            <w:r w:rsidRPr="00902BA0">
              <w:t>Подготовка и защита о</w:t>
            </w:r>
            <w:r w:rsidRPr="00902BA0">
              <w:t>т</w:t>
            </w:r>
            <w:r w:rsidRPr="00902BA0">
              <w:t>четных документов по результатам прохожд</w:t>
            </w:r>
            <w:r w:rsidRPr="00902BA0">
              <w:t>е</w:t>
            </w:r>
            <w:r w:rsidRPr="00902BA0">
              <w:t>ния практики</w:t>
            </w:r>
          </w:p>
        </w:tc>
        <w:tc>
          <w:tcPr>
            <w:tcW w:w="2082" w:type="pct"/>
          </w:tcPr>
          <w:p w:rsidR="00A96798" w:rsidRDefault="00A96798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A96798" w:rsidRPr="00815C89" w:rsidRDefault="00A9679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96798" w:rsidRDefault="00A9679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96798" w:rsidRPr="00EC3D19" w:rsidTr="00DF2B3D">
        <w:tc>
          <w:tcPr>
            <w:tcW w:w="241" w:type="pct"/>
          </w:tcPr>
          <w:p w:rsidR="00A96798" w:rsidRDefault="00A96798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A96798" w:rsidRPr="00902BA0" w:rsidRDefault="00A96798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A96798" w:rsidRDefault="00A96798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3" w:type="pct"/>
          </w:tcPr>
          <w:p w:rsidR="00A96798" w:rsidRPr="00815C89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96798" w:rsidRDefault="00A96798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A96798" w:rsidRPr="00C17915" w:rsidRDefault="00A96798" w:rsidP="0088051C">
      <w:pPr>
        <w:pStyle w:val="Heading1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>
        <w:t>производс</w:t>
      </w:r>
      <w:r>
        <w:t>т</w:t>
      </w:r>
      <w:r>
        <w:t>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практике </w:t>
      </w:r>
    </w:p>
    <w:p w:rsidR="00A96798" w:rsidRDefault="00A96798" w:rsidP="00A72A9A">
      <w:r w:rsidRPr="00687918">
        <w:t xml:space="preserve">В ходе проведения </w:t>
      </w:r>
      <w:r>
        <w:t xml:space="preserve">производственной – преддипломной практики предусматривается </w:t>
      </w:r>
      <w:r w:rsidRPr="00687918">
        <w:t xml:space="preserve">встреча с представителем ведущего промышленного предприятия ОАО  «ММК-Информсервис», </w:t>
      </w:r>
      <w:r w:rsidRPr="00476954">
        <w:t>Магнитогорское отделение №1693 ОАО «Сбербанк России», ЗАО «Механ</w:t>
      </w:r>
      <w:r w:rsidRPr="00476954">
        <w:t>о</w:t>
      </w:r>
      <w:r w:rsidRPr="00476954">
        <w:t xml:space="preserve">ремонтный комплекс», </w:t>
      </w:r>
      <w:r w:rsidRPr="00687918">
        <w:t>ИТЦ «Аусферр»,</w:t>
      </w:r>
      <w:r>
        <w:t xml:space="preserve"> </w:t>
      </w:r>
      <w:r w:rsidRPr="00CB7987">
        <w:t>ООО НПО «Автоматика»</w:t>
      </w:r>
      <w:r>
        <w:t>,</w:t>
      </w:r>
      <w:r w:rsidRPr="00687918">
        <w:t xml:space="preserve"> ООО «Компас +»</w:t>
      </w:r>
      <w:r>
        <w:t xml:space="preserve">, </w:t>
      </w:r>
      <w:r w:rsidRPr="00CB7987">
        <w:t>ЗАО «КонсОМ СКС</w:t>
      </w:r>
      <w:r>
        <w:t xml:space="preserve">, </w:t>
      </w:r>
      <w:r w:rsidRPr="00CB7987">
        <w:t>ОАО «Магнитогорский ГИПРОМЕЗ</w:t>
      </w:r>
      <w:r>
        <w:t xml:space="preserve">», </w:t>
      </w:r>
      <w:r w:rsidRPr="00CB7987">
        <w:t>ЗАО Фирма «Софт Инком»</w:t>
      </w:r>
      <w:r>
        <w:t xml:space="preserve">, </w:t>
      </w:r>
      <w:r w:rsidRPr="00CB7987">
        <w:t>ООО «Софт Лаборатория»</w:t>
      </w:r>
      <w:r w:rsidRPr="00687918">
        <w:t>. Предполагаемые темы встреч: «</w:t>
      </w:r>
      <w:r>
        <w:t>Ознакомление с материально-технической б</w:t>
      </w:r>
      <w:r>
        <w:t>а</w:t>
      </w:r>
      <w:r>
        <w:t>зой предприятия АСУ, ИВЦ</w:t>
      </w:r>
      <w:r w:rsidRPr="00687918">
        <w:t>», «</w:t>
      </w:r>
      <w:r w:rsidRPr="000A2814">
        <w:t>Ознакомление с организационной структурой служб АСУ, ИВЦ</w:t>
      </w:r>
      <w:r w:rsidRPr="00687918">
        <w:t>», «</w:t>
      </w:r>
      <w:r w:rsidRPr="000A2814">
        <w:t>Ознакомление с составом стандартного, типового и специального программного обе</w:t>
      </w:r>
      <w:r w:rsidRPr="000A2814">
        <w:t>с</w:t>
      </w:r>
      <w:r w:rsidRPr="000A2814">
        <w:t>печения</w:t>
      </w:r>
      <w:r w:rsidRPr="00687918">
        <w:t>»</w:t>
      </w:r>
      <w:r>
        <w:t>, «</w:t>
      </w:r>
      <w:r w:rsidRPr="000A2814">
        <w:t>Ознакомление с практическими навыками работы на специализированных рабочих местах</w:t>
      </w:r>
      <w:r>
        <w:t>».</w:t>
      </w:r>
    </w:p>
    <w:p w:rsidR="00A96798" w:rsidRPr="00856A61" w:rsidRDefault="00A96798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>
        <w:rPr>
          <w:rStyle w:val="FontStyle21"/>
          <w:sz w:val="24"/>
        </w:rPr>
        <w:t>пров</w:t>
      </w:r>
      <w:r>
        <w:rPr>
          <w:rStyle w:val="FontStyle21"/>
          <w:sz w:val="24"/>
        </w:rPr>
        <w:t>о</w:t>
      </w:r>
      <w:r>
        <w:rPr>
          <w:rStyle w:val="FontStyle21"/>
          <w:sz w:val="24"/>
        </w:rPr>
        <w:t xml:space="preserve">дится в форме зачета с оценкой. </w:t>
      </w:r>
      <w:r w:rsidRPr="00856A61">
        <w:rPr>
          <w:rStyle w:val="FontStyle21"/>
          <w:sz w:val="24"/>
        </w:rPr>
        <w:t>Зачет с оценкой выставляется обучающемуся за подготовку и защ</w:t>
      </w:r>
      <w:r w:rsidRPr="00856A61">
        <w:rPr>
          <w:rStyle w:val="FontStyle21"/>
          <w:sz w:val="24"/>
        </w:rPr>
        <w:t>и</w:t>
      </w:r>
      <w:r w:rsidRPr="00856A61">
        <w:rPr>
          <w:rStyle w:val="FontStyle21"/>
          <w:sz w:val="24"/>
        </w:rPr>
        <w:t>ту отчета по практике.</w:t>
      </w:r>
    </w:p>
    <w:p w:rsidR="00A96798" w:rsidRDefault="00A96798" w:rsidP="00A72A9A">
      <w:r>
        <w:t>По окончании</w:t>
      </w:r>
      <w:r w:rsidRPr="00BA4DC7">
        <w:t xml:space="preserve">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A96798" w:rsidRDefault="00A96798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предусмотренные пр</w:t>
      </w:r>
      <w:r w:rsidRPr="00BA4DC7">
        <w:t>о</w:t>
      </w:r>
      <w:r w:rsidRPr="00BA4DC7">
        <w:t>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самостоятельно проанализир</w:t>
      </w:r>
      <w:r w:rsidRPr="00856A61">
        <w:t>о</w:t>
      </w:r>
      <w:r w:rsidRPr="00856A61">
        <w:t>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A96798" w:rsidRPr="00CB3822" w:rsidRDefault="00A96798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следу</w:t>
      </w:r>
      <w:r w:rsidRPr="00CB3822">
        <w:t>ю</w:t>
      </w:r>
      <w:r w:rsidRPr="00CB3822">
        <w:t>щие элементы:</w:t>
      </w:r>
    </w:p>
    <w:p w:rsidR="00A96798" w:rsidRDefault="00A96798" w:rsidP="007B0F43">
      <w:pPr>
        <w:spacing w:line="245" w:lineRule="auto"/>
        <w:ind w:firstLine="0"/>
      </w:pPr>
      <w:r w:rsidRPr="00CB3822">
        <w:t>− титульный лист;</w:t>
      </w:r>
    </w:p>
    <w:p w:rsidR="00A96798" w:rsidRPr="00CB3822" w:rsidRDefault="00A96798" w:rsidP="007B0F43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A96798" w:rsidRPr="00CB3822" w:rsidRDefault="00A96798" w:rsidP="007B0F43">
      <w:pPr>
        <w:spacing w:line="245" w:lineRule="auto"/>
        <w:ind w:firstLine="0"/>
      </w:pPr>
      <w:r w:rsidRPr="00CB3822">
        <w:t>− содержание;</w:t>
      </w:r>
    </w:p>
    <w:p w:rsidR="00A96798" w:rsidRPr="00CB3822" w:rsidRDefault="00A96798" w:rsidP="007B0F43">
      <w:pPr>
        <w:spacing w:line="245" w:lineRule="auto"/>
        <w:ind w:firstLine="0"/>
      </w:pPr>
      <w:r w:rsidRPr="00CB3822">
        <w:t>− введение;</w:t>
      </w:r>
    </w:p>
    <w:p w:rsidR="00A96798" w:rsidRPr="00CB3822" w:rsidRDefault="00A96798" w:rsidP="007B0F43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A96798" w:rsidRPr="00CB3822" w:rsidRDefault="00A96798" w:rsidP="007B0F43">
      <w:pPr>
        <w:spacing w:line="245" w:lineRule="auto"/>
        <w:ind w:firstLine="0"/>
      </w:pPr>
      <w:r w:rsidRPr="00CB3822">
        <w:t>− заключение;</w:t>
      </w:r>
    </w:p>
    <w:p w:rsidR="00A96798" w:rsidRDefault="00A96798" w:rsidP="007B0F43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A96798" w:rsidRDefault="00A96798" w:rsidP="007B0F43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A96798" w:rsidRPr="00583659" w:rsidRDefault="00A96798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</w:t>
      </w:r>
      <w:r w:rsidRPr="00583659">
        <w:t>е</w:t>
      </w:r>
      <w:r w:rsidRPr="00583659">
        <w:t>ров страниц, с которых начинается их месторасположение в тексте, в том числе:</w:t>
      </w:r>
    </w:p>
    <w:p w:rsidR="00A96798" w:rsidRPr="00583659" w:rsidRDefault="00A96798" w:rsidP="007B0F43">
      <w:pPr>
        <w:spacing w:line="245" w:lineRule="auto"/>
        <w:ind w:firstLine="0"/>
      </w:pPr>
      <w:r w:rsidRPr="00583659">
        <w:t>− введение;</w:t>
      </w:r>
    </w:p>
    <w:p w:rsidR="00A96798" w:rsidRPr="00583659" w:rsidRDefault="00A96798" w:rsidP="007B0F43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A96798" w:rsidRPr="00583659" w:rsidRDefault="00A96798" w:rsidP="007B0F43">
      <w:pPr>
        <w:spacing w:line="245" w:lineRule="auto"/>
        <w:ind w:firstLine="0"/>
      </w:pPr>
      <w:r w:rsidRPr="00583659">
        <w:t>− заключение;</w:t>
      </w:r>
    </w:p>
    <w:p w:rsidR="00A96798" w:rsidRPr="00583659" w:rsidRDefault="00A96798" w:rsidP="007B0F43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A96798" w:rsidRDefault="00A96798" w:rsidP="007B0F43">
      <w:pPr>
        <w:spacing w:line="245" w:lineRule="auto"/>
        <w:ind w:firstLine="0"/>
      </w:pPr>
      <w:r w:rsidRPr="00583659">
        <w:t>− приложения.</w:t>
      </w:r>
    </w:p>
    <w:p w:rsidR="00A96798" w:rsidRDefault="00A96798" w:rsidP="001E2A2C">
      <w:pPr>
        <w:spacing w:line="233" w:lineRule="auto"/>
      </w:pPr>
      <w:r>
        <w:t>Изложение текста и оформление отчета по практике выполняют в соответствии с треб</w:t>
      </w:r>
      <w:r>
        <w:t>о</w:t>
      </w:r>
      <w:r>
        <w:t xml:space="preserve">ваниями стандарта. </w:t>
      </w:r>
    </w:p>
    <w:p w:rsidR="00A96798" w:rsidRDefault="00A96798" w:rsidP="001E2A2C">
      <w:pPr>
        <w:spacing w:line="235" w:lineRule="auto"/>
      </w:pPr>
      <w:r>
        <w:t>В отчетах по практике в качестве иллюстраций используются рисунки, схемы и диагра</w:t>
      </w:r>
      <w:r>
        <w:t>м</w:t>
      </w:r>
      <w:r>
        <w:t>мы.</w:t>
      </w:r>
    </w:p>
    <w:p w:rsidR="00A96798" w:rsidRDefault="00A96798" w:rsidP="001E2A2C">
      <w:pPr>
        <w:spacing w:line="235" w:lineRule="auto"/>
      </w:pPr>
      <w:r>
        <w:t>Иллюстрации (чертежи, графики, схемы, компьютерные распечатки, диаграммы, фот</w:t>
      </w:r>
      <w:r>
        <w:t>о</w:t>
      </w:r>
      <w:r>
        <w:t xml:space="preserve">снимки). </w:t>
      </w:r>
    </w:p>
    <w:p w:rsidR="00A96798" w:rsidRPr="00E96C33" w:rsidRDefault="00A96798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</w:t>
      </w:r>
      <w:r w:rsidRPr="002C0A85">
        <w:rPr>
          <w:bCs/>
          <w:lang w:eastAsia="en-US"/>
        </w:rPr>
        <w:t>к</w:t>
      </w:r>
      <w:r w:rsidRPr="002C0A85">
        <w:rPr>
          <w:bCs/>
          <w:lang w:eastAsia="en-US"/>
        </w:rPr>
        <w:t>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</w:t>
      </w:r>
      <w:r w:rsidRPr="0087146A">
        <w:rPr>
          <w:szCs w:val="20"/>
        </w:rPr>
        <w:t>р</w:t>
      </w:r>
      <w:r w:rsidRPr="0087146A">
        <w:rPr>
          <w:szCs w:val="20"/>
        </w:rPr>
        <w:t>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пособие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</w:t>
      </w:r>
      <w:r w:rsidRPr="00E96C33">
        <w:rPr>
          <w:szCs w:val="20"/>
        </w:rPr>
        <w:t>ы</w:t>
      </w:r>
      <w:r w:rsidRPr="00E96C33">
        <w:rPr>
          <w:szCs w:val="20"/>
        </w:rPr>
        <w:t>шева, Ю.Б. Кухта, Л.Г. Егорова, М.В. Зарецкий. – Магнитогорск: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A96798" w:rsidRDefault="00A96798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A96798" w:rsidRPr="0087146A" w:rsidRDefault="00A96798" w:rsidP="0087146A">
      <w:r w:rsidRPr="0087146A">
        <w:t>На протяжении всего периода прохождения практики обучающийся должен вести дне</w:t>
      </w:r>
      <w:r w:rsidRPr="0087146A">
        <w:t>в</w:t>
      </w:r>
      <w:r w:rsidRPr="0087146A">
        <w:t xml:space="preserve">ник по практике, который будет являться приложением к отчету. </w:t>
      </w:r>
    </w:p>
    <w:p w:rsidR="00A96798" w:rsidRDefault="00A96798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87146A">
        <w:t>ь</w:t>
      </w:r>
      <w:r w:rsidRPr="0087146A">
        <w:t>менными замечаниями. Обучающийся должен устранить полученные замечания и публично защитить отчет.</w:t>
      </w:r>
    </w:p>
    <w:p w:rsidR="00A96798" w:rsidRDefault="00A96798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института/деканат</w:t>
      </w:r>
      <w:r>
        <w:t xml:space="preserve"> </w:t>
      </w:r>
      <w:r w:rsidRPr="00C71547">
        <w:t>ф</w:t>
      </w:r>
      <w:r w:rsidRPr="00C71547">
        <w:t>а</w:t>
      </w:r>
      <w:r w:rsidRPr="00C71547">
        <w:t>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A96798" w:rsidRDefault="00A96798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>
        <w:rPr>
          <w:rStyle w:val="FontStyle21"/>
          <w:sz w:val="24"/>
        </w:rPr>
        <w:t>:</w:t>
      </w:r>
    </w:p>
    <w:p w:rsidR="00A96798" w:rsidRPr="00094726" w:rsidRDefault="00A96798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>
        <w:t>-</w:t>
      </w:r>
      <w:r w:rsidRPr="00094726">
        <w:rPr>
          <w:b/>
        </w:rPr>
        <w:t xml:space="preserve"> </w:t>
      </w:r>
      <w:r w:rsidRPr="00622507">
        <w:t>приобретение студентом опыта в исследовании актуальной научной проблемы или решении реальной професси</w:t>
      </w:r>
      <w:r w:rsidRPr="00622507">
        <w:t>о</w:t>
      </w:r>
      <w:r w:rsidRPr="00622507">
        <w:t>нальной задачи.</w:t>
      </w:r>
    </w:p>
    <w:p w:rsidR="00A96798" w:rsidRPr="00094726" w:rsidRDefault="00A96798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094726">
        <w:rPr>
          <w:bCs/>
        </w:rPr>
        <w:t xml:space="preserve">: </w:t>
      </w:r>
    </w:p>
    <w:p w:rsidR="00A96798" w:rsidRPr="00622507" w:rsidRDefault="00A96798" w:rsidP="002E1E7D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>ознакомление с проектно-технологической документацией, составом и принципами фун</w:t>
      </w:r>
      <w:r w:rsidRPr="00622507">
        <w:rPr>
          <w:szCs w:val="24"/>
          <w:lang w:val="ru-RU"/>
        </w:rPr>
        <w:t>к</w:t>
      </w:r>
      <w:r w:rsidRPr="00622507">
        <w:rPr>
          <w:szCs w:val="24"/>
          <w:lang w:val="ru-RU"/>
        </w:rPr>
        <w:t>ционирования или организации проектируемого объекта (программы), отечественными и зарубежными аналогами проектируемого объекта;</w:t>
      </w:r>
    </w:p>
    <w:p w:rsidR="00A96798" w:rsidRPr="00622507" w:rsidRDefault="00A96798" w:rsidP="002E1E7D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>выполнение сравнительного анализа возможных вариантов реализации научно-технической информации по теме исследования, технико-экономическое обоснование выполняемой ра</w:t>
      </w:r>
      <w:r w:rsidRPr="00622507">
        <w:rPr>
          <w:szCs w:val="24"/>
          <w:lang w:val="ru-RU"/>
        </w:rPr>
        <w:t>з</w:t>
      </w:r>
      <w:r w:rsidRPr="00622507">
        <w:rPr>
          <w:szCs w:val="24"/>
          <w:lang w:val="ru-RU"/>
        </w:rPr>
        <w:t>работки, реализацию некоторых из возможных путей решения п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ставленной задачи;</w:t>
      </w:r>
    </w:p>
    <w:p w:rsidR="00A96798" w:rsidRPr="00622507" w:rsidRDefault="00A96798" w:rsidP="002E1E7D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 xml:space="preserve">владеть навыками анализа бизнес-процессов и их представления в </w:t>
      </w:r>
      <w:r w:rsidRPr="00622507">
        <w:rPr>
          <w:szCs w:val="24"/>
        </w:rPr>
        <w:t>UML</w:t>
      </w:r>
      <w:r w:rsidRPr="00622507">
        <w:rPr>
          <w:szCs w:val="24"/>
          <w:lang w:val="ru-RU"/>
        </w:rPr>
        <w:t>-нотации, метод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логией разработки, отладки, внедрения и сопровождения приложений, методологией разр</w:t>
      </w:r>
      <w:r w:rsidRPr="00622507">
        <w:rPr>
          <w:szCs w:val="24"/>
          <w:lang w:val="ru-RU"/>
        </w:rPr>
        <w:t>а</w:t>
      </w:r>
      <w:r w:rsidRPr="00622507">
        <w:rPr>
          <w:szCs w:val="24"/>
          <w:lang w:val="ru-RU"/>
        </w:rPr>
        <w:t>ботки современного мультиязычного пользовательского интерфейса;</w:t>
      </w:r>
    </w:p>
    <w:p w:rsidR="00A96798" w:rsidRPr="00622507" w:rsidRDefault="00A96798" w:rsidP="002E1E7D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>оценка перспектив трудоустройства в качестве квалифицированного работника со ст</w:t>
      </w:r>
      <w:r w:rsidRPr="00622507">
        <w:rPr>
          <w:szCs w:val="24"/>
          <w:lang w:val="ru-RU"/>
        </w:rPr>
        <w:t>е</w:t>
      </w:r>
      <w:r w:rsidRPr="00622507">
        <w:rPr>
          <w:szCs w:val="24"/>
          <w:lang w:val="ru-RU"/>
        </w:rPr>
        <w:t>пенью бакалавра.</w:t>
      </w:r>
    </w:p>
    <w:p w:rsidR="00A96798" w:rsidRPr="001B19CC" w:rsidRDefault="00A96798" w:rsidP="001B19C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A96798" w:rsidRDefault="00A96798" w:rsidP="007B0F43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A96798" w:rsidRDefault="00A96798" w:rsidP="007B0F43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материально-технической базой АСУ, ИВЦ</w:t>
      </w:r>
      <w:r>
        <w:t>;</w:t>
      </w:r>
    </w:p>
    <w:p w:rsidR="00A96798" w:rsidRDefault="00A96798" w:rsidP="007B0F43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A96798" w:rsidRDefault="00A96798" w:rsidP="007B0F43">
      <w:pPr>
        <w:spacing w:line="245" w:lineRule="auto"/>
        <w:ind w:firstLine="0"/>
      </w:pPr>
      <w:r>
        <w:t>- выполнение индивидуального задания по теме дипломной квалификационной работе;</w:t>
      </w:r>
    </w:p>
    <w:p w:rsidR="00A96798" w:rsidRDefault="00A96798" w:rsidP="007B0F43">
      <w:pPr>
        <w:spacing w:line="245" w:lineRule="auto"/>
        <w:ind w:firstLine="0"/>
      </w:pPr>
      <w:r>
        <w:t xml:space="preserve">- </w:t>
      </w:r>
      <w:r w:rsidRPr="00BC1C85">
        <w:t>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A96798" w:rsidRPr="00BC1C85" w:rsidRDefault="00A9679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A96798" w:rsidRPr="00BC1C85" w:rsidRDefault="00A96798" w:rsidP="007B0F43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>
        <w:rPr>
          <w:lang w:val="ru-RU"/>
        </w:rPr>
        <w:t xml:space="preserve">предприятия г. Магнитогорска, </w:t>
      </w:r>
      <w:r w:rsidRPr="00097517">
        <w:rPr>
          <w:lang w:val="ru-RU"/>
        </w:rPr>
        <w:t>организационной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программного обеспечения</w:t>
      </w:r>
      <w:r>
        <w:rPr>
          <w:lang w:val="ru-RU"/>
        </w:rPr>
        <w:t xml:space="preserve">, </w:t>
      </w:r>
      <w:r w:rsidRPr="00BC1C85">
        <w:rPr>
          <w:szCs w:val="24"/>
          <w:lang w:val="ru-RU" w:eastAsia="ru-RU"/>
        </w:rPr>
        <w:t xml:space="preserve"> а также практических рекомендаций по совершенствованию организацио</w:t>
      </w:r>
      <w:r w:rsidRPr="00BC1C85">
        <w:rPr>
          <w:szCs w:val="24"/>
          <w:lang w:val="ru-RU" w:eastAsia="ru-RU"/>
        </w:rPr>
        <w:t>н</w:t>
      </w:r>
      <w:r w:rsidRPr="00BC1C85">
        <w:rPr>
          <w:szCs w:val="24"/>
          <w:lang w:val="ru-RU" w:eastAsia="ru-RU"/>
        </w:rPr>
        <w:t>ных и экономических аспектов их деятельности</w:t>
      </w:r>
      <w:r>
        <w:rPr>
          <w:szCs w:val="24"/>
          <w:lang w:val="ru-RU" w:eastAsia="ru-RU"/>
        </w:rPr>
        <w:t xml:space="preserve"> предприятия</w:t>
      </w:r>
      <w:r w:rsidRPr="00BC1C85">
        <w:rPr>
          <w:szCs w:val="24"/>
          <w:lang w:val="ru-RU" w:eastAsia="ru-RU"/>
        </w:rPr>
        <w:t>;</w:t>
      </w:r>
    </w:p>
    <w:p w:rsidR="00A96798" w:rsidRPr="00BC1C85" w:rsidRDefault="00A96798" w:rsidP="007B0F43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A96798" w:rsidRPr="00BC1C85" w:rsidRDefault="00A9679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A96798" w:rsidRPr="00687918" w:rsidRDefault="00A9679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</w:t>
      </w:r>
      <w:r w:rsidRPr="00687918">
        <w:t>п</w:t>
      </w:r>
      <w:r w:rsidRPr="00687918">
        <w:t>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использов</w:t>
      </w:r>
      <w:r w:rsidRPr="00687918">
        <w:t>а</w:t>
      </w:r>
      <w:r w:rsidRPr="00687918">
        <w:t>ны знания, приобретённые ранее;</w:t>
      </w:r>
    </w:p>
    <w:p w:rsidR="00A96798" w:rsidRPr="00687918" w:rsidRDefault="00A9679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</w:t>
      </w:r>
      <w:r w:rsidRPr="00687918">
        <w:t>а</w:t>
      </w:r>
      <w:r w:rsidRPr="00687918">
        <w:t>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</w:t>
      </w:r>
      <w:r w:rsidRPr="00687918">
        <w:t>о</w:t>
      </w:r>
      <w:r w:rsidRPr="00687918">
        <w:t>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A96798" w:rsidRPr="00687918" w:rsidRDefault="00A96798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</w:t>
      </w:r>
      <w:r w:rsidRPr="00687918">
        <w:t>я</w:t>
      </w:r>
      <w:r w:rsidRPr="00687918">
        <w:t>тия даны не чётко; практические навыки слабые;</w:t>
      </w:r>
    </w:p>
    <w:p w:rsidR="00A96798" w:rsidRPr="00687918" w:rsidRDefault="00A9679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A96798" w:rsidRDefault="00A96798" w:rsidP="001E2A2C">
      <w:pPr>
        <w:spacing w:line="245" w:lineRule="auto"/>
      </w:pPr>
    </w:p>
    <w:p w:rsidR="00A96798" w:rsidRPr="0025149E" w:rsidRDefault="00A96798" w:rsidP="003E513D">
      <w:pPr>
        <w:pStyle w:val="Heading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25149E">
        <w:rPr>
          <w:i w:val="0"/>
        </w:rPr>
        <w:t>производственной –</w:t>
      </w:r>
      <w:r>
        <w:rPr>
          <w:i w:val="0"/>
        </w:rPr>
        <w:t xml:space="preserve"> пре</w:t>
      </w:r>
      <w:r>
        <w:rPr>
          <w:i w:val="0"/>
        </w:rPr>
        <w:t>д</w:t>
      </w:r>
      <w:r>
        <w:rPr>
          <w:i w:val="0"/>
        </w:rPr>
        <w:t>дипломной практике</w:t>
      </w:r>
      <w:r w:rsidRPr="0025149E">
        <w:rPr>
          <w:i w:val="0"/>
        </w:rPr>
        <w:t xml:space="preserve"> </w:t>
      </w:r>
    </w:p>
    <w:p w:rsidR="00A96798" w:rsidRPr="002A720F" w:rsidRDefault="00A96798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A96798" w:rsidRPr="0057093C" w:rsidRDefault="00A96798" w:rsidP="0041195C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</w:t>
      </w:r>
      <w:r w:rsidRPr="0057093C">
        <w:rPr>
          <w:color w:val="000000"/>
        </w:rPr>
        <w:t>с</w:t>
      </w:r>
      <w:r w:rsidRPr="0057093C">
        <w:rPr>
          <w:color w:val="000000"/>
        </w:rPr>
        <w:t>лительная техника» / О.С. Логунова, М.М. Гладышева, Ю.Б. Кухта, Л.Г. Егорова, М.В. З</w:t>
      </w:r>
      <w:r w:rsidRPr="0057093C">
        <w:rPr>
          <w:color w:val="000000"/>
        </w:rPr>
        <w:t>а</w:t>
      </w:r>
      <w:r w:rsidRPr="0057093C">
        <w:rPr>
          <w:color w:val="000000"/>
        </w:rPr>
        <w:t>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A96798" w:rsidRPr="0057093C" w:rsidRDefault="00A96798" w:rsidP="0041195C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0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A96798" w:rsidRPr="002A720F" w:rsidRDefault="00A96798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A96798" w:rsidRPr="0041195C" w:rsidRDefault="00A96798" w:rsidP="0041195C">
      <w:pPr>
        <w:widowControl/>
        <w:numPr>
          <w:ilvl w:val="0"/>
          <w:numId w:val="23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41195C">
        <w:rPr>
          <w:color w:val="000000"/>
        </w:rPr>
        <w:t>Информационные системы [Электронный ресурс] : Учебное пособие / О.Л. Гол</w:t>
      </w:r>
      <w:r w:rsidRPr="0041195C">
        <w:rPr>
          <w:color w:val="000000"/>
        </w:rPr>
        <w:t>и</w:t>
      </w:r>
      <w:r w:rsidRPr="0041195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1" w:history="1">
        <w:r w:rsidRPr="0041195C">
          <w:rPr>
            <w:color w:val="0000FF"/>
            <w:u w:val="single"/>
          </w:rPr>
          <w:t>http://znanium.com/bookread.php?book=435900</w:t>
        </w:r>
      </w:hyperlink>
      <w:r w:rsidRPr="0041195C">
        <w:rPr>
          <w:color w:val="000000"/>
        </w:rPr>
        <w:t xml:space="preserve"> . – Заглавие с экрана ISBN 978-5-91134-833-5</w:t>
      </w:r>
    </w:p>
    <w:p w:rsidR="00A96798" w:rsidRPr="0041195C" w:rsidRDefault="00A96798" w:rsidP="0041195C">
      <w:pPr>
        <w:widowControl/>
        <w:numPr>
          <w:ilvl w:val="0"/>
          <w:numId w:val="23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41195C">
        <w:rPr>
          <w:color w:val="000000"/>
        </w:rPr>
        <w:t>Основы построения автоматизированных информационных систем [Электронный р</w:t>
      </w:r>
      <w:r w:rsidRPr="0041195C">
        <w:rPr>
          <w:color w:val="000000"/>
        </w:rPr>
        <w:t>е</w:t>
      </w:r>
      <w:r w:rsidRPr="0041195C">
        <w:rPr>
          <w:color w:val="000000"/>
        </w:rPr>
        <w:t xml:space="preserve">сурс] : Учебник / В.А. Гвоздева, И.Ю. Лаврентьева. – М. : ИД Форум: НИЦ Инфра-М, 2013. – 320 с. – Режим доступа: </w:t>
      </w:r>
      <w:hyperlink r:id="rId12" w:history="1">
        <w:r w:rsidRPr="0041195C">
          <w:rPr>
            <w:color w:val="0000FF"/>
            <w:u w:val="single"/>
          </w:rPr>
          <w:t>http://znanium.com/bookread.php?book=392285</w:t>
        </w:r>
      </w:hyperlink>
      <w:r w:rsidRPr="0041195C">
        <w:rPr>
          <w:color w:val="000000"/>
        </w:rPr>
        <w:t xml:space="preserve"> . – Заглавие с экр</w:t>
      </w:r>
      <w:r w:rsidRPr="0041195C">
        <w:rPr>
          <w:color w:val="000000"/>
        </w:rPr>
        <w:t>а</w:t>
      </w:r>
      <w:r w:rsidRPr="0041195C">
        <w:rPr>
          <w:color w:val="000000"/>
        </w:rPr>
        <w:t>на ISBN 978-5-8199-0315-5.</w:t>
      </w:r>
    </w:p>
    <w:p w:rsidR="00A96798" w:rsidRPr="002A720F" w:rsidRDefault="00A96798" w:rsidP="0041195C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A96798" w:rsidRDefault="00A96798" w:rsidP="00B6300F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</w:t>
      </w:r>
      <w:r>
        <w:t>с</w:t>
      </w:r>
      <w:r>
        <w:t xml:space="preserve">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A96798" w:rsidRDefault="00A96798" w:rsidP="00B6300F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A96798" w:rsidRDefault="00A96798" w:rsidP="00B6300F">
      <w:pPr>
        <w:rPr>
          <w:color w:val="000000"/>
        </w:rPr>
      </w:pPr>
      <w:hyperlink r:id="rId13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96798" w:rsidRDefault="00A96798" w:rsidP="00B6300F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4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5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6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програм</w:t>
      </w:r>
      <w:r>
        <w:rPr>
          <w:b w:val="0"/>
          <w:color w:val="000000"/>
          <w:szCs w:val="24"/>
        </w:rPr>
        <w:t>м</w:t>
      </w:r>
      <w:r>
        <w:rPr>
          <w:b w:val="0"/>
          <w:color w:val="000000"/>
          <w:szCs w:val="24"/>
        </w:rPr>
        <w:t xml:space="preserve">ных продуктов: </w:t>
      </w:r>
      <w:hyperlink r:id="rId18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0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1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2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A96798" w:rsidRPr="00B6300F" w:rsidRDefault="00A96798" w:rsidP="00B6300F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B6300F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A96798" w:rsidRDefault="00A96798" w:rsidP="00B6300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84"/>
        <w:gridCol w:w="6188"/>
      </w:tblGrid>
      <w:tr w:rsidR="00A96798" w:rsidTr="00B6300F">
        <w:trPr>
          <w:tblHeader/>
        </w:trPr>
        <w:tc>
          <w:tcPr>
            <w:tcW w:w="1928" w:type="pct"/>
            <w:vAlign w:val="center"/>
          </w:tcPr>
          <w:p w:rsidR="00A96798" w:rsidRDefault="00A96798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96798" w:rsidRDefault="00A96798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A96798" w:rsidTr="00B6300F">
        <w:tc>
          <w:tcPr>
            <w:tcW w:w="1928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A96798" w:rsidTr="00B6300F">
        <w:tc>
          <w:tcPr>
            <w:tcW w:w="1928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A96798" w:rsidTr="00B6300F">
        <w:tc>
          <w:tcPr>
            <w:tcW w:w="1928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электронную инфо</w:t>
            </w:r>
            <w:r>
              <w:t>р</w:t>
            </w:r>
            <w:r>
              <w:t>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A96798" w:rsidTr="00B6300F">
        <w:tc>
          <w:tcPr>
            <w:tcW w:w="1928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</w:t>
            </w:r>
            <w:r>
              <w:t>т</w:t>
            </w:r>
            <w:r>
              <w:t>тестации</w:t>
            </w:r>
          </w:p>
        </w:tc>
        <w:tc>
          <w:tcPr>
            <w:tcW w:w="3072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A96798" w:rsidTr="00B6300F">
        <w:tc>
          <w:tcPr>
            <w:tcW w:w="1928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A96798" w:rsidTr="00B6300F">
        <w:tc>
          <w:tcPr>
            <w:tcW w:w="1928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</w:tcPr>
          <w:p w:rsidR="00A96798" w:rsidRDefault="00A96798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A96798" w:rsidRPr="00C17915" w:rsidRDefault="00A96798" w:rsidP="00B6300F">
      <w:pPr>
        <w:widowControl/>
        <w:numPr>
          <w:ilvl w:val="0"/>
          <w:numId w:val="17"/>
        </w:numPr>
        <w:autoSpaceDE/>
        <w:autoSpaceDN/>
        <w:adjustRightInd/>
        <w:rPr>
          <w:rStyle w:val="FontStyle15"/>
          <w:b w:val="0"/>
          <w:bCs/>
          <w:i/>
          <w:color w:val="C00000"/>
          <w:sz w:val="24"/>
        </w:rPr>
      </w:pPr>
    </w:p>
    <w:sectPr w:rsidR="00A96798" w:rsidRPr="00C17915" w:rsidSect="00AF2E83">
      <w:headerReference w:type="even" r:id="rId23"/>
      <w:headerReference w:type="default" r:id="rId24"/>
      <w:footerReference w:type="even" r:id="rId25"/>
      <w:footerReference w:type="default" r:id="rId26"/>
      <w:pgSz w:w="11907" w:h="16840" w:code="9"/>
      <w:pgMar w:top="1134" w:right="851" w:bottom="851" w:left="120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798" w:rsidRDefault="00A96798">
      <w:r>
        <w:separator/>
      </w:r>
    </w:p>
  </w:endnote>
  <w:endnote w:type="continuationSeparator" w:id="0">
    <w:p w:rsidR="00A96798" w:rsidRDefault="00A967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98" w:rsidRDefault="00A9679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A96798" w:rsidRDefault="00A9679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98" w:rsidRDefault="00A96798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A96798" w:rsidRDefault="00A9679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798" w:rsidRDefault="00A96798">
      <w:r>
        <w:separator/>
      </w:r>
    </w:p>
  </w:footnote>
  <w:footnote w:type="continuationSeparator" w:id="0">
    <w:p w:rsidR="00A96798" w:rsidRDefault="00A967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98" w:rsidRDefault="00A96798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A96798" w:rsidRDefault="00A9679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98" w:rsidRDefault="00A96798">
    <w:pPr>
      <w:framePr w:wrap="around" w:vAnchor="text" w:hAnchor="margin" w:xAlign="right" w:y="1"/>
      <w:rPr>
        <w:sz w:val="22"/>
      </w:rPr>
    </w:pPr>
  </w:p>
  <w:p w:rsidR="00A96798" w:rsidRDefault="00A9679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41CF6"/>
    <w:multiLevelType w:val="hybridMultilevel"/>
    <w:tmpl w:val="89060EFC"/>
    <w:lvl w:ilvl="0" w:tplc="E9C27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9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D09347A"/>
    <w:multiLevelType w:val="hybridMultilevel"/>
    <w:tmpl w:val="8760169E"/>
    <w:lvl w:ilvl="0" w:tplc="A852D15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12"/>
  </w:num>
  <w:num w:numId="5">
    <w:abstractNumId w:val="11"/>
  </w:num>
  <w:num w:numId="6">
    <w:abstractNumId w:val="2"/>
  </w:num>
  <w:num w:numId="7">
    <w:abstractNumId w:val="9"/>
  </w:num>
  <w:num w:numId="8">
    <w:abstractNumId w:val="17"/>
  </w:num>
  <w:num w:numId="9">
    <w:abstractNumId w:val="13"/>
  </w:num>
  <w:num w:numId="10">
    <w:abstractNumId w:val="14"/>
  </w:num>
  <w:num w:numId="11">
    <w:abstractNumId w:val="1"/>
  </w:num>
  <w:num w:numId="12">
    <w:abstractNumId w:val="8"/>
  </w:num>
  <w:num w:numId="13">
    <w:abstractNumId w:val="7"/>
  </w:num>
  <w:num w:numId="14">
    <w:abstractNumId w:val="6"/>
  </w:num>
  <w:num w:numId="15">
    <w:abstractNumId w:val="4"/>
  </w:num>
  <w:num w:numId="16">
    <w:abstractNumId w:val="19"/>
  </w:num>
  <w:num w:numId="17">
    <w:abstractNumId w:val="18"/>
  </w:num>
  <w:num w:numId="18">
    <w:abstractNumId w:val="15"/>
  </w:num>
  <w:num w:numId="19">
    <w:abstractNumId w:val="3"/>
  </w:num>
  <w:num w:numId="20">
    <w:abstractNumId w:val="20"/>
  </w:num>
  <w:num w:numId="2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"/>
  </w:num>
  <w:num w:numId="23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7524"/>
    <w:rsid w:val="00012158"/>
    <w:rsid w:val="00013CC4"/>
    <w:rsid w:val="000212CC"/>
    <w:rsid w:val="00030325"/>
    <w:rsid w:val="000306DD"/>
    <w:rsid w:val="00030A14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97517"/>
    <w:rsid w:val="000A01F1"/>
    <w:rsid w:val="000A1EB1"/>
    <w:rsid w:val="000A27D8"/>
    <w:rsid w:val="000A2814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0F7950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1D83"/>
    <w:rsid w:val="00143590"/>
    <w:rsid w:val="001459AB"/>
    <w:rsid w:val="00152163"/>
    <w:rsid w:val="00153190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343"/>
    <w:rsid w:val="001B19CC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25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49E"/>
    <w:rsid w:val="00253E5C"/>
    <w:rsid w:val="00256E7A"/>
    <w:rsid w:val="0026170A"/>
    <w:rsid w:val="0026324E"/>
    <w:rsid w:val="002637CD"/>
    <w:rsid w:val="00267234"/>
    <w:rsid w:val="002773CC"/>
    <w:rsid w:val="00277AD1"/>
    <w:rsid w:val="00280FA4"/>
    <w:rsid w:val="00281B62"/>
    <w:rsid w:val="002A010E"/>
    <w:rsid w:val="002A01D0"/>
    <w:rsid w:val="002A0FD6"/>
    <w:rsid w:val="002A40E2"/>
    <w:rsid w:val="002A42A7"/>
    <w:rsid w:val="002A720F"/>
    <w:rsid w:val="002B0CF6"/>
    <w:rsid w:val="002C0376"/>
    <w:rsid w:val="002C0A85"/>
    <w:rsid w:val="002C1D1A"/>
    <w:rsid w:val="002C1F2B"/>
    <w:rsid w:val="002C3E46"/>
    <w:rsid w:val="002C461E"/>
    <w:rsid w:val="002D7C1C"/>
    <w:rsid w:val="002E102E"/>
    <w:rsid w:val="002E1E7D"/>
    <w:rsid w:val="002E4F95"/>
    <w:rsid w:val="002E61E7"/>
    <w:rsid w:val="002E7BC9"/>
    <w:rsid w:val="002E7DED"/>
    <w:rsid w:val="002F3881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6A1D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1E"/>
    <w:rsid w:val="003832A5"/>
    <w:rsid w:val="003856E1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71FE"/>
    <w:rsid w:val="003C2899"/>
    <w:rsid w:val="003C5A78"/>
    <w:rsid w:val="003C6A22"/>
    <w:rsid w:val="003C72CC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195C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95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093C"/>
    <w:rsid w:val="005720E6"/>
    <w:rsid w:val="0057672B"/>
    <w:rsid w:val="00583659"/>
    <w:rsid w:val="00583D7D"/>
    <w:rsid w:val="00584079"/>
    <w:rsid w:val="00593D00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21D9"/>
    <w:rsid w:val="005F3C26"/>
    <w:rsid w:val="005F619C"/>
    <w:rsid w:val="00604BEE"/>
    <w:rsid w:val="00605E1D"/>
    <w:rsid w:val="00611197"/>
    <w:rsid w:val="0062132B"/>
    <w:rsid w:val="0062250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5226"/>
    <w:rsid w:val="00687918"/>
    <w:rsid w:val="00687DE2"/>
    <w:rsid w:val="00687EB9"/>
    <w:rsid w:val="00690057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4C53"/>
    <w:rsid w:val="006F5C9E"/>
    <w:rsid w:val="006F65CD"/>
    <w:rsid w:val="00701D44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C00"/>
    <w:rsid w:val="00761603"/>
    <w:rsid w:val="00765A4E"/>
    <w:rsid w:val="00767409"/>
    <w:rsid w:val="007701C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854"/>
    <w:rsid w:val="007B0F43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259"/>
    <w:rsid w:val="008524E3"/>
    <w:rsid w:val="008531ED"/>
    <w:rsid w:val="00853F46"/>
    <w:rsid w:val="00855186"/>
    <w:rsid w:val="00856A61"/>
    <w:rsid w:val="00857F42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24DF1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12AF"/>
    <w:rsid w:val="009820D5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16A"/>
    <w:rsid w:val="009C6AA8"/>
    <w:rsid w:val="009D13CD"/>
    <w:rsid w:val="009D2F6D"/>
    <w:rsid w:val="009F09AA"/>
    <w:rsid w:val="009F11C0"/>
    <w:rsid w:val="009F2AD1"/>
    <w:rsid w:val="009F30D6"/>
    <w:rsid w:val="009F4952"/>
    <w:rsid w:val="009F4A2D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0F88"/>
    <w:rsid w:val="00A31EED"/>
    <w:rsid w:val="00A34587"/>
    <w:rsid w:val="00A36E02"/>
    <w:rsid w:val="00A37599"/>
    <w:rsid w:val="00A4046A"/>
    <w:rsid w:val="00A40900"/>
    <w:rsid w:val="00A47CD6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9679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2E83"/>
    <w:rsid w:val="00AF752D"/>
    <w:rsid w:val="00B01B6B"/>
    <w:rsid w:val="00B03F6C"/>
    <w:rsid w:val="00B0401C"/>
    <w:rsid w:val="00B072AC"/>
    <w:rsid w:val="00B07E0A"/>
    <w:rsid w:val="00B07F28"/>
    <w:rsid w:val="00B2038C"/>
    <w:rsid w:val="00B23837"/>
    <w:rsid w:val="00B25681"/>
    <w:rsid w:val="00B401FA"/>
    <w:rsid w:val="00B4266D"/>
    <w:rsid w:val="00B44B7C"/>
    <w:rsid w:val="00B52493"/>
    <w:rsid w:val="00B56311"/>
    <w:rsid w:val="00B6300F"/>
    <w:rsid w:val="00B655AD"/>
    <w:rsid w:val="00B663BC"/>
    <w:rsid w:val="00B67105"/>
    <w:rsid w:val="00B72C01"/>
    <w:rsid w:val="00B75FD9"/>
    <w:rsid w:val="00B82F70"/>
    <w:rsid w:val="00B8719A"/>
    <w:rsid w:val="00B90BCB"/>
    <w:rsid w:val="00B91227"/>
    <w:rsid w:val="00B93B6E"/>
    <w:rsid w:val="00B954D3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9420F"/>
    <w:rsid w:val="00CA09F5"/>
    <w:rsid w:val="00CA71BD"/>
    <w:rsid w:val="00CB3822"/>
    <w:rsid w:val="00CB50B7"/>
    <w:rsid w:val="00CB7148"/>
    <w:rsid w:val="00CB74B2"/>
    <w:rsid w:val="00CB798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2F61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6342"/>
    <w:rsid w:val="00E06B17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2B50"/>
    <w:rsid w:val="00E53C4C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C409A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37C6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Times New Roman"/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imes New Roman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imes New Roman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Times New Roman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NoSpacing">
    <w:name w:val="No Spacing"/>
    <w:uiPriority w:val="99"/>
    <w:qFormat/>
    <w:rsid w:val="00856A61"/>
    <w:rPr>
      <w:rFonts w:ascii="Calibri" w:hAnsi="Calibri" w:cs="Calibri"/>
      <w:lang w:eastAsia="en-US"/>
    </w:rPr>
  </w:style>
  <w:style w:type="character" w:customStyle="1" w:styleId="7">
    <w:name w:val="Знак Знак7"/>
    <w:basedOn w:val="DefaultParagraphFont"/>
    <w:uiPriority w:val="99"/>
    <w:locked/>
    <w:rsid w:val="00DE2F61"/>
    <w:rPr>
      <w:rFonts w:cs="Times New Roman"/>
      <w:b/>
      <w:iCs/>
      <w:sz w:val="24"/>
      <w:lang w:val="ru-RU" w:eastAsia="ru-RU" w:bidi="ar-SA"/>
    </w:rPr>
  </w:style>
  <w:style w:type="paragraph" w:customStyle="1" w:styleId="13">
    <w:name w:val="Абзац списка1"/>
    <w:basedOn w:val="Normal"/>
    <w:uiPriority w:val="99"/>
    <w:rsid w:val="00DE2F61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20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statsoft.ru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graphics.cs.msu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392285" TargetMode="External"/><Relationship Id="rId17" Type="http://schemas.openxmlformats.org/officeDocument/2006/relationships/hyperlink" Target="http://www.gks.ru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magtu.ru" TargetMode="External"/><Relationship Id="rId20" Type="http://schemas.openxmlformats.org/officeDocument/2006/relationships/hyperlink" Target="http://www.pt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.php?book=435900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creditural.ru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znanium.com/bookread.php?book=410374" TargetMode="External"/><Relationship Id="rId19" Type="http://schemas.openxmlformats.org/officeDocument/2006/relationships/hyperlink" Target="http://www.microsof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mk.ru" TargetMode="External"/><Relationship Id="rId22" Type="http://schemas.openxmlformats.org/officeDocument/2006/relationships/hyperlink" Target="http://cgm.graphicon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11</Pages>
  <Words>3247</Words>
  <Characters>18514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7</cp:revision>
  <cp:lastPrinted>2018-05-21T06:19:00Z</cp:lastPrinted>
  <dcterms:created xsi:type="dcterms:W3CDTF">2018-10-26T05:19:00Z</dcterms:created>
  <dcterms:modified xsi:type="dcterms:W3CDTF">2020-11-08T07:40:00Z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