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487" w:rsidRPr="00C17915" w:rsidRDefault="00BA0487" w:rsidP="00D656D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53pt;height:640.5pt;visibility:visible">
            <v:imagedata r:id="rId7" o:title=""/>
          </v:shape>
        </w:pict>
      </w:r>
    </w:p>
    <w:p w:rsidR="00BA0487" w:rsidRDefault="00BA0487" w:rsidP="00D46B1C">
      <w:pPr>
        <w:rPr>
          <w:lang w:val="en-US"/>
        </w:rPr>
      </w:pPr>
      <w:r w:rsidRPr="00C17915">
        <w:rPr>
          <w:rStyle w:val="FontStyle16"/>
          <w:b w:val="0"/>
          <w:bCs/>
          <w:sz w:val="24"/>
        </w:rPr>
        <w:br w:type="page"/>
      </w:r>
      <w:r>
        <w:rPr>
          <w:noProof/>
        </w:rPr>
        <w:pict>
          <v:shape id="Рисунок 5" o:spid="_x0000_i1026" type="#_x0000_t75" style="width:453pt;height:640.5pt;visibility:visible">
            <v:imagedata r:id="rId8" o:title=""/>
          </v:shape>
        </w:pict>
      </w:r>
    </w:p>
    <w:p w:rsidR="00BA0487" w:rsidRDefault="00BA0487" w:rsidP="00D46B1C">
      <w:pPr>
        <w:rPr>
          <w:lang w:val="en-US"/>
        </w:rPr>
      </w:pPr>
    </w:p>
    <w:p w:rsidR="00BA0487" w:rsidRDefault="00BA0487" w:rsidP="00D46B1C">
      <w:pPr>
        <w:rPr>
          <w:lang w:val="en-US"/>
        </w:rPr>
      </w:pPr>
    </w:p>
    <w:p w:rsidR="00BA0487" w:rsidRDefault="00BA0487" w:rsidP="00D46B1C">
      <w:pPr>
        <w:rPr>
          <w:lang w:val="en-US"/>
        </w:rPr>
      </w:pPr>
    </w:p>
    <w:p w:rsidR="00BA0487" w:rsidRDefault="00BA0487" w:rsidP="00D46B1C">
      <w:pPr>
        <w:rPr>
          <w:lang w:val="en-US"/>
        </w:rPr>
      </w:pPr>
    </w:p>
    <w:p w:rsidR="00BA0487" w:rsidRDefault="00BA0487" w:rsidP="00D46B1C">
      <w:pPr>
        <w:rPr>
          <w:lang w:val="en-US"/>
        </w:rPr>
      </w:pPr>
    </w:p>
    <w:p w:rsidR="00BA0487" w:rsidRPr="00D46B1C" w:rsidRDefault="00BA0487" w:rsidP="00D46B1C">
      <w:pPr>
        <w:rPr>
          <w:b/>
          <w:bCs/>
          <w:lang w:val="en-US"/>
        </w:rPr>
      </w:pPr>
    </w:p>
    <w:p w:rsidR="00BA0487" w:rsidRPr="00C17915" w:rsidRDefault="00BA0487" w:rsidP="007A3854">
      <w:pPr>
        <w:pStyle w:val="Heading1"/>
        <w:ind w:left="0" w:firstLine="567"/>
        <w:rPr>
          <w:rStyle w:val="FontStyle16"/>
          <w:b/>
          <w:sz w:val="24"/>
          <w:szCs w:val="24"/>
        </w:rPr>
      </w:pP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C17915">
        <w:rPr>
          <w:rStyle w:val="FontStyle16"/>
          <w:b/>
          <w:sz w:val="24"/>
          <w:szCs w:val="24"/>
        </w:rPr>
        <w:br w:type="page"/>
        <w:t xml:space="preserve">1 Цели </w:t>
      </w:r>
      <w:r>
        <w:t>у</w:t>
      </w:r>
      <w:r w:rsidRPr="006A34C4">
        <w:rPr>
          <w:rStyle w:val="FontStyle21"/>
          <w:sz w:val="24"/>
          <w:szCs w:val="24"/>
        </w:rPr>
        <w:t>чебн</w:t>
      </w:r>
      <w:r>
        <w:rPr>
          <w:rStyle w:val="FontStyle21"/>
          <w:sz w:val="24"/>
          <w:szCs w:val="24"/>
        </w:rPr>
        <w:t>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 xml:space="preserve">ознакомительной практики </w:t>
      </w:r>
    </w:p>
    <w:p w:rsidR="00BA0487" w:rsidRPr="00094726" w:rsidRDefault="00BA0487" w:rsidP="00C02E11">
      <w:pPr>
        <w:ind w:firstLine="709"/>
        <w:outlineLvl w:val="0"/>
        <w:rPr>
          <w:bCs/>
        </w:rPr>
      </w:pPr>
      <w:r w:rsidRPr="00094726">
        <w:t xml:space="preserve">Целями освоения учебной </w:t>
      </w:r>
      <w:r>
        <w:t xml:space="preserve">– ознакомительной </w:t>
      </w:r>
      <w:r w:rsidRPr="00094726">
        <w:t>практики являются:</w:t>
      </w:r>
      <w:r w:rsidRPr="00094726">
        <w:rPr>
          <w:b/>
        </w:rPr>
        <w:t xml:space="preserve"> </w:t>
      </w:r>
      <w:r w:rsidRPr="00094726">
        <w:rPr>
          <w:bCs/>
        </w:rPr>
        <w:t>ознакомление студе</w:t>
      </w:r>
      <w:r w:rsidRPr="00094726">
        <w:rPr>
          <w:bCs/>
        </w:rPr>
        <w:t>н</w:t>
      </w:r>
      <w:r w:rsidRPr="00094726">
        <w:rPr>
          <w:bCs/>
        </w:rPr>
        <w:t>тов с основными областями и технологиями использования вычислительной техники на пре</w:t>
      </w:r>
      <w:r w:rsidRPr="00094726">
        <w:rPr>
          <w:bCs/>
        </w:rPr>
        <w:t>д</w:t>
      </w:r>
      <w:r w:rsidRPr="00094726">
        <w:rPr>
          <w:bCs/>
        </w:rPr>
        <w:t>приятиях промышленной и непромышленной сферы.</w:t>
      </w:r>
    </w:p>
    <w:p w:rsidR="00BA0487" w:rsidRPr="00094726" w:rsidRDefault="00BA0487" w:rsidP="00C02E11">
      <w:pPr>
        <w:ind w:firstLine="709"/>
        <w:outlineLvl w:val="0"/>
        <w:rPr>
          <w:bCs/>
        </w:rPr>
      </w:pPr>
      <w:r>
        <w:t>Учебная</w:t>
      </w:r>
      <w:r w:rsidRPr="00094726">
        <w:t xml:space="preserve"> </w:t>
      </w:r>
      <w:r>
        <w:t xml:space="preserve">– ознакомительная  </w:t>
      </w:r>
      <w:r w:rsidRPr="00094726">
        <w:t>практик</w:t>
      </w:r>
      <w:r>
        <w:t>а</w:t>
      </w:r>
      <w:r w:rsidRPr="00094726">
        <w:t xml:space="preserve"> </w:t>
      </w:r>
      <w:r w:rsidRPr="00094726">
        <w:rPr>
          <w:bCs/>
        </w:rPr>
        <w:t xml:space="preserve">является </w:t>
      </w:r>
      <w:r>
        <w:rPr>
          <w:bCs/>
        </w:rPr>
        <w:t>со</w:t>
      </w:r>
      <w:r w:rsidRPr="00094726">
        <w:rPr>
          <w:bCs/>
        </w:rPr>
        <w:t xml:space="preserve">средоточенной и непрерывной. </w:t>
      </w:r>
    </w:p>
    <w:p w:rsidR="00BA0487" w:rsidRPr="007A3854" w:rsidRDefault="00BA0487" w:rsidP="00731AF5">
      <w:pPr>
        <w:ind w:firstLine="709"/>
        <w:outlineLvl w:val="0"/>
        <w:rPr>
          <w:rStyle w:val="FontStyle21"/>
          <w:iCs/>
          <w:sz w:val="24"/>
        </w:rPr>
      </w:pPr>
      <w:r w:rsidRPr="007A3854">
        <w:rPr>
          <w:rStyle w:val="FontStyle21"/>
          <w:b/>
          <w:iCs/>
          <w:sz w:val="24"/>
        </w:rPr>
        <w:t xml:space="preserve">2 Задачи учебной – </w:t>
      </w:r>
      <w:r>
        <w:rPr>
          <w:rStyle w:val="FontStyle21"/>
          <w:b/>
          <w:iCs/>
          <w:sz w:val="24"/>
        </w:rPr>
        <w:t xml:space="preserve">ознакомительной </w:t>
      </w:r>
      <w:r w:rsidRPr="007A3854">
        <w:rPr>
          <w:rStyle w:val="FontStyle21"/>
          <w:b/>
          <w:iCs/>
          <w:sz w:val="24"/>
        </w:rPr>
        <w:t xml:space="preserve">практики </w:t>
      </w:r>
    </w:p>
    <w:p w:rsidR="00BA0487" w:rsidRPr="00094726" w:rsidRDefault="00BA0487" w:rsidP="00C02E11">
      <w:pPr>
        <w:ind w:firstLine="709"/>
        <w:outlineLvl w:val="0"/>
        <w:rPr>
          <w:bCs/>
        </w:rPr>
      </w:pPr>
      <w:r w:rsidRPr="00094726">
        <w:rPr>
          <w:bCs/>
        </w:rPr>
        <w:t xml:space="preserve">Для достижения поставленной цели в курсе «Учебная </w:t>
      </w:r>
      <w:r>
        <w:rPr>
          <w:bCs/>
        </w:rPr>
        <w:t xml:space="preserve">– ознакомительная </w:t>
      </w:r>
      <w:r w:rsidRPr="00094726">
        <w:rPr>
          <w:bCs/>
        </w:rPr>
        <w:t>практика» р</w:t>
      </w:r>
      <w:r w:rsidRPr="00094726">
        <w:rPr>
          <w:bCs/>
        </w:rPr>
        <w:t>е</w:t>
      </w:r>
      <w:r w:rsidRPr="00094726">
        <w:rPr>
          <w:bCs/>
        </w:rPr>
        <w:t xml:space="preserve">шаются задачи: </w:t>
      </w:r>
    </w:p>
    <w:p w:rsidR="00BA0487" w:rsidRPr="00094726" w:rsidRDefault="00BA0487" w:rsidP="00786889">
      <w:pPr>
        <w:ind w:firstLine="0"/>
        <w:outlineLvl w:val="0"/>
        <w:rPr>
          <w:bCs/>
        </w:rPr>
      </w:pPr>
      <w:r w:rsidRPr="00094726">
        <w:rPr>
          <w:bCs/>
        </w:rPr>
        <w:t>– ознакомление с основными промышленными предприятиями города и их подразделениями;</w:t>
      </w:r>
    </w:p>
    <w:p w:rsidR="00BA0487" w:rsidRPr="00094726" w:rsidRDefault="00BA0487" w:rsidP="00786889">
      <w:pPr>
        <w:ind w:firstLine="0"/>
        <w:outlineLvl w:val="0"/>
        <w:rPr>
          <w:bCs/>
        </w:rPr>
      </w:pPr>
      <w:bookmarkStart w:id="0" w:name="_Toc271892412"/>
      <w:r w:rsidRPr="00094726">
        <w:rPr>
          <w:bCs/>
        </w:rPr>
        <w:t>– выполнение анализа основных функций вычислительной техники на промышленных пре</w:t>
      </w:r>
      <w:r w:rsidRPr="00094726">
        <w:rPr>
          <w:bCs/>
        </w:rPr>
        <w:t>д</w:t>
      </w:r>
      <w:r w:rsidRPr="00094726">
        <w:rPr>
          <w:bCs/>
        </w:rPr>
        <w:t>приятиях;</w:t>
      </w:r>
      <w:bookmarkEnd w:id="0"/>
    </w:p>
    <w:p w:rsidR="00BA0487" w:rsidRPr="00094726" w:rsidRDefault="00BA0487" w:rsidP="00786889">
      <w:pPr>
        <w:ind w:firstLine="0"/>
        <w:outlineLvl w:val="0"/>
        <w:rPr>
          <w:bCs/>
        </w:rPr>
      </w:pPr>
      <w:bookmarkStart w:id="1" w:name="_Toc271892413"/>
      <w:r w:rsidRPr="00094726">
        <w:rPr>
          <w:bCs/>
        </w:rPr>
        <w:t>– ознакомление с основными непромышленными предприятиями города и их подразделениями;</w:t>
      </w:r>
      <w:bookmarkEnd w:id="1"/>
    </w:p>
    <w:p w:rsidR="00BA0487" w:rsidRPr="00094726" w:rsidRDefault="00BA0487" w:rsidP="00786889">
      <w:pPr>
        <w:ind w:firstLine="0"/>
        <w:outlineLvl w:val="0"/>
        <w:rPr>
          <w:bCs/>
        </w:rPr>
      </w:pPr>
      <w:bookmarkStart w:id="2" w:name="_Toc271892414"/>
      <w:r w:rsidRPr="00094726">
        <w:rPr>
          <w:bCs/>
        </w:rPr>
        <w:t>– выполнение анализа основных функций вычислительной техники на непромышленных пре</w:t>
      </w:r>
      <w:r w:rsidRPr="00094726">
        <w:rPr>
          <w:bCs/>
        </w:rPr>
        <w:t>д</w:t>
      </w:r>
      <w:r w:rsidRPr="00094726">
        <w:rPr>
          <w:bCs/>
        </w:rPr>
        <w:t>приятиях</w:t>
      </w:r>
      <w:bookmarkEnd w:id="2"/>
      <w:r w:rsidRPr="00094726">
        <w:rPr>
          <w:bCs/>
        </w:rPr>
        <w:t>.</w:t>
      </w:r>
    </w:p>
    <w:p w:rsidR="00BA0487" w:rsidRPr="00C17915" w:rsidRDefault="00BA0487" w:rsidP="007A3854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C17915">
        <w:rPr>
          <w:rStyle w:val="FontStyle21"/>
          <w:sz w:val="24"/>
          <w:szCs w:val="24"/>
        </w:rPr>
        <w:t xml:space="preserve"> Место </w:t>
      </w:r>
      <w:r w:rsidRPr="007A3854">
        <w:rPr>
          <w:rStyle w:val="FontStyle21"/>
          <w:sz w:val="24"/>
          <w:szCs w:val="24"/>
        </w:rPr>
        <w:t xml:space="preserve">учебной – </w:t>
      </w:r>
      <w:r>
        <w:rPr>
          <w:rStyle w:val="FontStyle21"/>
          <w:sz w:val="24"/>
          <w:szCs w:val="24"/>
        </w:rPr>
        <w:t xml:space="preserve">ознакомительной </w:t>
      </w:r>
      <w:r w:rsidRPr="007A3854">
        <w:rPr>
          <w:rStyle w:val="FontStyle21"/>
          <w:sz w:val="24"/>
          <w:szCs w:val="24"/>
        </w:rPr>
        <w:t xml:space="preserve">практики </w:t>
      </w:r>
      <w:r w:rsidRPr="00C17915">
        <w:rPr>
          <w:rStyle w:val="FontStyle21"/>
          <w:sz w:val="24"/>
          <w:szCs w:val="24"/>
        </w:rPr>
        <w:t>в структуре образовательной пр</w:t>
      </w:r>
      <w:r w:rsidRPr="00C17915">
        <w:rPr>
          <w:rStyle w:val="FontStyle21"/>
          <w:sz w:val="24"/>
          <w:szCs w:val="24"/>
        </w:rPr>
        <w:t>о</w:t>
      </w:r>
      <w:r w:rsidRPr="00C17915">
        <w:rPr>
          <w:rStyle w:val="FontStyle21"/>
          <w:sz w:val="24"/>
          <w:szCs w:val="24"/>
        </w:rPr>
        <w:t>граммы подготовки бакалавра (магистра, специалиста)</w:t>
      </w:r>
    </w:p>
    <w:p w:rsidR="00BA0487" w:rsidRPr="001540EF" w:rsidRDefault="00BA0487" w:rsidP="00C02E11">
      <w:pPr>
        <w:ind w:firstLine="709"/>
        <w:outlineLvl w:val="0"/>
        <w:rPr>
          <w:bCs/>
        </w:rPr>
      </w:pPr>
      <w:r w:rsidRPr="001540EF">
        <w:rPr>
          <w:bCs/>
        </w:rPr>
        <w:t>Дисциплина «</w:t>
      </w:r>
      <w:r>
        <w:t>Учебная</w:t>
      </w:r>
      <w:r w:rsidRPr="00094726">
        <w:t xml:space="preserve"> </w:t>
      </w:r>
      <w:r>
        <w:t xml:space="preserve">– ознакомительная </w:t>
      </w:r>
      <w:r w:rsidRPr="00094726">
        <w:t>практик</w:t>
      </w:r>
      <w:r>
        <w:t>а</w:t>
      </w:r>
      <w:r w:rsidRPr="001540EF">
        <w:rPr>
          <w:bCs/>
        </w:rPr>
        <w:t>» входит в вариативную часть  блока 2 образовательной программы.</w:t>
      </w:r>
    </w:p>
    <w:p w:rsidR="00BA0487" w:rsidRPr="00094726" w:rsidRDefault="00BA0487" w:rsidP="00C02E11">
      <w:pPr>
        <w:ind w:firstLine="709"/>
        <w:outlineLvl w:val="0"/>
      </w:pPr>
      <w:r w:rsidRPr="00094726">
        <w:t>Для изучения дисциплины необходимы знания (умения, владения), сформированные в результате изучения следующих дисциплин: информатика, математика, программирование,  введение в специальность и т.д.</w:t>
      </w:r>
    </w:p>
    <w:p w:rsidR="00BA0487" w:rsidRPr="00094726" w:rsidRDefault="00BA0487" w:rsidP="00C02E11">
      <w:pPr>
        <w:ind w:firstLine="709"/>
        <w:outlineLvl w:val="0"/>
      </w:pPr>
      <w:r w:rsidRPr="00094726">
        <w:t>Знания (умения, навыки), полученные при изучении данной дисциплины будут необх</w:t>
      </w:r>
      <w:r w:rsidRPr="00094726">
        <w:t>о</w:t>
      </w:r>
      <w:r w:rsidRPr="00094726">
        <w:t>димы при подготовке к государственному экзамену и написании выпускной квалификационной работы.</w:t>
      </w:r>
    </w:p>
    <w:p w:rsidR="00BA0487" w:rsidRPr="00C17915" w:rsidRDefault="00BA0487" w:rsidP="004B3857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4</w:t>
      </w:r>
      <w:r w:rsidRPr="00C17915">
        <w:rPr>
          <w:rStyle w:val="FontStyle21"/>
          <w:sz w:val="24"/>
          <w:szCs w:val="24"/>
        </w:rPr>
        <w:t xml:space="preserve"> Место </w:t>
      </w:r>
      <w:r>
        <w:rPr>
          <w:rStyle w:val="FontStyle21"/>
          <w:sz w:val="24"/>
          <w:szCs w:val="24"/>
        </w:rPr>
        <w:t xml:space="preserve">проведения </w:t>
      </w:r>
      <w:r w:rsidRPr="007A3854">
        <w:rPr>
          <w:rStyle w:val="FontStyle21"/>
          <w:sz w:val="24"/>
          <w:szCs w:val="24"/>
        </w:rPr>
        <w:t xml:space="preserve">учебной – </w:t>
      </w:r>
      <w:r>
        <w:rPr>
          <w:rStyle w:val="FontStyle21"/>
          <w:sz w:val="24"/>
          <w:szCs w:val="24"/>
        </w:rPr>
        <w:t xml:space="preserve">ознакомительной </w:t>
      </w:r>
      <w:r w:rsidRPr="007A3854">
        <w:rPr>
          <w:rStyle w:val="FontStyle21"/>
          <w:sz w:val="24"/>
          <w:szCs w:val="24"/>
        </w:rPr>
        <w:t xml:space="preserve">практики </w:t>
      </w:r>
    </w:p>
    <w:p w:rsidR="00BA0487" w:rsidRDefault="00BA0487" w:rsidP="007B5618">
      <w:r>
        <w:t>Учебная</w:t>
      </w:r>
      <w:r w:rsidRPr="00094726">
        <w:t xml:space="preserve"> </w:t>
      </w:r>
      <w:r>
        <w:t xml:space="preserve">– ознакомительная </w:t>
      </w:r>
      <w:r w:rsidRPr="00094726">
        <w:t>практик</w:t>
      </w:r>
      <w:r>
        <w:t>а</w:t>
      </w:r>
      <w:r w:rsidRPr="00094726">
        <w:t xml:space="preserve"> </w:t>
      </w:r>
      <w:r w:rsidRPr="00EC3D19">
        <w:t>проводится на базе</w:t>
      </w:r>
      <w:r>
        <w:t xml:space="preserve"> ФГБОУ ВО «МГТУ им. Г.И. Н</w:t>
      </w:r>
      <w:r>
        <w:t>о</w:t>
      </w:r>
      <w:r>
        <w:t xml:space="preserve">сова» на кафедре вычислительной техники и программирования. </w:t>
      </w:r>
    </w:p>
    <w:p w:rsidR="00BA0487" w:rsidRDefault="00BA0487" w:rsidP="007B5618">
      <w:pPr>
        <w:outlineLvl w:val="0"/>
      </w:pPr>
      <w:r>
        <w:t>Способ проведения практики стационарный.</w:t>
      </w:r>
    </w:p>
    <w:p w:rsidR="00BA0487" w:rsidRPr="004B3857" w:rsidRDefault="00BA0487" w:rsidP="007B5618">
      <w:pPr>
        <w:outlineLvl w:val="0"/>
      </w:pPr>
      <w:r>
        <w:t>Учебная</w:t>
      </w:r>
      <w:r w:rsidRPr="00094726">
        <w:t xml:space="preserve"> </w:t>
      </w:r>
      <w:r>
        <w:t xml:space="preserve">– ознакомительная </w:t>
      </w:r>
      <w:r w:rsidRPr="00094726">
        <w:t>практик</w:t>
      </w:r>
      <w:r>
        <w:t>а</w:t>
      </w:r>
      <w:r w:rsidRPr="00094726">
        <w:t xml:space="preserve"> </w:t>
      </w:r>
      <w:r>
        <w:t>осуществляется дискретно.</w:t>
      </w:r>
    </w:p>
    <w:p w:rsidR="00BA0487" w:rsidRPr="00C17915" w:rsidRDefault="00BA0487" w:rsidP="007B5618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5</w:t>
      </w:r>
      <w:r w:rsidRPr="00C17915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</w:t>
      </w:r>
      <w:r>
        <w:rPr>
          <w:rStyle w:val="FontStyle21"/>
          <w:sz w:val="24"/>
          <w:szCs w:val="24"/>
        </w:rPr>
        <w:t xml:space="preserve"> </w:t>
      </w:r>
      <w:r w:rsidRPr="007A3854">
        <w:rPr>
          <w:rStyle w:val="FontStyle21"/>
          <w:sz w:val="24"/>
          <w:szCs w:val="24"/>
        </w:rPr>
        <w:t xml:space="preserve">учебной – </w:t>
      </w:r>
      <w:r>
        <w:rPr>
          <w:rStyle w:val="FontStyle21"/>
          <w:sz w:val="24"/>
          <w:szCs w:val="24"/>
        </w:rPr>
        <w:t>озн</w:t>
      </w:r>
      <w:r>
        <w:rPr>
          <w:rStyle w:val="FontStyle21"/>
          <w:sz w:val="24"/>
          <w:szCs w:val="24"/>
        </w:rPr>
        <w:t>а</w:t>
      </w:r>
      <w:r>
        <w:rPr>
          <w:rStyle w:val="FontStyle21"/>
          <w:sz w:val="24"/>
          <w:szCs w:val="24"/>
        </w:rPr>
        <w:t xml:space="preserve">комительной </w:t>
      </w:r>
      <w:r w:rsidRPr="007A3854">
        <w:rPr>
          <w:rStyle w:val="FontStyle21"/>
          <w:sz w:val="24"/>
          <w:szCs w:val="24"/>
        </w:rPr>
        <w:t xml:space="preserve">практики </w:t>
      </w:r>
      <w:r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BA0487" w:rsidRPr="00731AF5" w:rsidRDefault="00BA0487" w:rsidP="00731AF5">
      <w:pPr>
        <w:outlineLvl w:val="0"/>
        <w:rPr>
          <w:rStyle w:val="FontStyle16"/>
          <w:b w:val="0"/>
          <w:bCs/>
          <w:sz w:val="24"/>
        </w:rPr>
      </w:pPr>
      <w:r w:rsidRPr="00731AF5">
        <w:rPr>
          <w:rStyle w:val="FontStyle16"/>
          <w:b w:val="0"/>
          <w:bCs/>
          <w:sz w:val="24"/>
        </w:rPr>
        <w:t xml:space="preserve">В результате освоения учебной </w:t>
      </w:r>
      <w:r>
        <w:rPr>
          <w:rStyle w:val="FontStyle16"/>
          <w:b w:val="0"/>
          <w:bCs/>
          <w:sz w:val="24"/>
        </w:rPr>
        <w:t>–</w:t>
      </w:r>
      <w:r w:rsidRPr="00731AF5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 xml:space="preserve">ознакомительной </w:t>
      </w:r>
      <w:r w:rsidRPr="00731AF5">
        <w:rPr>
          <w:rStyle w:val="FontStyle16"/>
          <w:b w:val="0"/>
          <w:bCs/>
          <w:sz w:val="24"/>
        </w:rPr>
        <w:t>практики обучающийся должен обл</w:t>
      </w:r>
      <w:r w:rsidRPr="00731AF5">
        <w:rPr>
          <w:rStyle w:val="FontStyle16"/>
          <w:b w:val="0"/>
          <w:bCs/>
          <w:sz w:val="24"/>
        </w:rPr>
        <w:t>а</w:t>
      </w:r>
      <w:r w:rsidRPr="00731AF5">
        <w:rPr>
          <w:rStyle w:val="FontStyle16"/>
          <w:b w:val="0"/>
          <w:bCs/>
          <w:sz w:val="24"/>
        </w:rPr>
        <w:t>дать следующими компетенциями:</w:t>
      </w:r>
    </w:p>
    <w:p w:rsidR="00BA0487" w:rsidRPr="00C17915" w:rsidRDefault="00BA0487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8537"/>
      </w:tblGrid>
      <w:tr w:rsidR="00BA0487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A0487" w:rsidRPr="009323CC" w:rsidRDefault="00BA0487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A0487" w:rsidRPr="009323CC" w:rsidRDefault="00BA0487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BA0487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A0487" w:rsidRPr="00C640B4" w:rsidRDefault="00BA0487" w:rsidP="00ED36EA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</w:t>
            </w:r>
            <w:r w:rsidRPr="002241A6">
              <w:rPr>
                <w:b/>
              </w:rPr>
              <w:t>К-</w:t>
            </w:r>
            <w:r>
              <w:rPr>
                <w:b/>
              </w:rPr>
              <w:t>7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Способностью к самоорганизации и самообразованию</w:t>
            </w:r>
          </w:p>
        </w:tc>
      </w:tr>
      <w:tr w:rsidR="00BA048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0487" w:rsidRPr="009323CC" w:rsidRDefault="00BA0487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0487" w:rsidRDefault="00BA0487" w:rsidP="003B2BAB">
            <w:pPr>
              <w:ind w:firstLine="0"/>
              <w:jc w:val="left"/>
            </w:pPr>
            <w:r>
              <w:t>о</w:t>
            </w:r>
            <w:r w:rsidRPr="00094726">
              <w:t>сновные принципы работы с вычислительной техникой и информационными технологиями  на предприятии</w:t>
            </w:r>
            <w:r>
              <w:t>;</w:t>
            </w:r>
          </w:p>
          <w:p w:rsidR="00BA0487" w:rsidRDefault="00BA0487" w:rsidP="003B2BAB">
            <w:pPr>
              <w:ind w:firstLine="0"/>
              <w:jc w:val="left"/>
            </w:pPr>
            <w:r>
              <w:t>и</w:t>
            </w:r>
            <w:r w:rsidRPr="00094726">
              <w:t>нновационные технологии, применяемые на промышленном предприятии</w:t>
            </w:r>
            <w:r>
              <w:t>;</w:t>
            </w:r>
          </w:p>
          <w:p w:rsidR="00BA0487" w:rsidRPr="00094726" w:rsidRDefault="00BA0487" w:rsidP="00ED36EA">
            <w:pPr>
              <w:widowControl/>
              <w:ind w:firstLine="0"/>
              <w:jc w:val="left"/>
            </w:pPr>
            <w:r>
              <w:t>м</w:t>
            </w:r>
            <w:r w:rsidRPr="00094726">
              <w:t xml:space="preserve">етоды самоорганизации деятельности и совершенствования </w:t>
            </w:r>
          </w:p>
          <w:p w:rsidR="00BA0487" w:rsidRPr="00094726" w:rsidRDefault="00BA0487" w:rsidP="00ED36EA">
            <w:pPr>
              <w:ind w:firstLine="0"/>
              <w:jc w:val="left"/>
              <w:rPr>
                <w:i/>
              </w:rPr>
            </w:pPr>
            <w:r w:rsidRPr="00094726">
              <w:t>личности</w:t>
            </w:r>
            <w:r>
              <w:t>.</w:t>
            </w:r>
          </w:p>
        </w:tc>
      </w:tr>
      <w:tr w:rsidR="00BA048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0487" w:rsidRPr="009323CC" w:rsidRDefault="00BA0487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0487" w:rsidRDefault="00BA0487" w:rsidP="00E3370B">
            <w:pPr>
              <w:ind w:firstLine="0"/>
              <w:jc w:val="left"/>
            </w:pPr>
            <w:r>
              <w:t>о</w:t>
            </w:r>
            <w:r w:rsidRPr="00094726">
              <w:t>существлять поиск и анализ необходимой для производственного процесса и</w:t>
            </w:r>
            <w:r w:rsidRPr="00094726">
              <w:t>н</w:t>
            </w:r>
            <w:r w:rsidRPr="00094726">
              <w:t>формации</w:t>
            </w:r>
            <w:r>
              <w:t>;</w:t>
            </w:r>
          </w:p>
          <w:p w:rsidR="00BA0487" w:rsidRDefault="00BA0487" w:rsidP="00E3370B">
            <w:pPr>
              <w:ind w:firstLine="0"/>
              <w:jc w:val="left"/>
            </w:pPr>
            <w:r>
              <w:t>о</w:t>
            </w:r>
            <w:r w:rsidRPr="00094726">
              <w:t>существлять поиск и анализ необходимой для производственного процесса и</w:t>
            </w:r>
            <w:r w:rsidRPr="00094726">
              <w:t>н</w:t>
            </w:r>
            <w:r w:rsidRPr="00094726">
              <w:t>формации с помощью вычислительной техники</w:t>
            </w:r>
            <w:r>
              <w:t>;</w:t>
            </w:r>
          </w:p>
          <w:p w:rsidR="00BA0487" w:rsidRPr="009323CC" w:rsidRDefault="00BA0487" w:rsidP="00E3370B">
            <w:pPr>
              <w:ind w:firstLine="0"/>
              <w:jc w:val="left"/>
              <w:rPr>
                <w:bCs/>
              </w:rPr>
            </w:pPr>
            <w:r>
              <w:t>в</w:t>
            </w:r>
            <w:r w:rsidRPr="00094726">
              <w:t>ыполнять постановку для решения стандартных задач профессиональной де</w:t>
            </w:r>
            <w:r w:rsidRPr="00094726">
              <w:t>я</w:t>
            </w:r>
            <w:r w:rsidRPr="00094726">
              <w:t>тельности</w:t>
            </w:r>
            <w:r>
              <w:t>.</w:t>
            </w:r>
          </w:p>
        </w:tc>
      </w:tr>
      <w:tr w:rsidR="00BA0487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0487" w:rsidRPr="009323CC" w:rsidRDefault="00BA0487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0487" w:rsidRDefault="00BA0487" w:rsidP="00ED36EA">
            <w:pPr>
              <w:ind w:firstLine="0"/>
              <w:jc w:val="left"/>
            </w:pPr>
            <w:r w:rsidRPr="00094726">
              <w:t>принципы работы с вычислительной техникой и информационными технол</w:t>
            </w:r>
            <w:r w:rsidRPr="00094726">
              <w:t>о</w:t>
            </w:r>
            <w:r w:rsidRPr="00094726">
              <w:t>гиями</w:t>
            </w:r>
            <w:r>
              <w:t xml:space="preserve"> в профессиональной деятельности;</w:t>
            </w:r>
          </w:p>
          <w:p w:rsidR="00BA0487" w:rsidRDefault="00BA0487" w:rsidP="00ED36EA">
            <w:pPr>
              <w:ind w:firstLine="0"/>
              <w:jc w:val="left"/>
            </w:pPr>
            <w:r>
              <w:t>навыками п</w:t>
            </w:r>
            <w:r w:rsidRPr="00094726">
              <w:t>о применению информационных технологий к решению стандартных задач профессиональной деятельности</w:t>
            </w:r>
            <w:r>
              <w:t>;</w:t>
            </w:r>
          </w:p>
          <w:p w:rsidR="00BA0487" w:rsidRPr="009323CC" w:rsidRDefault="00BA0487" w:rsidP="0062132B">
            <w:pPr>
              <w:ind w:firstLine="0"/>
              <w:jc w:val="left"/>
              <w:rPr>
                <w:bCs/>
              </w:rPr>
            </w:pPr>
            <w:r>
              <w:t>навыками п</w:t>
            </w:r>
            <w:r w:rsidRPr="00094726">
              <w:t xml:space="preserve">о применению </w:t>
            </w:r>
            <w:r>
              <w:t>инновационных</w:t>
            </w:r>
            <w:r w:rsidRPr="00094726">
              <w:t xml:space="preserve"> технологий</w:t>
            </w:r>
            <w:r>
              <w:t xml:space="preserve">, </w:t>
            </w:r>
            <w:r w:rsidRPr="00094726">
              <w:t>применяемые на пр</w:t>
            </w:r>
            <w:r w:rsidRPr="00094726">
              <w:t>о</w:t>
            </w:r>
            <w:r w:rsidRPr="00094726">
              <w:t>мышленном предприятии</w:t>
            </w:r>
            <w:r>
              <w:t>.</w:t>
            </w:r>
          </w:p>
        </w:tc>
      </w:tr>
      <w:tr w:rsidR="00BA0487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A0487" w:rsidRPr="00C640B4" w:rsidRDefault="00BA0487" w:rsidP="004E1054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ПК-2 С</w:t>
            </w:r>
            <w:r w:rsidRPr="004E1054">
              <w:rPr>
                <w:b/>
              </w:rPr>
              <w:t>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4E1054">
              <w:rPr>
                <w:b/>
              </w:rPr>
              <w:t>м</w:t>
            </w:r>
            <w:r w:rsidRPr="004E1054">
              <w:rPr>
                <w:b/>
              </w:rPr>
              <w:t>мирования</w:t>
            </w:r>
          </w:p>
        </w:tc>
      </w:tr>
      <w:tr w:rsidR="00BA048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0487" w:rsidRPr="009323CC" w:rsidRDefault="00BA0487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0487" w:rsidRDefault="00BA0487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компоненты аппаратно-программных комплексов</w:t>
            </w:r>
            <w:r>
              <w:rPr>
                <w:sz w:val="24"/>
                <w:szCs w:val="24"/>
              </w:rPr>
              <w:t>;</w:t>
            </w:r>
          </w:p>
          <w:p w:rsidR="00BA0487" w:rsidRDefault="00BA0487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компоненты  баз данных</w:t>
            </w:r>
            <w:r>
              <w:rPr>
                <w:sz w:val="24"/>
                <w:szCs w:val="24"/>
              </w:rPr>
              <w:t>;</w:t>
            </w:r>
          </w:p>
          <w:p w:rsidR="00BA0487" w:rsidRPr="008C1BCA" w:rsidRDefault="00BA0487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компоненты аппаратно-программных комплексов и баз данных в сфере профе</w:t>
            </w:r>
            <w:r w:rsidRPr="004E1054">
              <w:rPr>
                <w:sz w:val="24"/>
                <w:szCs w:val="24"/>
              </w:rPr>
              <w:t>с</w:t>
            </w:r>
            <w:r w:rsidRPr="004E1054">
              <w:rPr>
                <w:sz w:val="24"/>
                <w:szCs w:val="24"/>
              </w:rPr>
              <w:t>сиональной деятельности</w:t>
            </w:r>
            <w:r>
              <w:rPr>
                <w:sz w:val="24"/>
                <w:szCs w:val="24"/>
              </w:rPr>
              <w:t>.</w:t>
            </w:r>
          </w:p>
        </w:tc>
      </w:tr>
      <w:tr w:rsidR="00BA048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0487" w:rsidRPr="009323CC" w:rsidRDefault="00BA0487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0487" w:rsidRPr="004E1054" w:rsidRDefault="00BA0487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ориентироваться и анализировать компоненты аппаратно-программных ко</w:t>
            </w:r>
            <w:r w:rsidRPr="004E1054">
              <w:rPr>
                <w:sz w:val="24"/>
                <w:szCs w:val="24"/>
              </w:rPr>
              <w:t>м</w:t>
            </w:r>
            <w:r w:rsidRPr="004E1054">
              <w:rPr>
                <w:sz w:val="24"/>
                <w:szCs w:val="24"/>
              </w:rPr>
              <w:t>плексов;</w:t>
            </w:r>
          </w:p>
          <w:p w:rsidR="00BA0487" w:rsidRPr="004E1054" w:rsidRDefault="00BA0487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ориентироваться и анализировать компоненты базы данных;</w:t>
            </w:r>
          </w:p>
          <w:p w:rsidR="00BA0487" w:rsidRPr="008C1BCA" w:rsidRDefault="00BA0487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ориентироваться и анализировать компоненты аппаратно-программных ко</w:t>
            </w:r>
            <w:r w:rsidRPr="004E1054">
              <w:rPr>
                <w:sz w:val="24"/>
                <w:szCs w:val="24"/>
              </w:rPr>
              <w:t>м</w:t>
            </w:r>
            <w:r w:rsidRPr="004E1054">
              <w:rPr>
                <w:sz w:val="24"/>
                <w:szCs w:val="24"/>
              </w:rPr>
              <w:t>плексов и базы данных в сфере профессиональной деятельности.</w:t>
            </w:r>
          </w:p>
        </w:tc>
      </w:tr>
      <w:tr w:rsidR="00BA0487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0487" w:rsidRPr="009323CC" w:rsidRDefault="00BA0487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0487" w:rsidRPr="004E1054" w:rsidRDefault="00BA0487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навыками анализа компоненты аппаратно-программных комплексов;</w:t>
            </w:r>
          </w:p>
          <w:p w:rsidR="00BA0487" w:rsidRPr="004E1054" w:rsidRDefault="00BA0487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 xml:space="preserve">навыками разработки компонентов </w:t>
            </w:r>
            <w:r>
              <w:rPr>
                <w:sz w:val="24"/>
                <w:szCs w:val="24"/>
              </w:rPr>
              <w:t>баз данных</w:t>
            </w:r>
            <w:r w:rsidRPr="004E1054">
              <w:rPr>
                <w:sz w:val="24"/>
                <w:szCs w:val="24"/>
              </w:rPr>
              <w:t>;</w:t>
            </w:r>
          </w:p>
          <w:p w:rsidR="00BA0487" w:rsidRPr="002241A6" w:rsidRDefault="00BA0487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навыками разработки компонентов аппаратно-программных комплексов и баз данных,  используя современные инструментальные средства и технологии пр</w:t>
            </w:r>
            <w:r w:rsidRPr="004E1054">
              <w:rPr>
                <w:sz w:val="24"/>
                <w:szCs w:val="24"/>
              </w:rPr>
              <w:t>о</w:t>
            </w:r>
            <w:r w:rsidRPr="004E1054">
              <w:rPr>
                <w:sz w:val="24"/>
                <w:szCs w:val="24"/>
              </w:rPr>
              <w:t>граммирования</w:t>
            </w:r>
          </w:p>
        </w:tc>
      </w:tr>
    </w:tbl>
    <w:p w:rsidR="00BA0487" w:rsidRPr="00361075" w:rsidRDefault="00BA0487" w:rsidP="007B5618">
      <w:pPr>
        <w:ind w:firstLine="0"/>
        <w:sectPr w:rsidR="00BA0487" w:rsidRPr="00361075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BA0487" w:rsidRPr="00C17915" w:rsidRDefault="00BA0487" w:rsidP="007B5618">
      <w:pPr>
        <w:pStyle w:val="Heading1"/>
        <w:keepNext w:val="0"/>
        <w:ind w:left="0"/>
        <w:rPr>
          <w:rStyle w:val="FontStyle18"/>
          <w:b/>
          <w:bCs/>
          <w:i/>
          <w:color w:val="C00000"/>
          <w:sz w:val="24"/>
          <w:szCs w:val="24"/>
        </w:rPr>
      </w:pPr>
      <w:r>
        <w:rPr>
          <w:rStyle w:val="FontStyle18"/>
          <w:b/>
          <w:bCs/>
          <w:sz w:val="24"/>
          <w:szCs w:val="24"/>
        </w:rPr>
        <w:t>6</w:t>
      </w:r>
      <w:r w:rsidRPr="00C17915">
        <w:rPr>
          <w:rStyle w:val="FontStyle18"/>
          <w:b/>
          <w:bCs/>
          <w:sz w:val="24"/>
          <w:szCs w:val="24"/>
        </w:rPr>
        <w:t xml:space="preserve"> Структура и содержание </w:t>
      </w:r>
      <w:r w:rsidRPr="007A3854">
        <w:rPr>
          <w:rStyle w:val="FontStyle21"/>
          <w:sz w:val="24"/>
          <w:szCs w:val="24"/>
        </w:rPr>
        <w:t xml:space="preserve">учебной – </w:t>
      </w:r>
      <w:r>
        <w:rPr>
          <w:rStyle w:val="FontStyle21"/>
          <w:sz w:val="24"/>
          <w:szCs w:val="24"/>
        </w:rPr>
        <w:t xml:space="preserve">ознакомительной </w:t>
      </w:r>
      <w:r w:rsidRPr="007A3854">
        <w:rPr>
          <w:rStyle w:val="FontStyle21"/>
          <w:sz w:val="24"/>
          <w:szCs w:val="24"/>
        </w:rPr>
        <w:t xml:space="preserve">практики </w:t>
      </w:r>
    </w:p>
    <w:p w:rsidR="00BA0487" w:rsidRPr="00815C89" w:rsidRDefault="00BA0487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 xml:space="preserve">Общая трудоемкость </w:t>
      </w:r>
      <w:r>
        <w:rPr>
          <w:rStyle w:val="FontStyle18"/>
          <w:b w:val="0"/>
          <w:bCs/>
          <w:sz w:val="24"/>
        </w:rPr>
        <w:t>практики</w:t>
      </w:r>
      <w:r w:rsidRPr="00815C89">
        <w:rPr>
          <w:rStyle w:val="FontStyle18"/>
          <w:b w:val="0"/>
          <w:bCs/>
          <w:sz w:val="24"/>
        </w:rPr>
        <w:t xml:space="preserve"> составляет </w:t>
      </w:r>
      <w:r>
        <w:rPr>
          <w:rStyle w:val="FontStyle18"/>
          <w:b w:val="0"/>
          <w:bCs/>
          <w:sz w:val="24"/>
        </w:rPr>
        <w:t>3</w:t>
      </w:r>
      <w:r w:rsidRPr="00815C89">
        <w:rPr>
          <w:rStyle w:val="FontStyle18"/>
          <w:b w:val="0"/>
          <w:bCs/>
          <w:sz w:val="24"/>
        </w:rPr>
        <w:t xml:space="preserve"> зачетных единиц 1</w:t>
      </w:r>
      <w:r>
        <w:rPr>
          <w:rStyle w:val="FontStyle18"/>
          <w:b w:val="0"/>
          <w:bCs/>
          <w:sz w:val="24"/>
        </w:rPr>
        <w:t>08</w:t>
      </w:r>
      <w:r w:rsidRPr="00815C8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BA0487" w:rsidRPr="00815C89" w:rsidRDefault="00BA0487" w:rsidP="007B5618">
      <w:pPr>
        <w:tabs>
          <w:tab w:val="left" w:pos="426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>контактная работа – 3</w:t>
      </w:r>
      <w:r>
        <w:rPr>
          <w:rStyle w:val="FontStyle18"/>
          <w:b w:val="0"/>
          <w:bCs/>
          <w:sz w:val="24"/>
        </w:rPr>
        <w:t>,7</w:t>
      </w:r>
      <w:r w:rsidRPr="00815C89">
        <w:rPr>
          <w:rStyle w:val="FontStyle18"/>
          <w:b w:val="0"/>
          <w:bCs/>
          <w:sz w:val="24"/>
        </w:rPr>
        <w:t xml:space="preserve"> акад. часов:</w:t>
      </w:r>
    </w:p>
    <w:p w:rsidR="00BA0487" w:rsidRPr="00815C89" w:rsidRDefault="00BA0487" w:rsidP="007B5618">
      <w:pPr>
        <w:tabs>
          <w:tab w:val="left" w:pos="426"/>
          <w:tab w:val="left" w:pos="1134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3,7</w:t>
      </w:r>
      <w:r w:rsidRPr="00815C89">
        <w:rPr>
          <w:rStyle w:val="FontStyle18"/>
          <w:b w:val="0"/>
          <w:bCs/>
          <w:sz w:val="24"/>
        </w:rPr>
        <w:t xml:space="preserve"> акад. часов </w:t>
      </w:r>
    </w:p>
    <w:p w:rsidR="00BA0487" w:rsidRDefault="00BA0487" w:rsidP="007B5618">
      <w:pPr>
        <w:tabs>
          <w:tab w:val="left" w:pos="426"/>
          <w:tab w:val="left" w:pos="1134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>самостоятельная работа – 10</w:t>
      </w:r>
      <w:r>
        <w:rPr>
          <w:rStyle w:val="FontStyle18"/>
          <w:b w:val="0"/>
          <w:bCs/>
          <w:sz w:val="24"/>
        </w:rPr>
        <w:t>4,3</w:t>
      </w:r>
      <w:r w:rsidRPr="00815C89">
        <w:rPr>
          <w:rStyle w:val="FontStyle18"/>
          <w:b w:val="0"/>
          <w:bCs/>
          <w:sz w:val="24"/>
        </w:rPr>
        <w:t xml:space="preserve"> акад. часов;</w:t>
      </w:r>
    </w:p>
    <w:p w:rsidR="00BA0487" w:rsidRDefault="00BA0487" w:rsidP="00551775">
      <w:pPr>
        <w:tabs>
          <w:tab w:val="left" w:pos="426"/>
          <w:tab w:val="left" w:pos="1134"/>
        </w:tabs>
        <w:ind w:firstLine="0"/>
        <w:rPr>
          <w:rStyle w:val="FontStyle18"/>
          <w:b w:val="0"/>
          <w:bCs/>
        </w:rPr>
      </w:pPr>
      <w:r>
        <w:rPr>
          <w:rStyle w:val="FontStyle18"/>
          <w:b w:val="0"/>
          <w:bCs/>
        </w:rPr>
        <w:noBreakHyphen/>
      </w:r>
      <w:r>
        <w:rPr>
          <w:rStyle w:val="FontStyle18"/>
          <w:b w:val="0"/>
          <w:bCs/>
        </w:rPr>
        <w:tab/>
      </w:r>
      <w:r>
        <w:rPr>
          <w:b/>
        </w:rPr>
        <w:t>в форме практической подготовки – 108 часов</w:t>
      </w:r>
    </w:p>
    <w:p w:rsidR="00BA0487" w:rsidRPr="00C17915" w:rsidRDefault="00BA0487" w:rsidP="007B5618">
      <w:pPr>
        <w:tabs>
          <w:tab w:val="left" w:pos="426"/>
          <w:tab w:val="left" w:pos="1134"/>
        </w:tabs>
        <w:ind w:firstLine="0"/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2"/>
        <w:gridCol w:w="2726"/>
        <w:gridCol w:w="3985"/>
        <w:gridCol w:w="2398"/>
      </w:tblGrid>
      <w:tr w:rsidR="00BA0487" w:rsidRPr="00EC3D19" w:rsidTr="00DF2B3D">
        <w:trPr>
          <w:trHeight w:val="888"/>
          <w:tblHeader/>
        </w:trPr>
        <w:tc>
          <w:tcPr>
            <w:tcW w:w="241" w:type="pct"/>
            <w:vAlign w:val="center"/>
          </w:tcPr>
          <w:p w:rsidR="00BA0487" w:rsidRPr="00EC3D19" w:rsidRDefault="00BA0487" w:rsidP="0088051C">
            <w:pPr>
              <w:ind w:right="-80" w:firstLine="0"/>
              <w:jc w:val="center"/>
            </w:pPr>
            <w:r w:rsidRPr="00EC3D19">
              <w:t>№</w:t>
            </w:r>
          </w:p>
          <w:p w:rsidR="00BA0487" w:rsidRPr="00EC3D19" w:rsidRDefault="00BA0487" w:rsidP="0088051C">
            <w:pPr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424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BA0487" w:rsidRPr="00EC3D19" w:rsidRDefault="00BA0487" w:rsidP="0088051C">
            <w:pPr>
              <w:ind w:right="-80" w:firstLine="0"/>
              <w:jc w:val="center"/>
            </w:pPr>
            <w:r w:rsidRPr="00EC3D19">
              <w:t>Разделы (этапы) и соде</w:t>
            </w:r>
            <w:r w:rsidRPr="00EC3D19">
              <w:t>р</w:t>
            </w:r>
            <w:r w:rsidRPr="00EC3D19">
              <w:t>жание практики</w:t>
            </w:r>
          </w:p>
        </w:tc>
        <w:tc>
          <w:tcPr>
            <w:tcW w:w="2082" w:type="pct"/>
            <w:vAlign w:val="center"/>
          </w:tcPr>
          <w:p w:rsidR="00BA0487" w:rsidRPr="00EC3D19" w:rsidRDefault="00BA0487" w:rsidP="0088051C">
            <w:pPr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253" w:type="pct"/>
            <w:vAlign w:val="center"/>
          </w:tcPr>
          <w:p w:rsidR="00BA0487" w:rsidRPr="00EC3D19" w:rsidRDefault="00BA0487" w:rsidP="0088051C">
            <w:pPr>
              <w:ind w:right="-80" w:firstLine="0"/>
              <w:jc w:val="center"/>
            </w:pPr>
            <w:r w:rsidRPr="00EC3D19">
              <w:rPr>
                <w:rStyle w:val="FontStyle31"/>
                <w:rFonts w:cs="Georgia"/>
                <w:sz w:val="22"/>
                <w:szCs w:val="22"/>
              </w:rPr>
              <w:t>Код и структурный элемент компете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н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ции</w:t>
            </w:r>
          </w:p>
        </w:tc>
      </w:tr>
      <w:tr w:rsidR="00BA0487" w:rsidRPr="00EC3D19" w:rsidTr="00DF2B3D">
        <w:tc>
          <w:tcPr>
            <w:tcW w:w="241" w:type="pct"/>
          </w:tcPr>
          <w:p w:rsidR="00BA0487" w:rsidRPr="00EC3D19" w:rsidRDefault="00BA0487" w:rsidP="00D356C0">
            <w:pPr>
              <w:ind w:right="-80" w:firstLine="0"/>
              <w:jc w:val="center"/>
            </w:pPr>
            <w:r>
              <w:t>1</w:t>
            </w:r>
          </w:p>
        </w:tc>
        <w:tc>
          <w:tcPr>
            <w:tcW w:w="1424" w:type="pct"/>
          </w:tcPr>
          <w:p w:rsidR="00BA0487" w:rsidRPr="00EC3D19" w:rsidRDefault="00BA0487" w:rsidP="0088051C">
            <w:pPr>
              <w:ind w:right="-80" w:firstLine="0"/>
              <w:rPr>
                <w:i/>
                <w:iCs/>
              </w:rPr>
            </w:pPr>
            <w:r w:rsidRPr="00815C89">
              <w:t xml:space="preserve"> </w:t>
            </w:r>
            <w:r w:rsidRPr="00902BA0">
              <w:t>Организация практики</w:t>
            </w:r>
          </w:p>
        </w:tc>
        <w:tc>
          <w:tcPr>
            <w:tcW w:w="2082" w:type="pct"/>
          </w:tcPr>
          <w:p w:rsidR="00BA0487" w:rsidRPr="00EC3D19" w:rsidRDefault="00BA0487" w:rsidP="00D356C0">
            <w:pPr>
              <w:ind w:right="-80" w:firstLine="0"/>
            </w:pPr>
          </w:p>
        </w:tc>
        <w:tc>
          <w:tcPr>
            <w:tcW w:w="1253" w:type="pct"/>
          </w:tcPr>
          <w:p w:rsidR="00BA0487" w:rsidRPr="00E85F29" w:rsidRDefault="00BA0487" w:rsidP="00D356C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BA0487" w:rsidRPr="00EC3D19" w:rsidTr="00DF2B3D">
        <w:tc>
          <w:tcPr>
            <w:tcW w:w="241" w:type="pct"/>
          </w:tcPr>
          <w:p w:rsidR="00BA0487" w:rsidRPr="00EC3D19" w:rsidRDefault="00BA0487" w:rsidP="0088051C">
            <w:pPr>
              <w:ind w:right="-80" w:firstLine="0"/>
              <w:jc w:val="center"/>
            </w:pPr>
            <w:r>
              <w:t>1.1</w:t>
            </w:r>
          </w:p>
        </w:tc>
        <w:tc>
          <w:tcPr>
            <w:tcW w:w="1424" w:type="pct"/>
          </w:tcPr>
          <w:p w:rsidR="00BA0487" w:rsidRPr="00EC3D19" w:rsidRDefault="00BA0487" w:rsidP="0088051C">
            <w:pPr>
              <w:ind w:right="-80" w:firstLine="0"/>
            </w:pPr>
            <w:r w:rsidRPr="00902BA0">
              <w:t>Подготовка нормати</w:t>
            </w:r>
            <w:r w:rsidRPr="00902BA0">
              <w:t>в</w:t>
            </w:r>
            <w:r w:rsidRPr="00902BA0">
              <w:t>ных документов необх</w:t>
            </w:r>
            <w:r w:rsidRPr="00902BA0">
              <w:t>о</w:t>
            </w:r>
            <w:r w:rsidRPr="00902BA0">
              <w:t>димых для прохождения практики.</w:t>
            </w:r>
          </w:p>
        </w:tc>
        <w:tc>
          <w:tcPr>
            <w:tcW w:w="2082" w:type="pct"/>
          </w:tcPr>
          <w:p w:rsidR="00BA0487" w:rsidRPr="00815C89" w:rsidRDefault="00BA0487" w:rsidP="00D356C0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BA0487" w:rsidRPr="00EC3D19" w:rsidRDefault="00BA0487" w:rsidP="00D356C0">
            <w:pPr>
              <w:ind w:right="-80"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BA0487" w:rsidRPr="00815C89" w:rsidRDefault="00BA0487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BA0487" w:rsidRPr="00EC3D19" w:rsidRDefault="00BA0487" w:rsidP="0088051C">
            <w:pPr>
              <w:ind w:right="-80" w:firstLine="0"/>
            </w:pPr>
          </w:p>
        </w:tc>
      </w:tr>
      <w:tr w:rsidR="00BA0487" w:rsidRPr="00EC3D19" w:rsidTr="00DF2B3D">
        <w:tc>
          <w:tcPr>
            <w:tcW w:w="241" w:type="pct"/>
          </w:tcPr>
          <w:p w:rsidR="00BA0487" w:rsidRPr="00EC3D19" w:rsidRDefault="00BA0487" w:rsidP="0088051C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424" w:type="pct"/>
          </w:tcPr>
          <w:p w:rsidR="00BA0487" w:rsidRPr="00EC3D19" w:rsidRDefault="00BA0487" w:rsidP="0088051C">
            <w:pPr>
              <w:ind w:right="-80" w:firstLine="0"/>
            </w:pPr>
            <w:r w:rsidRPr="00902BA0">
              <w:t>Подготовительный этап, включающий инстру</w:t>
            </w:r>
            <w:r w:rsidRPr="00902BA0">
              <w:t>к</w:t>
            </w:r>
            <w:r w:rsidRPr="00902BA0">
              <w:t>таж по технике безопа</w:t>
            </w:r>
            <w:r w:rsidRPr="00902BA0">
              <w:t>с</w:t>
            </w:r>
            <w:r w:rsidRPr="00902BA0">
              <w:t>ности</w:t>
            </w:r>
          </w:p>
        </w:tc>
        <w:tc>
          <w:tcPr>
            <w:tcW w:w="2082" w:type="pct"/>
          </w:tcPr>
          <w:p w:rsidR="00BA0487" w:rsidRPr="00EC3D19" w:rsidRDefault="00BA0487" w:rsidP="0088051C">
            <w:pPr>
              <w:ind w:right="-80" w:firstLine="0"/>
            </w:pPr>
          </w:p>
        </w:tc>
        <w:tc>
          <w:tcPr>
            <w:tcW w:w="1253" w:type="pct"/>
          </w:tcPr>
          <w:p w:rsidR="00BA0487" w:rsidRPr="00815C89" w:rsidRDefault="00BA0487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BA0487" w:rsidRPr="00EC3D19" w:rsidRDefault="00BA0487" w:rsidP="0088051C">
            <w:pPr>
              <w:ind w:right="-80" w:firstLine="0"/>
            </w:pPr>
          </w:p>
        </w:tc>
      </w:tr>
      <w:tr w:rsidR="00BA0487" w:rsidRPr="00EC3D19" w:rsidTr="00DF2B3D">
        <w:tc>
          <w:tcPr>
            <w:tcW w:w="241" w:type="pct"/>
          </w:tcPr>
          <w:p w:rsidR="00BA0487" w:rsidRDefault="00BA0487" w:rsidP="0088051C">
            <w:pPr>
              <w:ind w:right="-80" w:firstLine="0"/>
              <w:jc w:val="center"/>
            </w:pPr>
            <w:r>
              <w:t>2.1</w:t>
            </w:r>
          </w:p>
        </w:tc>
        <w:tc>
          <w:tcPr>
            <w:tcW w:w="1424" w:type="pct"/>
          </w:tcPr>
          <w:p w:rsidR="00BA0487" w:rsidRPr="00902BA0" w:rsidRDefault="00BA0487" w:rsidP="0088051C">
            <w:pPr>
              <w:ind w:right="-80" w:firstLine="0"/>
            </w:pPr>
            <w:r w:rsidRPr="00902BA0">
              <w:t>Оформление докуме</w:t>
            </w:r>
            <w:r w:rsidRPr="00902BA0">
              <w:t>н</w:t>
            </w:r>
            <w:r w:rsidRPr="00902BA0">
              <w:t>тов, инструктаж по те</w:t>
            </w:r>
            <w:r w:rsidRPr="00902BA0">
              <w:t>х</w:t>
            </w:r>
            <w:r w:rsidRPr="00902BA0">
              <w:t>нике безопасности на предприятии</w:t>
            </w:r>
          </w:p>
        </w:tc>
        <w:tc>
          <w:tcPr>
            <w:tcW w:w="2082" w:type="pct"/>
          </w:tcPr>
          <w:p w:rsidR="00BA0487" w:rsidRDefault="00BA0487" w:rsidP="00676DA4">
            <w:pPr>
              <w:ind w:right="-80" w:firstLine="0"/>
            </w:pPr>
            <w:r>
              <w:t>1. П</w:t>
            </w:r>
            <w:r w:rsidRPr="00676DA4">
              <w:t>рослушивание вводного инс</w:t>
            </w:r>
            <w:r w:rsidRPr="00676DA4">
              <w:t>т</w:t>
            </w:r>
            <w:r w:rsidRPr="00676DA4">
              <w:t>руктажа по охране труда</w:t>
            </w:r>
          </w:p>
          <w:p w:rsidR="00BA0487" w:rsidRPr="00EC3D19" w:rsidRDefault="00BA0487" w:rsidP="00676DA4">
            <w:pPr>
              <w:ind w:right="-80" w:firstLine="0"/>
            </w:pPr>
            <w:r>
              <w:t>2. И</w:t>
            </w:r>
            <w:r w:rsidRPr="00676DA4">
              <w:t>зучение спецкурса в рамках о</w:t>
            </w:r>
            <w:r w:rsidRPr="00676DA4">
              <w:t>б</w:t>
            </w:r>
            <w:r w:rsidRPr="00676DA4">
              <w:t>разовательной программы.</w:t>
            </w:r>
          </w:p>
        </w:tc>
        <w:tc>
          <w:tcPr>
            <w:tcW w:w="1253" w:type="pct"/>
          </w:tcPr>
          <w:p w:rsidR="00BA0487" w:rsidRPr="00815C89" w:rsidRDefault="00BA0487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BA0487" w:rsidRDefault="00BA0487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A0487" w:rsidRPr="00EC3D19" w:rsidTr="00DF2B3D">
        <w:tc>
          <w:tcPr>
            <w:tcW w:w="241" w:type="pct"/>
          </w:tcPr>
          <w:p w:rsidR="00BA0487" w:rsidRDefault="00BA0487" w:rsidP="0088051C">
            <w:pPr>
              <w:ind w:right="-80" w:firstLine="0"/>
              <w:jc w:val="center"/>
            </w:pPr>
            <w:r>
              <w:t>2.2</w:t>
            </w:r>
          </w:p>
        </w:tc>
        <w:tc>
          <w:tcPr>
            <w:tcW w:w="1424" w:type="pct"/>
          </w:tcPr>
          <w:p w:rsidR="00BA0487" w:rsidRPr="00902BA0" w:rsidRDefault="00BA0487" w:rsidP="00DF2B3D">
            <w:pPr>
              <w:ind w:right="-80" w:firstLine="0"/>
            </w:pPr>
            <w:r w:rsidRPr="00902BA0">
              <w:t>Общее ознакомле</w:t>
            </w:r>
            <w:r>
              <w:t xml:space="preserve">ние с предприятиями </w:t>
            </w:r>
          </w:p>
        </w:tc>
        <w:tc>
          <w:tcPr>
            <w:tcW w:w="2082" w:type="pct"/>
          </w:tcPr>
          <w:p w:rsidR="00BA0487" w:rsidRDefault="00BA0487" w:rsidP="00676DA4">
            <w:pPr>
              <w:ind w:firstLine="0"/>
            </w:pPr>
            <w:r>
              <w:t>1.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  <w:p w:rsidR="00BA0487" w:rsidRPr="00EC3D19" w:rsidRDefault="00BA0487" w:rsidP="00676DA4">
            <w:pPr>
              <w:ind w:right="-80" w:firstLine="0"/>
            </w:pPr>
            <w:r>
              <w:t>2.</w:t>
            </w:r>
            <w:r w:rsidRPr="00E43743">
              <w:t>Р</w:t>
            </w:r>
            <w:r w:rsidRPr="00815C89">
              <w:t>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BA0487" w:rsidRPr="00815C89" w:rsidRDefault="00BA0487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BA0487" w:rsidRDefault="00BA0487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A0487" w:rsidRPr="00EC3D19" w:rsidTr="00DF2B3D">
        <w:tc>
          <w:tcPr>
            <w:tcW w:w="241" w:type="pct"/>
          </w:tcPr>
          <w:p w:rsidR="00BA0487" w:rsidRDefault="00BA0487" w:rsidP="0088051C">
            <w:pPr>
              <w:ind w:right="-80" w:firstLine="0"/>
              <w:jc w:val="center"/>
            </w:pPr>
            <w:r>
              <w:t>3</w:t>
            </w:r>
          </w:p>
        </w:tc>
        <w:tc>
          <w:tcPr>
            <w:tcW w:w="1424" w:type="pct"/>
          </w:tcPr>
          <w:p w:rsidR="00BA0487" w:rsidRPr="00902BA0" w:rsidRDefault="00BA0487" w:rsidP="0088051C">
            <w:pPr>
              <w:ind w:right="-80" w:firstLine="0"/>
            </w:pPr>
            <w:r w:rsidRPr="00902BA0">
              <w:t>Производственный (эк</w:t>
            </w:r>
            <w:r w:rsidRPr="00902BA0">
              <w:t>с</w:t>
            </w:r>
            <w:r w:rsidRPr="00902BA0">
              <w:t>периментальный, иссл</w:t>
            </w:r>
            <w:r w:rsidRPr="00902BA0">
              <w:t>е</w:t>
            </w:r>
            <w:r w:rsidRPr="00902BA0">
              <w:t>довательский) этап</w:t>
            </w:r>
          </w:p>
        </w:tc>
        <w:tc>
          <w:tcPr>
            <w:tcW w:w="2082" w:type="pct"/>
          </w:tcPr>
          <w:p w:rsidR="00BA0487" w:rsidRDefault="00BA0487" w:rsidP="00676DA4">
            <w:pPr>
              <w:ind w:firstLine="0"/>
            </w:pPr>
          </w:p>
        </w:tc>
        <w:tc>
          <w:tcPr>
            <w:tcW w:w="1253" w:type="pct"/>
          </w:tcPr>
          <w:p w:rsidR="00BA0487" w:rsidRPr="00815C89" w:rsidRDefault="00BA0487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BA0487" w:rsidRDefault="00BA0487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A0487" w:rsidRPr="00EC3D19" w:rsidTr="00DF2B3D">
        <w:tc>
          <w:tcPr>
            <w:tcW w:w="241" w:type="pct"/>
          </w:tcPr>
          <w:p w:rsidR="00BA0487" w:rsidRDefault="00BA0487" w:rsidP="0088051C">
            <w:pPr>
              <w:ind w:right="-80" w:firstLine="0"/>
              <w:jc w:val="center"/>
            </w:pPr>
            <w:r>
              <w:t>3.1</w:t>
            </w:r>
          </w:p>
        </w:tc>
        <w:tc>
          <w:tcPr>
            <w:tcW w:w="1424" w:type="pct"/>
          </w:tcPr>
          <w:p w:rsidR="00BA0487" w:rsidRPr="00902BA0" w:rsidRDefault="00BA0487" w:rsidP="0088051C">
            <w:pPr>
              <w:ind w:right="-80" w:firstLine="0"/>
            </w:pPr>
            <w:r w:rsidRPr="00B07F28">
              <w:t>Ознакомление с орган</w:t>
            </w:r>
            <w:r w:rsidRPr="00B07F28">
              <w:t>и</w:t>
            </w:r>
            <w:r w:rsidRPr="00B07F28">
              <w:t>зационной структурой служб АСУ, ИВЦ</w:t>
            </w:r>
          </w:p>
        </w:tc>
        <w:tc>
          <w:tcPr>
            <w:tcW w:w="2082" w:type="pct"/>
          </w:tcPr>
          <w:p w:rsidR="00BA0487" w:rsidRPr="00815C89" w:rsidRDefault="00BA0487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BA0487" w:rsidRDefault="00BA0487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BA0487" w:rsidRDefault="00BA0487" w:rsidP="00676DA4">
            <w:pPr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BA0487" w:rsidRPr="00815C89" w:rsidRDefault="00BA0487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BA0487" w:rsidRDefault="00BA0487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A0487" w:rsidRPr="00EC3D19" w:rsidTr="00DF2B3D">
        <w:tc>
          <w:tcPr>
            <w:tcW w:w="241" w:type="pct"/>
          </w:tcPr>
          <w:p w:rsidR="00BA0487" w:rsidRDefault="00BA0487" w:rsidP="0088051C">
            <w:pPr>
              <w:ind w:right="-80" w:firstLine="0"/>
              <w:jc w:val="center"/>
            </w:pPr>
            <w:r>
              <w:t>3.2</w:t>
            </w:r>
          </w:p>
        </w:tc>
        <w:tc>
          <w:tcPr>
            <w:tcW w:w="1424" w:type="pct"/>
          </w:tcPr>
          <w:p w:rsidR="00BA0487" w:rsidRDefault="00BA0487" w:rsidP="0088051C">
            <w:pPr>
              <w:ind w:right="-80" w:firstLine="0"/>
            </w:pPr>
            <w:r w:rsidRPr="00B07F28">
              <w:t>Ознакомление с матер</w:t>
            </w:r>
            <w:r w:rsidRPr="00B07F28">
              <w:t>и</w:t>
            </w:r>
            <w:r w:rsidRPr="00B07F28">
              <w:t>ально- технической б</w:t>
            </w:r>
            <w:r w:rsidRPr="00B07F28">
              <w:t>а</w:t>
            </w:r>
            <w:r w:rsidRPr="00B07F28">
              <w:t>зой АСУ, ИВЦ</w:t>
            </w:r>
          </w:p>
        </w:tc>
        <w:tc>
          <w:tcPr>
            <w:tcW w:w="2082" w:type="pct"/>
          </w:tcPr>
          <w:p w:rsidR="00BA0487" w:rsidRPr="00815C89" w:rsidRDefault="00BA0487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BA0487" w:rsidRDefault="00BA0487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BA0487" w:rsidRPr="00F91FA6" w:rsidRDefault="00BA0487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BA0487" w:rsidRPr="00815C89" w:rsidRDefault="00BA0487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BA0487" w:rsidRDefault="00BA0487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A0487" w:rsidRPr="00EC3D19" w:rsidTr="00DF2B3D">
        <w:tc>
          <w:tcPr>
            <w:tcW w:w="241" w:type="pct"/>
          </w:tcPr>
          <w:p w:rsidR="00BA0487" w:rsidRDefault="00BA0487" w:rsidP="0088051C">
            <w:pPr>
              <w:ind w:right="-80" w:firstLine="0"/>
              <w:jc w:val="center"/>
            </w:pPr>
            <w:r>
              <w:t>3.3</w:t>
            </w:r>
          </w:p>
        </w:tc>
        <w:tc>
          <w:tcPr>
            <w:tcW w:w="1424" w:type="pct"/>
          </w:tcPr>
          <w:p w:rsidR="00BA0487" w:rsidRDefault="00BA0487" w:rsidP="0088051C">
            <w:pPr>
              <w:ind w:right="-80" w:firstLine="0"/>
            </w:pPr>
            <w:r w:rsidRPr="00B07F28">
              <w:t>Ознакомление с сост</w:t>
            </w:r>
            <w:r w:rsidRPr="00B07F28">
              <w:t>а</w:t>
            </w:r>
            <w:r w:rsidRPr="00B07F28">
              <w:t>вом стандартного, тип</w:t>
            </w:r>
            <w:r w:rsidRPr="00B07F28">
              <w:t>о</w:t>
            </w:r>
            <w:r w:rsidRPr="00B07F28">
              <w:t>вого и специального программного обеспеч</w:t>
            </w:r>
            <w:r w:rsidRPr="00B07F28">
              <w:t>е</w:t>
            </w:r>
            <w:r w:rsidRPr="00B07F28">
              <w:t>ния</w:t>
            </w:r>
          </w:p>
        </w:tc>
        <w:tc>
          <w:tcPr>
            <w:tcW w:w="2082" w:type="pct"/>
          </w:tcPr>
          <w:p w:rsidR="00BA0487" w:rsidRPr="00815C89" w:rsidRDefault="00BA0487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BA0487" w:rsidRDefault="00BA0487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BA0487" w:rsidRDefault="00BA0487" w:rsidP="00676DA4">
            <w:pPr>
              <w:pStyle w:val="Style14"/>
              <w:widowControl/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BA0487" w:rsidRDefault="00BA0487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BA0487" w:rsidRPr="00EC3D19" w:rsidTr="00DF2B3D">
        <w:tc>
          <w:tcPr>
            <w:tcW w:w="241" w:type="pct"/>
          </w:tcPr>
          <w:p w:rsidR="00BA0487" w:rsidRDefault="00BA0487" w:rsidP="0088051C">
            <w:pPr>
              <w:ind w:right="-80" w:firstLine="0"/>
              <w:jc w:val="center"/>
            </w:pPr>
            <w:r>
              <w:t>3.4</w:t>
            </w:r>
          </w:p>
        </w:tc>
        <w:tc>
          <w:tcPr>
            <w:tcW w:w="1424" w:type="pct"/>
          </w:tcPr>
          <w:p w:rsidR="00BA0487" w:rsidRDefault="00BA0487" w:rsidP="0088051C">
            <w:pPr>
              <w:ind w:right="-80" w:firstLine="0"/>
            </w:pPr>
            <w:r w:rsidRPr="00B07F28">
              <w:t>Ознакомление с практ</w:t>
            </w:r>
            <w:r w:rsidRPr="00B07F28">
              <w:t>и</w:t>
            </w:r>
            <w:r w:rsidRPr="00B07F28">
              <w:t>ческими навыками раб</w:t>
            </w:r>
            <w:r w:rsidRPr="00B07F28">
              <w:t>о</w:t>
            </w:r>
            <w:r w:rsidRPr="00B07F28">
              <w:t>ты на специализирова</w:t>
            </w:r>
            <w:r w:rsidRPr="00B07F28">
              <w:t>н</w:t>
            </w:r>
            <w:r w:rsidRPr="00B07F28">
              <w:t>ных рабочих местах</w:t>
            </w:r>
          </w:p>
        </w:tc>
        <w:tc>
          <w:tcPr>
            <w:tcW w:w="2082" w:type="pct"/>
          </w:tcPr>
          <w:p w:rsidR="00BA0487" w:rsidRPr="00815C89" w:rsidRDefault="00BA0487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BA0487" w:rsidRDefault="00BA0487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BA0487" w:rsidRPr="00F91FA6" w:rsidRDefault="00BA0487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BA0487" w:rsidRDefault="00BA0487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BA0487" w:rsidRPr="00EC3D19" w:rsidTr="00DF2B3D">
        <w:tc>
          <w:tcPr>
            <w:tcW w:w="241" w:type="pct"/>
          </w:tcPr>
          <w:p w:rsidR="00BA0487" w:rsidRDefault="00BA0487" w:rsidP="0088051C">
            <w:pPr>
              <w:ind w:right="-80" w:firstLine="0"/>
              <w:jc w:val="center"/>
            </w:pPr>
            <w:r>
              <w:t>3.5</w:t>
            </w:r>
          </w:p>
        </w:tc>
        <w:tc>
          <w:tcPr>
            <w:tcW w:w="1424" w:type="pct"/>
          </w:tcPr>
          <w:p w:rsidR="00BA0487" w:rsidRDefault="00BA0487" w:rsidP="0088051C">
            <w:pPr>
              <w:ind w:right="-80" w:firstLine="0"/>
            </w:pPr>
            <w:r>
              <w:t>Ознакомление с инфо</w:t>
            </w:r>
            <w:r>
              <w:t>р</w:t>
            </w:r>
            <w:r>
              <w:t>мационной средой УОЦ «Юность»</w:t>
            </w:r>
          </w:p>
        </w:tc>
        <w:tc>
          <w:tcPr>
            <w:tcW w:w="2082" w:type="pct"/>
          </w:tcPr>
          <w:p w:rsidR="00BA0487" w:rsidRPr="00815C89" w:rsidRDefault="00BA0487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BA0487" w:rsidRDefault="00BA0487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BA0487" w:rsidRPr="00F91FA6" w:rsidRDefault="00BA0487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BA0487" w:rsidRPr="00F91FA6" w:rsidRDefault="00BA0487" w:rsidP="0088051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BA0487" w:rsidRPr="00EC3D19" w:rsidTr="00DF2B3D">
        <w:tc>
          <w:tcPr>
            <w:tcW w:w="241" w:type="pct"/>
          </w:tcPr>
          <w:p w:rsidR="00BA0487" w:rsidRDefault="00BA0487" w:rsidP="0088051C">
            <w:pPr>
              <w:ind w:right="-80" w:firstLine="0"/>
              <w:jc w:val="center"/>
            </w:pPr>
            <w:r>
              <w:t>4</w:t>
            </w:r>
          </w:p>
        </w:tc>
        <w:tc>
          <w:tcPr>
            <w:tcW w:w="1424" w:type="pct"/>
          </w:tcPr>
          <w:p w:rsidR="00BA0487" w:rsidRPr="00676DA4" w:rsidRDefault="00BA0487" w:rsidP="0088051C">
            <w:pPr>
              <w:ind w:firstLine="0"/>
            </w:pPr>
            <w:r w:rsidRPr="00902BA0">
              <w:t>Обработка и анализ п</w:t>
            </w:r>
            <w:r w:rsidRPr="00902BA0">
              <w:t>о</w:t>
            </w:r>
            <w:r w:rsidRPr="00902BA0">
              <w:t>лученной информации</w:t>
            </w:r>
          </w:p>
        </w:tc>
        <w:tc>
          <w:tcPr>
            <w:tcW w:w="2082" w:type="pct"/>
          </w:tcPr>
          <w:p w:rsidR="00BA0487" w:rsidRDefault="00BA0487" w:rsidP="0088051C">
            <w:pPr>
              <w:pStyle w:val="Style14"/>
              <w:widowControl/>
              <w:ind w:firstLine="0"/>
            </w:pPr>
          </w:p>
        </w:tc>
        <w:tc>
          <w:tcPr>
            <w:tcW w:w="1253" w:type="pct"/>
          </w:tcPr>
          <w:p w:rsidR="00BA0487" w:rsidRDefault="00BA0487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BA0487" w:rsidRPr="00EC3D19" w:rsidTr="00DF2B3D">
        <w:tc>
          <w:tcPr>
            <w:tcW w:w="241" w:type="pct"/>
          </w:tcPr>
          <w:p w:rsidR="00BA0487" w:rsidRDefault="00BA0487" w:rsidP="0088051C">
            <w:pPr>
              <w:ind w:right="-80" w:firstLine="0"/>
              <w:jc w:val="center"/>
            </w:pPr>
            <w:r>
              <w:t>4.1</w:t>
            </w:r>
          </w:p>
        </w:tc>
        <w:tc>
          <w:tcPr>
            <w:tcW w:w="1424" w:type="pct"/>
          </w:tcPr>
          <w:p w:rsidR="00BA0487" w:rsidRPr="00902BA0" w:rsidRDefault="00BA0487" w:rsidP="0088051C">
            <w:pPr>
              <w:ind w:firstLine="0"/>
            </w:pPr>
            <w:r w:rsidRPr="00902BA0">
              <w:t>Выполнение индивид</w:t>
            </w:r>
            <w:r w:rsidRPr="00902BA0">
              <w:t>у</w:t>
            </w:r>
            <w:r w:rsidRPr="00902BA0">
              <w:t>ального задания, в</w:t>
            </w:r>
            <w:r w:rsidRPr="00902BA0">
              <w:t>ы</w:t>
            </w:r>
            <w:r w:rsidRPr="00902BA0">
              <w:t>данного руководителем практики с предприятия</w:t>
            </w:r>
          </w:p>
        </w:tc>
        <w:tc>
          <w:tcPr>
            <w:tcW w:w="2082" w:type="pct"/>
          </w:tcPr>
          <w:p w:rsidR="00BA0487" w:rsidRPr="00815C89" w:rsidRDefault="00BA0487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BA0487" w:rsidRDefault="00BA0487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BA0487" w:rsidRPr="00F91FA6" w:rsidRDefault="00BA0487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BA0487" w:rsidRDefault="00BA0487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BA0487" w:rsidRPr="00EC3D19" w:rsidTr="00DF2B3D">
        <w:tc>
          <w:tcPr>
            <w:tcW w:w="241" w:type="pct"/>
          </w:tcPr>
          <w:p w:rsidR="00BA0487" w:rsidRDefault="00BA0487" w:rsidP="0088051C">
            <w:pPr>
              <w:ind w:right="-80" w:firstLine="0"/>
              <w:jc w:val="center"/>
            </w:pPr>
            <w:r>
              <w:t>5</w:t>
            </w:r>
          </w:p>
        </w:tc>
        <w:tc>
          <w:tcPr>
            <w:tcW w:w="1424" w:type="pct"/>
          </w:tcPr>
          <w:p w:rsidR="00BA0487" w:rsidRPr="00902BA0" w:rsidRDefault="00BA0487" w:rsidP="0088051C">
            <w:pPr>
              <w:ind w:firstLine="0"/>
            </w:pPr>
            <w:r w:rsidRPr="00902BA0">
              <w:t>Подготовка и защита отчетных документов по результатам прох</w:t>
            </w:r>
            <w:r w:rsidRPr="00902BA0">
              <w:t>о</w:t>
            </w:r>
            <w:r w:rsidRPr="00902BA0">
              <w:t>ждения практики</w:t>
            </w:r>
          </w:p>
        </w:tc>
        <w:tc>
          <w:tcPr>
            <w:tcW w:w="2082" w:type="pct"/>
          </w:tcPr>
          <w:p w:rsidR="00BA0487" w:rsidRDefault="00BA0487" w:rsidP="0088051C">
            <w:pPr>
              <w:pStyle w:val="Style14"/>
              <w:widowControl/>
              <w:ind w:firstLine="0"/>
            </w:pPr>
          </w:p>
        </w:tc>
        <w:tc>
          <w:tcPr>
            <w:tcW w:w="1253" w:type="pct"/>
          </w:tcPr>
          <w:p w:rsidR="00BA0487" w:rsidRDefault="00BA0487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BA0487" w:rsidRPr="00EC3D19" w:rsidTr="00DF2B3D">
        <w:tc>
          <w:tcPr>
            <w:tcW w:w="241" w:type="pct"/>
          </w:tcPr>
          <w:p w:rsidR="00BA0487" w:rsidRDefault="00BA0487" w:rsidP="0088051C">
            <w:pPr>
              <w:ind w:right="-80" w:firstLine="0"/>
              <w:jc w:val="center"/>
            </w:pPr>
            <w:r>
              <w:t>5.1</w:t>
            </w:r>
          </w:p>
        </w:tc>
        <w:tc>
          <w:tcPr>
            <w:tcW w:w="1424" w:type="pct"/>
          </w:tcPr>
          <w:p w:rsidR="00BA0487" w:rsidRPr="00902BA0" w:rsidRDefault="00BA0487" w:rsidP="0088051C">
            <w:pPr>
              <w:ind w:firstLine="0"/>
            </w:pPr>
            <w:r w:rsidRPr="00902BA0">
              <w:t>Оформление отчета и дневника прохождения практики</w:t>
            </w:r>
          </w:p>
        </w:tc>
        <w:tc>
          <w:tcPr>
            <w:tcW w:w="2082" w:type="pct"/>
          </w:tcPr>
          <w:p w:rsidR="00BA0487" w:rsidRPr="00815C89" w:rsidRDefault="00BA0487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BA0487" w:rsidRDefault="00BA0487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BA0487" w:rsidRDefault="00BA0487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BA0487" w:rsidRPr="00EC3D19" w:rsidTr="00DF2B3D">
        <w:tc>
          <w:tcPr>
            <w:tcW w:w="241" w:type="pct"/>
          </w:tcPr>
          <w:p w:rsidR="00BA0487" w:rsidRDefault="00BA0487" w:rsidP="0088051C">
            <w:pPr>
              <w:ind w:right="-80" w:firstLine="0"/>
              <w:jc w:val="center"/>
            </w:pPr>
            <w:r>
              <w:t>5.2</w:t>
            </w:r>
          </w:p>
        </w:tc>
        <w:tc>
          <w:tcPr>
            <w:tcW w:w="1424" w:type="pct"/>
          </w:tcPr>
          <w:p w:rsidR="00BA0487" w:rsidRPr="00902BA0" w:rsidRDefault="00BA0487" w:rsidP="0088051C">
            <w:pPr>
              <w:ind w:firstLine="0"/>
            </w:pPr>
            <w:r w:rsidRPr="00902BA0">
              <w:t>Защита отчета по пра</w:t>
            </w:r>
            <w:r w:rsidRPr="00902BA0">
              <w:t>к</w:t>
            </w:r>
            <w:r w:rsidRPr="00902BA0">
              <w:t>тике на кафедре</w:t>
            </w:r>
          </w:p>
        </w:tc>
        <w:tc>
          <w:tcPr>
            <w:tcW w:w="2082" w:type="pct"/>
          </w:tcPr>
          <w:p w:rsidR="00BA0487" w:rsidRDefault="00BA0487" w:rsidP="0088051C">
            <w:pPr>
              <w:pStyle w:val="Style14"/>
              <w:widowControl/>
              <w:ind w:firstLine="0"/>
            </w:pPr>
            <w:r>
              <w:t>Подготовка к защите отчета</w:t>
            </w:r>
          </w:p>
        </w:tc>
        <w:tc>
          <w:tcPr>
            <w:tcW w:w="1253" w:type="pct"/>
          </w:tcPr>
          <w:p w:rsidR="00BA0487" w:rsidRDefault="00BA0487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</w:tbl>
    <w:p w:rsidR="00BA0487" w:rsidRPr="00C17915" w:rsidRDefault="00BA0487" w:rsidP="0088051C">
      <w:pPr>
        <w:pStyle w:val="Heading1"/>
        <w:ind w:left="0" w:firstLine="567"/>
        <w:rPr>
          <w:rStyle w:val="FontStyle31"/>
          <w:rFonts w:ascii="Times New Roman" w:hAnsi="Times New Roman" w:cs="Georgia"/>
          <w:sz w:val="24"/>
          <w:szCs w:val="24"/>
        </w:rPr>
      </w:pPr>
      <w:r>
        <w:rPr>
          <w:rStyle w:val="FontStyle31"/>
          <w:rFonts w:ascii="Times New Roman" w:hAnsi="Times New Roman" w:cs="Georgia"/>
          <w:sz w:val="24"/>
          <w:szCs w:val="24"/>
        </w:rPr>
        <w:t>7</w:t>
      </w:r>
      <w:r w:rsidRPr="00C17915">
        <w:rPr>
          <w:rStyle w:val="FontStyle31"/>
          <w:rFonts w:ascii="Times New Roman" w:hAnsi="Times New Roman" w:cs="Georgia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Georgia"/>
          <w:sz w:val="24"/>
          <w:szCs w:val="24"/>
        </w:rPr>
        <w:t xml:space="preserve">Оценочные средства </w:t>
      </w:r>
      <w:r w:rsidRPr="0088051C">
        <w:rPr>
          <w:rStyle w:val="FontStyle31"/>
          <w:rFonts w:ascii="Times New Roman" w:hAnsi="Times New Roman" w:cs="Georgia"/>
          <w:bCs/>
          <w:sz w:val="24"/>
          <w:szCs w:val="24"/>
        </w:rPr>
        <w:t>для проведения промежуточной аттестации по</w:t>
      </w:r>
      <w:r>
        <w:rPr>
          <w:rStyle w:val="FontStyle31"/>
          <w:rFonts w:ascii="Times New Roman" w:hAnsi="Times New Roman" w:cs="Georgia"/>
          <w:bCs/>
          <w:sz w:val="24"/>
          <w:szCs w:val="24"/>
        </w:rPr>
        <w:t xml:space="preserve"> </w:t>
      </w:r>
      <w:r w:rsidRPr="007A3854">
        <w:rPr>
          <w:rStyle w:val="FontStyle21"/>
          <w:sz w:val="24"/>
          <w:szCs w:val="24"/>
        </w:rPr>
        <w:t xml:space="preserve">учебной – </w:t>
      </w:r>
      <w:r>
        <w:rPr>
          <w:rStyle w:val="FontStyle21"/>
          <w:sz w:val="24"/>
          <w:szCs w:val="24"/>
        </w:rPr>
        <w:t xml:space="preserve">ознакомительной </w:t>
      </w:r>
      <w:r w:rsidRPr="007A3854">
        <w:rPr>
          <w:rStyle w:val="FontStyle21"/>
          <w:sz w:val="24"/>
          <w:szCs w:val="24"/>
        </w:rPr>
        <w:t>практик</w:t>
      </w:r>
      <w:r>
        <w:rPr>
          <w:rStyle w:val="FontStyle21"/>
          <w:sz w:val="24"/>
          <w:szCs w:val="24"/>
        </w:rPr>
        <w:t>е</w:t>
      </w:r>
      <w:r w:rsidRPr="007A3854">
        <w:rPr>
          <w:rStyle w:val="FontStyle21"/>
          <w:sz w:val="24"/>
          <w:szCs w:val="24"/>
        </w:rPr>
        <w:t xml:space="preserve"> </w:t>
      </w:r>
    </w:p>
    <w:p w:rsidR="00BA0487" w:rsidRPr="00856A61" w:rsidRDefault="00BA0487" w:rsidP="000D0094">
      <w:pPr>
        <w:rPr>
          <w:rStyle w:val="FontStyle21"/>
          <w:sz w:val="24"/>
        </w:rPr>
      </w:pPr>
      <w:r>
        <w:t xml:space="preserve">Промежуточная аттестация по </w:t>
      </w:r>
      <w:r w:rsidRPr="007A3854">
        <w:rPr>
          <w:rStyle w:val="FontStyle21"/>
          <w:sz w:val="24"/>
        </w:rPr>
        <w:t xml:space="preserve">учебной – </w:t>
      </w:r>
      <w:r>
        <w:rPr>
          <w:rStyle w:val="FontStyle21"/>
          <w:sz w:val="24"/>
        </w:rPr>
        <w:t xml:space="preserve">ознакомительной </w:t>
      </w:r>
      <w:r w:rsidRPr="007A3854">
        <w:rPr>
          <w:rStyle w:val="FontStyle21"/>
          <w:sz w:val="24"/>
        </w:rPr>
        <w:t>практик</w:t>
      </w:r>
      <w:r>
        <w:rPr>
          <w:rStyle w:val="FontStyle21"/>
          <w:sz w:val="24"/>
        </w:rPr>
        <w:t>е</w:t>
      </w:r>
      <w:r w:rsidRPr="007A3854">
        <w:rPr>
          <w:rStyle w:val="FontStyle21"/>
          <w:sz w:val="24"/>
        </w:rPr>
        <w:t xml:space="preserve"> </w:t>
      </w:r>
      <w:r>
        <w:rPr>
          <w:rStyle w:val="FontStyle21"/>
          <w:sz w:val="24"/>
        </w:rPr>
        <w:t xml:space="preserve">проводится в форме зачета с оценкой. </w:t>
      </w:r>
      <w:r w:rsidRPr="00856A61">
        <w:rPr>
          <w:rStyle w:val="FontStyle21"/>
          <w:sz w:val="24"/>
        </w:rPr>
        <w:t>Зачет с оценкой выставляется обучающемуся за подготовку и з</w:t>
      </w:r>
      <w:r w:rsidRPr="00856A61">
        <w:rPr>
          <w:rStyle w:val="FontStyle21"/>
          <w:sz w:val="24"/>
        </w:rPr>
        <w:t>а</w:t>
      </w:r>
      <w:r w:rsidRPr="00856A61">
        <w:rPr>
          <w:rStyle w:val="FontStyle21"/>
          <w:sz w:val="24"/>
        </w:rPr>
        <w:t>щиту отчета по практике.</w:t>
      </w:r>
    </w:p>
    <w:p w:rsidR="00BA0487" w:rsidRDefault="00BA0487" w:rsidP="000D0094">
      <w:r>
        <w:t>По окончании</w:t>
      </w:r>
      <w:r w:rsidRPr="00BA4DC7">
        <w:t xml:space="preserve"> практики обучающиеся не позднее двух недель (исключая каникулы)</w:t>
      </w:r>
      <w:r>
        <w:t xml:space="preserve"> </w:t>
      </w:r>
      <w:r w:rsidRPr="00BA4DC7">
        <w:t>оформляют отчетную документацию по практике и сда</w:t>
      </w:r>
      <w:r>
        <w:t>ю</w:t>
      </w:r>
      <w:r w:rsidRPr="00BA4DC7">
        <w:t>т ее руководителю практики от МГТУ</w:t>
      </w:r>
      <w:r>
        <w:t xml:space="preserve"> им. Г.И. Носова.</w:t>
      </w:r>
    </w:p>
    <w:p w:rsidR="00BA0487" w:rsidRDefault="00BA0487" w:rsidP="000D0094">
      <w:r w:rsidRPr="00BA4DC7">
        <w:t>Отчет выполняется в виде сброшюрованной записки с титульным листом и содерж</w:t>
      </w:r>
      <w:r w:rsidRPr="00BA4DC7">
        <w:t>а</w:t>
      </w:r>
      <w:r w:rsidRPr="00BA4DC7">
        <w:t>нием. Текст отчета должен быть разбит на разделы, отражающие все вопросы,</w:t>
      </w:r>
      <w:r>
        <w:t xml:space="preserve"> </w:t>
      </w:r>
      <w:r w:rsidRPr="00BA4DC7">
        <w:t>предусмо</w:t>
      </w:r>
      <w:r w:rsidRPr="00BA4DC7">
        <w:t>т</w:t>
      </w:r>
      <w:r w:rsidRPr="00BA4DC7">
        <w:t>ренные программой и индивидуальным заданием на практику.</w:t>
      </w:r>
      <w:r>
        <w:t xml:space="preserve"> </w:t>
      </w:r>
      <w:r w:rsidRPr="00856A61">
        <w:t>В процессе написания о</w:t>
      </w:r>
      <w:r w:rsidRPr="00856A61">
        <w:t>т</w:t>
      </w:r>
      <w:r w:rsidRPr="00856A61">
        <w:t>чета обучающийся должен разобраться в теоретических вопросах избранной темы, сам</w:t>
      </w:r>
      <w:r w:rsidRPr="00856A61">
        <w:t>о</w:t>
      </w:r>
      <w:r w:rsidRPr="00856A61">
        <w:t>стоятельно проанализировать практический материал, разобрать и обосновать практич</w:t>
      </w:r>
      <w:r w:rsidRPr="00856A61">
        <w:t>е</w:t>
      </w:r>
      <w:r w:rsidRPr="00856A61">
        <w:t>ские предложения.</w:t>
      </w:r>
    </w:p>
    <w:p w:rsidR="00BA0487" w:rsidRPr="00CB3822" w:rsidRDefault="00BA0487" w:rsidP="000D0094">
      <w:pPr>
        <w:spacing w:line="245" w:lineRule="auto"/>
      </w:pPr>
      <w:r w:rsidRPr="00CB3822">
        <w:t>Текстовый документ</w:t>
      </w:r>
      <w:r>
        <w:t xml:space="preserve"> (отчет)</w:t>
      </w:r>
      <w:r w:rsidRPr="00CB3822">
        <w:t xml:space="preserve"> должен включать в указанной последовательности сл</w:t>
      </w:r>
      <w:r w:rsidRPr="00CB3822">
        <w:t>е</w:t>
      </w:r>
      <w:r w:rsidRPr="00CB3822">
        <w:t>дующие элементы:</w:t>
      </w:r>
    </w:p>
    <w:p w:rsidR="00BA0487" w:rsidRDefault="00BA0487" w:rsidP="007B5618">
      <w:pPr>
        <w:spacing w:line="245" w:lineRule="auto"/>
        <w:ind w:firstLine="0"/>
      </w:pPr>
      <w:r w:rsidRPr="00CB3822">
        <w:t>− титульный лист;</w:t>
      </w:r>
    </w:p>
    <w:p w:rsidR="00BA0487" w:rsidRPr="00CB3822" w:rsidRDefault="00BA0487" w:rsidP="007B5618">
      <w:pPr>
        <w:spacing w:line="245" w:lineRule="auto"/>
        <w:ind w:firstLine="0"/>
      </w:pPr>
      <w:r w:rsidRPr="00CB3822">
        <w:t xml:space="preserve">− </w:t>
      </w:r>
      <w:r>
        <w:t>лист задания</w:t>
      </w:r>
      <w:r w:rsidRPr="00CB3822">
        <w:t>;</w:t>
      </w:r>
    </w:p>
    <w:p w:rsidR="00BA0487" w:rsidRPr="00CB3822" w:rsidRDefault="00BA0487" w:rsidP="007B5618">
      <w:pPr>
        <w:spacing w:line="245" w:lineRule="auto"/>
        <w:ind w:firstLine="0"/>
      </w:pPr>
      <w:r w:rsidRPr="00CB3822">
        <w:t>− содержание;</w:t>
      </w:r>
    </w:p>
    <w:p w:rsidR="00BA0487" w:rsidRPr="00CB3822" w:rsidRDefault="00BA0487" w:rsidP="007B5618">
      <w:pPr>
        <w:spacing w:line="245" w:lineRule="auto"/>
        <w:ind w:firstLine="0"/>
      </w:pPr>
      <w:r w:rsidRPr="00CB3822">
        <w:t>− введение;</w:t>
      </w:r>
    </w:p>
    <w:p w:rsidR="00BA0487" w:rsidRPr="00CB3822" w:rsidRDefault="00BA0487" w:rsidP="007B5618">
      <w:pPr>
        <w:spacing w:line="245" w:lineRule="auto"/>
        <w:ind w:firstLine="0"/>
      </w:pPr>
      <w:r w:rsidRPr="00CB3822">
        <w:t>− основн</w:t>
      </w:r>
      <w:r>
        <w:t>ую</w:t>
      </w:r>
      <w:r w:rsidRPr="00CB3822">
        <w:t xml:space="preserve"> часть;</w:t>
      </w:r>
    </w:p>
    <w:p w:rsidR="00BA0487" w:rsidRPr="00CB3822" w:rsidRDefault="00BA0487" w:rsidP="007B5618">
      <w:pPr>
        <w:spacing w:line="245" w:lineRule="auto"/>
        <w:ind w:firstLine="0"/>
      </w:pPr>
      <w:r w:rsidRPr="00CB3822">
        <w:t>− заключение;</w:t>
      </w:r>
    </w:p>
    <w:p w:rsidR="00BA0487" w:rsidRDefault="00BA0487" w:rsidP="007B5618">
      <w:pPr>
        <w:spacing w:line="245" w:lineRule="auto"/>
        <w:ind w:firstLine="0"/>
      </w:pPr>
      <w:r w:rsidRPr="00CB3822">
        <w:t>− список использованных источников;</w:t>
      </w:r>
    </w:p>
    <w:p w:rsidR="00BA0487" w:rsidRDefault="00BA0487" w:rsidP="007B5618">
      <w:pPr>
        <w:spacing w:line="245" w:lineRule="auto"/>
        <w:ind w:firstLine="0"/>
      </w:pPr>
      <w:r w:rsidRPr="00CB3822">
        <w:t xml:space="preserve">− </w:t>
      </w:r>
      <w:r>
        <w:t>приложение.</w:t>
      </w:r>
    </w:p>
    <w:p w:rsidR="00BA0487" w:rsidRPr="00583659" w:rsidRDefault="00BA0487" w:rsidP="000D0094">
      <w:pPr>
        <w:spacing w:line="245" w:lineRule="auto"/>
      </w:pPr>
      <w:r w:rsidRPr="00583659">
        <w:t xml:space="preserve">Содержание должно отражать перечень структурных элементов </w:t>
      </w:r>
      <w:r w:rsidRPr="00BB3030">
        <w:t>отчета</w:t>
      </w:r>
      <w:r>
        <w:t xml:space="preserve"> </w:t>
      </w:r>
      <w:r w:rsidRPr="00583659">
        <w:t>с указанием</w:t>
      </w:r>
      <w:r>
        <w:t xml:space="preserve"> </w:t>
      </w:r>
      <w:r w:rsidRPr="00583659">
        <w:t>номеров страниц, с которых начинается их месторасположение в тексте, в том числе:</w:t>
      </w:r>
    </w:p>
    <w:p w:rsidR="00BA0487" w:rsidRPr="00583659" w:rsidRDefault="00BA0487" w:rsidP="007B5618">
      <w:pPr>
        <w:spacing w:line="245" w:lineRule="auto"/>
        <w:ind w:firstLine="0"/>
      </w:pPr>
      <w:r w:rsidRPr="00583659">
        <w:t>− введение;</w:t>
      </w:r>
    </w:p>
    <w:p w:rsidR="00BA0487" w:rsidRPr="00583659" w:rsidRDefault="00BA0487" w:rsidP="007B5618">
      <w:pPr>
        <w:spacing w:line="245" w:lineRule="auto"/>
        <w:ind w:firstLine="0"/>
      </w:pPr>
      <w:r w:rsidRPr="00583659">
        <w:t>− разделы, подразделы, пункты (если они имеют наименование);</w:t>
      </w:r>
    </w:p>
    <w:p w:rsidR="00BA0487" w:rsidRPr="00583659" w:rsidRDefault="00BA0487" w:rsidP="007B5618">
      <w:pPr>
        <w:spacing w:line="245" w:lineRule="auto"/>
        <w:ind w:firstLine="0"/>
      </w:pPr>
      <w:r w:rsidRPr="00583659">
        <w:t>− заключение;</w:t>
      </w:r>
    </w:p>
    <w:p w:rsidR="00BA0487" w:rsidRPr="00583659" w:rsidRDefault="00BA0487" w:rsidP="007B5618">
      <w:pPr>
        <w:spacing w:line="245" w:lineRule="auto"/>
        <w:ind w:firstLine="0"/>
      </w:pPr>
      <w:r w:rsidRPr="00583659">
        <w:t>− список использованных источников;</w:t>
      </w:r>
    </w:p>
    <w:p w:rsidR="00BA0487" w:rsidRDefault="00BA0487" w:rsidP="007B5618">
      <w:pPr>
        <w:spacing w:line="245" w:lineRule="auto"/>
        <w:ind w:firstLine="0"/>
      </w:pPr>
      <w:r w:rsidRPr="00583659">
        <w:t>− приложения.</w:t>
      </w:r>
    </w:p>
    <w:p w:rsidR="00BA0487" w:rsidRDefault="00BA0487" w:rsidP="000D0094">
      <w:pPr>
        <w:spacing w:line="233" w:lineRule="auto"/>
      </w:pPr>
      <w:r>
        <w:t xml:space="preserve">Изложение текста и оформление отчета по практике выполняют в соответствии с требованиями стандарта. </w:t>
      </w:r>
    </w:p>
    <w:p w:rsidR="00BA0487" w:rsidRDefault="00BA0487" w:rsidP="000D0094">
      <w:pPr>
        <w:spacing w:line="235" w:lineRule="auto"/>
      </w:pPr>
      <w:r>
        <w:t>В отчетах по практике в качестве иллюстраций используются рисунки, схемы и ди</w:t>
      </w:r>
      <w:r>
        <w:t>а</w:t>
      </w:r>
      <w:r>
        <w:t>граммы.</w:t>
      </w:r>
    </w:p>
    <w:p w:rsidR="00BA0487" w:rsidRDefault="00BA0487" w:rsidP="000D0094">
      <w:pPr>
        <w:spacing w:line="235" w:lineRule="auto"/>
      </w:pPr>
      <w:r>
        <w:t>Иллюстрации (чертежи, графики, схемы, компьютерные распечатки, диаграммы, ф</w:t>
      </w:r>
      <w:r>
        <w:t>о</w:t>
      </w:r>
      <w:r>
        <w:t xml:space="preserve">тоснимки). </w:t>
      </w:r>
    </w:p>
    <w:p w:rsidR="00BA0487" w:rsidRPr="00E96C33" w:rsidRDefault="00BA0487" w:rsidP="000D0094">
      <w:pPr>
        <w:rPr>
          <w:szCs w:val="20"/>
        </w:rPr>
      </w:pPr>
      <w:r w:rsidRPr="001E2A2C">
        <w:t xml:space="preserve">Требования к структуре и содержанию отчета </w:t>
      </w:r>
      <w:r w:rsidRPr="007A3854">
        <w:rPr>
          <w:rStyle w:val="FontStyle21"/>
          <w:sz w:val="24"/>
        </w:rPr>
        <w:t xml:space="preserve">учебной – </w:t>
      </w:r>
      <w:r>
        <w:rPr>
          <w:rStyle w:val="FontStyle21"/>
          <w:sz w:val="24"/>
        </w:rPr>
        <w:t xml:space="preserve">ознакомительной </w:t>
      </w:r>
      <w:r w:rsidRPr="007A3854">
        <w:rPr>
          <w:rStyle w:val="FontStyle21"/>
          <w:sz w:val="24"/>
        </w:rPr>
        <w:t>практик</w:t>
      </w:r>
      <w:r>
        <w:rPr>
          <w:rStyle w:val="FontStyle21"/>
          <w:sz w:val="24"/>
        </w:rPr>
        <w:t>е</w:t>
      </w:r>
      <w:r w:rsidRPr="007A3854">
        <w:rPr>
          <w:rStyle w:val="FontStyle21"/>
          <w:sz w:val="24"/>
        </w:rPr>
        <w:t xml:space="preserve"> </w:t>
      </w:r>
      <w:r w:rsidRPr="001E2A2C">
        <w:t xml:space="preserve">определены </w:t>
      </w:r>
      <w:r>
        <w:t xml:space="preserve">в учебном пособии: </w:t>
      </w:r>
      <w:r w:rsidRPr="0087146A">
        <w:rPr>
          <w:szCs w:val="20"/>
        </w:rPr>
        <w:t>Организация практик у студентов направления «Инфо</w:t>
      </w:r>
      <w:r w:rsidRPr="0087146A">
        <w:rPr>
          <w:szCs w:val="20"/>
        </w:rPr>
        <w:t>р</w:t>
      </w:r>
      <w:r w:rsidRPr="0087146A">
        <w:rPr>
          <w:szCs w:val="20"/>
        </w:rPr>
        <w:t>матика и вычислительная техника»:</w:t>
      </w:r>
      <w:r>
        <w:rPr>
          <w:b/>
          <w:szCs w:val="20"/>
        </w:rPr>
        <w:t xml:space="preserve"> </w:t>
      </w:r>
      <w:r w:rsidRPr="000212CC">
        <w:rPr>
          <w:szCs w:val="20"/>
        </w:rPr>
        <w:t>учеб пособие</w:t>
      </w:r>
      <w:r>
        <w:rPr>
          <w:szCs w:val="20"/>
        </w:rPr>
        <w:t>.</w:t>
      </w:r>
      <w:r w:rsidRPr="00E96C33">
        <w:rPr>
          <w:szCs w:val="20"/>
        </w:rPr>
        <w:t xml:space="preserve"> /</w:t>
      </w:r>
      <w:r>
        <w:rPr>
          <w:szCs w:val="20"/>
        </w:rPr>
        <w:t xml:space="preserve"> </w:t>
      </w:r>
      <w:r w:rsidRPr="00E96C33">
        <w:rPr>
          <w:szCs w:val="20"/>
        </w:rPr>
        <w:t>О.С. Логунова, М.М. Гладышева, Ю.Б. Кухта, Л.Г. Егорова, М.В. Зарецкий. – Магнитогорск: Изд-во Магнитогорск. гос. техн. ун-та им. Г.И. Носова, 2018. – 8</w:t>
      </w:r>
      <w:r>
        <w:rPr>
          <w:szCs w:val="20"/>
        </w:rPr>
        <w:t>5</w:t>
      </w:r>
      <w:r w:rsidRPr="00E96C33">
        <w:rPr>
          <w:szCs w:val="20"/>
        </w:rPr>
        <w:t xml:space="preserve"> с.</w:t>
      </w:r>
    </w:p>
    <w:p w:rsidR="00BA0487" w:rsidRDefault="00BA0487" w:rsidP="000D0094">
      <w:r>
        <w:rPr>
          <w:szCs w:val="20"/>
        </w:rPr>
        <w:t xml:space="preserve"> </w:t>
      </w:r>
      <w:r w:rsidRPr="00BA4DC7">
        <w:t>Представление отчетной документации является основанием для допуска обуча</w:t>
      </w:r>
      <w:r w:rsidRPr="00BA4DC7">
        <w:t>ю</w:t>
      </w:r>
      <w:r w:rsidRPr="00BA4DC7">
        <w:t>щегося к</w:t>
      </w:r>
      <w:r>
        <w:t xml:space="preserve"> </w:t>
      </w:r>
      <w:r w:rsidRPr="00BA4DC7">
        <w:t>промежуточной аттестации по практике.</w:t>
      </w:r>
    </w:p>
    <w:p w:rsidR="00BA0487" w:rsidRPr="0087146A" w:rsidRDefault="00BA0487" w:rsidP="000D0094">
      <w:r w:rsidRPr="0087146A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BA0487" w:rsidRDefault="00BA0487" w:rsidP="000D0094">
      <w:r w:rsidRPr="0087146A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BA0487" w:rsidRDefault="00BA0487" w:rsidP="000D0094">
      <w:pPr>
        <w:spacing w:line="245" w:lineRule="auto"/>
      </w:pPr>
      <w:r w:rsidRPr="00C71547">
        <w:t>Результаты промежуточной аттестации по практике выставляются в зачетные кни</w:t>
      </w:r>
      <w:r w:rsidRPr="00C71547">
        <w:t>ж</w:t>
      </w:r>
      <w:r w:rsidRPr="00C71547">
        <w:t>ки</w:t>
      </w:r>
      <w:r>
        <w:t xml:space="preserve"> </w:t>
      </w:r>
      <w:r w:rsidRPr="00C71547">
        <w:t>обучающихся, аттестационные ведомости и представляются в дирекцию инстит</w:t>
      </w:r>
      <w:r w:rsidRPr="00C71547">
        <w:t>у</w:t>
      </w:r>
      <w:r w:rsidRPr="00C71547">
        <w:t>та/деканат</w:t>
      </w:r>
      <w:r>
        <w:t xml:space="preserve"> </w:t>
      </w:r>
      <w:r w:rsidRPr="00C71547">
        <w:t>факультета не позднее месяца после окончания практики (исключая каникулы); учитываются</w:t>
      </w:r>
      <w:r>
        <w:t xml:space="preserve"> </w:t>
      </w:r>
      <w:r w:rsidRPr="00C71547">
        <w:t>при подведении итогов общей успеваемости обучающихся в семестре, сл</w:t>
      </w:r>
      <w:r w:rsidRPr="00C71547">
        <w:t>е</w:t>
      </w:r>
      <w:r w:rsidRPr="00C71547">
        <w:t>дующим за</w:t>
      </w:r>
      <w:r>
        <w:t xml:space="preserve"> </w:t>
      </w:r>
      <w:r w:rsidRPr="00C71547">
        <w:t>семестром прохождения практики.</w:t>
      </w:r>
    </w:p>
    <w:p w:rsidR="00BA0487" w:rsidRDefault="00BA0487" w:rsidP="000D0094">
      <w:pPr>
        <w:spacing w:line="245" w:lineRule="auto"/>
        <w:rPr>
          <w:rStyle w:val="FontStyle21"/>
          <w:sz w:val="24"/>
        </w:rPr>
      </w:pPr>
      <w:r w:rsidRPr="00BC1C85">
        <w:rPr>
          <w:b/>
          <w:i/>
        </w:rPr>
        <w:t>Пример индивидуального задания</w:t>
      </w:r>
      <w:r>
        <w:t xml:space="preserve"> по </w:t>
      </w:r>
      <w:r w:rsidRPr="007A3854">
        <w:rPr>
          <w:rStyle w:val="FontStyle21"/>
          <w:sz w:val="24"/>
        </w:rPr>
        <w:t xml:space="preserve">учебной – </w:t>
      </w:r>
      <w:r>
        <w:rPr>
          <w:rStyle w:val="FontStyle21"/>
          <w:sz w:val="24"/>
        </w:rPr>
        <w:t xml:space="preserve">ознакомительной </w:t>
      </w:r>
      <w:r w:rsidRPr="007A3854">
        <w:rPr>
          <w:rStyle w:val="FontStyle21"/>
          <w:sz w:val="24"/>
        </w:rPr>
        <w:t>практик</w:t>
      </w:r>
      <w:r>
        <w:rPr>
          <w:rStyle w:val="FontStyle21"/>
          <w:sz w:val="24"/>
        </w:rPr>
        <w:t>е:</w:t>
      </w:r>
    </w:p>
    <w:p w:rsidR="00BA0487" w:rsidRPr="00094726" w:rsidRDefault="00BA0487" w:rsidP="000D0094">
      <w:pPr>
        <w:ind w:firstLine="709"/>
        <w:outlineLvl w:val="0"/>
        <w:rPr>
          <w:bCs/>
        </w:rPr>
      </w:pPr>
      <w:r w:rsidRPr="00094726">
        <w:t>Цел</w:t>
      </w:r>
      <w:r>
        <w:t xml:space="preserve">ь </w:t>
      </w:r>
      <w:r w:rsidRPr="00094726">
        <w:t xml:space="preserve">учебной </w:t>
      </w:r>
      <w:r>
        <w:t>– ознакомительной -</w:t>
      </w:r>
      <w:r w:rsidRPr="00094726">
        <w:rPr>
          <w:b/>
        </w:rPr>
        <w:t xml:space="preserve"> </w:t>
      </w:r>
      <w:r w:rsidRPr="00094726">
        <w:rPr>
          <w:bCs/>
        </w:rPr>
        <w:t>ознакомление студентов с основными област</w:t>
      </w:r>
      <w:r w:rsidRPr="00094726">
        <w:rPr>
          <w:bCs/>
        </w:rPr>
        <w:t>я</w:t>
      </w:r>
      <w:r w:rsidRPr="00094726">
        <w:rPr>
          <w:bCs/>
        </w:rPr>
        <w:t>ми и технологиями использования вычислительной техники на предприятиях промы</w:t>
      </w:r>
      <w:r w:rsidRPr="00094726">
        <w:rPr>
          <w:bCs/>
        </w:rPr>
        <w:t>ш</w:t>
      </w:r>
      <w:r w:rsidRPr="00094726">
        <w:rPr>
          <w:bCs/>
        </w:rPr>
        <w:t>ленной и непромышленной сферы.</w:t>
      </w:r>
    </w:p>
    <w:p w:rsidR="00BA0487" w:rsidRPr="00094726" w:rsidRDefault="00BA0487" w:rsidP="000D0094">
      <w:pPr>
        <w:ind w:firstLine="709"/>
        <w:outlineLvl w:val="0"/>
        <w:rPr>
          <w:bCs/>
        </w:rPr>
      </w:pPr>
      <w:r>
        <w:rPr>
          <w:bCs/>
        </w:rPr>
        <w:t>З</w:t>
      </w:r>
      <w:r w:rsidRPr="00094726">
        <w:rPr>
          <w:bCs/>
        </w:rPr>
        <w:t>адачи</w:t>
      </w:r>
      <w:r>
        <w:rPr>
          <w:bCs/>
        </w:rPr>
        <w:t xml:space="preserve"> </w:t>
      </w:r>
      <w:r w:rsidRPr="00094726">
        <w:t xml:space="preserve">учебной </w:t>
      </w:r>
      <w:r>
        <w:t xml:space="preserve">– ознакомительной </w:t>
      </w:r>
      <w:r w:rsidRPr="00094726">
        <w:t>практики</w:t>
      </w:r>
      <w:r w:rsidRPr="00094726">
        <w:rPr>
          <w:bCs/>
        </w:rPr>
        <w:t xml:space="preserve">: </w:t>
      </w:r>
    </w:p>
    <w:p w:rsidR="00BA0487" w:rsidRDefault="00BA0487" w:rsidP="007B5618">
      <w:pPr>
        <w:numPr>
          <w:ilvl w:val="0"/>
          <w:numId w:val="18"/>
        </w:numPr>
        <w:tabs>
          <w:tab w:val="left" w:pos="284"/>
        </w:tabs>
        <w:ind w:left="0" w:firstLine="0"/>
        <w:outlineLvl w:val="0"/>
        <w:rPr>
          <w:bCs/>
        </w:rPr>
      </w:pPr>
      <w:r>
        <w:rPr>
          <w:bCs/>
        </w:rPr>
        <w:t>о</w:t>
      </w:r>
      <w:r w:rsidRPr="00B07F28">
        <w:t>знакомление с организационной структурой служб АСУ, ИВЦ</w:t>
      </w:r>
      <w:r w:rsidRPr="00094726">
        <w:rPr>
          <w:bCs/>
        </w:rPr>
        <w:t>;</w:t>
      </w:r>
    </w:p>
    <w:p w:rsidR="00BA0487" w:rsidRDefault="00BA0487" w:rsidP="007B5618">
      <w:pPr>
        <w:numPr>
          <w:ilvl w:val="0"/>
          <w:numId w:val="18"/>
        </w:numPr>
        <w:tabs>
          <w:tab w:val="left" w:pos="284"/>
        </w:tabs>
        <w:ind w:left="0" w:firstLine="0"/>
        <w:outlineLvl w:val="0"/>
      </w:pPr>
      <w:r>
        <w:rPr>
          <w:bCs/>
        </w:rPr>
        <w:t>о</w:t>
      </w:r>
      <w:r w:rsidRPr="00B07F28">
        <w:t>знакомление с материально- технической базой АСУ, ИВЦ</w:t>
      </w:r>
      <w:r>
        <w:t>;</w:t>
      </w:r>
    </w:p>
    <w:p w:rsidR="00BA0487" w:rsidRPr="00097517" w:rsidRDefault="00BA0487" w:rsidP="007B5618">
      <w:pPr>
        <w:numPr>
          <w:ilvl w:val="0"/>
          <w:numId w:val="18"/>
        </w:numPr>
        <w:tabs>
          <w:tab w:val="left" w:pos="284"/>
        </w:tabs>
        <w:ind w:left="0" w:firstLine="0"/>
        <w:outlineLvl w:val="0"/>
        <w:rPr>
          <w:bCs/>
        </w:rPr>
      </w:pPr>
      <w:r>
        <w:t>о</w:t>
      </w:r>
      <w:r w:rsidRPr="00B07F28">
        <w:t>знакомление с составом стандартного, типового и специального программного обе</w:t>
      </w:r>
      <w:r w:rsidRPr="00B07F28">
        <w:t>с</w:t>
      </w:r>
      <w:r w:rsidRPr="00B07F28">
        <w:t>печения</w:t>
      </w:r>
      <w:r>
        <w:t>;</w:t>
      </w:r>
    </w:p>
    <w:p w:rsidR="00BA0487" w:rsidRPr="00097517" w:rsidRDefault="00BA0487" w:rsidP="007B5618">
      <w:pPr>
        <w:numPr>
          <w:ilvl w:val="0"/>
          <w:numId w:val="18"/>
        </w:numPr>
        <w:tabs>
          <w:tab w:val="left" w:pos="284"/>
        </w:tabs>
        <w:ind w:left="0" w:firstLine="0"/>
        <w:outlineLvl w:val="0"/>
        <w:rPr>
          <w:bCs/>
        </w:rPr>
      </w:pPr>
      <w:r>
        <w:t>о</w:t>
      </w:r>
      <w:r w:rsidRPr="00B07F28">
        <w:t>знакомление с практическими навыками работы на специализированных рабочих ме</w:t>
      </w:r>
      <w:r w:rsidRPr="00B07F28">
        <w:t>с</w:t>
      </w:r>
      <w:r w:rsidRPr="00B07F28">
        <w:t>тах</w:t>
      </w:r>
      <w:r>
        <w:t>;</w:t>
      </w:r>
    </w:p>
    <w:p w:rsidR="00BA0487" w:rsidRPr="00097517" w:rsidRDefault="00BA0487" w:rsidP="007B5618">
      <w:pPr>
        <w:numPr>
          <w:ilvl w:val="0"/>
          <w:numId w:val="18"/>
        </w:numPr>
        <w:tabs>
          <w:tab w:val="left" w:pos="284"/>
        </w:tabs>
        <w:ind w:left="0" w:firstLine="0"/>
        <w:outlineLvl w:val="0"/>
        <w:rPr>
          <w:bCs/>
        </w:rPr>
      </w:pPr>
      <w:r>
        <w:t>ознакомление с информационной средой УОЦ «Юность»;</w:t>
      </w:r>
    </w:p>
    <w:p w:rsidR="00BA0487" w:rsidRPr="00094726" w:rsidRDefault="00BA0487" w:rsidP="007B5618">
      <w:pPr>
        <w:numPr>
          <w:ilvl w:val="0"/>
          <w:numId w:val="18"/>
        </w:numPr>
        <w:tabs>
          <w:tab w:val="left" w:pos="284"/>
        </w:tabs>
        <w:ind w:left="0" w:firstLine="0"/>
        <w:outlineLvl w:val="0"/>
        <w:rPr>
          <w:bCs/>
        </w:rPr>
      </w:pPr>
      <w:r w:rsidRPr="00094726">
        <w:rPr>
          <w:bCs/>
        </w:rPr>
        <w:t>выполнение анализа основных функций вычислительной техники на предприятиях;</w:t>
      </w:r>
    </w:p>
    <w:p w:rsidR="00BA0487" w:rsidRPr="00094726" w:rsidRDefault="00BA0487" w:rsidP="007B5618">
      <w:pPr>
        <w:numPr>
          <w:ilvl w:val="0"/>
          <w:numId w:val="18"/>
        </w:numPr>
        <w:tabs>
          <w:tab w:val="left" w:pos="284"/>
        </w:tabs>
        <w:ind w:left="0" w:firstLine="0"/>
        <w:outlineLvl w:val="0"/>
        <w:rPr>
          <w:bCs/>
        </w:rPr>
      </w:pPr>
      <w:r w:rsidRPr="00094726">
        <w:rPr>
          <w:bCs/>
        </w:rPr>
        <w:t>выполнение анализа основных функций вычислительной техники на непромышленных предприятиях.</w:t>
      </w:r>
    </w:p>
    <w:p w:rsidR="00BA0487" w:rsidRPr="00BC1C85" w:rsidRDefault="00BA0487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Вопросы, подлежащие изучению:</w:t>
      </w:r>
    </w:p>
    <w:p w:rsidR="00BA0487" w:rsidRDefault="00BA0487" w:rsidP="007B5618">
      <w:pPr>
        <w:spacing w:line="245" w:lineRule="auto"/>
        <w:ind w:firstLine="0"/>
      </w:pPr>
      <w:r>
        <w:t>- изучение истории ФГБОУ ВО «МГТУ им. г.И. Носова»;</w:t>
      </w:r>
    </w:p>
    <w:p w:rsidR="00BA0487" w:rsidRDefault="00BA0487" w:rsidP="007B5618">
      <w:pPr>
        <w:spacing w:line="245" w:lineRule="auto"/>
        <w:ind w:firstLine="0"/>
      </w:pPr>
      <w:r>
        <w:t xml:space="preserve">- изучение </w:t>
      </w:r>
      <w:r w:rsidRPr="00B07F28">
        <w:t>организационной структурой служб АСУ, ИВЦ</w:t>
      </w:r>
      <w:r>
        <w:t>;</w:t>
      </w:r>
    </w:p>
    <w:p w:rsidR="00BA0487" w:rsidRDefault="00BA0487" w:rsidP="007B5618">
      <w:pPr>
        <w:spacing w:line="245" w:lineRule="auto"/>
        <w:ind w:firstLine="0"/>
      </w:pPr>
      <w:r>
        <w:t xml:space="preserve">- изучение и анализ </w:t>
      </w:r>
      <w:r w:rsidRPr="00B07F28">
        <w:t>материально- технической базой АСУ, ИВЦ</w:t>
      </w:r>
      <w:r>
        <w:t>;</w:t>
      </w:r>
    </w:p>
    <w:p w:rsidR="00BA0487" w:rsidRDefault="00BA0487" w:rsidP="007B5618">
      <w:pPr>
        <w:spacing w:line="245" w:lineRule="auto"/>
        <w:ind w:firstLine="0"/>
      </w:pPr>
      <w:r>
        <w:t xml:space="preserve">- анализ </w:t>
      </w:r>
      <w:r w:rsidRPr="00B07F28">
        <w:t>стандартного, типового и специального программного обеспечения</w:t>
      </w:r>
      <w:r>
        <w:t>;</w:t>
      </w:r>
    </w:p>
    <w:p w:rsidR="00BA0487" w:rsidRDefault="00BA0487" w:rsidP="007B5618">
      <w:pPr>
        <w:spacing w:line="245" w:lineRule="auto"/>
        <w:ind w:firstLine="0"/>
      </w:pPr>
      <w:r>
        <w:t>- анализ информационной средой УОЦ «Юность»;</w:t>
      </w:r>
    </w:p>
    <w:p w:rsidR="00BA0487" w:rsidRDefault="00BA0487" w:rsidP="007B5618">
      <w:pPr>
        <w:spacing w:line="245" w:lineRule="auto"/>
        <w:ind w:firstLine="0"/>
      </w:pPr>
      <w:r w:rsidRPr="00BC1C85">
        <w:t>- структуризация материала для подготовки к написани</w:t>
      </w:r>
      <w:r>
        <w:t>е</w:t>
      </w:r>
      <w:r w:rsidRPr="00BC1C85">
        <w:t xml:space="preserve"> </w:t>
      </w:r>
      <w:r>
        <w:t>отчета по практике.</w:t>
      </w:r>
    </w:p>
    <w:p w:rsidR="00BA0487" w:rsidRPr="00BC1C85" w:rsidRDefault="00BA0487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Планируемые результаты практики:</w:t>
      </w:r>
    </w:p>
    <w:p w:rsidR="00BA0487" w:rsidRPr="00BC1C85" w:rsidRDefault="00BA0487" w:rsidP="007B5618">
      <w:pPr>
        <w:pStyle w:val="ListParagraph"/>
        <w:widowControl w:val="0"/>
        <w:numPr>
          <w:ilvl w:val="0"/>
          <w:numId w:val="13"/>
        </w:numPr>
        <w:shd w:val="clear" w:color="auto" w:fill="FFFFFF"/>
        <w:tabs>
          <w:tab w:val="left" w:pos="567"/>
          <w:tab w:val="left" w:pos="851"/>
        </w:tabs>
        <w:autoSpaceDE w:val="0"/>
        <w:spacing w:line="240" w:lineRule="auto"/>
        <w:ind w:left="0" w:firstLine="0"/>
        <w:rPr>
          <w:szCs w:val="24"/>
          <w:lang w:val="ru-RU" w:eastAsia="ru-RU"/>
        </w:rPr>
      </w:pPr>
      <w:r w:rsidRPr="00BC1C85">
        <w:rPr>
          <w:szCs w:val="24"/>
          <w:lang w:val="ru-RU" w:eastAsia="ru-RU"/>
        </w:rPr>
        <w:t>подготовка выводов о деятельности</w:t>
      </w:r>
      <w:r>
        <w:rPr>
          <w:szCs w:val="24"/>
          <w:lang w:val="ru-RU" w:eastAsia="ru-RU"/>
        </w:rPr>
        <w:t xml:space="preserve"> </w:t>
      </w:r>
      <w:r w:rsidRPr="00097517">
        <w:rPr>
          <w:lang w:val="ru-RU"/>
        </w:rPr>
        <w:t>ФГБОУ ВО «МГТУ им. г.И. Носова организац</w:t>
      </w:r>
      <w:r w:rsidRPr="00097517">
        <w:rPr>
          <w:lang w:val="ru-RU"/>
        </w:rPr>
        <w:t>и</w:t>
      </w:r>
      <w:r w:rsidRPr="00097517">
        <w:rPr>
          <w:lang w:val="ru-RU"/>
        </w:rPr>
        <w:t>онной структурой служб АСУ, ИВЦ</w:t>
      </w:r>
      <w:r>
        <w:rPr>
          <w:lang w:val="ru-RU"/>
        </w:rPr>
        <w:t xml:space="preserve">, </w:t>
      </w:r>
      <w:r w:rsidRPr="00097517">
        <w:rPr>
          <w:lang w:val="ru-RU"/>
        </w:rPr>
        <w:t>материально- технической базой АСУ, ИВЦ</w:t>
      </w:r>
      <w:r w:rsidRPr="00BC1C85">
        <w:rPr>
          <w:szCs w:val="24"/>
          <w:lang w:val="ru-RU" w:eastAsia="ru-RU"/>
        </w:rPr>
        <w:t xml:space="preserve">, </w:t>
      </w:r>
      <w:r w:rsidRPr="00097517">
        <w:rPr>
          <w:lang w:val="ru-RU"/>
        </w:rPr>
        <w:t>пр</w:t>
      </w:r>
      <w:r w:rsidRPr="00097517">
        <w:rPr>
          <w:lang w:val="ru-RU"/>
        </w:rPr>
        <w:t>о</w:t>
      </w:r>
      <w:r w:rsidRPr="00097517">
        <w:rPr>
          <w:lang w:val="ru-RU"/>
        </w:rPr>
        <w:t>граммного обеспечения</w:t>
      </w:r>
      <w:r>
        <w:rPr>
          <w:lang w:val="ru-RU"/>
        </w:rPr>
        <w:t xml:space="preserve"> и информационной среды УОЦ «Юность», </w:t>
      </w:r>
      <w:r w:rsidRPr="00BC1C85">
        <w:rPr>
          <w:szCs w:val="24"/>
          <w:lang w:val="ru-RU" w:eastAsia="ru-RU"/>
        </w:rPr>
        <w:t xml:space="preserve"> а также практических рекомендаций по совершенствованию организационных и экономических аспектов их деятельности;</w:t>
      </w:r>
    </w:p>
    <w:p w:rsidR="00BA0487" w:rsidRPr="00BC1C85" w:rsidRDefault="00BA0487" w:rsidP="007B5618">
      <w:pPr>
        <w:pStyle w:val="ListParagraph"/>
        <w:widowControl w:val="0"/>
        <w:numPr>
          <w:ilvl w:val="0"/>
          <w:numId w:val="13"/>
        </w:numPr>
        <w:shd w:val="clear" w:color="auto" w:fill="FFFFFF"/>
        <w:tabs>
          <w:tab w:val="left" w:pos="567"/>
          <w:tab w:val="left" w:pos="851"/>
        </w:tabs>
        <w:autoSpaceDE w:val="0"/>
        <w:spacing w:line="240" w:lineRule="auto"/>
        <w:ind w:left="0" w:firstLine="0"/>
        <w:rPr>
          <w:szCs w:val="24"/>
          <w:lang w:val="ru-RU" w:eastAsia="ru-RU"/>
        </w:rPr>
      </w:pPr>
      <w:r w:rsidRPr="00BC1C85">
        <w:rPr>
          <w:lang w:val="ru-RU" w:eastAsia="ru-RU"/>
        </w:rPr>
        <w:t>публичная защита сво</w:t>
      </w:r>
      <w:r>
        <w:rPr>
          <w:lang w:val="ru-RU" w:eastAsia="ru-RU"/>
        </w:rPr>
        <w:t>их выводов и отчета по практике.</w:t>
      </w:r>
    </w:p>
    <w:p w:rsidR="00BA0487" w:rsidRPr="00BC1C85" w:rsidRDefault="00BA0487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 xml:space="preserve">Показатели и критерии оценивания: </w:t>
      </w:r>
    </w:p>
    <w:p w:rsidR="00BA0487" w:rsidRPr="00687918" w:rsidRDefault="00BA0487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«отлично»</w:t>
      </w:r>
      <w:r w:rsidRPr="00687918">
        <w:rPr>
          <w:i/>
        </w:rPr>
        <w:t xml:space="preserve"> – </w:t>
      </w:r>
      <w:r w:rsidRPr="00687918">
        <w:t>полно раскрыто содержание материала;  чётко и правильно даны определения и раскрыто содержание материала;</w:t>
      </w:r>
      <w:r w:rsidRPr="00687918">
        <w:rPr>
          <w:i/>
        </w:rPr>
        <w:t xml:space="preserve"> </w:t>
      </w:r>
      <w:r w:rsidRPr="00687918">
        <w:t>ответ самостоятельный, при ответе и</w:t>
      </w:r>
      <w:r w:rsidRPr="00687918">
        <w:t>с</w:t>
      </w:r>
      <w:r w:rsidRPr="00687918">
        <w:t>пользованы знания, приобретённые ранее;</w:t>
      </w:r>
    </w:p>
    <w:p w:rsidR="00BA0487" w:rsidRPr="00687918" w:rsidRDefault="00BA0487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«хорошо»</w:t>
      </w:r>
      <w:r w:rsidRPr="00687918">
        <w:rPr>
          <w:i/>
        </w:rPr>
        <w:t xml:space="preserve"> – </w:t>
      </w:r>
      <w:r w:rsidRPr="00687918">
        <w:t>раскрыто основное содержание материала в объёме; в основном правильно даны определения, понятия;</w:t>
      </w:r>
      <w:r w:rsidRPr="00687918">
        <w:rPr>
          <w:i/>
        </w:rPr>
        <w:t xml:space="preserve"> </w:t>
      </w:r>
      <w:r w:rsidRPr="00687918">
        <w:t>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</w:r>
    </w:p>
    <w:p w:rsidR="00BA0487" w:rsidRPr="00687918" w:rsidRDefault="00BA0487" w:rsidP="00BC1C85">
      <w:pPr>
        <w:ind w:firstLine="0"/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«удовлетворительно»</w:t>
      </w:r>
      <w:r w:rsidRPr="00687918">
        <w:rPr>
          <w:i/>
        </w:rPr>
        <w:t xml:space="preserve"> – </w:t>
      </w:r>
      <w:r w:rsidRPr="00687918">
        <w:t>усвоено основное содержание материала, но излож</w:t>
      </w:r>
      <w:r w:rsidRPr="00687918">
        <w:t>е</w:t>
      </w:r>
      <w:r w:rsidRPr="00687918">
        <w:t xml:space="preserve">но фрагментарно, не всегда последовательно; </w:t>
      </w:r>
      <w:r>
        <w:t xml:space="preserve">отчет не полностью оформлен; </w:t>
      </w:r>
      <w:r w:rsidRPr="00687918">
        <w:t>определения и понятия даны не чётко; практические навыки слабые;</w:t>
      </w:r>
    </w:p>
    <w:p w:rsidR="00BA0487" w:rsidRPr="00687918" w:rsidRDefault="00BA0487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«неудовлетворительно»</w:t>
      </w:r>
      <w:r w:rsidRPr="00687918">
        <w:rPr>
          <w:i/>
        </w:rPr>
        <w:t xml:space="preserve"> –  </w:t>
      </w:r>
      <w:r w:rsidRPr="00687918">
        <w:t>основное содержание учебного материала не ра</w:t>
      </w:r>
      <w:r w:rsidRPr="00687918">
        <w:t>с</w:t>
      </w:r>
      <w:r w:rsidRPr="00687918">
        <w:t>крыто</w:t>
      </w:r>
      <w:r>
        <w:t>, отчет не оформлен</w:t>
      </w:r>
      <w:r w:rsidRPr="00687918">
        <w:t>;</w:t>
      </w:r>
      <w:r w:rsidRPr="00687918">
        <w:rPr>
          <w:i/>
        </w:rPr>
        <w:t xml:space="preserve"> </w:t>
      </w:r>
      <w:r w:rsidRPr="00687918">
        <w:t>не даны ответы на дополнительные вопросы преподавателя</w:t>
      </w:r>
      <w:r>
        <w:t>.</w:t>
      </w:r>
    </w:p>
    <w:p w:rsidR="00BA0487" w:rsidRPr="003E513D" w:rsidRDefault="00BA0487" w:rsidP="003E513D">
      <w:pPr>
        <w:pStyle w:val="Heading2"/>
        <w:rPr>
          <w:i w:val="0"/>
          <w:color w:val="C00000"/>
        </w:rPr>
      </w:pPr>
      <w:r w:rsidRPr="003E513D">
        <w:rPr>
          <w:i w:val="0"/>
        </w:rPr>
        <w:t xml:space="preserve">8 Учебно-методическое и информационное обеспечение по </w:t>
      </w:r>
      <w:r w:rsidRPr="003E513D">
        <w:rPr>
          <w:rStyle w:val="FontStyle21"/>
          <w:i w:val="0"/>
          <w:sz w:val="24"/>
          <w:szCs w:val="24"/>
        </w:rPr>
        <w:t xml:space="preserve">учебной – </w:t>
      </w:r>
      <w:r>
        <w:rPr>
          <w:rStyle w:val="FontStyle21"/>
          <w:i w:val="0"/>
          <w:sz w:val="24"/>
          <w:szCs w:val="24"/>
        </w:rPr>
        <w:t>ознаком</w:t>
      </w:r>
      <w:r>
        <w:rPr>
          <w:rStyle w:val="FontStyle21"/>
          <w:i w:val="0"/>
          <w:sz w:val="24"/>
          <w:szCs w:val="24"/>
        </w:rPr>
        <w:t>и</w:t>
      </w:r>
      <w:r>
        <w:rPr>
          <w:rStyle w:val="FontStyle21"/>
          <w:i w:val="0"/>
          <w:sz w:val="24"/>
          <w:szCs w:val="24"/>
        </w:rPr>
        <w:t xml:space="preserve">тельной </w:t>
      </w:r>
      <w:r w:rsidRPr="003E513D">
        <w:rPr>
          <w:rStyle w:val="FontStyle21"/>
          <w:i w:val="0"/>
          <w:sz w:val="24"/>
          <w:szCs w:val="24"/>
        </w:rPr>
        <w:t>практик</w:t>
      </w:r>
      <w:r>
        <w:rPr>
          <w:rStyle w:val="FontStyle21"/>
          <w:i w:val="0"/>
          <w:sz w:val="24"/>
          <w:szCs w:val="24"/>
        </w:rPr>
        <w:t>и</w:t>
      </w:r>
      <w:r w:rsidRPr="003E513D">
        <w:rPr>
          <w:rStyle w:val="FontStyle21"/>
          <w:i w:val="0"/>
          <w:sz w:val="24"/>
          <w:szCs w:val="24"/>
        </w:rPr>
        <w:t xml:space="preserve"> </w:t>
      </w:r>
    </w:p>
    <w:p w:rsidR="00BA0487" w:rsidRPr="002A720F" w:rsidRDefault="00BA0487" w:rsidP="003E513D">
      <w:pPr>
        <w:pStyle w:val="Style10"/>
        <w:widowControl/>
        <w:rPr>
          <w:rStyle w:val="FontStyle22"/>
          <w:sz w:val="24"/>
        </w:rPr>
      </w:pPr>
      <w:r w:rsidRPr="003E513D">
        <w:rPr>
          <w:rStyle w:val="FontStyle22"/>
          <w:b/>
          <w:bCs/>
          <w:sz w:val="24"/>
        </w:rPr>
        <w:t>а) Основная</w:t>
      </w:r>
      <w:r w:rsidRPr="002A720F">
        <w:rPr>
          <w:rStyle w:val="FontStyle18"/>
          <w:bCs/>
          <w:szCs w:val="10"/>
        </w:rPr>
        <w:t xml:space="preserve"> </w:t>
      </w:r>
      <w:r w:rsidRPr="002A720F">
        <w:rPr>
          <w:rStyle w:val="FontStyle22"/>
          <w:b/>
          <w:sz w:val="24"/>
        </w:rPr>
        <w:t>литература:</w:t>
      </w:r>
      <w:r w:rsidRPr="002A720F">
        <w:rPr>
          <w:rStyle w:val="FontStyle22"/>
          <w:sz w:val="24"/>
        </w:rPr>
        <w:t xml:space="preserve"> </w:t>
      </w:r>
    </w:p>
    <w:p w:rsidR="00BA0487" w:rsidRPr="0057093C" w:rsidRDefault="00BA0487" w:rsidP="004504FF">
      <w:pPr>
        <w:widowControl/>
        <w:numPr>
          <w:ilvl w:val="0"/>
          <w:numId w:val="19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Логунова, О.С. Организация практик у студентов направления «Информатика и вычислительная техника» / О.С. Логунова, М.М. Гладышева, Ю.Б. Кухта, Л.Г. Егорова, М.В. Зарецкий. – Магнитогорск: Изд-во Магнитогорск. гос. техн. ун-та им. Г.И. Нос</w:t>
      </w:r>
      <w:r w:rsidRPr="0057093C">
        <w:rPr>
          <w:color w:val="000000"/>
        </w:rPr>
        <w:t>о</w:t>
      </w:r>
      <w:r w:rsidRPr="0057093C">
        <w:rPr>
          <w:color w:val="000000"/>
        </w:rPr>
        <w:t>ва, 2018. – 85 с.</w:t>
      </w:r>
    </w:p>
    <w:p w:rsidR="00BA0487" w:rsidRPr="0057093C" w:rsidRDefault="00BA0487" w:rsidP="004504FF">
      <w:pPr>
        <w:widowControl/>
        <w:numPr>
          <w:ilvl w:val="0"/>
          <w:numId w:val="19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Информационные технологии в менеджменте [Электронный ресурс] : Учебное п</w:t>
      </w:r>
      <w:r w:rsidRPr="0057093C">
        <w:rPr>
          <w:color w:val="000000"/>
        </w:rPr>
        <w:t>о</w:t>
      </w:r>
      <w:r w:rsidRPr="0057093C">
        <w:rPr>
          <w:color w:val="000000"/>
        </w:rPr>
        <w:t>собие / В.И. Карпузова, Э.Н. Скрипченко, К.В. Чернышева, Н.В. Карпузова. – 2-е изд</w:t>
      </w:r>
      <w:r w:rsidRPr="0057093C">
        <w:rPr>
          <w:color w:val="000000"/>
        </w:rPr>
        <w:t>а</w:t>
      </w:r>
      <w:r w:rsidRPr="0057093C">
        <w:rPr>
          <w:color w:val="000000"/>
        </w:rPr>
        <w:t xml:space="preserve">ние, доп. – М. : Вузовский учебник: НИЦ Инфра-М, 2014. – 301 с. – Режим доступа: </w:t>
      </w:r>
      <w:hyperlink r:id="rId12" w:history="1">
        <w:r w:rsidRPr="0057093C">
          <w:rPr>
            <w:color w:val="0000FF"/>
            <w:u w:val="single"/>
          </w:rPr>
          <w:t>http://znanium.com/bookread.php?book=410374</w:t>
        </w:r>
      </w:hyperlink>
      <w:r w:rsidRPr="0057093C">
        <w:rPr>
          <w:color w:val="000000"/>
        </w:rPr>
        <w:t xml:space="preserve"> . – Заглавие с экрана ISBN 978-5-9558-0315-9.</w:t>
      </w:r>
    </w:p>
    <w:p w:rsidR="00BA0487" w:rsidRPr="002A720F" w:rsidRDefault="00BA0487" w:rsidP="003E513D">
      <w:pPr>
        <w:pStyle w:val="Style10"/>
        <w:widowControl/>
        <w:rPr>
          <w:rStyle w:val="FontStyle22"/>
          <w:b/>
          <w:sz w:val="24"/>
        </w:rPr>
      </w:pPr>
      <w:r w:rsidRPr="002A720F">
        <w:rPr>
          <w:rStyle w:val="FontStyle22"/>
          <w:b/>
          <w:sz w:val="24"/>
        </w:rPr>
        <w:t xml:space="preserve">б) Дополнительная литература: </w:t>
      </w:r>
    </w:p>
    <w:p w:rsidR="00BA0487" w:rsidRPr="0057093C" w:rsidRDefault="00BA0487" w:rsidP="004504FF">
      <w:pPr>
        <w:widowControl/>
        <w:numPr>
          <w:ilvl w:val="0"/>
          <w:numId w:val="16"/>
        </w:numPr>
        <w:autoSpaceDE/>
        <w:autoSpaceDN/>
        <w:adjustRightInd/>
        <w:textAlignment w:val="baseline"/>
        <w:rPr>
          <w:color w:val="000000"/>
        </w:rPr>
      </w:pPr>
      <w:r w:rsidRPr="0057093C">
        <w:rPr>
          <w:color w:val="000000"/>
        </w:rPr>
        <w:t xml:space="preserve">Информационные системы [Электронный ресурс] : Учебное пособие / О.Л. Голицына, Н.В. Максимов, И.И. Попов. – 2-е изд. – М. : ИД Форум: НИЦ Инфра-М, 2014. – 448 с. – Режим доступа: </w:t>
      </w:r>
      <w:hyperlink r:id="rId13" w:history="1">
        <w:r w:rsidRPr="0057093C">
          <w:rPr>
            <w:color w:val="0000FF"/>
            <w:u w:val="single"/>
          </w:rPr>
          <w:t>http://znanium.com/bookread.php?book=435900</w:t>
        </w:r>
      </w:hyperlink>
      <w:r w:rsidRPr="0057093C">
        <w:rPr>
          <w:color w:val="000000"/>
        </w:rPr>
        <w:t xml:space="preserve"> . – Заглавие с экрана ISBN 978-5-91134-833-5</w:t>
      </w:r>
    </w:p>
    <w:p w:rsidR="00BA0487" w:rsidRPr="0057093C" w:rsidRDefault="00BA0487" w:rsidP="004504FF">
      <w:pPr>
        <w:widowControl/>
        <w:numPr>
          <w:ilvl w:val="0"/>
          <w:numId w:val="16"/>
        </w:numPr>
        <w:autoSpaceDE/>
        <w:autoSpaceDN/>
        <w:adjustRightInd/>
        <w:textAlignment w:val="baseline"/>
        <w:rPr>
          <w:color w:val="000000"/>
        </w:rPr>
      </w:pPr>
      <w:r w:rsidRPr="0057093C">
        <w:rPr>
          <w:color w:val="000000"/>
        </w:rPr>
        <w:t>Основы построения автоматизированных информационных систем [Электронный р</w:t>
      </w:r>
      <w:r w:rsidRPr="0057093C">
        <w:rPr>
          <w:color w:val="000000"/>
        </w:rPr>
        <w:t>е</w:t>
      </w:r>
      <w:r w:rsidRPr="0057093C">
        <w:rPr>
          <w:color w:val="000000"/>
        </w:rPr>
        <w:t xml:space="preserve">сурс] : Учебник / В.А. Гвоздева, И.Ю. Лаврентьева. – М. : ИД Форум: НИЦ Инфра-М, 2013. – 320 с. – Режим доступа: </w:t>
      </w:r>
      <w:hyperlink r:id="rId14" w:history="1">
        <w:r w:rsidRPr="0057093C">
          <w:rPr>
            <w:color w:val="0000FF"/>
            <w:u w:val="single"/>
          </w:rPr>
          <w:t>http://znanium.com/bookread.php?book=392285</w:t>
        </w:r>
      </w:hyperlink>
      <w:r w:rsidRPr="0057093C">
        <w:rPr>
          <w:color w:val="000000"/>
        </w:rPr>
        <w:t xml:space="preserve"> . – З</w:t>
      </w:r>
      <w:r w:rsidRPr="0057093C">
        <w:rPr>
          <w:color w:val="000000"/>
        </w:rPr>
        <w:t>а</w:t>
      </w:r>
      <w:r w:rsidRPr="0057093C">
        <w:rPr>
          <w:color w:val="000000"/>
        </w:rPr>
        <w:t>главие с экрана ISBN 978-5-8199-0315-5.</w:t>
      </w:r>
    </w:p>
    <w:p w:rsidR="00BA0487" w:rsidRPr="00D42509" w:rsidRDefault="00BA0487" w:rsidP="004504FF">
      <w:pPr>
        <w:widowControl/>
        <w:autoSpaceDE/>
        <w:autoSpaceDN/>
        <w:adjustRightInd/>
        <w:ind w:left="360" w:firstLine="0"/>
        <w:rPr>
          <w:snapToGrid w:val="0"/>
        </w:rPr>
      </w:pPr>
    </w:p>
    <w:p w:rsidR="00BA0487" w:rsidRPr="002A720F" w:rsidRDefault="00BA0487" w:rsidP="003E513D">
      <w:pPr>
        <w:pStyle w:val="Style8"/>
        <w:widowControl/>
        <w:rPr>
          <w:rStyle w:val="FontStyle21"/>
          <w:b/>
          <w:sz w:val="24"/>
        </w:rPr>
      </w:pPr>
      <w:r w:rsidRPr="003E513D">
        <w:rPr>
          <w:rStyle w:val="FontStyle21"/>
          <w:b/>
          <w:bCs/>
          <w:sz w:val="24"/>
        </w:rPr>
        <w:t>в)</w:t>
      </w:r>
      <w:r w:rsidRPr="003E513D">
        <w:rPr>
          <w:rStyle w:val="FontStyle21"/>
          <w:bCs/>
          <w:sz w:val="24"/>
        </w:rPr>
        <w:t xml:space="preserve"> </w:t>
      </w:r>
      <w:r w:rsidRPr="002A720F">
        <w:rPr>
          <w:rStyle w:val="FontStyle21"/>
          <w:b/>
          <w:sz w:val="24"/>
        </w:rPr>
        <w:t xml:space="preserve">Программное обеспечение </w:t>
      </w:r>
      <w:r w:rsidRPr="002A720F">
        <w:rPr>
          <w:rStyle w:val="FontStyle15"/>
          <w:bCs/>
          <w:spacing w:val="40"/>
          <w:szCs w:val="18"/>
        </w:rPr>
        <w:t>и</w:t>
      </w:r>
      <w:r w:rsidRPr="002A720F">
        <w:rPr>
          <w:rStyle w:val="FontStyle15"/>
          <w:bCs/>
          <w:szCs w:val="18"/>
        </w:rPr>
        <w:t xml:space="preserve"> </w:t>
      </w:r>
      <w:r w:rsidRPr="002A720F">
        <w:rPr>
          <w:rStyle w:val="FontStyle21"/>
          <w:b/>
          <w:sz w:val="24"/>
        </w:rPr>
        <w:t xml:space="preserve">Интернет-ресурсы: </w:t>
      </w:r>
    </w:p>
    <w:p w:rsidR="00BA0487" w:rsidRDefault="00BA0487" w:rsidP="00361075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BA0487" w:rsidRDefault="00BA0487" w:rsidP="00361075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BA0487" w:rsidRDefault="00BA0487" w:rsidP="00361075">
      <w:pPr>
        <w:rPr>
          <w:color w:val="000000"/>
        </w:rPr>
      </w:pPr>
      <w:hyperlink r:id="rId15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BA0487" w:rsidRDefault="00BA0487" w:rsidP="00361075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6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7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8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19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20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1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2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3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4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BA0487" w:rsidRPr="00361075" w:rsidRDefault="00BA0487" w:rsidP="00361075">
      <w:pPr>
        <w:pStyle w:val="Heading1"/>
        <w:spacing w:before="120"/>
        <w:rPr>
          <w:rStyle w:val="FontStyle14"/>
          <w:bCs/>
          <w:sz w:val="24"/>
          <w:szCs w:val="24"/>
        </w:rPr>
      </w:pPr>
      <w:r w:rsidRPr="00361075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BA0487" w:rsidRDefault="00BA0487" w:rsidP="00361075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BA0487" w:rsidTr="00361075">
        <w:trPr>
          <w:tblHeader/>
        </w:trPr>
        <w:tc>
          <w:tcPr>
            <w:tcW w:w="1928" w:type="pct"/>
            <w:vAlign w:val="center"/>
          </w:tcPr>
          <w:p w:rsidR="00BA0487" w:rsidRDefault="00BA0487">
            <w:pPr>
              <w:spacing w:line="254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A0487" w:rsidRDefault="00BA0487">
            <w:pPr>
              <w:spacing w:line="254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BA0487" w:rsidTr="00361075">
        <w:tc>
          <w:tcPr>
            <w:tcW w:w="1928" w:type="pct"/>
          </w:tcPr>
          <w:p w:rsidR="00BA0487" w:rsidRDefault="00BA0487">
            <w:pPr>
              <w:spacing w:line="254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BA0487" w:rsidRDefault="00BA0487">
            <w:pPr>
              <w:spacing w:line="254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BA0487" w:rsidTr="00361075">
        <w:tc>
          <w:tcPr>
            <w:tcW w:w="1928" w:type="pct"/>
          </w:tcPr>
          <w:p w:rsidR="00BA0487" w:rsidRDefault="00BA0487">
            <w:pPr>
              <w:spacing w:line="254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BA0487" w:rsidRDefault="00BA0487">
            <w:pPr>
              <w:spacing w:line="254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BA0487" w:rsidTr="00361075">
        <w:tc>
          <w:tcPr>
            <w:tcW w:w="1928" w:type="pct"/>
          </w:tcPr>
          <w:p w:rsidR="00BA0487" w:rsidRDefault="00BA0487">
            <w:pPr>
              <w:spacing w:line="254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BA0487" w:rsidRDefault="00BA0487">
            <w:pPr>
              <w:spacing w:line="254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BA0487" w:rsidTr="00361075">
        <w:tc>
          <w:tcPr>
            <w:tcW w:w="1928" w:type="pct"/>
          </w:tcPr>
          <w:p w:rsidR="00BA0487" w:rsidRDefault="00BA0487">
            <w:pPr>
              <w:spacing w:line="254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BA0487" w:rsidRDefault="00BA0487">
            <w:pPr>
              <w:spacing w:line="254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BA0487" w:rsidTr="00361075">
        <w:tc>
          <w:tcPr>
            <w:tcW w:w="1928" w:type="pct"/>
          </w:tcPr>
          <w:p w:rsidR="00BA0487" w:rsidRDefault="00BA0487">
            <w:pPr>
              <w:spacing w:line="254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BA0487" w:rsidRDefault="00BA0487">
            <w:pPr>
              <w:spacing w:line="254" w:lineRule="auto"/>
              <w:ind w:firstLine="0"/>
              <w:jc w:val="left"/>
            </w:pPr>
            <w:r>
              <w:t>Классы УИТ и АСУ</w:t>
            </w:r>
          </w:p>
        </w:tc>
      </w:tr>
      <w:tr w:rsidR="00BA0487" w:rsidTr="00361075">
        <w:tc>
          <w:tcPr>
            <w:tcW w:w="1928" w:type="pct"/>
          </w:tcPr>
          <w:p w:rsidR="00BA0487" w:rsidRDefault="00BA0487">
            <w:pPr>
              <w:spacing w:line="254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A0487" w:rsidRDefault="00BA0487">
            <w:pPr>
              <w:spacing w:line="254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BA0487" w:rsidRPr="00C17915" w:rsidRDefault="00BA0487" w:rsidP="00361075">
      <w:pPr>
        <w:widowControl/>
        <w:autoSpaceDE/>
        <w:autoSpaceDN/>
        <w:adjustRightInd/>
        <w:ind w:left="360" w:firstLine="0"/>
        <w:rPr>
          <w:rStyle w:val="FontStyle15"/>
          <w:b w:val="0"/>
          <w:bCs/>
          <w:i/>
          <w:color w:val="C00000"/>
          <w:sz w:val="24"/>
        </w:rPr>
      </w:pPr>
    </w:p>
    <w:sectPr w:rsidR="00BA0487" w:rsidRPr="00C17915" w:rsidSect="00787DAA">
      <w:headerReference w:type="even" r:id="rId25"/>
      <w:headerReference w:type="default" r:id="rId26"/>
      <w:footerReference w:type="even" r:id="rId27"/>
      <w:footerReference w:type="default" r:id="rId28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487" w:rsidRDefault="00BA0487">
      <w:r>
        <w:separator/>
      </w:r>
    </w:p>
  </w:endnote>
  <w:endnote w:type="continuationSeparator" w:id="0">
    <w:p w:rsidR="00BA0487" w:rsidRDefault="00BA04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487" w:rsidRDefault="00BA0487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A0487" w:rsidRDefault="00BA0487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487" w:rsidRDefault="00BA0487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BA0487" w:rsidRDefault="00BA0487" w:rsidP="0087519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487" w:rsidRDefault="00BA0487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BA0487" w:rsidRDefault="00BA0487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487" w:rsidRDefault="00BA0487">
    <w:pPr>
      <w:pStyle w:val="Footer"/>
      <w:jc w:val="right"/>
    </w:pPr>
    <w:fldSimple w:instr=" PAGE   \* MERGEFORMAT ">
      <w:r>
        <w:rPr>
          <w:noProof/>
        </w:rPr>
        <w:t>10</w:t>
      </w:r>
    </w:fldSimple>
  </w:p>
  <w:p w:rsidR="00BA0487" w:rsidRDefault="00BA048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487" w:rsidRDefault="00BA0487">
      <w:r>
        <w:separator/>
      </w:r>
    </w:p>
  </w:footnote>
  <w:footnote w:type="continuationSeparator" w:id="0">
    <w:p w:rsidR="00BA0487" w:rsidRDefault="00BA04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487" w:rsidRDefault="00BA0487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BA0487" w:rsidRDefault="00BA0487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487" w:rsidRDefault="00BA0487">
    <w:pPr>
      <w:framePr w:wrap="around" w:vAnchor="text" w:hAnchor="margin" w:xAlign="right" w:y="1"/>
      <w:rPr>
        <w:sz w:val="22"/>
      </w:rPr>
    </w:pPr>
  </w:p>
  <w:p w:rsidR="00BA0487" w:rsidRDefault="00BA0487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45EFC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8A251B"/>
    <w:multiLevelType w:val="multilevel"/>
    <w:tmpl w:val="A2644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42F5ED5"/>
    <w:multiLevelType w:val="hybridMultilevel"/>
    <w:tmpl w:val="DAB8823C"/>
    <w:lvl w:ilvl="0" w:tplc="444EC3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8">
    <w:nsid w:val="378647CB"/>
    <w:multiLevelType w:val="hybridMultilevel"/>
    <w:tmpl w:val="DD10280A"/>
    <w:lvl w:ilvl="0" w:tplc="634A6B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0D311CE"/>
    <w:multiLevelType w:val="multilevel"/>
    <w:tmpl w:val="87007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4E276A0F"/>
    <w:multiLevelType w:val="hybridMultilevel"/>
    <w:tmpl w:val="14B00F10"/>
    <w:lvl w:ilvl="0" w:tplc="4922F1B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056191"/>
    <w:multiLevelType w:val="hybridMultilevel"/>
    <w:tmpl w:val="70FAB902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A513095"/>
    <w:multiLevelType w:val="hybridMultilevel"/>
    <w:tmpl w:val="204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8556433"/>
    <w:multiLevelType w:val="hybridMultilevel"/>
    <w:tmpl w:val="ABCAE0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6CCA4564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0"/>
  </w:num>
  <w:num w:numId="4">
    <w:abstractNumId w:val="11"/>
  </w:num>
  <w:num w:numId="5">
    <w:abstractNumId w:val="10"/>
  </w:num>
  <w:num w:numId="6">
    <w:abstractNumId w:val="2"/>
  </w:num>
  <w:num w:numId="7">
    <w:abstractNumId w:val="8"/>
  </w:num>
  <w:num w:numId="8">
    <w:abstractNumId w:val="16"/>
  </w:num>
  <w:num w:numId="9">
    <w:abstractNumId w:val="12"/>
  </w:num>
  <w:num w:numId="10">
    <w:abstractNumId w:val="13"/>
  </w:num>
  <w:num w:numId="11">
    <w:abstractNumId w:val="1"/>
  </w:num>
  <w:num w:numId="12">
    <w:abstractNumId w:val="7"/>
  </w:num>
  <w:num w:numId="13">
    <w:abstractNumId w:val="6"/>
  </w:num>
  <w:num w:numId="14">
    <w:abstractNumId w:val="5"/>
  </w:num>
  <w:num w:numId="15">
    <w:abstractNumId w:val="3"/>
  </w:num>
  <w:num w:numId="16">
    <w:abstractNumId w:val="18"/>
  </w:num>
  <w:num w:numId="17">
    <w:abstractNumId w:val="17"/>
  </w:num>
  <w:num w:numId="18">
    <w:abstractNumId w:val="14"/>
  </w:num>
  <w:num w:numId="19">
    <w:abstractNumId w:val="4"/>
  </w:num>
  <w:num w:numId="20">
    <w:abstractNumId w:val="9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12CC"/>
    <w:rsid w:val="00030325"/>
    <w:rsid w:val="000306DD"/>
    <w:rsid w:val="0003145C"/>
    <w:rsid w:val="00033029"/>
    <w:rsid w:val="000332A6"/>
    <w:rsid w:val="000335D1"/>
    <w:rsid w:val="00033C83"/>
    <w:rsid w:val="0003443F"/>
    <w:rsid w:val="00036D6F"/>
    <w:rsid w:val="00041053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4726"/>
    <w:rsid w:val="00096109"/>
    <w:rsid w:val="00097517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094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0EF"/>
    <w:rsid w:val="00154F84"/>
    <w:rsid w:val="001618A9"/>
    <w:rsid w:val="0016554B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2A2C"/>
    <w:rsid w:val="001E5ECB"/>
    <w:rsid w:val="001F027A"/>
    <w:rsid w:val="001F0CBE"/>
    <w:rsid w:val="001F0E72"/>
    <w:rsid w:val="001F10D4"/>
    <w:rsid w:val="001F5565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1A6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2156"/>
    <w:rsid w:val="002C0376"/>
    <w:rsid w:val="002C1D1A"/>
    <w:rsid w:val="002C1F2B"/>
    <w:rsid w:val="002C3E46"/>
    <w:rsid w:val="002C461E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4D22"/>
    <w:rsid w:val="003267AD"/>
    <w:rsid w:val="00326AAC"/>
    <w:rsid w:val="003338D3"/>
    <w:rsid w:val="0033429F"/>
    <w:rsid w:val="00334745"/>
    <w:rsid w:val="00342188"/>
    <w:rsid w:val="00345260"/>
    <w:rsid w:val="0034629A"/>
    <w:rsid w:val="003523DE"/>
    <w:rsid w:val="00355826"/>
    <w:rsid w:val="0035681F"/>
    <w:rsid w:val="00357401"/>
    <w:rsid w:val="00361075"/>
    <w:rsid w:val="003622D7"/>
    <w:rsid w:val="0036544D"/>
    <w:rsid w:val="003666C0"/>
    <w:rsid w:val="003672B3"/>
    <w:rsid w:val="00372ABC"/>
    <w:rsid w:val="00373275"/>
    <w:rsid w:val="00374491"/>
    <w:rsid w:val="00375235"/>
    <w:rsid w:val="00376200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2BAB"/>
    <w:rsid w:val="003B71FE"/>
    <w:rsid w:val="003C5A78"/>
    <w:rsid w:val="003D2D66"/>
    <w:rsid w:val="003D441D"/>
    <w:rsid w:val="003D4F90"/>
    <w:rsid w:val="003E31A0"/>
    <w:rsid w:val="003E513D"/>
    <w:rsid w:val="003E705D"/>
    <w:rsid w:val="003F3DBA"/>
    <w:rsid w:val="003F5BA4"/>
    <w:rsid w:val="003F60AA"/>
    <w:rsid w:val="00403427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62EF"/>
    <w:rsid w:val="00447347"/>
    <w:rsid w:val="004504FF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3857"/>
    <w:rsid w:val="004C19F2"/>
    <w:rsid w:val="004C3079"/>
    <w:rsid w:val="004C33DF"/>
    <w:rsid w:val="004C7673"/>
    <w:rsid w:val="004D3C48"/>
    <w:rsid w:val="004E1054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3495D"/>
    <w:rsid w:val="005461FC"/>
    <w:rsid w:val="00551238"/>
    <w:rsid w:val="00551775"/>
    <w:rsid w:val="00552BD5"/>
    <w:rsid w:val="00555A94"/>
    <w:rsid w:val="005574D1"/>
    <w:rsid w:val="005646DF"/>
    <w:rsid w:val="00565E8F"/>
    <w:rsid w:val="005672B3"/>
    <w:rsid w:val="005678A2"/>
    <w:rsid w:val="0057093C"/>
    <w:rsid w:val="005720E6"/>
    <w:rsid w:val="0057672B"/>
    <w:rsid w:val="00583659"/>
    <w:rsid w:val="00583D7D"/>
    <w:rsid w:val="00584079"/>
    <w:rsid w:val="00595BD0"/>
    <w:rsid w:val="00596D34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374"/>
    <w:rsid w:val="005D7DDC"/>
    <w:rsid w:val="005E00BC"/>
    <w:rsid w:val="005E0573"/>
    <w:rsid w:val="005E0E68"/>
    <w:rsid w:val="005E0FCA"/>
    <w:rsid w:val="005E7F37"/>
    <w:rsid w:val="005F3C26"/>
    <w:rsid w:val="005F619C"/>
    <w:rsid w:val="00604BEE"/>
    <w:rsid w:val="00605E1D"/>
    <w:rsid w:val="00611197"/>
    <w:rsid w:val="0062132B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DA4"/>
    <w:rsid w:val="00676FF0"/>
    <w:rsid w:val="00681815"/>
    <w:rsid w:val="006848DA"/>
    <w:rsid w:val="00687918"/>
    <w:rsid w:val="00687DE2"/>
    <w:rsid w:val="00687EB9"/>
    <w:rsid w:val="00690A4D"/>
    <w:rsid w:val="006912D1"/>
    <w:rsid w:val="0069436C"/>
    <w:rsid w:val="00694641"/>
    <w:rsid w:val="006973C0"/>
    <w:rsid w:val="006A34C4"/>
    <w:rsid w:val="006B06B6"/>
    <w:rsid w:val="006B16A9"/>
    <w:rsid w:val="006B28B4"/>
    <w:rsid w:val="006B5BC7"/>
    <w:rsid w:val="006C1369"/>
    <w:rsid w:val="006C3A50"/>
    <w:rsid w:val="006C5204"/>
    <w:rsid w:val="006C5CCC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3CED"/>
    <w:rsid w:val="00717C8C"/>
    <w:rsid w:val="00720775"/>
    <w:rsid w:val="007226F7"/>
    <w:rsid w:val="00724C48"/>
    <w:rsid w:val="007258FF"/>
    <w:rsid w:val="00731AF5"/>
    <w:rsid w:val="00731C4E"/>
    <w:rsid w:val="007356CF"/>
    <w:rsid w:val="00735B87"/>
    <w:rsid w:val="00737995"/>
    <w:rsid w:val="007424B9"/>
    <w:rsid w:val="0074644C"/>
    <w:rsid w:val="00750095"/>
    <w:rsid w:val="00750DED"/>
    <w:rsid w:val="00751760"/>
    <w:rsid w:val="00753955"/>
    <w:rsid w:val="00756D53"/>
    <w:rsid w:val="007613E1"/>
    <w:rsid w:val="00761603"/>
    <w:rsid w:val="00764332"/>
    <w:rsid w:val="00765A4E"/>
    <w:rsid w:val="00767409"/>
    <w:rsid w:val="00773127"/>
    <w:rsid w:val="00773D44"/>
    <w:rsid w:val="007754E4"/>
    <w:rsid w:val="00775BCB"/>
    <w:rsid w:val="00777CC9"/>
    <w:rsid w:val="00786889"/>
    <w:rsid w:val="00787DAA"/>
    <w:rsid w:val="0079022C"/>
    <w:rsid w:val="00795323"/>
    <w:rsid w:val="0079685A"/>
    <w:rsid w:val="007A00F2"/>
    <w:rsid w:val="007A3854"/>
    <w:rsid w:val="007B4BBE"/>
    <w:rsid w:val="007B5618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56A61"/>
    <w:rsid w:val="00861B1B"/>
    <w:rsid w:val="00862E4E"/>
    <w:rsid w:val="00865CCF"/>
    <w:rsid w:val="0086698D"/>
    <w:rsid w:val="0087146A"/>
    <w:rsid w:val="00873F1D"/>
    <w:rsid w:val="0087519F"/>
    <w:rsid w:val="0087759C"/>
    <w:rsid w:val="00877E3C"/>
    <w:rsid w:val="0088051C"/>
    <w:rsid w:val="0088236C"/>
    <w:rsid w:val="0088246F"/>
    <w:rsid w:val="0088679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1BCA"/>
    <w:rsid w:val="008C6843"/>
    <w:rsid w:val="008D3774"/>
    <w:rsid w:val="008D3A6E"/>
    <w:rsid w:val="008D4ECC"/>
    <w:rsid w:val="008D73F6"/>
    <w:rsid w:val="008E55CC"/>
    <w:rsid w:val="008E6EE6"/>
    <w:rsid w:val="008F0C9A"/>
    <w:rsid w:val="008F21CB"/>
    <w:rsid w:val="008F2313"/>
    <w:rsid w:val="008F7C09"/>
    <w:rsid w:val="00900E33"/>
    <w:rsid w:val="00902BA0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3CE3"/>
    <w:rsid w:val="009640BD"/>
    <w:rsid w:val="00965FBD"/>
    <w:rsid w:val="0097412A"/>
    <w:rsid w:val="00974F1C"/>
    <w:rsid w:val="00974FA5"/>
    <w:rsid w:val="00977945"/>
    <w:rsid w:val="009801F2"/>
    <w:rsid w:val="009820D5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5D8D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6AEE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07F28"/>
    <w:rsid w:val="00B2038C"/>
    <w:rsid w:val="00B23837"/>
    <w:rsid w:val="00B25681"/>
    <w:rsid w:val="00B401FA"/>
    <w:rsid w:val="00B42A39"/>
    <w:rsid w:val="00B44B7C"/>
    <w:rsid w:val="00B52493"/>
    <w:rsid w:val="00B56311"/>
    <w:rsid w:val="00B655AD"/>
    <w:rsid w:val="00B663BC"/>
    <w:rsid w:val="00B67105"/>
    <w:rsid w:val="00B71255"/>
    <w:rsid w:val="00B72C01"/>
    <w:rsid w:val="00B82F70"/>
    <w:rsid w:val="00B90BCB"/>
    <w:rsid w:val="00B91227"/>
    <w:rsid w:val="00B93B6E"/>
    <w:rsid w:val="00B954D3"/>
    <w:rsid w:val="00BA0487"/>
    <w:rsid w:val="00BA0D3C"/>
    <w:rsid w:val="00BA462D"/>
    <w:rsid w:val="00BA4DC7"/>
    <w:rsid w:val="00BA5579"/>
    <w:rsid w:val="00BB12B7"/>
    <w:rsid w:val="00BB3030"/>
    <w:rsid w:val="00BB5B87"/>
    <w:rsid w:val="00BC1ACA"/>
    <w:rsid w:val="00BC1C85"/>
    <w:rsid w:val="00BC3527"/>
    <w:rsid w:val="00BC48CB"/>
    <w:rsid w:val="00BD246C"/>
    <w:rsid w:val="00BD36A0"/>
    <w:rsid w:val="00BD51D2"/>
    <w:rsid w:val="00BD7EEF"/>
    <w:rsid w:val="00BE66EE"/>
    <w:rsid w:val="00BE7107"/>
    <w:rsid w:val="00BF164E"/>
    <w:rsid w:val="00BF42C2"/>
    <w:rsid w:val="00BF4376"/>
    <w:rsid w:val="00C0251B"/>
    <w:rsid w:val="00C02E11"/>
    <w:rsid w:val="00C07A96"/>
    <w:rsid w:val="00C12147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30D"/>
    <w:rsid w:val="00C50E5F"/>
    <w:rsid w:val="00C518F8"/>
    <w:rsid w:val="00C519F2"/>
    <w:rsid w:val="00C532C1"/>
    <w:rsid w:val="00C53977"/>
    <w:rsid w:val="00C5451F"/>
    <w:rsid w:val="00C6259B"/>
    <w:rsid w:val="00C640B4"/>
    <w:rsid w:val="00C7103F"/>
    <w:rsid w:val="00C71547"/>
    <w:rsid w:val="00C73D3C"/>
    <w:rsid w:val="00C75090"/>
    <w:rsid w:val="00C81030"/>
    <w:rsid w:val="00C8359C"/>
    <w:rsid w:val="00C84B9F"/>
    <w:rsid w:val="00C9342F"/>
    <w:rsid w:val="00CA09F5"/>
    <w:rsid w:val="00CA71BD"/>
    <w:rsid w:val="00CB3822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33F6"/>
    <w:rsid w:val="00CF6B95"/>
    <w:rsid w:val="00D01D8E"/>
    <w:rsid w:val="00D05B95"/>
    <w:rsid w:val="00D072BD"/>
    <w:rsid w:val="00D17066"/>
    <w:rsid w:val="00D17FBE"/>
    <w:rsid w:val="00D20748"/>
    <w:rsid w:val="00D21C33"/>
    <w:rsid w:val="00D241B6"/>
    <w:rsid w:val="00D33718"/>
    <w:rsid w:val="00D356C0"/>
    <w:rsid w:val="00D37D05"/>
    <w:rsid w:val="00D40C06"/>
    <w:rsid w:val="00D42509"/>
    <w:rsid w:val="00D441E6"/>
    <w:rsid w:val="00D45653"/>
    <w:rsid w:val="00D46B1C"/>
    <w:rsid w:val="00D563F1"/>
    <w:rsid w:val="00D56B7C"/>
    <w:rsid w:val="00D57206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2B3D"/>
    <w:rsid w:val="00DF2D84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43743"/>
    <w:rsid w:val="00E51396"/>
    <w:rsid w:val="00E55F41"/>
    <w:rsid w:val="00E56F4E"/>
    <w:rsid w:val="00E633D6"/>
    <w:rsid w:val="00E72421"/>
    <w:rsid w:val="00E725DA"/>
    <w:rsid w:val="00E73E84"/>
    <w:rsid w:val="00E7432D"/>
    <w:rsid w:val="00E75DC2"/>
    <w:rsid w:val="00E80A68"/>
    <w:rsid w:val="00E80F75"/>
    <w:rsid w:val="00E85F29"/>
    <w:rsid w:val="00E95DD8"/>
    <w:rsid w:val="00E96C33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D19"/>
    <w:rsid w:val="00EC4147"/>
    <w:rsid w:val="00ED2A96"/>
    <w:rsid w:val="00ED3631"/>
    <w:rsid w:val="00ED36E4"/>
    <w:rsid w:val="00ED36EA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1280"/>
    <w:rsid w:val="00F637F1"/>
    <w:rsid w:val="00F655DC"/>
    <w:rsid w:val="00F664FE"/>
    <w:rsid w:val="00F73C90"/>
    <w:rsid w:val="00F75A6F"/>
    <w:rsid w:val="00F75D07"/>
    <w:rsid w:val="00F77DB6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7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uiPriority="0" w:unhideWhenUsed="1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2BD5"/>
    <w:rPr>
      <w:rFonts w:cs="Times New Roman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2BD5"/>
    <w:rPr>
      <w:rFonts w:cs="Times New Roma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D0836"/>
    <w:rPr>
      <w:rFonts w:cs="Times New Roman"/>
      <w:i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2BD5"/>
    <w:rPr>
      <w:rFonts w:cs="Times New Roman"/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52BD5"/>
    <w:rPr>
      <w:rFonts w:cs="Times New Roman"/>
      <w:b/>
      <w:i/>
      <w:sz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2BD5"/>
    <w:rPr>
      <w:rFonts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52BD5"/>
    <w:rPr>
      <w:rFonts w:cs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52BD5"/>
    <w:rPr>
      <w:rFonts w:cs="Times New Roman"/>
      <w:i/>
      <w:sz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2BD5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rsid w:val="002637C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52BD5"/>
    <w:rPr>
      <w:rFonts w:ascii="Tahoma" w:hAnsi="Tahoma" w:cs="Times New Roman"/>
      <w:sz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customStyle="1" w:styleId="0">
    <w:name w:val="Обычный 0"/>
    <w:basedOn w:val="Normal"/>
    <w:link w:val="00"/>
    <w:uiPriority w:val="99"/>
    <w:rsid w:val="00033C83"/>
    <w:pPr>
      <w:widowControl/>
      <w:autoSpaceDE/>
      <w:autoSpaceDN/>
      <w:adjustRightInd/>
      <w:ind w:firstLine="0"/>
    </w:pPr>
    <w:rPr>
      <w:szCs w:val="20"/>
    </w:rPr>
  </w:style>
  <w:style w:type="character" w:customStyle="1" w:styleId="00">
    <w:name w:val="Обычный 0 Знак"/>
    <w:link w:val="0"/>
    <w:uiPriority w:val="99"/>
    <w:locked/>
    <w:rsid w:val="00033C83"/>
    <w:rPr>
      <w:sz w:val="24"/>
    </w:rPr>
  </w:style>
  <w:style w:type="paragraph" w:customStyle="1" w:styleId="a0">
    <w:name w:val="Центр"/>
    <w:basedOn w:val="Normal"/>
    <w:next w:val="Normal"/>
    <w:link w:val="a1"/>
    <w:uiPriority w:val="99"/>
    <w:rsid w:val="00033C83"/>
    <w:pPr>
      <w:widowControl/>
      <w:autoSpaceDE/>
      <w:autoSpaceDN/>
      <w:adjustRightInd/>
      <w:ind w:firstLine="0"/>
      <w:jc w:val="center"/>
    </w:pPr>
    <w:rPr>
      <w:i/>
      <w:szCs w:val="20"/>
    </w:rPr>
  </w:style>
  <w:style w:type="character" w:customStyle="1" w:styleId="a1">
    <w:name w:val="Центр Знак"/>
    <w:link w:val="a0"/>
    <w:uiPriority w:val="99"/>
    <w:locked/>
    <w:rsid w:val="00033C83"/>
    <w:rPr>
      <w:i/>
      <w:sz w:val="24"/>
    </w:rPr>
  </w:style>
  <w:style w:type="paragraph" w:styleId="BodyText">
    <w:name w:val="Body Text"/>
    <w:basedOn w:val="Normal"/>
    <w:link w:val="BodyTextChar"/>
    <w:uiPriority w:val="99"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52BD5"/>
    <w:rPr>
      <w:rFonts w:cs="Times New Roman"/>
      <w:sz w:val="24"/>
    </w:rPr>
  </w:style>
  <w:style w:type="character" w:styleId="Hyperlink">
    <w:name w:val="Hyperlink"/>
    <w:basedOn w:val="DefaultParagraphFont"/>
    <w:uiPriority w:val="99"/>
    <w:rsid w:val="00552BD5"/>
    <w:rPr>
      <w:rFonts w:cs="Times New Roman"/>
      <w:color w:val="0000FF"/>
      <w:u w:val="single"/>
    </w:rPr>
  </w:style>
  <w:style w:type="paragraph" w:customStyle="1" w:styleId="a2">
    <w:name w:val="Таблица"/>
    <w:basedOn w:val="Normal"/>
    <w:uiPriority w:val="99"/>
    <w:rsid w:val="00552BD5"/>
    <w:pPr>
      <w:widowControl/>
      <w:jc w:val="right"/>
    </w:pPr>
    <w:rPr>
      <w:sz w:val="20"/>
      <w:szCs w:val="16"/>
    </w:rPr>
  </w:style>
  <w:style w:type="paragraph" w:customStyle="1" w:styleId="a3">
    <w:name w:val="Рисунок"/>
    <w:basedOn w:val="Normal"/>
    <w:link w:val="a4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Cs w:val="20"/>
    </w:rPr>
  </w:style>
  <w:style w:type="character" w:customStyle="1" w:styleId="a4">
    <w:name w:val="Рисунок Знак"/>
    <w:link w:val="a3"/>
    <w:uiPriority w:val="99"/>
    <w:locked/>
    <w:rsid w:val="00552BD5"/>
    <w:rPr>
      <w:i/>
      <w:sz w:val="24"/>
    </w:rPr>
  </w:style>
  <w:style w:type="paragraph" w:customStyle="1" w:styleId="11">
    <w:name w:val="Стиль1"/>
    <w:basedOn w:val="a5"/>
    <w:uiPriority w:val="99"/>
    <w:rsid w:val="00552BD5"/>
  </w:style>
  <w:style w:type="paragraph" w:customStyle="1" w:styleId="a5">
    <w:name w:val="Определение"/>
    <w:basedOn w:val="Normal"/>
    <w:uiPriority w:val="99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6">
    <w:name w:val="Информация"/>
    <w:basedOn w:val="Heading2"/>
    <w:uiPriority w:val="99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Caption">
    <w:name w:val="caption"/>
    <w:basedOn w:val="Normal"/>
    <w:next w:val="Normal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552BD5"/>
    <w:pPr>
      <w:widowControl/>
      <w:autoSpaceDE/>
      <w:autoSpaceDN/>
      <w:adjustRightInd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552BD5"/>
    <w:rPr>
      <w:rFonts w:ascii="Tahoma" w:hAnsi="Tahoma" w:cs="Times New Roman"/>
      <w:sz w:val="16"/>
    </w:rPr>
  </w:style>
  <w:style w:type="paragraph" w:styleId="Title">
    <w:name w:val="Title"/>
    <w:basedOn w:val="Normal"/>
    <w:link w:val="TitleChar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552BD5"/>
    <w:rPr>
      <w:rFonts w:cs="Times New Roman"/>
    </w:rPr>
  </w:style>
  <w:style w:type="character" w:styleId="Strong">
    <w:name w:val="Strong"/>
    <w:basedOn w:val="DefaultParagraphFont"/>
    <w:uiPriority w:val="99"/>
    <w:qFormat/>
    <w:rsid w:val="00552BD5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9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Normal"/>
    <w:uiPriority w:val="99"/>
    <w:rsid w:val="00552BD5"/>
    <w:pPr>
      <w:widowControl/>
      <w:numPr>
        <w:numId w:val="2"/>
      </w:numPr>
      <w:autoSpaceDE/>
      <w:autoSpaceDN/>
      <w:adjustRightInd/>
    </w:pPr>
    <w:rPr>
      <w:sz w:val="20"/>
      <w:szCs w:val="20"/>
    </w:rPr>
  </w:style>
  <w:style w:type="paragraph" w:customStyle="1" w:styleId="a7">
    <w:name w:val="Эпиграф"/>
    <w:basedOn w:val="Normal"/>
    <w:uiPriority w:val="99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TOC4">
    <w:name w:val="toc 4"/>
    <w:basedOn w:val="Normal"/>
    <w:next w:val="Normal"/>
    <w:autoRedefine/>
    <w:uiPriority w:val="99"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8">
    <w:name w:val="Листинг"/>
    <w:basedOn w:val="Normal"/>
    <w:next w:val="Normal"/>
    <w:uiPriority w:val="99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Normal"/>
    <w:next w:val="Normal"/>
    <w:uiPriority w:val="99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9">
    <w:name w:val="Программа"/>
    <w:basedOn w:val="Normal"/>
    <w:uiPriority w:val="99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TOC5">
    <w:name w:val="toc 5"/>
    <w:basedOn w:val="Normal"/>
    <w:next w:val="Normal"/>
    <w:autoRedefine/>
    <w:uiPriority w:val="99"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Normal"/>
    <w:uiPriority w:val="99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a">
    <w:name w:val="В таблице"/>
    <w:basedOn w:val="a0"/>
    <w:next w:val="Normal"/>
    <w:uiPriority w:val="99"/>
    <w:rsid w:val="00552BD5"/>
    <w:pPr>
      <w:keepNext/>
      <w:keepLines/>
      <w:suppressAutoHyphens/>
      <w:jc w:val="left"/>
    </w:pPr>
    <w:rPr>
      <w:rFonts w:ascii="Arial" w:hAnsi="Arial"/>
      <w:i w:val="0"/>
    </w:rPr>
  </w:style>
  <w:style w:type="paragraph" w:customStyle="1" w:styleId="12">
    <w:name w:val="Название 1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EndnoteText">
    <w:name w:val="endnote text"/>
    <w:basedOn w:val="Normal"/>
    <w:link w:val="EndnoteTextChar"/>
    <w:uiPriority w:val="99"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52BD5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552BD5"/>
    <w:rPr>
      <w:rFonts w:cs="Times New Roman"/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b">
    <w:name w:val="Стиль По центру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DefaultParagraphFont"/>
    <w:uiPriority w:val="99"/>
    <w:rsid w:val="00552BD5"/>
    <w:rPr>
      <w:rFonts w:cs="Times New Roman"/>
    </w:rPr>
  </w:style>
  <w:style w:type="character" w:customStyle="1" w:styleId="tocnumber">
    <w:name w:val="tocnumber"/>
    <w:basedOn w:val="DefaultParagraphFont"/>
    <w:uiPriority w:val="99"/>
    <w:rsid w:val="00552BD5"/>
    <w:rPr>
      <w:rFonts w:cs="Times New Roman"/>
    </w:rPr>
  </w:style>
  <w:style w:type="character" w:customStyle="1" w:styleId="toctext">
    <w:name w:val="toctext"/>
    <w:basedOn w:val="DefaultParagraphFont"/>
    <w:uiPriority w:val="99"/>
    <w:rsid w:val="00552BD5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52BD5"/>
    <w:rPr>
      <w:rFonts w:ascii="Courier New" w:hAnsi="Courier New" w:cs="Times New Roman"/>
    </w:rPr>
  </w:style>
  <w:style w:type="paragraph" w:customStyle="1" w:styleId="ac">
    <w:name w:val="Табл.текст без отступа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styleId="NoSpacing">
    <w:name w:val="No Spacing"/>
    <w:uiPriority w:val="99"/>
    <w:qFormat/>
    <w:rsid w:val="00856A61"/>
    <w:rPr>
      <w:rFonts w:ascii="Calibri" w:hAnsi="Calibri" w:cs="Calibri"/>
      <w:lang w:eastAsia="en-US"/>
    </w:rPr>
  </w:style>
  <w:style w:type="character" w:customStyle="1" w:styleId="7">
    <w:name w:val="Знак Знак7"/>
    <w:basedOn w:val="DefaultParagraphFont"/>
    <w:uiPriority w:val="99"/>
    <w:locked/>
    <w:rsid w:val="00376200"/>
    <w:rPr>
      <w:rFonts w:cs="Times New Roman"/>
      <w:b/>
      <w:iCs/>
      <w:sz w:val="24"/>
      <w:lang w:val="ru-RU" w:eastAsia="ru-RU" w:bidi="ar-SA"/>
    </w:rPr>
  </w:style>
  <w:style w:type="paragraph" w:customStyle="1" w:styleId="13">
    <w:name w:val="Абзац списка1"/>
    <w:basedOn w:val="Normal"/>
    <w:uiPriority w:val="99"/>
    <w:rsid w:val="0037620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578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znanium.com/bookread.php?book=435900" TargetMode="External"/><Relationship Id="rId18" Type="http://schemas.openxmlformats.org/officeDocument/2006/relationships/hyperlink" Target="http://www.magtu.ru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://www.microsoft.com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znanium.com/bookread.php?book=410374" TargetMode="External"/><Relationship Id="rId17" Type="http://schemas.openxmlformats.org/officeDocument/2006/relationships/hyperlink" Target="http://www.creditural.ru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mmk.ru" TargetMode="External"/><Relationship Id="rId20" Type="http://schemas.openxmlformats.org/officeDocument/2006/relationships/hyperlink" Target="http://www.statsoft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cgm.graphicon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3" Type="http://schemas.openxmlformats.org/officeDocument/2006/relationships/hyperlink" Target="http://graphics.cs.msu.ru" TargetMode="External"/><Relationship Id="rId28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://www.gk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bookread.php?book=392285" TargetMode="External"/><Relationship Id="rId22" Type="http://schemas.openxmlformats.org/officeDocument/2006/relationships/hyperlink" Target="http://www.ptc.com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10</Pages>
  <Words>2547</Words>
  <Characters>14518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7</cp:revision>
  <cp:lastPrinted>2018-05-21T06:19:00Z</cp:lastPrinted>
  <dcterms:created xsi:type="dcterms:W3CDTF">2018-10-26T05:20:00Z</dcterms:created>
  <dcterms:modified xsi:type="dcterms:W3CDTF">2020-11-08T07:11:00Z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