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FAF" w:rsidRDefault="008A5FAF" w:rsidP="00531869">
      <w:pPr>
        <w:ind w:firstLine="0"/>
        <w:rPr>
          <w:noProof/>
        </w:rPr>
      </w:pPr>
      <w:r w:rsidRPr="0020783B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i1025" type="#_x0000_t75" style="width:464.25pt;height:637.5pt;visibility:visible">
            <v:imagedata r:id="rId7" o:title=""/>
          </v:shape>
        </w:pict>
      </w: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531869">
      <w:pPr>
        <w:ind w:firstLine="0"/>
        <w:rPr>
          <w:noProof/>
        </w:rPr>
      </w:pPr>
    </w:p>
    <w:p w:rsidR="008A5FAF" w:rsidRDefault="008A5FAF" w:rsidP="001603AA">
      <w:pPr>
        <w:spacing w:after="200"/>
        <w:ind w:firstLine="0"/>
        <w:jc w:val="center"/>
        <w:rPr>
          <w:noProof/>
        </w:rPr>
      </w:pPr>
      <w:r w:rsidRPr="0020783B">
        <w:rPr>
          <w:noProof/>
        </w:rPr>
        <w:pict>
          <v:shape id="Рисунок 8" o:spid="_x0000_i1026" type="#_x0000_t75" style="width:464.25pt;height:637.5pt;visibility:visible">
            <v:imagedata r:id="rId8" o:title=""/>
          </v:shape>
        </w:pict>
      </w:r>
      <w:r w:rsidRPr="00C17915">
        <w:rPr>
          <w:rStyle w:val="FontStyle16"/>
          <w:b w:val="0"/>
          <w:bCs/>
          <w:sz w:val="24"/>
        </w:rPr>
        <w:br w:type="page"/>
      </w:r>
      <w:r w:rsidRPr="00ED21FD">
        <w:rPr>
          <w:rStyle w:val="FontStyle16"/>
          <w:noProof/>
        </w:rPr>
        <w:pict>
          <v:shape id="Рисунок 1" o:spid="_x0000_i1027" type="#_x0000_t75" style="width:448.5pt;height:622.5pt;visibility:visible">
            <v:imagedata r:id="rId9" o:title=""/>
          </v:shape>
        </w:pict>
      </w:r>
    </w:p>
    <w:p w:rsidR="008A5FAF" w:rsidRDefault="008A5FAF" w:rsidP="001603AA">
      <w:pPr>
        <w:spacing w:after="200"/>
        <w:ind w:firstLine="0"/>
        <w:jc w:val="center"/>
        <w:rPr>
          <w:noProof/>
        </w:rPr>
      </w:pPr>
    </w:p>
    <w:p w:rsidR="008A5FAF" w:rsidRDefault="008A5FAF" w:rsidP="001603AA">
      <w:pPr>
        <w:spacing w:after="200"/>
        <w:ind w:firstLine="0"/>
        <w:jc w:val="center"/>
        <w:rPr>
          <w:noProof/>
        </w:rPr>
      </w:pPr>
    </w:p>
    <w:p w:rsidR="008A5FAF" w:rsidRDefault="008A5FAF" w:rsidP="001603AA">
      <w:pPr>
        <w:spacing w:after="200"/>
        <w:ind w:firstLine="0"/>
        <w:jc w:val="center"/>
        <w:rPr>
          <w:noProof/>
        </w:rPr>
      </w:pPr>
    </w:p>
    <w:p w:rsidR="008A5FAF" w:rsidRDefault="008A5FAF" w:rsidP="001603AA">
      <w:pPr>
        <w:spacing w:after="200"/>
        <w:ind w:firstLine="0"/>
        <w:jc w:val="center"/>
        <w:rPr>
          <w:b/>
          <w:iCs/>
        </w:rPr>
      </w:pPr>
    </w:p>
    <w:p w:rsidR="008A5FAF" w:rsidRPr="0026666C" w:rsidRDefault="008A5FAF" w:rsidP="001603AA">
      <w:pPr>
        <w:spacing w:after="200"/>
        <w:ind w:firstLine="0"/>
        <w:jc w:val="center"/>
        <w:rPr>
          <w:b/>
          <w:iCs/>
        </w:rPr>
      </w:pPr>
      <w:r w:rsidRPr="0026666C">
        <w:rPr>
          <w:b/>
          <w:iCs/>
        </w:rPr>
        <w:t>1 Цели освоения дисциплины</w:t>
      </w:r>
    </w:p>
    <w:p w:rsidR="008A5FAF" w:rsidRPr="0026666C" w:rsidRDefault="008A5FAF" w:rsidP="00AC5E78">
      <w:pPr>
        <w:rPr>
          <w:bCs/>
        </w:rPr>
      </w:pPr>
      <w:r w:rsidRPr="0026666C">
        <w:rPr>
          <w:bCs/>
        </w:rPr>
        <w:t>Целями освоения дисциплины «Теория и практика архивного дела» являются овл</w:t>
      </w:r>
      <w:r w:rsidRPr="0026666C">
        <w:rPr>
          <w:bCs/>
        </w:rPr>
        <w:t>а</w:t>
      </w:r>
      <w:r w:rsidRPr="0026666C">
        <w:rPr>
          <w:bCs/>
        </w:rPr>
        <w:t>дение студентами технологией организации хранения и использования архивных док</w:t>
      </w:r>
      <w:r w:rsidRPr="0026666C">
        <w:rPr>
          <w:bCs/>
        </w:rPr>
        <w:t>у</w:t>
      </w:r>
      <w:r w:rsidRPr="0026666C">
        <w:rPr>
          <w:bCs/>
        </w:rPr>
        <w:t>ментов, а также формирование профессионально-прикладных</w:t>
      </w:r>
      <w:r>
        <w:rPr>
          <w:bCs/>
        </w:rPr>
        <w:t>, профессиональных, пр</w:t>
      </w:r>
      <w:r>
        <w:rPr>
          <w:bCs/>
        </w:rPr>
        <w:t>о</w:t>
      </w:r>
      <w:r>
        <w:rPr>
          <w:bCs/>
        </w:rPr>
        <w:t>фессионально-специализированных</w:t>
      </w:r>
      <w:r w:rsidRPr="0026666C">
        <w:rPr>
          <w:bCs/>
        </w:rPr>
        <w:t xml:space="preserve"> компетенций,</w:t>
      </w:r>
      <w:r w:rsidRPr="0026666C">
        <w:t xml:space="preserve"> необходимых в профессиональной де</w:t>
      </w:r>
      <w:r w:rsidRPr="0026666C">
        <w:t>я</w:t>
      </w:r>
      <w:r w:rsidRPr="0026666C">
        <w:t>тельности бакалавра</w:t>
      </w:r>
      <w:r w:rsidRPr="0026666C">
        <w:rPr>
          <w:bCs/>
        </w:rPr>
        <w:t>, в соответствии с учебным планом по направлению подготовки 44.03.01 Педагогическое образование, для получения квалификации по профессии служ</w:t>
      </w:r>
      <w:r w:rsidRPr="0026666C">
        <w:rPr>
          <w:bCs/>
        </w:rPr>
        <w:t>а</w:t>
      </w:r>
      <w:r w:rsidRPr="0026666C">
        <w:rPr>
          <w:bCs/>
        </w:rPr>
        <w:t>щего Архивариус.</w:t>
      </w:r>
    </w:p>
    <w:p w:rsidR="008A5FAF" w:rsidRPr="0026666C" w:rsidRDefault="008A5FAF" w:rsidP="00AC5E78">
      <w:pPr>
        <w:rPr>
          <w:bCs/>
        </w:rPr>
      </w:pPr>
    </w:p>
    <w:p w:rsidR="008A5FAF" w:rsidRPr="0026666C" w:rsidRDefault="008A5FAF" w:rsidP="00AC5E78">
      <w:pPr>
        <w:keepNext/>
        <w:outlineLvl w:val="0"/>
        <w:rPr>
          <w:b/>
          <w:iCs/>
        </w:rPr>
      </w:pPr>
      <w:r w:rsidRPr="0026666C">
        <w:rPr>
          <w:b/>
          <w:iCs/>
        </w:rPr>
        <w:t>2 Место дисциплины в структуре образовательной программы подготовки б</w:t>
      </w:r>
      <w:r w:rsidRPr="0026666C">
        <w:rPr>
          <w:b/>
          <w:iCs/>
        </w:rPr>
        <w:t>а</w:t>
      </w:r>
      <w:r w:rsidRPr="0026666C">
        <w:rPr>
          <w:b/>
          <w:iCs/>
        </w:rPr>
        <w:t xml:space="preserve">калавра </w:t>
      </w:r>
    </w:p>
    <w:p w:rsidR="008A5FAF" w:rsidRPr="0026666C" w:rsidRDefault="008A5FAF" w:rsidP="00AC5E78">
      <w:pPr>
        <w:rPr>
          <w:bCs/>
        </w:rPr>
      </w:pPr>
      <w:r w:rsidRPr="0026666C">
        <w:rPr>
          <w:bCs/>
        </w:rPr>
        <w:t xml:space="preserve">Учебная дисциплина </w:t>
      </w:r>
      <w:r w:rsidRPr="00BC224D">
        <w:rPr>
          <w:bCs/>
        </w:rPr>
        <w:t>Б1.В.ДВ.8.1</w:t>
      </w:r>
      <w:r w:rsidRPr="0026666C">
        <w:rPr>
          <w:bCs/>
        </w:rPr>
        <w:t xml:space="preserve"> «Теория и практика архивного</w:t>
      </w:r>
      <w:r>
        <w:rPr>
          <w:bCs/>
        </w:rPr>
        <w:t xml:space="preserve"> дела» как дисци</w:t>
      </w:r>
      <w:r>
        <w:rPr>
          <w:bCs/>
        </w:rPr>
        <w:t>п</w:t>
      </w:r>
      <w:r>
        <w:rPr>
          <w:bCs/>
        </w:rPr>
        <w:t>лина по выбору</w:t>
      </w:r>
      <w:r w:rsidRPr="0026666C">
        <w:rPr>
          <w:bCs/>
        </w:rPr>
        <w:t xml:space="preserve"> входит в вариативную часть </w:t>
      </w:r>
      <w:r w:rsidRPr="0026666C">
        <w:t xml:space="preserve">блока 1 образовательной программы. </w:t>
      </w:r>
      <w:r w:rsidRPr="0026666C">
        <w:rPr>
          <w:bCs/>
        </w:rPr>
        <w:t>Для изучения дисциплины необходимы знания, умения,</w:t>
      </w:r>
      <w:r w:rsidRPr="00BC224D">
        <w:rPr>
          <w:bCs/>
        </w:rPr>
        <w:t xml:space="preserve"> </w:t>
      </w:r>
      <w:r w:rsidRPr="0026666C">
        <w:rPr>
          <w:bCs/>
        </w:rPr>
        <w:t>владения</w:t>
      </w:r>
      <w:r>
        <w:rPr>
          <w:bCs/>
        </w:rPr>
        <w:t>,</w:t>
      </w:r>
      <w:r w:rsidRPr="0026666C">
        <w:rPr>
          <w:bCs/>
        </w:rPr>
        <w:t xml:space="preserve"> сформированные в резул</w:t>
      </w:r>
      <w:r w:rsidRPr="0026666C">
        <w:rPr>
          <w:bCs/>
        </w:rPr>
        <w:t>ь</w:t>
      </w:r>
      <w:r w:rsidRPr="0026666C">
        <w:rPr>
          <w:bCs/>
        </w:rPr>
        <w:t>тате изучения дисциплин: «История». «</w:t>
      </w:r>
      <w:r>
        <w:rPr>
          <w:bCs/>
        </w:rPr>
        <w:t>Генеология</w:t>
      </w:r>
      <w:r w:rsidRPr="0026666C">
        <w:rPr>
          <w:bCs/>
        </w:rPr>
        <w:t>»</w:t>
      </w:r>
      <w:r>
        <w:rPr>
          <w:bCs/>
        </w:rPr>
        <w:t>, «Профессиональная этика»</w:t>
      </w:r>
      <w:r w:rsidRPr="0026666C">
        <w:rPr>
          <w:bCs/>
        </w:rPr>
        <w:t xml:space="preserve"> </w:t>
      </w:r>
    </w:p>
    <w:p w:rsidR="008A5FAF" w:rsidRPr="0026666C" w:rsidRDefault="008A5FAF" w:rsidP="00AC5E78">
      <w:pPr>
        <w:rPr>
          <w:bCs/>
        </w:rPr>
      </w:pPr>
      <w:r w:rsidRPr="0026666C">
        <w:rPr>
          <w:bCs/>
        </w:rPr>
        <w:t xml:space="preserve">Знания, умения и владения, полученные студентами при изучении дисциплины «Теория и практика архивного дела», будут необходимы для </w:t>
      </w:r>
      <w:r>
        <w:rPr>
          <w:bCs/>
        </w:rPr>
        <w:t>изучения дисциплин</w:t>
      </w:r>
      <w:r w:rsidRPr="0026666C">
        <w:rPr>
          <w:bCs/>
        </w:rPr>
        <w:t xml:space="preserve"> «</w:t>
      </w:r>
      <w:r>
        <w:rPr>
          <w:bCs/>
        </w:rPr>
        <w:t>Ист</w:t>
      </w:r>
      <w:r>
        <w:rPr>
          <w:bCs/>
        </w:rPr>
        <w:t>о</w:t>
      </w:r>
      <w:r>
        <w:rPr>
          <w:bCs/>
        </w:rPr>
        <w:t>рия России ХХ века</w:t>
      </w:r>
      <w:r w:rsidRPr="0026666C">
        <w:rPr>
          <w:bCs/>
        </w:rPr>
        <w:t>»,</w:t>
      </w:r>
      <w:r>
        <w:rPr>
          <w:bCs/>
        </w:rPr>
        <w:t xml:space="preserve"> «Урал в ХХ веке», для </w:t>
      </w:r>
      <w:r w:rsidRPr="0026666C">
        <w:rPr>
          <w:bCs/>
        </w:rPr>
        <w:t xml:space="preserve">прохождения учебной практики </w:t>
      </w:r>
      <w:r>
        <w:rPr>
          <w:bCs/>
        </w:rPr>
        <w:t>по получ</w:t>
      </w:r>
      <w:r>
        <w:rPr>
          <w:bCs/>
        </w:rPr>
        <w:t>е</w:t>
      </w:r>
      <w:r>
        <w:rPr>
          <w:bCs/>
        </w:rPr>
        <w:t xml:space="preserve">нию первичных профессиональных умений </w:t>
      </w:r>
      <w:r w:rsidRPr="0026666C">
        <w:rPr>
          <w:bCs/>
        </w:rPr>
        <w:t xml:space="preserve">и </w:t>
      </w:r>
      <w:r>
        <w:rPr>
          <w:bCs/>
        </w:rPr>
        <w:t>навыков по должности</w:t>
      </w:r>
      <w:r w:rsidRPr="0026666C">
        <w:rPr>
          <w:bCs/>
        </w:rPr>
        <w:t xml:space="preserve"> служащего Архив</w:t>
      </w:r>
      <w:r w:rsidRPr="0026666C">
        <w:rPr>
          <w:bCs/>
        </w:rPr>
        <w:t>а</w:t>
      </w:r>
      <w:r w:rsidRPr="0026666C">
        <w:rPr>
          <w:bCs/>
        </w:rPr>
        <w:t>риус</w:t>
      </w:r>
    </w:p>
    <w:p w:rsidR="008A5FAF" w:rsidRDefault="008A5FAF" w:rsidP="00AC5E78">
      <w:pPr>
        <w:pStyle w:val="Heading1"/>
        <w:spacing w:before="0" w:after="0"/>
        <w:rPr>
          <w:rStyle w:val="FontStyle21"/>
          <w:sz w:val="24"/>
          <w:szCs w:val="24"/>
        </w:rPr>
      </w:pPr>
    </w:p>
    <w:p w:rsidR="008A5FAF" w:rsidRPr="0026666C" w:rsidRDefault="008A5FAF" w:rsidP="00F15FC5">
      <w:pPr>
        <w:pStyle w:val="Heading1"/>
        <w:spacing w:before="0" w:after="0"/>
        <w:ind w:left="0" w:firstLine="567"/>
        <w:rPr>
          <w:rStyle w:val="FontStyle21"/>
          <w:sz w:val="24"/>
          <w:szCs w:val="24"/>
        </w:rPr>
      </w:pPr>
      <w:r w:rsidRPr="0026666C">
        <w:rPr>
          <w:rStyle w:val="FontStyle21"/>
          <w:sz w:val="24"/>
          <w:szCs w:val="24"/>
        </w:rPr>
        <w:t>3 Компетенции обучающегося, формируемые в результате освоения дисципл</w:t>
      </w:r>
      <w:r w:rsidRPr="0026666C">
        <w:rPr>
          <w:rStyle w:val="FontStyle21"/>
          <w:sz w:val="24"/>
          <w:szCs w:val="24"/>
        </w:rPr>
        <w:t>и</w:t>
      </w:r>
      <w:r w:rsidRPr="0026666C">
        <w:rPr>
          <w:rStyle w:val="FontStyle21"/>
          <w:sz w:val="24"/>
          <w:szCs w:val="24"/>
        </w:rPr>
        <w:t>ны и планируемые результаты обучения</w:t>
      </w:r>
    </w:p>
    <w:p w:rsidR="008A5FAF" w:rsidRPr="00F15FC5" w:rsidRDefault="008A5FAF" w:rsidP="00F15FC5">
      <w:pPr>
        <w:tabs>
          <w:tab w:val="left" w:pos="851"/>
        </w:tabs>
        <w:rPr>
          <w:rStyle w:val="FontStyle16"/>
          <w:b w:val="0"/>
          <w:bCs/>
          <w:sz w:val="24"/>
        </w:rPr>
      </w:pPr>
      <w:r w:rsidRPr="00F15FC5">
        <w:rPr>
          <w:rStyle w:val="FontStyle16"/>
          <w:b w:val="0"/>
          <w:bCs/>
          <w:sz w:val="24"/>
        </w:rPr>
        <w:t>В результате освоения дисциплины «Теория и практика архивного дела» обуча</w:t>
      </w:r>
      <w:r w:rsidRPr="00F15FC5">
        <w:rPr>
          <w:rStyle w:val="FontStyle16"/>
          <w:b w:val="0"/>
          <w:bCs/>
          <w:sz w:val="24"/>
        </w:rPr>
        <w:t>ю</w:t>
      </w:r>
      <w:r w:rsidRPr="00F15FC5">
        <w:rPr>
          <w:rStyle w:val="FontStyle16"/>
          <w:b w:val="0"/>
          <w:bCs/>
          <w:sz w:val="24"/>
        </w:rPr>
        <w:t>щийся должен обладать следующими компетенциями:</w:t>
      </w:r>
    </w:p>
    <w:p w:rsidR="008A5FAF" w:rsidRDefault="008A5FAF" w:rsidP="00F15FC5">
      <w:pPr>
        <w:tabs>
          <w:tab w:val="left" w:pos="851"/>
        </w:tabs>
        <w:ind w:firstLine="0"/>
        <w:rPr>
          <w:rStyle w:val="FontStyle16"/>
          <w:b w:val="0"/>
          <w:bCs/>
          <w:sz w:val="24"/>
        </w:rPr>
      </w:pPr>
    </w:p>
    <w:tbl>
      <w:tblPr>
        <w:tblW w:w="5000" w:type="pct"/>
        <w:tblInd w:w="-8" w:type="dxa"/>
        <w:tblCellMar>
          <w:left w:w="0" w:type="dxa"/>
          <w:right w:w="0" w:type="dxa"/>
        </w:tblCellMar>
        <w:tblLook w:val="00A0"/>
      </w:tblPr>
      <w:tblGrid>
        <w:gridCol w:w="1667"/>
        <w:gridCol w:w="7848"/>
      </w:tblGrid>
      <w:tr w:rsidR="008A5FAF" w:rsidRPr="00C640B4" w:rsidTr="007548DE">
        <w:trPr>
          <w:trHeight w:val="615"/>
          <w:tblHeader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Default="008A5FAF" w:rsidP="003E6BE6">
            <w:pPr>
              <w:ind w:firstLine="0"/>
              <w:jc w:val="center"/>
            </w:pPr>
            <w:r w:rsidRPr="003E6BE6">
              <w:t xml:space="preserve">Структурный </w:t>
            </w:r>
            <w:r w:rsidRPr="003E6BE6">
              <w:br/>
              <w:t>элемент</w:t>
            </w:r>
          </w:p>
          <w:p w:rsidR="008A5FAF" w:rsidRPr="003E6BE6" w:rsidRDefault="008A5FAF" w:rsidP="003E6BE6">
            <w:pPr>
              <w:ind w:firstLine="0"/>
              <w:jc w:val="center"/>
            </w:pPr>
            <w:r w:rsidRPr="003E6BE6">
              <w:t>компетенции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C640B4" w:rsidRDefault="008A5FAF" w:rsidP="005C5F1A">
            <w:pPr>
              <w:ind w:firstLine="0"/>
              <w:jc w:val="center"/>
              <w:rPr>
                <w:highlight w:val="yellow"/>
              </w:rPr>
            </w:pPr>
            <w:r w:rsidRPr="003E6BE6">
              <w:rPr>
                <w:bCs/>
              </w:rPr>
              <w:t xml:space="preserve">Планируемые результаты обучения </w:t>
            </w:r>
          </w:p>
        </w:tc>
      </w:tr>
      <w:tr w:rsidR="008A5FAF" w:rsidRPr="00C640B4" w:rsidTr="007548DE">
        <w:trPr>
          <w:trHeight w:val="28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  <w:rPr>
                <w:highlight w:val="yellow"/>
              </w:rPr>
            </w:pPr>
            <w:r>
              <w:t>ППК-1</w:t>
            </w:r>
            <w:r w:rsidRPr="0026666C">
              <w:t xml:space="preserve"> Разрабатывать и вести классификаторы, табели и другие справочники по докуме</w:t>
            </w:r>
            <w:r w:rsidRPr="0026666C">
              <w:t>н</w:t>
            </w:r>
            <w:r w:rsidRPr="0026666C">
              <w:t>там организации</w:t>
            </w:r>
          </w:p>
        </w:tc>
      </w:tr>
      <w:tr w:rsidR="008A5FAF" w:rsidRPr="00C640B4" w:rsidTr="007548DE">
        <w:trPr>
          <w:trHeight w:val="227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 w:rsidRPr="003E6BE6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F21108">
            <w:pPr>
              <w:numPr>
                <w:ilvl w:val="0"/>
                <w:numId w:val="8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основные определения и понятия архивного дела;</w:t>
            </w:r>
          </w:p>
          <w:p w:rsidR="008A5FAF" w:rsidRPr="00B04950" w:rsidRDefault="008A5FAF" w:rsidP="00F21108">
            <w:pPr>
              <w:numPr>
                <w:ilvl w:val="0"/>
                <w:numId w:val="8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основные методы составления справочников;</w:t>
            </w:r>
          </w:p>
          <w:p w:rsidR="008A5FAF" w:rsidRPr="00B04950" w:rsidRDefault="008A5FAF" w:rsidP="00F21108">
            <w:pPr>
              <w:numPr>
                <w:ilvl w:val="0"/>
                <w:numId w:val="8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определения процессов разработки и ведения справочной документ</w:t>
            </w:r>
            <w:r w:rsidRPr="00B04950">
              <w:t>а</w:t>
            </w:r>
            <w:r w:rsidRPr="00B04950">
              <w:t>ции.</w:t>
            </w:r>
          </w:p>
        </w:tc>
      </w:tr>
      <w:tr w:rsidR="008A5FAF" w:rsidRPr="00C640B4" w:rsidTr="007548DE">
        <w:trPr>
          <w:trHeight w:val="260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 w:rsidRPr="003E6BE6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F21108">
            <w:pPr>
              <w:numPr>
                <w:ilvl w:val="0"/>
                <w:numId w:val="9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приобретать знания в области оформления справочной документации;</w:t>
            </w:r>
          </w:p>
          <w:p w:rsidR="008A5FAF" w:rsidRPr="00B04950" w:rsidRDefault="008A5FAF" w:rsidP="00F21108">
            <w:pPr>
              <w:numPr>
                <w:ilvl w:val="0"/>
                <w:numId w:val="9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применять знания в области составления и оформления справочной документации;</w:t>
            </w:r>
          </w:p>
          <w:p w:rsidR="008A5FAF" w:rsidRPr="00B04950" w:rsidRDefault="008A5FAF" w:rsidP="00F21108">
            <w:pPr>
              <w:numPr>
                <w:ilvl w:val="0"/>
                <w:numId w:val="9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разрабатывать и вести справочную документацию в соответствии с з</w:t>
            </w:r>
            <w:r w:rsidRPr="00B04950">
              <w:t>а</w:t>
            </w:r>
            <w:r w:rsidRPr="00B04950">
              <w:t>дачами предприятия.</w:t>
            </w:r>
          </w:p>
        </w:tc>
      </w:tr>
      <w:tr w:rsidR="008A5FAF" w:rsidRPr="00C640B4" w:rsidTr="007548DE">
        <w:trPr>
          <w:trHeight w:val="327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 w:rsidRPr="003E6BE6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F21108">
            <w:pPr>
              <w:numPr>
                <w:ilvl w:val="0"/>
                <w:numId w:val="10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методами составления и оформления документов;</w:t>
            </w:r>
          </w:p>
          <w:p w:rsidR="008A5FAF" w:rsidRPr="00B04950" w:rsidRDefault="008A5FAF" w:rsidP="00F21108">
            <w:pPr>
              <w:numPr>
                <w:ilvl w:val="0"/>
                <w:numId w:val="10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способами анализа и оценки справочной документации;</w:t>
            </w:r>
          </w:p>
          <w:p w:rsidR="008A5FAF" w:rsidRPr="00B04950" w:rsidRDefault="008A5FAF" w:rsidP="00F21108">
            <w:pPr>
              <w:numPr>
                <w:ilvl w:val="0"/>
                <w:numId w:val="10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способами совершенствования справочной документации в организ</w:t>
            </w:r>
            <w:r w:rsidRPr="00B04950">
              <w:t>а</w:t>
            </w:r>
            <w:r w:rsidRPr="00B04950">
              <w:t>ции.</w:t>
            </w:r>
          </w:p>
        </w:tc>
      </w:tr>
      <w:tr w:rsidR="008A5FAF" w:rsidRPr="00C640B4" w:rsidTr="007548DE">
        <w:trPr>
          <w:trHeight w:val="28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>
              <w:t>ППК-2</w:t>
            </w:r>
            <w:r w:rsidRPr="0026666C">
              <w:t xml:space="preserve"> Обеспечивать прием и рациональное размещение документов в архиве (в т.ч. д</w:t>
            </w:r>
            <w:r w:rsidRPr="0026666C">
              <w:t>о</w:t>
            </w:r>
            <w:r w:rsidRPr="0026666C">
              <w:t>кументов по личному составу)</w:t>
            </w:r>
          </w:p>
        </w:tc>
      </w:tr>
      <w:tr w:rsidR="008A5FAF" w:rsidRPr="00C640B4" w:rsidTr="007548DE">
        <w:trPr>
          <w:trHeight w:val="227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 w:rsidRPr="003E6BE6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F21108">
            <w:pPr>
              <w:numPr>
                <w:ilvl w:val="0"/>
                <w:numId w:val="11"/>
              </w:numPr>
              <w:tabs>
                <w:tab w:val="left" w:pos="326"/>
              </w:tabs>
              <w:ind w:left="42" w:hanging="42"/>
              <w:jc w:val="left"/>
            </w:pPr>
            <w:r w:rsidRPr="00B04950">
              <w:t>основные определения и понятия архивного дела;</w:t>
            </w:r>
          </w:p>
          <w:p w:rsidR="008A5FAF" w:rsidRPr="00B04950" w:rsidRDefault="008A5FAF" w:rsidP="00F21108">
            <w:pPr>
              <w:numPr>
                <w:ilvl w:val="0"/>
                <w:numId w:val="11"/>
              </w:numPr>
              <w:tabs>
                <w:tab w:val="left" w:pos="326"/>
              </w:tabs>
              <w:ind w:left="42" w:hanging="42"/>
              <w:jc w:val="left"/>
            </w:pPr>
            <w:r w:rsidRPr="00B04950">
              <w:t>основные методы приёма и размещения документов в архиве;</w:t>
            </w:r>
          </w:p>
          <w:p w:rsidR="008A5FAF" w:rsidRPr="00B04950" w:rsidRDefault="008A5FAF" w:rsidP="00F21108">
            <w:pPr>
              <w:numPr>
                <w:ilvl w:val="0"/>
                <w:numId w:val="11"/>
              </w:numPr>
              <w:tabs>
                <w:tab w:val="left" w:pos="326"/>
              </w:tabs>
              <w:ind w:left="42" w:hanging="42"/>
              <w:jc w:val="left"/>
            </w:pPr>
            <w:r w:rsidRPr="00B04950">
              <w:t>процесс приёма и передачи документов на хранение и размещение д</w:t>
            </w:r>
            <w:r w:rsidRPr="00B04950">
              <w:t>о</w:t>
            </w:r>
            <w:r w:rsidRPr="00B04950">
              <w:t>кументов в хранилище.</w:t>
            </w:r>
          </w:p>
        </w:tc>
      </w:tr>
      <w:tr w:rsidR="008A5FAF" w:rsidRPr="00C640B4" w:rsidTr="007548DE">
        <w:trPr>
          <w:trHeight w:val="260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 w:rsidRPr="003E6BE6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F21108">
            <w:pPr>
              <w:numPr>
                <w:ilvl w:val="0"/>
                <w:numId w:val="12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осуществлять прием документов в архив и их размещение в архив</w:t>
            </w:r>
            <w:r w:rsidRPr="00B04950">
              <w:t>о</w:t>
            </w:r>
            <w:r w:rsidRPr="00B04950">
              <w:t>хранилище;</w:t>
            </w:r>
          </w:p>
          <w:p w:rsidR="008A5FAF" w:rsidRPr="00B04950" w:rsidRDefault="008A5FAF" w:rsidP="00F21108">
            <w:pPr>
              <w:numPr>
                <w:ilvl w:val="0"/>
                <w:numId w:val="12"/>
              </w:numPr>
              <w:tabs>
                <w:tab w:val="left" w:pos="326"/>
              </w:tabs>
              <w:ind w:left="42" w:firstLine="0"/>
              <w:jc w:val="left"/>
            </w:pPr>
            <w:r>
              <w:t xml:space="preserve">оформлять размещение и приём </w:t>
            </w:r>
            <w:r w:rsidRPr="00B04950">
              <w:t>документов в хранилище;</w:t>
            </w:r>
          </w:p>
          <w:p w:rsidR="008A5FAF" w:rsidRPr="00B04950" w:rsidRDefault="008A5FAF" w:rsidP="00F21108">
            <w:pPr>
              <w:numPr>
                <w:ilvl w:val="0"/>
                <w:numId w:val="12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планировать и вести  комплектование архива и размещать документы в архиве.</w:t>
            </w:r>
          </w:p>
        </w:tc>
      </w:tr>
      <w:tr w:rsidR="008A5FAF" w:rsidRPr="008C76CD" w:rsidTr="007548DE">
        <w:trPr>
          <w:trHeight w:val="327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C5F1A">
            <w:pPr>
              <w:ind w:firstLine="0"/>
              <w:jc w:val="left"/>
            </w:pPr>
            <w:r w:rsidRPr="003E6BE6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Default="008A5FAF" w:rsidP="00F21108">
            <w:pPr>
              <w:numPr>
                <w:ilvl w:val="0"/>
                <w:numId w:val="13"/>
              </w:numPr>
              <w:tabs>
                <w:tab w:val="left" w:pos="326"/>
              </w:tabs>
              <w:ind w:left="42" w:firstLine="0"/>
              <w:jc w:val="left"/>
            </w:pPr>
            <w:r>
              <w:t xml:space="preserve">методами </w:t>
            </w:r>
            <w:r w:rsidRPr="0026666C">
              <w:t>приёма документов и организации хранения</w:t>
            </w:r>
            <w:r>
              <w:t>;</w:t>
            </w:r>
          </w:p>
          <w:p w:rsidR="008A5FAF" w:rsidRDefault="008A5FAF" w:rsidP="00F21108">
            <w:pPr>
              <w:numPr>
                <w:ilvl w:val="0"/>
                <w:numId w:val="13"/>
              </w:numPr>
              <w:tabs>
                <w:tab w:val="left" w:pos="326"/>
              </w:tabs>
              <w:ind w:left="42" w:firstLine="0"/>
              <w:jc w:val="left"/>
            </w:pPr>
            <w:r w:rsidRPr="0026666C">
              <w:t>способами анализа и оформления размещения документов в архиве</w:t>
            </w:r>
            <w:r>
              <w:t>;</w:t>
            </w:r>
          </w:p>
          <w:p w:rsidR="008A5FAF" w:rsidRPr="008C76CD" w:rsidRDefault="008A5FAF" w:rsidP="00F21108">
            <w:pPr>
              <w:numPr>
                <w:ilvl w:val="0"/>
                <w:numId w:val="13"/>
              </w:numPr>
              <w:tabs>
                <w:tab w:val="left" w:pos="326"/>
              </w:tabs>
              <w:ind w:left="42" w:firstLine="0"/>
              <w:jc w:val="left"/>
            </w:pPr>
            <w:r w:rsidRPr="0026666C">
              <w:t>способами совершенствования и рационального размещения докуме</w:t>
            </w:r>
            <w:r w:rsidRPr="0026666C">
              <w:t>н</w:t>
            </w:r>
            <w:r w:rsidRPr="0026666C">
              <w:t>тов в архиве</w:t>
            </w:r>
            <w:r>
              <w:t>,</w:t>
            </w:r>
          </w:p>
        </w:tc>
      </w:tr>
      <w:tr w:rsidR="008A5FAF" w:rsidRPr="00C640B4" w:rsidTr="007548DE">
        <w:trPr>
          <w:trHeight w:val="28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</w:pPr>
            <w:r>
              <w:t>ППК-3</w:t>
            </w:r>
            <w:r w:rsidRPr="0026666C">
              <w:t xml:space="preserve"> Обеспечивать учет и сохранность документов в архиве</w:t>
            </w:r>
          </w:p>
        </w:tc>
      </w:tr>
      <w:tr w:rsidR="008A5FAF" w:rsidRPr="00C640B4" w:rsidTr="007548DE">
        <w:trPr>
          <w:trHeight w:val="227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F2110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42" w:firstLine="0"/>
              <w:jc w:val="left"/>
            </w:pPr>
            <w:r w:rsidRPr="007548DE">
              <w:t>основные определения и понятия  архивного дела</w:t>
            </w:r>
            <w:r>
              <w:t>;</w:t>
            </w:r>
          </w:p>
          <w:p w:rsidR="008A5FAF" w:rsidRPr="007548DE" w:rsidRDefault="008A5FAF" w:rsidP="00F21108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42" w:firstLine="0"/>
              <w:jc w:val="left"/>
            </w:pPr>
            <w:r w:rsidRPr="007548DE">
              <w:t>основные методы сохранности документов в архиве</w:t>
            </w:r>
            <w:r>
              <w:t>;</w:t>
            </w:r>
          </w:p>
          <w:p w:rsidR="008A5FAF" w:rsidRPr="007548DE" w:rsidRDefault="008A5FAF" w:rsidP="00F21108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42" w:firstLine="0"/>
              <w:rPr>
                <w:sz w:val="24"/>
                <w:szCs w:val="24"/>
              </w:rPr>
            </w:pPr>
            <w:r w:rsidRPr="007548DE">
              <w:rPr>
                <w:sz w:val="24"/>
                <w:szCs w:val="24"/>
              </w:rPr>
              <w:t>правила хранения и учёта архивных  документов</w:t>
            </w:r>
            <w:r>
              <w:rPr>
                <w:sz w:val="24"/>
                <w:szCs w:val="24"/>
              </w:rPr>
              <w:t>.</w:t>
            </w:r>
            <w:r w:rsidRPr="007548DE">
              <w:rPr>
                <w:sz w:val="24"/>
                <w:szCs w:val="24"/>
              </w:rPr>
              <w:t xml:space="preserve"> </w:t>
            </w:r>
          </w:p>
        </w:tc>
      </w:tr>
      <w:tr w:rsidR="008A5FAF" w:rsidRPr="00C640B4" w:rsidTr="007548DE">
        <w:trPr>
          <w:trHeight w:val="260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Default="008A5FAF" w:rsidP="00F21108">
            <w:pPr>
              <w:numPr>
                <w:ilvl w:val="0"/>
                <w:numId w:val="14"/>
              </w:numPr>
              <w:tabs>
                <w:tab w:val="left" w:pos="42"/>
                <w:tab w:val="left" w:pos="356"/>
              </w:tabs>
              <w:ind w:left="42" w:hanging="42"/>
              <w:rPr>
                <w:i/>
              </w:rPr>
            </w:pPr>
            <w:r w:rsidRPr="0026666C">
              <w:t>создавать условия для оптимального хранения документов</w:t>
            </w:r>
            <w:r w:rsidRPr="004E3243">
              <w:t>;</w:t>
            </w:r>
          </w:p>
          <w:p w:rsidR="008A5FAF" w:rsidRPr="004E3243" w:rsidRDefault="008A5FAF" w:rsidP="00F21108">
            <w:pPr>
              <w:numPr>
                <w:ilvl w:val="0"/>
                <w:numId w:val="14"/>
              </w:numPr>
              <w:tabs>
                <w:tab w:val="left" w:pos="42"/>
                <w:tab w:val="left" w:pos="356"/>
              </w:tabs>
              <w:ind w:left="42" w:hanging="42"/>
            </w:pPr>
            <w:r w:rsidRPr="0026666C">
              <w:t>анализировать условия хранения и учёта документов</w:t>
            </w:r>
            <w:r>
              <w:t>;</w:t>
            </w:r>
          </w:p>
          <w:p w:rsidR="008A5FAF" w:rsidRPr="004E3243" w:rsidRDefault="008A5FAF" w:rsidP="00F21108">
            <w:pPr>
              <w:numPr>
                <w:ilvl w:val="0"/>
                <w:numId w:val="14"/>
              </w:numPr>
              <w:tabs>
                <w:tab w:val="left" w:pos="42"/>
                <w:tab w:val="left" w:pos="356"/>
              </w:tabs>
              <w:ind w:left="42" w:hanging="42"/>
            </w:pPr>
            <w:r w:rsidRPr="0026666C">
              <w:t>совершенствовать процессы учёта и сохранности документов в архиве</w:t>
            </w:r>
            <w:r>
              <w:t>.</w:t>
            </w:r>
          </w:p>
        </w:tc>
      </w:tr>
      <w:tr w:rsidR="008A5FAF" w:rsidRPr="00C640B4" w:rsidTr="007548DE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15"/>
              </w:numPr>
              <w:tabs>
                <w:tab w:val="left" w:pos="42"/>
                <w:tab w:val="left" w:pos="356"/>
              </w:tabs>
              <w:spacing w:after="0" w:line="240" w:lineRule="auto"/>
              <w:ind w:left="42" w:hanging="42"/>
            </w:pPr>
            <w:r w:rsidRPr="00ED21FD">
              <w:t>методами учёта и сохранности документов в архиве;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5"/>
              </w:numPr>
              <w:tabs>
                <w:tab w:val="left" w:pos="42"/>
                <w:tab w:val="left" w:pos="356"/>
              </w:tabs>
              <w:spacing w:after="0" w:line="240" w:lineRule="auto"/>
              <w:ind w:left="42" w:hanging="42"/>
              <w:rPr>
                <w:rFonts w:cs="Arial"/>
              </w:rPr>
            </w:pPr>
            <w:r w:rsidRPr="00ED21FD">
              <w:t>способами анализа и оценивания состояния документов в архиве;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5"/>
              </w:numPr>
              <w:tabs>
                <w:tab w:val="left" w:pos="42"/>
                <w:tab w:val="left" w:pos="356"/>
              </w:tabs>
              <w:spacing w:after="0" w:line="240" w:lineRule="auto"/>
              <w:ind w:left="42" w:hanging="42"/>
              <w:rPr>
                <w:rFonts w:cs="Arial"/>
              </w:rPr>
            </w:pPr>
            <w:r w:rsidRPr="00ED21FD">
              <w:t>технологией хранения документов.</w:t>
            </w:r>
          </w:p>
        </w:tc>
      </w:tr>
      <w:tr w:rsidR="008A5FAF" w:rsidRPr="007548DE" w:rsidTr="005944C6">
        <w:trPr>
          <w:trHeight w:val="28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8"/>
            </w:pPr>
            <w:r>
              <w:t>ПС</w:t>
            </w:r>
            <w:r w:rsidRPr="00FB0372">
              <w:t>К-1 Участвовать в работе по экспертизе ценности документов в соответствии с дейс</w:t>
            </w:r>
            <w:r w:rsidRPr="00FB0372">
              <w:t>т</w:t>
            </w:r>
            <w:r w:rsidRPr="00FB0372">
              <w:t>вующими законодательными актами и нормативами</w:t>
            </w:r>
          </w:p>
        </w:tc>
      </w:tr>
      <w:tr w:rsidR="008A5FAF" w:rsidRPr="007548DE" w:rsidTr="005944C6">
        <w:trPr>
          <w:trHeight w:val="227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F21108">
            <w:pPr>
              <w:widowControl/>
              <w:numPr>
                <w:ilvl w:val="0"/>
                <w:numId w:val="16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42" w:firstLine="0"/>
              <w:jc w:val="left"/>
            </w:pPr>
            <w:r w:rsidRPr="007548DE">
              <w:t>основные определения и понятия  архивного дела</w:t>
            </w:r>
            <w:r>
              <w:t>;</w:t>
            </w:r>
          </w:p>
          <w:p w:rsidR="008A5FAF" w:rsidRPr="007548DE" w:rsidRDefault="008A5FAF" w:rsidP="00F21108">
            <w:pPr>
              <w:widowControl/>
              <w:numPr>
                <w:ilvl w:val="0"/>
                <w:numId w:val="16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42" w:firstLine="0"/>
              <w:jc w:val="left"/>
            </w:pPr>
            <w:r w:rsidRPr="00A85C61">
              <w:rPr>
                <w:iCs/>
              </w:rPr>
              <w:t>роль, функции и задачи экспертизы ценности документов</w:t>
            </w:r>
            <w:r>
              <w:t>;</w:t>
            </w:r>
          </w:p>
          <w:p w:rsidR="008A5FAF" w:rsidRPr="007548DE" w:rsidRDefault="008A5FAF" w:rsidP="00F21108">
            <w:pPr>
              <w:pStyle w:val="FootnoteText"/>
              <w:numPr>
                <w:ilvl w:val="0"/>
                <w:numId w:val="16"/>
              </w:numPr>
              <w:tabs>
                <w:tab w:val="left" w:pos="0"/>
                <w:tab w:val="left" w:pos="356"/>
              </w:tabs>
              <w:ind w:left="42" w:firstLine="0"/>
              <w:rPr>
                <w:sz w:val="24"/>
                <w:szCs w:val="24"/>
              </w:rPr>
            </w:pPr>
            <w:r w:rsidRPr="00A85C61">
              <w:rPr>
                <w:iCs/>
                <w:sz w:val="24"/>
                <w:szCs w:val="24"/>
              </w:rPr>
              <w:t>законодательные и нормативные акты в области архивного дела</w:t>
            </w:r>
            <w:r>
              <w:rPr>
                <w:sz w:val="24"/>
                <w:szCs w:val="24"/>
              </w:rPr>
              <w:t>.</w:t>
            </w:r>
            <w:r w:rsidRPr="007548DE">
              <w:rPr>
                <w:sz w:val="24"/>
                <w:szCs w:val="24"/>
              </w:rPr>
              <w:t xml:space="preserve"> </w:t>
            </w:r>
          </w:p>
        </w:tc>
      </w:tr>
      <w:tr w:rsidR="008A5FAF" w:rsidRPr="004E3243" w:rsidTr="005944C6">
        <w:trPr>
          <w:trHeight w:val="260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Default="008A5FAF" w:rsidP="00F21108">
            <w:pPr>
              <w:numPr>
                <w:ilvl w:val="0"/>
                <w:numId w:val="17"/>
              </w:numPr>
              <w:tabs>
                <w:tab w:val="left" w:pos="326"/>
                <w:tab w:val="left" w:pos="356"/>
              </w:tabs>
              <w:ind w:left="0" w:firstLine="42"/>
              <w:rPr>
                <w:i/>
              </w:rPr>
            </w:pPr>
            <w:r w:rsidRPr="00A85C61">
              <w:t>определять сроки хранения документов</w:t>
            </w:r>
            <w:r w:rsidRPr="004E3243">
              <w:t>;</w:t>
            </w:r>
          </w:p>
          <w:p w:rsidR="008A5FAF" w:rsidRPr="004E3243" w:rsidRDefault="008A5FAF" w:rsidP="00F21108">
            <w:pPr>
              <w:numPr>
                <w:ilvl w:val="0"/>
                <w:numId w:val="17"/>
              </w:numPr>
              <w:tabs>
                <w:tab w:val="left" w:pos="326"/>
                <w:tab w:val="left" w:pos="356"/>
              </w:tabs>
              <w:ind w:left="0" w:firstLine="42"/>
            </w:pPr>
            <w:r w:rsidRPr="00A85C61">
              <w:t>оформлять результаты экспертизы ценности документов</w:t>
            </w:r>
            <w:r>
              <w:t>;</w:t>
            </w:r>
          </w:p>
          <w:p w:rsidR="008A5FAF" w:rsidRPr="004E3243" w:rsidRDefault="008A5FAF" w:rsidP="00F21108">
            <w:pPr>
              <w:numPr>
                <w:ilvl w:val="0"/>
                <w:numId w:val="17"/>
              </w:numPr>
              <w:tabs>
                <w:tab w:val="left" w:pos="326"/>
                <w:tab w:val="left" w:pos="356"/>
              </w:tabs>
              <w:ind w:left="0" w:firstLine="42"/>
            </w:pPr>
            <w:r w:rsidRPr="00A85C61">
              <w:t>проводить экспертную оценку документов</w:t>
            </w:r>
            <w:r>
              <w:t>.</w:t>
            </w:r>
          </w:p>
        </w:tc>
      </w:tr>
      <w:tr w:rsidR="008A5FAF" w:rsidRPr="004E3243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способами оценивания значимости и практической ценности докуме</w:t>
            </w:r>
            <w:r w:rsidRPr="00ED21FD">
              <w:t>н</w:t>
            </w:r>
            <w:r w:rsidRPr="00ED21FD">
              <w:t>тов организации;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  <w:jc w:val="both"/>
              <w:rPr>
                <w:rFonts w:cs="Arial"/>
              </w:rPr>
            </w:pPr>
            <w:r w:rsidRPr="00ED21FD">
              <w:t>навыками и методиками обобщения результатов решения;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  <w:rPr>
                <w:rFonts w:cs="Arial"/>
              </w:rPr>
            </w:pPr>
            <w:r w:rsidRPr="00ED21FD">
              <w:t>навыками проведения экспертизы ценности документов.</w:t>
            </w:r>
          </w:p>
        </w:tc>
      </w:tr>
      <w:tr w:rsidR="008A5FAF" w:rsidRPr="004E3243" w:rsidTr="005944C6">
        <w:trPr>
          <w:trHeight w:val="1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944C6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</w:pPr>
            <w:r w:rsidRPr="00ED21FD">
              <w:t>ПСК-2 Организовывать использование архивных документов в научных, справочных и практических целях</w:t>
            </w:r>
          </w:p>
        </w:tc>
      </w:tr>
      <w:tr w:rsidR="008A5FAF" w:rsidRPr="007548DE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основные определения и понятия  архивного дела;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основные методы использования документов в архиве;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bCs/>
                <w:color w:val="000000"/>
              </w:rPr>
              <w:t>нормативные правовые акты, положения, инструкции, другие руков</w:t>
            </w:r>
            <w:r w:rsidRPr="00ED21FD">
              <w:rPr>
                <w:bCs/>
                <w:color w:val="000000"/>
              </w:rPr>
              <w:t>о</w:t>
            </w:r>
            <w:r w:rsidRPr="00ED21FD">
              <w:rPr>
                <w:bCs/>
                <w:color w:val="000000"/>
              </w:rPr>
              <w:t>дящие материалы и документы по использованию архивных документов</w:t>
            </w:r>
            <w:r w:rsidRPr="00ED21FD">
              <w:t xml:space="preserve">. </w:t>
            </w:r>
          </w:p>
        </w:tc>
      </w:tr>
      <w:tr w:rsidR="008A5FAF" w:rsidRPr="004E3243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осуществлять использование документов в архиве;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оформлять использование документов в архиве:;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организовывать использование документов в архиве.</w:t>
            </w:r>
          </w:p>
        </w:tc>
      </w:tr>
      <w:tr w:rsidR="008A5FAF" w:rsidRPr="004E3243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методами использования архивных документов;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организации использования документов в архиве;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технологией использования архивной документной информацией.</w:t>
            </w:r>
          </w:p>
        </w:tc>
      </w:tr>
      <w:tr w:rsidR="008A5FAF" w:rsidRPr="00A85C61" w:rsidTr="005944C6">
        <w:trPr>
          <w:trHeight w:val="1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944C6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</w:pPr>
            <w:r w:rsidRPr="00ED21FD">
              <w:t>ПК-13 Выявлять и формировать культурные потребности различных социальных групп</w:t>
            </w:r>
          </w:p>
        </w:tc>
      </w:tr>
      <w:tr w:rsidR="008A5FAF" w:rsidRPr="005944C6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270703" w:rsidRDefault="008A5FAF" w:rsidP="00F21108">
            <w:pPr>
              <w:numPr>
                <w:ilvl w:val="0"/>
                <w:numId w:val="22"/>
              </w:numPr>
              <w:tabs>
                <w:tab w:val="left" w:pos="468"/>
              </w:tabs>
              <w:ind w:left="42"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</w:t>
            </w:r>
            <w:r w:rsidRPr="00270703">
              <w:rPr>
                <w:color w:val="000000"/>
                <w:sz w:val="23"/>
                <w:szCs w:val="23"/>
              </w:rPr>
              <w:t>оциальн</w:t>
            </w:r>
            <w:r>
              <w:rPr>
                <w:color w:val="000000"/>
                <w:sz w:val="23"/>
                <w:szCs w:val="23"/>
              </w:rPr>
              <w:t>ую</w:t>
            </w:r>
            <w:r w:rsidRPr="00270703">
              <w:rPr>
                <w:color w:val="000000"/>
                <w:sz w:val="23"/>
                <w:szCs w:val="23"/>
              </w:rPr>
              <w:t xml:space="preserve"> структур</w:t>
            </w:r>
            <w:r>
              <w:rPr>
                <w:color w:val="000000"/>
                <w:sz w:val="23"/>
                <w:szCs w:val="23"/>
              </w:rPr>
              <w:t>у</w:t>
            </w:r>
            <w:r w:rsidRPr="00270703">
              <w:rPr>
                <w:color w:val="000000"/>
                <w:sz w:val="23"/>
                <w:szCs w:val="23"/>
              </w:rPr>
              <w:t xml:space="preserve">, </w:t>
            </w:r>
            <w:r>
              <w:rPr>
                <w:color w:val="000000"/>
                <w:sz w:val="23"/>
                <w:szCs w:val="23"/>
              </w:rPr>
              <w:t>основные</w:t>
            </w:r>
            <w:r w:rsidRPr="00270703">
              <w:rPr>
                <w:color w:val="000000"/>
                <w:sz w:val="23"/>
                <w:szCs w:val="23"/>
              </w:rPr>
              <w:t xml:space="preserve"> социаль</w:t>
            </w:r>
            <w:r>
              <w:rPr>
                <w:color w:val="000000"/>
                <w:sz w:val="23"/>
                <w:szCs w:val="23"/>
              </w:rPr>
              <w:t>ные</w:t>
            </w:r>
            <w:r w:rsidRPr="00270703">
              <w:rPr>
                <w:color w:val="000000"/>
                <w:sz w:val="23"/>
                <w:szCs w:val="23"/>
              </w:rPr>
              <w:t xml:space="preserve"> институт</w:t>
            </w:r>
            <w:r>
              <w:rPr>
                <w:color w:val="000000"/>
                <w:sz w:val="23"/>
                <w:szCs w:val="23"/>
              </w:rPr>
              <w:t>ы</w:t>
            </w:r>
            <w:r w:rsidRPr="00270703">
              <w:rPr>
                <w:color w:val="000000"/>
                <w:sz w:val="23"/>
                <w:szCs w:val="23"/>
              </w:rPr>
              <w:t xml:space="preserve"> обще</w:t>
            </w:r>
            <w:r>
              <w:rPr>
                <w:color w:val="000000"/>
                <w:sz w:val="23"/>
                <w:szCs w:val="23"/>
              </w:rPr>
              <w:t>ства,</w:t>
            </w:r>
            <w:r w:rsidRPr="00270703">
              <w:rPr>
                <w:color w:val="000000"/>
                <w:sz w:val="23"/>
                <w:szCs w:val="23"/>
              </w:rPr>
              <w:t xml:space="preserve"> с</w:t>
            </w:r>
            <w:r w:rsidRPr="00270703">
              <w:rPr>
                <w:color w:val="000000"/>
                <w:sz w:val="23"/>
                <w:szCs w:val="23"/>
              </w:rPr>
              <w:t>о</w:t>
            </w:r>
            <w:r w:rsidRPr="00270703">
              <w:rPr>
                <w:color w:val="000000"/>
                <w:sz w:val="23"/>
                <w:szCs w:val="23"/>
              </w:rPr>
              <w:t>вре</w:t>
            </w:r>
            <w:r>
              <w:rPr>
                <w:color w:val="000000"/>
                <w:sz w:val="23"/>
                <w:szCs w:val="23"/>
              </w:rPr>
              <w:t>менные</w:t>
            </w:r>
            <w:r w:rsidRPr="00270703">
              <w:rPr>
                <w:color w:val="000000"/>
                <w:sz w:val="23"/>
                <w:szCs w:val="23"/>
              </w:rPr>
              <w:t xml:space="preserve"> политиче</w:t>
            </w:r>
            <w:r>
              <w:rPr>
                <w:color w:val="000000"/>
                <w:sz w:val="23"/>
                <w:szCs w:val="23"/>
              </w:rPr>
              <w:t>ские и социальные</w:t>
            </w:r>
            <w:r w:rsidRPr="00270703">
              <w:rPr>
                <w:color w:val="000000"/>
                <w:sz w:val="23"/>
                <w:szCs w:val="23"/>
              </w:rPr>
              <w:t xml:space="preserve"> процес</w:t>
            </w:r>
            <w:r>
              <w:rPr>
                <w:color w:val="000000"/>
                <w:sz w:val="23"/>
                <w:szCs w:val="23"/>
              </w:rPr>
              <w:t>сы</w:t>
            </w:r>
            <w:r w:rsidRPr="00270703">
              <w:rPr>
                <w:color w:val="000000"/>
                <w:sz w:val="23"/>
                <w:szCs w:val="23"/>
              </w:rPr>
              <w:t xml:space="preserve"> в России и мире</w:t>
            </w:r>
            <w:r>
              <w:rPr>
                <w:color w:val="000000"/>
                <w:sz w:val="23"/>
                <w:szCs w:val="23"/>
              </w:rPr>
              <w:t>, актуал</w:t>
            </w:r>
            <w:r>
              <w:rPr>
                <w:color w:val="000000"/>
                <w:sz w:val="23"/>
                <w:szCs w:val="23"/>
              </w:rPr>
              <w:t>ь</w:t>
            </w:r>
            <w:r>
              <w:rPr>
                <w:color w:val="000000"/>
                <w:sz w:val="23"/>
                <w:szCs w:val="23"/>
              </w:rPr>
              <w:t>ные тенденции развития общества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color w:val="000000"/>
              </w:rPr>
              <w:t>социальное взаимодействие, нормы и ценности демократической кул</w:t>
            </w:r>
            <w:r w:rsidRPr="00ED21FD">
              <w:rPr>
                <w:color w:val="000000"/>
              </w:rPr>
              <w:t>ь</w:t>
            </w:r>
            <w:r w:rsidRPr="00ED21FD">
              <w:rPr>
                <w:color w:val="000000"/>
              </w:rPr>
              <w:t>туры</w:t>
            </w:r>
            <w:r w:rsidRPr="00ED21FD">
              <w:t>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iCs/>
              </w:rPr>
              <w:t>методы</w:t>
            </w:r>
            <w:r w:rsidRPr="00ED21FD">
              <w:rPr>
                <w:color w:val="000000"/>
                <w:sz w:val="23"/>
                <w:szCs w:val="23"/>
              </w:rPr>
              <w:t xml:space="preserve"> управления и организации работы социальных структур.</w:t>
            </w:r>
          </w:p>
        </w:tc>
      </w:tr>
      <w:tr w:rsidR="008A5FAF" w:rsidRPr="005944C6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color w:val="000000"/>
                <w:sz w:val="23"/>
                <w:szCs w:val="23"/>
              </w:rPr>
              <w:t xml:space="preserve">использовать социально – политические знания для </w:t>
            </w:r>
            <w:r w:rsidRPr="00ED21FD">
              <w:t>формирования кул</w:t>
            </w:r>
            <w:r w:rsidRPr="00ED21FD">
              <w:t>ь</w:t>
            </w:r>
            <w:r w:rsidRPr="00ED21FD">
              <w:t>турных потребностей общества;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планировать и организовывать работу по формированию культурных потребностей общества в ретроспективной информации;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осуществлять взаимодействие с другими социальными институтами для формирования культурных потребностей различных социальных групп.</w:t>
            </w:r>
          </w:p>
        </w:tc>
      </w:tr>
      <w:tr w:rsidR="008A5FAF" w:rsidRPr="005944C6" w:rsidTr="005944C6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944C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методами организации работы в интересах пользователей;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 xml:space="preserve">навыками проведения </w:t>
            </w:r>
            <w:r w:rsidRPr="00ED21FD">
              <w:rPr>
                <w:color w:val="000000"/>
                <w:sz w:val="23"/>
                <w:szCs w:val="23"/>
              </w:rPr>
              <w:t xml:space="preserve"> социологических исследований как инструмента познания общества</w:t>
            </w:r>
            <w:r w:rsidRPr="00ED21FD">
              <w:t>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формирования культурных потребностей общества.</w:t>
            </w:r>
          </w:p>
        </w:tc>
      </w:tr>
      <w:tr w:rsidR="008A5FAF" w:rsidRPr="00A85C61" w:rsidTr="00F95813">
        <w:trPr>
          <w:trHeight w:val="16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95813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</w:pPr>
            <w:r w:rsidRPr="00ED21FD">
              <w:t>ПК-14 Разрабатывать и реализовывать культурно-просветительские программы</w:t>
            </w:r>
          </w:p>
        </w:tc>
      </w:tr>
      <w:tr w:rsidR="008A5FAF" w:rsidRPr="005944C6" w:rsidTr="00F95813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F95813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 xml:space="preserve">способы получения информации; 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методику составления культурно-просветительских программ;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условия и способы реализации культурно-просветительских программ</w:t>
            </w:r>
            <w:r w:rsidRPr="00ED21FD">
              <w:rPr>
                <w:color w:val="000000"/>
                <w:sz w:val="23"/>
                <w:szCs w:val="23"/>
              </w:rPr>
              <w:t>.</w:t>
            </w:r>
          </w:p>
        </w:tc>
      </w:tr>
      <w:tr w:rsidR="008A5FAF" w:rsidRPr="005944C6" w:rsidTr="00F95813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F95813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0" w:firstLine="0"/>
            </w:pPr>
            <w:r w:rsidRPr="00ED21FD">
              <w:t>анализировать и совершенствовать программы при их разработке и реализации;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0" w:firstLine="0"/>
            </w:pPr>
            <w:r w:rsidRPr="00ED21FD">
              <w:rPr>
                <w:color w:val="000000"/>
                <w:sz w:val="23"/>
                <w:szCs w:val="23"/>
              </w:rPr>
              <w:t>находить, систематизировать, перерабатывать информацию из различных источников</w:t>
            </w:r>
            <w:r w:rsidRPr="00ED21FD">
              <w:t>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0" w:firstLine="0"/>
            </w:pPr>
            <w:r w:rsidRPr="00ED21FD">
              <w:rPr>
                <w:color w:val="000000"/>
                <w:sz w:val="23"/>
                <w:szCs w:val="23"/>
              </w:rPr>
              <w:t>разрабатывать культурно-просветительские программы, предлагать пути их реализации</w:t>
            </w:r>
            <w:r w:rsidRPr="00ED21FD">
              <w:t>.</w:t>
            </w:r>
          </w:p>
        </w:tc>
      </w:tr>
      <w:tr w:rsidR="008A5FAF" w:rsidRPr="005944C6" w:rsidTr="00F95813">
        <w:trPr>
          <w:trHeight w:val="165"/>
        </w:trPr>
        <w:tc>
          <w:tcPr>
            <w:tcW w:w="8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F95813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41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методами разработки программ;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составления и внедрения программ.;</w:t>
            </w:r>
          </w:p>
          <w:p w:rsidR="008A5FAF" w:rsidRPr="00ED21FD" w:rsidRDefault="008A5FAF" w:rsidP="00F21108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проектирования и реализации культурно-просветительских программ для различных социальных групп.</w:t>
            </w:r>
          </w:p>
        </w:tc>
      </w:tr>
    </w:tbl>
    <w:p w:rsidR="008A5FAF" w:rsidRDefault="008A5FAF" w:rsidP="00B662AA">
      <w:pPr>
        <w:ind w:firstLine="0"/>
      </w:pPr>
    </w:p>
    <w:p w:rsidR="008A5FAF" w:rsidRDefault="008A5FAF" w:rsidP="00771244">
      <w:pPr>
        <w:ind w:firstLine="0"/>
      </w:pPr>
    </w:p>
    <w:p w:rsidR="008A5FAF" w:rsidRDefault="008A5FAF" w:rsidP="00B662AA">
      <w:pPr>
        <w:ind w:firstLine="0"/>
      </w:pPr>
    </w:p>
    <w:p w:rsidR="008A5FAF" w:rsidRPr="00951970" w:rsidRDefault="008A5FAF" w:rsidP="00951970">
      <w:pPr>
        <w:sectPr w:rsidR="008A5FAF" w:rsidRPr="00951970" w:rsidSect="00951970">
          <w:footerReference w:type="even" r:id="rId10"/>
          <w:footerReference w:type="default" r:id="rId11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A5FAF" w:rsidRPr="00771244" w:rsidRDefault="008A5FAF" w:rsidP="00D21C33">
      <w:pPr>
        <w:pStyle w:val="Heading1"/>
        <w:rPr>
          <w:rStyle w:val="FontStyle18"/>
          <w:b/>
          <w:bCs/>
          <w:i/>
          <w:sz w:val="24"/>
          <w:szCs w:val="24"/>
        </w:rPr>
      </w:pPr>
      <w:r w:rsidRPr="00C17915">
        <w:rPr>
          <w:rStyle w:val="FontStyle18"/>
          <w:b/>
          <w:bCs/>
          <w:sz w:val="24"/>
          <w:szCs w:val="24"/>
        </w:rPr>
        <w:t xml:space="preserve">4 Структура и содержание дисциплины </w:t>
      </w:r>
    </w:p>
    <w:p w:rsidR="008A5FAF" w:rsidRPr="00EC53A8" w:rsidRDefault="008A5FAF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C17915">
        <w:rPr>
          <w:rStyle w:val="FontStyle18"/>
          <w:b w:val="0"/>
          <w:bCs/>
          <w:sz w:val="24"/>
        </w:rPr>
        <w:t xml:space="preserve">Общая трудоемкость дисциплины составляет </w:t>
      </w:r>
      <w:r>
        <w:rPr>
          <w:rStyle w:val="FontStyle18"/>
          <w:b w:val="0"/>
          <w:bCs/>
          <w:sz w:val="24"/>
        </w:rPr>
        <w:t xml:space="preserve">4зачетных </w:t>
      </w:r>
      <w:r w:rsidRPr="00C17915">
        <w:rPr>
          <w:rStyle w:val="FontStyle18"/>
          <w:b w:val="0"/>
          <w:bCs/>
          <w:sz w:val="24"/>
        </w:rPr>
        <w:t xml:space="preserve">единиц </w:t>
      </w:r>
      <w:r>
        <w:rPr>
          <w:rStyle w:val="FontStyle18"/>
          <w:b w:val="0"/>
          <w:bCs/>
          <w:sz w:val="24"/>
        </w:rPr>
        <w:t>144</w:t>
      </w:r>
      <w:r w:rsidRPr="00C17915">
        <w:rPr>
          <w:rStyle w:val="FontStyle18"/>
          <w:b w:val="0"/>
          <w:bCs/>
          <w:sz w:val="24"/>
        </w:rPr>
        <w:t xml:space="preserve"> </w:t>
      </w:r>
      <w:r w:rsidRPr="00EC53A8">
        <w:rPr>
          <w:rStyle w:val="FontStyle18"/>
          <w:b w:val="0"/>
          <w:bCs/>
          <w:sz w:val="24"/>
        </w:rPr>
        <w:t>акад. часов, в том числе:</w:t>
      </w:r>
    </w:p>
    <w:p w:rsidR="008A5FAF" w:rsidRPr="00EC53A8" w:rsidRDefault="008A5FAF" w:rsidP="00EF48C1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EC53A8">
        <w:rPr>
          <w:rStyle w:val="FontStyle18"/>
          <w:b w:val="0"/>
          <w:bCs/>
          <w:sz w:val="24"/>
        </w:rPr>
        <w:t>–</w:t>
      </w:r>
      <w:r w:rsidRPr="00EC53A8">
        <w:rPr>
          <w:rStyle w:val="FontStyle18"/>
          <w:b w:val="0"/>
          <w:bCs/>
          <w:sz w:val="24"/>
        </w:rPr>
        <w:tab/>
        <w:t xml:space="preserve">контактная работа – </w:t>
      </w:r>
      <w:r>
        <w:rPr>
          <w:rStyle w:val="FontStyle18"/>
          <w:b w:val="0"/>
          <w:bCs/>
          <w:sz w:val="24"/>
        </w:rPr>
        <w:t>51,1</w:t>
      </w:r>
      <w:r w:rsidRPr="00EC53A8">
        <w:rPr>
          <w:rStyle w:val="FontStyle18"/>
          <w:b w:val="0"/>
          <w:bCs/>
          <w:sz w:val="24"/>
        </w:rPr>
        <w:t xml:space="preserve"> акад. часов:</w:t>
      </w:r>
    </w:p>
    <w:p w:rsidR="008A5FAF" w:rsidRPr="00EC53A8" w:rsidRDefault="008A5FA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C53A8">
        <w:rPr>
          <w:rStyle w:val="FontStyle18"/>
          <w:b w:val="0"/>
          <w:bCs/>
          <w:sz w:val="24"/>
        </w:rPr>
        <w:tab/>
        <w:t>–</w:t>
      </w:r>
      <w:r w:rsidRPr="00EC53A8">
        <w:rPr>
          <w:rStyle w:val="FontStyle18"/>
          <w:b w:val="0"/>
          <w:bCs/>
          <w:sz w:val="24"/>
        </w:rPr>
        <w:tab/>
        <w:t>аудиторная – 48 акад. часов;</w:t>
      </w:r>
    </w:p>
    <w:p w:rsidR="008A5FAF" w:rsidRPr="00EC53A8" w:rsidRDefault="008A5FA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C53A8">
        <w:rPr>
          <w:rStyle w:val="FontStyle18"/>
          <w:b w:val="0"/>
          <w:bCs/>
          <w:sz w:val="24"/>
        </w:rPr>
        <w:tab/>
        <w:t>–</w:t>
      </w:r>
      <w:r w:rsidRPr="00EC53A8">
        <w:rPr>
          <w:rStyle w:val="FontStyle18"/>
          <w:b w:val="0"/>
          <w:bCs/>
          <w:sz w:val="24"/>
        </w:rPr>
        <w:tab/>
      </w:r>
      <w:r>
        <w:rPr>
          <w:rStyle w:val="FontStyle18"/>
          <w:b w:val="0"/>
          <w:bCs/>
          <w:sz w:val="24"/>
        </w:rPr>
        <w:t>ВНКР – 3,1</w:t>
      </w:r>
      <w:r w:rsidRPr="00EC53A8">
        <w:rPr>
          <w:rStyle w:val="FontStyle18"/>
          <w:b w:val="0"/>
          <w:bCs/>
          <w:sz w:val="24"/>
        </w:rPr>
        <w:t xml:space="preserve"> акад. часов </w:t>
      </w:r>
    </w:p>
    <w:p w:rsidR="008A5FAF" w:rsidRDefault="008A5FA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 w:rsidRPr="00EC53A8">
        <w:rPr>
          <w:rStyle w:val="FontStyle18"/>
          <w:b w:val="0"/>
          <w:bCs/>
          <w:sz w:val="24"/>
        </w:rPr>
        <w:t>–</w:t>
      </w:r>
      <w:r w:rsidRPr="00EC53A8">
        <w:rPr>
          <w:rStyle w:val="FontStyle18"/>
          <w:b w:val="0"/>
          <w:bCs/>
          <w:sz w:val="24"/>
        </w:rPr>
        <w:tab/>
        <w:t>самостоятельная работа – _</w:t>
      </w:r>
      <w:r>
        <w:rPr>
          <w:rStyle w:val="FontStyle18"/>
          <w:b w:val="0"/>
          <w:bCs/>
          <w:sz w:val="24"/>
        </w:rPr>
        <w:t>57,2</w:t>
      </w:r>
      <w:r w:rsidRPr="00EC53A8">
        <w:rPr>
          <w:rStyle w:val="FontStyle18"/>
          <w:b w:val="0"/>
          <w:bCs/>
          <w:sz w:val="24"/>
        </w:rPr>
        <w:t xml:space="preserve"> акад. часов;</w:t>
      </w:r>
    </w:p>
    <w:p w:rsidR="008A5FAF" w:rsidRPr="00C17915" w:rsidRDefault="008A5FAF" w:rsidP="003267AD">
      <w:pPr>
        <w:tabs>
          <w:tab w:val="left" w:pos="851"/>
          <w:tab w:val="left" w:pos="1134"/>
        </w:tabs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t>Подготовка в экзамену – 35,7</w:t>
      </w:r>
    </w:p>
    <w:p w:rsidR="008A5FAF" w:rsidRPr="00D17066" w:rsidRDefault="008A5FAF" w:rsidP="00396240">
      <w:pPr>
        <w:tabs>
          <w:tab w:val="left" w:pos="851"/>
        </w:tabs>
        <w:ind w:firstLine="0"/>
        <w:rPr>
          <w:rStyle w:val="FontStyle18"/>
          <w:b w:val="0"/>
          <w:bCs/>
          <w:i/>
          <w:color w:val="C00000"/>
          <w:sz w:val="24"/>
        </w:rPr>
      </w:pPr>
    </w:p>
    <w:p w:rsidR="008A5FAF" w:rsidRPr="00C17915" w:rsidRDefault="008A5FAF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906"/>
        <w:gridCol w:w="1102"/>
        <w:gridCol w:w="1168"/>
        <w:gridCol w:w="3274"/>
        <w:gridCol w:w="3075"/>
        <w:gridCol w:w="1174"/>
      </w:tblGrid>
      <w:tr w:rsidR="008A5FAF" w:rsidRPr="00C17915" w:rsidTr="00647AAA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8A5FAF" w:rsidRPr="00C17915" w:rsidRDefault="008A5FA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Раздел/ тема</w:t>
            </w:r>
          </w:p>
          <w:p w:rsidR="008A5FAF" w:rsidRPr="00C17915" w:rsidRDefault="008A5FAF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ascii="Times New Roman" w:hAnsi="Times New Roman" w:cs="Georgia"/>
                <w:sz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8A5FAF" w:rsidRPr="00C17915" w:rsidRDefault="008A5FAF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/>
                <w:sz w:val="24"/>
              </w:rPr>
            </w:pPr>
            <w:r w:rsidRPr="00C17915">
              <w:rPr>
                <w:rStyle w:val="FontStyle25"/>
                <w:i w:val="0"/>
                <w:iCs/>
                <w:sz w:val="24"/>
              </w:rPr>
              <w:t>Семестр</w:t>
            </w:r>
          </w:p>
        </w:tc>
        <w:tc>
          <w:tcPr>
            <w:tcW w:w="636" w:type="pct"/>
            <w:gridSpan w:val="2"/>
            <w:vAlign w:val="center"/>
          </w:tcPr>
          <w:p w:rsidR="008A5FAF" w:rsidRDefault="008A5FAF" w:rsidP="00A50A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C53A8">
              <w:rPr>
                <w:rStyle w:val="FontStyle31"/>
                <w:rFonts w:ascii="Times New Roman" w:hAnsi="Times New Roman" w:cs="Georgia"/>
                <w:sz w:val="24"/>
              </w:rPr>
              <w:t xml:space="preserve">Аудиторная </w:t>
            </w:r>
          </w:p>
          <w:p w:rsidR="008A5FAF" w:rsidRPr="005E7F37" w:rsidRDefault="008A5FAF" w:rsidP="00A50AB4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C53A8">
              <w:rPr>
                <w:rStyle w:val="FontStyle31"/>
                <w:rFonts w:ascii="Times New Roman" w:hAnsi="Times New Roman" w:cs="Georgia"/>
                <w:sz w:val="24"/>
              </w:rPr>
              <w:t xml:space="preserve">контактная работа </w:t>
            </w:r>
            <w:r w:rsidRPr="00EC53A8">
              <w:rPr>
                <w:rStyle w:val="FontStyle31"/>
                <w:rFonts w:ascii="Times New Roman" w:hAnsi="Times New Roman" w:cs="Georgia"/>
                <w:sz w:val="24"/>
              </w:rPr>
              <w:br/>
              <w:t>(в акад. часах)</w:t>
            </w:r>
          </w:p>
        </w:tc>
        <w:tc>
          <w:tcPr>
            <w:tcW w:w="370" w:type="pct"/>
            <w:vMerge w:val="restart"/>
            <w:textDirection w:val="btLr"/>
            <w:vAlign w:val="center"/>
          </w:tcPr>
          <w:p w:rsidR="008A5FAF" w:rsidRPr="00EC53A8" w:rsidRDefault="008A5FAF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EC53A8">
              <w:rPr>
                <w:rStyle w:val="FontStyle20"/>
                <w:rFonts w:ascii="Times New Roman" w:hAnsi="Times New Roman" w:cs="Georgia"/>
                <w:sz w:val="24"/>
              </w:rPr>
              <w:t>Самостоятельная работа (в акад. часах)</w:t>
            </w:r>
          </w:p>
        </w:tc>
        <w:tc>
          <w:tcPr>
            <w:tcW w:w="1037" w:type="pct"/>
            <w:vMerge w:val="restart"/>
            <w:vAlign w:val="center"/>
          </w:tcPr>
          <w:p w:rsidR="008A5FAF" w:rsidRDefault="008A5FAF" w:rsidP="00A50AB4">
            <w:pPr>
              <w:pStyle w:val="Style8"/>
              <w:widowControl/>
              <w:ind w:left="-40" w:firstLine="0"/>
              <w:jc w:val="center"/>
              <w:rPr>
                <w:rStyle w:val="FontStyle20"/>
                <w:rFonts w:ascii="Times New Roman" w:hAnsi="Times New Roman" w:cs="Georgia"/>
                <w:sz w:val="24"/>
              </w:rPr>
            </w:pPr>
            <w:r w:rsidRPr="00EC53A8">
              <w:rPr>
                <w:rStyle w:val="FontStyle20"/>
                <w:rFonts w:ascii="Times New Roman" w:hAnsi="Times New Roman" w:cs="Georgia"/>
                <w:sz w:val="24"/>
              </w:rPr>
              <w:t xml:space="preserve">Вид самостоятельной </w:t>
            </w:r>
          </w:p>
          <w:p w:rsidR="008A5FAF" w:rsidRPr="00EC53A8" w:rsidRDefault="008A5FAF" w:rsidP="00A50AB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C53A8">
              <w:rPr>
                <w:rStyle w:val="FontStyle20"/>
                <w:rFonts w:ascii="Times New Roman" w:hAnsi="Times New Roman" w:cs="Georgia"/>
                <w:sz w:val="24"/>
              </w:rPr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8A5FAF" w:rsidRDefault="008A5FAF" w:rsidP="00A50AB4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EC53A8">
              <w:rPr>
                <w:rStyle w:val="FontStyle31"/>
                <w:rFonts w:ascii="Times New Roman" w:hAnsi="Times New Roman" w:cs="Georgia"/>
                <w:sz w:val="24"/>
              </w:rPr>
              <w:t>Форма текущего контроля успеваемости и</w:t>
            </w:r>
          </w:p>
          <w:p w:rsidR="008A5FAF" w:rsidRPr="00C17915" w:rsidRDefault="008A5FAF" w:rsidP="00A50AB4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sz w:val="24"/>
              </w:rPr>
            </w:pPr>
            <w:r w:rsidRPr="00EC53A8">
              <w:rPr>
                <w:rStyle w:val="FontStyle31"/>
                <w:rFonts w:ascii="Times New Roman" w:hAnsi="Times New Roman" w:cs="Georgia"/>
                <w:sz w:val="24"/>
              </w:rPr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8A5FAF" w:rsidRDefault="008A5FAF" w:rsidP="00A50AB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cs="Georgia"/>
                <w:sz w:val="22"/>
                <w:szCs w:val="22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Код и структурный </w:t>
            </w:r>
          </w:p>
          <w:p w:rsidR="008A5FAF" w:rsidRDefault="008A5FAF" w:rsidP="00A50AB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cs="Georgia"/>
                <w:sz w:val="22"/>
                <w:szCs w:val="22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 xml:space="preserve">элемент </w:t>
            </w:r>
          </w:p>
          <w:p w:rsidR="008A5FAF" w:rsidRPr="00C17915" w:rsidRDefault="008A5FAF" w:rsidP="00A50AB4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Georgia"/>
                <w:sz w:val="24"/>
              </w:rPr>
            </w:pPr>
            <w:r w:rsidRPr="00C17915">
              <w:rPr>
                <w:rStyle w:val="FontStyle31"/>
                <w:rFonts w:cs="Georgia"/>
                <w:sz w:val="22"/>
                <w:szCs w:val="22"/>
              </w:rPr>
              <w:t>компетенции</w:t>
            </w:r>
          </w:p>
        </w:tc>
      </w:tr>
      <w:tr w:rsidR="008A5FAF" w:rsidRPr="00C17915" w:rsidTr="00647AAA">
        <w:trPr>
          <w:cantSplit/>
          <w:trHeight w:val="1134"/>
          <w:tblHeader/>
        </w:trPr>
        <w:tc>
          <w:tcPr>
            <w:tcW w:w="1425" w:type="pct"/>
            <w:vMerge/>
          </w:tcPr>
          <w:p w:rsidR="008A5FAF" w:rsidRPr="00C17915" w:rsidRDefault="008A5FAF" w:rsidP="00624F44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vMerge/>
          </w:tcPr>
          <w:p w:rsidR="008A5FAF" w:rsidRPr="00C17915" w:rsidRDefault="008A5FAF" w:rsidP="00624F44">
            <w:pPr>
              <w:pStyle w:val="Style14"/>
              <w:widowControl/>
              <w:jc w:val="center"/>
            </w:pPr>
          </w:p>
        </w:tc>
        <w:tc>
          <w:tcPr>
            <w:tcW w:w="287" w:type="pct"/>
            <w:textDirection w:val="btLr"/>
            <w:vAlign w:val="center"/>
          </w:tcPr>
          <w:p w:rsidR="008A5FAF" w:rsidRPr="00C17915" w:rsidRDefault="008A5FAF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  <w:p w:rsidR="008A5FAF" w:rsidRPr="00C17915" w:rsidRDefault="008A5FAF" w:rsidP="00647AAA">
            <w:pPr>
              <w:pStyle w:val="Style14"/>
              <w:widowControl/>
              <w:ind w:firstLine="0"/>
            </w:pPr>
          </w:p>
        </w:tc>
        <w:tc>
          <w:tcPr>
            <w:tcW w:w="349" w:type="pct"/>
            <w:textDirection w:val="btLr"/>
            <w:vAlign w:val="center"/>
          </w:tcPr>
          <w:p w:rsidR="008A5FAF" w:rsidRPr="00C17915" w:rsidRDefault="008A5FAF" w:rsidP="00B01B6B">
            <w:pPr>
              <w:pStyle w:val="Style14"/>
              <w:widowControl/>
              <w:ind w:firstLine="0"/>
              <w:jc w:val="center"/>
            </w:pPr>
            <w:r w:rsidRPr="00C17915">
              <w:t>практич. занятия</w:t>
            </w:r>
          </w:p>
        </w:tc>
        <w:tc>
          <w:tcPr>
            <w:tcW w:w="370" w:type="pct"/>
            <w:vMerge/>
            <w:textDirection w:val="btLr"/>
          </w:tcPr>
          <w:p w:rsidR="008A5FAF" w:rsidRPr="00C45CAB" w:rsidRDefault="008A5FAF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37" w:type="pct"/>
            <w:vMerge/>
            <w:textDirection w:val="btLr"/>
          </w:tcPr>
          <w:p w:rsidR="008A5FAF" w:rsidRPr="00C45CAB" w:rsidRDefault="008A5FAF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8A5FAF" w:rsidRPr="00C17915" w:rsidRDefault="008A5FAF" w:rsidP="00624F44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8A5FAF" w:rsidRPr="00C17915" w:rsidRDefault="008A5FAF" w:rsidP="00624F44">
            <w:pPr>
              <w:pStyle w:val="Style14"/>
              <w:widowControl/>
              <w:jc w:val="center"/>
            </w:pPr>
          </w:p>
        </w:tc>
      </w:tr>
      <w:tr w:rsidR="008A5FAF" w:rsidRPr="00C17915" w:rsidTr="00647AAA">
        <w:trPr>
          <w:trHeight w:val="489"/>
        </w:trPr>
        <w:tc>
          <w:tcPr>
            <w:tcW w:w="1425" w:type="pct"/>
          </w:tcPr>
          <w:p w:rsidR="008A5FAF" w:rsidRPr="00A50AB4" w:rsidRDefault="008A5FAF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A50AB4">
              <w:rPr>
                <w:b/>
              </w:rPr>
              <w:t>1. Раздел. Организация работы архива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7" w:type="pct"/>
          </w:tcPr>
          <w:p w:rsidR="008A5FAF" w:rsidRPr="00A50AB4" w:rsidRDefault="008A5FAF" w:rsidP="00647A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49" w:type="pct"/>
          </w:tcPr>
          <w:p w:rsidR="008A5FAF" w:rsidRPr="00A50AB4" w:rsidRDefault="008A5FAF" w:rsidP="00647AA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70" w:type="pct"/>
          </w:tcPr>
          <w:p w:rsidR="008A5FAF" w:rsidRPr="00A50AB4" w:rsidRDefault="008A5FAF" w:rsidP="00647AA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37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8A5FAF" w:rsidRPr="00C17915" w:rsidTr="00647AAA">
        <w:trPr>
          <w:trHeight w:val="422"/>
        </w:trPr>
        <w:tc>
          <w:tcPr>
            <w:tcW w:w="1425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</w:pPr>
            <w:r w:rsidRPr="00A50AB4">
              <w:t>1.1. Тема</w:t>
            </w:r>
            <w:r w:rsidRPr="0026666C">
              <w:t xml:space="preserve">  Архив в структуре организации. Нормативная база работы архива. Дол</w:t>
            </w:r>
            <w:r w:rsidRPr="0026666C">
              <w:t>ж</w:t>
            </w:r>
            <w:r w:rsidRPr="0026666C">
              <w:t>ностные обязанности архивариуса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4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10</w:t>
            </w:r>
          </w:p>
        </w:tc>
        <w:tc>
          <w:tcPr>
            <w:tcW w:w="1037" w:type="pct"/>
          </w:tcPr>
          <w:p w:rsidR="008A5FAF" w:rsidRPr="00A50AB4" w:rsidRDefault="008A5FAF" w:rsidP="0008296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50AB4">
              <w:rPr>
                <w:bCs/>
                <w:iCs/>
              </w:rPr>
              <w:t>Самостоятельное изучение учебной и научно</w:t>
            </w:r>
            <w:r>
              <w:rPr>
                <w:bCs/>
                <w:iCs/>
              </w:rPr>
              <w:t>й</w:t>
            </w:r>
            <w:r w:rsidRPr="00A50AB4">
              <w:rPr>
                <w:bCs/>
                <w:iCs/>
              </w:rPr>
              <w:t xml:space="preserve"> литерат</w:t>
            </w:r>
            <w:r w:rsidRPr="00A50AB4">
              <w:rPr>
                <w:bCs/>
                <w:iCs/>
              </w:rPr>
              <w:t>у</w:t>
            </w:r>
            <w:r w:rsidRPr="00A50AB4">
              <w:rPr>
                <w:bCs/>
                <w:iCs/>
              </w:rPr>
              <w:t>ры</w:t>
            </w:r>
            <w:r>
              <w:rPr>
                <w:bCs/>
                <w:iCs/>
              </w:rPr>
              <w:t>, нормативно-методических документов.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keepNext/>
              <w:ind w:left="102" w:hanging="15"/>
            </w:pPr>
            <w:r w:rsidRPr="0026666C">
              <w:t>Экспресс-опрос</w:t>
            </w:r>
          </w:p>
          <w:p w:rsidR="008A5FAF" w:rsidRPr="0026666C" w:rsidRDefault="008A5FAF" w:rsidP="00420ABC">
            <w:pPr>
              <w:keepNext/>
              <w:ind w:left="102" w:hanging="15"/>
            </w:pPr>
            <w:r w:rsidRPr="0026666C">
              <w:t>Домашнее задание</w:t>
            </w:r>
          </w:p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72" w:type="pct"/>
          </w:tcPr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ППК-1-3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ПСК-1, 2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17915" w:rsidTr="00647AAA">
        <w:trPr>
          <w:trHeight w:val="422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 xml:space="preserve"> Тема 1.2 Комплектование архива. Пров</w:t>
            </w:r>
            <w:r w:rsidRPr="0026666C">
              <w:t>е</w:t>
            </w:r>
            <w:r w:rsidRPr="0026666C">
              <w:t xml:space="preserve">дение экспертизы ценности документов. 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6</w:t>
            </w:r>
          </w:p>
        </w:tc>
        <w:tc>
          <w:tcPr>
            <w:tcW w:w="1037" w:type="pct"/>
          </w:tcPr>
          <w:p w:rsidR="008A5FAF" w:rsidRPr="00A50AB4" w:rsidRDefault="008A5FAF" w:rsidP="00420ABC">
            <w:pPr>
              <w:tabs>
                <w:tab w:val="left" w:pos="993"/>
              </w:tabs>
              <w:ind w:left="-41" w:firstLine="41"/>
              <w:rPr>
                <w:bCs/>
                <w:iCs/>
              </w:rPr>
            </w:pPr>
            <w:r w:rsidRPr="00A50AB4">
              <w:rPr>
                <w:bCs/>
                <w:iCs/>
              </w:rPr>
              <w:t>Поиск дополнительной и</w:t>
            </w:r>
            <w:r w:rsidRPr="00A50AB4">
              <w:rPr>
                <w:bCs/>
                <w:iCs/>
              </w:rPr>
              <w:t>н</w:t>
            </w:r>
            <w:r w:rsidRPr="00A50AB4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энци</w:t>
            </w:r>
            <w:r w:rsidRPr="00A50AB4">
              <w:rPr>
                <w:bCs/>
                <w:iCs/>
              </w:rPr>
              <w:t>к</w:t>
            </w:r>
            <w:r w:rsidRPr="00A50AB4">
              <w:rPr>
                <w:bCs/>
                <w:iCs/>
              </w:rPr>
              <w:t>лопедиями).</w:t>
            </w:r>
          </w:p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keepNext/>
              <w:ind w:left="102" w:hanging="15"/>
            </w:pPr>
            <w:r w:rsidRPr="0026666C">
              <w:t>Выступление на пр. зан</w:t>
            </w:r>
            <w:r w:rsidRPr="0026666C">
              <w:t>я</w:t>
            </w:r>
            <w:r w:rsidRPr="0026666C">
              <w:t>тии.</w:t>
            </w:r>
          </w:p>
          <w:p w:rsidR="008A5FAF" w:rsidRPr="0026666C" w:rsidRDefault="008A5FAF" w:rsidP="00420ABC">
            <w:pPr>
              <w:ind w:hanging="15"/>
            </w:pPr>
          </w:p>
        </w:tc>
        <w:tc>
          <w:tcPr>
            <w:tcW w:w="372" w:type="pct"/>
          </w:tcPr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ППК-1-3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ПСК-1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4657C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1.3 Подготовка дел для передачи в архив организации и приём дел в архив.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4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10</w:t>
            </w:r>
          </w:p>
        </w:tc>
        <w:tc>
          <w:tcPr>
            <w:tcW w:w="1037" w:type="pct"/>
          </w:tcPr>
          <w:p w:rsidR="008A5FAF" w:rsidRPr="00A50AB4" w:rsidRDefault="008A5FAF" w:rsidP="00CA164E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50AB4">
              <w:rPr>
                <w:bCs/>
                <w:iCs/>
              </w:rPr>
              <w:t xml:space="preserve">Самостоятельное изучение </w:t>
            </w:r>
            <w:r>
              <w:rPr>
                <w:bCs/>
                <w:iCs/>
              </w:rPr>
              <w:t>нормативных документов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 w:rsidRPr="0026666C">
              <w:t>Оформление документов.</w:t>
            </w:r>
          </w:p>
          <w:p w:rsidR="008A5FAF" w:rsidRPr="0026666C" w:rsidRDefault="008A5FAF" w:rsidP="00420ABC">
            <w:pPr>
              <w:ind w:hanging="15"/>
            </w:pPr>
            <w:r w:rsidRPr="0026666C">
              <w:t>Домашнее задание</w:t>
            </w:r>
          </w:p>
        </w:tc>
        <w:tc>
          <w:tcPr>
            <w:tcW w:w="372" w:type="pct"/>
          </w:tcPr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</w:t>
            </w:r>
            <w:r w:rsidRPr="0026666C">
              <w:rPr>
                <w:rStyle w:val="FontStyle18"/>
                <w:b w:val="0"/>
                <w:bCs/>
                <w:sz w:val="24"/>
              </w:rPr>
              <w:t>ПК-</w:t>
            </w:r>
            <w:r>
              <w:rPr>
                <w:rStyle w:val="FontStyle18"/>
                <w:b w:val="0"/>
                <w:bCs/>
                <w:sz w:val="24"/>
              </w:rPr>
              <w:t>1-3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ПСК-1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17915" w:rsidTr="00647AAA">
        <w:trPr>
          <w:trHeight w:val="70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  <w:rPr>
                <w:b/>
              </w:rPr>
            </w:pPr>
            <w:r w:rsidRPr="0026666C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A5FAF" w:rsidRPr="00A50AB4" w:rsidRDefault="008A5FAF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</w:rPr>
            </w:pPr>
            <w:r w:rsidRPr="0026666C">
              <w:rPr>
                <w:b/>
              </w:rPr>
              <w:t>6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</w:rPr>
            </w:pPr>
            <w:r w:rsidRPr="0026666C">
              <w:rPr>
                <w:b/>
              </w:rPr>
              <w:t>10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  <w:lang w:val="en-US"/>
              </w:rPr>
            </w:pPr>
            <w:r w:rsidRPr="0026666C">
              <w:rPr>
                <w:b/>
                <w:lang w:val="en-US"/>
              </w:rPr>
              <w:t>26</w:t>
            </w:r>
          </w:p>
        </w:tc>
        <w:tc>
          <w:tcPr>
            <w:tcW w:w="1037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  <w:rPr>
                <w:b/>
              </w:rPr>
            </w:pPr>
            <w:r w:rsidRPr="0026666C">
              <w:t>Аудиторная контрольная р</w:t>
            </w:r>
            <w:r w:rsidRPr="0026666C">
              <w:t>а</w:t>
            </w:r>
            <w:r w:rsidRPr="0026666C">
              <w:t>бота</w:t>
            </w:r>
            <w:r>
              <w:t xml:space="preserve"> (АКР1)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rPr>
                <w:b/>
              </w:rPr>
            </w:pPr>
          </w:p>
        </w:tc>
      </w:tr>
      <w:tr w:rsidR="008A5FAF" w:rsidRPr="00C17915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  <w:rPr>
                <w:b/>
              </w:rPr>
            </w:pPr>
            <w:r w:rsidRPr="0026666C">
              <w:rPr>
                <w:b/>
              </w:rPr>
              <w:t>2. Раздел. Обеспечение сохранности д</w:t>
            </w:r>
            <w:r w:rsidRPr="0026666C">
              <w:rPr>
                <w:b/>
              </w:rPr>
              <w:t>о</w:t>
            </w:r>
            <w:r w:rsidRPr="0026666C">
              <w:rPr>
                <w:b/>
              </w:rPr>
              <w:t>кументов в архиве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</w:pP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</w:pP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</w:pPr>
          </w:p>
        </w:tc>
        <w:tc>
          <w:tcPr>
            <w:tcW w:w="1037" w:type="pct"/>
          </w:tcPr>
          <w:p w:rsidR="008A5FAF" w:rsidRPr="00A50AB4" w:rsidRDefault="008A5FAF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</w:p>
        </w:tc>
        <w:tc>
          <w:tcPr>
            <w:tcW w:w="372" w:type="pct"/>
          </w:tcPr>
          <w:p w:rsidR="008A5FAF" w:rsidRPr="0026666C" w:rsidRDefault="008A5FAF" w:rsidP="00F95813"/>
        </w:tc>
      </w:tr>
      <w:tr w:rsidR="008A5FAF" w:rsidRPr="00C17915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2.1 Условия, обеспечивающие с</w:t>
            </w:r>
            <w:r w:rsidRPr="0026666C">
              <w:t>о</w:t>
            </w:r>
            <w:r w:rsidRPr="0026666C">
              <w:t>хранность документов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6</w:t>
            </w:r>
          </w:p>
        </w:tc>
        <w:tc>
          <w:tcPr>
            <w:tcW w:w="1037" w:type="pct"/>
          </w:tcPr>
          <w:p w:rsidR="008A5FAF" w:rsidRPr="00A50AB4" w:rsidRDefault="008A5FAF" w:rsidP="00AA0E6B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50AB4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 w:rsidRPr="00A50AB4">
              <w:t>тестирование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ППК-1-3</w:t>
            </w:r>
          </w:p>
          <w:p w:rsidR="008A5FAF" w:rsidRPr="00A54E5D" w:rsidRDefault="008A5FAF" w:rsidP="00F95813">
            <w:pPr>
              <w:pStyle w:val="Style4"/>
              <w:widowControl/>
              <w:ind w:firstLine="0"/>
              <w:contextualSpacing/>
              <w:rPr>
                <w:bCs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</w:tc>
      </w:tr>
      <w:tr w:rsidR="008A5FAF" w:rsidRPr="00C4657C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2.2 Комплекс мер по созданию о</w:t>
            </w:r>
            <w:r w:rsidRPr="0026666C">
              <w:t>п</w:t>
            </w:r>
            <w:r w:rsidRPr="0026666C">
              <w:t>тимальных условий хранения:  помещения архива, оборудование, средства хранения, средства климатического контроля.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</w:pP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</w:pPr>
            <w:r w:rsidRPr="0026666C">
              <w:t>2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16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10</w:t>
            </w:r>
          </w:p>
        </w:tc>
        <w:tc>
          <w:tcPr>
            <w:tcW w:w="1037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50AB4">
              <w:rPr>
                <w:bCs/>
                <w:iCs/>
              </w:rPr>
              <w:t>Выполнение практических р</w:t>
            </w:r>
            <w:r w:rsidRPr="00A50AB4">
              <w:rPr>
                <w:bCs/>
                <w:iCs/>
              </w:rPr>
              <w:t>а</w:t>
            </w:r>
            <w:r w:rsidRPr="00A50AB4">
              <w:rPr>
                <w:bCs/>
                <w:iCs/>
              </w:rPr>
              <w:t>бот (решение задач</w:t>
            </w:r>
            <w:r>
              <w:rPr>
                <w:bCs/>
                <w:iCs/>
              </w:rPr>
              <w:t>.)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 w:rsidRPr="0026666C">
              <w:t>Решение ситуационных з</w:t>
            </w:r>
            <w:r w:rsidRPr="0026666C">
              <w:t>а</w:t>
            </w:r>
            <w:r w:rsidRPr="0026666C">
              <w:t>дач (кейс-метод)</w:t>
            </w:r>
          </w:p>
          <w:p w:rsidR="008A5FAF" w:rsidRPr="0026666C" w:rsidRDefault="008A5FAF" w:rsidP="00420ABC">
            <w:pPr>
              <w:ind w:hanging="15"/>
            </w:pPr>
            <w:r w:rsidRPr="0026666C">
              <w:t>Домашнее задание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ПК-1-3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4F39A3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2.3 Комплекс мер по организации хранения документов: размещение док</w:t>
            </w:r>
            <w:r w:rsidRPr="0026666C">
              <w:t>у</w:t>
            </w:r>
            <w:r w:rsidRPr="0026666C">
              <w:t>ментов в архивохранилище, топографир</w:t>
            </w:r>
            <w:r w:rsidRPr="0026666C">
              <w:t>о</w:t>
            </w:r>
            <w:r w:rsidRPr="0026666C">
              <w:t xml:space="preserve">вание в </w:t>
            </w:r>
            <w:r>
              <w:t xml:space="preserve">архиве, выдача документов </w:t>
            </w:r>
            <w:r w:rsidRPr="0026666C">
              <w:t>из а</w:t>
            </w:r>
            <w:r w:rsidRPr="0026666C">
              <w:t>р</w:t>
            </w:r>
            <w:r w:rsidRPr="0026666C">
              <w:t>хива, создание страхового фонда и фонда пользования, проверка наличия и состо</w:t>
            </w:r>
            <w:r w:rsidRPr="0026666C">
              <w:t>я</w:t>
            </w:r>
            <w:r w:rsidRPr="0026666C">
              <w:t xml:space="preserve">ния документов в архиве. </w:t>
            </w:r>
          </w:p>
        </w:tc>
        <w:tc>
          <w:tcPr>
            <w:tcW w:w="186" w:type="pct"/>
          </w:tcPr>
          <w:p w:rsidR="008A5FAF" w:rsidRPr="00A50AB4" w:rsidRDefault="008A5FAF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</w:pP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4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6</w:t>
            </w:r>
          </w:p>
        </w:tc>
        <w:tc>
          <w:tcPr>
            <w:tcW w:w="1037" w:type="pct"/>
          </w:tcPr>
          <w:p w:rsidR="008A5FAF" w:rsidRPr="00A50AB4" w:rsidRDefault="008A5FAF" w:rsidP="00420ABC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  <w:r w:rsidRPr="00A50AB4">
              <w:rPr>
                <w:bCs/>
                <w:iCs/>
              </w:rPr>
              <w:t>Поиск дополнительной и</w:t>
            </w:r>
            <w:r w:rsidRPr="00A50AB4">
              <w:rPr>
                <w:bCs/>
                <w:iCs/>
              </w:rPr>
              <w:t>н</w:t>
            </w:r>
            <w:r w:rsidRPr="00A50AB4">
              <w:rPr>
                <w:bCs/>
                <w:iCs/>
              </w:rPr>
              <w:t>формации по заданной теме (работа с библиографическим материалами, справочниками, каталогами, словарями, э</w:t>
            </w:r>
            <w:r w:rsidRPr="00A50AB4">
              <w:rPr>
                <w:bCs/>
                <w:iCs/>
              </w:rPr>
              <w:t>н</w:t>
            </w:r>
            <w:r w:rsidRPr="00A50AB4">
              <w:rPr>
                <w:bCs/>
                <w:iCs/>
              </w:rPr>
              <w:t>циклопедиями).</w:t>
            </w:r>
          </w:p>
          <w:p w:rsidR="008A5FAF" w:rsidRPr="00A50AB4" w:rsidRDefault="008A5FAF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keepNext/>
              <w:ind w:left="102" w:hanging="15"/>
            </w:pPr>
            <w:r w:rsidRPr="0026666C">
              <w:t>Экспресс-опрос</w:t>
            </w:r>
          </w:p>
          <w:p w:rsidR="008A5FAF" w:rsidRPr="0026666C" w:rsidRDefault="008A5FAF" w:rsidP="00420ABC">
            <w:pPr>
              <w:keepNext/>
              <w:ind w:left="102" w:hanging="15"/>
            </w:pPr>
            <w:r w:rsidRPr="0026666C">
              <w:t>Домашнее задание</w:t>
            </w:r>
          </w:p>
          <w:p w:rsidR="008A5FAF" w:rsidRPr="0026666C" w:rsidRDefault="008A5FAF" w:rsidP="00420ABC">
            <w:pPr>
              <w:keepNext/>
              <w:ind w:left="102" w:hanging="15"/>
            </w:pPr>
            <w:r w:rsidRPr="0026666C">
              <w:t>Выступление на пр. зан</w:t>
            </w:r>
            <w:r w:rsidRPr="0026666C">
              <w:t>я</w:t>
            </w:r>
            <w:r w:rsidRPr="0026666C">
              <w:t>тии.</w:t>
            </w:r>
          </w:p>
          <w:p w:rsidR="008A5FAF" w:rsidRPr="0026666C" w:rsidRDefault="008A5FAF" w:rsidP="00420ABC">
            <w:pPr>
              <w:ind w:hanging="15"/>
            </w:pPr>
            <w:r w:rsidRPr="0026666C">
              <w:t>Аудиторная контрольная р</w:t>
            </w:r>
            <w:r w:rsidRPr="0026666C">
              <w:t>а</w:t>
            </w:r>
            <w:r w:rsidRPr="0026666C">
              <w:t>бота</w:t>
            </w:r>
            <w:r>
              <w:t xml:space="preserve"> (АКР2)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ПК-1-3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17915" w:rsidTr="00647AAA">
        <w:trPr>
          <w:trHeight w:val="268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2.4 Режимы хранения документов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10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A50AB4">
              <w:rPr>
                <w:bCs/>
                <w:iCs/>
              </w:rPr>
              <w:t>Выполнение практических р</w:t>
            </w:r>
            <w:r w:rsidRPr="00A50AB4">
              <w:rPr>
                <w:bCs/>
                <w:iCs/>
              </w:rPr>
              <w:t>а</w:t>
            </w:r>
            <w:r w:rsidRPr="00A50AB4">
              <w:rPr>
                <w:bCs/>
                <w:iCs/>
              </w:rPr>
              <w:t>бот (решение задач</w:t>
            </w:r>
            <w:r>
              <w:rPr>
                <w:bCs/>
                <w:iCs/>
              </w:rPr>
              <w:t>)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 w:rsidRPr="0026666C">
              <w:t>Решение ситуационных з</w:t>
            </w:r>
            <w:r w:rsidRPr="0026666C">
              <w:t>а</w:t>
            </w:r>
            <w:r w:rsidRPr="0026666C">
              <w:t>дач (кейс-метод)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ПК-1-3</w:t>
            </w:r>
          </w:p>
          <w:p w:rsidR="008A5FAF" w:rsidRPr="00A54E5D" w:rsidRDefault="008A5FAF" w:rsidP="00F95813">
            <w:pPr>
              <w:pStyle w:val="Style4"/>
              <w:widowControl/>
              <w:ind w:firstLine="0"/>
              <w:contextualSpacing/>
              <w:rPr>
                <w:bCs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</w:tc>
      </w:tr>
      <w:tr w:rsidR="008A5FAF" w:rsidRPr="00C17915" w:rsidTr="00647AAA">
        <w:trPr>
          <w:trHeight w:val="422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2.5 Учёт документов в архиве. Внешние и внутренние учётные докуме</w:t>
            </w:r>
            <w:r w:rsidRPr="0026666C">
              <w:t>н</w:t>
            </w:r>
            <w:r w:rsidRPr="0026666C">
              <w:t>ты архива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4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10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  <w:r w:rsidRPr="00A50AB4">
              <w:rPr>
                <w:bCs/>
                <w:iCs/>
              </w:rPr>
              <w:t>Самостоятельное изучение учебной и научно литературы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 w:rsidRPr="0026666C">
              <w:t>Оформление документов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ПК-1-3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17915" w:rsidTr="00647AAA">
        <w:trPr>
          <w:trHeight w:val="422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  <w:rPr>
                <w:b/>
              </w:rPr>
            </w:pPr>
            <w:r w:rsidRPr="0026666C">
              <w:rPr>
                <w:b/>
              </w:rPr>
              <w:t>6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  <w:rPr>
                <w:b/>
              </w:rPr>
            </w:pPr>
            <w:r w:rsidRPr="0026666C">
              <w:rPr>
                <w:b/>
              </w:rPr>
              <w:t>14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b/>
                <w:lang w:val="en-US"/>
              </w:rPr>
            </w:pPr>
            <w:r w:rsidRPr="0026666C">
              <w:rPr>
                <w:b/>
                <w:lang w:val="en-US"/>
              </w:rPr>
              <w:t>42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  <w:rPr>
                <w:b/>
              </w:rPr>
            </w:pPr>
            <w:r w:rsidRPr="0026666C">
              <w:rPr>
                <w:b/>
              </w:rPr>
              <w:t>Контрольная работа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rPr>
                <w:b/>
              </w:rPr>
            </w:pPr>
          </w:p>
        </w:tc>
      </w:tr>
      <w:tr w:rsidR="008A5FAF" w:rsidRPr="00C4657C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  <w:rPr>
                <w:b/>
              </w:rPr>
            </w:pPr>
            <w:r w:rsidRPr="0026666C">
              <w:rPr>
                <w:b/>
              </w:rPr>
              <w:t>3. Раздел. Использование архивных д</w:t>
            </w:r>
            <w:r w:rsidRPr="0026666C">
              <w:rPr>
                <w:b/>
              </w:rPr>
              <w:t>о</w:t>
            </w:r>
            <w:r w:rsidRPr="0026666C">
              <w:rPr>
                <w:b/>
              </w:rPr>
              <w:t>кументов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  <w:rPr>
                <w:b/>
              </w:rPr>
            </w:pPr>
          </w:p>
        </w:tc>
        <w:tc>
          <w:tcPr>
            <w:tcW w:w="372" w:type="pct"/>
          </w:tcPr>
          <w:p w:rsidR="008A5FAF" w:rsidRPr="0026666C" w:rsidRDefault="008A5FAF" w:rsidP="00F95813">
            <w:pPr>
              <w:rPr>
                <w:b/>
              </w:rPr>
            </w:pPr>
          </w:p>
        </w:tc>
      </w:tr>
      <w:tr w:rsidR="008A5FAF" w:rsidRPr="00C17915" w:rsidTr="00647AAA">
        <w:trPr>
          <w:trHeight w:val="70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3.1 Научно-справочный аппарат а</w:t>
            </w:r>
            <w:r w:rsidRPr="0026666C">
              <w:t>р</w:t>
            </w:r>
            <w:r w:rsidRPr="0026666C">
              <w:t>хива. Типы и виды архивных справочн</w:t>
            </w:r>
            <w:r w:rsidRPr="0026666C">
              <w:t>и</w:t>
            </w:r>
            <w:r w:rsidRPr="0026666C">
              <w:t xml:space="preserve">ков 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10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20ABC">
              <w:t>Подготовка к семинарскому занятию</w:t>
            </w:r>
            <w:r>
              <w:t xml:space="preserve">. </w:t>
            </w:r>
            <w:r w:rsidRPr="00A50AB4">
              <w:rPr>
                <w:bCs/>
                <w:iCs/>
              </w:rPr>
              <w:t>Поиск дополнител</w:t>
            </w:r>
            <w:r w:rsidRPr="00A50AB4">
              <w:rPr>
                <w:bCs/>
                <w:iCs/>
              </w:rPr>
              <w:t>ь</w:t>
            </w:r>
            <w:r w:rsidRPr="00A50AB4">
              <w:rPr>
                <w:bCs/>
                <w:iCs/>
              </w:rPr>
              <w:t>ной информации по заданной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>
              <w:t>Семинарское занятие</w:t>
            </w:r>
          </w:p>
        </w:tc>
        <w:tc>
          <w:tcPr>
            <w:tcW w:w="372" w:type="pct"/>
          </w:tcPr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ППК-1-3</w:t>
            </w:r>
          </w:p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СК-2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ПК-13,14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17915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3.2 Направления и формы использ</w:t>
            </w:r>
            <w:r w:rsidRPr="0026666C">
              <w:t>о</w:t>
            </w:r>
            <w:r w:rsidRPr="0026666C">
              <w:t xml:space="preserve">вания архивных документов. 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2</w:t>
            </w:r>
          </w:p>
        </w:tc>
        <w:tc>
          <w:tcPr>
            <w:tcW w:w="370" w:type="pct"/>
          </w:tcPr>
          <w:p w:rsidR="008A5FAF" w:rsidRPr="00CA164E" w:rsidRDefault="008A5FAF" w:rsidP="00647AAA">
            <w:pPr>
              <w:ind w:firstLine="0"/>
              <w:jc w:val="center"/>
            </w:pPr>
            <w:r w:rsidRPr="00CA164E">
              <w:t>10</w:t>
            </w:r>
            <w:r>
              <w:t>,2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A50AB4">
              <w:rPr>
                <w:bCs/>
                <w:iCs/>
              </w:rPr>
              <w:t>Подготовка к семинарскому</w:t>
            </w:r>
            <w:r>
              <w:rPr>
                <w:bCs/>
                <w:iCs/>
              </w:rPr>
              <w:t xml:space="preserve"> занятию.</w:t>
            </w:r>
            <w:r w:rsidRPr="00A50AB4">
              <w:rPr>
                <w:bCs/>
                <w:iCs/>
              </w:rPr>
              <w:t xml:space="preserve"> Поиск дополнител</w:t>
            </w:r>
            <w:r w:rsidRPr="00A50AB4">
              <w:rPr>
                <w:bCs/>
                <w:iCs/>
              </w:rPr>
              <w:t>ь</w:t>
            </w:r>
            <w:r w:rsidRPr="00A50AB4">
              <w:rPr>
                <w:bCs/>
                <w:iCs/>
              </w:rPr>
              <w:t>ной информации по заданной теме</w:t>
            </w:r>
            <w:r>
              <w:rPr>
                <w:bCs/>
                <w:iCs/>
              </w:rPr>
              <w:t>.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>
              <w:t>Семинарское занятие</w:t>
            </w:r>
          </w:p>
        </w:tc>
        <w:tc>
          <w:tcPr>
            <w:tcW w:w="372" w:type="pct"/>
          </w:tcPr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СК-2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ПК13,14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  <w:p w:rsidR="008A5FAF" w:rsidRPr="0026666C" w:rsidRDefault="008A5FAF" w:rsidP="00F95813"/>
        </w:tc>
      </w:tr>
      <w:tr w:rsidR="008A5FAF" w:rsidRPr="00C17915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t>Тема 3.3 Виды запросов пользователей и ответы архива. Методика наведения а</w:t>
            </w:r>
            <w:r w:rsidRPr="0026666C">
              <w:t>р</w:t>
            </w:r>
            <w:r w:rsidRPr="0026666C">
              <w:t>хивных справок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0"/>
              <w:jc w:val="center"/>
            </w:pP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0"/>
              <w:jc w:val="center"/>
            </w:pPr>
            <w:r w:rsidRPr="0026666C">
              <w:t>4</w:t>
            </w:r>
          </w:p>
        </w:tc>
        <w:tc>
          <w:tcPr>
            <w:tcW w:w="370" w:type="pct"/>
          </w:tcPr>
          <w:p w:rsidR="008A5FAF" w:rsidRPr="0026666C" w:rsidRDefault="008A5FAF" w:rsidP="00647AAA">
            <w:pPr>
              <w:ind w:firstLine="0"/>
              <w:jc w:val="center"/>
              <w:rPr>
                <w:lang w:val="en-US"/>
              </w:rPr>
            </w:pPr>
            <w:r w:rsidRPr="0026666C">
              <w:rPr>
                <w:lang w:val="en-US"/>
              </w:rPr>
              <w:t>8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 w:rsidRPr="00420ABC">
              <w:rPr>
                <w:rStyle w:val="FontStyle31"/>
                <w:rFonts w:ascii="Times New Roman" w:hAnsi="Times New Roman" w:cs="Georgia"/>
                <w:sz w:val="24"/>
              </w:rPr>
              <w:t>Подготовка к практическому занятию</w:t>
            </w:r>
            <w:r>
              <w:rPr>
                <w:rStyle w:val="FontStyle31"/>
                <w:rFonts w:ascii="Times New Roman" w:hAnsi="Times New Roman" w:cs="Georgia"/>
                <w:sz w:val="24"/>
              </w:rPr>
              <w:t xml:space="preserve">. </w:t>
            </w:r>
            <w:r w:rsidRPr="00A50AB4">
              <w:rPr>
                <w:bCs/>
                <w:iCs/>
              </w:rPr>
              <w:t>Поиск дополнител</w:t>
            </w:r>
            <w:r w:rsidRPr="00A50AB4">
              <w:rPr>
                <w:bCs/>
                <w:iCs/>
              </w:rPr>
              <w:t>ь</w:t>
            </w:r>
            <w:r w:rsidRPr="00A50AB4">
              <w:rPr>
                <w:bCs/>
                <w:iCs/>
              </w:rPr>
              <w:t>ной информации по заданной теме</w:t>
            </w: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</w:pPr>
            <w:r w:rsidRPr="0026666C">
              <w:t>Оформление документов. Домашнее задание</w:t>
            </w:r>
          </w:p>
        </w:tc>
        <w:tc>
          <w:tcPr>
            <w:tcW w:w="372" w:type="pct"/>
          </w:tcPr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П</w:t>
            </w:r>
            <w:r>
              <w:rPr>
                <w:rStyle w:val="FontStyle18"/>
                <w:b w:val="0"/>
                <w:bCs/>
                <w:sz w:val="24"/>
              </w:rPr>
              <w:t>СК-2</w:t>
            </w:r>
          </w:p>
          <w:p w:rsidR="008A5FAF" w:rsidRDefault="008A5FAF" w:rsidP="00F95813">
            <w:pPr>
              <w:pStyle w:val="Style4"/>
              <w:widowControl/>
              <w:ind w:firstLine="0"/>
              <w:contextualSpacing/>
              <w:rPr>
                <w:rStyle w:val="FontStyle18"/>
                <w:b w:val="0"/>
                <w:bCs/>
                <w:sz w:val="24"/>
              </w:rPr>
            </w:pPr>
            <w:r>
              <w:rPr>
                <w:rStyle w:val="FontStyle18"/>
                <w:b w:val="0"/>
                <w:bCs/>
                <w:sz w:val="24"/>
              </w:rPr>
              <w:t>ПК13,14</w:t>
            </w:r>
          </w:p>
          <w:p w:rsidR="008A5FAF" w:rsidRPr="0026666C" w:rsidRDefault="008A5FAF" w:rsidP="00F95813">
            <w:pPr>
              <w:pStyle w:val="Style4"/>
              <w:widowControl/>
              <w:ind w:firstLine="0"/>
              <w:contextualSpacing/>
              <w:rPr>
                <w:bCs/>
              </w:rPr>
            </w:pPr>
            <w:r w:rsidRPr="0026666C">
              <w:rPr>
                <w:rStyle w:val="FontStyle18"/>
                <w:b w:val="0"/>
                <w:bCs/>
                <w:sz w:val="24"/>
              </w:rPr>
              <w:t>зув</w:t>
            </w:r>
          </w:p>
        </w:tc>
      </w:tr>
      <w:tr w:rsidR="008A5FAF" w:rsidRPr="00C4657C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</w:pPr>
            <w:r w:rsidRPr="0026666C">
              <w:rPr>
                <w:b/>
              </w:rPr>
              <w:t>Итого по разделу</w:t>
            </w:r>
          </w:p>
        </w:tc>
        <w:tc>
          <w:tcPr>
            <w:tcW w:w="186" w:type="pct"/>
          </w:tcPr>
          <w:p w:rsidR="008A5FAF" w:rsidRPr="00647AAA" w:rsidRDefault="008A5FA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647AAA">
              <w:rPr>
                <w:b/>
              </w:rP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</w:rPr>
            </w:pPr>
            <w:r w:rsidRPr="0026666C">
              <w:rPr>
                <w:b/>
              </w:rPr>
              <w:t>4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</w:rPr>
            </w:pPr>
            <w:r w:rsidRPr="0026666C">
              <w:rPr>
                <w:b/>
              </w:rPr>
              <w:t>8</w:t>
            </w:r>
          </w:p>
        </w:tc>
        <w:tc>
          <w:tcPr>
            <w:tcW w:w="370" w:type="pct"/>
          </w:tcPr>
          <w:p w:rsidR="008A5FAF" w:rsidRPr="00CA164E" w:rsidRDefault="008A5FAF" w:rsidP="00647AAA">
            <w:pPr>
              <w:ind w:firstLine="16"/>
              <w:jc w:val="center"/>
              <w:rPr>
                <w:b/>
              </w:rPr>
            </w:pPr>
            <w:r w:rsidRPr="00CA164E">
              <w:rPr>
                <w:b/>
              </w:rPr>
              <w:t>28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sz w:val="24"/>
              </w:rPr>
            </w:pPr>
          </w:p>
        </w:tc>
        <w:tc>
          <w:tcPr>
            <w:tcW w:w="974" w:type="pct"/>
          </w:tcPr>
          <w:p w:rsidR="008A5FAF" w:rsidRPr="0026666C" w:rsidRDefault="008A5FAF" w:rsidP="00420ABC">
            <w:pPr>
              <w:ind w:hanging="15"/>
              <w:rPr>
                <w:b/>
              </w:rPr>
            </w:pPr>
            <w:r w:rsidRPr="0026666C">
              <w:rPr>
                <w:b/>
              </w:rPr>
              <w:t>Тест</w:t>
            </w:r>
          </w:p>
        </w:tc>
        <w:tc>
          <w:tcPr>
            <w:tcW w:w="372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</w:pPr>
          </w:p>
        </w:tc>
      </w:tr>
      <w:tr w:rsidR="008A5FAF" w:rsidRPr="00BC3527" w:rsidTr="00647AAA">
        <w:trPr>
          <w:trHeight w:val="499"/>
        </w:trPr>
        <w:tc>
          <w:tcPr>
            <w:tcW w:w="1425" w:type="pct"/>
          </w:tcPr>
          <w:p w:rsidR="008A5FAF" w:rsidRPr="0026666C" w:rsidRDefault="008A5FAF" w:rsidP="00A50AB4">
            <w:pPr>
              <w:ind w:firstLine="0"/>
              <w:rPr>
                <w:b/>
              </w:rPr>
            </w:pPr>
            <w:r w:rsidRPr="0026666C">
              <w:rPr>
                <w:b/>
              </w:rPr>
              <w:t>Итого по дисциплине</w:t>
            </w:r>
          </w:p>
        </w:tc>
        <w:tc>
          <w:tcPr>
            <w:tcW w:w="186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87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</w:rPr>
            </w:pPr>
            <w:r w:rsidRPr="0026666C">
              <w:rPr>
                <w:b/>
              </w:rPr>
              <w:t>16</w:t>
            </w:r>
          </w:p>
        </w:tc>
        <w:tc>
          <w:tcPr>
            <w:tcW w:w="349" w:type="pct"/>
          </w:tcPr>
          <w:p w:rsidR="008A5FAF" w:rsidRPr="0026666C" w:rsidRDefault="008A5FAF" w:rsidP="00647AAA">
            <w:pPr>
              <w:ind w:firstLine="16"/>
              <w:jc w:val="center"/>
              <w:rPr>
                <w:b/>
              </w:rPr>
            </w:pPr>
            <w:r w:rsidRPr="0026666C">
              <w:rPr>
                <w:b/>
              </w:rPr>
              <w:t>32</w:t>
            </w:r>
          </w:p>
        </w:tc>
        <w:tc>
          <w:tcPr>
            <w:tcW w:w="370" w:type="pct"/>
          </w:tcPr>
          <w:p w:rsidR="008A5FAF" w:rsidRPr="00CA164E" w:rsidRDefault="008A5FAF" w:rsidP="00647AAA">
            <w:pPr>
              <w:ind w:firstLine="16"/>
              <w:jc w:val="center"/>
              <w:rPr>
                <w:b/>
              </w:rPr>
            </w:pPr>
            <w:r>
              <w:rPr>
                <w:b/>
              </w:rPr>
              <w:t>57,2</w:t>
            </w:r>
          </w:p>
        </w:tc>
        <w:tc>
          <w:tcPr>
            <w:tcW w:w="1037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</w:p>
        </w:tc>
        <w:tc>
          <w:tcPr>
            <w:tcW w:w="974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Georgia"/>
                <w:b/>
                <w:sz w:val="24"/>
              </w:rPr>
            </w:pPr>
            <w:r>
              <w:rPr>
                <w:b/>
              </w:rPr>
              <w:t>экзамен</w:t>
            </w:r>
          </w:p>
        </w:tc>
        <w:tc>
          <w:tcPr>
            <w:tcW w:w="372" w:type="pct"/>
          </w:tcPr>
          <w:p w:rsidR="008A5FAF" w:rsidRPr="00A50AB4" w:rsidRDefault="008A5FAF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8A5FAF" w:rsidRDefault="008A5FAF" w:rsidP="008A2B78">
      <w:pPr>
        <w:ind w:firstLine="0"/>
        <w:jc w:val="center"/>
        <w:rPr>
          <w:i/>
          <w:szCs w:val="20"/>
        </w:rPr>
      </w:pPr>
    </w:p>
    <w:p w:rsidR="008A5FAF" w:rsidRPr="00A50AB4" w:rsidRDefault="008A5FAF" w:rsidP="0094280E">
      <w:pPr>
        <w:pStyle w:val="FootnoteText"/>
        <w:rPr>
          <w:i/>
          <w:sz w:val="24"/>
          <w:szCs w:val="24"/>
          <w:highlight w:val="yellow"/>
        </w:rPr>
      </w:pPr>
    </w:p>
    <w:p w:rsidR="008A5FAF" w:rsidRPr="00CA164E" w:rsidRDefault="008A5FAF" w:rsidP="008531ED">
      <w:pPr>
        <w:rPr>
          <w:rStyle w:val="FontStyle18"/>
          <w:bCs/>
          <w:i/>
          <w:sz w:val="24"/>
        </w:rPr>
      </w:pPr>
    </w:p>
    <w:p w:rsidR="008A5FAF" w:rsidRDefault="008A5FAF" w:rsidP="003622D7">
      <w:pPr>
        <w:ind w:firstLine="0"/>
        <w:rPr>
          <w:i/>
          <w:color w:val="C00000"/>
          <w:szCs w:val="20"/>
        </w:rPr>
      </w:pPr>
    </w:p>
    <w:p w:rsidR="008A5FAF" w:rsidRDefault="008A5FAF" w:rsidP="00E06342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  <w:sectPr w:rsidR="008A5FA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A5FAF" w:rsidRPr="00C17915" w:rsidRDefault="008A5FAF" w:rsidP="00D21C33">
      <w:pPr>
        <w:pStyle w:val="Heading1"/>
        <w:rPr>
          <w:rStyle w:val="FontStyle31"/>
          <w:rFonts w:ascii="Times New Roman" w:hAnsi="Times New Roman" w:cs="Georgia"/>
          <w:sz w:val="24"/>
          <w:szCs w:val="24"/>
        </w:rPr>
      </w:pPr>
      <w:r w:rsidRPr="00C17915">
        <w:rPr>
          <w:rStyle w:val="FontStyle31"/>
          <w:rFonts w:ascii="Times New Roman" w:hAnsi="Times New Roman" w:cs="Georgia"/>
          <w:sz w:val="24"/>
          <w:szCs w:val="24"/>
        </w:rPr>
        <w:t>5 Образовательные и информационные технологии</w:t>
      </w:r>
    </w:p>
    <w:p w:rsidR="008A5FAF" w:rsidRDefault="008A5FAF" w:rsidP="00F95813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 xml:space="preserve">С </w:t>
      </w:r>
      <w:r w:rsidRPr="00F95813">
        <w:rPr>
          <w:rStyle w:val="FontStyle20"/>
          <w:rFonts w:ascii="Times New Roman" w:hAnsi="Times New Roman" w:cs="Times New Roman"/>
          <w:color w:val="auto"/>
          <w:sz w:val="24"/>
        </w:rPr>
        <w:t xml:space="preserve">целью </w:t>
      </w: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 xml:space="preserve">формирования </w:t>
      </w:r>
      <w:r w:rsidRPr="00F95813">
        <w:rPr>
          <w:rStyle w:val="FontStyle20"/>
          <w:rFonts w:ascii="Times New Roman" w:hAnsi="Times New Roman" w:cs="Times New Roman"/>
          <w:color w:val="auto"/>
          <w:sz w:val="24"/>
        </w:rPr>
        <w:t xml:space="preserve">и развития </w:t>
      </w: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>профес</w:t>
      </w:r>
      <w:r w:rsidRPr="00F95813">
        <w:rPr>
          <w:rStyle w:val="FontStyle20"/>
          <w:rFonts w:ascii="Times New Roman" w:hAnsi="Times New Roman" w:cs="Times New Roman"/>
          <w:color w:val="auto"/>
          <w:sz w:val="24"/>
        </w:rPr>
        <w:t xml:space="preserve">сиональных </w:t>
      </w: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 xml:space="preserve">навыков </w:t>
      </w:r>
      <w:r w:rsidRPr="00F95813">
        <w:rPr>
          <w:rStyle w:val="FontStyle20"/>
          <w:rFonts w:ascii="Times New Roman" w:hAnsi="Times New Roman" w:cs="Times New Roman"/>
          <w:color w:val="auto"/>
          <w:sz w:val="24"/>
        </w:rPr>
        <w:t>обучающихся</w:t>
      </w: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 xml:space="preserve"> в ра</w:t>
      </w: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>м</w:t>
      </w:r>
      <w:r w:rsidRPr="00F95813">
        <w:rPr>
          <w:rStyle w:val="FontStyle28"/>
          <w:rFonts w:ascii="Times New Roman" w:hAnsi="Times New Roman" w:cs="Times New Roman"/>
          <w:b w:val="0"/>
          <w:bCs/>
          <w:smallCaps w:val="0"/>
          <w:color w:val="auto"/>
          <w:sz w:val="24"/>
        </w:rPr>
        <w:t>ках реализации компетентностного подхода в учебном процессе</w:t>
      </w:r>
      <w:r w:rsidRPr="00F95813">
        <w:rPr>
          <w:rStyle w:val="FontStyle30"/>
          <w:rFonts w:cs="Times New Roman"/>
          <w:b w:val="0"/>
          <w:bCs/>
          <w:color w:val="auto"/>
          <w:sz w:val="24"/>
        </w:rPr>
        <w:t xml:space="preserve"> </w:t>
      </w:r>
      <w:r w:rsidRPr="00F95813">
        <w:rPr>
          <w:rFonts w:ascii="Times New Roman" w:hAnsi="Times New Roman" w:cs="Times New Roman"/>
          <w:color w:val="auto"/>
        </w:rPr>
        <w:t>при организации учебных занятий используются традиционные технологии обучения, технологии проблемного об</w:t>
      </w:r>
      <w:r w:rsidRPr="00F95813">
        <w:rPr>
          <w:rFonts w:ascii="Times New Roman" w:hAnsi="Times New Roman" w:cs="Times New Roman"/>
          <w:color w:val="auto"/>
        </w:rPr>
        <w:t>у</w:t>
      </w:r>
      <w:r w:rsidRPr="00F95813">
        <w:rPr>
          <w:rFonts w:ascii="Times New Roman" w:hAnsi="Times New Roman" w:cs="Times New Roman"/>
          <w:color w:val="auto"/>
        </w:rPr>
        <w:t>чения</w:t>
      </w:r>
      <w:r>
        <w:rPr>
          <w:rFonts w:ascii="Times New Roman" w:hAnsi="Times New Roman" w:cs="Times New Roman"/>
        </w:rPr>
        <w:t>, информационно – коммуникационные технологии, игровые технологии.</w:t>
      </w:r>
    </w:p>
    <w:p w:rsidR="008A5FAF" w:rsidRPr="00082968" w:rsidRDefault="008A5FAF" w:rsidP="00F95813">
      <w:pPr>
        <w:pStyle w:val="Default"/>
        <w:ind w:firstLine="567"/>
        <w:jc w:val="both"/>
        <w:rPr>
          <w:rFonts w:ascii="Times New Roman" w:hAnsi="Times New Roman" w:cs="Times New Roman"/>
        </w:rPr>
      </w:pPr>
      <w:r w:rsidRPr="00082968">
        <w:rPr>
          <w:rFonts w:ascii="Times New Roman" w:hAnsi="Times New Roman" w:cs="Times New Roman"/>
        </w:rPr>
        <w:t xml:space="preserve">Формы учебных занятий с использованием </w:t>
      </w:r>
      <w:r>
        <w:rPr>
          <w:rFonts w:ascii="Times New Roman" w:hAnsi="Times New Roman" w:cs="Times New Roman"/>
        </w:rPr>
        <w:t>традиционных технологий обучения:</w:t>
      </w:r>
    </w:p>
    <w:p w:rsidR="008A5FAF" w:rsidRPr="00F95813" w:rsidRDefault="008A5FAF" w:rsidP="00F95813">
      <w:pPr>
        <w:pStyle w:val="Default"/>
        <w:ind w:firstLine="567"/>
        <w:jc w:val="both"/>
        <w:rPr>
          <w:rFonts w:ascii="Times New Roman" w:hAnsi="Times New Roman" w:cs="Times New Roman"/>
          <w:color w:val="auto"/>
        </w:rPr>
      </w:pPr>
      <w:r w:rsidRPr="00F95813">
        <w:rPr>
          <w:rFonts w:ascii="Times New Roman" w:hAnsi="Times New Roman" w:cs="Times New Roman"/>
        </w:rPr>
        <w:t xml:space="preserve">Информационная лекция </w:t>
      </w:r>
      <w:r w:rsidRPr="00F95813">
        <w:rPr>
          <w:rFonts w:ascii="Times New Roman" w:hAnsi="Times New Roman" w:cs="Times New Roman"/>
          <w:color w:val="auto"/>
        </w:rPr>
        <w:t>– последовательное изложение материала в дисциплина</w:t>
      </w:r>
      <w:r w:rsidRPr="00F95813">
        <w:rPr>
          <w:rFonts w:ascii="Times New Roman" w:hAnsi="Times New Roman" w:cs="Times New Roman"/>
          <w:color w:val="auto"/>
        </w:rPr>
        <w:t>р</w:t>
      </w:r>
      <w:r w:rsidRPr="00F95813">
        <w:rPr>
          <w:rFonts w:ascii="Times New Roman" w:hAnsi="Times New Roman" w:cs="Times New Roman"/>
          <w:color w:val="auto"/>
        </w:rPr>
        <w:t>ной логике, осуществляемое преимущественно вербальными средствами (монолог преп</w:t>
      </w:r>
      <w:r w:rsidRPr="00F95813">
        <w:rPr>
          <w:rFonts w:ascii="Times New Roman" w:hAnsi="Times New Roman" w:cs="Times New Roman"/>
          <w:color w:val="auto"/>
        </w:rPr>
        <w:t>о</w:t>
      </w:r>
      <w:r w:rsidRPr="00F95813">
        <w:rPr>
          <w:rFonts w:ascii="Times New Roman" w:hAnsi="Times New Roman" w:cs="Times New Roman"/>
          <w:color w:val="auto"/>
        </w:rPr>
        <w:t>давателя).</w:t>
      </w:r>
    </w:p>
    <w:p w:rsidR="008A5FAF" w:rsidRPr="00F95813" w:rsidRDefault="008A5FAF" w:rsidP="00A72A9A">
      <w:r w:rsidRPr="00F95813">
        <w:t>Семинар – беседа преподавателя и студентов, обсуждение заранее подготовленных сообщений по каждому вопросу плана занятия с единым для всех перечнем рекоменду</w:t>
      </w:r>
      <w:r w:rsidRPr="00F95813">
        <w:t>е</w:t>
      </w:r>
      <w:r w:rsidRPr="00F95813">
        <w:t>мой обязательной и дополнительной литературы.</w:t>
      </w:r>
    </w:p>
    <w:p w:rsidR="008A5FAF" w:rsidRPr="00F95813" w:rsidRDefault="008A5FAF" w:rsidP="00A72A9A">
      <w:r w:rsidRPr="00F95813">
        <w:t>Практическое занятие, посвященное освоению конкретных умений и навыков по предложенному алгоритму.</w:t>
      </w:r>
    </w:p>
    <w:p w:rsidR="008A5FAF" w:rsidRPr="00F95813" w:rsidRDefault="008A5FAF" w:rsidP="00A72A9A">
      <w:r w:rsidRPr="00F95813">
        <w:t>Формы учебных занятий с использованием технологий проблемного обучения:</w:t>
      </w:r>
    </w:p>
    <w:p w:rsidR="008A5FAF" w:rsidRPr="00F95813" w:rsidRDefault="008A5FAF" w:rsidP="00F95813">
      <w:r w:rsidRPr="00F95813">
        <w:t>Проблемная лекция – изложение материала, предполагающее постановку пробле</w:t>
      </w:r>
      <w:r w:rsidRPr="00F95813">
        <w:t>м</w:t>
      </w:r>
      <w:r w:rsidRPr="00F95813">
        <w:t>ных и дискуссионных вопросов, освещение различных научных подходов, авторские ко</w:t>
      </w:r>
      <w:r w:rsidRPr="00F95813">
        <w:t>м</w:t>
      </w:r>
      <w:r w:rsidRPr="00F95813">
        <w:t>ментарии, связанные с различными моделями интерпретации изучаемого материала. </w:t>
      </w:r>
    </w:p>
    <w:p w:rsidR="008A5FAF" w:rsidRPr="00F95813" w:rsidRDefault="008A5FAF" w:rsidP="00A72A9A">
      <w:r w:rsidRPr="00F95813">
        <w:t>Практическое занятие в форме практикума – организация учебной работы, напра</w:t>
      </w:r>
      <w:r w:rsidRPr="00F95813">
        <w:t>в</w:t>
      </w:r>
      <w:r w:rsidRPr="00F95813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A5FAF" w:rsidRPr="00F95813" w:rsidRDefault="008A5FAF" w:rsidP="00A72A9A">
      <w:r w:rsidRPr="00F95813">
        <w:t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общественной деятельности.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8A5FAF" w:rsidRPr="00F95813" w:rsidRDefault="008A5FAF" w:rsidP="00A72A9A">
      <w:r w:rsidRPr="00F95813">
        <w:t>Формы учебных занятий с использованием игровых технологий:</w:t>
      </w:r>
    </w:p>
    <w:p w:rsidR="008A5FAF" w:rsidRPr="00F95813" w:rsidRDefault="008A5FAF" w:rsidP="00A72A9A">
      <w:r w:rsidRPr="00F95813">
        <w:t>Деловая игра – моделирование различных ситуаций, связанных с выработкой и пр</w:t>
      </w:r>
      <w:r w:rsidRPr="00F95813">
        <w:t>и</w:t>
      </w:r>
      <w:r w:rsidRPr="00F95813">
        <w:t>нятием совместных решений, обсуждением вопросов в режиме «мозгового штурма», р</w:t>
      </w:r>
      <w:r w:rsidRPr="00F95813">
        <w:t>е</w:t>
      </w:r>
      <w:r w:rsidRPr="00F95813">
        <w:t>конструкцией функционального взаимодействия в коллективе и т.п.</w:t>
      </w:r>
    </w:p>
    <w:p w:rsidR="008A5FAF" w:rsidRPr="00F95813" w:rsidRDefault="008A5FAF" w:rsidP="00A72A9A">
      <w:r w:rsidRPr="00F95813">
        <w:t>Формы учебных занятий с использованием информационно-коммуникационных технологий:</w:t>
      </w:r>
    </w:p>
    <w:p w:rsidR="008A5FAF" w:rsidRPr="00F95813" w:rsidRDefault="008A5FAF" w:rsidP="00A72A9A">
      <w:r w:rsidRPr="00F95813">
        <w:t>Лекция-визуализация – изложение содержания сопровождается презентацией (д</w:t>
      </w:r>
      <w:r w:rsidRPr="00F95813">
        <w:t>е</w:t>
      </w:r>
      <w:r w:rsidRPr="00F95813">
        <w:t>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8A5FAF" w:rsidRPr="00E4038E" w:rsidRDefault="008A5FAF" w:rsidP="00E4038E">
      <w:pPr>
        <w:pStyle w:val="Heading1"/>
        <w:rPr>
          <w:rStyle w:val="FontStyle20"/>
          <w:rFonts w:ascii="Times New Roman" w:hAnsi="Times New Roman"/>
          <w:sz w:val="24"/>
          <w:szCs w:val="24"/>
        </w:rPr>
      </w:pPr>
      <w:r w:rsidRPr="00F95813">
        <w:rPr>
          <w:rStyle w:val="FontStyle31"/>
          <w:rFonts w:ascii="Times New Roman" w:hAnsi="Times New Roman"/>
          <w:sz w:val="24"/>
          <w:szCs w:val="24"/>
        </w:rPr>
        <w:br w:type="page"/>
      </w:r>
      <w:r w:rsidRPr="00C17915">
        <w:rPr>
          <w:rStyle w:val="FontStyle31"/>
          <w:rFonts w:ascii="Times New Roman" w:hAnsi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8A5FAF" w:rsidRPr="006668B4" w:rsidRDefault="008A5FAF" w:rsidP="00687DE2">
      <w:pPr>
        <w:widowControl/>
      </w:pPr>
      <w:r w:rsidRPr="006668B4">
        <w:t>По дисциплине «</w:t>
      </w:r>
      <w:r>
        <w:t>Теория и практика архивного дела</w:t>
      </w:r>
      <w:r w:rsidRPr="006668B4">
        <w:t xml:space="preserve">» предусмотрена аудиторная и внеаудиторная самостоятельная работа обучающихся. </w:t>
      </w:r>
    </w:p>
    <w:p w:rsidR="008A5FAF" w:rsidRPr="006668B4" w:rsidRDefault="008A5FAF" w:rsidP="00687DE2">
      <w:pPr>
        <w:widowControl/>
      </w:pPr>
      <w:r w:rsidRPr="006668B4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8A5FAF" w:rsidRPr="006668B4" w:rsidRDefault="008A5FAF" w:rsidP="00687DE2">
      <w:pPr>
        <w:widowControl/>
      </w:pPr>
    </w:p>
    <w:p w:rsidR="008A5FAF" w:rsidRPr="006668B4" w:rsidRDefault="008A5FAF" w:rsidP="002C1D1A">
      <w:pPr>
        <w:rPr>
          <w:b/>
          <w:i/>
        </w:rPr>
      </w:pPr>
      <w:r w:rsidRPr="006668B4">
        <w:rPr>
          <w:b/>
          <w:i/>
        </w:rPr>
        <w:t>Примерные аудиторные контрольные работы (АКР):</w:t>
      </w:r>
    </w:p>
    <w:p w:rsidR="008A5FAF" w:rsidRPr="006668B4" w:rsidRDefault="008A5FAF" w:rsidP="00687DE2">
      <w:pPr>
        <w:widowControl/>
      </w:pPr>
      <w:r w:rsidRPr="006668B4">
        <w:t>АКР 1</w:t>
      </w:r>
      <w:r>
        <w:t xml:space="preserve"> Определение сроков хранения документов</w:t>
      </w:r>
    </w:p>
    <w:p w:rsidR="008A5FAF" w:rsidRDefault="008A5FAF" w:rsidP="006668B4">
      <w:r w:rsidRPr="0026666C">
        <w:t xml:space="preserve">1.Определить сроки хранения документов по </w:t>
      </w:r>
      <w:r>
        <w:t>Переч</w:t>
      </w:r>
      <w:r w:rsidRPr="00FC5785">
        <w:t>ню типовых управленческих а</w:t>
      </w:r>
      <w:r w:rsidRPr="00FC5785">
        <w:t>р</w:t>
      </w:r>
      <w:r w:rsidRPr="00FC5785">
        <w:t xml:space="preserve">хивных документов, образующихся в процессе деятельности государственных органов, органов местного самоуправления и организаций, с указанием сроков хранения. </w:t>
      </w:r>
      <w:r>
        <w:t>(</w:t>
      </w:r>
      <w:r w:rsidRPr="00FC5785">
        <w:t>Утв. приказом Минкультуры России от 25.08.2010</w:t>
      </w:r>
      <w:r>
        <w:t>)</w:t>
      </w:r>
    </w:p>
    <w:p w:rsidR="008A5FAF" w:rsidRPr="00526CDA" w:rsidRDefault="008A5FAF" w:rsidP="00F21108">
      <w:pPr>
        <w:pStyle w:val="ListParagraph"/>
        <w:widowControl w:val="0"/>
        <w:numPr>
          <w:ilvl w:val="0"/>
          <w:numId w:val="24"/>
        </w:numPr>
        <w:autoSpaceDE w:val="0"/>
        <w:autoSpaceDN w:val="0"/>
        <w:adjustRightInd w:val="0"/>
        <w:spacing w:line="240" w:lineRule="auto"/>
        <w:rPr>
          <w:szCs w:val="24"/>
          <w:lang w:val="ru-RU" w:eastAsia="ru-RU"/>
        </w:rPr>
      </w:pPr>
      <w:r w:rsidRPr="00526CDA">
        <w:rPr>
          <w:szCs w:val="24"/>
          <w:lang w:val="ru-RU" w:eastAsia="ru-RU"/>
        </w:rPr>
        <w:t>Уставы, положения организации по месту их разработки и утверждения.</w:t>
      </w:r>
    </w:p>
    <w:p w:rsidR="008A5FAF" w:rsidRDefault="008A5FAF" w:rsidP="00F21108">
      <w:pPr>
        <w:numPr>
          <w:ilvl w:val="0"/>
          <w:numId w:val="24"/>
        </w:numPr>
        <w:tabs>
          <w:tab w:val="left" w:pos="709"/>
        </w:tabs>
        <w:suppressAutoHyphens/>
      </w:pPr>
      <w:r w:rsidRPr="0026666C">
        <w:t>Штатные расписания организаций.</w:t>
      </w:r>
    </w:p>
    <w:p w:rsidR="008A5FAF" w:rsidRPr="00FC5785" w:rsidRDefault="008A5FAF" w:rsidP="00F21108">
      <w:pPr>
        <w:numPr>
          <w:ilvl w:val="0"/>
          <w:numId w:val="24"/>
        </w:numPr>
        <w:tabs>
          <w:tab w:val="left" w:pos="709"/>
        </w:tabs>
        <w:suppressAutoHyphens/>
      </w:pPr>
      <w:r w:rsidRPr="00FC5785">
        <w:t>Обращения граждан личного характера.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Описи дел постоянного хранения.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Копии архивных справок, выданные по запросам граждан.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Концепция развития организации.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Проекты планов.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Лицевые счета работников.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Гарантийные письма.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Книги, журналы регистрации научно-технической информации.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Коллективный договор.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Личные карточки работников.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Акты о стажировке иностранных специалистов;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>Веб-страницы в Интернете;</w:t>
      </w:r>
    </w:p>
    <w:p w:rsidR="008A5FAF" w:rsidRPr="0026666C" w:rsidRDefault="008A5FAF" w:rsidP="00F21108">
      <w:pPr>
        <w:numPr>
          <w:ilvl w:val="0"/>
          <w:numId w:val="23"/>
        </w:numPr>
        <w:tabs>
          <w:tab w:val="left" w:pos="2059"/>
        </w:tabs>
        <w:suppressAutoHyphens/>
      </w:pPr>
      <w:r w:rsidRPr="0026666C">
        <w:t xml:space="preserve">Рекламные </w:t>
      </w:r>
      <w:r>
        <w:t>фотодокументы</w:t>
      </w:r>
      <w:r w:rsidRPr="0026666C">
        <w:t>.</w:t>
      </w:r>
    </w:p>
    <w:p w:rsidR="008A5FAF" w:rsidRDefault="008A5FAF" w:rsidP="006668B4"/>
    <w:p w:rsidR="008A5FAF" w:rsidRPr="0026666C" w:rsidRDefault="008A5FAF" w:rsidP="006668B4">
      <w:r w:rsidRPr="0026666C">
        <w:t>2. Составить фрагмент номенклатуры дел организации. Сроки хранения дел опред</w:t>
      </w:r>
      <w:r w:rsidRPr="0026666C">
        <w:t>е</w:t>
      </w:r>
      <w:r w:rsidRPr="0026666C">
        <w:t>лить по Перечню типовых управленческих архивных документов 2010 года</w:t>
      </w:r>
    </w:p>
    <w:p w:rsidR="008A5FAF" w:rsidRPr="00876BB9" w:rsidRDefault="008A5FAF" w:rsidP="006668B4">
      <w:pPr>
        <w:pStyle w:val="ListParagraph"/>
        <w:tabs>
          <w:tab w:val="left" w:pos="709"/>
        </w:tabs>
        <w:spacing w:before="60" w:after="60" w:line="240" w:lineRule="auto"/>
        <w:ind w:left="0"/>
        <w:contextualSpacing w:val="0"/>
        <w:jc w:val="center"/>
        <w:rPr>
          <w:szCs w:val="24"/>
        </w:rPr>
      </w:pPr>
      <w:r w:rsidRPr="00876BB9">
        <w:rPr>
          <w:szCs w:val="24"/>
        </w:rPr>
        <w:t>Вариант 1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Правила, инструкции по месту их разработки и/или утверждения.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Уставы организаций по месту их разработки и/или утверждения.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Журналы  регистрации выдачи аттестатов, свидетельств об аккредитации.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Переписка по вопросам разъяснения законодательства.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</w:rPr>
      </w:pPr>
      <w:r w:rsidRPr="00876BB9">
        <w:rPr>
          <w:szCs w:val="24"/>
        </w:rPr>
        <w:t>Описи дел временного хранения.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</w:rPr>
      </w:pPr>
      <w:r w:rsidRPr="00876BB9">
        <w:rPr>
          <w:szCs w:val="24"/>
        </w:rPr>
        <w:t>Счета-фактуры.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Расчётные ведомости по отчислению страховых взносов в фонд социального страхования за год.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Списки работающих на производстве с тяжёлыми, вредными, опасными усл</w:t>
      </w:r>
      <w:r w:rsidRPr="00876BB9">
        <w:rPr>
          <w:szCs w:val="24"/>
          <w:lang w:val="ru-RU"/>
        </w:rPr>
        <w:t>о</w:t>
      </w:r>
      <w:r w:rsidRPr="00876BB9">
        <w:rPr>
          <w:szCs w:val="24"/>
          <w:lang w:val="ru-RU"/>
        </w:rPr>
        <w:t>виями труда.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  <w:lang w:val="ru-RU"/>
        </w:rPr>
      </w:pPr>
      <w:r w:rsidRPr="00876BB9">
        <w:rPr>
          <w:szCs w:val="24"/>
          <w:lang w:val="ru-RU"/>
        </w:rPr>
        <w:t>Учебно-методические пособия по месту их разработки.</w:t>
      </w:r>
    </w:p>
    <w:p w:rsidR="008A5FAF" w:rsidRPr="00876BB9" w:rsidRDefault="008A5FAF" w:rsidP="00F21108">
      <w:pPr>
        <w:pStyle w:val="ListParagraph"/>
        <w:numPr>
          <w:ilvl w:val="0"/>
          <w:numId w:val="25"/>
        </w:numPr>
        <w:tabs>
          <w:tab w:val="left" w:pos="567"/>
          <w:tab w:val="left" w:pos="993"/>
        </w:tabs>
        <w:spacing w:line="240" w:lineRule="auto"/>
        <w:ind w:left="567" w:firstLine="0"/>
        <w:rPr>
          <w:szCs w:val="24"/>
        </w:rPr>
      </w:pPr>
      <w:r w:rsidRPr="00876BB9">
        <w:rPr>
          <w:szCs w:val="24"/>
        </w:rPr>
        <w:t>Планы повышения квалификации сотрудников.</w:t>
      </w:r>
    </w:p>
    <w:p w:rsidR="008A5FAF" w:rsidRPr="00876BB9" w:rsidRDefault="008A5FAF" w:rsidP="006668B4">
      <w:pPr>
        <w:pStyle w:val="ListParagraph"/>
        <w:tabs>
          <w:tab w:val="left" w:pos="567"/>
          <w:tab w:val="left" w:pos="993"/>
        </w:tabs>
        <w:spacing w:before="60" w:after="60"/>
        <w:ind w:left="567"/>
        <w:contextualSpacing w:val="0"/>
        <w:jc w:val="center"/>
        <w:rPr>
          <w:szCs w:val="24"/>
        </w:rPr>
      </w:pPr>
      <w:r w:rsidRPr="00876BB9">
        <w:rPr>
          <w:szCs w:val="24"/>
        </w:rPr>
        <w:t>Вариант 2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Штатные расписания организаций, изменения к ним по месту разработки и/или утверждения.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Переписка по организационным вопросам деятельности.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Свидетельства о государственной аккредитации, аттестации.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</w:rPr>
      </w:pPr>
      <w:r w:rsidRPr="00876BB9">
        <w:rPr>
          <w:szCs w:val="24"/>
        </w:rPr>
        <w:t xml:space="preserve">Концепция </w:t>
      </w:r>
      <w:r w:rsidRPr="00B56FDA">
        <w:rPr>
          <w:szCs w:val="24"/>
          <w:lang w:val="ru-RU"/>
        </w:rPr>
        <w:t>развития</w:t>
      </w:r>
      <w:r w:rsidRPr="00876BB9">
        <w:rPr>
          <w:szCs w:val="24"/>
        </w:rPr>
        <w:t xml:space="preserve"> организации.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Отчёты, справки об объёме документооборота в организации.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Договоры о материальной ответственности материально ответственного лица.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</w:rPr>
      </w:pPr>
      <w:r w:rsidRPr="00876BB9">
        <w:rPr>
          <w:szCs w:val="24"/>
        </w:rPr>
        <w:t xml:space="preserve">Индивидуальные </w:t>
      </w:r>
      <w:r w:rsidRPr="00B56FDA">
        <w:rPr>
          <w:szCs w:val="24"/>
          <w:lang w:val="ru-RU"/>
        </w:rPr>
        <w:t>отчёты</w:t>
      </w:r>
      <w:r w:rsidRPr="00876BB9">
        <w:rPr>
          <w:szCs w:val="24"/>
        </w:rPr>
        <w:t xml:space="preserve"> работников.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Документы (расчёты, справки, списки) о премировании работников.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Документы (акты, справки, технические паспорта) о переводе помещений в ж</w:t>
      </w:r>
      <w:r w:rsidRPr="00876BB9">
        <w:rPr>
          <w:szCs w:val="24"/>
          <w:lang w:val="ru-RU"/>
        </w:rPr>
        <w:t>и</w:t>
      </w:r>
      <w:r w:rsidRPr="00876BB9">
        <w:rPr>
          <w:szCs w:val="24"/>
          <w:lang w:val="ru-RU"/>
        </w:rPr>
        <w:t>лые и нежилые.</w:t>
      </w:r>
    </w:p>
    <w:p w:rsidR="008A5FAF" w:rsidRPr="00876BB9" w:rsidRDefault="008A5FAF" w:rsidP="00F21108">
      <w:pPr>
        <w:pStyle w:val="ListParagraph"/>
        <w:numPr>
          <w:ilvl w:val="0"/>
          <w:numId w:val="26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</w:rPr>
      </w:pPr>
      <w:r w:rsidRPr="00876BB9">
        <w:rPr>
          <w:szCs w:val="24"/>
        </w:rPr>
        <w:t>Паспорт антитеррористической защищённости организации.</w:t>
      </w:r>
    </w:p>
    <w:p w:rsidR="008A5FAF" w:rsidRPr="00876BB9" w:rsidRDefault="008A5FAF" w:rsidP="006668B4">
      <w:pPr>
        <w:pStyle w:val="ListParagraph"/>
        <w:tabs>
          <w:tab w:val="left" w:pos="567"/>
          <w:tab w:val="left" w:pos="993"/>
        </w:tabs>
        <w:spacing w:before="60" w:line="240" w:lineRule="auto"/>
        <w:ind w:left="567"/>
        <w:contextualSpacing w:val="0"/>
        <w:jc w:val="center"/>
        <w:rPr>
          <w:szCs w:val="24"/>
        </w:rPr>
      </w:pPr>
      <w:r w:rsidRPr="00876BB9">
        <w:rPr>
          <w:szCs w:val="24"/>
        </w:rPr>
        <w:t>Вариант 3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Приказы, распоряжения по основной деятельности.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</w:rPr>
      </w:pPr>
      <w:r w:rsidRPr="00876BB9">
        <w:rPr>
          <w:szCs w:val="24"/>
        </w:rPr>
        <w:t>Проекты приказов, распоряжений.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Переписка о проведении проверок, ревизий.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Журнал выдачи архивных справок, копий, выписок из документов.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</w:rPr>
      </w:pPr>
      <w:r w:rsidRPr="00876BB9">
        <w:rPr>
          <w:szCs w:val="24"/>
        </w:rPr>
        <w:t>Заявки на получение кредитов.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Договоры страхования имущественной и гражданской ответственности.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Общероссийские классификаторы технико-экономической и социальной инфо</w:t>
      </w:r>
      <w:r w:rsidRPr="00876BB9">
        <w:rPr>
          <w:szCs w:val="24"/>
          <w:lang w:val="ru-RU"/>
        </w:rPr>
        <w:t>р</w:t>
      </w:r>
      <w:r w:rsidRPr="00876BB9">
        <w:rPr>
          <w:szCs w:val="24"/>
          <w:lang w:val="ru-RU"/>
        </w:rPr>
        <w:t>мации не по месту разработки.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Табели учёта рабочего времени при тяжёлых, вредных, опасных условиях труда.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 xml:space="preserve">Журналы учёта выдачи трудовых книжек. </w:t>
      </w:r>
    </w:p>
    <w:p w:rsidR="008A5FAF" w:rsidRPr="00876BB9" w:rsidRDefault="008A5FAF" w:rsidP="00F21108">
      <w:pPr>
        <w:pStyle w:val="ListParagraph"/>
        <w:numPr>
          <w:ilvl w:val="0"/>
          <w:numId w:val="27"/>
        </w:numPr>
        <w:tabs>
          <w:tab w:val="left" w:pos="567"/>
          <w:tab w:val="left" w:pos="993"/>
        </w:tabs>
        <w:spacing w:line="240" w:lineRule="auto"/>
        <w:ind w:left="567" w:firstLine="0"/>
        <w:contextualSpacing w:val="0"/>
        <w:rPr>
          <w:szCs w:val="24"/>
          <w:lang w:val="ru-RU"/>
        </w:rPr>
      </w:pPr>
      <w:r w:rsidRPr="00876BB9">
        <w:rPr>
          <w:szCs w:val="24"/>
          <w:lang w:val="ru-RU"/>
        </w:rPr>
        <w:t>Договоры о приёме и сдаче зданий в аренду.</w:t>
      </w:r>
    </w:p>
    <w:p w:rsidR="008A5FAF" w:rsidRDefault="008A5FAF" w:rsidP="00687DE2">
      <w:pPr>
        <w:widowControl/>
        <w:rPr>
          <w:i/>
        </w:rPr>
      </w:pPr>
    </w:p>
    <w:p w:rsidR="008A5FAF" w:rsidRPr="00B56FDA" w:rsidRDefault="008A5FAF" w:rsidP="00B56FDA">
      <w:pPr>
        <w:widowControl/>
      </w:pPr>
      <w:r>
        <w:t>АКР 2 Обеспечение сохранности документов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организации располагается в подвальном помещении, который часто з</w:t>
      </w:r>
      <w:r w:rsidRPr="00D62B8F">
        <w:rPr>
          <w:i/>
          <w:szCs w:val="24"/>
          <w:lang w:val="ru-RU"/>
        </w:rPr>
        <w:t>а</w:t>
      </w:r>
      <w:r w:rsidRPr="00D62B8F">
        <w:rPr>
          <w:i/>
          <w:szCs w:val="24"/>
          <w:lang w:val="ru-RU"/>
        </w:rPr>
        <w:t>тапливает. Температура воздуха в хранилище +23С, влажность воздуха 65%. Пахнет сыростью. Рабочее место сотрудника архива находится в архивохранилище. Здесь ра</w:t>
      </w:r>
      <w:r w:rsidRPr="00D62B8F">
        <w:rPr>
          <w:i/>
          <w:szCs w:val="24"/>
          <w:lang w:val="ru-RU"/>
        </w:rPr>
        <w:t>с</w:t>
      </w:r>
      <w:r w:rsidRPr="00D62B8F">
        <w:rPr>
          <w:i/>
          <w:szCs w:val="24"/>
          <w:lang w:val="ru-RU"/>
        </w:rPr>
        <w:t>положен компьютер и оргтехника. В помещении не хватает дневного света, поэтому постоянно используется общее освещение.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 xml:space="preserve"> Под архивохранилище фирмы было выделено гаражное помещение, без отопл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  <w:lang w:val="ru-RU"/>
        </w:rPr>
        <w:t>ния и вентиляции. Документы располагаются  на полках, в коробках на полу, в шкафах. В виду того, что температура в гараже + 10 С в холодное время года, сотрудник архива может находиться в нём только в верхней одежде.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организации располагается в подсобном помещении без окон и вентил</w:t>
      </w:r>
      <w:r w:rsidRPr="00D62B8F">
        <w:rPr>
          <w:i/>
          <w:szCs w:val="24"/>
          <w:lang w:val="ru-RU"/>
        </w:rPr>
        <w:t>я</w:t>
      </w:r>
      <w:r w:rsidRPr="00D62B8F">
        <w:rPr>
          <w:i/>
          <w:szCs w:val="24"/>
          <w:lang w:val="ru-RU"/>
        </w:rPr>
        <w:t>ции. Воздух сырой и затхлый. Стеллажи расположены вплотную к стенам. Проветрив</w:t>
      </w:r>
      <w:r w:rsidRPr="00D62B8F">
        <w:rPr>
          <w:i/>
          <w:szCs w:val="24"/>
          <w:lang w:val="ru-RU"/>
        </w:rPr>
        <w:t>а</w:t>
      </w:r>
      <w:r w:rsidRPr="00D62B8F">
        <w:rPr>
          <w:i/>
          <w:szCs w:val="24"/>
          <w:lang w:val="ru-RU"/>
        </w:rPr>
        <w:t>ние осуществляется через дверь, которая постоянно открыта. Документы располаг</w:t>
      </w:r>
      <w:r w:rsidRPr="00D62B8F">
        <w:rPr>
          <w:i/>
          <w:szCs w:val="24"/>
          <w:lang w:val="ru-RU"/>
        </w:rPr>
        <w:t>а</w:t>
      </w:r>
      <w:r w:rsidRPr="00D62B8F">
        <w:rPr>
          <w:i/>
          <w:szCs w:val="24"/>
          <w:lang w:val="ru-RU"/>
        </w:rPr>
        <w:t>ются в связках без первичных средств защиты. Нет ярлыков.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районной организации располагается в одноэтажном деревянном здании с печным отоплением. По всему периметру комнаты проложены батареи отопления. Окна расположены низко, без решеток. Помещение светлое и просторное. Температу</w:t>
      </w:r>
      <w:r w:rsidRPr="00D62B8F">
        <w:rPr>
          <w:i/>
          <w:szCs w:val="24"/>
          <w:lang w:val="ru-RU"/>
        </w:rPr>
        <w:t>р</w:t>
      </w:r>
      <w:r w:rsidRPr="00D62B8F">
        <w:rPr>
          <w:i/>
          <w:szCs w:val="24"/>
          <w:lang w:val="ru-RU"/>
        </w:rPr>
        <w:t>но-влажностный режим в архивохранилище не контролируется.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расположен в цокольном этаже здания. Прошёл сильный паводок – в п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мещении сырость, на стенах появился грибок. Влажность воздуха 70 % , температура воздуха +12 С. Расстояние от пола до нижней полки стеллажа 15 см. Нет приборов учёта температуры и влажности воздуха. Документы располагаются на полу в нераз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бранных кипах.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>Архив находится в непосредственной близости от нефтеперерабатывающего предприятия. Окна в архивохранилище открывать нельзя: сильный запах нефтепроду</w:t>
      </w:r>
      <w:r w:rsidRPr="00D62B8F">
        <w:rPr>
          <w:i/>
          <w:szCs w:val="24"/>
          <w:lang w:val="ru-RU"/>
        </w:rPr>
        <w:t>к</w:t>
      </w:r>
      <w:r w:rsidRPr="00D62B8F">
        <w:rPr>
          <w:i/>
          <w:szCs w:val="24"/>
          <w:lang w:val="ru-RU"/>
        </w:rPr>
        <w:t>тов. В одном помещении находятся организационно-распорядительные документы орг</w:t>
      </w:r>
      <w:r w:rsidRPr="00D62B8F">
        <w:rPr>
          <w:i/>
          <w:szCs w:val="24"/>
          <w:lang w:val="ru-RU"/>
        </w:rPr>
        <w:t>а</w:t>
      </w:r>
      <w:r w:rsidRPr="00D62B8F">
        <w:rPr>
          <w:i/>
          <w:szCs w:val="24"/>
          <w:lang w:val="ru-RU"/>
        </w:rPr>
        <w:t xml:space="preserve">низации, кино- и видеодокументы. </w:t>
      </w:r>
      <w:r w:rsidRPr="00D62B8F">
        <w:rPr>
          <w:i/>
          <w:szCs w:val="24"/>
        </w:rPr>
        <w:t>Температура и влажность воздуха в хранилище не измеря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</w:rPr>
        <w:t>тся.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>Архив находится в жилом здании. Температура воздуха в архивохранилище +25С, влажность воздуха 40 %. Расстояние между стеллажами 60 см, расстояние м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  <w:lang w:val="ru-RU"/>
        </w:rPr>
        <w:t xml:space="preserve">жду стеной и торцом стеллажа 20 см. </w:t>
      </w:r>
      <w:r w:rsidRPr="00D62B8F">
        <w:rPr>
          <w:i/>
          <w:szCs w:val="24"/>
        </w:rPr>
        <w:t>Документы</w:t>
      </w:r>
      <w:r w:rsidRPr="00D62B8F">
        <w:rPr>
          <w:i/>
          <w:szCs w:val="24"/>
          <w:lang w:val="ru-RU"/>
        </w:rPr>
        <w:t xml:space="preserve"> хранятся</w:t>
      </w:r>
      <w:r w:rsidRPr="00D62B8F">
        <w:rPr>
          <w:i/>
          <w:szCs w:val="24"/>
        </w:rPr>
        <w:t xml:space="preserve"> без</w:t>
      </w:r>
      <w:r w:rsidRPr="00D62B8F">
        <w:rPr>
          <w:i/>
          <w:szCs w:val="24"/>
          <w:lang w:val="ru-RU"/>
        </w:rPr>
        <w:t xml:space="preserve"> первичных</w:t>
      </w:r>
      <w:r w:rsidRPr="00D62B8F">
        <w:rPr>
          <w:i/>
          <w:szCs w:val="24"/>
        </w:rPr>
        <w:t xml:space="preserve"> средств защиты.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Архивохранилище организации занимает несколько комнат, 5 фондов архива с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ставляют 7000 единиц хранения. Много времени тратится на поиск документов. Из-за отсутствия уборщицы влажная уборка в хранилищах происходит два раза в неделю.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 xml:space="preserve">Архив организации располагается рядом с водохранилищем. Влажность воздуха в помещении 65 %, температура +21 С. На некоторых связках и коробках с документами нет ярлыков. </w:t>
      </w:r>
      <w:r w:rsidRPr="00D62B8F">
        <w:rPr>
          <w:i/>
          <w:szCs w:val="24"/>
        </w:rPr>
        <w:t>Внутри</w:t>
      </w:r>
      <w:r w:rsidRPr="00D62B8F">
        <w:rPr>
          <w:i/>
          <w:szCs w:val="24"/>
          <w:lang w:val="ru-RU"/>
        </w:rPr>
        <w:t xml:space="preserve"> фонда дела</w:t>
      </w:r>
      <w:r w:rsidRPr="00D62B8F">
        <w:rPr>
          <w:i/>
          <w:szCs w:val="24"/>
        </w:rPr>
        <w:t xml:space="preserve"> расположены произвольно.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>Архив находится в жилом здании. Температура воздуха в архивохранилище +25С, влажность воздуха 40 %. Расстояние между стеллажами 60 см, расстояние м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  <w:lang w:val="ru-RU"/>
        </w:rPr>
        <w:t xml:space="preserve">жду стеной  и торцом стеллажа 45 см. </w:t>
      </w:r>
      <w:r w:rsidRPr="00D62B8F">
        <w:rPr>
          <w:i/>
          <w:szCs w:val="24"/>
        </w:rPr>
        <w:t>Документы хранятся без первичных средств защиты.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находится в подсобном помещении. Огнетушители в архивохранилище отсутствуют. Температура воздуха в хранилище + 12 С, Влажность 39 %. Сотрудник использует обогреватель с открытой спиралью. В архивохранилище свободно заходят посетители с просьбами.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  <w:tab w:val="left" w:pos="1134"/>
        </w:tabs>
        <w:spacing w:before="120" w:after="120" w:line="240" w:lineRule="auto"/>
        <w:ind w:left="0" w:firstLine="680"/>
        <w:contextualSpacing w:val="0"/>
        <w:rPr>
          <w:b/>
          <w:i/>
          <w:szCs w:val="24"/>
          <w:lang w:val="ru-RU"/>
        </w:rPr>
      </w:pPr>
      <w:r w:rsidRPr="00D62B8F">
        <w:rPr>
          <w:i/>
          <w:szCs w:val="24"/>
          <w:lang w:val="ru-RU"/>
        </w:rPr>
        <w:t>Рядом с архивом организации находятся складские помещения с пищевыми пр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дуктами. В архивохранилище видна электропроводка. Используются лампы с ярким св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  <w:lang w:val="ru-RU"/>
        </w:rPr>
        <w:t>том. Температура воздуха + 24 С, влажность воздуха 43 %.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  <w:tab w:val="left" w:pos="1134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Окна архивохранилища выходят на южную сторону, закрываются неплотно, имеются сквозные щели. Двери из искусственных материалов со стеклянными вставк</w:t>
      </w:r>
      <w:r w:rsidRPr="00D62B8F">
        <w:rPr>
          <w:i/>
          <w:szCs w:val="24"/>
          <w:lang w:val="ru-RU"/>
        </w:rPr>
        <w:t>а</w:t>
      </w:r>
      <w:r w:rsidRPr="00D62B8F">
        <w:rPr>
          <w:i/>
          <w:szCs w:val="24"/>
          <w:lang w:val="ru-RU"/>
        </w:rPr>
        <w:t>ми. Коробки с документами стоят на стеллажах и на полу рядом со стеллажами. Всё свободное пространство помещения заставлено офисной мебелью: столами и стульями.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>Архив организации располагается рядом с магистральной автодорогой, по к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торой непрерывно идёт поток машин. Дневной свет свободно проникает в архивохран</w:t>
      </w:r>
      <w:r w:rsidRPr="00D62B8F">
        <w:rPr>
          <w:i/>
          <w:szCs w:val="24"/>
          <w:lang w:val="ru-RU"/>
        </w:rPr>
        <w:t>и</w:t>
      </w:r>
      <w:r w:rsidRPr="00D62B8F">
        <w:rPr>
          <w:i/>
          <w:szCs w:val="24"/>
          <w:lang w:val="ru-RU"/>
        </w:rPr>
        <w:t xml:space="preserve">лище. Дела лежат в неразобранных кипах. </w:t>
      </w:r>
      <w:r w:rsidRPr="00D62B8F">
        <w:rPr>
          <w:i/>
          <w:szCs w:val="24"/>
        </w:rPr>
        <w:t>Всё покрыто пылью. Температура воздуха в хранилище + 21, влажность воздуха 35%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>Архив организации состоит из нескольких помещений: архивохранилища, раб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 xml:space="preserve">чей комнаты сотрудников, помещения для приема документов. Все комнаты проходные. Ключи от архива в свободном доступе. В архивохранилище используются открытые плафоны. </w:t>
      </w:r>
      <w:r w:rsidRPr="00D62B8F">
        <w:rPr>
          <w:i/>
          <w:szCs w:val="24"/>
        </w:rPr>
        <w:t>Выдача документов сотрудникам организации нигде не фиксируется.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Архивохранилище организации хорошо освещено: свет свободно проникает в окна. Система отопления старая - трубы часто протекают. Влажность воздуха 63 %, температура воздуха + 12 С. Возможны отключения системы отопления из-за аварии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</w:rPr>
      </w:pPr>
      <w:r w:rsidRPr="00D62B8F">
        <w:rPr>
          <w:i/>
          <w:szCs w:val="24"/>
          <w:lang w:val="ru-RU"/>
        </w:rPr>
        <w:t>Рядом с архивом организации находятся складские помещения с пищевыми пр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дуктами. В архивохранилище видна электропроводка. Используются лампы с ярким св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  <w:lang w:val="ru-RU"/>
        </w:rPr>
        <w:t xml:space="preserve">том. Температура воздуха + 17 С, влажность воздуха 50 %. </w:t>
      </w:r>
      <w:r w:rsidRPr="00D62B8F">
        <w:rPr>
          <w:i/>
          <w:szCs w:val="24"/>
        </w:rPr>
        <w:t>Видны повреждения документов биологическими вредителями</w:t>
      </w:r>
      <w:r w:rsidRPr="00D62B8F">
        <w:rPr>
          <w:i/>
          <w:szCs w:val="24"/>
          <w:lang w:val="ru-RU"/>
        </w:rPr>
        <w:t>.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организации располагается рядом с магистральной автодорогой, по к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торой непрерывно идёт поток машин. Окна открыты, но на них нет сетки. В архив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 xml:space="preserve">хранилище находятся оставшиеся после ремонта краска и лак для пола. Дневной свет свободно проникает в архивохранилище. Дела лежат в неразобранных кипах. 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b/>
          <w:i/>
          <w:szCs w:val="24"/>
          <w:lang w:val="ru-RU"/>
        </w:rPr>
      </w:pPr>
      <w:r w:rsidRPr="00D62B8F">
        <w:rPr>
          <w:i/>
          <w:szCs w:val="24"/>
          <w:lang w:val="ru-RU"/>
        </w:rPr>
        <w:t>Рядом с архивом организации находятся складские помещения с пищевыми пр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дуктами. В архивохранилище видна электропроводка. Используются лампы с ярким св</w:t>
      </w:r>
      <w:r w:rsidRPr="00D62B8F">
        <w:rPr>
          <w:i/>
          <w:szCs w:val="24"/>
          <w:lang w:val="ru-RU"/>
        </w:rPr>
        <w:t>е</w:t>
      </w:r>
      <w:r w:rsidRPr="00D62B8F">
        <w:rPr>
          <w:i/>
          <w:szCs w:val="24"/>
          <w:lang w:val="ru-RU"/>
        </w:rPr>
        <w:t xml:space="preserve">том. Температура воздуха + 17 С, влажность воздуха 50 %. </w:t>
      </w:r>
    </w:p>
    <w:p w:rsidR="008A5FAF" w:rsidRPr="00D62B8F" w:rsidRDefault="008A5FAF" w:rsidP="00F21108">
      <w:pPr>
        <w:pStyle w:val="ListParagraph"/>
        <w:widowControl w:val="0"/>
        <w:numPr>
          <w:ilvl w:val="0"/>
          <w:numId w:val="28"/>
        </w:numPr>
        <w:tabs>
          <w:tab w:val="left" w:pos="993"/>
        </w:tabs>
        <w:spacing w:before="120" w:after="120" w:line="240" w:lineRule="auto"/>
        <w:ind w:left="0" w:firstLine="680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Температура и влажность воздуха в архиве не контролируются, но есть нар</w:t>
      </w:r>
      <w:r w:rsidRPr="00D62B8F">
        <w:rPr>
          <w:i/>
          <w:szCs w:val="24"/>
          <w:lang w:val="ru-RU"/>
        </w:rPr>
        <w:t>у</w:t>
      </w:r>
      <w:r w:rsidRPr="00D62B8F">
        <w:rPr>
          <w:i/>
          <w:szCs w:val="24"/>
          <w:lang w:val="ru-RU"/>
        </w:rPr>
        <w:t>шения режима хранения. Для проветривания помещения отрываются форточки,  и с ветром заносится пыль,  в архивохранилище попадают насекомые. Стеллажи устано</w:t>
      </w:r>
      <w:r w:rsidRPr="00D62B8F">
        <w:rPr>
          <w:i/>
          <w:szCs w:val="24"/>
          <w:lang w:val="ru-RU"/>
        </w:rPr>
        <w:t>в</w:t>
      </w:r>
      <w:r w:rsidRPr="00D62B8F">
        <w:rPr>
          <w:i/>
          <w:szCs w:val="24"/>
          <w:lang w:val="ru-RU"/>
        </w:rPr>
        <w:t>лены произвольно, почти вплотную, чтобы вошло как можно больше, параллельно око</w:t>
      </w:r>
      <w:r w:rsidRPr="00D62B8F">
        <w:rPr>
          <w:i/>
          <w:szCs w:val="24"/>
          <w:lang w:val="ru-RU"/>
        </w:rPr>
        <w:t>н</w:t>
      </w:r>
      <w:r w:rsidRPr="00D62B8F">
        <w:rPr>
          <w:i/>
          <w:szCs w:val="24"/>
          <w:lang w:val="ru-RU"/>
        </w:rPr>
        <w:t>ным проёмам. Дела сформированы в связки по 40 см толщиной. Имеются повреждённые документы.</w:t>
      </w:r>
    </w:p>
    <w:p w:rsidR="008A5FAF" w:rsidRPr="00D62B8F" w:rsidRDefault="008A5FAF" w:rsidP="00F21108">
      <w:pPr>
        <w:pStyle w:val="ListParagraph"/>
        <w:numPr>
          <w:ilvl w:val="0"/>
          <w:numId w:val="28"/>
        </w:numPr>
        <w:tabs>
          <w:tab w:val="left" w:pos="0"/>
          <w:tab w:val="left" w:pos="993"/>
        </w:tabs>
        <w:spacing w:before="120" w:after="120" w:line="240" w:lineRule="auto"/>
        <w:ind w:left="0" w:firstLine="709"/>
        <w:contextualSpacing w:val="0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организации располагается в производственном помещении. Температура воздуха в хранилище + 12С, влажность воздуха 49%. Рабочее место сотрудника нах</w:t>
      </w:r>
      <w:r w:rsidRPr="00D62B8F">
        <w:rPr>
          <w:i/>
          <w:szCs w:val="24"/>
          <w:lang w:val="ru-RU"/>
        </w:rPr>
        <w:t>о</w:t>
      </w:r>
      <w:r w:rsidRPr="00D62B8F">
        <w:rPr>
          <w:i/>
          <w:szCs w:val="24"/>
          <w:lang w:val="ru-RU"/>
        </w:rPr>
        <w:t>дится в архивохранилище. Сотрудник использует обогреватель с открытой спиралью. В архив свободно заходят посетители с просьбами.</w:t>
      </w:r>
    </w:p>
    <w:p w:rsidR="008A5FAF" w:rsidRPr="00D62B8F" w:rsidRDefault="008A5FAF" w:rsidP="00F21108">
      <w:pPr>
        <w:pStyle w:val="ListParagraph"/>
        <w:numPr>
          <w:ilvl w:val="0"/>
          <w:numId w:val="28"/>
        </w:numPr>
        <w:tabs>
          <w:tab w:val="left" w:pos="0"/>
          <w:tab w:val="left" w:pos="993"/>
        </w:tabs>
        <w:spacing w:before="60" w:after="60"/>
        <w:ind w:left="0" w:firstLine="709"/>
        <w:rPr>
          <w:i/>
          <w:szCs w:val="24"/>
          <w:lang w:val="ru-RU"/>
        </w:rPr>
      </w:pPr>
      <w:r w:rsidRPr="00D62B8F">
        <w:rPr>
          <w:i/>
          <w:szCs w:val="24"/>
          <w:lang w:val="ru-RU"/>
        </w:rPr>
        <w:t>Архив организации находится на седьмом этаже. Архивохранилище хорошо о</w:t>
      </w:r>
      <w:r w:rsidRPr="00D62B8F">
        <w:rPr>
          <w:i/>
          <w:szCs w:val="24"/>
          <w:lang w:val="ru-RU"/>
        </w:rPr>
        <w:t>с</w:t>
      </w:r>
      <w:r w:rsidRPr="00D62B8F">
        <w:rPr>
          <w:i/>
          <w:szCs w:val="24"/>
          <w:lang w:val="ru-RU"/>
        </w:rPr>
        <w:t>вещено: свет свободно проникает в окна. Система отопления старая -  трубы часто протекают. Влажность воздуха 63 %, температура воздуха + 21 С. Возможны</w:t>
      </w:r>
      <w:r w:rsidRPr="00C723AE">
        <w:rPr>
          <w:i/>
          <w:szCs w:val="24"/>
          <w:lang w:val="ru-RU"/>
        </w:rPr>
        <w:t xml:space="preserve"> </w:t>
      </w:r>
      <w:r w:rsidRPr="00D62B8F">
        <w:rPr>
          <w:i/>
          <w:szCs w:val="24"/>
          <w:lang w:val="ru-RU"/>
        </w:rPr>
        <w:t>откл</w:t>
      </w:r>
      <w:r w:rsidRPr="00D62B8F">
        <w:rPr>
          <w:i/>
          <w:szCs w:val="24"/>
          <w:lang w:val="ru-RU"/>
        </w:rPr>
        <w:t>ю</w:t>
      </w:r>
      <w:r w:rsidRPr="00D62B8F">
        <w:rPr>
          <w:i/>
          <w:szCs w:val="24"/>
          <w:lang w:val="ru-RU"/>
        </w:rPr>
        <w:t>чения системы отопления из-за аварии</w:t>
      </w:r>
    </w:p>
    <w:p w:rsidR="008A5FAF" w:rsidRPr="0026666C" w:rsidRDefault="008A5FAF" w:rsidP="00863D33">
      <w:pPr>
        <w:tabs>
          <w:tab w:val="left" w:pos="851"/>
        </w:tabs>
        <w:jc w:val="center"/>
        <w:rPr>
          <w:b/>
        </w:rPr>
      </w:pPr>
      <w:r w:rsidRPr="0026666C">
        <w:rPr>
          <w:b/>
        </w:rPr>
        <w:t>Тесты для</w:t>
      </w:r>
      <w:r>
        <w:rPr>
          <w:b/>
        </w:rPr>
        <w:t xml:space="preserve"> самопроверки (тест состоит из </w:t>
      </w:r>
      <w:r w:rsidRPr="0026666C">
        <w:rPr>
          <w:b/>
        </w:rPr>
        <w:t>20 – 30 вопросов)</w:t>
      </w:r>
    </w:p>
    <w:p w:rsidR="008A5FAF" w:rsidRPr="0026666C" w:rsidRDefault="008A5FAF" w:rsidP="00863D33">
      <w:pPr>
        <w:tabs>
          <w:tab w:val="left" w:pos="851"/>
        </w:tabs>
        <w:jc w:val="center"/>
        <w:rPr>
          <w:b/>
        </w:rPr>
      </w:pPr>
    </w:p>
    <w:p w:rsidR="008A5FAF" w:rsidRPr="0026666C" w:rsidRDefault="008A5FAF" w:rsidP="00863D33">
      <w:pPr>
        <w:tabs>
          <w:tab w:val="left" w:pos="851"/>
        </w:tabs>
        <w:ind w:firstLine="0"/>
        <w:rPr>
          <w:b/>
        </w:rPr>
      </w:pPr>
      <w:r w:rsidRPr="0026666C">
        <w:rPr>
          <w:b/>
        </w:rPr>
        <w:t>Раздел 1</w:t>
      </w:r>
    </w:p>
    <w:p w:rsidR="008A5FAF" w:rsidRPr="00C723AE" w:rsidRDefault="008A5FAF" w:rsidP="00863D33">
      <w:pPr>
        <w:ind w:firstLine="0"/>
      </w:pPr>
      <w:r w:rsidRPr="00C723AE">
        <w:t>1. В архивный шифр входит: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а) номер фонда, номер описи, номер дела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б) номер каталожной карточки, номер дела,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в) номер фонда, номер описи; листы дела;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 xml:space="preserve">г) номер дела, заголовок дела, </w:t>
      </w:r>
    </w:p>
    <w:p w:rsidR="008A5FAF" w:rsidRPr="00C723AE" w:rsidRDefault="008A5FAF" w:rsidP="00863D33">
      <w:pPr>
        <w:tabs>
          <w:tab w:val="left" w:pos="426"/>
        </w:tabs>
        <w:ind w:firstLine="0"/>
      </w:pPr>
      <w:r w:rsidRPr="00C723AE">
        <w:t>2. Количество листов в деле указывается: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 xml:space="preserve">а) в карте - заместителе; 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б) в списке фондов.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в) в листе - заверителе;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г) в номенклатуре дел.;</w:t>
      </w:r>
    </w:p>
    <w:p w:rsidR="008A5FAF" w:rsidRPr="00C723AE" w:rsidRDefault="008A5FAF" w:rsidP="00863D33">
      <w:pPr>
        <w:tabs>
          <w:tab w:val="left" w:pos="0"/>
        </w:tabs>
        <w:ind w:firstLine="0"/>
      </w:pPr>
      <w:r w:rsidRPr="00C723AE">
        <w:t>3. Назовите документ, на основании которого производится приём документов в архив о</w:t>
      </w:r>
      <w:r w:rsidRPr="00C723AE">
        <w:t>р</w:t>
      </w:r>
      <w:r w:rsidRPr="00C723AE">
        <w:t>ганизации?</w:t>
      </w:r>
    </w:p>
    <w:p w:rsidR="008A5FAF" w:rsidRPr="00C723AE" w:rsidRDefault="008A5FAF" w:rsidP="00863D33">
      <w:pPr>
        <w:tabs>
          <w:tab w:val="left" w:pos="0"/>
        </w:tabs>
        <w:ind w:firstLine="0"/>
      </w:pPr>
      <w:r w:rsidRPr="00C723AE">
        <w:t>а) акт приёма-передачи документов;</w:t>
      </w:r>
    </w:p>
    <w:p w:rsidR="008A5FAF" w:rsidRPr="00C723AE" w:rsidRDefault="008A5FAF" w:rsidP="00863D33">
      <w:pPr>
        <w:tabs>
          <w:tab w:val="left" w:pos="0"/>
        </w:tabs>
        <w:ind w:firstLine="0"/>
      </w:pPr>
      <w:r w:rsidRPr="00C723AE">
        <w:t>б) протокол заседания экспертной комиссии;</w:t>
      </w:r>
    </w:p>
    <w:p w:rsidR="008A5FAF" w:rsidRPr="00C723AE" w:rsidRDefault="008A5FAF" w:rsidP="00863D33">
      <w:pPr>
        <w:tabs>
          <w:tab w:val="left" w:pos="0"/>
        </w:tabs>
        <w:ind w:firstLine="0"/>
      </w:pPr>
      <w:r w:rsidRPr="00C723AE">
        <w:t>в) опись дел;</w:t>
      </w:r>
    </w:p>
    <w:p w:rsidR="008A5FAF" w:rsidRPr="00C723AE" w:rsidRDefault="008A5FAF" w:rsidP="00863D33">
      <w:pPr>
        <w:tabs>
          <w:tab w:val="left" w:pos="0"/>
        </w:tabs>
        <w:ind w:firstLine="0"/>
      </w:pPr>
      <w:r w:rsidRPr="00C723AE">
        <w:t>г) перечни документов</w:t>
      </w:r>
    </w:p>
    <w:p w:rsidR="008A5FAF" w:rsidRPr="00C723AE" w:rsidRDefault="008A5FAF" w:rsidP="00863D33">
      <w:pPr>
        <w:tabs>
          <w:tab w:val="left" w:pos="426"/>
          <w:tab w:val="num" w:pos="2420"/>
        </w:tabs>
        <w:ind w:firstLine="0"/>
      </w:pPr>
      <w:r w:rsidRPr="00C723AE">
        <w:t>4. Все архивные справочники составляются на основании:</w:t>
      </w:r>
    </w:p>
    <w:p w:rsidR="008A5FAF" w:rsidRPr="00C723AE" w:rsidRDefault="008A5FAF" w:rsidP="00863D33">
      <w:pPr>
        <w:tabs>
          <w:tab w:val="left" w:pos="426"/>
        </w:tabs>
        <w:ind w:firstLine="0"/>
      </w:pPr>
      <w:r w:rsidRPr="00C723AE">
        <w:t>а) описи дел;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>б) номенклатуры дел;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>в) листа фондов;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 xml:space="preserve">г) каталогов. </w:t>
      </w:r>
    </w:p>
    <w:p w:rsidR="008A5FAF" w:rsidRPr="00C723AE" w:rsidRDefault="008A5FAF" w:rsidP="00863D33">
      <w:pPr>
        <w:tabs>
          <w:tab w:val="left" w:pos="-426"/>
        </w:tabs>
        <w:ind w:firstLine="0"/>
      </w:pPr>
      <w:r w:rsidRPr="00C723AE">
        <w:t>5. Состав и содержание документов дела раскрывается в описи по: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>а) заголовку дела;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>б) титульному листу;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>в) справочному аппарату к описи;</w:t>
      </w:r>
    </w:p>
    <w:p w:rsidR="008A5FAF" w:rsidRPr="00C723AE" w:rsidRDefault="008A5FAF" w:rsidP="00863D33">
      <w:pPr>
        <w:tabs>
          <w:tab w:val="left" w:pos="360"/>
          <w:tab w:val="left" w:pos="900"/>
        </w:tabs>
        <w:ind w:firstLine="0"/>
      </w:pPr>
      <w:r w:rsidRPr="00C723AE">
        <w:t>г) по всем графам описи.</w:t>
      </w:r>
    </w:p>
    <w:p w:rsidR="008A5FAF" w:rsidRPr="00C723AE" w:rsidRDefault="008A5FAF" w:rsidP="00863D33">
      <w:pPr>
        <w:tabs>
          <w:tab w:val="left" w:pos="900"/>
        </w:tabs>
        <w:ind w:firstLine="0"/>
      </w:pPr>
      <w:r w:rsidRPr="00C723AE">
        <w:t>6. Какие из перечисленных информационных характеристик не выносятся на обложку д</w:t>
      </w:r>
      <w:r w:rsidRPr="00C723AE">
        <w:t>е</w:t>
      </w:r>
      <w:r w:rsidRPr="00C723AE">
        <w:t>ла</w:t>
      </w:r>
    </w:p>
    <w:p w:rsidR="008A5FAF" w:rsidRPr="00C723AE" w:rsidRDefault="008A5FAF" w:rsidP="00863D33">
      <w:pPr>
        <w:numPr>
          <w:ilvl w:val="0"/>
          <w:numId w:val="32"/>
        </w:numPr>
        <w:tabs>
          <w:tab w:val="left" w:pos="426"/>
          <w:tab w:val="left" w:pos="851"/>
        </w:tabs>
        <w:ind w:left="0" w:firstLine="0"/>
      </w:pPr>
      <w:r w:rsidRPr="00C723AE">
        <w:t>название учреждения</w:t>
      </w:r>
    </w:p>
    <w:p w:rsidR="008A5FAF" w:rsidRPr="00C723AE" w:rsidRDefault="008A5FAF" w:rsidP="00863D33">
      <w:pPr>
        <w:numPr>
          <w:ilvl w:val="0"/>
          <w:numId w:val="32"/>
        </w:numPr>
        <w:tabs>
          <w:tab w:val="left" w:pos="426"/>
          <w:tab w:val="left" w:pos="851"/>
        </w:tabs>
        <w:ind w:left="0" w:firstLine="0"/>
      </w:pPr>
      <w:r w:rsidRPr="00C723AE">
        <w:t>название структурного подразделения</w:t>
      </w:r>
    </w:p>
    <w:p w:rsidR="008A5FAF" w:rsidRPr="00C723AE" w:rsidRDefault="008A5FAF" w:rsidP="00863D33">
      <w:pPr>
        <w:numPr>
          <w:ilvl w:val="0"/>
          <w:numId w:val="32"/>
        </w:numPr>
        <w:tabs>
          <w:tab w:val="left" w:pos="426"/>
          <w:tab w:val="left" w:pos="851"/>
        </w:tabs>
        <w:ind w:left="0" w:firstLine="0"/>
      </w:pPr>
      <w:r w:rsidRPr="00C723AE">
        <w:t>индекс дела по номенклатуре</w:t>
      </w:r>
    </w:p>
    <w:p w:rsidR="008A5FAF" w:rsidRPr="00C723AE" w:rsidRDefault="008A5FAF" w:rsidP="00863D33">
      <w:pPr>
        <w:tabs>
          <w:tab w:val="left" w:pos="851"/>
        </w:tabs>
        <w:ind w:firstLine="0"/>
        <w:rPr>
          <w:b/>
        </w:rPr>
      </w:pPr>
      <w:r w:rsidRPr="00C723AE">
        <w:t>г) характеристика фонда</w:t>
      </w:r>
    </w:p>
    <w:p w:rsidR="008A5FAF" w:rsidRPr="00C723AE" w:rsidRDefault="008A5FAF" w:rsidP="00863D33">
      <w:pPr>
        <w:pStyle w:val="NormalWeb"/>
        <w:shd w:val="clear" w:color="auto" w:fill="FFFFFF"/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7Архивный фонд это: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а) запас документов, принадлежащих для какой-либо цели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б) годовая схема архива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в) совокупность архивных документов, имеющих исторические и/ или логические связи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г) совокупность письменных памятников, относящихся к деятельности учреждения или лица</w:t>
      </w:r>
    </w:p>
    <w:p w:rsidR="008A5FAF" w:rsidRPr="00C723AE" w:rsidRDefault="008A5FAF" w:rsidP="00863D33">
      <w:pPr>
        <w:pStyle w:val="NormalWeb"/>
        <w:shd w:val="clear" w:color="auto" w:fill="FFFFFF"/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8Лист – заверитель дела подписывается: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а) зав. архивохранилищем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б) членом ЭК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в) его составителем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г) зав. архивом</w:t>
      </w:r>
    </w:p>
    <w:p w:rsidR="008A5FAF" w:rsidRPr="00C723AE" w:rsidRDefault="008A5FAF" w:rsidP="00863D33">
      <w:pPr>
        <w:pStyle w:val="NormalWeb"/>
        <w:shd w:val="clear" w:color="auto" w:fill="FFFFFF"/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9Результаты ЭЦД оформляются: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а) акт о выделении к уничтожению документов;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б) опись дел постоянного хранения;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в) список фонда;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г) каталоги</w:t>
      </w:r>
    </w:p>
    <w:p w:rsidR="008A5FAF" w:rsidRPr="00C723AE" w:rsidRDefault="008A5FAF" w:rsidP="00863D33">
      <w:pPr>
        <w:pStyle w:val="NormalWeb"/>
        <w:shd w:val="clear" w:color="auto" w:fill="FFFFFF"/>
        <w:spacing w:before="0" w:beforeAutospacing="0" w:after="0" w:afterAutospacing="0" w:line="240" w:lineRule="auto"/>
        <w:ind w:firstLine="0"/>
        <w:rPr>
          <w:bCs/>
          <w:sz w:val="24"/>
        </w:rPr>
      </w:pPr>
      <w:r w:rsidRPr="00C723AE">
        <w:rPr>
          <w:bCs/>
          <w:sz w:val="24"/>
        </w:rPr>
        <w:t>10 Назовите документы, которые необходимо разработать в архиве организации при его создании.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а) паспорт архива;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б) правила хранения документов;</w:t>
      </w:r>
    </w:p>
    <w:p w:rsidR="008A5FAF" w:rsidRPr="00C723AE" w:rsidRDefault="008A5FAF" w:rsidP="00863D33">
      <w:pPr>
        <w:pStyle w:val="NormalWeb"/>
        <w:shd w:val="clear" w:color="auto" w:fill="FFFFFF"/>
        <w:tabs>
          <w:tab w:val="num" w:pos="0"/>
        </w:tabs>
        <w:spacing w:before="0" w:beforeAutospacing="0" w:after="0" w:afterAutospacing="0" w:line="240" w:lineRule="auto"/>
        <w:ind w:firstLine="0"/>
        <w:rPr>
          <w:sz w:val="24"/>
        </w:rPr>
      </w:pPr>
      <w:r w:rsidRPr="00C723AE">
        <w:rPr>
          <w:sz w:val="24"/>
        </w:rPr>
        <w:t>в) положение об архиве организации;</w:t>
      </w:r>
    </w:p>
    <w:p w:rsidR="008A5FAF" w:rsidRPr="00085DBB" w:rsidRDefault="008A5FAF" w:rsidP="00863D33">
      <w:pPr>
        <w:pStyle w:val="NormalWeb"/>
        <w:shd w:val="clear" w:color="auto" w:fill="FFFFFF"/>
        <w:spacing w:before="0" w:beforeAutospacing="0" w:after="0" w:afterAutospacing="0" w:line="240" w:lineRule="auto"/>
        <w:ind w:firstLine="0"/>
        <w:rPr>
          <w:bCs/>
          <w:sz w:val="22"/>
          <w:szCs w:val="22"/>
        </w:rPr>
      </w:pPr>
      <w:r w:rsidRPr="00C723AE">
        <w:rPr>
          <w:sz w:val="24"/>
        </w:rPr>
        <w:t>г) должностные инструкции работников архива</w:t>
      </w:r>
    </w:p>
    <w:p w:rsidR="008A5FAF" w:rsidRDefault="008A5FAF" w:rsidP="00863D33">
      <w:pPr>
        <w:pStyle w:val="NormalWeb"/>
        <w:shd w:val="clear" w:color="auto" w:fill="FFFFFF"/>
        <w:spacing w:before="0" w:beforeAutospacing="0" w:after="0" w:afterAutospacing="0"/>
        <w:ind w:firstLine="0"/>
        <w:rPr>
          <w:bCs/>
          <w:sz w:val="24"/>
        </w:rPr>
      </w:pPr>
    </w:p>
    <w:p w:rsidR="008A5FAF" w:rsidRPr="004F214D" w:rsidRDefault="008A5FAF" w:rsidP="00863D33">
      <w:pPr>
        <w:pStyle w:val="NormalWeb"/>
        <w:shd w:val="clear" w:color="auto" w:fill="FFFFFF"/>
        <w:spacing w:before="0" w:beforeAutospacing="0" w:after="0" w:afterAutospacing="0"/>
        <w:ind w:firstLine="0"/>
        <w:rPr>
          <w:sz w:val="24"/>
        </w:rPr>
      </w:pPr>
      <w:r>
        <w:rPr>
          <w:bCs/>
          <w:sz w:val="24"/>
        </w:rPr>
        <w:t>Задание 2</w:t>
      </w:r>
      <w:r w:rsidRPr="004F214D">
        <w:rPr>
          <w:bCs/>
          <w:sz w:val="24"/>
        </w:rPr>
        <w:t>. Определите понятие по его определению</w:t>
      </w:r>
    </w:p>
    <w:p w:rsidR="008A5FAF" w:rsidRPr="00C723AE" w:rsidRDefault="008A5FAF" w:rsidP="00863D33">
      <w:pPr>
        <w:pStyle w:val="ListParagraph"/>
        <w:numPr>
          <w:ilvl w:val="0"/>
          <w:numId w:val="33"/>
        </w:numPr>
        <w:tabs>
          <w:tab w:val="left" w:pos="426"/>
          <w:tab w:val="left" w:pos="1134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C723AE">
        <w:rPr>
          <w:szCs w:val="24"/>
          <w:lang w:val="ru-RU"/>
        </w:rPr>
        <w:t>Специально оборудованное помещение для хранения архивных документов.</w:t>
      </w:r>
    </w:p>
    <w:p w:rsidR="008A5FAF" w:rsidRDefault="008A5FAF" w:rsidP="00863D33">
      <w:pPr>
        <w:pStyle w:val="NormalWeb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 w:line="240" w:lineRule="auto"/>
        <w:ind w:left="0" w:firstLine="0"/>
        <w:rPr>
          <w:sz w:val="24"/>
        </w:rPr>
      </w:pPr>
      <w:r>
        <w:rPr>
          <w:sz w:val="24"/>
        </w:rPr>
        <w:t>Деятельность</w:t>
      </w:r>
      <w:r w:rsidRPr="004F214D">
        <w:rPr>
          <w:sz w:val="24"/>
        </w:rPr>
        <w:t>, обеспечивающая организацию хранения</w:t>
      </w:r>
      <w:r>
        <w:rPr>
          <w:sz w:val="24"/>
        </w:rPr>
        <w:t xml:space="preserve">, комплектования, учёта </w:t>
      </w:r>
      <w:r w:rsidRPr="004F214D">
        <w:rPr>
          <w:sz w:val="24"/>
        </w:rPr>
        <w:t xml:space="preserve"> и и</w:t>
      </w:r>
      <w:r w:rsidRPr="004F214D">
        <w:rPr>
          <w:sz w:val="24"/>
        </w:rPr>
        <w:t>с</w:t>
      </w:r>
      <w:r w:rsidRPr="004F214D">
        <w:rPr>
          <w:sz w:val="24"/>
        </w:rPr>
        <w:t>пользования архивных документов.</w:t>
      </w:r>
    </w:p>
    <w:p w:rsidR="008A5FAF" w:rsidRDefault="008A5FAF" w:rsidP="00863D33">
      <w:pPr>
        <w:pStyle w:val="NormalWeb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 w:line="240" w:lineRule="auto"/>
        <w:ind w:left="0" w:firstLine="0"/>
        <w:rPr>
          <w:sz w:val="24"/>
        </w:rPr>
      </w:pPr>
      <w:r w:rsidRPr="00E842C0">
        <w:rPr>
          <w:sz w:val="24"/>
        </w:rPr>
        <w:t>Краткое изложение документа</w:t>
      </w:r>
    </w:p>
    <w:p w:rsidR="008A5FAF" w:rsidRPr="00E842C0" w:rsidRDefault="008A5FAF" w:rsidP="00863D33">
      <w:pPr>
        <w:pStyle w:val="NormalWeb"/>
        <w:numPr>
          <w:ilvl w:val="0"/>
          <w:numId w:val="33"/>
        </w:numPr>
        <w:shd w:val="clear" w:color="auto" w:fill="FFFFFF"/>
        <w:tabs>
          <w:tab w:val="num" w:pos="0"/>
          <w:tab w:val="left" w:pos="426"/>
        </w:tabs>
        <w:spacing w:before="0" w:beforeAutospacing="0" w:after="0" w:afterAutospacing="0" w:line="240" w:lineRule="auto"/>
        <w:ind w:left="0" w:firstLine="0"/>
        <w:rPr>
          <w:sz w:val="24"/>
        </w:rPr>
      </w:pPr>
      <w:r w:rsidRPr="00E842C0">
        <w:rPr>
          <w:sz w:val="24"/>
        </w:rPr>
        <w:t>Систематическое пополнение архива документами в соответствии с его профилем.</w:t>
      </w:r>
    </w:p>
    <w:p w:rsidR="008A5FAF" w:rsidRPr="00C723AE" w:rsidRDefault="008A5FAF" w:rsidP="00863D33">
      <w:pPr>
        <w:pStyle w:val="ListParagraph"/>
        <w:numPr>
          <w:ilvl w:val="0"/>
          <w:numId w:val="33"/>
        </w:numPr>
        <w:tabs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C723AE">
        <w:rPr>
          <w:bCs/>
          <w:szCs w:val="24"/>
          <w:lang w:val="ru-RU"/>
        </w:rPr>
        <w:t>У</w:t>
      </w:r>
      <w:r w:rsidRPr="00C723AE">
        <w:rPr>
          <w:szCs w:val="24"/>
          <w:lang w:val="ru-RU"/>
        </w:rPr>
        <w:t>становленный для архива состав документов, подлежащих хранению.</w:t>
      </w:r>
    </w:p>
    <w:p w:rsidR="008A5FAF" w:rsidRPr="00E842C0" w:rsidRDefault="008A5FAF" w:rsidP="00863D33">
      <w:pPr>
        <w:pStyle w:val="NormalWeb"/>
        <w:numPr>
          <w:ilvl w:val="0"/>
          <w:numId w:val="33"/>
        </w:numPr>
        <w:shd w:val="clear" w:color="auto" w:fill="FFFFFF"/>
        <w:tabs>
          <w:tab w:val="num" w:pos="0"/>
          <w:tab w:val="left" w:pos="426"/>
        </w:tabs>
        <w:spacing w:before="0" w:beforeAutospacing="0" w:after="0" w:afterAutospacing="0" w:line="240" w:lineRule="auto"/>
        <w:ind w:left="0" w:firstLine="0"/>
        <w:rPr>
          <w:sz w:val="24"/>
        </w:rPr>
      </w:pPr>
      <w:r w:rsidRPr="004F214D">
        <w:rPr>
          <w:sz w:val="24"/>
        </w:rPr>
        <w:t>Изучение документов на основании критериев их ценности в целях определения ср</w:t>
      </w:r>
      <w:r w:rsidRPr="004F214D">
        <w:rPr>
          <w:sz w:val="24"/>
        </w:rPr>
        <w:t>о</w:t>
      </w:r>
      <w:r w:rsidRPr="004F214D">
        <w:rPr>
          <w:sz w:val="24"/>
        </w:rPr>
        <w:t>ков хранения документов и отбора их на постоянное хранение.</w:t>
      </w:r>
    </w:p>
    <w:p w:rsidR="008A5FAF" w:rsidRPr="00E842C0" w:rsidRDefault="008A5FAF" w:rsidP="00863D33">
      <w:pPr>
        <w:pStyle w:val="NormalWeb"/>
        <w:numPr>
          <w:ilvl w:val="0"/>
          <w:numId w:val="33"/>
        </w:numPr>
        <w:shd w:val="clear" w:color="auto" w:fill="FFFFFF"/>
        <w:tabs>
          <w:tab w:val="left" w:pos="426"/>
        </w:tabs>
        <w:spacing w:before="0" w:beforeAutospacing="0" w:after="0" w:afterAutospacing="0" w:line="240" w:lineRule="auto"/>
        <w:ind w:left="0" w:firstLine="0"/>
        <w:rPr>
          <w:sz w:val="24"/>
        </w:rPr>
      </w:pPr>
      <w:r w:rsidRPr="004F214D">
        <w:rPr>
          <w:sz w:val="24"/>
        </w:rPr>
        <w:t>Обозначение, наносимое на каждую единицу хранения с целью обеспечения ее учета и идентификацией.</w:t>
      </w:r>
    </w:p>
    <w:p w:rsidR="008A5FAF" w:rsidRPr="00C723AE" w:rsidRDefault="008A5FAF" w:rsidP="00863D33">
      <w:pPr>
        <w:pStyle w:val="ListParagraph"/>
        <w:numPr>
          <w:ilvl w:val="0"/>
          <w:numId w:val="33"/>
        </w:numPr>
        <w:tabs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C723AE">
        <w:rPr>
          <w:bCs/>
          <w:szCs w:val="24"/>
          <w:lang w:val="ru-RU"/>
        </w:rPr>
        <w:t>К</w:t>
      </w:r>
      <w:r w:rsidRPr="00C723AE">
        <w:rPr>
          <w:szCs w:val="24"/>
          <w:lang w:val="ru-RU"/>
        </w:rPr>
        <w:t>опия особо ценного или уникального архивного документа, изготовленная в целях сохранения содержащейся в нем информации на случай утраты или повреждения подли</w:t>
      </w:r>
      <w:r w:rsidRPr="00C723AE">
        <w:rPr>
          <w:szCs w:val="24"/>
          <w:lang w:val="ru-RU"/>
        </w:rPr>
        <w:t>н</w:t>
      </w:r>
      <w:r w:rsidRPr="00C723AE">
        <w:rPr>
          <w:szCs w:val="24"/>
          <w:lang w:val="ru-RU"/>
        </w:rPr>
        <w:t>ника.</w:t>
      </w:r>
    </w:p>
    <w:p w:rsidR="008A5FAF" w:rsidRPr="00C723AE" w:rsidRDefault="008A5FAF" w:rsidP="00863D33">
      <w:pPr>
        <w:pStyle w:val="ListParagraph"/>
        <w:numPr>
          <w:ilvl w:val="0"/>
          <w:numId w:val="33"/>
        </w:numPr>
        <w:tabs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C723AE">
        <w:rPr>
          <w:szCs w:val="24"/>
          <w:lang w:val="ru-RU"/>
        </w:rPr>
        <w:t>Систематизированные списки документов учреждений, организаций и предприятий, содержащие нормативные указания о сроках хранения документов или о составе докуме</w:t>
      </w:r>
      <w:r w:rsidRPr="00C723AE">
        <w:rPr>
          <w:szCs w:val="24"/>
          <w:lang w:val="ru-RU"/>
        </w:rPr>
        <w:t>н</w:t>
      </w:r>
      <w:r w:rsidRPr="00C723AE">
        <w:rPr>
          <w:szCs w:val="24"/>
          <w:lang w:val="ru-RU"/>
        </w:rPr>
        <w:t>тов, прием которых на госхранение обязателен.</w:t>
      </w:r>
    </w:p>
    <w:p w:rsidR="008A5FAF" w:rsidRPr="00C723AE" w:rsidRDefault="008A5FAF" w:rsidP="00863D33">
      <w:pPr>
        <w:pStyle w:val="ListParagraph"/>
        <w:numPr>
          <w:ilvl w:val="0"/>
          <w:numId w:val="33"/>
        </w:numPr>
        <w:tabs>
          <w:tab w:val="left" w:pos="426"/>
          <w:tab w:val="left" w:pos="1134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C723AE">
        <w:rPr>
          <w:bCs/>
          <w:szCs w:val="24"/>
          <w:lang w:val="ru-RU"/>
        </w:rPr>
        <w:t>Ю</w:t>
      </w:r>
      <w:r w:rsidRPr="00C723AE">
        <w:rPr>
          <w:szCs w:val="24"/>
          <w:lang w:val="ru-RU"/>
        </w:rPr>
        <w:t>ридическое или физическое лицо, в процессе деятельности которого образуется д</w:t>
      </w:r>
      <w:r w:rsidRPr="00C723AE">
        <w:rPr>
          <w:szCs w:val="24"/>
          <w:lang w:val="ru-RU"/>
        </w:rPr>
        <w:t>о</w:t>
      </w:r>
      <w:r w:rsidRPr="00C723AE">
        <w:rPr>
          <w:szCs w:val="24"/>
          <w:lang w:val="ru-RU"/>
        </w:rPr>
        <w:t>кументальный фонд.</w:t>
      </w:r>
    </w:p>
    <w:p w:rsidR="008A5FAF" w:rsidRPr="0026666C" w:rsidRDefault="008A5FAF" w:rsidP="00863D33">
      <w:pPr>
        <w:tabs>
          <w:tab w:val="left" w:pos="851"/>
        </w:tabs>
        <w:ind w:firstLine="0"/>
        <w:rPr>
          <w:b/>
        </w:rPr>
      </w:pPr>
    </w:p>
    <w:p w:rsidR="008A5FAF" w:rsidRPr="0026666C" w:rsidRDefault="008A5FAF" w:rsidP="00863D33">
      <w:pPr>
        <w:tabs>
          <w:tab w:val="left" w:pos="851"/>
        </w:tabs>
        <w:ind w:firstLine="0"/>
        <w:rPr>
          <w:b/>
        </w:rPr>
      </w:pPr>
      <w:r w:rsidRPr="0026666C">
        <w:rPr>
          <w:b/>
        </w:rPr>
        <w:t>Раздел 2</w:t>
      </w:r>
    </w:p>
    <w:p w:rsidR="008A5FAF" w:rsidRPr="0026666C" w:rsidRDefault="008A5FAF" w:rsidP="00863D33">
      <w:pPr>
        <w:ind w:firstLine="0"/>
      </w:pPr>
      <w:r w:rsidRPr="0026666C">
        <w:t>1. Перечислите этапы учёта архивных документов.</w:t>
      </w:r>
    </w:p>
    <w:p w:rsidR="008A5FAF" w:rsidRPr="0026666C" w:rsidRDefault="008A5FAF" w:rsidP="00863D33">
      <w:pPr>
        <w:ind w:firstLine="0"/>
      </w:pPr>
      <w:r w:rsidRPr="0026666C">
        <w:t xml:space="preserve">  а)…; б)… ;    в)…; г)… .</w:t>
      </w:r>
    </w:p>
    <w:p w:rsidR="008A5FAF" w:rsidRPr="0026666C" w:rsidRDefault="008A5FAF" w:rsidP="00863D33">
      <w:pPr>
        <w:ind w:firstLine="0"/>
      </w:pPr>
      <w:r w:rsidRPr="0026666C">
        <w:t>2. Дополните основные внутренние учетные документы архива:</w:t>
      </w:r>
    </w:p>
    <w:p w:rsidR="008A5FAF" w:rsidRPr="0026666C" w:rsidRDefault="008A5FAF" w:rsidP="00863D33">
      <w:pPr>
        <w:ind w:firstLine="0"/>
      </w:pPr>
      <w:r w:rsidRPr="0026666C">
        <w:t xml:space="preserve">а) книга поступлений;           г) архивная опись </w:t>
      </w:r>
    </w:p>
    <w:p w:rsidR="008A5FAF" w:rsidRPr="0026666C" w:rsidRDefault="008A5FAF" w:rsidP="00863D33">
      <w:pPr>
        <w:tabs>
          <w:tab w:val="left" w:pos="3119"/>
        </w:tabs>
        <w:ind w:firstLine="0"/>
      </w:pPr>
      <w:r w:rsidRPr="0026666C">
        <w:t xml:space="preserve">б)…; </w:t>
      </w:r>
      <w:r w:rsidRPr="0026666C">
        <w:tab/>
        <w:t>д)… .</w:t>
      </w:r>
    </w:p>
    <w:p w:rsidR="008A5FAF" w:rsidRDefault="008A5FAF" w:rsidP="00863D33">
      <w:pPr>
        <w:ind w:firstLine="0"/>
      </w:pPr>
      <w:r w:rsidRPr="0026666C">
        <w:t>в)… ;</w:t>
      </w:r>
    </w:p>
    <w:p w:rsidR="008A5FAF" w:rsidRPr="0026666C" w:rsidRDefault="008A5FAF" w:rsidP="00863D33">
      <w:pPr>
        <w:ind w:firstLine="0"/>
      </w:pPr>
      <w:r w:rsidRPr="0026666C">
        <w:t>3. Перечислите оборудование архивохранилища:</w:t>
      </w:r>
    </w:p>
    <w:p w:rsidR="008A5FAF" w:rsidRPr="0026666C" w:rsidRDefault="008A5FAF" w:rsidP="00863D33">
      <w:pPr>
        <w:ind w:firstLine="0"/>
      </w:pPr>
      <w:r w:rsidRPr="0026666C">
        <w:t xml:space="preserve">  а)…; б)… ;  в)… .</w:t>
      </w:r>
    </w:p>
    <w:p w:rsidR="008A5FAF" w:rsidRPr="0026666C" w:rsidRDefault="008A5FAF" w:rsidP="00863D33">
      <w:pPr>
        <w:ind w:firstLine="0"/>
      </w:pPr>
      <w:r w:rsidRPr="0026666C">
        <w:t>4. Заполните пропуски.</w:t>
      </w:r>
    </w:p>
    <w:p w:rsidR="008A5FAF" w:rsidRPr="0026666C" w:rsidRDefault="008A5FAF" w:rsidP="00863D33">
      <w:pPr>
        <w:ind w:firstLine="0"/>
      </w:pPr>
      <w:r w:rsidRPr="0026666C">
        <w:t>Все помещения архива, стеллажи и полки нумеруются сверху … и …</w:t>
      </w:r>
    </w:p>
    <w:p w:rsidR="008A5FAF" w:rsidRPr="0026666C" w:rsidRDefault="008A5FAF" w:rsidP="00863D33">
      <w:pPr>
        <w:ind w:firstLine="0"/>
      </w:pPr>
      <w:r w:rsidRPr="0026666C">
        <w:t>5.  Перечислите основные помещения архива.</w:t>
      </w:r>
    </w:p>
    <w:p w:rsidR="008A5FAF" w:rsidRPr="0026666C" w:rsidRDefault="008A5FAF" w:rsidP="00863D33">
      <w:pPr>
        <w:ind w:firstLine="0"/>
      </w:pPr>
      <w:r w:rsidRPr="0026666C">
        <w:t>а)…; б)… ; в)… .; г)….</w:t>
      </w:r>
    </w:p>
    <w:p w:rsidR="008A5FAF" w:rsidRPr="0026666C" w:rsidRDefault="008A5FAF" w:rsidP="00863D33">
      <w:pPr>
        <w:ind w:firstLine="0"/>
      </w:pPr>
      <w:r w:rsidRPr="0026666C">
        <w:t>6.Дополните основные требования к помещениям архива.</w:t>
      </w:r>
    </w:p>
    <w:p w:rsidR="008A5FAF" w:rsidRPr="0026666C" w:rsidRDefault="008A5FAF" w:rsidP="00863D33">
      <w:pPr>
        <w:ind w:firstLine="0"/>
      </w:pPr>
      <w:r w:rsidRPr="0026666C">
        <w:t>а) пожарная безопасность;    б)…; в)… ;  г)…; д)… .</w:t>
      </w:r>
    </w:p>
    <w:p w:rsidR="008A5FAF" w:rsidRPr="00D223BE" w:rsidRDefault="008A5FAF" w:rsidP="00863D33">
      <w:pPr>
        <w:tabs>
          <w:tab w:val="left" w:pos="180"/>
          <w:tab w:val="left" w:pos="540"/>
        </w:tabs>
        <w:ind w:firstLine="0"/>
      </w:pPr>
      <w:r>
        <w:t>7</w:t>
      </w:r>
      <w:r w:rsidRPr="00D223BE">
        <w:t xml:space="preserve">. Что определяет порядок размещения фондов в архиве? </w:t>
      </w:r>
    </w:p>
    <w:p w:rsidR="008A5FAF" w:rsidRPr="00D223BE" w:rsidRDefault="008A5FAF" w:rsidP="00863D33">
      <w:pPr>
        <w:tabs>
          <w:tab w:val="left" w:pos="180"/>
          <w:tab w:val="left" w:pos="540"/>
        </w:tabs>
        <w:ind w:firstLine="0"/>
      </w:pPr>
      <w:r w:rsidRPr="00D223BE">
        <w:t>Закончите предложение.</w:t>
      </w:r>
    </w:p>
    <w:p w:rsidR="008A5FAF" w:rsidRPr="00D223BE" w:rsidRDefault="008A5FAF" w:rsidP="00863D33">
      <w:pPr>
        <w:tabs>
          <w:tab w:val="left" w:pos="180"/>
          <w:tab w:val="left" w:pos="6120"/>
        </w:tabs>
        <w:ind w:firstLine="0"/>
      </w:pPr>
      <w:r>
        <w:t>8</w:t>
      </w:r>
      <w:r w:rsidRPr="00D223BE">
        <w:t>. В ведомственном архиве документы располагаются по … .</w:t>
      </w:r>
    </w:p>
    <w:p w:rsidR="008A5FAF" w:rsidRPr="00D223BE" w:rsidRDefault="008A5FAF" w:rsidP="00863D33">
      <w:pPr>
        <w:tabs>
          <w:tab w:val="left" w:pos="180"/>
          <w:tab w:val="left" w:pos="360"/>
        </w:tabs>
        <w:ind w:firstLine="0"/>
      </w:pPr>
      <w:r>
        <w:t>9</w:t>
      </w:r>
      <w:r w:rsidRPr="00D223BE">
        <w:t>.Для чего необходимо продумывать порядок размещения документов в архиве</w:t>
      </w:r>
    </w:p>
    <w:p w:rsidR="008A5FAF" w:rsidRPr="00D223BE" w:rsidRDefault="008A5FAF" w:rsidP="00863D33">
      <w:pPr>
        <w:tabs>
          <w:tab w:val="left" w:pos="180"/>
          <w:tab w:val="left" w:pos="900"/>
        </w:tabs>
        <w:ind w:firstLine="0"/>
      </w:pPr>
      <w:r>
        <w:t>10</w:t>
      </w:r>
      <w:r w:rsidRPr="00D223BE">
        <w:t xml:space="preserve">. Укажите способы укладки документов </w:t>
      </w:r>
    </w:p>
    <w:p w:rsidR="008A5FAF" w:rsidRPr="00D223BE" w:rsidRDefault="008A5FAF" w:rsidP="00863D33">
      <w:pPr>
        <w:tabs>
          <w:tab w:val="left" w:pos="180"/>
          <w:tab w:val="left" w:pos="900"/>
        </w:tabs>
        <w:ind w:firstLine="0"/>
      </w:pPr>
      <w:r>
        <w:t>11</w:t>
      </w:r>
      <w:r w:rsidRPr="00D223BE">
        <w:t>.Какие документы должны храниться в лучших условиях</w:t>
      </w:r>
    </w:p>
    <w:p w:rsidR="008A5FAF" w:rsidRPr="00D223BE" w:rsidRDefault="008A5FAF" w:rsidP="00863D33">
      <w:pPr>
        <w:tabs>
          <w:tab w:val="left" w:pos="180"/>
          <w:tab w:val="left" w:pos="6120"/>
        </w:tabs>
        <w:ind w:firstLine="0"/>
      </w:pPr>
      <w:r>
        <w:t>12</w:t>
      </w:r>
      <w:r w:rsidRPr="00D223BE">
        <w:t>. Как хранятся учётные документы архива?</w:t>
      </w:r>
    </w:p>
    <w:p w:rsidR="008A5FAF" w:rsidRPr="00D223BE" w:rsidRDefault="008A5FAF" w:rsidP="00863D33">
      <w:pPr>
        <w:tabs>
          <w:tab w:val="left" w:pos="180"/>
          <w:tab w:val="left" w:pos="6120"/>
        </w:tabs>
        <w:ind w:firstLine="0"/>
      </w:pPr>
      <w:r w:rsidRPr="00D223BE">
        <w:t>Дополните ответ</w:t>
      </w:r>
    </w:p>
    <w:p w:rsidR="008A5FAF" w:rsidRPr="00D223BE" w:rsidRDefault="008A5FAF" w:rsidP="00863D33">
      <w:pPr>
        <w:tabs>
          <w:tab w:val="left" w:pos="180"/>
          <w:tab w:val="left" w:pos="6120"/>
        </w:tabs>
        <w:ind w:firstLine="0"/>
      </w:pPr>
      <w:r>
        <w:t>13</w:t>
      </w:r>
      <w:r w:rsidRPr="00D223BE">
        <w:t>. Связки документов формируются не более ….см толщиной</w:t>
      </w:r>
    </w:p>
    <w:p w:rsidR="008A5FAF" w:rsidRPr="00D223BE" w:rsidRDefault="008A5FAF" w:rsidP="00863D33">
      <w:pPr>
        <w:tabs>
          <w:tab w:val="left" w:pos="180"/>
          <w:tab w:val="left" w:pos="6120"/>
        </w:tabs>
        <w:ind w:firstLine="0"/>
      </w:pPr>
      <w:r>
        <w:t>14</w:t>
      </w:r>
      <w:r w:rsidRPr="00D223BE">
        <w:t>. На связках указывается:</w:t>
      </w:r>
    </w:p>
    <w:p w:rsidR="008A5FAF" w:rsidRPr="00DA2D57" w:rsidRDefault="008A5FAF" w:rsidP="00863D33">
      <w:pPr>
        <w:pStyle w:val="ListParagraph"/>
        <w:numPr>
          <w:ilvl w:val="0"/>
          <w:numId w:val="34"/>
        </w:numPr>
        <w:tabs>
          <w:tab w:val="left" w:pos="180"/>
          <w:tab w:val="left" w:pos="426"/>
        </w:tabs>
        <w:spacing w:line="240" w:lineRule="auto"/>
        <w:ind w:left="0" w:firstLine="0"/>
        <w:rPr>
          <w:szCs w:val="24"/>
        </w:rPr>
      </w:pPr>
      <w:r>
        <w:rPr>
          <w:szCs w:val="24"/>
          <w:lang w:val="ru-RU"/>
        </w:rPr>
        <w:t>н</w:t>
      </w:r>
      <w:r w:rsidRPr="00D223BE">
        <w:rPr>
          <w:szCs w:val="24"/>
        </w:rPr>
        <w:t>азвание и номер фонда</w:t>
      </w:r>
    </w:p>
    <w:p w:rsidR="008A5FAF" w:rsidRPr="00DA2D57" w:rsidRDefault="008A5FAF" w:rsidP="00863D33">
      <w:pPr>
        <w:pStyle w:val="ListParagraph"/>
        <w:numPr>
          <w:ilvl w:val="0"/>
          <w:numId w:val="34"/>
        </w:numPr>
        <w:tabs>
          <w:tab w:val="left" w:pos="180"/>
          <w:tab w:val="left" w:pos="426"/>
        </w:tabs>
        <w:spacing w:line="240" w:lineRule="auto"/>
        <w:ind w:left="0" w:firstLine="0"/>
        <w:rPr>
          <w:szCs w:val="24"/>
        </w:rPr>
      </w:pPr>
    </w:p>
    <w:p w:rsidR="008A5FAF" w:rsidRPr="00DA2D57" w:rsidRDefault="008A5FAF" w:rsidP="00863D33">
      <w:pPr>
        <w:pStyle w:val="ListParagraph"/>
        <w:numPr>
          <w:ilvl w:val="0"/>
          <w:numId w:val="35"/>
        </w:numPr>
        <w:tabs>
          <w:tab w:val="left" w:pos="180"/>
          <w:tab w:val="left" w:pos="426"/>
        </w:tabs>
        <w:spacing w:line="240" w:lineRule="auto"/>
        <w:ind w:left="0" w:firstLine="0"/>
        <w:rPr>
          <w:szCs w:val="24"/>
        </w:rPr>
      </w:pPr>
    </w:p>
    <w:p w:rsidR="008A5FAF" w:rsidRPr="00D223BE" w:rsidRDefault="008A5FAF" w:rsidP="00863D33">
      <w:pPr>
        <w:tabs>
          <w:tab w:val="left" w:pos="180"/>
          <w:tab w:val="left" w:pos="6120"/>
        </w:tabs>
        <w:ind w:firstLine="0"/>
      </w:pPr>
      <w:r w:rsidRPr="00D223BE">
        <w:t>Ответьте на вопрос.</w:t>
      </w:r>
    </w:p>
    <w:p w:rsidR="008A5FAF" w:rsidRPr="00D223BE" w:rsidRDefault="008A5FAF" w:rsidP="00863D33">
      <w:pPr>
        <w:tabs>
          <w:tab w:val="left" w:pos="180"/>
          <w:tab w:val="left" w:pos="1080"/>
        </w:tabs>
        <w:ind w:firstLine="0"/>
      </w:pPr>
      <w:r>
        <w:t>15</w:t>
      </w:r>
      <w:r w:rsidRPr="00D223BE">
        <w:t>. Как называются справочники, отражающие размещение документов в архивохран</w:t>
      </w:r>
      <w:r w:rsidRPr="00D223BE">
        <w:t>и</w:t>
      </w:r>
      <w:r w:rsidRPr="00D223BE">
        <w:t>лище?</w:t>
      </w:r>
    </w:p>
    <w:p w:rsidR="008A5FAF" w:rsidRDefault="008A5FAF" w:rsidP="008543A0">
      <w:pPr>
        <w:ind w:firstLine="0"/>
      </w:pPr>
      <w:r>
        <w:t>Ответьте на вопросы теста</w:t>
      </w:r>
    </w:p>
    <w:p w:rsidR="008A5FAF" w:rsidRDefault="008A5FAF" w:rsidP="008543A0">
      <w:pPr>
        <w:ind w:firstLine="0"/>
      </w:pPr>
      <w:r>
        <w:t xml:space="preserve">1 </w:t>
      </w:r>
      <w:r w:rsidRPr="009728C9">
        <w:t xml:space="preserve">На практике номенклатура дел рассматривается как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отчетный документ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учетный документ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плановый документ </w:t>
      </w:r>
    </w:p>
    <w:p w:rsidR="008A5FAF" w:rsidRDefault="008A5FAF" w:rsidP="008543A0">
      <w:pPr>
        <w:ind w:firstLine="0"/>
      </w:pPr>
      <w:r w:rsidRPr="009728C9">
        <w:t>2. Какие признаки заведения дел использованы в следующем заголовке дела «Документы о проведении аттестации сотрудников (план, программы, протоколы заседаний аттестац</w:t>
      </w:r>
      <w:r w:rsidRPr="009728C9">
        <w:t>и</w:t>
      </w:r>
      <w:r w:rsidRPr="009728C9">
        <w:t xml:space="preserve">онной комиссии)» </w:t>
      </w:r>
    </w:p>
    <w:p w:rsidR="008A5FAF" w:rsidRPr="00D1006B" w:rsidRDefault="008A5FAF" w:rsidP="008543A0">
      <w:pPr>
        <w:ind w:firstLine="0"/>
      </w:pPr>
      <w:r>
        <w:t>а</w:t>
      </w:r>
      <w:r w:rsidRPr="00D1006B">
        <w:rPr>
          <w:b/>
        </w:rPr>
        <w:t xml:space="preserve">) </w:t>
      </w:r>
      <w:r w:rsidRPr="00D1006B">
        <w:t xml:space="preserve">предметно-вопросный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номинальный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авторский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хронологический 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корреспондентский </w:t>
      </w:r>
    </w:p>
    <w:p w:rsidR="008A5FAF" w:rsidRPr="009728C9" w:rsidRDefault="008A5FAF" w:rsidP="008543A0">
      <w:pPr>
        <w:ind w:firstLine="0"/>
      </w:pPr>
      <w:r w:rsidRPr="009728C9">
        <w:t>3. Какие признаки заведения дел использованы в следующем заголовке дела «Журнал р</w:t>
      </w:r>
      <w:r w:rsidRPr="009728C9">
        <w:t>е</w:t>
      </w:r>
      <w:r w:rsidRPr="009728C9">
        <w:t>гистрации поступающих документов»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хронологический </w:t>
      </w:r>
    </w:p>
    <w:p w:rsidR="008A5FAF" w:rsidRDefault="008A5FAF" w:rsidP="008543A0">
      <w:pPr>
        <w:ind w:firstLine="0"/>
      </w:pPr>
      <w:r>
        <w:t xml:space="preserve">б) авторский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корреспондентский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номинальный 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предметно-вопросный </w:t>
      </w:r>
    </w:p>
    <w:p w:rsidR="008A5FAF" w:rsidRDefault="008A5FAF" w:rsidP="008543A0">
      <w:pPr>
        <w:ind w:firstLine="0"/>
      </w:pPr>
      <w:r w:rsidRPr="009728C9">
        <w:t xml:space="preserve">4. Какой из видов номенклатуры дел является нормативным документом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индивидуальная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примерная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типовая </w:t>
      </w:r>
    </w:p>
    <w:p w:rsidR="008A5FAF" w:rsidRDefault="008A5FAF" w:rsidP="008543A0">
      <w:pPr>
        <w:ind w:firstLine="0"/>
      </w:pPr>
      <w:r w:rsidRPr="009728C9">
        <w:t xml:space="preserve">5. Какой из видов номенклатуры дел создается на предприятии </w:t>
      </w:r>
    </w:p>
    <w:p w:rsidR="008A5FAF" w:rsidRDefault="008A5FAF" w:rsidP="008543A0">
      <w:pPr>
        <w:ind w:firstLine="0"/>
      </w:pPr>
      <w:r>
        <w:t>а</w:t>
      </w:r>
      <w:r w:rsidRPr="009728C9">
        <w:t>) примерная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индивидуальная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типовая </w:t>
      </w:r>
    </w:p>
    <w:p w:rsidR="008A5FAF" w:rsidRDefault="008A5FAF" w:rsidP="008543A0">
      <w:pPr>
        <w:ind w:firstLine="0"/>
      </w:pPr>
      <w:r w:rsidRPr="009728C9">
        <w:t>6. Какие признаки заведения дел использованы в следующем заголовке дела «Приказы г</w:t>
      </w:r>
      <w:r w:rsidRPr="009728C9">
        <w:t>е</w:t>
      </w:r>
      <w:r w:rsidRPr="009728C9">
        <w:t xml:space="preserve">нерального директора по административно-хозяйственной деятельности»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предметно-вопросный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корреспондентский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авторский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номинальный 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хронологический </w:t>
      </w:r>
    </w:p>
    <w:p w:rsidR="008A5FAF" w:rsidRDefault="008A5FAF" w:rsidP="008543A0">
      <w:pPr>
        <w:ind w:firstLine="0"/>
      </w:pPr>
      <w:r w:rsidRPr="009728C9">
        <w:t xml:space="preserve">7. Выделение дел по названию организации, которой будут адресованы или от которой будут получены документы </w:t>
      </w:r>
      <w:r>
        <w:t>–</w:t>
      </w:r>
      <w:r w:rsidRPr="009728C9">
        <w:t xml:space="preserve"> основа</w:t>
      </w:r>
    </w:p>
    <w:p w:rsidR="008A5FAF" w:rsidRDefault="008A5FAF" w:rsidP="008543A0">
      <w:pPr>
        <w:ind w:firstLine="0"/>
      </w:pPr>
      <w:r w:rsidRPr="009728C9">
        <w:t xml:space="preserve"> </w:t>
      </w:r>
      <w:r>
        <w:t>а</w:t>
      </w:r>
      <w:r w:rsidRPr="009728C9">
        <w:t xml:space="preserve">) номинального признака заведения дел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авторского признака заведения дел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предметно-вопросного признака заведения дел </w:t>
      </w:r>
    </w:p>
    <w:p w:rsidR="008A5FAF" w:rsidRDefault="008A5FAF" w:rsidP="008543A0">
      <w:pPr>
        <w:ind w:firstLine="0"/>
      </w:pPr>
      <w:r>
        <w:t>г</w:t>
      </w:r>
      <w:r w:rsidRPr="009728C9">
        <w:t>) корреспондентского признака заведения дел</w:t>
      </w:r>
    </w:p>
    <w:p w:rsidR="008A5FAF" w:rsidRDefault="008A5FAF" w:rsidP="008543A0">
      <w:pPr>
        <w:ind w:firstLine="0"/>
      </w:pPr>
      <w:r w:rsidRPr="009728C9">
        <w:t xml:space="preserve">8. Какой из видов номенклатуры дел носит рекомендательный характер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типовая </w:t>
      </w:r>
    </w:p>
    <w:p w:rsidR="008A5FAF" w:rsidRDefault="008A5FAF" w:rsidP="008543A0">
      <w:pPr>
        <w:ind w:firstLine="0"/>
      </w:pPr>
      <w:r>
        <w:t>б</w:t>
      </w:r>
      <w:r w:rsidRPr="009728C9">
        <w:t>) примерная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индивидуальная </w:t>
      </w:r>
    </w:p>
    <w:p w:rsidR="008A5FAF" w:rsidRDefault="008A5FAF" w:rsidP="008543A0">
      <w:pPr>
        <w:ind w:firstLine="0"/>
      </w:pPr>
      <w:r w:rsidRPr="009728C9">
        <w:t xml:space="preserve">9.Номенклатура дел - это </w:t>
      </w:r>
    </w:p>
    <w:p w:rsidR="008A5FAF" w:rsidRDefault="008A5FAF" w:rsidP="008543A0">
      <w:pPr>
        <w:ind w:firstLine="0"/>
      </w:pPr>
      <w:r w:rsidRPr="009728C9">
        <w:t xml:space="preserve">1) перечень наименований дел, заводимых в организации </w:t>
      </w:r>
    </w:p>
    <w:p w:rsidR="008A5FAF" w:rsidRDefault="008A5FAF" w:rsidP="008543A0">
      <w:pPr>
        <w:ind w:firstLine="0"/>
      </w:pPr>
      <w:r w:rsidRPr="009728C9">
        <w:t xml:space="preserve">2) группирование исполненных документов в дела </w:t>
      </w:r>
    </w:p>
    <w:p w:rsidR="008A5FAF" w:rsidRDefault="008A5FAF" w:rsidP="008543A0">
      <w:pPr>
        <w:ind w:firstLine="0"/>
      </w:pPr>
      <w:r w:rsidRPr="009728C9">
        <w:t xml:space="preserve">3) отбор документов на государственное хранение </w:t>
      </w:r>
    </w:p>
    <w:p w:rsidR="008A5FAF" w:rsidRDefault="008A5FAF" w:rsidP="008543A0">
      <w:pPr>
        <w:ind w:firstLine="0"/>
      </w:pPr>
      <w:r w:rsidRPr="009728C9">
        <w:t xml:space="preserve">4) систематизация дел, созданных в организации </w:t>
      </w:r>
    </w:p>
    <w:p w:rsidR="008A5FAF" w:rsidRDefault="008A5FAF" w:rsidP="008543A0">
      <w:pPr>
        <w:ind w:firstLine="0"/>
      </w:pPr>
      <w:r w:rsidRPr="009728C9">
        <w:t xml:space="preserve">10. Цель создания номенклатуры дел: </w:t>
      </w:r>
    </w:p>
    <w:p w:rsidR="008A5FAF" w:rsidRPr="009728C9" w:rsidRDefault="008A5FAF" w:rsidP="008543A0">
      <w:pPr>
        <w:ind w:firstLine="0"/>
      </w:pPr>
      <w:r>
        <w:t>а</w:t>
      </w:r>
      <w:r w:rsidRPr="009728C9">
        <w:t>) учетно-справочная система для последующего поиска дел со сроками хранения до 10 лет включительно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основной учетный документ в текущей работе с документацией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установление единого состава дел с одинаковой нумерацией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закрепление классификации, группировка исполненных документов в дела 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единственное средство учета переходящих дел </w:t>
      </w:r>
    </w:p>
    <w:p w:rsidR="008A5FAF" w:rsidRDefault="008A5FAF" w:rsidP="008543A0">
      <w:pPr>
        <w:ind w:firstLine="0"/>
      </w:pPr>
      <w:r w:rsidRPr="009728C9">
        <w:t xml:space="preserve">11. Выделение дел по дате, к которой относятся документы дела - основа </w:t>
      </w:r>
    </w:p>
    <w:p w:rsidR="008A5FAF" w:rsidRDefault="008A5FAF" w:rsidP="008543A0">
      <w:pPr>
        <w:ind w:firstLine="0"/>
      </w:pPr>
      <w:r>
        <w:t>а</w:t>
      </w:r>
      <w:r w:rsidRPr="009728C9">
        <w:t>) географического признака заведения дел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хронологического признака заведения дел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предметно-вопросного признака заведения дел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номинального признака заведения дел </w:t>
      </w:r>
    </w:p>
    <w:p w:rsidR="008A5FAF" w:rsidRDefault="008A5FAF" w:rsidP="008543A0">
      <w:pPr>
        <w:ind w:firstLine="0"/>
      </w:pPr>
      <w:r w:rsidRPr="009728C9">
        <w:t>12. Какой из следующих заголовков относится к номенклатуре дел, созданной по стру</w:t>
      </w:r>
      <w:r w:rsidRPr="009728C9">
        <w:t>к</w:t>
      </w:r>
      <w:r w:rsidRPr="009728C9">
        <w:t xml:space="preserve">турному типу </w:t>
      </w:r>
    </w:p>
    <w:p w:rsidR="008A5FAF" w:rsidRDefault="008A5FAF" w:rsidP="008543A0">
      <w:pPr>
        <w:ind w:firstLine="0"/>
      </w:pPr>
      <w:r w:rsidRPr="009728C9">
        <w:t xml:space="preserve">1) правовое управление </w:t>
      </w:r>
    </w:p>
    <w:p w:rsidR="008A5FAF" w:rsidRDefault="008A5FAF" w:rsidP="008543A0">
      <w:pPr>
        <w:ind w:firstLine="0"/>
      </w:pPr>
      <w:r w:rsidRPr="009728C9">
        <w:t xml:space="preserve">2) контроль соблюдения действующего законодательства </w:t>
      </w:r>
    </w:p>
    <w:p w:rsidR="008A5FAF" w:rsidRDefault="008A5FAF" w:rsidP="008543A0">
      <w:pPr>
        <w:ind w:firstLine="0"/>
      </w:pPr>
      <w:r w:rsidRPr="009728C9">
        <w:t xml:space="preserve">3) правовое обеспечение </w:t>
      </w:r>
    </w:p>
    <w:p w:rsidR="008A5FAF" w:rsidRDefault="008A5FAF" w:rsidP="008543A0">
      <w:pPr>
        <w:ind w:firstLine="0"/>
      </w:pPr>
      <w:r w:rsidRPr="009728C9">
        <w:t xml:space="preserve">13. Какие признаки заведения дел использованы в следующем заголовке дела «Годовой финансовый план на 2011 год»: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авторский </w:t>
      </w:r>
    </w:p>
    <w:p w:rsidR="008A5FAF" w:rsidRDefault="008A5FAF" w:rsidP="008543A0">
      <w:pPr>
        <w:ind w:firstLine="0"/>
      </w:pPr>
      <w:r>
        <w:t>б</w:t>
      </w:r>
      <w:r w:rsidRPr="009728C9">
        <w:t>) предметно-вопросный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корреспондентский </w:t>
      </w:r>
    </w:p>
    <w:p w:rsidR="008A5FAF" w:rsidRDefault="008A5FAF" w:rsidP="008543A0">
      <w:pPr>
        <w:ind w:firstLine="0"/>
      </w:pPr>
      <w:r>
        <w:t>г</w:t>
      </w:r>
      <w:r w:rsidRPr="009728C9">
        <w:t>) номинальный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хронологический </w:t>
      </w:r>
    </w:p>
    <w:p w:rsidR="008A5FAF" w:rsidRDefault="008A5FAF" w:rsidP="008543A0">
      <w:pPr>
        <w:ind w:firstLine="0"/>
      </w:pPr>
      <w:r w:rsidRPr="009728C9">
        <w:t xml:space="preserve">14. Выделение дел по виду документа - основа </w:t>
      </w:r>
    </w:p>
    <w:p w:rsidR="008A5FAF" w:rsidRDefault="008A5FAF" w:rsidP="008543A0">
      <w:pPr>
        <w:ind w:firstLine="0"/>
      </w:pPr>
      <w:r>
        <w:t>а</w:t>
      </w:r>
      <w:r w:rsidRPr="009728C9">
        <w:t>) предметно-вопросного признака заведения дел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авторского признака заведения дел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корреспондентского признака заведения дел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номинального признака заведения дел </w:t>
      </w:r>
    </w:p>
    <w:p w:rsidR="008A5FAF" w:rsidRDefault="008A5FAF" w:rsidP="008543A0">
      <w:pPr>
        <w:ind w:firstLine="0"/>
      </w:pPr>
      <w:r w:rsidRPr="009728C9">
        <w:t xml:space="preserve">15. На первом этапе разработки номенклатуры дел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анализируются номенклатуры дел за предыдущие годы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изучаются документы предприятия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ведется опрос работников о заводимых в организации делах </w:t>
      </w:r>
    </w:p>
    <w:p w:rsidR="008A5FAF" w:rsidRDefault="008A5FAF" w:rsidP="008543A0">
      <w:pPr>
        <w:ind w:firstLine="0"/>
      </w:pPr>
      <w:r w:rsidRPr="009728C9">
        <w:t xml:space="preserve">16. На втором этапе разработки номенклатуры дел происходит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систематизация заголовков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формулирование заголовков дел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разработка классификационной схемы </w:t>
      </w:r>
    </w:p>
    <w:p w:rsidR="008A5FAF" w:rsidRDefault="008A5FAF" w:rsidP="008543A0">
      <w:pPr>
        <w:ind w:firstLine="0"/>
      </w:pPr>
      <w:r w:rsidRPr="009728C9">
        <w:t xml:space="preserve">17. Выделение дел по краткому содержанию документов дела - основа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хронологического признака заведения дел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предметно-вопросного признака заведения дел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географического признака заведения дел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номинального признака заведения дел </w:t>
      </w:r>
    </w:p>
    <w:p w:rsidR="008A5FAF" w:rsidRDefault="008A5FAF" w:rsidP="008543A0">
      <w:pPr>
        <w:ind w:firstLine="0"/>
      </w:pPr>
      <w:r w:rsidRPr="009728C9">
        <w:t xml:space="preserve">18. Разработка номенклатуры дел включает в себя </w:t>
      </w:r>
    </w:p>
    <w:p w:rsidR="008A5FAF" w:rsidRPr="009728C9" w:rsidRDefault="008A5FAF" w:rsidP="008543A0">
      <w:pPr>
        <w:ind w:firstLine="0"/>
      </w:pPr>
      <w:r>
        <w:t>а</w:t>
      </w:r>
      <w:r w:rsidRPr="009728C9">
        <w:t>) три этапа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два этапа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четыре этапа </w:t>
      </w:r>
    </w:p>
    <w:p w:rsidR="008A5FAF" w:rsidRDefault="008A5FAF" w:rsidP="008543A0">
      <w:pPr>
        <w:ind w:firstLine="0"/>
      </w:pPr>
      <w:r w:rsidRPr="009728C9">
        <w:t>19. Какие признаки заведения дел использованы в следующем заголовке дела «Квартал</w:t>
      </w:r>
      <w:r w:rsidRPr="009728C9">
        <w:t>ь</w:t>
      </w:r>
      <w:r w:rsidRPr="009728C9">
        <w:t>ные отчеты территориальных органов о повышении квалификации и обучении сотрудн</w:t>
      </w:r>
      <w:r w:rsidRPr="009728C9">
        <w:t>и</w:t>
      </w:r>
      <w:r w:rsidRPr="009728C9">
        <w:t xml:space="preserve">ков»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номинальный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авторский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хронологический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предметно-вопросный 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корреспондентский </w:t>
      </w:r>
    </w:p>
    <w:p w:rsidR="008A5FAF" w:rsidRDefault="008A5FAF" w:rsidP="008543A0">
      <w:pPr>
        <w:ind w:firstLine="0"/>
      </w:pPr>
      <w:r w:rsidRPr="009728C9">
        <w:t>20. Какие признаки заведения дел использованы в следующем заголовке дела «Переписка с подведомственными территориальными органами о повышении квалификации и обуч</w:t>
      </w:r>
      <w:r w:rsidRPr="009728C9">
        <w:t>е</w:t>
      </w:r>
      <w:r w:rsidRPr="009728C9">
        <w:t xml:space="preserve">нии сотрудников»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номинальный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авторский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хронологический </w:t>
      </w:r>
    </w:p>
    <w:p w:rsidR="008A5FAF" w:rsidRDefault="008A5FAF" w:rsidP="008543A0">
      <w:pPr>
        <w:ind w:firstLine="0"/>
      </w:pPr>
      <w:r>
        <w:t>г</w:t>
      </w:r>
      <w:r w:rsidRPr="009728C9">
        <w:t xml:space="preserve">) предметно-вопросный </w:t>
      </w:r>
    </w:p>
    <w:p w:rsidR="008A5FAF" w:rsidRDefault="008A5FAF" w:rsidP="008543A0">
      <w:pPr>
        <w:ind w:firstLine="0"/>
      </w:pPr>
      <w:r>
        <w:t>д</w:t>
      </w:r>
      <w:r w:rsidRPr="009728C9">
        <w:t xml:space="preserve">) корреспондентский </w:t>
      </w:r>
    </w:p>
    <w:p w:rsidR="008A5FAF" w:rsidRDefault="008A5FAF" w:rsidP="008543A0">
      <w:pPr>
        <w:ind w:firstLine="0"/>
      </w:pPr>
      <w:r w:rsidRPr="009728C9">
        <w:t>21.Штатное расписание является основой для номенклатуры дел, созданной по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производственно-отраслевому типу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функциональному типу </w:t>
      </w:r>
    </w:p>
    <w:p w:rsidR="008A5FAF" w:rsidRDefault="008A5FAF" w:rsidP="008543A0">
      <w:pPr>
        <w:ind w:firstLine="0"/>
      </w:pPr>
      <w:r>
        <w:t>в</w:t>
      </w:r>
      <w:r w:rsidRPr="009728C9">
        <w:t>) структурному типу 2</w:t>
      </w:r>
    </w:p>
    <w:p w:rsidR="008A5FAF" w:rsidRDefault="008A5FAF" w:rsidP="008543A0">
      <w:pPr>
        <w:ind w:firstLine="0"/>
      </w:pPr>
      <w:r>
        <w:t>2</w:t>
      </w:r>
      <w:r w:rsidRPr="009728C9">
        <w:t xml:space="preserve">2. На предприятиях, документы которых подлежат передаче в архив, номенклатура дел является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обязательным документом </w:t>
      </w:r>
    </w:p>
    <w:p w:rsidR="008A5FAF" w:rsidRDefault="008A5FAF" w:rsidP="008543A0">
      <w:pPr>
        <w:ind w:firstLine="0"/>
      </w:pPr>
      <w:r>
        <w:t>б</w:t>
      </w:r>
      <w:r w:rsidRPr="009728C9">
        <w:t xml:space="preserve">) необязательным документом </w:t>
      </w:r>
    </w:p>
    <w:p w:rsidR="008A5FAF" w:rsidRDefault="008A5FAF" w:rsidP="008543A0">
      <w:pPr>
        <w:ind w:firstLine="0"/>
      </w:pPr>
      <w:r w:rsidRPr="009728C9">
        <w:t>23. При разработке номенклатуры дел срок хранения документов устанавливается перв</w:t>
      </w:r>
      <w:r w:rsidRPr="009728C9">
        <w:t>о</w:t>
      </w:r>
      <w:r w:rsidRPr="009728C9">
        <w:t xml:space="preserve">начально </w:t>
      </w:r>
    </w:p>
    <w:p w:rsidR="008A5FAF" w:rsidRDefault="008A5FAF" w:rsidP="008543A0">
      <w:pPr>
        <w:ind w:firstLine="0"/>
      </w:pPr>
      <w:r>
        <w:t>а</w:t>
      </w:r>
      <w:r w:rsidRPr="009728C9">
        <w:t xml:space="preserve">) самостоятельно службой делопроизводства </w:t>
      </w:r>
    </w:p>
    <w:p w:rsidR="008A5FAF" w:rsidRDefault="008A5FAF" w:rsidP="008543A0">
      <w:pPr>
        <w:ind w:firstLine="0"/>
      </w:pPr>
      <w:r>
        <w:t>б</w:t>
      </w:r>
      <w:r w:rsidRPr="009728C9">
        <w:t>) в соответствии с Перечнем типовых управленческих архивных документов, образу</w:t>
      </w:r>
      <w:r w:rsidRPr="009728C9">
        <w:t>ю</w:t>
      </w:r>
      <w:r w:rsidRPr="009728C9">
        <w:t>щихся в процессе деятельности государственных органов, органов местного самоуправл</w:t>
      </w:r>
      <w:r w:rsidRPr="009728C9">
        <w:t>е</w:t>
      </w:r>
      <w:r w:rsidRPr="009728C9">
        <w:t xml:space="preserve">ния и организаций, с указанием сроков хранения </w:t>
      </w:r>
    </w:p>
    <w:p w:rsidR="008A5FAF" w:rsidRDefault="008A5FAF" w:rsidP="008543A0">
      <w:pPr>
        <w:ind w:firstLine="0"/>
      </w:pPr>
      <w:r>
        <w:t>в</w:t>
      </w:r>
      <w:r w:rsidRPr="009728C9">
        <w:t xml:space="preserve">) по решению экспертной комиссии </w:t>
      </w:r>
    </w:p>
    <w:p w:rsidR="008A5FAF" w:rsidRDefault="008A5FAF" w:rsidP="008543A0">
      <w:pPr>
        <w:ind w:firstLine="0"/>
      </w:pPr>
      <w:r w:rsidRPr="009728C9">
        <w:t xml:space="preserve">24. Конкретные сроки хранения документов, не установленные перечнями и типовыми или примерными номенклатурами дел, устанавливает </w:t>
      </w:r>
    </w:p>
    <w:p w:rsidR="008A5FAF" w:rsidRDefault="008A5FAF" w:rsidP="008543A0">
      <w:pPr>
        <w:ind w:firstLine="0"/>
      </w:pPr>
      <w:r>
        <w:t>а</w:t>
      </w:r>
      <w:r w:rsidRPr="009728C9">
        <w:t>) самостоятельно служба делопроизводства</w:t>
      </w:r>
    </w:p>
    <w:p w:rsidR="008A5FAF" w:rsidRPr="009728C9" w:rsidRDefault="008A5FAF" w:rsidP="008543A0">
      <w:pPr>
        <w:ind w:firstLine="0"/>
      </w:pPr>
      <w:r>
        <w:t>б</w:t>
      </w:r>
      <w:r w:rsidRPr="009728C9">
        <w:t>) приказ директора организаци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Pr="009728C9">
        <w:rPr>
          <w:sz w:val="24"/>
          <w:szCs w:val="24"/>
        </w:rPr>
        <w:t>) решение экспертной комиссии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 w:rsidRPr="009728C9">
        <w:rPr>
          <w:sz w:val="24"/>
          <w:szCs w:val="24"/>
        </w:rPr>
        <w:t xml:space="preserve">25. Формулирование заголовков дел означает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Pr="009728C9">
        <w:rPr>
          <w:sz w:val="24"/>
          <w:szCs w:val="24"/>
        </w:rPr>
        <w:t xml:space="preserve">) оформление табличной части номенклатуры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б</w:t>
      </w:r>
      <w:r w:rsidRPr="009728C9">
        <w:rPr>
          <w:sz w:val="24"/>
          <w:szCs w:val="24"/>
        </w:rPr>
        <w:t xml:space="preserve">) описание состава и содержания документов, которые будут располагаться в этом деле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Pr="009728C9">
        <w:rPr>
          <w:sz w:val="24"/>
          <w:szCs w:val="24"/>
        </w:rPr>
        <w:t xml:space="preserve">) систематизация документов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 w:rsidRPr="009728C9">
        <w:rPr>
          <w:sz w:val="24"/>
          <w:szCs w:val="24"/>
        </w:rPr>
        <w:t xml:space="preserve">26. Оформление номенклатуры дел - это содержание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Pr="009728C9">
        <w:rPr>
          <w:sz w:val="24"/>
          <w:szCs w:val="24"/>
        </w:rPr>
        <w:t xml:space="preserve">) второго этапа разработки номенклатуры дел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б</w:t>
      </w:r>
      <w:r w:rsidRPr="009728C9">
        <w:rPr>
          <w:sz w:val="24"/>
          <w:szCs w:val="24"/>
        </w:rPr>
        <w:t xml:space="preserve">) четвертого этапа разработки номенклатуры дел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Pr="009728C9">
        <w:rPr>
          <w:sz w:val="24"/>
          <w:szCs w:val="24"/>
        </w:rPr>
        <w:t xml:space="preserve">) третьего этапа разработки номенклатуры дел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 w:rsidRPr="009728C9">
        <w:rPr>
          <w:sz w:val="24"/>
          <w:szCs w:val="24"/>
        </w:rPr>
        <w:t>28. В каком из видов номенклатуры дел устанавливается единая индексация дел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Pr="009728C9">
        <w:rPr>
          <w:sz w:val="24"/>
          <w:szCs w:val="24"/>
        </w:rPr>
        <w:t xml:space="preserve">) типовая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б</w:t>
      </w:r>
      <w:r w:rsidRPr="009728C9">
        <w:rPr>
          <w:sz w:val="24"/>
          <w:szCs w:val="24"/>
        </w:rPr>
        <w:t xml:space="preserve">) индивидуальная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Pr="009728C9">
        <w:rPr>
          <w:sz w:val="24"/>
          <w:szCs w:val="24"/>
        </w:rPr>
        <w:t xml:space="preserve">) примерная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 w:rsidRPr="009728C9">
        <w:rPr>
          <w:sz w:val="24"/>
          <w:szCs w:val="24"/>
        </w:rPr>
        <w:t xml:space="preserve">29. Какие признаки заведения дел использованы в следующем заголовке дела «Переписка с подведомственными территориальными органами Центрального Федерального округа о повышении квалификации и обучении сотрудников» Выберите несколько из 5 вариантов ответа: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Pr="009728C9">
        <w:rPr>
          <w:sz w:val="24"/>
          <w:szCs w:val="24"/>
        </w:rPr>
        <w:t xml:space="preserve">) номинальный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б</w:t>
      </w:r>
      <w:r w:rsidRPr="009728C9">
        <w:rPr>
          <w:sz w:val="24"/>
          <w:szCs w:val="24"/>
        </w:rPr>
        <w:t xml:space="preserve">) предметно-вопросный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в</w:t>
      </w:r>
      <w:r w:rsidRPr="009728C9">
        <w:rPr>
          <w:sz w:val="24"/>
          <w:szCs w:val="24"/>
        </w:rPr>
        <w:t xml:space="preserve">) хронологический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г</w:t>
      </w:r>
      <w:r w:rsidRPr="009728C9">
        <w:rPr>
          <w:sz w:val="24"/>
          <w:szCs w:val="24"/>
        </w:rPr>
        <w:t xml:space="preserve">) корреспондентский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д</w:t>
      </w:r>
      <w:r w:rsidRPr="009728C9">
        <w:rPr>
          <w:sz w:val="24"/>
          <w:szCs w:val="24"/>
        </w:rPr>
        <w:t xml:space="preserve">) территориальный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 w:rsidRPr="009728C9">
        <w:rPr>
          <w:sz w:val="24"/>
          <w:szCs w:val="24"/>
        </w:rPr>
        <w:t xml:space="preserve">30. Названия разделов номенклатуры дел выстроены в документе по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а</w:t>
      </w:r>
      <w:r w:rsidRPr="009728C9">
        <w:rPr>
          <w:sz w:val="24"/>
          <w:szCs w:val="24"/>
        </w:rPr>
        <w:t xml:space="preserve">) степени значимости </w:t>
      </w:r>
    </w:p>
    <w:p w:rsidR="008A5FAF" w:rsidRDefault="008A5FAF" w:rsidP="008543A0">
      <w:pPr>
        <w:pStyle w:val="BodyTextIndent3"/>
        <w:tabs>
          <w:tab w:val="left" w:pos="0"/>
        </w:tabs>
        <w:spacing w:after="0"/>
        <w:ind w:left="0" w:firstLine="0"/>
        <w:rPr>
          <w:sz w:val="24"/>
          <w:szCs w:val="24"/>
        </w:rPr>
      </w:pPr>
      <w:r>
        <w:rPr>
          <w:sz w:val="24"/>
          <w:szCs w:val="24"/>
        </w:rPr>
        <w:t>б</w:t>
      </w:r>
      <w:r w:rsidRPr="009728C9">
        <w:rPr>
          <w:sz w:val="24"/>
          <w:szCs w:val="24"/>
        </w:rPr>
        <w:t xml:space="preserve">) штатному расписанию </w:t>
      </w:r>
    </w:p>
    <w:p w:rsidR="008A5FAF" w:rsidRPr="00D223BE" w:rsidRDefault="008A5FAF" w:rsidP="008543A0">
      <w:pPr>
        <w:tabs>
          <w:tab w:val="left" w:pos="180"/>
          <w:tab w:val="left" w:pos="1080"/>
        </w:tabs>
        <w:ind w:firstLine="0"/>
      </w:pPr>
      <w:r>
        <w:t>в</w:t>
      </w:r>
      <w:r w:rsidRPr="009728C9">
        <w:t>) алфавиту</w:t>
      </w:r>
    </w:p>
    <w:p w:rsidR="008A5FAF" w:rsidRDefault="008A5FAF" w:rsidP="00863D33">
      <w:pPr>
        <w:tabs>
          <w:tab w:val="left" w:pos="851"/>
        </w:tabs>
        <w:ind w:firstLine="0"/>
        <w:rPr>
          <w:b/>
        </w:rPr>
      </w:pPr>
    </w:p>
    <w:p w:rsidR="008A5FAF" w:rsidRPr="0026666C" w:rsidRDefault="008A5FAF" w:rsidP="00863D33">
      <w:pPr>
        <w:tabs>
          <w:tab w:val="left" w:pos="851"/>
        </w:tabs>
        <w:ind w:firstLine="0"/>
        <w:rPr>
          <w:b/>
        </w:rPr>
      </w:pPr>
      <w:r w:rsidRPr="0026666C">
        <w:rPr>
          <w:b/>
        </w:rPr>
        <w:t>Раздел 3</w:t>
      </w:r>
    </w:p>
    <w:p w:rsidR="008A5FAF" w:rsidRPr="0026666C" w:rsidRDefault="008A5FAF" w:rsidP="00863D33">
      <w:pPr>
        <w:ind w:firstLine="0"/>
      </w:pPr>
      <w:r w:rsidRPr="0026666C">
        <w:t>1. Закончите предложение.</w:t>
      </w:r>
    </w:p>
    <w:p w:rsidR="008A5FAF" w:rsidRPr="0026666C" w:rsidRDefault="008A5FAF" w:rsidP="00863D33">
      <w:pPr>
        <w:ind w:firstLine="0"/>
      </w:pPr>
      <w:r w:rsidRPr="0026666C">
        <w:t>Система НСА необходима в каждом архиве для…</w:t>
      </w:r>
    </w:p>
    <w:p w:rsidR="008A5FAF" w:rsidRPr="0026666C" w:rsidRDefault="008A5FAF" w:rsidP="00863D33">
      <w:pPr>
        <w:ind w:firstLine="0"/>
      </w:pPr>
      <w:r w:rsidRPr="0026666C">
        <w:t>2. Перечислите функции описи дел</w:t>
      </w:r>
    </w:p>
    <w:p w:rsidR="008A5FAF" w:rsidRPr="0026666C" w:rsidRDefault="008A5FAF" w:rsidP="00863D33">
      <w:pPr>
        <w:ind w:firstLine="0"/>
      </w:pPr>
      <w:r w:rsidRPr="0026666C">
        <w:t>а)…; б)… ;  в)….</w:t>
      </w:r>
    </w:p>
    <w:p w:rsidR="008A5FAF" w:rsidRPr="0026666C" w:rsidRDefault="008A5FAF" w:rsidP="00863D33">
      <w:pPr>
        <w:ind w:firstLine="0"/>
      </w:pPr>
      <w:r w:rsidRPr="0026666C">
        <w:t>3. Дополните элементы описательной статьи описи.</w:t>
      </w:r>
    </w:p>
    <w:p w:rsidR="008A5FAF" w:rsidRPr="0026666C" w:rsidRDefault="008A5FAF" w:rsidP="00863D33">
      <w:pPr>
        <w:ind w:firstLine="0"/>
      </w:pPr>
      <w:r w:rsidRPr="0026666C">
        <w:t>а) порядковый номер;</w:t>
      </w:r>
    </w:p>
    <w:p w:rsidR="008A5FAF" w:rsidRPr="0026666C" w:rsidRDefault="008A5FAF" w:rsidP="00863D33">
      <w:pPr>
        <w:ind w:firstLine="0"/>
      </w:pPr>
      <w:r w:rsidRPr="0026666C">
        <w:t>б)… ;</w:t>
      </w:r>
    </w:p>
    <w:p w:rsidR="008A5FAF" w:rsidRPr="0026666C" w:rsidRDefault="008A5FAF" w:rsidP="00863D33">
      <w:pPr>
        <w:ind w:firstLine="0"/>
      </w:pPr>
      <w:r w:rsidRPr="0026666C">
        <w:t>в)…;</w:t>
      </w:r>
    </w:p>
    <w:p w:rsidR="008A5FAF" w:rsidRPr="0026666C" w:rsidRDefault="008A5FAF" w:rsidP="00863D33">
      <w:pPr>
        <w:ind w:firstLine="0"/>
      </w:pPr>
      <w:r w:rsidRPr="0026666C">
        <w:t>г) крайние даты документов в деле;</w:t>
      </w:r>
    </w:p>
    <w:p w:rsidR="008A5FAF" w:rsidRPr="0026666C" w:rsidRDefault="008A5FAF" w:rsidP="00863D33">
      <w:pPr>
        <w:ind w:firstLine="0"/>
      </w:pPr>
      <w:r w:rsidRPr="0026666C">
        <w:t>д)…;</w:t>
      </w:r>
    </w:p>
    <w:p w:rsidR="008A5FAF" w:rsidRPr="0026666C" w:rsidRDefault="008A5FAF" w:rsidP="00863D33">
      <w:pPr>
        <w:ind w:firstLine="0"/>
      </w:pPr>
      <w:r w:rsidRPr="0026666C">
        <w:t>е) примечание.</w:t>
      </w:r>
    </w:p>
    <w:p w:rsidR="008A5FAF" w:rsidRPr="0026666C" w:rsidRDefault="008A5FAF" w:rsidP="00863D33">
      <w:pPr>
        <w:ind w:firstLine="0"/>
      </w:pPr>
      <w:r>
        <w:t>4. З</w:t>
      </w:r>
      <w:r w:rsidRPr="0026666C">
        <w:t>акончите предложение.</w:t>
      </w:r>
    </w:p>
    <w:p w:rsidR="008A5FAF" w:rsidRPr="0026666C" w:rsidRDefault="008A5FAF" w:rsidP="00863D33">
      <w:pPr>
        <w:ind w:firstLine="0"/>
      </w:pPr>
      <w:r w:rsidRPr="0026666C">
        <w:t>Формы использования архивных документов –это ….</w:t>
      </w:r>
    </w:p>
    <w:p w:rsidR="008A5FAF" w:rsidRPr="0026666C" w:rsidRDefault="008A5FAF" w:rsidP="00863D33">
      <w:pPr>
        <w:ind w:firstLine="0"/>
      </w:pPr>
      <w:r w:rsidRPr="0026666C">
        <w:t>5. Назовите виды запросов пользователей.</w:t>
      </w:r>
    </w:p>
    <w:p w:rsidR="008A5FAF" w:rsidRDefault="008A5FAF" w:rsidP="00687DE2">
      <w:pPr>
        <w:widowControl/>
        <w:rPr>
          <w:i/>
        </w:rPr>
      </w:pPr>
    </w:p>
    <w:p w:rsidR="008A5FAF" w:rsidRPr="00257C9E" w:rsidRDefault="008A5FAF" w:rsidP="00B56FDA">
      <w:pPr>
        <w:widowControl/>
        <w:rPr>
          <w:i/>
        </w:rPr>
      </w:pPr>
      <w:r w:rsidRPr="00B56FDA">
        <w:t>Внеаудиторная самостоятельная работа обучающихся осуществляется в виде изуч</w:t>
      </w:r>
      <w:r w:rsidRPr="00B56FDA">
        <w:t>е</w:t>
      </w:r>
      <w:r w:rsidRPr="00B56FDA">
        <w:t>ния литературы по соответствующему разделу с проработкой материала; выполнения д</w:t>
      </w:r>
      <w:r w:rsidRPr="00B56FDA">
        <w:t>о</w:t>
      </w:r>
      <w:r w:rsidRPr="00B56FDA">
        <w:t>машних заданий</w:t>
      </w:r>
      <w:r>
        <w:t>.</w:t>
      </w:r>
      <w:r w:rsidRPr="00B56FDA">
        <w:rPr>
          <w:i/>
          <w:color w:val="C00000"/>
        </w:rPr>
        <w:t xml:space="preserve"> </w:t>
      </w:r>
    </w:p>
    <w:p w:rsidR="008A5FAF" w:rsidRPr="00257C9E" w:rsidRDefault="008A5FAF" w:rsidP="00257C9E">
      <w:pPr>
        <w:widowControl/>
        <w:tabs>
          <w:tab w:val="left" w:pos="284"/>
        </w:tabs>
        <w:spacing w:before="120" w:after="120"/>
        <w:ind w:firstLine="0"/>
        <w:rPr>
          <w:b/>
        </w:rPr>
      </w:pPr>
      <w:r>
        <w:rPr>
          <w:b/>
        </w:rPr>
        <w:t>ИДЗ № 1</w:t>
      </w:r>
      <w:r w:rsidRPr="00B56FDA">
        <w:rPr>
          <w:b/>
        </w:rPr>
        <w:t xml:space="preserve"> </w:t>
      </w:r>
      <w:r>
        <w:rPr>
          <w:b/>
        </w:rPr>
        <w:t>Комплектование архива и подготовка дел для передачи в архив.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142"/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Перечислите этапы создания архива организации.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142"/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Какие документы составляют правовую основу работы архива?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142"/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Назовите основные документы, которые необходимо разработать в архиве организ</w:t>
      </w:r>
      <w:r w:rsidRPr="00257C9E">
        <w:rPr>
          <w:szCs w:val="24"/>
          <w:lang w:val="ru-RU"/>
        </w:rPr>
        <w:t>а</w:t>
      </w:r>
      <w:r w:rsidRPr="00257C9E">
        <w:rPr>
          <w:szCs w:val="24"/>
          <w:lang w:val="ru-RU"/>
        </w:rPr>
        <w:t>ции для осуществления функций архива.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  <w:tab w:val="left" w:pos="993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Какие разделы необходимо включить в положение об архиве?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  <w:tab w:val="left" w:pos="993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В каких документах установлены этические нормы поведения сотрудников архива?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  <w:tab w:val="left" w:pos="993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Назовите разделы, которые необходимо разработать в должностной инструкции.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  <w:tab w:val="left" w:pos="993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Какую задачу выполняет Единый квалификационный справочник должностей рук</w:t>
      </w:r>
      <w:r w:rsidRPr="00257C9E">
        <w:rPr>
          <w:szCs w:val="24"/>
          <w:lang w:val="ru-RU"/>
        </w:rPr>
        <w:t>о</w:t>
      </w:r>
      <w:r w:rsidRPr="00257C9E">
        <w:rPr>
          <w:szCs w:val="24"/>
          <w:lang w:val="ru-RU"/>
        </w:rPr>
        <w:t>водителей, специалистов, служащих.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  <w:tab w:val="left" w:pos="993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Что входит в организацию труда сотрудников архива?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  <w:tab w:val="left" w:pos="993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Что необходимо учитывать при приёме на работу в архив?</w:t>
      </w:r>
    </w:p>
    <w:p w:rsidR="008A5FAF" w:rsidRPr="00257C9E" w:rsidRDefault="008A5FAF" w:rsidP="00257C9E">
      <w:pPr>
        <w:pStyle w:val="ListParagraph"/>
        <w:numPr>
          <w:ilvl w:val="0"/>
          <w:numId w:val="31"/>
        </w:numPr>
        <w:tabs>
          <w:tab w:val="left" w:pos="-142"/>
          <w:tab w:val="left" w:pos="426"/>
        </w:tabs>
        <w:spacing w:before="60" w:after="60" w:line="240" w:lineRule="auto"/>
        <w:ind w:left="0" w:firstLine="0"/>
        <w:rPr>
          <w:szCs w:val="24"/>
          <w:lang w:val="ru-RU"/>
        </w:rPr>
      </w:pPr>
      <w:r w:rsidRPr="00257C9E">
        <w:rPr>
          <w:szCs w:val="24"/>
          <w:lang w:val="ru-RU"/>
        </w:rPr>
        <w:t>Какую ответственность несут сотрудники архива?</w:t>
      </w:r>
    </w:p>
    <w:p w:rsidR="008A5FAF" w:rsidRPr="001C09B9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2</w:t>
      </w:r>
      <w:r w:rsidRPr="00B56FDA">
        <w:rPr>
          <w:b/>
        </w:rPr>
        <w:t xml:space="preserve"> </w:t>
      </w:r>
      <w:r>
        <w:rPr>
          <w:b/>
        </w:rPr>
        <w:t>Комплектование архива и подготовка дел для передачи в архив.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</w:tabs>
        <w:spacing w:after="0" w:line="240" w:lineRule="auto"/>
      </w:pPr>
      <w:r w:rsidRPr="00AD3DE1">
        <w:t>1. Что называется источниками комплектования архива?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</w:tabs>
        <w:spacing w:after="0" w:line="240" w:lineRule="auto"/>
      </w:pPr>
      <w:r>
        <w:t xml:space="preserve">2. </w:t>
      </w:r>
      <w:r w:rsidRPr="00AD3DE1">
        <w:t xml:space="preserve">Назовите критерии, определяющие источники комплектования </w:t>
      </w:r>
      <w:r>
        <w:t xml:space="preserve">государственного </w:t>
      </w:r>
      <w:r w:rsidRPr="00AD3DE1">
        <w:t>арх</w:t>
      </w:r>
      <w:r w:rsidRPr="00AD3DE1">
        <w:t>и</w:t>
      </w:r>
      <w:r w:rsidRPr="00AD3DE1">
        <w:t>ва.</w:t>
      </w:r>
    </w:p>
    <w:p w:rsidR="008A5FAF" w:rsidRPr="00AD3DE1" w:rsidRDefault="008A5FAF" w:rsidP="001C09B9">
      <w:pPr>
        <w:pStyle w:val="BodyText2"/>
        <w:tabs>
          <w:tab w:val="left" w:pos="5940"/>
          <w:tab w:val="left" w:pos="6120"/>
        </w:tabs>
        <w:spacing w:after="0" w:line="240" w:lineRule="auto"/>
      </w:pPr>
      <w:r w:rsidRPr="00AD3DE1">
        <w:t>3.</w:t>
      </w:r>
      <w:r>
        <w:t xml:space="preserve"> </w:t>
      </w:r>
      <w:r w:rsidRPr="00AD3DE1">
        <w:t xml:space="preserve">Какие дела передаются </w:t>
      </w:r>
      <w:r>
        <w:t xml:space="preserve"> на хранение </w:t>
      </w:r>
      <w:r w:rsidRPr="00AD3DE1">
        <w:t xml:space="preserve">в ведомственный архив? </w:t>
      </w:r>
    </w:p>
    <w:p w:rsidR="008A5FAF" w:rsidRPr="00AD3DE1" w:rsidRDefault="008A5FAF" w:rsidP="001C09B9">
      <w:pPr>
        <w:pStyle w:val="BodyText2"/>
        <w:tabs>
          <w:tab w:val="left" w:pos="5940"/>
          <w:tab w:val="left" w:pos="6120"/>
        </w:tabs>
        <w:spacing w:after="0" w:line="240" w:lineRule="auto"/>
      </w:pPr>
      <w:r w:rsidRPr="00AD3DE1">
        <w:t>4. Что н</w:t>
      </w:r>
      <w:r>
        <w:t>еобходимо выполнить при передаче</w:t>
      </w:r>
      <w:r w:rsidRPr="00AD3DE1">
        <w:t xml:space="preserve"> дел в архив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</w:tabs>
        <w:spacing w:after="0" w:line="240" w:lineRule="auto"/>
      </w:pPr>
      <w:r w:rsidRPr="00AD3DE1">
        <w:t>5. Как осуществляется полное оформление дела?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  <w:tab w:val="left" w:pos="6120"/>
        </w:tabs>
        <w:spacing w:after="0" w:line="240" w:lineRule="auto"/>
      </w:pPr>
      <w:r w:rsidRPr="00AD3DE1">
        <w:t xml:space="preserve">6. </w:t>
      </w:r>
      <w:r>
        <w:t>На основании какого документа принимаются дела на государственное хранение?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</w:tabs>
        <w:spacing w:after="0" w:line="240" w:lineRule="auto"/>
      </w:pPr>
      <w:r w:rsidRPr="00AD3DE1">
        <w:t xml:space="preserve">7. </w:t>
      </w:r>
      <w:r>
        <w:t>Как могут передаваться документы на государственное хранение?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  <w:tab w:val="left" w:pos="6120"/>
        </w:tabs>
        <w:spacing w:after="0" w:line="240" w:lineRule="auto"/>
      </w:pPr>
      <w:r w:rsidRPr="00AD3DE1">
        <w:t>8. Как часто осуществляется передача документов из учреждений-источников комплект</w:t>
      </w:r>
      <w:r w:rsidRPr="00AD3DE1">
        <w:t>о</w:t>
      </w:r>
      <w:r w:rsidRPr="00AD3DE1">
        <w:t xml:space="preserve">вания в государственный архив? 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  <w:tab w:val="left" w:pos="6120"/>
        </w:tabs>
        <w:spacing w:after="0" w:line="240" w:lineRule="auto"/>
      </w:pPr>
      <w:r w:rsidRPr="00AD3DE1">
        <w:t>9. Сколько экземпляров описи необходимо составить для передачи дел на постоянное хранение в гос</w:t>
      </w:r>
      <w:r>
        <w:t xml:space="preserve">ударственный </w:t>
      </w:r>
      <w:r w:rsidRPr="00AD3DE1">
        <w:t>архив?</w:t>
      </w:r>
    </w:p>
    <w:p w:rsidR="008A5FAF" w:rsidRPr="00AD3DE1" w:rsidRDefault="008A5FAF" w:rsidP="001C09B9">
      <w:pPr>
        <w:pStyle w:val="BodyText2"/>
        <w:tabs>
          <w:tab w:val="left" w:pos="180"/>
          <w:tab w:val="left" w:pos="5940"/>
          <w:tab w:val="left" w:pos="6120"/>
        </w:tabs>
        <w:spacing w:after="0" w:line="240" w:lineRule="auto"/>
      </w:pPr>
      <w:r w:rsidRPr="00AD3DE1">
        <w:t>10. Какой срок хранения описей дел, передаваемых в гос</w:t>
      </w:r>
      <w:r>
        <w:t xml:space="preserve">ударственный </w:t>
      </w:r>
      <w:r w:rsidRPr="00AD3DE1">
        <w:t>архив?</w:t>
      </w:r>
    </w:p>
    <w:p w:rsidR="008A5FAF" w:rsidRPr="001C09B9" w:rsidRDefault="008A5FAF" w:rsidP="00B56FDA">
      <w:pPr>
        <w:widowControl/>
        <w:rPr>
          <w:i/>
        </w:rPr>
      </w:pPr>
    </w:p>
    <w:p w:rsidR="008A5FAF" w:rsidRPr="00B56FDA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3</w:t>
      </w:r>
      <w:r w:rsidRPr="00B56FDA">
        <w:rPr>
          <w:b/>
        </w:rPr>
        <w:t xml:space="preserve"> </w:t>
      </w:r>
      <w:r>
        <w:rPr>
          <w:b/>
        </w:rPr>
        <w:t>Условия сохранности документов в архиве.</w:t>
      </w:r>
    </w:p>
    <w:p w:rsidR="008A5FAF" w:rsidRPr="00EE2556" w:rsidRDefault="008A5FAF" w:rsidP="00EE2556">
      <w:pPr>
        <w:pStyle w:val="BodyText2"/>
        <w:tabs>
          <w:tab w:val="left" w:pos="0"/>
          <w:tab w:val="left" w:pos="284"/>
        </w:tabs>
        <w:spacing w:after="0" w:line="240" w:lineRule="auto"/>
        <w:jc w:val="both"/>
      </w:pPr>
      <w:r w:rsidRPr="00EE2556">
        <w:t>1. Перечислите физико-химические факторы разрушения документов.</w:t>
      </w:r>
    </w:p>
    <w:p w:rsidR="008A5FAF" w:rsidRPr="00EE2556" w:rsidRDefault="008A5FAF" w:rsidP="00EE2556">
      <w:pPr>
        <w:pStyle w:val="BodyText2"/>
        <w:tabs>
          <w:tab w:val="left" w:pos="0"/>
          <w:tab w:val="left" w:pos="284"/>
          <w:tab w:val="left" w:pos="993"/>
          <w:tab w:val="left" w:pos="2340"/>
          <w:tab w:val="left" w:pos="2880"/>
          <w:tab w:val="left" w:pos="6120"/>
        </w:tabs>
        <w:spacing w:after="0" w:line="240" w:lineRule="auto"/>
        <w:jc w:val="both"/>
      </w:pPr>
      <w:r w:rsidRPr="00EE2556">
        <w:t>2. Перечислите биологические факторы разрушения документов.</w:t>
      </w:r>
    </w:p>
    <w:p w:rsidR="008A5FAF" w:rsidRPr="00EE2556" w:rsidRDefault="008A5FAF" w:rsidP="00EE2556">
      <w:pPr>
        <w:tabs>
          <w:tab w:val="left" w:pos="0"/>
          <w:tab w:val="left" w:pos="284"/>
        </w:tabs>
        <w:ind w:firstLine="0"/>
      </w:pPr>
      <w:r w:rsidRPr="00EE2556">
        <w:t>3. Перечислите меры защиты архивных документов от солнечного света.</w:t>
      </w:r>
    </w:p>
    <w:p w:rsidR="008A5FAF" w:rsidRPr="00EE2556" w:rsidRDefault="008A5FAF" w:rsidP="00EE2556">
      <w:pPr>
        <w:tabs>
          <w:tab w:val="left" w:pos="0"/>
          <w:tab w:val="left" w:pos="284"/>
          <w:tab w:val="left" w:pos="1080"/>
          <w:tab w:val="left" w:pos="1980"/>
          <w:tab w:val="left" w:pos="2880"/>
          <w:tab w:val="left" w:pos="5940"/>
        </w:tabs>
        <w:ind w:firstLine="0"/>
      </w:pPr>
      <w:r w:rsidRPr="00EE2556">
        <w:t>4. Почему в архивохранилище необходимо поддерживать опредёлённую температуру и влажность воздуха?</w:t>
      </w:r>
    </w:p>
    <w:p w:rsidR="008A5FAF" w:rsidRPr="00EE2556" w:rsidRDefault="008A5FAF" w:rsidP="00EE2556">
      <w:pPr>
        <w:tabs>
          <w:tab w:val="left" w:pos="0"/>
          <w:tab w:val="left" w:pos="284"/>
          <w:tab w:val="left" w:pos="5940"/>
        </w:tabs>
        <w:ind w:firstLine="0"/>
      </w:pPr>
      <w:r w:rsidRPr="00EE2556">
        <w:t>5. Какую опасность для документов представляют биологические вредители?</w:t>
      </w:r>
    </w:p>
    <w:p w:rsidR="008A5FAF" w:rsidRPr="00EE2556" w:rsidRDefault="008A5FAF" w:rsidP="00EE2556">
      <w:pPr>
        <w:tabs>
          <w:tab w:val="left" w:pos="0"/>
          <w:tab w:val="left" w:pos="284"/>
          <w:tab w:val="left" w:pos="5940"/>
        </w:tabs>
        <w:ind w:firstLine="0"/>
      </w:pPr>
      <w:r w:rsidRPr="00EE2556">
        <w:t>6. Сколько режимов хранения документов должно соблюдаться в архиве?</w:t>
      </w:r>
    </w:p>
    <w:p w:rsidR="008A5FAF" w:rsidRPr="00EE2556" w:rsidRDefault="008A5FAF" w:rsidP="00EE2556">
      <w:pPr>
        <w:pStyle w:val="BodyText2"/>
        <w:tabs>
          <w:tab w:val="left" w:pos="0"/>
          <w:tab w:val="left" w:pos="284"/>
          <w:tab w:val="left" w:pos="5940"/>
        </w:tabs>
        <w:spacing w:after="0" w:line="240" w:lineRule="auto"/>
        <w:contextualSpacing/>
        <w:jc w:val="both"/>
      </w:pPr>
      <w:r w:rsidRPr="00EE2556">
        <w:t>7</w:t>
      </w:r>
      <w:r>
        <w:t>.</w:t>
      </w:r>
      <w:r w:rsidRPr="00EE2556">
        <w:t xml:space="preserve"> Какие меры необходимо осуществить для нормативного хранения документов?</w:t>
      </w:r>
    </w:p>
    <w:p w:rsidR="008A5FAF" w:rsidRPr="00EE2556" w:rsidRDefault="008A5FAF" w:rsidP="00EE2556">
      <w:pPr>
        <w:pStyle w:val="BodyText2"/>
        <w:tabs>
          <w:tab w:val="left" w:pos="0"/>
          <w:tab w:val="left" w:pos="284"/>
          <w:tab w:val="left" w:pos="5940"/>
        </w:tabs>
        <w:spacing w:after="0" w:line="240" w:lineRule="auto"/>
        <w:contextualSpacing/>
        <w:jc w:val="both"/>
      </w:pPr>
      <w:r w:rsidRPr="00EE2556">
        <w:t>8. Какие факторы неблагоприятно влияют на сохранность документов?</w:t>
      </w:r>
    </w:p>
    <w:p w:rsidR="008A5FAF" w:rsidRPr="00EE2556" w:rsidRDefault="008A5FAF" w:rsidP="00EE2556">
      <w:pPr>
        <w:pStyle w:val="BodyText2"/>
        <w:tabs>
          <w:tab w:val="left" w:pos="0"/>
          <w:tab w:val="left" w:pos="284"/>
          <w:tab w:val="left" w:pos="5940"/>
        </w:tabs>
        <w:spacing w:after="0" w:line="240" w:lineRule="auto"/>
        <w:contextualSpacing/>
        <w:jc w:val="both"/>
      </w:pPr>
      <w:r w:rsidRPr="00EE2556">
        <w:t>9. Что может повышать уровень кислотности бумаги?</w:t>
      </w:r>
    </w:p>
    <w:p w:rsidR="008A5FAF" w:rsidRPr="00257C9E" w:rsidRDefault="008A5FAF" w:rsidP="00257C9E">
      <w:pPr>
        <w:pStyle w:val="BodyText2"/>
        <w:tabs>
          <w:tab w:val="left" w:pos="0"/>
          <w:tab w:val="left" w:pos="284"/>
          <w:tab w:val="left" w:pos="5940"/>
        </w:tabs>
        <w:spacing w:after="0" w:line="240" w:lineRule="auto"/>
        <w:contextualSpacing/>
        <w:jc w:val="both"/>
      </w:pPr>
      <w:r w:rsidRPr="00EE2556">
        <w:t>10. Как экологическая среда влияет на сохранность документов?</w:t>
      </w:r>
    </w:p>
    <w:p w:rsidR="008A5FAF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4</w:t>
      </w:r>
      <w:r w:rsidRPr="00B56FDA">
        <w:rPr>
          <w:b/>
        </w:rPr>
        <w:t xml:space="preserve"> </w:t>
      </w:r>
      <w:r>
        <w:rPr>
          <w:b/>
        </w:rPr>
        <w:t>Помещения и оборудование архива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num" w:pos="426"/>
          <w:tab w:val="left" w:pos="1134"/>
        </w:tabs>
        <w:autoSpaceDE/>
        <w:autoSpaceDN/>
        <w:adjustRightInd/>
        <w:ind w:left="0" w:firstLine="0"/>
        <w:contextualSpacing/>
      </w:pPr>
      <w:r w:rsidRPr="00EE2556">
        <w:t>Какие помещения нельзя использовать под архивохранилище?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num" w:pos="426"/>
          <w:tab w:val="left" w:pos="1134"/>
        </w:tabs>
        <w:autoSpaceDE/>
        <w:autoSpaceDN/>
        <w:adjustRightInd/>
        <w:ind w:left="0" w:firstLine="0"/>
        <w:contextualSpacing/>
      </w:pPr>
      <w:r w:rsidRPr="00EE2556">
        <w:t>Перечислите основные помещения архива.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num" w:pos="0"/>
          <w:tab w:val="num" w:pos="426"/>
          <w:tab w:val="left" w:pos="720"/>
          <w:tab w:val="left" w:pos="1134"/>
        </w:tabs>
        <w:autoSpaceDE/>
        <w:autoSpaceDN/>
        <w:adjustRightInd/>
        <w:ind w:left="0" w:firstLine="0"/>
        <w:contextualSpacing/>
      </w:pPr>
      <w:r w:rsidRPr="00EE2556">
        <w:t>Перечислите оборудование архивохранилища.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clear" w:pos="928"/>
          <w:tab w:val="left" w:pos="0"/>
          <w:tab w:val="num" w:pos="426"/>
          <w:tab w:val="left" w:pos="720"/>
          <w:tab w:val="left" w:pos="993"/>
        </w:tabs>
        <w:autoSpaceDE/>
        <w:autoSpaceDN/>
        <w:adjustRightInd/>
        <w:ind w:left="0" w:firstLine="0"/>
        <w:contextualSpacing/>
      </w:pPr>
      <w:r w:rsidRPr="00EE2556">
        <w:t>Перечислите виды стеллажей.</w:t>
      </w:r>
    </w:p>
    <w:p w:rsidR="008A5FAF" w:rsidRPr="00EE2556" w:rsidRDefault="008A5FAF" w:rsidP="00F21108">
      <w:pPr>
        <w:pStyle w:val="ListParagraph"/>
        <w:numPr>
          <w:ilvl w:val="0"/>
          <w:numId w:val="30"/>
        </w:numPr>
        <w:tabs>
          <w:tab w:val="clear" w:pos="928"/>
          <w:tab w:val="left" w:pos="0"/>
          <w:tab w:val="num" w:pos="426"/>
          <w:tab w:val="left" w:pos="993"/>
        </w:tabs>
        <w:spacing w:line="240" w:lineRule="auto"/>
        <w:ind w:left="0" w:firstLine="0"/>
        <w:rPr>
          <w:szCs w:val="24"/>
          <w:lang w:val="ru-RU"/>
        </w:rPr>
      </w:pPr>
      <w:r w:rsidRPr="00EE2556">
        <w:rPr>
          <w:szCs w:val="24"/>
          <w:lang w:val="ru-RU"/>
        </w:rPr>
        <w:t>Как расстанавливаются стеллажи в архивохранилище?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clear" w:pos="928"/>
          <w:tab w:val="left" w:pos="0"/>
          <w:tab w:val="num" w:pos="426"/>
          <w:tab w:val="left" w:pos="720"/>
          <w:tab w:val="left" w:pos="993"/>
        </w:tabs>
        <w:autoSpaceDE/>
        <w:autoSpaceDN/>
        <w:adjustRightInd/>
        <w:ind w:left="0" w:firstLine="0"/>
        <w:contextualSpacing/>
      </w:pPr>
      <w:r w:rsidRPr="00EE2556">
        <w:t>Назовите правила пожарной безопасности в архиве.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num" w:pos="426"/>
          <w:tab w:val="left" w:pos="1134"/>
        </w:tabs>
        <w:autoSpaceDE/>
        <w:autoSpaceDN/>
        <w:adjustRightInd/>
        <w:ind w:left="0" w:firstLine="0"/>
        <w:contextualSpacing/>
      </w:pPr>
      <w:r w:rsidRPr="00EE2556">
        <w:t>Какие материалы необходимо использовать для отделки помещений архива?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clear" w:pos="928"/>
          <w:tab w:val="left" w:pos="0"/>
          <w:tab w:val="num" w:pos="426"/>
          <w:tab w:val="left" w:pos="720"/>
          <w:tab w:val="left" w:pos="993"/>
        </w:tabs>
        <w:autoSpaceDE/>
        <w:autoSpaceDN/>
        <w:adjustRightInd/>
        <w:ind w:left="0" w:firstLine="0"/>
        <w:contextualSpacing/>
      </w:pPr>
      <w:r w:rsidRPr="00EE2556">
        <w:t>Какие двери устанавливаются в архивохранилище?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clear" w:pos="928"/>
          <w:tab w:val="left" w:pos="0"/>
          <w:tab w:val="num" w:pos="426"/>
          <w:tab w:val="left" w:pos="720"/>
          <w:tab w:val="left" w:pos="993"/>
        </w:tabs>
        <w:autoSpaceDE/>
        <w:autoSpaceDN/>
        <w:adjustRightInd/>
        <w:ind w:left="0" w:firstLine="0"/>
        <w:contextualSpacing/>
      </w:pPr>
      <w:r w:rsidRPr="00EE2556">
        <w:t>Что такое первичные средства защиты документов?</w:t>
      </w:r>
    </w:p>
    <w:p w:rsidR="008A5FAF" w:rsidRPr="00EE2556" w:rsidRDefault="008A5FAF" w:rsidP="00F21108">
      <w:pPr>
        <w:widowControl/>
        <w:numPr>
          <w:ilvl w:val="0"/>
          <w:numId w:val="30"/>
        </w:numPr>
        <w:tabs>
          <w:tab w:val="clear" w:pos="928"/>
          <w:tab w:val="left" w:pos="0"/>
          <w:tab w:val="num" w:pos="426"/>
          <w:tab w:val="left" w:pos="720"/>
          <w:tab w:val="left" w:pos="993"/>
        </w:tabs>
        <w:autoSpaceDE/>
        <w:autoSpaceDN/>
        <w:adjustRightInd/>
        <w:ind w:left="0" w:firstLine="0"/>
        <w:contextualSpacing/>
      </w:pPr>
      <w:r w:rsidRPr="00EE2556">
        <w:t>Какие контрольно-измерительные приборы используются в архиве и где их размещ</w:t>
      </w:r>
      <w:r w:rsidRPr="00EE2556">
        <w:t>а</w:t>
      </w:r>
      <w:r w:rsidRPr="00EE2556">
        <w:t>ют?</w:t>
      </w:r>
    </w:p>
    <w:p w:rsidR="008A5FAF" w:rsidRPr="00EE2556" w:rsidRDefault="008A5FAF" w:rsidP="00EE2556">
      <w:pPr>
        <w:widowControl/>
        <w:spacing w:before="120" w:after="120"/>
        <w:rPr>
          <w:b/>
        </w:rPr>
      </w:pPr>
    </w:p>
    <w:p w:rsidR="008A5FAF" w:rsidRPr="00EE2556" w:rsidRDefault="008A5FAF" w:rsidP="00EE2556">
      <w:pPr>
        <w:tabs>
          <w:tab w:val="left" w:pos="180"/>
        </w:tabs>
        <w:contextualSpacing/>
      </w:pPr>
      <w:r w:rsidRPr="00EE2556">
        <w:t>1. Заполните таблицу «Оборудование архива».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285"/>
        <w:gridCol w:w="5286"/>
      </w:tblGrid>
      <w:tr w:rsidR="008A5FAF" w:rsidRPr="00EE2556" w:rsidTr="00F21108">
        <w:tc>
          <w:tcPr>
            <w:tcW w:w="4361" w:type="dxa"/>
            <w:vAlign w:val="center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Помещения архива</w:t>
            </w:r>
          </w:p>
        </w:tc>
        <w:tc>
          <w:tcPr>
            <w:tcW w:w="5386" w:type="dxa"/>
            <w:vAlign w:val="center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Оборудование помещений</w:t>
            </w:r>
          </w:p>
        </w:tc>
      </w:tr>
      <w:tr w:rsidR="008A5FAF" w:rsidRPr="00EE2556" w:rsidTr="00F21108">
        <w:tc>
          <w:tcPr>
            <w:tcW w:w="4361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1.</w:t>
            </w:r>
          </w:p>
        </w:tc>
        <w:tc>
          <w:tcPr>
            <w:tcW w:w="5386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F21108">
        <w:tc>
          <w:tcPr>
            <w:tcW w:w="4361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2.</w:t>
            </w:r>
          </w:p>
        </w:tc>
        <w:tc>
          <w:tcPr>
            <w:tcW w:w="5386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F21108">
        <w:tc>
          <w:tcPr>
            <w:tcW w:w="4361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3.</w:t>
            </w:r>
          </w:p>
        </w:tc>
        <w:tc>
          <w:tcPr>
            <w:tcW w:w="5386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F21108">
        <w:tc>
          <w:tcPr>
            <w:tcW w:w="4361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4.</w:t>
            </w:r>
          </w:p>
        </w:tc>
        <w:tc>
          <w:tcPr>
            <w:tcW w:w="5386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</w:tbl>
    <w:p w:rsidR="008A5FAF" w:rsidRPr="00EE2556" w:rsidRDefault="008A5FAF" w:rsidP="00EE2556">
      <w:pPr>
        <w:tabs>
          <w:tab w:val="left" w:pos="180"/>
        </w:tabs>
        <w:contextualSpacing/>
      </w:pPr>
    </w:p>
    <w:p w:rsidR="008A5FAF" w:rsidRPr="00EE2556" w:rsidRDefault="008A5FAF" w:rsidP="00EE2556">
      <w:pPr>
        <w:tabs>
          <w:tab w:val="left" w:pos="180"/>
        </w:tabs>
        <w:contextualSpacing/>
      </w:pPr>
      <w:r w:rsidRPr="00EE2556">
        <w:t>1. Заполните таблицу «Требование к архивохранилищу».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628"/>
        <w:gridCol w:w="5835"/>
      </w:tblGrid>
      <w:tr w:rsidR="008A5FAF" w:rsidRPr="00EE2556" w:rsidTr="00EE2556">
        <w:tc>
          <w:tcPr>
            <w:tcW w:w="3628" w:type="dxa"/>
            <w:vAlign w:val="center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Требование</w:t>
            </w:r>
          </w:p>
        </w:tc>
        <w:tc>
          <w:tcPr>
            <w:tcW w:w="5835" w:type="dxa"/>
            <w:vAlign w:val="center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Пояснение</w:t>
            </w:r>
          </w:p>
        </w:tc>
      </w:tr>
      <w:tr w:rsidR="008A5FAF" w:rsidRPr="00EE2556" w:rsidTr="00EE2556">
        <w:tc>
          <w:tcPr>
            <w:tcW w:w="3628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1.</w:t>
            </w:r>
          </w:p>
        </w:tc>
        <w:tc>
          <w:tcPr>
            <w:tcW w:w="5835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EE2556">
        <w:tc>
          <w:tcPr>
            <w:tcW w:w="3628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2.</w:t>
            </w:r>
          </w:p>
        </w:tc>
        <w:tc>
          <w:tcPr>
            <w:tcW w:w="5835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EE2556">
        <w:tc>
          <w:tcPr>
            <w:tcW w:w="3628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3.</w:t>
            </w:r>
          </w:p>
        </w:tc>
        <w:tc>
          <w:tcPr>
            <w:tcW w:w="5835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EE2556">
        <w:tc>
          <w:tcPr>
            <w:tcW w:w="3628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4.</w:t>
            </w:r>
          </w:p>
        </w:tc>
        <w:tc>
          <w:tcPr>
            <w:tcW w:w="5835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  <w:tr w:rsidR="008A5FAF" w:rsidRPr="00EE2556" w:rsidTr="00EE2556">
        <w:tc>
          <w:tcPr>
            <w:tcW w:w="3628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  <w:r w:rsidRPr="00EE2556">
              <w:t>5.</w:t>
            </w:r>
          </w:p>
        </w:tc>
        <w:tc>
          <w:tcPr>
            <w:tcW w:w="5835" w:type="dxa"/>
          </w:tcPr>
          <w:p w:rsidR="008A5FAF" w:rsidRPr="00EE2556" w:rsidRDefault="008A5FAF" w:rsidP="00F21108">
            <w:pPr>
              <w:tabs>
                <w:tab w:val="left" w:pos="180"/>
              </w:tabs>
              <w:contextualSpacing/>
            </w:pPr>
          </w:p>
        </w:tc>
      </w:tr>
    </w:tbl>
    <w:p w:rsidR="008A5FAF" w:rsidRPr="001C09B9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5</w:t>
      </w:r>
      <w:r w:rsidRPr="00B56FDA">
        <w:rPr>
          <w:b/>
        </w:rPr>
        <w:t xml:space="preserve"> </w:t>
      </w:r>
      <w:r>
        <w:rPr>
          <w:b/>
        </w:rPr>
        <w:t>Организация хранения документов в архиве</w:t>
      </w:r>
    </w:p>
    <w:p w:rsidR="008A5FAF" w:rsidRPr="001C09B9" w:rsidRDefault="008A5FAF" w:rsidP="00257C9E">
      <w:pPr>
        <w:tabs>
          <w:tab w:val="left" w:pos="180"/>
          <w:tab w:val="left" w:pos="540"/>
        </w:tabs>
        <w:ind w:firstLine="0"/>
      </w:pPr>
      <w:r w:rsidRPr="001C09B9">
        <w:t>1. Что определяет порядок размещения фондов в архиве?</w:t>
      </w:r>
    </w:p>
    <w:p w:rsidR="008A5FAF" w:rsidRPr="001C09B9" w:rsidRDefault="008A5FAF" w:rsidP="00257C9E">
      <w:pPr>
        <w:tabs>
          <w:tab w:val="left" w:pos="180"/>
          <w:tab w:val="left" w:pos="6120"/>
        </w:tabs>
        <w:ind w:firstLine="0"/>
      </w:pPr>
      <w:r w:rsidRPr="001C09B9">
        <w:t>2. Как располагаются документы в ведомственном архиве?</w:t>
      </w:r>
    </w:p>
    <w:p w:rsidR="008A5FAF" w:rsidRPr="001C09B9" w:rsidRDefault="008A5FAF" w:rsidP="00257C9E">
      <w:pPr>
        <w:tabs>
          <w:tab w:val="left" w:pos="180"/>
          <w:tab w:val="left" w:pos="360"/>
        </w:tabs>
        <w:ind w:firstLine="0"/>
      </w:pPr>
      <w:r w:rsidRPr="001C09B9">
        <w:t>3. Как ведётся нумерация стеллажей?</w:t>
      </w:r>
    </w:p>
    <w:p w:rsidR="008A5FAF" w:rsidRPr="001C09B9" w:rsidRDefault="008A5FAF" w:rsidP="00257C9E">
      <w:pPr>
        <w:tabs>
          <w:tab w:val="left" w:pos="180"/>
          <w:tab w:val="left" w:pos="900"/>
        </w:tabs>
        <w:ind w:firstLine="0"/>
      </w:pPr>
      <w:r w:rsidRPr="001C09B9">
        <w:t>4. Укажите способы укладки документов в архиве.</w:t>
      </w:r>
    </w:p>
    <w:p w:rsidR="008A5FAF" w:rsidRPr="001C09B9" w:rsidRDefault="008A5FAF" w:rsidP="00257C9E">
      <w:pPr>
        <w:tabs>
          <w:tab w:val="left" w:pos="180"/>
          <w:tab w:val="left" w:pos="1080"/>
        </w:tabs>
        <w:ind w:firstLine="0"/>
      </w:pPr>
      <w:r w:rsidRPr="001C09B9">
        <w:t>5. Какую функцию выполняют топографические указатели?</w:t>
      </w:r>
    </w:p>
    <w:p w:rsidR="008A5FAF" w:rsidRPr="001C09B9" w:rsidRDefault="008A5FAF" w:rsidP="00257C9E">
      <w:pPr>
        <w:tabs>
          <w:tab w:val="left" w:pos="0"/>
          <w:tab w:val="left" w:pos="1080"/>
        </w:tabs>
        <w:ind w:firstLine="0"/>
      </w:pPr>
      <w:r w:rsidRPr="001C09B9">
        <w:t>6. Назовите виды топографических указателей. Какую информацию можно получить из справочников?</w:t>
      </w:r>
    </w:p>
    <w:p w:rsidR="008A5FAF" w:rsidRPr="001C09B9" w:rsidRDefault="008A5FAF" w:rsidP="00257C9E">
      <w:pPr>
        <w:tabs>
          <w:tab w:val="left" w:pos="0"/>
          <w:tab w:val="left" w:pos="1080"/>
        </w:tabs>
        <w:ind w:firstLine="0"/>
      </w:pPr>
      <w:r w:rsidRPr="001C09B9">
        <w:t>7. Какие документы должны хранится в лучших условиях?</w:t>
      </w:r>
    </w:p>
    <w:p w:rsidR="008A5FAF" w:rsidRPr="001C09B9" w:rsidRDefault="008A5FAF" w:rsidP="00257C9E">
      <w:pPr>
        <w:tabs>
          <w:tab w:val="left" w:pos="0"/>
          <w:tab w:val="left" w:pos="1080"/>
        </w:tabs>
        <w:ind w:firstLine="0"/>
      </w:pPr>
      <w:r w:rsidRPr="001C09B9">
        <w:t>8. Почему документы на разных носителях хранятся раздельно?</w:t>
      </w:r>
    </w:p>
    <w:p w:rsidR="008A5FAF" w:rsidRPr="001C09B9" w:rsidRDefault="008A5FAF" w:rsidP="00257C9E">
      <w:pPr>
        <w:tabs>
          <w:tab w:val="left" w:pos="0"/>
          <w:tab w:val="left" w:pos="1080"/>
        </w:tabs>
        <w:ind w:firstLine="0"/>
      </w:pPr>
      <w:r w:rsidRPr="001C09B9">
        <w:t>9. Что указывается на ярлыках документов?</w:t>
      </w:r>
    </w:p>
    <w:p w:rsidR="008A5FAF" w:rsidRDefault="008A5FAF" w:rsidP="00257C9E">
      <w:pPr>
        <w:tabs>
          <w:tab w:val="left" w:pos="0"/>
          <w:tab w:val="left" w:pos="1080"/>
        </w:tabs>
        <w:ind w:firstLine="0"/>
      </w:pPr>
      <w:r w:rsidRPr="001C09B9">
        <w:t>10. Где запрещается хранить документы?</w:t>
      </w:r>
    </w:p>
    <w:p w:rsidR="008A5FAF" w:rsidRPr="00EE2556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6</w:t>
      </w:r>
      <w:r w:rsidRPr="00B56FDA">
        <w:rPr>
          <w:b/>
        </w:rPr>
        <w:t xml:space="preserve"> </w:t>
      </w:r>
      <w:r>
        <w:rPr>
          <w:b/>
        </w:rPr>
        <w:t>Режимы хранения документов</w:t>
      </w:r>
    </w:p>
    <w:p w:rsidR="008A5FAF" w:rsidRPr="00EE2556" w:rsidRDefault="008A5FAF" w:rsidP="00257C9E">
      <w:pPr>
        <w:ind w:firstLine="0"/>
      </w:pPr>
      <w:r w:rsidRPr="00EE2556">
        <w:t>1</w:t>
      </w:r>
      <w:r>
        <w:rPr>
          <w:sz w:val="28"/>
          <w:szCs w:val="28"/>
        </w:rPr>
        <w:t>.</w:t>
      </w:r>
      <w:r w:rsidRPr="00EE2556">
        <w:t>Какие нормативные документы устанавливают порядок хранения документов в архиве?</w:t>
      </w:r>
    </w:p>
    <w:p w:rsidR="008A5FAF" w:rsidRPr="00EE2556" w:rsidRDefault="008A5FAF" w:rsidP="00257C9E">
      <w:pPr>
        <w:ind w:firstLine="0"/>
      </w:pPr>
      <w:r>
        <w:t>2</w:t>
      </w:r>
      <w:r w:rsidRPr="00EE2556">
        <w:t>. Расскажите о световом режиме хранения документов.</w:t>
      </w:r>
    </w:p>
    <w:p w:rsidR="008A5FAF" w:rsidRPr="00EE2556" w:rsidRDefault="008A5FAF" w:rsidP="00257C9E">
      <w:pPr>
        <w:ind w:firstLine="0"/>
      </w:pPr>
      <w:r>
        <w:t>3</w:t>
      </w:r>
      <w:r w:rsidRPr="00EE2556">
        <w:t>. Расскажите о температурно-влажностном режиме хранения документов.</w:t>
      </w:r>
    </w:p>
    <w:p w:rsidR="008A5FAF" w:rsidRPr="00EE2556" w:rsidRDefault="008A5FAF" w:rsidP="00257C9E">
      <w:pPr>
        <w:ind w:firstLine="0"/>
      </w:pPr>
      <w:r>
        <w:t>4</w:t>
      </w:r>
      <w:r w:rsidRPr="00EE2556">
        <w:t>. Расскажите о санитарно-гигиеническом режиме хранения документов.</w:t>
      </w:r>
    </w:p>
    <w:p w:rsidR="008A5FAF" w:rsidRPr="00EE2556" w:rsidRDefault="008A5FAF" w:rsidP="00257C9E">
      <w:pPr>
        <w:ind w:firstLine="0"/>
      </w:pPr>
      <w:r>
        <w:t>5</w:t>
      </w:r>
      <w:r w:rsidRPr="00EE2556">
        <w:t>. Расскажите об охранном режиме хранения документов.</w:t>
      </w:r>
    </w:p>
    <w:p w:rsidR="008A5FAF" w:rsidRPr="00EE2556" w:rsidRDefault="008A5FAF" w:rsidP="00257C9E">
      <w:pPr>
        <w:ind w:firstLine="0"/>
      </w:pPr>
      <w:r>
        <w:t>6</w:t>
      </w:r>
      <w:r w:rsidRPr="00EE2556">
        <w:t>. Как обеспечиваются нормативные условия хранения документов в архиве?</w:t>
      </w:r>
    </w:p>
    <w:p w:rsidR="008A5FAF" w:rsidRPr="00EE2556" w:rsidRDefault="008A5FAF" w:rsidP="00257C9E">
      <w:pPr>
        <w:ind w:firstLine="0"/>
      </w:pPr>
      <w:r>
        <w:t>7</w:t>
      </w:r>
      <w:r w:rsidRPr="00EE2556">
        <w:t>. Как выбор помещения влияет на режимы хранения документов?</w:t>
      </w:r>
    </w:p>
    <w:p w:rsidR="008A5FAF" w:rsidRPr="00EE2556" w:rsidRDefault="008A5FAF" w:rsidP="00257C9E">
      <w:pPr>
        <w:ind w:firstLine="0"/>
      </w:pPr>
      <w:r>
        <w:t>8</w:t>
      </w:r>
      <w:r w:rsidRPr="00EE2556">
        <w:t>. Почему проблема сохранности документов в настоящее время является острой?</w:t>
      </w:r>
    </w:p>
    <w:p w:rsidR="008A5FAF" w:rsidRPr="00B56FDA" w:rsidRDefault="008A5FAF" w:rsidP="00257C9E">
      <w:pPr>
        <w:widowControl/>
        <w:ind w:firstLine="0"/>
        <w:rPr>
          <w:i/>
          <w:highlight w:val="yellow"/>
        </w:rPr>
      </w:pPr>
    </w:p>
    <w:p w:rsidR="008A5FAF" w:rsidRPr="00B56FDA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7</w:t>
      </w:r>
      <w:r w:rsidRPr="00B56FDA">
        <w:rPr>
          <w:b/>
        </w:rPr>
        <w:t xml:space="preserve"> </w:t>
      </w:r>
      <w:r>
        <w:rPr>
          <w:b/>
        </w:rPr>
        <w:t>Учёт документов в архиве</w:t>
      </w:r>
    </w:p>
    <w:p w:rsidR="008A5FAF" w:rsidRPr="00B56FDA" w:rsidRDefault="008A5FAF" w:rsidP="00B56FDA">
      <w:pPr>
        <w:tabs>
          <w:tab w:val="left" w:pos="900"/>
          <w:tab w:val="left" w:pos="5940"/>
        </w:tabs>
        <w:ind w:firstLine="0"/>
      </w:pPr>
      <w:r w:rsidRPr="00B56FDA">
        <w:t>1. Что понимается под учётом архивных документов?</w:t>
      </w:r>
    </w:p>
    <w:p w:rsidR="008A5FAF" w:rsidRPr="00B56FDA" w:rsidRDefault="008A5FAF" w:rsidP="00B56FDA">
      <w:pPr>
        <w:tabs>
          <w:tab w:val="left" w:pos="900"/>
        </w:tabs>
        <w:ind w:firstLine="0"/>
      </w:pPr>
      <w:r w:rsidRPr="00B56FDA">
        <w:t>2. Перечислите этапы учета архивных документов.</w:t>
      </w:r>
    </w:p>
    <w:p w:rsidR="008A5FAF" w:rsidRPr="00B56FDA" w:rsidRDefault="008A5FAF" w:rsidP="00B56FDA">
      <w:pPr>
        <w:tabs>
          <w:tab w:val="left" w:pos="0"/>
          <w:tab w:val="left" w:pos="900"/>
          <w:tab w:val="left" w:pos="5940"/>
        </w:tabs>
        <w:ind w:firstLine="0"/>
      </w:pPr>
      <w:r w:rsidRPr="00B56FDA">
        <w:t>3. Что такое единица учёта архивных документов?</w:t>
      </w:r>
    </w:p>
    <w:p w:rsidR="008A5FAF" w:rsidRPr="00B56FDA" w:rsidRDefault="008A5FAF" w:rsidP="00B56FDA">
      <w:pPr>
        <w:tabs>
          <w:tab w:val="left" w:pos="0"/>
          <w:tab w:val="left" w:pos="900"/>
          <w:tab w:val="left" w:pos="6120"/>
        </w:tabs>
        <w:ind w:firstLine="0"/>
      </w:pPr>
      <w:r w:rsidRPr="00B56FDA">
        <w:t>4. Перечислите основные учётные документы архива.</w:t>
      </w:r>
    </w:p>
    <w:p w:rsidR="008A5FAF" w:rsidRPr="00B56FDA" w:rsidRDefault="008A5FAF" w:rsidP="00B56FDA">
      <w:pPr>
        <w:tabs>
          <w:tab w:val="left" w:pos="0"/>
          <w:tab w:val="left" w:pos="900"/>
          <w:tab w:val="left" w:pos="5940"/>
        </w:tabs>
        <w:ind w:firstLine="0"/>
      </w:pPr>
      <w:r w:rsidRPr="00B56FDA">
        <w:t>5. В какой учётный документ заносятся сведения о движении документов фонда?</w:t>
      </w:r>
    </w:p>
    <w:p w:rsidR="008A5FAF" w:rsidRPr="00B56FDA" w:rsidRDefault="008A5FAF" w:rsidP="00B56FDA">
      <w:pPr>
        <w:tabs>
          <w:tab w:val="left" w:pos="0"/>
          <w:tab w:val="left" w:pos="5940"/>
        </w:tabs>
        <w:ind w:firstLine="0"/>
      </w:pPr>
      <w:r w:rsidRPr="00B56FDA">
        <w:t>6. На какие документы составляется внутренняя опись?</w:t>
      </w:r>
    </w:p>
    <w:p w:rsidR="008A5FAF" w:rsidRPr="00B56FDA" w:rsidRDefault="008A5FAF" w:rsidP="00B56FDA">
      <w:pPr>
        <w:pStyle w:val="BodyText2"/>
        <w:tabs>
          <w:tab w:val="left" w:pos="5940"/>
        </w:tabs>
        <w:spacing w:after="0" w:line="240" w:lineRule="auto"/>
        <w:jc w:val="both"/>
      </w:pPr>
      <w:r w:rsidRPr="00B56FDA">
        <w:t xml:space="preserve">7. Как учитывается количество листов в делах постоянного и долговременного хранения? </w:t>
      </w:r>
    </w:p>
    <w:p w:rsidR="008A5FAF" w:rsidRPr="00B56FDA" w:rsidRDefault="008A5FAF" w:rsidP="00B56FDA">
      <w:pPr>
        <w:tabs>
          <w:tab w:val="left" w:pos="0"/>
          <w:tab w:val="left" w:pos="6120"/>
        </w:tabs>
        <w:ind w:firstLine="0"/>
        <w:rPr>
          <w:i/>
          <w:iCs/>
        </w:rPr>
      </w:pPr>
      <w:r w:rsidRPr="00B56FDA">
        <w:t>8. Какие документы называются особо ценными?</w:t>
      </w:r>
    </w:p>
    <w:p w:rsidR="008A5FAF" w:rsidRPr="00B56FDA" w:rsidRDefault="008A5FAF" w:rsidP="00B56FDA">
      <w:pPr>
        <w:pStyle w:val="BodyText2"/>
        <w:tabs>
          <w:tab w:val="left" w:pos="3060"/>
          <w:tab w:val="left" w:pos="4500"/>
        </w:tabs>
        <w:spacing w:after="0" w:line="240" w:lineRule="auto"/>
        <w:contextualSpacing/>
        <w:jc w:val="both"/>
        <w:rPr>
          <w:iCs/>
        </w:rPr>
      </w:pPr>
      <w:r w:rsidRPr="00B56FDA">
        <w:rPr>
          <w:iCs/>
        </w:rPr>
        <w:t>9. Какие задачи позволяет решить учёт документов в архиве?</w:t>
      </w:r>
    </w:p>
    <w:p w:rsidR="008A5FAF" w:rsidRDefault="008A5FAF" w:rsidP="00B56FDA">
      <w:pPr>
        <w:pStyle w:val="BodyText2"/>
        <w:tabs>
          <w:tab w:val="left" w:pos="3060"/>
          <w:tab w:val="left" w:pos="4500"/>
        </w:tabs>
        <w:spacing w:after="0" w:line="240" w:lineRule="auto"/>
        <w:contextualSpacing/>
        <w:jc w:val="both"/>
        <w:rPr>
          <w:iCs/>
        </w:rPr>
      </w:pPr>
      <w:r w:rsidRPr="00B56FDA">
        <w:rPr>
          <w:iCs/>
        </w:rPr>
        <w:t>10. Что такое архивный шифр?</w:t>
      </w:r>
    </w:p>
    <w:p w:rsidR="008A5FAF" w:rsidRPr="00257C9E" w:rsidRDefault="008A5FAF" w:rsidP="00257C9E">
      <w:pPr>
        <w:widowControl/>
        <w:spacing w:before="120" w:after="120"/>
        <w:ind w:firstLine="0"/>
        <w:rPr>
          <w:b/>
        </w:rPr>
      </w:pPr>
      <w:r>
        <w:rPr>
          <w:b/>
        </w:rPr>
        <w:t>ИДЗ № 8</w:t>
      </w:r>
      <w:r w:rsidRPr="00B56FDA">
        <w:rPr>
          <w:b/>
        </w:rPr>
        <w:t xml:space="preserve"> </w:t>
      </w:r>
      <w:r>
        <w:rPr>
          <w:b/>
        </w:rPr>
        <w:t>Направления и формы использования архивных документов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 Подготовьте сообщение о формах использования архивных документов по темам: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1.1. Инициативное информирование учреждений и организаций о документах архива.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1.2. Использование архивных документов в читальном зале архива.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1.3. Выдача документов во временное пользование.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1.4. Организация выставок архивных документов.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>
        <w:t>1.</w:t>
      </w:r>
      <w:r w:rsidRPr="00EA1E6C">
        <w:t>5. Публикация архивных документов.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1.6. Использование документов архива в СМИ.</w:t>
      </w:r>
    </w:p>
    <w:p w:rsidR="008A5FAF" w:rsidRPr="00EA1E6C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1.7 Проведение информационных мероприятий (встречи с общественностью, экскурсии в архив, презентации, Дни открытых дверей, лекции, доклады, устные журналы, читател</w:t>
      </w:r>
      <w:r w:rsidRPr="00EA1E6C">
        <w:t>ь</w:t>
      </w:r>
      <w:r w:rsidRPr="00EA1E6C">
        <w:t>ские конференции, занятия со студентами и школьниками в виде лекций, семинаров, практических и факультативных занятий)</w:t>
      </w:r>
    </w:p>
    <w:p w:rsidR="008A5FAF" w:rsidRDefault="008A5FAF" w:rsidP="00257C9E">
      <w:pPr>
        <w:pStyle w:val="BodyText2"/>
        <w:tabs>
          <w:tab w:val="left" w:pos="540"/>
        </w:tabs>
        <w:spacing w:before="60" w:after="60" w:line="240" w:lineRule="auto"/>
        <w:jc w:val="both"/>
      </w:pPr>
      <w:r w:rsidRPr="00EA1E6C">
        <w:t>2. Составьте план-конспект своего сообщения.</w:t>
      </w:r>
    </w:p>
    <w:p w:rsidR="008A5FAF" w:rsidRPr="00257C9E" w:rsidRDefault="008A5FAF" w:rsidP="00B56FDA">
      <w:pPr>
        <w:pStyle w:val="BodyText2"/>
        <w:tabs>
          <w:tab w:val="left" w:pos="3060"/>
          <w:tab w:val="left" w:pos="4500"/>
        </w:tabs>
        <w:spacing w:after="0" w:line="240" w:lineRule="auto"/>
        <w:contextualSpacing/>
        <w:jc w:val="both"/>
        <w:rPr>
          <w:iCs/>
        </w:rPr>
      </w:pPr>
    </w:p>
    <w:p w:rsidR="008A5FAF" w:rsidRDefault="008A5FAF" w:rsidP="000332A6">
      <w:pPr>
        <w:rPr>
          <w:i/>
          <w:color w:val="C00000"/>
        </w:rPr>
        <w:sectPr w:rsidR="008A5FAF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A5FAF" w:rsidRPr="00863D33" w:rsidRDefault="008A5FAF" w:rsidP="00197B54">
      <w:pPr>
        <w:rPr>
          <w:b/>
        </w:rPr>
      </w:pPr>
      <w:r w:rsidRPr="00863D33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1" w:type="pct"/>
        <w:tblCellMar>
          <w:left w:w="0" w:type="dxa"/>
          <w:right w:w="0" w:type="dxa"/>
        </w:tblCellMar>
        <w:tblLook w:val="00A0"/>
      </w:tblPr>
      <w:tblGrid>
        <w:gridCol w:w="1774"/>
        <w:gridCol w:w="5110"/>
        <w:gridCol w:w="8985"/>
      </w:tblGrid>
      <w:tr w:rsidR="008A5FAF" w:rsidRPr="00457C1A" w:rsidTr="005A2A46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E4038E" w:rsidRDefault="008A5FAF" w:rsidP="009B0FB4">
            <w:pPr>
              <w:ind w:firstLine="0"/>
              <w:jc w:val="center"/>
            </w:pPr>
            <w:r w:rsidRPr="00E4038E">
              <w:t xml:space="preserve">Структурный элемент </w:t>
            </w:r>
            <w:r w:rsidRPr="00E4038E">
              <w:br/>
              <w:t>компетенции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E4038E" w:rsidRDefault="008A5FAF" w:rsidP="009B0FB4">
            <w:pPr>
              <w:ind w:firstLine="0"/>
              <w:jc w:val="center"/>
            </w:pPr>
            <w:r w:rsidRPr="00E4038E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E4038E" w:rsidRDefault="008A5FAF" w:rsidP="009B0FB4">
            <w:pPr>
              <w:ind w:firstLine="0"/>
              <w:jc w:val="center"/>
            </w:pPr>
            <w:r w:rsidRPr="00E4038E">
              <w:t>Оценочные средства</w:t>
            </w:r>
          </w:p>
        </w:tc>
      </w:tr>
      <w:tr w:rsidR="008A5FAF" w:rsidRPr="00457C1A" w:rsidTr="00D36B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457C1A" w:rsidRDefault="008A5FAF" w:rsidP="009B0FB4">
            <w:pPr>
              <w:ind w:firstLine="0"/>
              <w:jc w:val="left"/>
              <w:rPr>
                <w:color w:val="C00000"/>
                <w:highlight w:val="yellow"/>
              </w:rPr>
            </w:pPr>
            <w:r>
              <w:t>ППК-1</w:t>
            </w:r>
            <w:r w:rsidRPr="0026666C">
              <w:t xml:space="preserve"> Разрабатывать и вести классификаторы, табели и другие справочники по документам организации</w:t>
            </w:r>
          </w:p>
        </w:tc>
      </w:tr>
      <w:tr w:rsidR="008A5FAF" w:rsidRPr="00457C1A" w:rsidTr="005A2A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A2A46">
            <w:pPr>
              <w:ind w:firstLine="0"/>
              <w:jc w:val="left"/>
            </w:pPr>
            <w:r w:rsidRPr="003E6BE6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5A2A46">
            <w:pPr>
              <w:numPr>
                <w:ilvl w:val="0"/>
                <w:numId w:val="8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основные определения и понятия архивного дела;</w:t>
            </w:r>
          </w:p>
          <w:p w:rsidR="008A5FAF" w:rsidRPr="00B04950" w:rsidRDefault="008A5FAF" w:rsidP="005A2A46">
            <w:pPr>
              <w:numPr>
                <w:ilvl w:val="0"/>
                <w:numId w:val="8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основные методы составления справочн</w:t>
            </w:r>
            <w:r w:rsidRPr="00B04950">
              <w:t>и</w:t>
            </w:r>
            <w:r w:rsidRPr="00B04950">
              <w:t>ков;</w:t>
            </w:r>
          </w:p>
          <w:p w:rsidR="008A5FAF" w:rsidRPr="00B04950" w:rsidRDefault="008A5FAF" w:rsidP="005A2A46">
            <w:pPr>
              <w:numPr>
                <w:ilvl w:val="0"/>
                <w:numId w:val="8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определения процессов разработки и вед</w:t>
            </w:r>
            <w:r w:rsidRPr="00B04950">
              <w:t>е</w:t>
            </w:r>
            <w:r w:rsidRPr="00B04950">
              <w:t>ния справочной документации.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26666C" w:rsidRDefault="008A5FAF" w:rsidP="00A010C5">
            <w:pPr>
              <w:ind w:left="360" w:firstLine="0"/>
            </w:pPr>
            <w:r w:rsidRPr="0026666C">
              <w:rPr>
                <w:iCs/>
              </w:rPr>
              <w:t>Топографирование в архиве</w:t>
            </w:r>
          </w:p>
          <w:p w:rsidR="008A5FAF" w:rsidRPr="00A010C5" w:rsidRDefault="008A5FAF" w:rsidP="00A010C5">
            <w:pPr>
              <w:ind w:left="360" w:firstLine="0"/>
            </w:pPr>
            <w:r w:rsidRPr="0026666C">
              <w:rPr>
                <w:iCs/>
              </w:rPr>
              <w:t>Топографические указатели в архиве</w:t>
            </w:r>
          </w:p>
        </w:tc>
      </w:tr>
      <w:tr w:rsidR="008A5FAF" w:rsidRPr="00457C1A" w:rsidTr="005A2A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A2A46">
            <w:pPr>
              <w:ind w:firstLine="0"/>
              <w:jc w:val="left"/>
            </w:pPr>
            <w:r w:rsidRPr="003E6BE6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5A2A46">
            <w:pPr>
              <w:numPr>
                <w:ilvl w:val="0"/>
                <w:numId w:val="9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приобретать знания в области оформления справочной документации;</w:t>
            </w:r>
          </w:p>
          <w:p w:rsidR="008A5FAF" w:rsidRPr="00B04950" w:rsidRDefault="008A5FAF" w:rsidP="005A2A46">
            <w:pPr>
              <w:numPr>
                <w:ilvl w:val="0"/>
                <w:numId w:val="9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применять знания в области составления и оформления справочной документации;</w:t>
            </w:r>
          </w:p>
          <w:p w:rsidR="008A5FAF" w:rsidRPr="00B04950" w:rsidRDefault="008A5FAF" w:rsidP="005A2A46">
            <w:pPr>
              <w:numPr>
                <w:ilvl w:val="0"/>
                <w:numId w:val="9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разрабатывать и вести справочную докуме</w:t>
            </w:r>
            <w:r w:rsidRPr="00B04950">
              <w:t>н</w:t>
            </w:r>
            <w:r w:rsidRPr="00B04950">
              <w:t>тацию в соответствии с задачами предприятия.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Default="008A5FAF" w:rsidP="008543A0">
            <w:pPr>
              <w:tabs>
                <w:tab w:val="num" w:pos="360"/>
              </w:tabs>
              <w:ind w:firstLine="62"/>
            </w:pPr>
            <w:r>
              <w:t>1.Заполнить таблицу</w:t>
            </w:r>
          </w:p>
          <w:p w:rsidR="008A5FAF" w:rsidRPr="00421AEE" w:rsidRDefault="008A5FAF" w:rsidP="00B662AA">
            <w:pPr>
              <w:tabs>
                <w:tab w:val="num" w:pos="360"/>
              </w:tabs>
              <w:ind w:firstLine="709"/>
              <w:jc w:val="center"/>
            </w:pPr>
            <w:r w:rsidRPr="00421AEE">
              <w:t>Элементы архивного описания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/>
            </w:tblPr>
            <w:tblGrid>
              <w:gridCol w:w="3918"/>
              <w:gridCol w:w="2693"/>
            </w:tblGrid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hanging="17"/>
                    <w:jc w:val="center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Информационные характеристики документов и дел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hanging="17"/>
                    <w:jc w:val="center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Примеры</w:t>
                  </w: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 xml:space="preserve">1. Название учреждения 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 xml:space="preserve">2. Название структурной части 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3. Индекс дела по номенклатуре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4. Заголовок дела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5. Аннотация документов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6. Крайние даты документов и дел (даты заведения и окончания дела в делопроизводстве)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8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7. Количество листов в деле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8A5FAF" w:rsidRPr="00421AEE" w:rsidTr="00B662AA">
              <w:trPr>
                <w:trHeight w:val="225"/>
              </w:trPr>
              <w:tc>
                <w:tcPr>
                  <w:tcW w:w="39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0"/>
                    </w:tabs>
                    <w:spacing w:after="0"/>
                    <w:ind w:left="0" w:firstLine="142"/>
                    <w:rPr>
                      <w:sz w:val="24"/>
                      <w:szCs w:val="24"/>
                    </w:rPr>
                  </w:pPr>
                  <w:r w:rsidRPr="00421AEE">
                    <w:rPr>
                      <w:sz w:val="24"/>
                      <w:szCs w:val="24"/>
                    </w:rPr>
                    <w:t>8. Архивный шифр</w:t>
                  </w:r>
                </w:p>
              </w:tc>
              <w:tc>
                <w:tcPr>
                  <w:tcW w:w="269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A5FAF" w:rsidRPr="00421AEE" w:rsidRDefault="008A5FAF" w:rsidP="008543A0">
                  <w:pPr>
                    <w:pStyle w:val="BodyTextIndent3"/>
                    <w:tabs>
                      <w:tab w:val="left" w:pos="180"/>
                    </w:tabs>
                    <w:spacing w:after="0"/>
                    <w:ind w:left="0"/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8A5FAF" w:rsidRDefault="008A5FAF" w:rsidP="00B6292C">
            <w:pPr>
              <w:pStyle w:val="BodyTextIndent3"/>
              <w:tabs>
                <w:tab w:val="left" w:pos="0"/>
              </w:tabs>
              <w:spacing w:after="0"/>
              <w:ind w:left="0" w:firstLine="0"/>
              <w:rPr>
                <w:sz w:val="24"/>
                <w:szCs w:val="24"/>
              </w:rPr>
            </w:pPr>
          </w:p>
          <w:p w:rsidR="008A5FAF" w:rsidRDefault="008A5FAF" w:rsidP="00B6292C">
            <w:pPr>
              <w:pStyle w:val="BodyTextIndent3"/>
              <w:tabs>
                <w:tab w:val="left" w:pos="0"/>
              </w:tabs>
              <w:spacing w:after="0"/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Оформить фрагмент номенклатуры дел организации</w:t>
            </w:r>
          </w:p>
          <w:p w:rsidR="008A5FAF" w:rsidRPr="00B6292C" w:rsidRDefault="008A5FAF" w:rsidP="00B6292C">
            <w:pPr>
              <w:pStyle w:val="BodyTextIndent3"/>
              <w:tabs>
                <w:tab w:val="left" w:pos="0"/>
              </w:tabs>
              <w:spacing w:after="0"/>
              <w:ind w:left="0" w:firstLine="0"/>
              <w:rPr>
                <w:sz w:val="24"/>
                <w:szCs w:val="24"/>
              </w:rPr>
            </w:pP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A2A46">
            <w:pPr>
              <w:ind w:firstLine="0"/>
              <w:jc w:val="left"/>
            </w:pPr>
            <w:r w:rsidRPr="003E6BE6"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5A2A46">
            <w:pPr>
              <w:numPr>
                <w:ilvl w:val="0"/>
                <w:numId w:val="10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методами составления и оформления док</w:t>
            </w:r>
            <w:r w:rsidRPr="00B04950">
              <w:t>у</w:t>
            </w:r>
            <w:r w:rsidRPr="00B04950">
              <w:t>ментов;</w:t>
            </w:r>
          </w:p>
          <w:p w:rsidR="008A5FAF" w:rsidRPr="00B04950" w:rsidRDefault="008A5FAF" w:rsidP="005A2A46">
            <w:pPr>
              <w:numPr>
                <w:ilvl w:val="0"/>
                <w:numId w:val="10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способами анализа и оценки справочной д</w:t>
            </w:r>
            <w:r w:rsidRPr="00B04950">
              <w:t>о</w:t>
            </w:r>
            <w:r w:rsidRPr="00B04950">
              <w:t>кументации;</w:t>
            </w:r>
          </w:p>
          <w:p w:rsidR="008A5FAF" w:rsidRPr="00B04950" w:rsidRDefault="008A5FAF" w:rsidP="005A2A46">
            <w:pPr>
              <w:numPr>
                <w:ilvl w:val="0"/>
                <w:numId w:val="10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способами совершенствования справочной документации в организации.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Default="008A5FAF" w:rsidP="00A010C5">
            <w:pPr>
              <w:ind w:firstLine="0"/>
              <w:rPr>
                <w:kern w:val="24"/>
              </w:rPr>
            </w:pPr>
            <w:r w:rsidRPr="00A010C5">
              <w:rPr>
                <w:kern w:val="24"/>
              </w:rPr>
              <w:t>Составление портфолио</w:t>
            </w:r>
          </w:p>
          <w:p w:rsidR="008A5FAF" w:rsidRPr="00A010C5" w:rsidRDefault="008A5FAF" w:rsidP="00A010C5">
            <w:pPr>
              <w:ind w:firstLine="0"/>
              <w:rPr>
                <w:rFonts w:ascii="Arial" w:hAnsi="Arial" w:cs="Arial"/>
                <w:sz w:val="36"/>
                <w:szCs w:val="36"/>
                <w:highlight w:val="yellow"/>
              </w:rPr>
            </w:pPr>
            <w:r>
              <w:rPr>
                <w:kern w:val="24"/>
              </w:rPr>
              <w:t>Разработать фрагмент номенклатуры дел  конкретной организации</w:t>
            </w:r>
          </w:p>
        </w:tc>
      </w:tr>
      <w:tr w:rsidR="008A5FAF" w:rsidRPr="00457C1A" w:rsidTr="00D36B2C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4038E" w:rsidRDefault="008A5FAF" w:rsidP="009B0FB4">
            <w:pPr>
              <w:ind w:firstLine="0"/>
              <w:jc w:val="left"/>
              <w:rPr>
                <w:highlight w:val="yellow"/>
              </w:rPr>
            </w:pPr>
            <w:r>
              <w:t>ППК-2</w:t>
            </w:r>
            <w:r w:rsidRPr="0026666C">
              <w:t xml:space="preserve"> Обеспечивать прием и рациональное размещение документов в архиве (в т.ч. документов по личному составу)</w:t>
            </w:r>
          </w:p>
        </w:tc>
      </w:tr>
      <w:tr w:rsidR="008A5FAF" w:rsidRPr="00457C1A" w:rsidTr="005A2A46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A2A46">
            <w:pPr>
              <w:ind w:firstLine="0"/>
              <w:jc w:val="left"/>
            </w:pPr>
            <w:r w:rsidRPr="003E6BE6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5A2A46">
            <w:pPr>
              <w:numPr>
                <w:ilvl w:val="0"/>
                <w:numId w:val="11"/>
              </w:numPr>
              <w:tabs>
                <w:tab w:val="left" w:pos="326"/>
              </w:tabs>
              <w:ind w:left="42" w:hanging="42"/>
              <w:jc w:val="left"/>
            </w:pPr>
            <w:r w:rsidRPr="00B04950">
              <w:t>основные определения и понятия архивного дела;</w:t>
            </w:r>
          </w:p>
          <w:p w:rsidR="008A5FAF" w:rsidRPr="00B04950" w:rsidRDefault="008A5FAF" w:rsidP="005A2A46">
            <w:pPr>
              <w:numPr>
                <w:ilvl w:val="0"/>
                <w:numId w:val="11"/>
              </w:numPr>
              <w:tabs>
                <w:tab w:val="left" w:pos="326"/>
              </w:tabs>
              <w:ind w:left="42" w:hanging="42"/>
              <w:jc w:val="left"/>
            </w:pPr>
            <w:r w:rsidRPr="00B04950">
              <w:t>основные методы приёма и размещения д</w:t>
            </w:r>
            <w:r w:rsidRPr="00B04950">
              <w:t>о</w:t>
            </w:r>
            <w:r w:rsidRPr="00B04950">
              <w:t>кументов в архиве;</w:t>
            </w:r>
          </w:p>
          <w:p w:rsidR="008A5FAF" w:rsidRPr="00B04950" w:rsidRDefault="008A5FAF" w:rsidP="005A2A46">
            <w:pPr>
              <w:numPr>
                <w:ilvl w:val="0"/>
                <w:numId w:val="11"/>
              </w:numPr>
              <w:tabs>
                <w:tab w:val="left" w:pos="326"/>
              </w:tabs>
              <w:ind w:left="42" w:hanging="42"/>
              <w:jc w:val="left"/>
            </w:pPr>
            <w:r w:rsidRPr="00B04950">
              <w:t>процесс приёма и передачи документов на хранение и размещение документов в хран</w:t>
            </w:r>
            <w:r w:rsidRPr="00B04950">
              <w:t>и</w:t>
            </w:r>
            <w:r w:rsidRPr="00B04950">
              <w:t>лище.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26666C" w:rsidRDefault="008A5FAF" w:rsidP="00863D33">
            <w:pPr>
              <w:ind w:firstLine="0"/>
            </w:pPr>
            <w:r w:rsidRPr="0026666C">
              <w:t xml:space="preserve">Комплектование Архивного фонда РФ. </w:t>
            </w:r>
          </w:p>
          <w:p w:rsidR="008A5FAF" w:rsidRPr="0026666C" w:rsidRDefault="008A5FAF" w:rsidP="00863D33">
            <w:pPr>
              <w:ind w:firstLine="0"/>
            </w:pPr>
            <w:r w:rsidRPr="0026666C">
              <w:t>Требования к архивному делу.</w:t>
            </w:r>
          </w:p>
          <w:p w:rsidR="008A5FAF" w:rsidRDefault="008A5FAF" w:rsidP="00863D33">
            <w:pPr>
              <w:ind w:firstLine="0"/>
            </w:pPr>
            <w:r w:rsidRPr="0026666C">
              <w:t>Экспертиза ценности документов.</w:t>
            </w:r>
          </w:p>
          <w:p w:rsidR="008A5FAF" w:rsidRPr="0026666C" w:rsidRDefault="008A5FAF" w:rsidP="00863D33">
            <w:pPr>
              <w:ind w:firstLine="0"/>
            </w:pPr>
            <w:r w:rsidRPr="0026666C">
              <w:rPr>
                <w:iCs/>
              </w:rPr>
              <w:t>Размещение документов в архивохранилище.</w:t>
            </w:r>
          </w:p>
          <w:p w:rsidR="008A5FAF" w:rsidRPr="0026666C" w:rsidRDefault="008A5FAF" w:rsidP="00863D33">
            <w:pPr>
              <w:ind w:firstLine="0"/>
            </w:pPr>
            <w:r w:rsidRPr="0026666C">
              <w:t xml:space="preserve">Создание страхового фонда и фонда пользования </w:t>
            </w:r>
          </w:p>
          <w:p w:rsidR="008A5FAF" w:rsidRPr="00B6292C" w:rsidRDefault="008A5FAF" w:rsidP="00B6292C">
            <w:pPr>
              <w:ind w:left="57" w:firstLine="0"/>
            </w:pPr>
            <w:r w:rsidRPr="0026666C">
              <w:t>Порядок выдачи дел из хранилища</w:t>
            </w:r>
          </w:p>
        </w:tc>
      </w:tr>
      <w:tr w:rsidR="008A5FAF" w:rsidRPr="00457C1A" w:rsidTr="005A2A46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A2A46">
            <w:pPr>
              <w:ind w:firstLine="0"/>
              <w:jc w:val="left"/>
            </w:pPr>
            <w:r w:rsidRPr="003E6BE6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B04950" w:rsidRDefault="008A5FAF" w:rsidP="005A2A46">
            <w:pPr>
              <w:numPr>
                <w:ilvl w:val="0"/>
                <w:numId w:val="12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осуществлять прием документов в архив и их размещение в архивохранилище;</w:t>
            </w:r>
          </w:p>
          <w:p w:rsidR="008A5FAF" w:rsidRPr="00B04950" w:rsidRDefault="008A5FAF" w:rsidP="005A2A46">
            <w:pPr>
              <w:numPr>
                <w:ilvl w:val="0"/>
                <w:numId w:val="12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оформлять размещение и приём  документов в хранилище;</w:t>
            </w:r>
          </w:p>
          <w:p w:rsidR="008A5FAF" w:rsidRPr="00B04950" w:rsidRDefault="008A5FAF" w:rsidP="005A2A46">
            <w:pPr>
              <w:numPr>
                <w:ilvl w:val="0"/>
                <w:numId w:val="12"/>
              </w:numPr>
              <w:tabs>
                <w:tab w:val="left" w:pos="326"/>
              </w:tabs>
              <w:ind w:left="42" w:firstLine="0"/>
              <w:jc w:val="left"/>
            </w:pPr>
            <w:r w:rsidRPr="00B04950">
              <w:t>планировать и вести  комплектование арх</w:t>
            </w:r>
            <w:r w:rsidRPr="00B04950">
              <w:t>и</w:t>
            </w:r>
            <w:r w:rsidRPr="00B04950">
              <w:t>ва и размещать документы в архиве.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421AEE" w:rsidRDefault="008A5FAF" w:rsidP="005A1E7B">
            <w:pPr>
              <w:tabs>
                <w:tab w:val="left" w:pos="1260"/>
                <w:tab w:val="left" w:pos="6120"/>
              </w:tabs>
              <w:ind w:firstLine="57"/>
            </w:pPr>
            <w:r w:rsidRPr="00421AEE">
              <w:t>Оформить внутреннюю опись документов.</w:t>
            </w:r>
          </w:p>
          <w:p w:rsidR="008A5FAF" w:rsidRDefault="008A5FAF" w:rsidP="005A1E7B">
            <w:pPr>
              <w:tabs>
                <w:tab w:val="left" w:pos="1260"/>
                <w:tab w:val="left" w:pos="6120"/>
              </w:tabs>
              <w:ind w:firstLine="57"/>
            </w:pPr>
            <w:r w:rsidRPr="00421AEE">
              <w:t>В деле помещены документы: анкета, автобиография, копия диплома, копия приказа о приёме на работу, характеристика, трудовой договор, мед. справка.</w:t>
            </w:r>
            <w:r>
              <w:t>.</w:t>
            </w:r>
            <w:r w:rsidRPr="00421AEE">
              <w:t>Специалист а</w:t>
            </w:r>
            <w:r w:rsidRPr="00421AEE">
              <w:t>р</w:t>
            </w:r>
            <w:r w:rsidRPr="00421AEE">
              <w:t>хива А.Р.Прохорова</w:t>
            </w:r>
          </w:p>
          <w:p w:rsidR="008A5FAF" w:rsidRDefault="008A5FAF" w:rsidP="005A1E7B">
            <w:pPr>
              <w:tabs>
                <w:tab w:val="left" w:pos="624"/>
              </w:tabs>
              <w:ind w:firstLine="0"/>
            </w:pPr>
            <w:r w:rsidRPr="00421AEE">
              <w:t>Оформить обложку дела постоянного, долговременного хранения</w:t>
            </w:r>
          </w:p>
          <w:p w:rsidR="008A5FAF" w:rsidRDefault="008A5FAF" w:rsidP="005A1E7B">
            <w:pPr>
              <w:tabs>
                <w:tab w:val="left" w:pos="624"/>
              </w:tabs>
              <w:ind w:firstLine="0"/>
            </w:pPr>
            <w:r w:rsidRPr="00421AEE">
              <w:t>ДЕЛО № 759. Протоколы №№ 1-75 заседаний предметной комиссии общественных дисциплин за сентябрь 1999 –июнь 2000 года, начато 31.08.1999, окончено 28.06.2000. 51 лист, Ф № 125, оп № 2, Дело сформировано  в учебной части Магнит</w:t>
            </w:r>
            <w:r w:rsidRPr="00421AEE">
              <w:t>о</w:t>
            </w:r>
            <w:r w:rsidRPr="00421AEE">
              <w:t>горского индустриального колледжа.</w:t>
            </w:r>
          </w:p>
          <w:p w:rsidR="008A5FAF" w:rsidRPr="00421AEE" w:rsidRDefault="008A5FAF" w:rsidP="005A1E7B">
            <w:pPr>
              <w:tabs>
                <w:tab w:val="left" w:pos="624"/>
              </w:tabs>
              <w:ind w:firstLine="57"/>
            </w:pPr>
            <w:r w:rsidRPr="00421AEE">
              <w:t>Оформить лист-заверитель дела</w:t>
            </w:r>
          </w:p>
          <w:p w:rsidR="008A5FAF" w:rsidRPr="00421AEE" w:rsidRDefault="008A5FAF" w:rsidP="005A1E7B">
            <w:pPr>
              <w:tabs>
                <w:tab w:val="left" w:pos="624"/>
              </w:tabs>
              <w:ind w:firstLine="57"/>
            </w:pPr>
            <w:r w:rsidRPr="00421AEE">
              <w:t>Дело № 155, 180 листов, 15а, 75а, 2 листа внутренней описи, физическое состояние удовлетворительное, лист 18 - восстановление угасающего текста, листы 140, 163 – разрыв и склейка, лист 178 – наращивание частей листа.Специалист архива А.Р.Прохорова</w:t>
            </w:r>
          </w:p>
          <w:p w:rsidR="008A5FAF" w:rsidRPr="005A1E7B" w:rsidRDefault="008A5FAF" w:rsidP="005A1E7B">
            <w:pPr>
              <w:ind w:firstLine="142"/>
              <w:rPr>
                <w:b/>
              </w:rPr>
            </w:pPr>
            <w:r w:rsidRPr="00421AEE">
              <w:t>Оформить акт приёма-передачи документов на государственное хранение</w:t>
            </w:r>
          </w:p>
          <w:p w:rsidR="008A5FAF" w:rsidRPr="005A1E7B" w:rsidRDefault="008A5FAF" w:rsidP="009B0FB4">
            <w:pPr>
              <w:ind w:firstLine="0"/>
            </w:pPr>
            <w:r w:rsidRPr="00421AEE">
              <w:t>ОАО Магнитогорский металлург</w:t>
            </w:r>
            <w:r>
              <w:t xml:space="preserve">ический комбинат, фонд № Р-99, </w:t>
            </w:r>
            <w:r w:rsidRPr="00421AEE">
              <w:t>в связи с истеч</w:t>
            </w:r>
            <w:r w:rsidRPr="00421AEE">
              <w:t>е</w:t>
            </w:r>
            <w:r w:rsidRPr="00421AEE">
              <w:t>нием сроков хранения документов передаёт на  постоянное хранение в архивный о</w:t>
            </w:r>
            <w:r w:rsidRPr="00421AEE">
              <w:t>т</w:t>
            </w:r>
            <w:r w:rsidRPr="00421AEE">
              <w:t>дел ад</w:t>
            </w:r>
            <w:r>
              <w:t xml:space="preserve">министрации города 237 дел </w:t>
            </w:r>
            <w:r w:rsidRPr="00421AEE">
              <w:t>за 1938-1948 годы по описи № 15 дел постоянного хранения. Передачу провели заведующая архивом ОАО ММК З.А.Павлова и главный специалист архивного отдела К.Н. Кадошникова</w:t>
            </w: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3E6BE6" w:rsidRDefault="008A5FAF" w:rsidP="005A2A46">
            <w:pPr>
              <w:ind w:firstLine="0"/>
              <w:jc w:val="left"/>
            </w:pPr>
            <w:r w:rsidRPr="003E6BE6"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Default="008A5FAF" w:rsidP="005A2A46">
            <w:pPr>
              <w:numPr>
                <w:ilvl w:val="0"/>
                <w:numId w:val="13"/>
              </w:numPr>
              <w:tabs>
                <w:tab w:val="left" w:pos="326"/>
              </w:tabs>
              <w:ind w:left="42" w:firstLine="0"/>
              <w:jc w:val="left"/>
            </w:pPr>
            <w:r>
              <w:t xml:space="preserve">методами </w:t>
            </w:r>
            <w:r w:rsidRPr="0026666C">
              <w:t>приёма документов и организации хранения</w:t>
            </w:r>
            <w:r>
              <w:t>;</w:t>
            </w:r>
          </w:p>
          <w:p w:rsidR="008A5FAF" w:rsidRDefault="008A5FAF" w:rsidP="005A2A46">
            <w:pPr>
              <w:numPr>
                <w:ilvl w:val="0"/>
                <w:numId w:val="13"/>
              </w:numPr>
              <w:tabs>
                <w:tab w:val="left" w:pos="326"/>
              </w:tabs>
              <w:ind w:left="42" w:firstLine="0"/>
              <w:jc w:val="left"/>
            </w:pPr>
            <w:r w:rsidRPr="0026666C">
              <w:t>способами анализа и оформления размещ</w:t>
            </w:r>
            <w:r w:rsidRPr="0026666C">
              <w:t>е</w:t>
            </w:r>
            <w:r w:rsidRPr="0026666C">
              <w:t>ния документов в архиве</w:t>
            </w:r>
            <w:r>
              <w:t>;</w:t>
            </w:r>
          </w:p>
          <w:p w:rsidR="008A5FAF" w:rsidRPr="008C76CD" w:rsidRDefault="008A5FAF" w:rsidP="005A2A46">
            <w:pPr>
              <w:numPr>
                <w:ilvl w:val="0"/>
                <w:numId w:val="13"/>
              </w:numPr>
              <w:tabs>
                <w:tab w:val="left" w:pos="326"/>
              </w:tabs>
              <w:ind w:left="42" w:firstLine="0"/>
              <w:jc w:val="left"/>
            </w:pPr>
            <w:r w:rsidRPr="0026666C">
              <w:t>способами совершенствования и рационал</w:t>
            </w:r>
            <w:r w:rsidRPr="0026666C">
              <w:t>ь</w:t>
            </w:r>
            <w:r w:rsidRPr="0026666C">
              <w:t>ного размещения документов в архиве</w:t>
            </w:r>
            <w:r>
              <w:t>,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Default="008A5FAF" w:rsidP="009B0FB4">
            <w:pPr>
              <w:ind w:firstLine="0"/>
              <w:rPr>
                <w:kern w:val="24"/>
              </w:rPr>
            </w:pPr>
            <w:r w:rsidRPr="00A010C5">
              <w:rPr>
                <w:kern w:val="24"/>
              </w:rPr>
              <w:t>Составление портфолио</w:t>
            </w:r>
          </w:p>
          <w:p w:rsidR="008A5FAF" w:rsidRDefault="008A5FAF" w:rsidP="009B0FB4">
            <w:pPr>
              <w:ind w:firstLine="0"/>
              <w:rPr>
                <w:kern w:val="24"/>
              </w:rPr>
            </w:pPr>
            <w:r>
              <w:rPr>
                <w:kern w:val="24"/>
              </w:rPr>
              <w:t>Полное оформление архивного дела и передача на хранение в архив</w:t>
            </w:r>
          </w:p>
          <w:p w:rsidR="008A5FAF" w:rsidRPr="00876BB9" w:rsidRDefault="008A5FAF" w:rsidP="00863D33">
            <w:pPr>
              <w:pStyle w:val="Default"/>
              <w:rPr>
                <w:rFonts w:ascii="Times New Roman" w:hAnsi="Times New Roman" w:cs="Times New Roman"/>
              </w:rPr>
            </w:pPr>
            <w:r w:rsidRPr="00876BB9">
              <w:rPr>
                <w:rFonts w:ascii="Times New Roman" w:hAnsi="Times New Roman" w:cs="Times New Roman"/>
              </w:rPr>
              <w:t xml:space="preserve">Имеется дело с распорядительной документацией. Необходимо подготовить его к архивному хранению. </w:t>
            </w:r>
          </w:p>
          <w:p w:rsidR="008A5FAF" w:rsidRPr="00457C1A" w:rsidRDefault="008A5FAF" w:rsidP="00863D33">
            <w:pPr>
              <w:ind w:firstLine="0"/>
              <w:rPr>
                <w:i/>
                <w:highlight w:val="yellow"/>
              </w:rPr>
            </w:pPr>
            <w:r w:rsidRPr="00876BB9">
              <w:t>Имеется личное дело сотрудника предприятия. Необходимо подготовить его к а</w:t>
            </w:r>
            <w:r w:rsidRPr="00876BB9">
              <w:t>р</w:t>
            </w:r>
            <w:r w:rsidRPr="00876BB9">
              <w:t>хивному хранению</w:t>
            </w:r>
          </w:p>
        </w:tc>
      </w:tr>
      <w:tr w:rsidR="008A5FAF" w:rsidRPr="00457C1A" w:rsidTr="00D36B2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457C1A" w:rsidRDefault="008A5FAF" w:rsidP="009B0FB4">
            <w:pPr>
              <w:ind w:firstLine="0"/>
              <w:rPr>
                <w:i/>
                <w:highlight w:val="yellow"/>
              </w:rPr>
            </w:pPr>
            <w:r>
              <w:t>ППК-3</w:t>
            </w:r>
            <w:r w:rsidRPr="0026666C">
              <w:t xml:space="preserve"> Обеспечивать учет и сохранность документов в архиве</w:t>
            </w: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42" w:firstLine="0"/>
              <w:jc w:val="left"/>
            </w:pPr>
            <w:r w:rsidRPr="007548DE">
              <w:t>основные определения и понятия  архивн</w:t>
            </w:r>
            <w:r w:rsidRPr="007548DE">
              <w:t>о</w:t>
            </w:r>
            <w:r w:rsidRPr="007548DE">
              <w:t>го дела</w:t>
            </w:r>
            <w:r>
              <w:t>;</w:t>
            </w:r>
          </w:p>
          <w:p w:rsidR="008A5FAF" w:rsidRPr="007548DE" w:rsidRDefault="008A5FAF" w:rsidP="005A2A46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42" w:firstLine="0"/>
              <w:jc w:val="left"/>
            </w:pPr>
            <w:r w:rsidRPr="007548DE">
              <w:t>основные методы сохранности документов в архиве</w:t>
            </w:r>
            <w:r>
              <w:t>;</w:t>
            </w:r>
          </w:p>
          <w:p w:rsidR="008A5FAF" w:rsidRPr="007548DE" w:rsidRDefault="008A5FAF" w:rsidP="005A2A46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42" w:firstLine="0"/>
              <w:rPr>
                <w:sz w:val="24"/>
                <w:szCs w:val="24"/>
              </w:rPr>
            </w:pPr>
            <w:r w:rsidRPr="007548DE">
              <w:rPr>
                <w:sz w:val="24"/>
                <w:szCs w:val="24"/>
              </w:rPr>
              <w:t>правила хранения и учёта архивных  док</w:t>
            </w:r>
            <w:r w:rsidRPr="007548DE">
              <w:rPr>
                <w:sz w:val="24"/>
                <w:szCs w:val="24"/>
              </w:rPr>
              <w:t>у</w:t>
            </w:r>
            <w:r w:rsidRPr="007548DE">
              <w:rPr>
                <w:sz w:val="24"/>
                <w:szCs w:val="24"/>
              </w:rPr>
              <w:t>ментов</w:t>
            </w:r>
            <w:r>
              <w:rPr>
                <w:sz w:val="24"/>
                <w:szCs w:val="24"/>
              </w:rPr>
              <w:t>.</w:t>
            </w:r>
            <w:r w:rsidRPr="007548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26666C" w:rsidRDefault="008A5FAF" w:rsidP="00A010C5">
            <w:pPr>
              <w:ind w:left="57" w:firstLine="0"/>
            </w:pPr>
            <w:r w:rsidRPr="0026666C">
              <w:rPr>
                <w:iCs/>
              </w:rPr>
              <w:t>Оборудование архивохранилищ.</w:t>
            </w:r>
          </w:p>
          <w:p w:rsidR="008A5FAF" w:rsidRPr="0026666C" w:rsidRDefault="008A5FAF" w:rsidP="00A010C5">
            <w:pPr>
              <w:ind w:left="57" w:firstLine="0"/>
            </w:pPr>
            <w:r w:rsidRPr="0026666C">
              <w:t>Факторы, разрушающие документы.</w:t>
            </w:r>
          </w:p>
          <w:p w:rsidR="008A5FAF" w:rsidRPr="0026666C" w:rsidRDefault="008A5FAF" w:rsidP="00A010C5">
            <w:pPr>
              <w:ind w:left="57" w:firstLine="0"/>
            </w:pPr>
            <w:r w:rsidRPr="0026666C">
              <w:t>Температурно-влажностный режим хранения документов</w:t>
            </w:r>
          </w:p>
          <w:p w:rsidR="008A5FAF" w:rsidRPr="0026666C" w:rsidRDefault="008A5FAF" w:rsidP="00A010C5">
            <w:pPr>
              <w:ind w:left="57" w:firstLine="0"/>
            </w:pPr>
            <w:r w:rsidRPr="0026666C">
              <w:t>Средства климатического контроля в архивохранилище</w:t>
            </w:r>
          </w:p>
          <w:p w:rsidR="008A5FAF" w:rsidRPr="0026666C" w:rsidRDefault="008A5FAF" w:rsidP="00A010C5">
            <w:pPr>
              <w:ind w:left="57" w:firstLine="0"/>
            </w:pPr>
            <w:r w:rsidRPr="0026666C">
              <w:t>Первичные средства хранения документов в архиве</w:t>
            </w:r>
          </w:p>
          <w:p w:rsidR="008A5FAF" w:rsidRPr="0026666C" w:rsidRDefault="008A5FAF" w:rsidP="00A010C5">
            <w:pPr>
              <w:ind w:left="57" w:firstLine="0"/>
            </w:pPr>
            <w:r w:rsidRPr="0026666C">
              <w:t>Санитарно-гигиенический режим хранения документов</w:t>
            </w:r>
          </w:p>
          <w:p w:rsidR="008A5FAF" w:rsidRPr="0026666C" w:rsidRDefault="008A5FAF" w:rsidP="00A010C5">
            <w:pPr>
              <w:ind w:left="57" w:firstLine="0"/>
            </w:pPr>
            <w:r w:rsidRPr="0026666C">
              <w:t>Световой режим хранения документов</w:t>
            </w:r>
          </w:p>
          <w:p w:rsidR="008A5FAF" w:rsidRPr="005A2A46" w:rsidRDefault="008A5FAF" w:rsidP="005A2A46">
            <w:pPr>
              <w:ind w:left="57" w:firstLine="0"/>
            </w:pPr>
            <w:r w:rsidRPr="0026666C">
              <w:t>Охранный режим хранения документов</w:t>
            </w: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Default="008A5FAF" w:rsidP="005A2A46">
            <w:pPr>
              <w:numPr>
                <w:ilvl w:val="0"/>
                <w:numId w:val="14"/>
              </w:numPr>
              <w:tabs>
                <w:tab w:val="left" w:pos="42"/>
                <w:tab w:val="left" w:pos="356"/>
              </w:tabs>
              <w:ind w:left="42" w:hanging="42"/>
              <w:rPr>
                <w:i/>
              </w:rPr>
            </w:pPr>
            <w:r w:rsidRPr="0026666C">
              <w:t>создавать условия для оптимального хран</w:t>
            </w:r>
            <w:r w:rsidRPr="0026666C">
              <w:t>е</w:t>
            </w:r>
            <w:r w:rsidRPr="0026666C">
              <w:t>ния документов</w:t>
            </w:r>
            <w:r w:rsidRPr="004E3243">
              <w:t>;</w:t>
            </w:r>
          </w:p>
          <w:p w:rsidR="008A5FAF" w:rsidRPr="004E3243" w:rsidRDefault="008A5FAF" w:rsidP="005A2A46">
            <w:pPr>
              <w:numPr>
                <w:ilvl w:val="0"/>
                <w:numId w:val="14"/>
              </w:numPr>
              <w:tabs>
                <w:tab w:val="left" w:pos="42"/>
                <w:tab w:val="left" w:pos="356"/>
              </w:tabs>
              <w:ind w:left="42" w:hanging="42"/>
            </w:pPr>
            <w:r w:rsidRPr="0026666C">
              <w:t>анализировать условия хранения и учёта документов</w:t>
            </w:r>
            <w:r>
              <w:t>;</w:t>
            </w:r>
          </w:p>
          <w:p w:rsidR="008A5FAF" w:rsidRPr="004E3243" w:rsidRDefault="008A5FAF" w:rsidP="005A2A46">
            <w:pPr>
              <w:numPr>
                <w:ilvl w:val="0"/>
                <w:numId w:val="14"/>
              </w:numPr>
              <w:tabs>
                <w:tab w:val="left" w:pos="42"/>
                <w:tab w:val="left" w:pos="356"/>
              </w:tabs>
              <w:ind w:left="42" w:hanging="42"/>
            </w:pPr>
            <w:r w:rsidRPr="0026666C">
              <w:t>совершенствовать процессы учёта и с</w:t>
            </w:r>
            <w:r w:rsidRPr="0026666C">
              <w:t>о</w:t>
            </w:r>
            <w:r w:rsidRPr="0026666C">
              <w:t>хранности документов в архиве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8A5FAF" w:rsidRPr="00421AEE" w:rsidRDefault="008A5FAF" w:rsidP="005A2A46">
            <w:pPr>
              <w:pStyle w:val="BodyTextIndent3"/>
              <w:widowControl/>
              <w:numPr>
                <w:ilvl w:val="0"/>
                <w:numId w:val="36"/>
              </w:numPr>
              <w:tabs>
                <w:tab w:val="clear" w:pos="1353"/>
                <w:tab w:val="num" w:pos="346"/>
              </w:tabs>
              <w:autoSpaceDE/>
              <w:autoSpaceDN/>
              <w:adjustRightInd/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Дать оценку действующих архивов по плану: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1. Место расположения архива (административное здание, бытовое, офисное). Зд</w:t>
            </w:r>
            <w:r w:rsidRPr="00421AEE">
              <w:rPr>
                <w:sz w:val="24"/>
                <w:szCs w:val="24"/>
              </w:rPr>
              <w:t>а</w:t>
            </w:r>
            <w:r w:rsidRPr="00421AEE">
              <w:rPr>
                <w:sz w:val="24"/>
                <w:szCs w:val="24"/>
              </w:rPr>
              <w:t>ние капитальное или ветхое, аварийное. Какие помещения или производства расп</w:t>
            </w:r>
            <w:r w:rsidRPr="00421AEE">
              <w:rPr>
                <w:sz w:val="24"/>
                <w:szCs w:val="24"/>
              </w:rPr>
              <w:t>о</w:t>
            </w:r>
            <w:r w:rsidRPr="00421AEE">
              <w:rPr>
                <w:sz w:val="24"/>
                <w:szCs w:val="24"/>
              </w:rPr>
              <w:t>лагаются в непосредственной близости от архива: бытовые, склады с пищевыми продуктами, лаборатории, производственные цеха, автомагистрали, водоёмы.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2. На каком этаже располагается архив.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3. Вход в архив изолирован от других помещений или проходной. Наличие запасн</w:t>
            </w:r>
            <w:r w:rsidRPr="00421AEE">
              <w:rPr>
                <w:sz w:val="24"/>
                <w:szCs w:val="24"/>
              </w:rPr>
              <w:t>о</w:t>
            </w:r>
            <w:r w:rsidRPr="00421AEE">
              <w:rPr>
                <w:sz w:val="24"/>
                <w:szCs w:val="24"/>
              </w:rPr>
              <w:t>го выхода.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4. Наличие пожарной и охранной сигнализации. Соблюдаются ли правила пожарной безопасности в архиве (нет проводки, розеток, план эвакуации)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5. Как расположены окна. Наличие распашных решёток на первом этаже.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6. Наличие вентиляции, отопления, отсутствие сырости.</w:t>
            </w:r>
          </w:p>
          <w:p w:rsidR="008A5FAF" w:rsidRPr="00421AEE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7. Внутри помещения отсутствуют центральные трубопроводы.</w:t>
            </w:r>
          </w:p>
          <w:p w:rsidR="008A5FAF" w:rsidRDefault="008A5FAF" w:rsidP="005A2A46">
            <w:pPr>
              <w:pStyle w:val="BodyTextIndent3"/>
              <w:tabs>
                <w:tab w:val="left" w:pos="851"/>
              </w:tabs>
              <w:spacing w:after="0"/>
              <w:ind w:left="62" w:firstLine="0"/>
              <w:rPr>
                <w:sz w:val="24"/>
                <w:szCs w:val="24"/>
              </w:rPr>
            </w:pPr>
            <w:r w:rsidRPr="00421AEE">
              <w:rPr>
                <w:sz w:val="24"/>
                <w:szCs w:val="24"/>
              </w:rPr>
              <w:t>8. Какие материалы использованы для отделки стен, потолка, пола.</w:t>
            </w:r>
          </w:p>
          <w:p w:rsidR="008A5FAF" w:rsidRPr="00421AEE" w:rsidRDefault="008A5FAF" w:rsidP="005A2A46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>
              <w:t xml:space="preserve">2. </w:t>
            </w:r>
            <w:r w:rsidRPr="00421AEE">
              <w:t xml:space="preserve">Дать оценку </w:t>
            </w:r>
            <w:r>
              <w:t xml:space="preserve">оборудования </w:t>
            </w:r>
            <w:r w:rsidRPr="00421AEE">
              <w:t xml:space="preserve"> архивов по плану:</w:t>
            </w:r>
          </w:p>
          <w:p w:rsidR="008A5FAF" w:rsidRPr="00421AEE" w:rsidRDefault="008A5FAF" w:rsidP="005A2A46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 w:rsidRPr="00421AEE">
              <w:t>1. Какие стеллажи используются в архивохранилище? (металлические, деревянные, открытого, закрытого типа, шкафы)</w:t>
            </w:r>
          </w:p>
          <w:p w:rsidR="008A5FAF" w:rsidRPr="00421AEE" w:rsidRDefault="008A5FAF" w:rsidP="005A2A46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 w:rsidRPr="00421AEE">
              <w:t>2. Как расположены стеллажи по отношению к оконным проёмам. На каком ра</w:t>
            </w:r>
            <w:r w:rsidRPr="00421AEE">
              <w:t>с</w:t>
            </w:r>
            <w:r w:rsidRPr="00421AEE">
              <w:t xml:space="preserve">стоянии они расположены друг от друга. </w:t>
            </w:r>
          </w:p>
          <w:p w:rsidR="008A5FAF" w:rsidRPr="00421AEE" w:rsidRDefault="008A5FAF" w:rsidP="005A2A46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 w:rsidRPr="00421AEE">
              <w:t>3. Наличие контрольно-измерительных приборов.</w:t>
            </w:r>
          </w:p>
          <w:p w:rsidR="008A5FAF" w:rsidRPr="00421AEE" w:rsidRDefault="008A5FAF" w:rsidP="005A2A46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 w:rsidRPr="00421AEE">
              <w:t>4. Наличие затемнения на окнах.</w:t>
            </w:r>
          </w:p>
          <w:p w:rsidR="008A5FAF" w:rsidRPr="00421AEE" w:rsidRDefault="008A5FAF" w:rsidP="005A2A46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 w:rsidRPr="00421AEE">
              <w:t>5. Как расположены дела на полках. Наличие первичных средств защиты докуме</w:t>
            </w:r>
            <w:r w:rsidRPr="00421AEE">
              <w:t>н</w:t>
            </w:r>
            <w:r w:rsidRPr="00421AEE">
              <w:t>тов.</w:t>
            </w:r>
          </w:p>
          <w:p w:rsidR="008A5FAF" w:rsidRPr="005A2A46" w:rsidRDefault="008A5FAF" w:rsidP="00B662AA">
            <w:pPr>
              <w:tabs>
                <w:tab w:val="left" w:pos="0"/>
                <w:tab w:val="left" w:pos="720"/>
                <w:tab w:val="left" w:pos="993"/>
              </w:tabs>
              <w:ind w:left="62" w:firstLine="0"/>
              <w:contextualSpacing/>
            </w:pPr>
            <w:r w:rsidRPr="00421AEE">
              <w:t>6. Присутствуют ли в архивохранилище посторонние предметы (мебель, нераз</w:t>
            </w:r>
            <w:r w:rsidRPr="00421AEE">
              <w:t>о</w:t>
            </w:r>
            <w:r w:rsidRPr="00421AEE">
              <w:t xml:space="preserve">бранные кипы документов) </w:t>
            </w: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D36B2C">
            <w:pPr>
              <w:pStyle w:val="BodyText2"/>
              <w:numPr>
                <w:ilvl w:val="0"/>
                <w:numId w:val="15"/>
              </w:numPr>
              <w:tabs>
                <w:tab w:val="left" w:pos="42"/>
                <w:tab w:val="left" w:pos="356"/>
              </w:tabs>
              <w:spacing w:after="0" w:line="240" w:lineRule="auto"/>
              <w:ind w:left="42" w:hanging="42"/>
            </w:pPr>
            <w:r w:rsidRPr="00ED21FD">
              <w:t>методами учёта и сохранности документов в архиве;</w:t>
            </w:r>
          </w:p>
          <w:p w:rsidR="008A5FAF" w:rsidRPr="00ED21FD" w:rsidRDefault="008A5FAF" w:rsidP="00D36B2C">
            <w:pPr>
              <w:pStyle w:val="BodyText2"/>
              <w:numPr>
                <w:ilvl w:val="0"/>
                <w:numId w:val="15"/>
              </w:numPr>
              <w:tabs>
                <w:tab w:val="left" w:pos="42"/>
                <w:tab w:val="left" w:pos="356"/>
              </w:tabs>
              <w:spacing w:after="0" w:line="240" w:lineRule="auto"/>
              <w:ind w:left="42" w:hanging="42"/>
              <w:rPr>
                <w:rFonts w:cs="Arial"/>
              </w:rPr>
            </w:pPr>
            <w:r w:rsidRPr="00ED21FD">
              <w:t>способами анализа и оценивания состояния документов в архиве;</w:t>
            </w:r>
          </w:p>
          <w:p w:rsidR="008A5FAF" w:rsidRPr="00ED21FD" w:rsidRDefault="008A5FAF" w:rsidP="00D36B2C">
            <w:pPr>
              <w:pStyle w:val="BodyText2"/>
              <w:numPr>
                <w:ilvl w:val="0"/>
                <w:numId w:val="15"/>
              </w:numPr>
              <w:tabs>
                <w:tab w:val="left" w:pos="42"/>
                <w:tab w:val="left" w:pos="356"/>
              </w:tabs>
              <w:spacing w:after="0" w:line="240" w:lineRule="auto"/>
              <w:ind w:left="42" w:hanging="42"/>
              <w:rPr>
                <w:rFonts w:cs="Arial"/>
              </w:rPr>
            </w:pPr>
            <w:r w:rsidRPr="00ED21FD">
              <w:t>технологией хранения документов.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D36B2C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Составление портфолио.</w:t>
            </w:r>
          </w:p>
          <w:p w:rsidR="008A5FAF" w:rsidRPr="00ED21FD" w:rsidRDefault="008A5FAF" w:rsidP="00D36B2C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Разработать план(схему размещения документов в хранилище.</w:t>
            </w:r>
          </w:p>
          <w:p w:rsidR="008A5FAF" w:rsidRPr="00ED21FD" w:rsidRDefault="008A5FAF" w:rsidP="00D36B2C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rFonts w:cs="Arial"/>
              </w:rPr>
            </w:pPr>
            <w:r w:rsidRPr="00ED21FD">
              <w:rPr>
                <w:kern w:val="24"/>
              </w:rPr>
              <w:t>Разработать топографические указатели в архиве</w:t>
            </w:r>
          </w:p>
        </w:tc>
      </w:tr>
      <w:tr w:rsidR="008A5FAF" w:rsidRPr="00457C1A" w:rsidTr="00D36B2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457C1A" w:rsidRDefault="008A5FAF" w:rsidP="005A2A46">
            <w:pPr>
              <w:ind w:firstLine="0"/>
              <w:rPr>
                <w:i/>
                <w:highlight w:val="yellow"/>
              </w:rPr>
            </w:pPr>
            <w:r>
              <w:t>ПС</w:t>
            </w:r>
            <w:r w:rsidRPr="00FB0372">
              <w:t>К-1 Участвовать в работе по экспертизе ценности документов в соответствии с действующими законодательными актами и нормативами</w:t>
            </w:r>
            <w:r>
              <w:t>.</w:t>
            </w: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widowControl/>
              <w:numPr>
                <w:ilvl w:val="0"/>
                <w:numId w:val="16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42" w:firstLine="0"/>
              <w:jc w:val="left"/>
            </w:pPr>
            <w:r w:rsidRPr="007548DE">
              <w:t>основные определения и понятия  архивн</w:t>
            </w:r>
            <w:r w:rsidRPr="007548DE">
              <w:t>о</w:t>
            </w:r>
            <w:r w:rsidRPr="007548DE">
              <w:t>го дела</w:t>
            </w:r>
            <w:r>
              <w:t>;</w:t>
            </w:r>
          </w:p>
          <w:p w:rsidR="008A5FAF" w:rsidRPr="007548DE" w:rsidRDefault="008A5FAF" w:rsidP="005A2A46">
            <w:pPr>
              <w:widowControl/>
              <w:numPr>
                <w:ilvl w:val="0"/>
                <w:numId w:val="16"/>
              </w:numPr>
              <w:tabs>
                <w:tab w:val="left" w:pos="0"/>
                <w:tab w:val="left" w:pos="356"/>
              </w:tabs>
              <w:autoSpaceDE/>
              <w:autoSpaceDN/>
              <w:adjustRightInd/>
              <w:ind w:left="42" w:firstLine="0"/>
              <w:jc w:val="left"/>
            </w:pPr>
            <w:r w:rsidRPr="00A85C61">
              <w:rPr>
                <w:iCs/>
              </w:rPr>
              <w:t>роль, функции и задачи экспертизы ценн</w:t>
            </w:r>
            <w:r w:rsidRPr="00A85C61">
              <w:rPr>
                <w:iCs/>
              </w:rPr>
              <w:t>о</w:t>
            </w:r>
            <w:r w:rsidRPr="00A85C61">
              <w:rPr>
                <w:iCs/>
              </w:rPr>
              <w:t>сти документов</w:t>
            </w:r>
            <w:r>
              <w:t>;</w:t>
            </w:r>
          </w:p>
          <w:p w:rsidR="008A5FAF" w:rsidRPr="007548DE" w:rsidRDefault="008A5FAF" w:rsidP="005A2A46">
            <w:pPr>
              <w:pStyle w:val="FootnoteText"/>
              <w:numPr>
                <w:ilvl w:val="0"/>
                <w:numId w:val="16"/>
              </w:numPr>
              <w:tabs>
                <w:tab w:val="left" w:pos="0"/>
                <w:tab w:val="left" w:pos="356"/>
              </w:tabs>
              <w:ind w:left="42" w:firstLine="0"/>
              <w:rPr>
                <w:sz w:val="24"/>
                <w:szCs w:val="24"/>
              </w:rPr>
            </w:pPr>
            <w:r w:rsidRPr="00A85C61">
              <w:rPr>
                <w:iCs/>
                <w:sz w:val="24"/>
                <w:szCs w:val="24"/>
              </w:rPr>
              <w:t>законодательные и нормативные акты в о</w:t>
            </w:r>
            <w:r w:rsidRPr="00A85C61">
              <w:rPr>
                <w:iCs/>
                <w:sz w:val="24"/>
                <w:szCs w:val="24"/>
              </w:rPr>
              <w:t>б</w:t>
            </w:r>
            <w:r w:rsidRPr="00A85C61">
              <w:rPr>
                <w:iCs/>
                <w:sz w:val="24"/>
                <w:szCs w:val="24"/>
              </w:rPr>
              <w:t>ласти архивного дела</w:t>
            </w:r>
            <w:r>
              <w:rPr>
                <w:sz w:val="24"/>
                <w:szCs w:val="24"/>
              </w:rPr>
              <w:t>.</w:t>
            </w:r>
            <w:r w:rsidRPr="007548DE">
              <w:rPr>
                <w:sz w:val="24"/>
                <w:szCs w:val="24"/>
              </w:rPr>
              <w:t xml:space="preserve">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A5FAF" w:rsidRPr="0026666C" w:rsidRDefault="008A5FAF" w:rsidP="00863D33">
            <w:pPr>
              <w:ind w:left="137" w:firstLine="0"/>
            </w:pPr>
            <w:r w:rsidRPr="0026666C">
              <w:t xml:space="preserve">Комплектование Архивного фонда РФ. </w:t>
            </w:r>
          </w:p>
          <w:p w:rsidR="008A5FAF" w:rsidRPr="0026666C" w:rsidRDefault="008A5FAF" w:rsidP="00863D33">
            <w:pPr>
              <w:ind w:left="137" w:firstLine="0"/>
            </w:pPr>
            <w:r w:rsidRPr="0026666C">
              <w:t>Требования к архивному делу.</w:t>
            </w:r>
          </w:p>
          <w:p w:rsidR="008A5FAF" w:rsidRPr="0026666C" w:rsidRDefault="008A5FAF" w:rsidP="00863D33">
            <w:pPr>
              <w:ind w:left="137" w:firstLine="0"/>
            </w:pPr>
            <w:r w:rsidRPr="0026666C">
              <w:t>Экспертиза ценности документов.</w:t>
            </w:r>
          </w:p>
          <w:p w:rsidR="008A5FAF" w:rsidRPr="00457C1A" w:rsidRDefault="008A5FAF" w:rsidP="005A2A46">
            <w:pPr>
              <w:ind w:firstLine="0"/>
              <w:rPr>
                <w:i/>
                <w:highlight w:val="yellow"/>
              </w:rPr>
            </w:pPr>
          </w:p>
        </w:tc>
      </w:tr>
      <w:tr w:rsidR="008A5FAF" w:rsidRPr="00457C1A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Default="008A5FAF" w:rsidP="005A2A46">
            <w:pPr>
              <w:numPr>
                <w:ilvl w:val="0"/>
                <w:numId w:val="17"/>
              </w:numPr>
              <w:tabs>
                <w:tab w:val="left" w:pos="326"/>
                <w:tab w:val="left" w:pos="356"/>
              </w:tabs>
              <w:ind w:left="0" w:firstLine="42"/>
              <w:rPr>
                <w:i/>
              </w:rPr>
            </w:pPr>
            <w:r w:rsidRPr="00A85C61">
              <w:t>определять сроки хранения документов</w:t>
            </w:r>
            <w:r w:rsidRPr="004E3243">
              <w:t>;</w:t>
            </w:r>
          </w:p>
          <w:p w:rsidR="008A5FAF" w:rsidRPr="004E3243" w:rsidRDefault="008A5FAF" w:rsidP="005A2A46">
            <w:pPr>
              <w:numPr>
                <w:ilvl w:val="0"/>
                <w:numId w:val="17"/>
              </w:numPr>
              <w:tabs>
                <w:tab w:val="left" w:pos="326"/>
                <w:tab w:val="left" w:pos="356"/>
              </w:tabs>
              <w:ind w:left="0" w:firstLine="42"/>
            </w:pPr>
            <w:r w:rsidRPr="00A85C61">
              <w:t>оформлять результаты экспертизы ценности документов</w:t>
            </w:r>
            <w:r>
              <w:t>;</w:t>
            </w:r>
          </w:p>
          <w:p w:rsidR="008A5FAF" w:rsidRPr="004E3243" w:rsidRDefault="008A5FAF" w:rsidP="005A2A46">
            <w:pPr>
              <w:numPr>
                <w:ilvl w:val="0"/>
                <w:numId w:val="17"/>
              </w:numPr>
              <w:tabs>
                <w:tab w:val="left" w:pos="326"/>
                <w:tab w:val="left" w:pos="356"/>
              </w:tabs>
              <w:ind w:left="0" w:firstLine="42"/>
            </w:pPr>
            <w:r w:rsidRPr="00A85C61">
              <w:t>проводить экспертную оценку документов</w:t>
            </w:r>
            <w: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</w:tcPr>
          <w:p w:rsidR="008A5FAF" w:rsidRDefault="008A5FAF" w:rsidP="005A1E7B">
            <w:pPr>
              <w:tabs>
                <w:tab w:val="left" w:pos="993"/>
              </w:tabs>
              <w:ind w:firstLine="0"/>
            </w:pPr>
            <w:r w:rsidRPr="00421AEE">
              <w:t>Анализ положения об экспертной комиссии учреждения.</w:t>
            </w:r>
          </w:p>
          <w:p w:rsidR="008A5FAF" w:rsidRPr="00ED21FD" w:rsidRDefault="008A5FAF" w:rsidP="005A1E7B">
            <w:pPr>
              <w:pStyle w:val="BodyText2"/>
              <w:tabs>
                <w:tab w:val="left" w:pos="993"/>
              </w:tabs>
              <w:spacing w:after="0" w:line="240" w:lineRule="auto"/>
              <w:jc w:val="both"/>
            </w:pPr>
            <w:r w:rsidRPr="00ED21FD">
              <w:t>Используя Положение об экспертной комиссии определите:</w:t>
            </w:r>
          </w:p>
          <w:p w:rsidR="008A5FAF" w:rsidRPr="00ED21FD" w:rsidRDefault="008A5FAF" w:rsidP="005A1E7B">
            <w:pPr>
              <w:pStyle w:val="BodyText2"/>
              <w:tabs>
                <w:tab w:val="left" w:pos="993"/>
              </w:tabs>
              <w:spacing w:after="0" w:line="240" w:lineRule="auto"/>
              <w:jc w:val="both"/>
            </w:pPr>
            <w:r w:rsidRPr="00ED21FD">
              <w:t>а) назначение экспертной комиссии:</w:t>
            </w:r>
          </w:p>
          <w:p w:rsidR="008A5FAF" w:rsidRPr="00ED21FD" w:rsidRDefault="008A5FAF" w:rsidP="005A1E7B">
            <w:pPr>
              <w:pStyle w:val="BodyText2"/>
              <w:spacing w:after="0" w:line="240" w:lineRule="auto"/>
              <w:jc w:val="both"/>
            </w:pPr>
            <w:r w:rsidRPr="00ED21FD">
              <w:t>б) цели и задачи экспертной комиссии;</w:t>
            </w:r>
          </w:p>
          <w:p w:rsidR="008A5FAF" w:rsidRPr="00ED21FD" w:rsidRDefault="008A5FAF" w:rsidP="005A1E7B">
            <w:pPr>
              <w:pStyle w:val="BodyText2"/>
              <w:spacing w:after="0" w:line="240" w:lineRule="auto"/>
              <w:jc w:val="both"/>
            </w:pPr>
            <w:r w:rsidRPr="00ED21FD">
              <w:t>в) функции экспертной комиссии: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способами оценивания значимости и пра</w:t>
            </w:r>
            <w:r w:rsidRPr="00ED21FD">
              <w:t>к</w:t>
            </w:r>
            <w:r w:rsidRPr="00ED21FD">
              <w:t>тической ценности документов организации;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  <w:jc w:val="both"/>
              <w:rPr>
                <w:rFonts w:cs="Arial"/>
              </w:rPr>
            </w:pPr>
            <w:r w:rsidRPr="00ED21FD">
              <w:t>навыками и методиками обобщения резул</w:t>
            </w:r>
            <w:r w:rsidRPr="00ED21FD">
              <w:t>ь</w:t>
            </w:r>
            <w:r w:rsidRPr="00ED21FD">
              <w:t>татов решения;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8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  <w:rPr>
                <w:rFonts w:cs="Arial"/>
              </w:rPr>
            </w:pPr>
            <w:r w:rsidRPr="00ED21FD">
              <w:t>навыками проведения экспертизы ценности документов.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Составление портфолио.</w:t>
            </w:r>
          </w:p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Разработать положение об экспертной комиссии организации, протоколы заседания экспертной комиссии, определить сроки хранения документов, оформить акты о выд</w:t>
            </w:r>
            <w:r w:rsidRPr="00ED21FD">
              <w:rPr>
                <w:kern w:val="24"/>
              </w:rPr>
              <w:t>е</w:t>
            </w:r>
            <w:r w:rsidRPr="00ED21FD">
              <w:rPr>
                <w:kern w:val="24"/>
              </w:rPr>
              <w:t>лении к уничтожению архивных документов, не подлежащих хранению.</w:t>
            </w:r>
          </w:p>
          <w:p w:rsidR="008A5FAF" w:rsidRPr="00876BB9" w:rsidRDefault="008A5FAF" w:rsidP="00863D33">
            <w:pPr>
              <w:pStyle w:val="Default"/>
              <w:rPr>
                <w:rFonts w:ascii="Times New Roman" w:hAnsi="Times New Roman" w:cs="Times New Roman"/>
              </w:rPr>
            </w:pPr>
            <w:r w:rsidRPr="00876BB9">
              <w:rPr>
                <w:rFonts w:ascii="Times New Roman" w:hAnsi="Times New Roman" w:cs="Times New Roman"/>
              </w:rPr>
              <w:t xml:space="preserve">1. Экспертная комиссия рассматривала вопрос о согласовании описей дел постоянного хранения. Необходимо оформить результаты работы комиссии. </w:t>
            </w:r>
          </w:p>
          <w:p w:rsidR="008A5FAF" w:rsidRPr="00876BB9" w:rsidRDefault="008A5FAF" w:rsidP="00863D33">
            <w:pPr>
              <w:pStyle w:val="Default"/>
              <w:rPr>
                <w:rFonts w:ascii="Times New Roman" w:hAnsi="Times New Roman" w:cs="Times New Roman"/>
              </w:rPr>
            </w:pPr>
            <w:r w:rsidRPr="00876BB9">
              <w:rPr>
                <w:rFonts w:ascii="Times New Roman" w:hAnsi="Times New Roman" w:cs="Times New Roman"/>
              </w:rPr>
              <w:t xml:space="preserve">2. Вам необходимо провести уничтожение документов, не подлежащих хранению. Оформите нужные документы. Обоснуйте свои действия. </w:t>
            </w:r>
          </w:p>
          <w:p w:rsidR="008A5FAF" w:rsidRPr="005A2A46" w:rsidRDefault="008A5FAF" w:rsidP="005A2A46">
            <w:pPr>
              <w:pStyle w:val="Defaul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Pr="00876BB9">
              <w:rPr>
                <w:rFonts w:ascii="Times New Roman" w:hAnsi="Times New Roman" w:cs="Times New Roman"/>
              </w:rPr>
              <w:t>. Необходимо провести экспертизу ценности документов. Обоснуйте ценность пре</w:t>
            </w:r>
            <w:r w:rsidRPr="00876BB9">
              <w:rPr>
                <w:rFonts w:ascii="Times New Roman" w:hAnsi="Times New Roman" w:cs="Times New Roman"/>
              </w:rPr>
              <w:t>д</w:t>
            </w:r>
            <w:r w:rsidRPr="00876BB9">
              <w:rPr>
                <w:rFonts w:ascii="Times New Roman" w:hAnsi="Times New Roman" w:cs="Times New Roman"/>
              </w:rPr>
              <w:t xml:space="preserve">ложенных документов. </w:t>
            </w:r>
          </w:p>
        </w:tc>
      </w:tr>
      <w:tr w:rsidR="008A5FAF" w:rsidRPr="00F21108" w:rsidTr="00D36B2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rFonts w:cs="Arial"/>
              </w:rPr>
            </w:pPr>
            <w:r w:rsidRPr="00ED21FD">
              <w:t>ПСК-2 Организовывать использование архивных документов в научных, справочных и практических целях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основные определения и понятия  архивного дела;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основные методы использования докуме</w:t>
            </w:r>
            <w:r w:rsidRPr="00ED21FD">
              <w:t>н</w:t>
            </w:r>
            <w:r w:rsidRPr="00ED21FD">
              <w:t>тов в архиве;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bCs/>
                <w:color w:val="000000"/>
              </w:rPr>
              <w:t>нормативные правовые акты, положения, инструкции, другие руководящие материалы и документы по использованию архивных док</w:t>
            </w:r>
            <w:r w:rsidRPr="00ED21FD">
              <w:rPr>
                <w:bCs/>
                <w:color w:val="000000"/>
              </w:rPr>
              <w:t>у</w:t>
            </w:r>
            <w:r w:rsidRPr="00ED21FD">
              <w:rPr>
                <w:bCs/>
                <w:color w:val="000000"/>
              </w:rPr>
              <w:t>ментов</w:t>
            </w:r>
            <w:r w:rsidRPr="00ED21FD">
              <w:t xml:space="preserve">.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26666C" w:rsidRDefault="008A5FAF" w:rsidP="00A010C5">
            <w:pPr>
              <w:ind w:firstLine="0"/>
              <w:rPr>
                <w:iCs/>
              </w:rPr>
            </w:pPr>
            <w:r w:rsidRPr="0026666C">
              <w:rPr>
                <w:iCs/>
              </w:rPr>
              <w:t xml:space="preserve">Состав научно-справочного аппарата 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rPr>
                <w:iCs/>
              </w:rPr>
              <w:t>Архивное описание документов и дел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rPr>
                <w:iCs/>
              </w:rPr>
              <w:t>Архивная опись.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rPr>
                <w:iCs/>
              </w:rPr>
              <w:t>Правила оформления описи</w:t>
            </w:r>
          </w:p>
          <w:p w:rsidR="008A5FAF" w:rsidRDefault="008A5FAF" w:rsidP="00A010C5">
            <w:pPr>
              <w:ind w:firstLine="0"/>
              <w:rPr>
                <w:iCs/>
              </w:rPr>
            </w:pPr>
            <w:r w:rsidRPr="0026666C">
              <w:rPr>
                <w:iCs/>
              </w:rPr>
              <w:t>Система архивных каталогов.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rPr>
                <w:iCs/>
              </w:rPr>
              <w:t>Архивные путеводители.</w:t>
            </w:r>
          </w:p>
          <w:p w:rsidR="008A5FAF" w:rsidRPr="0026666C" w:rsidRDefault="008A5FAF" w:rsidP="00A010C5">
            <w:pPr>
              <w:ind w:firstLine="0"/>
              <w:rPr>
                <w:iCs/>
              </w:rPr>
            </w:pPr>
            <w:r w:rsidRPr="0026666C">
              <w:rPr>
                <w:iCs/>
              </w:rPr>
              <w:t>Обзоры архивных документов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rPr>
                <w:iCs/>
              </w:rPr>
              <w:t>Использование документов АФ РФ.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t>Основные требования  по использованию архивных документов.</w:t>
            </w:r>
          </w:p>
          <w:p w:rsidR="008A5FAF" w:rsidRPr="0026666C" w:rsidRDefault="008A5FAF" w:rsidP="00A010C5">
            <w:pPr>
              <w:ind w:firstLine="0"/>
            </w:pPr>
            <w:r w:rsidRPr="0026666C">
              <w:t>Учёт использования архивных документов.</w:t>
            </w:r>
          </w:p>
          <w:p w:rsidR="008A5FAF" w:rsidRPr="005A1E7B" w:rsidRDefault="008A5FAF" w:rsidP="005A1E7B">
            <w:pPr>
              <w:ind w:firstLine="0"/>
            </w:pPr>
            <w:r w:rsidRPr="0026666C">
              <w:rPr>
                <w:iCs/>
              </w:rPr>
              <w:t>Виды запросов. Методика наведения архивных справок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осуществлять использование документов в архиве;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оформлять использование документов в а</w:t>
            </w:r>
            <w:r w:rsidRPr="00ED21FD">
              <w:t>р</w:t>
            </w:r>
            <w:r w:rsidRPr="00ED21FD">
              <w:t>хиве:;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организовывать использование документов в архиве.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421AEE" w:rsidRDefault="008A5FAF" w:rsidP="005A1E7B">
            <w:pPr>
              <w:tabs>
                <w:tab w:val="num" w:pos="360"/>
              </w:tabs>
              <w:ind w:firstLine="0"/>
            </w:pPr>
            <w:r w:rsidRPr="00421AEE">
              <w:t>Составление и оформление описи дел.</w:t>
            </w:r>
          </w:p>
          <w:p w:rsidR="008A5FAF" w:rsidRPr="00ED21FD" w:rsidRDefault="008A5FAF" w:rsidP="005A1E7B">
            <w:pPr>
              <w:pStyle w:val="BodyTextIndent"/>
              <w:tabs>
                <w:tab w:val="left" w:pos="4320"/>
                <w:tab w:val="left" w:pos="5040"/>
              </w:tabs>
              <w:ind w:firstLine="0"/>
            </w:pPr>
            <w:r w:rsidRPr="00ED21FD">
              <w:t>1. Оформить опись дел постоянного хранения</w:t>
            </w:r>
          </w:p>
          <w:p w:rsidR="008A5FAF" w:rsidRPr="00ED21FD" w:rsidRDefault="008A5FAF" w:rsidP="005A1E7B">
            <w:pPr>
              <w:pStyle w:val="BodyTextIndent"/>
              <w:tabs>
                <w:tab w:val="left" w:pos="4320"/>
                <w:tab w:val="left" w:pos="5040"/>
              </w:tabs>
              <w:ind w:firstLine="0"/>
            </w:pPr>
            <w:r w:rsidRPr="00ED21FD">
              <w:t>Опись дел № 1 дел постоянного хранения за 2003 год Управления культуры админис</w:t>
            </w:r>
            <w:r w:rsidRPr="00ED21FD">
              <w:t>т</w:t>
            </w:r>
            <w:r w:rsidRPr="00ED21FD">
              <w:t>рации г.Магнитогорска, подчиняется Министерству культуры РФ, фонд № 165, у</w:t>
            </w:r>
            <w:r w:rsidRPr="00ED21FD">
              <w:t>т</w:t>
            </w:r>
            <w:r w:rsidRPr="00ED21FD">
              <w:t>верждается начальником управления культуры администрации С.Н.Павловым, с</w:t>
            </w:r>
            <w:r w:rsidRPr="00ED21FD">
              <w:t>о</w:t>
            </w:r>
            <w:r w:rsidRPr="00ED21FD">
              <w:t xml:space="preserve">ставлена архивистом управления Т.Н.Прохоровой. 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Секретариат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01-01; Приказы Челябинского управления культуры по основной деятельности11.01 2003-23.12.2003 10 листов;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01-04; Приказы начальника культуры по основной деятельности; 12.012003-29.12.2003; 120 листов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01-07; Уставы муниципальных учреждений управления культуры; 2003; 50 листов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01-08; Утвержденное штатное расписание; 2003; 4 листа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01-09; Смета расходов муниципальных учреждений культуры; 2003; 45 листов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01-10; Положение об управлении культуры администрации города; 2003; 23листа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01-11; План работы управления культуры;2003; 13 листов;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>01-12;Отчёт управления культуры о выполнении целевых и текущих программ, планов (годовой);2003; 13 листов;</w:t>
            </w:r>
          </w:p>
          <w:p w:rsidR="008A5FAF" w:rsidRPr="00421AEE" w:rsidRDefault="008A5FAF" w:rsidP="005A1E7B">
            <w:pPr>
              <w:ind w:firstLine="0"/>
            </w:pPr>
            <w:r w:rsidRPr="00421AEE">
              <w:t xml:space="preserve">01-13; Список муниципальных учреждений культуры города;2003 22; 10 листов; </w:t>
            </w:r>
          </w:p>
          <w:p w:rsidR="008A5FAF" w:rsidRDefault="008A5FAF" w:rsidP="005A1E7B">
            <w:pPr>
              <w:ind w:firstLine="0"/>
            </w:pPr>
            <w:r w:rsidRPr="00421AEE">
              <w:t>01-14; Номенклатура дел, описи дел (утвержденные); 2003;  42 листа.</w:t>
            </w:r>
          </w:p>
          <w:p w:rsidR="008A5FAF" w:rsidRPr="00ED21FD" w:rsidRDefault="008A5FAF" w:rsidP="005A1E7B">
            <w:pPr>
              <w:pStyle w:val="BodyTextIndent"/>
              <w:tabs>
                <w:tab w:val="left" w:pos="4320"/>
                <w:tab w:val="left" w:pos="5040"/>
              </w:tabs>
              <w:ind w:firstLine="0"/>
            </w:pPr>
          </w:p>
          <w:p w:rsidR="008A5FAF" w:rsidRPr="00ED21FD" w:rsidRDefault="008A5FAF" w:rsidP="005A1E7B">
            <w:pPr>
              <w:pStyle w:val="BodyTextIndent"/>
              <w:tabs>
                <w:tab w:val="left" w:pos="4320"/>
                <w:tab w:val="left" w:pos="5040"/>
              </w:tabs>
              <w:ind w:firstLine="0"/>
            </w:pPr>
            <w:r w:rsidRPr="00ED21FD">
              <w:t>2. Оформить опись дел по личному составу</w:t>
            </w:r>
          </w:p>
          <w:p w:rsidR="008A5FAF" w:rsidRPr="00421AEE" w:rsidRDefault="008A5FAF" w:rsidP="005A1E7B">
            <w:pPr>
              <w:tabs>
                <w:tab w:val="left" w:pos="3998"/>
              </w:tabs>
              <w:ind w:firstLine="0"/>
            </w:pPr>
            <w:r w:rsidRPr="00421AEE">
              <w:t>Опись №2 по личному составу за 2003 год  ОАО «Форум» г.Магнитогорска, фонд № 23, утверждена директором предприятия В.П.Васильевым, составлена специалистом по кадрам О.В. Денисовой</w:t>
            </w:r>
          </w:p>
          <w:p w:rsidR="008A5FAF" w:rsidRPr="00421AEE" w:rsidRDefault="008A5FAF" w:rsidP="005A1E7B">
            <w:pPr>
              <w:tabs>
                <w:tab w:val="left" w:pos="3998"/>
              </w:tabs>
              <w:ind w:firstLine="0"/>
            </w:pPr>
            <w:r w:rsidRPr="00421AEE">
              <w:t>03-01; Приказы №№ 1-6 директора предприятия о приеме на работу за январь – д</w:t>
            </w:r>
            <w:r w:rsidRPr="00421AEE">
              <w:t>е</w:t>
            </w:r>
            <w:r w:rsidRPr="00421AEE">
              <w:t>кабрь 2003 года; 03.01.2003-01.12.2003; 6 листов;</w:t>
            </w:r>
          </w:p>
          <w:p w:rsidR="008A5FAF" w:rsidRPr="00421AEE" w:rsidRDefault="008A5FAF" w:rsidP="005A1E7B">
            <w:pPr>
              <w:tabs>
                <w:tab w:val="left" w:pos="3998"/>
              </w:tabs>
              <w:ind w:firstLine="0"/>
            </w:pPr>
            <w:r w:rsidRPr="00421AEE">
              <w:t>03-01; Приказы №№ 1-52 директора предприятия о переводе на другую работу за я</w:t>
            </w:r>
            <w:r w:rsidRPr="00421AEE">
              <w:t>н</w:t>
            </w:r>
            <w:r w:rsidRPr="00421AEE">
              <w:t>варь-декабрь 2003 г.; 05.01.2003-01.12.2003; 52 листа;</w:t>
            </w:r>
          </w:p>
          <w:p w:rsidR="008A5FAF" w:rsidRPr="00421AEE" w:rsidRDefault="008A5FAF" w:rsidP="005A1E7B">
            <w:pPr>
              <w:tabs>
                <w:tab w:val="left" w:pos="3998"/>
              </w:tabs>
              <w:ind w:firstLine="0"/>
            </w:pPr>
            <w:r w:rsidRPr="00421AEE">
              <w:t xml:space="preserve">03-04; Приказы №№ 1-7 директора предприятия о прекращении трудового договора за февраль-ноябрь 2003 г.; 14.02.2003-23.11.2003; 7 листов; </w:t>
            </w:r>
          </w:p>
          <w:p w:rsidR="008A5FAF" w:rsidRPr="00421AEE" w:rsidRDefault="008A5FAF" w:rsidP="005A1E7B">
            <w:pPr>
              <w:tabs>
                <w:tab w:val="left" w:pos="3998"/>
              </w:tabs>
              <w:ind w:firstLine="0"/>
            </w:pPr>
            <w:r w:rsidRPr="00421AEE">
              <w:t xml:space="preserve">03-02; Приказы по кадрам №№ 1/к – 9/к за июнь-декабрь 2003 года; 25.06.2003-01.12.2003; 9 листов; </w:t>
            </w:r>
          </w:p>
          <w:p w:rsidR="008A5FAF" w:rsidRPr="00421AEE" w:rsidRDefault="008A5FAF" w:rsidP="005A1E7B">
            <w:pPr>
              <w:tabs>
                <w:tab w:val="left" w:pos="1260"/>
                <w:tab w:val="left" w:pos="6120"/>
              </w:tabs>
              <w:ind w:firstLine="0"/>
            </w:pPr>
            <w:r w:rsidRPr="00421AEE">
              <w:t xml:space="preserve">03-04; Личные дела госслужащих, уволенных в 2003г. /А-Я/; 2003; 43 листа; </w:t>
            </w:r>
          </w:p>
          <w:p w:rsidR="008A5FAF" w:rsidRPr="00421AEE" w:rsidRDefault="008A5FAF" w:rsidP="005A1E7B">
            <w:pPr>
              <w:tabs>
                <w:tab w:val="left" w:pos="1260"/>
                <w:tab w:val="left" w:pos="6120"/>
              </w:tabs>
              <w:ind w:firstLine="0"/>
            </w:pPr>
            <w:r w:rsidRPr="00421AEE">
              <w:t xml:space="preserve">03-04; Личные карточки рабочих, уволенных в 2003г. /А-Я/; 2003; 7 листов; </w:t>
            </w:r>
          </w:p>
          <w:p w:rsidR="008A5FAF" w:rsidRPr="00421AEE" w:rsidRDefault="008A5FAF" w:rsidP="005A1E7B">
            <w:pPr>
              <w:tabs>
                <w:tab w:val="left" w:pos="1260"/>
                <w:tab w:val="left" w:pos="6120"/>
              </w:tabs>
              <w:ind w:firstLine="0"/>
            </w:pPr>
            <w:r w:rsidRPr="00421AEE">
              <w:t>04-05; Лицевые счета рабочих и госслужащих по начислению заработной платы за 2003 г. /табельные №№ 1-680/; 2003; 64 листа.</w:t>
            </w:r>
          </w:p>
          <w:p w:rsidR="008A5FAF" w:rsidRPr="00421AEE" w:rsidRDefault="008A5FAF" w:rsidP="005A2A46">
            <w:pPr>
              <w:tabs>
                <w:tab w:val="num" w:pos="360"/>
              </w:tabs>
              <w:ind w:firstLine="0"/>
            </w:pPr>
            <w:r>
              <w:t>3</w:t>
            </w:r>
            <w:r w:rsidRPr="00421AEE">
              <w:t>.Оформление каталожной карточки</w:t>
            </w:r>
          </w:p>
          <w:p w:rsidR="008A5FAF" w:rsidRPr="005A2A46" w:rsidRDefault="008A5FAF" w:rsidP="005A2A46">
            <w:pPr>
              <w:ind w:firstLine="0"/>
            </w:pPr>
            <w:r w:rsidRPr="00421AEE">
              <w:t>15.05.2005. Магнитогорск. Протокол заседания  профкома оздоровительного центра «Абзаково» № 32.  Фонд № 111 « Профком  ОАО ММК», опись  № 2, дело № 108, ли</w:t>
            </w:r>
            <w:r w:rsidRPr="00421AEE">
              <w:t>с</w:t>
            </w:r>
            <w:r w:rsidRPr="00421AEE">
              <w:t>ты дела №№ 1002-1010. Документы хранятся в Городском архиве. Специалист архива А.Р.Прохорова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методами использования архивных док</w:t>
            </w:r>
            <w:r w:rsidRPr="00ED21FD">
              <w:t>у</w:t>
            </w:r>
            <w:r w:rsidRPr="00ED21FD">
              <w:t>ментов;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организации использования д</w:t>
            </w:r>
            <w:r w:rsidRPr="00ED21FD">
              <w:t>о</w:t>
            </w:r>
            <w:r w:rsidRPr="00ED21FD">
              <w:t>кументов в архиве;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технологией использования архивной док</w:t>
            </w:r>
            <w:r w:rsidRPr="00ED21FD">
              <w:t>у</w:t>
            </w:r>
            <w:r w:rsidRPr="00ED21FD">
              <w:t>ментной информацией.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Составление портфолио.</w:t>
            </w:r>
          </w:p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rFonts w:cs="Arial"/>
              </w:rPr>
            </w:pPr>
            <w:r w:rsidRPr="00ED21FD">
              <w:rPr>
                <w:kern w:val="24"/>
              </w:rPr>
              <w:t>Составление архивных справок о заработной плате, трудовом стаже, учёбе. отриц</w:t>
            </w:r>
            <w:r w:rsidRPr="00ED21FD">
              <w:rPr>
                <w:kern w:val="24"/>
              </w:rPr>
              <w:t>а</w:t>
            </w:r>
            <w:r w:rsidRPr="00ED21FD">
              <w:rPr>
                <w:kern w:val="24"/>
              </w:rPr>
              <w:t>тельных ответов архива</w:t>
            </w:r>
          </w:p>
        </w:tc>
      </w:tr>
      <w:tr w:rsidR="008A5FAF" w:rsidRPr="00F21108" w:rsidTr="005A2A46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</w:pPr>
            <w:r w:rsidRPr="00ED21FD">
              <w:t>ПК-13 Выявлять и формировать культурные потребности различных социальных групп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270703" w:rsidRDefault="008A5FAF" w:rsidP="005A2A46">
            <w:pPr>
              <w:numPr>
                <w:ilvl w:val="0"/>
                <w:numId w:val="22"/>
              </w:numPr>
              <w:tabs>
                <w:tab w:val="left" w:pos="468"/>
              </w:tabs>
              <w:ind w:left="42" w:firstLine="0"/>
              <w:rPr>
                <w:color w:val="000000"/>
                <w:sz w:val="23"/>
                <w:szCs w:val="23"/>
              </w:rPr>
            </w:pPr>
            <w:r>
              <w:rPr>
                <w:color w:val="000000"/>
                <w:sz w:val="23"/>
                <w:szCs w:val="23"/>
              </w:rPr>
              <w:t>с</w:t>
            </w:r>
            <w:r w:rsidRPr="00270703">
              <w:rPr>
                <w:color w:val="000000"/>
                <w:sz w:val="23"/>
                <w:szCs w:val="23"/>
              </w:rPr>
              <w:t>оциальн</w:t>
            </w:r>
            <w:r>
              <w:rPr>
                <w:color w:val="000000"/>
                <w:sz w:val="23"/>
                <w:szCs w:val="23"/>
              </w:rPr>
              <w:t>ую</w:t>
            </w:r>
            <w:r w:rsidRPr="00270703">
              <w:rPr>
                <w:color w:val="000000"/>
                <w:sz w:val="23"/>
                <w:szCs w:val="23"/>
              </w:rPr>
              <w:t xml:space="preserve"> структур</w:t>
            </w:r>
            <w:r>
              <w:rPr>
                <w:color w:val="000000"/>
                <w:sz w:val="23"/>
                <w:szCs w:val="23"/>
              </w:rPr>
              <w:t>у</w:t>
            </w:r>
            <w:r w:rsidRPr="00270703">
              <w:rPr>
                <w:color w:val="000000"/>
                <w:sz w:val="23"/>
                <w:szCs w:val="23"/>
              </w:rPr>
              <w:t xml:space="preserve">, </w:t>
            </w:r>
            <w:r>
              <w:rPr>
                <w:color w:val="000000"/>
                <w:sz w:val="23"/>
                <w:szCs w:val="23"/>
              </w:rPr>
              <w:t>основные</w:t>
            </w:r>
            <w:r w:rsidRPr="00270703">
              <w:rPr>
                <w:color w:val="000000"/>
                <w:sz w:val="23"/>
                <w:szCs w:val="23"/>
              </w:rPr>
              <w:t xml:space="preserve"> социаль</w:t>
            </w:r>
            <w:r>
              <w:rPr>
                <w:color w:val="000000"/>
                <w:sz w:val="23"/>
                <w:szCs w:val="23"/>
              </w:rPr>
              <w:t>ные</w:t>
            </w:r>
            <w:r w:rsidRPr="00270703">
              <w:rPr>
                <w:color w:val="000000"/>
                <w:sz w:val="23"/>
                <w:szCs w:val="23"/>
              </w:rPr>
              <w:t xml:space="preserve"> институт</w:t>
            </w:r>
            <w:r>
              <w:rPr>
                <w:color w:val="000000"/>
                <w:sz w:val="23"/>
                <w:szCs w:val="23"/>
              </w:rPr>
              <w:t>ы</w:t>
            </w:r>
            <w:r w:rsidRPr="00270703">
              <w:rPr>
                <w:color w:val="000000"/>
                <w:sz w:val="23"/>
                <w:szCs w:val="23"/>
              </w:rPr>
              <w:t xml:space="preserve"> обще</w:t>
            </w:r>
            <w:r>
              <w:rPr>
                <w:color w:val="000000"/>
                <w:sz w:val="23"/>
                <w:szCs w:val="23"/>
              </w:rPr>
              <w:t>ства,</w:t>
            </w:r>
            <w:r w:rsidRPr="00270703">
              <w:rPr>
                <w:color w:val="000000"/>
                <w:sz w:val="23"/>
                <w:szCs w:val="23"/>
              </w:rPr>
              <w:t xml:space="preserve"> совре</w:t>
            </w:r>
            <w:r>
              <w:rPr>
                <w:color w:val="000000"/>
                <w:sz w:val="23"/>
                <w:szCs w:val="23"/>
              </w:rPr>
              <w:t>менные</w:t>
            </w:r>
            <w:r w:rsidRPr="00270703">
              <w:rPr>
                <w:color w:val="000000"/>
                <w:sz w:val="23"/>
                <w:szCs w:val="23"/>
              </w:rPr>
              <w:t xml:space="preserve"> политиче</w:t>
            </w:r>
            <w:r>
              <w:rPr>
                <w:color w:val="000000"/>
                <w:sz w:val="23"/>
                <w:szCs w:val="23"/>
              </w:rPr>
              <w:t>ские и социальные</w:t>
            </w:r>
            <w:r w:rsidRPr="00270703">
              <w:rPr>
                <w:color w:val="000000"/>
                <w:sz w:val="23"/>
                <w:szCs w:val="23"/>
              </w:rPr>
              <w:t xml:space="preserve"> процес</w:t>
            </w:r>
            <w:r>
              <w:rPr>
                <w:color w:val="000000"/>
                <w:sz w:val="23"/>
                <w:szCs w:val="23"/>
              </w:rPr>
              <w:t>сы</w:t>
            </w:r>
            <w:r w:rsidRPr="00270703">
              <w:rPr>
                <w:color w:val="000000"/>
                <w:sz w:val="23"/>
                <w:szCs w:val="23"/>
              </w:rPr>
              <w:t xml:space="preserve"> в России и мире</w:t>
            </w:r>
            <w:r>
              <w:rPr>
                <w:color w:val="000000"/>
                <w:sz w:val="23"/>
                <w:szCs w:val="23"/>
              </w:rPr>
              <w:t>, актуальные тенденции развития общества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color w:val="000000"/>
              </w:rPr>
              <w:t>социальное взаимодействие, нормы и ценн</w:t>
            </w:r>
            <w:r w:rsidRPr="00ED21FD">
              <w:rPr>
                <w:color w:val="000000"/>
              </w:rPr>
              <w:t>о</w:t>
            </w:r>
            <w:r w:rsidRPr="00ED21FD">
              <w:rPr>
                <w:color w:val="000000"/>
              </w:rPr>
              <w:t>сти демократической культуры</w:t>
            </w:r>
            <w:r w:rsidRPr="00ED21FD">
              <w:t>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iCs/>
              </w:rPr>
              <w:t>методы</w:t>
            </w:r>
            <w:r w:rsidRPr="00ED21FD">
              <w:rPr>
                <w:color w:val="000000"/>
                <w:sz w:val="23"/>
                <w:szCs w:val="23"/>
              </w:rPr>
              <w:t xml:space="preserve"> управления и организации работы с</w:t>
            </w:r>
            <w:r w:rsidRPr="00ED21FD">
              <w:rPr>
                <w:color w:val="000000"/>
                <w:sz w:val="23"/>
                <w:szCs w:val="23"/>
              </w:rPr>
              <w:t>о</w:t>
            </w:r>
            <w:r w:rsidRPr="00ED21FD">
              <w:rPr>
                <w:color w:val="000000"/>
                <w:sz w:val="23"/>
                <w:szCs w:val="23"/>
              </w:rPr>
              <w:t>циальных структур.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26666C" w:rsidRDefault="008A5FAF" w:rsidP="00863D33">
            <w:pPr>
              <w:ind w:firstLine="0"/>
            </w:pPr>
            <w:r w:rsidRPr="0026666C">
              <w:t>Информационное обеспечение пользователей.</w:t>
            </w:r>
          </w:p>
          <w:p w:rsidR="008A5FAF" w:rsidRPr="0026666C" w:rsidRDefault="008A5FAF" w:rsidP="00863D33">
            <w:pPr>
              <w:ind w:firstLine="0"/>
            </w:pPr>
            <w:r w:rsidRPr="0026666C">
              <w:t>Работа читального зала архива.</w:t>
            </w:r>
          </w:p>
          <w:p w:rsidR="008A5FAF" w:rsidRPr="0026666C" w:rsidRDefault="008A5FAF" w:rsidP="00863D33">
            <w:pPr>
              <w:ind w:firstLine="0"/>
            </w:pPr>
            <w:r w:rsidRPr="0026666C">
              <w:t>Формы массового использования архивных  документов.</w:t>
            </w:r>
          </w:p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</w:pP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rPr>
                <w:color w:val="000000"/>
                <w:sz w:val="23"/>
                <w:szCs w:val="23"/>
              </w:rPr>
              <w:t xml:space="preserve">использовать социально – политические знания для </w:t>
            </w:r>
            <w:r w:rsidRPr="00ED21FD">
              <w:t>формирования культурных потребностей общества;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планировать и организовывать работу по формированию культурных потребностей общ</w:t>
            </w:r>
            <w:r w:rsidRPr="00ED21FD">
              <w:t>е</w:t>
            </w:r>
            <w:r w:rsidRPr="00ED21FD">
              <w:t>ства в ретроспективной информации;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осуществлять взаимодействие с другими с</w:t>
            </w:r>
            <w:r w:rsidRPr="00ED21FD">
              <w:t>о</w:t>
            </w:r>
            <w:r w:rsidRPr="00ED21FD">
              <w:t>циальными институтами для формирования культурных потребностей различных социал</w:t>
            </w:r>
            <w:r w:rsidRPr="00ED21FD">
              <w:t>ь</w:t>
            </w:r>
            <w:r w:rsidRPr="00ED21FD">
              <w:t>ных групп.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421AEE" w:rsidRDefault="008A5FAF" w:rsidP="00B6292C">
            <w:pPr>
              <w:tabs>
                <w:tab w:val="left" w:pos="636"/>
              </w:tabs>
              <w:ind w:firstLine="0"/>
            </w:pPr>
            <w:r w:rsidRPr="00421AEE">
              <w:t>Оформить лист использования дела</w:t>
            </w:r>
          </w:p>
          <w:p w:rsidR="008A5FAF" w:rsidRPr="00421AEE" w:rsidRDefault="008A5FAF" w:rsidP="00B6292C">
            <w:pPr>
              <w:tabs>
                <w:tab w:val="left" w:pos="636"/>
              </w:tabs>
              <w:ind w:firstLine="0"/>
            </w:pPr>
            <w:r w:rsidRPr="00421AEE">
              <w:t>Фонд № 123, опись 2, дело 345 «Строительство объекта № 988»</w:t>
            </w:r>
          </w:p>
          <w:p w:rsidR="008A5FAF" w:rsidRDefault="008A5FAF" w:rsidP="00B6292C">
            <w:pPr>
              <w:tabs>
                <w:tab w:val="left" w:pos="636"/>
              </w:tabs>
              <w:ind w:firstLine="0"/>
            </w:pPr>
            <w:r w:rsidRPr="00421AEE">
              <w:t>Дело выдавалось 23.08.2011, 10.07. 2012 Начальнику проектно-сметного отдела В.Г.Архипову для копирования</w:t>
            </w:r>
          </w:p>
          <w:p w:rsidR="008A5FAF" w:rsidRPr="00421AEE" w:rsidRDefault="008A5FAF" w:rsidP="00B6292C">
            <w:pPr>
              <w:tabs>
                <w:tab w:val="left" w:pos="636"/>
              </w:tabs>
              <w:ind w:firstLine="0"/>
            </w:pPr>
            <w:r w:rsidRPr="00421AEE">
              <w:t>Оформить карту-заместитель дела</w:t>
            </w:r>
          </w:p>
          <w:p w:rsidR="008A5FAF" w:rsidRPr="00421AEE" w:rsidRDefault="008A5FAF" w:rsidP="00B6292C">
            <w:pPr>
              <w:tabs>
                <w:tab w:val="left" w:pos="636"/>
              </w:tabs>
              <w:ind w:firstLine="0"/>
            </w:pPr>
            <w:r w:rsidRPr="00421AEE">
              <w:t>Фонд № 27 «Строительное управление 1», опись № 1 постоянного срока хранения за 2003-2004</w:t>
            </w:r>
          </w:p>
          <w:p w:rsidR="008A5FAF" w:rsidRPr="00421AEE" w:rsidRDefault="008A5FAF" w:rsidP="00B6292C">
            <w:pPr>
              <w:tabs>
                <w:tab w:val="left" w:pos="636"/>
              </w:tabs>
              <w:ind w:firstLine="0"/>
            </w:pPr>
            <w:r w:rsidRPr="00421AEE">
              <w:t>Дело № 774  «Штатное расписание  управления за 2004г» выдано 23.04.2013 бухгалт</w:t>
            </w:r>
            <w:r w:rsidRPr="00421AEE">
              <w:t>е</w:t>
            </w:r>
            <w:r w:rsidRPr="00421AEE">
              <w:t xml:space="preserve">ру В.В.Иванченко. </w:t>
            </w:r>
          </w:p>
          <w:p w:rsidR="008A5FAF" w:rsidRPr="00F21108" w:rsidRDefault="008A5FAF" w:rsidP="00B6292C">
            <w:pPr>
              <w:tabs>
                <w:tab w:val="left" w:pos="636"/>
                <w:tab w:val="left" w:pos="4860"/>
              </w:tabs>
              <w:ind w:firstLine="0"/>
            </w:pPr>
            <w:r>
              <w:t xml:space="preserve">Специалист архива </w:t>
            </w:r>
            <w:r w:rsidRPr="00421AEE">
              <w:t>А.П.Прохоров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методами организации работы в интересах пользователей;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 xml:space="preserve">навыками проведения </w:t>
            </w:r>
            <w:r w:rsidRPr="00ED21FD">
              <w:rPr>
                <w:color w:val="000000"/>
                <w:sz w:val="23"/>
                <w:szCs w:val="23"/>
              </w:rPr>
              <w:t xml:space="preserve"> социологических и</w:t>
            </w:r>
            <w:r w:rsidRPr="00ED21FD">
              <w:rPr>
                <w:color w:val="000000"/>
                <w:sz w:val="23"/>
                <w:szCs w:val="23"/>
              </w:rPr>
              <w:t>с</w:t>
            </w:r>
            <w:r w:rsidRPr="00ED21FD">
              <w:rPr>
                <w:color w:val="000000"/>
                <w:sz w:val="23"/>
                <w:szCs w:val="23"/>
              </w:rPr>
              <w:t>следований как инструмента познания общества</w:t>
            </w:r>
            <w:r w:rsidRPr="00ED21FD">
              <w:t>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формирования культурных п</w:t>
            </w:r>
            <w:r w:rsidRPr="00ED21FD">
              <w:t>о</w:t>
            </w:r>
            <w:r w:rsidRPr="00ED21FD">
              <w:t>требностей общества.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Составление портфолио.</w:t>
            </w:r>
          </w:p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</w:pPr>
            <w:r w:rsidRPr="00ED21FD">
              <w:rPr>
                <w:kern w:val="24"/>
              </w:rPr>
              <w:t>Составление ответов на запросы пользователей.</w:t>
            </w:r>
          </w:p>
        </w:tc>
      </w:tr>
      <w:tr w:rsidR="008A5FAF" w:rsidRPr="00F21108" w:rsidTr="0023332C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ED21FD" w:rsidRDefault="008A5FAF" w:rsidP="005A2A46">
            <w:pPr>
              <w:pStyle w:val="BodyText2"/>
              <w:tabs>
                <w:tab w:val="left" w:pos="356"/>
                <w:tab w:val="left" w:pos="851"/>
              </w:tabs>
              <w:spacing w:after="0" w:line="240" w:lineRule="auto"/>
            </w:pPr>
            <w:r w:rsidRPr="00ED21FD">
              <w:t>ПК-14 Разрабатывать и реализовывать культурно-просветительские программы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Знать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 xml:space="preserve">способы получения информации; 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методику составления культурно-просветительских программ;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19"/>
              </w:numPr>
              <w:tabs>
                <w:tab w:val="left" w:pos="326"/>
              </w:tabs>
              <w:spacing w:after="0" w:line="240" w:lineRule="auto"/>
              <w:ind w:left="42" w:firstLine="0"/>
            </w:pPr>
            <w:r w:rsidRPr="00ED21FD">
              <w:t>условия и способы реализации культурно-просветительских программ</w:t>
            </w:r>
            <w:r w:rsidRPr="00ED21FD">
              <w:rPr>
                <w:color w:val="000000"/>
                <w:sz w:val="23"/>
                <w:szCs w:val="23"/>
              </w:rPr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26666C" w:rsidRDefault="008A5FAF" w:rsidP="00863D33">
            <w:pPr>
              <w:ind w:firstLine="0"/>
            </w:pPr>
            <w:r w:rsidRPr="0026666C">
              <w:rPr>
                <w:iCs/>
              </w:rPr>
              <w:t>Использование документов АФ РФ.</w:t>
            </w:r>
          </w:p>
          <w:p w:rsidR="008A5FAF" w:rsidRPr="0026666C" w:rsidRDefault="008A5FAF" w:rsidP="00863D33">
            <w:pPr>
              <w:ind w:firstLine="0"/>
            </w:pPr>
            <w:r w:rsidRPr="0026666C">
              <w:t>Основные требования  по использованию архивных документов.</w:t>
            </w:r>
          </w:p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</w:pP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Уметь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0" w:firstLine="0"/>
            </w:pPr>
            <w:r w:rsidRPr="00ED21FD">
              <w:t>анализировать и совершенствовать програ</w:t>
            </w:r>
            <w:r w:rsidRPr="00ED21FD">
              <w:t>м</w:t>
            </w:r>
            <w:r w:rsidRPr="00ED21FD">
              <w:t>мы при их разработке и реализации;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0" w:firstLine="0"/>
            </w:pPr>
            <w:r w:rsidRPr="00ED21FD">
              <w:rPr>
                <w:color w:val="000000"/>
                <w:sz w:val="23"/>
                <w:szCs w:val="23"/>
              </w:rPr>
              <w:t>находить, систематизировать, перерабатывать информацию из различных источников</w:t>
            </w:r>
            <w:r w:rsidRPr="00ED21FD">
              <w:t>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0"/>
              </w:numPr>
              <w:tabs>
                <w:tab w:val="left" w:pos="326"/>
              </w:tabs>
              <w:spacing w:after="0" w:line="240" w:lineRule="auto"/>
              <w:ind w:left="40" w:firstLine="0"/>
            </w:pPr>
            <w:r w:rsidRPr="00ED21FD">
              <w:rPr>
                <w:color w:val="000000"/>
                <w:sz w:val="23"/>
                <w:szCs w:val="23"/>
              </w:rPr>
              <w:t>разрабатывать культурно-просветительские программы, предлагать пути их реализации</w:t>
            </w:r>
            <w:r w:rsidRPr="00ED21FD">
              <w:t>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5A2A46" w:rsidRDefault="008A5FAF" w:rsidP="005A2A46">
            <w:pPr>
              <w:pStyle w:val="Default"/>
              <w:spacing w:after="84"/>
              <w:jc w:val="both"/>
              <w:rPr>
                <w:rFonts w:ascii="Times New Roman" w:hAnsi="Times New Roman" w:cs="Times New Roman"/>
              </w:rPr>
            </w:pPr>
            <w:r w:rsidRPr="005A2A46">
              <w:rPr>
                <w:rFonts w:ascii="Times New Roman" w:hAnsi="Times New Roman" w:cs="Times New Roman"/>
              </w:rPr>
              <w:t xml:space="preserve">К вам поступил запрос о стаже работника. Необходимо оформить ответ на основании архивных документов. </w:t>
            </w:r>
          </w:p>
          <w:p w:rsidR="008A5FAF" w:rsidRPr="005A2A46" w:rsidRDefault="008A5FAF" w:rsidP="005A2A46">
            <w:pPr>
              <w:pStyle w:val="Default"/>
              <w:spacing w:after="84"/>
              <w:jc w:val="both"/>
              <w:rPr>
                <w:rFonts w:ascii="Times New Roman" w:hAnsi="Times New Roman" w:cs="Times New Roman"/>
              </w:rPr>
            </w:pPr>
            <w:r w:rsidRPr="005A2A46">
              <w:rPr>
                <w:rFonts w:ascii="Times New Roman" w:hAnsi="Times New Roman" w:cs="Times New Roman"/>
              </w:rPr>
              <w:t xml:space="preserve"> В архив поступил запрос от физического лица. Ваши действия. Информация не на</w:t>
            </w:r>
            <w:r w:rsidRPr="005A2A46">
              <w:rPr>
                <w:rFonts w:ascii="Times New Roman" w:hAnsi="Times New Roman" w:cs="Times New Roman"/>
              </w:rPr>
              <w:t>й</w:t>
            </w:r>
            <w:r w:rsidRPr="005A2A46">
              <w:rPr>
                <w:rFonts w:ascii="Times New Roman" w:hAnsi="Times New Roman" w:cs="Times New Roman"/>
              </w:rPr>
              <w:t xml:space="preserve">дена. Ваши действия. </w:t>
            </w:r>
          </w:p>
          <w:p w:rsidR="008A5FAF" w:rsidRDefault="008A5FAF" w:rsidP="005A2A46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5A2A46">
              <w:rPr>
                <w:rFonts w:ascii="Times New Roman" w:hAnsi="Times New Roman" w:cs="Times New Roman"/>
              </w:rPr>
              <w:t xml:space="preserve"> В архив поступил запрос из управления МВД о выдаче дела во временное пользов</w:t>
            </w:r>
            <w:r w:rsidRPr="005A2A46">
              <w:rPr>
                <w:rFonts w:ascii="Times New Roman" w:hAnsi="Times New Roman" w:cs="Times New Roman"/>
              </w:rPr>
              <w:t>а</w:t>
            </w:r>
            <w:r w:rsidRPr="005A2A46">
              <w:rPr>
                <w:rFonts w:ascii="Times New Roman" w:hAnsi="Times New Roman" w:cs="Times New Roman"/>
              </w:rPr>
              <w:t xml:space="preserve">ние. Ваши действия. Оформите необходимые документы. </w:t>
            </w:r>
          </w:p>
          <w:p w:rsidR="008A5FAF" w:rsidRPr="00421AEE" w:rsidRDefault="008A5FAF" w:rsidP="005A2A46">
            <w:pPr>
              <w:ind w:firstLine="0"/>
            </w:pPr>
            <w:r>
              <w:t>1.</w:t>
            </w:r>
            <w:r w:rsidRPr="00421AEE">
              <w:t>Оформить архивную справку о трудовом стаже</w:t>
            </w:r>
          </w:p>
          <w:p w:rsidR="008A5FAF" w:rsidRPr="00421AEE" w:rsidRDefault="008A5FAF" w:rsidP="005A2A46">
            <w:pPr>
              <w:ind w:firstLine="0"/>
            </w:pPr>
            <w:r w:rsidRPr="00421AEE">
              <w:t>Архивная справка о трудовом стаже за 1978-1979гг  выдана архивным отделом адм</w:t>
            </w:r>
            <w:r w:rsidRPr="00421AEE">
              <w:t>и</w:t>
            </w:r>
            <w:r w:rsidRPr="00421AEE">
              <w:t>нистрации г.Магнитогорска Семёновой Нине Васильевне, 1960 года рождения, прож</w:t>
            </w:r>
            <w:r w:rsidRPr="00421AEE">
              <w:t>и</w:t>
            </w:r>
            <w:r w:rsidRPr="00421AEE">
              <w:t>вающей по адресу: ул. Первомайская, д. 18, кв. 34.</w:t>
            </w:r>
          </w:p>
          <w:p w:rsidR="008A5FAF" w:rsidRPr="00421AEE" w:rsidRDefault="008A5FAF" w:rsidP="005A2A46">
            <w:pPr>
              <w:ind w:firstLine="0"/>
            </w:pPr>
            <w:r w:rsidRPr="00421AEE">
              <w:t>Семёнова Н.В. работала в столовой № 6 Магнитогорского производственного объед</w:t>
            </w:r>
            <w:r w:rsidRPr="00421AEE">
              <w:t>и</w:t>
            </w:r>
            <w:r w:rsidRPr="00421AEE">
              <w:t>нения общественного питания. Основание: ф. 498, оп. 4, д. 19, л. 16, д. 24, л. 68. Справка оформлена на бланке архива и  подписана начальником архивного отдела В.П.Иконниковой и специалистом  Ю.А.Сошиной.</w:t>
            </w:r>
          </w:p>
          <w:p w:rsidR="008A5FAF" w:rsidRPr="00421AEE" w:rsidRDefault="008A5FAF" w:rsidP="005A2A46">
            <w:pPr>
              <w:ind w:firstLine="142"/>
            </w:pPr>
            <w:r>
              <w:t>2.</w:t>
            </w:r>
            <w:r w:rsidRPr="00421AEE">
              <w:t>Оформить архивную справку о заработной плате</w:t>
            </w:r>
          </w:p>
          <w:p w:rsidR="008A5FAF" w:rsidRPr="005A2A46" w:rsidRDefault="008A5FAF" w:rsidP="005A2A46">
            <w:pPr>
              <w:ind w:firstLine="0"/>
            </w:pPr>
            <w:r w:rsidRPr="00421AEE">
              <w:t>Архивная справка о заработной плате  за 1976-1980гг выдана архивным отделом а</w:t>
            </w:r>
            <w:r w:rsidRPr="00421AEE">
              <w:t>д</w:t>
            </w:r>
            <w:r w:rsidRPr="00421AEE">
              <w:t>министрации г. Магнитогорска Степановой Людмиле Ивановне, 1948 года рождения, проживающей по адресу: пр. Ленина, д.143/1, кв. 17. В этот период Степанова Л.И. р</w:t>
            </w:r>
            <w:r w:rsidRPr="00421AEE">
              <w:t>а</w:t>
            </w:r>
            <w:r w:rsidRPr="00421AEE">
              <w:t>ботала на Магнитогорской обувной фабрике в цехе № 3. Основание: ф. 256, оп. 2, д. 625, л. 40, д. 710, л. 22, д. 805, л. 18, д. 903, л. 61, д. 1024, л. 67.Справка  оформлена на бланке архива подписана начальником архивного отдела В.П.Иконниковой и специ</w:t>
            </w:r>
            <w:r w:rsidRPr="00421AEE">
              <w:t>а</w:t>
            </w:r>
            <w:r w:rsidRPr="00421AEE">
              <w:t>листом  Ю.А. Сошиной.</w:t>
            </w:r>
          </w:p>
        </w:tc>
      </w:tr>
      <w:tr w:rsidR="008A5FAF" w:rsidRPr="00F21108" w:rsidTr="005A2A46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8A5FAF" w:rsidRPr="007548DE" w:rsidRDefault="008A5FAF" w:rsidP="005A2A46">
            <w:pPr>
              <w:ind w:firstLine="0"/>
              <w:jc w:val="left"/>
            </w:pPr>
            <w:r w:rsidRPr="007548DE">
              <w:t>Владеть</w:t>
            </w:r>
          </w:p>
        </w:tc>
        <w:tc>
          <w:tcPr>
            <w:tcW w:w="1610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методами разработки программ;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составления и внедрения пр</w:t>
            </w:r>
            <w:r w:rsidRPr="00ED21FD">
              <w:t>о</w:t>
            </w:r>
            <w:r w:rsidRPr="00ED21FD">
              <w:t>грамм.;</w:t>
            </w:r>
          </w:p>
          <w:p w:rsidR="008A5FAF" w:rsidRPr="00ED21FD" w:rsidRDefault="008A5FAF" w:rsidP="005A2A46">
            <w:pPr>
              <w:pStyle w:val="BodyText2"/>
              <w:numPr>
                <w:ilvl w:val="0"/>
                <w:numId w:val="21"/>
              </w:numPr>
              <w:tabs>
                <w:tab w:val="left" w:pos="356"/>
                <w:tab w:val="left" w:pos="851"/>
              </w:tabs>
              <w:spacing w:after="0" w:line="240" w:lineRule="auto"/>
              <w:ind w:left="42" w:firstLine="0"/>
            </w:pPr>
            <w:r w:rsidRPr="00ED21FD">
              <w:t>навыками проектирования и реализации культурно-просветительских программ для ра</w:t>
            </w:r>
            <w:r w:rsidRPr="00ED21FD">
              <w:t>з</w:t>
            </w:r>
            <w:r w:rsidRPr="00ED21FD">
              <w:t>личных социальных групп.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  <w:rPr>
                <w:kern w:val="24"/>
              </w:rPr>
            </w:pPr>
            <w:r w:rsidRPr="00ED21FD">
              <w:rPr>
                <w:kern w:val="24"/>
              </w:rPr>
              <w:t>Составление портфолио</w:t>
            </w:r>
          </w:p>
          <w:p w:rsidR="008A5FAF" w:rsidRPr="00ED21FD" w:rsidRDefault="008A5FAF" w:rsidP="005A2A46">
            <w:pPr>
              <w:pStyle w:val="BodyText2"/>
              <w:tabs>
                <w:tab w:val="left" w:pos="42"/>
                <w:tab w:val="left" w:pos="356"/>
              </w:tabs>
              <w:spacing w:after="0" w:line="240" w:lineRule="auto"/>
            </w:pPr>
            <w:r w:rsidRPr="00ED21FD">
              <w:t>Составление ответов на запросы пользователей</w:t>
            </w:r>
          </w:p>
        </w:tc>
      </w:tr>
    </w:tbl>
    <w:p w:rsidR="008A5FAF" w:rsidRPr="00863D33" w:rsidRDefault="008A5FAF" w:rsidP="00197B54">
      <w:pPr>
        <w:rPr>
          <w:i/>
          <w:highlight w:val="yellow"/>
        </w:rPr>
      </w:pPr>
    </w:p>
    <w:p w:rsidR="008A5FAF" w:rsidRPr="00863D33" w:rsidRDefault="008A5FAF" w:rsidP="00197B54">
      <w:pPr>
        <w:rPr>
          <w:i/>
        </w:rPr>
      </w:pPr>
    </w:p>
    <w:p w:rsidR="008A5FAF" w:rsidRPr="00863D33" w:rsidRDefault="008A5FAF" w:rsidP="00197B54">
      <w:pPr>
        <w:rPr>
          <w:i/>
        </w:rPr>
      </w:pPr>
    </w:p>
    <w:p w:rsidR="008A5FAF" w:rsidRPr="00863D33" w:rsidRDefault="008A5FAF" w:rsidP="00197B54">
      <w:pPr>
        <w:rPr>
          <w:i/>
        </w:rPr>
      </w:pPr>
    </w:p>
    <w:p w:rsidR="008A5FAF" w:rsidRPr="00863D33" w:rsidRDefault="008A5FAF" w:rsidP="00197B54">
      <w:pPr>
        <w:rPr>
          <w:i/>
        </w:rPr>
      </w:pPr>
    </w:p>
    <w:p w:rsidR="008A5FAF" w:rsidRDefault="008A5FAF" w:rsidP="0033429F">
      <w:pPr>
        <w:rPr>
          <w:b/>
        </w:rPr>
        <w:sectPr w:rsidR="008A5FAF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8A5FAF" w:rsidRPr="00B56FDA" w:rsidRDefault="008A5FAF" w:rsidP="0033429F">
      <w:pPr>
        <w:rPr>
          <w:b/>
        </w:rPr>
      </w:pPr>
      <w:r w:rsidRPr="00B56FDA">
        <w:rPr>
          <w:b/>
        </w:rPr>
        <w:t>б) Порядок проведения промежуточной аттестации, показатели и критерии оценивания:</w:t>
      </w:r>
    </w:p>
    <w:p w:rsidR="008A5FAF" w:rsidRPr="00082968" w:rsidRDefault="008A5FAF" w:rsidP="0089203A">
      <w:r w:rsidRPr="00082968">
        <w:t>Промежуточная аттестация по дисциплине «</w:t>
      </w:r>
      <w:r>
        <w:t>теория и практика архивного дела</w:t>
      </w:r>
      <w:r w:rsidRPr="00082968">
        <w:t>» включает теоретические вопросы, позволяющие оценить уровень усвоения обучающим</w:t>
      </w:r>
      <w:r w:rsidRPr="00082968">
        <w:t>и</w:t>
      </w:r>
      <w:r w:rsidRPr="00082968">
        <w:t xml:space="preserve">ся знаний, и практические задания, выявляющие степень сформированности умений и владений, проводится в форме зачёта </w:t>
      </w:r>
    </w:p>
    <w:p w:rsidR="008A5FAF" w:rsidRPr="00082968" w:rsidRDefault="008A5FAF" w:rsidP="0034629A">
      <w:r>
        <w:t>Зачёт</w:t>
      </w:r>
      <w:r w:rsidRPr="00082968">
        <w:t xml:space="preserve"> по данной дисциплине проводится в устной форме</w:t>
      </w:r>
      <w:r>
        <w:t>.</w:t>
      </w:r>
      <w:r w:rsidRPr="00082968">
        <w:t xml:space="preserve"> </w:t>
      </w:r>
    </w:p>
    <w:p w:rsidR="008A5FAF" w:rsidRPr="00082968" w:rsidRDefault="008A5FAF" w:rsidP="0034629A">
      <w:r w:rsidRPr="00082968">
        <w:rPr>
          <w:b/>
        </w:rPr>
        <w:t>Показатели и критерии оценивания экзамена:</w:t>
      </w:r>
    </w:p>
    <w:p w:rsidR="008A5FAF" w:rsidRPr="00082968" w:rsidRDefault="008A5FAF" w:rsidP="00374491">
      <w:r w:rsidRPr="00082968">
        <w:t xml:space="preserve">– на оценку </w:t>
      </w:r>
      <w:r w:rsidRPr="00082968">
        <w:rPr>
          <w:b/>
        </w:rPr>
        <w:t>«отлично»</w:t>
      </w:r>
      <w:r w:rsidRPr="00082968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</w:t>
      </w:r>
      <w:r w:rsidRPr="00082968">
        <w:t>б</w:t>
      </w:r>
      <w:r w:rsidRPr="00082968">
        <w:t>ного материала, свободно выполняет практические задания, свободно оперирует знани</w:t>
      </w:r>
      <w:r w:rsidRPr="00082968">
        <w:t>я</w:t>
      </w:r>
      <w:r w:rsidRPr="00082968">
        <w:t xml:space="preserve">ми, умениями, применяет их в ситуациях повышенной сложности. </w:t>
      </w:r>
    </w:p>
    <w:p w:rsidR="008A5FAF" w:rsidRPr="00082968" w:rsidRDefault="008A5FAF" w:rsidP="00374491">
      <w:r w:rsidRPr="00082968">
        <w:t xml:space="preserve">– на оценку </w:t>
      </w:r>
      <w:r w:rsidRPr="00082968">
        <w:rPr>
          <w:b/>
        </w:rPr>
        <w:t>«хорошо»</w:t>
      </w:r>
      <w:r w:rsidRPr="00082968"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</w:t>
      </w:r>
      <w:r w:rsidRPr="00082968">
        <w:t>е</w:t>
      </w:r>
      <w:r w:rsidRPr="00082968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8A5FAF" w:rsidRPr="00082968" w:rsidRDefault="008A5FAF" w:rsidP="00374491">
      <w:r w:rsidRPr="00082968">
        <w:t xml:space="preserve">– на оценку </w:t>
      </w:r>
      <w:r w:rsidRPr="00082968">
        <w:rPr>
          <w:b/>
        </w:rPr>
        <w:t>«удовлетворительно»</w:t>
      </w:r>
      <w:r w:rsidRPr="00082968">
        <w:t xml:space="preserve"> (3 балла) – обучающийся демонстрирует порог</w:t>
      </w:r>
      <w:r w:rsidRPr="00082968">
        <w:t>о</w:t>
      </w:r>
      <w:r w:rsidRPr="00082968">
        <w:t>вый уровень сформированности компетенций: в ходе контрольных мероприятий допуск</w:t>
      </w:r>
      <w:r w:rsidRPr="00082968">
        <w:t>а</w:t>
      </w:r>
      <w:r w:rsidRPr="00082968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8A5FAF" w:rsidRPr="00082968" w:rsidRDefault="008A5FAF" w:rsidP="00374491">
      <w:r w:rsidRPr="00082968">
        <w:t xml:space="preserve">– на оценку </w:t>
      </w:r>
      <w:r w:rsidRPr="00082968">
        <w:rPr>
          <w:b/>
        </w:rPr>
        <w:t>«неудовлетворительно»</w:t>
      </w:r>
      <w:r w:rsidRPr="00082968">
        <w:t xml:space="preserve"> (2 балла) – обучающийся демонстрирует зн</w:t>
      </w:r>
      <w:r w:rsidRPr="00082968">
        <w:t>а</w:t>
      </w:r>
      <w:r w:rsidRPr="00082968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8A5FAF" w:rsidRPr="00082968" w:rsidRDefault="008A5FAF" w:rsidP="00374491">
      <w:r w:rsidRPr="00082968">
        <w:t xml:space="preserve">– на оценку </w:t>
      </w:r>
      <w:r w:rsidRPr="00082968">
        <w:rPr>
          <w:b/>
        </w:rPr>
        <w:t>«неудовлетворительно»</w:t>
      </w:r>
      <w:r w:rsidRPr="00082968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082968">
        <w:t>л</w:t>
      </w:r>
      <w:r w:rsidRPr="00082968">
        <w:t>лектуальные навыки решения простых задач.</w:t>
      </w:r>
    </w:p>
    <w:p w:rsidR="008A5FAF" w:rsidRPr="00082968" w:rsidRDefault="008A5FAF" w:rsidP="00374491">
      <w:pPr>
        <w:rPr>
          <w:i/>
          <w:highlight w:val="yellow"/>
        </w:rPr>
      </w:pPr>
    </w:p>
    <w:p w:rsidR="008A5FAF" w:rsidRDefault="008A5FAF" w:rsidP="00D21C33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8A5FAF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A5FAF" w:rsidRPr="00C17915" w:rsidRDefault="008A5FAF" w:rsidP="00D21C33">
      <w:pPr>
        <w:pStyle w:val="Heading1"/>
        <w:rPr>
          <w:rStyle w:val="FontStyle31"/>
          <w:rFonts w:ascii="Times New Roman" w:hAnsi="Times New Roman" w:cs="Georgia"/>
          <w:spacing w:val="-4"/>
          <w:sz w:val="24"/>
          <w:szCs w:val="24"/>
        </w:rPr>
      </w:pPr>
      <w:r w:rsidRPr="00C17915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C17915">
        <w:rPr>
          <w:rStyle w:val="FontStyle31"/>
          <w:rFonts w:ascii="Times New Roman" w:hAnsi="Times New Roman" w:cs="Georgia"/>
          <w:spacing w:val="-4"/>
          <w:sz w:val="24"/>
          <w:szCs w:val="24"/>
        </w:rPr>
        <w:t xml:space="preserve">Учебно-методическое и информационное обеспечение </w:t>
      </w:r>
      <w:r>
        <w:rPr>
          <w:rStyle w:val="FontStyle31"/>
          <w:rFonts w:ascii="Times New Roman" w:hAnsi="Times New Roman" w:cs="Georgia"/>
          <w:spacing w:val="-4"/>
          <w:sz w:val="24"/>
          <w:szCs w:val="24"/>
        </w:rPr>
        <w:t>дисциплины</w:t>
      </w:r>
    </w:p>
    <w:p w:rsidR="008A5FAF" w:rsidRPr="00D80C42" w:rsidRDefault="008A5FAF" w:rsidP="00D76745">
      <w:pPr>
        <w:pStyle w:val="Style10"/>
        <w:widowControl/>
        <w:rPr>
          <w:rStyle w:val="FontStyle22"/>
          <w:sz w:val="24"/>
        </w:rPr>
      </w:pPr>
      <w:r w:rsidRPr="00D80C42">
        <w:rPr>
          <w:rStyle w:val="FontStyle18"/>
          <w:bCs/>
          <w:sz w:val="24"/>
        </w:rPr>
        <w:t xml:space="preserve">Основная </w:t>
      </w:r>
      <w:r w:rsidRPr="00D80C42">
        <w:rPr>
          <w:rStyle w:val="FontStyle22"/>
          <w:b/>
          <w:sz w:val="24"/>
        </w:rPr>
        <w:t>литература:</w:t>
      </w:r>
      <w:r w:rsidRPr="00D80C42">
        <w:rPr>
          <w:rStyle w:val="FontStyle22"/>
          <w:sz w:val="24"/>
        </w:rPr>
        <w:t xml:space="preserve"> </w:t>
      </w:r>
    </w:p>
    <w:p w:rsidR="008A5FAF" w:rsidRPr="000D7B90" w:rsidRDefault="008A5FAF" w:rsidP="000D7B90">
      <w:pPr>
        <w:pStyle w:val="ListParagraph"/>
        <w:numPr>
          <w:ilvl w:val="0"/>
          <w:numId w:val="41"/>
        </w:numPr>
        <w:tabs>
          <w:tab w:val="left" w:pos="993"/>
        </w:tabs>
        <w:spacing w:before="60" w:after="60" w:line="240" w:lineRule="auto"/>
        <w:ind w:left="0" w:firstLine="709"/>
        <w:rPr>
          <w:szCs w:val="24"/>
          <w:lang w:val="ru-RU"/>
        </w:rPr>
      </w:pPr>
      <w:r w:rsidRPr="00D76745">
        <w:rPr>
          <w:szCs w:val="24"/>
          <w:lang w:val="ru-RU"/>
        </w:rPr>
        <w:t>Куняев, Н.Н. Информационные технологии в документационном обеспечении управления и архивном деле : учебник для вузов / Н.Н. Куняев, Т.В. Кондрашова, Е.В. Т</w:t>
      </w:r>
      <w:r w:rsidRPr="00D76745">
        <w:rPr>
          <w:szCs w:val="24"/>
          <w:lang w:val="ru-RU"/>
        </w:rPr>
        <w:t>е</w:t>
      </w:r>
      <w:r w:rsidRPr="00D76745">
        <w:rPr>
          <w:szCs w:val="24"/>
          <w:lang w:val="ru-RU"/>
        </w:rPr>
        <w:t xml:space="preserve">рентьева, А.Г. Фабричнов ; под общ. ред.д.ю.н., проф. Н.Н. Куняева. - Москва : Логос, 2017. - 408 с. - (Новая студенческая библиотека) - </w:t>
      </w:r>
      <w:r w:rsidRPr="00B2629C">
        <w:rPr>
          <w:szCs w:val="24"/>
        </w:rPr>
        <w:t>ISBN</w:t>
      </w:r>
      <w:r w:rsidRPr="00D76745">
        <w:rPr>
          <w:szCs w:val="24"/>
          <w:lang w:val="ru-RU"/>
        </w:rPr>
        <w:t xml:space="preserve"> 978-5-98704-786-6. - Текст : эле</w:t>
      </w:r>
      <w:r w:rsidRPr="00D76745">
        <w:rPr>
          <w:szCs w:val="24"/>
          <w:lang w:val="ru-RU"/>
        </w:rPr>
        <w:t>к</w:t>
      </w:r>
      <w:r w:rsidRPr="00D76745">
        <w:rPr>
          <w:szCs w:val="24"/>
          <w:lang w:val="ru-RU"/>
        </w:rPr>
        <w:t xml:space="preserve">тронный. - </w:t>
      </w:r>
      <w:r w:rsidRPr="00B2629C">
        <w:rPr>
          <w:szCs w:val="24"/>
        </w:rPr>
        <w:t>URL</w:t>
      </w:r>
      <w:r w:rsidRPr="00D76745">
        <w:rPr>
          <w:szCs w:val="24"/>
          <w:lang w:val="ru-RU"/>
        </w:rPr>
        <w:t>:</w:t>
      </w:r>
      <w:hyperlink r:id="rId12" w:history="1">
        <w:r w:rsidRPr="00B2629C">
          <w:rPr>
            <w:rStyle w:val="Hyperlink"/>
            <w:szCs w:val="24"/>
          </w:rPr>
          <w:t>https</w:t>
        </w:r>
        <w:r w:rsidRPr="00D76745">
          <w:rPr>
            <w:rStyle w:val="Hyperlink"/>
            <w:szCs w:val="24"/>
            <w:lang w:val="ru-RU"/>
          </w:rPr>
          <w:t>://</w:t>
        </w:r>
        <w:r w:rsidRPr="00B2629C">
          <w:rPr>
            <w:rStyle w:val="Hyperlink"/>
            <w:szCs w:val="24"/>
          </w:rPr>
          <w:t>new</w:t>
        </w:r>
        <w:r w:rsidRPr="00D76745">
          <w:rPr>
            <w:rStyle w:val="Hyperlink"/>
            <w:szCs w:val="24"/>
            <w:lang w:val="ru-RU"/>
          </w:rPr>
          <w:t>.</w:t>
        </w:r>
        <w:r w:rsidRPr="00B2629C">
          <w:rPr>
            <w:rStyle w:val="Hyperlink"/>
            <w:szCs w:val="24"/>
          </w:rPr>
          <w:t>znanium</w:t>
        </w:r>
        <w:r w:rsidRPr="00D76745">
          <w:rPr>
            <w:rStyle w:val="Hyperlink"/>
            <w:szCs w:val="24"/>
            <w:lang w:val="ru-RU"/>
          </w:rPr>
          <w:t>.</w:t>
        </w:r>
        <w:r w:rsidRPr="00B2629C">
          <w:rPr>
            <w:rStyle w:val="Hyperlink"/>
            <w:szCs w:val="24"/>
          </w:rPr>
          <w:t>com</w:t>
        </w:r>
        <w:r w:rsidRPr="00D76745">
          <w:rPr>
            <w:rStyle w:val="Hyperlink"/>
            <w:szCs w:val="24"/>
            <w:lang w:val="ru-RU"/>
          </w:rPr>
          <w:t>/</w:t>
        </w:r>
        <w:r w:rsidRPr="00B2629C">
          <w:rPr>
            <w:rStyle w:val="Hyperlink"/>
            <w:szCs w:val="24"/>
          </w:rPr>
          <w:t>read</w:t>
        </w:r>
        <w:r w:rsidRPr="00D76745">
          <w:rPr>
            <w:rStyle w:val="Hyperlink"/>
            <w:szCs w:val="24"/>
            <w:lang w:val="ru-RU"/>
          </w:rPr>
          <w:t>?</w:t>
        </w:r>
        <w:r w:rsidRPr="00B2629C">
          <w:rPr>
            <w:rStyle w:val="Hyperlink"/>
            <w:szCs w:val="24"/>
          </w:rPr>
          <w:t>id</w:t>
        </w:r>
        <w:r w:rsidRPr="00D76745">
          <w:rPr>
            <w:rStyle w:val="Hyperlink"/>
            <w:szCs w:val="24"/>
            <w:lang w:val="ru-RU"/>
          </w:rPr>
          <w:t>=337823</w:t>
        </w:r>
      </w:hyperlink>
    </w:p>
    <w:p w:rsidR="008A5FAF" w:rsidRPr="00D80C42" w:rsidRDefault="008A5FAF" w:rsidP="00B400EC">
      <w:pPr>
        <w:pStyle w:val="ListParagraph"/>
        <w:numPr>
          <w:ilvl w:val="0"/>
          <w:numId w:val="41"/>
        </w:numPr>
        <w:tabs>
          <w:tab w:val="left" w:pos="993"/>
        </w:tabs>
        <w:spacing w:line="240" w:lineRule="auto"/>
        <w:ind w:left="0" w:firstLine="567"/>
        <w:rPr>
          <w:color w:val="333333"/>
          <w:szCs w:val="24"/>
          <w:lang w:val="ru-RU"/>
        </w:rPr>
      </w:pPr>
      <w:r w:rsidRPr="00D80C42">
        <w:rPr>
          <w:iCs/>
          <w:szCs w:val="24"/>
          <w:lang w:val="ru-RU"/>
        </w:rPr>
        <w:t>Раскин</w:t>
      </w:r>
      <w:r w:rsidRPr="00D80C42">
        <w:rPr>
          <w:i/>
          <w:iCs/>
          <w:szCs w:val="24"/>
          <w:lang w:val="ru-RU"/>
        </w:rPr>
        <w:t xml:space="preserve">, Д. И. </w:t>
      </w:r>
      <w:r w:rsidRPr="00D80C42">
        <w:rPr>
          <w:szCs w:val="24"/>
          <w:lang w:val="ru-RU"/>
        </w:rPr>
        <w:t>Архивов</w:t>
      </w:r>
      <w:r>
        <w:rPr>
          <w:szCs w:val="24"/>
          <w:lang w:val="ru-RU"/>
        </w:rPr>
        <w:t>едение</w:t>
      </w:r>
      <w:r w:rsidRPr="00D80C42">
        <w:rPr>
          <w:szCs w:val="24"/>
          <w:lang w:val="ru-RU"/>
        </w:rPr>
        <w:t xml:space="preserve">: учебник для академического бакалавриата / Д. И. Раскин, А. Р. Соколов. — М. : Издательство Юрайт, 2019. — 383 с. — (Серия : Бакалавр. Академический курс). — </w:t>
      </w:r>
      <w:r w:rsidRPr="00D80C42">
        <w:rPr>
          <w:szCs w:val="24"/>
        </w:rPr>
        <w:t>ISBN</w:t>
      </w:r>
      <w:r w:rsidRPr="00D80C42">
        <w:rPr>
          <w:szCs w:val="24"/>
          <w:lang w:val="ru-RU"/>
        </w:rPr>
        <w:t xml:space="preserve"> 978-5-534-00870-8.  Режим доступа: </w:t>
      </w:r>
      <w:hyperlink r:id="rId13" w:anchor="page/1" w:history="1">
        <w:r w:rsidRPr="00D80C42">
          <w:rPr>
            <w:rStyle w:val="Hyperlink"/>
            <w:szCs w:val="24"/>
          </w:rPr>
          <w:t>https</w:t>
        </w:r>
        <w:r w:rsidRPr="00D80C42">
          <w:rPr>
            <w:rStyle w:val="Hyperlink"/>
            <w:szCs w:val="24"/>
            <w:lang w:val="ru-RU"/>
          </w:rPr>
          <w:t>://</w:t>
        </w:r>
        <w:r w:rsidRPr="00D80C42">
          <w:rPr>
            <w:rStyle w:val="Hyperlink"/>
            <w:szCs w:val="24"/>
          </w:rPr>
          <w:t>www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biblio</w:t>
        </w:r>
        <w:r w:rsidRPr="00D80C42">
          <w:rPr>
            <w:rStyle w:val="Hyperlink"/>
            <w:szCs w:val="24"/>
            <w:lang w:val="ru-RU"/>
          </w:rPr>
          <w:t>-</w:t>
        </w:r>
        <w:r w:rsidRPr="00D80C42">
          <w:rPr>
            <w:rStyle w:val="Hyperlink"/>
            <w:szCs w:val="24"/>
          </w:rPr>
          <w:t>online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ru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viewer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arhivovedenie</w:t>
        </w:r>
        <w:r w:rsidRPr="00D80C42">
          <w:rPr>
            <w:rStyle w:val="Hyperlink"/>
            <w:szCs w:val="24"/>
            <w:lang w:val="ru-RU"/>
          </w:rPr>
          <w:t>-432131#</w:t>
        </w:r>
        <w:r w:rsidRPr="00D80C42">
          <w:rPr>
            <w:rStyle w:val="Hyperlink"/>
            <w:szCs w:val="24"/>
          </w:rPr>
          <w:t>page</w:t>
        </w:r>
        <w:r w:rsidRPr="00D80C42">
          <w:rPr>
            <w:rStyle w:val="Hyperlink"/>
            <w:szCs w:val="24"/>
            <w:lang w:val="ru-RU"/>
          </w:rPr>
          <w:t>/1</w:t>
        </w:r>
      </w:hyperlink>
    </w:p>
    <w:p w:rsidR="008A5FAF" w:rsidRPr="00D80C42" w:rsidRDefault="008A5FAF" w:rsidP="00B400EC">
      <w:pPr>
        <w:pStyle w:val="ListParagraph"/>
        <w:numPr>
          <w:ilvl w:val="0"/>
          <w:numId w:val="41"/>
        </w:numPr>
        <w:tabs>
          <w:tab w:val="left" w:pos="993"/>
        </w:tabs>
        <w:spacing w:line="240" w:lineRule="auto"/>
        <w:ind w:left="0" w:firstLine="567"/>
        <w:rPr>
          <w:color w:val="555555"/>
          <w:szCs w:val="24"/>
          <w:lang w:val="ru-RU"/>
        </w:rPr>
      </w:pPr>
      <w:r w:rsidRPr="00D80C42">
        <w:rPr>
          <w:iCs/>
          <w:szCs w:val="24"/>
          <w:lang w:val="ru-RU"/>
        </w:rPr>
        <w:t>Раскин,</w:t>
      </w:r>
      <w:r w:rsidRPr="00D80C42">
        <w:rPr>
          <w:i/>
          <w:iCs/>
          <w:szCs w:val="24"/>
          <w:lang w:val="ru-RU"/>
        </w:rPr>
        <w:t xml:space="preserve"> Д. И. </w:t>
      </w:r>
      <w:r w:rsidRPr="00D80C42">
        <w:rPr>
          <w:szCs w:val="24"/>
          <w:lang w:val="ru-RU"/>
        </w:rPr>
        <w:t>Методика и практика архивоведения : учебник для СПО / Д. И. Раскин, А. Р. Соколов. — М. : Издательство Юрайт, 2019. — 350 с. — (Серия : Профе</w:t>
      </w:r>
      <w:r w:rsidRPr="00D80C42">
        <w:rPr>
          <w:szCs w:val="24"/>
          <w:lang w:val="ru-RU"/>
        </w:rPr>
        <w:t>с</w:t>
      </w:r>
      <w:r w:rsidRPr="00D80C42">
        <w:rPr>
          <w:szCs w:val="24"/>
          <w:lang w:val="ru-RU"/>
        </w:rPr>
        <w:t xml:space="preserve">сиональное образование). — </w:t>
      </w:r>
      <w:r w:rsidRPr="00D80C42">
        <w:rPr>
          <w:szCs w:val="24"/>
        </w:rPr>
        <w:t>ISBN</w:t>
      </w:r>
      <w:r w:rsidRPr="00D80C42">
        <w:rPr>
          <w:szCs w:val="24"/>
          <w:lang w:val="ru-RU"/>
        </w:rPr>
        <w:t xml:space="preserve"> 978-5-534-02419-7.  Режим доступа </w:t>
      </w:r>
      <w:hyperlink r:id="rId14" w:anchor="page/1" w:history="1">
        <w:r w:rsidRPr="00D80C42">
          <w:rPr>
            <w:rStyle w:val="Hyperlink"/>
            <w:szCs w:val="24"/>
          </w:rPr>
          <w:t>https</w:t>
        </w:r>
        <w:r w:rsidRPr="00D80C42">
          <w:rPr>
            <w:rStyle w:val="Hyperlink"/>
            <w:szCs w:val="24"/>
            <w:lang w:val="ru-RU"/>
          </w:rPr>
          <w:t>://</w:t>
        </w:r>
        <w:r w:rsidRPr="00D80C42">
          <w:rPr>
            <w:rStyle w:val="Hyperlink"/>
            <w:szCs w:val="24"/>
          </w:rPr>
          <w:t>www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biblio</w:t>
        </w:r>
        <w:r w:rsidRPr="00D80C42">
          <w:rPr>
            <w:rStyle w:val="Hyperlink"/>
            <w:szCs w:val="24"/>
            <w:lang w:val="ru-RU"/>
          </w:rPr>
          <w:t>-</w:t>
        </w:r>
        <w:r w:rsidRPr="00D80C42">
          <w:rPr>
            <w:rStyle w:val="Hyperlink"/>
            <w:szCs w:val="24"/>
          </w:rPr>
          <w:t>online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ru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viewer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metodika</w:t>
        </w:r>
        <w:r w:rsidRPr="00D80C42">
          <w:rPr>
            <w:rStyle w:val="Hyperlink"/>
            <w:szCs w:val="24"/>
            <w:lang w:val="ru-RU"/>
          </w:rPr>
          <w:t>-</w:t>
        </w:r>
        <w:r w:rsidRPr="00D80C42">
          <w:rPr>
            <w:rStyle w:val="Hyperlink"/>
            <w:szCs w:val="24"/>
          </w:rPr>
          <w:t>i</w:t>
        </w:r>
        <w:r w:rsidRPr="00D80C42">
          <w:rPr>
            <w:rStyle w:val="Hyperlink"/>
            <w:szCs w:val="24"/>
            <w:lang w:val="ru-RU"/>
          </w:rPr>
          <w:t>-</w:t>
        </w:r>
        <w:r w:rsidRPr="00D80C42">
          <w:rPr>
            <w:rStyle w:val="Hyperlink"/>
            <w:szCs w:val="24"/>
          </w:rPr>
          <w:t>praktika</w:t>
        </w:r>
        <w:r w:rsidRPr="00D80C42">
          <w:rPr>
            <w:rStyle w:val="Hyperlink"/>
            <w:szCs w:val="24"/>
            <w:lang w:val="ru-RU"/>
          </w:rPr>
          <w:t>-</w:t>
        </w:r>
        <w:r w:rsidRPr="00D80C42">
          <w:rPr>
            <w:rStyle w:val="Hyperlink"/>
            <w:szCs w:val="24"/>
          </w:rPr>
          <w:t>arhivovedeniya</w:t>
        </w:r>
        <w:r w:rsidRPr="00D80C42">
          <w:rPr>
            <w:rStyle w:val="Hyperlink"/>
            <w:szCs w:val="24"/>
            <w:lang w:val="ru-RU"/>
          </w:rPr>
          <w:t>-438495#</w:t>
        </w:r>
        <w:r w:rsidRPr="00D80C42">
          <w:rPr>
            <w:rStyle w:val="Hyperlink"/>
            <w:szCs w:val="24"/>
          </w:rPr>
          <w:t>page</w:t>
        </w:r>
        <w:r w:rsidRPr="00D80C42">
          <w:rPr>
            <w:rStyle w:val="Hyperlink"/>
            <w:szCs w:val="24"/>
            <w:lang w:val="ru-RU"/>
          </w:rPr>
          <w:t>/1</w:t>
        </w:r>
      </w:hyperlink>
    </w:p>
    <w:p w:rsidR="008A5FAF" w:rsidRPr="00D80C42" w:rsidRDefault="008A5FAF" w:rsidP="00B400EC">
      <w:pPr>
        <w:pStyle w:val="ListParagraph"/>
        <w:numPr>
          <w:ilvl w:val="0"/>
          <w:numId w:val="41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555555"/>
          <w:szCs w:val="24"/>
          <w:lang w:val="ru-RU"/>
        </w:rPr>
      </w:pPr>
      <w:r w:rsidRPr="00D80C42">
        <w:rPr>
          <w:color w:val="000000"/>
          <w:szCs w:val="24"/>
          <w:lang w:val="ru-RU"/>
        </w:rPr>
        <w:t>Третьякова, С. В. Государственные, муниципальные архивы и архивы организ</w:t>
      </w:r>
      <w:r w:rsidRPr="00D80C42">
        <w:rPr>
          <w:color w:val="000000"/>
          <w:szCs w:val="24"/>
          <w:lang w:val="ru-RU"/>
        </w:rPr>
        <w:t>а</w:t>
      </w:r>
      <w:r w:rsidRPr="00D80C42">
        <w:rPr>
          <w:color w:val="000000"/>
          <w:szCs w:val="24"/>
          <w:lang w:val="ru-RU"/>
        </w:rPr>
        <w:t>ций [Электронный ресурс] : учебное пособие [для СПО] / С. В. Третьякова ; МГТУ. - Ма</w:t>
      </w:r>
      <w:r w:rsidRPr="00D80C42">
        <w:rPr>
          <w:color w:val="000000"/>
          <w:szCs w:val="24"/>
          <w:lang w:val="ru-RU"/>
        </w:rPr>
        <w:t>г</w:t>
      </w:r>
      <w:r w:rsidRPr="00D80C42">
        <w:rPr>
          <w:color w:val="000000"/>
          <w:szCs w:val="24"/>
          <w:lang w:val="ru-RU"/>
        </w:rPr>
        <w:t>нитогорск : МГТУ, 2017. - 1 электрон.опт.диск (</w:t>
      </w:r>
      <w:r w:rsidRPr="00D80C42">
        <w:rPr>
          <w:color w:val="000000"/>
          <w:szCs w:val="24"/>
        </w:rPr>
        <w:t>CD</w:t>
      </w:r>
      <w:r w:rsidRPr="00D80C42">
        <w:rPr>
          <w:color w:val="000000"/>
          <w:szCs w:val="24"/>
          <w:lang w:val="ru-RU"/>
        </w:rPr>
        <w:t>-</w:t>
      </w:r>
      <w:r w:rsidRPr="00D80C42">
        <w:rPr>
          <w:color w:val="000000"/>
          <w:szCs w:val="24"/>
        </w:rPr>
        <w:t>ROM</w:t>
      </w:r>
      <w:r w:rsidRPr="00D80C42">
        <w:rPr>
          <w:color w:val="000000"/>
          <w:szCs w:val="24"/>
          <w:lang w:val="ru-RU"/>
        </w:rPr>
        <w:t xml:space="preserve">). – Режим доступа: </w:t>
      </w:r>
      <w:hyperlink r:id="rId15" w:history="1">
        <w:r w:rsidRPr="00D80C42">
          <w:rPr>
            <w:rStyle w:val="Hyperlink"/>
            <w:szCs w:val="24"/>
          </w:rPr>
          <w:t>https</w:t>
        </w:r>
        <w:r w:rsidRPr="00D80C42">
          <w:rPr>
            <w:rStyle w:val="Hyperlink"/>
            <w:szCs w:val="24"/>
            <w:lang w:val="ru-RU"/>
          </w:rPr>
          <w:t>://</w:t>
        </w:r>
        <w:r w:rsidRPr="00D80C42">
          <w:rPr>
            <w:rStyle w:val="Hyperlink"/>
            <w:szCs w:val="24"/>
          </w:rPr>
          <w:t>magtu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informsystema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ru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uploader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fileUpload</w:t>
        </w:r>
        <w:r w:rsidRPr="00D80C42">
          <w:rPr>
            <w:rStyle w:val="Hyperlink"/>
            <w:szCs w:val="24"/>
            <w:lang w:val="ru-RU"/>
          </w:rPr>
          <w:t>?</w:t>
        </w:r>
        <w:r w:rsidRPr="00D80C42">
          <w:rPr>
            <w:rStyle w:val="Hyperlink"/>
            <w:szCs w:val="24"/>
          </w:rPr>
          <w:t>name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S</w:t>
        </w:r>
        <w:r w:rsidRPr="00D80C42">
          <w:rPr>
            <w:rStyle w:val="Hyperlink"/>
            <w:szCs w:val="24"/>
            <w:lang w:val="ru-RU"/>
          </w:rPr>
          <w:t>18.</w:t>
        </w:r>
        <w:r w:rsidRPr="00D80C42">
          <w:rPr>
            <w:rStyle w:val="Hyperlink"/>
            <w:szCs w:val="24"/>
          </w:rPr>
          <w:t>pdf</w:t>
        </w:r>
        <w:r w:rsidRPr="00D80C42">
          <w:rPr>
            <w:rStyle w:val="Hyperlink"/>
            <w:szCs w:val="24"/>
            <w:lang w:val="ru-RU"/>
          </w:rPr>
          <w:t>&amp;</w:t>
        </w:r>
        <w:r w:rsidRPr="00D80C42">
          <w:rPr>
            <w:rStyle w:val="Hyperlink"/>
            <w:szCs w:val="24"/>
          </w:rPr>
          <w:t>show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dcatalogues</w:t>
        </w:r>
        <w:r w:rsidRPr="00D80C42">
          <w:rPr>
            <w:rStyle w:val="Hyperlink"/>
            <w:szCs w:val="24"/>
            <w:lang w:val="ru-RU"/>
          </w:rPr>
          <w:t>/5/8796/</w:t>
        </w:r>
        <w:r w:rsidRPr="00D80C42">
          <w:rPr>
            <w:rStyle w:val="Hyperlink"/>
            <w:szCs w:val="24"/>
          </w:rPr>
          <w:t>S</w:t>
        </w:r>
        <w:r w:rsidRPr="00D80C42">
          <w:rPr>
            <w:rStyle w:val="Hyperlink"/>
            <w:szCs w:val="24"/>
            <w:lang w:val="ru-RU"/>
          </w:rPr>
          <w:t>18.</w:t>
        </w:r>
        <w:r w:rsidRPr="00D80C42">
          <w:rPr>
            <w:rStyle w:val="Hyperlink"/>
            <w:szCs w:val="24"/>
          </w:rPr>
          <w:t>pdf</w:t>
        </w:r>
        <w:r w:rsidRPr="00D80C42">
          <w:rPr>
            <w:rStyle w:val="Hyperlink"/>
            <w:szCs w:val="24"/>
            <w:lang w:val="ru-RU"/>
          </w:rPr>
          <w:t>&amp;</w:t>
        </w:r>
        <w:r w:rsidRPr="00D80C42">
          <w:rPr>
            <w:rStyle w:val="Hyperlink"/>
            <w:szCs w:val="24"/>
          </w:rPr>
          <w:t>view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true</w:t>
        </w:r>
      </w:hyperlink>
      <w:r w:rsidRPr="00D80C42">
        <w:rPr>
          <w:color w:val="000000"/>
          <w:szCs w:val="24"/>
          <w:lang w:val="ru-RU"/>
        </w:rPr>
        <w:t xml:space="preserve"> . – Макрообъект.</w:t>
      </w:r>
    </w:p>
    <w:p w:rsidR="008A5FAF" w:rsidRPr="00D80C42" w:rsidRDefault="008A5FAF" w:rsidP="00B400EC">
      <w:pPr>
        <w:pStyle w:val="ListParagraph"/>
        <w:numPr>
          <w:ilvl w:val="0"/>
          <w:numId w:val="41"/>
        </w:numPr>
        <w:tabs>
          <w:tab w:val="left" w:pos="851"/>
          <w:tab w:val="left" w:pos="993"/>
        </w:tabs>
        <w:spacing w:line="240" w:lineRule="auto"/>
        <w:ind w:left="0" w:firstLine="567"/>
        <w:rPr>
          <w:color w:val="555555"/>
          <w:szCs w:val="24"/>
          <w:lang w:val="ru-RU"/>
        </w:rPr>
      </w:pPr>
      <w:r w:rsidRPr="00D80C42">
        <w:rPr>
          <w:color w:val="000000"/>
          <w:szCs w:val="24"/>
          <w:lang w:val="ru-RU"/>
        </w:rPr>
        <w:t>Третьякова, С. В. Методика и практика архивоведения [Электронный ресурс] : учебное пособие [для СПО] / С. В. Третьякова ; МГТУ. - Магнитогорск : МГТУ, 2017. - 1 электрон. опт. диск (</w:t>
      </w:r>
      <w:r w:rsidRPr="00D80C42">
        <w:rPr>
          <w:color w:val="000000"/>
          <w:szCs w:val="24"/>
        </w:rPr>
        <w:t>CD</w:t>
      </w:r>
      <w:r w:rsidRPr="00D80C42">
        <w:rPr>
          <w:color w:val="000000"/>
          <w:szCs w:val="24"/>
          <w:lang w:val="ru-RU"/>
        </w:rPr>
        <w:t>-</w:t>
      </w:r>
      <w:r w:rsidRPr="00D80C42">
        <w:rPr>
          <w:color w:val="000000"/>
          <w:szCs w:val="24"/>
        </w:rPr>
        <w:t>ROM</w:t>
      </w:r>
      <w:r w:rsidRPr="00D80C42">
        <w:rPr>
          <w:color w:val="000000"/>
          <w:szCs w:val="24"/>
          <w:lang w:val="ru-RU"/>
        </w:rPr>
        <w:t xml:space="preserve">). – Режим доступа: </w:t>
      </w:r>
      <w:hyperlink r:id="rId16" w:history="1">
        <w:r w:rsidRPr="00D80C42">
          <w:rPr>
            <w:rStyle w:val="Hyperlink"/>
            <w:szCs w:val="24"/>
          </w:rPr>
          <w:t>https</w:t>
        </w:r>
        <w:r w:rsidRPr="00D80C42">
          <w:rPr>
            <w:rStyle w:val="Hyperlink"/>
            <w:szCs w:val="24"/>
            <w:lang w:val="ru-RU"/>
          </w:rPr>
          <w:t>://</w:t>
        </w:r>
        <w:r w:rsidRPr="00D80C42">
          <w:rPr>
            <w:rStyle w:val="Hyperlink"/>
            <w:szCs w:val="24"/>
          </w:rPr>
          <w:t>magtu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informsystema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ru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uploader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fileUpload</w:t>
        </w:r>
        <w:r w:rsidRPr="00D80C42">
          <w:rPr>
            <w:rStyle w:val="Hyperlink"/>
            <w:szCs w:val="24"/>
            <w:lang w:val="ru-RU"/>
          </w:rPr>
          <w:t>?</w:t>
        </w:r>
        <w:r w:rsidRPr="00D80C42">
          <w:rPr>
            <w:rStyle w:val="Hyperlink"/>
            <w:szCs w:val="24"/>
          </w:rPr>
          <w:t>name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S</w:t>
        </w:r>
        <w:r w:rsidRPr="00D80C42">
          <w:rPr>
            <w:rStyle w:val="Hyperlink"/>
            <w:szCs w:val="24"/>
            <w:lang w:val="ru-RU"/>
          </w:rPr>
          <w:t>43.</w:t>
        </w:r>
        <w:r w:rsidRPr="00D80C42">
          <w:rPr>
            <w:rStyle w:val="Hyperlink"/>
            <w:szCs w:val="24"/>
          </w:rPr>
          <w:t>pdf</w:t>
        </w:r>
        <w:r w:rsidRPr="00D80C42">
          <w:rPr>
            <w:rStyle w:val="Hyperlink"/>
            <w:szCs w:val="24"/>
            <w:lang w:val="ru-RU"/>
          </w:rPr>
          <w:t>&amp;</w:t>
        </w:r>
        <w:r w:rsidRPr="00D80C42">
          <w:rPr>
            <w:rStyle w:val="Hyperlink"/>
            <w:szCs w:val="24"/>
          </w:rPr>
          <w:t>show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dcatalogues</w:t>
        </w:r>
        <w:r w:rsidRPr="00D80C42">
          <w:rPr>
            <w:rStyle w:val="Hyperlink"/>
            <w:szCs w:val="24"/>
            <w:lang w:val="ru-RU"/>
          </w:rPr>
          <w:t>/5/8807/</w:t>
        </w:r>
        <w:r w:rsidRPr="00D80C42">
          <w:rPr>
            <w:rStyle w:val="Hyperlink"/>
            <w:szCs w:val="24"/>
          </w:rPr>
          <w:t>S</w:t>
        </w:r>
        <w:r w:rsidRPr="00D80C42">
          <w:rPr>
            <w:rStyle w:val="Hyperlink"/>
            <w:szCs w:val="24"/>
            <w:lang w:val="ru-RU"/>
          </w:rPr>
          <w:t>43.</w:t>
        </w:r>
        <w:r w:rsidRPr="00D80C42">
          <w:rPr>
            <w:rStyle w:val="Hyperlink"/>
            <w:szCs w:val="24"/>
          </w:rPr>
          <w:t>pdf</w:t>
        </w:r>
        <w:r w:rsidRPr="00D80C42">
          <w:rPr>
            <w:rStyle w:val="Hyperlink"/>
            <w:szCs w:val="24"/>
            <w:lang w:val="ru-RU"/>
          </w:rPr>
          <w:t>&amp;</w:t>
        </w:r>
        <w:r w:rsidRPr="00D80C42">
          <w:rPr>
            <w:rStyle w:val="Hyperlink"/>
            <w:szCs w:val="24"/>
          </w:rPr>
          <w:t>view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true</w:t>
        </w:r>
      </w:hyperlink>
      <w:r w:rsidRPr="00D80C42">
        <w:rPr>
          <w:color w:val="000000"/>
          <w:szCs w:val="24"/>
          <w:lang w:val="ru-RU"/>
        </w:rPr>
        <w:t>. – Макрообъект.</w:t>
      </w:r>
    </w:p>
    <w:p w:rsidR="008A5FAF" w:rsidRPr="00D80C42" w:rsidRDefault="008A5FAF" w:rsidP="00B400EC">
      <w:pPr>
        <w:pStyle w:val="ListParagraph"/>
        <w:numPr>
          <w:ilvl w:val="0"/>
          <w:numId w:val="41"/>
        </w:numPr>
        <w:tabs>
          <w:tab w:val="left" w:pos="993"/>
        </w:tabs>
        <w:spacing w:line="240" w:lineRule="auto"/>
        <w:ind w:left="0" w:firstLine="567"/>
        <w:rPr>
          <w:szCs w:val="24"/>
          <w:lang w:val="ru-RU"/>
        </w:rPr>
      </w:pPr>
      <w:r w:rsidRPr="00D80C42">
        <w:rPr>
          <w:szCs w:val="24"/>
          <w:lang w:val="ru-RU"/>
        </w:rPr>
        <w:t>Третьякова, С. В. Обеспечение сохранности документов [Электронный ресурс] : учебное пособие / С. В. Третьякова ; МГТУ. - Магнитогорск : МГТУ, 2018. - 1 электрон. опт. диск (</w:t>
      </w:r>
      <w:r w:rsidRPr="00D80C42">
        <w:rPr>
          <w:szCs w:val="24"/>
        </w:rPr>
        <w:t>CD</w:t>
      </w:r>
      <w:r w:rsidRPr="00D80C42">
        <w:rPr>
          <w:szCs w:val="24"/>
          <w:lang w:val="ru-RU"/>
        </w:rPr>
        <w:t>-</w:t>
      </w:r>
      <w:r w:rsidRPr="00D80C42">
        <w:rPr>
          <w:szCs w:val="24"/>
        </w:rPr>
        <w:t>R</w:t>
      </w:r>
      <w:r w:rsidRPr="00D80C42">
        <w:rPr>
          <w:szCs w:val="24"/>
          <w:lang w:val="ru-RU"/>
        </w:rPr>
        <w:t xml:space="preserve">). – Режим доступа: </w:t>
      </w:r>
      <w:hyperlink r:id="rId17" w:history="1">
        <w:r w:rsidRPr="00D80C42">
          <w:rPr>
            <w:rStyle w:val="Hyperlink"/>
            <w:szCs w:val="24"/>
          </w:rPr>
          <w:t>https</w:t>
        </w:r>
        <w:r w:rsidRPr="00D80C42">
          <w:rPr>
            <w:rStyle w:val="Hyperlink"/>
            <w:szCs w:val="24"/>
            <w:lang w:val="ru-RU"/>
          </w:rPr>
          <w:t>://</w:t>
        </w:r>
        <w:r w:rsidRPr="00D80C42">
          <w:rPr>
            <w:rStyle w:val="Hyperlink"/>
            <w:szCs w:val="24"/>
          </w:rPr>
          <w:t>magtu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informsystema</w:t>
        </w:r>
        <w:r w:rsidRPr="00D80C42">
          <w:rPr>
            <w:rStyle w:val="Hyperlink"/>
            <w:szCs w:val="24"/>
            <w:lang w:val="ru-RU"/>
          </w:rPr>
          <w:t>.</w:t>
        </w:r>
        <w:r w:rsidRPr="00D80C42">
          <w:rPr>
            <w:rStyle w:val="Hyperlink"/>
            <w:szCs w:val="24"/>
          </w:rPr>
          <w:t>ru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uploader</w:t>
        </w:r>
        <w:r w:rsidRPr="00D80C42">
          <w:rPr>
            <w:rStyle w:val="Hyperlink"/>
            <w:szCs w:val="24"/>
            <w:lang w:val="ru-RU"/>
          </w:rPr>
          <w:t>/</w:t>
        </w:r>
        <w:r w:rsidRPr="00D80C42">
          <w:rPr>
            <w:rStyle w:val="Hyperlink"/>
            <w:szCs w:val="24"/>
          </w:rPr>
          <w:t>fileUpload</w:t>
        </w:r>
        <w:r w:rsidRPr="00D80C42">
          <w:rPr>
            <w:rStyle w:val="Hyperlink"/>
            <w:szCs w:val="24"/>
            <w:lang w:val="ru-RU"/>
          </w:rPr>
          <w:t>?</w:t>
        </w:r>
        <w:r w:rsidRPr="00D80C42">
          <w:rPr>
            <w:rStyle w:val="Hyperlink"/>
            <w:szCs w:val="24"/>
          </w:rPr>
          <w:t>name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S</w:t>
        </w:r>
        <w:r w:rsidRPr="00D80C42">
          <w:rPr>
            <w:rStyle w:val="Hyperlink"/>
            <w:szCs w:val="24"/>
            <w:lang w:val="ru-RU"/>
          </w:rPr>
          <w:t>140.</w:t>
        </w:r>
        <w:r w:rsidRPr="00D80C42">
          <w:rPr>
            <w:rStyle w:val="Hyperlink"/>
            <w:szCs w:val="24"/>
          </w:rPr>
          <w:t>pdf</w:t>
        </w:r>
        <w:r w:rsidRPr="00D80C42">
          <w:rPr>
            <w:rStyle w:val="Hyperlink"/>
            <w:szCs w:val="24"/>
            <w:lang w:val="ru-RU"/>
          </w:rPr>
          <w:t>&amp;</w:t>
        </w:r>
        <w:r w:rsidRPr="00D80C42">
          <w:rPr>
            <w:rStyle w:val="Hyperlink"/>
            <w:szCs w:val="24"/>
          </w:rPr>
          <w:t>show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dcatalogues</w:t>
        </w:r>
        <w:r w:rsidRPr="00D80C42">
          <w:rPr>
            <w:rStyle w:val="Hyperlink"/>
            <w:szCs w:val="24"/>
            <w:lang w:val="ru-RU"/>
          </w:rPr>
          <w:t>/5/9358/</w:t>
        </w:r>
        <w:r w:rsidRPr="00D80C42">
          <w:rPr>
            <w:rStyle w:val="Hyperlink"/>
            <w:szCs w:val="24"/>
          </w:rPr>
          <w:t>S</w:t>
        </w:r>
        <w:r w:rsidRPr="00D80C42">
          <w:rPr>
            <w:rStyle w:val="Hyperlink"/>
            <w:szCs w:val="24"/>
            <w:lang w:val="ru-RU"/>
          </w:rPr>
          <w:t>140.</w:t>
        </w:r>
        <w:r w:rsidRPr="00D80C42">
          <w:rPr>
            <w:rStyle w:val="Hyperlink"/>
            <w:szCs w:val="24"/>
          </w:rPr>
          <w:t>pdf</w:t>
        </w:r>
        <w:r w:rsidRPr="00D80C42">
          <w:rPr>
            <w:rStyle w:val="Hyperlink"/>
            <w:szCs w:val="24"/>
            <w:lang w:val="ru-RU"/>
          </w:rPr>
          <w:t>&amp;</w:t>
        </w:r>
        <w:r w:rsidRPr="00D80C42">
          <w:rPr>
            <w:rStyle w:val="Hyperlink"/>
            <w:szCs w:val="24"/>
          </w:rPr>
          <w:t>view</w:t>
        </w:r>
        <w:r w:rsidRPr="00D80C42">
          <w:rPr>
            <w:rStyle w:val="Hyperlink"/>
            <w:szCs w:val="24"/>
            <w:lang w:val="ru-RU"/>
          </w:rPr>
          <w:t>=</w:t>
        </w:r>
        <w:r w:rsidRPr="00D80C42">
          <w:rPr>
            <w:rStyle w:val="Hyperlink"/>
            <w:szCs w:val="24"/>
          </w:rPr>
          <w:t>true</w:t>
        </w:r>
      </w:hyperlink>
      <w:r w:rsidRPr="00D80C42">
        <w:rPr>
          <w:szCs w:val="24"/>
          <w:lang w:val="ru-RU"/>
        </w:rPr>
        <w:t xml:space="preserve"> . – Макрообъект.</w:t>
      </w:r>
    </w:p>
    <w:p w:rsidR="008A5FAF" w:rsidRPr="00D80C42" w:rsidRDefault="008A5FAF" w:rsidP="00B400EC">
      <w:pPr>
        <w:tabs>
          <w:tab w:val="left" w:pos="993"/>
        </w:tabs>
        <w:rPr>
          <w:b/>
          <w:u w:val="single"/>
        </w:rPr>
      </w:pPr>
    </w:p>
    <w:p w:rsidR="008A5FAF" w:rsidRPr="00A675AA" w:rsidRDefault="008A5FAF" w:rsidP="00A675AA">
      <w:pPr>
        <w:ind w:firstLine="426"/>
        <w:rPr>
          <w:b/>
        </w:rPr>
      </w:pPr>
      <w:r>
        <w:rPr>
          <w:b/>
          <w:u w:val="single"/>
        </w:rPr>
        <w:t>Дополнительная литература</w:t>
      </w:r>
      <w:r w:rsidRPr="00D80C42">
        <w:rPr>
          <w:b/>
        </w:rPr>
        <w:t>:</w:t>
      </w:r>
    </w:p>
    <w:p w:rsidR="008A5FAF" w:rsidRPr="000D7B90" w:rsidRDefault="008A5FAF" w:rsidP="000D7B90">
      <w:pPr>
        <w:pStyle w:val="ListParagraph"/>
        <w:numPr>
          <w:ilvl w:val="0"/>
          <w:numId w:val="6"/>
        </w:numPr>
        <w:tabs>
          <w:tab w:val="left" w:pos="0"/>
          <w:tab w:val="left" w:pos="851"/>
        </w:tabs>
        <w:spacing w:line="240" w:lineRule="auto"/>
        <w:ind w:left="0" w:firstLine="567"/>
        <w:rPr>
          <w:color w:val="555555"/>
          <w:szCs w:val="24"/>
          <w:lang w:val="ru-RU"/>
        </w:rPr>
      </w:pPr>
      <w:r w:rsidRPr="00A675AA">
        <w:rPr>
          <w:bCs/>
          <w:szCs w:val="24"/>
          <w:lang w:val="ru-RU"/>
        </w:rPr>
        <w:t>Архивоведение</w:t>
      </w:r>
      <w:r w:rsidRPr="00A675AA">
        <w:rPr>
          <w:szCs w:val="24"/>
          <w:lang w:val="ru-RU"/>
        </w:rPr>
        <w:t>: Учебное пособие для бакалавров / Тельчаров А.Д. - М.:Дашков и К, 2017. - 184 с.: 60</w:t>
      </w:r>
      <w:r w:rsidRPr="00A675AA">
        <w:rPr>
          <w:szCs w:val="24"/>
        </w:rPr>
        <w:t>x</w:t>
      </w:r>
      <w:r w:rsidRPr="00A675AA">
        <w:rPr>
          <w:szCs w:val="24"/>
          <w:lang w:val="ru-RU"/>
        </w:rPr>
        <w:t xml:space="preserve">90 1/16. - (Учебные издания для бакалавров) (Обложка) </w:t>
      </w:r>
      <w:r w:rsidRPr="00A675AA">
        <w:rPr>
          <w:szCs w:val="24"/>
        </w:rPr>
        <w:t>ISBN</w:t>
      </w:r>
      <w:r w:rsidRPr="00A675AA">
        <w:rPr>
          <w:szCs w:val="24"/>
          <w:lang w:val="ru-RU"/>
        </w:rPr>
        <w:t xml:space="preserve"> 978-5-394-02697-3 - Режим доступа:</w:t>
      </w:r>
      <w:r w:rsidRPr="00A675AA">
        <w:rPr>
          <w:color w:val="555555"/>
          <w:szCs w:val="24"/>
          <w:lang w:val="ru-RU"/>
        </w:rPr>
        <w:t xml:space="preserve"> </w:t>
      </w:r>
      <w:hyperlink r:id="rId18" w:history="1">
        <w:r w:rsidRPr="00A675AA">
          <w:rPr>
            <w:rStyle w:val="Hyperlink"/>
            <w:szCs w:val="24"/>
          </w:rPr>
          <w:t>http</w:t>
        </w:r>
        <w:r w:rsidRPr="00A675AA">
          <w:rPr>
            <w:rStyle w:val="Hyperlink"/>
            <w:szCs w:val="24"/>
            <w:lang w:val="ru-RU"/>
          </w:rPr>
          <w:t>://</w:t>
        </w:r>
        <w:r w:rsidRPr="00A675AA">
          <w:rPr>
            <w:rStyle w:val="Hyperlink"/>
            <w:szCs w:val="24"/>
          </w:rPr>
          <w:t>znanium</w:t>
        </w:r>
        <w:r w:rsidRPr="00A675AA">
          <w:rPr>
            <w:rStyle w:val="Hyperlink"/>
            <w:szCs w:val="24"/>
            <w:lang w:val="ru-RU"/>
          </w:rPr>
          <w:t>.</w:t>
        </w:r>
        <w:r w:rsidRPr="00A675AA">
          <w:rPr>
            <w:rStyle w:val="Hyperlink"/>
            <w:szCs w:val="24"/>
          </w:rPr>
          <w:t>com</w:t>
        </w:r>
        <w:r w:rsidRPr="00A675AA">
          <w:rPr>
            <w:rStyle w:val="Hyperlink"/>
            <w:szCs w:val="24"/>
            <w:lang w:val="ru-RU"/>
          </w:rPr>
          <w:t>/</w:t>
        </w:r>
        <w:r w:rsidRPr="00A675AA">
          <w:rPr>
            <w:rStyle w:val="Hyperlink"/>
            <w:szCs w:val="24"/>
          </w:rPr>
          <w:t>bookread</w:t>
        </w:r>
        <w:r w:rsidRPr="00A675AA">
          <w:rPr>
            <w:rStyle w:val="Hyperlink"/>
            <w:szCs w:val="24"/>
            <w:lang w:val="ru-RU"/>
          </w:rPr>
          <w:t>2.</w:t>
        </w:r>
        <w:r w:rsidRPr="00A675AA">
          <w:rPr>
            <w:rStyle w:val="Hyperlink"/>
            <w:szCs w:val="24"/>
          </w:rPr>
          <w:t>php</w:t>
        </w:r>
        <w:r w:rsidRPr="00A675AA">
          <w:rPr>
            <w:rStyle w:val="Hyperlink"/>
            <w:szCs w:val="24"/>
            <w:lang w:val="ru-RU"/>
          </w:rPr>
          <w:t>?</w:t>
        </w:r>
        <w:r w:rsidRPr="00A675AA">
          <w:rPr>
            <w:rStyle w:val="Hyperlink"/>
            <w:szCs w:val="24"/>
          </w:rPr>
          <w:t>book</w:t>
        </w:r>
        <w:r w:rsidRPr="00A675AA">
          <w:rPr>
            <w:rStyle w:val="Hyperlink"/>
            <w:szCs w:val="24"/>
            <w:lang w:val="ru-RU"/>
          </w:rPr>
          <w:t>=936125</w:t>
        </w:r>
      </w:hyperlink>
      <w:r w:rsidRPr="00A675AA">
        <w:rPr>
          <w:szCs w:val="24"/>
          <w:lang w:val="ru-RU"/>
        </w:rPr>
        <w:t xml:space="preserve"> </w:t>
      </w:r>
    </w:p>
    <w:p w:rsidR="008A5FAF" w:rsidRPr="000D7B90" w:rsidRDefault="008A5FAF" w:rsidP="000D7B90">
      <w:pPr>
        <w:pStyle w:val="ListParagraph"/>
        <w:numPr>
          <w:ilvl w:val="0"/>
          <w:numId w:val="6"/>
        </w:numPr>
        <w:tabs>
          <w:tab w:val="left" w:pos="0"/>
          <w:tab w:val="left" w:pos="851"/>
        </w:tabs>
        <w:spacing w:before="60" w:after="60" w:line="240" w:lineRule="auto"/>
        <w:ind w:left="0" w:firstLine="567"/>
        <w:rPr>
          <w:szCs w:val="24"/>
          <w:lang w:val="ru-RU"/>
        </w:rPr>
      </w:pPr>
      <w:r w:rsidRPr="00D76745">
        <w:rPr>
          <w:szCs w:val="24"/>
          <w:lang w:val="ru-RU"/>
        </w:rPr>
        <w:t>Документационное обеспечение управления (делопроизводство) : учеб. пособие / Т.А. Быкова, Т.В. Кузнецова, Л.В. Санкина</w:t>
      </w:r>
      <w:r w:rsidRPr="007E0FE3">
        <w:rPr>
          <w:szCs w:val="24"/>
        </w:rPr>
        <w:t> </w:t>
      </w:r>
      <w:r w:rsidRPr="00D76745">
        <w:rPr>
          <w:szCs w:val="24"/>
          <w:lang w:val="ru-RU"/>
        </w:rPr>
        <w:t>; под общ. ред. Т.В.</w:t>
      </w:r>
      <w:r w:rsidRPr="007E0FE3">
        <w:rPr>
          <w:szCs w:val="24"/>
        </w:rPr>
        <w:t> </w:t>
      </w:r>
      <w:r w:rsidRPr="00D76745">
        <w:rPr>
          <w:szCs w:val="24"/>
          <w:lang w:val="ru-RU"/>
        </w:rPr>
        <w:t xml:space="preserve">Кузнецовой. — 2-е изд., перераб. и доп. — Москва : ИНФРА-М, 2019. — 304 с. + Доп. материалы [Электронный ресурс; Режим доступа: </w:t>
      </w:r>
      <w:r w:rsidRPr="007E0FE3">
        <w:rPr>
          <w:szCs w:val="24"/>
        </w:rPr>
        <w:t>https</w:t>
      </w:r>
      <w:r w:rsidRPr="00D76745">
        <w:rPr>
          <w:szCs w:val="24"/>
          <w:lang w:val="ru-RU"/>
        </w:rPr>
        <w:t>://</w:t>
      </w:r>
      <w:r w:rsidRPr="007E0FE3">
        <w:rPr>
          <w:szCs w:val="24"/>
        </w:rPr>
        <w:t>new</w:t>
      </w:r>
      <w:r w:rsidRPr="00D76745">
        <w:rPr>
          <w:szCs w:val="24"/>
          <w:lang w:val="ru-RU"/>
        </w:rPr>
        <w:t>.</w:t>
      </w:r>
      <w:r w:rsidRPr="007E0FE3">
        <w:rPr>
          <w:szCs w:val="24"/>
        </w:rPr>
        <w:t>znanium</w:t>
      </w:r>
      <w:r w:rsidRPr="00D76745">
        <w:rPr>
          <w:szCs w:val="24"/>
          <w:lang w:val="ru-RU"/>
        </w:rPr>
        <w:t>.</w:t>
      </w:r>
      <w:r w:rsidRPr="007E0FE3">
        <w:rPr>
          <w:szCs w:val="24"/>
        </w:rPr>
        <w:t>com</w:t>
      </w:r>
      <w:r w:rsidRPr="00D76745">
        <w:rPr>
          <w:szCs w:val="24"/>
          <w:lang w:val="ru-RU"/>
        </w:rPr>
        <w:t xml:space="preserve">]. — (Высшее образование: Бакалавриат). - Текст : электронный. - </w:t>
      </w:r>
      <w:r w:rsidRPr="007E0FE3">
        <w:rPr>
          <w:szCs w:val="24"/>
        </w:rPr>
        <w:t>URL</w:t>
      </w:r>
      <w:r w:rsidRPr="00D76745">
        <w:rPr>
          <w:szCs w:val="24"/>
          <w:lang w:val="ru-RU"/>
        </w:rPr>
        <w:t xml:space="preserve">: </w:t>
      </w:r>
      <w:hyperlink r:id="rId19" w:history="1">
        <w:r w:rsidRPr="007E0FE3">
          <w:rPr>
            <w:rStyle w:val="Hyperlink"/>
            <w:szCs w:val="24"/>
          </w:rPr>
          <w:t>https</w:t>
        </w:r>
        <w:r w:rsidRPr="00D76745">
          <w:rPr>
            <w:rStyle w:val="Hyperlink"/>
            <w:szCs w:val="24"/>
            <w:lang w:val="ru-RU"/>
          </w:rPr>
          <w:t>://</w:t>
        </w:r>
        <w:r w:rsidRPr="007E0FE3">
          <w:rPr>
            <w:rStyle w:val="Hyperlink"/>
            <w:szCs w:val="24"/>
          </w:rPr>
          <w:t>new</w:t>
        </w:r>
        <w:r w:rsidRPr="00D76745">
          <w:rPr>
            <w:rStyle w:val="Hyperlink"/>
            <w:szCs w:val="24"/>
            <w:lang w:val="ru-RU"/>
          </w:rPr>
          <w:t>.</w:t>
        </w:r>
        <w:r w:rsidRPr="007E0FE3">
          <w:rPr>
            <w:rStyle w:val="Hyperlink"/>
            <w:szCs w:val="24"/>
          </w:rPr>
          <w:t>znanium</w:t>
        </w:r>
        <w:r w:rsidRPr="00D76745">
          <w:rPr>
            <w:rStyle w:val="Hyperlink"/>
            <w:szCs w:val="24"/>
            <w:lang w:val="ru-RU"/>
          </w:rPr>
          <w:t>.</w:t>
        </w:r>
        <w:r w:rsidRPr="007E0FE3">
          <w:rPr>
            <w:rStyle w:val="Hyperlink"/>
            <w:szCs w:val="24"/>
          </w:rPr>
          <w:t>com</w:t>
        </w:r>
        <w:r w:rsidRPr="00D76745">
          <w:rPr>
            <w:rStyle w:val="Hyperlink"/>
            <w:szCs w:val="24"/>
            <w:lang w:val="ru-RU"/>
          </w:rPr>
          <w:t>/</w:t>
        </w:r>
        <w:r w:rsidRPr="007E0FE3">
          <w:rPr>
            <w:rStyle w:val="Hyperlink"/>
            <w:szCs w:val="24"/>
          </w:rPr>
          <w:t>read</w:t>
        </w:r>
        <w:r w:rsidRPr="00D76745">
          <w:rPr>
            <w:rStyle w:val="Hyperlink"/>
            <w:szCs w:val="24"/>
            <w:lang w:val="ru-RU"/>
          </w:rPr>
          <w:t>?</w:t>
        </w:r>
        <w:r w:rsidRPr="007E0FE3">
          <w:rPr>
            <w:rStyle w:val="Hyperlink"/>
            <w:szCs w:val="24"/>
          </w:rPr>
          <w:t>id</w:t>
        </w:r>
        <w:r w:rsidRPr="00D76745">
          <w:rPr>
            <w:rStyle w:val="Hyperlink"/>
            <w:szCs w:val="24"/>
            <w:lang w:val="ru-RU"/>
          </w:rPr>
          <w:t>=338359</w:t>
        </w:r>
      </w:hyperlink>
    </w:p>
    <w:p w:rsidR="008A5FAF" w:rsidRPr="00D80C42" w:rsidRDefault="008A5FAF" w:rsidP="00D80C42">
      <w:pPr>
        <w:pStyle w:val="Style8"/>
        <w:widowControl/>
        <w:tabs>
          <w:tab w:val="left" w:pos="851"/>
        </w:tabs>
        <w:rPr>
          <w:rStyle w:val="FontStyle15"/>
          <w:bCs/>
          <w:spacing w:val="40"/>
          <w:sz w:val="24"/>
        </w:rPr>
      </w:pPr>
    </w:p>
    <w:p w:rsidR="008A5FAF" w:rsidRDefault="008A5FAF" w:rsidP="00EC7BF6">
      <w:pPr>
        <w:pStyle w:val="Style8"/>
        <w:widowControl/>
        <w:rPr>
          <w:rStyle w:val="FontStyle21"/>
          <w:b/>
          <w:sz w:val="24"/>
        </w:rPr>
      </w:pPr>
      <w:r w:rsidRPr="00D80C42">
        <w:rPr>
          <w:rStyle w:val="FontStyle21"/>
          <w:b/>
          <w:sz w:val="24"/>
        </w:rPr>
        <w:t xml:space="preserve">Программное обеспечение </w:t>
      </w:r>
      <w:r w:rsidRPr="00D80C42">
        <w:rPr>
          <w:rStyle w:val="FontStyle15"/>
          <w:bCs/>
          <w:spacing w:val="40"/>
          <w:sz w:val="24"/>
        </w:rPr>
        <w:t>и</w:t>
      </w:r>
      <w:r w:rsidRPr="00D80C42">
        <w:rPr>
          <w:rStyle w:val="FontStyle15"/>
          <w:bCs/>
          <w:sz w:val="24"/>
        </w:rPr>
        <w:t xml:space="preserve"> </w:t>
      </w:r>
      <w:r w:rsidRPr="00D80C42">
        <w:rPr>
          <w:rStyle w:val="FontStyle21"/>
          <w:b/>
          <w:sz w:val="24"/>
        </w:rPr>
        <w:t xml:space="preserve">Интернет-ресурсы: 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5"/>
        <w:gridCol w:w="3260"/>
        <w:gridCol w:w="2402"/>
      </w:tblGrid>
      <w:tr w:rsidR="008A5FAF" w:rsidRPr="00524248" w:rsidTr="00A53704">
        <w:trPr>
          <w:trHeight w:val="537"/>
        </w:trPr>
        <w:tc>
          <w:tcPr>
            <w:tcW w:w="2835" w:type="dxa"/>
            <w:vAlign w:val="center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Наименование ПО</w:t>
            </w:r>
          </w:p>
        </w:tc>
        <w:tc>
          <w:tcPr>
            <w:tcW w:w="3260" w:type="dxa"/>
            <w:vAlign w:val="center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№ договора</w:t>
            </w:r>
          </w:p>
        </w:tc>
        <w:tc>
          <w:tcPr>
            <w:tcW w:w="2402" w:type="dxa"/>
            <w:vAlign w:val="center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Срок действия л</w:t>
            </w:r>
            <w:r w:rsidRPr="00524248">
              <w:t>и</w:t>
            </w:r>
            <w:r w:rsidRPr="00524248">
              <w:t>цензии</w:t>
            </w:r>
          </w:p>
        </w:tc>
      </w:tr>
      <w:tr w:rsidR="008A5FAF" w:rsidRPr="00524248" w:rsidTr="00A53704">
        <w:tc>
          <w:tcPr>
            <w:tcW w:w="2835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MS Windows 7</w:t>
            </w:r>
          </w:p>
        </w:tc>
        <w:tc>
          <w:tcPr>
            <w:tcW w:w="3260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Д-1227 от 08.10.2018</w:t>
            </w:r>
          </w:p>
          <w:p w:rsidR="008A5FAF" w:rsidRPr="00524248" w:rsidRDefault="008A5FAF" w:rsidP="000A1309">
            <w:pPr>
              <w:ind w:firstLine="0"/>
              <w:contextualSpacing/>
            </w:pPr>
            <w:r w:rsidRPr="00524248">
              <w:t>Д-757-17 от 27.06.2017</w:t>
            </w:r>
          </w:p>
        </w:tc>
        <w:tc>
          <w:tcPr>
            <w:tcW w:w="2402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11.10.2021</w:t>
            </w:r>
          </w:p>
          <w:p w:rsidR="008A5FAF" w:rsidRPr="00524248" w:rsidRDefault="008A5FAF" w:rsidP="000A1309">
            <w:pPr>
              <w:ind w:firstLine="0"/>
              <w:contextualSpacing/>
            </w:pPr>
            <w:r w:rsidRPr="00524248">
              <w:t>27.07.2018</w:t>
            </w:r>
          </w:p>
        </w:tc>
      </w:tr>
      <w:tr w:rsidR="008A5FAF" w:rsidRPr="00524248" w:rsidTr="00A53704">
        <w:tc>
          <w:tcPr>
            <w:tcW w:w="2835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MS Office 2007</w:t>
            </w:r>
          </w:p>
        </w:tc>
        <w:tc>
          <w:tcPr>
            <w:tcW w:w="3260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№ 135 от 17.09.2007</w:t>
            </w:r>
          </w:p>
        </w:tc>
        <w:tc>
          <w:tcPr>
            <w:tcW w:w="2402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бессрочно</w:t>
            </w:r>
          </w:p>
        </w:tc>
      </w:tr>
      <w:tr w:rsidR="008A5FAF" w:rsidRPr="00524248" w:rsidTr="00A53704">
        <w:tc>
          <w:tcPr>
            <w:tcW w:w="2835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A53704">
              <w:t>7</w:t>
            </w:r>
            <w:r w:rsidRPr="00524248">
              <w:t>Zip</w:t>
            </w:r>
          </w:p>
        </w:tc>
        <w:tc>
          <w:tcPr>
            <w:tcW w:w="3260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свободно распространяемое</w:t>
            </w:r>
          </w:p>
        </w:tc>
        <w:tc>
          <w:tcPr>
            <w:tcW w:w="2402" w:type="dxa"/>
          </w:tcPr>
          <w:p w:rsidR="008A5FAF" w:rsidRPr="00524248" w:rsidRDefault="008A5FAF" w:rsidP="000A1309">
            <w:pPr>
              <w:ind w:firstLine="0"/>
              <w:contextualSpacing/>
            </w:pPr>
            <w:r w:rsidRPr="00524248">
              <w:t>Бессрочно</w:t>
            </w:r>
          </w:p>
        </w:tc>
      </w:tr>
      <w:tr w:rsidR="008A5FAF" w:rsidRPr="00524248" w:rsidTr="00A53704">
        <w:tc>
          <w:tcPr>
            <w:tcW w:w="2835" w:type="dxa"/>
          </w:tcPr>
          <w:p w:rsidR="008A5FAF" w:rsidRPr="00E55B12" w:rsidRDefault="008A5FAF" w:rsidP="00E55B12">
            <w:pPr>
              <w:ind w:firstLine="0"/>
              <w:contextualSpacing/>
              <w:rPr>
                <w:lang w:val="en-US"/>
              </w:rPr>
            </w:pPr>
            <w:r>
              <w:rPr>
                <w:lang w:val="en-US"/>
              </w:rPr>
              <w:t>Far manager</w:t>
            </w:r>
          </w:p>
        </w:tc>
        <w:tc>
          <w:tcPr>
            <w:tcW w:w="3260" w:type="dxa"/>
          </w:tcPr>
          <w:p w:rsidR="008A5FAF" w:rsidRPr="00524248" w:rsidRDefault="008A5FAF" w:rsidP="00E55B12">
            <w:pPr>
              <w:ind w:firstLine="0"/>
              <w:contextualSpacing/>
            </w:pPr>
            <w:r w:rsidRPr="00524248">
              <w:t>свободно распространяемое</w:t>
            </w:r>
          </w:p>
        </w:tc>
        <w:tc>
          <w:tcPr>
            <w:tcW w:w="2402" w:type="dxa"/>
          </w:tcPr>
          <w:p w:rsidR="008A5FAF" w:rsidRPr="00524248" w:rsidRDefault="008A5FAF" w:rsidP="00E55B12">
            <w:pPr>
              <w:ind w:firstLine="0"/>
              <w:contextualSpacing/>
            </w:pPr>
            <w:r w:rsidRPr="00524248">
              <w:t>Бессрочно</w:t>
            </w:r>
          </w:p>
        </w:tc>
      </w:tr>
    </w:tbl>
    <w:p w:rsidR="008A5FAF" w:rsidRPr="00A53704" w:rsidRDefault="008A5FAF" w:rsidP="000D7B90">
      <w:pPr>
        <w:pStyle w:val="Style8"/>
        <w:widowControl/>
        <w:ind w:firstLine="0"/>
        <w:rPr>
          <w:rStyle w:val="FontStyle21"/>
          <w:sz w:val="24"/>
        </w:rPr>
      </w:pPr>
    </w:p>
    <w:p w:rsidR="008A5FAF" w:rsidRPr="00D80C42" w:rsidRDefault="008A5FAF" w:rsidP="000D7B90">
      <w:pPr>
        <w:pStyle w:val="Default"/>
        <w:numPr>
          <w:ilvl w:val="0"/>
          <w:numId w:val="37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color w:val="auto"/>
        </w:rPr>
      </w:pPr>
      <w:r w:rsidRPr="00D80C42">
        <w:rPr>
          <w:rFonts w:ascii="Times New Roman" w:hAnsi="Times New Roman" w:cs="Times New Roman"/>
          <w:iCs/>
          <w:color w:val="auto"/>
        </w:rPr>
        <w:t xml:space="preserve">Lib.students.ru - Студенческая библиотека lib.students.ru </w:t>
      </w:r>
      <w:r w:rsidRPr="00D80C42">
        <w:rPr>
          <w:rFonts w:ascii="Times New Roman" w:hAnsi="Times New Roman" w:cs="Times New Roman"/>
          <w:iCs/>
          <w:color w:val="auto"/>
          <w:lang w:val="en-US"/>
        </w:rPr>
        <w:t>URL</w:t>
      </w:r>
      <w:r w:rsidRPr="00D80C42">
        <w:rPr>
          <w:rFonts w:ascii="Times New Roman" w:hAnsi="Times New Roman" w:cs="Times New Roman"/>
          <w:iCs/>
          <w:color w:val="auto"/>
        </w:rPr>
        <w:t xml:space="preserve">: </w:t>
      </w:r>
      <w:hyperlink r:id="rId20" w:history="1">
        <w:r w:rsidRPr="00D80C42">
          <w:rPr>
            <w:rStyle w:val="Hyperlink"/>
            <w:rFonts w:ascii="Times New Roman" w:hAnsi="Times New Roman"/>
            <w:iCs/>
            <w:lang w:val="en-US"/>
          </w:rPr>
          <w:t>http</w:t>
        </w:r>
        <w:r w:rsidRPr="00D80C42">
          <w:rPr>
            <w:rStyle w:val="Hyperlink"/>
            <w:rFonts w:ascii="Times New Roman" w:hAnsi="Times New Roman"/>
            <w:iCs/>
          </w:rPr>
          <w:t>://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www</w:t>
        </w:r>
        <w:r w:rsidRPr="00D80C42">
          <w:rPr>
            <w:rStyle w:val="Hyperlink"/>
            <w:rFonts w:ascii="Times New Roman" w:hAnsi="Times New Roman"/>
            <w:iCs/>
          </w:rPr>
          <w:t>.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lib</w:t>
        </w:r>
        <w:r w:rsidRPr="00D80C42">
          <w:rPr>
            <w:rStyle w:val="Hyperlink"/>
            <w:rFonts w:ascii="Times New Roman" w:hAnsi="Times New Roman"/>
            <w:iCs/>
          </w:rPr>
          <w:t>.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students</w:t>
        </w:r>
        <w:r w:rsidRPr="00D80C42">
          <w:rPr>
            <w:rStyle w:val="Hyperlink"/>
            <w:rFonts w:ascii="Times New Roman" w:hAnsi="Times New Roman"/>
            <w:iCs/>
          </w:rPr>
          <w:t>.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ru</w:t>
        </w:r>
      </w:hyperlink>
      <w:r w:rsidRPr="00D80C42">
        <w:rPr>
          <w:rFonts w:ascii="Times New Roman" w:hAnsi="Times New Roman" w:cs="Times New Roman"/>
          <w:iCs/>
          <w:color w:val="auto"/>
        </w:rPr>
        <w:t>.</w:t>
      </w:r>
    </w:p>
    <w:p w:rsidR="008A5FAF" w:rsidRPr="00D80C42" w:rsidRDefault="008A5FAF" w:rsidP="000D7B90">
      <w:pPr>
        <w:pStyle w:val="Default"/>
        <w:numPr>
          <w:ilvl w:val="0"/>
          <w:numId w:val="37"/>
        </w:numPr>
        <w:tabs>
          <w:tab w:val="left" w:pos="851"/>
          <w:tab w:val="left" w:pos="1134"/>
        </w:tabs>
        <w:ind w:left="0" w:firstLine="567"/>
        <w:jc w:val="both"/>
        <w:rPr>
          <w:rFonts w:ascii="Times New Roman" w:hAnsi="Times New Roman" w:cs="Times New Roman"/>
          <w:iCs/>
          <w:color w:val="auto"/>
        </w:rPr>
      </w:pPr>
      <w:r w:rsidRPr="00D80C42">
        <w:rPr>
          <w:rFonts w:ascii="Times New Roman" w:hAnsi="Times New Roman" w:cs="Times New Roman"/>
          <w:iCs/>
          <w:color w:val="auto"/>
        </w:rPr>
        <w:t>Научная библиотека Санкт-Петербургского Государственного Университета</w:t>
      </w:r>
      <w:r w:rsidRPr="00D80C42">
        <w:rPr>
          <w:rFonts w:ascii="Times New Roman" w:hAnsi="Times New Roman" w:cs="Times New Roman"/>
          <w:iCs/>
          <w:lang w:val="en-US"/>
        </w:rPr>
        <w:t>URL</w:t>
      </w:r>
      <w:r w:rsidRPr="00D80C42">
        <w:rPr>
          <w:rFonts w:ascii="Times New Roman" w:hAnsi="Times New Roman" w:cs="Times New Roman"/>
          <w:iCs/>
        </w:rPr>
        <w:t xml:space="preserve">: </w:t>
      </w:r>
      <w:hyperlink r:id="rId21" w:history="1">
        <w:r w:rsidRPr="00D80C42">
          <w:rPr>
            <w:rStyle w:val="Hyperlink"/>
            <w:rFonts w:ascii="Times New Roman" w:hAnsi="Times New Roman"/>
            <w:iCs/>
            <w:lang w:val="en-US"/>
          </w:rPr>
          <w:t>http</w:t>
        </w:r>
        <w:r w:rsidRPr="00D80C42">
          <w:rPr>
            <w:rStyle w:val="Hyperlink"/>
            <w:rFonts w:ascii="Times New Roman" w:hAnsi="Times New Roman"/>
            <w:iCs/>
          </w:rPr>
          <w:t>://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www</w:t>
        </w:r>
        <w:r w:rsidRPr="00D80C42">
          <w:rPr>
            <w:rStyle w:val="Hyperlink"/>
            <w:rFonts w:ascii="Times New Roman" w:hAnsi="Times New Roman"/>
            <w:iCs/>
          </w:rPr>
          <w:t>.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lib</w:t>
        </w:r>
        <w:r w:rsidRPr="00D80C42">
          <w:rPr>
            <w:rStyle w:val="Hyperlink"/>
            <w:rFonts w:ascii="Times New Roman" w:hAnsi="Times New Roman"/>
            <w:iCs/>
          </w:rPr>
          <w:t>.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pu</w:t>
        </w:r>
        <w:r w:rsidRPr="00D80C42">
          <w:rPr>
            <w:rStyle w:val="Hyperlink"/>
            <w:rFonts w:ascii="Times New Roman" w:hAnsi="Times New Roman"/>
            <w:iCs/>
          </w:rPr>
          <w:t>.</w:t>
        </w:r>
        <w:r w:rsidRPr="00D80C42">
          <w:rPr>
            <w:rStyle w:val="Hyperlink"/>
            <w:rFonts w:ascii="Times New Roman" w:hAnsi="Times New Roman"/>
            <w:iCs/>
            <w:lang w:val="en-US"/>
          </w:rPr>
          <w:t>ru</w:t>
        </w:r>
        <w:r w:rsidRPr="00D80C42">
          <w:rPr>
            <w:rStyle w:val="Hyperlink"/>
            <w:rFonts w:ascii="Times New Roman" w:hAnsi="Times New Roman"/>
            <w:iCs/>
          </w:rPr>
          <w:t>/</w:t>
        </w:r>
      </w:hyperlink>
      <w:r w:rsidRPr="00D80C42">
        <w:rPr>
          <w:rFonts w:ascii="Times New Roman" w:hAnsi="Times New Roman" w:cs="Times New Roman"/>
          <w:iCs/>
        </w:rPr>
        <w:t>.</w:t>
      </w:r>
    </w:p>
    <w:p w:rsidR="008A5FAF" w:rsidRPr="00D80C42" w:rsidRDefault="008A5FAF" w:rsidP="000D7B90">
      <w:pPr>
        <w:numPr>
          <w:ilvl w:val="0"/>
          <w:numId w:val="37"/>
        </w:numPr>
        <w:tabs>
          <w:tab w:val="left" w:pos="851"/>
          <w:tab w:val="left" w:pos="1134"/>
        </w:tabs>
        <w:ind w:left="0" w:firstLine="567"/>
        <w:rPr>
          <w:rStyle w:val="FontStyle21"/>
          <w:sz w:val="24"/>
        </w:rPr>
      </w:pPr>
      <w:r w:rsidRPr="00D80C42">
        <w:t xml:space="preserve">Научная электронная библиотека </w:t>
      </w:r>
      <w:hyperlink r:id="rId22" w:history="1">
        <w:r w:rsidRPr="00D80C42">
          <w:rPr>
            <w:rStyle w:val="Hyperlink"/>
            <w:iCs/>
          </w:rPr>
          <w:t>http://www.</w:t>
        </w:r>
        <w:r w:rsidRPr="00D80C42">
          <w:rPr>
            <w:rStyle w:val="Hyperlink"/>
            <w:iCs/>
            <w:lang w:val="en-US"/>
          </w:rPr>
          <w:t>eLIBRARY</w:t>
        </w:r>
        <w:r w:rsidRPr="00D80C42">
          <w:rPr>
            <w:rStyle w:val="Hyperlink"/>
            <w:iCs/>
          </w:rPr>
          <w:t>.ru/</w:t>
        </w:r>
      </w:hyperlink>
      <w:r w:rsidRPr="00D80C42">
        <w:rPr>
          <w:iCs/>
        </w:rPr>
        <w:t>.</w:t>
      </w:r>
    </w:p>
    <w:p w:rsidR="008A5FAF" w:rsidRPr="00D80C42" w:rsidRDefault="008A5FAF" w:rsidP="000D7B90">
      <w:pPr>
        <w:widowControl/>
        <w:numPr>
          <w:ilvl w:val="0"/>
          <w:numId w:val="37"/>
        </w:numPr>
        <w:tabs>
          <w:tab w:val="left" w:pos="851"/>
        </w:tabs>
        <w:autoSpaceDE/>
        <w:autoSpaceDN/>
        <w:adjustRightInd/>
        <w:ind w:left="0" w:firstLine="567"/>
      </w:pPr>
      <w:r w:rsidRPr="00D80C42">
        <w:t xml:space="preserve">Портал «Архивы России» [Электронный ресурс]. Электрон. дан. – М.: Росархив, 2001. – Режим доступа: </w:t>
      </w:r>
      <w:hyperlink r:id="rId23" w:tgtFrame="_blank" w:history="1">
        <w:r w:rsidRPr="00D80C42">
          <w:rPr>
            <w:rStyle w:val="Hyperlink"/>
          </w:rPr>
          <w:t>rusarchives.ru</w:t>
        </w:r>
      </w:hyperlink>
    </w:p>
    <w:p w:rsidR="008A5FAF" w:rsidRPr="00D80C42" w:rsidRDefault="008A5FAF" w:rsidP="00D80C42">
      <w:pPr>
        <w:pStyle w:val="Style2"/>
        <w:widowControl/>
        <w:tabs>
          <w:tab w:val="left" w:pos="1134"/>
          <w:tab w:val="left" w:pos="1276"/>
        </w:tabs>
        <w:rPr>
          <w:rStyle w:val="FontStyle20"/>
          <w:rFonts w:ascii="Times New Roman" w:hAnsi="Times New Roman"/>
          <w:sz w:val="24"/>
        </w:rPr>
      </w:pPr>
    </w:p>
    <w:p w:rsidR="008A5FAF" w:rsidRPr="00C17915" w:rsidRDefault="008A5FAF" w:rsidP="00EE6E3C">
      <w:pPr>
        <w:pStyle w:val="Heading1"/>
        <w:rPr>
          <w:rStyle w:val="FontStyle14"/>
          <w:b/>
          <w:bCs/>
          <w:sz w:val="24"/>
          <w:szCs w:val="24"/>
        </w:rPr>
      </w:pPr>
      <w:bookmarkStart w:id="0" w:name="_GoBack"/>
      <w:bookmarkEnd w:id="0"/>
      <w:r w:rsidRPr="00C17915">
        <w:rPr>
          <w:rStyle w:val="FontStyle21"/>
          <w:i/>
          <w:color w:val="C00000"/>
          <w:sz w:val="24"/>
          <w:szCs w:val="24"/>
        </w:rPr>
        <w:br w:type="page"/>
      </w:r>
      <w:r w:rsidRPr="00C17915">
        <w:rPr>
          <w:rStyle w:val="FontStyle14"/>
          <w:b/>
          <w:bCs/>
          <w:sz w:val="24"/>
          <w:szCs w:val="24"/>
        </w:rPr>
        <w:t>9 Материально-техническое обеспечение дисциплины</w:t>
      </w:r>
    </w:p>
    <w:p w:rsidR="008A5FAF" w:rsidRDefault="008A5FAF" w:rsidP="000D7B90">
      <w:r w:rsidRPr="00C17915">
        <w:t>Материально-техническое обеспечение дисциплины включает</w:t>
      </w:r>
    </w:p>
    <w:p w:rsidR="008A5FAF" w:rsidRDefault="008A5FAF" w:rsidP="000D7B90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8A5FAF" w:rsidRPr="00AE4AD3" w:rsidTr="000A1309">
        <w:trPr>
          <w:tblHeader/>
        </w:trPr>
        <w:tc>
          <w:tcPr>
            <w:tcW w:w="1928" w:type="pct"/>
            <w:vAlign w:val="center"/>
          </w:tcPr>
          <w:p w:rsidR="008A5FAF" w:rsidRPr="00AE4AD3" w:rsidRDefault="008A5FAF" w:rsidP="000A1309">
            <w:pPr>
              <w:ind w:firstLine="0"/>
              <w:contextualSpacing/>
            </w:pPr>
            <w:r w:rsidRPr="00AE4AD3">
              <w:rPr>
                <w:sz w:val="22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8A5FAF" w:rsidRPr="00AE4AD3" w:rsidRDefault="008A5FAF" w:rsidP="000A1309">
            <w:pPr>
              <w:ind w:firstLine="0"/>
              <w:contextualSpacing/>
            </w:pPr>
            <w:r w:rsidRPr="00AE4AD3">
              <w:rPr>
                <w:sz w:val="22"/>
              </w:rPr>
              <w:t>Оснащение аудитории</w:t>
            </w:r>
          </w:p>
        </w:tc>
      </w:tr>
      <w:tr w:rsidR="008A5FAF" w:rsidRPr="00AE4AD3" w:rsidTr="000A1309">
        <w:tc>
          <w:tcPr>
            <w:tcW w:w="1928" w:type="pct"/>
          </w:tcPr>
          <w:p w:rsidR="008A5FAF" w:rsidRPr="00AE4AD3" w:rsidRDefault="008A5FAF" w:rsidP="000A1309">
            <w:pPr>
              <w:ind w:firstLine="0"/>
              <w:contextualSpacing/>
            </w:pPr>
            <w:r w:rsidRPr="00AE4AD3">
              <w:rPr>
                <w:sz w:val="22"/>
              </w:rPr>
              <w:t>Учебные аудитории для проведения практических занятий, групповых и индивидуальных консультаций, т</w:t>
            </w:r>
            <w:r w:rsidRPr="00AE4AD3">
              <w:rPr>
                <w:sz w:val="22"/>
              </w:rPr>
              <w:t>е</w:t>
            </w:r>
            <w:r w:rsidRPr="00AE4AD3">
              <w:rPr>
                <w:sz w:val="22"/>
              </w:rPr>
              <w:t>кущего контроля и промежуточной аттестации</w:t>
            </w:r>
          </w:p>
        </w:tc>
        <w:tc>
          <w:tcPr>
            <w:tcW w:w="3072" w:type="pct"/>
          </w:tcPr>
          <w:p w:rsidR="008A5FAF" w:rsidRPr="00AE4AD3" w:rsidRDefault="008A5FAF" w:rsidP="000A1309">
            <w:pPr>
              <w:ind w:firstLine="0"/>
              <w:contextualSpacing/>
              <w:rPr>
                <w:color w:val="000000"/>
              </w:rPr>
            </w:pPr>
            <w:r w:rsidRPr="00AE4AD3">
              <w:rPr>
                <w:color w:val="000000"/>
                <w:sz w:val="22"/>
              </w:rPr>
              <w:t>Мультимедийные средства хранения, передачи и предста</w:t>
            </w:r>
            <w:r w:rsidRPr="00AE4AD3">
              <w:rPr>
                <w:color w:val="000000"/>
                <w:sz w:val="22"/>
              </w:rPr>
              <w:t>в</w:t>
            </w:r>
            <w:r w:rsidRPr="00AE4AD3">
              <w:rPr>
                <w:color w:val="000000"/>
                <w:sz w:val="22"/>
              </w:rPr>
              <w:t>ления информации.</w:t>
            </w:r>
          </w:p>
          <w:p w:rsidR="008A5FAF" w:rsidRDefault="008A5FAF" w:rsidP="000A1309">
            <w:pPr>
              <w:ind w:firstLine="0"/>
              <w:contextualSpacing/>
              <w:rPr>
                <w:color w:val="000000"/>
                <w:sz w:val="22"/>
              </w:rPr>
            </w:pPr>
            <w:r w:rsidRPr="00AE4AD3">
              <w:rPr>
                <w:color w:val="000000"/>
                <w:sz w:val="22"/>
              </w:rPr>
              <w:t>Комплекс тестовых заданий для проведения промежуто</w:t>
            </w:r>
            <w:r w:rsidRPr="00AE4AD3">
              <w:rPr>
                <w:color w:val="000000"/>
                <w:sz w:val="22"/>
              </w:rPr>
              <w:t>ч</w:t>
            </w:r>
            <w:r w:rsidRPr="00AE4AD3">
              <w:rPr>
                <w:color w:val="000000"/>
                <w:sz w:val="22"/>
              </w:rPr>
              <w:t>ных и рубежных контролей.</w:t>
            </w:r>
          </w:p>
          <w:p w:rsidR="008A5FAF" w:rsidRPr="00AE4AD3" w:rsidRDefault="008A5FAF" w:rsidP="000A1309">
            <w:pPr>
              <w:ind w:firstLine="0"/>
              <w:contextualSpacing/>
              <w:rPr>
                <w:color w:val="000000"/>
              </w:rPr>
            </w:pPr>
            <w:r>
              <w:rPr>
                <w:color w:val="000000"/>
                <w:sz w:val="22"/>
              </w:rPr>
              <w:t>Формы и образцы документов</w:t>
            </w:r>
          </w:p>
        </w:tc>
      </w:tr>
      <w:tr w:rsidR="008A5FAF" w:rsidRPr="00AE4AD3" w:rsidTr="000A1309">
        <w:tc>
          <w:tcPr>
            <w:tcW w:w="1928" w:type="pct"/>
          </w:tcPr>
          <w:p w:rsidR="008A5FAF" w:rsidRPr="00AE4AD3" w:rsidRDefault="008A5FAF" w:rsidP="000A1309">
            <w:pPr>
              <w:ind w:firstLine="0"/>
              <w:contextualSpacing/>
            </w:pPr>
            <w:r w:rsidRPr="00AE4AD3">
              <w:rPr>
                <w:sz w:val="22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8A5FAF" w:rsidRPr="00AE4AD3" w:rsidRDefault="008A5FAF" w:rsidP="000A1309">
            <w:pPr>
              <w:ind w:firstLine="0"/>
              <w:contextualSpacing/>
              <w:rPr>
                <w:color w:val="000000"/>
              </w:rPr>
            </w:pPr>
            <w:r w:rsidRPr="00AE4AD3">
              <w:rPr>
                <w:color w:val="000000"/>
                <w:sz w:val="22"/>
              </w:rPr>
              <w:t xml:space="preserve">Персональные компьютеры 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8A5FAF" w:rsidRPr="00AE4AD3" w:rsidTr="000A1309">
        <w:tc>
          <w:tcPr>
            <w:tcW w:w="1928" w:type="pct"/>
          </w:tcPr>
          <w:p w:rsidR="008A5FAF" w:rsidRPr="00AE4AD3" w:rsidRDefault="008A5FAF" w:rsidP="000A1309">
            <w:pPr>
              <w:ind w:firstLine="0"/>
              <w:contextualSpacing/>
            </w:pPr>
            <w:r w:rsidRPr="00AE4AD3">
              <w:rPr>
                <w:sz w:val="22"/>
              </w:rPr>
              <w:t>Помещение для хранения и проф</w:t>
            </w:r>
            <w:r w:rsidRPr="00AE4AD3">
              <w:rPr>
                <w:sz w:val="22"/>
              </w:rPr>
              <w:t>и</w:t>
            </w:r>
            <w:r w:rsidRPr="00AE4AD3">
              <w:rPr>
                <w:sz w:val="22"/>
              </w:rPr>
              <w:t>лактического обслуживания учебн</w:t>
            </w:r>
            <w:r w:rsidRPr="00AE4AD3">
              <w:rPr>
                <w:sz w:val="22"/>
              </w:rPr>
              <w:t>о</w:t>
            </w:r>
            <w:r w:rsidRPr="00AE4AD3">
              <w:rPr>
                <w:sz w:val="22"/>
              </w:rPr>
              <w:t>го оборудования</w:t>
            </w:r>
          </w:p>
        </w:tc>
        <w:tc>
          <w:tcPr>
            <w:tcW w:w="3072" w:type="pct"/>
          </w:tcPr>
          <w:p w:rsidR="008A5FAF" w:rsidRPr="00AE4AD3" w:rsidRDefault="008A5FAF" w:rsidP="000A1309">
            <w:pPr>
              <w:ind w:firstLine="0"/>
              <w:contextualSpacing/>
            </w:pPr>
            <w:r w:rsidRPr="00AE4AD3">
              <w:rPr>
                <w:sz w:val="22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8A5FAF" w:rsidRDefault="008A5FAF" w:rsidP="00E26511"/>
    <w:sectPr w:rsidR="008A5FAF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5FAF" w:rsidRDefault="008A5FAF">
      <w:r>
        <w:separator/>
      </w:r>
    </w:p>
  </w:endnote>
  <w:endnote w:type="continuationSeparator" w:id="0">
    <w:p w:rsidR="008A5FAF" w:rsidRDefault="008A5F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FAF" w:rsidRDefault="008A5FA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A5FAF" w:rsidRDefault="008A5FAF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A5FAF" w:rsidRDefault="008A5FAF" w:rsidP="0087519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34</w:t>
    </w:r>
    <w:r>
      <w:rPr>
        <w:rStyle w:val="PageNumber"/>
      </w:rPr>
      <w:fldChar w:fldCharType="end"/>
    </w:r>
  </w:p>
  <w:p w:rsidR="008A5FAF" w:rsidRDefault="008A5FAF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5FAF" w:rsidRDefault="008A5FAF">
      <w:r>
        <w:separator/>
      </w:r>
    </w:p>
  </w:footnote>
  <w:footnote w:type="continuationSeparator" w:id="0">
    <w:p w:rsidR="008A5FAF" w:rsidRDefault="008A5F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CD0823B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1">
    <w:nsid w:val="00E75620"/>
    <w:multiLevelType w:val="hybridMultilevel"/>
    <w:tmpl w:val="91CCA8A8"/>
    <w:lvl w:ilvl="0" w:tplc="B79ED854">
      <w:start w:val="1"/>
      <w:numFmt w:val="decimal"/>
      <w:lvlText w:val="%1."/>
      <w:lvlJc w:val="left"/>
      <w:pPr>
        <w:ind w:left="1724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244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16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8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60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32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04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76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84" w:hanging="180"/>
      </w:pPr>
      <w:rPr>
        <w:rFonts w:cs="Times New Roman"/>
      </w:rPr>
    </w:lvl>
  </w:abstractNum>
  <w:abstractNum w:abstractNumId="2">
    <w:nsid w:val="01072591"/>
    <w:multiLevelType w:val="hybridMultilevel"/>
    <w:tmpl w:val="7312E05A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2CC0474"/>
    <w:multiLevelType w:val="hybridMultilevel"/>
    <w:tmpl w:val="09602A72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D66C6C"/>
    <w:multiLevelType w:val="hybridMultilevel"/>
    <w:tmpl w:val="55E49236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EB25F2"/>
    <w:multiLevelType w:val="hybridMultilevel"/>
    <w:tmpl w:val="51DA797E"/>
    <w:lvl w:ilvl="0" w:tplc="682A8E1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6">
    <w:nsid w:val="0AAB68B4"/>
    <w:multiLevelType w:val="hybridMultilevel"/>
    <w:tmpl w:val="1F36E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03443F2"/>
    <w:multiLevelType w:val="hybridMultilevel"/>
    <w:tmpl w:val="AEA44160"/>
    <w:lvl w:ilvl="0" w:tplc="EA147E26">
      <w:start w:val="1"/>
      <w:numFmt w:val="decimal"/>
      <w:lvlText w:val="%1"/>
      <w:lvlJc w:val="left"/>
      <w:pPr>
        <w:ind w:left="1287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8">
    <w:nsid w:val="11F87E82"/>
    <w:multiLevelType w:val="hybridMultilevel"/>
    <w:tmpl w:val="19F63D4A"/>
    <w:lvl w:ilvl="0" w:tplc="0419000F">
      <w:start w:val="1"/>
      <w:numFmt w:val="decimal"/>
      <w:lvlText w:val="%1."/>
      <w:lvlJc w:val="left"/>
      <w:pPr>
        <w:ind w:left="100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9">
    <w:nsid w:val="121B4011"/>
    <w:multiLevelType w:val="hybridMultilevel"/>
    <w:tmpl w:val="7CB00166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640D5A"/>
    <w:multiLevelType w:val="hybridMultilevel"/>
    <w:tmpl w:val="D2D4923C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9E21787"/>
    <w:multiLevelType w:val="hybridMultilevel"/>
    <w:tmpl w:val="8B967F96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C45194"/>
    <w:multiLevelType w:val="hybridMultilevel"/>
    <w:tmpl w:val="B9A478F4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7F07CC"/>
    <w:multiLevelType w:val="hybridMultilevel"/>
    <w:tmpl w:val="D2721CB4"/>
    <w:lvl w:ilvl="0" w:tplc="0419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2E4838EE"/>
    <w:multiLevelType w:val="hybridMultilevel"/>
    <w:tmpl w:val="F702C156"/>
    <w:lvl w:ilvl="0" w:tplc="E164720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6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475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0FA1388"/>
    <w:multiLevelType w:val="hybridMultilevel"/>
    <w:tmpl w:val="DAD0EEFA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ED52D1"/>
    <w:multiLevelType w:val="hybridMultilevel"/>
    <w:tmpl w:val="AD1C92A4"/>
    <w:lvl w:ilvl="0" w:tplc="F2C883D8">
      <w:start w:val="3"/>
      <w:numFmt w:val="russianLower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42A612B"/>
    <w:multiLevelType w:val="hybridMultilevel"/>
    <w:tmpl w:val="28B0650A"/>
    <w:lvl w:ilvl="0" w:tplc="A3AA5B98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3988573B"/>
    <w:multiLevelType w:val="hybridMultilevel"/>
    <w:tmpl w:val="5BC87004"/>
    <w:lvl w:ilvl="0" w:tplc="C01C994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A4938CE"/>
    <w:multiLevelType w:val="hybridMultilevel"/>
    <w:tmpl w:val="C7ACB434"/>
    <w:lvl w:ilvl="0" w:tplc="EBF018CA">
      <w:start w:val="1"/>
      <w:numFmt w:val="russianLower"/>
      <w:lvlText w:val="%1)."/>
      <w:lvlJc w:val="left"/>
      <w:pPr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  <w:rPr>
        <w:rFonts w:cs="Times New Roman"/>
      </w:rPr>
    </w:lvl>
  </w:abstractNum>
  <w:abstractNum w:abstractNumId="22">
    <w:nsid w:val="3C652C70"/>
    <w:multiLevelType w:val="hybridMultilevel"/>
    <w:tmpl w:val="52C6C7D2"/>
    <w:lvl w:ilvl="0" w:tplc="44F6DE4A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3">
    <w:nsid w:val="3C8E47C4"/>
    <w:multiLevelType w:val="hybridMultilevel"/>
    <w:tmpl w:val="F500B4DC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4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>
    <w:nsid w:val="3E6023DF"/>
    <w:multiLevelType w:val="hybridMultilevel"/>
    <w:tmpl w:val="D19E215A"/>
    <w:lvl w:ilvl="0" w:tplc="333E313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79C4D39"/>
    <w:multiLevelType w:val="hybridMultilevel"/>
    <w:tmpl w:val="95766986"/>
    <w:lvl w:ilvl="0" w:tplc="FDC65E2C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57E12291"/>
    <w:multiLevelType w:val="hybridMultilevel"/>
    <w:tmpl w:val="97DE92D0"/>
    <w:lvl w:ilvl="0" w:tplc="CE261A70">
      <w:start w:val="1"/>
      <w:numFmt w:val="bullet"/>
      <w:lvlText w:val="-"/>
      <w:lvlJc w:val="left"/>
      <w:pPr>
        <w:ind w:left="502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0">
    <w:nsid w:val="58E9234D"/>
    <w:multiLevelType w:val="hybridMultilevel"/>
    <w:tmpl w:val="0840CB8E"/>
    <w:lvl w:ilvl="0" w:tplc="B298201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">
    <w:nsid w:val="5952740A"/>
    <w:multiLevelType w:val="hybridMultilevel"/>
    <w:tmpl w:val="FE6629C2"/>
    <w:lvl w:ilvl="0" w:tplc="618A6C6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9763B72"/>
    <w:multiLevelType w:val="hybridMultilevel"/>
    <w:tmpl w:val="82440A96"/>
    <w:lvl w:ilvl="0" w:tplc="64BCF1D2">
      <w:start w:val="1"/>
      <w:numFmt w:val="russianLower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33">
    <w:nsid w:val="5B482F88"/>
    <w:multiLevelType w:val="hybridMultilevel"/>
    <w:tmpl w:val="18E0A888"/>
    <w:lvl w:ilvl="0" w:tplc="B298201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5BEF33EA"/>
    <w:multiLevelType w:val="hybridMultilevel"/>
    <w:tmpl w:val="B65A5328"/>
    <w:lvl w:ilvl="0" w:tplc="CE261A70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5DF710AC"/>
    <w:multiLevelType w:val="hybridMultilevel"/>
    <w:tmpl w:val="7B34F3DE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36">
    <w:nsid w:val="5E5E7F34"/>
    <w:multiLevelType w:val="hybridMultilevel"/>
    <w:tmpl w:val="49EA253E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42030C"/>
    <w:multiLevelType w:val="hybridMultilevel"/>
    <w:tmpl w:val="11C4E7CC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C52A28"/>
    <w:multiLevelType w:val="hybridMultilevel"/>
    <w:tmpl w:val="F5B0F4CA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41A17CC"/>
    <w:multiLevelType w:val="hybridMultilevel"/>
    <w:tmpl w:val="2996C53E"/>
    <w:lvl w:ilvl="0" w:tplc="CE261A7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661F24"/>
    <w:multiLevelType w:val="hybridMultilevel"/>
    <w:tmpl w:val="C3B6CEC6"/>
    <w:lvl w:ilvl="0" w:tplc="EA147E26">
      <w:start w:val="1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7DDA5D5B"/>
    <w:multiLevelType w:val="hybridMultilevel"/>
    <w:tmpl w:val="18E0A888"/>
    <w:lvl w:ilvl="0" w:tplc="B298201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12"/>
  </w:num>
  <w:num w:numId="2">
    <w:abstractNumId w:val="27"/>
  </w:num>
  <w:num w:numId="3">
    <w:abstractNumId w:val="26"/>
  </w:num>
  <w:num w:numId="4">
    <w:abstractNumId w:val="16"/>
  </w:num>
  <w:num w:numId="5">
    <w:abstractNumId w:val="28"/>
  </w:num>
  <w:num w:numId="6">
    <w:abstractNumId w:val="22"/>
  </w:num>
  <w:num w:numId="7">
    <w:abstractNumId w:val="6"/>
  </w:num>
  <w:num w:numId="8">
    <w:abstractNumId w:val="9"/>
  </w:num>
  <w:num w:numId="9">
    <w:abstractNumId w:val="20"/>
  </w:num>
  <w:num w:numId="10">
    <w:abstractNumId w:val="38"/>
  </w:num>
  <w:num w:numId="11">
    <w:abstractNumId w:val="29"/>
  </w:num>
  <w:num w:numId="12">
    <w:abstractNumId w:val="2"/>
  </w:num>
  <w:num w:numId="13">
    <w:abstractNumId w:val="10"/>
  </w:num>
  <w:num w:numId="14">
    <w:abstractNumId w:val="36"/>
  </w:num>
  <w:num w:numId="15">
    <w:abstractNumId w:val="11"/>
  </w:num>
  <w:num w:numId="16">
    <w:abstractNumId w:val="3"/>
  </w:num>
  <w:num w:numId="17">
    <w:abstractNumId w:val="37"/>
  </w:num>
  <w:num w:numId="18">
    <w:abstractNumId w:val="13"/>
  </w:num>
  <w:num w:numId="19">
    <w:abstractNumId w:val="4"/>
  </w:num>
  <w:num w:numId="20">
    <w:abstractNumId w:val="39"/>
  </w:num>
  <w:num w:numId="21">
    <w:abstractNumId w:val="17"/>
  </w:num>
  <w:num w:numId="22">
    <w:abstractNumId w:val="34"/>
  </w:num>
  <w:num w:numId="23">
    <w:abstractNumId w:val="0"/>
  </w:num>
  <w:num w:numId="24">
    <w:abstractNumId w:val="40"/>
  </w:num>
  <w:num w:numId="25">
    <w:abstractNumId w:val="8"/>
  </w:num>
  <w:num w:numId="26">
    <w:abstractNumId w:val="1"/>
  </w:num>
  <w:num w:numId="27">
    <w:abstractNumId w:val="23"/>
  </w:num>
  <w:num w:numId="28">
    <w:abstractNumId w:val="31"/>
  </w:num>
  <w:num w:numId="29">
    <w:abstractNumId w:val="25"/>
  </w:num>
  <w:num w:numId="30">
    <w:abstractNumId w:val="14"/>
  </w:num>
  <w:num w:numId="31">
    <w:abstractNumId w:val="15"/>
  </w:num>
  <w:num w:numId="32">
    <w:abstractNumId w:val="32"/>
  </w:num>
  <w:num w:numId="33">
    <w:abstractNumId w:val="7"/>
  </w:num>
  <w:num w:numId="34">
    <w:abstractNumId w:val="21"/>
  </w:num>
  <w:num w:numId="35">
    <w:abstractNumId w:val="18"/>
  </w:num>
  <w:num w:numId="36">
    <w:abstractNumId w:val="5"/>
  </w:num>
  <w:num w:numId="37">
    <w:abstractNumId w:val="35"/>
  </w:num>
  <w:num w:numId="38">
    <w:abstractNumId w:val="30"/>
  </w:num>
  <w:num w:numId="39">
    <w:abstractNumId w:val="19"/>
  </w:num>
  <w:num w:numId="40">
    <w:abstractNumId w:val="41"/>
  </w:num>
  <w:num w:numId="41">
    <w:abstractNumId w:val="33"/>
  </w:num>
  <w:num w:numId="42">
    <w:abstractNumId w:val="24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embedSystemFonts/>
  <w:bordersDoNotSurroundHeader/>
  <w:bordersDoNotSurroundFooter/>
  <w:stylePaneFormatFilter w:val="3F01"/>
  <w:defaultTabStop w:val="720"/>
  <w:autoHyphenation/>
  <w:hyphenationZone w:val="142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387C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67C44"/>
    <w:rsid w:val="00071391"/>
    <w:rsid w:val="0007246B"/>
    <w:rsid w:val="0008161B"/>
    <w:rsid w:val="00082173"/>
    <w:rsid w:val="00082968"/>
    <w:rsid w:val="0008595C"/>
    <w:rsid w:val="00085DBB"/>
    <w:rsid w:val="00094253"/>
    <w:rsid w:val="000946CF"/>
    <w:rsid w:val="00096109"/>
    <w:rsid w:val="000A01F1"/>
    <w:rsid w:val="000A1309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1E32"/>
    <w:rsid w:val="000D7B90"/>
    <w:rsid w:val="000E3100"/>
    <w:rsid w:val="000E3750"/>
    <w:rsid w:val="000F01F8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4B5E"/>
    <w:rsid w:val="00117951"/>
    <w:rsid w:val="00121B28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03AA"/>
    <w:rsid w:val="00165E32"/>
    <w:rsid w:val="00173672"/>
    <w:rsid w:val="00173E53"/>
    <w:rsid w:val="001806CB"/>
    <w:rsid w:val="00181F2E"/>
    <w:rsid w:val="00195F38"/>
    <w:rsid w:val="00196A06"/>
    <w:rsid w:val="00197B54"/>
    <w:rsid w:val="001A182E"/>
    <w:rsid w:val="001A4E6B"/>
    <w:rsid w:val="001C09B9"/>
    <w:rsid w:val="001C0E23"/>
    <w:rsid w:val="001D2C5B"/>
    <w:rsid w:val="001D4471"/>
    <w:rsid w:val="001D6DFA"/>
    <w:rsid w:val="001E2737"/>
    <w:rsid w:val="001E5ECB"/>
    <w:rsid w:val="001F027A"/>
    <w:rsid w:val="001F0CBE"/>
    <w:rsid w:val="001F0E72"/>
    <w:rsid w:val="001F10D4"/>
    <w:rsid w:val="001F34F1"/>
    <w:rsid w:val="001F6597"/>
    <w:rsid w:val="001F6E8B"/>
    <w:rsid w:val="00200E0B"/>
    <w:rsid w:val="00203809"/>
    <w:rsid w:val="002049FA"/>
    <w:rsid w:val="00205B6B"/>
    <w:rsid w:val="0020783B"/>
    <w:rsid w:val="00207DB8"/>
    <w:rsid w:val="00207FAB"/>
    <w:rsid w:val="00210E7C"/>
    <w:rsid w:val="00217581"/>
    <w:rsid w:val="00217A9E"/>
    <w:rsid w:val="00220733"/>
    <w:rsid w:val="00224A52"/>
    <w:rsid w:val="00224D9E"/>
    <w:rsid w:val="00225624"/>
    <w:rsid w:val="00226996"/>
    <w:rsid w:val="00226B27"/>
    <w:rsid w:val="0023330D"/>
    <w:rsid w:val="0023332C"/>
    <w:rsid w:val="00234EF9"/>
    <w:rsid w:val="0024270B"/>
    <w:rsid w:val="00243DE6"/>
    <w:rsid w:val="002461A8"/>
    <w:rsid w:val="002467A8"/>
    <w:rsid w:val="002507F4"/>
    <w:rsid w:val="00253E5C"/>
    <w:rsid w:val="00256E7A"/>
    <w:rsid w:val="00257C9E"/>
    <w:rsid w:val="0026170A"/>
    <w:rsid w:val="002617FD"/>
    <w:rsid w:val="002637CD"/>
    <w:rsid w:val="0026666C"/>
    <w:rsid w:val="00270703"/>
    <w:rsid w:val="002773CC"/>
    <w:rsid w:val="00277AD1"/>
    <w:rsid w:val="00280FA4"/>
    <w:rsid w:val="002A010E"/>
    <w:rsid w:val="002A01D0"/>
    <w:rsid w:val="002A0FD6"/>
    <w:rsid w:val="002A323C"/>
    <w:rsid w:val="002A40E2"/>
    <w:rsid w:val="002A42A7"/>
    <w:rsid w:val="002A720F"/>
    <w:rsid w:val="002B0CF6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5BD2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240"/>
    <w:rsid w:val="00396837"/>
    <w:rsid w:val="00397F23"/>
    <w:rsid w:val="003A7E32"/>
    <w:rsid w:val="003B71FE"/>
    <w:rsid w:val="003C5A78"/>
    <w:rsid w:val="003D2D66"/>
    <w:rsid w:val="003D441D"/>
    <w:rsid w:val="003D4F90"/>
    <w:rsid w:val="003E31A0"/>
    <w:rsid w:val="003E6BE6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20ABC"/>
    <w:rsid w:val="00421AEE"/>
    <w:rsid w:val="00423A38"/>
    <w:rsid w:val="004329F5"/>
    <w:rsid w:val="00435A44"/>
    <w:rsid w:val="00443203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6E89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E3243"/>
    <w:rsid w:val="004F032A"/>
    <w:rsid w:val="004F214D"/>
    <w:rsid w:val="004F39A3"/>
    <w:rsid w:val="004F458C"/>
    <w:rsid w:val="004F6425"/>
    <w:rsid w:val="004F65FC"/>
    <w:rsid w:val="00503381"/>
    <w:rsid w:val="00503F1B"/>
    <w:rsid w:val="005154A1"/>
    <w:rsid w:val="005203AA"/>
    <w:rsid w:val="00521F5C"/>
    <w:rsid w:val="0052275B"/>
    <w:rsid w:val="00522D51"/>
    <w:rsid w:val="00524248"/>
    <w:rsid w:val="00526CDA"/>
    <w:rsid w:val="00531869"/>
    <w:rsid w:val="00532BC2"/>
    <w:rsid w:val="005461FC"/>
    <w:rsid w:val="00551238"/>
    <w:rsid w:val="00555A94"/>
    <w:rsid w:val="00555CF4"/>
    <w:rsid w:val="00556F2B"/>
    <w:rsid w:val="005574D1"/>
    <w:rsid w:val="005646DF"/>
    <w:rsid w:val="00565E8F"/>
    <w:rsid w:val="005672B3"/>
    <w:rsid w:val="005678A2"/>
    <w:rsid w:val="005720E6"/>
    <w:rsid w:val="0057672B"/>
    <w:rsid w:val="00583D7D"/>
    <w:rsid w:val="00584079"/>
    <w:rsid w:val="005944C6"/>
    <w:rsid w:val="00597BBC"/>
    <w:rsid w:val="005A1D91"/>
    <w:rsid w:val="005A1E7B"/>
    <w:rsid w:val="005A1FB2"/>
    <w:rsid w:val="005A2A46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13378"/>
    <w:rsid w:val="00624F44"/>
    <w:rsid w:val="00625FC3"/>
    <w:rsid w:val="006309C1"/>
    <w:rsid w:val="0063106F"/>
    <w:rsid w:val="00632641"/>
    <w:rsid w:val="00636E75"/>
    <w:rsid w:val="00636EF5"/>
    <w:rsid w:val="00640170"/>
    <w:rsid w:val="006461B0"/>
    <w:rsid w:val="00647AAA"/>
    <w:rsid w:val="00653A71"/>
    <w:rsid w:val="006668B4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D047C"/>
    <w:rsid w:val="006D04B4"/>
    <w:rsid w:val="006D33BA"/>
    <w:rsid w:val="006D3547"/>
    <w:rsid w:val="006E6C1C"/>
    <w:rsid w:val="006F28E0"/>
    <w:rsid w:val="006F5C9E"/>
    <w:rsid w:val="006F65CD"/>
    <w:rsid w:val="00700A2D"/>
    <w:rsid w:val="00701D44"/>
    <w:rsid w:val="0071309F"/>
    <w:rsid w:val="00717C8C"/>
    <w:rsid w:val="00720775"/>
    <w:rsid w:val="007226F7"/>
    <w:rsid w:val="00724C48"/>
    <w:rsid w:val="007258FF"/>
    <w:rsid w:val="00731C4E"/>
    <w:rsid w:val="007356CF"/>
    <w:rsid w:val="00735B87"/>
    <w:rsid w:val="00737310"/>
    <w:rsid w:val="00737995"/>
    <w:rsid w:val="007424B9"/>
    <w:rsid w:val="0074644C"/>
    <w:rsid w:val="00750095"/>
    <w:rsid w:val="00750DED"/>
    <w:rsid w:val="00753955"/>
    <w:rsid w:val="007548DE"/>
    <w:rsid w:val="00756D53"/>
    <w:rsid w:val="00761603"/>
    <w:rsid w:val="00765A4E"/>
    <w:rsid w:val="00767409"/>
    <w:rsid w:val="00771244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E0FE3"/>
    <w:rsid w:val="007F12E6"/>
    <w:rsid w:val="007F5AED"/>
    <w:rsid w:val="007F703F"/>
    <w:rsid w:val="007F7A6A"/>
    <w:rsid w:val="00803E85"/>
    <w:rsid w:val="00806CC2"/>
    <w:rsid w:val="00810B05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43A0"/>
    <w:rsid w:val="00861B1B"/>
    <w:rsid w:val="00862E4E"/>
    <w:rsid w:val="00863D33"/>
    <w:rsid w:val="00865CCF"/>
    <w:rsid w:val="0086698D"/>
    <w:rsid w:val="0087519F"/>
    <w:rsid w:val="00876BB9"/>
    <w:rsid w:val="0087759C"/>
    <w:rsid w:val="00877E3C"/>
    <w:rsid w:val="0088236C"/>
    <w:rsid w:val="0088246F"/>
    <w:rsid w:val="008865B9"/>
    <w:rsid w:val="0089203A"/>
    <w:rsid w:val="00894395"/>
    <w:rsid w:val="00896ECC"/>
    <w:rsid w:val="008A0170"/>
    <w:rsid w:val="008A1E40"/>
    <w:rsid w:val="008A20F0"/>
    <w:rsid w:val="008A2AA4"/>
    <w:rsid w:val="008A2B78"/>
    <w:rsid w:val="008A2C40"/>
    <w:rsid w:val="008A5FAF"/>
    <w:rsid w:val="008A668D"/>
    <w:rsid w:val="008B0011"/>
    <w:rsid w:val="008B1FF6"/>
    <w:rsid w:val="008B60C2"/>
    <w:rsid w:val="008B6EBF"/>
    <w:rsid w:val="008B76E0"/>
    <w:rsid w:val="008C6843"/>
    <w:rsid w:val="008C76CD"/>
    <w:rsid w:val="008D11AB"/>
    <w:rsid w:val="008D3774"/>
    <w:rsid w:val="008D4ECC"/>
    <w:rsid w:val="008E55CC"/>
    <w:rsid w:val="008E6EE6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1FE2"/>
    <w:rsid w:val="009125BE"/>
    <w:rsid w:val="0091343B"/>
    <w:rsid w:val="00922C31"/>
    <w:rsid w:val="0092312B"/>
    <w:rsid w:val="00930660"/>
    <w:rsid w:val="0093107E"/>
    <w:rsid w:val="009345C6"/>
    <w:rsid w:val="009357BB"/>
    <w:rsid w:val="0094280E"/>
    <w:rsid w:val="00951970"/>
    <w:rsid w:val="00955AB9"/>
    <w:rsid w:val="009640BD"/>
    <w:rsid w:val="009728C9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0CD6"/>
    <w:rsid w:val="009F11C0"/>
    <w:rsid w:val="009F2AD1"/>
    <w:rsid w:val="009F30D6"/>
    <w:rsid w:val="009F4952"/>
    <w:rsid w:val="009F529F"/>
    <w:rsid w:val="009F6D80"/>
    <w:rsid w:val="00A010C5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0AB4"/>
    <w:rsid w:val="00A51E4F"/>
    <w:rsid w:val="00A53704"/>
    <w:rsid w:val="00A5411E"/>
    <w:rsid w:val="00A54E5D"/>
    <w:rsid w:val="00A5741F"/>
    <w:rsid w:val="00A6022C"/>
    <w:rsid w:val="00A61031"/>
    <w:rsid w:val="00A62CDC"/>
    <w:rsid w:val="00A6402C"/>
    <w:rsid w:val="00A675AA"/>
    <w:rsid w:val="00A7014B"/>
    <w:rsid w:val="00A72A9A"/>
    <w:rsid w:val="00A747ED"/>
    <w:rsid w:val="00A8516B"/>
    <w:rsid w:val="00A85C61"/>
    <w:rsid w:val="00A92EA7"/>
    <w:rsid w:val="00A95915"/>
    <w:rsid w:val="00A96E04"/>
    <w:rsid w:val="00AA00F9"/>
    <w:rsid w:val="00AA0E6B"/>
    <w:rsid w:val="00AA14D4"/>
    <w:rsid w:val="00AA7B25"/>
    <w:rsid w:val="00AB1E5B"/>
    <w:rsid w:val="00AB54CC"/>
    <w:rsid w:val="00AC0B07"/>
    <w:rsid w:val="00AC5E78"/>
    <w:rsid w:val="00AC6A0F"/>
    <w:rsid w:val="00AC6E59"/>
    <w:rsid w:val="00AD384F"/>
    <w:rsid w:val="00AD3AA8"/>
    <w:rsid w:val="00AD3DE1"/>
    <w:rsid w:val="00AD7682"/>
    <w:rsid w:val="00AE1CFC"/>
    <w:rsid w:val="00AE381E"/>
    <w:rsid w:val="00AE43C5"/>
    <w:rsid w:val="00AE4AD3"/>
    <w:rsid w:val="00AE65C8"/>
    <w:rsid w:val="00AF2BB2"/>
    <w:rsid w:val="00AF752D"/>
    <w:rsid w:val="00B01B6B"/>
    <w:rsid w:val="00B03F6C"/>
    <w:rsid w:val="00B0401C"/>
    <w:rsid w:val="00B04950"/>
    <w:rsid w:val="00B072AC"/>
    <w:rsid w:val="00B2038C"/>
    <w:rsid w:val="00B23837"/>
    <w:rsid w:val="00B25681"/>
    <w:rsid w:val="00B2629C"/>
    <w:rsid w:val="00B27403"/>
    <w:rsid w:val="00B400EC"/>
    <w:rsid w:val="00B401FA"/>
    <w:rsid w:val="00B40FA7"/>
    <w:rsid w:val="00B52493"/>
    <w:rsid w:val="00B56311"/>
    <w:rsid w:val="00B56FDA"/>
    <w:rsid w:val="00B6292C"/>
    <w:rsid w:val="00B655AD"/>
    <w:rsid w:val="00B662AA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224D"/>
    <w:rsid w:val="00BC2F51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47E5A"/>
    <w:rsid w:val="00C518F8"/>
    <w:rsid w:val="00C519F2"/>
    <w:rsid w:val="00C532C1"/>
    <w:rsid w:val="00C53977"/>
    <w:rsid w:val="00C5451F"/>
    <w:rsid w:val="00C6259B"/>
    <w:rsid w:val="00C640B4"/>
    <w:rsid w:val="00C7103F"/>
    <w:rsid w:val="00C723AE"/>
    <w:rsid w:val="00C73D3C"/>
    <w:rsid w:val="00C75090"/>
    <w:rsid w:val="00C81030"/>
    <w:rsid w:val="00C8359C"/>
    <w:rsid w:val="00C84B9F"/>
    <w:rsid w:val="00CA09F5"/>
    <w:rsid w:val="00CA164E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006B"/>
    <w:rsid w:val="00D14F72"/>
    <w:rsid w:val="00D17066"/>
    <w:rsid w:val="00D20748"/>
    <w:rsid w:val="00D21C33"/>
    <w:rsid w:val="00D223BE"/>
    <w:rsid w:val="00D33718"/>
    <w:rsid w:val="00D36B2C"/>
    <w:rsid w:val="00D37D05"/>
    <w:rsid w:val="00D40C06"/>
    <w:rsid w:val="00D441E6"/>
    <w:rsid w:val="00D45653"/>
    <w:rsid w:val="00D563F1"/>
    <w:rsid w:val="00D6138E"/>
    <w:rsid w:val="00D62B8F"/>
    <w:rsid w:val="00D656D8"/>
    <w:rsid w:val="00D65E1A"/>
    <w:rsid w:val="00D67FAA"/>
    <w:rsid w:val="00D70308"/>
    <w:rsid w:val="00D707CB"/>
    <w:rsid w:val="00D75CF7"/>
    <w:rsid w:val="00D7628C"/>
    <w:rsid w:val="00D76745"/>
    <w:rsid w:val="00D80C42"/>
    <w:rsid w:val="00D91B8E"/>
    <w:rsid w:val="00D945A7"/>
    <w:rsid w:val="00D96E03"/>
    <w:rsid w:val="00DA0C87"/>
    <w:rsid w:val="00DA2601"/>
    <w:rsid w:val="00DA2D57"/>
    <w:rsid w:val="00DA4F9B"/>
    <w:rsid w:val="00DB54F1"/>
    <w:rsid w:val="00DC637E"/>
    <w:rsid w:val="00DD1563"/>
    <w:rsid w:val="00DD3721"/>
    <w:rsid w:val="00DD5F4B"/>
    <w:rsid w:val="00DE2DF7"/>
    <w:rsid w:val="00DE367E"/>
    <w:rsid w:val="00DE41B0"/>
    <w:rsid w:val="00DE495F"/>
    <w:rsid w:val="00DE56D9"/>
    <w:rsid w:val="00DE5D06"/>
    <w:rsid w:val="00DF22D5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775D"/>
    <w:rsid w:val="00E4038E"/>
    <w:rsid w:val="00E4106E"/>
    <w:rsid w:val="00E41338"/>
    <w:rsid w:val="00E51396"/>
    <w:rsid w:val="00E55B12"/>
    <w:rsid w:val="00E55F41"/>
    <w:rsid w:val="00E56F4E"/>
    <w:rsid w:val="00E633D6"/>
    <w:rsid w:val="00E72421"/>
    <w:rsid w:val="00E725DA"/>
    <w:rsid w:val="00E7432D"/>
    <w:rsid w:val="00E80A68"/>
    <w:rsid w:val="00E80F75"/>
    <w:rsid w:val="00E842C0"/>
    <w:rsid w:val="00E95DD8"/>
    <w:rsid w:val="00E9746F"/>
    <w:rsid w:val="00EA1E6C"/>
    <w:rsid w:val="00EA5D5C"/>
    <w:rsid w:val="00EB036B"/>
    <w:rsid w:val="00EB1160"/>
    <w:rsid w:val="00EB25FF"/>
    <w:rsid w:val="00EB6BBF"/>
    <w:rsid w:val="00EB7506"/>
    <w:rsid w:val="00EC14A7"/>
    <w:rsid w:val="00EC1929"/>
    <w:rsid w:val="00EC23B8"/>
    <w:rsid w:val="00EC2AC6"/>
    <w:rsid w:val="00EC53A8"/>
    <w:rsid w:val="00EC7BF6"/>
    <w:rsid w:val="00ED21FD"/>
    <w:rsid w:val="00ED2A96"/>
    <w:rsid w:val="00ED3631"/>
    <w:rsid w:val="00ED36E4"/>
    <w:rsid w:val="00EE0A0B"/>
    <w:rsid w:val="00EE2556"/>
    <w:rsid w:val="00EE6E3C"/>
    <w:rsid w:val="00EF11D8"/>
    <w:rsid w:val="00EF1946"/>
    <w:rsid w:val="00EF48C1"/>
    <w:rsid w:val="00EF7B08"/>
    <w:rsid w:val="00F01650"/>
    <w:rsid w:val="00F0244F"/>
    <w:rsid w:val="00F046DF"/>
    <w:rsid w:val="00F13A84"/>
    <w:rsid w:val="00F15FC5"/>
    <w:rsid w:val="00F17818"/>
    <w:rsid w:val="00F2110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4C9B"/>
    <w:rsid w:val="00F5544D"/>
    <w:rsid w:val="00F637F1"/>
    <w:rsid w:val="00F655DC"/>
    <w:rsid w:val="00F664FE"/>
    <w:rsid w:val="00F73C90"/>
    <w:rsid w:val="00F75A6F"/>
    <w:rsid w:val="00F75D07"/>
    <w:rsid w:val="00F77DB6"/>
    <w:rsid w:val="00F95813"/>
    <w:rsid w:val="00FA1C2D"/>
    <w:rsid w:val="00FA2123"/>
    <w:rsid w:val="00FA4406"/>
    <w:rsid w:val="00FB0372"/>
    <w:rsid w:val="00FB0979"/>
    <w:rsid w:val="00FC0760"/>
    <w:rsid w:val="00FC5785"/>
    <w:rsid w:val="00FC6196"/>
    <w:rsid w:val="00FD0322"/>
    <w:rsid w:val="00FD0794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AC5E78"/>
    <w:rPr>
      <w:rFonts w:cs="Times New Roman"/>
      <w:b/>
      <w:iCs/>
      <w:sz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694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customStyle="1" w:styleId="Style1">
    <w:name w:val="Style1"/>
    <w:basedOn w:val="Normal"/>
    <w:uiPriority w:val="99"/>
    <w:rsid w:val="00F17818"/>
  </w:style>
  <w:style w:type="paragraph" w:customStyle="1" w:styleId="Style2">
    <w:name w:val="Style2"/>
    <w:basedOn w:val="Normal"/>
    <w:uiPriority w:val="99"/>
    <w:rsid w:val="00F17818"/>
  </w:style>
  <w:style w:type="paragraph" w:customStyle="1" w:styleId="Style3">
    <w:name w:val="Style3"/>
    <w:basedOn w:val="Normal"/>
    <w:uiPriority w:val="99"/>
    <w:rsid w:val="00F17818"/>
  </w:style>
  <w:style w:type="paragraph" w:customStyle="1" w:styleId="Style4">
    <w:name w:val="Style4"/>
    <w:basedOn w:val="Normal"/>
    <w:uiPriority w:val="99"/>
    <w:rsid w:val="00F17818"/>
  </w:style>
  <w:style w:type="paragraph" w:customStyle="1" w:styleId="Style5">
    <w:name w:val="Style5"/>
    <w:basedOn w:val="Normal"/>
    <w:uiPriority w:val="99"/>
    <w:rsid w:val="00F17818"/>
  </w:style>
  <w:style w:type="paragraph" w:customStyle="1" w:styleId="Style6">
    <w:name w:val="Style6"/>
    <w:basedOn w:val="Normal"/>
    <w:uiPriority w:val="99"/>
    <w:rsid w:val="00F17818"/>
  </w:style>
  <w:style w:type="paragraph" w:customStyle="1" w:styleId="Style7">
    <w:name w:val="Style7"/>
    <w:basedOn w:val="Normal"/>
    <w:uiPriority w:val="99"/>
    <w:rsid w:val="00F17818"/>
  </w:style>
  <w:style w:type="paragraph" w:customStyle="1" w:styleId="Style8">
    <w:name w:val="Style8"/>
    <w:basedOn w:val="Normal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F6945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i/>
      <w:sz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945"/>
    <w:rPr>
      <w:sz w:val="0"/>
      <w:szCs w:val="0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sz w:val="24"/>
    </w:rPr>
  </w:style>
  <w:style w:type="character" w:styleId="CommentReference">
    <w:name w:val="annotation reference"/>
    <w:basedOn w:val="DefaultParagraphFont"/>
    <w:uiPriority w:val="99"/>
    <w:rsid w:val="00E41338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</w:rPr>
  </w:style>
  <w:style w:type="paragraph" w:styleId="FootnoteText">
    <w:name w:val="footnote text"/>
    <w:basedOn w:val="Normal"/>
    <w:link w:val="FootnoteTextChar"/>
    <w:uiPriority w:val="99"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Cs w:val="20"/>
    </w:r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sz w:val="24"/>
    </w:rPr>
  </w:style>
  <w:style w:type="paragraph" w:styleId="BodyTextIndent2">
    <w:name w:val="Body Text Indent 2"/>
    <w:basedOn w:val="Normal"/>
    <w:link w:val="BodyTextIndent2Char"/>
    <w:uiPriority w:val="99"/>
    <w:rsid w:val="00386487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locked/>
    <w:rsid w:val="00386487"/>
    <w:rPr>
      <w:sz w:val="24"/>
    </w:rPr>
  </w:style>
  <w:style w:type="paragraph" w:styleId="NormalWeb">
    <w:name w:val="Normal (Web)"/>
    <w:basedOn w:val="Normal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Subtitle">
    <w:name w:val="Subtitle"/>
    <w:basedOn w:val="Normal"/>
    <w:link w:val="SubtitleChar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386487"/>
    <w:rPr>
      <w:b/>
      <w:sz w:val="24"/>
    </w:rPr>
  </w:style>
  <w:style w:type="character" w:customStyle="1" w:styleId="apple-converted-space">
    <w:name w:val="apple-converted-space"/>
    <w:basedOn w:val="DefaultParagraphFont"/>
    <w:uiPriority w:val="99"/>
    <w:rsid w:val="005154A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154A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154A1"/>
    <w:rPr>
      <w:rFonts w:cs="Times New Roman"/>
    </w:rPr>
  </w:style>
  <w:style w:type="paragraph" w:styleId="BodyTextIndent3">
    <w:name w:val="Body Text Indent 3"/>
    <w:basedOn w:val="Normal"/>
    <w:link w:val="BodyTextIndent3Char"/>
    <w:uiPriority w:val="99"/>
    <w:rsid w:val="0071309F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locked/>
    <w:rsid w:val="0071309F"/>
    <w:rPr>
      <w:rFonts w:cs="Times New Roman"/>
      <w:sz w:val="16"/>
      <w:szCs w:val="16"/>
    </w:rPr>
  </w:style>
  <w:style w:type="character" w:styleId="Hyperlink">
    <w:name w:val="Hyperlink"/>
    <w:basedOn w:val="DefaultParagraphFont"/>
    <w:uiPriority w:val="99"/>
    <w:rsid w:val="0071309F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71309F"/>
    <w:pPr>
      <w:autoSpaceDE w:val="0"/>
      <w:autoSpaceDN w:val="0"/>
      <w:adjustRightInd w:val="0"/>
    </w:pPr>
    <w:rPr>
      <w:rFonts w:ascii="Georgia" w:hAnsi="Georgia" w:cs="Georgia"/>
      <w:color w:val="000000"/>
      <w:sz w:val="24"/>
      <w:szCs w:val="24"/>
    </w:rPr>
  </w:style>
  <w:style w:type="character" w:styleId="Strong">
    <w:name w:val="Strong"/>
    <w:basedOn w:val="DefaultParagraphFont"/>
    <w:uiPriority w:val="99"/>
    <w:qFormat/>
    <w:rsid w:val="00D80C42"/>
    <w:rPr>
      <w:rFonts w:cs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89657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7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5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biblio-online.ru/viewer/arhivovedenie-432131" TargetMode="External"/><Relationship Id="rId18" Type="http://schemas.openxmlformats.org/officeDocument/2006/relationships/hyperlink" Target="http://znanium.com/bookread2.php?book=936125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lib.pu.ru/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new.znanium.com/read?id=337823" TargetMode="External"/><Relationship Id="rId17" Type="http://schemas.openxmlformats.org/officeDocument/2006/relationships/hyperlink" Target="https://magtu.informsystema.ru/uploader/fileUpload?name=S140.pdf&amp;show=dcatalogues/5/9358/S140.pdf&amp;view=true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S43.pdf&amp;show=dcatalogues/5/8807/S43.pdf&amp;view=true" TargetMode="External"/><Relationship Id="rId20" Type="http://schemas.openxmlformats.org/officeDocument/2006/relationships/hyperlink" Target="http://www.lib.students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magtu.informsystema.ru/uploader/fileUpload?name=S18.pdf&amp;show=dcatalogues/5/8796/S18.pdf&amp;view=true" TargetMode="External"/><Relationship Id="rId23" Type="http://schemas.openxmlformats.org/officeDocument/2006/relationships/hyperlink" Target="http://rusarchives.ru/" TargetMode="External"/><Relationship Id="rId10" Type="http://schemas.openxmlformats.org/officeDocument/2006/relationships/footer" Target="footer1.xml"/><Relationship Id="rId19" Type="http://schemas.openxmlformats.org/officeDocument/2006/relationships/hyperlink" Target="https://new.znanium.com/read?id=33835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biblio-online.ru/viewer/metodika-i-praktika-arhivovedeniya-438495" TargetMode="External"/><Relationship Id="rId22" Type="http://schemas.openxmlformats.org/officeDocument/2006/relationships/hyperlink" Target="http://www.eLIBRARY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</TotalTime>
  <Pages>35</Pages>
  <Words>8966</Words>
  <Characters>-32766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Alex</cp:lastModifiedBy>
  <cp:revision>3</cp:revision>
  <cp:lastPrinted>2018-05-21T06:19:00Z</cp:lastPrinted>
  <dcterms:created xsi:type="dcterms:W3CDTF">2020-11-01T07:44:00Z</dcterms:created>
  <dcterms:modified xsi:type="dcterms:W3CDTF">2020-11-22T09:21:00Z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