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A12" w:rsidRPr="00C17915" w:rsidRDefault="00600A12" w:rsidP="00756388">
      <w:pPr>
        <w:pStyle w:val="Style6"/>
        <w:widowControl/>
        <w:ind w:firstLine="0"/>
        <w:jc w:val="center"/>
        <w:rPr>
          <w:rStyle w:val="FontStyle16"/>
          <w:b w:val="0"/>
          <w:bCs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2pt;height:695.25pt;visibility:visible">
            <v:imagedata r:id="rId7" o:title=""/>
          </v:shape>
        </w:pict>
      </w:r>
    </w:p>
    <w:p w:rsidR="00600A12" w:rsidRPr="00C17915" w:rsidRDefault="00600A12" w:rsidP="00756388">
      <w:pPr>
        <w:ind w:firstLine="0"/>
        <w:jc w:val="center"/>
      </w:pPr>
      <w:r w:rsidRPr="00C17915">
        <w:rPr>
          <w:rStyle w:val="FontStyle16"/>
          <w:b w:val="0"/>
          <w:bCs/>
          <w:sz w:val="24"/>
        </w:rPr>
        <w:br w:type="page"/>
      </w:r>
      <w:r>
        <w:rPr>
          <w:noProof/>
        </w:rPr>
        <w:pict>
          <v:shape id="Рисунок 2" o:spid="_x0000_i1026" type="#_x0000_t75" style="width:492pt;height:695.25pt;visibility:visible">
            <v:imagedata r:id="rId8" o:title=""/>
          </v:shape>
        </w:pict>
      </w:r>
    </w:p>
    <w:p w:rsidR="00600A12" w:rsidRDefault="00600A12" w:rsidP="00B25681">
      <w:pPr>
        <w:spacing w:after="200"/>
        <w:ind w:firstLine="0"/>
        <w:jc w:val="center"/>
        <w:rPr>
          <w:b/>
          <w:bCs/>
        </w:rPr>
      </w:pPr>
    </w:p>
    <w:p w:rsidR="00600A12" w:rsidRPr="00F76695" w:rsidRDefault="00600A12" w:rsidP="00554EF1">
      <w:pPr>
        <w:spacing w:after="200"/>
        <w:ind w:firstLine="0"/>
        <w:jc w:val="center"/>
        <w:rPr>
          <w:b/>
          <w:bCs/>
        </w:rPr>
      </w:pPr>
      <w:r w:rsidRPr="00F76695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2"/>
        <w:gridCol w:w="1456"/>
        <w:gridCol w:w="4209"/>
        <w:gridCol w:w="1938"/>
        <w:gridCol w:w="1963"/>
      </w:tblGrid>
      <w:tr w:rsidR="00600A12" w:rsidRPr="00F76695" w:rsidTr="00222E08">
        <w:trPr>
          <w:trHeight w:val="1173"/>
        </w:trPr>
        <w:tc>
          <w:tcPr>
            <w:tcW w:w="282" w:type="pct"/>
            <w:vAlign w:val="center"/>
          </w:tcPr>
          <w:p w:rsidR="00600A12" w:rsidRPr="00F76695" w:rsidRDefault="00600A12" w:rsidP="00222E08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>№ п/п</w:t>
            </w:r>
          </w:p>
        </w:tc>
        <w:tc>
          <w:tcPr>
            <w:tcW w:w="718" w:type="pct"/>
            <w:vAlign w:val="center"/>
          </w:tcPr>
          <w:p w:rsidR="00600A12" w:rsidRPr="00F76695" w:rsidRDefault="00600A12" w:rsidP="00222E08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Раздел </w:t>
            </w:r>
            <w:r>
              <w:rPr>
                <w:bCs/>
              </w:rPr>
              <w:br/>
            </w:r>
            <w:r w:rsidRPr="00F76695">
              <w:rPr>
                <w:bCs/>
              </w:rPr>
              <w:t>програ</w:t>
            </w:r>
            <w:r w:rsidRPr="00F76695">
              <w:rPr>
                <w:bCs/>
              </w:rPr>
              <w:t>м</w:t>
            </w:r>
            <w:r w:rsidRPr="00F76695">
              <w:rPr>
                <w:bCs/>
              </w:rPr>
              <w:t>мы</w:t>
            </w:r>
          </w:p>
        </w:tc>
        <w:tc>
          <w:tcPr>
            <w:tcW w:w="2076" w:type="pct"/>
            <w:vAlign w:val="center"/>
          </w:tcPr>
          <w:p w:rsidR="00600A12" w:rsidRPr="00F76695" w:rsidRDefault="00600A12" w:rsidP="00222E08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Краткое содержание </w:t>
            </w:r>
            <w:r w:rsidRPr="00F76695">
              <w:rPr>
                <w:bCs/>
              </w:rPr>
              <w:br/>
              <w:t>изменения/дополнения</w:t>
            </w:r>
          </w:p>
        </w:tc>
        <w:tc>
          <w:tcPr>
            <w:tcW w:w="956" w:type="pct"/>
            <w:vAlign w:val="center"/>
          </w:tcPr>
          <w:p w:rsidR="00600A12" w:rsidRPr="00F76695" w:rsidRDefault="00600A12" w:rsidP="00222E08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Дата. </w:t>
            </w:r>
            <w:r w:rsidRPr="00F76695">
              <w:rPr>
                <w:bCs/>
              </w:rPr>
              <w:br/>
              <w:t xml:space="preserve">№ протокола </w:t>
            </w:r>
            <w:r w:rsidRPr="00F76695">
              <w:rPr>
                <w:bCs/>
              </w:rPr>
              <w:br/>
              <w:t xml:space="preserve">заседания </w:t>
            </w:r>
            <w:r w:rsidRPr="00F76695">
              <w:rPr>
                <w:bCs/>
              </w:rPr>
              <w:br/>
              <w:t>кафедры</w:t>
            </w:r>
          </w:p>
        </w:tc>
        <w:tc>
          <w:tcPr>
            <w:tcW w:w="968" w:type="pct"/>
            <w:vAlign w:val="center"/>
          </w:tcPr>
          <w:p w:rsidR="00600A12" w:rsidRPr="00F76695" w:rsidRDefault="00600A12" w:rsidP="00222E08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Подпись зав. </w:t>
            </w:r>
            <w:r w:rsidRPr="00F76695">
              <w:rPr>
                <w:bCs/>
              </w:rPr>
              <w:br/>
              <w:t>кафедрой</w:t>
            </w:r>
          </w:p>
        </w:tc>
      </w:tr>
      <w:tr w:rsidR="00600A12" w:rsidRPr="00F76695" w:rsidTr="00222E08">
        <w:trPr>
          <w:trHeight w:val="1213"/>
        </w:trPr>
        <w:tc>
          <w:tcPr>
            <w:tcW w:w="282" w:type="pct"/>
          </w:tcPr>
          <w:p w:rsidR="00600A12" w:rsidRPr="006F65CD" w:rsidRDefault="00600A12" w:rsidP="00222E08">
            <w:pPr>
              <w:pStyle w:val="ad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</w:p>
        </w:tc>
        <w:tc>
          <w:tcPr>
            <w:tcW w:w="718" w:type="pct"/>
          </w:tcPr>
          <w:p w:rsidR="00600A12" w:rsidRPr="0049080C" w:rsidRDefault="00600A12" w:rsidP="00222E08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076" w:type="pct"/>
          </w:tcPr>
          <w:p w:rsidR="00600A12" w:rsidRPr="00AB496A" w:rsidRDefault="00600A12" w:rsidP="00222E08">
            <w:pPr>
              <w:pStyle w:val="Heading1"/>
              <w:spacing w:before="0" w:after="0"/>
              <w:ind w:left="91" w:firstLine="476"/>
              <w:rPr>
                <w:b w:val="0"/>
                <w:bCs/>
              </w:rPr>
            </w:pPr>
            <w:r w:rsidRPr="00AB496A">
              <w:rPr>
                <w:b w:val="0"/>
                <w:bCs/>
              </w:rPr>
              <w:t>Корр</w:t>
            </w:r>
            <w:r>
              <w:rPr>
                <w:b w:val="0"/>
                <w:bCs/>
              </w:rPr>
              <w:t>ектировка списка рекоме</w:t>
            </w:r>
            <w:r>
              <w:rPr>
                <w:b w:val="0"/>
                <w:bCs/>
              </w:rPr>
              <w:t>н</w:t>
            </w:r>
            <w:r>
              <w:rPr>
                <w:b w:val="0"/>
                <w:bCs/>
              </w:rPr>
              <w:t>дуемой литературы</w:t>
            </w:r>
          </w:p>
        </w:tc>
        <w:tc>
          <w:tcPr>
            <w:tcW w:w="956" w:type="pct"/>
          </w:tcPr>
          <w:p w:rsidR="00600A12" w:rsidRPr="00AB496A" w:rsidRDefault="00600A12" w:rsidP="00222E08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2.09.2019     протокол № 1</w:t>
            </w:r>
          </w:p>
        </w:tc>
        <w:tc>
          <w:tcPr>
            <w:tcW w:w="968" w:type="pct"/>
          </w:tcPr>
          <w:p w:rsidR="00600A12" w:rsidRPr="0049080C" w:rsidRDefault="00600A12" w:rsidP="00222E08">
            <w:pPr>
              <w:spacing w:after="200"/>
              <w:ind w:firstLine="0"/>
              <w:jc w:val="left"/>
              <w:rPr>
                <w:bCs/>
              </w:rPr>
            </w:pPr>
            <w:r>
              <w:pict>
                <v:shape id="_x0000_i1027" type="#_x0000_t75" style="width:74.25pt;height:52.5pt">
                  <v:imagedata r:id="rId9" o:title="" croptop="38836f" cropbottom="21713f" cropleft="40157f" cropright="15878f"/>
                </v:shape>
              </w:pict>
            </w:r>
          </w:p>
        </w:tc>
      </w:tr>
      <w:tr w:rsidR="00600A12" w:rsidRPr="00F76695" w:rsidTr="00222E08">
        <w:tc>
          <w:tcPr>
            <w:tcW w:w="282" w:type="pct"/>
          </w:tcPr>
          <w:p w:rsidR="00600A12" w:rsidRPr="006F65CD" w:rsidRDefault="00600A12" w:rsidP="00222E08">
            <w:pPr>
              <w:pStyle w:val="ad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718" w:type="pct"/>
          </w:tcPr>
          <w:p w:rsidR="00600A12" w:rsidRPr="0049080C" w:rsidRDefault="00600A12" w:rsidP="00222E08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076" w:type="pct"/>
          </w:tcPr>
          <w:p w:rsidR="00600A12" w:rsidRPr="0049080C" w:rsidRDefault="00600A12" w:rsidP="00222E08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Обновление ссылки на перечень пр</w:t>
            </w:r>
            <w:r>
              <w:rPr>
                <w:bCs/>
              </w:rPr>
              <w:t>о</w:t>
            </w:r>
            <w:r>
              <w:rPr>
                <w:bCs/>
              </w:rPr>
              <w:t>граммного обеспечения</w:t>
            </w:r>
          </w:p>
        </w:tc>
        <w:tc>
          <w:tcPr>
            <w:tcW w:w="956" w:type="pct"/>
          </w:tcPr>
          <w:p w:rsidR="00600A12" w:rsidRPr="0049080C" w:rsidRDefault="00600A12" w:rsidP="00222E08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2.09.2019     протокол №1</w:t>
            </w:r>
          </w:p>
        </w:tc>
        <w:tc>
          <w:tcPr>
            <w:tcW w:w="968" w:type="pct"/>
          </w:tcPr>
          <w:p w:rsidR="00600A12" w:rsidRPr="0049080C" w:rsidRDefault="00600A12" w:rsidP="00222E08">
            <w:pPr>
              <w:spacing w:after="200"/>
              <w:ind w:firstLine="0"/>
              <w:jc w:val="left"/>
              <w:rPr>
                <w:bCs/>
              </w:rPr>
            </w:pPr>
            <w:r>
              <w:pict>
                <v:shape id="_x0000_i1028" type="#_x0000_t75" style="width:74.25pt;height:52.5pt">
                  <v:imagedata r:id="rId9" o:title="" croptop="38836f" cropbottom="21713f" cropleft="40157f" cropright="15878f"/>
                </v:shape>
              </w:pict>
            </w:r>
          </w:p>
        </w:tc>
      </w:tr>
      <w:tr w:rsidR="00600A12" w:rsidRPr="00F76695" w:rsidTr="00222E08">
        <w:trPr>
          <w:trHeight w:val="870"/>
        </w:trPr>
        <w:tc>
          <w:tcPr>
            <w:tcW w:w="282" w:type="pct"/>
          </w:tcPr>
          <w:p w:rsidR="00600A12" w:rsidRPr="00134EF9" w:rsidRDefault="00600A12" w:rsidP="00222E08">
            <w:pPr>
              <w:spacing w:after="200"/>
              <w:ind w:firstLine="0"/>
              <w:rPr>
                <w:bCs/>
              </w:rPr>
            </w:pPr>
            <w:r w:rsidRPr="00134EF9">
              <w:rPr>
                <w:bCs/>
              </w:rPr>
              <w:t>3</w:t>
            </w:r>
          </w:p>
        </w:tc>
        <w:tc>
          <w:tcPr>
            <w:tcW w:w="71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07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  <w:r w:rsidRPr="00AB496A">
              <w:rPr>
                <w:bCs/>
                <w:iCs/>
              </w:rPr>
              <w:t>Проведена корректировка разд</w:t>
            </w:r>
            <w:r w:rsidRPr="00AB496A">
              <w:rPr>
                <w:bCs/>
                <w:iCs/>
              </w:rPr>
              <w:t>е</w:t>
            </w:r>
            <w:r w:rsidRPr="00AB496A">
              <w:rPr>
                <w:bCs/>
                <w:iCs/>
              </w:rPr>
              <w:t xml:space="preserve">ла </w:t>
            </w:r>
            <w:r>
              <w:rPr>
                <w:bCs/>
                <w:iCs/>
              </w:rPr>
              <w:t>6</w:t>
            </w:r>
            <w:r w:rsidRPr="00AB496A">
              <w:rPr>
                <w:bCs/>
                <w:iCs/>
              </w:rPr>
              <w:t xml:space="preserve"> </w:t>
            </w:r>
            <w:r w:rsidRPr="00AB496A">
              <w:rPr>
                <w:iCs/>
              </w:rPr>
              <w:t>Структура и содержание дисци</w:t>
            </w:r>
            <w:r w:rsidRPr="00AB496A">
              <w:rPr>
                <w:iCs/>
              </w:rPr>
              <w:t>п</w:t>
            </w:r>
            <w:r w:rsidRPr="00AB496A">
              <w:rPr>
                <w:iCs/>
              </w:rPr>
              <w:t>лины (модуля</w:t>
            </w:r>
            <w:r w:rsidRPr="00FA29CC">
              <w:rPr>
                <w:b/>
                <w:iCs/>
              </w:rPr>
              <w:t>)</w:t>
            </w:r>
          </w:p>
        </w:tc>
        <w:tc>
          <w:tcPr>
            <w:tcW w:w="956" w:type="pct"/>
          </w:tcPr>
          <w:p w:rsidR="00600A12" w:rsidRPr="00B050B7" w:rsidRDefault="00600A12" w:rsidP="00222E08">
            <w:pPr>
              <w:spacing w:after="200"/>
              <w:rPr>
                <w:bCs/>
              </w:rPr>
            </w:pPr>
            <w:r w:rsidRPr="00B050B7">
              <w:rPr>
                <w:bCs/>
              </w:rPr>
              <w:t>7.10.2020</w:t>
            </w:r>
            <w:r>
              <w:rPr>
                <w:bCs/>
              </w:rPr>
              <w:t xml:space="preserve">               протокол № 2</w:t>
            </w:r>
          </w:p>
        </w:tc>
        <w:tc>
          <w:tcPr>
            <w:tcW w:w="968" w:type="pct"/>
          </w:tcPr>
          <w:p w:rsidR="00600A12" w:rsidRPr="00B050B7" w:rsidRDefault="00600A12" w:rsidP="00222E08">
            <w:pPr>
              <w:spacing w:after="200"/>
              <w:ind w:firstLine="0"/>
              <w:jc w:val="left"/>
              <w:rPr>
                <w:bCs/>
              </w:rPr>
            </w:pPr>
            <w:r>
              <w:pict>
                <v:shape id="_x0000_i1029" type="#_x0000_t75" style="width:74.25pt;height:52.5pt">
                  <v:imagedata r:id="rId9" o:title="" croptop="38836f" cropbottom="21713f" cropleft="40157f" cropright="15878f"/>
                </v:shape>
              </w:pict>
            </w:r>
          </w:p>
        </w:tc>
      </w:tr>
      <w:tr w:rsidR="00600A12" w:rsidRPr="00F76695" w:rsidTr="00222E08">
        <w:tc>
          <w:tcPr>
            <w:tcW w:w="282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</w:tr>
      <w:tr w:rsidR="00600A12" w:rsidRPr="00F76695" w:rsidTr="00222E08">
        <w:tc>
          <w:tcPr>
            <w:tcW w:w="282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</w:tr>
      <w:tr w:rsidR="00600A12" w:rsidRPr="00F76695" w:rsidTr="00222E08">
        <w:tc>
          <w:tcPr>
            <w:tcW w:w="282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</w:tr>
      <w:tr w:rsidR="00600A12" w:rsidRPr="00F76695" w:rsidTr="00222E08">
        <w:tc>
          <w:tcPr>
            <w:tcW w:w="282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</w:tr>
      <w:tr w:rsidR="00600A12" w:rsidRPr="00F76695" w:rsidTr="00222E08">
        <w:tc>
          <w:tcPr>
            <w:tcW w:w="282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</w:tr>
      <w:tr w:rsidR="00600A12" w:rsidRPr="00F76695" w:rsidTr="00222E08">
        <w:tc>
          <w:tcPr>
            <w:tcW w:w="282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</w:tr>
      <w:tr w:rsidR="00600A12" w:rsidRPr="00F76695" w:rsidTr="00222E08">
        <w:tc>
          <w:tcPr>
            <w:tcW w:w="282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</w:tr>
      <w:tr w:rsidR="00600A12" w:rsidRPr="00F76695" w:rsidTr="00222E08">
        <w:tc>
          <w:tcPr>
            <w:tcW w:w="282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</w:tr>
      <w:tr w:rsidR="00600A12" w:rsidRPr="00F76695" w:rsidTr="00222E08">
        <w:tc>
          <w:tcPr>
            <w:tcW w:w="282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</w:tr>
      <w:tr w:rsidR="00600A12" w:rsidRPr="00F76695" w:rsidTr="00222E08">
        <w:tc>
          <w:tcPr>
            <w:tcW w:w="282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</w:tr>
      <w:tr w:rsidR="00600A12" w:rsidRPr="00F76695" w:rsidTr="00222E08">
        <w:tc>
          <w:tcPr>
            <w:tcW w:w="282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</w:tr>
      <w:tr w:rsidR="00600A12" w:rsidRPr="00F76695" w:rsidTr="00222E08">
        <w:tc>
          <w:tcPr>
            <w:tcW w:w="282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</w:tr>
      <w:tr w:rsidR="00600A12" w:rsidRPr="00F76695" w:rsidTr="00222E08">
        <w:tc>
          <w:tcPr>
            <w:tcW w:w="282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</w:tr>
      <w:tr w:rsidR="00600A12" w:rsidRPr="00F76695" w:rsidTr="00222E08">
        <w:tc>
          <w:tcPr>
            <w:tcW w:w="282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</w:tr>
      <w:tr w:rsidR="00600A12" w:rsidRPr="00F76695" w:rsidTr="00222E08">
        <w:tc>
          <w:tcPr>
            <w:tcW w:w="282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</w:tr>
      <w:tr w:rsidR="00600A12" w:rsidRPr="00F76695" w:rsidTr="00222E08">
        <w:tc>
          <w:tcPr>
            <w:tcW w:w="282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00A12" w:rsidRPr="00F76695" w:rsidRDefault="00600A12" w:rsidP="00222E08">
            <w:pPr>
              <w:spacing w:after="200"/>
              <w:rPr>
                <w:b/>
                <w:bCs/>
              </w:rPr>
            </w:pPr>
          </w:p>
        </w:tc>
      </w:tr>
    </w:tbl>
    <w:p w:rsidR="00600A12" w:rsidRPr="00C17915" w:rsidRDefault="00600A12" w:rsidP="007A3854">
      <w:pPr>
        <w:pStyle w:val="Heading1"/>
        <w:ind w:left="0" w:firstLine="567"/>
        <w:rPr>
          <w:rStyle w:val="FontStyle16"/>
          <w:b/>
          <w:sz w:val="24"/>
          <w:szCs w:val="24"/>
        </w:rPr>
      </w:pPr>
      <w:r w:rsidRPr="00C17915">
        <w:rPr>
          <w:rStyle w:val="FontStyle16"/>
          <w:b/>
          <w:sz w:val="24"/>
          <w:szCs w:val="24"/>
        </w:rPr>
        <w:br w:type="page"/>
        <w:t xml:space="preserve">1 Цели </w:t>
      </w:r>
      <w:r>
        <w:t>у</w:t>
      </w:r>
      <w:r w:rsidRPr="006A34C4">
        <w:rPr>
          <w:rStyle w:val="FontStyle21"/>
          <w:sz w:val="24"/>
          <w:szCs w:val="24"/>
        </w:rPr>
        <w:t>чебн</w:t>
      </w:r>
      <w:r>
        <w:rPr>
          <w:rStyle w:val="FontStyle21"/>
          <w:sz w:val="24"/>
          <w:szCs w:val="24"/>
        </w:rPr>
        <w:t>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</w:t>
      </w:r>
      <w:r>
        <w:rPr>
          <w:rStyle w:val="FontStyle21"/>
          <w:sz w:val="24"/>
          <w:szCs w:val="24"/>
        </w:rPr>
        <w:t>ь</w:t>
      </w:r>
      <w:r>
        <w:rPr>
          <w:rStyle w:val="FontStyle21"/>
          <w:sz w:val="24"/>
          <w:szCs w:val="24"/>
        </w:rPr>
        <w:t>ности</w:t>
      </w:r>
    </w:p>
    <w:p w:rsidR="00600A12" w:rsidRPr="00094726" w:rsidRDefault="00600A12" w:rsidP="00731AF5">
      <w:pPr>
        <w:ind w:firstLine="709"/>
        <w:outlineLvl w:val="0"/>
        <w:rPr>
          <w:bCs/>
        </w:rPr>
      </w:pPr>
      <w:r w:rsidRPr="00965FBD">
        <w:rPr>
          <w:rStyle w:val="FontStyle16"/>
          <w:b w:val="0"/>
          <w:bCs/>
          <w:sz w:val="24"/>
        </w:rPr>
        <w:t xml:space="preserve"> </w:t>
      </w:r>
      <w:r w:rsidRPr="00094726">
        <w:t xml:space="preserve">Целями освоения учебной </w:t>
      </w:r>
      <w:r>
        <w:t xml:space="preserve">- </w:t>
      </w:r>
      <w:r w:rsidRPr="00094726">
        <w:t xml:space="preserve">практики </w:t>
      </w:r>
      <w:r>
        <w:t>по получению первичных профессиональных ум</w:t>
      </w:r>
      <w:r>
        <w:t>е</w:t>
      </w:r>
      <w:r>
        <w:t xml:space="preserve">ний и навыков, в том числе умений и навыков научно-исследовательской деятельности </w:t>
      </w:r>
      <w:r w:rsidRPr="00094726">
        <w:t>являю</w:t>
      </w:r>
      <w:r w:rsidRPr="00094726">
        <w:t>т</w:t>
      </w:r>
      <w:r w:rsidRPr="00094726">
        <w:t>ся:</w:t>
      </w:r>
      <w:r w:rsidRPr="00094726">
        <w:rPr>
          <w:b/>
        </w:rPr>
        <w:t xml:space="preserve"> </w:t>
      </w:r>
      <w:r w:rsidRPr="00094726">
        <w:rPr>
          <w:bCs/>
        </w:rPr>
        <w:t>ознакомление студентов с основными областями и технологиями использования вычисл</w:t>
      </w:r>
      <w:r w:rsidRPr="00094726">
        <w:rPr>
          <w:bCs/>
        </w:rPr>
        <w:t>и</w:t>
      </w:r>
      <w:r w:rsidRPr="00094726">
        <w:rPr>
          <w:bCs/>
        </w:rPr>
        <w:t>тельной техники на предприятиях промышленной и непромышленной сферы.</w:t>
      </w:r>
    </w:p>
    <w:p w:rsidR="00600A12" w:rsidRDefault="00600A12" w:rsidP="00731AF5">
      <w:pPr>
        <w:ind w:firstLine="709"/>
        <w:outlineLvl w:val="0"/>
        <w:rPr>
          <w:bCs/>
        </w:rPr>
      </w:pPr>
      <w:r>
        <w:t>Учебная</w:t>
      </w:r>
      <w:r w:rsidRPr="00094726">
        <w:t xml:space="preserve"> </w:t>
      </w:r>
      <w:r>
        <w:t xml:space="preserve">- </w:t>
      </w:r>
      <w:r w:rsidRPr="00094726">
        <w:t>практик</w:t>
      </w:r>
      <w:r>
        <w:t>а</w:t>
      </w:r>
      <w:r w:rsidRPr="00094726">
        <w:t xml:space="preserve"> </w:t>
      </w:r>
      <w:r>
        <w:t>по получению первичных профессиональных умений и навыков, в том числе умений и навыков научно-исследовательской деятельности</w:t>
      </w:r>
      <w:r w:rsidRPr="00094726">
        <w:rPr>
          <w:bCs/>
        </w:rPr>
        <w:t xml:space="preserve"> является рассредоточе</w:t>
      </w:r>
      <w:r w:rsidRPr="00094726">
        <w:rPr>
          <w:bCs/>
        </w:rPr>
        <w:t>н</w:t>
      </w:r>
      <w:r w:rsidRPr="00094726">
        <w:rPr>
          <w:bCs/>
        </w:rPr>
        <w:t xml:space="preserve">ной и непрерывной. </w:t>
      </w:r>
    </w:p>
    <w:p w:rsidR="00600A12" w:rsidRDefault="00600A12" w:rsidP="00731AF5">
      <w:pPr>
        <w:ind w:firstLine="709"/>
        <w:outlineLvl w:val="0"/>
        <w:rPr>
          <w:bCs/>
        </w:rPr>
      </w:pPr>
    </w:p>
    <w:p w:rsidR="00600A12" w:rsidRPr="007A3854" w:rsidRDefault="00600A12" w:rsidP="00731AF5">
      <w:pPr>
        <w:ind w:firstLine="709"/>
        <w:outlineLvl w:val="0"/>
        <w:rPr>
          <w:rStyle w:val="FontStyle21"/>
          <w:iCs/>
          <w:sz w:val="24"/>
        </w:rPr>
      </w:pPr>
      <w:r w:rsidRPr="007A3854">
        <w:rPr>
          <w:rStyle w:val="FontStyle21"/>
          <w:b/>
          <w:iCs/>
          <w:sz w:val="24"/>
        </w:rPr>
        <w:t>2 Задачи учебной – практики по получению первичных профессиональных умений и навыков, в том числе первичных умений и навыков научно-исследовательской де</w:t>
      </w:r>
      <w:r w:rsidRPr="007A3854">
        <w:rPr>
          <w:rStyle w:val="FontStyle21"/>
          <w:b/>
          <w:iCs/>
          <w:sz w:val="24"/>
        </w:rPr>
        <w:t>я</w:t>
      </w:r>
      <w:r w:rsidRPr="007A3854">
        <w:rPr>
          <w:rStyle w:val="FontStyle21"/>
          <w:b/>
          <w:iCs/>
          <w:sz w:val="24"/>
        </w:rPr>
        <w:t>тельности</w:t>
      </w:r>
    </w:p>
    <w:p w:rsidR="00600A12" w:rsidRPr="00094726" w:rsidRDefault="00600A12" w:rsidP="00731AF5">
      <w:pPr>
        <w:ind w:firstLine="709"/>
        <w:outlineLvl w:val="0"/>
        <w:rPr>
          <w:bCs/>
        </w:rPr>
      </w:pPr>
      <w:r w:rsidRPr="00094726">
        <w:rPr>
          <w:bCs/>
        </w:rPr>
        <w:t xml:space="preserve">Для достижения поставленной цели в курсе «Учебная </w:t>
      </w:r>
      <w:r>
        <w:rPr>
          <w:bCs/>
        </w:rPr>
        <w:t xml:space="preserve">– </w:t>
      </w:r>
      <w:r w:rsidRPr="00094726">
        <w:rPr>
          <w:bCs/>
        </w:rPr>
        <w:t>практика</w:t>
      </w:r>
      <w:r>
        <w:rPr>
          <w:bCs/>
        </w:rPr>
        <w:t xml:space="preserve"> </w:t>
      </w:r>
      <w:r>
        <w:t>по получению перви</w:t>
      </w:r>
      <w:r>
        <w:t>ч</w:t>
      </w:r>
      <w:r>
        <w:t>ных профессиональных умений и навыков, в том числе умений и навыков научно-исследовательской деятельности</w:t>
      </w:r>
      <w:r w:rsidRPr="00094726">
        <w:rPr>
          <w:bCs/>
        </w:rPr>
        <w:t xml:space="preserve">» решаются задачи: </w:t>
      </w:r>
    </w:p>
    <w:p w:rsidR="00600A12" w:rsidRPr="00094726" w:rsidRDefault="00600A12" w:rsidP="00DB78AA">
      <w:pPr>
        <w:ind w:firstLine="0"/>
        <w:outlineLvl w:val="0"/>
        <w:rPr>
          <w:bCs/>
        </w:rPr>
      </w:pPr>
      <w:r w:rsidRPr="00094726">
        <w:rPr>
          <w:bCs/>
        </w:rPr>
        <w:t>– ознакомление с основными промышленными предприятиями города и их подразделениями;</w:t>
      </w:r>
    </w:p>
    <w:p w:rsidR="00600A12" w:rsidRPr="00094726" w:rsidRDefault="00600A12" w:rsidP="00DB78AA">
      <w:pPr>
        <w:ind w:firstLine="0"/>
        <w:outlineLvl w:val="0"/>
        <w:rPr>
          <w:bCs/>
        </w:rPr>
      </w:pPr>
      <w:bookmarkStart w:id="0" w:name="_Toc271892412"/>
      <w:r w:rsidRPr="00094726">
        <w:rPr>
          <w:bCs/>
        </w:rPr>
        <w:t>– выполнение анализа основных функций вычислительной техники на промышленных пре</w:t>
      </w:r>
      <w:r w:rsidRPr="00094726">
        <w:rPr>
          <w:bCs/>
        </w:rPr>
        <w:t>д</w:t>
      </w:r>
      <w:r w:rsidRPr="00094726">
        <w:rPr>
          <w:bCs/>
        </w:rPr>
        <w:t>приятиях;</w:t>
      </w:r>
      <w:bookmarkEnd w:id="0"/>
    </w:p>
    <w:p w:rsidR="00600A12" w:rsidRPr="00094726" w:rsidRDefault="00600A12" w:rsidP="00DB78AA">
      <w:pPr>
        <w:ind w:firstLine="0"/>
        <w:outlineLvl w:val="0"/>
        <w:rPr>
          <w:bCs/>
        </w:rPr>
      </w:pPr>
      <w:bookmarkStart w:id="1" w:name="_Toc271892413"/>
      <w:r w:rsidRPr="00094726">
        <w:rPr>
          <w:bCs/>
        </w:rPr>
        <w:t>– ознакомление с основными непромышленными предприятиями города и их подразделениями;</w:t>
      </w:r>
      <w:bookmarkEnd w:id="1"/>
    </w:p>
    <w:p w:rsidR="00600A12" w:rsidRPr="00094726" w:rsidRDefault="00600A12" w:rsidP="00DB78AA">
      <w:pPr>
        <w:ind w:firstLine="0"/>
        <w:outlineLvl w:val="0"/>
        <w:rPr>
          <w:bCs/>
        </w:rPr>
      </w:pPr>
      <w:bookmarkStart w:id="2" w:name="_Toc271892414"/>
      <w:r w:rsidRPr="00094726">
        <w:rPr>
          <w:bCs/>
        </w:rPr>
        <w:t>– выполнение анализа основных функций вычислительной техники на непромышленных пре</w:t>
      </w:r>
      <w:r w:rsidRPr="00094726">
        <w:rPr>
          <w:bCs/>
        </w:rPr>
        <w:t>д</w:t>
      </w:r>
      <w:r w:rsidRPr="00094726">
        <w:rPr>
          <w:bCs/>
        </w:rPr>
        <w:t>приятиях</w:t>
      </w:r>
      <w:bookmarkEnd w:id="2"/>
      <w:r w:rsidRPr="00094726">
        <w:rPr>
          <w:bCs/>
        </w:rPr>
        <w:t>.</w:t>
      </w:r>
    </w:p>
    <w:p w:rsidR="00600A12" w:rsidRPr="00C17915" w:rsidRDefault="00600A12" w:rsidP="007A3854">
      <w:pPr>
        <w:pStyle w:val="Heading1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Pr="00C17915">
        <w:rPr>
          <w:rStyle w:val="FontStyle21"/>
          <w:sz w:val="24"/>
          <w:szCs w:val="24"/>
        </w:rPr>
        <w:t xml:space="preserve"> Место </w:t>
      </w:r>
      <w:r w:rsidRPr="007A3854">
        <w:rPr>
          <w:rStyle w:val="FontStyle21"/>
          <w:sz w:val="24"/>
          <w:szCs w:val="24"/>
        </w:rPr>
        <w:t>учебной – практики по получению первичных профессиональных умений и навыков, в том числе первичных умений и навыков научно-исследовательской деятел</w:t>
      </w:r>
      <w:r w:rsidRPr="007A3854">
        <w:rPr>
          <w:rStyle w:val="FontStyle21"/>
          <w:sz w:val="24"/>
          <w:szCs w:val="24"/>
        </w:rPr>
        <w:t>ь</w:t>
      </w:r>
      <w:r w:rsidRPr="007A3854">
        <w:rPr>
          <w:rStyle w:val="FontStyle21"/>
          <w:sz w:val="24"/>
          <w:szCs w:val="24"/>
        </w:rPr>
        <w:t>ности</w:t>
      </w:r>
      <w:r w:rsidRPr="00C17915">
        <w:rPr>
          <w:rStyle w:val="FontStyle21"/>
          <w:sz w:val="24"/>
          <w:szCs w:val="24"/>
        </w:rPr>
        <w:t xml:space="preserve"> в структуре образовательной программы подготовки бакалавра (магистра, специ</w:t>
      </w:r>
      <w:r w:rsidRPr="00C17915">
        <w:rPr>
          <w:rStyle w:val="FontStyle21"/>
          <w:sz w:val="24"/>
          <w:szCs w:val="24"/>
        </w:rPr>
        <w:t>а</w:t>
      </w:r>
      <w:r w:rsidRPr="00C17915">
        <w:rPr>
          <w:rStyle w:val="FontStyle21"/>
          <w:sz w:val="24"/>
          <w:szCs w:val="24"/>
        </w:rPr>
        <w:t>листа)</w:t>
      </w:r>
    </w:p>
    <w:p w:rsidR="00600A12" w:rsidRPr="001540EF" w:rsidRDefault="00600A12" w:rsidP="00731AF5">
      <w:pPr>
        <w:ind w:firstLine="709"/>
        <w:outlineLvl w:val="0"/>
        <w:rPr>
          <w:bCs/>
        </w:rPr>
      </w:pPr>
      <w:r w:rsidRPr="001540EF">
        <w:rPr>
          <w:bCs/>
        </w:rPr>
        <w:t>Дисциплина «</w:t>
      </w:r>
      <w:r>
        <w:t>Учебная</w:t>
      </w:r>
      <w:r w:rsidRPr="00094726">
        <w:t xml:space="preserve"> </w:t>
      </w:r>
      <w:r>
        <w:t xml:space="preserve">- </w:t>
      </w:r>
      <w:r w:rsidRPr="00094726">
        <w:t>практик</w:t>
      </w:r>
      <w:r>
        <w:t>а</w:t>
      </w:r>
      <w:r w:rsidRPr="00094726">
        <w:t xml:space="preserve"> </w:t>
      </w:r>
      <w:r>
        <w:t>по получению первичных профессиональных умений и навыков, в том числе умений и навыков научно-исследовательской деятельности</w:t>
      </w:r>
      <w:r w:rsidRPr="001540EF">
        <w:rPr>
          <w:bCs/>
        </w:rPr>
        <w:t>» входит в в</w:t>
      </w:r>
      <w:r w:rsidRPr="001540EF">
        <w:rPr>
          <w:bCs/>
        </w:rPr>
        <w:t>а</w:t>
      </w:r>
      <w:r w:rsidRPr="001540EF">
        <w:rPr>
          <w:bCs/>
        </w:rPr>
        <w:t>риативную часть  блока 2 образовательной программы.</w:t>
      </w:r>
    </w:p>
    <w:p w:rsidR="00600A12" w:rsidRPr="00094726" w:rsidRDefault="00600A12" w:rsidP="00731AF5">
      <w:pPr>
        <w:ind w:firstLine="709"/>
        <w:outlineLvl w:val="0"/>
      </w:pPr>
      <w:r w:rsidRPr="00094726">
        <w:t>Для изучения дисциплины необходимы знания (умения, владения), сформированные в результате изучения следующих дисциплин: информатика, математика, программирование,  введение в специальность и т.д.</w:t>
      </w:r>
    </w:p>
    <w:p w:rsidR="00600A12" w:rsidRPr="00094726" w:rsidRDefault="00600A12" w:rsidP="00731AF5">
      <w:pPr>
        <w:ind w:firstLine="709"/>
        <w:outlineLvl w:val="0"/>
      </w:pPr>
      <w:r w:rsidRPr="00094726">
        <w:t>Знания (умения, навыки), полученные при изучении данной дисциплины будут необх</w:t>
      </w:r>
      <w:r w:rsidRPr="00094726">
        <w:t>о</w:t>
      </w:r>
      <w:r w:rsidRPr="00094726">
        <w:t>димы при подготовке к государственному экзамену и написании выпускной квалификационной работы.</w:t>
      </w:r>
    </w:p>
    <w:p w:rsidR="00600A12" w:rsidRPr="00C17915" w:rsidRDefault="00600A12" w:rsidP="004B3857">
      <w:pPr>
        <w:pStyle w:val="Heading1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4</w:t>
      </w:r>
      <w:r w:rsidRPr="00C17915">
        <w:rPr>
          <w:rStyle w:val="FontStyle21"/>
          <w:sz w:val="24"/>
          <w:szCs w:val="24"/>
        </w:rPr>
        <w:t xml:space="preserve"> Место </w:t>
      </w:r>
      <w:r>
        <w:rPr>
          <w:rStyle w:val="FontStyle21"/>
          <w:sz w:val="24"/>
          <w:szCs w:val="24"/>
        </w:rPr>
        <w:t xml:space="preserve">проведения </w:t>
      </w:r>
      <w:r w:rsidRPr="007A3854">
        <w:rPr>
          <w:rStyle w:val="FontStyle21"/>
          <w:sz w:val="24"/>
          <w:szCs w:val="24"/>
        </w:rPr>
        <w:t>учебной – практики по получению первичных профессионал</w:t>
      </w:r>
      <w:r w:rsidRPr="007A3854">
        <w:rPr>
          <w:rStyle w:val="FontStyle21"/>
          <w:sz w:val="24"/>
          <w:szCs w:val="24"/>
        </w:rPr>
        <w:t>ь</w:t>
      </w:r>
      <w:r w:rsidRPr="007A3854">
        <w:rPr>
          <w:rStyle w:val="FontStyle21"/>
          <w:sz w:val="24"/>
          <w:szCs w:val="24"/>
        </w:rPr>
        <w:t>ных умений и навыков, в том числе первичных умений и навыков научно-исследовательской деятельности</w:t>
      </w:r>
      <w:r w:rsidRPr="00C17915">
        <w:rPr>
          <w:rStyle w:val="FontStyle21"/>
          <w:sz w:val="24"/>
          <w:szCs w:val="24"/>
        </w:rPr>
        <w:t xml:space="preserve"> </w:t>
      </w:r>
    </w:p>
    <w:p w:rsidR="00600A12" w:rsidRDefault="00600A12" w:rsidP="00CF6B95">
      <w:r>
        <w:t>Учебная</w:t>
      </w:r>
      <w:r w:rsidRPr="00094726">
        <w:t xml:space="preserve"> </w:t>
      </w:r>
      <w:r>
        <w:t xml:space="preserve">- </w:t>
      </w:r>
      <w:r w:rsidRPr="00094726">
        <w:t>практик</w:t>
      </w:r>
      <w:r>
        <w:t>а</w:t>
      </w:r>
      <w:r w:rsidRPr="00094726">
        <w:t xml:space="preserve"> </w:t>
      </w:r>
      <w:r>
        <w:t>по получению первичных профессиональных умений и навыков, в том числе умений и навыков научно-исследовательской деятельности</w:t>
      </w:r>
      <w:r w:rsidRPr="00EC3D19">
        <w:t xml:space="preserve"> практика проводится на базе</w:t>
      </w:r>
      <w:r>
        <w:t xml:space="preserve"> ФГБОУ ВО «МГТУ им. Г.И. Носова» на кафедре вычислительной техники и программиров</w:t>
      </w:r>
      <w:r>
        <w:t>а</w:t>
      </w:r>
      <w:r>
        <w:t>ния, при этом с выездами на промышленные предприятия города (ПАО «ММК», ММК «И</w:t>
      </w:r>
      <w:r>
        <w:t>н</w:t>
      </w:r>
      <w:r>
        <w:t xml:space="preserve">формсервис», </w:t>
      </w:r>
      <w:r w:rsidRPr="00CF6B95">
        <w:t xml:space="preserve">ООО </w:t>
      </w:r>
      <w:r>
        <w:t>«Компас плюс», ЗАО «КонсОМ СКС») согласно графику.</w:t>
      </w:r>
    </w:p>
    <w:p w:rsidR="00600A12" w:rsidRDefault="00600A12" w:rsidP="004B3857">
      <w:pPr>
        <w:ind w:firstLine="709"/>
        <w:outlineLvl w:val="0"/>
      </w:pPr>
      <w:r>
        <w:t>Способ проведения практики стационарный.</w:t>
      </w:r>
    </w:p>
    <w:p w:rsidR="00600A12" w:rsidRPr="004B3857" w:rsidRDefault="00600A12" w:rsidP="004B3857">
      <w:pPr>
        <w:ind w:firstLine="709"/>
        <w:outlineLvl w:val="0"/>
      </w:pPr>
      <w:r>
        <w:t>Учебная</w:t>
      </w:r>
      <w:r w:rsidRPr="00094726">
        <w:t xml:space="preserve"> </w:t>
      </w:r>
      <w:r>
        <w:t xml:space="preserve">- </w:t>
      </w:r>
      <w:r w:rsidRPr="00094726">
        <w:t>практик</w:t>
      </w:r>
      <w:r>
        <w:t>а</w:t>
      </w:r>
      <w:r w:rsidRPr="00094726">
        <w:t xml:space="preserve"> </w:t>
      </w:r>
      <w:r>
        <w:t>по получению первичных профессиональных умений и навыков, в том числе умений и навыков научно-исследовательской деятельности осуществляется дискре</w:t>
      </w:r>
      <w:r>
        <w:t>т</w:t>
      </w:r>
      <w:r>
        <w:t>но.</w:t>
      </w:r>
    </w:p>
    <w:p w:rsidR="00600A12" w:rsidRPr="00C17915" w:rsidRDefault="00600A12" w:rsidP="00D356C0">
      <w:pPr>
        <w:pStyle w:val="Heading1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5</w:t>
      </w:r>
      <w:r w:rsidRPr="00C17915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</w:t>
      </w:r>
      <w:r>
        <w:rPr>
          <w:rStyle w:val="FontStyle21"/>
          <w:sz w:val="24"/>
          <w:szCs w:val="24"/>
        </w:rPr>
        <w:t xml:space="preserve"> </w:t>
      </w:r>
      <w:r w:rsidRPr="007A3854">
        <w:rPr>
          <w:rStyle w:val="FontStyle21"/>
          <w:sz w:val="24"/>
          <w:szCs w:val="24"/>
        </w:rPr>
        <w:t>учебной – пра</w:t>
      </w:r>
      <w:r w:rsidRPr="007A3854">
        <w:rPr>
          <w:rStyle w:val="FontStyle21"/>
          <w:sz w:val="24"/>
          <w:szCs w:val="24"/>
        </w:rPr>
        <w:t>к</w:t>
      </w:r>
      <w:r w:rsidRPr="007A3854">
        <w:rPr>
          <w:rStyle w:val="FontStyle21"/>
          <w:sz w:val="24"/>
          <w:szCs w:val="24"/>
        </w:rPr>
        <w:t>тики по получению первичных профессиональных умений и навыков, в том числе пе</w:t>
      </w:r>
      <w:r w:rsidRPr="007A3854">
        <w:rPr>
          <w:rStyle w:val="FontStyle21"/>
          <w:sz w:val="24"/>
          <w:szCs w:val="24"/>
        </w:rPr>
        <w:t>р</w:t>
      </w:r>
      <w:r w:rsidRPr="007A3854">
        <w:rPr>
          <w:rStyle w:val="FontStyle21"/>
          <w:sz w:val="24"/>
          <w:szCs w:val="24"/>
        </w:rPr>
        <w:t>вичных умений и навыков научно-исследовательской деятельности</w:t>
      </w:r>
      <w:r w:rsidRPr="00C17915">
        <w:rPr>
          <w:rStyle w:val="FontStyle21"/>
          <w:sz w:val="24"/>
          <w:szCs w:val="24"/>
        </w:rPr>
        <w:t xml:space="preserve"> и планируемые р</w:t>
      </w:r>
      <w:r w:rsidRPr="00C17915">
        <w:rPr>
          <w:rStyle w:val="FontStyle21"/>
          <w:sz w:val="24"/>
          <w:szCs w:val="24"/>
        </w:rPr>
        <w:t>е</w:t>
      </w:r>
      <w:r w:rsidRPr="00C17915">
        <w:rPr>
          <w:rStyle w:val="FontStyle21"/>
          <w:sz w:val="24"/>
          <w:szCs w:val="24"/>
        </w:rPr>
        <w:t>зультаты обучения</w:t>
      </w:r>
    </w:p>
    <w:p w:rsidR="00600A12" w:rsidRPr="00731AF5" w:rsidRDefault="00600A12" w:rsidP="00731AF5">
      <w:pPr>
        <w:outlineLvl w:val="0"/>
        <w:rPr>
          <w:rStyle w:val="FontStyle16"/>
          <w:b w:val="0"/>
          <w:bCs/>
          <w:sz w:val="24"/>
        </w:rPr>
      </w:pPr>
      <w:r w:rsidRPr="00731AF5">
        <w:rPr>
          <w:rStyle w:val="FontStyle16"/>
          <w:b w:val="0"/>
          <w:bCs/>
          <w:sz w:val="24"/>
        </w:rPr>
        <w:t>В результате освоения учебной - практики по получению первичных профессиональных умений и навыков, в том числе умений и навыков научно-исследовательской деятельности об</w:t>
      </w:r>
      <w:r w:rsidRPr="00731AF5">
        <w:rPr>
          <w:rStyle w:val="FontStyle16"/>
          <w:b w:val="0"/>
          <w:bCs/>
          <w:sz w:val="24"/>
        </w:rPr>
        <w:t>у</w:t>
      </w:r>
      <w:r w:rsidRPr="00731AF5">
        <w:rPr>
          <w:rStyle w:val="FontStyle16"/>
          <w:b w:val="0"/>
          <w:bCs/>
          <w:sz w:val="24"/>
        </w:rPr>
        <w:t>чающийся должен обладать следующими компетенциями:</w:t>
      </w:r>
    </w:p>
    <w:p w:rsidR="00600A12" w:rsidRPr="00C17915" w:rsidRDefault="00600A12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8537"/>
      </w:tblGrid>
      <w:tr w:rsidR="00600A12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00A12" w:rsidRPr="009323CC" w:rsidRDefault="00600A12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00A12" w:rsidRPr="009323CC" w:rsidRDefault="00600A12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600A12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00A12" w:rsidRPr="00C640B4" w:rsidRDefault="00600A12" w:rsidP="00ED36EA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</w:t>
            </w:r>
            <w:r w:rsidRPr="002241A6">
              <w:rPr>
                <w:b/>
              </w:rPr>
              <w:t>К-</w:t>
            </w:r>
            <w:r>
              <w:rPr>
                <w:b/>
              </w:rPr>
              <w:t>7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Способностью к самоорганизации и самообразованию</w:t>
            </w:r>
          </w:p>
        </w:tc>
      </w:tr>
      <w:tr w:rsidR="00600A12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0A12" w:rsidRPr="009323CC" w:rsidRDefault="00600A12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0A12" w:rsidRDefault="00600A12" w:rsidP="003B2BAB">
            <w:pPr>
              <w:ind w:firstLine="0"/>
              <w:jc w:val="left"/>
            </w:pPr>
            <w:r>
              <w:t>о</w:t>
            </w:r>
            <w:r w:rsidRPr="00094726">
              <w:t>сновные принципы работы с вычислительной техникой и информационными технологиями  на предприятии</w:t>
            </w:r>
            <w:r>
              <w:t>;</w:t>
            </w:r>
          </w:p>
          <w:p w:rsidR="00600A12" w:rsidRDefault="00600A12" w:rsidP="003B2BAB">
            <w:pPr>
              <w:ind w:firstLine="0"/>
              <w:jc w:val="left"/>
            </w:pPr>
            <w:r>
              <w:t>и</w:t>
            </w:r>
            <w:r w:rsidRPr="00094726">
              <w:t>нновационные технологии, применяемые на промышленном предприятии</w:t>
            </w:r>
            <w:r>
              <w:t>;</w:t>
            </w:r>
          </w:p>
          <w:p w:rsidR="00600A12" w:rsidRPr="00094726" w:rsidRDefault="00600A12" w:rsidP="00ED36EA">
            <w:pPr>
              <w:widowControl/>
              <w:ind w:firstLine="0"/>
              <w:jc w:val="left"/>
            </w:pPr>
            <w:r>
              <w:t>м</w:t>
            </w:r>
            <w:r w:rsidRPr="00094726">
              <w:t xml:space="preserve">етоды самоорганизации деятельности и совершенствования </w:t>
            </w:r>
          </w:p>
          <w:p w:rsidR="00600A12" w:rsidRPr="00094726" w:rsidRDefault="00600A12" w:rsidP="00ED36EA">
            <w:pPr>
              <w:ind w:firstLine="0"/>
              <w:jc w:val="left"/>
              <w:rPr>
                <w:i/>
              </w:rPr>
            </w:pPr>
            <w:r w:rsidRPr="00094726">
              <w:t>личности</w:t>
            </w:r>
            <w:r>
              <w:t>.</w:t>
            </w:r>
          </w:p>
        </w:tc>
      </w:tr>
      <w:tr w:rsidR="00600A12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0A12" w:rsidRPr="009323CC" w:rsidRDefault="00600A12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0A12" w:rsidRDefault="00600A12" w:rsidP="00E3370B">
            <w:pPr>
              <w:ind w:firstLine="0"/>
              <w:jc w:val="left"/>
            </w:pPr>
            <w:r>
              <w:t>о</w:t>
            </w:r>
            <w:r w:rsidRPr="00094726">
              <w:t>существлять поиск и анализ необходимой для производственного процесса и</w:t>
            </w:r>
            <w:r w:rsidRPr="00094726">
              <w:t>н</w:t>
            </w:r>
            <w:r w:rsidRPr="00094726">
              <w:t>формации</w:t>
            </w:r>
            <w:r>
              <w:t>;</w:t>
            </w:r>
          </w:p>
          <w:p w:rsidR="00600A12" w:rsidRDefault="00600A12" w:rsidP="00E3370B">
            <w:pPr>
              <w:ind w:firstLine="0"/>
              <w:jc w:val="left"/>
            </w:pPr>
            <w:r>
              <w:t>о</w:t>
            </w:r>
            <w:r w:rsidRPr="00094726">
              <w:t>существлять поиск и анализ необходимой для производственного процесса и</w:t>
            </w:r>
            <w:r w:rsidRPr="00094726">
              <w:t>н</w:t>
            </w:r>
            <w:r w:rsidRPr="00094726">
              <w:t>формации с помощью вычислительной техники</w:t>
            </w:r>
            <w:r>
              <w:t>;</w:t>
            </w:r>
          </w:p>
          <w:p w:rsidR="00600A12" w:rsidRPr="009323CC" w:rsidRDefault="00600A12" w:rsidP="00E3370B">
            <w:pPr>
              <w:ind w:firstLine="0"/>
              <w:jc w:val="left"/>
              <w:rPr>
                <w:bCs/>
              </w:rPr>
            </w:pPr>
            <w:r>
              <w:t>в</w:t>
            </w:r>
            <w:r w:rsidRPr="00094726">
              <w:t>ыполнять постановку для решения стандартных задач профессиональной де</w:t>
            </w:r>
            <w:r w:rsidRPr="00094726">
              <w:t>я</w:t>
            </w:r>
            <w:r w:rsidRPr="00094726">
              <w:t>тельности</w:t>
            </w:r>
            <w:r>
              <w:t>.</w:t>
            </w:r>
          </w:p>
        </w:tc>
      </w:tr>
      <w:tr w:rsidR="00600A12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0A12" w:rsidRPr="009323CC" w:rsidRDefault="00600A12" w:rsidP="009323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0A12" w:rsidRDefault="00600A12" w:rsidP="00ED36EA">
            <w:pPr>
              <w:ind w:firstLine="0"/>
              <w:jc w:val="left"/>
            </w:pPr>
            <w:r w:rsidRPr="00094726">
              <w:t>принципы работы с вычислительной техникой и информационными технол</w:t>
            </w:r>
            <w:r w:rsidRPr="00094726">
              <w:t>о</w:t>
            </w:r>
            <w:r w:rsidRPr="00094726">
              <w:t>гиями</w:t>
            </w:r>
            <w:r>
              <w:t xml:space="preserve"> в профессиональной деятельности;</w:t>
            </w:r>
          </w:p>
          <w:p w:rsidR="00600A12" w:rsidRDefault="00600A12" w:rsidP="00ED36EA">
            <w:pPr>
              <w:ind w:firstLine="0"/>
              <w:jc w:val="left"/>
            </w:pPr>
            <w:r>
              <w:t>навыками п</w:t>
            </w:r>
            <w:r w:rsidRPr="00094726">
              <w:t>о применению информационных технологий к решению стандартных задач профессиональной деятельности</w:t>
            </w:r>
            <w:r>
              <w:t>;</w:t>
            </w:r>
          </w:p>
          <w:p w:rsidR="00600A12" w:rsidRPr="009323CC" w:rsidRDefault="00600A12" w:rsidP="0062132B">
            <w:pPr>
              <w:ind w:firstLine="0"/>
              <w:jc w:val="left"/>
              <w:rPr>
                <w:bCs/>
              </w:rPr>
            </w:pPr>
            <w:r>
              <w:t>навыками п</w:t>
            </w:r>
            <w:r w:rsidRPr="00094726">
              <w:t xml:space="preserve">о применению </w:t>
            </w:r>
            <w:r>
              <w:t>инновационных</w:t>
            </w:r>
            <w:r w:rsidRPr="00094726">
              <w:t xml:space="preserve"> технологий</w:t>
            </w:r>
            <w:r>
              <w:t xml:space="preserve">, </w:t>
            </w:r>
            <w:r w:rsidRPr="00094726">
              <w:t>применяемые на пр</w:t>
            </w:r>
            <w:r w:rsidRPr="00094726">
              <w:t>о</w:t>
            </w:r>
            <w:r w:rsidRPr="00094726">
              <w:t>мышленном предприятии</w:t>
            </w:r>
            <w:r>
              <w:t>.</w:t>
            </w:r>
          </w:p>
        </w:tc>
      </w:tr>
      <w:tr w:rsidR="00600A12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00A12" w:rsidRPr="00C640B4" w:rsidRDefault="00600A12" w:rsidP="004E1054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ПК-2 С</w:t>
            </w:r>
            <w:r w:rsidRPr="004E1054">
              <w:rPr>
                <w:b/>
              </w:rPr>
              <w:t>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4E1054">
              <w:rPr>
                <w:b/>
              </w:rPr>
              <w:t>м</w:t>
            </w:r>
            <w:r w:rsidRPr="004E1054">
              <w:rPr>
                <w:b/>
              </w:rPr>
              <w:t>мирования</w:t>
            </w:r>
          </w:p>
        </w:tc>
      </w:tr>
      <w:tr w:rsidR="00600A12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0A12" w:rsidRPr="009323CC" w:rsidRDefault="00600A12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0A12" w:rsidRDefault="00600A12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компоненты аппаратно-программных комплексов</w:t>
            </w:r>
            <w:r>
              <w:rPr>
                <w:sz w:val="24"/>
                <w:szCs w:val="24"/>
              </w:rPr>
              <w:t>;</w:t>
            </w:r>
          </w:p>
          <w:p w:rsidR="00600A12" w:rsidRDefault="00600A12" w:rsidP="004E10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компоненты  баз данных</w:t>
            </w:r>
            <w:r>
              <w:rPr>
                <w:sz w:val="24"/>
                <w:szCs w:val="24"/>
              </w:rPr>
              <w:t>;</w:t>
            </w:r>
          </w:p>
          <w:p w:rsidR="00600A12" w:rsidRPr="008C1BCA" w:rsidRDefault="00600A12" w:rsidP="004E10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компоненты аппаратно-программных комплексов и баз данных в сфере профе</w:t>
            </w:r>
            <w:r w:rsidRPr="004E1054">
              <w:rPr>
                <w:sz w:val="24"/>
                <w:szCs w:val="24"/>
              </w:rPr>
              <w:t>с</w:t>
            </w:r>
            <w:r w:rsidRPr="004E1054">
              <w:rPr>
                <w:sz w:val="24"/>
                <w:szCs w:val="24"/>
              </w:rPr>
              <w:t>сиональной деятельности</w:t>
            </w:r>
            <w:r>
              <w:rPr>
                <w:sz w:val="24"/>
                <w:szCs w:val="24"/>
              </w:rPr>
              <w:t>.</w:t>
            </w:r>
          </w:p>
        </w:tc>
      </w:tr>
      <w:tr w:rsidR="00600A12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0A12" w:rsidRPr="009323CC" w:rsidRDefault="00600A12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0A12" w:rsidRPr="004E1054" w:rsidRDefault="00600A12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ориентироваться и анализировать компоненты аппаратно-программных ко</w:t>
            </w:r>
            <w:r w:rsidRPr="004E1054">
              <w:rPr>
                <w:sz w:val="24"/>
                <w:szCs w:val="24"/>
              </w:rPr>
              <w:t>м</w:t>
            </w:r>
            <w:r w:rsidRPr="004E1054">
              <w:rPr>
                <w:sz w:val="24"/>
                <w:szCs w:val="24"/>
              </w:rPr>
              <w:t>плексов;</w:t>
            </w:r>
          </w:p>
          <w:p w:rsidR="00600A12" w:rsidRPr="004E1054" w:rsidRDefault="00600A12" w:rsidP="004E10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ориентироваться и анализировать компоненты базы данных;</w:t>
            </w:r>
          </w:p>
          <w:p w:rsidR="00600A12" w:rsidRPr="008C1BCA" w:rsidRDefault="00600A12" w:rsidP="004E10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ориентироваться и анализировать компоненты аппаратно-программных ко</w:t>
            </w:r>
            <w:r w:rsidRPr="004E1054">
              <w:rPr>
                <w:sz w:val="24"/>
                <w:szCs w:val="24"/>
              </w:rPr>
              <w:t>м</w:t>
            </w:r>
            <w:r w:rsidRPr="004E1054">
              <w:rPr>
                <w:sz w:val="24"/>
                <w:szCs w:val="24"/>
              </w:rPr>
              <w:t>плексов и базы данных в сфере профессиональной деятельности.</w:t>
            </w:r>
          </w:p>
        </w:tc>
      </w:tr>
      <w:tr w:rsidR="00600A12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0A12" w:rsidRPr="009323CC" w:rsidRDefault="00600A12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0A12" w:rsidRPr="004E1054" w:rsidRDefault="00600A12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навыками анализа компоненты аппаратно-программных комплексов;</w:t>
            </w:r>
          </w:p>
          <w:p w:rsidR="00600A12" w:rsidRPr="004E1054" w:rsidRDefault="00600A12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 xml:space="preserve">навыками разработки компонентов </w:t>
            </w:r>
            <w:r>
              <w:rPr>
                <w:sz w:val="24"/>
                <w:szCs w:val="24"/>
              </w:rPr>
              <w:t>баз данных</w:t>
            </w:r>
            <w:r w:rsidRPr="004E1054">
              <w:rPr>
                <w:sz w:val="24"/>
                <w:szCs w:val="24"/>
              </w:rPr>
              <w:t>;</w:t>
            </w:r>
          </w:p>
          <w:p w:rsidR="00600A12" w:rsidRPr="002241A6" w:rsidRDefault="00600A12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навыками разработки компонентов аппаратно-программных комплексов и баз данных,  используя современные инструментальные средства и технологии пр</w:t>
            </w:r>
            <w:r w:rsidRPr="004E1054">
              <w:rPr>
                <w:sz w:val="24"/>
                <w:szCs w:val="24"/>
              </w:rPr>
              <w:t>о</w:t>
            </w:r>
            <w:r w:rsidRPr="004E1054">
              <w:rPr>
                <w:sz w:val="24"/>
                <w:szCs w:val="24"/>
              </w:rPr>
              <w:t>граммирования</w:t>
            </w:r>
          </w:p>
        </w:tc>
      </w:tr>
    </w:tbl>
    <w:p w:rsidR="00600A12" w:rsidRPr="00951970" w:rsidRDefault="00600A12" w:rsidP="00951970">
      <w:pPr>
        <w:sectPr w:rsidR="00600A12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600A12" w:rsidRPr="00C17915" w:rsidRDefault="00600A12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>
        <w:rPr>
          <w:rStyle w:val="FontStyle18"/>
          <w:b/>
          <w:bCs/>
          <w:sz w:val="24"/>
          <w:szCs w:val="24"/>
        </w:rPr>
        <w:t>6</w:t>
      </w:r>
      <w:r w:rsidRPr="00C17915">
        <w:rPr>
          <w:rStyle w:val="FontStyle18"/>
          <w:b/>
          <w:bCs/>
          <w:sz w:val="24"/>
          <w:szCs w:val="24"/>
        </w:rPr>
        <w:t xml:space="preserve"> Структура и содержание </w:t>
      </w:r>
      <w:r w:rsidRPr="007A3854">
        <w:rPr>
          <w:rStyle w:val="FontStyle21"/>
          <w:sz w:val="24"/>
          <w:szCs w:val="24"/>
        </w:rPr>
        <w:t>учебной – практики по получению первичных пр</w:t>
      </w:r>
      <w:r w:rsidRPr="007A3854">
        <w:rPr>
          <w:rStyle w:val="FontStyle21"/>
          <w:sz w:val="24"/>
          <w:szCs w:val="24"/>
        </w:rPr>
        <w:t>о</w:t>
      </w:r>
      <w:r w:rsidRPr="007A3854">
        <w:rPr>
          <w:rStyle w:val="FontStyle21"/>
          <w:sz w:val="24"/>
          <w:szCs w:val="24"/>
        </w:rPr>
        <w:t>фессиональных умений и навыков, в том числе первичных умений и навыков научно-исследовательской деятельности</w:t>
      </w:r>
      <w:r w:rsidRPr="00C17915">
        <w:rPr>
          <w:rStyle w:val="FontStyle18"/>
          <w:b/>
          <w:bCs/>
          <w:sz w:val="24"/>
          <w:szCs w:val="24"/>
        </w:rPr>
        <w:t xml:space="preserve"> </w:t>
      </w:r>
    </w:p>
    <w:p w:rsidR="00600A12" w:rsidRPr="00815C89" w:rsidRDefault="00600A12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 xml:space="preserve">Общая трудоемкость </w:t>
      </w:r>
      <w:r>
        <w:rPr>
          <w:rStyle w:val="FontStyle18"/>
          <w:b w:val="0"/>
          <w:bCs/>
          <w:sz w:val="24"/>
        </w:rPr>
        <w:t>практики</w:t>
      </w:r>
      <w:r w:rsidRPr="00815C89">
        <w:rPr>
          <w:rStyle w:val="FontStyle18"/>
          <w:b w:val="0"/>
          <w:bCs/>
          <w:sz w:val="24"/>
        </w:rPr>
        <w:t xml:space="preserve"> составляет </w:t>
      </w:r>
      <w:r>
        <w:rPr>
          <w:rStyle w:val="FontStyle18"/>
          <w:b w:val="0"/>
          <w:bCs/>
          <w:sz w:val="24"/>
        </w:rPr>
        <w:t>3</w:t>
      </w:r>
      <w:r w:rsidRPr="00815C89">
        <w:rPr>
          <w:rStyle w:val="FontStyle18"/>
          <w:b w:val="0"/>
          <w:bCs/>
          <w:sz w:val="24"/>
        </w:rPr>
        <w:t xml:space="preserve"> зачетных единиц 1</w:t>
      </w:r>
      <w:r>
        <w:rPr>
          <w:rStyle w:val="FontStyle18"/>
          <w:b w:val="0"/>
          <w:bCs/>
          <w:sz w:val="24"/>
        </w:rPr>
        <w:t>08</w:t>
      </w:r>
      <w:r w:rsidRPr="00815C89">
        <w:rPr>
          <w:rStyle w:val="FontStyle18"/>
          <w:b w:val="0"/>
          <w:bCs/>
          <w:sz w:val="24"/>
        </w:rPr>
        <w:t xml:space="preserve"> акад. часов, в том числе:</w:t>
      </w:r>
    </w:p>
    <w:p w:rsidR="00600A12" w:rsidRPr="00815C89" w:rsidRDefault="00600A12" w:rsidP="00470CCD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>контактная работа – 3</w:t>
      </w:r>
      <w:r>
        <w:rPr>
          <w:rStyle w:val="FontStyle18"/>
          <w:b w:val="0"/>
          <w:bCs/>
          <w:sz w:val="24"/>
        </w:rPr>
        <w:t>,7</w:t>
      </w:r>
      <w:r w:rsidRPr="00815C89">
        <w:rPr>
          <w:rStyle w:val="FontStyle18"/>
          <w:b w:val="0"/>
          <w:bCs/>
          <w:sz w:val="24"/>
        </w:rPr>
        <w:t xml:space="preserve"> акад. часов:</w:t>
      </w:r>
    </w:p>
    <w:p w:rsidR="00600A12" w:rsidRPr="00C17915" w:rsidRDefault="00600A12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>самостоятельная работа – 10</w:t>
      </w:r>
      <w:r>
        <w:rPr>
          <w:rStyle w:val="FontStyle18"/>
          <w:b w:val="0"/>
          <w:bCs/>
          <w:sz w:val="24"/>
        </w:rPr>
        <w:t>4,3</w:t>
      </w:r>
      <w:r w:rsidRPr="00815C89">
        <w:rPr>
          <w:rStyle w:val="FontStyle18"/>
          <w:b w:val="0"/>
          <w:bCs/>
          <w:sz w:val="24"/>
        </w:rPr>
        <w:t xml:space="preserve"> акад. часов;</w:t>
      </w:r>
    </w:p>
    <w:p w:rsidR="00600A12" w:rsidRDefault="00600A12" w:rsidP="000B1E7D">
      <w:pPr>
        <w:tabs>
          <w:tab w:val="left" w:pos="426"/>
          <w:tab w:val="left" w:pos="1134"/>
        </w:tabs>
        <w:ind w:firstLine="0"/>
        <w:rPr>
          <w:rStyle w:val="FontStyle18"/>
          <w:b w:val="0"/>
          <w:bCs/>
        </w:rPr>
      </w:pPr>
      <w:r>
        <w:rPr>
          <w:rStyle w:val="FontStyle18"/>
          <w:b w:val="0"/>
          <w:bCs/>
        </w:rPr>
        <w:noBreakHyphen/>
      </w:r>
      <w:r>
        <w:rPr>
          <w:rStyle w:val="FontStyle18"/>
          <w:b w:val="0"/>
          <w:bCs/>
        </w:rPr>
        <w:tab/>
      </w:r>
      <w:r>
        <w:rPr>
          <w:b/>
        </w:rPr>
        <w:t>в форме практической подготовки – 108 часов</w:t>
      </w:r>
    </w:p>
    <w:p w:rsidR="00600A12" w:rsidRDefault="00600A12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0"/>
        <w:gridCol w:w="2724"/>
        <w:gridCol w:w="3986"/>
        <w:gridCol w:w="2401"/>
      </w:tblGrid>
      <w:tr w:rsidR="00600A12" w:rsidRPr="00EC3D19" w:rsidTr="0088051C">
        <w:trPr>
          <w:trHeight w:val="888"/>
          <w:tblHeader/>
        </w:trPr>
        <w:tc>
          <w:tcPr>
            <w:tcW w:w="226" w:type="pct"/>
            <w:vAlign w:val="center"/>
          </w:tcPr>
          <w:p w:rsidR="00600A12" w:rsidRPr="00EC3D19" w:rsidRDefault="00600A12" w:rsidP="0088051C">
            <w:pPr>
              <w:ind w:right="-80" w:firstLine="0"/>
              <w:jc w:val="center"/>
            </w:pPr>
            <w:r w:rsidRPr="00EC3D19">
              <w:t>№</w:t>
            </w:r>
          </w:p>
          <w:p w:rsidR="00600A12" w:rsidRPr="00EC3D19" w:rsidRDefault="00600A12" w:rsidP="0088051C">
            <w:pPr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428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600A12" w:rsidRPr="00EC3D19" w:rsidRDefault="00600A12" w:rsidP="0088051C">
            <w:pPr>
              <w:ind w:right="-80" w:firstLine="0"/>
              <w:jc w:val="center"/>
            </w:pPr>
            <w:r w:rsidRPr="00EC3D19">
              <w:t>Разделы (этапы) и соде</w:t>
            </w:r>
            <w:r w:rsidRPr="00EC3D19">
              <w:t>р</w:t>
            </w:r>
            <w:r w:rsidRPr="00EC3D19">
              <w:t>жание практики</w:t>
            </w:r>
          </w:p>
        </w:tc>
        <w:tc>
          <w:tcPr>
            <w:tcW w:w="2087" w:type="pct"/>
            <w:vAlign w:val="center"/>
          </w:tcPr>
          <w:p w:rsidR="00600A12" w:rsidRPr="00EC3D19" w:rsidRDefault="00600A12" w:rsidP="0088051C">
            <w:pPr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260" w:type="pct"/>
            <w:vAlign w:val="center"/>
          </w:tcPr>
          <w:p w:rsidR="00600A12" w:rsidRPr="00EC3D19" w:rsidRDefault="00600A12" w:rsidP="0088051C">
            <w:pPr>
              <w:ind w:right="-80" w:firstLine="0"/>
              <w:jc w:val="center"/>
            </w:pPr>
            <w:r w:rsidRPr="00EC3D19">
              <w:rPr>
                <w:rStyle w:val="FontStyle31"/>
                <w:rFonts w:cs="Georgia"/>
                <w:sz w:val="22"/>
                <w:szCs w:val="22"/>
              </w:rPr>
              <w:t>Код и структурный элемент компете</w:t>
            </w:r>
            <w:r w:rsidRPr="00EC3D19">
              <w:rPr>
                <w:rStyle w:val="FontStyle31"/>
                <w:rFonts w:cs="Georgia"/>
                <w:sz w:val="22"/>
                <w:szCs w:val="22"/>
              </w:rPr>
              <w:t>н</w:t>
            </w:r>
            <w:r w:rsidRPr="00EC3D19">
              <w:rPr>
                <w:rStyle w:val="FontStyle31"/>
                <w:rFonts w:cs="Georgia"/>
                <w:sz w:val="22"/>
                <w:szCs w:val="22"/>
              </w:rPr>
              <w:t>ции</w:t>
            </w:r>
          </w:p>
        </w:tc>
      </w:tr>
      <w:tr w:rsidR="00600A12" w:rsidRPr="00EC3D19" w:rsidTr="0088051C">
        <w:tc>
          <w:tcPr>
            <w:tcW w:w="226" w:type="pct"/>
          </w:tcPr>
          <w:p w:rsidR="00600A12" w:rsidRPr="00EC3D19" w:rsidRDefault="00600A12" w:rsidP="00D356C0">
            <w:pPr>
              <w:ind w:right="-80" w:firstLine="0"/>
              <w:jc w:val="center"/>
            </w:pPr>
            <w:r>
              <w:t>1</w:t>
            </w:r>
          </w:p>
        </w:tc>
        <w:tc>
          <w:tcPr>
            <w:tcW w:w="1428" w:type="pct"/>
          </w:tcPr>
          <w:p w:rsidR="00600A12" w:rsidRPr="00EC3D19" w:rsidRDefault="00600A12" w:rsidP="0088051C">
            <w:pPr>
              <w:ind w:right="-80" w:firstLine="0"/>
              <w:rPr>
                <w:i/>
                <w:iCs/>
              </w:rPr>
            </w:pPr>
            <w:r w:rsidRPr="00815C89">
              <w:t xml:space="preserve"> </w:t>
            </w:r>
            <w:r w:rsidRPr="00902BA0">
              <w:t>Организация практики</w:t>
            </w:r>
          </w:p>
        </w:tc>
        <w:tc>
          <w:tcPr>
            <w:tcW w:w="2087" w:type="pct"/>
          </w:tcPr>
          <w:p w:rsidR="00600A12" w:rsidRPr="00EC3D19" w:rsidRDefault="00600A12" w:rsidP="00D356C0">
            <w:pPr>
              <w:ind w:right="-80" w:firstLine="0"/>
            </w:pPr>
          </w:p>
        </w:tc>
        <w:tc>
          <w:tcPr>
            <w:tcW w:w="1260" w:type="pct"/>
          </w:tcPr>
          <w:p w:rsidR="00600A12" w:rsidRPr="00E85F29" w:rsidRDefault="00600A12" w:rsidP="00D356C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600A12" w:rsidRPr="00EC3D19" w:rsidTr="0088051C">
        <w:tc>
          <w:tcPr>
            <w:tcW w:w="226" w:type="pct"/>
          </w:tcPr>
          <w:p w:rsidR="00600A12" w:rsidRPr="00EC3D19" w:rsidRDefault="00600A12" w:rsidP="0088051C">
            <w:pPr>
              <w:ind w:right="-80" w:firstLine="0"/>
              <w:jc w:val="center"/>
            </w:pPr>
            <w:r>
              <w:t>1.1</w:t>
            </w:r>
          </w:p>
        </w:tc>
        <w:tc>
          <w:tcPr>
            <w:tcW w:w="1428" w:type="pct"/>
          </w:tcPr>
          <w:p w:rsidR="00600A12" w:rsidRPr="00EC3D19" w:rsidRDefault="00600A12" w:rsidP="0088051C">
            <w:pPr>
              <w:ind w:right="-80" w:firstLine="0"/>
            </w:pPr>
            <w:r w:rsidRPr="00902BA0">
              <w:t>Подготовка нормати</w:t>
            </w:r>
            <w:r w:rsidRPr="00902BA0">
              <w:t>в</w:t>
            </w:r>
            <w:r w:rsidRPr="00902BA0">
              <w:t>ных документов необх</w:t>
            </w:r>
            <w:r w:rsidRPr="00902BA0">
              <w:t>о</w:t>
            </w:r>
            <w:r w:rsidRPr="00902BA0">
              <w:t>димых для прохождения практики.</w:t>
            </w:r>
          </w:p>
        </w:tc>
        <w:tc>
          <w:tcPr>
            <w:tcW w:w="2087" w:type="pct"/>
          </w:tcPr>
          <w:p w:rsidR="00600A12" w:rsidRPr="00815C89" w:rsidRDefault="00600A12" w:rsidP="00D356C0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600A12" w:rsidRPr="00EC3D19" w:rsidRDefault="00600A12" w:rsidP="00D356C0">
            <w:pPr>
              <w:ind w:right="-80"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60" w:type="pct"/>
          </w:tcPr>
          <w:p w:rsidR="00600A12" w:rsidRPr="00815C89" w:rsidRDefault="00600A12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600A12" w:rsidRPr="00EC3D19" w:rsidRDefault="00600A12" w:rsidP="0088051C">
            <w:pPr>
              <w:ind w:right="-80" w:firstLine="0"/>
            </w:pPr>
          </w:p>
        </w:tc>
      </w:tr>
      <w:tr w:rsidR="00600A12" w:rsidRPr="00EC3D19" w:rsidTr="0088051C">
        <w:tc>
          <w:tcPr>
            <w:tcW w:w="226" w:type="pct"/>
          </w:tcPr>
          <w:p w:rsidR="00600A12" w:rsidRPr="00EC3D19" w:rsidRDefault="00600A12" w:rsidP="0088051C">
            <w:pPr>
              <w:ind w:right="-80" w:firstLine="0"/>
              <w:jc w:val="center"/>
            </w:pPr>
            <w:r>
              <w:t>2</w:t>
            </w:r>
          </w:p>
        </w:tc>
        <w:tc>
          <w:tcPr>
            <w:tcW w:w="1428" w:type="pct"/>
          </w:tcPr>
          <w:p w:rsidR="00600A12" w:rsidRPr="00EC3D19" w:rsidRDefault="00600A12" w:rsidP="0088051C">
            <w:pPr>
              <w:ind w:right="-80" w:firstLine="0"/>
            </w:pPr>
            <w:r w:rsidRPr="00902BA0">
              <w:t>Подготовительный этап, включающий инстру</w:t>
            </w:r>
            <w:r w:rsidRPr="00902BA0">
              <w:t>к</w:t>
            </w:r>
            <w:r w:rsidRPr="00902BA0">
              <w:t>таж по технике безопа</w:t>
            </w:r>
            <w:r w:rsidRPr="00902BA0">
              <w:t>с</w:t>
            </w:r>
            <w:r w:rsidRPr="00902BA0">
              <w:t>ности</w:t>
            </w:r>
          </w:p>
        </w:tc>
        <w:tc>
          <w:tcPr>
            <w:tcW w:w="2087" w:type="pct"/>
          </w:tcPr>
          <w:p w:rsidR="00600A12" w:rsidRPr="00EC3D19" w:rsidRDefault="00600A12" w:rsidP="0088051C">
            <w:pPr>
              <w:ind w:right="-80" w:firstLine="0"/>
            </w:pPr>
          </w:p>
        </w:tc>
        <w:tc>
          <w:tcPr>
            <w:tcW w:w="1260" w:type="pct"/>
          </w:tcPr>
          <w:p w:rsidR="00600A12" w:rsidRPr="00815C89" w:rsidRDefault="00600A12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600A12" w:rsidRPr="00EC3D19" w:rsidRDefault="00600A12" w:rsidP="0088051C">
            <w:pPr>
              <w:ind w:right="-80" w:firstLine="0"/>
            </w:pPr>
          </w:p>
        </w:tc>
      </w:tr>
      <w:tr w:rsidR="00600A12" w:rsidRPr="00EC3D19" w:rsidTr="0088051C">
        <w:tc>
          <w:tcPr>
            <w:tcW w:w="226" w:type="pct"/>
          </w:tcPr>
          <w:p w:rsidR="00600A12" w:rsidRDefault="00600A12" w:rsidP="0088051C">
            <w:pPr>
              <w:ind w:right="-80" w:firstLine="0"/>
              <w:jc w:val="center"/>
            </w:pPr>
            <w:r>
              <w:t>2.1</w:t>
            </w:r>
          </w:p>
        </w:tc>
        <w:tc>
          <w:tcPr>
            <w:tcW w:w="1428" w:type="pct"/>
          </w:tcPr>
          <w:p w:rsidR="00600A12" w:rsidRPr="00902BA0" w:rsidRDefault="00600A12" w:rsidP="0088051C">
            <w:pPr>
              <w:ind w:right="-80" w:firstLine="0"/>
            </w:pPr>
            <w:r w:rsidRPr="00902BA0">
              <w:t>Оформление докуме</w:t>
            </w:r>
            <w:r w:rsidRPr="00902BA0">
              <w:t>н</w:t>
            </w:r>
            <w:r w:rsidRPr="00902BA0">
              <w:t>тов, инструктаж по те</w:t>
            </w:r>
            <w:r w:rsidRPr="00902BA0">
              <w:t>х</w:t>
            </w:r>
            <w:r w:rsidRPr="00902BA0">
              <w:t>нике безопасности на предприятии</w:t>
            </w:r>
          </w:p>
        </w:tc>
        <w:tc>
          <w:tcPr>
            <w:tcW w:w="2087" w:type="pct"/>
          </w:tcPr>
          <w:p w:rsidR="00600A12" w:rsidRDefault="00600A12" w:rsidP="00676DA4">
            <w:pPr>
              <w:ind w:right="-80" w:firstLine="0"/>
            </w:pPr>
            <w:r>
              <w:t>1. П</w:t>
            </w:r>
            <w:r w:rsidRPr="00676DA4">
              <w:t>рослушивание вводного инс</w:t>
            </w:r>
            <w:r w:rsidRPr="00676DA4">
              <w:t>т</w:t>
            </w:r>
            <w:r w:rsidRPr="00676DA4">
              <w:t>руктажа по охране труда</w:t>
            </w:r>
          </w:p>
          <w:p w:rsidR="00600A12" w:rsidRPr="00EC3D19" w:rsidRDefault="00600A12" w:rsidP="00676DA4">
            <w:pPr>
              <w:ind w:right="-80" w:firstLine="0"/>
            </w:pPr>
            <w:r>
              <w:t>2. И</w:t>
            </w:r>
            <w:r w:rsidRPr="00676DA4">
              <w:t>зучение спецкурса в рамках о</w:t>
            </w:r>
            <w:r w:rsidRPr="00676DA4">
              <w:t>б</w:t>
            </w:r>
            <w:r w:rsidRPr="00676DA4">
              <w:t>разовательной программы.</w:t>
            </w:r>
          </w:p>
        </w:tc>
        <w:tc>
          <w:tcPr>
            <w:tcW w:w="1260" w:type="pct"/>
          </w:tcPr>
          <w:p w:rsidR="00600A12" w:rsidRPr="00815C89" w:rsidRDefault="00600A12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600A12" w:rsidRDefault="00600A12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600A12" w:rsidRPr="00EC3D19" w:rsidTr="0088051C">
        <w:tc>
          <w:tcPr>
            <w:tcW w:w="226" w:type="pct"/>
          </w:tcPr>
          <w:p w:rsidR="00600A12" w:rsidRDefault="00600A12" w:rsidP="0088051C">
            <w:pPr>
              <w:ind w:right="-80" w:firstLine="0"/>
              <w:jc w:val="center"/>
            </w:pPr>
            <w:r>
              <w:t>2.2</w:t>
            </w:r>
          </w:p>
        </w:tc>
        <w:tc>
          <w:tcPr>
            <w:tcW w:w="1428" w:type="pct"/>
          </w:tcPr>
          <w:p w:rsidR="00600A12" w:rsidRPr="00902BA0" w:rsidRDefault="00600A12" w:rsidP="0088051C">
            <w:pPr>
              <w:ind w:right="-80" w:firstLine="0"/>
            </w:pPr>
            <w:r w:rsidRPr="00902BA0">
              <w:t>Общее ознакомле</w:t>
            </w:r>
            <w:r>
              <w:t>ние с предприятиями и стру</w:t>
            </w:r>
            <w:r>
              <w:t>к</w:t>
            </w:r>
            <w:r>
              <w:t>турой ПАО «ММК</w:t>
            </w:r>
          </w:p>
        </w:tc>
        <w:tc>
          <w:tcPr>
            <w:tcW w:w="2087" w:type="pct"/>
          </w:tcPr>
          <w:p w:rsidR="00600A12" w:rsidRDefault="00600A12" w:rsidP="00676DA4">
            <w:pPr>
              <w:ind w:firstLine="0"/>
            </w:pPr>
            <w:r>
              <w:t>1.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  <w:p w:rsidR="00600A12" w:rsidRPr="00EC3D19" w:rsidRDefault="00600A12" w:rsidP="00676DA4">
            <w:pPr>
              <w:ind w:right="-80" w:firstLine="0"/>
            </w:pPr>
            <w:r>
              <w:t>2.</w:t>
            </w:r>
            <w:r w:rsidRPr="00E43743">
              <w:t>Р</w:t>
            </w:r>
            <w:r w:rsidRPr="00815C89">
              <w:t>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60" w:type="pct"/>
          </w:tcPr>
          <w:p w:rsidR="00600A12" w:rsidRPr="00815C89" w:rsidRDefault="00600A12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600A12" w:rsidRDefault="00600A12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600A12" w:rsidRPr="00EC3D19" w:rsidTr="0088051C">
        <w:tc>
          <w:tcPr>
            <w:tcW w:w="226" w:type="pct"/>
          </w:tcPr>
          <w:p w:rsidR="00600A12" w:rsidRDefault="00600A12" w:rsidP="0088051C">
            <w:pPr>
              <w:ind w:right="-80" w:firstLine="0"/>
              <w:jc w:val="center"/>
            </w:pPr>
            <w:r>
              <w:t>3</w:t>
            </w:r>
          </w:p>
        </w:tc>
        <w:tc>
          <w:tcPr>
            <w:tcW w:w="1428" w:type="pct"/>
          </w:tcPr>
          <w:p w:rsidR="00600A12" w:rsidRPr="00902BA0" w:rsidRDefault="00600A12" w:rsidP="0088051C">
            <w:pPr>
              <w:ind w:right="-80" w:firstLine="0"/>
            </w:pPr>
            <w:r w:rsidRPr="00902BA0">
              <w:t>Производственный (эк</w:t>
            </w:r>
            <w:r w:rsidRPr="00902BA0">
              <w:t>с</w:t>
            </w:r>
            <w:r w:rsidRPr="00902BA0">
              <w:t>периментальный, иссл</w:t>
            </w:r>
            <w:r w:rsidRPr="00902BA0">
              <w:t>е</w:t>
            </w:r>
            <w:r w:rsidRPr="00902BA0">
              <w:t>довательский) этап</w:t>
            </w:r>
          </w:p>
        </w:tc>
        <w:tc>
          <w:tcPr>
            <w:tcW w:w="2087" w:type="pct"/>
          </w:tcPr>
          <w:p w:rsidR="00600A12" w:rsidRDefault="00600A12" w:rsidP="00676DA4">
            <w:pPr>
              <w:ind w:firstLine="0"/>
            </w:pPr>
          </w:p>
        </w:tc>
        <w:tc>
          <w:tcPr>
            <w:tcW w:w="1260" w:type="pct"/>
          </w:tcPr>
          <w:p w:rsidR="00600A12" w:rsidRPr="00815C89" w:rsidRDefault="00600A12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600A12" w:rsidRDefault="00600A12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600A12" w:rsidRPr="00EC3D19" w:rsidTr="0088051C">
        <w:tc>
          <w:tcPr>
            <w:tcW w:w="226" w:type="pct"/>
          </w:tcPr>
          <w:p w:rsidR="00600A12" w:rsidRDefault="00600A12" w:rsidP="0088051C">
            <w:pPr>
              <w:ind w:right="-80" w:firstLine="0"/>
              <w:jc w:val="center"/>
            </w:pPr>
            <w:r>
              <w:t>3.1</w:t>
            </w:r>
          </w:p>
        </w:tc>
        <w:tc>
          <w:tcPr>
            <w:tcW w:w="1428" w:type="pct"/>
          </w:tcPr>
          <w:p w:rsidR="00600A12" w:rsidRPr="00902BA0" w:rsidRDefault="00600A12" w:rsidP="0088051C">
            <w:pPr>
              <w:ind w:right="-80" w:firstLine="0"/>
            </w:pPr>
            <w:r>
              <w:t>Посещение основных участков д</w:t>
            </w:r>
            <w:r w:rsidRPr="0079780D">
              <w:t>оменн</w:t>
            </w:r>
            <w:r>
              <w:t>ого</w:t>
            </w:r>
            <w:r w:rsidRPr="0079780D">
              <w:t xml:space="preserve"> ц</w:t>
            </w:r>
            <w:r w:rsidRPr="0079780D">
              <w:t>е</w:t>
            </w:r>
            <w:r w:rsidRPr="0079780D">
              <w:t>х</w:t>
            </w:r>
            <w:r>
              <w:t>а: загрузки доменной печи, воздухонагрев</w:t>
            </w:r>
            <w:r>
              <w:t>а</w:t>
            </w:r>
            <w:r>
              <w:t>тельной доменной печи, разливочных машин, электрооборудования доменной печи, механ</w:t>
            </w:r>
            <w:r>
              <w:t>и</w:t>
            </w:r>
            <w:r>
              <w:t>ческого оборудования доменной печи</w:t>
            </w:r>
          </w:p>
        </w:tc>
        <w:tc>
          <w:tcPr>
            <w:tcW w:w="2087" w:type="pct"/>
          </w:tcPr>
          <w:p w:rsidR="00600A12" w:rsidRPr="00815C89" w:rsidRDefault="00600A12" w:rsidP="00676DA4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600A12" w:rsidRDefault="00600A12" w:rsidP="00676DA4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600A12" w:rsidRDefault="00600A12" w:rsidP="00676DA4">
            <w:pPr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60" w:type="pct"/>
          </w:tcPr>
          <w:p w:rsidR="00600A12" w:rsidRPr="00815C89" w:rsidRDefault="00600A12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600A12" w:rsidRDefault="00600A12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600A12" w:rsidRPr="00EC3D19" w:rsidTr="0088051C">
        <w:tc>
          <w:tcPr>
            <w:tcW w:w="226" w:type="pct"/>
          </w:tcPr>
          <w:p w:rsidR="00600A12" w:rsidRDefault="00600A12" w:rsidP="0088051C">
            <w:pPr>
              <w:ind w:right="-80" w:firstLine="0"/>
              <w:jc w:val="center"/>
            </w:pPr>
            <w:r>
              <w:t>3.2</w:t>
            </w:r>
          </w:p>
        </w:tc>
        <w:tc>
          <w:tcPr>
            <w:tcW w:w="1428" w:type="pct"/>
          </w:tcPr>
          <w:p w:rsidR="00600A12" w:rsidRDefault="00600A12" w:rsidP="0088051C">
            <w:pPr>
              <w:ind w:right="-80" w:firstLine="0"/>
            </w:pPr>
            <w:r>
              <w:t>Посещение основных производственных отд</w:t>
            </w:r>
            <w:r>
              <w:t>е</w:t>
            </w:r>
            <w:r>
              <w:t>лений</w:t>
            </w:r>
            <w:r w:rsidRPr="0079780D">
              <w:t xml:space="preserve"> </w:t>
            </w:r>
            <w:r>
              <w:t xml:space="preserve"> ЭСПЦ: </w:t>
            </w:r>
            <w:r w:rsidRPr="00FD2423">
              <w:t>главное здание, в котором пр</w:t>
            </w:r>
            <w:r w:rsidRPr="00FD2423">
              <w:t>о</w:t>
            </w:r>
            <w:r w:rsidRPr="00FD2423">
              <w:t>изводится выплавка и за</w:t>
            </w:r>
            <w:r w:rsidRPr="00FD2423">
              <w:softHyphen/>
              <w:t>частую разливка стали, шихтовые отделения для магнитных и немагни</w:t>
            </w:r>
            <w:r w:rsidRPr="00FD2423">
              <w:t>т</w:t>
            </w:r>
            <w:r w:rsidRPr="00FD2423">
              <w:t>ных материалов, ми</w:t>
            </w:r>
            <w:r w:rsidRPr="00FD2423">
              <w:t>к</w:t>
            </w:r>
            <w:r w:rsidRPr="00FD2423">
              <w:t>серное отделение или отделение (уча</w:t>
            </w:r>
            <w:r w:rsidRPr="00FD2423">
              <w:softHyphen/>
              <w:t>сток) п</w:t>
            </w:r>
            <w:r w:rsidRPr="00FD2423">
              <w:t>е</w:t>
            </w:r>
            <w:r w:rsidRPr="00FD2423">
              <w:t>релива чугуна, отдел</w:t>
            </w:r>
            <w:r w:rsidRPr="00FD2423">
              <w:t>е</w:t>
            </w:r>
            <w:r w:rsidRPr="00FD2423">
              <w:t>ние непрерывной ра</w:t>
            </w:r>
            <w:r w:rsidRPr="00FD2423">
              <w:t>з</w:t>
            </w:r>
            <w:r w:rsidRPr="00FD2423">
              <w:t>ливки (ОНРС), участок или отделение внепе</w:t>
            </w:r>
            <w:r w:rsidRPr="00FD2423">
              <w:t>ч</w:t>
            </w:r>
            <w:r w:rsidRPr="00FD2423">
              <w:t>ной обработки жидкой стали, отделение разд</w:t>
            </w:r>
            <w:r w:rsidRPr="00FD2423">
              <w:t>е</w:t>
            </w:r>
            <w:r w:rsidRPr="00FD2423">
              <w:t>вания слитков (стри</w:t>
            </w:r>
            <w:r w:rsidRPr="00FD2423">
              <w:t>п</w:t>
            </w:r>
            <w:r w:rsidRPr="00FD2423">
              <w:t>перное), отделения по</w:t>
            </w:r>
            <w:r w:rsidRPr="00FD2423">
              <w:t>д</w:t>
            </w:r>
            <w:r w:rsidRPr="00FD2423">
              <w:t>готовки изложниц</w:t>
            </w:r>
          </w:p>
        </w:tc>
        <w:tc>
          <w:tcPr>
            <w:tcW w:w="2087" w:type="pct"/>
          </w:tcPr>
          <w:p w:rsidR="00600A12" w:rsidRPr="00815C89" w:rsidRDefault="00600A12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600A12" w:rsidRDefault="00600A12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600A12" w:rsidRPr="00F91FA6" w:rsidRDefault="00600A12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60" w:type="pct"/>
          </w:tcPr>
          <w:p w:rsidR="00600A12" w:rsidRPr="00815C89" w:rsidRDefault="00600A12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600A12" w:rsidRDefault="00600A12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600A12" w:rsidRPr="00EC3D19" w:rsidTr="0088051C">
        <w:tc>
          <w:tcPr>
            <w:tcW w:w="226" w:type="pct"/>
          </w:tcPr>
          <w:p w:rsidR="00600A12" w:rsidRDefault="00600A12" w:rsidP="0088051C">
            <w:pPr>
              <w:ind w:right="-80" w:firstLine="0"/>
              <w:jc w:val="center"/>
            </w:pPr>
            <w:r>
              <w:t>3.3</w:t>
            </w:r>
          </w:p>
        </w:tc>
        <w:tc>
          <w:tcPr>
            <w:tcW w:w="1428" w:type="pct"/>
          </w:tcPr>
          <w:p w:rsidR="00600A12" w:rsidRDefault="00600A12" w:rsidP="0088051C">
            <w:pPr>
              <w:ind w:right="-80" w:firstLine="0"/>
            </w:pPr>
            <w:r>
              <w:t xml:space="preserve">Посещение </w:t>
            </w:r>
            <w:r w:rsidRPr="0079780D">
              <w:t xml:space="preserve">ККЦ </w:t>
            </w:r>
            <w:r>
              <w:t>– отд</w:t>
            </w:r>
            <w:r>
              <w:t>е</w:t>
            </w:r>
            <w:r>
              <w:t>ления ковшевой обр</w:t>
            </w:r>
            <w:r>
              <w:t>а</w:t>
            </w:r>
            <w:r>
              <w:t>ботки стали, агрегата ковш-печь</w:t>
            </w:r>
          </w:p>
        </w:tc>
        <w:tc>
          <w:tcPr>
            <w:tcW w:w="2087" w:type="pct"/>
          </w:tcPr>
          <w:p w:rsidR="00600A12" w:rsidRPr="00815C89" w:rsidRDefault="00600A12" w:rsidP="00676DA4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600A12" w:rsidRDefault="00600A12" w:rsidP="00676DA4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600A12" w:rsidRDefault="00600A12" w:rsidP="00676DA4">
            <w:pPr>
              <w:pStyle w:val="Style14"/>
              <w:widowControl/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60" w:type="pct"/>
          </w:tcPr>
          <w:p w:rsidR="00600A12" w:rsidRDefault="00600A12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600A12" w:rsidRPr="00EC3D19" w:rsidTr="0088051C">
        <w:tc>
          <w:tcPr>
            <w:tcW w:w="226" w:type="pct"/>
          </w:tcPr>
          <w:p w:rsidR="00600A12" w:rsidRDefault="00600A12" w:rsidP="0088051C">
            <w:pPr>
              <w:ind w:right="-80" w:firstLine="0"/>
              <w:jc w:val="center"/>
            </w:pPr>
            <w:r>
              <w:t>3.4</w:t>
            </w:r>
          </w:p>
        </w:tc>
        <w:tc>
          <w:tcPr>
            <w:tcW w:w="1428" w:type="pct"/>
          </w:tcPr>
          <w:p w:rsidR="00600A12" w:rsidRDefault="00600A12" w:rsidP="0088051C">
            <w:pPr>
              <w:ind w:right="-80" w:firstLine="0"/>
            </w:pPr>
            <w:r>
              <w:t xml:space="preserve">Посещение стана 5000 в </w:t>
            </w:r>
            <w:r w:rsidRPr="0079780D">
              <w:t>ПТЛ</w:t>
            </w:r>
            <w:r>
              <w:t xml:space="preserve"> и знакомство с о</w:t>
            </w:r>
            <w:r>
              <w:t>с</w:t>
            </w:r>
            <w:r>
              <w:t>новными производс</w:t>
            </w:r>
            <w:r>
              <w:t>т</w:t>
            </w:r>
            <w:r>
              <w:t>венными отделениями цеха</w:t>
            </w:r>
          </w:p>
        </w:tc>
        <w:tc>
          <w:tcPr>
            <w:tcW w:w="2087" w:type="pct"/>
          </w:tcPr>
          <w:p w:rsidR="00600A12" w:rsidRPr="00815C89" w:rsidRDefault="00600A12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600A12" w:rsidRDefault="00600A12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600A12" w:rsidRPr="00F91FA6" w:rsidRDefault="00600A12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60" w:type="pct"/>
          </w:tcPr>
          <w:p w:rsidR="00600A12" w:rsidRDefault="00600A12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600A12" w:rsidRPr="00EC3D19" w:rsidTr="0088051C">
        <w:tc>
          <w:tcPr>
            <w:tcW w:w="226" w:type="pct"/>
          </w:tcPr>
          <w:p w:rsidR="00600A12" w:rsidRDefault="00600A12" w:rsidP="0088051C">
            <w:pPr>
              <w:ind w:right="-80" w:firstLine="0"/>
              <w:jc w:val="center"/>
            </w:pPr>
            <w:r>
              <w:t>3.5</w:t>
            </w:r>
          </w:p>
        </w:tc>
        <w:tc>
          <w:tcPr>
            <w:tcW w:w="1428" w:type="pct"/>
          </w:tcPr>
          <w:p w:rsidR="00600A12" w:rsidRDefault="00600A12" w:rsidP="0088051C">
            <w:pPr>
              <w:ind w:right="-80" w:firstLine="0"/>
            </w:pPr>
            <w:r>
              <w:t>Посещение стана 2000 в</w:t>
            </w:r>
            <w:r w:rsidRPr="0079780D">
              <w:t xml:space="preserve"> ЛПЦ 11 </w:t>
            </w:r>
            <w:r>
              <w:t>и знакомство с основными производс</w:t>
            </w:r>
            <w:r>
              <w:t>т</w:t>
            </w:r>
            <w:r>
              <w:t>венными отделениями цеха</w:t>
            </w:r>
          </w:p>
        </w:tc>
        <w:tc>
          <w:tcPr>
            <w:tcW w:w="2087" w:type="pct"/>
          </w:tcPr>
          <w:p w:rsidR="00600A12" w:rsidRPr="00815C89" w:rsidRDefault="00600A12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600A12" w:rsidRDefault="00600A12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600A12" w:rsidRPr="00F91FA6" w:rsidRDefault="00600A12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60" w:type="pct"/>
          </w:tcPr>
          <w:p w:rsidR="00600A12" w:rsidRPr="00F91FA6" w:rsidRDefault="00600A12" w:rsidP="0088051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600A12" w:rsidRPr="00EC3D19" w:rsidTr="0088051C">
        <w:tc>
          <w:tcPr>
            <w:tcW w:w="226" w:type="pct"/>
          </w:tcPr>
          <w:p w:rsidR="00600A12" w:rsidRDefault="00600A12" w:rsidP="0088051C">
            <w:pPr>
              <w:ind w:right="-80" w:firstLine="0"/>
              <w:jc w:val="center"/>
            </w:pPr>
            <w:r>
              <w:t>3.6</w:t>
            </w:r>
          </w:p>
        </w:tc>
        <w:tc>
          <w:tcPr>
            <w:tcW w:w="1428" w:type="pct"/>
          </w:tcPr>
          <w:p w:rsidR="00600A12" w:rsidRDefault="00600A12" w:rsidP="0088051C">
            <w:pPr>
              <w:ind w:firstLine="0"/>
            </w:pPr>
            <w:r>
              <w:t>Посещение основных станов в</w:t>
            </w:r>
            <w:r w:rsidRPr="0079780D">
              <w:t xml:space="preserve"> </w:t>
            </w:r>
            <w:r>
              <w:t>с</w:t>
            </w:r>
            <w:r w:rsidRPr="0079780D">
              <w:t>ортово</w:t>
            </w:r>
            <w:r>
              <w:t>м</w:t>
            </w:r>
            <w:r w:rsidRPr="0079780D">
              <w:t xml:space="preserve"> цех</w:t>
            </w:r>
            <w:r>
              <w:t>е: с</w:t>
            </w:r>
            <w:r w:rsidRPr="004C0B7F">
              <w:t>ортовой стан "450" - для прокатки уголка, швеллера, полос; ме</w:t>
            </w:r>
            <w:r w:rsidRPr="004C0B7F">
              <w:t>л</w:t>
            </w:r>
            <w:r w:rsidRPr="004C0B7F">
              <w:t>косортный стан "370" - для выпуска арматурн</w:t>
            </w:r>
            <w:r w:rsidRPr="004C0B7F">
              <w:t>о</w:t>
            </w:r>
            <w:r w:rsidRPr="004C0B7F">
              <w:t>го прутка круга, квадр</w:t>
            </w:r>
            <w:r w:rsidRPr="004C0B7F">
              <w:t>а</w:t>
            </w:r>
            <w:r w:rsidRPr="004C0B7F">
              <w:t>та, шестигранника; двухниточный пров</w:t>
            </w:r>
            <w:r w:rsidRPr="004C0B7F">
              <w:t>о</w:t>
            </w:r>
            <w:r w:rsidRPr="004C0B7F">
              <w:t>лочный "170" - для пр</w:t>
            </w:r>
            <w:r w:rsidRPr="004C0B7F">
              <w:t>о</w:t>
            </w:r>
            <w:r w:rsidRPr="004C0B7F">
              <w:t>изводства катанки и термоупрочнённой а</w:t>
            </w:r>
            <w:r w:rsidRPr="004C0B7F">
              <w:t>р</w:t>
            </w:r>
            <w:r w:rsidRPr="004C0B7F">
              <w:t>матуры малых диаме</w:t>
            </w:r>
            <w:r w:rsidRPr="004C0B7F">
              <w:t>т</w:t>
            </w:r>
            <w:r w:rsidRPr="004C0B7F">
              <w:t>ров. </w:t>
            </w:r>
          </w:p>
        </w:tc>
        <w:tc>
          <w:tcPr>
            <w:tcW w:w="2087" w:type="pct"/>
          </w:tcPr>
          <w:p w:rsidR="00600A12" w:rsidRPr="00815C89" w:rsidRDefault="00600A12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600A12" w:rsidRDefault="00600A12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600A12" w:rsidRPr="00F91FA6" w:rsidRDefault="00600A12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60" w:type="pct"/>
          </w:tcPr>
          <w:p w:rsidR="00600A12" w:rsidRDefault="00600A12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600A12" w:rsidRPr="00EC3D19" w:rsidTr="0088051C">
        <w:tc>
          <w:tcPr>
            <w:tcW w:w="226" w:type="pct"/>
          </w:tcPr>
          <w:p w:rsidR="00600A12" w:rsidRDefault="00600A12" w:rsidP="0088051C">
            <w:pPr>
              <w:ind w:right="-80" w:firstLine="0"/>
              <w:jc w:val="center"/>
            </w:pPr>
            <w:r>
              <w:t>3.7</w:t>
            </w:r>
          </w:p>
        </w:tc>
        <w:tc>
          <w:tcPr>
            <w:tcW w:w="1428" w:type="pct"/>
          </w:tcPr>
          <w:p w:rsidR="00600A12" w:rsidRDefault="00600A12" w:rsidP="0088051C">
            <w:pPr>
              <w:ind w:firstLine="0"/>
            </w:pPr>
            <w:r>
              <w:t>Посещение компании</w:t>
            </w:r>
            <w:r w:rsidRPr="0079780D">
              <w:t xml:space="preserve"> </w:t>
            </w:r>
            <w:r>
              <w:t>«</w:t>
            </w:r>
            <w:r w:rsidRPr="0079780D">
              <w:t>Компас плюс</w:t>
            </w:r>
            <w:r>
              <w:t xml:space="preserve">» для знакомства с сервисами </w:t>
            </w:r>
            <w:r w:rsidRPr="004C0B7F">
              <w:t>для индустрии эле</w:t>
            </w:r>
            <w:r w:rsidRPr="004C0B7F">
              <w:t>к</w:t>
            </w:r>
            <w:r w:rsidRPr="004C0B7F">
              <w:t>тронных платежей и розничных финансовых услуг.</w:t>
            </w:r>
          </w:p>
        </w:tc>
        <w:tc>
          <w:tcPr>
            <w:tcW w:w="2087" w:type="pct"/>
          </w:tcPr>
          <w:p w:rsidR="00600A12" w:rsidRPr="00815C89" w:rsidRDefault="00600A12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600A12" w:rsidRDefault="00600A12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600A12" w:rsidRPr="00F91FA6" w:rsidRDefault="00600A12" w:rsidP="00676DA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260" w:type="pct"/>
          </w:tcPr>
          <w:p w:rsidR="00600A12" w:rsidRDefault="00600A12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600A12" w:rsidRPr="00EC3D19" w:rsidTr="0088051C">
        <w:tc>
          <w:tcPr>
            <w:tcW w:w="226" w:type="pct"/>
          </w:tcPr>
          <w:p w:rsidR="00600A12" w:rsidRDefault="00600A12" w:rsidP="0088051C">
            <w:pPr>
              <w:ind w:right="-80" w:firstLine="0"/>
              <w:jc w:val="center"/>
            </w:pPr>
            <w:r>
              <w:t>3.8</w:t>
            </w:r>
          </w:p>
        </w:tc>
        <w:tc>
          <w:tcPr>
            <w:tcW w:w="1428" w:type="pct"/>
          </w:tcPr>
          <w:p w:rsidR="00600A12" w:rsidRDefault="00600A12" w:rsidP="0088051C">
            <w:pPr>
              <w:ind w:firstLine="0"/>
            </w:pPr>
            <w:r>
              <w:t xml:space="preserve">Посещение компании </w:t>
            </w:r>
            <w:r w:rsidRPr="00DF1155">
              <w:t>«КонсОМ СКС», зан</w:t>
            </w:r>
            <w:r w:rsidRPr="00DF1155">
              <w:t>и</w:t>
            </w:r>
            <w:r w:rsidRPr="00DF1155">
              <w:t>мающейся разработкой и внедрением ко</w:t>
            </w:r>
            <w:r w:rsidRPr="00DF1155">
              <w:t>м</w:t>
            </w:r>
            <w:r w:rsidRPr="00DF1155">
              <w:t>плексных систем авт</w:t>
            </w:r>
            <w:r w:rsidRPr="00DF1155">
              <w:t>о</w:t>
            </w:r>
            <w:r w:rsidRPr="00DF1155">
              <w:t>матизации для пре</w:t>
            </w:r>
            <w:r w:rsidRPr="00DF1155">
              <w:t>д</w:t>
            </w:r>
            <w:r w:rsidRPr="00DF1155">
              <w:t>приятий металлургии, энергетики, горнодоб</w:t>
            </w:r>
            <w:r w:rsidRPr="00DF1155">
              <w:t>ы</w:t>
            </w:r>
            <w:r w:rsidRPr="00DF1155">
              <w:t>вающей промышленн</w:t>
            </w:r>
            <w:r w:rsidRPr="00DF1155">
              <w:t>о</w:t>
            </w:r>
            <w:r w:rsidRPr="00DF1155">
              <w:t>сти и др.</w:t>
            </w:r>
            <w:r>
              <w:rPr>
                <w:rStyle w:val="apple-converted-space"/>
                <w:rFonts w:ascii="Arial" w:hAnsi="Arial"/>
                <w:color w:val="1A1A1A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2087" w:type="pct"/>
          </w:tcPr>
          <w:p w:rsidR="00600A12" w:rsidRPr="00815C89" w:rsidRDefault="00600A12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600A12" w:rsidRDefault="00600A12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600A12" w:rsidRPr="00F91FA6" w:rsidRDefault="00600A12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60" w:type="pct"/>
          </w:tcPr>
          <w:p w:rsidR="00600A12" w:rsidRDefault="00600A12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600A12" w:rsidRPr="00EC3D19" w:rsidTr="0088051C">
        <w:tc>
          <w:tcPr>
            <w:tcW w:w="226" w:type="pct"/>
          </w:tcPr>
          <w:p w:rsidR="00600A12" w:rsidRDefault="00600A12" w:rsidP="0088051C">
            <w:pPr>
              <w:ind w:right="-80" w:firstLine="0"/>
              <w:jc w:val="center"/>
            </w:pPr>
            <w:r>
              <w:t>3.9</w:t>
            </w:r>
          </w:p>
        </w:tc>
        <w:tc>
          <w:tcPr>
            <w:tcW w:w="1428" w:type="pct"/>
          </w:tcPr>
          <w:p w:rsidR="00600A12" w:rsidRDefault="00600A12" w:rsidP="0088051C">
            <w:pPr>
              <w:ind w:firstLine="0"/>
            </w:pPr>
            <w:r>
              <w:rPr>
                <w:lang w:val="en-US"/>
              </w:rPr>
              <w:t xml:space="preserve">Посещение музея ОАО </w:t>
            </w:r>
            <w:r>
              <w:t>«ММК»</w:t>
            </w:r>
          </w:p>
        </w:tc>
        <w:tc>
          <w:tcPr>
            <w:tcW w:w="2087" w:type="pct"/>
          </w:tcPr>
          <w:p w:rsidR="00600A12" w:rsidRPr="00815C89" w:rsidRDefault="00600A12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600A12" w:rsidRDefault="00600A12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600A12" w:rsidRPr="00F91FA6" w:rsidRDefault="00600A12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60" w:type="pct"/>
          </w:tcPr>
          <w:p w:rsidR="00600A12" w:rsidRDefault="00600A12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600A12" w:rsidRPr="00EC3D19" w:rsidTr="0088051C">
        <w:tc>
          <w:tcPr>
            <w:tcW w:w="226" w:type="pct"/>
          </w:tcPr>
          <w:p w:rsidR="00600A12" w:rsidRDefault="00600A12" w:rsidP="0088051C">
            <w:pPr>
              <w:ind w:right="-80" w:firstLine="0"/>
              <w:jc w:val="center"/>
            </w:pPr>
            <w:r>
              <w:t>4</w:t>
            </w:r>
          </w:p>
        </w:tc>
        <w:tc>
          <w:tcPr>
            <w:tcW w:w="1428" w:type="pct"/>
          </w:tcPr>
          <w:p w:rsidR="00600A12" w:rsidRPr="00676DA4" w:rsidRDefault="00600A12" w:rsidP="0088051C">
            <w:pPr>
              <w:ind w:firstLine="0"/>
            </w:pPr>
            <w:r w:rsidRPr="00902BA0">
              <w:t>Обработка и анализ п</w:t>
            </w:r>
            <w:r w:rsidRPr="00902BA0">
              <w:t>о</w:t>
            </w:r>
            <w:r w:rsidRPr="00902BA0">
              <w:t>лученной информации</w:t>
            </w:r>
          </w:p>
        </w:tc>
        <w:tc>
          <w:tcPr>
            <w:tcW w:w="2087" w:type="pct"/>
          </w:tcPr>
          <w:p w:rsidR="00600A12" w:rsidRDefault="00600A12" w:rsidP="0088051C">
            <w:pPr>
              <w:pStyle w:val="Style14"/>
              <w:widowControl/>
              <w:ind w:firstLine="0"/>
            </w:pPr>
          </w:p>
        </w:tc>
        <w:tc>
          <w:tcPr>
            <w:tcW w:w="1260" w:type="pct"/>
          </w:tcPr>
          <w:p w:rsidR="00600A12" w:rsidRDefault="00600A12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600A12" w:rsidRPr="00EC3D19" w:rsidTr="0088051C">
        <w:tc>
          <w:tcPr>
            <w:tcW w:w="226" w:type="pct"/>
          </w:tcPr>
          <w:p w:rsidR="00600A12" w:rsidRDefault="00600A12" w:rsidP="0088051C">
            <w:pPr>
              <w:ind w:right="-80" w:firstLine="0"/>
              <w:jc w:val="center"/>
            </w:pPr>
            <w:r>
              <w:t>4.1</w:t>
            </w:r>
          </w:p>
        </w:tc>
        <w:tc>
          <w:tcPr>
            <w:tcW w:w="1428" w:type="pct"/>
          </w:tcPr>
          <w:p w:rsidR="00600A12" w:rsidRPr="00902BA0" w:rsidRDefault="00600A12" w:rsidP="0088051C">
            <w:pPr>
              <w:ind w:firstLine="0"/>
            </w:pPr>
            <w:r w:rsidRPr="00902BA0">
              <w:t>Выполнение индивид</w:t>
            </w:r>
            <w:r w:rsidRPr="00902BA0">
              <w:t>у</w:t>
            </w:r>
            <w:r w:rsidRPr="00902BA0">
              <w:t>ального задания, в</w:t>
            </w:r>
            <w:r w:rsidRPr="00902BA0">
              <w:t>ы</w:t>
            </w:r>
            <w:r w:rsidRPr="00902BA0">
              <w:t>данного руководителем практики с предприятия</w:t>
            </w:r>
          </w:p>
        </w:tc>
        <w:tc>
          <w:tcPr>
            <w:tcW w:w="2087" w:type="pct"/>
          </w:tcPr>
          <w:p w:rsidR="00600A12" w:rsidRPr="00815C89" w:rsidRDefault="00600A12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600A12" w:rsidRDefault="00600A12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600A12" w:rsidRPr="00F91FA6" w:rsidRDefault="00600A12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60" w:type="pct"/>
          </w:tcPr>
          <w:p w:rsidR="00600A12" w:rsidRDefault="00600A12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600A12" w:rsidRPr="00EC3D19" w:rsidTr="0088051C">
        <w:tc>
          <w:tcPr>
            <w:tcW w:w="226" w:type="pct"/>
          </w:tcPr>
          <w:p w:rsidR="00600A12" w:rsidRDefault="00600A12" w:rsidP="0088051C">
            <w:pPr>
              <w:ind w:right="-80" w:firstLine="0"/>
              <w:jc w:val="center"/>
            </w:pPr>
            <w:r>
              <w:t>5</w:t>
            </w:r>
          </w:p>
        </w:tc>
        <w:tc>
          <w:tcPr>
            <w:tcW w:w="1428" w:type="pct"/>
          </w:tcPr>
          <w:p w:rsidR="00600A12" w:rsidRPr="00902BA0" w:rsidRDefault="00600A12" w:rsidP="0088051C">
            <w:pPr>
              <w:ind w:firstLine="0"/>
            </w:pPr>
            <w:r w:rsidRPr="00902BA0">
              <w:t>Подготовка и защита отчетных документов по результатам прох</w:t>
            </w:r>
            <w:r w:rsidRPr="00902BA0">
              <w:t>о</w:t>
            </w:r>
            <w:r w:rsidRPr="00902BA0">
              <w:t>ждения практики</w:t>
            </w:r>
          </w:p>
        </w:tc>
        <w:tc>
          <w:tcPr>
            <w:tcW w:w="2087" w:type="pct"/>
          </w:tcPr>
          <w:p w:rsidR="00600A12" w:rsidRDefault="00600A12" w:rsidP="0088051C">
            <w:pPr>
              <w:pStyle w:val="Style14"/>
              <w:widowControl/>
              <w:ind w:firstLine="0"/>
            </w:pPr>
          </w:p>
        </w:tc>
        <w:tc>
          <w:tcPr>
            <w:tcW w:w="1260" w:type="pct"/>
          </w:tcPr>
          <w:p w:rsidR="00600A12" w:rsidRDefault="00600A12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600A12" w:rsidRPr="00EC3D19" w:rsidTr="0088051C">
        <w:tc>
          <w:tcPr>
            <w:tcW w:w="226" w:type="pct"/>
          </w:tcPr>
          <w:p w:rsidR="00600A12" w:rsidRDefault="00600A12" w:rsidP="0088051C">
            <w:pPr>
              <w:ind w:right="-80" w:firstLine="0"/>
              <w:jc w:val="center"/>
            </w:pPr>
            <w:r>
              <w:t>5.1</w:t>
            </w:r>
          </w:p>
        </w:tc>
        <w:tc>
          <w:tcPr>
            <w:tcW w:w="1428" w:type="pct"/>
          </w:tcPr>
          <w:p w:rsidR="00600A12" w:rsidRPr="00902BA0" w:rsidRDefault="00600A12" w:rsidP="0088051C">
            <w:pPr>
              <w:ind w:firstLine="0"/>
            </w:pPr>
            <w:r w:rsidRPr="00902BA0">
              <w:t>Оформление отчета и дневника прохождения практики</w:t>
            </w:r>
          </w:p>
        </w:tc>
        <w:tc>
          <w:tcPr>
            <w:tcW w:w="2087" w:type="pct"/>
          </w:tcPr>
          <w:p w:rsidR="00600A12" w:rsidRPr="00815C89" w:rsidRDefault="00600A12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600A12" w:rsidRDefault="00600A12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60" w:type="pct"/>
          </w:tcPr>
          <w:p w:rsidR="00600A12" w:rsidRDefault="00600A12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600A12" w:rsidRPr="00EC3D19" w:rsidTr="0088051C">
        <w:tc>
          <w:tcPr>
            <w:tcW w:w="226" w:type="pct"/>
          </w:tcPr>
          <w:p w:rsidR="00600A12" w:rsidRDefault="00600A12" w:rsidP="0088051C">
            <w:pPr>
              <w:ind w:right="-80" w:firstLine="0"/>
              <w:jc w:val="center"/>
            </w:pPr>
            <w:r>
              <w:t>5.2</w:t>
            </w:r>
          </w:p>
        </w:tc>
        <w:tc>
          <w:tcPr>
            <w:tcW w:w="1428" w:type="pct"/>
          </w:tcPr>
          <w:p w:rsidR="00600A12" w:rsidRPr="00902BA0" w:rsidRDefault="00600A12" w:rsidP="0088051C">
            <w:pPr>
              <w:ind w:firstLine="0"/>
            </w:pPr>
            <w:r w:rsidRPr="00902BA0">
              <w:t>Защита отчета по пра</w:t>
            </w:r>
            <w:r w:rsidRPr="00902BA0">
              <w:t>к</w:t>
            </w:r>
            <w:r w:rsidRPr="00902BA0">
              <w:t>тике на кафедре</w:t>
            </w:r>
          </w:p>
        </w:tc>
        <w:tc>
          <w:tcPr>
            <w:tcW w:w="2087" w:type="pct"/>
          </w:tcPr>
          <w:p w:rsidR="00600A12" w:rsidRDefault="00600A12" w:rsidP="0088051C">
            <w:pPr>
              <w:pStyle w:val="Style14"/>
              <w:widowControl/>
              <w:ind w:firstLine="0"/>
            </w:pPr>
            <w:r>
              <w:t>Подготовка к защите отчета</w:t>
            </w:r>
          </w:p>
        </w:tc>
        <w:tc>
          <w:tcPr>
            <w:tcW w:w="1260" w:type="pct"/>
          </w:tcPr>
          <w:p w:rsidR="00600A12" w:rsidRDefault="00600A12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</w:tbl>
    <w:p w:rsidR="00600A12" w:rsidRPr="00C17915" w:rsidRDefault="00600A12" w:rsidP="0088051C">
      <w:pPr>
        <w:pStyle w:val="Heading1"/>
        <w:ind w:left="0" w:firstLine="567"/>
        <w:rPr>
          <w:rStyle w:val="FontStyle31"/>
          <w:rFonts w:ascii="Times New Roman" w:hAnsi="Times New Roman" w:cs="Georgia"/>
          <w:sz w:val="24"/>
          <w:szCs w:val="24"/>
        </w:rPr>
      </w:pPr>
      <w:r>
        <w:rPr>
          <w:rStyle w:val="FontStyle31"/>
          <w:rFonts w:ascii="Times New Roman" w:hAnsi="Times New Roman" w:cs="Georgia"/>
          <w:sz w:val="24"/>
          <w:szCs w:val="24"/>
        </w:rPr>
        <w:t>7</w:t>
      </w:r>
      <w:r w:rsidRPr="00C17915">
        <w:rPr>
          <w:rStyle w:val="FontStyle31"/>
          <w:rFonts w:ascii="Times New Roman" w:hAnsi="Times New Roman" w:cs="Georgia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Georgia"/>
          <w:sz w:val="24"/>
          <w:szCs w:val="24"/>
        </w:rPr>
        <w:t xml:space="preserve">Оценочные средства </w:t>
      </w:r>
      <w:r w:rsidRPr="0088051C">
        <w:rPr>
          <w:rStyle w:val="FontStyle31"/>
          <w:rFonts w:ascii="Times New Roman" w:hAnsi="Times New Roman" w:cs="Georgia"/>
          <w:bCs/>
          <w:sz w:val="24"/>
          <w:szCs w:val="24"/>
        </w:rPr>
        <w:t>для проведения промежуточной аттестации по</w:t>
      </w:r>
      <w:r>
        <w:rPr>
          <w:rStyle w:val="FontStyle31"/>
          <w:rFonts w:ascii="Times New Roman" w:hAnsi="Times New Roman" w:cs="Georgia"/>
          <w:bCs/>
          <w:sz w:val="24"/>
          <w:szCs w:val="24"/>
        </w:rPr>
        <w:t xml:space="preserve"> </w:t>
      </w:r>
      <w:r w:rsidRPr="007A3854">
        <w:rPr>
          <w:rStyle w:val="FontStyle21"/>
          <w:sz w:val="24"/>
          <w:szCs w:val="24"/>
        </w:rPr>
        <w:t>учебной – практик</w:t>
      </w:r>
      <w:r>
        <w:rPr>
          <w:rStyle w:val="FontStyle21"/>
          <w:sz w:val="24"/>
          <w:szCs w:val="24"/>
        </w:rPr>
        <w:t>е</w:t>
      </w:r>
      <w:r w:rsidRPr="007A3854">
        <w:rPr>
          <w:rStyle w:val="FontStyle21"/>
          <w:sz w:val="24"/>
          <w:szCs w:val="24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600A12" w:rsidRDefault="00600A12" w:rsidP="00A72A9A">
      <w:pPr>
        <w:rPr>
          <w:rStyle w:val="FontStyle21"/>
          <w:sz w:val="24"/>
        </w:rPr>
      </w:pPr>
      <w:r>
        <w:t xml:space="preserve">Промежуточная аттестация по </w:t>
      </w:r>
      <w:r w:rsidRPr="007A3854">
        <w:rPr>
          <w:rStyle w:val="FontStyle21"/>
          <w:sz w:val="24"/>
        </w:rPr>
        <w:t>учебной – практик</w:t>
      </w:r>
      <w:r>
        <w:rPr>
          <w:rStyle w:val="FontStyle21"/>
          <w:sz w:val="24"/>
        </w:rPr>
        <w:t>е</w:t>
      </w:r>
      <w:r w:rsidRPr="007A3854">
        <w:rPr>
          <w:rStyle w:val="FontStyle21"/>
          <w:sz w:val="24"/>
        </w:rPr>
        <w:t xml:space="preserve"> по получению первичных пр</w:t>
      </w:r>
      <w:r w:rsidRPr="007A3854">
        <w:rPr>
          <w:rStyle w:val="FontStyle21"/>
          <w:sz w:val="24"/>
        </w:rPr>
        <w:t>о</w:t>
      </w:r>
      <w:r w:rsidRPr="007A3854">
        <w:rPr>
          <w:rStyle w:val="FontStyle21"/>
          <w:sz w:val="24"/>
        </w:rPr>
        <w:t>фессиональных умений и навыков, в том числе первичных умений и навыков научно-исследовательской деятельности</w:t>
      </w:r>
      <w:r>
        <w:rPr>
          <w:rStyle w:val="FontStyle21"/>
          <w:sz w:val="24"/>
        </w:rPr>
        <w:t xml:space="preserve"> проводится в форме зачета с оценкой.</w:t>
      </w:r>
    </w:p>
    <w:p w:rsidR="00600A12" w:rsidRPr="00856A61" w:rsidRDefault="00600A12" w:rsidP="00A72A9A">
      <w:pPr>
        <w:rPr>
          <w:rStyle w:val="FontStyle21"/>
          <w:sz w:val="24"/>
        </w:rPr>
      </w:pPr>
      <w:r w:rsidRPr="00856A61">
        <w:rPr>
          <w:rStyle w:val="FontStyle21"/>
          <w:sz w:val="24"/>
        </w:rPr>
        <w:t>Зачет с оценкой выставляется обучающемуся за подготовку и защиту отчета по практике.</w:t>
      </w:r>
    </w:p>
    <w:p w:rsidR="00600A12" w:rsidRDefault="00600A12" w:rsidP="00A72A9A">
      <w:r w:rsidRPr="00BA4DC7">
        <w:t>По окончании практики обучающиеся не позднее двух недель (исключая каникулы)</w:t>
      </w:r>
      <w:r>
        <w:t xml:space="preserve"> </w:t>
      </w:r>
      <w:r w:rsidRPr="00BA4DC7">
        <w:t>оформляют отчетную документацию по практике и сда</w:t>
      </w:r>
      <w:r>
        <w:t>ю</w:t>
      </w:r>
      <w:r w:rsidRPr="00BA4DC7">
        <w:t>т ее руководителю практики от МГТУ</w:t>
      </w:r>
      <w:r>
        <w:t xml:space="preserve"> им. Г.И. Носова.</w:t>
      </w:r>
    </w:p>
    <w:p w:rsidR="00600A12" w:rsidRDefault="00600A12" w:rsidP="00A72A9A">
      <w:r w:rsidRPr="00BA4DC7">
        <w:t>Отчет выполняется в виде сброшюрованной записки с титульным листом и содерж</w:t>
      </w:r>
      <w:r w:rsidRPr="00BA4DC7">
        <w:t>а</w:t>
      </w:r>
      <w:r w:rsidRPr="00BA4DC7">
        <w:t>нием. Текст отчета должен быть разбит на разделы, отражающие все вопросы,</w:t>
      </w:r>
      <w:r>
        <w:t xml:space="preserve"> </w:t>
      </w:r>
      <w:r w:rsidRPr="00BA4DC7">
        <w:t>предусмо</w:t>
      </w:r>
      <w:r w:rsidRPr="00BA4DC7">
        <w:t>т</w:t>
      </w:r>
      <w:r w:rsidRPr="00BA4DC7">
        <w:t>ренные программой и индивидуальным заданием на практику.</w:t>
      </w:r>
      <w:r>
        <w:t xml:space="preserve"> </w:t>
      </w:r>
      <w:r w:rsidRPr="00856A61">
        <w:t>В процессе написания о</w:t>
      </w:r>
      <w:r w:rsidRPr="00856A61">
        <w:t>т</w:t>
      </w:r>
      <w:r w:rsidRPr="00856A61">
        <w:t>чета обучающийся должен разобраться в теоретических вопросах избранной темы, сам</w:t>
      </w:r>
      <w:r w:rsidRPr="00856A61">
        <w:t>о</w:t>
      </w:r>
      <w:r w:rsidRPr="00856A61">
        <w:t>стоятельно проанализировать практический материал, разобрать и обосновать практич</w:t>
      </w:r>
      <w:r w:rsidRPr="00856A61">
        <w:t>е</w:t>
      </w:r>
      <w:r w:rsidRPr="00856A61">
        <w:t>ские предложения.</w:t>
      </w:r>
    </w:p>
    <w:p w:rsidR="00600A12" w:rsidRPr="00CB3822" w:rsidRDefault="00600A12" w:rsidP="001E2A2C">
      <w:pPr>
        <w:spacing w:line="245" w:lineRule="auto"/>
      </w:pPr>
      <w:r w:rsidRPr="00CB3822">
        <w:t>Текстовый документ</w:t>
      </w:r>
      <w:r>
        <w:t xml:space="preserve"> (отчет)</w:t>
      </w:r>
      <w:r w:rsidRPr="00CB3822">
        <w:t xml:space="preserve"> должен включать в указанной последовательности сл</w:t>
      </w:r>
      <w:r w:rsidRPr="00CB3822">
        <w:t>е</w:t>
      </w:r>
      <w:r w:rsidRPr="00CB3822">
        <w:t>дующие элементы:</w:t>
      </w:r>
    </w:p>
    <w:p w:rsidR="00600A12" w:rsidRDefault="00600A12" w:rsidP="00DB78AA">
      <w:pPr>
        <w:spacing w:line="245" w:lineRule="auto"/>
        <w:ind w:firstLine="0"/>
      </w:pPr>
      <w:r w:rsidRPr="00CB3822">
        <w:t>− титульный лист;</w:t>
      </w:r>
    </w:p>
    <w:p w:rsidR="00600A12" w:rsidRPr="00CB3822" w:rsidRDefault="00600A12" w:rsidP="00DB78AA">
      <w:pPr>
        <w:spacing w:line="245" w:lineRule="auto"/>
        <w:ind w:firstLine="0"/>
      </w:pPr>
      <w:r w:rsidRPr="00CB3822">
        <w:t xml:space="preserve">− </w:t>
      </w:r>
      <w:r>
        <w:t>лист задания</w:t>
      </w:r>
      <w:r w:rsidRPr="00CB3822">
        <w:t>;</w:t>
      </w:r>
    </w:p>
    <w:p w:rsidR="00600A12" w:rsidRPr="00CB3822" w:rsidRDefault="00600A12" w:rsidP="00DB78AA">
      <w:pPr>
        <w:spacing w:line="245" w:lineRule="auto"/>
        <w:ind w:firstLine="0"/>
      </w:pPr>
      <w:r w:rsidRPr="00CB3822">
        <w:t>− содержание;</w:t>
      </w:r>
    </w:p>
    <w:p w:rsidR="00600A12" w:rsidRPr="00CB3822" w:rsidRDefault="00600A12" w:rsidP="00DB78AA">
      <w:pPr>
        <w:spacing w:line="245" w:lineRule="auto"/>
        <w:ind w:firstLine="0"/>
      </w:pPr>
      <w:r w:rsidRPr="00CB3822">
        <w:t>− введение;</w:t>
      </w:r>
    </w:p>
    <w:p w:rsidR="00600A12" w:rsidRPr="00CB3822" w:rsidRDefault="00600A12" w:rsidP="00DB78AA">
      <w:pPr>
        <w:spacing w:line="245" w:lineRule="auto"/>
        <w:ind w:firstLine="0"/>
      </w:pPr>
      <w:r w:rsidRPr="00CB3822">
        <w:t>− основн</w:t>
      </w:r>
      <w:r>
        <w:t>ую</w:t>
      </w:r>
      <w:r w:rsidRPr="00CB3822">
        <w:t xml:space="preserve"> часть;</w:t>
      </w:r>
    </w:p>
    <w:p w:rsidR="00600A12" w:rsidRPr="00CB3822" w:rsidRDefault="00600A12" w:rsidP="00DB78AA">
      <w:pPr>
        <w:spacing w:line="245" w:lineRule="auto"/>
        <w:ind w:firstLine="0"/>
      </w:pPr>
      <w:r w:rsidRPr="00CB3822">
        <w:t>− заключение;</w:t>
      </w:r>
    </w:p>
    <w:p w:rsidR="00600A12" w:rsidRDefault="00600A12" w:rsidP="00DB78AA">
      <w:pPr>
        <w:spacing w:line="245" w:lineRule="auto"/>
        <w:ind w:firstLine="0"/>
      </w:pPr>
      <w:r w:rsidRPr="00CB3822">
        <w:t>− список использованных источников;</w:t>
      </w:r>
    </w:p>
    <w:p w:rsidR="00600A12" w:rsidRDefault="00600A12" w:rsidP="00DB78AA">
      <w:pPr>
        <w:spacing w:line="245" w:lineRule="auto"/>
        <w:ind w:firstLine="0"/>
      </w:pPr>
      <w:r w:rsidRPr="00CB3822">
        <w:t xml:space="preserve">− </w:t>
      </w:r>
      <w:r>
        <w:t>приложение.</w:t>
      </w:r>
    </w:p>
    <w:p w:rsidR="00600A12" w:rsidRPr="00583659" w:rsidRDefault="00600A12" w:rsidP="001E2A2C">
      <w:pPr>
        <w:spacing w:line="245" w:lineRule="auto"/>
      </w:pPr>
      <w:r w:rsidRPr="00583659">
        <w:t xml:space="preserve">Содержание должно отражать перечень структурных элементов </w:t>
      </w:r>
      <w:r w:rsidRPr="00BB3030">
        <w:t>отчета</w:t>
      </w:r>
      <w:r>
        <w:t xml:space="preserve"> </w:t>
      </w:r>
      <w:r w:rsidRPr="00583659">
        <w:t>с указанием</w:t>
      </w:r>
      <w:r>
        <w:t xml:space="preserve"> </w:t>
      </w:r>
      <w:r w:rsidRPr="00583659">
        <w:t>номеров страниц, с которых начинается их месторасположение в тексте, в том числе:</w:t>
      </w:r>
    </w:p>
    <w:p w:rsidR="00600A12" w:rsidRPr="00583659" w:rsidRDefault="00600A12" w:rsidP="00DB78AA">
      <w:pPr>
        <w:spacing w:line="245" w:lineRule="auto"/>
        <w:ind w:firstLine="0"/>
      </w:pPr>
      <w:r w:rsidRPr="00583659">
        <w:t>− введение;</w:t>
      </w:r>
    </w:p>
    <w:p w:rsidR="00600A12" w:rsidRPr="00583659" w:rsidRDefault="00600A12" w:rsidP="00DB78AA">
      <w:pPr>
        <w:spacing w:line="245" w:lineRule="auto"/>
        <w:ind w:firstLine="0"/>
      </w:pPr>
      <w:r w:rsidRPr="00583659">
        <w:t>− разделы, подразделы, пункты (если они имеют наименование);</w:t>
      </w:r>
    </w:p>
    <w:p w:rsidR="00600A12" w:rsidRPr="00583659" w:rsidRDefault="00600A12" w:rsidP="00DB78AA">
      <w:pPr>
        <w:spacing w:line="245" w:lineRule="auto"/>
        <w:ind w:firstLine="0"/>
      </w:pPr>
      <w:r w:rsidRPr="00583659">
        <w:t>− заключение;</w:t>
      </w:r>
    </w:p>
    <w:p w:rsidR="00600A12" w:rsidRPr="00583659" w:rsidRDefault="00600A12" w:rsidP="00DB78AA">
      <w:pPr>
        <w:spacing w:line="245" w:lineRule="auto"/>
        <w:ind w:firstLine="0"/>
      </w:pPr>
      <w:r w:rsidRPr="00583659">
        <w:t>− список использованных источников;</w:t>
      </w:r>
    </w:p>
    <w:p w:rsidR="00600A12" w:rsidRDefault="00600A12" w:rsidP="00DB78AA">
      <w:pPr>
        <w:spacing w:line="245" w:lineRule="auto"/>
        <w:ind w:firstLine="0"/>
      </w:pPr>
      <w:r w:rsidRPr="00583659">
        <w:t>− приложения.</w:t>
      </w:r>
    </w:p>
    <w:p w:rsidR="00600A12" w:rsidRDefault="00600A12" w:rsidP="001E2A2C">
      <w:pPr>
        <w:spacing w:line="233" w:lineRule="auto"/>
      </w:pPr>
      <w:r>
        <w:t xml:space="preserve">Изложение текста и оформление отчета по практике выполняют в соответствии с требованиями стандарта. </w:t>
      </w:r>
    </w:p>
    <w:p w:rsidR="00600A12" w:rsidRDefault="00600A12" w:rsidP="001E2A2C">
      <w:pPr>
        <w:spacing w:line="235" w:lineRule="auto"/>
      </w:pPr>
      <w:r>
        <w:t>В отчетах по практике в качестве иллюстраций используются рисунки, схемы и ди</w:t>
      </w:r>
      <w:r>
        <w:t>а</w:t>
      </w:r>
      <w:r>
        <w:t>граммы.</w:t>
      </w:r>
    </w:p>
    <w:p w:rsidR="00600A12" w:rsidRDefault="00600A12" w:rsidP="001E2A2C">
      <w:pPr>
        <w:spacing w:line="235" w:lineRule="auto"/>
      </w:pPr>
      <w:r>
        <w:t>Иллюстрации (чертежи, графики, схемы, компьютерные распечатки, диаграммы, ф</w:t>
      </w:r>
      <w:r>
        <w:t>о</w:t>
      </w:r>
      <w:r>
        <w:t xml:space="preserve">тоснимки). </w:t>
      </w:r>
    </w:p>
    <w:p w:rsidR="00600A12" w:rsidRPr="00E96C33" w:rsidRDefault="00600A12" w:rsidP="0087146A">
      <w:pPr>
        <w:rPr>
          <w:szCs w:val="20"/>
        </w:rPr>
      </w:pPr>
      <w:r w:rsidRPr="001E2A2C">
        <w:t xml:space="preserve">Требования к структуре и содержанию отчета </w:t>
      </w:r>
      <w:r w:rsidRPr="007A3854">
        <w:rPr>
          <w:rStyle w:val="FontStyle21"/>
          <w:sz w:val="24"/>
        </w:rPr>
        <w:t>учебной – практик</w:t>
      </w:r>
      <w:r>
        <w:rPr>
          <w:rStyle w:val="FontStyle21"/>
          <w:sz w:val="24"/>
        </w:rPr>
        <w:t>е</w:t>
      </w:r>
      <w:r w:rsidRPr="007A3854">
        <w:rPr>
          <w:rStyle w:val="FontStyle21"/>
          <w:sz w:val="24"/>
        </w:rPr>
        <w:t xml:space="preserve"> по получению первичных профессиональных умений и навыков, в том числе первичных умений и нав</w:t>
      </w:r>
      <w:r w:rsidRPr="007A3854">
        <w:rPr>
          <w:rStyle w:val="FontStyle21"/>
          <w:sz w:val="24"/>
        </w:rPr>
        <w:t>ы</w:t>
      </w:r>
      <w:r w:rsidRPr="007A3854">
        <w:rPr>
          <w:rStyle w:val="FontStyle21"/>
          <w:sz w:val="24"/>
        </w:rPr>
        <w:t>ков научно-исследовательской деятельности</w:t>
      </w:r>
      <w:r>
        <w:rPr>
          <w:rStyle w:val="FontStyle21"/>
          <w:sz w:val="24"/>
        </w:rPr>
        <w:t xml:space="preserve"> </w:t>
      </w:r>
      <w:r w:rsidRPr="001E2A2C">
        <w:t xml:space="preserve">определены </w:t>
      </w:r>
      <w:r>
        <w:t xml:space="preserve">в учебном пособии: </w:t>
      </w:r>
      <w:r w:rsidRPr="0087146A">
        <w:rPr>
          <w:szCs w:val="20"/>
        </w:rPr>
        <w:t>Организация практик у студентов направления «Информатика и вычислительная техника»:</w:t>
      </w:r>
      <w:r>
        <w:rPr>
          <w:b/>
          <w:szCs w:val="20"/>
        </w:rPr>
        <w:t xml:space="preserve"> </w:t>
      </w:r>
      <w:r w:rsidRPr="000212CC">
        <w:rPr>
          <w:szCs w:val="20"/>
        </w:rPr>
        <w:t>учеб пос</w:t>
      </w:r>
      <w:r w:rsidRPr="000212CC">
        <w:rPr>
          <w:szCs w:val="20"/>
        </w:rPr>
        <w:t>о</w:t>
      </w:r>
      <w:r w:rsidRPr="000212CC">
        <w:rPr>
          <w:szCs w:val="20"/>
        </w:rPr>
        <w:t>бие</w:t>
      </w:r>
      <w:r>
        <w:rPr>
          <w:szCs w:val="20"/>
        </w:rPr>
        <w:t>.</w:t>
      </w:r>
      <w:r w:rsidRPr="00E96C33">
        <w:rPr>
          <w:szCs w:val="20"/>
        </w:rPr>
        <w:t xml:space="preserve"> /</w:t>
      </w:r>
      <w:r>
        <w:rPr>
          <w:szCs w:val="20"/>
        </w:rPr>
        <w:t xml:space="preserve"> </w:t>
      </w:r>
      <w:r w:rsidRPr="00E96C33">
        <w:rPr>
          <w:szCs w:val="20"/>
        </w:rPr>
        <w:t>О.С. Логунова, М.М. Гладышева, Ю.Б. Кухта, Л.Г. Егорова, М.В. Зарецкий. – Ма</w:t>
      </w:r>
      <w:r w:rsidRPr="00E96C33">
        <w:rPr>
          <w:szCs w:val="20"/>
        </w:rPr>
        <w:t>г</w:t>
      </w:r>
      <w:r w:rsidRPr="00E96C33">
        <w:rPr>
          <w:szCs w:val="20"/>
        </w:rPr>
        <w:t>нитогорск: Изд-во Магнитогорск. гос. техн. ун-та им. Г.И. Носова, 2018. – 8</w:t>
      </w:r>
      <w:r>
        <w:rPr>
          <w:szCs w:val="20"/>
        </w:rPr>
        <w:t>5</w:t>
      </w:r>
      <w:r w:rsidRPr="00E96C33">
        <w:rPr>
          <w:szCs w:val="20"/>
        </w:rPr>
        <w:t xml:space="preserve"> с.</w:t>
      </w:r>
    </w:p>
    <w:p w:rsidR="00600A12" w:rsidRDefault="00600A12" w:rsidP="0087146A">
      <w:r>
        <w:rPr>
          <w:szCs w:val="20"/>
        </w:rPr>
        <w:t xml:space="preserve"> </w:t>
      </w:r>
      <w:r w:rsidRPr="00BA4DC7">
        <w:t>Представление отчетной документации является основанием для допуска обуча</w:t>
      </w:r>
      <w:r w:rsidRPr="00BA4DC7">
        <w:t>ю</w:t>
      </w:r>
      <w:r w:rsidRPr="00BA4DC7">
        <w:t>щегося к</w:t>
      </w:r>
      <w:r>
        <w:t xml:space="preserve"> </w:t>
      </w:r>
      <w:r w:rsidRPr="00BA4DC7">
        <w:t>промежуточной аттестации по практике.</w:t>
      </w:r>
    </w:p>
    <w:p w:rsidR="00600A12" w:rsidRPr="0087146A" w:rsidRDefault="00600A12" w:rsidP="0087146A">
      <w:r w:rsidRPr="0087146A"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600A12" w:rsidRDefault="00600A12" w:rsidP="0087146A">
      <w:r w:rsidRPr="0087146A"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:rsidR="00600A12" w:rsidRDefault="00600A12" w:rsidP="001E2A2C">
      <w:pPr>
        <w:spacing w:line="245" w:lineRule="auto"/>
      </w:pPr>
      <w:r w:rsidRPr="00C71547">
        <w:t>Результаты промежуточной аттестации по практике выставляются в зачетные кни</w:t>
      </w:r>
      <w:r w:rsidRPr="00C71547">
        <w:t>ж</w:t>
      </w:r>
      <w:r w:rsidRPr="00C71547">
        <w:t>ки</w:t>
      </w:r>
      <w:r>
        <w:t xml:space="preserve"> </w:t>
      </w:r>
      <w:r w:rsidRPr="00C71547">
        <w:t>обучающихся, аттестационные ведомости и представляются в дирекцию инстит</w:t>
      </w:r>
      <w:r w:rsidRPr="00C71547">
        <w:t>у</w:t>
      </w:r>
      <w:r w:rsidRPr="00C71547">
        <w:t>та/деканат</w:t>
      </w:r>
      <w:r>
        <w:t xml:space="preserve"> </w:t>
      </w:r>
      <w:r w:rsidRPr="00C71547">
        <w:t>факультета не позднее месяца после окончания практики (исключая каникулы); учитываются</w:t>
      </w:r>
      <w:r>
        <w:t xml:space="preserve"> </w:t>
      </w:r>
      <w:r w:rsidRPr="00C71547">
        <w:t>при подведении итогов общей успеваемости обучающихся в семестре, сл</w:t>
      </w:r>
      <w:r w:rsidRPr="00C71547">
        <w:t>е</w:t>
      </w:r>
      <w:r w:rsidRPr="00C71547">
        <w:t>дующим за</w:t>
      </w:r>
      <w:r>
        <w:t xml:space="preserve"> </w:t>
      </w:r>
      <w:r w:rsidRPr="00C71547">
        <w:t>семестром прохождения практики.</w:t>
      </w:r>
    </w:p>
    <w:p w:rsidR="00600A12" w:rsidRPr="00BC1C85" w:rsidRDefault="00600A12" w:rsidP="001E2A2C">
      <w:pPr>
        <w:spacing w:line="245" w:lineRule="auto"/>
        <w:rPr>
          <w:b/>
          <w:i/>
        </w:rPr>
      </w:pPr>
    </w:p>
    <w:p w:rsidR="00600A12" w:rsidRDefault="00600A12" w:rsidP="001E2A2C">
      <w:pPr>
        <w:spacing w:line="245" w:lineRule="auto"/>
        <w:rPr>
          <w:rStyle w:val="FontStyle21"/>
          <w:sz w:val="24"/>
        </w:rPr>
      </w:pPr>
      <w:r w:rsidRPr="00BC1C85">
        <w:rPr>
          <w:b/>
          <w:i/>
        </w:rPr>
        <w:t>Пример индивидуального задания</w:t>
      </w:r>
      <w:r>
        <w:t xml:space="preserve"> по </w:t>
      </w:r>
      <w:r w:rsidRPr="007A3854">
        <w:rPr>
          <w:rStyle w:val="FontStyle21"/>
          <w:sz w:val="24"/>
        </w:rPr>
        <w:t>учебной – практик</w:t>
      </w:r>
      <w:r>
        <w:rPr>
          <w:rStyle w:val="FontStyle21"/>
          <w:sz w:val="24"/>
        </w:rPr>
        <w:t>е</w:t>
      </w:r>
      <w:r w:rsidRPr="007A3854">
        <w:rPr>
          <w:rStyle w:val="FontStyle21"/>
          <w:sz w:val="24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rPr>
          <w:rStyle w:val="FontStyle21"/>
          <w:sz w:val="24"/>
        </w:rPr>
        <w:t>:</w:t>
      </w:r>
    </w:p>
    <w:p w:rsidR="00600A12" w:rsidRPr="00094726" w:rsidRDefault="00600A12" w:rsidP="0087146A">
      <w:pPr>
        <w:ind w:firstLine="709"/>
        <w:outlineLvl w:val="0"/>
        <w:rPr>
          <w:bCs/>
        </w:rPr>
      </w:pPr>
      <w:r w:rsidRPr="00094726">
        <w:t>Цел</w:t>
      </w:r>
      <w:r>
        <w:t xml:space="preserve">ь </w:t>
      </w:r>
      <w:r w:rsidRPr="00094726">
        <w:t xml:space="preserve">учебной </w:t>
      </w:r>
      <w:r>
        <w:t xml:space="preserve">- </w:t>
      </w:r>
      <w:r w:rsidRPr="00094726">
        <w:t xml:space="preserve">практики </w:t>
      </w:r>
      <w:r>
        <w:t>по получению первичных профессиональных умений и навыков, в том числе умений и навыков научно-исследовательской деятельности -</w:t>
      </w:r>
      <w:r w:rsidRPr="00094726">
        <w:rPr>
          <w:b/>
        </w:rPr>
        <w:t xml:space="preserve"> </w:t>
      </w:r>
      <w:r w:rsidRPr="00094726">
        <w:rPr>
          <w:bCs/>
        </w:rPr>
        <w:t>озн</w:t>
      </w:r>
      <w:r w:rsidRPr="00094726">
        <w:rPr>
          <w:bCs/>
        </w:rPr>
        <w:t>а</w:t>
      </w:r>
      <w:r w:rsidRPr="00094726">
        <w:rPr>
          <w:bCs/>
        </w:rPr>
        <w:t>комление студентов с основными областями и технологиями использования вычислител</w:t>
      </w:r>
      <w:r w:rsidRPr="00094726">
        <w:rPr>
          <w:bCs/>
        </w:rPr>
        <w:t>ь</w:t>
      </w:r>
      <w:r w:rsidRPr="00094726">
        <w:rPr>
          <w:bCs/>
        </w:rPr>
        <w:t>ной техники на предприятиях промышленной и непромышленной сферы.</w:t>
      </w:r>
    </w:p>
    <w:p w:rsidR="00600A12" w:rsidRPr="00094726" w:rsidRDefault="00600A12" w:rsidP="0087146A">
      <w:pPr>
        <w:ind w:firstLine="709"/>
        <w:outlineLvl w:val="0"/>
        <w:rPr>
          <w:bCs/>
        </w:rPr>
      </w:pPr>
      <w:r>
        <w:rPr>
          <w:bCs/>
        </w:rPr>
        <w:t>З</w:t>
      </w:r>
      <w:r w:rsidRPr="00094726">
        <w:rPr>
          <w:bCs/>
        </w:rPr>
        <w:t>адачи</w:t>
      </w:r>
      <w:r>
        <w:rPr>
          <w:bCs/>
        </w:rPr>
        <w:t xml:space="preserve"> </w:t>
      </w:r>
      <w:r w:rsidRPr="00094726">
        <w:t xml:space="preserve">учебной </w:t>
      </w:r>
      <w:r>
        <w:t xml:space="preserve">- </w:t>
      </w:r>
      <w:r w:rsidRPr="00094726">
        <w:t xml:space="preserve">практики </w:t>
      </w:r>
      <w:r>
        <w:t>по получению первичных профессиональных умений и навыков, в том числе умений и навыков научно-исследовательской деятельности</w:t>
      </w:r>
      <w:r w:rsidRPr="00094726">
        <w:rPr>
          <w:bCs/>
        </w:rPr>
        <w:t xml:space="preserve">: </w:t>
      </w:r>
    </w:p>
    <w:p w:rsidR="00600A12" w:rsidRPr="00094726" w:rsidRDefault="00600A12" w:rsidP="00DB78AA">
      <w:pPr>
        <w:ind w:firstLine="0"/>
        <w:outlineLvl w:val="0"/>
        <w:rPr>
          <w:bCs/>
        </w:rPr>
      </w:pPr>
      <w:r w:rsidRPr="00094726">
        <w:rPr>
          <w:bCs/>
        </w:rPr>
        <w:t>– ознакомление с основными промышленными предприятиями города и их подраздел</w:t>
      </w:r>
      <w:r w:rsidRPr="00094726">
        <w:rPr>
          <w:bCs/>
        </w:rPr>
        <w:t>е</w:t>
      </w:r>
      <w:r w:rsidRPr="00094726">
        <w:rPr>
          <w:bCs/>
        </w:rPr>
        <w:t>ниями;</w:t>
      </w:r>
    </w:p>
    <w:p w:rsidR="00600A12" w:rsidRPr="00094726" w:rsidRDefault="00600A12" w:rsidP="00DB78AA">
      <w:pPr>
        <w:ind w:firstLine="0"/>
        <w:outlineLvl w:val="0"/>
        <w:rPr>
          <w:bCs/>
        </w:rPr>
      </w:pPr>
      <w:r w:rsidRPr="00094726">
        <w:rPr>
          <w:bCs/>
        </w:rPr>
        <w:t>– выполнение анализа основных функций вычислительной техники на промышленных предприятиях;</w:t>
      </w:r>
    </w:p>
    <w:p w:rsidR="00600A12" w:rsidRPr="00094726" w:rsidRDefault="00600A12" w:rsidP="00DB78AA">
      <w:pPr>
        <w:ind w:firstLine="0"/>
        <w:outlineLvl w:val="0"/>
        <w:rPr>
          <w:bCs/>
        </w:rPr>
      </w:pPr>
      <w:r w:rsidRPr="00094726">
        <w:rPr>
          <w:bCs/>
        </w:rPr>
        <w:t>– ознакомление с основными непромышленными предприятиями города и их подраздел</w:t>
      </w:r>
      <w:r w:rsidRPr="00094726">
        <w:rPr>
          <w:bCs/>
        </w:rPr>
        <w:t>е</w:t>
      </w:r>
      <w:r w:rsidRPr="00094726">
        <w:rPr>
          <w:bCs/>
        </w:rPr>
        <w:t>ниями;</w:t>
      </w:r>
    </w:p>
    <w:p w:rsidR="00600A12" w:rsidRPr="00094726" w:rsidRDefault="00600A12" w:rsidP="00DB78AA">
      <w:pPr>
        <w:ind w:firstLine="0"/>
        <w:outlineLvl w:val="0"/>
        <w:rPr>
          <w:bCs/>
        </w:rPr>
      </w:pPr>
      <w:r w:rsidRPr="00094726">
        <w:rPr>
          <w:bCs/>
        </w:rPr>
        <w:t>– выполнение анализа основных функций вычислительной техники на непромышленных предприятиях.</w:t>
      </w:r>
    </w:p>
    <w:p w:rsidR="00600A12" w:rsidRPr="00BC1C85" w:rsidRDefault="00600A12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>Вопросы, подлежащие изучению:</w:t>
      </w:r>
    </w:p>
    <w:p w:rsidR="00600A12" w:rsidRDefault="00600A12" w:rsidP="00DB78AA">
      <w:pPr>
        <w:spacing w:line="245" w:lineRule="auto"/>
        <w:ind w:firstLine="0"/>
      </w:pPr>
      <w:r>
        <w:t>- изучение истории ПАО «ММК»;</w:t>
      </w:r>
    </w:p>
    <w:p w:rsidR="00600A12" w:rsidRDefault="00600A12" w:rsidP="00DB78AA">
      <w:pPr>
        <w:spacing w:line="245" w:lineRule="auto"/>
        <w:ind w:firstLine="0"/>
      </w:pPr>
      <w:r>
        <w:t xml:space="preserve">- </w:t>
      </w:r>
      <w:r w:rsidRPr="00BC1C85">
        <w:t>определение основных направлений деятельности</w:t>
      </w:r>
      <w:r>
        <w:t xml:space="preserve"> ПАО «ММК»;</w:t>
      </w:r>
    </w:p>
    <w:p w:rsidR="00600A12" w:rsidRDefault="00600A12" w:rsidP="00DB78AA">
      <w:pPr>
        <w:spacing w:line="245" w:lineRule="auto"/>
        <w:ind w:firstLine="0"/>
      </w:pPr>
      <w:r>
        <w:t>- оценка деятельности доменного цеха;</w:t>
      </w:r>
    </w:p>
    <w:p w:rsidR="00600A12" w:rsidRDefault="00600A12" w:rsidP="00DB78AA">
      <w:pPr>
        <w:spacing w:line="245" w:lineRule="auto"/>
        <w:ind w:firstLine="0"/>
      </w:pPr>
      <w:r>
        <w:t xml:space="preserve">- оценка деятельности </w:t>
      </w:r>
      <w:r w:rsidRPr="00BC1C85">
        <w:t>ЛПЦ 11;</w:t>
      </w:r>
    </w:p>
    <w:p w:rsidR="00600A12" w:rsidRDefault="00600A12" w:rsidP="00DB78AA">
      <w:pPr>
        <w:spacing w:line="245" w:lineRule="auto"/>
        <w:ind w:firstLine="0"/>
      </w:pPr>
      <w:r>
        <w:t>- оценка деятельности производственных отделений</w:t>
      </w:r>
      <w:r w:rsidRPr="0079780D">
        <w:t xml:space="preserve"> </w:t>
      </w:r>
      <w:r>
        <w:t xml:space="preserve"> ЭСПЦ;</w:t>
      </w:r>
    </w:p>
    <w:p w:rsidR="00600A12" w:rsidRDefault="00600A12" w:rsidP="00DB78AA">
      <w:pPr>
        <w:spacing w:line="245" w:lineRule="auto"/>
        <w:ind w:firstLine="0"/>
      </w:pPr>
      <w:r>
        <w:t>- оценка деятельности</w:t>
      </w:r>
      <w:r w:rsidRPr="00BC1C85">
        <w:t xml:space="preserve"> </w:t>
      </w:r>
      <w:r w:rsidRPr="0079780D">
        <w:t>ККЦ</w:t>
      </w:r>
      <w:r>
        <w:t>;</w:t>
      </w:r>
    </w:p>
    <w:p w:rsidR="00600A12" w:rsidRDefault="00600A12" w:rsidP="00DB78AA">
      <w:pPr>
        <w:spacing w:line="245" w:lineRule="auto"/>
        <w:ind w:firstLine="0"/>
      </w:pPr>
      <w:r>
        <w:t>- оценка деятельности ПТЛ;</w:t>
      </w:r>
    </w:p>
    <w:p w:rsidR="00600A12" w:rsidRDefault="00600A12" w:rsidP="00DB78AA">
      <w:pPr>
        <w:spacing w:line="245" w:lineRule="auto"/>
        <w:ind w:firstLine="0"/>
      </w:pPr>
      <w:r>
        <w:t>- оценка деятельности основных станов в</w:t>
      </w:r>
      <w:r w:rsidRPr="0079780D">
        <w:t xml:space="preserve"> </w:t>
      </w:r>
      <w:r>
        <w:t>с</w:t>
      </w:r>
      <w:r w:rsidRPr="0079780D">
        <w:t>ортово</w:t>
      </w:r>
      <w:r>
        <w:t>м</w:t>
      </w:r>
      <w:r w:rsidRPr="0079780D">
        <w:t xml:space="preserve"> цех</w:t>
      </w:r>
      <w:r>
        <w:t>е;</w:t>
      </w:r>
    </w:p>
    <w:p w:rsidR="00600A12" w:rsidRDefault="00600A12" w:rsidP="00DB78AA">
      <w:pPr>
        <w:spacing w:line="245" w:lineRule="auto"/>
        <w:ind w:firstLine="0"/>
      </w:pPr>
      <w:r>
        <w:t xml:space="preserve">- анализ и оценка сервисов </w:t>
      </w:r>
      <w:r w:rsidRPr="004C0B7F">
        <w:t>для индустрии электронных платежей и розничных финанс</w:t>
      </w:r>
      <w:r w:rsidRPr="004C0B7F">
        <w:t>о</w:t>
      </w:r>
      <w:r w:rsidRPr="004C0B7F">
        <w:t>вых услуг</w:t>
      </w:r>
      <w:r>
        <w:t xml:space="preserve"> компании</w:t>
      </w:r>
      <w:r w:rsidRPr="0079780D">
        <w:t xml:space="preserve"> </w:t>
      </w:r>
      <w:r>
        <w:t>«</w:t>
      </w:r>
      <w:r w:rsidRPr="0079780D">
        <w:t>Компас плюс</w:t>
      </w:r>
      <w:r>
        <w:t>» ;</w:t>
      </w:r>
    </w:p>
    <w:p w:rsidR="00600A12" w:rsidRDefault="00600A12" w:rsidP="00DB78AA">
      <w:pPr>
        <w:spacing w:line="245" w:lineRule="auto"/>
        <w:ind w:firstLine="0"/>
      </w:pPr>
      <w:r w:rsidRPr="00BC1C85">
        <w:t>- структуризация материала для подготовки к написани</w:t>
      </w:r>
      <w:r>
        <w:t>е</w:t>
      </w:r>
      <w:r w:rsidRPr="00BC1C85">
        <w:t xml:space="preserve"> </w:t>
      </w:r>
      <w:r>
        <w:t>отчета по практике.</w:t>
      </w:r>
    </w:p>
    <w:p w:rsidR="00600A12" w:rsidRPr="00BC1C85" w:rsidRDefault="00600A12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>Планируемые результаты практики:</w:t>
      </w:r>
    </w:p>
    <w:p w:rsidR="00600A12" w:rsidRPr="00BC1C85" w:rsidRDefault="00600A12" w:rsidP="00DB78AA">
      <w:pPr>
        <w:pStyle w:val="ListParagraph"/>
        <w:widowControl w:val="0"/>
        <w:numPr>
          <w:ilvl w:val="0"/>
          <w:numId w:val="18"/>
        </w:numPr>
        <w:shd w:val="clear" w:color="auto" w:fill="FFFFFF"/>
        <w:autoSpaceDE w:val="0"/>
        <w:spacing w:line="240" w:lineRule="auto"/>
        <w:ind w:left="426"/>
        <w:rPr>
          <w:szCs w:val="24"/>
          <w:lang w:val="ru-RU" w:eastAsia="ru-RU"/>
        </w:rPr>
      </w:pPr>
      <w:r w:rsidRPr="00BC1C85">
        <w:rPr>
          <w:szCs w:val="24"/>
          <w:lang w:val="ru-RU" w:eastAsia="ru-RU"/>
        </w:rPr>
        <w:t xml:space="preserve">подготовка выводов о деятельности </w:t>
      </w:r>
      <w:r>
        <w:rPr>
          <w:szCs w:val="24"/>
          <w:lang w:val="ru-RU" w:eastAsia="ru-RU"/>
        </w:rPr>
        <w:t>ПАО «ММК», основных цехов ПАО «ММК», компании «Компас плюс»</w:t>
      </w:r>
      <w:r w:rsidRPr="00BC1C85">
        <w:rPr>
          <w:szCs w:val="24"/>
          <w:lang w:val="ru-RU" w:eastAsia="ru-RU"/>
        </w:rPr>
        <w:t>, востребованности их продуктов на соответствующих ры</w:t>
      </w:r>
      <w:r w:rsidRPr="00BC1C85">
        <w:rPr>
          <w:szCs w:val="24"/>
          <w:lang w:val="ru-RU" w:eastAsia="ru-RU"/>
        </w:rPr>
        <w:t>н</w:t>
      </w:r>
      <w:r w:rsidRPr="00BC1C85">
        <w:rPr>
          <w:szCs w:val="24"/>
          <w:lang w:val="ru-RU" w:eastAsia="ru-RU"/>
        </w:rPr>
        <w:t>ках, а также практических рекомендаций по совершенствованию организационных и экономических аспектов их деятельности;</w:t>
      </w:r>
    </w:p>
    <w:p w:rsidR="00600A12" w:rsidRPr="00BC1C85" w:rsidRDefault="00600A12" w:rsidP="00DB78AA">
      <w:pPr>
        <w:pStyle w:val="ListParagraph"/>
        <w:widowControl w:val="0"/>
        <w:numPr>
          <w:ilvl w:val="0"/>
          <w:numId w:val="18"/>
        </w:numPr>
        <w:shd w:val="clear" w:color="auto" w:fill="FFFFFF"/>
        <w:autoSpaceDE w:val="0"/>
        <w:spacing w:line="240" w:lineRule="auto"/>
        <w:ind w:left="426"/>
        <w:rPr>
          <w:szCs w:val="24"/>
          <w:lang w:val="ru-RU" w:eastAsia="ru-RU"/>
        </w:rPr>
      </w:pPr>
      <w:r w:rsidRPr="00BC1C85">
        <w:rPr>
          <w:lang w:val="ru-RU" w:eastAsia="ru-RU"/>
        </w:rPr>
        <w:t>публичная защита сво</w:t>
      </w:r>
      <w:r>
        <w:rPr>
          <w:lang w:val="ru-RU" w:eastAsia="ru-RU"/>
        </w:rPr>
        <w:t>их выводов и отчета по практике.</w:t>
      </w:r>
    </w:p>
    <w:p w:rsidR="00600A12" w:rsidRPr="00BC1C85" w:rsidRDefault="00600A12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 xml:space="preserve">Показатели и критерии оценивания: </w:t>
      </w:r>
    </w:p>
    <w:p w:rsidR="00600A12" w:rsidRPr="00687918" w:rsidRDefault="00600A12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«отлично»</w:t>
      </w:r>
      <w:r w:rsidRPr="00687918">
        <w:rPr>
          <w:i/>
        </w:rPr>
        <w:t xml:space="preserve"> – </w:t>
      </w:r>
      <w:r w:rsidRPr="00687918">
        <w:t>полно раскрыто содержание материала;  чётко и правильно даны определения и раскрыто содержание материала;</w:t>
      </w:r>
      <w:r w:rsidRPr="00687918">
        <w:rPr>
          <w:i/>
        </w:rPr>
        <w:t xml:space="preserve"> </w:t>
      </w:r>
      <w:r w:rsidRPr="00687918">
        <w:t>ответ самостоятельный, при ответе и</w:t>
      </w:r>
      <w:r w:rsidRPr="00687918">
        <w:t>с</w:t>
      </w:r>
      <w:r w:rsidRPr="00687918">
        <w:t>пользованы знания, приобретённые ранее;</w:t>
      </w:r>
    </w:p>
    <w:p w:rsidR="00600A12" w:rsidRPr="00687918" w:rsidRDefault="00600A12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«хорошо»</w:t>
      </w:r>
      <w:r w:rsidRPr="00687918">
        <w:rPr>
          <w:i/>
        </w:rPr>
        <w:t xml:space="preserve"> – </w:t>
      </w:r>
      <w:r w:rsidRPr="00687918">
        <w:t>раскрыто основное содержание материала в объёме; в основном правильно даны определения, понятия;</w:t>
      </w:r>
      <w:r w:rsidRPr="00687918">
        <w:rPr>
          <w:i/>
        </w:rPr>
        <w:t xml:space="preserve"> </w:t>
      </w:r>
      <w:r w:rsidRPr="00687918">
        <w:t>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</w:t>
      </w:r>
    </w:p>
    <w:p w:rsidR="00600A12" w:rsidRPr="00687918" w:rsidRDefault="00600A12" w:rsidP="00BC1C85">
      <w:pPr>
        <w:ind w:firstLine="0"/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«удовлетворительно»</w:t>
      </w:r>
      <w:r w:rsidRPr="00687918">
        <w:rPr>
          <w:i/>
        </w:rPr>
        <w:t xml:space="preserve"> – </w:t>
      </w:r>
      <w:r w:rsidRPr="00687918">
        <w:t>усвоено основное содержание материала, но излож</w:t>
      </w:r>
      <w:r w:rsidRPr="00687918">
        <w:t>е</w:t>
      </w:r>
      <w:r w:rsidRPr="00687918">
        <w:t xml:space="preserve">но фрагментарно, не всегда последовательно; </w:t>
      </w:r>
      <w:r>
        <w:t xml:space="preserve">отчет не полностью оформлен; </w:t>
      </w:r>
      <w:r w:rsidRPr="00687918">
        <w:t>определения и понятия даны не чётко; практические навыки слабые;</w:t>
      </w:r>
    </w:p>
    <w:p w:rsidR="00600A12" w:rsidRPr="00687918" w:rsidRDefault="00600A12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«неудовлетворительно»</w:t>
      </w:r>
      <w:r w:rsidRPr="00687918">
        <w:rPr>
          <w:i/>
        </w:rPr>
        <w:t xml:space="preserve"> –  </w:t>
      </w:r>
      <w:r w:rsidRPr="00687918">
        <w:t>основное содержание учебного материала не ра</w:t>
      </w:r>
      <w:r w:rsidRPr="00687918">
        <w:t>с</w:t>
      </w:r>
      <w:r w:rsidRPr="00687918">
        <w:t>крыто</w:t>
      </w:r>
      <w:r>
        <w:t>, отчет не оформлен</w:t>
      </w:r>
      <w:r w:rsidRPr="00687918">
        <w:t>;</w:t>
      </w:r>
      <w:r w:rsidRPr="00687918">
        <w:rPr>
          <w:i/>
        </w:rPr>
        <w:t xml:space="preserve"> </w:t>
      </w:r>
      <w:r w:rsidRPr="00687918">
        <w:t>не даны ответы на дополнительные вопросы преподавателя</w:t>
      </w:r>
      <w:r>
        <w:t>.</w:t>
      </w:r>
    </w:p>
    <w:p w:rsidR="00600A12" w:rsidRDefault="00600A12" w:rsidP="001E2A2C">
      <w:pPr>
        <w:spacing w:line="245" w:lineRule="auto"/>
      </w:pPr>
    </w:p>
    <w:p w:rsidR="00600A12" w:rsidRPr="003E513D" w:rsidRDefault="00600A12" w:rsidP="003E513D">
      <w:pPr>
        <w:pStyle w:val="Heading2"/>
        <w:rPr>
          <w:i w:val="0"/>
          <w:color w:val="C00000"/>
        </w:rPr>
      </w:pPr>
      <w:r w:rsidRPr="003E513D">
        <w:rPr>
          <w:i w:val="0"/>
        </w:rPr>
        <w:t xml:space="preserve">8 Учебно-методическое и информационное обеспечение по </w:t>
      </w:r>
      <w:r>
        <w:rPr>
          <w:rStyle w:val="FontStyle21"/>
          <w:i w:val="0"/>
          <w:sz w:val="24"/>
          <w:szCs w:val="24"/>
        </w:rPr>
        <w:t>учебной – практике</w:t>
      </w:r>
      <w:r w:rsidRPr="003E513D">
        <w:rPr>
          <w:rStyle w:val="FontStyle21"/>
          <w:i w:val="0"/>
          <w:sz w:val="24"/>
          <w:szCs w:val="24"/>
        </w:rPr>
        <w:t xml:space="preserve"> по получению первичных профессиональных умений и навыков, в том числе перви</w:t>
      </w:r>
      <w:r w:rsidRPr="003E513D">
        <w:rPr>
          <w:rStyle w:val="FontStyle21"/>
          <w:i w:val="0"/>
          <w:sz w:val="24"/>
          <w:szCs w:val="24"/>
        </w:rPr>
        <w:t>ч</w:t>
      </w:r>
      <w:r w:rsidRPr="003E513D">
        <w:rPr>
          <w:rStyle w:val="FontStyle21"/>
          <w:i w:val="0"/>
          <w:sz w:val="24"/>
          <w:szCs w:val="24"/>
        </w:rPr>
        <w:t>ных умений и навыков научно-исследовательской деятельности</w:t>
      </w:r>
    </w:p>
    <w:p w:rsidR="00600A12" w:rsidRDefault="00600A12" w:rsidP="003E513D">
      <w:pPr>
        <w:pStyle w:val="Style10"/>
        <w:widowControl/>
        <w:rPr>
          <w:rStyle w:val="FontStyle22"/>
          <w:b/>
          <w:bCs/>
          <w:sz w:val="24"/>
        </w:rPr>
      </w:pPr>
    </w:p>
    <w:p w:rsidR="00600A12" w:rsidRPr="002A720F" w:rsidRDefault="00600A12" w:rsidP="003E513D">
      <w:pPr>
        <w:pStyle w:val="Style10"/>
        <w:widowControl/>
        <w:rPr>
          <w:rStyle w:val="FontStyle22"/>
          <w:sz w:val="24"/>
        </w:rPr>
      </w:pPr>
      <w:r w:rsidRPr="003E513D">
        <w:rPr>
          <w:rStyle w:val="FontStyle22"/>
          <w:b/>
          <w:bCs/>
          <w:sz w:val="24"/>
        </w:rPr>
        <w:t>а) Основная</w:t>
      </w:r>
      <w:r w:rsidRPr="002A720F">
        <w:rPr>
          <w:rStyle w:val="FontStyle18"/>
          <w:bCs/>
          <w:szCs w:val="10"/>
        </w:rPr>
        <w:t xml:space="preserve"> </w:t>
      </w:r>
      <w:r w:rsidRPr="002A720F">
        <w:rPr>
          <w:rStyle w:val="FontStyle22"/>
          <w:b/>
          <w:sz w:val="24"/>
        </w:rPr>
        <w:t>литература:</w:t>
      </w:r>
      <w:r w:rsidRPr="002A720F">
        <w:rPr>
          <w:rStyle w:val="FontStyle22"/>
          <w:sz w:val="24"/>
        </w:rPr>
        <w:t xml:space="preserve"> </w:t>
      </w:r>
    </w:p>
    <w:p w:rsidR="00600A12" w:rsidRPr="003E513D" w:rsidRDefault="00600A12" w:rsidP="003E513D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line="264" w:lineRule="auto"/>
        <w:rPr>
          <w:szCs w:val="20"/>
          <w:lang w:val="ru-RU"/>
        </w:rPr>
      </w:pPr>
      <w:r>
        <w:rPr>
          <w:szCs w:val="20"/>
          <w:lang w:val="ru-RU"/>
        </w:rPr>
        <w:t xml:space="preserve">Логунова, О.С. </w:t>
      </w:r>
      <w:r w:rsidRPr="003E513D">
        <w:rPr>
          <w:szCs w:val="20"/>
          <w:lang w:val="ru-RU" w:eastAsia="ru-RU"/>
        </w:rPr>
        <w:t>Информатика и вычислительная техника:</w:t>
      </w:r>
      <w:r w:rsidRPr="003E513D">
        <w:rPr>
          <w:b/>
          <w:szCs w:val="20"/>
          <w:lang w:val="ru-RU" w:eastAsia="ru-RU"/>
        </w:rPr>
        <w:t xml:space="preserve"> </w:t>
      </w:r>
      <w:r w:rsidRPr="003E513D">
        <w:rPr>
          <w:szCs w:val="20"/>
          <w:lang w:val="ru-RU" w:eastAsia="ru-RU"/>
        </w:rPr>
        <w:t>учеб пособие. / О.С. Логун</w:t>
      </w:r>
      <w:r w:rsidRPr="003E513D">
        <w:rPr>
          <w:szCs w:val="20"/>
          <w:lang w:val="ru-RU" w:eastAsia="ru-RU"/>
        </w:rPr>
        <w:t>о</w:t>
      </w:r>
      <w:r w:rsidRPr="003E513D">
        <w:rPr>
          <w:szCs w:val="20"/>
          <w:lang w:val="ru-RU" w:eastAsia="ru-RU"/>
        </w:rPr>
        <w:t>ва, М.М. Гладышева, Ю.Б. Кухта, Л.Г. Егорова, М.В. Зарецкий. – Магнитогорск: Изд-во Магнитогорск. гос. техн. ун-та им. Г.И. Носова, 2018. – 85 с.</w:t>
      </w:r>
    </w:p>
    <w:p w:rsidR="00600A12" w:rsidRPr="003E513D" w:rsidRDefault="00600A12" w:rsidP="003E513D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line="264" w:lineRule="auto"/>
        <w:rPr>
          <w:szCs w:val="20"/>
          <w:lang w:val="ru-RU"/>
        </w:rPr>
      </w:pPr>
      <w:r w:rsidRPr="00BF4376">
        <w:rPr>
          <w:szCs w:val="20"/>
          <w:lang w:val="ru-RU"/>
        </w:rPr>
        <w:t>Логунова</w:t>
      </w:r>
      <w:r>
        <w:rPr>
          <w:szCs w:val="20"/>
          <w:lang w:val="ru-RU"/>
        </w:rPr>
        <w:t>,</w:t>
      </w:r>
      <w:r w:rsidRPr="00BF4376">
        <w:rPr>
          <w:szCs w:val="20"/>
          <w:lang w:val="ru-RU"/>
        </w:rPr>
        <w:t xml:space="preserve"> О.С. Учебно-ознакомительная практика: методические рекомендации по учебной (ознакомительной) </w:t>
      </w:r>
      <w:r w:rsidRPr="00BF4376">
        <w:rPr>
          <w:bCs/>
          <w:iCs/>
          <w:szCs w:val="28"/>
          <w:lang w:val="ru-RU"/>
        </w:rPr>
        <w:t xml:space="preserve">практике для студентов первого курса </w:t>
      </w:r>
      <w:r w:rsidRPr="00BF4376">
        <w:rPr>
          <w:szCs w:val="20"/>
          <w:lang w:val="ru-RU"/>
        </w:rPr>
        <w:t xml:space="preserve">/ О.С. Логунова, Гладышева М.М. – Магнитогорск: изд-во Магнитогорск. гос. техн. ун-та, 2015.  </w:t>
      </w:r>
      <w:r w:rsidRPr="003E513D">
        <w:rPr>
          <w:szCs w:val="20"/>
          <w:lang w:val="ru-RU"/>
        </w:rPr>
        <w:t xml:space="preserve">– 23 с. </w:t>
      </w:r>
    </w:p>
    <w:p w:rsidR="00600A12" w:rsidRDefault="00600A12" w:rsidP="003E513D">
      <w:pPr>
        <w:widowControl/>
        <w:numPr>
          <w:ilvl w:val="0"/>
          <w:numId w:val="15"/>
        </w:numPr>
        <w:autoSpaceDE/>
        <w:autoSpaceDN/>
        <w:adjustRightInd/>
        <w:rPr>
          <w:snapToGrid w:val="0"/>
        </w:rPr>
      </w:pPr>
      <w:r>
        <w:rPr>
          <w:snapToGrid w:val="0"/>
        </w:rPr>
        <w:t>Информационные технологии в менеджменте</w:t>
      </w:r>
      <w:r w:rsidRPr="002C461E">
        <w:rPr>
          <w:snapToGrid w:val="0"/>
        </w:rPr>
        <w:t xml:space="preserve"> </w:t>
      </w:r>
      <w:r w:rsidRPr="002C461E">
        <w:rPr>
          <w:snapToGrid w:val="0"/>
        </w:rPr>
        <w:sym w:font="Symbol" w:char="F05B"/>
      </w:r>
      <w:r w:rsidRPr="002C461E">
        <w:rPr>
          <w:snapToGrid w:val="0"/>
        </w:rPr>
        <w:t>Электронный ресурс</w:t>
      </w:r>
      <w:r w:rsidRPr="002C461E">
        <w:rPr>
          <w:snapToGrid w:val="0"/>
        </w:rPr>
        <w:sym w:font="Symbol" w:char="F05D"/>
      </w:r>
      <w:r w:rsidRPr="002C461E">
        <w:rPr>
          <w:snapToGrid w:val="0"/>
        </w:rPr>
        <w:t xml:space="preserve"> :</w:t>
      </w:r>
      <w:r>
        <w:rPr>
          <w:snapToGrid w:val="0"/>
        </w:rPr>
        <w:t xml:space="preserve"> </w:t>
      </w:r>
      <w:r w:rsidRPr="002C461E">
        <w:rPr>
          <w:snapToGrid w:val="0"/>
        </w:rPr>
        <w:t>Учебное пос</w:t>
      </w:r>
      <w:r w:rsidRPr="002C461E">
        <w:rPr>
          <w:snapToGrid w:val="0"/>
        </w:rPr>
        <w:t>о</w:t>
      </w:r>
      <w:r w:rsidRPr="002C461E">
        <w:rPr>
          <w:snapToGrid w:val="0"/>
        </w:rPr>
        <w:t xml:space="preserve">бие / </w:t>
      </w:r>
      <w:r>
        <w:rPr>
          <w:snapToGrid w:val="0"/>
        </w:rPr>
        <w:t>В.</w:t>
      </w:r>
      <w:r w:rsidRPr="002C461E">
        <w:rPr>
          <w:snapToGrid w:val="0"/>
        </w:rPr>
        <w:t xml:space="preserve">И. </w:t>
      </w:r>
      <w:r>
        <w:rPr>
          <w:snapToGrid w:val="0"/>
        </w:rPr>
        <w:t>Карпузова</w:t>
      </w:r>
      <w:r w:rsidRPr="002C461E">
        <w:rPr>
          <w:snapToGrid w:val="0"/>
        </w:rPr>
        <w:t xml:space="preserve">, </w:t>
      </w:r>
      <w:r>
        <w:rPr>
          <w:snapToGrid w:val="0"/>
        </w:rPr>
        <w:t>Э.Н. Скрипченко, К.В. Чернышева, Н.В. Карпузова</w:t>
      </w:r>
      <w:r w:rsidRPr="002C461E">
        <w:rPr>
          <w:snapToGrid w:val="0"/>
        </w:rPr>
        <w:t>.</w:t>
      </w:r>
      <w:r>
        <w:rPr>
          <w:snapToGrid w:val="0"/>
        </w:rPr>
        <w:t xml:space="preserve"> – 2-е изд</w:t>
      </w:r>
      <w:r>
        <w:rPr>
          <w:snapToGrid w:val="0"/>
        </w:rPr>
        <w:t>а</w:t>
      </w:r>
      <w:r>
        <w:rPr>
          <w:snapToGrid w:val="0"/>
        </w:rPr>
        <w:t>ние, доп.</w:t>
      </w:r>
      <w:r w:rsidRPr="002C461E">
        <w:rPr>
          <w:snapToGrid w:val="0"/>
        </w:rPr>
        <w:t xml:space="preserve"> – М. : </w:t>
      </w:r>
      <w:r>
        <w:rPr>
          <w:snapToGrid w:val="0"/>
        </w:rPr>
        <w:t>Вузовский учебник</w:t>
      </w:r>
      <w:r w:rsidRPr="002C461E">
        <w:rPr>
          <w:snapToGrid w:val="0"/>
        </w:rPr>
        <w:t>: НИЦ Инфра-М, 201</w:t>
      </w:r>
      <w:r>
        <w:rPr>
          <w:snapToGrid w:val="0"/>
        </w:rPr>
        <w:t>4</w:t>
      </w:r>
      <w:r w:rsidRPr="002C461E">
        <w:rPr>
          <w:snapToGrid w:val="0"/>
        </w:rPr>
        <w:t xml:space="preserve">. – </w:t>
      </w:r>
      <w:r>
        <w:rPr>
          <w:snapToGrid w:val="0"/>
        </w:rPr>
        <w:t>301</w:t>
      </w:r>
      <w:r w:rsidRPr="002C461E">
        <w:rPr>
          <w:snapToGrid w:val="0"/>
        </w:rPr>
        <w:t xml:space="preserve"> с. – Режим доступа: </w:t>
      </w:r>
      <w:r w:rsidRPr="00D177B4">
        <w:rPr>
          <w:snapToGrid w:val="0"/>
        </w:rPr>
        <w:t>http://znanium.com/bookread.php?book=410374</w:t>
      </w:r>
      <w:r w:rsidRPr="002C461E">
        <w:rPr>
          <w:snapToGrid w:val="0"/>
        </w:rPr>
        <w:t>. – Заглавие с экрана ISBN 978-5-9</w:t>
      </w:r>
      <w:r>
        <w:rPr>
          <w:snapToGrid w:val="0"/>
        </w:rPr>
        <w:t>558</w:t>
      </w:r>
      <w:r w:rsidRPr="002C461E">
        <w:rPr>
          <w:snapToGrid w:val="0"/>
        </w:rPr>
        <w:t>-</w:t>
      </w:r>
      <w:r>
        <w:rPr>
          <w:snapToGrid w:val="0"/>
        </w:rPr>
        <w:t>0315</w:t>
      </w:r>
      <w:r w:rsidRPr="002C461E">
        <w:rPr>
          <w:snapToGrid w:val="0"/>
        </w:rPr>
        <w:t>-</w:t>
      </w:r>
      <w:r>
        <w:rPr>
          <w:snapToGrid w:val="0"/>
        </w:rPr>
        <w:t>9</w:t>
      </w:r>
      <w:r w:rsidRPr="002C461E">
        <w:rPr>
          <w:snapToGrid w:val="0"/>
        </w:rPr>
        <w:t>.</w:t>
      </w:r>
    </w:p>
    <w:p w:rsidR="00600A12" w:rsidRPr="002A720F" w:rsidRDefault="00600A12" w:rsidP="003E513D">
      <w:pPr>
        <w:pStyle w:val="Style10"/>
        <w:widowControl/>
        <w:rPr>
          <w:rStyle w:val="FontStyle22"/>
          <w:b/>
          <w:sz w:val="24"/>
        </w:rPr>
      </w:pPr>
      <w:r w:rsidRPr="002A720F">
        <w:rPr>
          <w:rStyle w:val="FontStyle22"/>
          <w:b/>
          <w:sz w:val="24"/>
        </w:rPr>
        <w:t xml:space="preserve">б) Дополнительная литература: </w:t>
      </w:r>
    </w:p>
    <w:p w:rsidR="00600A12" w:rsidRPr="00D42509" w:rsidRDefault="00600A12" w:rsidP="003E513D">
      <w:pPr>
        <w:widowControl/>
        <w:numPr>
          <w:ilvl w:val="0"/>
          <w:numId w:val="16"/>
        </w:numPr>
        <w:autoSpaceDE/>
        <w:autoSpaceDN/>
        <w:adjustRightInd/>
        <w:rPr>
          <w:snapToGrid w:val="0"/>
        </w:rPr>
      </w:pPr>
      <w:r w:rsidRPr="00D42509">
        <w:rPr>
          <w:snapToGrid w:val="0"/>
        </w:rPr>
        <w:t xml:space="preserve">Спирин, Н.А. Информационные системы в металлургии: учебник для вузов.// Н.А. Спирин., Ю.В. Ипатов, В.И.Лобанов. – Екатеринбург, 2001.–617 с. </w:t>
      </w:r>
    </w:p>
    <w:p w:rsidR="00600A12" w:rsidRDefault="00600A12" w:rsidP="003E513D">
      <w:pPr>
        <w:widowControl/>
        <w:numPr>
          <w:ilvl w:val="0"/>
          <w:numId w:val="16"/>
        </w:numPr>
        <w:autoSpaceDE/>
        <w:autoSpaceDN/>
        <w:adjustRightInd/>
        <w:rPr>
          <w:snapToGrid w:val="0"/>
        </w:rPr>
      </w:pPr>
      <w:r w:rsidRPr="00D42509">
        <w:rPr>
          <w:snapToGrid w:val="0"/>
        </w:rPr>
        <w:t>Казаринов, Л.С.Автоматизированные информационно-управляющие системы: учебное пособие / Л.С. Казаринов, Д.А. Шнайдер, Т.А. Барбасова. – Челябинск: Изд-во ЮУ</w:t>
      </w:r>
      <w:r w:rsidRPr="00D42509">
        <w:rPr>
          <w:snapToGrid w:val="0"/>
        </w:rPr>
        <w:t>р</w:t>
      </w:r>
      <w:r w:rsidRPr="00D42509">
        <w:rPr>
          <w:snapToGrid w:val="0"/>
        </w:rPr>
        <w:t>ГУ, 2008. –  320 с.</w:t>
      </w:r>
    </w:p>
    <w:p w:rsidR="00600A12" w:rsidRPr="00D42509" w:rsidRDefault="00600A12" w:rsidP="003E513D">
      <w:pPr>
        <w:widowControl/>
        <w:numPr>
          <w:ilvl w:val="0"/>
          <w:numId w:val="16"/>
        </w:numPr>
        <w:autoSpaceDE/>
        <w:autoSpaceDN/>
        <w:adjustRightInd/>
        <w:rPr>
          <w:snapToGrid w:val="0"/>
        </w:rPr>
      </w:pPr>
      <w:r>
        <w:t xml:space="preserve">Информационные системы </w:t>
      </w:r>
      <w:r w:rsidRPr="00886794">
        <w:rPr>
          <w:spacing w:val="-2"/>
        </w:rPr>
        <w:sym w:font="Symbol" w:char="F05B"/>
      </w:r>
      <w:r>
        <w:rPr>
          <w:spacing w:val="-2"/>
        </w:rPr>
        <w:t>Электронный ресурс</w:t>
      </w:r>
      <w:r w:rsidRPr="00886794">
        <w:rPr>
          <w:spacing w:val="-2"/>
        </w:rPr>
        <w:sym w:font="Symbol" w:char="F05D"/>
      </w:r>
      <w:r>
        <w:rPr>
          <w:spacing w:val="-2"/>
        </w:rPr>
        <w:t xml:space="preserve"> : Учебное пособие / О.Л. Голицына, Н.В. Максимов, И.И. Попов. – 2-е изд. – М. : ИД Форум: НИЦ Инфра-М, 2014. – 448 с. – Режим доступа: </w:t>
      </w:r>
      <w:hyperlink r:id="rId12" w:history="1">
        <w:r w:rsidRPr="00452AF6">
          <w:rPr>
            <w:rStyle w:val="Hyperlink"/>
            <w:spacing w:val="-2"/>
            <w:lang w:val="en-US"/>
          </w:rPr>
          <w:t>http</w:t>
        </w:r>
        <w:r w:rsidRPr="00452AF6">
          <w:rPr>
            <w:rStyle w:val="Hyperlink"/>
            <w:spacing w:val="-2"/>
          </w:rPr>
          <w:t>://</w:t>
        </w:r>
        <w:r w:rsidRPr="00452AF6">
          <w:rPr>
            <w:rStyle w:val="Hyperlink"/>
            <w:spacing w:val="-2"/>
            <w:lang w:val="en-US"/>
          </w:rPr>
          <w:t>znanium</w:t>
        </w:r>
        <w:r w:rsidRPr="00452AF6">
          <w:rPr>
            <w:rStyle w:val="Hyperlink"/>
            <w:spacing w:val="-2"/>
          </w:rPr>
          <w:t>.</w:t>
        </w:r>
        <w:r w:rsidRPr="00452AF6">
          <w:rPr>
            <w:rStyle w:val="Hyperlink"/>
            <w:spacing w:val="-2"/>
            <w:lang w:val="en-US"/>
          </w:rPr>
          <w:t>com</w:t>
        </w:r>
        <w:r w:rsidRPr="00452AF6">
          <w:rPr>
            <w:rStyle w:val="Hyperlink"/>
            <w:spacing w:val="-2"/>
          </w:rPr>
          <w:t>/</w:t>
        </w:r>
        <w:r w:rsidRPr="00452AF6">
          <w:rPr>
            <w:rStyle w:val="Hyperlink"/>
            <w:spacing w:val="-2"/>
            <w:lang w:val="en-US"/>
          </w:rPr>
          <w:t>bookread</w:t>
        </w:r>
        <w:r w:rsidRPr="00452AF6">
          <w:rPr>
            <w:rStyle w:val="Hyperlink"/>
            <w:spacing w:val="-2"/>
          </w:rPr>
          <w:t>.</w:t>
        </w:r>
        <w:r w:rsidRPr="00452AF6">
          <w:rPr>
            <w:rStyle w:val="Hyperlink"/>
            <w:spacing w:val="-2"/>
            <w:lang w:val="en-US"/>
          </w:rPr>
          <w:t>php</w:t>
        </w:r>
        <w:r w:rsidRPr="00452AF6">
          <w:rPr>
            <w:rStyle w:val="Hyperlink"/>
            <w:spacing w:val="-2"/>
          </w:rPr>
          <w:t>?</w:t>
        </w:r>
        <w:r w:rsidRPr="00452AF6">
          <w:rPr>
            <w:rStyle w:val="Hyperlink"/>
            <w:spacing w:val="-2"/>
            <w:lang w:val="en-US"/>
          </w:rPr>
          <w:t>book</w:t>
        </w:r>
        <w:r w:rsidRPr="00452AF6">
          <w:rPr>
            <w:rStyle w:val="Hyperlink"/>
            <w:spacing w:val="-2"/>
          </w:rPr>
          <w:t>=435900</w:t>
        </w:r>
      </w:hyperlink>
      <w:r>
        <w:rPr>
          <w:spacing w:val="-2"/>
        </w:rPr>
        <w:t xml:space="preserve"> </w:t>
      </w:r>
      <w:r w:rsidRPr="006B16A9">
        <w:rPr>
          <w:spacing w:val="-2"/>
        </w:rPr>
        <w:t>.</w:t>
      </w:r>
      <w:r>
        <w:rPr>
          <w:spacing w:val="-2"/>
        </w:rPr>
        <w:t xml:space="preserve"> – Заглавие с экрана</w:t>
      </w:r>
      <w:r w:rsidRPr="006B16A9">
        <w:t xml:space="preserve"> </w:t>
      </w:r>
      <w:r w:rsidRPr="00041053">
        <w:rPr>
          <w:lang w:val="en-US"/>
        </w:rPr>
        <w:t>ISBN</w:t>
      </w:r>
      <w:r w:rsidRPr="00041053">
        <w:t xml:space="preserve"> </w:t>
      </w:r>
      <w:r>
        <w:t>978-5-91134-833-5</w:t>
      </w:r>
    </w:p>
    <w:p w:rsidR="00600A12" w:rsidRPr="00D42509" w:rsidRDefault="00600A12" w:rsidP="003E513D">
      <w:pPr>
        <w:widowControl/>
        <w:numPr>
          <w:ilvl w:val="0"/>
          <w:numId w:val="16"/>
        </w:numPr>
        <w:autoSpaceDE/>
        <w:autoSpaceDN/>
        <w:adjustRightInd/>
        <w:rPr>
          <w:snapToGrid w:val="0"/>
        </w:rPr>
      </w:pPr>
      <w:r>
        <w:t xml:space="preserve">Основы построения автоматизированных информационных систем </w:t>
      </w:r>
      <w:r w:rsidRPr="00886794">
        <w:rPr>
          <w:spacing w:val="-2"/>
        </w:rPr>
        <w:sym w:font="Symbol" w:char="F05B"/>
      </w:r>
      <w:r>
        <w:rPr>
          <w:spacing w:val="-2"/>
        </w:rPr>
        <w:t>Электронный р</w:t>
      </w:r>
      <w:r>
        <w:rPr>
          <w:spacing w:val="-2"/>
        </w:rPr>
        <w:t>е</w:t>
      </w:r>
      <w:r>
        <w:rPr>
          <w:spacing w:val="-2"/>
        </w:rPr>
        <w:t>сурс</w:t>
      </w:r>
      <w:r w:rsidRPr="00886794">
        <w:rPr>
          <w:spacing w:val="-2"/>
        </w:rPr>
        <w:sym w:font="Symbol" w:char="F05D"/>
      </w:r>
      <w:r>
        <w:rPr>
          <w:spacing w:val="-2"/>
        </w:rPr>
        <w:t xml:space="preserve"> : Учебник / В.А. Гвоздева, И.Ю. Лаврентьева. – М. : ИД Форум: НИЦ Инфра-М, 2013. – 320 с. – Режим доступа: </w:t>
      </w:r>
      <w:hyperlink r:id="rId13" w:history="1">
        <w:r w:rsidRPr="00452AF6">
          <w:rPr>
            <w:rStyle w:val="Hyperlink"/>
            <w:spacing w:val="-2"/>
            <w:lang w:val="en-US"/>
          </w:rPr>
          <w:t>http</w:t>
        </w:r>
        <w:r w:rsidRPr="00452AF6">
          <w:rPr>
            <w:rStyle w:val="Hyperlink"/>
            <w:spacing w:val="-2"/>
          </w:rPr>
          <w:t>://</w:t>
        </w:r>
        <w:r w:rsidRPr="00452AF6">
          <w:rPr>
            <w:rStyle w:val="Hyperlink"/>
            <w:spacing w:val="-2"/>
            <w:lang w:val="en-US"/>
          </w:rPr>
          <w:t>znanium</w:t>
        </w:r>
        <w:r w:rsidRPr="00452AF6">
          <w:rPr>
            <w:rStyle w:val="Hyperlink"/>
            <w:spacing w:val="-2"/>
          </w:rPr>
          <w:t>.</w:t>
        </w:r>
        <w:r w:rsidRPr="00452AF6">
          <w:rPr>
            <w:rStyle w:val="Hyperlink"/>
            <w:spacing w:val="-2"/>
            <w:lang w:val="en-US"/>
          </w:rPr>
          <w:t>com</w:t>
        </w:r>
        <w:r w:rsidRPr="00452AF6">
          <w:rPr>
            <w:rStyle w:val="Hyperlink"/>
            <w:spacing w:val="-2"/>
          </w:rPr>
          <w:t>/</w:t>
        </w:r>
        <w:r w:rsidRPr="00452AF6">
          <w:rPr>
            <w:rStyle w:val="Hyperlink"/>
            <w:spacing w:val="-2"/>
            <w:lang w:val="en-US"/>
          </w:rPr>
          <w:t>bookread</w:t>
        </w:r>
        <w:r w:rsidRPr="00452AF6">
          <w:rPr>
            <w:rStyle w:val="Hyperlink"/>
            <w:spacing w:val="-2"/>
          </w:rPr>
          <w:t>.</w:t>
        </w:r>
        <w:r w:rsidRPr="00452AF6">
          <w:rPr>
            <w:rStyle w:val="Hyperlink"/>
            <w:spacing w:val="-2"/>
            <w:lang w:val="en-US"/>
          </w:rPr>
          <w:t>php</w:t>
        </w:r>
        <w:r w:rsidRPr="00452AF6">
          <w:rPr>
            <w:rStyle w:val="Hyperlink"/>
            <w:spacing w:val="-2"/>
          </w:rPr>
          <w:t>?</w:t>
        </w:r>
        <w:r w:rsidRPr="00452AF6">
          <w:rPr>
            <w:rStyle w:val="Hyperlink"/>
            <w:spacing w:val="-2"/>
            <w:lang w:val="en-US"/>
          </w:rPr>
          <w:t>book</w:t>
        </w:r>
        <w:r w:rsidRPr="00452AF6">
          <w:rPr>
            <w:rStyle w:val="Hyperlink"/>
            <w:spacing w:val="-2"/>
          </w:rPr>
          <w:t>=392285</w:t>
        </w:r>
      </w:hyperlink>
      <w:r>
        <w:rPr>
          <w:spacing w:val="-2"/>
        </w:rPr>
        <w:t xml:space="preserve"> </w:t>
      </w:r>
      <w:r w:rsidRPr="006B16A9">
        <w:rPr>
          <w:spacing w:val="-2"/>
        </w:rPr>
        <w:t>.</w:t>
      </w:r>
      <w:r>
        <w:rPr>
          <w:spacing w:val="-2"/>
        </w:rPr>
        <w:t xml:space="preserve"> – Загл</w:t>
      </w:r>
      <w:r>
        <w:rPr>
          <w:spacing w:val="-2"/>
        </w:rPr>
        <w:t>а</w:t>
      </w:r>
      <w:r>
        <w:rPr>
          <w:spacing w:val="-2"/>
        </w:rPr>
        <w:t>вие с экрана</w:t>
      </w:r>
      <w:r w:rsidRPr="006B16A9">
        <w:t xml:space="preserve"> </w:t>
      </w:r>
      <w:r w:rsidRPr="00041053">
        <w:rPr>
          <w:lang w:val="en-US"/>
        </w:rPr>
        <w:t>ISBN</w:t>
      </w:r>
      <w:r w:rsidRPr="00041053">
        <w:t xml:space="preserve"> </w:t>
      </w:r>
      <w:r>
        <w:t>978-5-8199-0315-5.</w:t>
      </w:r>
    </w:p>
    <w:p w:rsidR="00600A12" w:rsidRPr="002A720F" w:rsidRDefault="00600A12" w:rsidP="003E513D">
      <w:pPr>
        <w:pStyle w:val="Style8"/>
        <w:widowControl/>
        <w:rPr>
          <w:rStyle w:val="FontStyle21"/>
          <w:b/>
          <w:sz w:val="24"/>
        </w:rPr>
      </w:pPr>
      <w:r w:rsidRPr="003E513D">
        <w:rPr>
          <w:rStyle w:val="FontStyle21"/>
          <w:b/>
          <w:bCs/>
          <w:sz w:val="24"/>
        </w:rPr>
        <w:t>в)</w:t>
      </w:r>
      <w:r w:rsidRPr="003E513D">
        <w:rPr>
          <w:rStyle w:val="FontStyle21"/>
          <w:bCs/>
          <w:sz w:val="24"/>
        </w:rPr>
        <w:t xml:space="preserve"> </w:t>
      </w:r>
      <w:r w:rsidRPr="002A720F">
        <w:rPr>
          <w:rStyle w:val="FontStyle21"/>
          <w:b/>
          <w:sz w:val="24"/>
        </w:rPr>
        <w:t xml:space="preserve">Программное обеспечение </w:t>
      </w:r>
      <w:r w:rsidRPr="002A720F">
        <w:rPr>
          <w:rStyle w:val="FontStyle15"/>
          <w:bCs/>
          <w:spacing w:val="40"/>
          <w:szCs w:val="18"/>
        </w:rPr>
        <w:t>и</w:t>
      </w:r>
      <w:r w:rsidRPr="002A720F">
        <w:rPr>
          <w:rStyle w:val="FontStyle15"/>
          <w:bCs/>
          <w:szCs w:val="18"/>
        </w:rPr>
        <w:t xml:space="preserve"> </w:t>
      </w:r>
      <w:r w:rsidRPr="002A720F">
        <w:rPr>
          <w:rStyle w:val="FontStyle21"/>
          <w:b/>
          <w:sz w:val="24"/>
        </w:rPr>
        <w:t xml:space="preserve">Интернет-ресурсы: </w:t>
      </w:r>
    </w:p>
    <w:p w:rsidR="00600A12" w:rsidRDefault="00600A12" w:rsidP="00A0231E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Windows 2007; MS Office 2010; </w:t>
      </w:r>
      <w:r>
        <w:rPr>
          <w:lang w:val="en-US"/>
        </w:rPr>
        <w:t>PacketTracerre</w:t>
      </w:r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600A12" w:rsidRDefault="00600A12" w:rsidP="00A0231E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600A12" w:rsidRDefault="00600A12" w:rsidP="00A0231E">
      <w:pPr>
        <w:rPr>
          <w:color w:val="244061"/>
        </w:rPr>
      </w:pPr>
      <w:hyperlink r:id="rId14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600A12" w:rsidRDefault="00600A12" w:rsidP="00A0231E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5" w:history="1">
        <w:r>
          <w:rPr>
            <w:rStyle w:val="Hyperlink"/>
          </w:rPr>
          <w:t>http://www.mmk.ru</w:t>
        </w:r>
      </w:hyperlink>
      <w:r>
        <w:t xml:space="preserve"> , </w:t>
      </w:r>
      <w:hyperlink r:id="rId16" w:history="1">
        <w:r>
          <w:rPr>
            <w:rStyle w:val="Hyperlink"/>
          </w:rPr>
          <w:t>http://www.</w:t>
        </w:r>
        <w:r>
          <w:rPr>
            <w:rStyle w:val="Hyperlink"/>
            <w:lang w:val="en-US"/>
          </w:rPr>
          <w:t>magtu</w:t>
        </w:r>
        <w:r>
          <w:rPr>
            <w:rStyle w:val="Hyperlink"/>
          </w:rPr>
          <w:t>.ru</w:t>
        </w:r>
      </w:hyperlink>
      <w:r>
        <w:t xml:space="preserve"> , и т.п.; разработчиков программных продуктов: </w:t>
      </w:r>
      <w:hyperlink r:id="rId17" w:history="1">
        <w:r>
          <w:rPr>
            <w:rStyle w:val="Hyperlink"/>
          </w:rPr>
          <w:t>http://www.statsoft.ru</w:t>
        </w:r>
      </w:hyperlink>
      <w:r>
        <w:t xml:space="preserve"> , </w:t>
      </w:r>
      <w:hyperlink r:id="rId18" w:history="1">
        <w:r>
          <w:rPr>
            <w:rStyle w:val="Hyperlink"/>
          </w:rPr>
          <w:t>http://www.microsoft.com</w:t>
        </w:r>
      </w:hyperlink>
      <w:r>
        <w:t xml:space="preserve"> , </w:t>
      </w:r>
      <w:hyperlink r:id="rId19" w:history="1">
        <w:r>
          <w:rPr>
            <w:rStyle w:val="Hyperlink"/>
          </w:rPr>
          <w:t>http://www.</w:t>
        </w:r>
        <w:r>
          <w:rPr>
            <w:rStyle w:val="Hyperlink"/>
            <w:lang w:val="en-US"/>
          </w:rPr>
          <w:t>netacad</w:t>
        </w:r>
        <w:r>
          <w:rPr>
            <w:rStyle w:val="Hyperlink"/>
          </w:rPr>
          <w:t>.com</w:t>
        </w:r>
      </w:hyperlink>
      <w:r>
        <w:t xml:space="preserve"> и т.п.</w:t>
      </w:r>
    </w:p>
    <w:p w:rsidR="00600A12" w:rsidRDefault="00600A12" w:rsidP="001E2A2C">
      <w:pPr>
        <w:spacing w:line="245" w:lineRule="auto"/>
      </w:pPr>
    </w:p>
    <w:p w:rsidR="00600A12" w:rsidRPr="005D7DDC" w:rsidRDefault="00600A12" w:rsidP="005D7DDC">
      <w:pPr>
        <w:pStyle w:val="Heading2"/>
        <w:rPr>
          <w:i w:val="0"/>
        </w:rPr>
      </w:pPr>
      <w:r w:rsidRPr="005D7DDC">
        <w:rPr>
          <w:bCs w:val="0"/>
          <w:i w:val="0"/>
        </w:rPr>
        <w:t xml:space="preserve">9 Материально-техническое обеспечение </w:t>
      </w:r>
      <w:r>
        <w:rPr>
          <w:i w:val="0"/>
        </w:rPr>
        <w:t>по учебной – практике</w:t>
      </w:r>
      <w:r w:rsidRPr="005D7DDC">
        <w:rPr>
          <w:i w:val="0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 </w:t>
      </w:r>
    </w:p>
    <w:p w:rsidR="00600A12" w:rsidRPr="005D7DDC" w:rsidRDefault="00600A12" w:rsidP="005D7DDC">
      <w:pPr>
        <w:pStyle w:val="Heading1"/>
        <w:rPr>
          <w:b w:val="0"/>
        </w:rPr>
      </w:pPr>
      <w:r w:rsidRPr="005D7DDC">
        <w:rPr>
          <w:b w:val="0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600A12" w:rsidRPr="00A03425" w:rsidTr="00D56B7C">
        <w:trPr>
          <w:tblHeader/>
        </w:trPr>
        <w:tc>
          <w:tcPr>
            <w:tcW w:w="1928" w:type="pct"/>
            <w:vAlign w:val="center"/>
          </w:tcPr>
          <w:p w:rsidR="00600A12" w:rsidRPr="00A03425" w:rsidRDefault="00600A12" w:rsidP="00DB78AA">
            <w:pPr>
              <w:ind w:firstLine="0"/>
              <w:jc w:val="center"/>
            </w:pPr>
            <w:r w:rsidRPr="00A0342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00A12" w:rsidRPr="00A03425" w:rsidRDefault="00600A12" w:rsidP="00DB78AA">
            <w:pPr>
              <w:ind w:firstLine="0"/>
              <w:jc w:val="center"/>
            </w:pPr>
            <w:r w:rsidRPr="00A03425">
              <w:t>Оснащение аудитории</w:t>
            </w:r>
          </w:p>
        </w:tc>
      </w:tr>
      <w:tr w:rsidR="00600A12" w:rsidRPr="00A03425" w:rsidTr="00D56B7C">
        <w:tc>
          <w:tcPr>
            <w:tcW w:w="1928" w:type="pct"/>
          </w:tcPr>
          <w:p w:rsidR="00600A12" w:rsidRPr="00A03425" w:rsidRDefault="00600A12" w:rsidP="00DB78AA">
            <w:pPr>
              <w:ind w:firstLine="0"/>
            </w:pPr>
            <w:r w:rsidRPr="00A03425">
              <w:t>Лекционная аудитория ауд. 282</w:t>
            </w:r>
          </w:p>
        </w:tc>
        <w:tc>
          <w:tcPr>
            <w:tcW w:w="3072" w:type="pct"/>
          </w:tcPr>
          <w:p w:rsidR="00600A12" w:rsidRPr="00A03425" w:rsidRDefault="00600A12" w:rsidP="00DB78AA">
            <w:pPr>
              <w:ind w:firstLine="0"/>
            </w:pPr>
            <w:r w:rsidRPr="00A03425">
              <w:t>Мультимедийные средства хранения, передачи  и представления информации</w:t>
            </w:r>
          </w:p>
        </w:tc>
      </w:tr>
      <w:tr w:rsidR="00600A12" w:rsidRPr="00A03425" w:rsidTr="00D56B7C">
        <w:tc>
          <w:tcPr>
            <w:tcW w:w="1928" w:type="pct"/>
          </w:tcPr>
          <w:p w:rsidR="00600A12" w:rsidRPr="00A03425" w:rsidRDefault="00600A12" w:rsidP="00DB78AA">
            <w:pPr>
              <w:ind w:firstLine="0"/>
            </w:pPr>
            <w:r w:rsidRPr="00A03425">
              <w:t>Компьютерные классы Центра информационных технологий ФГБОУ ВПО «МГТУ»</w:t>
            </w:r>
          </w:p>
        </w:tc>
        <w:tc>
          <w:tcPr>
            <w:tcW w:w="3072" w:type="pct"/>
          </w:tcPr>
          <w:p w:rsidR="00600A12" w:rsidRPr="00A03425" w:rsidRDefault="00600A12" w:rsidP="00DB78AA">
            <w:pPr>
              <w:ind w:firstLine="0"/>
            </w:pPr>
            <w:r w:rsidRPr="00A03425">
              <w:t>Персональные компьютеры, объединенные в локал</w:t>
            </w:r>
            <w:r w:rsidRPr="00A03425">
              <w:t>ь</w:t>
            </w:r>
            <w:r w:rsidRPr="00A03425">
              <w:t>ные сети с выходом в Internet, оснащенные совреме</w:t>
            </w:r>
            <w:r w:rsidRPr="00A03425">
              <w:t>н</w:t>
            </w:r>
            <w:r w:rsidRPr="00A03425">
              <w:t>ными программно-методическими комплексами для решения задач в области информатики и вычисл</w:t>
            </w:r>
            <w:r w:rsidRPr="00A03425">
              <w:t>и</w:t>
            </w:r>
            <w:r w:rsidRPr="00A03425">
              <w:t>тельной техники</w:t>
            </w:r>
          </w:p>
        </w:tc>
      </w:tr>
      <w:tr w:rsidR="00600A12" w:rsidTr="00923FFF">
        <w:trPr>
          <w:trHeight w:val="1012"/>
        </w:trPr>
        <w:tc>
          <w:tcPr>
            <w:tcW w:w="1928" w:type="pct"/>
          </w:tcPr>
          <w:p w:rsidR="00600A12" w:rsidRPr="00923FFF" w:rsidRDefault="00600A12">
            <w:pPr>
              <w:ind w:firstLine="0"/>
              <w:jc w:val="left"/>
              <w:rPr>
                <w:bCs/>
                <w:i/>
                <w:noProof/>
                <w:color w:val="000000"/>
              </w:rPr>
            </w:pPr>
            <w:r w:rsidRPr="00923FFF">
              <w:rPr>
                <w:color w:val="000000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600A12" w:rsidRPr="00923FFF" w:rsidRDefault="00600A1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color w:val="000000"/>
              </w:rPr>
            </w:pPr>
            <w:r w:rsidRPr="00923FFF">
              <w:rPr>
                <w:color w:val="000000"/>
              </w:rPr>
              <w:t>Все классы УИТ и АСУ с персональными компьют</w:t>
            </w:r>
            <w:r w:rsidRPr="00923FFF">
              <w:rPr>
                <w:color w:val="000000"/>
              </w:rPr>
              <w:t>е</w:t>
            </w:r>
            <w:r w:rsidRPr="00923FFF">
              <w:rPr>
                <w:color w:val="000000"/>
              </w:rPr>
              <w:t>рами, выходом в Интернет и с доступом в электро</w:t>
            </w:r>
            <w:r w:rsidRPr="00923FFF">
              <w:rPr>
                <w:color w:val="000000"/>
              </w:rPr>
              <w:t>н</w:t>
            </w:r>
            <w:r w:rsidRPr="00923FFF">
              <w:rPr>
                <w:color w:val="000000"/>
              </w:rPr>
              <w:t>ную информационно-образовательную среду униве</w:t>
            </w:r>
            <w:r w:rsidRPr="00923FFF">
              <w:rPr>
                <w:color w:val="000000"/>
              </w:rPr>
              <w:t>р</w:t>
            </w:r>
            <w:r w:rsidRPr="00923FFF">
              <w:rPr>
                <w:color w:val="000000"/>
              </w:rPr>
              <w:t>ситета</w:t>
            </w:r>
          </w:p>
        </w:tc>
      </w:tr>
      <w:tr w:rsidR="00600A12" w:rsidTr="00923FFF">
        <w:trPr>
          <w:trHeight w:val="1268"/>
        </w:trPr>
        <w:tc>
          <w:tcPr>
            <w:tcW w:w="1928" w:type="pct"/>
          </w:tcPr>
          <w:p w:rsidR="00600A12" w:rsidRPr="00923FFF" w:rsidRDefault="00600A12">
            <w:pPr>
              <w:ind w:firstLine="0"/>
              <w:jc w:val="left"/>
              <w:rPr>
                <w:color w:val="000000"/>
              </w:rPr>
            </w:pPr>
            <w:r w:rsidRPr="00923FFF">
              <w:rPr>
                <w:color w:val="000000"/>
              </w:rPr>
              <w:t>Аудиторий для групповых и и</w:t>
            </w:r>
            <w:r w:rsidRPr="00923FFF">
              <w:rPr>
                <w:color w:val="000000"/>
              </w:rPr>
              <w:t>н</w:t>
            </w:r>
            <w:r w:rsidRPr="00923FFF">
              <w:rPr>
                <w:color w:val="000000"/>
              </w:rPr>
              <w:t>дивидуальных консультаций, т</w:t>
            </w:r>
            <w:r w:rsidRPr="00923FFF">
              <w:rPr>
                <w:color w:val="000000"/>
              </w:rPr>
              <w:t>е</w:t>
            </w:r>
            <w:r w:rsidRPr="00923FFF">
              <w:rPr>
                <w:color w:val="000000"/>
              </w:rPr>
              <w:t>кущего контроля и промежуто</w:t>
            </w:r>
            <w:r w:rsidRPr="00923FFF">
              <w:rPr>
                <w:color w:val="000000"/>
              </w:rPr>
              <w:t>ч</w:t>
            </w:r>
            <w:r w:rsidRPr="00923FFF">
              <w:rPr>
                <w:color w:val="000000"/>
              </w:rPr>
              <w:t>ной аттестации</w:t>
            </w:r>
          </w:p>
        </w:tc>
        <w:tc>
          <w:tcPr>
            <w:tcW w:w="3072" w:type="pct"/>
          </w:tcPr>
          <w:p w:rsidR="00600A12" w:rsidRPr="00923FFF" w:rsidRDefault="00600A1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color w:val="000000"/>
              </w:rPr>
            </w:pPr>
            <w:r w:rsidRPr="00923FFF">
              <w:rPr>
                <w:color w:val="000000"/>
              </w:rPr>
              <w:t>Ауд. 282 и классы УИТ и АСУ</w:t>
            </w:r>
          </w:p>
        </w:tc>
      </w:tr>
      <w:tr w:rsidR="00600A12" w:rsidTr="00D71F25">
        <w:tc>
          <w:tcPr>
            <w:tcW w:w="1928" w:type="pct"/>
          </w:tcPr>
          <w:p w:rsidR="00600A12" w:rsidRPr="00923FFF" w:rsidRDefault="00600A12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Помещения для самостоятельной работы обучающихся, оснаще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ных компьютерной техникой с возможностью подключения к сети «Интернет» и наличием до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тупа в электронную информац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онно-образовательную среду о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ганизации</w:t>
            </w:r>
          </w:p>
        </w:tc>
        <w:tc>
          <w:tcPr>
            <w:tcW w:w="3072" w:type="pct"/>
          </w:tcPr>
          <w:p w:rsidR="00600A12" w:rsidRPr="00923FFF" w:rsidRDefault="00600A1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color w:val="000000"/>
              </w:rPr>
            </w:pPr>
            <w:r w:rsidRPr="00923FFF">
              <w:rPr>
                <w:color w:val="000000"/>
              </w:rPr>
              <w:t>Классы УИТ и АСУ</w:t>
            </w:r>
          </w:p>
        </w:tc>
      </w:tr>
      <w:tr w:rsidR="00600A12" w:rsidTr="00D71F25">
        <w:tc>
          <w:tcPr>
            <w:tcW w:w="1928" w:type="pct"/>
          </w:tcPr>
          <w:p w:rsidR="00600A12" w:rsidRPr="00923FFF" w:rsidRDefault="00600A12">
            <w:pPr>
              <w:ind w:firstLine="0"/>
              <w:jc w:val="left"/>
              <w:rPr>
                <w:color w:val="000000"/>
              </w:rPr>
            </w:pPr>
            <w:r w:rsidRPr="00923FFF">
              <w:rPr>
                <w:color w:val="000000"/>
              </w:rPr>
              <w:t>Помещения для хранения и пр</w:t>
            </w:r>
            <w:r w:rsidRPr="00923FFF">
              <w:rPr>
                <w:color w:val="000000"/>
              </w:rPr>
              <w:t>о</w:t>
            </w:r>
            <w:r w:rsidRPr="00923FFF">
              <w:rPr>
                <w:color w:val="000000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00A12" w:rsidRPr="00923FFF" w:rsidRDefault="00600A1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color w:val="000000"/>
              </w:rPr>
            </w:pPr>
            <w:r w:rsidRPr="00923FFF">
              <w:rPr>
                <w:color w:val="000000"/>
              </w:rPr>
              <w:t>Центр информационных технологий – ауд. 379</w:t>
            </w:r>
          </w:p>
        </w:tc>
      </w:tr>
    </w:tbl>
    <w:p w:rsidR="00600A12" w:rsidRPr="00C17915" w:rsidRDefault="00600A12" w:rsidP="002A720F">
      <w:pPr>
        <w:rPr>
          <w:rStyle w:val="FontStyle15"/>
          <w:b w:val="0"/>
          <w:bCs/>
          <w:i/>
          <w:color w:val="C00000"/>
          <w:sz w:val="24"/>
        </w:rPr>
      </w:pPr>
    </w:p>
    <w:sectPr w:rsidR="00600A12" w:rsidRPr="00C17915" w:rsidSect="00787DAA">
      <w:headerReference w:type="even" r:id="rId20"/>
      <w:headerReference w:type="default" r:id="rId21"/>
      <w:footerReference w:type="even" r:id="rId22"/>
      <w:footerReference w:type="default" r:id="rId23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A12" w:rsidRDefault="00600A12">
      <w:r>
        <w:separator/>
      </w:r>
    </w:p>
  </w:endnote>
  <w:endnote w:type="continuationSeparator" w:id="0">
    <w:p w:rsidR="00600A12" w:rsidRDefault="00600A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A12" w:rsidRDefault="00600A12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00A12" w:rsidRDefault="00600A12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A12" w:rsidRDefault="00600A12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600A12" w:rsidRDefault="00600A12" w:rsidP="0087519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A12" w:rsidRDefault="00600A12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600A12" w:rsidRDefault="00600A12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A12" w:rsidRDefault="00600A12">
    <w:pPr>
      <w:pStyle w:val="Footer"/>
      <w:jc w:val="right"/>
    </w:pPr>
    <w:fldSimple w:instr=" PAGE   \* MERGEFORMAT ">
      <w:r>
        <w:rPr>
          <w:noProof/>
        </w:rPr>
        <w:t>12</w:t>
      </w:r>
    </w:fldSimple>
  </w:p>
  <w:p w:rsidR="00600A12" w:rsidRDefault="00600A1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A12" w:rsidRDefault="00600A12">
      <w:r>
        <w:separator/>
      </w:r>
    </w:p>
  </w:footnote>
  <w:footnote w:type="continuationSeparator" w:id="0">
    <w:p w:rsidR="00600A12" w:rsidRDefault="00600A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A12" w:rsidRDefault="00600A12">
    <w:pPr>
      <w:framePr w:wrap="around" w:vAnchor="text" w:hAnchor="margin" w:xAlign="right" w:y="1"/>
    </w:pPr>
    <w:fldSimple w:instr="PAGE  ">
      <w:r>
        <w:rPr>
          <w:noProof/>
        </w:rPr>
        <w:t>8</w:t>
      </w:r>
    </w:fldSimple>
  </w:p>
  <w:p w:rsidR="00600A12" w:rsidRDefault="00600A12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A12" w:rsidRDefault="00600A12">
    <w:pPr>
      <w:framePr w:wrap="around" w:vAnchor="text" w:hAnchor="margin" w:xAlign="right" w:y="1"/>
      <w:rPr>
        <w:sz w:val="22"/>
      </w:rPr>
    </w:pPr>
  </w:p>
  <w:p w:rsidR="00600A12" w:rsidRDefault="00600A12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F45EFC"/>
    <w:multiLevelType w:val="hybridMultilevel"/>
    <w:tmpl w:val="83DC1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42F5ED5"/>
    <w:multiLevelType w:val="hybridMultilevel"/>
    <w:tmpl w:val="DAB8823C"/>
    <w:lvl w:ilvl="0" w:tplc="444EC3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7">
    <w:nsid w:val="378647CB"/>
    <w:multiLevelType w:val="hybridMultilevel"/>
    <w:tmpl w:val="DD10280A"/>
    <w:lvl w:ilvl="0" w:tplc="634A6B9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88C0D50"/>
    <w:multiLevelType w:val="hybridMultilevel"/>
    <w:tmpl w:val="CE727EDA"/>
    <w:lvl w:ilvl="0" w:tplc="31029C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1">
    <w:nsid w:val="4E276A0F"/>
    <w:multiLevelType w:val="hybridMultilevel"/>
    <w:tmpl w:val="14B00F10"/>
    <w:lvl w:ilvl="0" w:tplc="4922F1B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A513095"/>
    <w:multiLevelType w:val="hybridMultilevel"/>
    <w:tmpl w:val="2048C7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8556433"/>
    <w:multiLevelType w:val="hybridMultilevel"/>
    <w:tmpl w:val="ABCAE0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6CCA4564"/>
    <w:multiLevelType w:val="hybridMultilevel"/>
    <w:tmpl w:val="83DC1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0"/>
  </w:num>
  <w:num w:numId="4">
    <w:abstractNumId w:val="10"/>
  </w:num>
  <w:num w:numId="5">
    <w:abstractNumId w:val="9"/>
  </w:num>
  <w:num w:numId="6">
    <w:abstractNumId w:val="2"/>
  </w:num>
  <w:num w:numId="7">
    <w:abstractNumId w:val="7"/>
  </w:num>
  <w:num w:numId="8">
    <w:abstractNumId w:val="14"/>
  </w:num>
  <w:num w:numId="9">
    <w:abstractNumId w:val="11"/>
  </w:num>
  <w:num w:numId="10">
    <w:abstractNumId w:val="12"/>
  </w:num>
  <w:num w:numId="11">
    <w:abstractNumId w:val="1"/>
  </w:num>
  <w:num w:numId="12">
    <w:abstractNumId w:val="6"/>
  </w:num>
  <w:num w:numId="13">
    <w:abstractNumId w:val="5"/>
  </w:num>
  <w:num w:numId="14">
    <w:abstractNumId w:val="4"/>
  </w:num>
  <w:num w:numId="15">
    <w:abstractNumId w:val="3"/>
  </w:num>
  <w:num w:numId="16">
    <w:abstractNumId w:val="16"/>
  </w:num>
  <w:num w:numId="17">
    <w:abstractNumId w:val="15"/>
  </w:num>
  <w:num w:numId="18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12CC"/>
    <w:rsid w:val="00030325"/>
    <w:rsid w:val="000306DD"/>
    <w:rsid w:val="0003145C"/>
    <w:rsid w:val="00033029"/>
    <w:rsid w:val="000332A6"/>
    <w:rsid w:val="00033C83"/>
    <w:rsid w:val="0003443F"/>
    <w:rsid w:val="00036D6F"/>
    <w:rsid w:val="00041053"/>
    <w:rsid w:val="000430D3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4726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1E7D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405F"/>
    <w:rsid w:val="00134EF9"/>
    <w:rsid w:val="00135DEA"/>
    <w:rsid w:val="00143590"/>
    <w:rsid w:val="00144D5F"/>
    <w:rsid w:val="001459AB"/>
    <w:rsid w:val="00152163"/>
    <w:rsid w:val="00153190"/>
    <w:rsid w:val="001540EF"/>
    <w:rsid w:val="00154F84"/>
    <w:rsid w:val="001618A9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C51A2"/>
    <w:rsid w:val="001C6BE6"/>
    <w:rsid w:val="001D4471"/>
    <w:rsid w:val="001D6DFA"/>
    <w:rsid w:val="001E2737"/>
    <w:rsid w:val="001E2A2C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2E08"/>
    <w:rsid w:val="002241A6"/>
    <w:rsid w:val="00224A52"/>
    <w:rsid w:val="00224D9E"/>
    <w:rsid w:val="00226996"/>
    <w:rsid w:val="00226B27"/>
    <w:rsid w:val="0023330D"/>
    <w:rsid w:val="00234EF9"/>
    <w:rsid w:val="00237E63"/>
    <w:rsid w:val="0024270B"/>
    <w:rsid w:val="00243DE6"/>
    <w:rsid w:val="002461A8"/>
    <w:rsid w:val="002467A8"/>
    <w:rsid w:val="00253E5C"/>
    <w:rsid w:val="00256E7A"/>
    <w:rsid w:val="0026170A"/>
    <w:rsid w:val="002637CD"/>
    <w:rsid w:val="00274D79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461E"/>
    <w:rsid w:val="002D7C1C"/>
    <w:rsid w:val="002E102E"/>
    <w:rsid w:val="002E4F95"/>
    <w:rsid w:val="002E61E7"/>
    <w:rsid w:val="002E7BC9"/>
    <w:rsid w:val="002F16CF"/>
    <w:rsid w:val="002F3881"/>
    <w:rsid w:val="0030679B"/>
    <w:rsid w:val="00311633"/>
    <w:rsid w:val="00321DD2"/>
    <w:rsid w:val="003239D9"/>
    <w:rsid w:val="0032470F"/>
    <w:rsid w:val="00324D22"/>
    <w:rsid w:val="003267AD"/>
    <w:rsid w:val="00326AAC"/>
    <w:rsid w:val="00330A24"/>
    <w:rsid w:val="003338D3"/>
    <w:rsid w:val="0033429F"/>
    <w:rsid w:val="00334745"/>
    <w:rsid w:val="00342188"/>
    <w:rsid w:val="00345260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76DEF"/>
    <w:rsid w:val="003832A5"/>
    <w:rsid w:val="003855E1"/>
    <w:rsid w:val="00385E0E"/>
    <w:rsid w:val="00386487"/>
    <w:rsid w:val="00386642"/>
    <w:rsid w:val="00386A49"/>
    <w:rsid w:val="0039211A"/>
    <w:rsid w:val="0039650E"/>
    <w:rsid w:val="00396837"/>
    <w:rsid w:val="00397F23"/>
    <w:rsid w:val="003A7E32"/>
    <w:rsid w:val="003B2BAB"/>
    <w:rsid w:val="003B71FE"/>
    <w:rsid w:val="003C5A78"/>
    <w:rsid w:val="003D2D66"/>
    <w:rsid w:val="003D441D"/>
    <w:rsid w:val="003D4F90"/>
    <w:rsid w:val="003E31A0"/>
    <w:rsid w:val="003E513D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2AF6"/>
    <w:rsid w:val="00454DA6"/>
    <w:rsid w:val="00457C1A"/>
    <w:rsid w:val="004604D5"/>
    <w:rsid w:val="00463E04"/>
    <w:rsid w:val="00470CCD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080C"/>
    <w:rsid w:val="00491BE4"/>
    <w:rsid w:val="0049314C"/>
    <w:rsid w:val="00493F3B"/>
    <w:rsid w:val="00497827"/>
    <w:rsid w:val="004A154B"/>
    <w:rsid w:val="004A620F"/>
    <w:rsid w:val="004B2897"/>
    <w:rsid w:val="004B3857"/>
    <w:rsid w:val="004C0B7F"/>
    <w:rsid w:val="004C19F2"/>
    <w:rsid w:val="004C3079"/>
    <w:rsid w:val="004C33DF"/>
    <w:rsid w:val="004C7673"/>
    <w:rsid w:val="004D3735"/>
    <w:rsid w:val="004D3C48"/>
    <w:rsid w:val="004E1054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4EF1"/>
    <w:rsid w:val="00555A94"/>
    <w:rsid w:val="005574D1"/>
    <w:rsid w:val="005646DF"/>
    <w:rsid w:val="00565E8F"/>
    <w:rsid w:val="005672B3"/>
    <w:rsid w:val="005678A2"/>
    <w:rsid w:val="005720E6"/>
    <w:rsid w:val="0057672B"/>
    <w:rsid w:val="00583659"/>
    <w:rsid w:val="00583D7D"/>
    <w:rsid w:val="00584079"/>
    <w:rsid w:val="00595BD0"/>
    <w:rsid w:val="00596D34"/>
    <w:rsid w:val="00597BBC"/>
    <w:rsid w:val="005A02FB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D7DDC"/>
    <w:rsid w:val="005E00BC"/>
    <w:rsid w:val="005E0573"/>
    <w:rsid w:val="005E0E68"/>
    <w:rsid w:val="005E0FCA"/>
    <w:rsid w:val="005E7F37"/>
    <w:rsid w:val="005F3C26"/>
    <w:rsid w:val="005F619C"/>
    <w:rsid w:val="00600A12"/>
    <w:rsid w:val="00602C4D"/>
    <w:rsid w:val="00605E1D"/>
    <w:rsid w:val="00611197"/>
    <w:rsid w:val="0062132B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4211"/>
    <w:rsid w:val="00675C4F"/>
    <w:rsid w:val="00676DA4"/>
    <w:rsid w:val="00676FF0"/>
    <w:rsid w:val="00681815"/>
    <w:rsid w:val="006848DA"/>
    <w:rsid w:val="00687918"/>
    <w:rsid w:val="00687DE2"/>
    <w:rsid w:val="00687EB9"/>
    <w:rsid w:val="00690A4D"/>
    <w:rsid w:val="006912D1"/>
    <w:rsid w:val="0069436C"/>
    <w:rsid w:val="00694641"/>
    <w:rsid w:val="006973C0"/>
    <w:rsid w:val="006A34C4"/>
    <w:rsid w:val="006B06B6"/>
    <w:rsid w:val="006B16A9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D5222"/>
    <w:rsid w:val="006E6C1C"/>
    <w:rsid w:val="006F28E0"/>
    <w:rsid w:val="006F5C9E"/>
    <w:rsid w:val="006F65CD"/>
    <w:rsid w:val="00701D44"/>
    <w:rsid w:val="00713CED"/>
    <w:rsid w:val="00717C8C"/>
    <w:rsid w:val="00720775"/>
    <w:rsid w:val="007226F7"/>
    <w:rsid w:val="00724C48"/>
    <w:rsid w:val="007258FF"/>
    <w:rsid w:val="00726E26"/>
    <w:rsid w:val="00731AF5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388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9780D"/>
    <w:rsid w:val="007A00F2"/>
    <w:rsid w:val="007A3854"/>
    <w:rsid w:val="007B4BBE"/>
    <w:rsid w:val="007B6F99"/>
    <w:rsid w:val="007C088E"/>
    <w:rsid w:val="007C2DC7"/>
    <w:rsid w:val="007C79C4"/>
    <w:rsid w:val="007E0E96"/>
    <w:rsid w:val="007E0EDE"/>
    <w:rsid w:val="007E1FEF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56A61"/>
    <w:rsid w:val="00861B1B"/>
    <w:rsid w:val="00862E4E"/>
    <w:rsid w:val="00865CCF"/>
    <w:rsid w:val="0086698D"/>
    <w:rsid w:val="0087146A"/>
    <w:rsid w:val="0087519F"/>
    <w:rsid w:val="0087759C"/>
    <w:rsid w:val="00877E3C"/>
    <w:rsid w:val="0088051C"/>
    <w:rsid w:val="0088236C"/>
    <w:rsid w:val="0088246F"/>
    <w:rsid w:val="0088679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1BCA"/>
    <w:rsid w:val="008C6843"/>
    <w:rsid w:val="008D3774"/>
    <w:rsid w:val="008D3A6E"/>
    <w:rsid w:val="008D4ECC"/>
    <w:rsid w:val="008D73F6"/>
    <w:rsid w:val="008E39D3"/>
    <w:rsid w:val="008E55CC"/>
    <w:rsid w:val="008E6EE6"/>
    <w:rsid w:val="008F0C9A"/>
    <w:rsid w:val="008F21CB"/>
    <w:rsid w:val="008F2313"/>
    <w:rsid w:val="008F7C09"/>
    <w:rsid w:val="00900E33"/>
    <w:rsid w:val="00902BA0"/>
    <w:rsid w:val="00907C4E"/>
    <w:rsid w:val="00910AD0"/>
    <w:rsid w:val="00911298"/>
    <w:rsid w:val="009125BE"/>
    <w:rsid w:val="0091343B"/>
    <w:rsid w:val="00917064"/>
    <w:rsid w:val="009219A1"/>
    <w:rsid w:val="00922C31"/>
    <w:rsid w:val="0092312B"/>
    <w:rsid w:val="00923FFF"/>
    <w:rsid w:val="0093107E"/>
    <w:rsid w:val="009323CC"/>
    <w:rsid w:val="009345C6"/>
    <w:rsid w:val="009357BB"/>
    <w:rsid w:val="0094280E"/>
    <w:rsid w:val="00951970"/>
    <w:rsid w:val="00955AB9"/>
    <w:rsid w:val="00961667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31E"/>
    <w:rsid w:val="00A02EA0"/>
    <w:rsid w:val="00A03425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496A"/>
    <w:rsid w:val="00AB54CC"/>
    <w:rsid w:val="00AC0B07"/>
    <w:rsid w:val="00AC6A0F"/>
    <w:rsid w:val="00AC6E59"/>
    <w:rsid w:val="00AD384F"/>
    <w:rsid w:val="00AD3AA8"/>
    <w:rsid w:val="00AD6AEE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50B7"/>
    <w:rsid w:val="00B072AC"/>
    <w:rsid w:val="00B2038C"/>
    <w:rsid w:val="00B23837"/>
    <w:rsid w:val="00B25681"/>
    <w:rsid w:val="00B401FA"/>
    <w:rsid w:val="00B44B7C"/>
    <w:rsid w:val="00B52493"/>
    <w:rsid w:val="00B56311"/>
    <w:rsid w:val="00B655AD"/>
    <w:rsid w:val="00B663BC"/>
    <w:rsid w:val="00B67105"/>
    <w:rsid w:val="00B72C01"/>
    <w:rsid w:val="00B82F70"/>
    <w:rsid w:val="00B86B7C"/>
    <w:rsid w:val="00B90BCB"/>
    <w:rsid w:val="00B91227"/>
    <w:rsid w:val="00B93B6E"/>
    <w:rsid w:val="00B954D3"/>
    <w:rsid w:val="00BA0D3C"/>
    <w:rsid w:val="00BA462D"/>
    <w:rsid w:val="00BA4DC7"/>
    <w:rsid w:val="00BA5579"/>
    <w:rsid w:val="00BB12B7"/>
    <w:rsid w:val="00BB3030"/>
    <w:rsid w:val="00BB5B87"/>
    <w:rsid w:val="00BC1ACA"/>
    <w:rsid w:val="00BC1C85"/>
    <w:rsid w:val="00BC3527"/>
    <w:rsid w:val="00BC48CB"/>
    <w:rsid w:val="00BD246C"/>
    <w:rsid w:val="00BD51D2"/>
    <w:rsid w:val="00BD7EEF"/>
    <w:rsid w:val="00BE0F3A"/>
    <w:rsid w:val="00BE66EE"/>
    <w:rsid w:val="00BE7107"/>
    <w:rsid w:val="00BF164E"/>
    <w:rsid w:val="00BF42C2"/>
    <w:rsid w:val="00BF4376"/>
    <w:rsid w:val="00C0251B"/>
    <w:rsid w:val="00C07A96"/>
    <w:rsid w:val="00C12147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1547"/>
    <w:rsid w:val="00C73D3C"/>
    <w:rsid w:val="00C75090"/>
    <w:rsid w:val="00C81030"/>
    <w:rsid w:val="00C8359C"/>
    <w:rsid w:val="00C84B9F"/>
    <w:rsid w:val="00C9342F"/>
    <w:rsid w:val="00CA09F5"/>
    <w:rsid w:val="00CA71BD"/>
    <w:rsid w:val="00CB3822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6B95"/>
    <w:rsid w:val="00D01D8E"/>
    <w:rsid w:val="00D05B95"/>
    <w:rsid w:val="00D072BD"/>
    <w:rsid w:val="00D17066"/>
    <w:rsid w:val="00D177B4"/>
    <w:rsid w:val="00D20748"/>
    <w:rsid w:val="00D21C33"/>
    <w:rsid w:val="00D241B6"/>
    <w:rsid w:val="00D33718"/>
    <w:rsid w:val="00D356C0"/>
    <w:rsid w:val="00D37D05"/>
    <w:rsid w:val="00D40C06"/>
    <w:rsid w:val="00D42509"/>
    <w:rsid w:val="00D441E6"/>
    <w:rsid w:val="00D45653"/>
    <w:rsid w:val="00D563F1"/>
    <w:rsid w:val="00D56B7C"/>
    <w:rsid w:val="00D57206"/>
    <w:rsid w:val="00D656D8"/>
    <w:rsid w:val="00D65E1A"/>
    <w:rsid w:val="00D67FAA"/>
    <w:rsid w:val="00D70308"/>
    <w:rsid w:val="00D707CB"/>
    <w:rsid w:val="00D718F3"/>
    <w:rsid w:val="00D71F25"/>
    <w:rsid w:val="00D75CF7"/>
    <w:rsid w:val="00D91B8E"/>
    <w:rsid w:val="00D945A7"/>
    <w:rsid w:val="00DA2601"/>
    <w:rsid w:val="00DA4F9B"/>
    <w:rsid w:val="00DB78AA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1155"/>
    <w:rsid w:val="00DF2D84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43743"/>
    <w:rsid w:val="00E51396"/>
    <w:rsid w:val="00E55F41"/>
    <w:rsid w:val="00E56F4E"/>
    <w:rsid w:val="00E633D6"/>
    <w:rsid w:val="00E65B63"/>
    <w:rsid w:val="00E72421"/>
    <w:rsid w:val="00E725DA"/>
    <w:rsid w:val="00E7432D"/>
    <w:rsid w:val="00E80A68"/>
    <w:rsid w:val="00E80F75"/>
    <w:rsid w:val="00E85F29"/>
    <w:rsid w:val="00E95DD8"/>
    <w:rsid w:val="00E96C33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D19"/>
    <w:rsid w:val="00EC7D69"/>
    <w:rsid w:val="00ED2A96"/>
    <w:rsid w:val="00ED3631"/>
    <w:rsid w:val="00ED36E4"/>
    <w:rsid w:val="00ED36EA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6695"/>
    <w:rsid w:val="00F77DB6"/>
    <w:rsid w:val="00F91FA6"/>
    <w:rsid w:val="00FA2123"/>
    <w:rsid w:val="00FA29CC"/>
    <w:rsid w:val="00FA4406"/>
    <w:rsid w:val="00FB0979"/>
    <w:rsid w:val="00FC0760"/>
    <w:rsid w:val="00FC6196"/>
    <w:rsid w:val="00FD0322"/>
    <w:rsid w:val="00FD2423"/>
    <w:rsid w:val="00FD26CF"/>
    <w:rsid w:val="00FD32EB"/>
    <w:rsid w:val="00FD623B"/>
    <w:rsid w:val="00FE0949"/>
    <w:rsid w:val="00FE1877"/>
    <w:rsid w:val="00FE24AC"/>
    <w:rsid w:val="00FE6C50"/>
    <w:rsid w:val="00FE6C94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bCs/>
      <w:i/>
      <w:sz w:val="20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52BD5"/>
    <w:rPr>
      <w:rFonts w:cs="Times New Roman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52BD5"/>
    <w:rPr>
      <w:rFonts w:cs="Times New Roma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D0836"/>
    <w:rPr>
      <w:rFonts w:cs="Times New Roman"/>
      <w:i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52BD5"/>
    <w:rPr>
      <w:rFonts w:cs="Times New Roman"/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52BD5"/>
    <w:rPr>
      <w:rFonts w:cs="Times New Roman"/>
      <w:b/>
      <w:i/>
      <w:sz w:val="26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52BD5"/>
    <w:rPr>
      <w:rFonts w:cs="Times New Roman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552BD5"/>
    <w:rPr>
      <w:rFonts w:cs="Times New Roman"/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552BD5"/>
    <w:rPr>
      <w:rFonts w:cs="Times New Roman"/>
      <w:i/>
      <w:sz w:val="24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52BD5"/>
    <w:rPr>
      <w:rFonts w:cs="Times New Roman"/>
      <w:sz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rsid w:val="002637C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52BD5"/>
    <w:rPr>
      <w:rFonts w:ascii="Tahoma" w:hAnsi="Tahoma" w:cs="Times New Roman"/>
      <w:sz w:val="16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0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paragraph" w:customStyle="1" w:styleId="0">
    <w:name w:val="Обычный 0"/>
    <w:basedOn w:val="Normal"/>
    <w:link w:val="00"/>
    <w:uiPriority w:val="99"/>
    <w:rsid w:val="00033C83"/>
    <w:pPr>
      <w:widowControl/>
      <w:autoSpaceDE/>
      <w:autoSpaceDN/>
      <w:adjustRightInd/>
      <w:ind w:firstLine="0"/>
    </w:pPr>
    <w:rPr>
      <w:szCs w:val="20"/>
    </w:rPr>
  </w:style>
  <w:style w:type="character" w:customStyle="1" w:styleId="00">
    <w:name w:val="Обычный 0 Знак"/>
    <w:link w:val="0"/>
    <w:uiPriority w:val="99"/>
    <w:locked/>
    <w:rsid w:val="00033C83"/>
    <w:rPr>
      <w:sz w:val="24"/>
    </w:rPr>
  </w:style>
  <w:style w:type="paragraph" w:customStyle="1" w:styleId="a0">
    <w:name w:val="Центр"/>
    <w:basedOn w:val="Normal"/>
    <w:next w:val="Normal"/>
    <w:link w:val="a1"/>
    <w:uiPriority w:val="99"/>
    <w:rsid w:val="00033C83"/>
    <w:pPr>
      <w:widowControl/>
      <w:autoSpaceDE/>
      <w:autoSpaceDN/>
      <w:adjustRightInd/>
      <w:ind w:firstLine="0"/>
      <w:jc w:val="center"/>
    </w:pPr>
    <w:rPr>
      <w:i/>
      <w:szCs w:val="20"/>
    </w:rPr>
  </w:style>
  <w:style w:type="character" w:customStyle="1" w:styleId="a1">
    <w:name w:val="Центр Знак"/>
    <w:link w:val="a0"/>
    <w:uiPriority w:val="99"/>
    <w:locked/>
    <w:rsid w:val="00033C83"/>
    <w:rPr>
      <w:i/>
      <w:sz w:val="24"/>
    </w:rPr>
  </w:style>
  <w:style w:type="paragraph" w:styleId="BodyText">
    <w:name w:val="Body Text"/>
    <w:basedOn w:val="Normal"/>
    <w:link w:val="BodyTextChar"/>
    <w:uiPriority w:val="99"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52BD5"/>
    <w:rPr>
      <w:rFonts w:cs="Times New Roman"/>
      <w:sz w:val="24"/>
    </w:rPr>
  </w:style>
  <w:style w:type="character" w:styleId="Hyperlink">
    <w:name w:val="Hyperlink"/>
    <w:basedOn w:val="DefaultParagraphFont"/>
    <w:uiPriority w:val="99"/>
    <w:rsid w:val="00552BD5"/>
    <w:rPr>
      <w:rFonts w:cs="Times New Roman"/>
      <w:color w:val="0000FF"/>
      <w:u w:val="single"/>
    </w:rPr>
  </w:style>
  <w:style w:type="paragraph" w:customStyle="1" w:styleId="a2">
    <w:name w:val="Таблица"/>
    <w:basedOn w:val="Normal"/>
    <w:uiPriority w:val="99"/>
    <w:rsid w:val="00552BD5"/>
    <w:pPr>
      <w:widowControl/>
      <w:jc w:val="right"/>
    </w:pPr>
    <w:rPr>
      <w:sz w:val="20"/>
      <w:szCs w:val="16"/>
    </w:rPr>
  </w:style>
  <w:style w:type="paragraph" w:customStyle="1" w:styleId="a3">
    <w:name w:val="Рисунок"/>
    <w:basedOn w:val="Normal"/>
    <w:link w:val="a4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Cs w:val="20"/>
    </w:rPr>
  </w:style>
  <w:style w:type="character" w:customStyle="1" w:styleId="a4">
    <w:name w:val="Рисунок Знак"/>
    <w:link w:val="a3"/>
    <w:uiPriority w:val="99"/>
    <w:locked/>
    <w:rsid w:val="00552BD5"/>
    <w:rPr>
      <w:i/>
      <w:sz w:val="24"/>
    </w:rPr>
  </w:style>
  <w:style w:type="paragraph" w:customStyle="1" w:styleId="11">
    <w:name w:val="Стиль1"/>
    <w:basedOn w:val="a5"/>
    <w:uiPriority w:val="99"/>
    <w:rsid w:val="00552BD5"/>
  </w:style>
  <w:style w:type="paragraph" w:customStyle="1" w:styleId="a5">
    <w:name w:val="Определение"/>
    <w:basedOn w:val="Normal"/>
    <w:uiPriority w:val="99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6">
    <w:name w:val="Информация"/>
    <w:basedOn w:val="Heading2"/>
    <w:uiPriority w:val="99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Caption">
    <w:name w:val="caption"/>
    <w:basedOn w:val="Normal"/>
    <w:next w:val="Normal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552BD5"/>
    <w:pPr>
      <w:widowControl/>
      <w:autoSpaceDE/>
      <w:autoSpaceDN/>
      <w:adjustRightInd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552BD5"/>
    <w:rPr>
      <w:rFonts w:ascii="Tahoma" w:hAnsi="Tahoma" w:cs="Times New Roman"/>
      <w:sz w:val="16"/>
    </w:rPr>
  </w:style>
  <w:style w:type="paragraph" w:styleId="Title">
    <w:name w:val="Title"/>
    <w:basedOn w:val="Normal"/>
    <w:link w:val="TitleChar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552BD5"/>
    <w:rPr>
      <w:rFonts w:cs="Times New Roman"/>
    </w:rPr>
  </w:style>
  <w:style w:type="character" w:styleId="Strong">
    <w:name w:val="Strong"/>
    <w:basedOn w:val="DefaultParagraphFont"/>
    <w:uiPriority w:val="99"/>
    <w:qFormat/>
    <w:rsid w:val="00552BD5"/>
    <w:rPr>
      <w:rFonts w:cs="Times New Roman"/>
      <w:b/>
    </w:rPr>
  </w:style>
  <w:style w:type="paragraph" w:styleId="TOC1">
    <w:name w:val="toc 1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9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Normal"/>
    <w:uiPriority w:val="99"/>
    <w:rsid w:val="00552BD5"/>
    <w:pPr>
      <w:widowControl/>
      <w:numPr>
        <w:numId w:val="2"/>
      </w:numPr>
      <w:autoSpaceDE/>
      <w:autoSpaceDN/>
      <w:adjustRightInd/>
    </w:pPr>
    <w:rPr>
      <w:sz w:val="20"/>
      <w:szCs w:val="20"/>
    </w:rPr>
  </w:style>
  <w:style w:type="paragraph" w:customStyle="1" w:styleId="a7">
    <w:name w:val="Эпиграф"/>
    <w:basedOn w:val="Normal"/>
    <w:uiPriority w:val="99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TOC4">
    <w:name w:val="toc 4"/>
    <w:basedOn w:val="Normal"/>
    <w:next w:val="Normal"/>
    <w:autoRedefine/>
    <w:uiPriority w:val="99"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8">
    <w:name w:val="Листинг"/>
    <w:basedOn w:val="Normal"/>
    <w:next w:val="Normal"/>
    <w:uiPriority w:val="99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Normal"/>
    <w:next w:val="Normal"/>
    <w:uiPriority w:val="99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9">
    <w:name w:val="Программа"/>
    <w:basedOn w:val="Normal"/>
    <w:uiPriority w:val="99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TOC5">
    <w:name w:val="toc 5"/>
    <w:basedOn w:val="Normal"/>
    <w:next w:val="Normal"/>
    <w:autoRedefine/>
    <w:uiPriority w:val="99"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Normal"/>
    <w:uiPriority w:val="99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a">
    <w:name w:val="В таблице"/>
    <w:basedOn w:val="a0"/>
    <w:next w:val="Normal"/>
    <w:uiPriority w:val="99"/>
    <w:rsid w:val="00552BD5"/>
    <w:pPr>
      <w:keepNext/>
      <w:keepLines/>
      <w:suppressAutoHyphens/>
      <w:jc w:val="left"/>
    </w:pPr>
    <w:rPr>
      <w:rFonts w:ascii="Arial" w:hAnsi="Arial"/>
      <w:i w:val="0"/>
    </w:rPr>
  </w:style>
  <w:style w:type="paragraph" w:customStyle="1" w:styleId="12">
    <w:name w:val="Название 1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EndnoteText">
    <w:name w:val="endnote text"/>
    <w:basedOn w:val="Normal"/>
    <w:link w:val="EndnoteTextChar"/>
    <w:uiPriority w:val="99"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552BD5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552BD5"/>
    <w:rPr>
      <w:rFonts w:cs="Times New Roman"/>
      <w:vertAlign w:val="superscript"/>
    </w:rPr>
  </w:style>
  <w:style w:type="paragraph" w:styleId="TOCHeading">
    <w:name w:val="TOC Heading"/>
    <w:basedOn w:val="Heading1"/>
    <w:next w:val="Normal"/>
    <w:uiPriority w:val="9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b">
    <w:name w:val="Стиль По центру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DefaultParagraphFont"/>
    <w:uiPriority w:val="99"/>
    <w:rsid w:val="00552BD5"/>
    <w:rPr>
      <w:rFonts w:cs="Times New Roman"/>
    </w:rPr>
  </w:style>
  <w:style w:type="character" w:customStyle="1" w:styleId="tocnumber">
    <w:name w:val="tocnumber"/>
    <w:basedOn w:val="DefaultParagraphFont"/>
    <w:uiPriority w:val="99"/>
    <w:rsid w:val="00552BD5"/>
    <w:rPr>
      <w:rFonts w:cs="Times New Roman"/>
    </w:rPr>
  </w:style>
  <w:style w:type="character" w:customStyle="1" w:styleId="toctext">
    <w:name w:val="toctext"/>
    <w:basedOn w:val="DefaultParagraphFont"/>
    <w:uiPriority w:val="99"/>
    <w:rsid w:val="00552BD5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552BD5"/>
    <w:rPr>
      <w:rFonts w:ascii="Courier New" w:hAnsi="Courier New" w:cs="Times New Roman"/>
    </w:rPr>
  </w:style>
  <w:style w:type="paragraph" w:customStyle="1" w:styleId="ac">
    <w:name w:val="Табл.текст без отступа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styleId="NoSpacing">
    <w:name w:val="No Spacing"/>
    <w:uiPriority w:val="99"/>
    <w:qFormat/>
    <w:rsid w:val="00856A61"/>
    <w:rPr>
      <w:rFonts w:ascii="Calibri" w:hAnsi="Calibri" w:cs="Calibri"/>
      <w:lang w:eastAsia="en-US"/>
    </w:rPr>
  </w:style>
  <w:style w:type="paragraph" w:customStyle="1" w:styleId="ad">
    <w:name w:val="Абзац списка"/>
    <w:basedOn w:val="Normal"/>
    <w:uiPriority w:val="99"/>
    <w:rsid w:val="00554EF1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character" w:customStyle="1" w:styleId="7">
    <w:name w:val="Знак Знак7"/>
    <w:basedOn w:val="DefaultParagraphFont"/>
    <w:uiPriority w:val="99"/>
    <w:rsid w:val="00554EF1"/>
    <w:rPr>
      <w:rFonts w:cs="Times New Roman"/>
      <w:b/>
      <w:iCs/>
      <w:sz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98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znanium.com/bookread.php?book=392285" TargetMode="External"/><Relationship Id="rId18" Type="http://schemas.openxmlformats.org/officeDocument/2006/relationships/hyperlink" Target="http://www.microsoft.com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emf"/><Relationship Id="rId12" Type="http://schemas.openxmlformats.org/officeDocument/2006/relationships/hyperlink" Target="http://znanium.com/bookread.php?book=435900" TargetMode="External"/><Relationship Id="rId17" Type="http://schemas.openxmlformats.org/officeDocument/2006/relationships/hyperlink" Target="http://www.statsoft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magtu.ru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mmk.ru" TargetMode="External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yperlink" Target="http://www.netacad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13</Pages>
  <Words>3324</Words>
  <Characters>18952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9</cp:revision>
  <cp:lastPrinted>2018-05-21T06:19:00Z</cp:lastPrinted>
  <dcterms:created xsi:type="dcterms:W3CDTF">2018-10-24T09:42:00Z</dcterms:created>
  <dcterms:modified xsi:type="dcterms:W3CDTF">2020-10-13T17:16:00Z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