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9FA" w:rsidRDefault="002C49FA" w:rsidP="00092427">
      <w:pPr>
        <w:widowControl/>
        <w:autoSpaceDE/>
        <w:autoSpaceDN/>
        <w:adjustRightInd/>
        <w:spacing w:after="200" w:line="276" w:lineRule="auto"/>
        <w:ind w:firstLine="0"/>
        <w:jc w:val="center"/>
        <w:rPr>
          <w:b/>
          <w:bCs/>
        </w:rPr>
      </w:pPr>
    </w:p>
    <w:p w:rsidR="002C49FA" w:rsidRDefault="002C49FA" w:rsidP="00DF37D7">
      <w:pPr>
        <w:widowControl/>
        <w:autoSpaceDE/>
        <w:autoSpaceDN/>
        <w:adjustRightInd/>
        <w:spacing w:after="200" w:line="276" w:lineRule="auto"/>
        <w:ind w:firstLine="0"/>
        <w:rPr>
          <w:b/>
          <w:bCs/>
        </w:rPr>
      </w:pPr>
      <w:r w:rsidRPr="005501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64.25pt;height:657.75pt;visibility:visible">
            <v:imagedata r:id="rId7" o:title=""/>
          </v:shape>
        </w:pict>
      </w:r>
    </w:p>
    <w:p w:rsidR="002C49FA" w:rsidRDefault="002C49FA" w:rsidP="00DF37D7">
      <w:pPr>
        <w:widowControl/>
        <w:autoSpaceDE/>
        <w:autoSpaceDN/>
        <w:adjustRightInd/>
        <w:spacing w:after="200" w:line="276" w:lineRule="auto"/>
        <w:ind w:firstLine="0"/>
        <w:rPr>
          <w:b/>
          <w:bCs/>
        </w:rPr>
      </w:pPr>
    </w:p>
    <w:p w:rsidR="002C49FA" w:rsidRDefault="002C49FA" w:rsidP="00DF37D7">
      <w:pPr>
        <w:widowControl/>
        <w:autoSpaceDE/>
        <w:autoSpaceDN/>
        <w:adjustRightInd/>
        <w:spacing w:after="200" w:line="276" w:lineRule="auto"/>
        <w:ind w:firstLine="0"/>
        <w:rPr>
          <w:b/>
          <w:bCs/>
        </w:rPr>
      </w:pPr>
    </w:p>
    <w:p w:rsidR="002C49FA" w:rsidRDefault="002C49FA" w:rsidP="00DF37D7">
      <w:pPr>
        <w:widowControl/>
        <w:autoSpaceDE/>
        <w:autoSpaceDN/>
        <w:adjustRightInd/>
        <w:spacing w:after="200" w:line="276" w:lineRule="auto"/>
        <w:ind w:firstLine="0"/>
        <w:rPr>
          <w:b/>
          <w:bCs/>
        </w:rPr>
      </w:pPr>
    </w:p>
    <w:p w:rsidR="002C49FA" w:rsidRDefault="002C49FA" w:rsidP="00DF37D7">
      <w:pPr>
        <w:widowControl/>
        <w:autoSpaceDE/>
        <w:autoSpaceDN/>
        <w:adjustRightInd/>
        <w:spacing w:after="200" w:line="276" w:lineRule="auto"/>
        <w:ind w:firstLine="0"/>
        <w:rPr>
          <w:b/>
          <w:bCs/>
        </w:rPr>
      </w:pPr>
      <w:r w:rsidRPr="005501CD">
        <w:rPr>
          <w:noProof/>
        </w:rPr>
        <w:pict>
          <v:shape id="Рисунок 4" o:spid="_x0000_i1026" type="#_x0000_t75" style="width:464.25pt;height:657.75pt;visibility:visible">
            <v:imagedata r:id="rId8" o:title=""/>
          </v:shape>
        </w:pict>
      </w:r>
    </w:p>
    <w:p w:rsidR="002C49FA" w:rsidRDefault="002C49FA" w:rsidP="00092427">
      <w:pPr>
        <w:widowControl/>
        <w:autoSpaceDE/>
        <w:autoSpaceDN/>
        <w:adjustRightInd/>
        <w:spacing w:after="200" w:line="276" w:lineRule="auto"/>
        <w:ind w:firstLine="0"/>
        <w:jc w:val="center"/>
        <w:rPr>
          <w:b/>
          <w:bCs/>
        </w:rPr>
      </w:pPr>
    </w:p>
    <w:p w:rsidR="002C49FA" w:rsidRDefault="002C49FA" w:rsidP="00092427">
      <w:pPr>
        <w:widowControl/>
        <w:autoSpaceDE/>
        <w:autoSpaceDN/>
        <w:adjustRightInd/>
        <w:spacing w:after="200" w:line="276" w:lineRule="auto"/>
        <w:ind w:firstLine="0"/>
        <w:jc w:val="center"/>
        <w:rPr>
          <w:b/>
          <w:bCs/>
        </w:rPr>
      </w:pPr>
      <w:r w:rsidRPr="005501CD">
        <w:rPr>
          <w:noProof/>
        </w:rPr>
        <w:pict>
          <v:shape id="Рисунок 6" o:spid="_x0000_i1027" type="#_x0000_t75" style="width:464.25pt;height:657.75pt;visibility:visible">
            <v:imagedata r:id="rId9" o:title=""/>
          </v:shape>
        </w:pict>
      </w:r>
    </w:p>
    <w:p w:rsidR="002C49FA" w:rsidRDefault="002C49FA" w:rsidP="008C7118">
      <w:pPr>
        <w:rPr>
          <w:b/>
          <w:bCs/>
          <w:sz w:val="22"/>
          <w:szCs w:val="22"/>
        </w:rPr>
      </w:pPr>
    </w:p>
    <w:p w:rsidR="002C49FA" w:rsidRDefault="002C49FA" w:rsidP="008C7118">
      <w:pPr>
        <w:rPr>
          <w:b/>
          <w:bCs/>
          <w:sz w:val="22"/>
          <w:szCs w:val="22"/>
        </w:rPr>
      </w:pPr>
    </w:p>
    <w:p w:rsidR="002C49FA" w:rsidRDefault="002C49FA" w:rsidP="008C7118">
      <w:pPr>
        <w:rPr>
          <w:b/>
          <w:bCs/>
          <w:sz w:val="22"/>
          <w:szCs w:val="22"/>
        </w:rPr>
      </w:pPr>
    </w:p>
    <w:p w:rsidR="002C49FA" w:rsidRDefault="002C49FA" w:rsidP="008C7118">
      <w:pPr>
        <w:rPr>
          <w:b/>
          <w:bCs/>
          <w:sz w:val="22"/>
          <w:szCs w:val="22"/>
          <w:lang w:val="en-US"/>
        </w:rPr>
      </w:pPr>
    </w:p>
    <w:p w:rsidR="002C49FA" w:rsidRPr="001B5E17" w:rsidRDefault="002C49FA" w:rsidP="008C7118">
      <w:pPr>
        <w:rPr>
          <w:b/>
          <w:bCs/>
          <w:sz w:val="22"/>
          <w:szCs w:val="22"/>
          <w:lang w:val="en-US"/>
        </w:rPr>
      </w:pPr>
    </w:p>
    <w:p w:rsidR="002C49FA" w:rsidRPr="00B267BD" w:rsidRDefault="002C49FA" w:rsidP="008C7118">
      <w:pPr>
        <w:rPr>
          <w:b/>
          <w:bCs/>
          <w:sz w:val="22"/>
          <w:szCs w:val="22"/>
        </w:rPr>
      </w:pPr>
      <w:r w:rsidRPr="00B267BD">
        <w:rPr>
          <w:b/>
          <w:bCs/>
          <w:sz w:val="22"/>
          <w:szCs w:val="22"/>
        </w:rPr>
        <w:t>1. Цели освоения дисциплины</w:t>
      </w:r>
    </w:p>
    <w:p w:rsidR="002C49FA" w:rsidRPr="005B08D5" w:rsidRDefault="002C49FA" w:rsidP="00D97C30">
      <w:pPr>
        <w:rPr>
          <w:rStyle w:val="FontStyle17"/>
          <w:b w:val="0"/>
          <w:bCs w:val="0"/>
          <w:sz w:val="24"/>
          <w:szCs w:val="24"/>
        </w:rPr>
      </w:pPr>
      <w:r w:rsidRPr="005B08D5">
        <w:rPr>
          <w:rStyle w:val="FontStyle16"/>
          <w:b w:val="0"/>
          <w:bCs w:val="0"/>
          <w:sz w:val="24"/>
          <w:szCs w:val="24"/>
        </w:rPr>
        <w:t xml:space="preserve">Целью освоения дисциплины «Иностранный язык» является: </w:t>
      </w:r>
    </w:p>
    <w:p w:rsidR="002C49FA" w:rsidRPr="005B08D5" w:rsidRDefault="002C49FA" w:rsidP="00D97C30">
      <w:pPr>
        <w:rPr>
          <w:rStyle w:val="FontStyle16"/>
          <w:b w:val="0"/>
          <w:bCs w:val="0"/>
          <w:sz w:val="24"/>
          <w:szCs w:val="24"/>
        </w:rPr>
      </w:pPr>
      <w:r w:rsidRPr="005B08D5">
        <w:rPr>
          <w:rStyle w:val="FontStyle16"/>
          <w:b w:val="0"/>
          <w:bCs w:val="0"/>
          <w:sz w:val="24"/>
          <w:szCs w:val="24"/>
        </w:rPr>
        <w:t>повышение исходного уровня владения иностранным языком, достигнутого на предыдущей ступени образования;</w:t>
      </w:r>
    </w:p>
    <w:p w:rsidR="002C49FA" w:rsidRPr="005B08D5" w:rsidRDefault="002C49FA" w:rsidP="00D97C30">
      <w:pPr>
        <w:rPr>
          <w:rStyle w:val="FontStyle16"/>
          <w:b w:val="0"/>
          <w:bCs w:val="0"/>
          <w:sz w:val="24"/>
          <w:szCs w:val="24"/>
        </w:rPr>
      </w:pPr>
      <w:r w:rsidRPr="005B08D5">
        <w:rPr>
          <w:rStyle w:val="FontStyle16"/>
          <w:b w:val="0"/>
          <w:bCs w:val="0"/>
          <w:sz w:val="24"/>
          <w:szCs w:val="24"/>
        </w:rPr>
        <w:t xml:space="preserve">и овладение студентами необходимым и достаточным уровнем иноязычной коммуникативной компетенции </w:t>
      </w:r>
      <w:r w:rsidRPr="005B08D5">
        <w:rPr>
          <w:sz w:val="22"/>
          <w:szCs w:val="22"/>
        </w:rPr>
        <w:t>в устной и письменной формах</w:t>
      </w:r>
      <w:r w:rsidRPr="005B08D5">
        <w:rPr>
          <w:rStyle w:val="FontStyle16"/>
          <w:b w:val="0"/>
          <w:bCs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C49FA" w:rsidRPr="00B267BD" w:rsidRDefault="002C49FA" w:rsidP="008C7118">
      <w:pPr>
        <w:pStyle w:val="Heading1"/>
        <w:tabs>
          <w:tab w:val="left" w:pos="993"/>
        </w:tabs>
        <w:rPr>
          <w:rStyle w:val="FontStyle21"/>
          <w:sz w:val="22"/>
          <w:szCs w:val="22"/>
        </w:rPr>
      </w:pPr>
      <w:r w:rsidRPr="005B08D5">
        <w:rPr>
          <w:rStyle w:val="FontStyle21"/>
          <w:sz w:val="22"/>
          <w:szCs w:val="22"/>
        </w:rPr>
        <w:t>2.Место дисциплины в структуре образовательной программыподготовки бакалавров</w:t>
      </w:r>
    </w:p>
    <w:p w:rsidR="002C49FA" w:rsidRPr="00B267BD" w:rsidRDefault="002C49FA" w:rsidP="0077578E">
      <w:pPr>
        <w:ind w:firstLine="709"/>
        <w:rPr>
          <w:sz w:val="22"/>
          <w:szCs w:val="22"/>
        </w:rPr>
      </w:pPr>
      <w:r w:rsidRPr="00B267BD">
        <w:rPr>
          <w:sz w:val="22"/>
          <w:szCs w:val="22"/>
        </w:rPr>
        <w:t>Дисциплина «Иностранный язык» относится к базовой части образовательной программы</w:t>
      </w:r>
      <w:r w:rsidRPr="00226890">
        <w:rPr>
          <w:sz w:val="22"/>
          <w:szCs w:val="22"/>
        </w:rPr>
        <w:t>(Б1.Б.0</w:t>
      </w:r>
      <w:r w:rsidRPr="004F7C78">
        <w:rPr>
          <w:sz w:val="22"/>
          <w:szCs w:val="22"/>
        </w:rPr>
        <w:t>3</w:t>
      </w:r>
      <w:r w:rsidRPr="00226890">
        <w:rPr>
          <w:sz w:val="22"/>
          <w:szCs w:val="22"/>
        </w:rPr>
        <w:t>).</w:t>
      </w:r>
    </w:p>
    <w:p w:rsidR="002C49FA" w:rsidRPr="00B267BD" w:rsidRDefault="002C49FA" w:rsidP="008C7118">
      <w:pPr>
        <w:rPr>
          <w:rStyle w:val="FontStyle16"/>
          <w:b w:val="0"/>
          <w:bCs w:val="0"/>
          <w:sz w:val="22"/>
          <w:szCs w:val="22"/>
        </w:rPr>
      </w:pPr>
      <w:r w:rsidRPr="00B267BD">
        <w:rPr>
          <w:rStyle w:val="FontStyle16"/>
          <w:b w:val="0"/>
          <w:bCs w:val="0"/>
          <w:sz w:val="22"/>
          <w:szCs w:val="22"/>
        </w:rPr>
        <w:t xml:space="preserve">Для изучения дисциплины необходимы знания, умения, </w:t>
      </w:r>
      <w:r w:rsidRPr="00B267BD">
        <w:rPr>
          <w:rStyle w:val="FontStyle16"/>
          <w:b w:val="0"/>
          <w:bCs w:val="0"/>
          <w:color w:val="000000"/>
          <w:sz w:val="22"/>
          <w:szCs w:val="22"/>
        </w:rPr>
        <w:t>владения</w:t>
      </w:r>
      <w:r w:rsidRPr="00B267BD">
        <w:rPr>
          <w:rStyle w:val="FontStyle16"/>
          <w:b w:val="0"/>
          <w:bCs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bCs w:val="0"/>
          <w:sz w:val="22"/>
          <w:szCs w:val="22"/>
        </w:rPr>
        <w:t>.</w:t>
      </w:r>
    </w:p>
    <w:p w:rsidR="002C49FA" w:rsidRPr="00B267BD" w:rsidRDefault="002C49FA" w:rsidP="008C7118">
      <w:pPr>
        <w:pStyle w:val="ListParagraph"/>
        <w:spacing w:line="240" w:lineRule="auto"/>
        <w:ind w:left="0" w:firstLine="567"/>
        <w:rPr>
          <w:sz w:val="22"/>
          <w:szCs w:val="22"/>
          <w:lang w:val="ru-RU"/>
        </w:rPr>
      </w:pPr>
      <w:r w:rsidRPr="00B267BD">
        <w:rPr>
          <w:sz w:val="22"/>
          <w:szCs w:val="22"/>
          <w:lang w:val="ru-RU"/>
        </w:rPr>
        <w:t>Иноязычная коммуникативная компетенция, сформированная в курсе изучениядисциплины "Иностранный язык", позволитстудентам интегрироваться в международную социальную среду и использовать</w:t>
      </w:r>
      <w:r w:rsidRPr="00B267BD">
        <w:rPr>
          <w:spacing w:val="4"/>
          <w:sz w:val="22"/>
          <w:szCs w:val="22"/>
          <w:lang w:val="ru-RU"/>
        </w:rPr>
        <w:t xml:space="preserve"> иностранный язык как средство межкультурного и профессионального общения.</w:t>
      </w:r>
    </w:p>
    <w:p w:rsidR="002C49FA" w:rsidRPr="00B267BD" w:rsidRDefault="002C49FA" w:rsidP="008C7118">
      <w:pPr>
        <w:rPr>
          <w:rStyle w:val="FontStyle16"/>
          <w:b w:val="0"/>
          <w:bCs w:val="0"/>
          <w:sz w:val="22"/>
          <w:szCs w:val="22"/>
        </w:rPr>
      </w:pPr>
    </w:p>
    <w:p w:rsidR="002C49FA" w:rsidRPr="00B267BD" w:rsidRDefault="002C49FA" w:rsidP="008C7118">
      <w:pPr>
        <w:rPr>
          <w:rStyle w:val="FontStyle21"/>
          <w:b/>
          <w:bCs/>
          <w:sz w:val="22"/>
          <w:szCs w:val="22"/>
        </w:rPr>
      </w:pPr>
      <w:r w:rsidRPr="00B267BD">
        <w:rPr>
          <w:rStyle w:val="FontStyle21"/>
          <w:b/>
          <w:bCs/>
          <w:sz w:val="22"/>
          <w:szCs w:val="22"/>
        </w:rPr>
        <w:t xml:space="preserve">3 Компетенции обучающегося, формируемые в результате освоения </w:t>
      </w:r>
      <w:r w:rsidRPr="00B267BD">
        <w:rPr>
          <w:rStyle w:val="FontStyle21"/>
          <w:b/>
          <w:bCs/>
          <w:sz w:val="22"/>
          <w:szCs w:val="22"/>
        </w:rPr>
        <w:br/>
        <w:t>дисциплины (модуля) и планируемые результаты обучения</w:t>
      </w:r>
    </w:p>
    <w:p w:rsidR="002C49FA" w:rsidRPr="00B267BD" w:rsidRDefault="002C49FA" w:rsidP="008C7118">
      <w:pPr>
        <w:tabs>
          <w:tab w:val="left" w:pos="851"/>
        </w:tabs>
        <w:rPr>
          <w:rStyle w:val="FontStyle16"/>
          <w:b w:val="0"/>
          <w:bCs w:val="0"/>
          <w:sz w:val="22"/>
          <w:szCs w:val="22"/>
        </w:rPr>
      </w:pPr>
      <w:r w:rsidRPr="00B267BD">
        <w:rPr>
          <w:rStyle w:val="FontStyle16"/>
          <w:b w:val="0"/>
          <w:bCs w:val="0"/>
          <w:sz w:val="22"/>
          <w:szCs w:val="22"/>
        </w:rPr>
        <w:t>В результате освоения дисциплины</w:t>
      </w:r>
      <w:r w:rsidRPr="00B267BD">
        <w:rPr>
          <w:sz w:val="22"/>
          <w:szCs w:val="22"/>
        </w:rPr>
        <w:t xml:space="preserve">«Иностранный язык» </w:t>
      </w:r>
      <w:r w:rsidRPr="00B267BD">
        <w:rPr>
          <w:rStyle w:val="FontStyle16"/>
          <w:b w:val="0"/>
          <w:bCs w:val="0"/>
          <w:sz w:val="22"/>
          <w:szCs w:val="22"/>
        </w:rPr>
        <w:t>обучающийся должен обладать следующими компетенциями:</w:t>
      </w:r>
    </w:p>
    <w:p w:rsidR="002C49FA" w:rsidRPr="00B267BD" w:rsidRDefault="002C49FA" w:rsidP="008C7118">
      <w:pPr>
        <w:tabs>
          <w:tab w:val="left" w:pos="851"/>
        </w:tabs>
        <w:rPr>
          <w:rStyle w:val="FontStyle16"/>
          <w:b w:val="0"/>
          <w:bCs w:val="0"/>
          <w:sz w:val="22"/>
          <w:szCs w:val="22"/>
        </w:rPr>
      </w:pPr>
    </w:p>
    <w:tbl>
      <w:tblPr>
        <w:tblW w:w="5000" w:type="pct"/>
        <w:tblInd w:w="2" w:type="dxa"/>
        <w:tblCellMar>
          <w:left w:w="0" w:type="dxa"/>
          <w:right w:w="0" w:type="dxa"/>
        </w:tblCellMar>
        <w:tblLook w:val="00A0"/>
      </w:tblPr>
      <w:tblGrid>
        <w:gridCol w:w="1678"/>
        <w:gridCol w:w="7837"/>
      </w:tblGrid>
      <w:tr w:rsidR="002C49FA" w:rsidRPr="00B267B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C49FA" w:rsidRPr="00B267BD" w:rsidRDefault="002C49FA"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49FA" w:rsidRPr="00B267BD" w:rsidRDefault="002C49FA" w:rsidP="008C7118">
            <w:pPr>
              <w:ind w:firstLine="0"/>
              <w:jc w:val="center"/>
            </w:pPr>
            <w:r w:rsidRPr="00B267BD">
              <w:rPr>
                <w:sz w:val="22"/>
                <w:szCs w:val="22"/>
              </w:rPr>
              <w:t xml:space="preserve">Планируемые результаты обучения </w:t>
            </w:r>
          </w:p>
        </w:tc>
      </w:tr>
      <w:tr w:rsidR="002C49FA" w:rsidRPr="00B267B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49FA" w:rsidRPr="004F7C78" w:rsidRDefault="002C49FA" w:rsidP="004F7C78">
            <w:pPr>
              <w:widowControl/>
              <w:autoSpaceDE/>
              <w:autoSpaceDN/>
              <w:adjustRightInd/>
              <w:ind w:firstLine="0"/>
              <w:rPr>
                <w:b/>
                <w:bCs/>
              </w:rPr>
            </w:pPr>
            <w:r w:rsidRPr="004F7C78">
              <w:rPr>
                <w:b/>
                <w:bCs/>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C49FA" w:rsidRPr="00B267B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Pr="00B267BD" w:rsidRDefault="002C49FA" w:rsidP="00D97C30">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49FA" w:rsidRPr="005B08D5" w:rsidRDefault="002C49FA" w:rsidP="00D97C30">
            <w:pPr>
              <w:ind w:firstLine="0"/>
            </w:pPr>
            <w:r w:rsidRPr="005B08D5">
              <w:rPr>
                <w:sz w:val="22"/>
                <w:szCs w:val="22"/>
              </w:rPr>
              <w:t>- базовые лексические единицы по изученным темам на иностранном языке;</w:t>
            </w:r>
          </w:p>
          <w:p w:rsidR="002C49FA" w:rsidRPr="005B08D5" w:rsidRDefault="002C49FA" w:rsidP="00D97C30">
            <w:pPr>
              <w:ind w:firstLine="0"/>
            </w:pPr>
            <w:r w:rsidRPr="005B08D5">
              <w:rPr>
                <w:sz w:val="22"/>
                <w:szCs w:val="22"/>
              </w:rPr>
              <w:t>- базовые грамматические конструкции, характерные для устной и письменной речи;</w:t>
            </w:r>
          </w:p>
          <w:p w:rsidR="002C49FA" w:rsidRPr="005B08D5" w:rsidRDefault="002C49FA" w:rsidP="00D97C30">
            <w:pPr>
              <w:ind w:firstLine="0"/>
            </w:pPr>
            <w:r w:rsidRPr="005B08D5">
              <w:rPr>
                <w:sz w:val="22"/>
                <w:szCs w:val="22"/>
              </w:rPr>
              <w:t>- лингвострановедческие и социокультурные особенности стран, изучаемого языка и нормы речевого этикета.</w:t>
            </w:r>
          </w:p>
        </w:tc>
      </w:tr>
      <w:tr w:rsidR="002C49FA" w:rsidRPr="00B267B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Pr="00B267BD" w:rsidRDefault="002C49FA" w:rsidP="00D97C30">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49FA" w:rsidRPr="005B08D5" w:rsidRDefault="002C49FA" w:rsidP="00D97C30">
            <w:pPr>
              <w:ind w:firstLine="0"/>
            </w:pPr>
            <w:r w:rsidRPr="005B08D5">
              <w:rPr>
                <w:sz w:val="22"/>
                <w:szCs w:val="22"/>
              </w:rPr>
              <w:t>- читать и извлекать информацию из адаптированных иноязычных текстов;</w:t>
            </w:r>
          </w:p>
          <w:p w:rsidR="002C49FA" w:rsidRPr="005B08D5" w:rsidRDefault="002C49FA" w:rsidP="00D97C30">
            <w:pPr>
              <w:ind w:firstLine="0"/>
            </w:pPr>
            <w:r w:rsidRPr="005B08D5">
              <w:rPr>
                <w:sz w:val="22"/>
                <w:szCs w:val="22"/>
              </w:rPr>
              <w:t>- оформлять информация на иностранном языке в устной и письменной формах.</w:t>
            </w:r>
          </w:p>
        </w:tc>
      </w:tr>
      <w:tr w:rsidR="002C49FA" w:rsidRPr="00B267B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Pr="00B267BD" w:rsidRDefault="002C49FA" w:rsidP="00D97C30">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49FA" w:rsidRPr="005B08D5" w:rsidRDefault="002C49FA" w:rsidP="00D97C30">
            <w:pPr>
              <w:ind w:firstLine="0"/>
            </w:pPr>
            <w:r w:rsidRPr="005B08D5">
              <w:rPr>
                <w:sz w:val="22"/>
                <w:szCs w:val="22"/>
              </w:rPr>
              <w:t>- навыками устной и письменной речи на иностранном языке;</w:t>
            </w:r>
          </w:p>
          <w:p w:rsidR="002C49FA" w:rsidRPr="005B08D5" w:rsidRDefault="002C49FA" w:rsidP="00D97C30">
            <w:pPr>
              <w:ind w:firstLine="0"/>
            </w:pPr>
            <w:r w:rsidRPr="005B08D5">
              <w:rPr>
                <w:sz w:val="22"/>
                <w:szCs w:val="22"/>
              </w:rPr>
              <w:t>- навыками делать краткие сообщения (презентации) на иностранном языке;</w:t>
            </w:r>
          </w:p>
          <w:p w:rsidR="002C49FA" w:rsidRPr="005B08D5" w:rsidRDefault="002C49FA" w:rsidP="00D97C30">
            <w:pPr>
              <w:ind w:firstLine="0"/>
            </w:pPr>
            <w:r w:rsidRPr="005B08D5">
              <w:rPr>
                <w:sz w:val="22"/>
                <w:szCs w:val="22"/>
              </w:rPr>
              <w:t>- приёмами перевода адаптированных иноязычных текстов.</w:t>
            </w:r>
          </w:p>
        </w:tc>
      </w:tr>
    </w:tbl>
    <w:p w:rsidR="002C49FA" w:rsidRPr="00951970" w:rsidRDefault="002C49FA" w:rsidP="00C16308">
      <w:pPr>
        <w:ind w:firstLine="0"/>
        <w:sectPr w:rsidR="002C49FA" w:rsidRPr="00951970" w:rsidSect="00035E51">
          <w:footerReference w:type="default" r:id="rId10"/>
          <w:pgSz w:w="11907" w:h="16840" w:code="9"/>
          <w:pgMar w:top="1134" w:right="851" w:bottom="851" w:left="1701" w:header="720" w:footer="720" w:gutter="0"/>
          <w:cols w:space="720"/>
          <w:noEndnote/>
          <w:titlePg/>
          <w:docGrid w:linePitch="326"/>
        </w:sectPr>
      </w:pPr>
    </w:p>
    <w:p w:rsidR="002C49FA" w:rsidRPr="00C17915" w:rsidRDefault="002C49FA" w:rsidP="00C16308">
      <w:pPr>
        <w:pStyle w:val="Heading1"/>
        <w:ind w:left="0"/>
        <w:rPr>
          <w:rStyle w:val="FontStyle18"/>
          <w:b/>
          <w:bCs/>
          <w:i/>
          <w:iCs/>
          <w:color w:val="C00000"/>
          <w:sz w:val="24"/>
          <w:szCs w:val="24"/>
        </w:rPr>
      </w:pPr>
      <w:r w:rsidRPr="00C17915">
        <w:rPr>
          <w:rStyle w:val="FontStyle18"/>
          <w:b/>
          <w:bCs/>
          <w:sz w:val="24"/>
          <w:szCs w:val="24"/>
        </w:rPr>
        <w:t>4 Структура и содержание дисциплины</w:t>
      </w:r>
    </w:p>
    <w:p w:rsidR="002C49FA" w:rsidRDefault="002C49FA" w:rsidP="006D5B56">
      <w:pPr>
        <w:tabs>
          <w:tab w:val="left" w:pos="851"/>
        </w:tabs>
        <w:ind w:firstLine="0"/>
        <w:rPr>
          <w:rStyle w:val="FontStyle18"/>
          <w:b w:val="0"/>
          <w:bCs w:val="0"/>
          <w:sz w:val="24"/>
          <w:szCs w:val="24"/>
        </w:rPr>
      </w:pPr>
      <w:r w:rsidRPr="00C17915">
        <w:rPr>
          <w:rStyle w:val="FontStyle18"/>
          <w:b w:val="0"/>
          <w:bCs w:val="0"/>
          <w:sz w:val="24"/>
          <w:szCs w:val="24"/>
        </w:rPr>
        <w:t>Общая трудоемкость дисциплины составляет __</w:t>
      </w:r>
      <w:r>
        <w:rPr>
          <w:rStyle w:val="FontStyle18"/>
          <w:b w:val="0"/>
          <w:bCs w:val="0"/>
          <w:sz w:val="24"/>
          <w:szCs w:val="24"/>
        </w:rPr>
        <w:t>7</w:t>
      </w:r>
      <w:r w:rsidRPr="00C17915">
        <w:rPr>
          <w:rStyle w:val="FontStyle18"/>
          <w:b w:val="0"/>
          <w:bCs w:val="0"/>
          <w:sz w:val="24"/>
          <w:szCs w:val="24"/>
        </w:rPr>
        <w:t xml:space="preserve">_ </w:t>
      </w:r>
      <w:r>
        <w:rPr>
          <w:rStyle w:val="FontStyle18"/>
          <w:b w:val="0"/>
          <w:bCs w:val="0"/>
          <w:sz w:val="24"/>
          <w:szCs w:val="24"/>
        </w:rPr>
        <w:t>зачетные</w:t>
      </w:r>
      <w:r w:rsidRPr="00C17915">
        <w:rPr>
          <w:rStyle w:val="FontStyle18"/>
          <w:b w:val="0"/>
          <w:bCs w:val="0"/>
          <w:sz w:val="24"/>
          <w:szCs w:val="24"/>
        </w:rPr>
        <w:t>единиц</w:t>
      </w:r>
      <w:r>
        <w:rPr>
          <w:rStyle w:val="FontStyle18"/>
          <w:b w:val="0"/>
          <w:bCs w:val="0"/>
          <w:sz w:val="24"/>
          <w:szCs w:val="24"/>
        </w:rPr>
        <w:t>ы</w:t>
      </w:r>
      <w:r w:rsidRPr="00C16308">
        <w:rPr>
          <w:rStyle w:val="FontStyle18"/>
          <w:b w:val="0"/>
          <w:bCs w:val="0"/>
          <w:sz w:val="24"/>
          <w:szCs w:val="24"/>
        </w:rPr>
        <w:t>__</w:t>
      </w:r>
      <w:r>
        <w:rPr>
          <w:rStyle w:val="FontStyle18"/>
          <w:b w:val="0"/>
          <w:bCs w:val="0"/>
          <w:sz w:val="24"/>
          <w:szCs w:val="24"/>
        </w:rPr>
        <w:t>252</w:t>
      </w:r>
      <w:r w:rsidRPr="00C16308">
        <w:rPr>
          <w:rStyle w:val="FontStyle18"/>
          <w:b w:val="0"/>
          <w:bCs w:val="0"/>
          <w:sz w:val="24"/>
          <w:szCs w:val="24"/>
        </w:rPr>
        <w:t>__ акад.</w:t>
      </w:r>
      <w:r>
        <w:rPr>
          <w:rStyle w:val="FontStyle18"/>
          <w:b w:val="0"/>
          <w:bCs w:val="0"/>
          <w:sz w:val="24"/>
          <w:szCs w:val="24"/>
        </w:rPr>
        <w:t>часа, в том числе</w:t>
      </w:r>
      <w:r w:rsidRPr="00C17915">
        <w:rPr>
          <w:rStyle w:val="FontStyle18"/>
          <w:b w:val="0"/>
          <w:bCs w:val="0"/>
          <w:sz w:val="24"/>
          <w:szCs w:val="24"/>
        </w:rPr>
        <w:t>:</w:t>
      </w:r>
    </w:p>
    <w:p w:rsidR="002C49FA" w:rsidRDefault="002C49FA" w:rsidP="006D5B56">
      <w:pPr>
        <w:tabs>
          <w:tab w:val="left" w:pos="0"/>
        </w:tabs>
        <w:ind w:firstLine="0"/>
        <w:rPr>
          <w:rStyle w:val="FontStyle18"/>
          <w:b w:val="0"/>
          <w:bCs w:val="0"/>
          <w:sz w:val="24"/>
          <w:szCs w:val="24"/>
        </w:rPr>
      </w:pPr>
      <w:r>
        <w:rPr>
          <w:rStyle w:val="FontStyle18"/>
          <w:b w:val="0"/>
          <w:bCs w:val="0"/>
          <w:sz w:val="24"/>
          <w:szCs w:val="24"/>
        </w:rPr>
        <w:t xml:space="preserve">- контактная работа </w:t>
      </w:r>
      <w:r w:rsidRPr="00226890">
        <w:rPr>
          <w:rStyle w:val="FontStyle18"/>
          <w:b w:val="0"/>
          <w:bCs w:val="0"/>
          <w:sz w:val="24"/>
          <w:szCs w:val="24"/>
        </w:rPr>
        <w:t>– 10</w:t>
      </w:r>
      <w:r>
        <w:rPr>
          <w:rStyle w:val="FontStyle18"/>
          <w:b w:val="0"/>
          <w:bCs w:val="0"/>
          <w:sz w:val="24"/>
          <w:szCs w:val="24"/>
        </w:rPr>
        <w:t>8</w:t>
      </w:r>
      <w:r w:rsidRPr="00226890">
        <w:rPr>
          <w:rStyle w:val="FontStyle18"/>
          <w:b w:val="0"/>
          <w:bCs w:val="0"/>
          <w:sz w:val="24"/>
          <w:szCs w:val="24"/>
        </w:rPr>
        <w:t>,5</w:t>
      </w:r>
      <w:r w:rsidRPr="00C16308">
        <w:rPr>
          <w:rStyle w:val="FontStyle18"/>
          <w:b w:val="0"/>
          <w:bCs w:val="0"/>
          <w:sz w:val="24"/>
          <w:szCs w:val="24"/>
        </w:rPr>
        <w:t xml:space="preserve"> акад. часов:</w:t>
      </w:r>
    </w:p>
    <w:p w:rsidR="002C49FA" w:rsidRPr="00C16308" w:rsidRDefault="002C49FA" w:rsidP="006D5B56">
      <w:pPr>
        <w:tabs>
          <w:tab w:val="left" w:pos="0"/>
        </w:tabs>
        <w:ind w:firstLine="0"/>
        <w:rPr>
          <w:rStyle w:val="FontStyle18"/>
          <w:b w:val="0"/>
          <w:bCs w:val="0"/>
          <w:sz w:val="24"/>
          <w:szCs w:val="24"/>
        </w:rPr>
      </w:pPr>
      <w:r>
        <w:rPr>
          <w:rStyle w:val="FontStyle18"/>
          <w:b w:val="0"/>
          <w:bCs w:val="0"/>
          <w:sz w:val="24"/>
          <w:szCs w:val="24"/>
        </w:rPr>
        <w:t>- аудиторная –  106</w:t>
      </w:r>
      <w:r w:rsidRPr="00C16308">
        <w:rPr>
          <w:rStyle w:val="FontStyle18"/>
          <w:b w:val="0"/>
          <w:bCs w:val="0"/>
          <w:sz w:val="24"/>
          <w:szCs w:val="24"/>
        </w:rPr>
        <w:t>акад. часов;</w:t>
      </w:r>
    </w:p>
    <w:p w:rsidR="002C49FA" w:rsidRPr="00C16308" w:rsidRDefault="002C49FA" w:rsidP="006D5B56">
      <w:pPr>
        <w:tabs>
          <w:tab w:val="left" w:pos="0"/>
          <w:tab w:val="left" w:pos="1134"/>
        </w:tabs>
        <w:ind w:firstLine="0"/>
        <w:rPr>
          <w:rStyle w:val="FontStyle18"/>
          <w:b w:val="0"/>
          <w:bCs w:val="0"/>
          <w:sz w:val="24"/>
          <w:szCs w:val="24"/>
        </w:rPr>
      </w:pPr>
      <w:r>
        <w:rPr>
          <w:rStyle w:val="FontStyle18"/>
          <w:b w:val="0"/>
          <w:bCs w:val="0"/>
          <w:sz w:val="24"/>
          <w:szCs w:val="24"/>
        </w:rPr>
        <w:t xml:space="preserve">- внеаудиторная </w:t>
      </w:r>
      <w:r w:rsidRPr="00226890">
        <w:rPr>
          <w:rStyle w:val="FontStyle18"/>
          <w:b w:val="0"/>
          <w:bCs w:val="0"/>
          <w:sz w:val="24"/>
          <w:szCs w:val="24"/>
        </w:rPr>
        <w:t>– 2,5 акад</w:t>
      </w:r>
      <w:r>
        <w:rPr>
          <w:rStyle w:val="FontStyle18"/>
          <w:b w:val="0"/>
          <w:bCs w:val="0"/>
          <w:sz w:val="24"/>
          <w:szCs w:val="24"/>
        </w:rPr>
        <w:t>. часа</w:t>
      </w:r>
    </w:p>
    <w:p w:rsidR="002C49FA" w:rsidRDefault="002C49FA" w:rsidP="006D5B56">
      <w:pPr>
        <w:tabs>
          <w:tab w:val="left" w:pos="851"/>
          <w:tab w:val="left" w:pos="1134"/>
        </w:tabs>
        <w:ind w:firstLine="0"/>
        <w:rPr>
          <w:rStyle w:val="FontStyle18"/>
          <w:b w:val="0"/>
          <w:bCs w:val="0"/>
          <w:sz w:val="24"/>
          <w:szCs w:val="24"/>
        </w:rPr>
      </w:pPr>
      <w:r>
        <w:rPr>
          <w:rStyle w:val="FontStyle18"/>
          <w:b w:val="0"/>
          <w:bCs w:val="0"/>
          <w:sz w:val="24"/>
          <w:szCs w:val="24"/>
        </w:rPr>
        <w:t xml:space="preserve">- самостоятельная работа – </w:t>
      </w:r>
      <w:r w:rsidRPr="00226890">
        <w:rPr>
          <w:rStyle w:val="FontStyle18"/>
          <w:b w:val="0"/>
          <w:bCs w:val="0"/>
          <w:sz w:val="24"/>
          <w:szCs w:val="24"/>
        </w:rPr>
        <w:t>10</w:t>
      </w:r>
      <w:r>
        <w:rPr>
          <w:rStyle w:val="FontStyle18"/>
          <w:b w:val="0"/>
          <w:bCs w:val="0"/>
          <w:sz w:val="24"/>
          <w:szCs w:val="24"/>
        </w:rPr>
        <w:t>7</w:t>
      </w:r>
      <w:r w:rsidRPr="00226890">
        <w:rPr>
          <w:rStyle w:val="FontStyle18"/>
          <w:b w:val="0"/>
          <w:bCs w:val="0"/>
          <w:sz w:val="24"/>
          <w:szCs w:val="24"/>
        </w:rPr>
        <w:t>,8кад. часов</w:t>
      </w:r>
      <w:r w:rsidRPr="00C16308">
        <w:rPr>
          <w:rStyle w:val="FontStyle18"/>
          <w:b w:val="0"/>
          <w:bCs w:val="0"/>
          <w:sz w:val="24"/>
          <w:szCs w:val="24"/>
        </w:rPr>
        <w:t>;</w:t>
      </w:r>
    </w:p>
    <w:p w:rsidR="002C49FA" w:rsidRPr="00C17915" w:rsidRDefault="002C49FA" w:rsidP="00AE1780">
      <w:pPr>
        <w:tabs>
          <w:tab w:val="left" w:pos="851"/>
          <w:tab w:val="left" w:pos="1134"/>
        </w:tabs>
        <w:ind w:firstLine="0"/>
        <w:rPr>
          <w:rStyle w:val="FontStyle18"/>
          <w:b w:val="0"/>
          <w:bCs w:val="0"/>
          <w:sz w:val="24"/>
          <w:szCs w:val="24"/>
        </w:rPr>
      </w:pPr>
      <w:r w:rsidRPr="00AD469A">
        <w:rPr>
          <w:rStyle w:val="FontStyle18"/>
          <w:b w:val="0"/>
          <w:bCs w:val="0"/>
          <w:sz w:val="24"/>
          <w:szCs w:val="24"/>
        </w:rPr>
        <w:t xml:space="preserve">- </w:t>
      </w:r>
      <w:r>
        <w:rPr>
          <w:rStyle w:val="FontStyle18"/>
          <w:b w:val="0"/>
          <w:bCs w:val="0"/>
          <w:sz w:val="24"/>
          <w:szCs w:val="24"/>
        </w:rPr>
        <w:t>подготовка к экзамену</w:t>
      </w:r>
      <w:r w:rsidRPr="00AD469A">
        <w:rPr>
          <w:rStyle w:val="FontStyle18"/>
          <w:b w:val="0"/>
          <w:bCs w:val="0"/>
          <w:sz w:val="24"/>
          <w:szCs w:val="24"/>
        </w:rPr>
        <w:t xml:space="preserve"> – 35,7 акад. часов</w:t>
      </w:r>
    </w:p>
    <w:p w:rsidR="002C49FA" w:rsidRPr="00D17066" w:rsidRDefault="002C49FA" w:rsidP="00542490">
      <w:pPr>
        <w:tabs>
          <w:tab w:val="left" w:pos="851"/>
        </w:tabs>
        <w:rPr>
          <w:rStyle w:val="FontStyle18"/>
          <w:b w:val="0"/>
          <w:bCs w:val="0"/>
          <w:i/>
          <w:iCs/>
          <w:color w:val="C00000"/>
          <w:sz w:val="24"/>
          <w:szCs w:val="24"/>
        </w:rPr>
      </w:pPr>
    </w:p>
    <w:p w:rsidR="002C49FA" w:rsidRPr="00C17915" w:rsidRDefault="002C49FA" w:rsidP="00542490">
      <w:pPr>
        <w:tabs>
          <w:tab w:val="left" w:pos="851"/>
        </w:tabs>
        <w:rPr>
          <w:rStyle w:val="FontStyle18"/>
          <w:b w:val="0"/>
          <w:bCs w:val="0"/>
          <w:sz w:val="24"/>
          <w:szCs w:val="24"/>
        </w:rPr>
      </w:pPr>
    </w:p>
    <w:tbl>
      <w:tblPr>
        <w:tblW w:w="5002"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8"/>
        <w:gridCol w:w="564"/>
        <w:gridCol w:w="586"/>
        <w:gridCol w:w="669"/>
        <w:gridCol w:w="934"/>
        <w:gridCol w:w="1022"/>
        <w:gridCol w:w="3370"/>
        <w:gridCol w:w="3048"/>
        <w:gridCol w:w="1131"/>
      </w:tblGrid>
      <w:tr w:rsidR="002C49FA" w:rsidRPr="00751724">
        <w:trPr>
          <w:cantSplit/>
          <w:trHeight w:val="1156"/>
          <w:tblHeader/>
        </w:trPr>
        <w:tc>
          <w:tcPr>
            <w:tcW w:w="1415" w:type="pct"/>
            <w:vMerge w:val="restart"/>
            <w:vAlign w:val="center"/>
          </w:tcPr>
          <w:p w:rsidR="002C49FA" w:rsidRPr="00751724" w:rsidRDefault="002C49FA"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2C49FA" w:rsidRPr="00751724" w:rsidRDefault="002C49FA"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2C49FA" w:rsidRPr="00751724" w:rsidRDefault="002C49FA" w:rsidP="00035E51">
            <w:pPr>
              <w:pStyle w:val="Style13"/>
              <w:widowControl/>
              <w:ind w:left="113" w:right="113" w:firstLine="0"/>
              <w:jc w:val="center"/>
              <w:rPr>
                <w:rStyle w:val="FontStyle25"/>
                <w:i w:val="0"/>
                <w:iCs w:val="0"/>
                <w:sz w:val="24"/>
                <w:szCs w:val="24"/>
              </w:rPr>
            </w:pPr>
            <w:r w:rsidRPr="00751724">
              <w:rPr>
                <w:rStyle w:val="FontStyle25"/>
                <w:i w:val="0"/>
                <w:iCs w:val="0"/>
                <w:sz w:val="24"/>
                <w:szCs w:val="24"/>
              </w:rPr>
              <w:t>Семестр</w:t>
            </w:r>
          </w:p>
        </w:tc>
        <w:tc>
          <w:tcPr>
            <w:tcW w:w="692" w:type="pct"/>
            <w:gridSpan w:val="3"/>
            <w:vAlign w:val="center"/>
          </w:tcPr>
          <w:p w:rsidR="002C49FA" w:rsidRPr="00751724" w:rsidRDefault="002C49FA"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2C49FA" w:rsidRPr="00751724" w:rsidRDefault="002C49FA"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2C49FA" w:rsidRPr="00751724" w:rsidRDefault="002C49FA"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2C49FA" w:rsidRPr="00751724" w:rsidRDefault="002C49FA"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2C49FA" w:rsidRPr="00751724" w:rsidRDefault="002C49FA"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C49FA" w:rsidRPr="00751724">
        <w:trPr>
          <w:cantSplit/>
          <w:trHeight w:val="1224"/>
          <w:tblHeader/>
        </w:trPr>
        <w:tc>
          <w:tcPr>
            <w:tcW w:w="1415" w:type="pct"/>
            <w:vMerge/>
          </w:tcPr>
          <w:p w:rsidR="002C49FA" w:rsidRPr="00751724" w:rsidRDefault="002C49FA" w:rsidP="00035E51">
            <w:pPr>
              <w:pStyle w:val="Style14"/>
              <w:widowControl/>
              <w:jc w:val="center"/>
            </w:pPr>
          </w:p>
        </w:tc>
        <w:tc>
          <w:tcPr>
            <w:tcW w:w="179" w:type="pct"/>
            <w:vMerge/>
          </w:tcPr>
          <w:p w:rsidR="002C49FA" w:rsidRPr="00751724" w:rsidRDefault="002C49FA" w:rsidP="00035E51">
            <w:pPr>
              <w:pStyle w:val="Style14"/>
              <w:widowControl/>
              <w:jc w:val="center"/>
            </w:pPr>
          </w:p>
        </w:tc>
        <w:tc>
          <w:tcPr>
            <w:tcW w:w="186" w:type="pct"/>
            <w:textDirection w:val="btLr"/>
            <w:vAlign w:val="center"/>
          </w:tcPr>
          <w:p w:rsidR="002C49FA" w:rsidRPr="00751724" w:rsidRDefault="002C49FA" w:rsidP="00035E51">
            <w:pPr>
              <w:pStyle w:val="Style14"/>
              <w:widowControl/>
              <w:ind w:firstLine="0"/>
              <w:jc w:val="center"/>
            </w:pPr>
            <w:r w:rsidRPr="00751724">
              <w:t>лекции</w:t>
            </w:r>
          </w:p>
        </w:tc>
        <w:tc>
          <w:tcPr>
            <w:tcW w:w="212" w:type="pct"/>
            <w:textDirection w:val="btLr"/>
            <w:vAlign w:val="center"/>
          </w:tcPr>
          <w:p w:rsidR="002C49FA" w:rsidRPr="00751724" w:rsidRDefault="002C49FA" w:rsidP="00035E51">
            <w:pPr>
              <w:pStyle w:val="Style14"/>
              <w:widowControl/>
              <w:ind w:firstLine="0"/>
              <w:jc w:val="center"/>
            </w:pPr>
            <w:r w:rsidRPr="00751724">
              <w:t>лаборат.</w:t>
            </w:r>
          </w:p>
          <w:p w:rsidR="002C49FA" w:rsidRPr="00751724" w:rsidRDefault="002C49FA" w:rsidP="00035E51">
            <w:pPr>
              <w:pStyle w:val="Style14"/>
              <w:widowControl/>
              <w:ind w:firstLine="0"/>
              <w:jc w:val="center"/>
            </w:pPr>
            <w:r w:rsidRPr="00751724">
              <w:t>занятия</w:t>
            </w:r>
          </w:p>
        </w:tc>
        <w:tc>
          <w:tcPr>
            <w:tcW w:w="294" w:type="pct"/>
            <w:textDirection w:val="btLr"/>
            <w:vAlign w:val="center"/>
          </w:tcPr>
          <w:p w:rsidR="002C49FA" w:rsidRPr="00751724" w:rsidRDefault="002C49FA" w:rsidP="00035E51">
            <w:pPr>
              <w:pStyle w:val="Style14"/>
              <w:widowControl/>
              <w:ind w:firstLine="0"/>
              <w:jc w:val="center"/>
            </w:pPr>
            <w:r w:rsidRPr="00751724">
              <w:t>практич. занятия</w:t>
            </w:r>
          </w:p>
        </w:tc>
        <w:tc>
          <w:tcPr>
            <w:tcW w:w="324" w:type="pct"/>
            <w:vMerge/>
            <w:textDirection w:val="btLr"/>
          </w:tcPr>
          <w:p w:rsidR="002C49FA" w:rsidRPr="00751724" w:rsidRDefault="002C49FA" w:rsidP="00035E51">
            <w:pPr>
              <w:pStyle w:val="Style14"/>
              <w:widowControl/>
              <w:jc w:val="center"/>
              <w:rPr>
                <w:highlight w:val="yellow"/>
              </w:rPr>
            </w:pPr>
          </w:p>
        </w:tc>
        <w:tc>
          <w:tcPr>
            <w:tcW w:w="1067" w:type="pct"/>
            <w:vMerge/>
            <w:textDirection w:val="btLr"/>
          </w:tcPr>
          <w:p w:rsidR="002C49FA" w:rsidRPr="00751724" w:rsidRDefault="002C49FA" w:rsidP="00035E51">
            <w:pPr>
              <w:pStyle w:val="Style14"/>
              <w:widowControl/>
              <w:jc w:val="center"/>
              <w:rPr>
                <w:highlight w:val="yellow"/>
              </w:rPr>
            </w:pPr>
          </w:p>
        </w:tc>
        <w:tc>
          <w:tcPr>
            <w:tcW w:w="965" w:type="pct"/>
            <w:vMerge/>
            <w:textDirection w:val="btLr"/>
            <w:vAlign w:val="center"/>
          </w:tcPr>
          <w:p w:rsidR="002C49FA" w:rsidRPr="00751724" w:rsidRDefault="002C49FA" w:rsidP="00035E51">
            <w:pPr>
              <w:pStyle w:val="Style14"/>
              <w:widowControl/>
              <w:jc w:val="center"/>
            </w:pPr>
          </w:p>
        </w:tc>
        <w:tc>
          <w:tcPr>
            <w:tcW w:w="358" w:type="pct"/>
            <w:vMerge/>
            <w:textDirection w:val="btLr"/>
          </w:tcPr>
          <w:p w:rsidR="002C49FA" w:rsidRPr="00751724" w:rsidRDefault="002C49FA" w:rsidP="00035E51">
            <w:pPr>
              <w:pStyle w:val="Style14"/>
              <w:widowControl/>
              <w:jc w:val="center"/>
            </w:pPr>
          </w:p>
        </w:tc>
      </w:tr>
      <w:tr w:rsidR="002C49FA" w:rsidRPr="00751724">
        <w:trPr>
          <w:trHeight w:val="268"/>
        </w:trPr>
        <w:tc>
          <w:tcPr>
            <w:tcW w:w="5000" w:type="pct"/>
            <w:gridSpan w:val="9"/>
          </w:tcPr>
          <w:p w:rsidR="002C49FA" w:rsidRPr="00751724" w:rsidRDefault="002C49FA" w:rsidP="0032666A">
            <w:pPr>
              <w:pStyle w:val="Style14"/>
              <w:widowControl/>
              <w:ind w:firstLine="0"/>
              <w:jc w:val="center"/>
              <w:rPr>
                <w:b/>
                <w:bCs/>
              </w:rPr>
            </w:pPr>
            <w:r w:rsidRPr="00751724">
              <w:rPr>
                <w:b/>
                <w:bCs/>
              </w:rPr>
              <w:t>1 семестр</w:t>
            </w:r>
          </w:p>
        </w:tc>
      </w:tr>
      <w:tr w:rsidR="002C49FA" w:rsidRPr="00751724">
        <w:trPr>
          <w:trHeight w:val="268"/>
        </w:trPr>
        <w:tc>
          <w:tcPr>
            <w:tcW w:w="1415" w:type="pct"/>
          </w:tcPr>
          <w:p w:rsidR="002C49FA" w:rsidRPr="00751724" w:rsidRDefault="002C49FA" w:rsidP="00035E51">
            <w:pPr>
              <w:pStyle w:val="Style14"/>
              <w:widowControl/>
              <w:tabs>
                <w:tab w:val="left" w:pos="435"/>
              </w:tabs>
              <w:ind w:firstLine="0"/>
            </w:pPr>
            <w:r w:rsidRPr="00751724">
              <w:rPr>
                <w:b/>
                <w:bCs/>
              </w:rPr>
              <w:t>1. Я в современном мире</w:t>
            </w:r>
          </w:p>
        </w:tc>
        <w:tc>
          <w:tcPr>
            <w:tcW w:w="179" w:type="pct"/>
          </w:tcPr>
          <w:p w:rsidR="002C49FA" w:rsidRPr="00751724" w:rsidRDefault="002C49FA" w:rsidP="00035E51">
            <w:pPr>
              <w:pStyle w:val="Style14"/>
              <w:widowControl/>
              <w:ind w:firstLine="0"/>
              <w:jc w:val="center"/>
            </w:pPr>
            <w:r w:rsidRPr="00751724">
              <w:t>1</w:t>
            </w:r>
          </w:p>
        </w:tc>
        <w:tc>
          <w:tcPr>
            <w:tcW w:w="186" w:type="pct"/>
          </w:tcPr>
          <w:p w:rsidR="002C49FA" w:rsidRPr="00751724" w:rsidRDefault="002C49FA" w:rsidP="00035E51">
            <w:pPr>
              <w:pStyle w:val="Style14"/>
              <w:widowControl/>
              <w:ind w:firstLine="0"/>
              <w:jc w:val="center"/>
            </w:pPr>
          </w:p>
        </w:tc>
        <w:tc>
          <w:tcPr>
            <w:tcW w:w="212" w:type="pct"/>
          </w:tcPr>
          <w:p w:rsidR="002C49FA" w:rsidRPr="00751724" w:rsidRDefault="002C49FA" w:rsidP="00035E51">
            <w:pPr>
              <w:pStyle w:val="Style14"/>
              <w:widowControl/>
              <w:ind w:firstLine="0"/>
              <w:jc w:val="center"/>
            </w:pPr>
          </w:p>
        </w:tc>
        <w:tc>
          <w:tcPr>
            <w:tcW w:w="294" w:type="pct"/>
          </w:tcPr>
          <w:p w:rsidR="002C49FA" w:rsidRPr="00751724" w:rsidRDefault="002C49FA" w:rsidP="00035E51">
            <w:pPr>
              <w:pStyle w:val="Style14"/>
              <w:widowControl/>
              <w:ind w:firstLine="0"/>
              <w:jc w:val="center"/>
            </w:pPr>
          </w:p>
        </w:tc>
        <w:tc>
          <w:tcPr>
            <w:tcW w:w="324" w:type="pct"/>
          </w:tcPr>
          <w:p w:rsidR="002C49FA" w:rsidRPr="00751724" w:rsidRDefault="002C49FA" w:rsidP="00035E51">
            <w:pPr>
              <w:pStyle w:val="Style14"/>
              <w:widowControl/>
              <w:ind w:firstLine="0"/>
              <w:jc w:val="left"/>
            </w:pPr>
          </w:p>
        </w:tc>
        <w:tc>
          <w:tcPr>
            <w:tcW w:w="1067" w:type="pct"/>
          </w:tcPr>
          <w:p w:rsidR="002C49FA" w:rsidRPr="00751724" w:rsidRDefault="002C49FA" w:rsidP="00035E51">
            <w:pPr>
              <w:pStyle w:val="Style14"/>
              <w:widowControl/>
              <w:ind w:firstLine="0"/>
              <w:jc w:val="left"/>
            </w:pPr>
          </w:p>
        </w:tc>
        <w:tc>
          <w:tcPr>
            <w:tcW w:w="965" w:type="pct"/>
          </w:tcPr>
          <w:p w:rsidR="002C49FA" w:rsidRPr="00751724" w:rsidRDefault="002C49FA" w:rsidP="00035E51">
            <w:pPr>
              <w:pStyle w:val="Style14"/>
              <w:widowControl/>
              <w:ind w:firstLine="0"/>
              <w:jc w:val="left"/>
            </w:pPr>
          </w:p>
        </w:tc>
        <w:tc>
          <w:tcPr>
            <w:tcW w:w="358" w:type="pct"/>
          </w:tcPr>
          <w:p w:rsidR="002C49FA" w:rsidRPr="00751724" w:rsidRDefault="002C49FA" w:rsidP="00035E51">
            <w:pPr>
              <w:pStyle w:val="Style14"/>
              <w:widowControl/>
              <w:ind w:firstLine="0"/>
              <w:jc w:val="left"/>
            </w:pPr>
          </w:p>
        </w:tc>
      </w:tr>
      <w:tr w:rsidR="002C49FA" w:rsidRPr="00751724">
        <w:trPr>
          <w:trHeight w:val="422"/>
        </w:trPr>
        <w:tc>
          <w:tcPr>
            <w:tcW w:w="1415" w:type="pct"/>
          </w:tcPr>
          <w:p w:rsidR="002C49FA" w:rsidRPr="00751724" w:rsidRDefault="002C49FA" w:rsidP="00416921">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bCs/>
              </w:rPr>
              <w:t>«О себе».</w:t>
            </w:r>
          </w:p>
        </w:tc>
        <w:tc>
          <w:tcPr>
            <w:tcW w:w="179" w:type="pct"/>
          </w:tcPr>
          <w:p w:rsidR="002C49FA" w:rsidRPr="00751724" w:rsidRDefault="002C49FA" w:rsidP="00FD12AF">
            <w:pPr>
              <w:pStyle w:val="Style14"/>
              <w:widowControl/>
              <w:ind w:firstLine="0"/>
              <w:jc w:val="center"/>
            </w:pPr>
            <w:r w:rsidRPr="00751724">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77578E" w:rsidRDefault="002C49FA" w:rsidP="00FD12AF">
            <w:pPr>
              <w:pStyle w:val="Style14"/>
              <w:widowControl/>
              <w:ind w:firstLine="0"/>
              <w:jc w:val="center"/>
            </w:pPr>
            <w:r>
              <w:t>8/2И</w:t>
            </w:r>
          </w:p>
        </w:tc>
        <w:tc>
          <w:tcPr>
            <w:tcW w:w="324" w:type="pct"/>
          </w:tcPr>
          <w:p w:rsidR="002C49FA" w:rsidRPr="0077578E" w:rsidRDefault="002C49FA"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67" w:type="pct"/>
          </w:tcPr>
          <w:p w:rsidR="002C49FA" w:rsidRDefault="002C49FA" w:rsidP="00196053">
            <w:pPr>
              <w:pStyle w:val="NoSpacing"/>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p>
          <w:p w:rsidR="002C49FA" w:rsidRPr="00751724" w:rsidRDefault="002C49FA" w:rsidP="00B267BD">
            <w:pPr>
              <w:pStyle w:val="NoSpacing"/>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исьменное составление автобиографии</w:t>
            </w:r>
          </w:p>
        </w:tc>
        <w:tc>
          <w:tcPr>
            <w:tcW w:w="965" w:type="pct"/>
          </w:tcPr>
          <w:p w:rsidR="002C49FA" w:rsidRDefault="002C49FA" w:rsidP="00B267BD">
            <w:pPr>
              <w:ind w:firstLine="0"/>
            </w:pPr>
            <w:r w:rsidRPr="00751724">
              <w:t xml:space="preserve">Выборочный </w:t>
            </w:r>
            <w:r>
              <w:t>опрос</w:t>
            </w:r>
          </w:p>
          <w:p w:rsidR="002C49FA" w:rsidRPr="00751724" w:rsidRDefault="002C49FA" w:rsidP="008812A6">
            <w:pPr>
              <w:ind w:firstLine="0"/>
            </w:pPr>
            <w:r w:rsidRPr="00751724">
              <w:t xml:space="preserve">Проверка составления </w:t>
            </w:r>
            <w:r>
              <w:t>автобиографии</w:t>
            </w:r>
          </w:p>
        </w:tc>
        <w:tc>
          <w:tcPr>
            <w:tcW w:w="358" w:type="pct"/>
          </w:tcPr>
          <w:p w:rsidR="002C49FA" w:rsidRPr="00751724" w:rsidRDefault="002C49FA" w:rsidP="004F7C78">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 ЗУВ</w:t>
            </w:r>
          </w:p>
        </w:tc>
      </w:tr>
      <w:tr w:rsidR="002C49FA" w:rsidRPr="00751724">
        <w:trPr>
          <w:trHeight w:val="422"/>
        </w:trPr>
        <w:tc>
          <w:tcPr>
            <w:tcW w:w="1415" w:type="pct"/>
          </w:tcPr>
          <w:p w:rsidR="002C49FA" w:rsidRPr="00751724" w:rsidRDefault="002C49FA"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bCs/>
              </w:rPr>
              <w:t>"Порядок слов в</w:t>
            </w:r>
            <w:r>
              <w:rPr>
                <w:b/>
                <w:bCs/>
              </w:rPr>
              <w:t xml:space="preserve"> простом</w:t>
            </w:r>
            <w:r w:rsidRPr="00BF0F53">
              <w:rPr>
                <w:b/>
                <w:bCs/>
              </w:rPr>
              <w:t xml:space="preserve"> предложении, виды предложений»</w:t>
            </w:r>
          </w:p>
        </w:tc>
        <w:tc>
          <w:tcPr>
            <w:tcW w:w="179" w:type="pct"/>
          </w:tcPr>
          <w:p w:rsidR="002C49FA" w:rsidRPr="00751724" w:rsidRDefault="002C49FA" w:rsidP="00FD12AF">
            <w:pPr>
              <w:pStyle w:val="Style14"/>
              <w:widowControl/>
              <w:ind w:firstLine="0"/>
              <w:jc w:val="center"/>
            </w:pPr>
            <w:r w:rsidRPr="00751724">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226890" w:rsidRDefault="002C49FA" w:rsidP="00FD12AF">
            <w:pPr>
              <w:pStyle w:val="Style14"/>
              <w:widowControl/>
              <w:ind w:firstLine="0"/>
              <w:jc w:val="center"/>
            </w:pPr>
            <w:r>
              <w:t>4</w:t>
            </w:r>
          </w:p>
        </w:tc>
        <w:tc>
          <w:tcPr>
            <w:tcW w:w="324" w:type="pct"/>
          </w:tcPr>
          <w:p w:rsidR="002C49FA" w:rsidRPr="003514F5" w:rsidRDefault="002C49FA"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B267BD" w:rsidRDefault="002C49FA" w:rsidP="002F3532">
            <w:pPr>
              <w:pStyle w:val="NoSpacing"/>
              <w:rPr>
                <w:rFonts w:ascii="Times New Roman" w:hAnsi="Times New Roman" w:cs="Times New Roman"/>
                <w:color w:val="000000"/>
                <w:sz w:val="24"/>
                <w:szCs w:val="24"/>
              </w:rPr>
            </w:pPr>
            <w:r w:rsidRPr="00751724">
              <w:rPr>
                <w:rFonts w:ascii="Times New Roman" w:hAnsi="Times New Roman" w:cs="Times New Roman"/>
                <w:color w:val="000000"/>
                <w:sz w:val="24"/>
                <w:szCs w:val="24"/>
              </w:rPr>
              <w:t>В</w:t>
            </w:r>
            <w:r>
              <w:rPr>
                <w:rFonts w:ascii="Times New Roman" w:hAnsi="Times New Roman" w:cs="Times New Roman"/>
                <w:color w:val="000000"/>
                <w:sz w:val="24"/>
                <w:szCs w:val="24"/>
              </w:rPr>
              <w:t>ыполнение письменных работ</w:t>
            </w:r>
          </w:p>
          <w:p w:rsidR="002C49FA" w:rsidRPr="00751724" w:rsidRDefault="002C49FA" w:rsidP="00FD12AF">
            <w:pPr>
              <w:rPr>
                <w:rStyle w:val="FontStyle31"/>
                <w:rFonts w:ascii="Times New Roman" w:hAnsi="Times New Roman" w:cs="Times New Roman"/>
                <w:sz w:val="24"/>
                <w:szCs w:val="24"/>
              </w:rPr>
            </w:pPr>
          </w:p>
        </w:tc>
        <w:tc>
          <w:tcPr>
            <w:tcW w:w="965" w:type="pct"/>
          </w:tcPr>
          <w:p w:rsidR="002C49FA" w:rsidRPr="00751724" w:rsidRDefault="002C49FA" w:rsidP="00AA6E42">
            <w:pPr>
              <w:ind w:firstLine="0"/>
            </w:pPr>
            <w:r w:rsidRPr="00751724">
              <w:t>Проверка выполнения грамматического теста</w:t>
            </w:r>
          </w:p>
        </w:tc>
        <w:tc>
          <w:tcPr>
            <w:tcW w:w="358" w:type="pct"/>
          </w:tcPr>
          <w:p w:rsidR="002C49FA" w:rsidRDefault="002C49FA"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2650"/>
        </w:trPr>
        <w:tc>
          <w:tcPr>
            <w:tcW w:w="1415" w:type="pct"/>
          </w:tcPr>
          <w:p w:rsidR="002C49FA" w:rsidRPr="00751724" w:rsidRDefault="002C49FA" w:rsidP="00DA5F01">
            <w:pPr>
              <w:pStyle w:val="Style14"/>
              <w:widowControl/>
              <w:ind w:firstLine="0"/>
            </w:pPr>
            <w:r w:rsidRPr="00751724">
              <w:t>1.3.</w:t>
            </w:r>
            <w:r w:rsidRPr="00751724">
              <w:tab/>
              <w:t>Развитие навыков</w:t>
            </w:r>
            <w:r>
              <w:t>говоренияи письма</w:t>
            </w:r>
            <w:r w:rsidRPr="00751724">
              <w:t xml:space="preserve">по теме </w:t>
            </w:r>
            <w:r w:rsidRPr="00BF0F53">
              <w:rPr>
                <w:b/>
                <w:bCs/>
              </w:rPr>
              <w:t>«Мои планы на будущее»</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226890" w:rsidRDefault="002C49FA" w:rsidP="00226890">
            <w:pPr>
              <w:pStyle w:val="Style14"/>
              <w:widowControl/>
              <w:ind w:firstLine="0"/>
              <w:jc w:val="center"/>
            </w:pPr>
            <w:r>
              <w:t>4</w:t>
            </w:r>
          </w:p>
        </w:tc>
        <w:tc>
          <w:tcPr>
            <w:tcW w:w="324" w:type="pct"/>
          </w:tcPr>
          <w:p w:rsidR="002C49FA" w:rsidRPr="000420F5" w:rsidRDefault="002C49FA"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2C49FA" w:rsidRPr="00751724" w:rsidRDefault="002C49FA" w:rsidP="000420F5">
            <w:pPr>
              <w:pStyle w:val="NoSpacing"/>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BF0F53">
              <w:rPr>
                <w:b/>
                <w:bCs/>
              </w:rPr>
              <w:t>«</w:t>
            </w:r>
            <w:r w:rsidRPr="005260A2">
              <w:rPr>
                <w:rFonts w:ascii="Times New Roman" w:hAnsi="Times New Roman" w:cs="Times New Roman"/>
                <w:b/>
                <w:bCs/>
                <w:sz w:val="24"/>
                <w:szCs w:val="24"/>
              </w:rPr>
              <w:t>Мои планы на будущее</w:t>
            </w:r>
            <w:r>
              <w:rPr>
                <w:rFonts w:ascii="Times New Roman" w:hAnsi="Times New Roman" w:cs="Times New Roman"/>
                <w:b/>
                <w:bCs/>
                <w:sz w:val="24"/>
                <w:szCs w:val="24"/>
              </w:rPr>
              <w:t>»</w:t>
            </w:r>
          </w:p>
        </w:tc>
        <w:tc>
          <w:tcPr>
            <w:tcW w:w="965" w:type="pct"/>
          </w:tcPr>
          <w:p w:rsidR="002C49FA" w:rsidRPr="00751724" w:rsidRDefault="002C49FA" w:rsidP="00FD12AF">
            <w:pPr>
              <w:ind w:firstLine="0"/>
            </w:pPr>
            <w:r>
              <w:t>Тестовое задание</w:t>
            </w:r>
          </w:p>
        </w:tc>
        <w:tc>
          <w:tcPr>
            <w:tcW w:w="358" w:type="pct"/>
          </w:tcPr>
          <w:p w:rsidR="002C49FA" w:rsidRDefault="002C49FA"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ОК-4</w:t>
            </w:r>
          </w:p>
          <w:p w:rsidR="002C49FA" w:rsidRPr="00751724" w:rsidRDefault="002C49FA"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2C49FA" w:rsidRPr="00751724">
        <w:trPr>
          <w:trHeight w:val="385"/>
        </w:trPr>
        <w:tc>
          <w:tcPr>
            <w:tcW w:w="1415" w:type="pct"/>
          </w:tcPr>
          <w:p w:rsidR="002C49FA" w:rsidRPr="00751724" w:rsidRDefault="002C49FA" w:rsidP="00FD12AF">
            <w:pPr>
              <w:pStyle w:val="NoSpacing"/>
              <w:ind w:left="72"/>
              <w:rPr>
                <w:rFonts w:ascii="Times New Roman" w:hAnsi="Times New Roman" w:cs="Times New Roman"/>
                <w:b/>
                <w:bCs/>
                <w:sz w:val="24"/>
                <w:szCs w:val="24"/>
              </w:rPr>
            </w:pPr>
            <w:r w:rsidRPr="00751724">
              <w:rPr>
                <w:rFonts w:ascii="Times New Roman" w:hAnsi="Times New Roman" w:cs="Times New Roman"/>
                <w:b/>
                <w:bCs/>
                <w:sz w:val="24"/>
                <w:szCs w:val="24"/>
              </w:rPr>
              <w:t>2. Ценности образования</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751724" w:rsidRDefault="002C49FA" w:rsidP="00FD12AF">
            <w:pPr>
              <w:pStyle w:val="Style14"/>
              <w:widowControl/>
              <w:ind w:firstLine="0"/>
              <w:jc w:val="center"/>
            </w:pPr>
          </w:p>
        </w:tc>
        <w:tc>
          <w:tcPr>
            <w:tcW w:w="324" w:type="pct"/>
          </w:tcPr>
          <w:p w:rsidR="002C49FA" w:rsidRPr="00751724" w:rsidRDefault="002C49FA" w:rsidP="00FD12AF">
            <w:pPr>
              <w:pStyle w:val="Style14"/>
              <w:widowControl/>
              <w:ind w:firstLine="0"/>
              <w:jc w:val="left"/>
            </w:pPr>
          </w:p>
        </w:tc>
        <w:tc>
          <w:tcPr>
            <w:tcW w:w="1067" w:type="pct"/>
          </w:tcPr>
          <w:p w:rsidR="002C49FA" w:rsidRPr="00751724" w:rsidRDefault="002C49FA" w:rsidP="00CC2661">
            <w:pPr>
              <w:pStyle w:val="NoSpacing"/>
              <w:rPr>
                <w:rStyle w:val="FontStyle31"/>
                <w:rFonts w:ascii="Times New Roman" w:hAnsi="Times New Roman" w:cs="Times New Roman"/>
                <w:sz w:val="24"/>
                <w:szCs w:val="24"/>
              </w:rPr>
            </w:pPr>
          </w:p>
        </w:tc>
        <w:tc>
          <w:tcPr>
            <w:tcW w:w="965" w:type="pct"/>
          </w:tcPr>
          <w:p w:rsidR="002C49FA" w:rsidRPr="00751724" w:rsidRDefault="002C49FA" w:rsidP="00FD12AF">
            <w:pPr>
              <w:ind w:firstLine="0"/>
            </w:pPr>
          </w:p>
        </w:tc>
        <w:tc>
          <w:tcPr>
            <w:tcW w:w="358" w:type="pct"/>
          </w:tcPr>
          <w:p w:rsidR="002C49FA" w:rsidRPr="00751724" w:rsidRDefault="002C49FA" w:rsidP="004F7C78">
            <w:pPr>
              <w:pStyle w:val="Style14"/>
              <w:widowControl/>
              <w:ind w:firstLine="0"/>
              <w:jc w:val="left"/>
            </w:pPr>
            <w:r>
              <w:rPr>
                <w:rStyle w:val="FontStyle31"/>
                <w:rFonts w:ascii="Times New Roman" w:hAnsi="Times New Roman" w:cs="Times New Roman"/>
                <w:sz w:val="24"/>
                <w:szCs w:val="24"/>
              </w:rPr>
              <w:t>ОК -4 ЗУВ</w:t>
            </w:r>
          </w:p>
        </w:tc>
      </w:tr>
      <w:tr w:rsidR="002C49FA" w:rsidRPr="00751724">
        <w:trPr>
          <w:trHeight w:val="422"/>
        </w:trPr>
        <w:tc>
          <w:tcPr>
            <w:tcW w:w="1415" w:type="pct"/>
          </w:tcPr>
          <w:p w:rsidR="002C49FA" w:rsidRPr="00751724" w:rsidRDefault="002C49FA" w:rsidP="00CC2661">
            <w:pPr>
              <w:pStyle w:val="Style14"/>
              <w:widowControl/>
              <w:ind w:firstLine="0"/>
            </w:pPr>
            <w:r w:rsidRPr="00751724">
              <w:t xml:space="preserve">2.1. Развитие умений и навыков чтения и письма по теме: </w:t>
            </w:r>
          </w:p>
          <w:p w:rsidR="002C49FA" w:rsidRPr="00BF0F53" w:rsidRDefault="002C49FA" w:rsidP="00CC2661">
            <w:pPr>
              <w:pStyle w:val="Style14"/>
              <w:widowControl/>
              <w:ind w:firstLine="0"/>
              <w:rPr>
                <w:b/>
                <w:bCs/>
              </w:rPr>
            </w:pPr>
            <w:r w:rsidRPr="00BF0F53">
              <w:rPr>
                <w:b/>
                <w:bCs/>
              </w:rPr>
              <w:t>«Значение иностранного языка в карьере будущего специалиста»</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0420F5" w:rsidRDefault="002C49FA" w:rsidP="00FD12AF">
            <w:pPr>
              <w:pStyle w:val="Style14"/>
              <w:widowControl/>
              <w:ind w:firstLine="0"/>
              <w:jc w:val="center"/>
            </w:pPr>
            <w:r>
              <w:t>6/4И</w:t>
            </w:r>
          </w:p>
        </w:tc>
        <w:tc>
          <w:tcPr>
            <w:tcW w:w="324" w:type="pct"/>
          </w:tcPr>
          <w:p w:rsidR="002C49FA" w:rsidRPr="000420F5" w:rsidRDefault="002C49FA" w:rsidP="000204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C49FA" w:rsidRPr="00751724" w:rsidRDefault="002C49FA" w:rsidP="008D137E">
            <w:pPr>
              <w:pStyle w:val="NoSpacing"/>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2C49FA" w:rsidRPr="00751724" w:rsidRDefault="002C49FA" w:rsidP="008D137E">
            <w:pPr>
              <w:pStyle w:val="NoSpacing"/>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2C49FA" w:rsidRPr="00751724" w:rsidRDefault="002C49FA" w:rsidP="008D137E">
            <w:pPr>
              <w:pStyle w:val="Style14"/>
              <w:widowControl/>
              <w:ind w:firstLine="0"/>
              <w:jc w:val="left"/>
              <w:rPr>
                <w:rStyle w:val="FontStyle31"/>
                <w:rFonts w:ascii="Times New Roman" w:hAnsi="Times New Roman" w:cs="Times New Roman"/>
                <w:sz w:val="24"/>
                <w:szCs w:val="24"/>
              </w:rPr>
            </w:pPr>
          </w:p>
        </w:tc>
        <w:tc>
          <w:tcPr>
            <w:tcW w:w="965" w:type="pct"/>
          </w:tcPr>
          <w:p w:rsidR="002C49FA" w:rsidRPr="00751724" w:rsidRDefault="002C49FA" w:rsidP="00B267BD">
            <w:pPr>
              <w:pStyle w:val="Style14"/>
              <w:widowControl/>
              <w:ind w:firstLine="0"/>
              <w:jc w:val="left"/>
            </w:pPr>
            <w:r w:rsidRPr="00751724">
              <w:t>Выборочный опрос Проверка письменных работ</w:t>
            </w:r>
          </w:p>
        </w:tc>
        <w:tc>
          <w:tcPr>
            <w:tcW w:w="358" w:type="pct"/>
          </w:tcPr>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 ЗУВ</w:t>
            </w:r>
          </w:p>
        </w:tc>
      </w:tr>
      <w:tr w:rsidR="002C49FA" w:rsidRPr="00751724">
        <w:trPr>
          <w:trHeight w:val="422"/>
        </w:trPr>
        <w:tc>
          <w:tcPr>
            <w:tcW w:w="1415" w:type="pct"/>
          </w:tcPr>
          <w:p w:rsidR="002C49FA" w:rsidRPr="00BF0F53" w:rsidRDefault="002C49FA" w:rsidP="00CC2661">
            <w:pPr>
              <w:widowControl/>
              <w:autoSpaceDE/>
              <w:autoSpaceDN/>
              <w:adjustRightInd/>
              <w:ind w:firstLine="0"/>
              <w:jc w:val="left"/>
              <w:rPr>
                <w:b/>
                <w:bCs/>
              </w:rPr>
            </w:pPr>
            <w:r w:rsidRPr="00751724">
              <w:t xml:space="preserve">2.2. Развитие навыков </w:t>
            </w:r>
            <w:r>
              <w:t xml:space="preserve">говоренияи письма </w:t>
            </w:r>
            <w:r w:rsidRPr="00751724">
              <w:t xml:space="preserve">по теме </w:t>
            </w:r>
            <w:r w:rsidRPr="00BF0F53">
              <w:rPr>
                <w:b/>
                <w:bCs/>
              </w:rPr>
              <w:t>«Система высшего образования в странах изучаемого языка»</w:t>
            </w:r>
          </w:p>
          <w:p w:rsidR="002C49FA" w:rsidRPr="00751724" w:rsidRDefault="002C49FA" w:rsidP="00CC2661">
            <w:pPr>
              <w:pStyle w:val="Style14"/>
              <w:widowControl/>
              <w:ind w:firstLine="0"/>
            </w:pPr>
            <w:r w:rsidRPr="00751724">
              <w:t>.</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0420F5" w:rsidRDefault="002C49FA" w:rsidP="00020436">
            <w:pPr>
              <w:pStyle w:val="Style14"/>
              <w:widowControl/>
              <w:ind w:firstLine="0"/>
              <w:jc w:val="center"/>
            </w:pPr>
            <w:r>
              <w:rPr>
                <w:lang w:val="en-US"/>
              </w:rPr>
              <w:t>6</w:t>
            </w:r>
            <w:r>
              <w:t>/4И</w:t>
            </w:r>
          </w:p>
        </w:tc>
        <w:tc>
          <w:tcPr>
            <w:tcW w:w="324" w:type="pct"/>
          </w:tcPr>
          <w:p w:rsidR="002C49FA" w:rsidRPr="00AE1780" w:rsidRDefault="002C49FA"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C49FA" w:rsidRPr="00751724" w:rsidRDefault="002C49FA"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bCs/>
              </w:rPr>
              <w:t>«Система высшего образования в странах изучаемого языка</w:t>
            </w:r>
          </w:p>
        </w:tc>
        <w:tc>
          <w:tcPr>
            <w:tcW w:w="965" w:type="pct"/>
          </w:tcPr>
          <w:p w:rsidR="002C49FA" w:rsidRPr="00751724" w:rsidRDefault="002C49FA" w:rsidP="00DA5F01">
            <w:pPr>
              <w:pStyle w:val="Style14"/>
              <w:widowControl/>
              <w:ind w:firstLine="0"/>
              <w:jc w:val="left"/>
            </w:pPr>
            <w:r w:rsidRPr="00751724">
              <w:t xml:space="preserve">Проверка </w:t>
            </w:r>
            <w:r>
              <w:t>письменных работ</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22"/>
        </w:trPr>
        <w:tc>
          <w:tcPr>
            <w:tcW w:w="1415" w:type="pct"/>
          </w:tcPr>
          <w:p w:rsidR="002C49FA" w:rsidRPr="00751724" w:rsidRDefault="002C49FA" w:rsidP="00BF0F53">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bCs/>
              </w:rPr>
              <w:t>«Числительное, «Местоимение и его виды»</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DA5F01" w:rsidRDefault="002C49FA" w:rsidP="00FD12AF">
            <w:pPr>
              <w:pStyle w:val="Style14"/>
              <w:widowControl/>
              <w:ind w:firstLine="0"/>
              <w:jc w:val="center"/>
            </w:pPr>
            <w:r>
              <w:t>2</w:t>
            </w:r>
          </w:p>
        </w:tc>
        <w:tc>
          <w:tcPr>
            <w:tcW w:w="324" w:type="pct"/>
          </w:tcPr>
          <w:p w:rsidR="002C49FA" w:rsidRPr="003514F5" w:rsidRDefault="002C49FA"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2C49FA" w:rsidRPr="00751724" w:rsidRDefault="002C49FA" w:rsidP="00AA6E42">
            <w:pPr>
              <w:tabs>
                <w:tab w:val="left" w:pos="993"/>
              </w:tabs>
              <w:ind w:firstLine="0"/>
            </w:pPr>
            <w:r w:rsidRPr="00751724">
              <w:rPr>
                <w:color w:val="000000"/>
              </w:rPr>
              <w:t>Выполнение упражнений по изучаемому грамматическому материалу</w:t>
            </w:r>
          </w:p>
        </w:tc>
        <w:tc>
          <w:tcPr>
            <w:tcW w:w="965" w:type="pct"/>
          </w:tcPr>
          <w:p w:rsidR="002C49FA" w:rsidRPr="00751724" w:rsidRDefault="002C49FA" w:rsidP="00B267BD">
            <w:pPr>
              <w:pStyle w:val="Style14"/>
              <w:widowControl/>
              <w:ind w:firstLine="0"/>
              <w:jc w:val="left"/>
              <w:rPr>
                <w:color w:val="000000"/>
              </w:rPr>
            </w:pPr>
            <w:r w:rsidRPr="00751724">
              <w:t xml:space="preserve">Проверка письменных работ </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22"/>
        </w:trPr>
        <w:tc>
          <w:tcPr>
            <w:tcW w:w="1415" w:type="pct"/>
          </w:tcPr>
          <w:p w:rsidR="002C49FA" w:rsidRPr="00751724" w:rsidRDefault="002C49FA" w:rsidP="00F52E3D">
            <w:pPr>
              <w:pStyle w:val="Style14"/>
              <w:widowControl/>
              <w:ind w:firstLine="0"/>
            </w:pPr>
            <w:r w:rsidRPr="00751724">
              <w:t xml:space="preserve">2.4 Употребительные выражения </w:t>
            </w:r>
          </w:p>
          <w:p w:rsidR="002C49FA" w:rsidRPr="00751724" w:rsidRDefault="002C49FA" w:rsidP="00F52E3D">
            <w:pPr>
              <w:ind w:firstLine="0"/>
            </w:pPr>
            <w:r w:rsidRPr="00751724">
              <w:t xml:space="preserve">речевого этикета по теме </w:t>
            </w:r>
            <w:r w:rsidRPr="00BF0F53">
              <w:rPr>
                <w:b/>
                <w:bCs/>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2C49FA" w:rsidRPr="00751724" w:rsidRDefault="002C49FA" w:rsidP="00FD12AF">
            <w:pPr>
              <w:pStyle w:val="Style14"/>
              <w:widowControl/>
              <w:ind w:firstLine="0"/>
              <w:jc w:val="center"/>
            </w:pPr>
            <w:r>
              <w:t>1</w:t>
            </w: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0420F5" w:rsidRDefault="002C49FA" w:rsidP="00FD12AF">
            <w:pPr>
              <w:pStyle w:val="Style14"/>
              <w:widowControl/>
              <w:ind w:firstLine="0"/>
              <w:jc w:val="center"/>
            </w:pPr>
            <w:r>
              <w:rPr>
                <w:lang w:val="en-US"/>
              </w:rPr>
              <w:t>6</w:t>
            </w:r>
            <w:r>
              <w:t>/2И</w:t>
            </w:r>
          </w:p>
        </w:tc>
        <w:tc>
          <w:tcPr>
            <w:tcW w:w="324" w:type="pct"/>
          </w:tcPr>
          <w:p w:rsidR="002C49FA" w:rsidRPr="00D97C30" w:rsidRDefault="002C49FA"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2C49FA" w:rsidRPr="00751724" w:rsidRDefault="002C49FA" w:rsidP="0061273A">
            <w:pPr>
              <w:tabs>
                <w:tab w:val="left" w:pos="993"/>
              </w:tabs>
              <w:ind w:firstLine="0"/>
            </w:pPr>
            <w:r w:rsidRPr="00751724">
              <w:t>Составление диалога по теме «</w:t>
            </w:r>
            <w:r w:rsidRPr="000B794F">
              <w:rPr>
                <w:b/>
                <w:bCs/>
              </w:rPr>
              <w:t>Студенческая жизнь»,</w:t>
            </w:r>
            <w:r w:rsidRPr="00751724">
              <w:t xml:space="preserve"> с использованием речевых клише</w:t>
            </w:r>
          </w:p>
        </w:tc>
        <w:tc>
          <w:tcPr>
            <w:tcW w:w="965" w:type="pct"/>
          </w:tcPr>
          <w:p w:rsidR="002C49FA" w:rsidRPr="00751724" w:rsidRDefault="002C49FA" w:rsidP="00FD12AF">
            <w:pPr>
              <w:pStyle w:val="Style14"/>
              <w:widowControl/>
              <w:ind w:firstLine="0"/>
              <w:jc w:val="left"/>
              <w:rPr>
                <w:color w:val="000000"/>
              </w:rPr>
            </w:pPr>
            <w:r w:rsidRPr="00751724">
              <w:rPr>
                <w:color w:val="000000"/>
              </w:rPr>
              <w:t>Устный опрос</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22"/>
        </w:trPr>
        <w:tc>
          <w:tcPr>
            <w:tcW w:w="1415" w:type="pct"/>
          </w:tcPr>
          <w:p w:rsidR="002C49FA" w:rsidRPr="00751724" w:rsidRDefault="002C49FA" w:rsidP="00D97C30">
            <w:pPr>
              <w:ind w:firstLine="0"/>
              <w:rPr>
                <w:b/>
                <w:bCs/>
              </w:rPr>
            </w:pPr>
            <w:r w:rsidRPr="00751724">
              <w:rPr>
                <w:b/>
                <w:bCs/>
              </w:rPr>
              <w:t>Итого</w:t>
            </w:r>
          </w:p>
        </w:tc>
        <w:tc>
          <w:tcPr>
            <w:tcW w:w="179" w:type="pct"/>
          </w:tcPr>
          <w:p w:rsidR="002C49FA" w:rsidRPr="00751724" w:rsidRDefault="002C49FA" w:rsidP="00D97C30">
            <w:pPr>
              <w:pStyle w:val="Style14"/>
              <w:widowControl/>
              <w:ind w:firstLine="0"/>
              <w:jc w:val="center"/>
            </w:pPr>
          </w:p>
        </w:tc>
        <w:tc>
          <w:tcPr>
            <w:tcW w:w="186" w:type="pct"/>
          </w:tcPr>
          <w:p w:rsidR="002C49FA" w:rsidRPr="00751724" w:rsidRDefault="002C49FA" w:rsidP="00D97C30">
            <w:pPr>
              <w:pStyle w:val="Style14"/>
              <w:widowControl/>
              <w:ind w:firstLine="0"/>
              <w:jc w:val="center"/>
            </w:pPr>
          </w:p>
        </w:tc>
        <w:tc>
          <w:tcPr>
            <w:tcW w:w="212" w:type="pct"/>
          </w:tcPr>
          <w:p w:rsidR="002C49FA" w:rsidRPr="00751724" w:rsidRDefault="002C49FA" w:rsidP="00D97C30">
            <w:pPr>
              <w:pStyle w:val="Style14"/>
              <w:widowControl/>
              <w:ind w:firstLine="0"/>
              <w:jc w:val="center"/>
            </w:pPr>
          </w:p>
        </w:tc>
        <w:tc>
          <w:tcPr>
            <w:tcW w:w="294" w:type="pct"/>
          </w:tcPr>
          <w:p w:rsidR="002C49FA" w:rsidRPr="00822B6B" w:rsidRDefault="002C49FA" w:rsidP="00D97C30">
            <w:pPr>
              <w:pStyle w:val="Style14"/>
              <w:widowControl/>
              <w:ind w:firstLine="0"/>
              <w:jc w:val="center"/>
              <w:rPr>
                <w:b/>
                <w:bCs/>
              </w:rPr>
            </w:pPr>
            <w:r w:rsidRPr="003514F5">
              <w:rPr>
                <w:b/>
                <w:bCs/>
                <w:lang w:val="en-US"/>
              </w:rPr>
              <w:t>3</w:t>
            </w:r>
            <w:r>
              <w:rPr>
                <w:b/>
                <w:bCs/>
              </w:rPr>
              <w:t>6/12И</w:t>
            </w:r>
          </w:p>
        </w:tc>
        <w:tc>
          <w:tcPr>
            <w:tcW w:w="324" w:type="pct"/>
          </w:tcPr>
          <w:p w:rsidR="002C49FA" w:rsidRPr="003514F5" w:rsidRDefault="002C49FA" w:rsidP="00D97C30">
            <w:pPr>
              <w:pStyle w:val="Style14"/>
              <w:widowControl/>
              <w:ind w:firstLine="0"/>
              <w:jc w:val="center"/>
              <w:rPr>
                <w:rStyle w:val="FontStyle31"/>
                <w:rFonts w:ascii="Times New Roman" w:hAnsi="Times New Roman" w:cs="Times New Roman"/>
                <w:b/>
                <w:bCs/>
                <w:sz w:val="24"/>
                <w:szCs w:val="24"/>
                <w:lang w:val="en-US"/>
              </w:rPr>
            </w:pPr>
            <w:r w:rsidRPr="003514F5">
              <w:rPr>
                <w:rStyle w:val="FontStyle31"/>
                <w:rFonts w:ascii="Times New Roman" w:hAnsi="Times New Roman" w:cs="Times New Roman"/>
                <w:b/>
                <w:bCs/>
                <w:sz w:val="24"/>
                <w:szCs w:val="24"/>
                <w:lang w:val="en-US"/>
              </w:rPr>
              <w:t>3</w:t>
            </w:r>
            <w:r>
              <w:rPr>
                <w:rStyle w:val="FontStyle31"/>
                <w:rFonts w:ascii="Times New Roman" w:hAnsi="Times New Roman" w:cs="Times New Roman"/>
                <w:b/>
                <w:bCs/>
                <w:sz w:val="24"/>
                <w:szCs w:val="24"/>
              </w:rPr>
              <w:t>5</w:t>
            </w:r>
            <w:r w:rsidRPr="003514F5">
              <w:rPr>
                <w:rStyle w:val="FontStyle31"/>
                <w:rFonts w:ascii="Times New Roman" w:hAnsi="Times New Roman" w:cs="Times New Roman"/>
                <w:b/>
                <w:bCs/>
                <w:sz w:val="24"/>
                <w:szCs w:val="24"/>
                <w:lang w:val="en-US"/>
              </w:rPr>
              <w:t>.9</w:t>
            </w:r>
          </w:p>
        </w:tc>
        <w:tc>
          <w:tcPr>
            <w:tcW w:w="1067" w:type="pct"/>
          </w:tcPr>
          <w:p w:rsidR="002C49FA" w:rsidRPr="00751724" w:rsidRDefault="002C49FA" w:rsidP="00D97C30">
            <w:pPr>
              <w:tabs>
                <w:tab w:val="left" w:pos="993"/>
              </w:tabs>
            </w:pPr>
          </w:p>
        </w:tc>
        <w:tc>
          <w:tcPr>
            <w:tcW w:w="965" w:type="pct"/>
          </w:tcPr>
          <w:p w:rsidR="002C49FA" w:rsidRPr="00751724" w:rsidRDefault="002C49FA" w:rsidP="00D97C30">
            <w:pPr>
              <w:pStyle w:val="Style14"/>
              <w:widowControl/>
              <w:ind w:firstLine="0"/>
              <w:jc w:val="left"/>
              <w:rPr>
                <w:color w:val="000000"/>
              </w:rPr>
            </w:pPr>
            <w:r>
              <w:rPr>
                <w:color w:val="000000"/>
              </w:rPr>
              <w:t>Зачет</w:t>
            </w:r>
          </w:p>
        </w:tc>
        <w:tc>
          <w:tcPr>
            <w:tcW w:w="358" w:type="pct"/>
          </w:tcPr>
          <w:p w:rsidR="002C49FA" w:rsidRDefault="002C49FA"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22"/>
        </w:trPr>
        <w:tc>
          <w:tcPr>
            <w:tcW w:w="3677" w:type="pct"/>
            <w:gridSpan w:val="7"/>
          </w:tcPr>
          <w:p w:rsidR="002C49FA" w:rsidRPr="00751724" w:rsidRDefault="002C49FA" w:rsidP="0032666A">
            <w:pPr>
              <w:tabs>
                <w:tab w:val="left" w:pos="993"/>
              </w:tabs>
              <w:ind w:firstLine="0"/>
              <w:jc w:val="center"/>
              <w:rPr>
                <w:b/>
                <w:bCs/>
              </w:rPr>
            </w:pPr>
            <w:r w:rsidRPr="00751724">
              <w:rPr>
                <w:b/>
                <w:bCs/>
              </w:rPr>
              <w:t>2 семестр</w:t>
            </w:r>
          </w:p>
        </w:tc>
        <w:tc>
          <w:tcPr>
            <w:tcW w:w="965" w:type="pct"/>
          </w:tcPr>
          <w:p w:rsidR="002C49FA" w:rsidRPr="00751724" w:rsidRDefault="002C49FA" w:rsidP="00FD12AF">
            <w:pPr>
              <w:pStyle w:val="Style14"/>
              <w:widowControl/>
              <w:ind w:firstLine="0"/>
              <w:jc w:val="left"/>
              <w:rPr>
                <w:color w:val="000000"/>
              </w:rPr>
            </w:pPr>
          </w:p>
        </w:tc>
        <w:tc>
          <w:tcPr>
            <w:tcW w:w="358" w:type="pct"/>
          </w:tcPr>
          <w:p w:rsidR="002C49FA" w:rsidRPr="00751724" w:rsidRDefault="002C49FA" w:rsidP="00FD12AF">
            <w:pPr>
              <w:pStyle w:val="Style14"/>
              <w:widowControl/>
              <w:ind w:firstLine="0"/>
              <w:jc w:val="left"/>
              <w:rPr>
                <w:rStyle w:val="FontStyle31"/>
                <w:rFonts w:ascii="Times New Roman" w:hAnsi="Times New Roman" w:cs="Times New Roman"/>
                <w:sz w:val="24"/>
                <w:szCs w:val="24"/>
              </w:rPr>
            </w:pPr>
          </w:p>
        </w:tc>
      </w:tr>
      <w:tr w:rsidR="002C49FA" w:rsidRPr="00751724">
        <w:trPr>
          <w:trHeight w:val="373"/>
        </w:trPr>
        <w:tc>
          <w:tcPr>
            <w:tcW w:w="1415" w:type="pct"/>
          </w:tcPr>
          <w:p w:rsidR="002C49FA" w:rsidRPr="00751724" w:rsidRDefault="002C49FA" w:rsidP="005276A3">
            <w:pPr>
              <w:pStyle w:val="Style14"/>
              <w:widowControl/>
              <w:ind w:left="360" w:firstLine="0"/>
              <w:rPr>
                <w:b/>
                <w:bCs/>
              </w:rPr>
            </w:pPr>
            <w:r w:rsidRPr="00751724">
              <w:rPr>
                <w:b/>
                <w:bCs/>
              </w:rPr>
              <w:t>3. История научной мысли</w:t>
            </w:r>
          </w:p>
        </w:tc>
        <w:tc>
          <w:tcPr>
            <w:tcW w:w="179" w:type="pct"/>
          </w:tcPr>
          <w:p w:rsidR="002C49FA" w:rsidRPr="00751724" w:rsidRDefault="002C49FA" w:rsidP="00FD12AF">
            <w:pPr>
              <w:pStyle w:val="Style14"/>
              <w:widowControl/>
              <w:ind w:firstLine="0"/>
              <w:jc w:val="center"/>
            </w:pPr>
          </w:p>
        </w:tc>
        <w:tc>
          <w:tcPr>
            <w:tcW w:w="186" w:type="pct"/>
          </w:tcPr>
          <w:p w:rsidR="002C49FA" w:rsidRPr="00751724" w:rsidRDefault="002C49FA" w:rsidP="00FD12AF">
            <w:pPr>
              <w:pStyle w:val="Style14"/>
              <w:widowControl/>
              <w:ind w:firstLine="0"/>
              <w:jc w:val="center"/>
            </w:pPr>
          </w:p>
        </w:tc>
        <w:tc>
          <w:tcPr>
            <w:tcW w:w="212" w:type="pct"/>
          </w:tcPr>
          <w:p w:rsidR="002C49FA" w:rsidRPr="00751724" w:rsidRDefault="002C49FA" w:rsidP="00FD12AF">
            <w:pPr>
              <w:pStyle w:val="Style14"/>
              <w:widowControl/>
              <w:ind w:firstLine="0"/>
              <w:jc w:val="center"/>
            </w:pPr>
          </w:p>
        </w:tc>
        <w:tc>
          <w:tcPr>
            <w:tcW w:w="294" w:type="pct"/>
          </w:tcPr>
          <w:p w:rsidR="002C49FA" w:rsidRPr="00751724" w:rsidRDefault="002C49FA" w:rsidP="00FD12AF">
            <w:pPr>
              <w:pStyle w:val="Style14"/>
              <w:widowControl/>
              <w:ind w:firstLine="0"/>
              <w:jc w:val="center"/>
            </w:pPr>
          </w:p>
        </w:tc>
        <w:tc>
          <w:tcPr>
            <w:tcW w:w="324" w:type="pct"/>
          </w:tcPr>
          <w:p w:rsidR="002C49FA" w:rsidRPr="00751724" w:rsidRDefault="002C49FA" w:rsidP="00FD12AF">
            <w:pPr>
              <w:pStyle w:val="Style14"/>
              <w:widowControl/>
              <w:ind w:firstLine="0"/>
              <w:jc w:val="left"/>
              <w:rPr>
                <w:rStyle w:val="FontStyle31"/>
                <w:rFonts w:ascii="Times New Roman" w:hAnsi="Times New Roman" w:cs="Times New Roman"/>
                <w:sz w:val="24"/>
                <w:szCs w:val="24"/>
              </w:rPr>
            </w:pPr>
          </w:p>
        </w:tc>
        <w:tc>
          <w:tcPr>
            <w:tcW w:w="1067" w:type="pct"/>
          </w:tcPr>
          <w:p w:rsidR="002C49FA" w:rsidRPr="00751724" w:rsidRDefault="002C49FA" w:rsidP="00FD12AF">
            <w:pPr>
              <w:tabs>
                <w:tab w:val="left" w:pos="993"/>
              </w:tabs>
              <w:rPr>
                <w:b/>
                <w:bCs/>
              </w:rPr>
            </w:pPr>
          </w:p>
        </w:tc>
        <w:tc>
          <w:tcPr>
            <w:tcW w:w="965" w:type="pct"/>
          </w:tcPr>
          <w:p w:rsidR="002C49FA" w:rsidRPr="00751724" w:rsidRDefault="002C49FA" w:rsidP="00FD12AF">
            <w:pPr>
              <w:pStyle w:val="Style14"/>
              <w:widowControl/>
              <w:ind w:firstLine="0"/>
              <w:jc w:val="left"/>
            </w:pPr>
          </w:p>
        </w:tc>
        <w:tc>
          <w:tcPr>
            <w:tcW w:w="358" w:type="pct"/>
          </w:tcPr>
          <w:p w:rsidR="002C49FA" w:rsidRPr="00751724" w:rsidRDefault="002C49FA" w:rsidP="00FD12AF">
            <w:pPr>
              <w:pStyle w:val="Style14"/>
              <w:widowControl/>
              <w:ind w:firstLine="0"/>
              <w:jc w:val="left"/>
              <w:rPr>
                <w:rStyle w:val="FontStyle31"/>
                <w:rFonts w:ascii="Times New Roman" w:hAnsi="Times New Roman" w:cs="Times New Roman"/>
                <w:sz w:val="24"/>
                <w:szCs w:val="24"/>
              </w:rPr>
            </w:pPr>
          </w:p>
        </w:tc>
      </w:tr>
      <w:tr w:rsidR="002C49FA" w:rsidRPr="00751724">
        <w:trPr>
          <w:trHeight w:val="373"/>
        </w:trPr>
        <w:tc>
          <w:tcPr>
            <w:tcW w:w="1415" w:type="pct"/>
          </w:tcPr>
          <w:p w:rsidR="002C49FA" w:rsidRPr="00751724" w:rsidRDefault="002C49FA" w:rsidP="001E4AAF">
            <w:pPr>
              <w:pStyle w:val="Style14"/>
              <w:widowControl/>
              <w:tabs>
                <w:tab w:val="left" w:pos="426"/>
              </w:tabs>
              <w:ind w:firstLine="0"/>
              <w:jc w:val="left"/>
            </w:pPr>
            <w:r w:rsidRPr="00751724">
              <w:t xml:space="preserve">3.1 Развитие умений и навыков чтения и письма по теме </w:t>
            </w:r>
            <w:r w:rsidRPr="00BF0F53">
              <w:rPr>
                <w:b/>
                <w:bCs/>
              </w:rPr>
              <w:t>«Выдающиеся учёные мира»</w:t>
            </w:r>
          </w:p>
        </w:tc>
        <w:tc>
          <w:tcPr>
            <w:tcW w:w="179" w:type="pct"/>
          </w:tcPr>
          <w:p w:rsidR="002C49FA" w:rsidRPr="00751724" w:rsidRDefault="002C49FA" w:rsidP="001E4AAF">
            <w:pPr>
              <w:pStyle w:val="Style14"/>
              <w:widowControl/>
              <w:ind w:firstLine="0"/>
              <w:jc w:val="center"/>
            </w:pPr>
            <w:r>
              <w:t>2</w:t>
            </w:r>
          </w:p>
        </w:tc>
        <w:tc>
          <w:tcPr>
            <w:tcW w:w="186" w:type="pct"/>
          </w:tcPr>
          <w:p w:rsidR="002C49FA" w:rsidRPr="00751724" w:rsidRDefault="002C49FA" w:rsidP="001E4AAF">
            <w:pPr>
              <w:pStyle w:val="Style14"/>
              <w:widowControl/>
              <w:ind w:firstLine="0"/>
              <w:jc w:val="center"/>
            </w:pPr>
          </w:p>
        </w:tc>
        <w:tc>
          <w:tcPr>
            <w:tcW w:w="212" w:type="pct"/>
          </w:tcPr>
          <w:p w:rsidR="002C49FA" w:rsidRPr="00751724" w:rsidRDefault="002C49FA" w:rsidP="001E4AAF">
            <w:pPr>
              <w:pStyle w:val="Style14"/>
              <w:widowControl/>
              <w:ind w:firstLine="0"/>
              <w:jc w:val="center"/>
            </w:pPr>
          </w:p>
        </w:tc>
        <w:tc>
          <w:tcPr>
            <w:tcW w:w="294" w:type="pct"/>
          </w:tcPr>
          <w:p w:rsidR="002C49FA" w:rsidRPr="0044558E" w:rsidRDefault="002C49FA" w:rsidP="0044558E">
            <w:pPr>
              <w:pStyle w:val="Style14"/>
              <w:widowControl/>
              <w:ind w:firstLine="0"/>
              <w:jc w:val="center"/>
            </w:pPr>
            <w:r>
              <w:rPr>
                <w:lang w:val="en-US"/>
              </w:rPr>
              <w:t>4</w:t>
            </w:r>
            <w:r>
              <w:t>/2И</w:t>
            </w:r>
          </w:p>
        </w:tc>
        <w:tc>
          <w:tcPr>
            <w:tcW w:w="324" w:type="pct"/>
          </w:tcPr>
          <w:p w:rsidR="002C49FA" w:rsidRPr="003514F5" w:rsidRDefault="002C49FA"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617347" w:rsidRDefault="002C49FA" w:rsidP="00A975B5">
            <w:pPr>
              <w:pStyle w:val="NoSpacing"/>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Pr="00617347">
              <w:rPr>
                <w:rFonts w:ascii="Times New Roman" w:hAnsi="Times New Roman" w:cs="Times New Roman"/>
                <w:b/>
                <w:bCs/>
                <w:sz w:val="24"/>
                <w:szCs w:val="24"/>
              </w:rPr>
              <w:t>«Выдающиеся учёные мира»</w:t>
            </w:r>
          </w:p>
          <w:p w:rsidR="002C49FA" w:rsidRPr="00751724" w:rsidRDefault="002C49FA" w:rsidP="001E4AAF">
            <w:pPr>
              <w:pStyle w:val="Style14"/>
              <w:widowControl/>
              <w:ind w:firstLine="0"/>
              <w:jc w:val="left"/>
              <w:rPr>
                <w:rStyle w:val="FontStyle31"/>
                <w:rFonts w:ascii="Times New Roman" w:hAnsi="Times New Roman" w:cs="Times New Roman"/>
                <w:sz w:val="24"/>
                <w:szCs w:val="24"/>
              </w:rPr>
            </w:pPr>
          </w:p>
        </w:tc>
        <w:tc>
          <w:tcPr>
            <w:tcW w:w="965" w:type="pct"/>
          </w:tcPr>
          <w:p w:rsidR="002C49FA" w:rsidRPr="00751724" w:rsidRDefault="002C49FA" w:rsidP="00A975B5">
            <w:pPr>
              <w:pStyle w:val="Style14"/>
              <w:widowControl/>
              <w:ind w:firstLine="0"/>
            </w:pPr>
            <w:r w:rsidRPr="00751724">
              <w:t xml:space="preserve">Проверка </w:t>
            </w:r>
            <w:r>
              <w:t>письменного сообщения</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0F53">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bCs/>
              </w:rPr>
              <w:t>«Имя существительное (число, род, артикли)»</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3514F5" w:rsidRDefault="002C49FA" w:rsidP="00163275">
            <w:pPr>
              <w:pStyle w:val="Style14"/>
              <w:widowControl/>
              <w:ind w:firstLine="0"/>
              <w:jc w:val="center"/>
              <w:rPr>
                <w:lang w:val="en-US"/>
              </w:rPr>
            </w:pPr>
            <w:r>
              <w:rPr>
                <w:lang w:val="en-US"/>
              </w:rPr>
              <w:t>2</w:t>
            </w:r>
          </w:p>
        </w:tc>
        <w:tc>
          <w:tcPr>
            <w:tcW w:w="324" w:type="pct"/>
          </w:tcPr>
          <w:p w:rsidR="002C49FA" w:rsidRPr="003514F5" w:rsidRDefault="002C49FA"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2C49FA" w:rsidRPr="00751724" w:rsidRDefault="002C49FA" w:rsidP="00163275">
            <w:pPr>
              <w:pStyle w:val="NoSpacing"/>
              <w:rPr>
                <w:rFonts w:ascii="Times New Roman" w:hAnsi="Times New Roman" w:cs="Times New Roman"/>
                <w:color w:val="000000"/>
                <w:sz w:val="24"/>
                <w:szCs w:val="24"/>
              </w:rPr>
            </w:pPr>
            <w:r w:rsidRPr="00751724">
              <w:rPr>
                <w:rFonts w:ascii="Times New Roman" w:hAnsi="Times New Roman" w:cs="Times New Roman"/>
                <w:color w:val="000000"/>
                <w:sz w:val="24"/>
                <w:szCs w:val="24"/>
              </w:rPr>
              <w:t>Выполнение упражнений по грамматике изучаемого языка</w:t>
            </w:r>
          </w:p>
          <w:p w:rsidR="002C49FA" w:rsidRPr="00751724" w:rsidRDefault="002C49FA" w:rsidP="00163275">
            <w:pPr>
              <w:rPr>
                <w:rStyle w:val="FontStyle31"/>
                <w:rFonts w:ascii="Times New Roman" w:hAnsi="Times New Roman" w:cs="Times New Roman"/>
                <w:sz w:val="24"/>
                <w:szCs w:val="24"/>
              </w:rPr>
            </w:pPr>
          </w:p>
        </w:tc>
        <w:tc>
          <w:tcPr>
            <w:tcW w:w="965" w:type="pct"/>
          </w:tcPr>
          <w:p w:rsidR="002C49FA" w:rsidRPr="00751724" w:rsidRDefault="002C49FA" w:rsidP="00A975B5">
            <w:pPr>
              <w:ind w:firstLine="0"/>
            </w:pPr>
            <w:r w:rsidRPr="00751724">
              <w:t xml:space="preserve">Проверка выполнения грамматических </w:t>
            </w:r>
            <w:r>
              <w:t>упражнений</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9C0844">
            <w:pPr>
              <w:pStyle w:val="Style14"/>
              <w:widowControl/>
              <w:tabs>
                <w:tab w:val="left" w:pos="426"/>
              </w:tabs>
              <w:ind w:firstLine="0"/>
            </w:pPr>
            <w:r w:rsidRPr="00751724">
              <w:t xml:space="preserve">3.3 Развитие навыков говорения по теме </w:t>
            </w:r>
            <w:r w:rsidRPr="00BF0F53">
              <w:rPr>
                <w:b/>
                <w:bCs/>
              </w:rPr>
              <w:t>«Величайшие изобретения человечества»</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44558E" w:rsidRDefault="002C49FA" w:rsidP="00163275">
            <w:pPr>
              <w:pStyle w:val="Style14"/>
              <w:widowControl/>
              <w:ind w:firstLine="0"/>
              <w:jc w:val="center"/>
            </w:pPr>
            <w:r>
              <w:rPr>
                <w:lang w:val="en-US"/>
              </w:rPr>
              <w:t>4</w:t>
            </w:r>
            <w:r>
              <w:t>/2И</w:t>
            </w:r>
          </w:p>
        </w:tc>
        <w:tc>
          <w:tcPr>
            <w:tcW w:w="324" w:type="pct"/>
          </w:tcPr>
          <w:p w:rsidR="002C49FA" w:rsidRPr="00AE1780"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C49FA" w:rsidRPr="00617347" w:rsidRDefault="002C49FA" w:rsidP="00617347">
            <w:pPr>
              <w:pStyle w:val="NoSpacing"/>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Pr="00617347">
              <w:rPr>
                <w:rFonts w:ascii="Times New Roman" w:hAnsi="Times New Roman" w:cs="Times New Roman"/>
                <w:b/>
                <w:bCs/>
                <w:sz w:val="24"/>
                <w:szCs w:val="24"/>
              </w:rPr>
              <w:t>«Величайшие изобретения человечества»</w:t>
            </w:r>
          </w:p>
          <w:p w:rsidR="002C49FA" w:rsidRPr="00751724" w:rsidRDefault="002C49FA" w:rsidP="00163275">
            <w:pPr>
              <w:pStyle w:val="NoSpacing"/>
              <w:rPr>
                <w:rStyle w:val="FontStyle31"/>
                <w:rFonts w:ascii="Times New Roman" w:hAnsi="Times New Roman" w:cs="Times New Roman"/>
                <w:sz w:val="24"/>
                <w:szCs w:val="24"/>
              </w:rPr>
            </w:pPr>
          </w:p>
        </w:tc>
        <w:tc>
          <w:tcPr>
            <w:tcW w:w="965" w:type="pct"/>
          </w:tcPr>
          <w:p w:rsidR="002C49FA" w:rsidRPr="00751724" w:rsidRDefault="002C49FA" w:rsidP="00163275">
            <w:pPr>
              <w:pStyle w:val="Style14"/>
              <w:widowControl/>
              <w:ind w:firstLine="0"/>
              <w:jc w:val="left"/>
            </w:pPr>
            <w:r>
              <w:t>Устный опрос</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163275">
            <w:pPr>
              <w:pStyle w:val="Style14"/>
              <w:widowControl/>
              <w:ind w:firstLine="0"/>
              <w:rPr>
                <w:b/>
                <w:bCs/>
              </w:rPr>
            </w:pPr>
            <w:r w:rsidRPr="00751724">
              <w:rPr>
                <w:b/>
                <w:bCs/>
              </w:rPr>
              <w:t>4. Страна, где я живу</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751724" w:rsidRDefault="002C49FA" w:rsidP="00163275">
            <w:pPr>
              <w:pStyle w:val="Style14"/>
              <w:widowControl/>
              <w:ind w:firstLine="0"/>
              <w:jc w:val="center"/>
            </w:pPr>
          </w:p>
        </w:tc>
        <w:tc>
          <w:tcPr>
            <w:tcW w:w="324"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c>
          <w:tcPr>
            <w:tcW w:w="1067" w:type="pct"/>
          </w:tcPr>
          <w:p w:rsidR="002C49FA" w:rsidRPr="00751724" w:rsidRDefault="002C49FA" w:rsidP="00163275">
            <w:pPr>
              <w:tabs>
                <w:tab w:val="left" w:pos="993"/>
              </w:tabs>
              <w:rPr>
                <w:b/>
                <w:bCs/>
              </w:rPr>
            </w:pPr>
          </w:p>
        </w:tc>
        <w:tc>
          <w:tcPr>
            <w:tcW w:w="965" w:type="pct"/>
          </w:tcPr>
          <w:p w:rsidR="002C49FA" w:rsidRPr="00751724" w:rsidRDefault="002C49FA" w:rsidP="00163275">
            <w:pPr>
              <w:pStyle w:val="Style14"/>
              <w:widowControl/>
              <w:ind w:firstLine="0"/>
              <w:jc w:val="left"/>
            </w:pP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163275">
            <w:pPr>
              <w:pStyle w:val="Style14"/>
              <w:widowControl/>
              <w:ind w:firstLine="0"/>
            </w:pPr>
            <w:r w:rsidRPr="00751724">
              <w:t xml:space="preserve">4.1. Развитие умений и навыков чтения и письма по теме: </w:t>
            </w:r>
          </w:p>
          <w:p w:rsidR="002C49FA" w:rsidRPr="00BF0F53" w:rsidRDefault="002C49FA" w:rsidP="00163275">
            <w:pPr>
              <w:pStyle w:val="Style14"/>
              <w:widowControl/>
              <w:ind w:firstLine="0"/>
              <w:rPr>
                <w:b/>
                <w:bCs/>
              </w:rPr>
            </w:pPr>
            <w:r w:rsidRPr="00BF0F53">
              <w:rPr>
                <w:b/>
                <w:bCs/>
              </w:rPr>
              <w:t>«Географическое положение и политическая система Российской Федерации»</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387464" w:rsidRDefault="002C49FA" w:rsidP="00163275">
            <w:pPr>
              <w:pStyle w:val="Style14"/>
              <w:widowControl/>
              <w:ind w:firstLine="0"/>
              <w:jc w:val="center"/>
              <w:rPr>
                <w:lang w:val="en-US"/>
              </w:rPr>
            </w:pPr>
            <w:r>
              <w:rPr>
                <w:lang w:val="en-US"/>
              </w:rPr>
              <w:t>4</w:t>
            </w:r>
          </w:p>
        </w:tc>
        <w:tc>
          <w:tcPr>
            <w:tcW w:w="324" w:type="pct"/>
          </w:tcPr>
          <w:p w:rsidR="002C49FA" w:rsidRPr="004F7C78"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2C49FA" w:rsidRPr="00751724" w:rsidRDefault="002C49FA" w:rsidP="00163275">
            <w:pPr>
              <w:tabs>
                <w:tab w:val="left" w:pos="993"/>
              </w:tabs>
              <w:ind w:firstLine="0"/>
            </w:pPr>
            <w:r w:rsidRPr="00751724">
              <w:t xml:space="preserve">Чтение текста и ответы на вопросы  </w:t>
            </w:r>
            <w:r w:rsidRPr="00617347">
              <w:rPr>
                <w:b/>
                <w:bCs/>
              </w:rPr>
              <w:t>«Географическое положение и политическая система Российской Федерации»</w:t>
            </w:r>
          </w:p>
        </w:tc>
        <w:tc>
          <w:tcPr>
            <w:tcW w:w="965" w:type="pct"/>
          </w:tcPr>
          <w:p w:rsidR="002C49FA" w:rsidRPr="00751724" w:rsidRDefault="002C49FA" w:rsidP="00163275">
            <w:pPr>
              <w:pStyle w:val="Style14"/>
              <w:widowControl/>
              <w:ind w:firstLine="0"/>
              <w:jc w:val="left"/>
            </w:pPr>
            <w:r w:rsidRPr="00751724">
              <w:t>Выборочный опрос</w:t>
            </w:r>
            <w:r>
              <w:t>, проверка письменных работ</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163275">
            <w:pPr>
              <w:pStyle w:val="Style14"/>
              <w:widowControl/>
              <w:ind w:firstLine="0"/>
            </w:pPr>
            <w:r w:rsidRPr="00751724">
              <w:t xml:space="preserve">4.2. Развитие навыков говорения по теме </w:t>
            </w:r>
            <w:r w:rsidRPr="00BF0F53">
              <w:rPr>
                <w:b/>
                <w:bCs/>
              </w:rPr>
              <w:t>«Культура и традиции Российской Федерации»</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44558E" w:rsidRDefault="002C49FA" w:rsidP="00163275">
            <w:pPr>
              <w:pStyle w:val="Style14"/>
              <w:widowControl/>
              <w:ind w:firstLine="0"/>
              <w:jc w:val="center"/>
            </w:pPr>
            <w:r>
              <w:rPr>
                <w:lang w:val="en-US"/>
              </w:rPr>
              <w:t>4</w:t>
            </w:r>
            <w:r>
              <w:t>/2И</w:t>
            </w:r>
          </w:p>
        </w:tc>
        <w:tc>
          <w:tcPr>
            <w:tcW w:w="324" w:type="pct"/>
          </w:tcPr>
          <w:p w:rsidR="002C49FA" w:rsidRPr="004F7C78"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2C49FA" w:rsidRPr="00751724" w:rsidRDefault="002C49FA" w:rsidP="00163275">
            <w:pPr>
              <w:tabs>
                <w:tab w:val="left" w:pos="993"/>
              </w:tabs>
              <w:ind w:firstLine="0"/>
            </w:pPr>
            <w:r>
              <w:t>Подготовка  презентаций</w:t>
            </w:r>
          </w:p>
        </w:tc>
        <w:tc>
          <w:tcPr>
            <w:tcW w:w="965" w:type="pct"/>
          </w:tcPr>
          <w:p w:rsidR="002C49FA" w:rsidRPr="00751724" w:rsidRDefault="002C49FA" w:rsidP="00163275">
            <w:pPr>
              <w:pStyle w:val="Style14"/>
              <w:widowControl/>
              <w:ind w:firstLine="0"/>
              <w:jc w:val="left"/>
            </w:pPr>
            <w:r>
              <w:t>Представление презентаций</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617347">
            <w:pPr>
              <w:pStyle w:val="Style14"/>
              <w:widowControl/>
              <w:ind w:firstLine="0"/>
            </w:pPr>
            <w:r w:rsidRPr="00751724">
              <w:t xml:space="preserve">4.3.Развитие навыков письма по теме </w:t>
            </w:r>
            <w:r w:rsidRPr="00BF0F53">
              <w:rPr>
                <w:b/>
                <w:bCs/>
              </w:rPr>
              <w:t>«Города Российской Федерации»</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44558E" w:rsidRDefault="002C49FA" w:rsidP="00163275">
            <w:pPr>
              <w:pStyle w:val="Style14"/>
              <w:widowControl/>
              <w:ind w:firstLine="0"/>
              <w:jc w:val="center"/>
            </w:pPr>
            <w:r>
              <w:t>4/2И</w:t>
            </w:r>
          </w:p>
        </w:tc>
        <w:tc>
          <w:tcPr>
            <w:tcW w:w="324" w:type="pct"/>
          </w:tcPr>
          <w:p w:rsidR="002C49FA" w:rsidRPr="00AE1780"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2C49FA" w:rsidRPr="00751724" w:rsidRDefault="002C49FA" w:rsidP="00163275">
            <w:pPr>
              <w:tabs>
                <w:tab w:val="left" w:pos="993"/>
              </w:tabs>
              <w:ind w:firstLine="0"/>
            </w:pPr>
            <w:r w:rsidRPr="00751724">
              <w:t>Заполнения бланка конверта</w:t>
            </w:r>
          </w:p>
        </w:tc>
        <w:tc>
          <w:tcPr>
            <w:tcW w:w="965" w:type="pct"/>
          </w:tcPr>
          <w:p w:rsidR="002C49FA" w:rsidRPr="00751724" w:rsidRDefault="002C49FA" w:rsidP="00163275">
            <w:pPr>
              <w:pStyle w:val="Style14"/>
              <w:widowControl/>
              <w:ind w:firstLine="0"/>
              <w:jc w:val="left"/>
            </w:pPr>
            <w:r w:rsidRPr="00751724">
              <w:t>Проверка письменного задания</w:t>
            </w:r>
          </w:p>
        </w:tc>
        <w:tc>
          <w:tcPr>
            <w:tcW w:w="358"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2C49FA" w:rsidRPr="00751724">
        <w:trPr>
          <w:trHeight w:val="373"/>
        </w:trPr>
        <w:tc>
          <w:tcPr>
            <w:tcW w:w="1415" w:type="pct"/>
          </w:tcPr>
          <w:p w:rsidR="002C49FA" w:rsidRPr="00751724" w:rsidRDefault="002C49FA" w:rsidP="00163275">
            <w:pPr>
              <w:pStyle w:val="Style14"/>
              <w:widowControl/>
              <w:ind w:firstLine="0"/>
              <w:rPr>
                <w:b/>
                <w:bCs/>
              </w:rPr>
            </w:pPr>
            <w:r w:rsidRPr="00751724">
              <w:rPr>
                <w:b/>
                <w:bCs/>
              </w:rPr>
              <w:t>5.Страны изучаемого языка</w:t>
            </w:r>
          </w:p>
        </w:tc>
        <w:tc>
          <w:tcPr>
            <w:tcW w:w="179" w:type="pct"/>
          </w:tcPr>
          <w:p w:rsidR="002C49FA" w:rsidRPr="00751724" w:rsidRDefault="002C49FA" w:rsidP="00163275">
            <w:pPr>
              <w:pStyle w:val="Style14"/>
              <w:widowControl/>
              <w:ind w:firstLine="0"/>
              <w:jc w:val="center"/>
            </w:pP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387464" w:rsidRDefault="002C49FA" w:rsidP="00163275">
            <w:pPr>
              <w:pStyle w:val="Style14"/>
              <w:widowControl/>
              <w:ind w:firstLine="0"/>
              <w:jc w:val="center"/>
              <w:rPr>
                <w:lang w:val="en-US"/>
              </w:rPr>
            </w:pPr>
          </w:p>
        </w:tc>
        <w:tc>
          <w:tcPr>
            <w:tcW w:w="324"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c>
          <w:tcPr>
            <w:tcW w:w="1067" w:type="pct"/>
          </w:tcPr>
          <w:p w:rsidR="002C49FA" w:rsidRPr="00751724" w:rsidRDefault="002C49FA" w:rsidP="00163275">
            <w:pPr>
              <w:rPr>
                <w:rStyle w:val="FontStyle31"/>
                <w:rFonts w:ascii="Times New Roman" w:hAnsi="Times New Roman" w:cs="Times New Roman"/>
                <w:sz w:val="24"/>
                <w:szCs w:val="24"/>
              </w:rPr>
            </w:pP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r>
      <w:tr w:rsidR="002C49FA" w:rsidRPr="00751724">
        <w:trPr>
          <w:trHeight w:val="373"/>
        </w:trPr>
        <w:tc>
          <w:tcPr>
            <w:tcW w:w="1415" w:type="pct"/>
          </w:tcPr>
          <w:p w:rsidR="002C49FA" w:rsidRPr="00751724" w:rsidRDefault="002C49FA" w:rsidP="009C0844">
            <w:pPr>
              <w:pStyle w:val="Style14"/>
              <w:widowControl/>
              <w:ind w:firstLine="0"/>
            </w:pPr>
            <w:r w:rsidRPr="00751724">
              <w:t xml:space="preserve">5.1. Развитие умений и навыков чтения и письма по теме:  </w:t>
            </w:r>
            <w:r w:rsidRPr="00BF0F53">
              <w:rPr>
                <w:b/>
                <w:bCs/>
              </w:rPr>
              <w:t>«Географическое положение и политическая система страны изучаемого языка»</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44558E" w:rsidRDefault="002C49FA" w:rsidP="00020436">
            <w:pPr>
              <w:pStyle w:val="Style14"/>
              <w:widowControl/>
              <w:ind w:firstLine="0"/>
              <w:jc w:val="center"/>
            </w:pPr>
            <w:r>
              <w:rPr>
                <w:lang w:val="en-US"/>
              </w:rPr>
              <w:t>4</w:t>
            </w:r>
          </w:p>
        </w:tc>
        <w:tc>
          <w:tcPr>
            <w:tcW w:w="324" w:type="pct"/>
          </w:tcPr>
          <w:p w:rsidR="002C49FA" w:rsidRPr="00387464" w:rsidRDefault="002C49FA"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2C49FA" w:rsidRPr="00617347" w:rsidRDefault="002C49FA" w:rsidP="00163275">
            <w:pPr>
              <w:tabs>
                <w:tab w:val="left" w:pos="993"/>
              </w:tabs>
              <w:ind w:firstLine="0"/>
              <w:rPr>
                <w:b/>
                <w:bCs/>
              </w:rPr>
            </w:pPr>
            <w:r w:rsidRPr="00751724">
              <w:t>Чтение текста и ответы</w:t>
            </w:r>
            <w:r>
              <w:t xml:space="preserve"> на вопросы </w:t>
            </w:r>
            <w:r w:rsidRPr="00617347">
              <w:rPr>
                <w:b/>
                <w:bCs/>
              </w:rPr>
              <w:t>«Географическое положение и политическая система страны изучаемого языка»</w:t>
            </w:r>
          </w:p>
          <w:p w:rsidR="002C49FA" w:rsidRPr="00751724" w:rsidRDefault="002C49FA" w:rsidP="00163275">
            <w:pPr>
              <w:tabs>
                <w:tab w:val="left" w:pos="993"/>
              </w:tabs>
              <w:ind w:firstLine="0"/>
            </w:pPr>
          </w:p>
        </w:tc>
        <w:tc>
          <w:tcPr>
            <w:tcW w:w="965" w:type="pct"/>
          </w:tcPr>
          <w:p w:rsidR="002C49FA" w:rsidRPr="00751724" w:rsidRDefault="002C49FA" w:rsidP="00163275">
            <w:pPr>
              <w:pStyle w:val="Style14"/>
              <w:widowControl/>
              <w:ind w:firstLine="0"/>
              <w:jc w:val="left"/>
            </w:pPr>
            <w:r w:rsidRPr="00751724">
              <w:t>Выборочный опрос</w:t>
            </w:r>
            <w:r>
              <w:t>, проверка письменных работ</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163275">
            <w:pPr>
              <w:pStyle w:val="Style14"/>
              <w:widowControl/>
              <w:ind w:firstLine="0"/>
            </w:pPr>
            <w:r w:rsidRPr="00751724">
              <w:t xml:space="preserve">5.2. .Развитие навыков говорения по теме </w:t>
            </w:r>
            <w:r w:rsidRPr="00BF0F53">
              <w:rPr>
                <w:b/>
                <w:bCs/>
              </w:rPr>
              <w:t>«Культура и традиции страны изучаемого языка»</w:t>
            </w:r>
          </w:p>
        </w:tc>
        <w:tc>
          <w:tcPr>
            <w:tcW w:w="179" w:type="pct"/>
          </w:tcPr>
          <w:p w:rsidR="002C49FA" w:rsidRPr="00751724" w:rsidRDefault="002C49FA" w:rsidP="00163275">
            <w:pPr>
              <w:pStyle w:val="Style14"/>
              <w:widowControl/>
              <w:ind w:firstLine="0"/>
              <w:jc w:val="center"/>
            </w:pPr>
            <w:r>
              <w:t>2</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44558E" w:rsidRDefault="002C49FA" w:rsidP="00163275">
            <w:pPr>
              <w:pStyle w:val="Style14"/>
              <w:widowControl/>
              <w:ind w:firstLine="0"/>
              <w:jc w:val="center"/>
            </w:pPr>
            <w:r>
              <w:rPr>
                <w:lang w:val="en-US"/>
              </w:rPr>
              <w:t>4</w:t>
            </w:r>
            <w:r>
              <w:t>/2И</w:t>
            </w:r>
          </w:p>
        </w:tc>
        <w:tc>
          <w:tcPr>
            <w:tcW w:w="324" w:type="pct"/>
          </w:tcPr>
          <w:p w:rsidR="002C49FA" w:rsidRPr="00387464" w:rsidRDefault="002C49FA"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751724" w:rsidRDefault="002C49FA" w:rsidP="00163275">
            <w:pPr>
              <w:pStyle w:val="NoSpacing"/>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2C49FA" w:rsidRPr="00751724" w:rsidRDefault="002C49FA" w:rsidP="00163275">
            <w:pPr>
              <w:pStyle w:val="NoSpacing"/>
              <w:rPr>
                <w:rStyle w:val="FontStyle31"/>
                <w:rFonts w:ascii="Times New Roman" w:hAnsi="Times New Roman" w:cs="Times New Roman"/>
                <w:sz w:val="24"/>
                <w:szCs w:val="24"/>
              </w:rPr>
            </w:pPr>
          </w:p>
        </w:tc>
        <w:tc>
          <w:tcPr>
            <w:tcW w:w="965" w:type="pct"/>
          </w:tcPr>
          <w:p w:rsidR="002C49FA" w:rsidRPr="00751724" w:rsidRDefault="002C49FA" w:rsidP="00617347">
            <w:pPr>
              <w:pStyle w:val="Style14"/>
              <w:widowControl/>
              <w:ind w:firstLine="0"/>
              <w:jc w:val="left"/>
            </w:pPr>
            <w:r>
              <w:t>Представление презентаций</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0F53">
            <w:pPr>
              <w:pStyle w:val="Style14"/>
              <w:widowControl/>
              <w:ind w:firstLine="0"/>
            </w:pPr>
            <w:r w:rsidRPr="00751724">
              <w:t xml:space="preserve">5.3 Развитие умений и навыков оперирования грамматическим материалом: </w:t>
            </w:r>
            <w:r w:rsidRPr="00BF0F53">
              <w:rPr>
                <w:b/>
                <w:bCs/>
              </w:rPr>
              <w:t>«Имя прилагательное и наречие»</w:t>
            </w:r>
          </w:p>
        </w:tc>
        <w:tc>
          <w:tcPr>
            <w:tcW w:w="179" w:type="pct"/>
          </w:tcPr>
          <w:p w:rsidR="002C49FA" w:rsidRPr="00751724" w:rsidRDefault="002C49FA" w:rsidP="005F253E">
            <w:pPr>
              <w:pStyle w:val="Style14"/>
              <w:widowControl/>
              <w:ind w:firstLine="0"/>
              <w:jc w:val="center"/>
            </w:pPr>
            <w:r>
              <w:t>2</w:t>
            </w:r>
          </w:p>
        </w:tc>
        <w:tc>
          <w:tcPr>
            <w:tcW w:w="186" w:type="pct"/>
          </w:tcPr>
          <w:p w:rsidR="002C49FA" w:rsidRPr="00751724" w:rsidRDefault="002C49FA" w:rsidP="005F253E">
            <w:pPr>
              <w:pStyle w:val="Style14"/>
              <w:widowControl/>
              <w:ind w:firstLine="0"/>
              <w:jc w:val="center"/>
            </w:pPr>
          </w:p>
        </w:tc>
        <w:tc>
          <w:tcPr>
            <w:tcW w:w="212" w:type="pct"/>
          </w:tcPr>
          <w:p w:rsidR="002C49FA" w:rsidRPr="00751724" w:rsidRDefault="002C49FA" w:rsidP="005F253E">
            <w:pPr>
              <w:pStyle w:val="Style14"/>
              <w:widowControl/>
              <w:ind w:firstLine="0"/>
              <w:jc w:val="center"/>
            </w:pPr>
          </w:p>
        </w:tc>
        <w:tc>
          <w:tcPr>
            <w:tcW w:w="294" w:type="pct"/>
          </w:tcPr>
          <w:p w:rsidR="002C49FA" w:rsidRPr="0044558E" w:rsidRDefault="002C49FA" w:rsidP="00020436">
            <w:pPr>
              <w:pStyle w:val="Style14"/>
              <w:widowControl/>
              <w:ind w:firstLine="0"/>
              <w:jc w:val="center"/>
            </w:pPr>
            <w:r>
              <w:rPr>
                <w:lang w:val="en-US"/>
              </w:rPr>
              <w:t>2</w:t>
            </w:r>
          </w:p>
        </w:tc>
        <w:tc>
          <w:tcPr>
            <w:tcW w:w="324" w:type="pct"/>
          </w:tcPr>
          <w:p w:rsidR="002C49FA" w:rsidRPr="00020436"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C49FA" w:rsidRPr="00751724" w:rsidRDefault="002C49FA" w:rsidP="009C0844">
            <w:pPr>
              <w:tabs>
                <w:tab w:val="left" w:pos="993"/>
              </w:tabs>
              <w:ind w:firstLine="0"/>
            </w:pPr>
            <w:r w:rsidRPr="00751724">
              <w:rPr>
                <w:color w:val="000000"/>
              </w:rPr>
              <w:t>Выполнение упражнений по изучаемому грамматическому материалу</w:t>
            </w:r>
          </w:p>
        </w:tc>
        <w:tc>
          <w:tcPr>
            <w:tcW w:w="965" w:type="pct"/>
          </w:tcPr>
          <w:p w:rsidR="002C49FA" w:rsidRPr="00751724" w:rsidRDefault="002C49FA" w:rsidP="005F253E">
            <w:pPr>
              <w:pStyle w:val="Style14"/>
              <w:widowControl/>
              <w:ind w:firstLine="0"/>
              <w:jc w:val="left"/>
              <w:rPr>
                <w:color w:val="000000"/>
              </w:rPr>
            </w:pPr>
            <w:r w:rsidRPr="00751724">
              <w:t>Проверка выполнения грамматических упражнений</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ЗУВ </w:t>
            </w:r>
          </w:p>
        </w:tc>
      </w:tr>
      <w:tr w:rsidR="002C49FA" w:rsidRPr="00751724">
        <w:trPr>
          <w:trHeight w:val="373"/>
        </w:trPr>
        <w:tc>
          <w:tcPr>
            <w:tcW w:w="1415" w:type="pct"/>
          </w:tcPr>
          <w:p w:rsidR="002C49FA" w:rsidRPr="00751724" w:rsidRDefault="002C49FA" w:rsidP="00617347">
            <w:pPr>
              <w:pStyle w:val="Style14"/>
              <w:widowControl/>
              <w:ind w:firstLine="0"/>
            </w:pPr>
            <w:r w:rsidRPr="00751724">
              <w:t xml:space="preserve">5.4 Развитие навыков </w:t>
            </w:r>
            <w:r>
              <w:t xml:space="preserve">чтения </w:t>
            </w:r>
            <w:r w:rsidRPr="00751724">
              <w:t xml:space="preserve">по теме </w:t>
            </w:r>
            <w:r w:rsidRPr="00BF0F53">
              <w:rPr>
                <w:b/>
                <w:bCs/>
              </w:rPr>
              <w:t>«Крупные города страны изучаемого языка»</w:t>
            </w:r>
          </w:p>
        </w:tc>
        <w:tc>
          <w:tcPr>
            <w:tcW w:w="179" w:type="pct"/>
          </w:tcPr>
          <w:p w:rsidR="002C49FA" w:rsidRPr="00751724" w:rsidRDefault="002C49FA" w:rsidP="005F253E">
            <w:pPr>
              <w:pStyle w:val="Style14"/>
              <w:widowControl/>
              <w:ind w:firstLine="0"/>
              <w:jc w:val="center"/>
            </w:pPr>
            <w:r>
              <w:t>2</w:t>
            </w:r>
          </w:p>
        </w:tc>
        <w:tc>
          <w:tcPr>
            <w:tcW w:w="186" w:type="pct"/>
          </w:tcPr>
          <w:p w:rsidR="002C49FA" w:rsidRPr="00751724" w:rsidRDefault="002C49FA" w:rsidP="005F253E">
            <w:pPr>
              <w:pStyle w:val="Style14"/>
              <w:widowControl/>
              <w:ind w:firstLine="0"/>
              <w:jc w:val="center"/>
            </w:pPr>
          </w:p>
        </w:tc>
        <w:tc>
          <w:tcPr>
            <w:tcW w:w="212" w:type="pct"/>
          </w:tcPr>
          <w:p w:rsidR="002C49FA" w:rsidRPr="00751724" w:rsidRDefault="002C49FA" w:rsidP="005F253E">
            <w:pPr>
              <w:pStyle w:val="Style14"/>
              <w:widowControl/>
              <w:ind w:firstLine="0"/>
              <w:jc w:val="center"/>
            </w:pPr>
          </w:p>
        </w:tc>
        <w:tc>
          <w:tcPr>
            <w:tcW w:w="294" w:type="pct"/>
          </w:tcPr>
          <w:p w:rsidR="002C49FA" w:rsidRPr="00780CAA" w:rsidRDefault="002C49FA" w:rsidP="005F253E">
            <w:pPr>
              <w:pStyle w:val="Style14"/>
              <w:widowControl/>
              <w:ind w:firstLine="0"/>
              <w:jc w:val="center"/>
            </w:pPr>
            <w:r>
              <w:t>4</w:t>
            </w:r>
            <w:r>
              <w:rPr>
                <w:lang w:val="en-US"/>
              </w:rPr>
              <w:t>/2</w:t>
            </w:r>
            <w:r>
              <w:t>И</w:t>
            </w:r>
          </w:p>
        </w:tc>
        <w:tc>
          <w:tcPr>
            <w:tcW w:w="324" w:type="pct"/>
          </w:tcPr>
          <w:p w:rsidR="002C49FA" w:rsidRPr="00D97C30" w:rsidRDefault="002C49FA"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2C49FA" w:rsidRPr="00751724" w:rsidRDefault="002C49FA"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bCs/>
              </w:rPr>
              <w:t>«Крупные города страны изучаемого языка»</w:t>
            </w:r>
          </w:p>
        </w:tc>
        <w:tc>
          <w:tcPr>
            <w:tcW w:w="965" w:type="pct"/>
          </w:tcPr>
          <w:p w:rsidR="002C49FA" w:rsidRPr="00751724" w:rsidRDefault="002C49FA" w:rsidP="006E7F68">
            <w:pPr>
              <w:pStyle w:val="Style14"/>
              <w:widowControl/>
              <w:ind w:firstLine="0"/>
              <w:jc w:val="left"/>
            </w:pPr>
            <w:r w:rsidRPr="00751724">
              <w:t xml:space="preserve">Проверка понимании </w:t>
            </w:r>
            <w:r>
              <w:t>прочитанного текста</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D97C30">
            <w:pPr>
              <w:pStyle w:val="Style14"/>
              <w:widowControl/>
              <w:ind w:firstLine="0"/>
              <w:rPr>
                <w:b/>
                <w:bCs/>
              </w:rPr>
            </w:pPr>
            <w:r w:rsidRPr="00751724">
              <w:rPr>
                <w:b/>
                <w:bCs/>
              </w:rPr>
              <w:t>Итого:</w:t>
            </w:r>
          </w:p>
        </w:tc>
        <w:tc>
          <w:tcPr>
            <w:tcW w:w="179" w:type="pct"/>
          </w:tcPr>
          <w:p w:rsidR="002C49FA" w:rsidRPr="00751724" w:rsidRDefault="002C49FA" w:rsidP="00D97C30">
            <w:pPr>
              <w:pStyle w:val="Style14"/>
              <w:widowControl/>
              <w:ind w:firstLine="0"/>
              <w:jc w:val="center"/>
            </w:pPr>
          </w:p>
        </w:tc>
        <w:tc>
          <w:tcPr>
            <w:tcW w:w="186" w:type="pct"/>
          </w:tcPr>
          <w:p w:rsidR="002C49FA" w:rsidRPr="00751724" w:rsidRDefault="002C49FA" w:rsidP="00D97C30">
            <w:pPr>
              <w:pStyle w:val="Style14"/>
              <w:widowControl/>
              <w:ind w:firstLine="0"/>
              <w:jc w:val="center"/>
            </w:pPr>
          </w:p>
        </w:tc>
        <w:tc>
          <w:tcPr>
            <w:tcW w:w="212" w:type="pct"/>
          </w:tcPr>
          <w:p w:rsidR="002C49FA" w:rsidRPr="00751724" w:rsidRDefault="002C49FA" w:rsidP="00D97C30">
            <w:pPr>
              <w:pStyle w:val="Style14"/>
              <w:widowControl/>
              <w:ind w:firstLine="0"/>
              <w:jc w:val="center"/>
            </w:pPr>
          </w:p>
        </w:tc>
        <w:tc>
          <w:tcPr>
            <w:tcW w:w="294" w:type="pct"/>
          </w:tcPr>
          <w:p w:rsidR="002C49FA" w:rsidRPr="00822B6B" w:rsidRDefault="002C49FA" w:rsidP="00D97C30">
            <w:pPr>
              <w:pStyle w:val="Style14"/>
              <w:widowControl/>
              <w:ind w:firstLine="0"/>
              <w:jc w:val="center"/>
              <w:rPr>
                <w:b/>
                <w:bCs/>
              </w:rPr>
            </w:pPr>
            <w:r w:rsidRPr="00387464">
              <w:rPr>
                <w:b/>
                <w:bCs/>
                <w:lang w:val="en-US"/>
              </w:rPr>
              <w:t>3</w:t>
            </w:r>
            <w:r>
              <w:rPr>
                <w:b/>
                <w:bCs/>
              </w:rPr>
              <w:t>6/12И</w:t>
            </w:r>
          </w:p>
        </w:tc>
        <w:tc>
          <w:tcPr>
            <w:tcW w:w="324" w:type="pct"/>
          </w:tcPr>
          <w:p w:rsidR="002C49FA" w:rsidRPr="00387464" w:rsidRDefault="002C49FA" w:rsidP="00D97C30">
            <w:pPr>
              <w:pStyle w:val="Style14"/>
              <w:widowControl/>
              <w:ind w:firstLine="0"/>
              <w:jc w:val="center"/>
              <w:rPr>
                <w:rStyle w:val="FontStyle31"/>
                <w:rFonts w:ascii="Times New Roman" w:hAnsi="Times New Roman" w:cs="Times New Roman"/>
                <w:b/>
                <w:bCs/>
                <w:sz w:val="24"/>
                <w:szCs w:val="24"/>
                <w:lang w:val="en-US"/>
              </w:rPr>
            </w:pPr>
            <w:r w:rsidRPr="00387464">
              <w:rPr>
                <w:rStyle w:val="FontStyle31"/>
                <w:rFonts w:ascii="Times New Roman" w:hAnsi="Times New Roman" w:cs="Times New Roman"/>
                <w:b/>
                <w:bCs/>
                <w:sz w:val="24"/>
                <w:szCs w:val="24"/>
                <w:lang w:val="en-US"/>
              </w:rPr>
              <w:t>3</w:t>
            </w:r>
            <w:r>
              <w:rPr>
                <w:rStyle w:val="FontStyle31"/>
                <w:rFonts w:ascii="Times New Roman" w:hAnsi="Times New Roman" w:cs="Times New Roman"/>
                <w:b/>
                <w:bCs/>
                <w:sz w:val="24"/>
                <w:szCs w:val="24"/>
              </w:rPr>
              <w:t>5</w:t>
            </w:r>
            <w:r w:rsidRPr="00387464">
              <w:rPr>
                <w:rStyle w:val="FontStyle31"/>
                <w:rFonts w:ascii="Times New Roman" w:hAnsi="Times New Roman" w:cs="Times New Roman"/>
                <w:b/>
                <w:bCs/>
                <w:sz w:val="24"/>
                <w:szCs w:val="24"/>
                <w:lang w:val="en-US"/>
              </w:rPr>
              <w:t>.9</w:t>
            </w:r>
          </w:p>
        </w:tc>
        <w:tc>
          <w:tcPr>
            <w:tcW w:w="1067" w:type="pct"/>
          </w:tcPr>
          <w:p w:rsidR="002C49FA" w:rsidRPr="00751724" w:rsidRDefault="002C49FA" w:rsidP="00D97C30">
            <w:pPr>
              <w:tabs>
                <w:tab w:val="left" w:pos="993"/>
              </w:tabs>
            </w:pPr>
          </w:p>
        </w:tc>
        <w:tc>
          <w:tcPr>
            <w:tcW w:w="965" w:type="pct"/>
          </w:tcPr>
          <w:p w:rsidR="002C49FA" w:rsidRPr="00751724" w:rsidRDefault="002C49FA" w:rsidP="00D97C30">
            <w:pPr>
              <w:pStyle w:val="Style14"/>
              <w:widowControl/>
              <w:ind w:firstLine="0"/>
              <w:jc w:val="left"/>
              <w:rPr>
                <w:color w:val="000000"/>
              </w:rPr>
            </w:pPr>
            <w:r>
              <w:rPr>
                <w:color w:val="000000"/>
              </w:rPr>
              <w:t>Зачет</w:t>
            </w:r>
          </w:p>
        </w:tc>
        <w:tc>
          <w:tcPr>
            <w:tcW w:w="358" w:type="pct"/>
          </w:tcPr>
          <w:p w:rsidR="002C49FA" w:rsidRDefault="002C49FA"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D97C3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3677" w:type="pct"/>
            <w:gridSpan w:val="7"/>
          </w:tcPr>
          <w:p w:rsidR="002C49FA" w:rsidRPr="00751724" w:rsidRDefault="002C49FA" w:rsidP="00163275">
            <w:pPr>
              <w:tabs>
                <w:tab w:val="left" w:pos="993"/>
              </w:tabs>
              <w:jc w:val="center"/>
              <w:rPr>
                <w:b/>
                <w:bCs/>
              </w:rPr>
            </w:pPr>
            <w:r w:rsidRPr="00751724">
              <w:rPr>
                <w:b/>
                <w:bCs/>
              </w:rPr>
              <w:t>3 семестр</w:t>
            </w: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r>
      <w:tr w:rsidR="002C49FA" w:rsidRPr="00751724">
        <w:trPr>
          <w:trHeight w:val="373"/>
        </w:trPr>
        <w:tc>
          <w:tcPr>
            <w:tcW w:w="1415" w:type="pct"/>
          </w:tcPr>
          <w:p w:rsidR="002C49FA" w:rsidRPr="00751724" w:rsidRDefault="002C49FA" w:rsidP="00163275">
            <w:pPr>
              <w:pStyle w:val="Style14"/>
              <w:widowControl/>
              <w:ind w:firstLine="0"/>
              <w:rPr>
                <w:b/>
                <w:bCs/>
              </w:rPr>
            </w:pPr>
            <w:r w:rsidRPr="00751724">
              <w:rPr>
                <w:b/>
                <w:bCs/>
              </w:rPr>
              <w:t>6.Современное производство и окружающая среда</w:t>
            </w:r>
          </w:p>
        </w:tc>
        <w:tc>
          <w:tcPr>
            <w:tcW w:w="179" w:type="pct"/>
          </w:tcPr>
          <w:p w:rsidR="002C49FA" w:rsidRPr="00751724" w:rsidRDefault="002C49FA" w:rsidP="00163275">
            <w:pPr>
              <w:pStyle w:val="Style14"/>
              <w:widowControl/>
              <w:ind w:firstLine="0"/>
              <w:jc w:val="center"/>
            </w:pP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751724" w:rsidRDefault="002C49FA" w:rsidP="00163275">
            <w:pPr>
              <w:pStyle w:val="Style14"/>
              <w:widowControl/>
              <w:ind w:firstLine="0"/>
              <w:jc w:val="center"/>
            </w:pPr>
          </w:p>
        </w:tc>
        <w:tc>
          <w:tcPr>
            <w:tcW w:w="324"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c>
          <w:tcPr>
            <w:tcW w:w="1067" w:type="pct"/>
          </w:tcPr>
          <w:p w:rsidR="002C49FA" w:rsidRPr="00751724" w:rsidRDefault="002C49FA" w:rsidP="00163275">
            <w:pPr>
              <w:rPr>
                <w:rStyle w:val="FontStyle31"/>
                <w:rFonts w:ascii="Times New Roman" w:hAnsi="Times New Roman" w:cs="Times New Roman"/>
                <w:sz w:val="24"/>
                <w:szCs w:val="24"/>
              </w:rPr>
            </w:pP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4A33">
            <w:pPr>
              <w:pStyle w:val="Style14"/>
              <w:widowControl/>
              <w:tabs>
                <w:tab w:val="left" w:pos="426"/>
              </w:tabs>
              <w:ind w:firstLine="0"/>
            </w:pPr>
            <w:r w:rsidRPr="00751724">
              <w:t xml:space="preserve">6.1 Развитие умений и навыков чтенияпо теме: </w:t>
            </w:r>
            <w:r w:rsidRPr="00BF0F53">
              <w:rPr>
                <w:b/>
                <w:bCs/>
              </w:rPr>
              <w:t>«ММК – одно из крупнейших предприятий металлургической отрасли России и мира»</w:t>
            </w:r>
          </w:p>
        </w:tc>
        <w:tc>
          <w:tcPr>
            <w:tcW w:w="179" w:type="pct"/>
          </w:tcPr>
          <w:p w:rsidR="002C49FA" w:rsidRPr="00751724" w:rsidRDefault="002C49FA" w:rsidP="006A5FD0">
            <w:pPr>
              <w:pStyle w:val="Style14"/>
              <w:widowControl/>
              <w:ind w:firstLine="0"/>
              <w:jc w:val="center"/>
            </w:pPr>
            <w:r>
              <w:t>3</w:t>
            </w:r>
          </w:p>
        </w:tc>
        <w:tc>
          <w:tcPr>
            <w:tcW w:w="186" w:type="pct"/>
          </w:tcPr>
          <w:p w:rsidR="002C49FA" w:rsidRPr="00751724" w:rsidRDefault="002C49FA" w:rsidP="006A5FD0">
            <w:pPr>
              <w:pStyle w:val="Style14"/>
              <w:widowControl/>
              <w:ind w:firstLine="0"/>
              <w:jc w:val="center"/>
            </w:pPr>
          </w:p>
        </w:tc>
        <w:tc>
          <w:tcPr>
            <w:tcW w:w="212" w:type="pct"/>
          </w:tcPr>
          <w:p w:rsidR="002C49FA" w:rsidRPr="00751724" w:rsidRDefault="002C49FA" w:rsidP="006A5FD0">
            <w:pPr>
              <w:pStyle w:val="Style14"/>
              <w:widowControl/>
              <w:ind w:firstLine="0"/>
              <w:jc w:val="center"/>
            </w:pPr>
          </w:p>
        </w:tc>
        <w:tc>
          <w:tcPr>
            <w:tcW w:w="294" w:type="pct"/>
          </w:tcPr>
          <w:p w:rsidR="002C49FA" w:rsidRPr="0044558E" w:rsidRDefault="002C49FA" w:rsidP="006A5FD0">
            <w:pPr>
              <w:pStyle w:val="Style14"/>
              <w:widowControl/>
              <w:ind w:firstLine="0"/>
              <w:jc w:val="center"/>
            </w:pPr>
            <w:r>
              <w:rPr>
                <w:lang w:val="en-US"/>
              </w:rPr>
              <w:t>6</w:t>
            </w:r>
            <w:r>
              <w:t>/2И</w:t>
            </w:r>
          </w:p>
        </w:tc>
        <w:tc>
          <w:tcPr>
            <w:tcW w:w="324" w:type="pct"/>
          </w:tcPr>
          <w:p w:rsidR="002C49FA" w:rsidRPr="008D3638" w:rsidRDefault="002C49F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751724" w:rsidRDefault="002C49FA" w:rsidP="006A5FD0">
            <w:pPr>
              <w:tabs>
                <w:tab w:val="left" w:pos="993"/>
              </w:tabs>
              <w:ind w:firstLine="0"/>
            </w:pPr>
            <w:r w:rsidRPr="00751724">
              <w:t xml:space="preserve">Чтение текста и ответы на вопросы  </w:t>
            </w:r>
            <w:r w:rsidRPr="006E7F68">
              <w:rPr>
                <w:b/>
                <w:bCs/>
              </w:rPr>
              <w:t>«ММК – одно из крупнейших предприятий металлургической отрасли России и мира»</w:t>
            </w:r>
          </w:p>
        </w:tc>
        <w:tc>
          <w:tcPr>
            <w:tcW w:w="965" w:type="pct"/>
          </w:tcPr>
          <w:p w:rsidR="002C49FA" w:rsidRPr="00751724" w:rsidRDefault="002C49FA" w:rsidP="006A5FD0">
            <w:pPr>
              <w:pStyle w:val="Style14"/>
              <w:widowControl/>
              <w:ind w:firstLine="0"/>
              <w:jc w:val="left"/>
            </w:pPr>
            <w:r w:rsidRPr="00751724">
              <w:t>Составление аннотации к тексту</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Pr="00CC1C05">
              <w:rPr>
                <w:b/>
                <w:bCs/>
              </w:rPr>
              <w:t>«Видовременные формы глагола»</w:t>
            </w:r>
          </w:p>
        </w:tc>
        <w:tc>
          <w:tcPr>
            <w:tcW w:w="179" w:type="pct"/>
          </w:tcPr>
          <w:p w:rsidR="002C49FA" w:rsidRPr="00751724" w:rsidRDefault="002C49FA" w:rsidP="006A5FD0">
            <w:pPr>
              <w:pStyle w:val="Style14"/>
              <w:widowControl/>
              <w:ind w:firstLine="0"/>
              <w:jc w:val="center"/>
            </w:pPr>
            <w:r>
              <w:t>3</w:t>
            </w:r>
          </w:p>
        </w:tc>
        <w:tc>
          <w:tcPr>
            <w:tcW w:w="186" w:type="pct"/>
          </w:tcPr>
          <w:p w:rsidR="002C49FA" w:rsidRPr="00751724" w:rsidRDefault="002C49FA" w:rsidP="006A5FD0">
            <w:pPr>
              <w:pStyle w:val="Style14"/>
              <w:widowControl/>
              <w:ind w:firstLine="0"/>
              <w:jc w:val="center"/>
            </w:pPr>
          </w:p>
        </w:tc>
        <w:tc>
          <w:tcPr>
            <w:tcW w:w="212" w:type="pct"/>
          </w:tcPr>
          <w:p w:rsidR="002C49FA" w:rsidRPr="00751724" w:rsidRDefault="002C49FA" w:rsidP="006A5FD0">
            <w:pPr>
              <w:pStyle w:val="Style14"/>
              <w:widowControl/>
              <w:ind w:firstLine="0"/>
              <w:jc w:val="center"/>
            </w:pPr>
          </w:p>
        </w:tc>
        <w:tc>
          <w:tcPr>
            <w:tcW w:w="294" w:type="pct"/>
          </w:tcPr>
          <w:p w:rsidR="002C49FA" w:rsidRPr="005A3EDF" w:rsidRDefault="002C49FA" w:rsidP="00AD1E6D">
            <w:pPr>
              <w:pStyle w:val="Style14"/>
              <w:widowControl/>
              <w:ind w:firstLine="0"/>
              <w:jc w:val="center"/>
            </w:pPr>
            <w:r>
              <w:rPr>
                <w:lang w:val="en-US"/>
              </w:rPr>
              <w:t>4</w:t>
            </w:r>
          </w:p>
        </w:tc>
        <w:tc>
          <w:tcPr>
            <w:tcW w:w="324" w:type="pct"/>
          </w:tcPr>
          <w:p w:rsidR="002C49FA" w:rsidRPr="008D3638" w:rsidRDefault="002C49F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751724" w:rsidRDefault="002C49FA" w:rsidP="006A5FD0">
            <w:pPr>
              <w:tabs>
                <w:tab w:val="left" w:pos="993"/>
              </w:tabs>
              <w:ind w:firstLine="0"/>
            </w:pPr>
            <w:r w:rsidRPr="00751724">
              <w:t>Выполнение упражнений по изучаемой грамматической теме</w:t>
            </w:r>
          </w:p>
        </w:tc>
        <w:tc>
          <w:tcPr>
            <w:tcW w:w="965" w:type="pct"/>
          </w:tcPr>
          <w:p w:rsidR="002C49FA" w:rsidRPr="00751724" w:rsidRDefault="002C49FA" w:rsidP="006A5FD0">
            <w:pPr>
              <w:pStyle w:val="Style14"/>
              <w:widowControl/>
              <w:ind w:firstLine="0"/>
              <w:jc w:val="left"/>
            </w:pPr>
            <w:r w:rsidRPr="00751724">
              <w:t>Проверка выполнения грамматических упражнений</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4A33">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bCs/>
              </w:rPr>
              <w:t>«Природные и экологические явления и изменения»</w:t>
            </w:r>
          </w:p>
        </w:tc>
        <w:tc>
          <w:tcPr>
            <w:tcW w:w="179" w:type="pct"/>
          </w:tcPr>
          <w:p w:rsidR="002C49FA" w:rsidRPr="00751724" w:rsidRDefault="002C49FA" w:rsidP="006A5FD0">
            <w:pPr>
              <w:pStyle w:val="Style14"/>
              <w:widowControl/>
              <w:ind w:firstLine="0"/>
              <w:jc w:val="center"/>
            </w:pPr>
            <w:r>
              <w:t>3</w:t>
            </w:r>
          </w:p>
        </w:tc>
        <w:tc>
          <w:tcPr>
            <w:tcW w:w="186" w:type="pct"/>
          </w:tcPr>
          <w:p w:rsidR="002C49FA" w:rsidRPr="00751724" w:rsidRDefault="002C49FA" w:rsidP="006A5FD0">
            <w:pPr>
              <w:pStyle w:val="Style14"/>
              <w:widowControl/>
              <w:ind w:firstLine="0"/>
              <w:jc w:val="center"/>
            </w:pPr>
          </w:p>
        </w:tc>
        <w:tc>
          <w:tcPr>
            <w:tcW w:w="212" w:type="pct"/>
          </w:tcPr>
          <w:p w:rsidR="002C49FA" w:rsidRPr="00751724" w:rsidRDefault="002C49FA" w:rsidP="006A5FD0">
            <w:pPr>
              <w:pStyle w:val="Style14"/>
              <w:widowControl/>
              <w:ind w:firstLine="0"/>
              <w:jc w:val="center"/>
            </w:pPr>
          </w:p>
        </w:tc>
        <w:tc>
          <w:tcPr>
            <w:tcW w:w="294" w:type="pct"/>
          </w:tcPr>
          <w:p w:rsidR="002C49FA" w:rsidRPr="005A3EDF" w:rsidRDefault="002C49FA" w:rsidP="006A5FD0">
            <w:pPr>
              <w:pStyle w:val="Style14"/>
              <w:widowControl/>
              <w:ind w:firstLine="0"/>
              <w:jc w:val="center"/>
            </w:pPr>
            <w:r>
              <w:rPr>
                <w:lang w:val="en-US"/>
              </w:rPr>
              <w:t>6</w:t>
            </w:r>
            <w:r>
              <w:t>/4И</w:t>
            </w:r>
          </w:p>
        </w:tc>
        <w:tc>
          <w:tcPr>
            <w:tcW w:w="324" w:type="pct"/>
          </w:tcPr>
          <w:p w:rsidR="002C49FA" w:rsidRPr="004F7C78" w:rsidRDefault="002C49F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C49FA" w:rsidRPr="00751724" w:rsidRDefault="002C49FA" w:rsidP="00252D43">
            <w:pPr>
              <w:tabs>
                <w:tab w:val="left" w:pos="993"/>
              </w:tabs>
              <w:ind w:firstLine="0"/>
            </w:pPr>
            <w:r w:rsidRPr="00751724">
              <w:t>Подготовка</w:t>
            </w:r>
            <w:r>
              <w:t>устного сообщения</w:t>
            </w:r>
          </w:p>
        </w:tc>
        <w:tc>
          <w:tcPr>
            <w:tcW w:w="965" w:type="pct"/>
          </w:tcPr>
          <w:p w:rsidR="002C49FA" w:rsidRPr="00751724" w:rsidRDefault="002C49FA" w:rsidP="00BF4A33">
            <w:pPr>
              <w:pStyle w:val="Style14"/>
              <w:widowControl/>
              <w:ind w:firstLine="0"/>
            </w:pPr>
            <w:r>
              <w:t>Выборочный опрос</w:t>
            </w:r>
          </w:p>
        </w:tc>
        <w:tc>
          <w:tcPr>
            <w:tcW w:w="358" w:type="pct"/>
          </w:tcPr>
          <w:p w:rsidR="002C49FA"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4F7C7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BF4A33">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bCs/>
              </w:rPr>
              <w:t>«Защита окружающей среды»</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5A3EDF" w:rsidRDefault="002C49FA" w:rsidP="00163275">
            <w:pPr>
              <w:pStyle w:val="Style14"/>
              <w:widowControl/>
              <w:ind w:firstLine="0"/>
              <w:jc w:val="center"/>
            </w:pPr>
            <w:r>
              <w:rPr>
                <w:lang w:val="en-US"/>
              </w:rPr>
              <w:t>6</w:t>
            </w:r>
            <w:r>
              <w:t>/4И</w:t>
            </w:r>
          </w:p>
        </w:tc>
        <w:tc>
          <w:tcPr>
            <w:tcW w:w="324" w:type="pct"/>
          </w:tcPr>
          <w:p w:rsidR="002C49FA" w:rsidRPr="00AD1E6D" w:rsidRDefault="002C49FA"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C49FA" w:rsidRPr="00751724" w:rsidRDefault="002C49FA" w:rsidP="006A5FD0">
            <w:pPr>
              <w:tabs>
                <w:tab w:val="left" w:pos="993"/>
              </w:tabs>
              <w:ind w:firstLine="0"/>
            </w:pPr>
            <w:r w:rsidRPr="00751724">
              <w:t>Подготовка проекта</w:t>
            </w:r>
          </w:p>
        </w:tc>
        <w:tc>
          <w:tcPr>
            <w:tcW w:w="965" w:type="pct"/>
          </w:tcPr>
          <w:p w:rsidR="002C49FA" w:rsidRPr="00751724" w:rsidRDefault="002C49FA" w:rsidP="00751724">
            <w:pPr>
              <w:pStyle w:val="Style14"/>
              <w:widowControl/>
              <w:ind w:firstLine="0"/>
              <w:jc w:val="left"/>
              <w:rPr>
                <w:color w:val="000000"/>
              </w:rPr>
            </w:pPr>
            <w:r>
              <w:rPr>
                <w:color w:val="000000"/>
              </w:rPr>
              <w:t>Устный опрос</w:t>
            </w: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163275">
            <w:pPr>
              <w:pStyle w:val="Style14"/>
              <w:widowControl/>
              <w:tabs>
                <w:tab w:val="left" w:pos="426"/>
              </w:tabs>
              <w:ind w:firstLine="0"/>
            </w:pPr>
            <w:r w:rsidRPr="00751724">
              <w:rPr>
                <w:b/>
                <w:bCs/>
              </w:rPr>
              <w:t>7.Достижения научно-технического прогресса</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751724" w:rsidRDefault="002C49FA" w:rsidP="00163275">
            <w:pPr>
              <w:pStyle w:val="Style14"/>
              <w:widowControl/>
              <w:ind w:firstLine="0"/>
              <w:jc w:val="center"/>
            </w:pPr>
          </w:p>
        </w:tc>
        <w:tc>
          <w:tcPr>
            <w:tcW w:w="324"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c>
          <w:tcPr>
            <w:tcW w:w="1067" w:type="pct"/>
          </w:tcPr>
          <w:p w:rsidR="002C49FA" w:rsidRPr="00751724" w:rsidRDefault="002C49FA" w:rsidP="00163275">
            <w:pPr>
              <w:rPr>
                <w:rStyle w:val="FontStyle31"/>
                <w:rFonts w:ascii="Times New Roman" w:hAnsi="Times New Roman" w:cs="Times New Roman"/>
                <w:sz w:val="24"/>
                <w:szCs w:val="24"/>
              </w:rPr>
            </w:pP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32208C">
            <w:pPr>
              <w:pStyle w:val="Style14"/>
              <w:widowControl/>
              <w:tabs>
                <w:tab w:val="left" w:pos="426"/>
              </w:tabs>
              <w:ind w:firstLine="0"/>
            </w:pPr>
            <w:r w:rsidRPr="00751724">
              <w:t xml:space="preserve">7.1.Развитие умений и навыков чтения, письма по теме: </w:t>
            </w:r>
            <w:r w:rsidRPr="00CC1C05">
              <w:rPr>
                <w:b/>
                <w:bCs/>
              </w:rPr>
              <w:t xml:space="preserve">«Роль и место инновационных технологий в современном мире» </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5A3EDF" w:rsidRDefault="002C49FA" w:rsidP="00163275">
            <w:pPr>
              <w:pStyle w:val="Style14"/>
              <w:widowControl/>
              <w:ind w:firstLine="0"/>
              <w:jc w:val="center"/>
            </w:pPr>
            <w:r>
              <w:t>4/4И</w:t>
            </w:r>
          </w:p>
        </w:tc>
        <w:tc>
          <w:tcPr>
            <w:tcW w:w="324" w:type="pct"/>
          </w:tcPr>
          <w:p w:rsidR="002C49FA" w:rsidRPr="008D3638" w:rsidRDefault="002C49F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2C49FA" w:rsidRPr="00751724" w:rsidRDefault="002C49FA" w:rsidP="00805AE1">
            <w:pPr>
              <w:tabs>
                <w:tab w:val="left" w:pos="993"/>
              </w:tabs>
              <w:ind w:firstLine="0"/>
            </w:pPr>
            <w:r w:rsidRPr="00751724">
              <w:t>Чтение текста и ответы на вопросы  о теме «Роль и место инновационных технологий в современном мире»</w:t>
            </w:r>
          </w:p>
        </w:tc>
        <w:tc>
          <w:tcPr>
            <w:tcW w:w="965" w:type="pct"/>
          </w:tcPr>
          <w:p w:rsidR="002C49FA" w:rsidRPr="00751724" w:rsidRDefault="002C49FA" w:rsidP="00163275">
            <w:pPr>
              <w:pStyle w:val="Style14"/>
              <w:widowControl/>
              <w:ind w:firstLine="0"/>
              <w:jc w:val="left"/>
              <w:rPr>
                <w:color w:val="000000"/>
              </w:rPr>
            </w:pPr>
            <w:r>
              <w:rPr>
                <w:color w:val="000000"/>
              </w:rPr>
              <w:t>Проверка письменных работ</w:t>
            </w: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32208C">
            <w:pPr>
              <w:pStyle w:val="Style14"/>
              <w:widowControl/>
              <w:tabs>
                <w:tab w:val="left" w:pos="426"/>
              </w:tabs>
              <w:ind w:firstLine="0"/>
            </w:pPr>
            <w:r w:rsidRPr="00751724">
              <w:t xml:space="preserve">7.2. Развитие навыков говорения по теме </w:t>
            </w:r>
            <w:r w:rsidRPr="00CC1C05">
              <w:rPr>
                <w:b/>
                <w:bCs/>
              </w:rPr>
              <w:t>«Информационные технологии 21-го века»</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5A3EDF" w:rsidRDefault="002C49FA" w:rsidP="00163275">
            <w:pPr>
              <w:pStyle w:val="Style14"/>
              <w:widowControl/>
              <w:ind w:firstLine="0"/>
              <w:jc w:val="center"/>
            </w:pPr>
            <w:r>
              <w:t>4/4И</w:t>
            </w:r>
          </w:p>
        </w:tc>
        <w:tc>
          <w:tcPr>
            <w:tcW w:w="324" w:type="pct"/>
          </w:tcPr>
          <w:p w:rsidR="002C49FA" w:rsidRPr="008D3638" w:rsidRDefault="002C49F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2C49FA" w:rsidRPr="00751724" w:rsidRDefault="002C49FA" w:rsidP="0032208C">
            <w:pPr>
              <w:tabs>
                <w:tab w:val="left" w:pos="993"/>
              </w:tabs>
              <w:ind w:firstLine="0"/>
              <w:rPr>
                <w:b/>
                <w:bCs/>
              </w:rPr>
            </w:pPr>
            <w:r w:rsidRPr="00751724">
              <w:t xml:space="preserve">Составление монолога </w:t>
            </w:r>
          </w:p>
        </w:tc>
        <w:tc>
          <w:tcPr>
            <w:tcW w:w="965" w:type="pct"/>
          </w:tcPr>
          <w:p w:rsidR="002C49FA" w:rsidRPr="00751724" w:rsidRDefault="002C49FA" w:rsidP="0032208C">
            <w:pPr>
              <w:pStyle w:val="Style14"/>
              <w:widowControl/>
              <w:ind w:firstLine="0"/>
              <w:jc w:val="left"/>
              <w:rPr>
                <w:color w:val="000000"/>
              </w:rPr>
            </w:pPr>
            <w:r w:rsidRPr="00751724">
              <w:rPr>
                <w:color w:val="000000"/>
              </w:rPr>
              <w:t>Устный опрос</w:t>
            </w: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415" w:type="pct"/>
          </w:tcPr>
          <w:p w:rsidR="002C49FA" w:rsidRPr="00751724" w:rsidRDefault="002C49FA" w:rsidP="00D97C3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8D3638" w:rsidRDefault="002C49FA" w:rsidP="00163275">
            <w:pPr>
              <w:pStyle w:val="Style14"/>
              <w:widowControl/>
              <w:ind w:firstLine="0"/>
              <w:jc w:val="center"/>
              <w:rPr>
                <w:lang w:val="en-US"/>
              </w:rPr>
            </w:pPr>
            <w:r>
              <w:rPr>
                <w:lang w:val="en-US"/>
              </w:rPr>
              <w:t>4</w:t>
            </w:r>
          </w:p>
        </w:tc>
        <w:tc>
          <w:tcPr>
            <w:tcW w:w="324" w:type="pct"/>
          </w:tcPr>
          <w:p w:rsidR="002C49FA" w:rsidRPr="008D3638" w:rsidRDefault="002C49F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2C49FA" w:rsidRPr="00751724" w:rsidRDefault="002C49FA" w:rsidP="00FF0B0E">
            <w:pPr>
              <w:tabs>
                <w:tab w:val="left" w:pos="993"/>
              </w:tabs>
              <w:ind w:firstLine="0"/>
            </w:pPr>
            <w:r w:rsidRPr="00751724">
              <w:t>Подготовка к итоговому тесту</w:t>
            </w:r>
          </w:p>
        </w:tc>
        <w:tc>
          <w:tcPr>
            <w:tcW w:w="965" w:type="pct"/>
          </w:tcPr>
          <w:p w:rsidR="002C49FA" w:rsidRPr="00751724" w:rsidRDefault="002C49FA" w:rsidP="00163275">
            <w:pPr>
              <w:pStyle w:val="Style14"/>
              <w:widowControl/>
              <w:ind w:firstLine="0"/>
              <w:jc w:val="left"/>
              <w:rPr>
                <w:color w:val="000000"/>
              </w:rPr>
            </w:pPr>
            <w:r>
              <w:rPr>
                <w:color w:val="000000"/>
              </w:rPr>
              <w:t>Итоговый тест</w:t>
            </w: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31"/>
        </w:trPr>
        <w:tc>
          <w:tcPr>
            <w:tcW w:w="1415" w:type="pct"/>
          </w:tcPr>
          <w:p w:rsidR="002C49FA" w:rsidRPr="00751724" w:rsidRDefault="002C49FA" w:rsidP="00163275">
            <w:pPr>
              <w:pStyle w:val="Style14"/>
              <w:widowControl/>
              <w:tabs>
                <w:tab w:val="left" w:pos="426"/>
              </w:tabs>
              <w:ind w:firstLine="0"/>
              <w:rPr>
                <w:b/>
                <w:bCs/>
              </w:rPr>
            </w:pPr>
            <w:r w:rsidRPr="00751724">
              <w:rPr>
                <w:b/>
                <w:bCs/>
              </w:rPr>
              <w:t>Итого:</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1B5E17" w:rsidRDefault="002C49FA" w:rsidP="004F7C78">
            <w:pPr>
              <w:pStyle w:val="Style14"/>
              <w:widowControl/>
              <w:ind w:firstLine="0"/>
              <w:jc w:val="center"/>
              <w:rPr>
                <w:b/>
                <w:bCs/>
              </w:rPr>
            </w:pPr>
            <w:r w:rsidRPr="008D3638">
              <w:rPr>
                <w:b/>
                <w:bCs/>
                <w:lang w:val="en-US"/>
              </w:rPr>
              <w:t>3</w:t>
            </w:r>
            <w:r>
              <w:rPr>
                <w:b/>
                <w:bCs/>
              </w:rPr>
              <w:t>4/18</w:t>
            </w:r>
            <w:r>
              <w:rPr>
                <w:b/>
                <w:bCs/>
                <w:lang w:val="en-US"/>
              </w:rPr>
              <w:t>И</w:t>
            </w:r>
          </w:p>
        </w:tc>
        <w:tc>
          <w:tcPr>
            <w:tcW w:w="324" w:type="pct"/>
          </w:tcPr>
          <w:p w:rsidR="002C49FA" w:rsidRPr="004F7C78" w:rsidRDefault="002C49FA" w:rsidP="004F7C78">
            <w:pPr>
              <w:pStyle w:val="Style14"/>
              <w:widowControl/>
              <w:ind w:firstLine="0"/>
              <w:jc w:val="center"/>
              <w:rPr>
                <w:rStyle w:val="FontStyle31"/>
                <w:rFonts w:ascii="Times New Roman" w:hAnsi="Times New Roman" w:cs="Times New Roman"/>
                <w:b/>
                <w:bCs/>
                <w:sz w:val="24"/>
                <w:szCs w:val="24"/>
              </w:rPr>
            </w:pPr>
            <w:r w:rsidRPr="008D3638">
              <w:rPr>
                <w:rStyle w:val="FontStyle31"/>
                <w:rFonts w:ascii="Times New Roman" w:hAnsi="Times New Roman" w:cs="Times New Roman"/>
                <w:b/>
                <w:bCs/>
                <w:sz w:val="24"/>
                <w:szCs w:val="24"/>
                <w:lang w:val="en-US"/>
              </w:rPr>
              <w:t>3</w:t>
            </w:r>
            <w:r>
              <w:rPr>
                <w:rStyle w:val="FontStyle31"/>
                <w:rFonts w:ascii="Times New Roman" w:hAnsi="Times New Roman" w:cs="Times New Roman"/>
                <w:b/>
                <w:bCs/>
                <w:sz w:val="24"/>
                <w:szCs w:val="24"/>
              </w:rPr>
              <w:t>6</w:t>
            </w:r>
          </w:p>
        </w:tc>
        <w:tc>
          <w:tcPr>
            <w:tcW w:w="1067" w:type="pct"/>
          </w:tcPr>
          <w:p w:rsidR="002C49FA" w:rsidRPr="00751724" w:rsidRDefault="002C49FA" w:rsidP="00163275">
            <w:pPr>
              <w:tabs>
                <w:tab w:val="left" w:pos="993"/>
              </w:tabs>
            </w:pP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r>
      <w:tr w:rsidR="002C49FA" w:rsidRPr="00751724">
        <w:trPr>
          <w:trHeight w:val="431"/>
        </w:trPr>
        <w:tc>
          <w:tcPr>
            <w:tcW w:w="1415" w:type="pct"/>
          </w:tcPr>
          <w:p w:rsidR="002C49FA" w:rsidRPr="00751724" w:rsidRDefault="002C49FA" w:rsidP="00163275">
            <w:pPr>
              <w:pStyle w:val="Style14"/>
              <w:widowControl/>
              <w:tabs>
                <w:tab w:val="left" w:pos="426"/>
              </w:tabs>
              <w:ind w:firstLine="0"/>
              <w:rPr>
                <w:b/>
                <w:bCs/>
              </w:rPr>
            </w:pPr>
            <w:r>
              <w:rPr>
                <w:b/>
                <w:bCs/>
              </w:rPr>
              <w:t>Подготовка к экзамену</w:t>
            </w:r>
          </w:p>
        </w:tc>
        <w:tc>
          <w:tcPr>
            <w:tcW w:w="179" w:type="pct"/>
          </w:tcPr>
          <w:p w:rsidR="002C49FA" w:rsidRPr="00751724" w:rsidRDefault="002C49FA" w:rsidP="00163275">
            <w:pPr>
              <w:pStyle w:val="Style14"/>
              <w:widowControl/>
              <w:ind w:firstLine="0"/>
              <w:jc w:val="center"/>
            </w:pPr>
            <w:r>
              <w:t>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8D3638" w:rsidRDefault="002C49FA" w:rsidP="00AD1E6D">
            <w:pPr>
              <w:pStyle w:val="Style14"/>
              <w:widowControl/>
              <w:ind w:firstLine="0"/>
              <w:jc w:val="center"/>
              <w:rPr>
                <w:b/>
                <w:bCs/>
                <w:lang w:val="en-US"/>
              </w:rPr>
            </w:pPr>
          </w:p>
        </w:tc>
        <w:tc>
          <w:tcPr>
            <w:tcW w:w="324" w:type="pct"/>
          </w:tcPr>
          <w:p w:rsidR="002C49FA" w:rsidRPr="00AE1780" w:rsidRDefault="002C49FA" w:rsidP="008D3638">
            <w:pPr>
              <w:pStyle w:val="Style14"/>
              <w:widowControl/>
              <w:ind w:firstLine="0"/>
              <w:jc w:val="center"/>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t>35,7</w:t>
            </w:r>
          </w:p>
        </w:tc>
        <w:tc>
          <w:tcPr>
            <w:tcW w:w="1067" w:type="pct"/>
          </w:tcPr>
          <w:p w:rsidR="002C49FA" w:rsidRPr="00751724" w:rsidRDefault="002C49FA" w:rsidP="00163275">
            <w:pPr>
              <w:tabs>
                <w:tab w:val="left" w:pos="993"/>
              </w:tabs>
            </w:pPr>
          </w:p>
        </w:tc>
        <w:tc>
          <w:tcPr>
            <w:tcW w:w="965" w:type="pct"/>
          </w:tcPr>
          <w:p w:rsidR="002C49FA" w:rsidRPr="00751724" w:rsidRDefault="002C49FA" w:rsidP="00163275">
            <w:pPr>
              <w:pStyle w:val="Style14"/>
              <w:widowControl/>
              <w:ind w:firstLine="0"/>
              <w:jc w:val="left"/>
              <w:rPr>
                <w:color w:val="000000"/>
              </w:rPr>
            </w:pPr>
            <w:r>
              <w:rPr>
                <w:color w:val="000000"/>
              </w:rPr>
              <w:t>Экзамен</w:t>
            </w:r>
          </w:p>
        </w:tc>
        <w:tc>
          <w:tcPr>
            <w:tcW w:w="35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431"/>
        </w:trPr>
        <w:tc>
          <w:tcPr>
            <w:tcW w:w="1415" w:type="pct"/>
          </w:tcPr>
          <w:p w:rsidR="002C49FA" w:rsidRPr="00751724" w:rsidRDefault="002C49FA" w:rsidP="00163275">
            <w:pPr>
              <w:pStyle w:val="Style14"/>
              <w:widowControl/>
              <w:tabs>
                <w:tab w:val="left" w:pos="426"/>
              </w:tabs>
              <w:ind w:firstLine="0"/>
              <w:rPr>
                <w:b/>
                <w:bCs/>
              </w:rPr>
            </w:pPr>
            <w:r w:rsidRPr="00751724">
              <w:rPr>
                <w:b/>
                <w:bCs/>
              </w:rPr>
              <w:t>Итого по дисциплине:</w:t>
            </w:r>
          </w:p>
        </w:tc>
        <w:tc>
          <w:tcPr>
            <w:tcW w:w="179" w:type="pct"/>
          </w:tcPr>
          <w:p w:rsidR="002C49FA" w:rsidRPr="00751724" w:rsidRDefault="002C49FA" w:rsidP="00163275">
            <w:pPr>
              <w:pStyle w:val="Style14"/>
              <w:widowControl/>
              <w:ind w:firstLine="0"/>
              <w:jc w:val="center"/>
            </w:pPr>
            <w:r>
              <w:t>1,2,3</w:t>
            </w:r>
          </w:p>
        </w:tc>
        <w:tc>
          <w:tcPr>
            <w:tcW w:w="186" w:type="pct"/>
          </w:tcPr>
          <w:p w:rsidR="002C49FA" w:rsidRPr="00751724" w:rsidRDefault="002C49FA" w:rsidP="00163275">
            <w:pPr>
              <w:pStyle w:val="Style14"/>
              <w:widowControl/>
              <w:ind w:firstLine="0"/>
              <w:jc w:val="center"/>
            </w:pPr>
          </w:p>
        </w:tc>
        <w:tc>
          <w:tcPr>
            <w:tcW w:w="212" w:type="pct"/>
          </w:tcPr>
          <w:p w:rsidR="002C49FA" w:rsidRPr="00751724" w:rsidRDefault="002C49FA" w:rsidP="00163275">
            <w:pPr>
              <w:pStyle w:val="Style14"/>
              <w:widowControl/>
              <w:ind w:firstLine="0"/>
              <w:jc w:val="center"/>
            </w:pPr>
          </w:p>
        </w:tc>
        <w:tc>
          <w:tcPr>
            <w:tcW w:w="294" w:type="pct"/>
          </w:tcPr>
          <w:p w:rsidR="002C49FA" w:rsidRPr="00822B6B" w:rsidRDefault="002C49FA" w:rsidP="004F7C78">
            <w:pPr>
              <w:pStyle w:val="Style14"/>
              <w:widowControl/>
              <w:ind w:firstLine="0"/>
              <w:jc w:val="center"/>
              <w:rPr>
                <w:b/>
                <w:bCs/>
              </w:rPr>
            </w:pPr>
            <w:r w:rsidRPr="008D3638">
              <w:rPr>
                <w:b/>
                <w:bCs/>
                <w:lang w:val="en-US"/>
              </w:rPr>
              <w:t>106</w:t>
            </w:r>
            <w:r>
              <w:rPr>
                <w:b/>
                <w:bCs/>
              </w:rPr>
              <w:t>/42И</w:t>
            </w:r>
          </w:p>
        </w:tc>
        <w:tc>
          <w:tcPr>
            <w:tcW w:w="324" w:type="pct"/>
          </w:tcPr>
          <w:p w:rsidR="002C49FA" w:rsidRPr="00AE1780" w:rsidRDefault="002C49FA" w:rsidP="00D97C30">
            <w:pPr>
              <w:pStyle w:val="Style14"/>
              <w:widowControl/>
              <w:ind w:firstLine="0"/>
              <w:jc w:val="center"/>
              <w:rPr>
                <w:rStyle w:val="FontStyle31"/>
                <w:rFonts w:ascii="Times New Roman" w:hAnsi="Times New Roman" w:cs="Times New Roman"/>
                <w:b/>
                <w:bCs/>
                <w:sz w:val="24"/>
                <w:szCs w:val="24"/>
              </w:rPr>
            </w:pPr>
            <w:r w:rsidRPr="008D3638">
              <w:rPr>
                <w:rStyle w:val="FontStyle31"/>
                <w:rFonts w:ascii="Times New Roman" w:hAnsi="Times New Roman" w:cs="Times New Roman"/>
                <w:b/>
                <w:bCs/>
                <w:sz w:val="24"/>
                <w:szCs w:val="24"/>
                <w:lang w:val="en-US"/>
              </w:rPr>
              <w:t>10</w:t>
            </w:r>
            <w:r>
              <w:rPr>
                <w:rStyle w:val="FontStyle31"/>
                <w:rFonts w:ascii="Times New Roman" w:hAnsi="Times New Roman" w:cs="Times New Roman"/>
                <w:b/>
                <w:bCs/>
                <w:sz w:val="24"/>
                <w:szCs w:val="24"/>
              </w:rPr>
              <w:t>7,</w:t>
            </w:r>
            <w:r w:rsidRPr="008D3638">
              <w:rPr>
                <w:rStyle w:val="FontStyle31"/>
                <w:rFonts w:ascii="Times New Roman" w:hAnsi="Times New Roman" w:cs="Times New Roman"/>
                <w:b/>
                <w:bCs/>
                <w:sz w:val="24"/>
                <w:szCs w:val="24"/>
                <w:lang w:val="en-US"/>
              </w:rPr>
              <w:t>8</w:t>
            </w:r>
          </w:p>
        </w:tc>
        <w:tc>
          <w:tcPr>
            <w:tcW w:w="1067" w:type="pct"/>
          </w:tcPr>
          <w:p w:rsidR="002C49FA" w:rsidRPr="00751724" w:rsidRDefault="002C49FA" w:rsidP="00163275">
            <w:pPr>
              <w:tabs>
                <w:tab w:val="left" w:pos="993"/>
              </w:tabs>
            </w:pPr>
          </w:p>
        </w:tc>
        <w:tc>
          <w:tcPr>
            <w:tcW w:w="965" w:type="pct"/>
          </w:tcPr>
          <w:p w:rsidR="002C49FA" w:rsidRPr="00751724" w:rsidRDefault="002C49FA" w:rsidP="00163275">
            <w:pPr>
              <w:pStyle w:val="Style14"/>
              <w:widowControl/>
              <w:ind w:firstLine="0"/>
              <w:jc w:val="left"/>
              <w:rPr>
                <w:color w:val="000000"/>
              </w:rPr>
            </w:pPr>
          </w:p>
        </w:tc>
        <w:tc>
          <w:tcPr>
            <w:tcW w:w="358" w:type="pct"/>
          </w:tcPr>
          <w:p w:rsidR="002C49FA" w:rsidRPr="00751724" w:rsidRDefault="002C49FA" w:rsidP="00163275">
            <w:pPr>
              <w:pStyle w:val="Style14"/>
              <w:widowControl/>
              <w:ind w:firstLine="0"/>
              <w:jc w:val="left"/>
              <w:rPr>
                <w:rStyle w:val="FontStyle31"/>
                <w:rFonts w:ascii="Times New Roman" w:hAnsi="Times New Roman" w:cs="Times New Roman"/>
                <w:sz w:val="24"/>
                <w:szCs w:val="24"/>
              </w:rPr>
            </w:pPr>
          </w:p>
        </w:tc>
      </w:tr>
    </w:tbl>
    <w:p w:rsidR="002C49FA" w:rsidRDefault="002C49FA" w:rsidP="00542490">
      <w:pPr>
        <w:pStyle w:val="Heading1"/>
        <w:rPr>
          <w:rStyle w:val="FontStyle31"/>
          <w:sz w:val="24"/>
          <w:szCs w:val="24"/>
        </w:rPr>
      </w:pPr>
      <w:r w:rsidRPr="001B5E17">
        <w:rPr>
          <w:rStyle w:val="FontStyle18"/>
          <w:b/>
          <w:bCs/>
          <w:sz w:val="24"/>
          <w:szCs w:val="24"/>
        </w:rPr>
        <w:t>42</w:t>
      </w:r>
      <w:r w:rsidRPr="002734D8">
        <w:rPr>
          <w:rStyle w:val="FontStyle18"/>
          <w:b/>
          <w:bCs/>
          <w:sz w:val="24"/>
          <w:szCs w:val="24"/>
        </w:rPr>
        <w:t>И – в том числе,</w:t>
      </w:r>
      <w:r w:rsidRPr="002734D8">
        <w:t>часы, отведенные на работу в интерактивной форме</w:t>
      </w:r>
    </w:p>
    <w:p w:rsidR="002C49FA" w:rsidRPr="002734D8" w:rsidRDefault="002C49FA" w:rsidP="002734D8"/>
    <w:p w:rsidR="002C49FA" w:rsidRPr="00297CEC" w:rsidRDefault="002C49FA" w:rsidP="001F5157">
      <w:pPr>
        <w:ind w:firstLine="0"/>
        <w:sectPr w:rsidR="002C49FA" w:rsidRPr="00297CEC" w:rsidSect="00035E51">
          <w:pgSz w:w="16840" w:h="11907" w:orient="landscape" w:code="9"/>
          <w:pgMar w:top="1701" w:right="567" w:bottom="851" w:left="567" w:header="720" w:footer="720" w:gutter="0"/>
          <w:cols w:space="720"/>
          <w:noEndnote/>
          <w:titlePg/>
          <w:docGrid w:linePitch="326"/>
        </w:sectPr>
      </w:pPr>
    </w:p>
    <w:p w:rsidR="002C49FA" w:rsidRPr="001F5157" w:rsidRDefault="002C49FA" w:rsidP="001F5157">
      <w:pPr>
        <w:pStyle w:val="Heading1"/>
        <w:spacing w:line="276" w:lineRule="auto"/>
        <w:ind w:left="0"/>
        <w:rPr>
          <w:rStyle w:val="FontStyle31"/>
          <w:sz w:val="22"/>
          <w:szCs w:val="22"/>
        </w:rPr>
      </w:pPr>
      <w:r w:rsidRPr="001F5157">
        <w:rPr>
          <w:rStyle w:val="FontStyle31"/>
          <w:sz w:val="22"/>
          <w:szCs w:val="22"/>
        </w:rPr>
        <w:t>5 Образовательные и информационные технологии</w:t>
      </w:r>
    </w:p>
    <w:p w:rsidR="002C49FA" w:rsidRPr="001F5157" w:rsidRDefault="002C49FA" w:rsidP="0075665E">
      <w:pPr>
        <w:widowControl/>
        <w:spacing w:line="276" w:lineRule="auto"/>
        <w:ind w:firstLine="709"/>
        <w:rPr>
          <w:sz w:val="22"/>
          <w:szCs w:val="22"/>
        </w:rPr>
      </w:pPr>
      <w:r w:rsidRPr="001F5157">
        <w:rPr>
          <w:sz w:val="22"/>
          <w:szCs w:val="22"/>
        </w:rPr>
        <w:t xml:space="preserve">В соответствии с требованиями ФГОС ВО по реализации компетентностного подхода программа дисциплины «Иностранный язык»предусматривает: </w:t>
      </w:r>
    </w:p>
    <w:p w:rsidR="002C49FA" w:rsidRPr="001F5157" w:rsidRDefault="002C49FA" w:rsidP="0075665E">
      <w:pPr>
        <w:widowControl/>
        <w:spacing w:line="276" w:lineRule="auto"/>
        <w:ind w:firstLine="709"/>
        <w:rPr>
          <w:sz w:val="22"/>
          <w:szCs w:val="22"/>
        </w:rPr>
      </w:pPr>
      <w:r w:rsidRPr="001F5157">
        <w:rPr>
          <w:sz w:val="22"/>
          <w:szCs w:val="22"/>
        </w:rPr>
        <w:t>– использование в учебном процессе активных и интерактивных форм проведения занятий с целью формирования и развития иноязычнойкоммуникативной компетенции обучающихся;</w:t>
      </w:r>
    </w:p>
    <w:p w:rsidR="002C49FA" w:rsidRPr="001F5157" w:rsidRDefault="002C49FA"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2C49FA" w:rsidRPr="001F5157" w:rsidRDefault="002C49FA"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2C49FA" w:rsidRPr="001F5157" w:rsidRDefault="002C49FA" w:rsidP="0075665E">
      <w:pPr>
        <w:widowControl/>
        <w:spacing w:line="276" w:lineRule="auto"/>
        <w:ind w:firstLine="709"/>
        <w:rPr>
          <w:sz w:val="22"/>
          <w:szCs w:val="22"/>
        </w:rPr>
      </w:pPr>
      <w:r w:rsidRPr="001F5157">
        <w:rPr>
          <w:sz w:val="22"/>
          <w:szCs w:val="22"/>
        </w:rPr>
        <w:t>– поиск и изучение медийных текстов по обозначенной проблематике;</w:t>
      </w:r>
    </w:p>
    <w:p w:rsidR="002C49FA" w:rsidRPr="001F5157" w:rsidRDefault="002C49FA"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2C49FA" w:rsidRPr="001F5157" w:rsidRDefault="002C49FA"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планируемых результатов обучения, в курсе «Иностранный язык» используются следующие образовательные технологии:</w:t>
      </w:r>
      <w:r w:rsidRPr="001F5157">
        <w:rPr>
          <w:rStyle w:val="eop"/>
          <w:sz w:val="22"/>
          <w:szCs w:val="22"/>
        </w:rPr>
        <w:t> </w:t>
      </w:r>
    </w:p>
    <w:p w:rsidR="002C49FA" w:rsidRPr="001F5157" w:rsidRDefault="002C49FA"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2C49FA" w:rsidRPr="001F5157" w:rsidRDefault="002C49FA"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2C49FA" w:rsidRPr="001F5157" w:rsidRDefault="002C49FA"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2C49FA" w:rsidRPr="001F5157" w:rsidRDefault="002C49FA"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2C49FA" w:rsidRPr="001F5157" w:rsidRDefault="002C49FA"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sidRPr="001F5157">
        <w:rPr>
          <w:rStyle w:val="eop"/>
          <w:sz w:val="22"/>
          <w:szCs w:val="22"/>
        </w:rPr>
        <w:t> </w:t>
      </w:r>
    </w:p>
    <w:p w:rsidR="002C49FA" w:rsidRPr="001F5157" w:rsidRDefault="002C49FA" w:rsidP="0075665E">
      <w:pPr>
        <w:pStyle w:val="Heading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2C49FA" w:rsidRDefault="002C49FA" w:rsidP="00563C0F">
      <w:pPr>
        <w:widowControl/>
        <w:spacing w:line="276" w:lineRule="auto"/>
        <w:rPr>
          <w:i/>
          <w:iCs/>
          <w:sz w:val="22"/>
          <w:szCs w:val="22"/>
        </w:rPr>
      </w:pPr>
      <w:r w:rsidRPr="001F5157">
        <w:rPr>
          <w:sz w:val="22"/>
          <w:szCs w:val="22"/>
        </w:rPr>
        <w:t>По дисциплине «Иностранный язык» аудиторная самостоятельная работа студентов предполагает</w:t>
      </w:r>
      <w:r w:rsidRPr="001F5157">
        <w:rPr>
          <w:i/>
          <w:iCs/>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письменных заданий по указанным тема</w:t>
      </w:r>
    </w:p>
    <w:p w:rsidR="002C49FA" w:rsidRDefault="002C49FA" w:rsidP="00563C0F">
      <w:pPr>
        <w:widowControl/>
        <w:spacing w:line="276" w:lineRule="auto"/>
        <w:rPr>
          <w:i/>
          <w:iCs/>
          <w:sz w:val="22"/>
          <w:szCs w:val="22"/>
        </w:rPr>
      </w:pPr>
    </w:p>
    <w:p w:rsidR="002C49FA" w:rsidRDefault="002C49FA" w:rsidP="00563C0F">
      <w:pPr>
        <w:widowControl/>
        <w:spacing w:line="276" w:lineRule="auto"/>
        <w:rPr>
          <w:i/>
          <w:iCs/>
          <w:sz w:val="22"/>
          <w:szCs w:val="22"/>
        </w:rPr>
      </w:pPr>
    </w:p>
    <w:p w:rsidR="002C49FA" w:rsidRDefault="002C49FA" w:rsidP="00563C0F">
      <w:pPr>
        <w:widowControl/>
        <w:spacing w:line="276" w:lineRule="auto"/>
        <w:rPr>
          <w:i/>
          <w:iCs/>
          <w:sz w:val="22"/>
          <w:szCs w:val="22"/>
        </w:rPr>
      </w:pPr>
    </w:p>
    <w:p w:rsidR="002C49FA" w:rsidRDefault="002C49FA" w:rsidP="00563C0F">
      <w:pPr>
        <w:widowControl/>
        <w:spacing w:line="276" w:lineRule="auto"/>
        <w:rPr>
          <w:b/>
          <w:bCs/>
          <w:sz w:val="22"/>
          <w:szCs w:val="22"/>
        </w:rPr>
      </w:pPr>
    </w:p>
    <w:p w:rsidR="002C49FA" w:rsidRPr="00D97C30" w:rsidRDefault="002C49FA" w:rsidP="00563C0F">
      <w:pPr>
        <w:widowControl/>
        <w:spacing w:line="276" w:lineRule="auto"/>
        <w:rPr>
          <w:b/>
          <w:bCs/>
          <w:sz w:val="22"/>
          <w:szCs w:val="22"/>
        </w:rPr>
      </w:pPr>
      <w:r w:rsidRPr="00D97C30">
        <w:rPr>
          <w:b/>
          <w:bCs/>
          <w:sz w:val="22"/>
          <w:szCs w:val="22"/>
        </w:rPr>
        <w:t>НЕМЕЦКИЙ ЯЗЫК</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325"/>
        <w:gridCol w:w="4668"/>
        <w:gridCol w:w="6841"/>
        <w:gridCol w:w="952"/>
      </w:tblGrid>
      <w:tr w:rsidR="002C49FA" w:rsidRPr="00751724">
        <w:trPr>
          <w:cantSplit/>
          <w:trHeight w:val="1833"/>
          <w:tblHeader/>
        </w:trPr>
        <w:tc>
          <w:tcPr>
            <w:tcW w:w="1286" w:type="pct"/>
            <w:vAlign w:val="center"/>
          </w:tcPr>
          <w:p w:rsidR="002C49FA" w:rsidRPr="00751724" w:rsidRDefault="002C49FA"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2C49FA" w:rsidRPr="00751724" w:rsidRDefault="002C49FA"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2C49FA" w:rsidRDefault="002C49FA" w:rsidP="00751724">
            <w:pPr>
              <w:pStyle w:val="Style8"/>
              <w:widowControl/>
              <w:ind w:left="-40" w:firstLine="0"/>
              <w:jc w:val="center"/>
              <w:rPr>
                <w:rStyle w:val="FontStyle31"/>
                <w:rFonts w:ascii="Times New Roman" w:hAnsi="Times New Roman" w:cs="Times New Roman"/>
                <w:sz w:val="24"/>
                <w:szCs w:val="24"/>
              </w:rPr>
            </w:pPr>
          </w:p>
          <w:p w:rsidR="002C49FA" w:rsidRDefault="002C49FA" w:rsidP="00751724">
            <w:pPr>
              <w:pStyle w:val="Style8"/>
              <w:widowControl/>
              <w:ind w:left="-40" w:firstLine="0"/>
              <w:jc w:val="center"/>
              <w:rPr>
                <w:rStyle w:val="FontStyle31"/>
                <w:rFonts w:ascii="Times New Roman" w:hAnsi="Times New Roman" w:cs="Times New Roman"/>
                <w:sz w:val="24"/>
                <w:szCs w:val="24"/>
              </w:rPr>
            </w:pPr>
          </w:p>
          <w:p w:rsidR="002C49FA" w:rsidRDefault="002C49FA" w:rsidP="00476BF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2C49FA" w:rsidRPr="00751724" w:rsidRDefault="002C49FA" w:rsidP="00611DC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промежуточной аттестации</w:t>
            </w:r>
          </w:p>
        </w:tc>
        <w:tc>
          <w:tcPr>
            <w:tcW w:w="408" w:type="pct"/>
            <w:textDirection w:val="btLr"/>
            <w:vAlign w:val="center"/>
          </w:tcPr>
          <w:p w:rsidR="002C49FA" w:rsidRPr="00751724" w:rsidRDefault="002C49FA"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C49FA" w:rsidRPr="00751724">
        <w:trPr>
          <w:trHeight w:val="268"/>
        </w:trPr>
        <w:tc>
          <w:tcPr>
            <w:tcW w:w="1286" w:type="pct"/>
          </w:tcPr>
          <w:p w:rsidR="002C49FA" w:rsidRPr="00751724" w:rsidRDefault="002C49FA" w:rsidP="00751724">
            <w:pPr>
              <w:pStyle w:val="Style14"/>
              <w:widowControl/>
              <w:tabs>
                <w:tab w:val="left" w:pos="435"/>
              </w:tabs>
              <w:ind w:firstLine="0"/>
            </w:pPr>
            <w:r w:rsidRPr="00751724">
              <w:rPr>
                <w:b/>
                <w:bCs/>
              </w:rPr>
              <w:t>1. Я в современном мире</w:t>
            </w:r>
          </w:p>
        </w:tc>
        <w:tc>
          <w:tcPr>
            <w:tcW w:w="1711" w:type="pct"/>
          </w:tcPr>
          <w:p w:rsidR="002C49FA" w:rsidRPr="00751724" w:rsidRDefault="002C49FA" w:rsidP="00751724">
            <w:pPr>
              <w:pStyle w:val="Style14"/>
              <w:widowControl/>
              <w:ind w:firstLine="0"/>
              <w:jc w:val="left"/>
            </w:pPr>
          </w:p>
        </w:tc>
        <w:tc>
          <w:tcPr>
            <w:tcW w:w="1595" w:type="pct"/>
          </w:tcPr>
          <w:p w:rsidR="002C49FA" w:rsidRPr="00751724" w:rsidRDefault="002C49FA" w:rsidP="00751724">
            <w:pPr>
              <w:pStyle w:val="Style14"/>
              <w:widowControl/>
              <w:ind w:firstLine="0"/>
              <w:jc w:val="left"/>
            </w:pPr>
          </w:p>
        </w:tc>
        <w:tc>
          <w:tcPr>
            <w:tcW w:w="408" w:type="pct"/>
          </w:tcPr>
          <w:p w:rsidR="002C49FA" w:rsidRPr="00751724" w:rsidRDefault="002C49FA" w:rsidP="00A53CC8">
            <w:pPr>
              <w:pStyle w:val="Style14"/>
              <w:widowControl/>
              <w:ind w:firstLine="0"/>
              <w:jc w:val="left"/>
            </w:pPr>
          </w:p>
        </w:tc>
      </w:tr>
      <w:tr w:rsidR="002C49FA" w:rsidRPr="001F5157">
        <w:trPr>
          <w:trHeight w:val="422"/>
        </w:trPr>
        <w:tc>
          <w:tcPr>
            <w:tcW w:w="1286" w:type="pct"/>
          </w:tcPr>
          <w:p w:rsidR="002C49FA" w:rsidRPr="00751724" w:rsidRDefault="002C49FA" w:rsidP="00751724">
            <w:pPr>
              <w:pStyle w:val="Style14"/>
              <w:widowControl/>
              <w:ind w:firstLine="0"/>
            </w:pPr>
            <w:r>
              <w:t>1.1</w:t>
            </w:r>
            <w:r w:rsidRPr="00751724">
              <w:t xml:space="preserve"> Развитие умений и навыков чтения, говорения и письма по теме </w:t>
            </w:r>
            <w:r w:rsidRPr="009F14B9">
              <w:rPr>
                <w:b/>
                <w:bCs/>
              </w:rPr>
              <w:t>«О себе».</w:t>
            </w:r>
          </w:p>
        </w:tc>
        <w:tc>
          <w:tcPr>
            <w:tcW w:w="1711" w:type="pct"/>
          </w:tcPr>
          <w:p w:rsidR="002C49FA" w:rsidRPr="00751724" w:rsidRDefault="002C49FA" w:rsidP="004638F5">
            <w:pPr>
              <w:ind w:firstLine="0"/>
            </w:pPr>
            <w:r w:rsidRPr="00751724">
              <w:t>Выборочный опрос перевода текста «Моя семья», устный опрос м</w:t>
            </w:r>
            <w:r>
              <w:t>онологического сообщения «О себе</w:t>
            </w:r>
            <w:r w:rsidRPr="00751724">
              <w:t>»</w:t>
            </w:r>
          </w:p>
          <w:p w:rsidR="002C49FA" w:rsidRPr="00751724" w:rsidRDefault="002C49FA" w:rsidP="00764D97">
            <w:pPr>
              <w:ind w:firstLine="0"/>
            </w:pPr>
            <w:r w:rsidRPr="00751724">
              <w:t xml:space="preserve">Проверка составления </w:t>
            </w:r>
            <w:r>
              <w:t>автобиографии</w:t>
            </w:r>
          </w:p>
        </w:tc>
        <w:tc>
          <w:tcPr>
            <w:tcW w:w="1595" w:type="pct"/>
          </w:tcPr>
          <w:p w:rsidR="002C49FA" w:rsidRPr="00476BF3" w:rsidRDefault="002C49FA" w:rsidP="00476BF3">
            <w:pPr>
              <w:ind w:firstLine="0"/>
              <w:rPr>
                <w:b/>
                <w:bCs/>
                <w:i/>
                <w:iCs/>
                <w:lang w:val="de-DE"/>
              </w:rPr>
            </w:pPr>
            <w:r w:rsidRPr="00476BF3">
              <w:rPr>
                <w:b/>
                <w:bCs/>
                <w:i/>
                <w:iCs/>
                <w:lang w:val="de-DE"/>
              </w:rPr>
              <w:t>Mit Hilfe der Fragen erzählen Sie über Ihre Familie</w:t>
            </w:r>
          </w:p>
          <w:p w:rsidR="002C49FA" w:rsidRPr="00476BF3" w:rsidRDefault="002C49FA" w:rsidP="00476BF3">
            <w:pPr>
              <w:ind w:firstLine="0"/>
              <w:rPr>
                <w:lang w:val="de-DE"/>
              </w:rPr>
            </w:pPr>
            <w:r w:rsidRPr="00476BF3">
              <w:rPr>
                <w:lang w:val="de-DE"/>
              </w:rPr>
              <w:t>Wie heiβen Sie?Wie alt sind Sie?Wann und wo sind Sie geboren?Wann und welche Schule haben Sie beendet?Wo studieren Sie jetzt?Wofür interessieren Sie sich?Welche Charakterzüge haben Sie?Was ist Ihr Lieblingsfach?Welche Fremdsprache kennen Sie?Aus wieviel Personen besteht Ihre Familie?Was sind Ihre Eltern von Beruf?Haben Sie eine Schwester (einen Bruder)?</w:t>
            </w:r>
          </w:p>
          <w:p w:rsidR="002C49FA" w:rsidRDefault="002C49FA" w:rsidP="00476BF3">
            <w:pPr>
              <w:ind w:firstLine="0"/>
              <w:rPr>
                <w:lang w:val="de-DE"/>
              </w:rPr>
            </w:pPr>
            <w:r w:rsidRPr="00476BF3">
              <w:rPr>
                <w:lang w:val="de-DE"/>
              </w:rPr>
              <w:t>Wie verbringen Sie Ihre Freizeit?</w:t>
            </w:r>
          </w:p>
          <w:p w:rsidR="002C49FA" w:rsidRPr="00DF5647" w:rsidRDefault="002C49FA" w:rsidP="00476BF3">
            <w:pPr>
              <w:ind w:firstLine="0"/>
              <w:rPr>
                <w:b/>
                <w:bCs/>
                <w:i/>
                <w:iCs/>
                <w:lang w:val="de-DE"/>
              </w:rPr>
            </w:pPr>
            <w:r w:rsidRPr="00DF5647">
              <w:rPr>
                <w:b/>
                <w:bCs/>
                <w:i/>
                <w:iCs/>
                <w:lang w:val="de-DE"/>
              </w:rPr>
              <w:t xml:space="preserve">Ergänzen Sie das </w:t>
            </w:r>
            <w:r>
              <w:rPr>
                <w:b/>
                <w:bCs/>
                <w:i/>
                <w:iCs/>
                <w:lang w:val="de-DE"/>
              </w:rPr>
              <w:t xml:space="preserve">Lebenslauf </w:t>
            </w:r>
          </w:p>
          <w:p w:rsidR="002C49FA" w:rsidRPr="003F045C" w:rsidRDefault="002C49FA" w:rsidP="003F045C">
            <w:pPr>
              <w:ind w:firstLine="0"/>
              <w:rPr>
                <w:lang w:val="de-DE"/>
              </w:rPr>
            </w:pPr>
            <w:r w:rsidRPr="003F045C">
              <w:rPr>
                <w:lang w:val="de-DE"/>
              </w:rPr>
              <w:t>Name</w:t>
            </w:r>
            <w:r w:rsidRPr="003F045C">
              <w:rPr>
                <w:lang w:val="de-DE"/>
              </w:rPr>
              <w:tab/>
              <w:t>(1) …</w:t>
            </w:r>
          </w:p>
          <w:p w:rsidR="002C49FA" w:rsidRPr="003F045C" w:rsidRDefault="002C49FA" w:rsidP="003F045C">
            <w:pPr>
              <w:ind w:firstLine="0"/>
              <w:rPr>
                <w:lang w:val="de-DE"/>
              </w:rPr>
            </w:pPr>
            <w:r w:rsidRPr="003F045C">
              <w:rPr>
                <w:lang w:val="de-DE"/>
              </w:rPr>
              <w:t>Adresse</w:t>
            </w:r>
            <w:r w:rsidRPr="003F045C">
              <w:rPr>
                <w:lang w:val="de-DE"/>
              </w:rPr>
              <w:tab/>
              <w:t>Max-Richter-Strasse 95</w:t>
            </w:r>
          </w:p>
          <w:p w:rsidR="002C49FA" w:rsidRPr="003F045C" w:rsidRDefault="002C49FA" w:rsidP="003F045C">
            <w:pPr>
              <w:ind w:firstLine="0"/>
              <w:rPr>
                <w:lang w:val="de-DE"/>
              </w:rPr>
            </w:pPr>
            <w:r w:rsidRPr="003F045C">
              <w:rPr>
                <w:lang w:val="de-DE"/>
              </w:rPr>
              <w:t>8770 Potsdam</w:t>
            </w:r>
          </w:p>
          <w:p w:rsidR="002C49FA" w:rsidRPr="003F045C" w:rsidRDefault="002C49FA" w:rsidP="003F045C">
            <w:pPr>
              <w:ind w:firstLine="0"/>
              <w:rPr>
                <w:lang w:val="de-DE"/>
              </w:rPr>
            </w:pPr>
            <w:r w:rsidRPr="003F045C">
              <w:rPr>
                <w:lang w:val="de-DE"/>
              </w:rPr>
              <w:t>Telefonnummer</w:t>
            </w:r>
            <w:r w:rsidRPr="003F045C">
              <w:rPr>
                <w:lang w:val="de-DE"/>
              </w:rPr>
              <w:tab/>
              <w:t>0117 945649</w:t>
            </w:r>
          </w:p>
          <w:p w:rsidR="002C49FA" w:rsidRPr="003F045C" w:rsidRDefault="002C49FA" w:rsidP="003F045C">
            <w:pPr>
              <w:ind w:firstLine="0"/>
              <w:rPr>
                <w:lang w:val="de-DE"/>
              </w:rPr>
            </w:pPr>
            <w:r w:rsidRPr="003F045C">
              <w:rPr>
                <w:lang w:val="de-DE"/>
              </w:rPr>
              <w:t>Mobile</w:t>
            </w:r>
            <w:r w:rsidRPr="003F045C">
              <w:rPr>
                <w:lang w:val="de-DE"/>
              </w:rPr>
              <w:tab/>
              <w:t>0779 92381882</w:t>
            </w:r>
          </w:p>
          <w:p w:rsidR="002C49FA" w:rsidRPr="003F045C" w:rsidRDefault="002C49FA" w:rsidP="003F045C">
            <w:pPr>
              <w:ind w:firstLine="0"/>
              <w:rPr>
                <w:lang w:val="de-DE"/>
              </w:rPr>
            </w:pPr>
            <w:r w:rsidRPr="003F045C">
              <w:rPr>
                <w:lang w:val="de-DE"/>
              </w:rPr>
              <w:t>Email</w:t>
            </w:r>
            <w:r w:rsidRPr="003F045C">
              <w:rPr>
                <w:lang w:val="de-DE"/>
              </w:rPr>
              <w:tab/>
              <w:t>(2) …</w:t>
            </w:r>
          </w:p>
          <w:p w:rsidR="002C49FA" w:rsidRPr="003F045C" w:rsidRDefault="002C49FA" w:rsidP="003F045C">
            <w:pPr>
              <w:ind w:firstLine="0"/>
              <w:rPr>
                <w:lang w:val="de-DE"/>
              </w:rPr>
            </w:pPr>
            <w:r w:rsidRPr="003F045C">
              <w:rPr>
                <w:lang w:val="de-DE"/>
              </w:rPr>
              <w:t>Nationalität</w:t>
            </w:r>
            <w:r w:rsidRPr="003F045C">
              <w:rPr>
                <w:lang w:val="de-DE"/>
              </w:rPr>
              <w:tab/>
              <w:t>Deutsche</w:t>
            </w:r>
          </w:p>
          <w:p w:rsidR="002C49FA" w:rsidRPr="003F045C" w:rsidRDefault="002C49FA" w:rsidP="003F045C">
            <w:pPr>
              <w:ind w:firstLine="0"/>
              <w:rPr>
                <w:lang w:val="de-DE"/>
              </w:rPr>
            </w:pPr>
            <w:r w:rsidRPr="003F045C">
              <w:rPr>
                <w:lang w:val="de-DE"/>
              </w:rPr>
              <w:t>(3)</w:t>
            </w:r>
            <w:r w:rsidRPr="003F045C">
              <w:rPr>
                <w:lang w:val="de-DE"/>
              </w:rPr>
              <w:tab/>
              <w:t>11 March 1979</w:t>
            </w:r>
          </w:p>
          <w:p w:rsidR="002C49FA" w:rsidRPr="003F045C" w:rsidRDefault="002C49FA" w:rsidP="00764D97">
            <w:pPr>
              <w:ind w:firstLine="0"/>
              <w:rPr>
                <w:lang w:val="de-DE"/>
              </w:rPr>
            </w:pPr>
            <w:r w:rsidRPr="003F045C">
              <w:rPr>
                <w:lang w:val="de-DE"/>
              </w:rPr>
              <w:t>Berufsausbildung</w:t>
            </w:r>
            <w:r w:rsidRPr="003F045C">
              <w:rPr>
                <w:lang w:val="de-DE"/>
              </w:rPr>
              <w:tab/>
            </w:r>
          </w:p>
          <w:p w:rsidR="002C49FA" w:rsidRPr="003F045C" w:rsidRDefault="002C49FA" w:rsidP="003F045C">
            <w:pPr>
              <w:ind w:firstLine="0"/>
              <w:rPr>
                <w:lang w:val="de-DE"/>
              </w:rPr>
            </w:pPr>
            <w:r w:rsidRPr="003F045C">
              <w:rPr>
                <w:lang w:val="de-DE"/>
              </w:rPr>
              <w:t>2001-bis heute</w:t>
            </w:r>
            <w:r w:rsidRPr="003F045C">
              <w:rPr>
                <w:lang w:val="de-DE"/>
              </w:rPr>
              <w:tab/>
              <w:t>Verkaufsleiter bei der Fa. Seifert Frachtstrasse 10 3000 Hannover 1</w:t>
            </w:r>
          </w:p>
          <w:p w:rsidR="002C49FA" w:rsidRPr="003F045C" w:rsidRDefault="002C49FA"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2C49FA" w:rsidRPr="003F045C" w:rsidRDefault="002C49FA" w:rsidP="003F045C">
            <w:pPr>
              <w:ind w:firstLine="0"/>
              <w:rPr>
                <w:b/>
                <w:bCs/>
                <w:i/>
                <w:iCs/>
                <w:lang w:val="de-DE"/>
              </w:rPr>
            </w:pPr>
            <w:r w:rsidRPr="003F045C">
              <w:rPr>
                <w:lang w:val="de-DE"/>
              </w:rPr>
              <w:t>Interesse</w:t>
            </w:r>
            <w:r w:rsidRPr="003F045C">
              <w:rPr>
                <w:lang w:val="de-DE"/>
              </w:rPr>
              <w:tab/>
              <w:t>Tennis, Fotografie, Reise.</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B403D" w:rsidRDefault="002C49FA" w:rsidP="00BB38D7">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422"/>
        </w:trPr>
        <w:tc>
          <w:tcPr>
            <w:tcW w:w="1286" w:type="pct"/>
          </w:tcPr>
          <w:p w:rsidR="002C49FA" w:rsidRPr="00751724" w:rsidRDefault="002C49FA" w:rsidP="00DB674E">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bCs/>
              </w:rPr>
              <w:t xml:space="preserve">«Порядок слов </w:t>
            </w:r>
            <w:r>
              <w:rPr>
                <w:b/>
                <w:bCs/>
              </w:rPr>
              <w:t xml:space="preserve">в простом </w:t>
            </w:r>
            <w:r w:rsidRPr="009F14B9">
              <w:rPr>
                <w:b/>
                <w:bCs/>
              </w:rPr>
              <w:t>предложении, виды предложений»</w:t>
            </w:r>
          </w:p>
        </w:tc>
        <w:tc>
          <w:tcPr>
            <w:tcW w:w="1711" w:type="pct"/>
          </w:tcPr>
          <w:p w:rsidR="002C49FA" w:rsidRPr="00751724" w:rsidRDefault="002C49FA" w:rsidP="00751724">
            <w:pPr>
              <w:ind w:firstLine="0"/>
            </w:pPr>
            <w:r w:rsidRPr="00751724">
              <w:t>Проверка выполнения грамматического теста</w:t>
            </w:r>
          </w:p>
        </w:tc>
        <w:tc>
          <w:tcPr>
            <w:tcW w:w="1595" w:type="pct"/>
          </w:tcPr>
          <w:p w:rsidR="002C49FA" w:rsidRPr="005D29F5" w:rsidRDefault="002C49FA" w:rsidP="00C80A75">
            <w:pPr>
              <w:ind w:firstLine="0"/>
              <w:rPr>
                <w:i/>
                <w:iCs/>
                <w:lang w:val="de-DE"/>
              </w:rPr>
            </w:pPr>
            <w:r w:rsidRPr="005D29F5">
              <w:rPr>
                <w:b/>
                <w:bCs/>
                <w:i/>
                <w:iCs/>
                <w:lang w:val="de-DE"/>
              </w:rPr>
              <w:t xml:space="preserve">Bestimmen Sie die Wortfolge in folgenden Sätzen. </w:t>
            </w:r>
            <w:r w:rsidRPr="00B267BD">
              <w:rPr>
                <w:b/>
                <w:bCs/>
                <w:i/>
                <w:iCs/>
                <w:lang w:val="de-DE"/>
              </w:rPr>
              <w:t>Ü</w:t>
            </w:r>
            <w:r w:rsidRPr="005D29F5">
              <w:rPr>
                <w:b/>
                <w:bCs/>
                <w:i/>
                <w:iCs/>
                <w:lang w:val="de-DE"/>
              </w:rPr>
              <w:t>bersetzenSiedieS</w:t>
            </w:r>
            <w:r w:rsidRPr="00B267BD">
              <w:rPr>
                <w:b/>
                <w:bCs/>
                <w:i/>
                <w:iCs/>
                <w:lang w:val="de-DE"/>
              </w:rPr>
              <w:t>ä</w:t>
            </w:r>
            <w:r w:rsidRPr="005D29F5">
              <w:rPr>
                <w:b/>
                <w:bCs/>
                <w:i/>
                <w:iCs/>
                <w:lang w:val="de-DE"/>
              </w:rPr>
              <w:t>tze</w:t>
            </w:r>
          </w:p>
          <w:p w:rsidR="002C49FA" w:rsidRPr="00C80A75" w:rsidRDefault="002C49FA"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C80A75"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3514F5">
        <w:trPr>
          <w:trHeight w:val="2650"/>
        </w:trPr>
        <w:tc>
          <w:tcPr>
            <w:tcW w:w="1286" w:type="pct"/>
          </w:tcPr>
          <w:p w:rsidR="002C49FA" w:rsidRPr="00751724" w:rsidRDefault="002C49FA" w:rsidP="00780CAA">
            <w:pPr>
              <w:pStyle w:val="Style14"/>
              <w:widowControl/>
              <w:ind w:firstLine="0"/>
            </w:pPr>
            <w:r>
              <w:t>1.3.</w:t>
            </w:r>
            <w:r>
              <w:tab/>
              <w:t xml:space="preserve">Развитие навыков письма </w:t>
            </w:r>
            <w:r w:rsidRPr="00751724">
              <w:t xml:space="preserve">и говорения по теме </w:t>
            </w:r>
            <w:r w:rsidRPr="009F14B9">
              <w:rPr>
                <w:b/>
                <w:bCs/>
              </w:rPr>
              <w:t>«Мои планы на будущее»</w:t>
            </w:r>
          </w:p>
        </w:tc>
        <w:tc>
          <w:tcPr>
            <w:tcW w:w="1711" w:type="pct"/>
          </w:tcPr>
          <w:p w:rsidR="002C49FA" w:rsidRPr="003F045C" w:rsidRDefault="002C49FA" w:rsidP="00751724">
            <w:pPr>
              <w:ind w:firstLine="0"/>
            </w:pPr>
            <w:r>
              <w:t>Проверка письменных работ</w:t>
            </w:r>
          </w:p>
        </w:tc>
        <w:tc>
          <w:tcPr>
            <w:tcW w:w="1595" w:type="pct"/>
          </w:tcPr>
          <w:p w:rsidR="002C49FA" w:rsidRDefault="002C49FA" w:rsidP="00751724">
            <w:pPr>
              <w:ind w:firstLine="0"/>
              <w:rPr>
                <w:b/>
                <w:bCs/>
                <w:i/>
                <w:iCs/>
                <w:lang w:val="de-DE"/>
              </w:rPr>
            </w:pPr>
            <w:r>
              <w:rPr>
                <w:b/>
                <w:bCs/>
                <w:i/>
                <w:iCs/>
                <w:lang w:val="de-DE"/>
              </w:rPr>
              <w:t>Wählen Sie die richtige Antwort</w:t>
            </w:r>
          </w:p>
          <w:p w:rsidR="002C49FA" w:rsidRDefault="002C49FA" w:rsidP="00751724">
            <w:pPr>
              <w:ind w:firstLine="0"/>
              <w:rPr>
                <w:lang w:val="de-DE"/>
              </w:rPr>
            </w:pPr>
            <w:r w:rsidRPr="00901EDF">
              <w:rPr>
                <w:u w:val="single"/>
                <w:lang w:val="de-DE"/>
              </w:rPr>
              <w:t>Man muß eigene __________richtig einschätzen</w:t>
            </w:r>
            <w:r>
              <w:rPr>
                <w:lang w:val="de-DE"/>
              </w:rPr>
              <w:t>.</w:t>
            </w:r>
          </w:p>
          <w:p w:rsidR="002C49FA" w:rsidRPr="001B6FA9" w:rsidRDefault="002C49FA" w:rsidP="00751724">
            <w:pPr>
              <w:ind w:firstLine="0"/>
              <w:rPr>
                <w:lang w:val="de-DE"/>
              </w:rPr>
            </w:pPr>
            <w:r w:rsidRPr="001B6FA9">
              <w:rPr>
                <w:rStyle w:val="answernumber"/>
                <w:lang w:val="de-DE"/>
              </w:rPr>
              <w:t xml:space="preserve">a. </w:t>
            </w:r>
            <w:r w:rsidRPr="001B6FA9">
              <w:rPr>
                <w:lang w:val="de-DE"/>
              </w:rPr>
              <w:t>Fertigkeiten</w:t>
            </w:r>
          </w:p>
          <w:p w:rsidR="002C49FA" w:rsidRPr="001B6FA9" w:rsidRDefault="002C49FA" w:rsidP="00751724">
            <w:pPr>
              <w:ind w:firstLine="0"/>
              <w:rPr>
                <w:lang w:val="de-DE"/>
              </w:rPr>
            </w:pPr>
            <w:r w:rsidRPr="001B6FA9">
              <w:rPr>
                <w:rStyle w:val="answernumber"/>
                <w:lang w:val="de-DE"/>
              </w:rPr>
              <w:t xml:space="preserve">b. </w:t>
            </w:r>
            <w:r w:rsidRPr="001B6FA9">
              <w:rPr>
                <w:lang w:val="de-DE"/>
              </w:rPr>
              <w:t>Leistungen</w:t>
            </w:r>
          </w:p>
          <w:p w:rsidR="002C49FA" w:rsidRPr="001B6FA9" w:rsidRDefault="002C49FA" w:rsidP="00751724">
            <w:pPr>
              <w:ind w:firstLine="0"/>
              <w:rPr>
                <w:lang w:val="de-DE"/>
              </w:rPr>
            </w:pPr>
            <w:r w:rsidRPr="001B6FA9">
              <w:rPr>
                <w:rStyle w:val="answernumber"/>
                <w:lang w:val="de-DE"/>
              </w:rPr>
              <w:t xml:space="preserve">c. </w:t>
            </w:r>
            <w:r w:rsidRPr="001B6FA9">
              <w:rPr>
                <w:lang w:val="de-DE"/>
              </w:rPr>
              <w:t>Stärke</w:t>
            </w:r>
          </w:p>
          <w:p w:rsidR="002C49FA" w:rsidRPr="001B6FA9" w:rsidRDefault="002C49FA" w:rsidP="00751724">
            <w:pPr>
              <w:ind w:firstLine="0"/>
              <w:rPr>
                <w:lang w:val="de-DE"/>
              </w:rPr>
            </w:pPr>
            <w:r w:rsidRPr="001B6FA9">
              <w:rPr>
                <w:rStyle w:val="answernumber"/>
                <w:lang w:val="de-DE"/>
              </w:rPr>
              <w:t xml:space="preserve">d. </w:t>
            </w:r>
            <w:r w:rsidRPr="001B6FA9">
              <w:rPr>
                <w:lang w:val="de-DE"/>
              </w:rPr>
              <w:t>Noten</w:t>
            </w:r>
          </w:p>
          <w:p w:rsidR="002C49FA" w:rsidRPr="001B6FA9" w:rsidRDefault="002C49FA" w:rsidP="00751724">
            <w:pPr>
              <w:ind w:firstLine="0"/>
              <w:rPr>
                <w:lang w:val="de-DE"/>
              </w:rPr>
            </w:pPr>
            <w:r w:rsidRPr="001B6FA9">
              <w:rPr>
                <w:rStyle w:val="answernumber"/>
                <w:lang w:val="de-DE"/>
              </w:rPr>
              <w:t xml:space="preserve">e. </w:t>
            </w:r>
            <w:r w:rsidRPr="001B6FA9">
              <w:rPr>
                <w:lang w:val="de-DE"/>
              </w:rPr>
              <w:t>Fähigkeiten</w:t>
            </w:r>
          </w:p>
          <w:p w:rsidR="002C49FA" w:rsidRDefault="002C49FA" w:rsidP="00751724">
            <w:pPr>
              <w:ind w:firstLine="0"/>
              <w:rPr>
                <w:u w:val="single"/>
                <w:lang w:val="de-DE"/>
              </w:rPr>
            </w:pPr>
            <w:r w:rsidRPr="00901EDF">
              <w:rPr>
                <w:u w:val="single"/>
                <w:lang w:val="de-DE"/>
              </w:rPr>
              <w:t>Bei falscher Wahl tauchen____ auf.</w:t>
            </w:r>
          </w:p>
          <w:p w:rsidR="002C49FA" w:rsidRPr="001B6FA9" w:rsidRDefault="002C49FA" w:rsidP="00751724">
            <w:pPr>
              <w:ind w:firstLine="0"/>
              <w:rPr>
                <w:lang w:val="de-DE"/>
              </w:rPr>
            </w:pPr>
            <w:r w:rsidRPr="001B6FA9">
              <w:rPr>
                <w:rStyle w:val="answernumber"/>
                <w:lang w:val="de-DE"/>
              </w:rPr>
              <w:t xml:space="preserve">a. </w:t>
            </w:r>
            <w:r w:rsidRPr="001B6FA9">
              <w:rPr>
                <w:lang w:val="de-DE"/>
              </w:rPr>
              <w:t>viele Probleme</w:t>
            </w:r>
          </w:p>
          <w:p w:rsidR="002C49FA" w:rsidRPr="001B6FA9" w:rsidRDefault="002C49FA" w:rsidP="00751724">
            <w:pPr>
              <w:ind w:firstLine="0"/>
              <w:rPr>
                <w:lang w:val="de-DE"/>
              </w:rPr>
            </w:pPr>
            <w:r w:rsidRPr="001B6FA9">
              <w:rPr>
                <w:rStyle w:val="answernumber"/>
                <w:lang w:val="de-DE"/>
              </w:rPr>
              <w:t xml:space="preserve">b. </w:t>
            </w:r>
            <w:r w:rsidRPr="001B6FA9">
              <w:rPr>
                <w:lang w:val="de-DE"/>
              </w:rPr>
              <w:t>wenige Möglichkeiten</w:t>
            </w:r>
          </w:p>
          <w:p w:rsidR="002C49FA" w:rsidRPr="001B6FA9" w:rsidRDefault="002C49FA" w:rsidP="00751724">
            <w:pPr>
              <w:ind w:firstLine="0"/>
              <w:rPr>
                <w:lang w:val="de-DE"/>
              </w:rPr>
            </w:pPr>
            <w:r w:rsidRPr="001B6FA9">
              <w:rPr>
                <w:rStyle w:val="answernumber"/>
                <w:lang w:val="de-DE"/>
              </w:rPr>
              <w:t xml:space="preserve">c. </w:t>
            </w:r>
            <w:r w:rsidRPr="001B6FA9">
              <w:rPr>
                <w:lang w:val="de-DE"/>
              </w:rPr>
              <w:t>manche Entscheidungen</w:t>
            </w:r>
          </w:p>
          <w:p w:rsidR="002C49FA" w:rsidRPr="001B6FA9" w:rsidRDefault="002C49FA" w:rsidP="00751724">
            <w:pPr>
              <w:ind w:firstLine="0"/>
              <w:rPr>
                <w:lang w:val="de-DE"/>
              </w:rPr>
            </w:pPr>
            <w:r w:rsidRPr="001B6FA9">
              <w:rPr>
                <w:rStyle w:val="answernumber"/>
                <w:lang w:val="de-DE"/>
              </w:rPr>
              <w:t xml:space="preserve">d. </w:t>
            </w:r>
            <w:r w:rsidRPr="001B6FA9">
              <w:rPr>
                <w:lang w:val="de-DE"/>
              </w:rPr>
              <w:t>viele Probleme</w:t>
            </w:r>
          </w:p>
          <w:p w:rsidR="002C49FA" w:rsidRPr="001B6FA9" w:rsidRDefault="002C49FA" w:rsidP="00751724">
            <w:pPr>
              <w:ind w:firstLine="0"/>
              <w:rPr>
                <w:lang w:val="de-DE"/>
              </w:rPr>
            </w:pPr>
            <w:r w:rsidRPr="001B6FA9">
              <w:rPr>
                <w:rStyle w:val="answernumber"/>
                <w:lang w:val="de-DE"/>
              </w:rPr>
              <w:t xml:space="preserve">e. </w:t>
            </w:r>
            <w:r w:rsidRPr="001B6FA9">
              <w:rPr>
                <w:lang w:val="de-DE"/>
              </w:rPr>
              <w:t>einige Angaben</w:t>
            </w:r>
          </w:p>
          <w:p w:rsidR="002C49FA" w:rsidRDefault="002C49FA" w:rsidP="00751724">
            <w:pPr>
              <w:ind w:firstLine="0"/>
              <w:rPr>
                <w:lang w:val="de-DE"/>
              </w:rPr>
            </w:pPr>
            <w:r w:rsidRPr="00901EDF">
              <w:rPr>
                <w:u w:val="single"/>
                <w:lang w:val="de-DE"/>
              </w:rPr>
              <w:t xml:space="preserve">Die Freunde können auch die Berufswahlen____________. </w:t>
            </w:r>
          </w:p>
          <w:p w:rsidR="002C49FA" w:rsidRPr="001B6FA9" w:rsidRDefault="002C49FA" w:rsidP="00751724">
            <w:pPr>
              <w:ind w:firstLine="0"/>
              <w:rPr>
                <w:lang w:val="de-DE"/>
              </w:rPr>
            </w:pPr>
            <w:r w:rsidRPr="001B6FA9">
              <w:rPr>
                <w:rStyle w:val="answernumber"/>
                <w:lang w:val="de-DE"/>
              </w:rPr>
              <w:t xml:space="preserve">a. </w:t>
            </w:r>
            <w:r w:rsidRPr="001B6FA9">
              <w:rPr>
                <w:lang w:val="de-DE"/>
              </w:rPr>
              <w:t>wählen</w:t>
            </w:r>
          </w:p>
          <w:p w:rsidR="002C49FA" w:rsidRPr="001B6FA9" w:rsidRDefault="002C49FA" w:rsidP="00751724">
            <w:pPr>
              <w:ind w:firstLine="0"/>
              <w:rPr>
                <w:lang w:val="de-DE"/>
              </w:rPr>
            </w:pPr>
            <w:r w:rsidRPr="001B6FA9">
              <w:rPr>
                <w:rStyle w:val="answernumber"/>
                <w:lang w:val="de-DE"/>
              </w:rPr>
              <w:t xml:space="preserve">a. </w:t>
            </w:r>
            <w:r w:rsidRPr="001B6FA9">
              <w:rPr>
                <w:lang w:val="de-DE"/>
              </w:rPr>
              <w:t>wählen</w:t>
            </w:r>
          </w:p>
          <w:p w:rsidR="002C49FA" w:rsidRPr="001B6FA9" w:rsidRDefault="002C49FA" w:rsidP="00751724">
            <w:pPr>
              <w:ind w:firstLine="0"/>
              <w:rPr>
                <w:lang w:val="de-DE"/>
              </w:rPr>
            </w:pPr>
            <w:r w:rsidRPr="001B6FA9">
              <w:rPr>
                <w:rStyle w:val="answernumber"/>
                <w:lang w:val="de-DE"/>
              </w:rPr>
              <w:t xml:space="preserve">c. </w:t>
            </w:r>
            <w:r w:rsidRPr="001B6FA9">
              <w:rPr>
                <w:lang w:val="de-DE"/>
              </w:rPr>
              <w:t>beeinflussen</w:t>
            </w:r>
          </w:p>
          <w:p w:rsidR="002C49FA" w:rsidRPr="001B6FA9" w:rsidRDefault="002C49FA" w:rsidP="00751724">
            <w:pPr>
              <w:ind w:firstLine="0"/>
              <w:rPr>
                <w:lang w:val="de-DE"/>
              </w:rPr>
            </w:pPr>
            <w:r w:rsidRPr="001B6FA9">
              <w:rPr>
                <w:rStyle w:val="answernumber"/>
                <w:lang w:val="de-DE"/>
              </w:rPr>
              <w:t xml:space="preserve">d. </w:t>
            </w:r>
            <w:r w:rsidRPr="001B6FA9">
              <w:rPr>
                <w:lang w:val="de-DE"/>
              </w:rPr>
              <w:t>treffen</w:t>
            </w:r>
          </w:p>
          <w:p w:rsidR="002C49FA" w:rsidRPr="001B6FA9" w:rsidRDefault="002C49FA" w:rsidP="00751724">
            <w:pPr>
              <w:ind w:firstLine="0"/>
              <w:rPr>
                <w:lang w:val="de-DE"/>
              </w:rPr>
            </w:pPr>
            <w:r w:rsidRPr="001B6FA9">
              <w:rPr>
                <w:rStyle w:val="answernumber"/>
                <w:lang w:val="de-DE"/>
              </w:rPr>
              <w:t xml:space="preserve">e. </w:t>
            </w:r>
            <w:r w:rsidRPr="001B6FA9">
              <w:rPr>
                <w:lang w:val="de-DE"/>
              </w:rPr>
              <w:t>betreuen</w:t>
            </w:r>
          </w:p>
          <w:p w:rsidR="002C49FA" w:rsidRDefault="002C49FA" w:rsidP="00751724">
            <w:pPr>
              <w:ind w:firstLine="0"/>
              <w:rPr>
                <w:lang w:val="de-DE"/>
              </w:rPr>
            </w:pPr>
            <w:r w:rsidRPr="00901EDF">
              <w:rPr>
                <w:u w:val="single"/>
                <w:lang w:val="de-DE"/>
              </w:rPr>
              <w:t xml:space="preserve">Die Berufswahl für die jungen Menschen ist___________. </w:t>
            </w:r>
          </w:p>
          <w:p w:rsidR="002C49FA" w:rsidRPr="00901EDF" w:rsidRDefault="002C49FA" w:rsidP="00901EDF">
            <w:pPr>
              <w:ind w:firstLine="0"/>
              <w:rPr>
                <w:lang w:val="de-DE"/>
              </w:rPr>
            </w:pPr>
            <w:r w:rsidRPr="00901EDF">
              <w:rPr>
                <w:lang w:val="de-DE"/>
              </w:rPr>
              <w:t>a. die erste selbständige Entscheidung</w:t>
            </w:r>
          </w:p>
          <w:p w:rsidR="002C49FA" w:rsidRPr="00901EDF" w:rsidRDefault="002C49FA" w:rsidP="00901EDF">
            <w:pPr>
              <w:ind w:firstLine="0"/>
              <w:rPr>
                <w:lang w:val="de-DE"/>
              </w:rPr>
            </w:pPr>
            <w:r w:rsidRPr="00901EDF">
              <w:rPr>
                <w:lang w:val="de-DE"/>
              </w:rPr>
              <w:t>b. der zweiten selbständigen Entscheidung</w:t>
            </w:r>
          </w:p>
          <w:p w:rsidR="002C49FA" w:rsidRPr="00901EDF" w:rsidRDefault="002C49FA" w:rsidP="00901EDF">
            <w:pPr>
              <w:ind w:firstLine="0"/>
              <w:rPr>
                <w:lang w:val="de-DE"/>
              </w:rPr>
            </w:pPr>
            <w:r w:rsidRPr="00901EDF">
              <w:rPr>
                <w:lang w:val="de-DE"/>
              </w:rPr>
              <w:t>c. eine interessante Entscheidung</w:t>
            </w:r>
          </w:p>
          <w:p w:rsidR="002C49FA" w:rsidRPr="00901EDF" w:rsidRDefault="002C49FA" w:rsidP="00901EDF">
            <w:pPr>
              <w:ind w:firstLine="0"/>
              <w:rPr>
                <w:lang w:val="de-DE"/>
              </w:rPr>
            </w:pPr>
            <w:r w:rsidRPr="00901EDF">
              <w:rPr>
                <w:lang w:val="de-DE"/>
              </w:rPr>
              <w:t>d. eine nicht interessante Entscheidung</w:t>
            </w:r>
          </w:p>
          <w:p w:rsidR="002C49FA" w:rsidRDefault="002C49FA" w:rsidP="00901EDF">
            <w:pPr>
              <w:ind w:firstLine="0"/>
              <w:rPr>
                <w:lang w:val="de-DE"/>
              </w:rPr>
            </w:pPr>
            <w:r w:rsidRPr="00901EDF">
              <w:rPr>
                <w:lang w:val="de-DE"/>
              </w:rPr>
              <w:t>e. die dritte selbständige Entscheidung</w:t>
            </w:r>
          </w:p>
          <w:p w:rsidR="002C49FA" w:rsidRPr="00901EDF" w:rsidRDefault="002C49FA" w:rsidP="00901EDF">
            <w:pPr>
              <w:ind w:firstLine="0"/>
              <w:rPr>
                <w:u w:val="single"/>
                <w:lang w:val="de-DE"/>
              </w:rPr>
            </w:pPr>
            <w:r w:rsidRPr="00901EDF">
              <w:rPr>
                <w:u w:val="single"/>
                <w:lang w:val="de-DE"/>
              </w:rPr>
              <w:t xml:space="preserve">Die richtige Berufswahl bestimmt___________. </w:t>
            </w:r>
          </w:p>
          <w:p w:rsidR="002C49FA" w:rsidRPr="00901EDF" w:rsidRDefault="002C49FA" w:rsidP="00901EDF">
            <w:pPr>
              <w:ind w:firstLine="0"/>
              <w:rPr>
                <w:lang w:val="de-DE"/>
              </w:rPr>
            </w:pPr>
            <w:r w:rsidRPr="00901EDF">
              <w:rPr>
                <w:lang w:val="de-DE"/>
              </w:rPr>
              <w:t>a. die zukünftige Realität</w:t>
            </w:r>
          </w:p>
          <w:p w:rsidR="002C49FA" w:rsidRPr="00901EDF" w:rsidRDefault="002C49FA" w:rsidP="00901EDF">
            <w:pPr>
              <w:ind w:firstLine="0"/>
              <w:rPr>
                <w:lang w:val="de-DE"/>
              </w:rPr>
            </w:pPr>
            <w:r w:rsidRPr="00901EDF">
              <w:rPr>
                <w:lang w:val="de-DE"/>
              </w:rPr>
              <w:t>b. dem zukünftigen Reise</w:t>
            </w:r>
          </w:p>
          <w:p w:rsidR="002C49FA" w:rsidRPr="00901EDF" w:rsidRDefault="002C49FA" w:rsidP="00901EDF">
            <w:pPr>
              <w:ind w:firstLine="0"/>
              <w:rPr>
                <w:lang w:val="de-DE"/>
              </w:rPr>
            </w:pPr>
            <w:r w:rsidRPr="00901EDF">
              <w:rPr>
                <w:lang w:val="de-DE"/>
              </w:rPr>
              <w:t>c. die zukünftige Ehe</w:t>
            </w:r>
          </w:p>
          <w:p w:rsidR="002C49FA" w:rsidRPr="00901EDF" w:rsidRDefault="002C49FA" w:rsidP="00901EDF">
            <w:pPr>
              <w:ind w:firstLine="0"/>
              <w:rPr>
                <w:lang w:val="de-DE"/>
              </w:rPr>
            </w:pPr>
            <w:r w:rsidRPr="00901EDF">
              <w:rPr>
                <w:lang w:val="de-DE"/>
              </w:rPr>
              <w:t>d. die zukünftigen Eindrücke</w:t>
            </w:r>
          </w:p>
          <w:p w:rsidR="002C49FA" w:rsidRPr="00901EDF" w:rsidRDefault="002C49FA" w:rsidP="00901EDF">
            <w:pPr>
              <w:ind w:firstLine="0"/>
              <w:rPr>
                <w:lang w:val="de-DE"/>
              </w:rPr>
            </w:pPr>
            <w:r w:rsidRPr="00901EDF">
              <w:rPr>
                <w:lang w:val="de-DE"/>
              </w:rPr>
              <w:t>e. das zukünftige Leben</w:t>
            </w:r>
          </w:p>
          <w:p w:rsidR="002C49FA" w:rsidRPr="00901EDF" w:rsidRDefault="002C49FA" w:rsidP="00751724">
            <w:pPr>
              <w:ind w:firstLine="0"/>
              <w:rPr>
                <w:lang w:val="de-DE"/>
              </w:rPr>
            </w:pPr>
          </w:p>
          <w:p w:rsidR="002C49FA" w:rsidRPr="00901EDF" w:rsidRDefault="002C49FA" w:rsidP="00751724">
            <w:pPr>
              <w:ind w:firstLine="0"/>
              <w:rPr>
                <w:b/>
                <w:bCs/>
                <w:i/>
                <w:iCs/>
                <w:lang w:val="de-DE"/>
              </w:rPr>
            </w:pP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C80A75" w:rsidRDefault="002C49FA" w:rsidP="00BB38D7">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85"/>
        </w:trPr>
        <w:tc>
          <w:tcPr>
            <w:tcW w:w="1286" w:type="pct"/>
          </w:tcPr>
          <w:p w:rsidR="002C49FA" w:rsidRPr="00751724" w:rsidRDefault="002C49FA" w:rsidP="00751724">
            <w:pPr>
              <w:pStyle w:val="NoSpacing"/>
              <w:ind w:left="72"/>
              <w:rPr>
                <w:rFonts w:ascii="Times New Roman" w:hAnsi="Times New Roman" w:cs="Times New Roman"/>
                <w:b/>
                <w:bCs/>
                <w:sz w:val="24"/>
                <w:szCs w:val="24"/>
              </w:rPr>
            </w:pPr>
            <w:r w:rsidRPr="00751724">
              <w:rPr>
                <w:rFonts w:ascii="Times New Roman" w:hAnsi="Times New Roman" w:cs="Times New Roman"/>
                <w:b/>
                <w:bCs/>
                <w:sz w:val="24"/>
                <w:szCs w:val="24"/>
              </w:rPr>
              <w:t>2. Ценности образования</w:t>
            </w:r>
          </w:p>
        </w:tc>
        <w:tc>
          <w:tcPr>
            <w:tcW w:w="1711" w:type="pct"/>
          </w:tcPr>
          <w:p w:rsidR="002C49FA" w:rsidRPr="00751724" w:rsidRDefault="002C49FA" w:rsidP="00751724">
            <w:pPr>
              <w:ind w:firstLine="0"/>
            </w:pPr>
          </w:p>
        </w:tc>
        <w:tc>
          <w:tcPr>
            <w:tcW w:w="1595" w:type="pct"/>
          </w:tcPr>
          <w:p w:rsidR="002C49FA" w:rsidRPr="00751724" w:rsidRDefault="002C49FA" w:rsidP="00751724">
            <w:pPr>
              <w:ind w:firstLine="0"/>
            </w:pP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pPr>
            <w:r>
              <w:rPr>
                <w:rStyle w:val="FontStyle31"/>
                <w:rFonts w:ascii="Times New Roman" w:hAnsi="Times New Roman" w:cs="Times New Roman"/>
                <w:sz w:val="24"/>
                <w:szCs w:val="24"/>
              </w:rPr>
              <w:t>ЗУВ</w:t>
            </w:r>
          </w:p>
        </w:tc>
      </w:tr>
      <w:tr w:rsidR="002C49FA" w:rsidRPr="00DE1030">
        <w:trPr>
          <w:trHeight w:val="422"/>
        </w:trPr>
        <w:tc>
          <w:tcPr>
            <w:tcW w:w="1286" w:type="pct"/>
          </w:tcPr>
          <w:p w:rsidR="002C49FA" w:rsidRPr="00751724" w:rsidRDefault="002C49FA" w:rsidP="00751724">
            <w:pPr>
              <w:pStyle w:val="Style14"/>
              <w:widowControl/>
              <w:ind w:firstLine="0"/>
            </w:pPr>
            <w:r w:rsidRPr="00751724">
              <w:t xml:space="preserve">2.1. Развитие умений и навыков чтения и письма по теме: </w:t>
            </w:r>
          </w:p>
          <w:p w:rsidR="002C49FA" w:rsidRPr="009F14B9" w:rsidRDefault="002C49FA" w:rsidP="00751724">
            <w:pPr>
              <w:pStyle w:val="Style14"/>
              <w:widowControl/>
              <w:ind w:firstLine="0"/>
              <w:rPr>
                <w:b/>
                <w:bCs/>
              </w:rPr>
            </w:pPr>
            <w:r w:rsidRPr="009F14B9">
              <w:rPr>
                <w:b/>
                <w:bCs/>
              </w:rPr>
              <w:t>«Значение иностранного языка в карьере будущего специалиста»</w:t>
            </w:r>
          </w:p>
        </w:tc>
        <w:tc>
          <w:tcPr>
            <w:tcW w:w="1711" w:type="pct"/>
          </w:tcPr>
          <w:p w:rsidR="002C49FA" w:rsidRPr="00751724" w:rsidRDefault="002C49FA" w:rsidP="00901EDF">
            <w:pPr>
              <w:pStyle w:val="Style14"/>
              <w:widowControl/>
              <w:ind w:firstLine="0"/>
              <w:jc w:val="left"/>
            </w:pPr>
            <w:r w:rsidRPr="00751724">
              <w:t>Выборочный опрос по тексту;</w:t>
            </w:r>
          </w:p>
          <w:p w:rsidR="002C49FA" w:rsidRPr="00751724" w:rsidRDefault="002C49FA" w:rsidP="00901EDF">
            <w:pPr>
              <w:pStyle w:val="Style14"/>
              <w:widowControl/>
              <w:ind w:firstLine="0"/>
              <w:jc w:val="left"/>
            </w:pPr>
            <w:r w:rsidRPr="00751724">
              <w:t>Проверка письменных работ</w:t>
            </w:r>
          </w:p>
        </w:tc>
        <w:tc>
          <w:tcPr>
            <w:tcW w:w="1595" w:type="pct"/>
          </w:tcPr>
          <w:p w:rsidR="002C49FA" w:rsidRPr="00396F6F" w:rsidRDefault="002C49FA" w:rsidP="00396F6F">
            <w:pPr>
              <w:pStyle w:val="Style14"/>
              <w:widowControl/>
              <w:ind w:firstLine="0"/>
              <w:rPr>
                <w:lang w:val="de-DE"/>
              </w:rPr>
            </w:pPr>
            <w:r w:rsidRPr="00396F6F">
              <w:rPr>
                <w:b/>
                <w:bCs/>
                <w:i/>
                <w:iCs/>
                <w:lang w:val="de-DE"/>
              </w:rPr>
              <w:t>Lesen Sie den Text. Welcher Titel passt zu welchem Teil des Textes? Ordnen Sie zu</w:t>
            </w:r>
            <w:r w:rsidRPr="00396F6F">
              <w:rPr>
                <w:lang w:val="de-DE"/>
              </w:rPr>
              <w:t>.</w:t>
            </w:r>
          </w:p>
          <w:p w:rsidR="002C49FA" w:rsidRPr="00396F6F" w:rsidRDefault="002C49FA" w:rsidP="00396F6F">
            <w:pPr>
              <w:pStyle w:val="Style14"/>
              <w:widowControl/>
              <w:ind w:firstLine="0"/>
              <w:jc w:val="left"/>
              <w:rPr>
                <w:lang w:val="de-DE"/>
              </w:rPr>
            </w:pPr>
            <w:r w:rsidRPr="00396F6F">
              <w:rPr>
                <w:lang w:val="de-DE"/>
              </w:rPr>
              <w:t>A. Die EU-Sprachenpolitik</w:t>
            </w:r>
          </w:p>
          <w:p w:rsidR="002C49FA" w:rsidRPr="00396F6F" w:rsidRDefault="002C49FA" w:rsidP="00396F6F">
            <w:pPr>
              <w:pStyle w:val="Style14"/>
              <w:widowControl/>
              <w:ind w:firstLine="0"/>
              <w:jc w:val="left"/>
              <w:rPr>
                <w:lang w:val="de-DE"/>
              </w:rPr>
            </w:pPr>
            <w:r w:rsidRPr="00396F6F">
              <w:rPr>
                <w:lang w:val="de-DE"/>
              </w:rPr>
              <w:t>B. Emotionale Verbundenheit</w:t>
            </w:r>
          </w:p>
          <w:p w:rsidR="002C49FA" w:rsidRPr="00396F6F" w:rsidRDefault="002C49FA" w:rsidP="00396F6F">
            <w:pPr>
              <w:pStyle w:val="Style14"/>
              <w:widowControl/>
              <w:ind w:firstLine="0"/>
              <w:jc w:val="left"/>
              <w:rPr>
                <w:lang w:val="de-DE"/>
              </w:rPr>
            </w:pPr>
            <w:r w:rsidRPr="00396F6F">
              <w:rPr>
                <w:lang w:val="de-DE"/>
              </w:rPr>
              <w:t>C. Andere Kulturen verstehen</w:t>
            </w:r>
          </w:p>
          <w:p w:rsidR="002C49FA" w:rsidRPr="00396F6F" w:rsidRDefault="002C49FA" w:rsidP="00396F6F">
            <w:pPr>
              <w:pStyle w:val="Style14"/>
              <w:widowControl/>
              <w:ind w:firstLine="0"/>
              <w:jc w:val="left"/>
              <w:rPr>
                <w:lang w:val="de-DE"/>
              </w:rPr>
            </w:pPr>
            <w:r w:rsidRPr="00396F6F">
              <w:rPr>
                <w:lang w:val="de-DE"/>
              </w:rPr>
              <w:t>D. Europäer und Fremdsprachen heute</w:t>
            </w:r>
          </w:p>
          <w:p w:rsidR="002C49FA" w:rsidRPr="00396F6F" w:rsidRDefault="002C49FA" w:rsidP="00396F6F">
            <w:pPr>
              <w:pStyle w:val="Style14"/>
              <w:widowControl/>
              <w:ind w:firstLine="0"/>
              <w:jc w:val="left"/>
              <w:rPr>
                <w:b/>
                <w:bCs/>
                <w:i/>
                <w:iCs/>
                <w:lang w:val="de-DE"/>
              </w:rPr>
            </w:pPr>
            <w:r w:rsidRPr="00396F6F">
              <w:rPr>
                <w:b/>
                <w:bCs/>
                <w:i/>
                <w:iCs/>
                <w:lang w:val="de-DE"/>
              </w:rPr>
              <w:t>Ergänzen Sie die Sätze entsprechend dem Inhalt des Textes</w:t>
            </w:r>
            <w:r>
              <w:rPr>
                <w:b/>
                <w:bCs/>
                <w:i/>
                <w:iCs/>
                <w:lang w:val="de-DE"/>
              </w:rPr>
              <w:t>.</w:t>
            </w:r>
          </w:p>
          <w:p w:rsidR="002C49FA" w:rsidRPr="00396F6F" w:rsidRDefault="002C49FA" w:rsidP="00396F6F">
            <w:pPr>
              <w:pStyle w:val="Style14"/>
              <w:widowControl/>
              <w:ind w:firstLine="0"/>
              <w:jc w:val="left"/>
              <w:rPr>
                <w:lang w:val="de-DE"/>
              </w:rPr>
            </w:pPr>
            <w:r w:rsidRPr="00396F6F">
              <w:rPr>
                <w:lang w:val="de-DE"/>
              </w:rPr>
              <w:t>1. Es reicht nicht aus, _____ zu lernen.</w:t>
            </w:r>
          </w:p>
          <w:p w:rsidR="002C49FA" w:rsidRDefault="002C49FA" w:rsidP="00396F6F">
            <w:pPr>
              <w:pStyle w:val="Style14"/>
              <w:widowControl/>
              <w:ind w:firstLine="0"/>
              <w:jc w:val="left"/>
              <w:rPr>
                <w:lang w:val="de-DE"/>
              </w:rPr>
            </w:pP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2C49FA" w:rsidRDefault="002C49FA" w:rsidP="00396F6F">
            <w:pPr>
              <w:pStyle w:val="Style14"/>
              <w:widowControl/>
              <w:ind w:firstLine="0"/>
              <w:jc w:val="left"/>
              <w:rPr>
                <w:lang w:val="de-DE"/>
              </w:rPr>
            </w:pPr>
          </w:p>
          <w:p w:rsidR="002C49FA" w:rsidRPr="00DE1030" w:rsidRDefault="002C49FA" w:rsidP="00DE1030">
            <w:pPr>
              <w:pStyle w:val="NormalWeb"/>
              <w:shd w:val="clear" w:color="auto" w:fill="FFFFFF"/>
              <w:spacing w:before="0" w:beforeAutospacing="0" w:after="0" w:afterAutospacing="0" w:line="240" w:lineRule="auto"/>
              <w:ind w:firstLine="0"/>
              <w:rPr>
                <w:b/>
                <w:bCs/>
                <w:i/>
                <w:iCs/>
                <w:sz w:val="24"/>
                <w:szCs w:val="24"/>
                <w:lang w:val="de-DE"/>
              </w:rPr>
            </w:pPr>
            <w:r w:rsidRPr="00DE1030">
              <w:rPr>
                <w:rStyle w:val="shorttext"/>
                <w:b/>
                <w:bCs/>
                <w:i/>
                <w:iCs/>
                <w:sz w:val="24"/>
                <w:szCs w:val="24"/>
                <w:lang w:val="de-DE"/>
              </w:rPr>
              <w:t>Setzen Sie die E-Mail-Teile in richtige Reihenfolge ein.</w:t>
            </w:r>
          </w:p>
          <w:p w:rsidR="002C49FA" w:rsidRPr="00DE1030" w:rsidRDefault="002C49FA" w:rsidP="00DE1030">
            <w:pPr>
              <w:pStyle w:val="NormalWeb"/>
              <w:shd w:val="clear" w:color="auto" w:fill="FFFFFF"/>
              <w:spacing w:before="0" w:beforeAutospacing="0" w:after="0" w:afterAutospacing="0" w:line="240" w:lineRule="auto"/>
              <w:ind w:firstLine="0"/>
              <w:rPr>
                <w:sz w:val="24"/>
                <w:szCs w:val="24"/>
                <w:lang w:val="en-US"/>
              </w:rPr>
            </w:pPr>
            <w:r>
              <w:rPr>
                <w:sz w:val="24"/>
                <w:szCs w:val="24"/>
                <w:lang w:val="en-US"/>
              </w:rPr>
              <w:t xml:space="preserve">a) </w:t>
            </w:r>
            <w:r w:rsidRPr="00DE1030">
              <w:rPr>
                <w:sz w:val="24"/>
                <w:szCs w:val="24"/>
                <w:lang w:val="en-US"/>
              </w:rPr>
              <w:t>Bcc: Matthias Jung jung@phil-fak.uni-duesseldorf.de</w:t>
            </w:r>
          </w:p>
          <w:p w:rsidR="002C49FA" w:rsidRPr="00DE1030" w:rsidRDefault="002C49FA" w:rsidP="00DE1030">
            <w:pPr>
              <w:pStyle w:val="NormalWeb"/>
              <w:shd w:val="clear" w:color="auto" w:fill="FFFFFF"/>
              <w:spacing w:before="0" w:beforeAutospacing="0" w:after="0" w:afterAutospacing="0" w:line="240" w:lineRule="auto"/>
              <w:ind w:firstLine="0"/>
              <w:rPr>
                <w:sz w:val="24"/>
                <w:szCs w:val="24"/>
                <w:lang w:val="de-DE"/>
              </w:rPr>
            </w:pPr>
            <w:r>
              <w:rPr>
                <w:sz w:val="24"/>
                <w:szCs w:val="24"/>
                <w:lang w:val="de-DE"/>
              </w:rPr>
              <w:t xml:space="preserve">b) </w:t>
            </w:r>
            <w:r w:rsidRPr="00DE1030">
              <w:rPr>
                <w:sz w:val="24"/>
                <w:szCs w:val="24"/>
                <w:lang w:val="de-DE"/>
              </w:rPr>
              <w:t xml:space="preserve">From: Institut fuer Internationale Kommunikation </w:t>
            </w:r>
            <w:hyperlink r:id="rId11" w:history="1">
              <w:r w:rsidRPr="00DE1030">
                <w:rPr>
                  <w:rStyle w:val="Hyperlink"/>
                  <w:sz w:val="24"/>
                  <w:szCs w:val="24"/>
                  <w:lang w:val="de-DE"/>
                </w:rPr>
                <w:t>sekretariat@iik-duesseldorf.de</w:t>
              </w:r>
            </w:hyperlink>
          </w:p>
          <w:p w:rsidR="002C49FA" w:rsidRPr="00DE1030" w:rsidRDefault="002C49FA" w:rsidP="00DE1030">
            <w:pPr>
              <w:pStyle w:val="NormalWeb"/>
              <w:shd w:val="clear" w:color="auto" w:fill="FFFFFF"/>
              <w:spacing w:before="0" w:beforeAutospacing="0" w:after="0" w:afterAutospacing="0" w:line="240" w:lineRule="auto"/>
              <w:ind w:firstLine="0"/>
              <w:rPr>
                <w:sz w:val="24"/>
                <w:szCs w:val="24"/>
                <w:lang w:val="de-DE"/>
              </w:rPr>
            </w:pPr>
            <w:r>
              <w:rPr>
                <w:sz w:val="24"/>
                <w:szCs w:val="24"/>
                <w:lang w:val="de-DE"/>
              </w:rPr>
              <w:t xml:space="preserve">c) </w:t>
            </w:r>
            <w:r w:rsidRPr="00DE1030">
              <w:rPr>
                <w:sz w:val="24"/>
                <w:szCs w:val="24"/>
                <w:lang w:val="de-DE"/>
              </w:rPr>
              <w:t xml:space="preserve">To: Erika Musterfrau </w:t>
            </w:r>
            <w:hyperlink r:id="rId12" w:history="1">
              <w:r w:rsidRPr="00DE1030">
                <w:rPr>
                  <w:rStyle w:val="Hyperlink"/>
                  <w:sz w:val="24"/>
                  <w:szCs w:val="24"/>
                  <w:lang w:val="de-DE"/>
                </w:rPr>
                <w:t>xyz@sonstwo.de</w:t>
              </w:r>
            </w:hyperlink>
          </w:p>
          <w:p w:rsidR="002C49FA" w:rsidRPr="00DE1030" w:rsidRDefault="002C49FA" w:rsidP="00DE1030">
            <w:pPr>
              <w:pStyle w:val="NormalWeb"/>
              <w:shd w:val="clear" w:color="auto" w:fill="FFFFFF"/>
              <w:spacing w:before="0" w:beforeAutospacing="0" w:after="0" w:afterAutospacing="0" w:line="240" w:lineRule="auto"/>
              <w:ind w:firstLine="0"/>
              <w:rPr>
                <w:sz w:val="24"/>
                <w:szCs w:val="24"/>
                <w:lang w:val="de-DE"/>
              </w:rPr>
            </w:pPr>
            <w:r>
              <w:rPr>
                <w:sz w:val="24"/>
                <w:szCs w:val="24"/>
                <w:lang w:val="de-DE"/>
              </w:rPr>
              <w:t xml:space="preserve">d) </w:t>
            </w:r>
            <w:r w:rsidRPr="00DE1030">
              <w:rPr>
                <w:sz w:val="24"/>
                <w:szCs w:val="24"/>
                <w:lang w:val="de-DE"/>
              </w:rPr>
              <w:t>Date: Thu, 16 Dez 1999 14:05:22 +0100</w:t>
            </w:r>
          </w:p>
          <w:p w:rsidR="002C49FA" w:rsidRDefault="002C49FA" w:rsidP="00DE1030">
            <w:pPr>
              <w:pStyle w:val="NormalWeb"/>
              <w:shd w:val="clear" w:color="auto" w:fill="FFFFFF"/>
              <w:spacing w:before="0" w:beforeAutospacing="0" w:after="0" w:afterAutospacing="0" w:line="240" w:lineRule="auto"/>
              <w:ind w:firstLine="0"/>
              <w:rPr>
                <w:sz w:val="24"/>
                <w:szCs w:val="24"/>
                <w:lang w:val="de-DE"/>
              </w:rPr>
            </w:pPr>
            <w:r>
              <w:rPr>
                <w:sz w:val="24"/>
                <w:szCs w:val="24"/>
                <w:lang w:val="de-DE"/>
              </w:rPr>
              <w:t xml:space="preserve">e) </w:t>
            </w:r>
            <w:r w:rsidRPr="00DE1030">
              <w:rPr>
                <w:sz w:val="24"/>
                <w:szCs w:val="24"/>
                <w:lang w:val="de-DE"/>
              </w:rPr>
              <w:t xml:space="preserve">Cc: Ruediger Riechert </w:t>
            </w:r>
            <w:hyperlink r:id="rId13" w:history="1">
              <w:r w:rsidRPr="00210951">
                <w:rPr>
                  <w:rStyle w:val="Hyperlink"/>
                  <w:sz w:val="24"/>
                  <w:szCs w:val="24"/>
                  <w:lang w:val="de-DE"/>
                </w:rPr>
                <w:t>riechert@phil-fak.u ni-duesseldorf.de</w:t>
              </w:r>
            </w:hyperlink>
          </w:p>
          <w:p w:rsidR="002C49FA" w:rsidRDefault="002C49FA" w:rsidP="00DE1030">
            <w:pPr>
              <w:pStyle w:val="NormalWeb"/>
              <w:shd w:val="clear" w:color="auto" w:fill="FFFFFF"/>
              <w:spacing w:before="0" w:beforeAutospacing="0" w:after="0" w:afterAutospacing="0" w:line="240" w:lineRule="auto"/>
              <w:ind w:firstLine="0"/>
              <w:rPr>
                <w:sz w:val="24"/>
                <w:szCs w:val="24"/>
                <w:lang w:val="de-DE"/>
              </w:rPr>
            </w:pPr>
            <w:r>
              <w:rPr>
                <w:sz w:val="24"/>
                <w:szCs w:val="24"/>
                <w:lang w:val="de-DE"/>
              </w:rPr>
              <w:t xml:space="preserve">f) </w:t>
            </w:r>
            <w:r w:rsidRPr="00DE1030">
              <w:rPr>
                <w:sz w:val="24"/>
                <w:szCs w:val="24"/>
                <w:lang w:val="de-DE"/>
              </w:rPr>
              <w:t>Subject: Re: Anfrage Internetfortbildung im Februar 99</w:t>
            </w:r>
          </w:p>
          <w:tbl>
            <w:tblPr>
              <w:tblW w:w="0" w:type="auto"/>
              <w:tblLook w:val="00A0"/>
            </w:tblPr>
            <w:tblGrid>
              <w:gridCol w:w="823"/>
              <w:gridCol w:w="823"/>
              <w:gridCol w:w="823"/>
              <w:gridCol w:w="824"/>
              <w:gridCol w:w="824"/>
              <w:gridCol w:w="824"/>
            </w:tblGrid>
            <w:tr w:rsidR="002C49FA">
              <w:tc>
                <w:tcPr>
                  <w:tcW w:w="823"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1</w:t>
                  </w:r>
                </w:p>
              </w:tc>
              <w:tc>
                <w:tcPr>
                  <w:tcW w:w="823"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2</w:t>
                  </w:r>
                </w:p>
              </w:tc>
              <w:tc>
                <w:tcPr>
                  <w:tcW w:w="823"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3</w:t>
                  </w: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4</w:t>
                  </w: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5</w:t>
                  </w: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r>
                    <w:rPr>
                      <w:sz w:val="24"/>
                      <w:szCs w:val="24"/>
                      <w:lang w:val="de-DE"/>
                    </w:rPr>
                    <w:t>6</w:t>
                  </w:r>
                </w:p>
              </w:tc>
            </w:tr>
            <w:tr w:rsidR="002C49FA">
              <w:tc>
                <w:tcPr>
                  <w:tcW w:w="823" w:type="dxa"/>
                </w:tcPr>
                <w:p w:rsidR="002C49FA" w:rsidRDefault="002C49FA" w:rsidP="00DE1030">
                  <w:pPr>
                    <w:pStyle w:val="NormalWeb"/>
                    <w:spacing w:before="0" w:beforeAutospacing="0" w:after="0" w:afterAutospacing="0" w:line="240" w:lineRule="auto"/>
                    <w:ind w:firstLine="0"/>
                    <w:rPr>
                      <w:sz w:val="24"/>
                      <w:szCs w:val="24"/>
                      <w:lang w:val="de-DE"/>
                    </w:rPr>
                  </w:pPr>
                </w:p>
              </w:tc>
              <w:tc>
                <w:tcPr>
                  <w:tcW w:w="823" w:type="dxa"/>
                </w:tcPr>
                <w:p w:rsidR="002C49FA" w:rsidRDefault="002C49FA" w:rsidP="00DE1030">
                  <w:pPr>
                    <w:pStyle w:val="NormalWeb"/>
                    <w:spacing w:before="0" w:beforeAutospacing="0" w:after="0" w:afterAutospacing="0" w:line="240" w:lineRule="auto"/>
                    <w:ind w:firstLine="0"/>
                    <w:rPr>
                      <w:sz w:val="24"/>
                      <w:szCs w:val="24"/>
                      <w:lang w:val="de-DE"/>
                    </w:rPr>
                  </w:pPr>
                </w:p>
              </w:tc>
              <w:tc>
                <w:tcPr>
                  <w:tcW w:w="823" w:type="dxa"/>
                </w:tcPr>
                <w:p w:rsidR="002C49FA" w:rsidRDefault="002C49FA" w:rsidP="00DE1030">
                  <w:pPr>
                    <w:pStyle w:val="NormalWeb"/>
                    <w:spacing w:before="0" w:beforeAutospacing="0" w:after="0" w:afterAutospacing="0" w:line="240" w:lineRule="auto"/>
                    <w:ind w:firstLine="0"/>
                    <w:rPr>
                      <w:sz w:val="24"/>
                      <w:szCs w:val="24"/>
                      <w:lang w:val="de-DE"/>
                    </w:rPr>
                  </w:pP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p>
              </w:tc>
              <w:tc>
                <w:tcPr>
                  <w:tcW w:w="824" w:type="dxa"/>
                </w:tcPr>
                <w:p w:rsidR="002C49FA" w:rsidRDefault="002C49FA" w:rsidP="00DE1030">
                  <w:pPr>
                    <w:pStyle w:val="NormalWeb"/>
                    <w:spacing w:before="0" w:beforeAutospacing="0" w:after="0" w:afterAutospacing="0" w:line="240" w:lineRule="auto"/>
                    <w:ind w:firstLine="0"/>
                    <w:rPr>
                      <w:sz w:val="24"/>
                      <w:szCs w:val="24"/>
                      <w:lang w:val="de-DE"/>
                    </w:rPr>
                  </w:pPr>
                </w:p>
              </w:tc>
            </w:tr>
          </w:tbl>
          <w:p w:rsidR="002C49FA" w:rsidRPr="00DE1030" w:rsidRDefault="002C49FA" w:rsidP="00DE1030">
            <w:pPr>
              <w:pStyle w:val="NormalWeb"/>
              <w:shd w:val="clear" w:color="auto" w:fill="FFFFFF"/>
              <w:spacing w:before="0" w:beforeAutospacing="0" w:after="0" w:afterAutospacing="0" w:line="240" w:lineRule="auto"/>
              <w:ind w:firstLine="0"/>
              <w:rPr>
                <w:lang w:val="de-DE"/>
              </w:rPr>
            </w:pP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E1030"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EB099E">
        <w:trPr>
          <w:trHeight w:val="422"/>
        </w:trPr>
        <w:tc>
          <w:tcPr>
            <w:tcW w:w="1286" w:type="pct"/>
          </w:tcPr>
          <w:p w:rsidR="002C49FA" w:rsidRPr="00751724" w:rsidRDefault="002C49FA" w:rsidP="009F14B9">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bCs/>
              </w:rPr>
              <w:t>«Система высшего образования в странах изучаемого языка»</w:t>
            </w:r>
          </w:p>
          <w:p w:rsidR="002C49FA" w:rsidRPr="00751724" w:rsidRDefault="002C49FA" w:rsidP="00751724">
            <w:pPr>
              <w:pStyle w:val="Style14"/>
              <w:widowControl/>
              <w:ind w:firstLine="0"/>
            </w:pPr>
            <w:r w:rsidRPr="00751724">
              <w:t>.</w:t>
            </w:r>
          </w:p>
        </w:tc>
        <w:tc>
          <w:tcPr>
            <w:tcW w:w="1711" w:type="pct"/>
          </w:tcPr>
          <w:p w:rsidR="002C49FA" w:rsidRPr="00751724" w:rsidRDefault="002C49FA" w:rsidP="00780CAA">
            <w:pPr>
              <w:pStyle w:val="Style14"/>
              <w:widowControl/>
              <w:ind w:firstLine="0"/>
              <w:jc w:val="left"/>
            </w:pPr>
            <w:r>
              <w:t>Проверка письменных работ</w:t>
            </w:r>
          </w:p>
        </w:tc>
        <w:tc>
          <w:tcPr>
            <w:tcW w:w="1595" w:type="pct"/>
          </w:tcPr>
          <w:p w:rsidR="002C49FA" w:rsidRDefault="002C49FA" w:rsidP="005D29F5">
            <w:pPr>
              <w:ind w:firstLine="0"/>
              <w:rPr>
                <w:b/>
                <w:bCs/>
                <w:i/>
                <w:iCs/>
                <w:lang w:val="de-DE"/>
              </w:rPr>
            </w:pPr>
            <w:r>
              <w:rPr>
                <w:b/>
                <w:bCs/>
                <w:i/>
                <w:iCs/>
                <w:lang w:val="de-DE"/>
              </w:rPr>
              <w:t>Wählen Sie die richtige Antwort</w:t>
            </w:r>
          </w:p>
          <w:p w:rsidR="002C49FA" w:rsidRPr="005D29F5" w:rsidRDefault="002C49FA" w:rsidP="00EB099E">
            <w:pPr>
              <w:pStyle w:val="Style14"/>
              <w:widowControl/>
              <w:ind w:firstLine="0"/>
              <w:rPr>
                <w:lang w:val="de-DE"/>
              </w:rPr>
            </w:pPr>
            <w:r w:rsidRPr="005D29F5">
              <w:rPr>
                <w:lang w:val="de-DE"/>
              </w:rPr>
              <w:t>Diese Fragen sollte der ausländische Student selbst__.</w:t>
            </w:r>
          </w:p>
          <w:p w:rsidR="002C49FA" w:rsidRPr="00EB099E" w:rsidRDefault="002C49FA" w:rsidP="00EB099E">
            <w:pPr>
              <w:pStyle w:val="Style14"/>
              <w:widowControl/>
              <w:ind w:firstLine="0"/>
              <w:rPr>
                <w:lang w:val="de-DE"/>
              </w:rPr>
            </w:pPr>
            <w:r w:rsidRPr="00EB099E">
              <w:rPr>
                <w:lang w:val="de-DE"/>
              </w:rPr>
              <w:t>a. bei seinen Heimatbehörden klären</w:t>
            </w:r>
          </w:p>
          <w:p w:rsidR="002C49FA" w:rsidRPr="00EB099E" w:rsidRDefault="002C49FA" w:rsidP="00EB099E">
            <w:pPr>
              <w:pStyle w:val="Style14"/>
              <w:widowControl/>
              <w:ind w:firstLine="0"/>
              <w:rPr>
                <w:lang w:val="de-DE"/>
              </w:rPr>
            </w:pPr>
            <w:r w:rsidRPr="00EB099E">
              <w:rPr>
                <w:lang w:val="de-DE"/>
              </w:rPr>
              <w:t>b. Informationfinden</w:t>
            </w:r>
          </w:p>
          <w:p w:rsidR="002C49FA" w:rsidRPr="00EB099E" w:rsidRDefault="002C49FA" w:rsidP="00EB099E">
            <w:pPr>
              <w:pStyle w:val="Style14"/>
              <w:widowControl/>
              <w:ind w:firstLine="0"/>
              <w:rPr>
                <w:lang w:val="de-DE"/>
              </w:rPr>
            </w:pPr>
            <w:r w:rsidRPr="00EB099E">
              <w:rPr>
                <w:lang w:val="de-DE"/>
              </w:rPr>
              <w:t>c. sich an der Universität erkundigen</w:t>
            </w:r>
          </w:p>
          <w:p w:rsidR="002C49FA" w:rsidRPr="00EB099E" w:rsidRDefault="002C49FA" w:rsidP="00EB099E">
            <w:pPr>
              <w:pStyle w:val="Style14"/>
              <w:widowControl/>
              <w:ind w:firstLine="0"/>
              <w:rPr>
                <w:lang w:val="de-DE"/>
              </w:rPr>
            </w:pPr>
            <w:r w:rsidRPr="00EB099E">
              <w:rPr>
                <w:lang w:val="de-DE"/>
              </w:rPr>
              <w:t>d. in der Botschaft aufklären</w:t>
            </w:r>
          </w:p>
          <w:p w:rsidR="002C49FA" w:rsidRDefault="002C49FA" w:rsidP="00EB099E">
            <w:pPr>
              <w:pStyle w:val="Style14"/>
              <w:widowControl/>
              <w:ind w:firstLine="0"/>
              <w:rPr>
                <w:lang w:val="de-DE"/>
              </w:rPr>
            </w:pPr>
            <w:r w:rsidRPr="00EB099E">
              <w:rPr>
                <w:lang w:val="de-DE"/>
              </w:rPr>
              <w:t>e. im Internet suchen</w:t>
            </w:r>
          </w:p>
          <w:p w:rsidR="002C49FA" w:rsidRPr="001B6FA9" w:rsidRDefault="002C49FA" w:rsidP="00EB099E">
            <w:pPr>
              <w:pStyle w:val="Style14"/>
              <w:widowControl/>
              <w:ind w:firstLine="0"/>
              <w:rPr>
                <w:u w:val="single"/>
                <w:lang w:val="de-DE"/>
              </w:rPr>
            </w:pPr>
            <w:r w:rsidRPr="001B6FA9">
              <w:rPr>
                <w:u w:val="single"/>
                <w:lang w:val="de-DE"/>
              </w:rPr>
              <w:t>Es geht um___________.</w:t>
            </w:r>
          </w:p>
          <w:p w:rsidR="002C49FA" w:rsidRPr="00EB099E" w:rsidRDefault="002C49FA" w:rsidP="00EB099E">
            <w:pPr>
              <w:pStyle w:val="Style14"/>
              <w:widowControl/>
              <w:ind w:firstLine="0"/>
              <w:rPr>
                <w:lang w:val="de-DE"/>
              </w:rPr>
            </w:pPr>
            <w:r w:rsidRPr="00EB099E">
              <w:rPr>
                <w:lang w:val="de-DE"/>
              </w:rPr>
              <w:t>a. die Zeit der Überlegungen vor dem Studium</w:t>
            </w:r>
          </w:p>
          <w:p w:rsidR="002C49FA" w:rsidRPr="00EB099E" w:rsidRDefault="002C49FA" w:rsidP="00EB099E">
            <w:pPr>
              <w:pStyle w:val="Style14"/>
              <w:widowControl/>
              <w:ind w:firstLine="0"/>
              <w:rPr>
                <w:lang w:val="de-DE"/>
              </w:rPr>
            </w:pPr>
            <w:r w:rsidRPr="00EB099E">
              <w:rPr>
                <w:lang w:val="de-DE"/>
              </w:rPr>
              <w:t>b. die Möglichkeit, im Ausland zu wohnen</w:t>
            </w:r>
          </w:p>
          <w:p w:rsidR="002C49FA" w:rsidRPr="00EB099E" w:rsidRDefault="002C49FA" w:rsidP="00EB099E">
            <w:pPr>
              <w:pStyle w:val="Style14"/>
              <w:widowControl/>
              <w:ind w:firstLine="0"/>
              <w:rPr>
                <w:lang w:val="de-DE"/>
              </w:rPr>
            </w:pPr>
            <w:r w:rsidRPr="00EB099E">
              <w:rPr>
                <w:lang w:val="de-DE"/>
              </w:rPr>
              <w:t>c. die Konkurrenz der Studenten</w:t>
            </w:r>
          </w:p>
          <w:p w:rsidR="002C49FA" w:rsidRPr="00EB099E" w:rsidRDefault="002C49FA" w:rsidP="00EB099E">
            <w:pPr>
              <w:pStyle w:val="Style14"/>
              <w:widowControl/>
              <w:ind w:firstLine="0"/>
              <w:rPr>
                <w:lang w:val="de-DE"/>
              </w:rPr>
            </w:pPr>
            <w:r w:rsidRPr="00EB099E">
              <w:rPr>
                <w:lang w:val="de-DE"/>
              </w:rPr>
              <w:t>d. die Stellenwahl</w:t>
            </w:r>
          </w:p>
          <w:p w:rsidR="002C49FA" w:rsidRDefault="002C49FA" w:rsidP="00EB099E">
            <w:pPr>
              <w:pStyle w:val="Style14"/>
              <w:widowControl/>
              <w:ind w:firstLine="0"/>
              <w:rPr>
                <w:lang w:val="de-DE"/>
              </w:rPr>
            </w:pPr>
            <w:r w:rsidRPr="00EB099E">
              <w:rPr>
                <w:lang w:val="de-DE"/>
              </w:rPr>
              <w:t>e. die Zusammenarbeit der Sozialämter</w:t>
            </w:r>
          </w:p>
          <w:p w:rsidR="002C49FA" w:rsidRDefault="002C49FA" w:rsidP="00EB099E">
            <w:pPr>
              <w:pStyle w:val="Style14"/>
              <w:widowControl/>
              <w:ind w:firstLine="0"/>
              <w:rPr>
                <w:u w:val="single"/>
                <w:lang w:val="de-DE"/>
              </w:rPr>
            </w:pPr>
            <w:r w:rsidRPr="00EB099E">
              <w:rPr>
                <w:u w:val="single"/>
                <w:lang w:val="de-DE"/>
              </w:rPr>
              <w:t>Das Akademische Auslandsamt klärt die Frage,____ .</w:t>
            </w:r>
          </w:p>
          <w:p w:rsidR="002C49FA" w:rsidRPr="00EB099E" w:rsidRDefault="002C49FA" w:rsidP="00EB099E">
            <w:pPr>
              <w:pStyle w:val="Style14"/>
              <w:widowControl/>
              <w:ind w:firstLine="0"/>
              <w:rPr>
                <w:lang w:val="de-DE"/>
              </w:rPr>
            </w:pPr>
            <w:r w:rsidRPr="00EB099E">
              <w:rPr>
                <w:lang w:val="de-DE"/>
              </w:rPr>
              <w:t>a. ob es in Deutschland Auslandsämter gibt</w:t>
            </w:r>
          </w:p>
          <w:p w:rsidR="002C49FA" w:rsidRPr="00EB099E" w:rsidRDefault="002C49FA" w:rsidP="00EB099E">
            <w:pPr>
              <w:pStyle w:val="Style14"/>
              <w:widowControl/>
              <w:ind w:firstLine="0"/>
              <w:rPr>
                <w:lang w:val="de-DE"/>
              </w:rPr>
            </w:pPr>
            <w:r w:rsidRPr="00EB099E">
              <w:rPr>
                <w:lang w:val="de-DE"/>
              </w:rPr>
              <w:t>b. ob die Auslandsämter für das Studium zuständigsind</w:t>
            </w:r>
          </w:p>
          <w:p w:rsidR="002C49FA" w:rsidRPr="00EB099E" w:rsidRDefault="002C49FA" w:rsidP="00EB099E">
            <w:pPr>
              <w:pStyle w:val="Style14"/>
              <w:widowControl/>
              <w:ind w:firstLine="0"/>
              <w:rPr>
                <w:lang w:val="de-DE"/>
              </w:rPr>
            </w:pPr>
            <w:r w:rsidRPr="00EB099E">
              <w:rPr>
                <w:lang w:val="de-DE"/>
              </w:rPr>
              <w:t>c. ob die Botschaft den ausländischen Studenten helfen kann</w:t>
            </w:r>
          </w:p>
          <w:p w:rsidR="002C49FA" w:rsidRPr="00EB099E" w:rsidRDefault="002C49FA" w:rsidP="00EB099E">
            <w:pPr>
              <w:pStyle w:val="Style14"/>
              <w:widowControl/>
              <w:ind w:firstLine="0"/>
              <w:rPr>
                <w:lang w:val="de-DE"/>
              </w:rPr>
            </w:pPr>
            <w:r w:rsidRPr="00EB099E">
              <w:rPr>
                <w:lang w:val="de-DE"/>
              </w:rPr>
              <w:t>d. ob ein bestimmter Studiengang angeboten wird</w:t>
            </w:r>
          </w:p>
          <w:p w:rsidR="002C49FA" w:rsidRDefault="002C49FA" w:rsidP="00EB099E">
            <w:pPr>
              <w:pStyle w:val="Style14"/>
              <w:widowControl/>
              <w:ind w:firstLine="0"/>
              <w:rPr>
                <w:lang w:val="de-DE"/>
              </w:rPr>
            </w:pPr>
            <w:r w:rsidRPr="00EB099E">
              <w:rPr>
                <w:lang w:val="de-DE"/>
              </w:rPr>
              <w:t>e. ob es diesen Studiengang im Wintersemester gibt</w:t>
            </w:r>
          </w:p>
          <w:p w:rsidR="002C49FA" w:rsidRDefault="002C49FA" w:rsidP="00EB099E">
            <w:pPr>
              <w:pStyle w:val="Style14"/>
              <w:widowControl/>
              <w:ind w:firstLine="0"/>
              <w:rPr>
                <w:u w:val="single"/>
                <w:lang w:val="de-DE"/>
              </w:rPr>
            </w:pPr>
            <w:r w:rsidRPr="00EB099E">
              <w:rPr>
                <w:u w:val="single"/>
                <w:lang w:val="de-DE"/>
              </w:rPr>
              <w:t>Ein Ausländer überlegt vor Beginn des Studiums,_____________.</w:t>
            </w:r>
          </w:p>
          <w:p w:rsidR="002C49FA" w:rsidRPr="00EB099E" w:rsidRDefault="002C49FA" w:rsidP="00EB099E">
            <w:pPr>
              <w:pStyle w:val="Style14"/>
              <w:widowControl/>
              <w:ind w:firstLine="0"/>
              <w:rPr>
                <w:lang w:val="de-DE"/>
              </w:rPr>
            </w:pPr>
            <w:r w:rsidRPr="00EB099E">
              <w:rPr>
                <w:lang w:val="de-DE"/>
              </w:rPr>
              <w:t>a. ob er im Heimatland studieren kann, wo und was er studieren will</w:t>
            </w:r>
          </w:p>
          <w:p w:rsidR="002C49FA" w:rsidRPr="00EB099E" w:rsidRDefault="002C49FA"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2C49FA" w:rsidRPr="00EB099E" w:rsidRDefault="002C49FA" w:rsidP="00EB099E">
            <w:pPr>
              <w:pStyle w:val="Style14"/>
              <w:widowControl/>
              <w:ind w:firstLine="0"/>
              <w:rPr>
                <w:lang w:val="de-DE"/>
              </w:rPr>
            </w:pPr>
            <w:r w:rsidRPr="00EB099E">
              <w:rPr>
                <w:lang w:val="de-DE"/>
              </w:rPr>
              <w:t>c. ob er in der Bundesrepublik studieren soll, wo und was er studieren soll</w:t>
            </w:r>
          </w:p>
          <w:p w:rsidR="002C49FA" w:rsidRPr="00EB099E" w:rsidRDefault="002C49FA" w:rsidP="00EB099E">
            <w:pPr>
              <w:pStyle w:val="Style14"/>
              <w:widowControl/>
              <w:ind w:firstLine="0"/>
              <w:rPr>
                <w:lang w:val="de-DE"/>
              </w:rPr>
            </w:pPr>
            <w:r w:rsidRPr="00EB099E">
              <w:rPr>
                <w:lang w:val="de-DE"/>
              </w:rPr>
              <w:t>d. ob er in der Bundesrepublik studieren kann, wo und was er studieren will</w:t>
            </w:r>
          </w:p>
          <w:p w:rsidR="002C49FA" w:rsidRDefault="002C49FA" w:rsidP="00EB099E">
            <w:pPr>
              <w:pStyle w:val="Style14"/>
              <w:widowControl/>
              <w:ind w:firstLine="0"/>
              <w:rPr>
                <w:lang w:val="de-DE"/>
              </w:rPr>
            </w:pPr>
            <w:r w:rsidRPr="00EB099E">
              <w:rPr>
                <w:lang w:val="de-DE"/>
              </w:rPr>
              <w:t>e. ob ihm seine Eltern erlauben, nach Deutschland zu fahren</w:t>
            </w:r>
          </w:p>
          <w:p w:rsidR="002C49FA" w:rsidRDefault="002C49FA"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2C49FA" w:rsidRPr="00EB099E" w:rsidRDefault="002C49FA" w:rsidP="00EB099E">
            <w:pPr>
              <w:pStyle w:val="Style14"/>
              <w:widowControl/>
              <w:ind w:firstLine="0"/>
              <w:rPr>
                <w:lang w:val="de-DE"/>
              </w:rPr>
            </w:pPr>
            <w:r w:rsidRPr="00EB099E">
              <w:rPr>
                <w:lang w:val="de-DE"/>
              </w:rPr>
              <w:t>a. manchmal</w:t>
            </w:r>
          </w:p>
          <w:p w:rsidR="002C49FA" w:rsidRPr="00EB099E" w:rsidRDefault="002C49FA" w:rsidP="00EB099E">
            <w:pPr>
              <w:pStyle w:val="Style14"/>
              <w:widowControl/>
              <w:ind w:firstLine="0"/>
              <w:rPr>
                <w:lang w:val="de-DE"/>
              </w:rPr>
            </w:pPr>
            <w:r w:rsidRPr="00EB099E">
              <w:rPr>
                <w:lang w:val="de-DE"/>
              </w:rPr>
              <w:t>b. oft</w:t>
            </w:r>
          </w:p>
          <w:p w:rsidR="002C49FA" w:rsidRPr="00EB099E" w:rsidRDefault="002C49FA" w:rsidP="00EB099E">
            <w:pPr>
              <w:pStyle w:val="Style14"/>
              <w:widowControl/>
              <w:ind w:firstLine="0"/>
              <w:rPr>
                <w:lang w:val="de-DE"/>
              </w:rPr>
            </w:pPr>
            <w:r w:rsidRPr="00EB099E">
              <w:rPr>
                <w:lang w:val="de-DE"/>
              </w:rPr>
              <w:t>c. nie</w:t>
            </w:r>
          </w:p>
          <w:p w:rsidR="002C49FA" w:rsidRPr="00EB099E" w:rsidRDefault="002C49FA" w:rsidP="00EB099E">
            <w:pPr>
              <w:pStyle w:val="Style14"/>
              <w:widowControl/>
              <w:ind w:firstLine="0"/>
              <w:rPr>
                <w:lang w:val="de-DE"/>
              </w:rPr>
            </w:pPr>
            <w:r w:rsidRPr="00EB099E">
              <w:rPr>
                <w:lang w:val="de-DE"/>
              </w:rPr>
              <w:t>d. selten</w:t>
            </w:r>
          </w:p>
          <w:p w:rsidR="002C49FA" w:rsidRPr="00EB099E" w:rsidRDefault="002C49FA" w:rsidP="00EB099E">
            <w:pPr>
              <w:pStyle w:val="Style14"/>
              <w:widowControl/>
              <w:ind w:firstLine="0"/>
              <w:rPr>
                <w:lang w:val="de-DE"/>
              </w:rPr>
            </w:pPr>
            <w:r w:rsidRPr="00EB099E">
              <w:rPr>
                <w:lang w:val="de-DE"/>
              </w:rPr>
              <w:t>e. immer</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B099E"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300375">
        <w:trPr>
          <w:trHeight w:val="422"/>
        </w:trPr>
        <w:tc>
          <w:tcPr>
            <w:tcW w:w="1286" w:type="pct"/>
          </w:tcPr>
          <w:p w:rsidR="002C49FA" w:rsidRPr="00751724" w:rsidRDefault="002C49FA" w:rsidP="009F14B9">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rPr>
                <w:b/>
                <w:bCs/>
              </w:rPr>
              <w:t>«Местоимение и его виды»</w:t>
            </w:r>
          </w:p>
        </w:tc>
        <w:tc>
          <w:tcPr>
            <w:tcW w:w="1711" w:type="pct"/>
          </w:tcPr>
          <w:p w:rsidR="002C49FA" w:rsidRPr="00751724" w:rsidRDefault="002C49FA" w:rsidP="00ED4727">
            <w:pPr>
              <w:pStyle w:val="Style14"/>
              <w:widowControl/>
              <w:ind w:firstLine="0"/>
            </w:pPr>
            <w:r w:rsidRPr="00751724">
              <w:t xml:space="preserve">Проверка письменных работ </w:t>
            </w:r>
          </w:p>
        </w:tc>
        <w:tc>
          <w:tcPr>
            <w:tcW w:w="1595" w:type="pct"/>
          </w:tcPr>
          <w:p w:rsidR="002C49FA" w:rsidRPr="006B13E6" w:rsidRDefault="002C49FA" w:rsidP="006B13E6">
            <w:pPr>
              <w:pStyle w:val="ListParagraph"/>
              <w:spacing w:line="240" w:lineRule="auto"/>
              <w:ind w:left="0" w:firstLine="0"/>
              <w:rPr>
                <w:b/>
                <w:bCs/>
                <w:lang w:val="de-DE"/>
              </w:rPr>
            </w:pPr>
            <w:r w:rsidRPr="006B13E6">
              <w:rPr>
                <w:b/>
                <w:bCs/>
                <w:lang w:val="de-DE"/>
              </w:rPr>
              <w:t>Beantworten Sie die Fragen. Gebrauchen Sie die Personalpronomen im Akkusativ und Dativ.</w:t>
            </w:r>
          </w:p>
          <w:p w:rsidR="002C49FA" w:rsidRPr="006B13E6" w:rsidRDefault="002C49FA" w:rsidP="006B13E6">
            <w:pPr>
              <w:pStyle w:val="ListParagraph"/>
              <w:spacing w:line="240" w:lineRule="auto"/>
              <w:ind w:left="0" w:firstLine="567"/>
              <w:rPr>
                <w:i/>
                <w:iCs/>
                <w:u w:val="single"/>
                <w:lang w:val="de-DE"/>
              </w:rPr>
            </w:pPr>
            <w:r w:rsidRPr="006B13E6">
              <w:rPr>
                <w:lang w:val="de-DE"/>
              </w:rPr>
              <w:t xml:space="preserve">1. Hast du Klaus das Rauchen verboten?                    Ja, ich habe </w:t>
            </w:r>
            <w:r w:rsidRPr="006B13E6">
              <w:rPr>
                <w:i/>
                <w:iCs/>
                <w:u w:val="single"/>
                <w:lang w:val="de-DE"/>
              </w:rPr>
              <w:t>es ihm verboten.</w:t>
            </w:r>
          </w:p>
          <w:p w:rsidR="002C49FA" w:rsidRPr="006B13E6" w:rsidRDefault="002C49FA" w:rsidP="006B13E6">
            <w:pPr>
              <w:pStyle w:val="ListParagraph"/>
              <w:spacing w:line="240" w:lineRule="auto"/>
              <w:ind w:left="0" w:firstLine="567"/>
              <w:rPr>
                <w:lang w:val="de-DE"/>
              </w:rPr>
            </w:pPr>
            <w:r w:rsidRPr="006B13E6">
              <w:rPr>
                <w:lang w:val="de-DE"/>
              </w:rPr>
              <w:t>2. Hast du Maria das Buch gegeben?                           Ja, ich habe ______</w:t>
            </w:r>
          </w:p>
          <w:p w:rsidR="002C49FA" w:rsidRPr="006B13E6" w:rsidRDefault="002C49FA" w:rsidP="006B13E6">
            <w:pPr>
              <w:pStyle w:val="ListParagraph"/>
              <w:spacing w:line="240" w:lineRule="auto"/>
              <w:ind w:left="0" w:firstLine="567"/>
              <w:rPr>
                <w:lang w:val="de-DE"/>
              </w:rPr>
            </w:pPr>
            <w:r w:rsidRPr="006B13E6">
              <w:rPr>
                <w:lang w:val="de-DE"/>
              </w:rPr>
              <w:t>3. Hast du den Gästen  ein Glas Wasser angeboten?   Ja, ich habe ______</w:t>
            </w:r>
          </w:p>
          <w:p w:rsidR="002C49FA" w:rsidRPr="006B13E6" w:rsidRDefault="002C49FA" w:rsidP="006B13E6">
            <w:pPr>
              <w:pStyle w:val="ListParagraph"/>
              <w:spacing w:line="240" w:lineRule="auto"/>
              <w:ind w:left="0" w:firstLine="567"/>
              <w:rPr>
                <w:lang w:val="de-DE"/>
              </w:rPr>
            </w:pPr>
            <w:r w:rsidRPr="006B13E6">
              <w:rPr>
                <w:lang w:val="de-DE"/>
              </w:rPr>
              <w:t>4. Hast du der Nachbarin die Blumen  gebracht?        Ja, ich habe ______</w:t>
            </w:r>
          </w:p>
          <w:p w:rsidR="002C49FA" w:rsidRPr="006B13E6" w:rsidRDefault="002C49FA" w:rsidP="006B13E6">
            <w:pPr>
              <w:pStyle w:val="ListParagraph"/>
              <w:spacing w:line="240" w:lineRule="auto"/>
              <w:ind w:left="0" w:firstLine="567"/>
              <w:rPr>
                <w:lang w:val="de-DE"/>
              </w:rPr>
            </w:pPr>
            <w:r w:rsidRPr="006B13E6">
              <w:rPr>
                <w:lang w:val="de-DE"/>
              </w:rPr>
              <w:t>5. Hast du Silke die CD  gebrannt?                             Ja, ich habe ______</w:t>
            </w:r>
          </w:p>
          <w:p w:rsidR="002C49FA" w:rsidRPr="006B13E6" w:rsidRDefault="002C49FA" w:rsidP="006B13E6">
            <w:pPr>
              <w:pStyle w:val="ListParagraph"/>
              <w:spacing w:line="240" w:lineRule="auto"/>
              <w:ind w:left="0" w:firstLine="567"/>
              <w:rPr>
                <w:lang w:val="de-DE"/>
              </w:rPr>
            </w:pPr>
            <w:r w:rsidRPr="006B13E6">
              <w:rPr>
                <w:lang w:val="de-DE"/>
              </w:rPr>
              <w:t>6. Hast du der Freundin eine Pizza bestellt?                Ja, ich habe ______</w:t>
            </w:r>
          </w:p>
          <w:p w:rsidR="002C49FA" w:rsidRPr="006B13E6" w:rsidRDefault="002C49FA" w:rsidP="006B13E6">
            <w:pPr>
              <w:pStyle w:val="ListParagraph"/>
              <w:spacing w:line="240" w:lineRule="auto"/>
              <w:ind w:left="0" w:firstLine="567"/>
              <w:rPr>
                <w:lang w:val="de-DE"/>
              </w:rPr>
            </w:pPr>
            <w:r w:rsidRPr="006B13E6">
              <w:rPr>
                <w:lang w:val="de-DE"/>
              </w:rPr>
              <w:t>7. Hast du dem Bruder eine Karte geschrieben?          Ja, ich habe ______</w:t>
            </w:r>
          </w:p>
          <w:p w:rsidR="002C49FA" w:rsidRPr="006B13E6" w:rsidRDefault="002C49FA" w:rsidP="006B13E6">
            <w:pPr>
              <w:pStyle w:val="ListParagraph"/>
              <w:spacing w:line="240" w:lineRule="auto"/>
              <w:ind w:left="0" w:firstLine="567"/>
              <w:rPr>
                <w:color w:val="000000"/>
                <w:lang w:val="de-DE"/>
              </w:rPr>
            </w:pPr>
            <w:r w:rsidRPr="006B13E6">
              <w:rPr>
                <w:lang w:val="de-DE"/>
              </w:rPr>
              <w:t>8. Hast du deinen Freunden das Fahrrad geliehen?     Ja, ich habe ______</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B099E"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1F5157">
        <w:trPr>
          <w:trHeight w:val="422"/>
        </w:trPr>
        <w:tc>
          <w:tcPr>
            <w:tcW w:w="1286" w:type="pct"/>
          </w:tcPr>
          <w:p w:rsidR="002C49FA" w:rsidRPr="00751724" w:rsidRDefault="002C49FA" w:rsidP="00751724">
            <w:pPr>
              <w:pStyle w:val="Style14"/>
              <w:widowControl/>
              <w:ind w:firstLine="0"/>
            </w:pPr>
            <w:r w:rsidRPr="00751724">
              <w:t xml:space="preserve">2.4 Употребительные выражения </w:t>
            </w:r>
          </w:p>
          <w:p w:rsidR="002C49FA" w:rsidRPr="00751724" w:rsidRDefault="002C49FA" w:rsidP="00751724">
            <w:pPr>
              <w:ind w:firstLine="0"/>
            </w:pPr>
            <w:r w:rsidRPr="00751724">
              <w:t xml:space="preserve">речевого этикета по теме </w:t>
            </w:r>
            <w:r w:rsidRPr="009F14B9">
              <w:rPr>
                <w:b/>
                <w:bCs/>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2C49FA" w:rsidRPr="00751724" w:rsidRDefault="002C49FA" w:rsidP="00751724">
            <w:pPr>
              <w:pStyle w:val="Style14"/>
              <w:widowControl/>
              <w:ind w:firstLine="0"/>
              <w:jc w:val="left"/>
              <w:rPr>
                <w:color w:val="000000"/>
              </w:rPr>
            </w:pPr>
            <w:r w:rsidRPr="00751724">
              <w:rPr>
                <w:color w:val="000000"/>
              </w:rPr>
              <w:t>Устный опрос</w:t>
            </w:r>
          </w:p>
        </w:tc>
        <w:tc>
          <w:tcPr>
            <w:tcW w:w="1595" w:type="pct"/>
          </w:tcPr>
          <w:p w:rsidR="002C49FA" w:rsidRPr="00EB099E" w:rsidRDefault="002C49FA" w:rsidP="00EB099E">
            <w:pPr>
              <w:pStyle w:val="Style14"/>
              <w:widowControl/>
              <w:ind w:firstLine="0"/>
              <w:rPr>
                <w:b/>
                <w:bCs/>
                <w:i/>
                <w:iCs/>
                <w:color w:val="000000"/>
                <w:lang w:val="de-DE"/>
              </w:rPr>
            </w:pPr>
            <w:r w:rsidRPr="00EB099E">
              <w:rPr>
                <w:b/>
                <w:bCs/>
                <w:i/>
                <w:iCs/>
                <w:color w:val="000000"/>
                <w:lang w:val="de-DE"/>
              </w:rPr>
              <w:t>Beantworten Sie die Fragen.</w:t>
            </w:r>
          </w:p>
          <w:p w:rsidR="002C49FA" w:rsidRPr="00EB099E" w:rsidRDefault="002C49FA" w:rsidP="007B384D">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Versäumen Sie die Vorlesungen?</w:t>
            </w:r>
            <w:r>
              <w:rPr>
                <w:color w:val="000000"/>
                <w:lang w:val="de-DE"/>
              </w:rPr>
              <w:t xml:space="preserve">8. </w:t>
            </w:r>
            <w:r w:rsidRPr="00EB099E">
              <w:rPr>
                <w:color w:val="000000"/>
                <w:lang w:val="de-DE"/>
              </w:rPr>
              <w:t>Hab</w:t>
            </w:r>
            <w:r>
              <w:rPr>
                <w:color w:val="000000"/>
                <w:lang w:val="de-DE"/>
              </w:rPr>
              <w:t>en Sie alle Prüfungen bestanden</w:t>
            </w:r>
            <w:r w:rsidRPr="00EB099E">
              <w:rPr>
                <w:color w:val="000000"/>
                <w:lang w:val="de-DE"/>
              </w:rPr>
              <w:t xml:space="preserve">. </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p w:rsidR="002C49FA" w:rsidRPr="00EB099E" w:rsidRDefault="002C49FA" w:rsidP="00BB38D7">
            <w:pPr>
              <w:pStyle w:val="Style14"/>
              <w:widowControl/>
              <w:ind w:firstLine="0"/>
              <w:jc w:val="left"/>
              <w:rPr>
                <w:rStyle w:val="FontStyle31"/>
                <w:rFonts w:ascii="Times New Roman" w:hAnsi="Times New Roman" w:cs="Times New Roman"/>
                <w:sz w:val="24"/>
                <w:szCs w:val="24"/>
                <w:lang w:val="de-DE"/>
              </w:rPr>
            </w:pPr>
          </w:p>
        </w:tc>
      </w:tr>
      <w:tr w:rsidR="002C49FA" w:rsidRPr="00751724">
        <w:trPr>
          <w:trHeight w:val="422"/>
        </w:trPr>
        <w:tc>
          <w:tcPr>
            <w:tcW w:w="5000" w:type="pct"/>
            <w:gridSpan w:val="4"/>
          </w:tcPr>
          <w:p w:rsidR="002C49FA" w:rsidRPr="009F14B9" w:rsidRDefault="002C49FA" w:rsidP="009F14B9">
            <w:pPr>
              <w:pStyle w:val="Style14"/>
              <w:widowControl/>
              <w:ind w:firstLine="0"/>
              <w:jc w:val="center"/>
              <w:rPr>
                <w:rStyle w:val="FontStyle31"/>
                <w:rFonts w:ascii="Times New Roman" w:hAnsi="Times New Roman" w:cs="Times New Roman"/>
                <w:b/>
                <w:bCs/>
                <w:sz w:val="24"/>
                <w:szCs w:val="24"/>
              </w:rPr>
            </w:pPr>
            <w:r w:rsidRPr="009F14B9">
              <w:rPr>
                <w:rStyle w:val="FontStyle31"/>
                <w:rFonts w:ascii="Times New Roman" w:hAnsi="Times New Roman" w:cs="Times New Roman"/>
                <w:b/>
                <w:bCs/>
                <w:sz w:val="24"/>
                <w:szCs w:val="24"/>
              </w:rPr>
              <w:t>2 семестр</w:t>
            </w:r>
          </w:p>
        </w:tc>
      </w:tr>
      <w:tr w:rsidR="002C49FA" w:rsidRPr="00751724">
        <w:trPr>
          <w:trHeight w:val="373"/>
        </w:trPr>
        <w:tc>
          <w:tcPr>
            <w:tcW w:w="1286" w:type="pct"/>
          </w:tcPr>
          <w:p w:rsidR="002C49FA" w:rsidRPr="00751724" w:rsidRDefault="002C49FA" w:rsidP="00751724">
            <w:pPr>
              <w:pStyle w:val="Style14"/>
              <w:widowControl/>
              <w:ind w:left="360" w:firstLine="0"/>
              <w:rPr>
                <w:b/>
                <w:bCs/>
              </w:rPr>
            </w:pPr>
            <w:r w:rsidRPr="00751724">
              <w:rPr>
                <w:b/>
                <w:bCs/>
              </w:rPr>
              <w:t>3. История научной мысли</w:t>
            </w:r>
          </w:p>
        </w:tc>
        <w:tc>
          <w:tcPr>
            <w:tcW w:w="1711" w:type="pct"/>
          </w:tcPr>
          <w:p w:rsidR="002C49FA" w:rsidRPr="00751724" w:rsidRDefault="002C49FA" w:rsidP="00751724">
            <w:pPr>
              <w:pStyle w:val="Style14"/>
              <w:widowControl/>
              <w:ind w:firstLine="0"/>
              <w:jc w:val="left"/>
            </w:pPr>
          </w:p>
        </w:tc>
        <w:tc>
          <w:tcPr>
            <w:tcW w:w="1595" w:type="pct"/>
          </w:tcPr>
          <w:p w:rsidR="002C49FA" w:rsidRPr="00751724" w:rsidRDefault="002C49FA" w:rsidP="00751724">
            <w:pPr>
              <w:pStyle w:val="Style14"/>
              <w:widowControl/>
              <w:ind w:firstLine="0"/>
              <w:jc w:val="left"/>
            </w:pPr>
          </w:p>
        </w:tc>
        <w:tc>
          <w:tcPr>
            <w:tcW w:w="408" w:type="pct"/>
          </w:tcPr>
          <w:p w:rsidR="002C49FA" w:rsidRPr="00751724" w:rsidRDefault="002C49FA" w:rsidP="00751724">
            <w:pPr>
              <w:pStyle w:val="Style14"/>
              <w:widowControl/>
              <w:ind w:firstLine="0"/>
              <w:jc w:val="left"/>
              <w:rPr>
                <w:rStyle w:val="FontStyle31"/>
                <w:rFonts w:ascii="Times New Roman" w:hAnsi="Times New Roman" w:cs="Times New Roman"/>
                <w:sz w:val="24"/>
                <w:szCs w:val="24"/>
              </w:rPr>
            </w:pPr>
          </w:p>
        </w:tc>
      </w:tr>
      <w:tr w:rsidR="002C49FA" w:rsidRPr="002734D8">
        <w:trPr>
          <w:trHeight w:val="373"/>
        </w:trPr>
        <w:tc>
          <w:tcPr>
            <w:tcW w:w="1286" w:type="pct"/>
          </w:tcPr>
          <w:p w:rsidR="002C49FA" w:rsidRPr="00751724" w:rsidRDefault="002C49FA" w:rsidP="00726385">
            <w:pPr>
              <w:pStyle w:val="Style14"/>
              <w:widowControl/>
              <w:tabs>
                <w:tab w:val="left" w:pos="426"/>
              </w:tabs>
              <w:ind w:firstLine="0"/>
            </w:pPr>
            <w:r w:rsidRPr="00751724">
              <w:t xml:space="preserve">3.1 Развитие умений и навыков чтения и письма по теме </w:t>
            </w:r>
            <w:r w:rsidRPr="009F14B9">
              <w:rPr>
                <w:b/>
                <w:bCs/>
              </w:rPr>
              <w:t>«Выдающиеся учёные мира»</w:t>
            </w:r>
          </w:p>
        </w:tc>
        <w:tc>
          <w:tcPr>
            <w:tcW w:w="1711" w:type="pct"/>
          </w:tcPr>
          <w:p w:rsidR="002C49FA" w:rsidRPr="00F6670E" w:rsidRDefault="002C49FA" w:rsidP="00EB099E">
            <w:pPr>
              <w:pStyle w:val="Style14"/>
              <w:widowControl/>
              <w:ind w:firstLine="0"/>
              <w:jc w:val="left"/>
            </w:pPr>
            <w:r>
              <w:t>Проверка письменного сообщения</w:t>
            </w:r>
          </w:p>
        </w:tc>
        <w:tc>
          <w:tcPr>
            <w:tcW w:w="1595" w:type="pct"/>
          </w:tcPr>
          <w:p w:rsidR="002C49FA" w:rsidRPr="005F6D6B" w:rsidRDefault="002C49FA" w:rsidP="005F6D6B">
            <w:pPr>
              <w:pStyle w:val="NormalWeb"/>
              <w:shd w:val="clear" w:color="auto" w:fill="FFFFFF"/>
              <w:spacing w:before="0" w:beforeAutospacing="0" w:after="0" w:afterAutospacing="0" w:line="240" w:lineRule="auto"/>
              <w:ind w:firstLine="0"/>
              <w:rPr>
                <w:b/>
                <w:bCs/>
                <w:i/>
                <w:iCs/>
                <w:sz w:val="24"/>
                <w:szCs w:val="24"/>
                <w:shd w:val="clear" w:color="auto" w:fill="FFFFFF"/>
                <w:lang w:val="de-DE"/>
              </w:rPr>
            </w:pPr>
            <w:r w:rsidRPr="005F6D6B">
              <w:rPr>
                <w:b/>
                <w:bCs/>
                <w:i/>
                <w:iCs/>
                <w:sz w:val="24"/>
                <w:szCs w:val="24"/>
                <w:shd w:val="clear" w:color="auto" w:fill="FFFFFF"/>
                <w:lang w:val="de-DE"/>
              </w:rPr>
              <w:t>Scheiben Sie einen Report zu den Themen</w:t>
            </w:r>
          </w:p>
          <w:p w:rsidR="002C49FA" w:rsidRPr="005F6D6B" w:rsidRDefault="002C49FA" w:rsidP="005F6D6B">
            <w:pPr>
              <w:pStyle w:val="NormalWeb"/>
              <w:shd w:val="clear" w:color="auto" w:fill="FFFFFF"/>
              <w:spacing w:before="0" w:beforeAutospacing="0" w:after="0" w:afterAutospacing="0" w:line="240" w:lineRule="auto"/>
              <w:ind w:firstLine="0"/>
              <w:rPr>
                <w:sz w:val="24"/>
                <w:szCs w:val="24"/>
                <w:shd w:val="clear" w:color="auto" w:fill="FFFFFF"/>
                <w:lang w:val="de-DE"/>
              </w:rPr>
            </w:pPr>
            <w:r w:rsidRPr="005F6D6B">
              <w:rPr>
                <w:sz w:val="24"/>
                <w:szCs w:val="24"/>
                <w:shd w:val="clear" w:color="auto" w:fill="FFFFFF"/>
                <w:lang w:val="de-DE"/>
              </w:rPr>
              <w:t>Johann Carl Friedrich Gauß ein Fürst der Mathematiker</w:t>
            </w:r>
          </w:p>
          <w:p w:rsidR="002C49FA" w:rsidRPr="005F6D6B" w:rsidRDefault="002C49FA" w:rsidP="005F6D6B">
            <w:pPr>
              <w:pStyle w:val="Style14"/>
              <w:widowControl/>
              <w:ind w:firstLine="0"/>
              <w:rPr>
                <w:rStyle w:val="Hyperlink"/>
                <w:color w:val="auto"/>
                <w:u w:val="none"/>
                <w:shd w:val="clear" w:color="auto" w:fill="FFFFFF"/>
                <w:lang w:val="de-DE"/>
              </w:rPr>
            </w:pPr>
            <w:hyperlink r:id="rId14" w:history="1">
              <w:r w:rsidRPr="005F6D6B">
                <w:rPr>
                  <w:rStyle w:val="Hyperlink"/>
                  <w:color w:val="auto"/>
                  <w:u w:val="none"/>
                  <w:shd w:val="clear" w:color="auto" w:fill="FFFFFF"/>
                  <w:lang w:val="de-DE"/>
                </w:rPr>
                <w:t>Keplersche Gesetze</w:t>
              </w:r>
            </w:hyperlink>
          </w:p>
          <w:p w:rsidR="002C49FA" w:rsidRPr="00B267BD" w:rsidRDefault="002C49FA" w:rsidP="005F6D6B">
            <w:pPr>
              <w:pStyle w:val="NormalWeb"/>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zCs w:val="24"/>
                <w:shd w:val="clear" w:color="auto" w:fill="FFFFFF"/>
                <w:lang w:val="de-DE"/>
              </w:rPr>
              <w:t>Die Relativitätstheorie von </w:t>
            </w:r>
            <w:hyperlink r:id="rId15" w:tooltip="Albert Einstein" w:history="1">
              <w:r w:rsidRPr="005F6D6B">
                <w:rPr>
                  <w:rStyle w:val="Hyperlink"/>
                  <w:color w:val="auto"/>
                  <w:sz w:val="24"/>
                  <w:szCs w:val="24"/>
                  <w:u w:val="none"/>
                  <w:shd w:val="clear" w:color="auto" w:fill="FFFFFF"/>
                  <w:lang w:val="de-DE"/>
                </w:rPr>
                <w:t>Albert Einstein</w:t>
              </w:r>
            </w:hyperlink>
            <w:r w:rsidRPr="005F6D6B">
              <w:rPr>
                <w:sz w:val="24"/>
                <w:szCs w:val="24"/>
                <w:shd w:val="clear" w:color="auto" w:fill="FFFFFF"/>
                <w:lang w:val="de-DE"/>
              </w:rPr>
              <w:t> </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26385"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9F14B9">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bCs/>
              </w:rPr>
              <w:t>«Имя существительное (число, род, артикли)»</w:t>
            </w:r>
          </w:p>
        </w:tc>
        <w:tc>
          <w:tcPr>
            <w:tcW w:w="1711" w:type="pct"/>
          </w:tcPr>
          <w:p w:rsidR="002C49FA" w:rsidRPr="00751724" w:rsidRDefault="002C49FA" w:rsidP="00726385">
            <w:pPr>
              <w:ind w:firstLine="0"/>
            </w:pPr>
            <w:r w:rsidRPr="00751724">
              <w:t xml:space="preserve">Проверка </w:t>
            </w:r>
            <w:r>
              <w:t>выполнения грамматических упражнений</w:t>
            </w:r>
          </w:p>
        </w:tc>
        <w:tc>
          <w:tcPr>
            <w:tcW w:w="1595" w:type="pct"/>
          </w:tcPr>
          <w:p w:rsidR="002C49FA" w:rsidRPr="005D29F5" w:rsidRDefault="002C49FA" w:rsidP="005D29F5">
            <w:pPr>
              <w:pStyle w:val="Style14"/>
              <w:widowControl/>
              <w:ind w:firstLine="0"/>
              <w:rPr>
                <w:rStyle w:val="FontStyle31"/>
                <w:rFonts w:ascii="Times New Roman" w:hAnsi="Times New Roman" w:cs="Times New Roman"/>
                <w:b/>
                <w:bCs/>
                <w:i/>
                <w:iCs/>
                <w:sz w:val="24"/>
                <w:szCs w:val="24"/>
                <w:lang w:val="de-DE"/>
              </w:rPr>
            </w:pPr>
            <w:r w:rsidRPr="005D29F5">
              <w:rPr>
                <w:rStyle w:val="FontStyle31"/>
                <w:rFonts w:ascii="Times New Roman" w:hAnsi="Times New Roman" w:cs="Times New Roman"/>
                <w:b/>
                <w:bCs/>
                <w:i/>
                <w:iCs/>
                <w:sz w:val="24"/>
                <w:szCs w:val="24"/>
                <w:lang w:val="de-DE"/>
              </w:rPr>
              <w:t>Geben Sie die Pluralform der Substantive.</w:t>
            </w:r>
          </w:p>
          <w:p w:rsidR="002C49FA" w:rsidRPr="005D29F5" w:rsidRDefault="002C49FA" w:rsidP="005D29F5">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2C49FA" w:rsidRPr="005D29F5" w:rsidRDefault="002C49FA" w:rsidP="005D29F5">
            <w:pPr>
              <w:ind w:firstLine="0"/>
              <w:rPr>
                <w:b/>
                <w:bCs/>
                <w:i/>
                <w:iCs/>
                <w:lang w:val="de-DE"/>
              </w:rPr>
            </w:pPr>
            <w:r w:rsidRPr="005D29F5">
              <w:rPr>
                <w:b/>
                <w:bCs/>
                <w:i/>
                <w:iCs/>
                <w:lang w:val="de-DE"/>
              </w:rPr>
              <w:t xml:space="preserve">Bilden Sie die zusammengesetzten Substantive. Bestimmen Sie ihr Geschlecht und übersetzen Sie. </w:t>
            </w:r>
          </w:p>
          <w:p w:rsidR="002C49FA" w:rsidRPr="005D29F5" w:rsidRDefault="002C49FA" w:rsidP="005D29F5">
            <w:pPr>
              <w:ind w:firstLine="0"/>
              <w:rPr>
                <w:lang w:val="de-DE"/>
              </w:rPr>
            </w:pPr>
            <w:r w:rsidRPr="005D29F5">
              <w:rPr>
                <w:lang w:val="de-DE"/>
              </w:rPr>
              <w:t>1. die Hand + der Schuh (</w:t>
            </w:r>
            <w:r w:rsidRPr="005D29F5">
              <w:rPr>
                <w:i/>
                <w:iCs/>
                <w:lang w:val="de-DE"/>
              </w:rPr>
              <w:t>der Handschuh</w:t>
            </w:r>
            <w:r w:rsidRPr="005D29F5">
              <w:rPr>
                <w:lang w:val="de-DE"/>
              </w:rPr>
              <w:t xml:space="preserve">); </w:t>
            </w:r>
          </w:p>
          <w:p w:rsidR="002C49FA" w:rsidRPr="005D29F5" w:rsidRDefault="002C49FA" w:rsidP="005D29F5">
            <w:pPr>
              <w:ind w:firstLine="0"/>
              <w:rPr>
                <w:lang w:val="de-DE"/>
              </w:rPr>
            </w:pPr>
            <w:r w:rsidRPr="005D29F5">
              <w:rPr>
                <w:lang w:val="de-DE"/>
              </w:rPr>
              <w:t>2. der Rat + das Haus;</w:t>
            </w:r>
          </w:p>
          <w:p w:rsidR="002C49FA" w:rsidRPr="005D29F5" w:rsidRDefault="002C49FA" w:rsidP="005D29F5">
            <w:pPr>
              <w:ind w:firstLine="0"/>
              <w:rPr>
                <w:lang w:val="de-DE"/>
              </w:rPr>
            </w:pPr>
            <w:r w:rsidRPr="005D29F5">
              <w:rPr>
                <w:lang w:val="de-DE"/>
              </w:rPr>
              <w:t>3. das Glück + der Wunsch + die Karte;</w:t>
            </w:r>
          </w:p>
          <w:p w:rsidR="002C49FA" w:rsidRPr="005D29F5" w:rsidRDefault="002C49FA" w:rsidP="005D29F5">
            <w:pPr>
              <w:ind w:firstLine="0"/>
              <w:rPr>
                <w:lang w:val="de-DE"/>
              </w:rPr>
            </w:pPr>
            <w:r w:rsidRPr="005D29F5">
              <w:rPr>
                <w:lang w:val="de-DE"/>
              </w:rPr>
              <w:t>4. das Haupt + die Bahn + der Hof;</w:t>
            </w:r>
          </w:p>
          <w:p w:rsidR="002C49FA" w:rsidRPr="005D29F5" w:rsidRDefault="002C49FA" w:rsidP="005D29F5">
            <w:pPr>
              <w:ind w:firstLine="0"/>
              <w:rPr>
                <w:lang w:val="de-DE"/>
              </w:rPr>
            </w:pPr>
            <w:r w:rsidRPr="005D29F5">
              <w:rPr>
                <w:lang w:val="de-DE"/>
              </w:rPr>
              <w:t>5. die Nacht + der Zug;</w:t>
            </w:r>
          </w:p>
          <w:p w:rsidR="002C49FA" w:rsidRPr="005D29F5" w:rsidRDefault="002C49FA" w:rsidP="005D29F5">
            <w:pPr>
              <w:ind w:firstLine="0"/>
              <w:rPr>
                <w:lang w:val="de-DE"/>
              </w:rPr>
            </w:pPr>
            <w:r w:rsidRPr="005D29F5">
              <w:rPr>
                <w:lang w:val="de-DE"/>
              </w:rPr>
              <w:t>6. das Buch + die Handlung;</w:t>
            </w:r>
          </w:p>
          <w:p w:rsidR="002C49FA" w:rsidRPr="005D29F5" w:rsidRDefault="002C49FA" w:rsidP="005D29F5">
            <w:pPr>
              <w:ind w:firstLine="0"/>
              <w:rPr>
                <w:lang w:val="de-DE"/>
              </w:rPr>
            </w:pPr>
            <w:r w:rsidRPr="005D29F5">
              <w:rPr>
                <w:lang w:val="de-DE"/>
              </w:rPr>
              <w:t>7. die Eltern + das Haus;</w:t>
            </w:r>
          </w:p>
          <w:p w:rsidR="002C49FA" w:rsidRPr="005D29F5" w:rsidRDefault="002C49FA" w:rsidP="005D29F5">
            <w:pPr>
              <w:ind w:firstLine="0"/>
              <w:rPr>
                <w:lang w:val="de-DE"/>
              </w:rPr>
            </w:pPr>
            <w:r w:rsidRPr="005D29F5">
              <w:rPr>
                <w:lang w:val="de-DE"/>
              </w:rPr>
              <w:t>8. das Eisen + die Bahn +das Netz;</w:t>
            </w:r>
          </w:p>
          <w:p w:rsidR="002C49FA" w:rsidRPr="005D29F5" w:rsidRDefault="002C49FA" w:rsidP="005D29F5">
            <w:pPr>
              <w:ind w:firstLine="0"/>
              <w:rPr>
                <w:lang w:val="de-DE"/>
              </w:rPr>
            </w:pPr>
            <w:r w:rsidRPr="005D29F5">
              <w:rPr>
                <w:lang w:val="de-DE"/>
              </w:rPr>
              <w:t xml:space="preserve">9. das Haus + die Frau; </w:t>
            </w:r>
          </w:p>
          <w:p w:rsidR="002C49FA" w:rsidRPr="005D29F5" w:rsidRDefault="002C49FA" w:rsidP="005D29F5">
            <w:pPr>
              <w:ind w:firstLine="0"/>
              <w:rPr>
                <w:lang w:val="de-DE"/>
              </w:rPr>
            </w:pPr>
            <w:r w:rsidRPr="005D29F5">
              <w:rPr>
                <w:lang w:val="de-DE"/>
              </w:rPr>
              <w:t>10. der Staat + die Grenze</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1B6FA9"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26385">
        <w:trPr>
          <w:trHeight w:val="373"/>
        </w:trPr>
        <w:tc>
          <w:tcPr>
            <w:tcW w:w="1286" w:type="pct"/>
          </w:tcPr>
          <w:p w:rsidR="002C49FA" w:rsidRPr="00751724" w:rsidRDefault="002C49FA" w:rsidP="00726385">
            <w:pPr>
              <w:pStyle w:val="Style14"/>
              <w:widowControl/>
              <w:tabs>
                <w:tab w:val="left" w:pos="426"/>
              </w:tabs>
              <w:ind w:firstLine="0"/>
            </w:pPr>
            <w:r w:rsidRPr="00751724">
              <w:t xml:space="preserve">3.3 Развитие навыков говорения по теме </w:t>
            </w:r>
            <w:r w:rsidRPr="009F14B9">
              <w:rPr>
                <w:b/>
                <w:bCs/>
              </w:rPr>
              <w:t>«Величайшие изобретения человечества»</w:t>
            </w:r>
          </w:p>
        </w:tc>
        <w:tc>
          <w:tcPr>
            <w:tcW w:w="1711" w:type="pct"/>
          </w:tcPr>
          <w:p w:rsidR="002C49FA" w:rsidRPr="00751724" w:rsidRDefault="002C49FA" w:rsidP="00726385">
            <w:pPr>
              <w:pStyle w:val="Style14"/>
              <w:widowControl/>
              <w:ind w:firstLine="0"/>
            </w:pPr>
            <w:r>
              <w:t>Устный опрос</w:t>
            </w:r>
          </w:p>
        </w:tc>
        <w:tc>
          <w:tcPr>
            <w:tcW w:w="1595" w:type="pct"/>
          </w:tcPr>
          <w:p w:rsidR="002C49FA" w:rsidRPr="00726385" w:rsidRDefault="002C49FA" w:rsidP="00726385">
            <w:pPr>
              <w:pStyle w:val="Style14"/>
              <w:widowControl/>
              <w:ind w:firstLine="0"/>
              <w:rPr>
                <w:lang w:val="de-DE"/>
              </w:rPr>
            </w:pPr>
            <w:r w:rsidRPr="00726385">
              <w:rPr>
                <w:b/>
                <w:bCs/>
                <w:i/>
                <w:iCs/>
                <w:lang w:val="de-DE"/>
              </w:rPr>
              <w:t>Sind folgende Aussagen richtig oder falsch? Korrigieren Sie die falschen Sätze. Gebrauchen Sie bei der Antwort folgende Redewendungen</w:t>
            </w:r>
            <w:r w:rsidRPr="00726385">
              <w:rPr>
                <w:lang w:val="de-DE"/>
              </w:rPr>
              <w:t>:</w:t>
            </w:r>
          </w:p>
          <w:p w:rsidR="002C49FA" w:rsidRPr="00726385" w:rsidRDefault="002C49FA"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2C49FA" w:rsidRPr="00726385" w:rsidRDefault="002C49FA" w:rsidP="00726385">
            <w:pPr>
              <w:pStyle w:val="Style14"/>
              <w:widowControl/>
              <w:ind w:firstLine="0"/>
              <w:rPr>
                <w:lang w:val="de-DE"/>
              </w:rPr>
            </w:pPr>
            <w:r w:rsidRPr="00726385">
              <w:rPr>
                <w:lang w:val="de-DE"/>
              </w:rPr>
              <w:t>5. 1851 erhielt Werner von Siemens für seine Telegrafenlinie durch die Ostsee die höchste Preismedaille.</w:t>
            </w:r>
          </w:p>
          <w:p w:rsidR="002C49FA" w:rsidRPr="00726385" w:rsidRDefault="002C49FA" w:rsidP="00726385">
            <w:pPr>
              <w:pStyle w:val="Style14"/>
              <w:widowControl/>
              <w:ind w:firstLine="0"/>
              <w:rPr>
                <w:lang w:val="de-DE"/>
              </w:rPr>
            </w:pPr>
            <w:r w:rsidRPr="00726385">
              <w:rPr>
                <w:lang w:val="de-DE"/>
              </w:rPr>
              <w:t>6. Von Faraday wurde ein eigenes Kabelschiff gebaut.7. Für den Bergbau hatte Siemens eine elektrische Eisenbahn und Lichtmaschinen</w:t>
            </w:r>
          </w:p>
          <w:p w:rsidR="002C49FA" w:rsidRPr="00726385" w:rsidRDefault="002C49FA" w:rsidP="00726385">
            <w:pPr>
              <w:pStyle w:val="Style14"/>
              <w:widowControl/>
              <w:ind w:firstLine="0"/>
              <w:rPr>
                <w:lang w:val="de-DE"/>
              </w:rPr>
            </w:pPr>
            <w:r w:rsidRPr="00726385">
              <w:rPr>
                <w:lang w:val="de-DE"/>
              </w:rPr>
              <w:t>konstruiert.</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26385"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726385">
            <w:pPr>
              <w:pStyle w:val="Style14"/>
              <w:widowControl/>
              <w:ind w:firstLine="0"/>
              <w:rPr>
                <w:b/>
                <w:bCs/>
              </w:rPr>
            </w:pPr>
            <w:r w:rsidRPr="00751724">
              <w:rPr>
                <w:b/>
                <w:bCs/>
              </w:rPr>
              <w:t>4. Страна, где я живу</w:t>
            </w:r>
          </w:p>
        </w:tc>
        <w:tc>
          <w:tcPr>
            <w:tcW w:w="1711" w:type="pct"/>
          </w:tcPr>
          <w:p w:rsidR="002C49FA" w:rsidRPr="00751724" w:rsidRDefault="002C49FA" w:rsidP="00726385">
            <w:pPr>
              <w:pStyle w:val="Style14"/>
              <w:widowControl/>
              <w:ind w:firstLine="0"/>
              <w:jc w:val="left"/>
            </w:pPr>
          </w:p>
        </w:tc>
        <w:tc>
          <w:tcPr>
            <w:tcW w:w="1595" w:type="pct"/>
          </w:tcPr>
          <w:p w:rsidR="002C49FA" w:rsidRPr="00751724" w:rsidRDefault="002C49FA" w:rsidP="00726385">
            <w:pPr>
              <w:pStyle w:val="Style14"/>
              <w:widowControl/>
              <w:ind w:firstLine="0"/>
              <w:jc w:val="left"/>
            </w:pPr>
          </w:p>
        </w:tc>
        <w:tc>
          <w:tcPr>
            <w:tcW w:w="408" w:type="pct"/>
          </w:tcPr>
          <w:p w:rsidR="002C49FA" w:rsidRPr="00751724" w:rsidRDefault="002C49FA" w:rsidP="00726385">
            <w:pPr>
              <w:pStyle w:val="Style14"/>
              <w:widowControl/>
              <w:ind w:firstLine="0"/>
              <w:jc w:val="left"/>
              <w:rPr>
                <w:rStyle w:val="FontStyle31"/>
                <w:rFonts w:ascii="Times New Roman" w:hAnsi="Times New Roman" w:cs="Times New Roman"/>
                <w:sz w:val="24"/>
                <w:szCs w:val="24"/>
              </w:rPr>
            </w:pPr>
          </w:p>
        </w:tc>
      </w:tr>
      <w:tr w:rsidR="002C49FA" w:rsidRPr="00336F98">
        <w:trPr>
          <w:trHeight w:val="373"/>
        </w:trPr>
        <w:tc>
          <w:tcPr>
            <w:tcW w:w="1286" w:type="pct"/>
          </w:tcPr>
          <w:p w:rsidR="002C49FA" w:rsidRPr="00751724" w:rsidRDefault="002C49FA" w:rsidP="00726385">
            <w:pPr>
              <w:pStyle w:val="Style14"/>
              <w:widowControl/>
              <w:ind w:firstLine="0"/>
            </w:pPr>
            <w:r w:rsidRPr="00751724">
              <w:t xml:space="preserve">4.1. Развитие умений и навыков чтения и письма по теме: </w:t>
            </w:r>
            <w:r w:rsidRPr="009F14B9">
              <w:rPr>
                <w:b/>
                <w:bCs/>
              </w:rPr>
              <w:t>«Географическое положение и политическая система Российской Федерации»</w:t>
            </w:r>
          </w:p>
        </w:tc>
        <w:tc>
          <w:tcPr>
            <w:tcW w:w="1711" w:type="pct"/>
          </w:tcPr>
          <w:p w:rsidR="002C49FA" w:rsidRDefault="002C49FA" w:rsidP="00726385">
            <w:pPr>
              <w:pStyle w:val="Style14"/>
              <w:widowControl/>
              <w:ind w:firstLine="0"/>
              <w:jc w:val="left"/>
            </w:pPr>
            <w:r w:rsidRPr="00751724">
              <w:t>Выборочный опрос</w:t>
            </w:r>
          </w:p>
          <w:p w:rsidR="002C49FA" w:rsidRPr="00751724" w:rsidRDefault="002C49FA" w:rsidP="00726385">
            <w:pPr>
              <w:pStyle w:val="Style14"/>
              <w:widowControl/>
              <w:ind w:firstLine="0"/>
              <w:jc w:val="left"/>
            </w:pPr>
            <w:r>
              <w:t>Проверка письменных работ</w:t>
            </w:r>
          </w:p>
        </w:tc>
        <w:tc>
          <w:tcPr>
            <w:tcW w:w="1595" w:type="pct"/>
          </w:tcPr>
          <w:p w:rsidR="002C49FA" w:rsidRPr="00336F98" w:rsidRDefault="002C49FA" w:rsidP="00336F98">
            <w:pPr>
              <w:pStyle w:val="Style14"/>
              <w:widowControl/>
              <w:ind w:firstLine="0"/>
              <w:jc w:val="left"/>
              <w:rPr>
                <w:b/>
                <w:bCs/>
                <w:i/>
                <w:iCs/>
                <w:lang w:val="de-DE"/>
              </w:rPr>
            </w:pPr>
            <w:r w:rsidRPr="00336F98">
              <w:rPr>
                <w:b/>
                <w:bCs/>
                <w:i/>
                <w:iCs/>
                <w:lang w:val="de-DE"/>
              </w:rPr>
              <w:t>Beantworten Sie folgende Fragen:</w:t>
            </w:r>
          </w:p>
          <w:p w:rsidR="002C49FA" w:rsidRDefault="002C49FA" w:rsidP="00336F98">
            <w:pPr>
              <w:pStyle w:val="Style14"/>
              <w:widowControl/>
              <w:ind w:firstLine="0"/>
              <w:rPr>
                <w:lang w:val="de-DE"/>
              </w:rPr>
            </w:pPr>
            <w:r w:rsidRPr="00336F98">
              <w:rPr>
                <w:lang w:val="de-DE"/>
              </w:rPr>
              <w:t>1. Wie groß ist die Fl</w:t>
            </w:r>
            <w:r w:rsidRPr="00336F98">
              <w:rPr>
                <w:rFonts w:ascii="DejaVu Sans" w:hAnsi="DejaVu Sans" w:cs="DejaVu Sans"/>
                <w:lang w:val="de-DE"/>
              </w:rPr>
              <w:t>ӓ</w:t>
            </w:r>
            <w:r w:rsidRPr="00336F98">
              <w:rPr>
                <w:lang w:val="de-DE"/>
              </w:rPr>
              <w:t>che Russlands? 2. Wo liegt Russland? 3. An welche Staaten grenzt es? 4. Wie ist das Klima in unserem Land?5. Wie heißen die größten Flüsse und die bedeutendsten Gebirge Russlands?</w:t>
            </w:r>
          </w:p>
          <w:p w:rsidR="002C49FA" w:rsidRPr="00336F98" w:rsidRDefault="002C49FA" w:rsidP="00336F98">
            <w:pPr>
              <w:pStyle w:val="Style14"/>
              <w:widowControl/>
              <w:ind w:firstLine="0"/>
              <w:rPr>
                <w:b/>
                <w:bCs/>
                <w:i/>
                <w:iCs/>
              </w:rPr>
            </w:pPr>
            <w:r w:rsidRPr="00336F98">
              <w:rPr>
                <w:b/>
                <w:bCs/>
                <w:i/>
                <w:iCs/>
              </w:rPr>
              <w:t>Übersetzen Sie ins Deutsche:</w:t>
            </w:r>
          </w:p>
          <w:p w:rsidR="002C49FA" w:rsidRPr="00336F98" w:rsidRDefault="002C49FA" w:rsidP="00336F98">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336F98"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726385">
            <w:pPr>
              <w:pStyle w:val="Style14"/>
              <w:widowControl/>
              <w:ind w:firstLine="0"/>
            </w:pPr>
            <w:r w:rsidRPr="00751724">
              <w:t xml:space="preserve">4.2. Развитие навыков говорения по теме </w:t>
            </w:r>
            <w:r w:rsidRPr="009F14B9">
              <w:rPr>
                <w:b/>
                <w:bCs/>
              </w:rPr>
              <w:t>«Культура и традиции Российской Федерации»</w:t>
            </w:r>
          </w:p>
        </w:tc>
        <w:tc>
          <w:tcPr>
            <w:tcW w:w="1711" w:type="pct"/>
          </w:tcPr>
          <w:p w:rsidR="002C49FA" w:rsidRPr="00751724" w:rsidRDefault="002C49FA" w:rsidP="00726385">
            <w:pPr>
              <w:pStyle w:val="Style14"/>
              <w:widowControl/>
              <w:ind w:firstLine="0"/>
              <w:jc w:val="left"/>
            </w:pPr>
            <w:r>
              <w:t>Представление презентаций</w:t>
            </w:r>
          </w:p>
        </w:tc>
        <w:tc>
          <w:tcPr>
            <w:tcW w:w="1595" w:type="pct"/>
          </w:tcPr>
          <w:p w:rsidR="002C49FA" w:rsidRPr="00D343FB" w:rsidRDefault="002C49FA" w:rsidP="00F6670E">
            <w:pPr>
              <w:pStyle w:val="Heading2"/>
              <w:ind w:firstLine="0"/>
              <w:rPr>
                <w:lang w:val="de-DE"/>
              </w:rPr>
            </w:pPr>
            <w:r w:rsidRPr="00336F98">
              <w:rPr>
                <w:lang w:val="de-DE"/>
              </w:rPr>
              <w:t>SammelnSiedieInformationundpr</w:t>
            </w:r>
            <w:r w:rsidRPr="00D343FB">
              <w:rPr>
                <w:lang w:val="de-DE"/>
              </w:rPr>
              <w:t>ä</w:t>
            </w:r>
            <w:r w:rsidRPr="00336F98">
              <w:rPr>
                <w:lang w:val="de-DE"/>
              </w:rPr>
              <w:t>sentierenSie</w:t>
            </w:r>
            <w:r w:rsidRPr="00AC271C">
              <w:rPr>
                <w:b w:val="0"/>
                <w:bCs w:val="0"/>
                <w:i w:val="0"/>
                <w:iCs w:val="0"/>
                <w:lang w:val="de-DE"/>
              </w:rPr>
              <w:t>einen</w:t>
            </w:r>
            <w:r w:rsidRPr="00D343FB">
              <w:rPr>
                <w:b w:val="0"/>
                <w:bCs w:val="0"/>
                <w:i w:val="0"/>
                <w:iCs w:val="0"/>
                <w:lang w:val="de-DE"/>
              </w:rPr>
              <w:t>/</w:t>
            </w:r>
            <w:r w:rsidRPr="00AC271C">
              <w:rPr>
                <w:b w:val="0"/>
                <w:bCs w:val="0"/>
                <w:i w:val="0"/>
                <w:iCs w:val="0"/>
                <w:lang w:val="de-DE"/>
              </w:rPr>
              <w:t>einenK</w:t>
            </w:r>
            <w:r w:rsidRPr="00D343FB">
              <w:rPr>
                <w:b w:val="0"/>
                <w:bCs w:val="0"/>
                <w:i w:val="0"/>
                <w:iCs w:val="0"/>
                <w:lang w:val="de-DE"/>
              </w:rPr>
              <w:t>ü</w:t>
            </w:r>
            <w:r w:rsidRPr="00AC271C">
              <w:rPr>
                <w:b w:val="0"/>
                <w:bCs w:val="0"/>
                <w:i w:val="0"/>
                <w:iCs w:val="0"/>
                <w:lang w:val="de-DE"/>
              </w:rPr>
              <w:t>nstler</w:t>
            </w:r>
            <w:r w:rsidRPr="00D343FB">
              <w:rPr>
                <w:b w:val="0"/>
                <w:bCs w:val="0"/>
                <w:i w:val="0"/>
                <w:iCs w:val="0"/>
                <w:lang w:val="de-DE"/>
              </w:rPr>
              <w:t>/-</w:t>
            </w:r>
            <w:r w:rsidRPr="00AC271C">
              <w:rPr>
                <w:b w:val="0"/>
                <w:bCs w:val="0"/>
                <w:i w:val="0"/>
                <w:iCs w:val="0"/>
                <w:lang w:val="de-DE"/>
              </w:rPr>
              <w:t>ininderLiteratur</w:t>
            </w:r>
            <w:r w:rsidRPr="00D343FB">
              <w:rPr>
                <w:b w:val="0"/>
                <w:bCs w:val="0"/>
                <w:i w:val="0"/>
                <w:iCs w:val="0"/>
                <w:lang w:val="de-DE"/>
              </w:rPr>
              <w:t xml:space="preserve">, </w:t>
            </w:r>
            <w:r w:rsidRPr="00AC271C">
              <w:rPr>
                <w:b w:val="0"/>
                <w:bCs w:val="0"/>
                <w:i w:val="0"/>
                <w:iCs w:val="0"/>
                <w:lang w:val="de-DE"/>
              </w:rPr>
              <w:t>Poesie</w:t>
            </w:r>
            <w:r w:rsidRPr="00D343FB">
              <w:rPr>
                <w:b w:val="0"/>
                <w:bCs w:val="0"/>
                <w:i w:val="0"/>
                <w:iCs w:val="0"/>
                <w:lang w:val="de-DE"/>
              </w:rPr>
              <w:t xml:space="preserve">, </w:t>
            </w:r>
            <w:r w:rsidRPr="00AC271C">
              <w:rPr>
                <w:b w:val="0"/>
                <w:bCs w:val="0"/>
                <w:i w:val="0"/>
                <w:iCs w:val="0"/>
                <w:lang w:val="de-DE"/>
              </w:rPr>
              <w:t>Malerei</w:t>
            </w:r>
            <w:r w:rsidRPr="00D343FB">
              <w:rPr>
                <w:b w:val="0"/>
                <w:bCs w:val="0"/>
                <w:i w:val="0"/>
                <w:iCs w:val="0"/>
                <w:lang w:val="de-DE"/>
              </w:rPr>
              <w:t xml:space="preserve">, </w:t>
            </w:r>
            <w:r w:rsidRPr="00AC271C">
              <w:rPr>
                <w:b w:val="0"/>
                <w:bCs w:val="0"/>
                <w:i w:val="0"/>
                <w:iCs w:val="0"/>
                <w:lang w:val="de-DE"/>
              </w:rPr>
              <w:t>Musik</w:t>
            </w:r>
            <w:r w:rsidRPr="00D343FB">
              <w:rPr>
                <w:b w:val="0"/>
                <w:bCs w:val="0"/>
                <w:i w:val="0"/>
                <w:iCs w:val="0"/>
                <w:lang w:val="de-DE"/>
              </w:rPr>
              <w:t xml:space="preserve">, </w:t>
            </w:r>
            <w:r w:rsidRPr="00AC271C">
              <w:rPr>
                <w:b w:val="0"/>
                <w:bCs w:val="0"/>
                <w:i w:val="0"/>
                <w:iCs w:val="0"/>
                <w:lang w:val="de-DE"/>
              </w:rPr>
              <w:t>Theater</w:t>
            </w:r>
            <w:r w:rsidRPr="00D343FB">
              <w:rPr>
                <w:b w:val="0"/>
                <w:bCs w:val="0"/>
                <w:i w:val="0"/>
                <w:iCs w:val="0"/>
                <w:lang w:val="de-DE"/>
              </w:rPr>
              <w:t xml:space="preserve">, </w:t>
            </w:r>
            <w:r w:rsidRPr="00AC271C">
              <w:rPr>
                <w:b w:val="0"/>
                <w:bCs w:val="0"/>
                <w:i w:val="0"/>
                <w:iCs w:val="0"/>
                <w:lang w:val="de-DE"/>
              </w:rPr>
              <w:t>Filmkunst</w:t>
            </w:r>
            <w:r w:rsidRPr="00D343FB">
              <w:rPr>
                <w:lang w:val="de-DE"/>
              </w:rPr>
              <w:t>.</w:t>
            </w:r>
          </w:p>
          <w:p w:rsidR="002C49FA" w:rsidRPr="00AC271C" w:rsidRDefault="002C49FA" w:rsidP="00AC271C">
            <w:pPr>
              <w:ind w:firstLine="0"/>
              <w:rPr>
                <w:b/>
                <w:bCs/>
                <w:i/>
                <w:iCs/>
                <w:lang w:val="de-DE"/>
              </w:rPr>
            </w:pPr>
            <w:r>
              <w:rPr>
                <w:b/>
                <w:bCs/>
                <w:i/>
                <w:iCs/>
                <w:lang w:val="de-DE"/>
              </w:rPr>
              <w:t>Ordnen Sie die Information auf dem Umschlag zu</w:t>
            </w:r>
          </w:p>
          <w:p w:rsidR="002C49FA" w:rsidRPr="00AC271C" w:rsidRDefault="002C49FA" w:rsidP="00AC271C">
            <w:pPr>
              <w:rPr>
                <w:lang w:val="de-DE"/>
              </w:rPr>
            </w:pPr>
            <w:r w:rsidRPr="00AC271C">
              <w:rPr>
                <w:lang w:val="de-DE"/>
              </w:rPr>
              <w:t>Kreinse &amp; Co (1)</w:t>
            </w:r>
          </w:p>
          <w:p w:rsidR="002C49FA" w:rsidRPr="00AC271C" w:rsidRDefault="002C49FA" w:rsidP="00AC271C">
            <w:pPr>
              <w:rPr>
                <w:lang w:val="de-DE"/>
              </w:rPr>
            </w:pPr>
            <w:r w:rsidRPr="00AC271C">
              <w:rPr>
                <w:lang w:val="de-DE"/>
              </w:rPr>
              <w:t>Postfach 34 41, 3223 Freden (2)</w:t>
            </w:r>
          </w:p>
          <w:p w:rsidR="002C49FA" w:rsidRPr="00AC271C" w:rsidRDefault="002C49FA" w:rsidP="00AC271C">
            <w:pPr>
              <w:rPr>
                <w:lang w:val="de-DE"/>
              </w:rPr>
            </w:pPr>
            <w:r w:rsidRPr="00AC271C">
              <w:rPr>
                <w:lang w:val="de-DE"/>
              </w:rPr>
              <w:t>(3) Hrn. Frederick Wolf</w:t>
            </w:r>
          </w:p>
          <w:p w:rsidR="002C49FA" w:rsidRPr="00AC271C" w:rsidRDefault="002C49FA" w:rsidP="00AC271C">
            <w:pPr>
              <w:rPr>
                <w:lang w:val="de-DE"/>
              </w:rPr>
            </w:pPr>
            <w:r w:rsidRPr="00AC271C">
              <w:rPr>
                <w:lang w:val="de-DE"/>
              </w:rPr>
              <w:t xml:space="preserve"> (4) Einrichtunghaus </w:t>
            </w:r>
          </w:p>
          <w:p w:rsidR="002C49FA" w:rsidRPr="00AC271C" w:rsidRDefault="002C49FA" w:rsidP="00AC271C">
            <w:pPr>
              <w:rPr>
                <w:lang w:val="de-DE"/>
              </w:rPr>
            </w:pPr>
            <w:r w:rsidRPr="00AC271C">
              <w:rPr>
                <w:lang w:val="de-DE"/>
              </w:rPr>
              <w:t>Gebr. Mühlmeier</w:t>
            </w:r>
          </w:p>
          <w:p w:rsidR="002C49FA" w:rsidRPr="00AC271C" w:rsidRDefault="002C49FA" w:rsidP="00AC271C">
            <w:pPr>
              <w:rPr>
                <w:lang w:val="de-DE"/>
              </w:rPr>
            </w:pPr>
            <w:r w:rsidRPr="00AC271C">
              <w:rPr>
                <w:lang w:val="de-DE"/>
              </w:rPr>
              <w:t xml:space="preserve"> (5) Weserstrasse7</w:t>
            </w:r>
          </w:p>
          <w:p w:rsidR="002C49FA" w:rsidRPr="00AC271C" w:rsidRDefault="002C49FA" w:rsidP="00AC271C">
            <w:pPr>
              <w:rPr>
                <w:lang w:val="de-DE"/>
              </w:rPr>
            </w:pPr>
            <w:r w:rsidRPr="00AC271C">
              <w:rPr>
                <w:lang w:val="de-DE"/>
              </w:rPr>
              <w:t>(6) 3510 Hann. Münden</w:t>
            </w:r>
          </w:p>
          <w:p w:rsidR="002C49FA" w:rsidRPr="00AC271C" w:rsidRDefault="002C49FA" w:rsidP="00AC271C">
            <w:pPr>
              <w:rPr>
                <w:lang w:val="de-DE"/>
              </w:rPr>
            </w:pPr>
          </w:p>
          <w:p w:rsidR="002C49FA" w:rsidRPr="00AC271C" w:rsidRDefault="002C49FA" w:rsidP="00AC271C">
            <w:pPr>
              <w:rPr>
                <w:lang w:val="de-DE"/>
              </w:rPr>
            </w:pPr>
            <w:r w:rsidRPr="00AC271C">
              <w:rPr>
                <w:lang w:val="de-DE"/>
              </w:rPr>
              <w:t>A</w:t>
            </w:r>
            <w:r w:rsidRPr="00AC271C">
              <w:rPr>
                <w:lang w:val="de-DE"/>
              </w:rPr>
              <w:tab/>
              <w:t>die Firme des Absenders</w:t>
            </w:r>
          </w:p>
          <w:p w:rsidR="002C49FA" w:rsidRPr="00AC271C" w:rsidRDefault="002C49FA" w:rsidP="00AC271C">
            <w:pPr>
              <w:rPr>
                <w:lang w:val="de-DE"/>
              </w:rPr>
            </w:pPr>
            <w:r w:rsidRPr="00AC271C">
              <w:rPr>
                <w:lang w:val="de-DE"/>
              </w:rPr>
              <w:t>B</w:t>
            </w:r>
            <w:r w:rsidRPr="00AC271C">
              <w:rPr>
                <w:lang w:val="de-DE"/>
              </w:rPr>
              <w:tab/>
              <w:t>die Stadt, woher der Brief kommt</w:t>
            </w:r>
          </w:p>
          <w:p w:rsidR="002C49FA" w:rsidRPr="00AC271C" w:rsidRDefault="002C49FA" w:rsidP="00AC271C">
            <w:pPr>
              <w:rPr>
                <w:lang w:val="de-DE"/>
              </w:rPr>
            </w:pPr>
            <w:r w:rsidRPr="00AC271C">
              <w:rPr>
                <w:lang w:val="de-DE"/>
              </w:rPr>
              <w:t>C</w:t>
            </w:r>
            <w:r w:rsidRPr="00AC271C">
              <w:rPr>
                <w:lang w:val="de-DE"/>
              </w:rPr>
              <w:tab/>
              <w:t>der Name des Empfängers</w:t>
            </w:r>
          </w:p>
          <w:p w:rsidR="002C49FA" w:rsidRPr="00AC271C" w:rsidRDefault="002C49FA" w:rsidP="00AC271C">
            <w:pPr>
              <w:rPr>
                <w:lang w:val="de-DE"/>
              </w:rPr>
            </w:pPr>
            <w:r w:rsidRPr="00AC271C">
              <w:rPr>
                <w:lang w:val="de-DE"/>
              </w:rPr>
              <w:t>D</w:t>
            </w:r>
            <w:r w:rsidRPr="00AC271C">
              <w:rPr>
                <w:lang w:val="de-DE"/>
              </w:rPr>
              <w:tab/>
              <w:t>die Strasse des Empfängers</w:t>
            </w:r>
          </w:p>
          <w:p w:rsidR="002C49FA" w:rsidRPr="00D343FB" w:rsidRDefault="002C49FA" w:rsidP="00AC271C">
            <w:pPr>
              <w:rPr>
                <w:lang w:val="de-DE"/>
              </w:rPr>
            </w:pPr>
            <w:r w:rsidRPr="00D343FB">
              <w:rPr>
                <w:lang w:val="de-DE"/>
              </w:rPr>
              <w:t>E</w:t>
            </w:r>
            <w:r w:rsidRPr="00D343FB">
              <w:rPr>
                <w:lang w:val="de-DE"/>
              </w:rPr>
              <w:tab/>
              <w:t>die Firma des Empfängers</w:t>
            </w:r>
          </w:p>
          <w:p w:rsidR="002C49FA" w:rsidRPr="00AC271C" w:rsidRDefault="002C49FA" w:rsidP="00AC271C">
            <w:pPr>
              <w:rPr>
                <w:lang w:val="de-DE"/>
              </w:rPr>
            </w:pPr>
            <w:r w:rsidRPr="00AC271C">
              <w:rPr>
                <w:lang w:val="de-DE"/>
              </w:rPr>
              <w:t>F</w:t>
            </w:r>
            <w:r w:rsidRPr="00AC271C">
              <w:rPr>
                <w:lang w:val="de-DE"/>
              </w:rPr>
              <w:tab/>
              <w:t>die Kennung des Emfängers</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AC271C"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726385">
            <w:pPr>
              <w:pStyle w:val="Style14"/>
              <w:widowControl/>
              <w:ind w:firstLine="0"/>
            </w:pPr>
            <w:r w:rsidRPr="00751724">
              <w:t xml:space="preserve">4.3..Развитие навыков письма по теме </w:t>
            </w:r>
            <w:r w:rsidRPr="009F14B9">
              <w:rPr>
                <w:b/>
                <w:bCs/>
              </w:rPr>
              <w:t>«Крупные города Российской Федерации</w:t>
            </w:r>
            <w:r w:rsidRPr="00751724">
              <w:t>»</w:t>
            </w:r>
          </w:p>
        </w:tc>
        <w:tc>
          <w:tcPr>
            <w:tcW w:w="1711" w:type="pct"/>
          </w:tcPr>
          <w:p w:rsidR="002C49FA" w:rsidRPr="00751724" w:rsidRDefault="002C49FA" w:rsidP="00726385">
            <w:pPr>
              <w:pStyle w:val="Style14"/>
              <w:widowControl/>
              <w:ind w:firstLine="0"/>
              <w:jc w:val="left"/>
            </w:pPr>
            <w:r w:rsidRPr="00751724">
              <w:t>Проверка письменного задания</w:t>
            </w:r>
          </w:p>
        </w:tc>
        <w:tc>
          <w:tcPr>
            <w:tcW w:w="1595" w:type="pct"/>
          </w:tcPr>
          <w:p w:rsidR="002C49FA" w:rsidRPr="00336F98" w:rsidRDefault="002C49FA" w:rsidP="000F7E25">
            <w:pPr>
              <w:pStyle w:val="Style14"/>
              <w:widowControl/>
              <w:ind w:firstLine="0"/>
              <w:rPr>
                <w:b/>
                <w:bCs/>
                <w:i/>
                <w:iCs/>
                <w:lang w:val="de-DE"/>
              </w:rPr>
            </w:pPr>
            <w:r w:rsidRPr="00336F98">
              <w:rPr>
                <w:b/>
                <w:bCs/>
                <w:i/>
                <w:iCs/>
                <w:lang w:val="de-DE"/>
              </w:rPr>
              <w:t>Bereiten Sie einen mündlichen Bericht zum Thema „Meine Heimatstadt“ vor.</w:t>
            </w:r>
          </w:p>
          <w:p w:rsidR="002C49FA" w:rsidRPr="00336F98" w:rsidRDefault="002C49FA" w:rsidP="000F7E25">
            <w:pPr>
              <w:pStyle w:val="Style14"/>
              <w:widowControl/>
              <w:ind w:firstLine="0"/>
              <w:rPr>
                <w:lang w:val="de-DE"/>
              </w:rPr>
            </w:pPr>
            <w:r w:rsidRPr="00336F98">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w:t>
            </w:r>
            <w:r w:rsidRPr="00336F98">
              <w:rPr>
                <w:rFonts w:ascii="DejaVu Sans" w:hAnsi="DejaVu Sans" w:cs="DejaVu Sans"/>
                <w:lang w:val="de-DE"/>
              </w:rPr>
              <w:t>ӓ</w:t>
            </w:r>
            <w:r w:rsidRPr="00336F98">
              <w:rPr>
                <w:lang w:val="de-DE"/>
              </w:rPr>
              <w:t>tten in Ihrer Stadt? 10. Welche Sehenswürdigkeiten gibt es in der Stadt? 11. Was ist ihr Wahrzeichen? 12. Wie heißt die Hauptstraße der Stadt? Ist sie schön? Was befindet sich hier? 13. Hat sich Ihre Heimatstadt in den letzten Jahren ver</w:t>
            </w:r>
            <w:r w:rsidRPr="00336F98">
              <w:rPr>
                <w:rFonts w:ascii="DejaVu Sans" w:hAnsi="DejaVu Sans" w:cs="DejaVu Sans"/>
                <w:lang w:val="de-DE"/>
              </w:rPr>
              <w:t>ӓ</w:t>
            </w:r>
            <w:r w:rsidRPr="00336F98">
              <w:rPr>
                <w:lang w:val="de-DE"/>
              </w:rPr>
              <w:t>ndert? 14. Ist sie schöner, größer, grüner als früher geworden?</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336F98"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726385">
            <w:pPr>
              <w:pStyle w:val="Style14"/>
              <w:widowControl/>
              <w:ind w:firstLine="0"/>
              <w:rPr>
                <w:b/>
                <w:bCs/>
              </w:rPr>
            </w:pPr>
            <w:r w:rsidRPr="00751724">
              <w:rPr>
                <w:b/>
                <w:bCs/>
              </w:rPr>
              <w:t>5.Страны изучаемого языка</w:t>
            </w:r>
          </w:p>
        </w:tc>
        <w:tc>
          <w:tcPr>
            <w:tcW w:w="1711" w:type="pct"/>
          </w:tcPr>
          <w:p w:rsidR="002C49FA" w:rsidRPr="00751724" w:rsidRDefault="002C49FA" w:rsidP="00726385">
            <w:pPr>
              <w:pStyle w:val="Style14"/>
              <w:widowControl/>
              <w:ind w:firstLine="0"/>
              <w:jc w:val="left"/>
              <w:rPr>
                <w:color w:val="000000"/>
              </w:rPr>
            </w:pPr>
          </w:p>
        </w:tc>
        <w:tc>
          <w:tcPr>
            <w:tcW w:w="1595" w:type="pct"/>
          </w:tcPr>
          <w:p w:rsidR="002C49FA" w:rsidRPr="00751724" w:rsidRDefault="002C49FA" w:rsidP="000F7E25">
            <w:pPr>
              <w:pStyle w:val="Style14"/>
              <w:widowControl/>
              <w:ind w:firstLine="0"/>
              <w:rPr>
                <w:color w:val="000000"/>
              </w:rPr>
            </w:pPr>
          </w:p>
        </w:tc>
        <w:tc>
          <w:tcPr>
            <w:tcW w:w="408" w:type="pct"/>
          </w:tcPr>
          <w:p w:rsidR="002C49FA" w:rsidRPr="00751724" w:rsidRDefault="002C49FA" w:rsidP="00726385">
            <w:pPr>
              <w:pStyle w:val="Style14"/>
              <w:widowControl/>
              <w:ind w:firstLine="0"/>
              <w:jc w:val="left"/>
              <w:rPr>
                <w:rStyle w:val="FontStyle31"/>
                <w:rFonts w:ascii="Times New Roman" w:hAnsi="Times New Roman" w:cs="Times New Roman"/>
                <w:sz w:val="24"/>
                <w:szCs w:val="24"/>
              </w:rPr>
            </w:pPr>
          </w:p>
        </w:tc>
      </w:tr>
      <w:tr w:rsidR="002C49FA" w:rsidRPr="00336F98">
        <w:trPr>
          <w:trHeight w:val="373"/>
        </w:trPr>
        <w:tc>
          <w:tcPr>
            <w:tcW w:w="1286" w:type="pct"/>
          </w:tcPr>
          <w:p w:rsidR="002C49FA" w:rsidRPr="00751724" w:rsidRDefault="002C49FA" w:rsidP="00726385">
            <w:pPr>
              <w:pStyle w:val="Style14"/>
              <w:widowControl/>
              <w:ind w:firstLine="0"/>
            </w:pPr>
            <w:r w:rsidRPr="00751724">
              <w:t xml:space="preserve">5.1. Развитие умений и навыков чтения и письма по теме:  </w:t>
            </w:r>
            <w:r w:rsidRPr="009F14B9">
              <w:rPr>
                <w:b/>
                <w:bCs/>
              </w:rPr>
              <w:t>«Географическое положение и политическая система страны изучаемого языка»</w:t>
            </w:r>
          </w:p>
        </w:tc>
        <w:tc>
          <w:tcPr>
            <w:tcW w:w="1711" w:type="pct"/>
          </w:tcPr>
          <w:p w:rsidR="002C49FA" w:rsidRDefault="002C49FA" w:rsidP="00726385">
            <w:pPr>
              <w:pStyle w:val="Style14"/>
              <w:widowControl/>
              <w:ind w:firstLine="0"/>
              <w:jc w:val="left"/>
            </w:pPr>
            <w:r w:rsidRPr="00751724">
              <w:t>Выборочный опрос</w:t>
            </w:r>
          </w:p>
          <w:p w:rsidR="002C49FA" w:rsidRPr="00751724" w:rsidRDefault="002C49FA" w:rsidP="00726385">
            <w:pPr>
              <w:pStyle w:val="Style14"/>
              <w:widowControl/>
              <w:ind w:firstLine="0"/>
              <w:jc w:val="left"/>
            </w:pPr>
            <w:r>
              <w:t>Проверка письменных работ</w:t>
            </w:r>
          </w:p>
        </w:tc>
        <w:tc>
          <w:tcPr>
            <w:tcW w:w="1595" w:type="pct"/>
          </w:tcPr>
          <w:p w:rsidR="002C49FA" w:rsidRPr="000F7E25" w:rsidRDefault="002C49FA" w:rsidP="000F7E25">
            <w:pPr>
              <w:pStyle w:val="Style14"/>
              <w:widowControl/>
              <w:ind w:firstLine="0"/>
              <w:rPr>
                <w:b/>
                <w:bCs/>
                <w:i/>
                <w:iCs/>
                <w:lang w:val="de-DE"/>
              </w:rPr>
            </w:pPr>
            <w:r w:rsidRPr="000F7E25">
              <w:rPr>
                <w:b/>
                <w:bCs/>
                <w:i/>
                <w:iCs/>
                <w:lang w:val="de-DE"/>
              </w:rPr>
              <w:t>Beantworten Sie folgende Fragen</w:t>
            </w:r>
          </w:p>
          <w:p w:rsidR="002C49FA" w:rsidRDefault="002C49FA" w:rsidP="000F7E25">
            <w:pPr>
              <w:pStyle w:val="Style14"/>
              <w:widowControl/>
              <w:ind w:firstLine="0"/>
              <w:rPr>
                <w:lang w:val="de-DE"/>
              </w:rPr>
            </w:pPr>
            <w:r w:rsidRPr="00336F98">
              <w:rPr>
                <w:lang w:val="de-DE"/>
              </w:rPr>
              <w:t>1. Wo liegt Deutschland?2. An welche Länder grenzt Deutschland?3 Wie gro</w:t>
            </w:r>
            <w:r>
              <w:t>β</w:t>
            </w:r>
            <w:r w:rsidRPr="00336F98">
              <w:rPr>
                <w:lang w:val="de-DE"/>
              </w:rPr>
              <w:t xml:space="preserve"> ist die Flache Deutschlands?4. Welche GroBlandschaften gibt es in Deutschland?5. Was umspült Deutschland im Norden?6. Wo liegen die Alpen?7. Welche Temperatur hat Deutschland im Januar und im Juli? 8. Welcher Flüsse fließt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2C49FA" w:rsidRPr="00BD2CF1" w:rsidRDefault="002C49FA" w:rsidP="000F7E25">
            <w:pPr>
              <w:pStyle w:val="Style14"/>
              <w:widowControl/>
              <w:ind w:firstLine="0"/>
              <w:rPr>
                <w:b/>
                <w:bCs/>
                <w:i/>
                <w:iCs/>
                <w:lang w:val="de-DE"/>
              </w:rPr>
            </w:pPr>
            <w:r w:rsidRPr="00BD2CF1">
              <w:rPr>
                <w:b/>
                <w:bCs/>
                <w:i/>
                <w:iCs/>
                <w:lang w:val="de-DE"/>
              </w:rPr>
              <w:t>Ü</w:t>
            </w:r>
            <w:r w:rsidRPr="000F7E25">
              <w:rPr>
                <w:b/>
                <w:bCs/>
                <w:i/>
                <w:iCs/>
                <w:lang w:val="de-DE"/>
              </w:rPr>
              <w:t>bersetzenSiedieS</w:t>
            </w:r>
            <w:r w:rsidRPr="00BD2CF1">
              <w:rPr>
                <w:b/>
                <w:bCs/>
                <w:i/>
                <w:iCs/>
                <w:lang w:val="de-DE"/>
              </w:rPr>
              <w:t>ä</w:t>
            </w:r>
            <w:r w:rsidRPr="000F7E25">
              <w:rPr>
                <w:b/>
                <w:bCs/>
                <w:i/>
                <w:iCs/>
                <w:lang w:val="de-DE"/>
              </w:rPr>
              <w:t>tze</w:t>
            </w:r>
          </w:p>
          <w:p w:rsidR="002C49FA" w:rsidRPr="001F5157" w:rsidRDefault="002C49FA" w:rsidP="000F7E25">
            <w:pPr>
              <w:pStyle w:val="Style14"/>
              <w:widowControl/>
              <w:ind w:firstLine="0"/>
            </w:pPr>
            <w:r w:rsidRPr="00BD2CF1">
              <w:rPr>
                <w:lang w:val="de-DE"/>
              </w:rPr>
              <w:t xml:space="preserve">1. </w:t>
            </w:r>
            <w:r w:rsidRPr="000F7E25">
              <w:t>Германия</w:t>
            </w:r>
            <w:r w:rsidRPr="00BD2CF1">
              <w:rPr>
                <w:lang w:val="de-DE"/>
              </w:rPr>
              <w:t xml:space="preserve"> — </w:t>
            </w:r>
            <w:r w:rsidRPr="000F7E25">
              <w:t>эторазвитаяпромышленнаястрана</w:t>
            </w:r>
            <w:r w:rsidRPr="00BD2CF1">
              <w:rPr>
                <w:lang w:val="de-DE"/>
              </w:rPr>
              <w:t xml:space="preserve">. </w:t>
            </w:r>
            <w:r w:rsidRPr="001B5E17">
              <w:rPr>
                <w:lang w:val="de-DE"/>
              </w:rPr>
              <w:t xml:space="preserve">2. </w:t>
            </w:r>
            <w:r w:rsidRPr="000F7E25">
              <w:t>Основныепромышленные</w:t>
            </w:r>
            <w:r w:rsidRPr="001B5E17">
              <w:rPr>
                <w:lang w:val="de-DE"/>
              </w:rPr>
              <w:t xml:space="preserve"> </w:t>
            </w:r>
            <w:r w:rsidRPr="000F7E25">
              <w:t>центры</w:t>
            </w:r>
            <w:r w:rsidRPr="001B5E17">
              <w:rPr>
                <w:lang w:val="de-DE"/>
              </w:rPr>
              <w:t xml:space="preserve"> </w:t>
            </w:r>
            <w:r w:rsidRPr="000F7E25">
              <w:t>расположены</w:t>
            </w:r>
            <w:r w:rsidRPr="001B5E17">
              <w:rPr>
                <w:lang w:val="de-DE"/>
              </w:rPr>
              <w:t xml:space="preserve"> </w:t>
            </w:r>
            <w:r w:rsidRPr="000F7E25">
              <w:t>в</w:t>
            </w:r>
            <w:r w:rsidRPr="001B5E17">
              <w:rPr>
                <w:lang w:val="de-DE"/>
              </w:rPr>
              <w:t xml:space="preserve"> </w:t>
            </w:r>
            <w:r w:rsidRPr="000F7E25">
              <w:t>Рурской</w:t>
            </w:r>
            <w:r w:rsidRPr="001B5E17">
              <w:rPr>
                <w:lang w:val="de-DE"/>
              </w:rPr>
              <w:t xml:space="preserve"> </w:t>
            </w:r>
            <w:r w:rsidRPr="000F7E25">
              <w:t>области</w:t>
            </w:r>
            <w:r w:rsidRPr="001B5E17">
              <w:rPr>
                <w:lang w:val="de-DE"/>
              </w:rPr>
              <w:t xml:space="preserve">.3. </w:t>
            </w:r>
            <w:r w:rsidRPr="000F7E25">
              <w:t>Среди ведущих промышленных отраслей находятся:</w:t>
            </w:r>
            <w:r>
              <w:t xml:space="preserve"> металлургия</w:t>
            </w:r>
            <w:r w:rsidRPr="000F7E25">
              <w:t>,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членЕвропейского союза. 11. Германия выступает за мирное сотрудничество</w:t>
            </w:r>
            <w:r w:rsidRPr="001F5157">
              <w:t>во всех частях земли</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1F5157"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6D3978" w:rsidRDefault="002C49FA" w:rsidP="00726385">
            <w:pPr>
              <w:pStyle w:val="Style14"/>
              <w:widowControl/>
              <w:ind w:firstLine="0"/>
            </w:pPr>
            <w:r w:rsidRPr="006D3978">
              <w:t xml:space="preserve">5.2. .Развитие навыков говорения по теме </w:t>
            </w:r>
            <w:r w:rsidRPr="006D3978">
              <w:rPr>
                <w:b/>
                <w:bCs/>
              </w:rPr>
              <w:t>«Культура и традиции страны изучаемого языка»</w:t>
            </w:r>
          </w:p>
        </w:tc>
        <w:tc>
          <w:tcPr>
            <w:tcW w:w="1711" w:type="pct"/>
          </w:tcPr>
          <w:p w:rsidR="002C49FA" w:rsidRPr="006D3978" w:rsidRDefault="002C49FA" w:rsidP="00822B6B">
            <w:pPr>
              <w:pStyle w:val="Style14"/>
              <w:widowControl/>
              <w:ind w:firstLine="0"/>
              <w:jc w:val="left"/>
            </w:pPr>
            <w:r>
              <w:t>Представление презентаций</w:t>
            </w:r>
          </w:p>
        </w:tc>
        <w:tc>
          <w:tcPr>
            <w:tcW w:w="1595" w:type="pct"/>
          </w:tcPr>
          <w:p w:rsidR="002C49FA" w:rsidRPr="000F7E25" w:rsidRDefault="002C49FA" w:rsidP="000F7E25">
            <w:pPr>
              <w:pStyle w:val="NormalWeb"/>
              <w:spacing w:line="240" w:lineRule="auto"/>
              <w:ind w:firstLine="0"/>
              <w:rPr>
                <w:lang w:val="de-DE"/>
              </w:rPr>
            </w:pPr>
            <w:r w:rsidRPr="000F7E25">
              <w:rPr>
                <w:b/>
                <w:bCs/>
                <w:i/>
                <w:iCs/>
                <w:sz w:val="24"/>
                <w:szCs w:val="24"/>
                <w:lang w:val="de-DE"/>
              </w:rPr>
              <w:t xml:space="preserve">Sprechen Sie zu den Themen </w:t>
            </w:r>
            <w:r w:rsidRPr="000F7E25">
              <w:rPr>
                <w:sz w:val="24"/>
                <w:szCs w:val="24"/>
                <w:lang w:val="de-DE"/>
              </w:rPr>
              <w:t>„Ostern in Deutschland“, „Ostern in Russland“, „Unterschiede des Osterfeierns in Deutschland von dem in Russland“</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0F7E25"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6D3978">
            <w:pPr>
              <w:pStyle w:val="Style14"/>
              <w:widowControl/>
              <w:ind w:firstLine="0"/>
            </w:pPr>
            <w:r w:rsidRPr="00751724">
              <w:t xml:space="preserve">5.3 Развитие умений и навыков оперирования грамматическим материалом: </w:t>
            </w:r>
            <w:r w:rsidRPr="006D3978">
              <w:rPr>
                <w:b/>
                <w:bCs/>
              </w:rPr>
              <w:t>«Имя прилагательное и наречие»</w:t>
            </w:r>
          </w:p>
        </w:tc>
        <w:tc>
          <w:tcPr>
            <w:tcW w:w="1711" w:type="pct"/>
          </w:tcPr>
          <w:p w:rsidR="002C49FA" w:rsidRPr="00751724" w:rsidRDefault="002C49FA" w:rsidP="000F7E25">
            <w:pPr>
              <w:pStyle w:val="Style14"/>
              <w:widowControl/>
              <w:ind w:firstLine="0"/>
            </w:pPr>
            <w:r w:rsidRPr="00751724">
              <w:t>Проверка выполнения грамматических упражнений</w:t>
            </w:r>
          </w:p>
        </w:tc>
        <w:tc>
          <w:tcPr>
            <w:tcW w:w="1595" w:type="pct"/>
          </w:tcPr>
          <w:p w:rsidR="002C49FA" w:rsidRPr="00FC70F7" w:rsidRDefault="002C49FA" w:rsidP="00E80B3C">
            <w:pPr>
              <w:pStyle w:val="Default"/>
              <w:jc w:val="both"/>
              <w:rPr>
                <w:sz w:val="23"/>
                <w:szCs w:val="23"/>
                <w:lang w:val="de-DE"/>
              </w:rPr>
            </w:pPr>
            <w:r w:rsidRPr="00FC70F7">
              <w:rPr>
                <w:b/>
                <w:bCs/>
                <w:i/>
                <w:iCs/>
                <w:sz w:val="23"/>
                <w:szCs w:val="23"/>
                <w:lang w:val="de-DE"/>
              </w:rPr>
              <w:t>Setzen Sie Komparativform oder Superlativform ein</w:t>
            </w:r>
          </w:p>
          <w:p w:rsidR="002C49FA" w:rsidRPr="00E80B3C" w:rsidRDefault="002C49FA" w:rsidP="00E80B3C">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80B3C"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E80B3C">
        <w:trPr>
          <w:trHeight w:val="3253"/>
        </w:trPr>
        <w:tc>
          <w:tcPr>
            <w:tcW w:w="1286" w:type="pct"/>
          </w:tcPr>
          <w:p w:rsidR="002C49FA" w:rsidRPr="00751724" w:rsidRDefault="002C49FA" w:rsidP="00923493">
            <w:pPr>
              <w:pStyle w:val="Style14"/>
              <w:widowControl/>
              <w:ind w:firstLine="0"/>
            </w:pPr>
            <w:r w:rsidRPr="00751724">
              <w:t xml:space="preserve">5.4 Развитие навыков </w:t>
            </w:r>
            <w:r>
              <w:t>чтения</w:t>
            </w:r>
            <w:r w:rsidRPr="00751724">
              <w:t xml:space="preserve"> по теме </w:t>
            </w:r>
            <w:r w:rsidRPr="006D3978">
              <w:rPr>
                <w:b/>
                <w:bCs/>
              </w:rPr>
              <w:t>«Крупные города страны изучаемого языка»</w:t>
            </w:r>
          </w:p>
        </w:tc>
        <w:tc>
          <w:tcPr>
            <w:tcW w:w="1711" w:type="pct"/>
          </w:tcPr>
          <w:p w:rsidR="002C49FA" w:rsidRPr="00751724" w:rsidRDefault="002C49FA" w:rsidP="00473C3C">
            <w:pPr>
              <w:pStyle w:val="Style14"/>
              <w:widowControl/>
              <w:ind w:firstLine="0"/>
              <w:jc w:val="left"/>
            </w:pPr>
            <w:r w:rsidRPr="00751724">
              <w:t xml:space="preserve">Проверка понимании </w:t>
            </w:r>
            <w:r>
              <w:t>прочитанного текста</w:t>
            </w:r>
          </w:p>
        </w:tc>
        <w:tc>
          <w:tcPr>
            <w:tcW w:w="1595" w:type="pct"/>
          </w:tcPr>
          <w:p w:rsidR="002C49FA" w:rsidRPr="005D29F5" w:rsidRDefault="002C49FA" w:rsidP="00E80B3C">
            <w:pPr>
              <w:pStyle w:val="Style14"/>
              <w:widowControl/>
              <w:ind w:firstLine="0"/>
              <w:rPr>
                <w:b/>
                <w:bCs/>
                <w:i/>
                <w:iCs/>
                <w:lang w:val="de-DE"/>
              </w:rPr>
            </w:pPr>
            <w:r>
              <w:rPr>
                <w:b/>
                <w:bCs/>
                <w:i/>
                <w:iCs/>
                <w:lang w:val="de-DE"/>
              </w:rPr>
              <w:t>Wählen Sie die richtige Antwort</w:t>
            </w:r>
          </w:p>
          <w:p w:rsidR="002C49FA" w:rsidRPr="001F5157" w:rsidRDefault="002C49FA" w:rsidP="00E80B3C">
            <w:pPr>
              <w:pStyle w:val="Style14"/>
              <w:widowControl/>
              <w:ind w:firstLine="0"/>
              <w:rPr>
                <w:u w:val="single"/>
                <w:lang w:val="de-DE"/>
              </w:rPr>
            </w:pPr>
            <w:r w:rsidRPr="001F5157">
              <w:rPr>
                <w:u w:val="single"/>
                <w:lang w:val="de-DE"/>
              </w:rPr>
              <w:t>_______studieren Studenten aus 38 Ländern.</w:t>
            </w:r>
          </w:p>
          <w:p w:rsidR="002C49FA" w:rsidRPr="00E80B3C" w:rsidRDefault="002C49FA" w:rsidP="00E80B3C">
            <w:pPr>
              <w:pStyle w:val="Style14"/>
              <w:widowControl/>
              <w:ind w:firstLine="0"/>
              <w:rPr>
                <w:lang w:val="de-DE"/>
              </w:rPr>
            </w:pPr>
            <w:r w:rsidRPr="00E80B3C">
              <w:rPr>
                <w:lang w:val="de-DE"/>
              </w:rPr>
              <w:t>a. an der Technischen Universität</w:t>
            </w:r>
          </w:p>
          <w:p w:rsidR="002C49FA" w:rsidRPr="00E80B3C" w:rsidRDefault="002C49FA" w:rsidP="00E80B3C">
            <w:pPr>
              <w:pStyle w:val="Style14"/>
              <w:widowControl/>
              <w:ind w:firstLine="0"/>
              <w:rPr>
                <w:lang w:val="de-DE"/>
              </w:rPr>
            </w:pPr>
            <w:r w:rsidRPr="00E80B3C">
              <w:rPr>
                <w:lang w:val="de-DE"/>
              </w:rPr>
              <w:t>b. an der Karl-Franzens-Universität</w:t>
            </w:r>
          </w:p>
          <w:p w:rsidR="002C49FA" w:rsidRPr="00E80B3C" w:rsidRDefault="002C49FA" w:rsidP="00E80B3C">
            <w:pPr>
              <w:pStyle w:val="Style14"/>
              <w:widowControl/>
              <w:ind w:firstLine="0"/>
              <w:rPr>
                <w:lang w:val="de-DE"/>
              </w:rPr>
            </w:pPr>
            <w:r w:rsidRPr="00E80B3C">
              <w:rPr>
                <w:lang w:val="de-DE"/>
              </w:rPr>
              <w:t>c. an der Humboldt Universität</w:t>
            </w:r>
          </w:p>
          <w:p w:rsidR="002C49FA" w:rsidRPr="00E80B3C" w:rsidRDefault="002C49FA" w:rsidP="00E80B3C">
            <w:pPr>
              <w:pStyle w:val="Style14"/>
              <w:widowControl/>
              <w:ind w:firstLine="0"/>
              <w:rPr>
                <w:lang w:val="de-DE"/>
              </w:rPr>
            </w:pPr>
            <w:r w:rsidRPr="00E80B3C">
              <w:rPr>
                <w:lang w:val="de-DE"/>
              </w:rPr>
              <w:t>d. an der Philipps-Universität</w:t>
            </w:r>
          </w:p>
          <w:p w:rsidR="002C49FA" w:rsidRPr="00E80B3C" w:rsidRDefault="002C49FA" w:rsidP="00E80B3C">
            <w:pPr>
              <w:pStyle w:val="Style14"/>
              <w:widowControl/>
              <w:ind w:firstLine="0"/>
              <w:rPr>
                <w:lang w:val="de-DE"/>
              </w:rPr>
            </w:pPr>
            <w:r w:rsidRPr="00E80B3C">
              <w:rPr>
                <w:lang w:val="de-DE"/>
              </w:rPr>
              <w:t>e. an der Karl-Marx-Universität</w:t>
            </w:r>
          </w:p>
          <w:p w:rsidR="002C49FA" w:rsidRDefault="002C49FA" w:rsidP="00E80B3C">
            <w:pPr>
              <w:pStyle w:val="Style14"/>
              <w:widowControl/>
              <w:ind w:firstLine="0"/>
              <w:rPr>
                <w:u w:val="single"/>
                <w:lang w:val="de-DE"/>
              </w:rPr>
            </w:pPr>
            <w:r w:rsidRPr="00E80B3C">
              <w:rPr>
                <w:u w:val="single"/>
                <w:lang w:val="de-DE"/>
              </w:rPr>
              <w:t>_________bestimmte Leipzigs Entwicklung zum Zentrum des internationalen Handels</w:t>
            </w:r>
          </w:p>
          <w:p w:rsidR="002C49FA" w:rsidRPr="00E80B3C" w:rsidRDefault="002C49FA" w:rsidP="00E80B3C">
            <w:pPr>
              <w:widowControl/>
              <w:autoSpaceDE/>
              <w:autoSpaceDN/>
              <w:adjustRightInd/>
              <w:ind w:firstLine="0"/>
              <w:jc w:val="left"/>
              <w:rPr>
                <w:lang w:val="de-DE"/>
              </w:rPr>
            </w:pPr>
            <w:r w:rsidRPr="00E80B3C">
              <w:rPr>
                <w:lang w:val="de-DE"/>
              </w:rPr>
              <w:t>a. die gute Situation</w:t>
            </w:r>
          </w:p>
          <w:p w:rsidR="002C49FA" w:rsidRPr="00E80B3C" w:rsidRDefault="002C49FA" w:rsidP="00E80B3C">
            <w:pPr>
              <w:widowControl/>
              <w:autoSpaceDE/>
              <w:autoSpaceDN/>
              <w:adjustRightInd/>
              <w:ind w:firstLine="0"/>
              <w:jc w:val="left"/>
              <w:rPr>
                <w:lang w:val="de-DE"/>
              </w:rPr>
            </w:pPr>
            <w:r w:rsidRPr="00E80B3C">
              <w:rPr>
                <w:lang w:val="de-DE"/>
              </w:rPr>
              <w:t>b. die günstige Lage</w:t>
            </w:r>
          </w:p>
          <w:p w:rsidR="002C49FA" w:rsidRPr="00E80B3C" w:rsidRDefault="002C49FA" w:rsidP="00E80B3C">
            <w:pPr>
              <w:widowControl/>
              <w:autoSpaceDE/>
              <w:autoSpaceDN/>
              <w:adjustRightInd/>
              <w:ind w:firstLine="0"/>
              <w:jc w:val="left"/>
              <w:rPr>
                <w:lang w:val="de-DE"/>
              </w:rPr>
            </w:pPr>
            <w:r w:rsidRPr="00E80B3C">
              <w:rPr>
                <w:lang w:val="de-DE"/>
              </w:rPr>
              <w:t>c. die große Bergen</w:t>
            </w:r>
          </w:p>
          <w:p w:rsidR="002C49FA" w:rsidRPr="00E80B3C" w:rsidRDefault="002C49FA" w:rsidP="00E80B3C">
            <w:pPr>
              <w:widowControl/>
              <w:autoSpaceDE/>
              <w:autoSpaceDN/>
              <w:adjustRightInd/>
              <w:ind w:firstLine="0"/>
              <w:jc w:val="left"/>
              <w:rPr>
                <w:lang w:val="de-DE"/>
              </w:rPr>
            </w:pPr>
            <w:r w:rsidRPr="00E80B3C">
              <w:rPr>
                <w:lang w:val="de-DE"/>
              </w:rPr>
              <w:t>d. die große Wälder</w:t>
            </w:r>
          </w:p>
          <w:p w:rsidR="002C49FA" w:rsidRDefault="002C49FA" w:rsidP="00E80B3C">
            <w:pPr>
              <w:widowControl/>
              <w:autoSpaceDE/>
              <w:autoSpaceDN/>
              <w:adjustRightInd/>
              <w:ind w:firstLine="0"/>
              <w:jc w:val="left"/>
              <w:rPr>
                <w:lang w:val="de-DE"/>
              </w:rPr>
            </w:pPr>
            <w:r w:rsidRPr="00E80B3C">
              <w:rPr>
                <w:lang w:val="de-DE"/>
              </w:rPr>
              <w:t>e. die wunderbare Umgebung</w:t>
            </w:r>
          </w:p>
          <w:p w:rsidR="002C49FA" w:rsidRDefault="002C49FA" w:rsidP="00E80B3C">
            <w:pPr>
              <w:widowControl/>
              <w:autoSpaceDE/>
              <w:autoSpaceDN/>
              <w:adjustRightInd/>
              <w:ind w:firstLine="0"/>
              <w:jc w:val="left"/>
              <w:rPr>
                <w:u w:val="single"/>
                <w:lang w:val="de-DE"/>
              </w:rPr>
            </w:pPr>
            <w:r w:rsidRPr="00E80B3C">
              <w:rPr>
                <w:u w:val="single"/>
                <w:lang w:val="de-DE"/>
              </w:rPr>
              <w:t>Leipzig ist eine____.</w:t>
            </w:r>
          </w:p>
          <w:p w:rsidR="002C49FA" w:rsidRPr="00E80B3C" w:rsidRDefault="002C49FA" w:rsidP="00E80B3C">
            <w:pPr>
              <w:widowControl/>
              <w:autoSpaceDE/>
              <w:autoSpaceDN/>
              <w:adjustRightInd/>
              <w:ind w:firstLine="0"/>
              <w:jc w:val="left"/>
              <w:rPr>
                <w:lang w:val="de-DE"/>
              </w:rPr>
            </w:pPr>
            <w:r w:rsidRPr="00E80B3C">
              <w:rPr>
                <w:lang w:val="de-DE"/>
              </w:rPr>
              <w:t>a. Universitätsstadt</w:t>
            </w:r>
          </w:p>
          <w:p w:rsidR="002C49FA" w:rsidRPr="00E80B3C" w:rsidRDefault="002C49FA" w:rsidP="00E80B3C">
            <w:pPr>
              <w:widowControl/>
              <w:autoSpaceDE/>
              <w:autoSpaceDN/>
              <w:adjustRightInd/>
              <w:ind w:firstLine="0"/>
              <w:rPr>
                <w:lang w:val="de-DE"/>
              </w:rPr>
            </w:pPr>
            <w:r w:rsidRPr="00E80B3C">
              <w:rPr>
                <w:lang w:val="de-DE"/>
              </w:rPr>
              <w:t>b. Musikstadt</w:t>
            </w:r>
          </w:p>
          <w:p w:rsidR="002C49FA" w:rsidRPr="00E80B3C" w:rsidRDefault="002C49FA" w:rsidP="00E80B3C">
            <w:pPr>
              <w:widowControl/>
              <w:autoSpaceDE/>
              <w:autoSpaceDN/>
              <w:adjustRightInd/>
              <w:ind w:firstLine="0"/>
              <w:rPr>
                <w:lang w:val="de-DE"/>
              </w:rPr>
            </w:pPr>
            <w:r w:rsidRPr="00E80B3C">
              <w:rPr>
                <w:lang w:val="de-DE"/>
              </w:rPr>
              <w:t>c. Bergenstadt</w:t>
            </w:r>
          </w:p>
          <w:p w:rsidR="002C49FA" w:rsidRPr="00E80B3C" w:rsidRDefault="002C49FA" w:rsidP="00E80B3C">
            <w:pPr>
              <w:widowControl/>
              <w:autoSpaceDE/>
              <w:autoSpaceDN/>
              <w:adjustRightInd/>
              <w:ind w:firstLine="0"/>
              <w:rPr>
                <w:lang w:val="de-DE"/>
              </w:rPr>
            </w:pPr>
            <w:r w:rsidRPr="00E80B3C">
              <w:rPr>
                <w:lang w:val="de-DE"/>
              </w:rPr>
              <w:t>d. Apfelstadt</w:t>
            </w:r>
          </w:p>
          <w:p w:rsidR="002C49FA" w:rsidRDefault="002C49FA" w:rsidP="00E80B3C">
            <w:pPr>
              <w:widowControl/>
              <w:autoSpaceDE/>
              <w:autoSpaceDN/>
              <w:adjustRightInd/>
              <w:ind w:firstLine="0"/>
              <w:rPr>
                <w:lang w:val="de-DE"/>
              </w:rPr>
            </w:pPr>
            <w:r w:rsidRPr="00E80B3C">
              <w:rPr>
                <w:lang w:val="de-DE"/>
              </w:rPr>
              <w:t>e. Liedstadt</w:t>
            </w:r>
          </w:p>
          <w:p w:rsidR="002C49FA" w:rsidRDefault="002C49FA"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2C49FA" w:rsidRPr="00E80B3C" w:rsidRDefault="002C49FA" w:rsidP="00E80B3C">
            <w:pPr>
              <w:widowControl/>
              <w:autoSpaceDE/>
              <w:autoSpaceDN/>
              <w:adjustRightInd/>
              <w:ind w:firstLine="0"/>
              <w:rPr>
                <w:lang w:val="de-DE"/>
              </w:rPr>
            </w:pPr>
            <w:r w:rsidRPr="00E80B3C">
              <w:rPr>
                <w:lang w:val="de-DE"/>
              </w:rPr>
              <w:t>a. Passau, Nürnberg, Bonn</w:t>
            </w:r>
          </w:p>
          <w:p w:rsidR="002C49FA" w:rsidRPr="00E80B3C" w:rsidRDefault="002C49FA" w:rsidP="00E80B3C">
            <w:pPr>
              <w:widowControl/>
              <w:autoSpaceDE/>
              <w:autoSpaceDN/>
              <w:adjustRightInd/>
              <w:ind w:firstLine="0"/>
              <w:rPr>
                <w:lang w:val="de-DE"/>
              </w:rPr>
            </w:pPr>
            <w:r w:rsidRPr="00E80B3C">
              <w:rPr>
                <w:lang w:val="de-DE"/>
              </w:rPr>
              <w:t>b. Berlin, Suhl, Gera</w:t>
            </w:r>
          </w:p>
          <w:p w:rsidR="002C49FA" w:rsidRPr="00E80B3C" w:rsidRDefault="002C49FA" w:rsidP="00E80B3C">
            <w:pPr>
              <w:widowControl/>
              <w:autoSpaceDE/>
              <w:autoSpaceDN/>
              <w:adjustRightInd/>
              <w:ind w:firstLine="0"/>
              <w:rPr>
                <w:lang w:val="de-DE"/>
              </w:rPr>
            </w:pPr>
            <w:r w:rsidRPr="00E80B3C">
              <w:rPr>
                <w:lang w:val="de-DE"/>
              </w:rPr>
              <w:t>c. Hamburg, Düsseldorf, Berlin</w:t>
            </w:r>
          </w:p>
          <w:p w:rsidR="002C49FA" w:rsidRPr="00E80B3C" w:rsidRDefault="002C49FA" w:rsidP="00E80B3C">
            <w:pPr>
              <w:widowControl/>
              <w:autoSpaceDE/>
              <w:autoSpaceDN/>
              <w:adjustRightInd/>
              <w:ind w:firstLine="0"/>
              <w:rPr>
                <w:lang w:val="de-DE"/>
              </w:rPr>
            </w:pPr>
            <w:r w:rsidRPr="00E80B3C">
              <w:rPr>
                <w:lang w:val="de-DE"/>
              </w:rPr>
              <w:t>d. Stuttgart, Göttingen, Köln</w:t>
            </w:r>
          </w:p>
          <w:p w:rsidR="002C49FA" w:rsidRDefault="002C49FA" w:rsidP="00E80B3C">
            <w:pPr>
              <w:widowControl/>
              <w:autoSpaceDE/>
              <w:autoSpaceDN/>
              <w:adjustRightInd/>
              <w:ind w:firstLine="0"/>
              <w:rPr>
                <w:lang w:val="de-DE"/>
              </w:rPr>
            </w:pPr>
            <w:r w:rsidRPr="00E80B3C">
              <w:rPr>
                <w:lang w:val="de-DE"/>
              </w:rPr>
              <w:t>e. München, Berlin</w:t>
            </w:r>
          </w:p>
          <w:p w:rsidR="002C49FA" w:rsidRDefault="002C49FA"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2C49FA" w:rsidRPr="00E80B3C" w:rsidRDefault="002C49FA" w:rsidP="00E80B3C">
            <w:pPr>
              <w:widowControl/>
              <w:autoSpaceDE/>
              <w:autoSpaceDN/>
              <w:adjustRightInd/>
              <w:ind w:firstLine="0"/>
              <w:rPr>
                <w:lang w:val="de-DE"/>
              </w:rPr>
            </w:pPr>
            <w:r w:rsidRPr="00E80B3C">
              <w:rPr>
                <w:lang w:val="de-DE"/>
              </w:rPr>
              <w:t>a. Verkehrszeichen</w:t>
            </w:r>
          </w:p>
          <w:p w:rsidR="002C49FA" w:rsidRPr="00E80B3C" w:rsidRDefault="002C49FA" w:rsidP="00E80B3C">
            <w:pPr>
              <w:widowControl/>
              <w:autoSpaceDE/>
              <w:autoSpaceDN/>
              <w:adjustRightInd/>
              <w:ind w:firstLine="0"/>
              <w:rPr>
                <w:lang w:val="de-DE"/>
              </w:rPr>
            </w:pPr>
            <w:r w:rsidRPr="00E80B3C">
              <w:rPr>
                <w:lang w:val="de-DE"/>
              </w:rPr>
              <w:t>b. Verkehrsampeln</w:t>
            </w:r>
          </w:p>
          <w:p w:rsidR="002C49FA" w:rsidRPr="00E80B3C" w:rsidRDefault="002C49FA" w:rsidP="00E80B3C">
            <w:pPr>
              <w:widowControl/>
              <w:autoSpaceDE/>
              <w:autoSpaceDN/>
              <w:adjustRightInd/>
              <w:ind w:firstLine="0"/>
              <w:rPr>
                <w:lang w:val="de-DE"/>
              </w:rPr>
            </w:pPr>
            <w:r w:rsidRPr="00E80B3C">
              <w:rPr>
                <w:lang w:val="de-DE"/>
              </w:rPr>
              <w:t>c. Verkehrsstauungen</w:t>
            </w:r>
          </w:p>
          <w:p w:rsidR="002C49FA" w:rsidRPr="00E80B3C" w:rsidRDefault="002C49FA" w:rsidP="00E80B3C">
            <w:pPr>
              <w:widowControl/>
              <w:autoSpaceDE/>
              <w:autoSpaceDN/>
              <w:adjustRightInd/>
              <w:ind w:firstLine="0"/>
              <w:rPr>
                <w:lang w:val="de-DE"/>
              </w:rPr>
            </w:pPr>
            <w:r w:rsidRPr="00E80B3C">
              <w:rPr>
                <w:lang w:val="de-DE"/>
              </w:rPr>
              <w:t>d. Verkehrsregeln</w:t>
            </w:r>
          </w:p>
          <w:p w:rsidR="002C49FA" w:rsidRPr="00E80B3C" w:rsidRDefault="002C49FA" w:rsidP="00E80B3C">
            <w:pPr>
              <w:widowControl/>
              <w:autoSpaceDE/>
              <w:autoSpaceDN/>
              <w:adjustRightInd/>
              <w:ind w:firstLine="0"/>
              <w:rPr>
                <w:lang w:val="de-DE"/>
              </w:rPr>
            </w:pPr>
            <w:r w:rsidRPr="00E80B3C">
              <w:rPr>
                <w:lang w:val="de-DE"/>
              </w:rPr>
              <w:t>e. Verkehrswege</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80B3C"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726385">
            <w:pPr>
              <w:pStyle w:val="Style14"/>
              <w:widowControl/>
              <w:ind w:firstLine="0"/>
              <w:rPr>
                <w:b/>
                <w:bCs/>
              </w:rPr>
            </w:pPr>
            <w:r w:rsidRPr="00751724">
              <w:rPr>
                <w:b/>
                <w:bCs/>
              </w:rPr>
              <w:t>6.Современное производство и окружающая среда</w:t>
            </w:r>
          </w:p>
        </w:tc>
        <w:tc>
          <w:tcPr>
            <w:tcW w:w="1711" w:type="pct"/>
          </w:tcPr>
          <w:p w:rsidR="002C49FA" w:rsidRPr="00751724" w:rsidRDefault="002C49FA" w:rsidP="00726385">
            <w:pPr>
              <w:pStyle w:val="Style14"/>
              <w:widowControl/>
              <w:ind w:firstLine="0"/>
              <w:jc w:val="left"/>
              <w:rPr>
                <w:color w:val="000000"/>
              </w:rPr>
            </w:pPr>
          </w:p>
        </w:tc>
        <w:tc>
          <w:tcPr>
            <w:tcW w:w="1595" w:type="pct"/>
          </w:tcPr>
          <w:p w:rsidR="002C49FA" w:rsidRPr="00751724" w:rsidRDefault="002C49FA" w:rsidP="00726385">
            <w:pPr>
              <w:pStyle w:val="Style14"/>
              <w:widowControl/>
              <w:ind w:firstLine="0"/>
              <w:jc w:val="left"/>
              <w:rPr>
                <w:color w:val="000000"/>
              </w:rPr>
            </w:pPr>
          </w:p>
        </w:tc>
        <w:tc>
          <w:tcPr>
            <w:tcW w:w="408" w:type="pct"/>
          </w:tcPr>
          <w:p w:rsidR="002C49FA" w:rsidRPr="00751724" w:rsidRDefault="002C49FA" w:rsidP="00726385">
            <w:pPr>
              <w:pStyle w:val="Style14"/>
              <w:widowControl/>
              <w:ind w:firstLine="0"/>
              <w:jc w:val="left"/>
              <w:rPr>
                <w:rStyle w:val="FontStyle31"/>
                <w:rFonts w:ascii="Times New Roman" w:hAnsi="Times New Roman" w:cs="Times New Roman"/>
                <w:sz w:val="24"/>
                <w:szCs w:val="24"/>
              </w:rPr>
            </w:pPr>
          </w:p>
        </w:tc>
      </w:tr>
      <w:tr w:rsidR="002C49FA" w:rsidRPr="00E80B3C">
        <w:trPr>
          <w:trHeight w:val="373"/>
        </w:trPr>
        <w:tc>
          <w:tcPr>
            <w:tcW w:w="1286" w:type="pct"/>
          </w:tcPr>
          <w:p w:rsidR="002C49FA" w:rsidRPr="00751724" w:rsidRDefault="002C49FA" w:rsidP="00726385">
            <w:pPr>
              <w:pStyle w:val="Style14"/>
              <w:widowControl/>
              <w:tabs>
                <w:tab w:val="left" w:pos="426"/>
              </w:tabs>
              <w:ind w:firstLine="0"/>
            </w:pPr>
            <w:r w:rsidRPr="00751724">
              <w:t>6.1 Развитие умений и навыков чтения и письма по теме</w:t>
            </w:r>
            <w:r w:rsidRPr="006D3978">
              <w:rPr>
                <w:b/>
                <w:bCs/>
              </w:rPr>
              <w:t>: «ММК – одно из крупнейших предприятий металлургической отрасли России и мира»</w:t>
            </w:r>
          </w:p>
        </w:tc>
        <w:tc>
          <w:tcPr>
            <w:tcW w:w="1711" w:type="pct"/>
          </w:tcPr>
          <w:p w:rsidR="002C49FA" w:rsidRPr="00751724" w:rsidRDefault="002C49FA" w:rsidP="00726385">
            <w:pPr>
              <w:pStyle w:val="Style14"/>
              <w:widowControl/>
              <w:ind w:firstLine="0"/>
              <w:jc w:val="left"/>
            </w:pPr>
            <w:r w:rsidRPr="00751724">
              <w:t>Составление аннотации к тексту</w:t>
            </w:r>
          </w:p>
        </w:tc>
        <w:tc>
          <w:tcPr>
            <w:tcW w:w="1595" w:type="pct"/>
          </w:tcPr>
          <w:p w:rsidR="002C49FA" w:rsidRPr="00E80B3C" w:rsidRDefault="002C49FA" w:rsidP="00E80B3C">
            <w:pPr>
              <w:pStyle w:val="Style14"/>
              <w:widowControl/>
              <w:ind w:firstLine="0"/>
              <w:rPr>
                <w:b/>
                <w:bCs/>
                <w:i/>
                <w:iCs/>
                <w:lang w:val="de-DE"/>
              </w:rPr>
            </w:pPr>
            <w:r w:rsidRPr="00E80B3C">
              <w:rPr>
                <w:b/>
                <w:bCs/>
                <w:i/>
                <w:iCs/>
                <w:lang w:val="de-DE"/>
              </w:rPr>
              <w:t>Beantworten Sie die Fragen:</w:t>
            </w:r>
          </w:p>
          <w:p w:rsidR="002C49FA" w:rsidRDefault="002C49FA" w:rsidP="00E80B3C">
            <w:pPr>
              <w:pStyle w:val="Style14"/>
              <w:widowControl/>
              <w:ind w:firstLine="0"/>
              <w:rPr>
                <w:lang w:val="de-DE"/>
              </w:rPr>
            </w:pPr>
            <w:r w:rsidRPr="00E80B3C">
              <w:rPr>
                <w:lang w:val="de-DE"/>
              </w:rPr>
              <w:t xml:space="preserve">1. Was ist Magnitogorsk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2C49FA" w:rsidRPr="00AA3F5B" w:rsidRDefault="002C49FA" w:rsidP="00AA3F5B">
            <w:pPr>
              <w:pStyle w:val="Style14"/>
              <w:widowControl/>
              <w:ind w:firstLine="0"/>
              <w:rPr>
                <w:b/>
                <w:bCs/>
                <w:i/>
                <w:iCs/>
                <w:lang w:val="de-DE"/>
              </w:rPr>
            </w:pPr>
            <w:r w:rsidRPr="00AA3F5B">
              <w:rPr>
                <w:b/>
                <w:bCs/>
                <w:i/>
                <w:iCs/>
                <w:lang w:val="de-DE"/>
              </w:rPr>
              <w:t xml:space="preserve">Bereiten Sie den </w:t>
            </w:r>
            <w:r>
              <w:rPr>
                <w:b/>
                <w:bCs/>
                <w:i/>
                <w:iCs/>
                <w:lang w:val="de-DE"/>
              </w:rPr>
              <w:t xml:space="preserve">schriftlichen </w:t>
            </w:r>
            <w:r w:rsidRPr="00AA3F5B">
              <w:rPr>
                <w:b/>
                <w:bCs/>
                <w:i/>
                <w:iCs/>
                <w:lang w:val="de-DE"/>
              </w:rPr>
              <w:t>Bericht zum Thema "Magnitogorsker Metallurgisches Kombinat" vor. Beachten Sie folgende Punkte:</w:t>
            </w:r>
          </w:p>
          <w:p w:rsidR="002C49FA" w:rsidRPr="00E80B3C" w:rsidRDefault="002C49FA" w:rsidP="00AA3F5B">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80B3C"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bCs/>
              </w:rPr>
              <w:t>«Видовременные формы глагола</w:t>
            </w:r>
            <w:r>
              <w:rPr>
                <w:b/>
                <w:bCs/>
              </w:rPr>
              <w:t>»</w:t>
            </w:r>
          </w:p>
        </w:tc>
        <w:tc>
          <w:tcPr>
            <w:tcW w:w="1711" w:type="pct"/>
          </w:tcPr>
          <w:p w:rsidR="002C49FA" w:rsidRPr="00751724" w:rsidRDefault="002C49FA" w:rsidP="00E80B3C">
            <w:pPr>
              <w:pStyle w:val="Style14"/>
              <w:widowControl/>
              <w:ind w:firstLine="0"/>
            </w:pPr>
            <w:r w:rsidRPr="00751724">
              <w:t>Проверка выполнения грамматических упражнений</w:t>
            </w:r>
          </w:p>
        </w:tc>
        <w:tc>
          <w:tcPr>
            <w:tcW w:w="1595" w:type="pct"/>
          </w:tcPr>
          <w:p w:rsidR="002C49FA" w:rsidRPr="00286E65" w:rsidRDefault="002C49FA" w:rsidP="00AA3F5B">
            <w:pPr>
              <w:pStyle w:val="Style14"/>
              <w:widowControl/>
              <w:ind w:firstLine="0"/>
              <w:rPr>
                <w:b/>
                <w:bCs/>
                <w:i/>
                <w:iCs/>
                <w:lang w:val="de-DE"/>
              </w:rPr>
            </w:pPr>
            <w:r>
              <w:rPr>
                <w:b/>
                <w:bCs/>
                <w:i/>
                <w:iCs/>
                <w:lang w:val="de-DE"/>
              </w:rPr>
              <w:t>Setzen Sie die Sätze in</w:t>
            </w:r>
            <w:r w:rsidRPr="00286E65">
              <w:rPr>
                <w:b/>
                <w:bCs/>
                <w:i/>
                <w:iCs/>
                <w:lang w:val="de-DE"/>
              </w:rPr>
              <w:t xml:space="preserve"> Präteritum </w:t>
            </w:r>
            <w:r w:rsidRPr="00AA3F5B">
              <w:rPr>
                <w:b/>
                <w:bCs/>
                <w:i/>
                <w:iCs/>
              </w:rPr>
              <w:t>и</w:t>
            </w:r>
            <w:r>
              <w:rPr>
                <w:b/>
                <w:bCs/>
                <w:i/>
                <w:iCs/>
                <w:lang w:val="de-DE"/>
              </w:rPr>
              <w:t>nd</w:t>
            </w:r>
            <w:r w:rsidRPr="00286E65">
              <w:rPr>
                <w:b/>
                <w:bCs/>
                <w:i/>
                <w:iCs/>
                <w:lang w:val="de-DE"/>
              </w:rPr>
              <w:t xml:space="preserve"> Perfekt Aktiv</w:t>
            </w:r>
            <w:r>
              <w:rPr>
                <w:b/>
                <w:bCs/>
                <w:i/>
                <w:iCs/>
                <w:lang w:val="de-DE"/>
              </w:rPr>
              <w:t xml:space="preserve"> ein</w:t>
            </w:r>
          </w:p>
          <w:p w:rsidR="002C49FA" w:rsidRPr="00AA3F5B" w:rsidRDefault="002C49FA" w:rsidP="00AA3F5B">
            <w:pPr>
              <w:pStyle w:val="Style14"/>
              <w:widowControl/>
              <w:ind w:firstLine="0"/>
              <w:rPr>
                <w:lang w:val="de-DE"/>
              </w:rPr>
            </w:pPr>
            <w:r w:rsidRPr="00AA3F5B">
              <w:rPr>
                <w:lang w:val="de-DE"/>
              </w:rPr>
              <w:t>1. Leipzig ist eine Messe- und Universitätsstadt.2. Es (Leipzig) wird zugleich eine Stadt im Umbruch.3. Leipzig steht für Eigenschaften wie Ungeduld, Neugier, Schnelligkeit.4. Hier macht sich der Aufschwung Ost schneller als in anderen Regionen bemerkbar.5. Im Ergebnis erhält Leipzig ein unverwechselbares Gesicht.6. In der Stadt verbindet sich Alt und Neu auf glückliche Weise miteinander.7. Bereits baut man den Leipziger Hauptbahnhof um.8. Im Norden von Leipzig gewährleisten die Autobahnen die problemlose Verkehrsanbindung an alle europäischen Ballungszentren.9. Die Stadt entwickelt sich schnell.10. Die Promenaden Hauptbahnhof wirken als moderne Shopping – Meile.</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AA3F5B"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726385">
            <w:pPr>
              <w:pStyle w:val="Style14"/>
              <w:widowControl/>
              <w:tabs>
                <w:tab w:val="left" w:pos="426"/>
              </w:tabs>
              <w:ind w:firstLine="0"/>
            </w:pPr>
            <w:r w:rsidRPr="00751724">
              <w:t xml:space="preserve">6.3  Развитие навыков говорения по теме </w:t>
            </w:r>
            <w:r w:rsidRPr="006D3978">
              <w:rPr>
                <w:b/>
                <w:bCs/>
              </w:rPr>
              <w:t>«Природные и экологические явления и изменения»</w:t>
            </w:r>
          </w:p>
        </w:tc>
        <w:tc>
          <w:tcPr>
            <w:tcW w:w="1711" w:type="pct"/>
          </w:tcPr>
          <w:p w:rsidR="002C49FA" w:rsidRPr="00751724" w:rsidRDefault="002C49FA" w:rsidP="00726385">
            <w:pPr>
              <w:pStyle w:val="Style14"/>
              <w:widowControl/>
              <w:ind w:firstLine="0"/>
              <w:jc w:val="left"/>
            </w:pPr>
            <w:r w:rsidRPr="00751724">
              <w:t>Выборочный опрос</w:t>
            </w:r>
          </w:p>
        </w:tc>
        <w:tc>
          <w:tcPr>
            <w:tcW w:w="1595" w:type="pct"/>
          </w:tcPr>
          <w:p w:rsidR="002C49FA" w:rsidRDefault="002C49FA" w:rsidP="00D31A37">
            <w:pPr>
              <w:pStyle w:val="Style14"/>
              <w:widowControl/>
              <w:ind w:firstLine="0"/>
              <w:rPr>
                <w:b/>
                <w:bCs/>
                <w:i/>
                <w:iCs/>
                <w:lang w:val="de-DE"/>
              </w:rPr>
            </w:pPr>
            <w:r w:rsidRPr="00AA3F5B">
              <w:rPr>
                <w:b/>
                <w:bCs/>
                <w:i/>
                <w:iCs/>
                <w:lang w:val="de-DE"/>
              </w:rPr>
              <w:t xml:space="preserve">Sprechen Sie zu den Themen. </w:t>
            </w:r>
          </w:p>
          <w:p w:rsidR="002C49FA" w:rsidRPr="00AA3F5B" w:rsidRDefault="002C49FA" w:rsidP="00D31A37">
            <w:pPr>
              <w:pStyle w:val="Style14"/>
              <w:widowControl/>
              <w:ind w:firstLine="0"/>
              <w:rPr>
                <w:lang w:val="de-DE"/>
              </w:rPr>
            </w:pPr>
            <w:r w:rsidRPr="00AA3F5B">
              <w:rPr>
                <w:lang w:val="de-DE"/>
              </w:rPr>
              <w:t>1. Vorteile der Sonnenenergie(Verteuerung der Energie, die Leistung, sauber, keine Gefahr, nutzen, mehr Energie liefern)2. Nachteile der Sonnenenergie(teuer, Anlagekosten, kompliziert, keineswegs kostenlos, um Vielfaches höher, trübe, sonnenarm)3. Der Aufbau eines Sonnenkraftwerkes(der Turm, der Kessel. Der Spiegel, do\ie Turbine, der Generator, gewölbt, fokussieren, sich erhitzen, verdampfen, antreiben, pumpen, steuern, treffen).</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AA3F5B"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AA3F5B">
            <w:pPr>
              <w:pStyle w:val="Style14"/>
              <w:widowControl/>
              <w:tabs>
                <w:tab w:val="left" w:pos="426"/>
              </w:tabs>
              <w:ind w:firstLine="0"/>
            </w:pPr>
            <w:r w:rsidRPr="00751724">
              <w:t xml:space="preserve">6.4 Развитие навыков говорения, чтения и письма </w:t>
            </w:r>
            <w:r w:rsidRPr="006D3978">
              <w:rPr>
                <w:b/>
                <w:bCs/>
              </w:rPr>
              <w:t>«Защита окружающей среды»</w:t>
            </w:r>
          </w:p>
        </w:tc>
        <w:tc>
          <w:tcPr>
            <w:tcW w:w="1711" w:type="pct"/>
          </w:tcPr>
          <w:p w:rsidR="002C49FA" w:rsidRPr="00751724" w:rsidRDefault="002C49FA" w:rsidP="00AA3F5B">
            <w:pPr>
              <w:pStyle w:val="Style14"/>
              <w:widowControl/>
              <w:ind w:firstLine="0"/>
              <w:rPr>
                <w:color w:val="000000"/>
              </w:rPr>
            </w:pPr>
            <w:r>
              <w:rPr>
                <w:color w:val="000000"/>
              </w:rPr>
              <w:t>Устный опрос</w:t>
            </w:r>
          </w:p>
        </w:tc>
        <w:tc>
          <w:tcPr>
            <w:tcW w:w="1595" w:type="pct"/>
          </w:tcPr>
          <w:p w:rsidR="002C49FA" w:rsidRPr="00896DD1" w:rsidRDefault="002C49FA" w:rsidP="00896DD1">
            <w:pPr>
              <w:pStyle w:val="Style14"/>
              <w:widowControl/>
              <w:ind w:firstLine="0"/>
              <w:rPr>
                <w:b/>
                <w:bCs/>
                <w:i/>
                <w:iCs/>
                <w:color w:val="000000"/>
                <w:lang w:val="de-DE"/>
              </w:rPr>
            </w:pPr>
            <w:r w:rsidRPr="00896DD1">
              <w:rPr>
                <w:b/>
                <w:bCs/>
                <w:i/>
                <w:iCs/>
                <w:color w:val="000000"/>
                <w:lang w:val="de-DE"/>
              </w:rPr>
              <w:t>Antworten Sie auf die Fragen:</w:t>
            </w:r>
          </w:p>
          <w:p w:rsidR="002C49FA" w:rsidRDefault="002C49FA" w:rsidP="00896DD1">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2C49FA" w:rsidRPr="00896DD1" w:rsidRDefault="002C49FA" w:rsidP="00896DD1">
            <w:pPr>
              <w:pStyle w:val="Style14"/>
              <w:widowControl/>
              <w:ind w:firstLine="0"/>
              <w:rPr>
                <w:b/>
                <w:bCs/>
                <w:i/>
                <w:iCs/>
                <w:color w:val="000000"/>
                <w:lang w:val="de-DE"/>
              </w:rPr>
            </w:pPr>
            <w:r w:rsidRPr="00896DD1">
              <w:rPr>
                <w:b/>
                <w:bCs/>
                <w:i/>
                <w:iCs/>
                <w:color w:val="000000"/>
                <w:lang w:val="de-DE"/>
              </w:rPr>
              <w:t>Füllen Sie die folgenden Lückentexte aus:</w:t>
            </w:r>
          </w:p>
          <w:p w:rsidR="002C49FA" w:rsidRPr="00896DD1" w:rsidRDefault="002C49FA" w:rsidP="00896DD1">
            <w:pPr>
              <w:pStyle w:val="Style14"/>
              <w:widowControl/>
              <w:ind w:firstLine="0"/>
              <w:rPr>
                <w:color w:val="000000"/>
                <w:lang w:val="de-DE"/>
              </w:rPr>
            </w:pPr>
            <w:r w:rsidRPr="00896DD1">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2C49FA" w:rsidRPr="00896DD1" w:rsidRDefault="002C49FA" w:rsidP="00896DD1">
            <w:pPr>
              <w:pStyle w:val="Style14"/>
              <w:widowControl/>
              <w:ind w:firstLine="0"/>
              <w:rPr>
                <w:b/>
                <w:bCs/>
                <w:i/>
                <w:iCs/>
                <w:color w:val="000000"/>
                <w:lang w:val="de-DE"/>
              </w:rPr>
            </w:pPr>
            <w:r w:rsidRPr="00896DD1">
              <w:rPr>
                <w:b/>
                <w:bCs/>
                <w:i/>
                <w:iCs/>
                <w:color w:val="000000"/>
                <w:lang w:val="de-DE"/>
              </w:rPr>
              <w:t>Sprechen Sie zu den Themen. Gebrauchen Sie die angegebenen Wörter und Wendungen:</w:t>
            </w:r>
          </w:p>
          <w:p w:rsidR="002C49FA" w:rsidRPr="00896DD1" w:rsidRDefault="002C49FA" w:rsidP="00896DD1">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896DD1"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AA3F5B">
            <w:pPr>
              <w:pStyle w:val="Style14"/>
              <w:widowControl/>
              <w:tabs>
                <w:tab w:val="left" w:pos="426"/>
              </w:tabs>
              <w:ind w:firstLine="0"/>
            </w:pPr>
            <w:r w:rsidRPr="00751724">
              <w:rPr>
                <w:b/>
                <w:bCs/>
              </w:rPr>
              <w:t>7. Достижения научно-технического прогресса</w:t>
            </w:r>
          </w:p>
        </w:tc>
        <w:tc>
          <w:tcPr>
            <w:tcW w:w="1711" w:type="pct"/>
          </w:tcPr>
          <w:p w:rsidR="002C49FA" w:rsidRPr="00751724" w:rsidRDefault="002C49FA" w:rsidP="00AA3F5B">
            <w:pPr>
              <w:pStyle w:val="Style14"/>
              <w:widowControl/>
              <w:ind w:firstLine="0"/>
              <w:jc w:val="left"/>
              <w:rPr>
                <w:color w:val="000000"/>
              </w:rPr>
            </w:pPr>
          </w:p>
        </w:tc>
        <w:tc>
          <w:tcPr>
            <w:tcW w:w="1595" w:type="pct"/>
          </w:tcPr>
          <w:p w:rsidR="002C49FA" w:rsidRPr="00751724" w:rsidRDefault="002C49FA" w:rsidP="00AA3F5B">
            <w:pPr>
              <w:pStyle w:val="Style14"/>
              <w:widowControl/>
              <w:ind w:firstLine="0"/>
              <w:rPr>
                <w:color w:val="000000"/>
              </w:rPr>
            </w:pPr>
          </w:p>
        </w:tc>
        <w:tc>
          <w:tcPr>
            <w:tcW w:w="408" w:type="pct"/>
          </w:tcPr>
          <w:p w:rsidR="002C49FA" w:rsidRPr="00751724" w:rsidRDefault="002C49FA" w:rsidP="00AA3F5B">
            <w:pPr>
              <w:pStyle w:val="Style14"/>
              <w:widowControl/>
              <w:ind w:firstLine="0"/>
              <w:jc w:val="left"/>
              <w:rPr>
                <w:rStyle w:val="FontStyle31"/>
                <w:rFonts w:ascii="Times New Roman" w:hAnsi="Times New Roman" w:cs="Times New Roman"/>
                <w:sz w:val="24"/>
                <w:szCs w:val="24"/>
              </w:rPr>
            </w:pPr>
          </w:p>
        </w:tc>
      </w:tr>
      <w:tr w:rsidR="002C49FA" w:rsidRPr="006D1EDE">
        <w:trPr>
          <w:trHeight w:val="373"/>
        </w:trPr>
        <w:tc>
          <w:tcPr>
            <w:tcW w:w="1286" w:type="pct"/>
          </w:tcPr>
          <w:p w:rsidR="002C49FA" w:rsidRPr="00751724" w:rsidRDefault="002C49FA" w:rsidP="00AA3F5B">
            <w:pPr>
              <w:pStyle w:val="Style14"/>
              <w:widowControl/>
              <w:tabs>
                <w:tab w:val="left" w:pos="426"/>
              </w:tabs>
              <w:ind w:firstLine="0"/>
            </w:pPr>
            <w:r w:rsidRPr="00751724">
              <w:t>7.1. Развитие умений и навыков чтения, письма по теме</w:t>
            </w:r>
            <w:r w:rsidRPr="006D3978">
              <w:rPr>
                <w:b/>
                <w:bCs/>
              </w:rPr>
              <w:t>: «Роль и место инновационных технологий в современном мире»</w:t>
            </w:r>
          </w:p>
        </w:tc>
        <w:tc>
          <w:tcPr>
            <w:tcW w:w="1711" w:type="pct"/>
          </w:tcPr>
          <w:p w:rsidR="002C49FA" w:rsidRPr="00751724" w:rsidRDefault="002C49FA" w:rsidP="00AA3F5B">
            <w:pPr>
              <w:pStyle w:val="Style14"/>
              <w:widowControl/>
              <w:ind w:firstLine="0"/>
              <w:jc w:val="left"/>
              <w:rPr>
                <w:color w:val="000000"/>
              </w:rPr>
            </w:pPr>
            <w:r>
              <w:rPr>
                <w:color w:val="000000"/>
              </w:rPr>
              <w:t>Проверка письменных работ</w:t>
            </w:r>
          </w:p>
        </w:tc>
        <w:tc>
          <w:tcPr>
            <w:tcW w:w="1595" w:type="pct"/>
          </w:tcPr>
          <w:p w:rsidR="002C49FA" w:rsidRPr="006D1EDE" w:rsidRDefault="002C49FA" w:rsidP="006D1EDE">
            <w:pPr>
              <w:pStyle w:val="Style14"/>
              <w:widowControl/>
              <w:ind w:firstLine="0"/>
              <w:rPr>
                <w:b/>
                <w:bCs/>
                <w:i/>
                <w:iCs/>
                <w:color w:val="000000"/>
                <w:lang w:val="de-DE"/>
              </w:rPr>
            </w:pPr>
            <w:r w:rsidRPr="006D1EDE">
              <w:rPr>
                <w:b/>
                <w:bCs/>
                <w:i/>
                <w:iCs/>
                <w:color w:val="000000"/>
                <w:lang w:val="de-DE"/>
              </w:rPr>
              <w:t>Beantworten Sie die Fragen:</w:t>
            </w:r>
          </w:p>
          <w:p w:rsidR="002C49FA" w:rsidRDefault="002C49FA" w:rsidP="006D1EDE">
            <w:pPr>
              <w:pStyle w:val="Style14"/>
              <w:widowControl/>
              <w:ind w:firstLine="0"/>
              <w:rPr>
                <w:color w:val="000000"/>
                <w:lang w:val="de-DE"/>
              </w:rPr>
            </w:pPr>
            <w:r>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2C49FA" w:rsidRPr="006D1EDE" w:rsidRDefault="002C49FA" w:rsidP="006D1EDE">
            <w:pPr>
              <w:pStyle w:val="Style14"/>
              <w:widowControl/>
              <w:ind w:firstLine="0"/>
              <w:rPr>
                <w:color w:val="000000"/>
                <w:lang w:val="de-DE"/>
              </w:rPr>
            </w:pPr>
            <w:r w:rsidRPr="006D1EDE">
              <w:rPr>
                <w:b/>
                <w:bCs/>
                <w:i/>
                <w:iCs/>
                <w:color w:val="000000"/>
                <w:lang w:val="de-DE"/>
              </w:rPr>
              <w:t>Übersetzen Sie mit Hilfe des Textes folgende Wortverbindungen</w:t>
            </w:r>
            <w:r w:rsidRPr="006D1EDE">
              <w:rPr>
                <w:color w:val="000000"/>
                <w:lang w:val="de-DE"/>
              </w:rPr>
              <w:t>:</w:t>
            </w:r>
          </w:p>
          <w:p w:rsidR="002C49FA" w:rsidRPr="006D1EDE" w:rsidRDefault="002C49FA" w:rsidP="006D1EDE">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D1EDE"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751724" w:rsidRDefault="002C49FA" w:rsidP="00AA3F5B">
            <w:pPr>
              <w:pStyle w:val="Style14"/>
              <w:widowControl/>
              <w:tabs>
                <w:tab w:val="left" w:pos="426"/>
              </w:tabs>
              <w:ind w:firstLine="0"/>
            </w:pPr>
            <w:r w:rsidRPr="00751724">
              <w:t xml:space="preserve">7.2. Развитие навыков говорения по теме </w:t>
            </w:r>
            <w:r w:rsidRPr="006D3978">
              <w:rPr>
                <w:b/>
                <w:bCs/>
              </w:rPr>
              <w:t>«Информационные технологии 21-го века»</w:t>
            </w:r>
          </w:p>
        </w:tc>
        <w:tc>
          <w:tcPr>
            <w:tcW w:w="1711" w:type="pct"/>
          </w:tcPr>
          <w:p w:rsidR="002C49FA" w:rsidRPr="00751724" w:rsidRDefault="002C49FA" w:rsidP="00AA3F5B">
            <w:pPr>
              <w:pStyle w:val="Style14"/>
              <w:widowControl/>
              <w:ind w:firstLine="0"/>
              <w:jc w:val="left"/>
              <w:rPr>
                <w:color w:val="000000"/>
              </w:rPr>
            </w:pPr>
            <w:r w:rsidRPr="00751724">
              <w:rPr>
                <w:color w:val="000000"/>
              </w:rPr>
              <w:t>Устный опрос</w:t>
            </w:r>
          </w:p>
        </w:tc>
        <w:tc>
          <w:tcPr>
            <w:tcW w:w="1595" w:type="pct"/>
          </w:tcPr>
          <w:p w:rsidR="002C49FA" w:rsidRPr="00286E65" w:rsidRDefault="002C49FA" w:rsidP="00286E65">
            <w:pPr>
              <w:pStyle w:val="Style14"/>
              <w:widowControl/>
              <w:ind w:firstLine="0"/>
              <w:rPr>
                <w:b/>
                <w:bCs/>
                <w:i/>
                <w:iCs/>
                <w:color w:val="000000"/>
                <w:lang w:val="de-DE"/>
              </w:rPr>
            </w:pPr>
            <w:r>
              <w:rPr>
                <w:b/>
                <w:bCs/>
                <w:i/>
                <w:iCs/>
                <w:color w:val="000000"/>
                <w:lang w:val="de-DE"/>
              </w:rPr>
              <w:t>Erzählen Sie über Computers</w:t>
            </w:r>
            <w:r w:rsidRPr="00286E65">
              <w:rPr>
                <w:b/>
                <w:bCs/>
                <w:i/>
                <w:iCs/>
                <w:color w:val="000000"/>
                <w:lang w:val="de-DE"/>
              </w:rPr>
              <w:t>:</w:t>
            </w:r>
            <w:r>
              <w:rPr>
                <w:b/>
                <w:bCs/>
                <w:i/>
                <w:iCs/>
                <w:color w:val="000000"/>
                <w:lang w:val="de-DE"/>
              </w:rPr>
              <w:t xml:space="preserve"> Beantworten Sie dabei folgenden Fragen.</w:t>
            </w:r>
          </w:p>
          <w:p w:rsidR="002C49FA" w:rsidRPr="00286E65" w:rsidRDefault="002C49FA" w:rsidP="00286E65">
            <w:pPr>
              <w:pStyle w:val="Style14"/>
              <w:widowControl/>
              <w:ind w:firstLine="0"/>
              <w:rPr>
                <w:color w:val="000000"/>
                <w:lang w:val="de-DE"/>
              </w:rPr>
            </w:pPr>
            <w:r>
              <w:rPr>
                <w:color w:val="000000"/>
                <w:lang w:val="de-DE"/>
              </w:rPr>
              <w:t>1.</w:t>
            </w:r>
            <w:r w:rsidRPr="00286E65">
              <w:rPr>
                <w:color w:val="000000"/>
                <w:lang w:val="de-DE"/>
              </w:rPr>
              <w:t>Was kann man mit Hilfe eines Computers machen?</w:t>
            </w:r>
          </w:p>
          <w:p w:rsidR="002C49FA" w:rsidRPr="00286E65" w:rsidRDefault="002C49FA" w:rsidP="00814DA2">
            <w:pPr>
              <w:pStyle w:val="Style14"/>
              <w:widowControl/>
              <w:ind w:firstLine="0"/>
              <w:rPr>
                <w:color w:val="000000"/>
                <w:lang w:val="de-DE"/>
              </w:rPr>
            </w:pPr>
            <w:r>
              <w:rPr>
                <w:color w:val="000000"/>
                <w:lang w:val="de-DE"/>
              </w:rPr>
              <w:t>2.</w:t>
            </w:r>
            <w:r w:rsidRPr="00286E65">
              <w:rPr>
                <w:color w:val="000000"/>
                <w:lang w:val="de-DE"/>
              </w:rPr>
              <w:t xml:space="preserve"> Warum kann man mit einem Computer leichter lernen?</w:t>
            </w:r>
            <w:r>
              <w:rPr>
                <w:color w:val="000000"/>
                <w:lang w:val="de-DE"/>
              </w:rPr>
              <w:t xml:space="preserve"> 3</w:t>
            </w:r>
            <w:r w:rsidRPr="00286E65">
              <w:rPr>
                <w:color w:val="000000"/>
                <w:lang w:val="de-DE"/>
              </w:rPr>
              <w:t>. Warum ist das Üben mit einem Computer nicht so langweilig wie mit einem Lehrbuch?</w:t>
            </w:r>
            <w:r>
              <w:rPr>
                <w:color w:val="000000"/>
                <w:lang w:val="de-DE"/>
              </w:rPr>
              <w:t>4</w:t>
            </w:r>
            <w:r w:rsidRPr="00286E65">
              <w:rPr>
                <w:color w:val="000000"/>
                <w:lang w:val="de-DE"/>
              </w:rPr>
              <w:t>. Welche Kommunikationsmöglichkeiten bietet das Internet?</w:t>
            </w:r>
            <w:r>
              <w:rPr>
                <w:color w:val="000000"/>
                <w:lang w:val="de-DE"/>
              </w:rPr>
              <w:t>5</w:t>
            </w:r>
            <w:r w:rsidRPr="00286E65">
              <w:rPr>
                <w:color w:val="000000"/>
                <w:lang w:val="de-DE"/>
              </w:rPr>
              <w:t>. Wie benutzen Sie den Computer?</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D1EDE"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D97C3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711" w:type="pct"/>
          </w:tcPr>
          <w:p w:rsidR="002C49FA" w:rsidRPr="00751724" w:rsidRDefault="002C49FA" w:rsidP="006D1EDE">
            <w:pPr>
              <w:pStyle w:val="Style14"/>
              <w:widowControl/>
              <w:ind w:firstLine="0"/>
              <w:jc w:val="left"/>
              <w:rPr>
                <w:color w:val="000000"/>
              </w:rPr>
            </w:pPr>
            <w:r w:rsidRPr="00751724">
              <w:rPr>
                <w:color w:val="000000"/>
              </w:rPr>
              <w:t>Проверка итогового теста</w:t>
            </w:r>
          </w:p>
        </w:tc>
        <w:tc>
          <w:tcPr>
            <w:tcW w:w="1595" w:type="pct"/>
          </w:tcPr>
          <w:p w:rsidR="002C49FA" w:rsidRPr="00814DA2" w:rsidRDefault="002C49FA"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2C49FA" w:rsidRDefault="002C49FA" w:rsidP="00EE0BE3">
      <w:pPr>
        <w:jc w:val="center"/>
        <w:rPr>
          <w:rStyle w:val="FontStyle20"/>
          <w:b/>
          <w:bCs/>
          <w:sz w:val="24"/>
          <w:szCs w:val="24"/>
        </w:rPr>
      </w:pPr>
    </w:p>
    <w:p w:rsidR="002C49FA" w:rsidRDefault="002C49FA">
      <w:pPr>
        <w:widowControl/>
        <w:autoSpaceDE/>
        <w:autoSpaceDN/>
        <w:adjustRightInd/>
        <w:spacing w:after="200" w:line="276" w:lineRule="auto"/>
        <w:ind w:firstLine="0"/>
        <w:jc w:val="left"/>
        <w:rPr>
          <w:rStyle w:val="FontStyle20"/>
          <w:b/>
          <w:bCs/>
          <w:sz w:val="24"/>
          <w:szCs w:val="24"/>
        </w:rPr>
      </w:pPr>
      <w:r>
        <w:rPr>
          <w:rStyle w:val="FontStyle20"/>
          <w:b/>
          <w:bCs/>
          <w:sz w:val="24"/>
          <w:szCs w:val="24"/>
        </w:rPr>
        <w:br w:type="page"/>
      </w:r>
    </w:p>
    <w:p w:rsidR="002C49FA" w:rsidRDefault="002C49FA" w:rsidP="00EE0BE3">
      <w:pPr>
        <w:jc w:val="center"/>
        <w:rPr>
          <w:rStyle w:val="FontStyle20"/>
          <w:b/>
          <w:bCs/>
          <w:sz w:val="24"/>
          <w:szCs w:val="24"/>
        </w:rPr>
      </w:pPr>
      <w:r>
        <w:rPr>
          <w:rStyle w:val="FontStyle20"/>
          <w:b/>
          <w:bCs/>
          <w:sz w:val="24"/>
          <w:szCs w:val="24"/>
        </w:rPr>
        <w:t>АНГЛИЙСКИЙ ЯЗЫК</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559"/>
        <w:gridCol w:w="1856"/>
        <w:gridCol w:w="5780"/>
        <w:gridCol w:w="952"/>
      </w:tblGrid>
      <w:tr w:rsidR="002C49FA" w:rsidRPr="00751724">
        <w:trPr>
          <w:cantSplit/>
          <w:trHeight w:val="1833"/>
          <w:tblHeader/>
        </w:trPr>
        <w:tc>
          <w:tcPr>
            <w:tcW w:w="1207" w:type="pct"/>
            <w:vAlign w:val="center"/>
          </w:tcPr>
          <w:p w:rsidR="002C49FA" w:rsidRPr="00751724" w:rsidRDefault="002C49FA"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2C49FA" w:rsidRPr="00751724" w:rsidRDefault="002C49FA"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2C49FA" w:rsidRDefault="002C49FA" w:rsidP="00EE0BE3">
            <w:pPr>
              <w:pStyle w:val="Style8"/>
              <w:widowControl/>
              <w:ind w:left="-40" w:firstLine="0"/>
              <w:jc w:val="center"/>
              <w:rPr>
                <w:rStyle w:val="FontStyle31"/>
                <w:rFonts w:ascii="Times New Roman" w:hAnsi="Times New Roman" w:cs="Times New Roman"/>
                <w:sz w:val="24"/>
                <w:szCs w:val="24"/>
              </w:rPr>
            </w:pPr>
          </w:p>
          <w:p w:rsidR="002C49FA" w:rsidRDefault="002C49FA" w:rsidP="00EE0BE3">
            <w:pPr>
              <w:pStyle w:val="Style8"/>
              <w:widowControl/>
              <w:ind w:left="-40" w:firstLine="0"/>
              <w:jc w:val="center"/>
              <w:rPr>
                <w:rStyle w:val="FontStyle31"/>
                <w:rFonts w:ascii="Times New Roman" w:hAnsi="Times New Roman" w:cs="Times New Roman"/>
                <w:sz w:val="24"/>
                <w:szCs w:val="24"/>
              </w:rPr>
            </w:pPr>
          </w:p>
          <w:p w:rsidR="002C49FA" w:rsidRDefault="002C49FA"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2C49FA" w:rsidRPr="00751724" w:rsidRDefault="002C49FA"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2C49FA" w:rsidRPr="00751724" w:rsidRDefault="002C49FA"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C49FA" w:rsidRPr="00751724">
        <w:trPr>
          <w:trHeight w:val="268"/>
        </w:trPr>
        <w:tc>
          <w:tcPr>
            <w:tcW w:w="1207" w:type="pct"/>
          </w:tcPr>
          <w:p w:rsidR="002C49FA" w:rsidRPr="00751724" w:rsidRDefault="002C49FA" w:rsidP="00EE0BE3">
            <w:pPr>
              <w:pStyle w:val="Style14"/>
              <w:widowControl/>
              <w:tabs>
                <w:tab w:val="left" w:pos="435"/>
              </w:tabs>
              <w:ind w:firstLine="0"/>
            </w:pPr>
            <w:r w:rsidRPr="00751724">
              <w:rPr>
                <w:b/>
                <w:bCs/>
              </w:rPr>
              <w:t>1. Я в современном мире</w:t>
            </w:r>
          </w:p>
        </w:tc>
        <w:tc>
          <w:tcPr>
            <w:tcW w:w="1632" w:type="pct"/>
          </w:tcPr>
          <w:p w:rsidR="002C49FA" w:rsidRPr="00751724" w:rsidRDefault="002C49FA" w:rsidP="00EE0BE3">
            <w:pPr>
              <w:pStyle w:val="Style14"/>
              <w:widowControl/>
              <w:ind w:firstLine="0"/>
              <w:jc w:val="left"/>
            </w:pPr>
          </w:p>
        </w:tc>
        <w:tc>
          <w:tcPr>
            <w:tcW w:w="1831" w:type="pct"/>
          </w:tcPr>
          <w:p w:rsidR="002C49FA" w:rsidRPr="00751724" w:rsidRDefault="002C49FA" w:rsidP="00EE0BE3">
            <w:pPr>
              <w:pStyle w:val="Style14"/>
              <w:widowControl/>
              <w:ind w:firstLine="0"/>
              <w:jc w:val="left"/>
            </w:pPr>
          </w:p>
        </w:tc>
        <w:tc>
          <w:tcPr>
            <w:tcW w:w="330" w:type="pct"/>
          </w:tcPr>
          <w:p w:rsidR="002C49FA" w:rsidRPr="00751724" w:rsidRDefault="002C49FA" w:rsidP="00EE0BE3">
            <w:pPr>
              <w:pStyle w:val="Style14"/>
              <w:widowControl/>
              <w:ind w:firstLine="0"/>
              <w:jc w:val="left"/>
            </w:pPr>
          </w:p>
        </w:tc>
      </w:tr>
      <w:tr w:rsidR="002C49FA" w:rsidRPr="002734D8">
        <w:trPr>
          <w:trHeight w:val="422"/>
        </w:trPr>
        <w:tc>
          <w:tcPr>
            <w:tcW w:w="1207" w:type="pct"/>
          </w:tcPr>
          <w:p w:rsidR="002C49FA" w:rsidRPr="00751724" w:rsidRDefault="002C49FA" w:rsidP="00A302C5">
            <w:pPr>
              <w:pStyle w:val="Style14"/>
              <w:widowControl/>
              <w:ind w:firstLine="0"/>
            </w:pPr>
            <w:r w:rsidRPr="00751724">
              <w:t xml:space="preserve">1.1 Развитие умений и навыков чтения, говорения и письма по теме </w:t>
            </w:r>
            <w:r w:rsidRPr="009F14B9">
              <w:rPr>
                <w:b/>
                <w:bCs/>
              </w:rPr>
              <w:t>«О себе».</w:t>
            </w:r>
          </w:p>
        </w:tc>
        <w:tc>
          <w:tcPr>
            <w:tcW w:w="1632" w:type="pct"/>
          </w:tcPr>
          <w:p w:rsidR="002C49FA" w:rsidRPr="00751724" w:rsidRDefault="002C49FA"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2C49FA" w:rsidRPr="00751724" w:rsidRDefault="002C49FA" w:rsidP="00473C3C">
            <w:pPr>
              <w:ind w:firstLine="0"/>
            </w:pPr>
            <w:r w:rsidRPr="00751724">
              <w:t>Проверка составления</w:t>
            </w:r>
            <w:r>
              <w:t xml:space="preserve"> автобиографии</w:t>
            </w:r>
          </w:p>
        </w:tc>
        <w:tc>
          <w:tcPr>
            <w:tcW w:w="1831" w:type="pct"/>
          </w:tcPr>
          <w:p w:rsidR="002C49FA" w:rsidRPr="001F06CF" w:rsidRDefault="002C49FA" w:rsidP="006E06DF">
            <w:pPr>
              <w:pStyle w:val="NormalWeb"/>
              <w:shd w:val="clear" w:color="auto" w:fill="FFFFFF"/>
              <w:spacing w:before="0" w:beforeAutospacing="0" w:after="150" w:afterAutospacing="0" w:line="240" w:lineRule="auto"/>
              <w:ind w:firstLine="0"/>
              <w:rPr>
                <w:b/>
                <w:bCs/>
                <w:sz w:val="24"/>
                <w:szCs w:val="24"/>
                <w:lang w:val="en-US"/>
              </w:rPr>
            </w:pPr>
            <w:r w:rsidRPr="006E06DF">
              <w:rPr>
                <w:b/>
                <w:bCs/>
                <w:i/>
                <w:iCs/>
                <w:sz w:val="24"/>
                <w:szCs w:val="24"/>
                <w:lang w:val="en-US"/>
              </w:rPr>
              <w:t>Use the phrases to write your</w:t>
            </w:r>
            <w:r w:rsidRPr="006E06DF">
              <w:rPr>
                <w:rStyle w:val="apple-converted-space"/>
                <w:b/>
                <w:bCs/>
                <w:i/>
                <w:iCs/>
                <w:sz w:val="24"/>
                <w:szCs w:val="24"/>
                <w:lang w:val="en-US"/>
              </w:rPr>
              <w:t> </w:t>
            </w:r>
            <w:hyperlink r:id="rId16" w:tooltip="Глоссарий: own" w:history="1">
              <w:r w:rsidRPr="006E06DF">
                <w:rPr>
                  <w:rStyle w:val="Hyperlink"/>
                  <w:b/>
                  <w:bCs/>
                  <w:i/>
                  <w:iCs/>
                  <w:color w:val="auto"/>
                  <w:sz w:val="24"/>
                  <w:szCs w:val="24"/>
                  <w:lang w:val="en-US"/>
                </w:rPr>
                <w:t>own</w:t>
              </w:r>
            </w:hyperlink>
            <w:r w:rsidRPr="006E06DF">
              <w:rPr>
                <w:rStyle w:val="apple-converted-space"/>
                <w:b/>
                <w:bCs/>
                <w:i/>
                <w:iCs/>
                <w:sz w:val="24"/>
                <w:szCs w:val="24"/>
                <w:lang w:val="en-US"/>
              </w:rPr>
              <w:t> </w:t>
            </w:r>
            <w:r w:rsidRPr="006E06DF">
              <w:rPr>
                <w:b/>
                <w:bCs/>
                <w:i/>
                <w:iCs/>
                <w:sz w:val="24"/>
                <w:szCs w:val="24"/>
                <w:lang w:val="en-US"/>
              </w:rPr>
              <w:t>autobiography</w:t>
            </w:r>
            <w:r w:rsidRPr="006E06DF">
              <w:rPr>
                <w:b/>
                <w:bCs/>
                <w:sz w:val="24"/>
                <w:szCs w:val="24"/>
                <w:lang w:val="en-US"/>
              </w:rPr>
              <w:t>.</w:t>
            </w:r>
          </w:p>
          <w:p w:rsidR="002C49FA" w:rsidRPr="00DC435D" w:rsidRDefault="002C49FA" w:rsidP="00A302C5">
            <w:pPr>
              <w:pStyle w:val="NormalWeb"/>
              <w:shd w:val="clear" w:color="auto" w:fill="FFFFFF"/>
              <w:spacing w:before="0" w:beforeAutospacing="0" w:after="150" w:afterAutospacing="0" w:line="240" w:lineRule="auto"/>
              <w:ind w:firstLine="0"/>
              <w:rPr>
                <w:sz w:val="24"/>
                <w:szCs w:val="24"/>
                <w:lang w:val="en-US"/>
              </w:rPr>
            </w:pPr>
            <w:r w:rsidRPr="001F06CF">
              <w:rPr>
                <w:lang w:val="en-US"/>
              </w:rPr>
              <w:t xml:space="preserve">1 </w:t>
            </w:r>
            <w:r w:rsidRPr="001F06CF">
              <w:rPr>
                <w:sz w:val="24"/>
                <w:szCs w:val="24"/>
                <w:lang w:val="en-US"/>
              </w:rPr>
              <w:t>My name is … I am … years old. I was born on … in …</w:t>
            </w:r>
            <w:r w:rsidRPr="001F06CF">
              <w:rPr>
                <w:lang w:val="en-US"/>
              </w:rPr>
              <w:t xml:space="preserve"> 2 </w:t>
            </w:r>
            <w:r w:rsidRPr="001F06CF">
              <w:rPr>
                <w:sz w:val="24"/>
                <w:szCs w:val="24"/>
                <w:lang w:val="en-US"/>
              </w:rPr>
              <w:t>We have … people in our family. I live with …</w:t>
            </w:r>
            <w:r w:rsidRPr="001F06CF">
              <w:rPr>
                <w:lang w:val="en-US"/>
              </w:rPr>
              <w:t xml:space="preserve"> 3 </w:t>
            </w:r>
            <w:r w:rsidRPr="001F06CF">
              <w:rPr>
                <w:sz w:val="24"/>
                <w:szCs w:val="24"/>
                <w:lang w:val="en-US"/>
              </w:rPr>
              <w:t>My father’s name is … He is … years old. He is a … and he works …</w:t>
            </w:r>
            <w:r w:rsidRPr="001F06CF">
              <w:rPr>
                <w:lang w:val="en-US"/>
              </w:rPr>
              <w:t xml:space="preserve"> 4 </w:t>
            </w:r>
            <w:r w:rsidRPr="001F06CF">
              <w:rPr>
                <w:sz w:val="24"/>
                <w:szCs w:val="24"/>
                <w:lang w:val="en-US"/>
              </w:rPr>
              <w:t>My mother’s name is … She is … years old. She is a …</w:t>
            </w:r>
            <w:r w:rsidRPr="001F06CF">
              <w:rPr>
                <w:lang w:val="en-US"/>
              </w:rPr>
              <w:t xml:space="preserve"> 5 </w:t>
            </w:r>
            <w:r w:rsidRPr="001F06CF">
              <w:rPr>
                <w:sz w:val="24"/>
                <w:szCs w:val="24"/>
                <w:lang w:val="en-US"/>
              </w:rPr>
              <w:t>I have a (younger / elder sister / brother). He / She is a …</w:t>
            </w:r>
            <w:r w:rsidRPr="001F06CF">
              <w:rPr>
                <w:lang w:val="en-US"/>
              </w:rPr>
              <w:t xml:space="preserve"> 6 </w:t>
            </w:r>
            <w:r w:rsidRPr="001F06CF">
              <w:rPr>
                <w:sz w:val="24"/>
                <w:szCs w:val="24"/>
                <w:lang w:val="en-US"/>
              </w:rPr>
              <w:t>We live in a … There are … rooms in our flat: … … … and a … We have all modern convenience: … … … …</w:t>
            </w:r>
            <w:r w:rsidRPr="001F06CF">
              <w:rPr>
                <w:lang w:val="en-US"/>
              </w:rPr>
              <w:t xml:space="preserve"> 7 </w:t>
            </w:r>
            <w:r w:rsidRPr="001F06CF">
              <w:rPr>
                <w:sz w:val="24"/>
                <w:szCs w:val="24"/>
                <w:lang w:val="en-US"/>
              </w:rPr>
              <w:t>I have my</w:t>
            </w:r>
            <w:r w:rsidRPr="001F06CF">
              <w:rPr>
                <w:rStyle w:val="apple-converted-space"/>
                <w:sz w:val="24"/>
                <w:szCs w:val="24"/>
                <w:lang w:val="en-US"/>
              </w:rPr>
              <w:t> </w:t>
            </w:r>
            <w:hyperlink r:id="rId17" w:tooltip="Glossary: Duties about the house" w:history="1">
              <w:r w:rsidRPr="005D29F5">
                <w:rPr>
                  <w:rStyle w:val="Hyperlink"/>
                  <w:color w:val="auto"/>
                  <w:sz w:val="24"/>
                  <w:szCs w:val="24"/>
                  <w:u w:val="none"/>
                  <w:lang w:val="en-US"/>
                </w:rPr>
                <w:t>duties about the house</w:t>
              </w:r>
            </w:hyperlink>
            <w:r w:rsidRPr="005D29F5">
              <w:rPr>
                <w:sz w:val="24"/>
                <w:szCs w:val="24"/>
                <w:lang w:val="en-US"/>
              </w:rPr>
              <w:t xml:space="preserve">. </w:t>
            </w:r>
            <w:r w:rsidRPr="001F06CF">
              <w:rPr>
                <w:sz w:val="24"/>
                <w:szCs w:val="24"/>
                <w:lang w:val="en-US"/>
              </w:rPr>
              <w:t>I must … I always help my … about the house.</w:t>
            </w:r>
            <w:r w:rsidRPr="001F06CF">
              <w:rPr>
                <w:lang w:val="en-US"/>
              </w:rPr>
              <w:t xml:space="preserve"> 8 </w:t>
            </w:r>
            <w:r w:rsidRPr="001F06CF">
              <w:rPr>
                <w:sz w:val="24"/>
                <w:szCs w:val="24"/>
                <w:lang w:val="en-US"/>
              </w:rPr>
              <w:t>I finished school number … My</w:t>
            </w:r>
            <w:r w:rsidRPr="001F06CF">
              <w:rPr>
                <w:rStyle w:val="apple-converted-space"/>
                <w:sz w:val="24"/>
                <w:szCs w:val="24"/>
                <w:lang w:val="en-US"/>
              </w:rPr>
              <w:t> </w:t>
            </w:r>
            <w:hyperlink r:id="rId18" w:tooltip="Glossary: Favourite" w:history="1">
              <w:r w:rsidRPr="001F06CF">
                <w:rPr>
                  <w:rStyle w:val="Hyperlink"/>
                  <w:color w:val="auto"/>
                  <w:sz w:val="24"/>
                  <w:szCs w:val="24"/>
                  <w:lang w:val="en-US"/>
                </w:rPr>
                <w:t>favourite</w:t>
              </w:r>
            </w:hyperlink>
            <w:r w:rsidRPr="001F06CF">
              <w:rPr>
                <w:rStyle w:val="apple-converted-space"/>
                <w:sz w:val="24"/>
                <w:szCs w:val="24"/>
                <w:lang w:val="en-US"/>
              </w:rPr>
              <w:t> </w:t>
            </w:r>
            <w:r w:rsidRPr="001F06CF">
              <w:rPr>
                <w:sz w:val="24"/>
                <w:szCs w:val="24"/>
                <w:lang w:val="en-US"/>
              </w:rPr>
              <w:t>subjects at school were … and … Now I’m a …</w:t>
            </w:r>
            <w:r w:rsidRPr="001F06CF">
              <w:rPr>
                <w:lang w:val="en-US"/>
              </w:rPr>
              <w:t xml:space="preserve"> 9</w:t>
            </w:r>
            <w:r w:rsidRPr="001F06CF">
              <w:rPr>
                <w:sz w:val="24"/>
                <w:szCs w:val="24"/>
                <w:lang w:val="en-US"/>
              </w:rPr>
              <w:t>I like reading. I like to read … and I also like to read…</w:t>
            </w:r>
            <w:r w:rsidRPr="001F06CF">
              <w:rPr>
                <w:lang w:val="en-US"/>
              </w:rPr>
              <w:t xml:space="preserve"> 10 </w:t>
            </w:r>
            <w:r w:rsidRPr="001F06CF">
              <w:rPr>
                <w:sz w:val="24"/>
                <w:szCs w:val="24"/>
                <w:lang w:val="en-US"/>
              </w:rPr>
              <w:t>I like to listen to modern music. I like to listen to … My</w:t>
            </w:r>
            <w:r w:rsidRPr="001F06CF">
              <w:rPr>
                <w:rStyle w:val="apple-converted-space"/>
                <w:sz w:val="24"/>
                <w:szCs w:val="24"/>
                <w:lang w:val="en-US"/>
              </w:rPr>
              <w:t> </w:t>
            </w:r>
            <w:hyperlink r:id="rId19" w:tooltip="Glossary: Favourite" w:history="1">
              <w:r w:rsidRPr="001F06CF">
                <w:rPr>
                  <w:rStyle w:val="Hyperlink"/>
                  <w:color w:val="auto"/>
                  <w:sz w:val="24"/>
                  <w:szCs w:val="24"/>
                  <w:lang w:val="en-US"/>
                </w:rPr>
                <w:t>favourite</w:t>
              </w:r>
            </w:hyperlink>
            <w:r w:rsidRPr="001F06CF">
              <w:rPr>
                <w:rStyle w:val="apple-converted-space"/>
                <w:sz w:val="24"/>
                <w:szCs w:val="24"/>
                <w:lang w:val="en-US"/>
              </w:rPr>
              <w:t> </w:t>
            </w:r>
            <w:r w:rsidRPr="001F06CF">
              <w:rPr>
                <w:sz w:val="24"/>
                <w:szCs w:val="24"/>
                <w:lang w:val="en-US"/>
              </w:rPr>
              <w:t>composer is…</w:t>
            </w:r>
            <w:r w:rsidRPr="001F06CF">
              <w:rPr>
                <w:lang w:val="en-US"/>
              </w:rPr>
              <w:t xml:space="preserve"> 11 </w:t>
            </w:r>
            <w:r w:rsidRPr="001F06CF">
              <w:rPr>
                <w:sz w:val="24"/>
                <w:szCs w:val="24"/>
                <w:lang w:val="en-US"/>
              </w:rPr>
              <w:t>I like to watch TV. My</w:t>
            </w:r>
            <w:r w:rsidRPr="001F06CF">
              <w:rPr>
                <w:rStyle w:val="apple-converted-space"/>
                <w:sz w:val="24"/>
                <w:szCs w:val="24"/>
                <w:lang w:val="en-US"/>
              </w:rPr>
              <w:t> </w:t>
            </w:r>
            <w:hyperlink r:id="rId20" w:tooltip="Glossary: Favourite" w:history="1">
              <w:r w:rsidRPr="001F06CF">
                <w:rPr>
                  <w:rStyle w:val="Hyperlink"/>
                  <w:color w:val="auto"/>
                  <w:sz w:val="24"/>
                  <w:szCs w:val="24"/>
                  <w:lang w:val="en-US"/>
                </w:rPr>
                <w:t>favourite</w:t>
              </w:r>
            </w:hyperlink>
            <w:r w:rsidRPr="001F06CF">
              <w:rPr>
                <w:rStyle w:val="apple-converted-space"/>
                <w:sz w:val="24"/>
                <w:szCs w:val="24"/>
                <w:lang w:val="en-US"/>
              </w:rPr>
              <w:t> </w:t>
            </w:r>
            <w:r w:rsidRPr="001F06CF">
              <w:rPr>
                <w:sz w:val="24"/>
                <w:szCs w:val="24"/>
                <w:lang w:val="en-US"/>
              </w:rPr>
              <w:t>programmes are …</w:t>
            </w:r>
            <w:r w:rsidRPr="001F06CF">
              <w:rPr>
                <w:lang w:val="en-US"/>
              </w:rPr>
              <w:t xml:space="preserve"> 12 </w:t>
            </w:r>
            <w:r w:rsidRPr="001F06CF">
              <w:rPr>
                <w:sz w:val="24"/>
                <w:szCs w:val="24"/>
                <w:lang w:val="en-US"/>
              </w:rPr>
              <w:t xml:space="preserve">Now I’m a student of … We have many subjects at … </w:t>
            </w:r>
            <w:r w:rsidRPr="007E1BD3">
              <w:rPr>
                <w:sz w:val="24"/>
                <w:szCs w:val="24"/>
                <w:lang w:val="en-US"/>
              </w:rPr>
              <w:t>My</w:t>
            </w:r>
            <w:r w:rsidRPr="007E1BD3">
              <w:rPr>
                <w:rStyle w:val="apple-converted-space"/>
                <w:sz w:val="24"/>
                <w:szCs w:val="24"/>
                <w:lang w:val="en-US"/>
              </w:rPr>
              <w:t> </w:t>
            </w:r>
            <w:hyperlink r:id="rId21" w:tooltip="Glossary: Favourite" w:history="1">
              <w:r w:rsidRPr="00DC435D">
                <w:rPr>
                  <w:rStyle w:val="Hyperlink"/>
                  <w:color w:val="auto"/>
                  <w:sz w:val="24"/>
                  <w:szCs w:val="24"/>
                  <w:lang w:val="en-US"/>
                </w:rPr>
                <w:t>favourite</w:t>
              </w:r>
            </w:hyperlink>
            <w:r w:rsidRPr="00DC435D">
              <w:rPr>
                <w:rStyle w:val="apple-converted-space"/>
                <w:sz w:val="24"/>
                <w:szCs w:val="24"/>
                <w:lang w:val="en-US"/>
              </w:rPr>
              <w:t> </w:t>
            </w:r>
            <w:r w:rsidRPr="00DC435D">
              <w:rPr>
                <w:sz w:val="24"/>
                <w:szCs w:val="24"/>
                <w:lang w:val="en-US"/>
              </w:rPr>
              <w:t>subjects are…</w:t>
            </w:r>
          </w:p>
          <w:p w:rsidR="002C49FA" w:rsidRPr="00AD2E05" w:rsidRDefault="002C49FA" w:rsidP="00DC435D">
            <w:pPr>
              <w:rPr>
                <w:b/>
                <w:bCs/>
                <w:lang w:val="en-US"/>
              </w:rPr>
            </w:pPr>
            <w:r w:rsidRPr="00DC435D">
              <w:rPr>
                <w:b/>
                <w:bCs/>
                <w:i/>
                <w:iCs/>
                <w:lang w:val="en-US"/>
              </w:rPr>
              <w:t>Match each part of the resume to its contents Special skills, Education, References, Personal information, Qualifications, Personal qualities, Work experience, Objective</w:t>
            </w:r>
          </w:p>
          <w:p w:rsidR="002C49FA" w:rsidRPr="00E60060" w:rsidRDefault="002C49FA" w:rsidP="00A302C5">
            <w:pPr>
              <w:jc w:val="center"/>
              <w:rPr>
                <w:lang w:val="en-US"/>
              </w:rPr>
            </w:pPr>
            <w:r w:rsidRPr="00E60060">
              <w:rPr>
                <w:lang w:val="en-US"/>
              </w:rPr>
              <w:t>RESUME</w:t>
            </w:r>
          </w:p>
          <w:p w:rsidR="002C49FA" w:rsidRPr="00AD2E05" w:rsidRDefault="002C49FA" w:rsidP="00A302C5">
            <w:pPr>
              <w:rPr>
                <w:lang w:val="en-US"/>
              </w:rPr>
            </w:pPr>
            <w:r w:rsidRPr="00E60060">
              <w:rPr>
                <w:lang w:val="en-US"/>
              </w:rPr>
              <w:t>Ivan Ivanov</w:t>
            </w:r>
          </w:p>
          <w:p w:rsidR="002C49FA" w:rsidRPr="00AD2E05" w:rsidRDefault="002C49FA" w:rsidP="00A302C5">
            <w:pPr>
              <w:rPr>
                <w:b/>
                <w:bCs/>
                <w:lang w:val="en-US"/>
              </w:rPr>
            </w:pPr>
            <w:r w:rsidRPr="00AD2E05">
              <w:rPr>
                <w:lang w:val="en-US"/>
              </w:rPr>
              <w:t>________________</w:t>
            </w:r>
          </w:p>
          <w:p w:rsidR="002C49FA" w:rsidRPr="001F06CF" w:rsidRDefault="002C49FA" w:rsidP="00A302C5">
            <w:pPr>
              <w:rPr>
                <w:lang w:val="en-US"/>
              </w:rPr>
            </w:pPr>
            <w:r w:rsidRPr="00E60060">
              <w:rPr>
                <w:lang w:val="en-US"/>
              </w:rPr>
              <w:t xml:space="preserve">Address: 201 Lenina Street, apt. 25, Moscow, 215315, </w:t>
            </w:r>
          </w:p>
          <w:p w:rsidR="002C49FA" w:rsidRPr="001F06CF" w:rsidRDefault="002C49FA"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2C49FA" w:rsidRPr="00E60060" w:rsidRDefault="002C49FA" w:rsidP="00A302C5">
            <w:pPr>
              <w:rPr>
                <w:lang w:val="en-US"/>
              </w:rPr>
            </w:pPr>
            <w:r w:rsidRPr="00E60060">
              <w:rPr>
                <w:lang w:val="en-US"/>
              </w:rPr>
              <w:t xml:space="preserve">Email: </w:t>
            </w:r>
            <w:hyperlink r:id="rId22" w:history="1">
              <w:r w:rsidRPr="00E60060">
                <w:rPr>
                  <w:rStyle w:val="Hyperlink"/>
                  <w:lang w:val="en-US"/>
                </w:rPr>
                <w:t>your.name@gmail.com</w:t>
              </w:r>
            </w:hyperlink>
          </w:p>
          <w:p w:rsidR="002C49FA" w:rsidRPr="00E60060" w:rsidRDefault="002C49FA" w:rsidP="00A302C5">
            <w:pPr>
              <w:rPr>
                <w:lang w:val="en-US"/>
              </w:rPr>
            </w:pPr>
            <w:r w:rsidRPr="00E60060">
              <w:rPr>
                <w:lang w:val="en-US"/>
              </w:rPr>
              <w:t xml:space="preserve">Date of birth: 25th July 1985 </w:t>
            </w:r>
          </w:p>
          <w:p w:rsidR="002C49FA" w:rsidRPr="001F06CF" w:rsidRDefault="002C49FA" w:rsidP="00A302C5">
            <w:pPr>
              <w:rPr>
                <w:lang w:val="en-US"/>
              </w:rPr>
            </w:pPr>
            <w:r w:rsidRPr="00E60060">
              <w:rPr>
                <w:lang w:val="en-US"/>
              </w:rPr>
              <w:t xml:space="preserve">Nationality: Russian </w:t>
            </w:r>
          </w:p>
          <w:p w:rsidR="002C49FA" w:rsidRPr="00E60060" w:rsidRDefault="002C49FA" w:rsidP="00A302C5">
            <w:pPr>
              <w:rPr>
                <w:lang w:val="en-US"/>
              </w:rPr>
            </w:pPr>
            <w:r w:rsidRPr="00E60060">
              <w:rPr>
                <w:lang w:val="en-US"/>
              </w:rPr>
              <w:t xml:space="preserve">Marital status: single </w:t>
            </w:r>
          </w:p>
          <w:p w:rsidR="002C49FA" w:rsidRPr="001F06CF" w:rsidRDefault="002C49FA" w:rsidP="00A302C5">
            <w:pPr>
              <w:rPr>
                <w:lang w:val="en-US"/>
              </w:rPr>
            </w:pPr>
            <w:r w:rsidRPr="001F06CF">
              <w:rPr>
                <w:b/>
                <w:bCs/>
                <w:lang w:val="en-US"/>
              </w:rPr>
              <w:t>________________</w:t>
            </w:r>
          </w:p>
          <w:p w:rsidR="002C49FA" w:rsidRPr="00E60060" w:rsidRDefault="002C49FA" w:rsidP="00A302C5">
            <w:pPr>
              <w:rPr>
                <w:lang w:val="en-US"/>
              </w:rPr>
            </w:pPr>
            <w:r w:rsidRPr="00E60060">
              <w:rPr>
                <w:lang w:val="en-US"/>
              </w:rPr>
              <w:t>I am seeking a position with a company where I can use my ability to analyze data sets and prepare financial forecasts.</w:t>
            </w:r>
          </w:p>
          <w:p w:rsidR="002C49FA" w:rsidRPr="001F06CF" w:rsidRDefault="002C49FA" w:rsidP="00A302C5">
            <w:pPr>
              <w:rPr>
                <w:lang w:val="en-US"/>
              </w:rPr>
            </w:pPr>
            <w:r w:rsidRPr="001F06CF">
              <w:rPr>
                <w:lang w:val="en-US"/>
              </w:rPr>
              <w:t>__________________</w:t>
            </w:r>
          </w:p>
          <w:p w:rsidR="002C49FA" w:rsidRPr="00E60060" w:rsidRDefault="002C49FA" w:rsidP="00A302C5">
            <w:pPr>
              <w:rPr>
                <w:lang w:val="en-US"/>
              </w:rPr>
            </w:pPr>
            <w:r w:rsidRPr="00E60060">
              <w:rPr>
                <w:lang w:val="en-US"/>
              </w:rPr>
              <w:t xml:space="preserve"> Lomonosov Moscow State University, department of Economics, Master’s degree in Marketing (2001–2006). </w:t>
            </w:r>
          </w:p>
          <w:p w:rsidR="002C49FA" w:rsidRPr="001F06CF" w:rsidRDefault="002C49FA" w:rsidP="00A302C5">
            <w:pPr>
              <w:rPr>
                <w:lang w:val="en-US"/>
              </w:rPr>
            </w:pPr>
            <w:r w:rsidRPr="001F06CF">
              <w:rPr>
                <w:b/>
                <w:bCs/>
                <w:lang w:val="en-US"/>
              </w:rPr>
              <w:t>__________________</w:t>
            </w:r>
          </w:p>
          <w:p w:rsidR="002C49FA" w:rsidRPr="00E60060" w:rsidRDefault="002C49FA" w:rsidP="00A302C5">
            <w:pPr>
              <w:rPr>
                <w:lang w:val="en-US"/>
              </w:rPr>
            </w:pPr>
            <w:r w:rsidRPr="00E60060">
              <w:rPr>
                <w:lang w:val="en-US"/>
              </w:rPr>
              <w:t>Marketing Specialist courses in Moscow Marketing College, started in 2014 up to present</w:t>
            </w:r>
          </w:p>
          <w:p w:rsidR="002C49FA" w:rsidRPr="001F06CF" w:rsidRDefault="002C49FA" w:rsidP="00A302C5">
            <w:pPr>
              <w:rPr>
                <w:lang w:val="en-US"/>
              </w:rPr>
            </w:pPr>
            <w:r w:rsidRPr="001F06CF">
              <w:rPr>
                <w:b/>
                <w:bCs/>
                <w:lang w:val="en-US"/>
              </w:rPr>
              <w:t>______________________</w:t>
            </w:r>
          </w:p>
          <w:p w:rsidR="002C49FA" w:rsidRPr="00E60060" w:rsidRDefault="002C49FA" w:rsidP="00A302C5">
            <w:pPr>
              <w:rPr>
                <w:lang w:val="en-US"/>
              </w:rPr>
            </w:pPr>
            <w:r w:rsidRPr="00E60060">
              <w:rPr>
                <w:lang w:val="en-US"/>
              </w:rPr>
              <w:t>Company Name 1, 2012–present Moscow, Russia Financial analyst</w:t>
            </w:r>
          </w:p>
          <w:p w:rsidR="002C49FA" w:rsidRPr="00E60060" w:rsidRDefault="002C49FA"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3" w:history="1">
              <w:r w:rsidRPr="00E60060">
                <w:rPr>
                  <w:rStyle w:val="Hyperlink"/>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2C49FA" w:rsidRPr="001F06CF" w:rsidRDefault="002C49FA" w:rsidP="00A302C5">
            <w:pPr>
              <w:rPr>
                <w:lang w:val="en-US"/>
              </w:rPr>
            </w:pPr>
            <w:r w:rsidRPr="00E60060">
              <w:rPr>
                <w:lang w:val="en-US"/>
              </w:rPr>
              <w:t>Company Name 2, 2007–2011 Krasnodar, Russia Assistant manager</w:t>
            </w:r>
          </w:p>
          <w:p w:rsidR="002C49FA" w:rsidRPr="00E60060" w:rsidRDefault="002C49FA"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2C49FA" w:rsidRPr="001F06CF" w:rsidRDefault="002C49FA" w:rsidP="00A302C5">
            <w:pPr>
              <w:rPr>
                <w:b/>
                <w:bCs/>
                <w:lang w:val="en-US"/>
              </w:rPr>
            </w:pPr>
            <w:r w:rsidRPr="001F06CF">
              <w:rPr>
                <w:b/>
                <w:bCs/>
                <w:lang w:val="en-US"/>
              </w:rPr>
              <w:t>_______________________</w:t>
            </w:r>
          </w:p>
          <w:p w:rsidR="002C49FA" w:rsidRPr="00E60060" w:rsidRDefault="002C49FA"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2C49FA" w:rsidRPr="001F06CF" w:rsidRDefault="002C49FA" w:rsidP="00A302C5">
            <w:pPr>
              <w:rPr>
                <w:b/>
                <w:bCs/>
                <w:lang w:val="en-US"/>
              </w:rPr>
            </w:pPr>
            <w:r w:rsidRPr="001F06CF">
              <w:rPr>
                <w:b/>
                <w:bCs/>
                <w:lang w:val="en-US"/>
              </w:rPr>
              <w:t>______________________</w:t>
            </w:r>
          </w:p>
          <w:p w:rsidR="002C49FA" w:rsidRPr="00E60060" w:rsidRDefault="002C49FA"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2C49FA" w:rsidRPr="00546D4F" w:rsidRDefault="002C49FA" w:rsidP="00A302C5">
            <w:pPr>
              <w:rPr>
                <w:b/>
                <w:bCs/>
                <w:lang w:val="en-US"/>
              </w:rPr>
            </w:pPr>
            <w:r w:rsidRPr="00546D4F">
              <w:rPr>
                <w:lang w:val="en-US"/>
              </w:rPr>
              <w:t>____________________</w:t>
            </w:r>
          </w:p>
          <w:p w:rsidR="002C49FA" w:rsidRPr="007E1BD3" w:rsidRDefault="002C49FA" w:rsidP="00A302C5">
            <w:pPr>
              <w:pStyle w:val="NormalWeb"/>
              <w:shd w:val="clear" w:color="auto" w:fill="FFFFFF"/>
              <w:spacing w:before="0" w:beforeAutospacing="0" w:after="150" w:afterAutospacing="0" w:line="240" w:lineRule="auto"/>
              <w:ind w:firstLine="0"/>
              <w:rPr>
                <w:lang w:val="en-US"/>
              </w:rPr>
            </w:pPr>
            <w:r w:rsidRPr="00E60060">
              <w:rPr>
                <w:sz w:val="24"/>
                <w:szCs w:val="24"/>
                <w:lang w:val="en-US"/>
              </w:rPr>
              <w:t xml:space="preserve"> Petr Petrov, BBB Solutions, +7-495 –XXX-XXXX, </w:t>
            </w:r>
            <w:hyperlink r:id="rId24" w:history="1">
              <w:r w:rsidRPr="00E60060">
                <w:rPr>
                  <w:rStyle w:val="Hyperlink"/>
                  <w:lang w:val="en-US"/>
                </w:rPr>
                <w:t>name@gmail.com</w:t>
              </w:r>
            </w:hyperlink>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BB38D7">
            <w:pPr>
              <w:ind w:firstLine="0"/>
            </w:pPr>
            <w:r>
              <w:rPr>
                <w:rStyle w:val="FontStyle31"/>
                <w:rFonts w:ascii="Times New Roman" w:hAnsi="Times New Roman" w:cs="Times New Roman"/>
                <w:sz w:val="24"/>
                <w:szCs w:val="24"/>
              </w:rPr>
              <w:t>ЗУВ</w:t>
            </w:r>
          </w:p>
        </w:tc>
      </w:tr>
      <w:tr w:rsidR="002C49FA" w:rsidRPr="002734D8">
        <w:trPr>
          <w:trHeight w:val="422"/>
        </w:trPr>
        <w:tc>
          <w:tcPr>
            <w:tcW w:w="1207" w:type="pct"/>
          </w:tcPr>
          <w:p w:rsidR="002C49FA" w:rsidRPr="00751724" w:rsidRDefault="002C49FA" w:rsidP="00A302C5">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bCs/>
              </w:rPr>
              <w:t>«Порядок слов в предложении, виды предложений»</w:t>
            </w:r>
          </w:p>
        </w:tc>
        <w:tc>
          <w:tcPr>
            <w:tcW w:w="1632" w:type="pct"/>
          </w:tcPr>
          <w:p w:rsidR="002C49FA" w:rsidRPr="00751724" w:rsidRDefault="002C49FA" w:rsidP="00A302C5">
            <w:pPr>
              <w:ind w:firstLine="0"/>
            </w:pPr>
            <w:r w:rsidRPr="00751724">
              <w:t>Проверка выполнения грамматического теста</w:t>
            </w:r>
          </w:p>
        </w:tc>
        <w:tc>
          <w:tcPr>
            <w:tcW w:w="1831" w:type="pct"/>
          </w:tcPr>
          <w:p w:rsidR="002C49FA" w:rsidRPr="00C67477" w:rsidRDefault="002C49FA" w:rsidP="00A302C5">
            <w:pPr>
              <w:ind w:firstLine="0"/>
              <w:textAlignment w:val="baseline"/>
              <w:rPr>
                <w:lang w:val="en-US"/>
              </w:rPr>
            </w:pPr>
            <w:r w:rsidRPr="00DC435D">
              <w:rPr>
                <w:b/>
                <w:bCs/>
                <w:i/>
                <w:iCs/>
                <w:lang w:val="en-US"/>
              </w:rPr>
              <w:t xml:space="preserve">Put the words in the proper order in the </w:t>
            </w:r>
            <w:r w:rsidRPr="00DC435D">
              <w:rPr>
                <w:b/>
                <w:bCs/>
                <w:i/>
                <w:iCs/>
                <w:lang w:val="en-GB"/>
              </w:rPr>
              <w:t>sentences</w:t>
            </w:r>
            <w:r w:rsidRPr="007E1BD3">
              <w:rPr>
                <w:lang w:val="en-US"/>
              </w:rPr>
              <w:t>1</w:t>
            </w:r>
            <w:r w:rsidRPr="00C67477">
              <w:rPr>
                <w:lang w:val="en-US"/>
              </w:rPr>
              <w:t>usually / at 10 o'clock / out of the garage / in the morning / drives / his bike / Fred</w:t>
            </w:r>
          </w:p>
          <w:p w:rsidR="002C49FA" w:rsidRPr="00C67477" w:rsidRDefault="002C49FA" w:rsidP="00A302C5">
            <w:pPr>
              <w:ind w:firstLine="0"/>
              <w:textAlignment w:val="baseline"/>
              <w:rPr>
                <w:lang w:val="en-US"/>
              </w:rPr>
            </w:pPr>
            <w:r>
              <w:rPr>
                <w:lang w:val="en-US"/>
              </w:rPr>
              <w:t>2</w:t>
            </w:r>
            <w:r w:rsidRPr="00C67477">
              <w:rPr>
                <w:lang w:val="en-US"/>
              </w:rPr>
              <w:t>a shower / after dinner / often / Mrs Lewis / takes</w:t>
            </w:r>
          </w:p>
          <w:p w:rsidR="002C49FA" w:rsidRPr="00C67477" w:rsidRDefault="002C49FA" w:rsidP="00A302C5">
            <w:pPr>
              <w:ind w:firstLine="0"/>
              <w:textAlignment w:val="baseline"/>
              <w:rPr>
                <w:lang w:val="en-US"/>
              </w:rPr>
            </w:pPr>
            <w:r>
              <w:rPr>
                <w:lang w:val="en-US"/>
              </w:rPr>
              <w:t>3</w:t>
            </w:r>
            <w:r w:rsidRPr="00C67477">
              <w:rPr>
                <w:lang w:val="en-US"/>
              </w:rPr>
              <w:t>a parking place / near the library / we / find / seldom</w:t>
            </w:r>
          </w:p>
          <w:p w:rsidR="002C49FA" w:rsidRPr="00C67477" w:rsidRDefault="002C49FA" w:rsidP="00A302C5">
            <w:pPr>
              <w:ind w:firstLine="0"/>
              <w:textAlignment w:val="baseline"/>
              <w:rPr>
                <w:lang w:val="en-US"/>
              </w:rPr>
            </w:pPr>
            <w:r>
              <w:rPr>
                <w:lang w:val="en-US"/>
              </w:rPr>
              <w:t>4</w:t>
            </w:r>
            <w:r w:rsidRPr="00C67477">
              <w:rPr>
                <w:lang w:val="en-US"/>
              </w:rPr>
              <w:t>to / I / on / a / night-club / sometimes / Saturdays / go</w:t>
            </w:r>
          </w:p>
          <w:p w:rsidR="002C49FA" w:rsidRPr="00C67477" w:rsidRDefault="002C49FA" w:rsidP="00A302C5">
            <w:pPr>
              <w:ind w:firstLine="0"/>
              <w:textAlignment w:val="baseline"/>
              <w:rPr>
                <w:lang w:val="en-US"/>
              </w:rPr>
            </w:pPr>
            <w:r>
              <w:rPr>
                <w:lang w:val="en-US"/>
              </w:rPr>
              <w:t>5</w:t>
            </w:r>
            <w:r w:rsidRPr="00C67477">
              <w:rPr>
                <w:lang w:val="en-US"/>
              </w:rPr>
              <w:t>fly / my parents / to Australia / sometimes / I / in winter / and</w:t>
            </w:r>
          </w:p>
          <w:p w:rsidR="002C49FA" w:rsidRPr="00C67477" w:rsidRDefault="002C49FA" w:rsidP="00A302C5">
            <w:pPr>
              <w:ind w:firstLine="0"/>
              <w:textAlignment w:val="baseline"/>
              <w:rPr>
                <w:lang w:val="en-US"/>
              </w:rPr>
            </w:pPr>
            <w:r>
              <w:rPr>
                <w:lang w:val="en-US"/>
              </w:rPr>
              <w:t>6</w:t>
            </w:r>
            <w:r w:rsidRPr="00C67477">
              <w:rPr>
                <w:lang w:val="en-US"/>
              </w:rPr>
              <w:t>enjoys / very much / swimming / in the pool / always / Mary</w:t>
            </w:r>
          </w:p>
          <w:p w:rsidR="002C49FA" w:rsidRPr="005D29F5" w:rsidRDefault="002C49FA" w:rsidP="00A302C5">
            <w:pPr>
              <w:widowControl/>
              <w:shd w:val="clear" w:color="auto" w:fill="FFFFFF"/>
              <w:autoSpaceDE/>
              <w:autoSpaceDN/>
              <w:adjustRightInd/>
              <w:ind w:firstLine="0"/>
              <w:jc w:val="left"/>
              <w:rPr>
                <w:b/>
                <w:bCs/>
                <w:i/>
                <w:iCs/>
                <w:color w:val="000000"/>
                <w:lang w:val="en-US"/>
              </w:rPr>
            </w:pPr>
            <w:r>
              <w:rPr>
                <w:b/>
                <w:bCs/>
                <w:i/>
                <w:iCs/>
                <w:color w:val="000000"/>
                <w:lang w:val="en-US"/>
              </w:rPr>
              <w:t xml:space="preserve">Find a mistake in the </w:t>
            </w:r>
            <w:r w:rsidRPr="005D29F5">
              <w:rPr>
                <w:b/>
                <w:bCs/>
                <w:i/>
                <w:iCs/>
                <w:color w:val="000000"/>
                <w:lang w:val="en-US"/>
              </w:rPr>
              <w:t>word order</w:t>
            </w:r>
          </w:p>
          <w:p w:rsidR="002C49FA" w:rsidRPr="00546D4F" w:rsidRDefault="002C49FA"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2C49FA" w:rsidRPr="001772C4" w:rsidRDefault="002C49FA"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2C49FA" w:rsidRPr="001772C4" w:rsidRDefault="002C49FA"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2C49FA" w:rsidRPr="001772C4" w:rsidRDefault="002C49FA"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2C49FA" w:rsidRPr="001772C4" w:rsidRDefault="002C49FA"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2C49FA" w:rsidRPr="001772C4" w:rsidRDefault="002C49FA"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2C49FA" w:rsidRPr="001772C4" w:rsidRDefault="002C49FA" w:rsidP="00A302C5">
            <w:pPr>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BB38D7">
            <w:pPr>
              <w:ind w:firstLine="0"/>
            </w:pPr>
            <w:r>
              <w:rPr>
                <w:rStyle w:val="FontStyle31"/>
                <w:rFonts w:ascii="Times New Roman" w:hAnsi="Times New Roman" w:cs="Times New Roman"/>
                <w:sz w:val="24"/>
                <w:szCs w:val="24"/>
              </w:rPr>
              <w:t>ЗУВ</w:t>
            </w:r>
          </w:p>
        </w:tc>
      </w:tr>
      <w:tr w:rsidR="002C49FA" w:rsidRPr="00BB1029">
        <w:trPr>
          <w:trHeight w:val="2650"/>
        </w:trPr>
        <w:tc>
          <w:tcPr>
            <w:tcW w:w="1207" w:type="pct"/>
          </w:tcPr>
          <w:p w:rsidR="002C49FA" w:rsidRPr="00751724" w:rsidRDefault="002C49FA"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bCs/>
              </w:rPr>
              <w:t>«Мои планы на будущее»</w:t>
            </w:r>
          </w:p>
        </w:tc>
        <w:tc>
          <w:tcPr>
            <w:tcW w:w="1632" w:type="pct"/>
          </w:tcPr>
          <w:p w:rsidR="002C49FA" w:rsidRPr="00751724" w:rsidRDefault="002C49FA" w:rsidP="00A302C5">
            <w:pPr>
              <w:ind w:firstLine="0"/>
            </w:pPr>
            <w:r>
              <w:t>Проверка письменных работ</w:t>
            </w:r>
          </w:p>
        </w:tc>
        <w:tc>
          <w:tcPr>
            <w:tcW w:w="1831" w:type="pct"/>
          </w:tcPr>
          <w:p w:rsidR="002C49FA" w:rsidRPr="005D29F5" w:rsidRDefault="002C49FA" w:rsidP="00A302C5">
            <w:pPr>
              <w:ind w:firstLine="0"/>
              <w:rPr>
                <w:i/>
                <w:iCs/>
                <w:lang w:val="en-US"/>
              </w:rPr>
            </w:pPr>
            <w:r w:rsidRPr="005D29F5">
              <w:rPr>
                <w:b/>
                <w:bCs/>
                <w:i/>
                <w:iCs/>
                <w:shd w:val="clear" w:color="auto" w:fill="FFFFFF"/>
                <w:lang w:val="en-US"/>
              </w:rPr>
              <w:t>Fill</w:t>
            </w:r>
            <w:r w:rsidRPr="005D29F5">
              <w:rPr>
                <w:rStyle w:val="apple-converted-space"/>
                <w:b/>
                <w:bCs/>
                <w:i/>
                <w:iCs/>
                <w:shd w:val="clear" w:color="auto" w:fill="FFFFFF"/>
                <w:lang w:val="en-US"/>
              </w:rPr>
              <w:t> </w:t>
            </w:r>
            <w:r w:rsidRPr="005D29F5">
              <w:rPr>
                <w:b/>
                <w:bCs/>
                <w:i/>
                <w:iCs/>
                <w:shd w:val="clear" w:color="auto" w:fill="FFFFFF"/>
                <w:lang w:val="en-US"/>
              </w:rPr>
              <w:t>in</w:t>
            </w:r>
            <w:r w:rsidRPr="005D29F5">
              <w:rPr>
                <w:rStyle w:val="apple-converted-space"/>
                <w:b/>
                <w:bCs/>
                <w:i/>
                <w:iCs/>
                <w:shd w:val="clear" w:color="auto" w:fill="FFFFFF"/>
                <w:lang w:val="en-US"/>
              </w:rPr>
              <w:t> </w:t>
            </w:r>
            <w:r w:rsidRPr="005D29F5">
              <w:rPr>
                <w:b/>
                <w:bCs/>
                <w:i/>
                <w:iCs/>
                <w:shd w:val="clear" w:color="auto" w:fill="FFFFFF"/>
                <w:lang w:val="en-US"/>
              </w:rPr>
              <w:t>the</w:t>
            </w:r>
            <w:r w:rsidRPr="005D29F5">
              <w:rPr>
                <w:rStyle w:val="apple-converted-space"/>
                <w:b/>
                <w:bCs/>
                <w:i/>
                <w:iCs/>
                <w:shd w:val="clear" w:color="auto" w:fill="FFFFFF"/>
                <w:lang w:val="en-US"/>
              </w:rPr>
              <w:t> </w:t>
            </w:r>
            <w:r w:rsidRPr="005D29F5">
              <w:rPr>
                <w:b/>
                <w:bCs/>
                <w:i/>
                <w:iCs/>
                <w:shd w:val="clear" w:color="auto" w:fill="FFFFFF"/>
                <w:lang w:val="en-US"/>
              </w:rPr>
              <w:t>gaps and speak on your plans for</w:t>
            </w:r>
            <w:r>
              <w:rPr>
                <w:b/>
                <w:bCs/>
                <w:i/>
                <w:iCs/>
                <w:shd w:val="clear" w:color="auto" w:fill="FFFFFF"/>
                <w:lang w:val="en-US"/>
              </w:rPr>
              <w:t xml:space="preserve"> the</w:t>
            </w:r>
            <w:r w:rsidRPr="005D29F5">
              <w:rPr>
                <w:b/>
                <w:bCs/>
                <w:i/>
                <w:iCs/>
                <w:shd w:val="clear" w:color="auto" w:fill="FFFFFF"/>
                <w:lang w:val="en-US"/>
              </w:rPr>
              <w:t xml:space="preserve"> future</w:t>
            </w:r>
            <w:r w:rsidRPr="005D29F5">
              <w:rPr>
                <w:rFonts w:ascii="Arial" w:hAnsi="Arial" w:cs="Arial"/>
                <w:b/>
                <w:bCs/>
                <w:i/>
                <w:iCs/>
                <w:color w:val="545251"/>
                <w:sz w:val="21"/>
                <w:szCs w:val="21"/>
                <w:shd w:val="clear" w:color="auto" w:fill="FFFFFF"/>
                <w:lang w:val="en-US"/>
              </w:rPr>
              <w:t>:</w:t>
            </w:r>
          </w:p>
          <w:p w:rsidR="002C49FA" w:rsidRPr="007E1BD3" w:rsidRDefault="002C49FA" w:rsidP="00A302C5">
            <w:pPr>
              <w:pStyle w:val="NormalWeb"/>
              <w:shd w:val="clear" w:color="auto" w:fill="FFFFFF"/>
              <w:spacing w:before="0" w:beforeAutospacing="0" w:after="150" w:afterAutospacing="0" w:line="240" w:lineRule="auto"/>
              <w:rPr>
                <w:rStyle w:val="apple-converted-space"/>
                <w:sz w:val="24"/>
                <w:szCs w:val="24"/>
                <w:lang w:val="en-US"/>
              </w:rPr>
            </w:pPr>
            <w:r w:rsidRPr="00C67477">
              <w:rPr>
                <w:sz w:val="24"/>
                <w:szCs w:val="24"/>
                <w:lang w:val="en-US"/>
              </w:rPr>
              <w:t>I think I am good at ______. It was my</w:t>
            </w:r>
            <w:r w:rsidRPr="00C67477">
              <w:rPr>
                <w:rStyle w:val="apple-converted-space"/>
                <w:sz w:val="24"/>
                <w:szCs w:val="24"/>
                <w:lang w:val="en-US"/>
              </w:rPr>
              <w:t> </w:t>
            </w:r>
            <w:hyperlink r:id="rId25" w:tooltip="Glossary: Favourite" w:history="1">
              <w:r w:rsidRPr="00C67477">
                <w:rPr>
                  <w:rStyle w:val="Hyperlink"/>
                  <w:color w:val="auto"/>
                  <w:sz w:val="24"/>
                  <w:szCs w:val="24"/>
                  <w:lang w:val="en-US"/>
                </w:rPr>
                <w:t>favourite</w:t>
              </w:r>
            </w:hyperlink>
            <w:r w:rsidRPr="00C67477">
              <w:rPr>
                <w:rStyle w:val="apple-converted-space"/>
                <w:sz w:val="24"/>
                <w:szCs w:val="24"/>
                <w:lang w:val="en-US"/>
              </w:rPr>
              <w:t> </w:t>
            </w:r>
            <w:r w:rsidRPr="00C67477">
              <w:rPr>
                <w:sz w:val="24"/>
                <w:szCs w:val="24"/>
                <w:lang w:val="en-US"/>
              </w:rPr>
              <w:t>subject at school and I am sure it is one of the most important subjects at the</w:t>
            </w:r>
            <w:r w:rsidRPr="00C67477">
              <w:rPr>
                <w:rStyle w:val="apple-converted-space"/>
                <w:sz w:val="24"/>
                <w:szCs w:val="24"/>
                <w:lang w:val="en-US"/>
              </w:rPr>
              <w:t> </w:t>
            </w:r>
            <w:hyperlink r:id="rId26" w:tooltip="Система Высшего образования в странах изучаемого языка: University" w:history="1">
              <w:r w:rsidRPr="00C67477">
                <w:rPr>
                  <w:rStyle w:val="Hyperlink"/>
                  <w:color w:val="auto"/>
                  <w:sz w:val="24"/>
                  <w:szCs w:val="24"/>
                  <w:lang w:val="en-US"/>
                </w:rPr>
                <w:t>University</w:t>
              </w:r>
            </w:hyperlink>
            <w:r w:rsidRPr="00C67477">
              <w:rPr>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C67477">
                <w:rPr>
                  <w:rStyle w:val="Hyperlink"/>
                  <w:color w:val="auto"/>
                  <w:sz w:val="24"/>
                  <w:szCs w:val="24"/>
                  <w:lang w:val="en-US"/>
                </w:rPr>
                <w:t>search</w:t>
              </w:r>
            </w:hyperlink>
            <w:r w:rsidRPr="00C67477">
              <w:rPr>
                <w:rStyle w:val="apple-converted-space"/>
                <w:sz w:val="24"/>
                <w:szCs w:val="24"/>
                <w:lang w:val="en-US"/>
              </w:rPr>
              <w:t> </w:t>
            </w:r>
            <w:r w:rsidRPr="00C67477">
              <w:rPr>
                <w:sz w:val="24"/>
                <w:szCs w:val="24"/>
                <w:lang w:val="en-US"/>
              </w:rPr>
              <w:t>and scientific discussions covering problems</w:t>
            </w:r>
            <w:hyperlink r:id="rId28" w:tooltip="Technologies of the 21- st Century: concern" w:history="1">
              <w:r w:rsidRPr="00C67477">
                <w:rPr>
                  <w:rStyle w:val="Hyperlink"/>
                  <w:color w:val="auto"/>
                  <w:sz w:val="24"/>
                  <w:szCs w:val="24"/>
                  <w:lang w:val="en-US"/>
                </w:rPr>
                <w:t>concern</w:t>
              </w:r>
            </w:hyperlink>
            <w:r w:rsidRPr="00C67477">
              <w:rPr>
                <w:sz w:val="24"/>
                <w:szCs w:val="24"/>
                <w:lang w:val="en-US"/>
              </w:rPr>
              <w:t>ing ____________. I would like to take part in the student scientific conferences. My dream is to be a post</w:t>
            </w:r>
            <w:hyperlink r:id="rId29" w:tooltip="Глоссарий: graduate" w:history="1">
              <w:r w:rsidRPr="00C67477">
                <w:rPr>
                  <w:rStyle w:val="Hyperlink"/>
                  <w:color w:val="auto"/>
                  <w:sz w:val="24"/>
                  <w:szCs w:val="24"/>
                  <w:lang w:val="en-US"/>
                </w:rPr>
                <w:t>graduate</w:t>
              </w:r>
            </w:hyperlink>
            <w:r w:rsidRPr="00C67477">
              <w:rPr>
                <w:rStyle w:val="apple-converted-space"/>
                <w:sz w:val="24"/>
                <w:szCs w:val="24"/>
                <w:lang w:val="en-US"/>
              </w:rPr>
              <w:t> </w:t>
            </w:r>
            <w:r w:rsidRPr="00C67477">
              <w:rPr>
                <w:sz w:val="24"/>
                <w:szCs w:val="24"/>
                <w:lang w:val="en-US"/>
              </w:rPr>
              <w:t>student. My goal is to achieve a high degree of proficiency.</w:t>
            </w:r>
            <w:r w:rsidRPr="00C67477">
              <w:rPr>
                <w:rStyle w:val="apple-converted-space"/>
                <w:sz w:val="24"/>
                <w:szCs w:val="24"/>
                <w:lang w:val="en-US"/>
              </w:rPr>
              <w:t> </w:t>
            </w:r>
          </w:p>
          <w:p w:rsidR="002C49FA" w:rsidRPr="005D29F5" w:rsidRDefault="002C49FA" w:rsidP="00A302C5">
            <w:pPr>
              <w:pStyle w:val="NormalWeb"/>
              <w:shd w:val="clear" w:color="auto" w:fill="FFFFFF"/>
              <w:spacing w:before="0" w:beforeAutospacing="0" w:after="150" w:afterAutospacing="0" w:line="240" w:lineRule="auto"/>
              <w:ind w:firstLine="0"/>
              <w:rPr>
                <w:rStyle w:val="apple-converted-space"/>
                <w:b/>
                <w:bCs/>
                <w:i/>
                <w:iCs/>
                <w:sz w:val="24"/>
                <w:szCs w:val="24"/>
                <w:lang w:val="en-US"/>
              </w:rPr>
            </w:pPr>
            <w:r w:rsidRPr="005D29F5">
              <w:rPr>
                <w:rStyle w:val="apple-converted-space"/>
                <w:b/>
                <w:bCs/>
                <w:i/>
                <w:iCs/>
                <w:sz w:val="24"/>
                <w:szCs w:val="24"/>
                <w:lang w:val="en-US"/>
              </w:rPr>
              <w:t>Answer the questions and speak on your plans for future and</w:t>
            </w:r>
            <w:r>
              <w:rPr>
                <w:rStyle w:val="apple-converted-space"/>
                <w:b/>
                <w:bCs/>
                <w:i/>
                <w:iCs/>
                <w:sz w:val="24"/>
                <w:szCs w:val="24"/>
                <w:lang w:val="en-US"/>
              </w:rPr>
              <w:t xml:space="preserve"> your</w:t>
            </w:r>
            <w:r w:rsidRPr="005D29F5">
              <w:rPr>
                <w:rStyle w:val="apple-converted-space"/>
                <w:b/>
                <w:bCs/>
                <w:i/>
                <w:iCs/>
                <w:sz w:val="24"/>
                <w:szCs w:val="24"/>
                <w:lang w:val="en-US"/>
              </w:rPr>
              <w:t xml:space="preserve"> profession</w:t>
            </w:r>
          </w:p>
          <w:p w:rsidR="002C49FA" w:rsidRPr="00BB1029" w:rsidRDefault="002C49FA" w:rsidP="00A302C5">
            <w:pPr>
              <w:pStyle w:val="NormalWeb"/>
              <w:shd w:val="clear" w:color="auto" w:fill="FFFFFF"/>
              <w:spacing w:before="0" w:beforeAutospacing="0" w:after="150" w:afterAutospacing="0" w:line="240" w:lineRule="auto"/>
              <w:rPr>
                <w:b/>
                <w:bCs/>
                <w:sz w:val="24"/>
                <w:szCs w:val="24"/>
                <w:lang w:val="en-US"/>
              </w:rPr>
            </w:pPr>
            <w:r>
              <w:rPr>
                <w:sz w:val="24"/>
                <w:szCs w:val="24"/>
                <w:lang w:val="en-US"/>
              </w:rPr>
              <w:t>1</w:t>
            </w:r>
            <w:r w:rsidRPr="00BB1029">
              <w:rPr>
                <w:sz w:val="24"/>
                <w:szCs w:val="24"/>
                <w:lang w:val="en-US"/>
              </w:rPr>
              <w:t>Have you made up your mind what to be in the future?</w:t>
            </w:r>
            <w:r w:rsidRPr="00BB1029">
              <w:rPr>
                <w:sz w:val="24"/>
                <w:szCs w:val="24"/>
                <w:lang w:val="en-US"/>
              </w:rPr>
              <w:br/>
              <w:t>2.    When did you begin making plans for the future?</w:t>
            </w:r>
            <w:r w:rsidRPr="00BB1029">
              <w:rPr>
                <w:sz w:val="24"/>
                <w:szCs w:val="24"/>
                <w:lang w:val="en-US"/>
              </w:rPr>
              <w:br/>
              <w:t>3.    When were you able to give a definite answer about your future profession? Did anybody help you to make the choice?</w:t>
            </w:r>
            <w:r w:rsidRPr="00BB1029">
              <w:rPr>
                <w:sz w:val="24"/>
                <w:szCs w:val="24"/>
                <w:lang w:val="en-US"/>
              </w:rPr>
              <w:br/>
              <w:t>4.    Are you going to work and study at the same time?</w:t>
            </w:r>
            <w:r w:rsidRPr="00BB1029">
              <w:rPr>
                <w:sz w:val="24"/>
                <w:szCs w:val="24"/>
                <w:lang w:val="en-US"/>
              </w:rPr>
              <w:br/>
              <w:t>5.    Why do you think teaching is a noble profession?</w:t>
            </w:r>
            <w:r w:rsidRPr="00BB1029">
              <w:rPr>
                <w:sz w:val="24"/>
                <w:szCs w:val="24"/>
                <w:lang w:val="en-US"/>
              </w:rPr>
              <w:br/>
              <w:t>6.    What traits must a good teacher have?</w:t>
            </w:r>
            <w:r w:rsidRPr="00BB1029">
              <w:rPr>
                <w:sz w:val="24"/>
                <w:szCs w:val="24"/>
                <w:lang w:val="en-US"/>
              </w:rPr>
              <w:br/>
            </w:r>
            <w:r w:rsidRPr="0081336B">
              <w:rPr>
                <w:sz w:val="24"/>
                <w:szCs w:val="24"/>
                <w:lang w:val="en-US"/>
              </w:rPr>
              <w:t>7.    What difficulties of teaching profession can you name?</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Default="002C49FA" w:rsidP="00BB38D7">
            <w:pPr>
              <w:ind w:hanging="2"/>
            </w:pPr>
            <w:r>
              <w:rPr>
                <w:rStyle w:val="FontStyle31"/>
                <w:rFonts w:ascii="Times New Roman" w:hAnsi="Times New Roman" w:cs="Times New Roman"/>
                <w:sz w:val="24"/>
                <w:szCs w:val="24"/>
              </w:rPr>
              <w:t>ЗУВ</w:t>
            </w:r>
          </w:p>
        </w:tc>
      </w:tr>
      <w:tr w:rsidR="002C49FA" w:rsidRPr="00751724">
        <w:trPr>
          <w:trHeight w:val="385"/>
        </w:trPr>
        <w:tc>
          <w:tcPr>
            <w:tcW w:w="1207" w:type="pct"/>
          </w:tcPr>
          <w:p w:rsidR="002C49FA" w:rsidRPr="00751724" w:rsidRDefault="002C49FA" w:rsidP="00EE0BE3">
            <w:pPr>
              <w:pStyle w:val="NoSpacing"/>
              <w:ind w:left="72"/>
              <w:rPr>
                <w:rFonts w:ascii="Times New Roman" w:hAnsi="Times New Roman" w:cs="Times New Roman"/>
                <w:b/>
                <w:bCs/>
                <w:sz w:val="24"/>
                <w:szCs w:val="24"/>
              </w:rPr>
            </w:pPr>
            <w:r w:rsidRPr="00751724">
              <w:rPr>
                <w:rFonts w:ascii="Times New Roman" w:hAnsi="Times New Roman" w:cs="Times New Roman"/>
                <w:b/>
                <w:bCs/>
                <w:sz w:val="24"/>
                <w:szCs w:val="24"/>
              </w:rPr>
              <w:t>2. Ценности образования</w:t>
            </w:r>
          </w:p>
        </w:tc>
        <w:tc>
          <w:tcPr>
            <w:tcW w:w="1632" w:type="pct"/>
          </w:tcPr>
          <w:p w:rsidR="002C49FA" w:rsidRPr="00751724" w:rsidRDefault="002C49FA" w:rsidP="00EE0BE3">
            <w:pPr>
              <w:ind w:firstLine="0"/>
            </w:pPr>
          </w:p>
        </w:tc>
        <w:tc>
          <w:tcPr>
            <w:tcW w:w="1831" w:type="pct"/>
          </w:tcPr>
          <w:p w:rsidR="002C49FA" w:rsidRPr="00751724" w:rsidRDefault="002C49FA" w:rsidP="00EE0BE3">
            <w:pPr>
              <w:ind w:firstLine="0"/>
            </w:pPr>
          </w:p>
        </w:tc>
        <w:tc>
          <w:tcPr>
            <w:tcW w:w="330" w:type="pct"/>
          </w:tcPr>
          <w:p w:rsidR="002C49FA" w:rsidRPr="00751724" w:rsidRDefault="002C49FA" w:rsidP="00EE0BE3">
            <w:pPr>
              <w:pStyle w:val="Style14"/>
              <w:widowControl/>
              <w:ind w:firstLine="0"/>
              <w:jc w:val="left"/>
            </w:pPr>
          </w:p>
        </w:tc>
      </w:tr>
      <w:tr w:rsidR="002C49FA" w:rsidRPr="002734D8">
        <w:trPr>
          <w:trHeight w:val="422"/>
        </w:trPr>
        <w:tc>
          <w:tcPr>
            <w:tcW w:w="1207" w:type="pct"/>
          </w:tcPr>
          <w:p w:rsidR="002C49FA" w:rsidRPr="00751724" w:rsidRDefault="002C49FA" w:rsidP="00EE0BE3">
            <w:pPr>
              <w:pStyle w:val="Style14"/>
              <w:widowControl/>
              <w:ind w:firstLine="0"/>
            </w:pPr>
            <w:r w:rsidRPr="00751724">
              <w:t xml:space="preserve">2.1. Развитие умений и навыков чтения и письма по теме: </w:t>
            </w:r>
          </w:p>
          <w:p w:rsidR="002C49FA" w:rsidRPr="009F14B9" w:rsidRDefault="002C49FA" w:rsidP="00EE0BE3">
            <w:pPr>
              <w:pStyle w:val="Style14"/>
              <w:widowControl/>
              <w:ind w:firstLine="0"/>
              <w:rPr>
                <w:b/>
                <w:bCs/>
              </w:rPr>
            </w:pPr>
            <w:r w:rsidRPr="009F14B9">
              <w:rPr>
                <w:b/>
                <w:bCs/>
              </w:rPr>
              <w:t>«Значение иностранного языка в карьере будущего специалиста»</w:t>
            </w:r>
          </w:p>
        </w:tc>
        <w:tc>
          <w:tcPr>
            <w:tcW w:w="1632" w:type="pct"/>
          </w:tcPr>
          <w:p w:rsidR="002C49FA" w:rsidRPr="00751724" w:rsidRDefault="002C49FA" w:rsidP="00EE0BE3">
            <w:pPr>
              <w:pStyle w:val="Style14"/>
              <w:widowControl/>
              <w:ind w:firstLine="0"/>
              <w:jc w:val="left"/>
            </w:pPr>
            <w:r w:rsidRPr="00751724">
              <w:t>Выборочный опрос по тексту;</w:t>
            </w:r>
          </w:p>
          <w:p w:rsidR="002C49FA" w:rsidRPr="00751724" w:rsidRDefault="002C49FA" w:rsidP="00EE0BE3">
            <w:pPr>
              <w:pStyle w:val="Style14"/>
              <w:widowControl/>
              <w:ind w:firstLine="0"/>
              <w:jc w:val="left"/>
            </w:pPr>
            <w:r w:rsidRPr="00751724">
              <w:t>Проверка письменных работ</w:t>
            </w:r>
          </w:p>
        </w:tc>
        <w:tc>
          <w:tcPr>
            <w:tcW w:w="1831" w:type="pct"/>
          </w:tcPr>
          <w:p w:rsidR="002C49FA" w:rsidRPr="005D29F5" w:rsidRDefault="002C49FA" w:rsidP="00EE0BE3">
            <w:pPr>
              <w:pStyle w:val="Heading2"/>
              <w:shd w:val="clear" w:color="auto" w:fill="FFFFFF"/>
              <w:ind w:firstLine="0"/>
              <w:rPr>
                <w:lang w:val="en-US"/>
              </w:rPr>
            </w:pPr>
            <w:r w:rsidRPr="005D29F5">
              <w:rPr>
                <w:lang w:val="en-US"/>
              </w:rPr>
              <w:t>Complete the sentences.</w:t>
            </w:r>
          </w:p>
          <w:p w:rsidR="002C49FA" w:rsidRDefault="002C49FA"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2C49FA" w:rsidRDefault="002C49FA"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0" w:tooltip="Глоссарий: countries" w:history="1">
              <w:r w:rsidRPr="005D29F5">
                <w:rPr>
                  <w:rStyle w:val="Hyperlink"/>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2C49FA" w:rsidRDefault="002C49FA"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2C49FA" w:rsidRDefault="002C49FA"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2C49FA" w:rsidRDefault="002C49FA"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2C49FA" w:rsidRPr="00546D4F" w:rsidRDefault="002C49FA"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1" w:tooltip="Глоссарий: become" w:history="1">
              <w:r w:rsidRPr="00933318">
                <w:rPr>
                  <w:rStyle w:val="Hyperlink"/>
                  <w:color w:val="auto"/>
                  <w:lang w:val="en-US"/>
                </w:rPr>
                <w:t>become</w:t>
              </w:r>
            </w:hyperlink>
            <w:r w:rsidRPr="00933318">
              <w:rPr>
                <w:lang w:val="en-US"/>
              </w:rPr>
              <w:t>s a widely accepted language _______________________.</w:t>
            </w:r>
          </w:p>
          <w:p w:rsidR="002C49FA" w:rsidRPr="00E60060" w:rsidRDefault="002C49FA" w:rsidP="00EE0BE3">
            <w:pPr>
              <w:ind w:firstLine="0"/>
              <w:outlineLvl w:val="2"/>
              <w:rPr>
                <w:lang w:val="en-US"/>
              </w:rPr>
            </w:pPr>
            <w:r w:rsidRPr="005D29F5">
              <w:rPr>
                <w:b/>
                <w:bCs/>
                <w:i/>
                <w:iCs/>
                <w:lang w:val="en-US"/>
              </w:rPr>
              <w:t>Match the parts of the e-mail to their contents</w:t>
            </w:r>
            <w:r w:rsidRPr="00933318">
              <w:rPr>
                <w:b/>
                <w:bCs/>
                <w:i/>
                <w:iCs/>
                <w:lang w:val="en-US"/>
              </w:rPr>
              <w:t xml:space="preserve">Closing Body Signature Subject Heading Attachment Salutation </w:t>
            </w:r>
          </w:p>
          <w:p w:rsidR="002C49FA" w:rsidRPr="00E60060" w:rsidRDefault="002C49FA" w:rsidP="00EE0BE3">
            <w:pPr>
              <w:outlineLvl w:val="2"/>
              <w:rPr>
                <w:lang w:val="en-US"/>
              </w:rPr>
            </w:pPr>
            <w:r w:rsidRPr="00E60060">
              <w:rPr>
                <w:lang w:val="en-US"/>
              </w:rPr>
              <w:t xml:space="preserve">a)To </w:t>
            </w:r>
            <w:r w:rsidRPr="00E60060">
              <w:rPr>
                <w:rStyle w:val="Emphasis"/>
                <w:i w:val="0"/>
                <w:iCs w:val="0"/>
                <w:color w:val="000000"/>
                <w:lang w:val="en-US"/>
              </w:rPr>
              <w:t xml:space="preserve">e-mail address of the recipient </w:t>
            </w:r>
            <w:r>
              <w:rPr>
                <w:rStyle w:val="Emphasis"/>
                <w:i w:val="0"/>
                <w:iCs w:val="0"/>
                <w:color w:val="000000"/>
                <w:lang w:val="en-US"/>
              </w:rPr>
              <w:t>\</w:t>
            </w:r>
          </w:p>
          <w:p w:rsidR="002C49FA" w:rsidRPr="00E60060" w:rsidRDefault="002C49FA" w:rsidP="00EE0BE3">
            <w:pPr>
              <w:outlineLvl w:val="2"/>
              <w:rPr>
                <w:rStyle w:val="Emphasis"/>
                <w:i w:val="0"/>
                <w:iCs w:val="0"/>
                <w:color w:val="000000"/>
                <w:lang w:val="en-US"/>
              </w:rPr>
            </w:pPr>
            <w:r w:rsidRPr="00E60060">
              <w:rPr>
                <w:lang w:val="en-US"/>
              </w:rPr>
              <w:t xml:space="preserve">From </w:t>
            </w:r>
            <w:r w:rsidRPr="00E60060">
              <w:rPr>
                <w:rStyle w:val="Emphasis"/>
                <w:i w:val="0"/>
                <w:iCs w:val="0"/>
                <w:color w:val="000000"/>
                <w:lang w:val="en-US"/>
              </w:rPr>
              <w:t xml:space="preserve">e-mail address of the addresser </w:t>
            </w:r>
          </w:p>
          <w:p w:rsidR="002C49FA" w:rsidRPr="00E60060" w:rsidRDefault="002C49FA" w:rsidP="00EE0BE3">
            <w:pPr>
              <w:outlineLvl w:val="2"/>
              <w:rPr>
                <w:rStyle w:val="apple-converted-space"/>
                <w:color w:val="000000"/>
                <w:lang w:val="en-US"/>
              </w:rPr>
            </w:pPr>
            <w:r w:rsidRPr="00E60060">
              <w:rPr>
                <w:rStyle w:val="Emphasis"/>
                <w:i w:val="0"/>
                <w:iCs w:val="0"/>
                <w:color w:val="000000"/>
                <w:lang w:val="en-US"/>
              </w:rPr>
              <w:t>b)</w:t>
            </w:r>
            <w:r w:rsidRPr="00933318">
              <w:rPr>
                <w:rStyle w:val="Emphasis"/>
                <w:i w:val="0"/>
                <w:iCs w:val="0"/>
                <w:color w:val="000000"/>
                <w:lang w:val="en-US"/>
              </w:rPr>
              <w:t>Marketing Meeting Agenda</w:t>
            </w:r>
            <w:r w:rsidRPr="00933318">
              <w:rPr>
                <w:rStyle w:val="apple-converted-space"/>
                <w:color w:val="000000"/>
                <w:lang w:val="en-US"/>
              </w:rPr>
              <w:t> </w:t>
            </w:r>
          </w:p>
          <w:p w:rsidR="002C49FA" w:rsidRPr="00E60060" w:rsidRDefault="002C49FA" w:rsidP="00EE0BE3">
            <w:pPr>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2C49FA" w:rsidRPr="00E60060" w:rsidRDefault="002C49FA" w:rsidP="00EE0BE3">
            <w:pPr>
              <w:outlineLvl w:val="2"/>
              <w:rPr>
                <w:rStyle w:val="Emphasis"/>
                <w:i w:val="0"/>
                <w:iCs w:val="0"/>
                <w:color w:val="000000"/>
                <w:lang w:val="en-US"/>
              </w:rPr>
            </w:pPr>
            <w:r w:rsidRPr="00E60060">
              <w:rPr>
                <w:color w:val="000000"/>
                <w:lang w:val="en-US"/>
              </w:rPr>
              <w:t>d)</w:t>
            </w:r>
            <w:r w:rsidRPr="00E60060">
              <w:rPr>
                <w:rStyle w:val="Emphasis"/>
                <w:i w:val="0"/>
                <w:iCs w:val="0"/>
                <w:color w:val="000000"/>
                <w:lang w:val="en-US"/>
              </w:rPr>
              <w:t>Thank you for your prompt responseFollowing last week’s presentation, I have decided to write to you…</w:t>
            </w:r>
          </w:p>
          <w:p w:rsidR="002C49FA" w:rsidRPr="00E60060" w:rsidRDefault="002C49FA" w:rsidP="00EE0BE3">
            <w:pPr>
              <w:outlineLvl w:val="2"/>
              <w:rPr>
                <w:rStyle w:val="apple-converted-space"/>
                <w:color w:val="000000"/>
                <w:lang w:val="en-US"/>
              </w:rPr>
            </w:pPr>
            <w:r w:rsidRPr="00E60060">
              <w:rPr>
                <w:rStyle w:val="Emphasis"/>
                <w:i w:val="0"/>
                <w:iCs w:val="0"/>
                <w:color w:val="000000"/>
                <w:lang w:val="en-US"/>
              </w:rPr>
              <w:t>e)Looking forward to your reply</w:t>
            </w:r>
            <w:r w:rsidRPr="00E60060">
              <w:rPr>
                <w:rStyle w:val="apple-converted-space"/>
                <w:color w:val="000000"/>
                <w:lang w:val="en-US"/>
              </w:rPr>
              <w:t> </w:t>
            </w:r>
          </w:p>
          <w:p w:rsidR="002C49FA" w:rsidRPr="00933318" w:rsidRDefault="002C49FA" w:rsidP="00EE0BE3">
            <w:pPr>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422"/>
        </w:trPr>
        <w:tc>
          <w:tcPr>
            <w:tcW w:w="1207" w:type="pct"/>
          </w:tcPr>
          <w:p w:rsidR="002C49FA" w:rsidRPr="00751724" w:rsidRDefault="002C49FA" w:rsidP="00EE0BE3">
            <w:pPr>
              <w:widowControl/>
              <w:autoSpaceDE/>
              <w:autoSpaceDN/>
              <w:adjustRightInd/>
              <w:ind w:firstLine="0"/>
            </w:pPr>
            <w:r w:rsidRPr="00751724">
              <w:t xml:space="preserve">2.2. Развитие навыков </w:t>
            </w:r>
            <w:r>
              <w:t>письма и говорения</w:t>
            </w:r>
            <w:r w:rsidRPr="008E172C">
              <w:t xml:space="preserve"> по теме </w:t>
            </w:r>
            <w:r w:rsidRPr="008E172C">
              <w:rPr>
                <w:b/>
                <w:bCs/>
              </w:rPr>
              <w:t>«Система высшего образования в странах изучаемого языка»</w:t>
            </w:r>
          </w:p>
          <w:p w:rsidR="002C49FA" w:rsidRPr="00751724" w:rsidRDefault="002C49FA" w:rsidP="00EE0BE3">
            <w:pPr>
              <w:pStyle w:val="Style14"/>
              <w:widowControl/>
              <w:ind w:firstLine="0"/>
            </w:pPr>
            <w:r w:rsidRPr="00751724">
              <w:t>.</w:t>
            </w:r>
          </w:p>
        </w:tc>
        <w:tc>
          <w:tcPr>
            <w:tcW w:w="1632" w:type="pct"/>
          </w:tcPr>
          <w:p w:rsidR="002C49FA" w:rsidRPr="00751724" w:rsidRDefault="002C49FA" w:rsidP="00EE0BE3">
            <w:pPr>
              <w:pStyle w:val="Style14"/>
              <w:widowControl/>
              <w:ind w:firstLine="0"/>
              <w:jc w:val="left"/>
            </w:pPr>
            <w:r>
              <w:t>Проверка письменных работ</w:t>
            </w:r>
          </w:p>
        </w:tc>
        <w:tc>
          <w:tcPr>
            <w:tcW w:w="1831" w:type="pct"/>
          </w:tcPr>
          <w:p w:rsidR="002C49FA" w:rsidRPr="005D29F5" w:rsidRDefault="002C49FA" w:rsidP="00EE0BE3">
            <w:pPr>
              <w:pStyle w:val="Style14"/>
              <w:widowControl/>
              <w:ind w:firstLine="0"/>
              <w:rPr>
                <w:b/>
                <w:bCs/>
                <w:i/>
                <w:iCs/>
                <w:shd w:val="clear" w:color="auto" w:fill="FFFFFF"/>
                <w:lang w:val="en-US"/>
              </w:rPr>
            </w:pPr>
            <w:r w:rsidRPr="005D29F5">
              <w:rPr>
                <w:b/>
                <w:bCs/>
                <w:i/>
                <w:iCs/>
                <w:shd w:val="clear" w:color="auto" w:fill="FFFFFF"/>
                <w:lang w:val="en-US"/>
              </w:rPr>
              <w:t>Answer the questions</w:t>
            </w:r>
          </w:p>
          <w:p w:rsidR="002C49FA" w:rsidRDefault="002C49FA"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2C49FA" w:rsidRPr="008459F6" w:rsidRDefault="002C49FA" w:rsidP="00EE0BE3">
            <w:pPr>
              <w:widowControl/>
              <w:shd w:val="clear" w:color="auto" w:fill="FFFFFF"/>
              <w:autoSpaceDE/>
              <w:autoSpaceDN/>
              <w:adjustRightInd/>
              <w:ind w:firstLine="0"/>
              <w:rPr>
                <w:lang w:val="en-US"/>
              </w:rPr>
            </w:pPr>
            <w:r w:rsidRPr="005D29F5">
              <w:rPr>
                <w:b/>
                <w:bCs/>
                <w:i/>
                <w:iCs/>
                <w:lang w:val="en-US"/>
              </w:rPr>
              <w:t>Choose the most suitable word or phrase to completeeach sentence</w:t>
            </w:r>
            <w:r w:rsidRPr="008459F6">
              <w:rPr>
                <w:i/>
                <w:iCs/>
                <w:lang w:val="en-US"/>
              </w:rPr>
              <w:t>.</w:t>
            </w:r>
          </w:p>
          <w:p w:rsidR="002C49FA" w:rsidRPr="008459F6" w:rsidRDefault="002C49FA"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2C49FA" w:rsidRPr="008459F6" w:rsidRDefault="002C49FA" w:rsidP="00EE0BE3">
            <w:pPr>
              <w:widowControl/>
              <w:shd w:val="clear" w:color="auto" w:fill="FFFFFF"/>
              <w:autoSpaceDE/>
              <w:autoSpaceDN/>
              <w:adjustRightInd/>
              <w:ind w:firstLine="0"/>
              <w:rPr>
                <w:lang w:val="en-US"/>
              </w:rPr>
            </w:pPr>
            <w:r w:rsidRPr="008459F6">
              <w:rPr>
                <w:lang w:val="en-US"/>
              </w:rPr>
              <w:t>a) report b) papers c) diploma d) account</w:t>
            </w:r>
          </w:p>
          <w:p w:rsidR="002C49FA" w:rsidRPr="008459F6" w:rsidRDefault="002C49FA" w:rsidP="00EE0BE3">
            <w:pPr>
              <w:widowControl/>
              <w:shd w:val="clear" w:color="auto" w:fill="FFFFFF"/>
              <w:autoSpaceDE/>
              <w:autoSpaceDN/>
              <w:adjustRightInd/>
              <w:ind w:firstLine="0"/>
              <w:rPr>
                <w:lang w:val="en-US"/>
              </w:rPr>
            </w:pPr>
            <w:r w:rsidRPr="008459F6">
              <w:rPr>
                <w:lang w:val="en-US"/>
              </w:rPr>
              <w:t>2. Martin has quite a good … of physics.</w:t>
            </w:r>
          </w:p>
          <w:p w:rsidR="002C49FA" w:rsidRPr="008459F6" w:rsidRDefault="002C49FA" w:rsidP="00EE0BE3">
            <w:pPr>
              <w:widowControl/>
              <w:shd w:val="clear" w:color="auto" w:fill="FFFFFF"/>
              <w:autoSpaceDE/>
              <w:autoSpaceDN/>
              <w:adjustRightInd/>
              <w:ind w:firstLine="0"/>
              <w:rPr>
                <w:lang w:val="en-US"/>
              </w:rPr>
            </w:pPr>
            <w:r w:rsidRPr="008459F6">
              <w:rPr>
                <w:lang w:val="en-US"/>
              </w:rPr>
              <w:t>a) result b) pass c) understanding d) head</w:t>
            </w:r>
          </w:p>
          <w:p w:rsidR="002C49FA" w:rsidRPr="008459F6" w:rsidRDefault="002C49FA"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2C49FA" w:rsidRPr="008459F6" w:rsidRDefault="002C49FA" w:rsidP="00EE0BE3">
            <w:pPr>
              <w:widowControl/>
              <w:shd w:val="clear" w:color="auto" w:fill="FFFFFF"/>
              <w:autoSpaceDE/>
              <w:autoSpaceDN/>
              <w:adjustRightInd/>
              <w:ind w:firstLine="0"/>
              <w:rPr>
                <w:lang w:val="en-US"/>
              </w:rPr>
            </w:pPr>
            <w:r w:rsidRPr="008459F6">
              <w:rPr>
                <w:lang w:val="en-US"/>
              </w:rPr>
              <w:t>a) kindergarten b) secondary c) nursery d) primary</w:t>
            </w:r>
          </w:p>
          <w:p w:rsidR="002C49FA" w:rsidRPr="008459F6" w:rsidRDefault="002C49FA" w:rsidP="00EE0BE3">
            <w:pPr>
              <w:widowControl/>
              <w:shd w:val="clear" w:color="auto" w:fill="FFFFFF"/>
              <w:autoSpaceDE/>
              <w:autoSpaceDN/>
              <w:adjustRightInd/>
              <w:ind w:firstLine="0"/>
              <w:rPr>
                <w:lang w:val="en-US"/>
              </w:rPr>
            </w:pPr>
            <w:r w:rsidRPr="008459F6">
              <w:rPr>
                <w:lang w:val="en-US"/>
              </w:rPr>
              <w:t>4. Edward has a … in French from Leeds University.</w:t>
            </w:r>
          </w:p>
          <w:p w:rsidR="002C49FA" w:rsidRPr="008459F6" w:rsidRDefault="002C49FA" w:rsidP="00EE0BE3">
            <w:pPr>
              <w:widowControl/>
              <w:shd w:val="clear" w:color="auto" w:fill="FFFFFF"/>
              <w:autoSpaceDE/>
              <w:autoSpaceDN/>
              <w:adjustRightInd/>
              <w:ind w:firstLine="0"/>
              <w:rPr>
                <w:lang w:val="en-US"/>
              </w:rPr>
            </w:pPr>
            <w:r w:rsidRPr="008459F6">
              <w:rPr>
                <w:lang w:val="en-US"/>
              </w:rPr>
              <w:t>a) certificate b) degree c) mark d) paper</w:t>
            </w:r>
          </w:p>
          <w:p w:rsidR="002C49FA" w:rsidRPr="008459F6" w:rsidRDefault="002C49FA" w:rsidP="00EE0BE3">
            <w:pPr>
              <w:widowControl/>
              <w:shd w:val="clear" w:color="auto" w:fill="FFFFFF"/>
              <w:autoSpaceDE/>
              <w:autoSpaceDN/>
              <w:adjustRightInd/>
              <w:ind w:firstLine="0"/>
              <w:rPr>
                <w:lang w:val="en-US"/>
              </w:rPr>
            </w:pPr>
            <w:r w:rsidRPr="008459F6">
              <w:rPr>
                <w:lang w:val="en-US"/>
              </w:rPr>
              <w:t>5. My favourite … at school was history.</w:t>
            </w:r>
          </w:p>
          <w:p w:rsidR="002C49FA" w:rsidRPr="008459F6" w:rsidRDefault="002C49FA" w:rsidP="00EE0BE3">
            <w:pPr>
              <w:widowControl/>
              <w:shd w:val="clear" w:color="auto" w:fill="FFFFFF"/>
              <w:autoSpaceDE/>
              <w:autoSpaceDN/>
              <w:adjustRightInd/>
              <w:ind w:firstLine="0"/>
              <w:rPr>
                <w:lang w:val="en-US"/>
              </w:rPr>
            </w:pPr>
            <w:r w:rsidRPr="008459F6">
              <w:rPr>
                <w:lang w:val="en-US"/>
              </w:rPr>
              <w:t>a) topic b) class c) theme d) subject</w:t>
            </w:r>
          </w:p>
          <w:p w:rsidR="002C49FA" w:rsidRPr="008459F6" w:rsidRDefault="002C49FA" w:rsidP="00EE0BE3">
            <w:pPr>
              <w:widowControl/>
              <w:shd w:val="clear" w:color="auto" w:fill="FFFFFF"/>
              <w:autoSpaceDE/>
              <w:autoSpaceDN/>
              <w:adjustRightInd/>
              <w:ind w:firstLine="0"/>
              <w:rPr>
                <w:lang w:val="en-US"/>
              </w:rPr>
            </w:pPr>
            <w:r w:rsidRPr="008459F6">
              <w:rPr>
                <w:lang w:val="en-US"/>
              </w:rPr>
              <w:t>6. It’s time for break. The bell has …</w:t>
            </w:r>
          </w:p>
          <w:p w:rsidR="002C49FA" w:rsidRPr="008459F6" w:rsidRDefault="002C49FA" w:rsidP="00EE0BE3">
            <w:pPr>
              <w:widowControl/>
              <w:shd w:val="clear" w:color="auto" w:fill="FFFFFF"/>
              <w:autoSpaceDE/>
              <w:autoSpaceDN/>
              <w:adjustRightInd/>
              <w:ind w:firstLine="0"/>
              <w:rPr>
                <w:lang w:val="en-US"/>
              </w:rPr>
            </w:pPr>
            <w:r w:rsidRPr="008459F6">
              <w:rPr>
                <w:lang w:val="en-US"/>
              </w:rPr>
              <w:t>a) gone b) struck c) rung d) sounded</w:t>
            </w:r>
          </w:p>
          <w:p w:rsidR="002C49FA" w:rsidRPr="008459F6" w:rsidRDefault="002C49FA"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2C49FA" w:rsidRPr="008459F6" w:rsidRDefault="002C49FA" w:rsidP="00EE0BE3">
            <w:pPr>
              <w:widowControl/>
              <w:shd w:val="clear" w:color="auto" w:fill="FFFFFF"/>
              <w:autoSpaceDE/>
              <w:autoSpaceDN/>
              <w:adjustRightInd/>
              <w:ind w:firstLine="0"/>
              <w:rPr>
                <w:lang w:val="en-US"/>
              </w:rPr>
            </w:pPr>
            <w:r w:rsidRPr="008459F6">
              <w:rPr>
                <w:lang w:val="en-US"/>
              </w:rPr>
              <w:t>a) set b) put c) obliged d) made</w:t>
            </w:r>
          </w:p>
          <w:p w:rsidR="002C49FA" w:rsidRPr="008459F6" w:rsidRDefault="002C49FA"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2C49FA" w:rsidRPr="008459F6" w:rsidRDefault="002C49FA" w:rsidP="00EE0BE3">
            <w:pPr>
              <w:widowControl/>
              <w:shd w:val="clear" w:color="auto" w:fill="FFFFFF"/>
              <w:autoSpaceDE/>
              <w:autoSpaceDN/>
              <w:adjustRightInd/>
              <w:ind w:firstLine="0"/>
              <w:rPr>
                <w:lang w:val="en-US"/>
              </w:rPr>
            </w:pPr>
            <w:r w:rsidRPr="008459F6">
              <w:rPr>
                <w:lang w:val="en-US"/>
              </w:rPr>
              <w:t>a) orders b) instructions c) c) rules d) answers</w:t>
            </w:r>
          </w:p>
          <w:p w:rsidR="002C49FA" w:rsidRPr="008459F6" w:rsidRDefault="002C49FA"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2C49FA" w:rsidRPr="008459F6" w:rsidRDefault="002C49FA" w:rsidP="00EE0BE3">
            <w:pPr>
              <w:widowControl/>
              <w:shd w:val="clear" w:color="auto" w:fill="FFFFFF"/>
              <w:autoSpaceDE/>
              <w:autoSpaceDN/>
              <w:adjustRightInd/>
              <w:ind w:firstLine="0"/>
              <w:rPr>
                <w:lang w:val="en-US"/>
              </w:rPr>
            </w:pPr>
            <w:r w:rsidRPr="008459F6">
              <w:rPr>
                <w:lang w:val="en-US"/>
              </w:rPr>
              <w:t>a) hardly b) enough c) thoroughly d) rather</w:t>
            </w:r>
          </w:p>
          <w:p w:rsidR="002C49FA" w:rsidRPr="008459F6" w:rsidRDefault="002C49FA"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2C49FA" w:rsidRPr="008459F6" w:rsidRDefault="002C49FA" w:rsidP="00EE0BE3">
            <w:pPr>
              <w:widowControl/>
              <w:shd w:val="clear" w:color="auto" w:fill="FFFFFF"/>
              <w:autoSpaceDE/>
              <w:autoSpaceDN/>
              <w:adjustRightInd/>
              <w:ind w:firstLine="0"/>
              <w:rPr>
                <w:lang w:val="en-US"/>
              </w:rPr>
            </w:pPr>
            <w:r w:rsidRPr="008459F6">
              <w:rPr>
                <w:lang w:val="en-US"/>
              </w:rPr>
              <w:t>a) grasp b) ability c) idea d) information</w:t>
            </w:r>
          </w:p>
          <w:p w:rsidR="002C49FA" w:rsidRPr="00CE016B" w:rsidRDefault="002C49FA" w:rsidP="00EE0BE3">
            <w:pPr>
              <w:pStyle w:val="Style14"/>
              <w:widowControl/>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422"/>
        </w:trPr>
        <w:tc>
          <w:tcPr>
            <w:tcW w:w="1207" w:type="pct"/>
          </w:tcPr>
          <w:p w:rsidR="002C49FA" w:rsidRPr="00751724" w:rsidRDefault="002C49FA" w:rsidP="00EE0BE3">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rPr>
                <w:b/>
                <w:bCs/>
              </w:rPr>
              <w:t>«Местоимение и его виды»</w:t>
            </w:r>
          </w:p>
        </w:tc>
        <w:tc>
          <w:tcPr>
            <w:tcW w:w="1632" w:type="pct"/>
          </w:tcPr>
          <w:p w:rsidR="002C49FA" w:rsidRPr="00751724" w:rsidRDefault="002C49FA" w:rsidP="00473C3C">
            <w:pPr>
              <w:pStyle w:val="Style14"/>
              <w:widowControl/>
              <w:ind w:firstLine="0"/>
            </w:pPr>
            <w:r w:rsidRPr="00751724">
              <w:t xml:space="preserve">Проверка письменных работ </w:t>
            </w:r>
          </w:p>
        </w:tc>
        <w:tc>
          <w:tcPr>
            <w:tcW w:w="1831" w:type="pct"/>
          </w:tcPr>
          <w:p w:rsidR="002C49FA" w:rsidRPr="005D29F5" w:rsidRDefault="002C49FA" w:rsidP="00EE0BE3">
            <w:pPr>
              <w:widowControl/>
              <w:shd w:val="clear" w:color="auto" w:fill="FFFFFF"/>
              <w:autoSpaceDE/>
              <w:autoSpaceDN/>
              <w:adjustRightInd/>
              <w:spacing w:before="105" w:after="105"/>
              <w:ind w:firstLine="0"/>
              <w:rPr>
                <w:b/>
                <w:bCs/>
                <w:i/>
                <w:iCs/>
                <w:lang w:val="en-US"/>
              </w:rPr>
            </w:pPr>
            <w:r w:rsidRPr="005D29F5">
              <w:rPr>
                <w:b/>
                <w:bCs/>
                <w:i/>
                <w:iCs/>
                <w:lang w:val="en-US"/>
              </w:rPr>
              <w:t>Put proper personal pronouns instead of indicated words</w:t>
            </w:r>
          </w:p>
          <w:p w:rsidR="002C49FA" w:rsidRPr="00B9523E" w:rsidRDefault="002C49FA"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bCs/>
                <w:lang w:val="en-US"/>
              </w:rPr>
              <w:t>Lisa and Roger</w:t>
            </w:r>
            <w:r w:rsidRPr="00B9523E">
              <w:rPr>
                <w:lang w:val="en-US"/>
              </w:rPr>
              <w:t> are having their holiday. </w:t>
            </w:r>
            <w:r w:rsidRPr="00B9523E">
              <w:rPr>
                <w:b/>
                <w:bCs/>
                <w:lang w:val="en-US"/>
              </w:rPr>
              <w:t>Lisa and Roger</w:t>
            </w:r>
            <w:r w:rsidRPr="00B9523E">
              <w:rPr>
                <w:lang w:val="en-US"/>
              </w:rPr>
              <w:t> live in a hotel. </w:t>
            </w:r>
            <w:r w:rsidRPr="00B9523E">
              <w:rPr>
                <w:b/>
                <w:bCs/>
                <w:lang w:val="en-US"/>
              </w:rPr>
              <w:t>The hotel</w:t>
            </w:r>
            <w:r w:rsidRPr="00B9523E">
              <w:rPr>
                <w:lang w:val="en-US"/>
              </w:rPr>
              <w:t> is very comfortable. And the beaches are fantastic. </w:t>
            </w:r>
            <w:r w:rsidRPr="00B9523E">
              <w:rPr>
                <w:b/>
                <w:bCs/>
                <w:lang w:val="en-US"/>
              </w:rPr>
              <w:t>The beaches</w:t>
            </w:r>
            <w:r w:rsidRPr="00B9523E">
              <w:rPr>
                <w:lang w:val="en-US"/>
              </w:rPr>
              <w:t> are clean and big. The sea is warm. Roger goes jogging near </w:t>
            </w:r>
            <w:r w:rsidRPr="00B9523E">
              <w:rPr>
                <w:b/>
                <w:bCs/>
                <w:lang w:val="en-US"/>
              </w:rPr>
              <w:t>the sea</w:t>
            </w:r>
            <w:r w:rsidRPr="00B9523E">
              <w:rPr>
                <w:lang w:val="en-US"/>
              </w:rPr>
              <w:t> every morning. Lisa doesn’t go with </w:t>
            </w:r>
            <w:r w:rsidRPr="00B9523E">
              <w:rPr>
                <w:b/>
                <w:bCs/>
                <w:lang w:val="en-US"/>
              </w:rPr>
              <w:t>Roger</w:t>
            </w:r>
            <w:r w:rsidRPr="00B9523E">
              <w:rPr>
                <w:lang w:val="en-US"/>
              </w:rPr>
              <w:t>. </w:t>
            </w:r>
            <w:r w:rsidRPr="00B9523E">
              <w:rPr>
                <w:b/>
                <w:bCs/>
                <w:lang w:val="en-US"/>
              </w:rPr>
              <w:t>Lisa</w:t>
            </w:r>
            <w:r w:rsidRPr="00B9523E">
              <w:rPr>
                <w:lang w:val="en-US"/>
              </w:rPr>
              <w:t> wakes up late. </w:t>
            </w:r>
            <w:r w:rsidRPr="00B9523E">
              <w:rPr>
                <w:b/>
                <w:bCs/>
                <w:lang w:val="en-US"/>
              </w:rPr>
              <w:t>Lisa and Roger</w:t>
            </w:r>
            <w:r w:rsidRPr="00B9523E">
              <w:rPr>
                <w:lang w:val="en-US"/>
              </w:rPr>
              <w:t> met their friends there. So Lisa and Roger spend all days with </w:t>
            </w:r>
            <w:r w:rsidRPr="00B9523E">
              <w:rPr>
                <w:b/>
                <w:bCs/>
                <w:lang w:val="en-US"/>
              </w:rPr>
              <w:t>their friends</w:t>
            </w:r>
            <w:r w:rsidRPr="00B9523E">
              <w:rPr>
                <w:lang w:val="en-US"/>
              </w:rPr>
              <w:t>.</w:t>
            </w:r>
          </w:p>
          <w:p w:rsidR="002C49FA" w:rsidRPr="00B9523E" w:rsidRDefault="002C49FA" w:rsidP="00EE0BE3">
            <w:pPr>
              <w:pStyle w:val="Style14"/>
              <w:widowControl/>
              <w:ind w:firstLine="0"/>
              <w:rPr>
                <w:color w:val="000000"/>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1F06CF">
        <w:trPr>
          <w:trHeight w:val="422"/>
        </w:trPr>
        <w:tc>
          <w:tcPr>
            <w:tcW w:w="1207" w:type="pct"/>
          </w:tcPr>
          <w:p w:rsidR="002C49FA" w:rsidRPr="00751724" w:rsidRDefault="002C49FA" w:rsidP="00EE0BE3">
            <w:pPr>
              <w:pStyle w:val="Style14"/>
              <w:widowControl/>
              <w:ind w:firstLine="0"/>
            </w:pPr>
            <w:r w:rsidRPr="00751724">
              <w:t xml:space="preserve">2.4 Употребительные выражения </w:t>
            </w:r>
          </w:p>
          <w:p w:rsidR="002C49FA" w:rsidRPr="00751724" w:rsidRDefault="002C49FA" w:rsidP="00EE0BE3">
            <w:pPr>
              <w:ind w:firstLine="0"/>
            </w:pPr>
            <w:r w:rsidRPr="00751724">
              <w:t xml:space="preserve">речевого этикета по теме </w:t>
            </w:r>
            <w:r w:rsidRPr="009F14B9">
              <w:rPr>
                <w:b/>
                <w:bCs/>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2C49FA" w:rsidRPr="00751724" w:rsidRDefault="002C49FA" w:rsidP="00EE0BE3">
            <w:pPr>
              <w:pStyle w:val="Style14"/>
              <w:widowControl/>
              <w:ind w:firstLine="0"/>
              <w:jc w:val="left"/>
              <w:rPr>
                <w:color w:val="000000"/>
              </w:rPr>
            </w:pPr>
            <w:r w:rsidRPr="00751724">
              <w:rPr>
                <w:color w:val="000000"/>
              </w:rPr>
              <w:t>Устный опрос</w:t>
            </w:r>
          </w:p>
        </w:tc>
        <w:tc>
          <w:tcPr>
            <w:tcW w:w="1831" w:type="pct"/>
          </w:tcPr>
          <w:p w:rsidR="002C49FA" w:rsidRPr="005D29F5" w:rsidRDefault="002C49FA" w:rsidP="00EE0BE3">
            <w:pPr>
              <w:shd w:val="clear" w:color="auto" w:fill="FFFFFF"/>
              <w:spacing w:before="100" w:beforeAutospacing="1" w:after="100" w:afterAutospacing="1"/>
              <w:ind w:firstLine="0"/>
              <w:rPr>
                <w:b/>
                <w:bCs/>
                <w:i/>
                <w:iCs/>
                <w:lang w:val="en-US"/>
              </w:rPr>
            </w:pPr>
            <w:r w:rsidRPr="005D29F5">
              <w:rPr>
                <w:b/>
                <w:bCs/>
                <w:i/>
                <w:iCs/>
                <w:lang w:val="en-US"/>
              </w:rPr>
              <w:t>Answer the questions</w:t>
            </w:r>
          </w:p>
          <w:p w:rsidR="002C49FA" w:rsidRPr="00B9523E" w:rsidRDefault="002C49FA"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32" w:tooltip="Система Высшего образования в странах изучаемого языка: University" w:history="1">
              <w:r w:rsidRPr="00E83509">
                <w:rPr>
                  <w:rStyle w:val="Hyperlink"/>
                  <w:color w:val="auto"/>
                  <w:lang w:val="en-US"/>
                </w:rPr>
                <w:t>university</w:t>
              </w:r>
            </w:hyperlink>
            <w:r w:rsidRPr="00E83509">
              <w:rPr>
                <w:lang w:val="en-US"/>
              </w:rPr>
              <w:t>?Why should you go to lectures, classes, tutorials or labs?How can you make contact with other students?</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B099E" w:rsidRDefault="002C49FA" w:rsidP="00BB38D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E83509">
        <w:trPr>
          <w:trHeight w:val="422"/>
        </w:trPr>
        <w:tc>
          <w:tcPr>
            <w:tcW w:w="5000" w:type="pct"/>
            <w:gridSpan w:val="4"/>
          </w:tcPr>
          <w:p w:rsidR="002C49FA" w:rsidRPr="00E83509" w:rsidRDefault="002C49FA" w:rsidP="00EE0BE3">
            <w:pPr>
              <w:pStyle w:val="Style14"/>
              <w:widowControl/>
              <w:ind w:firstLine="0"/>
              <w:jc w:val="center"/>
              <w:rPr>
                <w:rStyle w:val="FontStyle31"/>
                <w:rFonts w:ascii="Times New Roman" w:hAnsi="Times New Roman" w:cs="Times New Roman"/>
                <w:b/>
                <w:bCs/>
                <w:sz w:val="24"/>
                <w:szCs w:val="24"/>
                <w:lang w:val="en-US"/>
              </w:rPr>
            </w:pPr>
            <w:r w:rsidRPr="00E83509">
              <w:rPr>
                <w:rStyle w:val="FontStyle31"/>
                <w:rFonts w:ascii="Times New Roman" w:hAnsi="Times New Roman" w:cs="Times New Roman"/>
                <w:b/>
                <w:bCs/>
                <w:sz w:val="24"/>
                <w:szCs w:val="24"/>
                <w:lang w:val="en-US"/>
              </w:rPr>
              <w:t xml:space="preserve">2 </w:t>
            </w:r>
            <w:r w:rsidRPr="009F14B9">
              <w:rPr>
                <w:rStyle w:val="FontStyle31"/>
                <w:rFonts w:ascii="Times New Roman" w:hAnsi="Times New Roman" w:cs="Times New Roman"/>
                <w:b/>
                <w:bCs/>
                <w:sz w:val="24"/>
                <w:szCs w:val="24"/>
              </w:rPr>
              <w:t>семестр</w:t>
            </w:r>
          </w:p>
        </w:tc>
      </w:tr>
      <w:tr w:rsidR="002C49FA" w:rsidRPr="00E83509">
        <w:trPr>
          <w:trHeight w:val="373"/>
        </w:trPr>
        <w:tc>
          <w:tcPr>
            <w:tcW w:w="1207" w:type="pct"/>
          </w:tcPr>
          <w:p w:rsidR="002C49FA" w:rsidRPr="00E83509" w:rsidRDefault="002C49FA" w:rsidP="00EE0BE3">
            <w:pPr>
              <w:pStyle w:val="Style14"/>
              <w:widowControl/>
              <w:ind w:left="360" w:firstLine="0"/>
              <w:rPr>
                <w:b/>
                <w:bCs/>
                <w:lang w:val="en-US"/>
              </w:rPr>
            </w:pPr>
            <w:r w:rsidRPr="00E83509">
              <w:rPr>
                <w:b/>
                <w:bCs/>
                <w:lang w:val="en-US"/>
              </w:rPr>
              <w:t xml:space="preserve">3. </w:t>
            </w:r>
            <w:r w:rsidRPr="00751724">
              <w:rPr>
                <w:b/>
                <w:bCs/>
              </w:rPr>
              <w:t>Историянаучноймысли</w:t>
            </w:r>
          </w:p>
        </w:tc>
        <w:tc>
          <w:tcPr>
            <w:tcW w:w="1632" w:type="pct"/>
          </w:tcPr>
          <w:p w:rsidR="002C49FA" w:rsidRPr="00E83509" w:rsidRDefault="002C49FA" w:rsidP="00EE0BE3">
            <w:pPr>
              <w:pStyle w:val="Style14"/>
              <w:widowControl/>
              <w:ind w:firstLine="0"/>
              <w:jc w:val="left"/>
              <w:rPr>
                <w:lang w:val="en-US"/>
              </w:rPr>
            </w:pPr>
          </w:p>
        </w:tc>
        <w:tc>
          <w:tcPr>
            <w:tcW w:w="1831" w:type="pct"/>
          </w:tcPr>
          <w:p w:rsidR="002C49FA" w:rsidRPr="00E83509" w:rsidRDefault="002C49FA" w:rsidP="00EE0BE3">
            <w:pPr>
              <w:pStyle w:val="Style14"/>
              <w:widowControl/>
              <w:ind w:firstLine="0"/>
              <w:jc w:val="left"/>
              <w:rPr>
                <w:lang w:val="en-US"/>
              </w:rPr>
            </w:pPr>
          </w:p>
        </w:tc>
        <w:tc>
          <w:tcPr>
            <w:tcW w:w="330" w:type="pct"/>
          </w:tcPr>
          <w:p w:rsidR="002C49FA" w:rsidRPr="00E83509" w:rsidRDefault="002C49FA" w:rsidP="00EE0BE3">
            <w:pPr>
              <w:pStyle w:val="Style14"/>
              <w:widowControl/>
              <w:ind w:firstLine="0"/>
              <w:jc w:val="left"/>
              <w:rPr>
                <w:rStyle w:val="FontStyle31"/>
                <w:rFonts w:ascii="Times New Roman" w:hAnsi="Times New Roman" w:cs="Times New Roman"/>
                <w:sz w:val="24"/>
                <w:szCs w:val="24"/>
                <w:lang w:val="en-US"/>
              </w:rPr>
            </w:pP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546D4F">
              <w:t xml:space="preserve">3.1 </w:t>
            </w:r>
            <w:r w:rsidRPr="00751724">
              <w:t>Развитиеуменийинавыковчтенияиписьмапотеме</w:t>
            </w:r>
            <w:r w:rsidRPr="00546D4F">
              <w:rPr>
                <w:b/>
                <w:bCs/>
              </w:rPr>
              <w:t>«</w:t>
            </w:r>
            <w:r w:rsidRPr="009F14B9">
              <w:rPr>
                <w:b/>
                <w:bCs/>
              </w:rPr>
              <w:t>Выдающиесяучёныемира»</w:t>
            </w:r>
          </w:p>
        </w:tc>
        <w:tc>
          <w:tcPr>
            <w:tcW w:w="1632" w:type="pct"/>
          </w:tcPr>
          <w:p w:rsidR="002C49FA" w:rsidRPr="00F81B58" w:rsidRDefault="002C49FA" w:rsidP="00EE0BE3">
            <w:pPr>
              <w:pStyle w:val="Style14"/>
              <w:widowControl/>
              <w:ind w:firstLine="0"/>
              <w:jc w:val="left"/>
              <w:rPr>
                <w:lang w:val="en-US"/>
              </w:rPr>
            </w:pPr>
            <w:r>
              <w:t>Составление письменного сообщения</w:t>
            </w:r>
          </w:p>
        </w:tc>
        <w:tc>
          <w:tcPr>
            <w:tcW w:w="1831" w:type="pct"/>
          </w:tcPr>
          <w:p w:rsidR="002C49FA" w:rsidRPr="005D29F5" w:rsidRDefault="002C49FA" w:rsidP="00EE0BE3">
            <w:pPr>
              <w:pStyle w:val="Style14"/>
              <w:widowControl/>
              <w:ind w:firstLine="0"/>
              <w:rPr>
                <w:rStyle w:val="FontStyle31"/>
                <w:rFonts w:ascii="Times New Roman" w:hAnsi="Times New Roman" w:cs="Times New Roman"/>
                <w:b/>
                <w:bCs/>
                <w:i/>
                <w:iCs/>
                <w:sz w:val="24"/>
                <w:szCs w:val="24"/>
                <w:lang w:val="en-US"/>
              </w:rPr>
            </w:pPr>
            <w:r w:rsidRPr="005D29F5">
              <w:rPr>
                <w:rStyle w:val="FontStyle31"/>
                <w:rFonts w:ascii="Times New Roman" w:hAnsi="Times New Roman" w:cs="Times New Roman"/>
                <w:b/>
                <w:bCs/>
                <w:i/>
                <w:iCs/>
                <w:sz w:val="24"/>
                <w:szCs w:val="24"/>
                <w:lang w:val="en-US"/>
              </w:rPr>
              <w:t xml:space="preserve">Write </w:t>
            </w:r>
            <w:r>
              <w:rPr>
                <w:rStyle w:val="FontStyle31"/>
                <w:rFonts w:ascii="Times New Roman" w:hAnsi="Times New Roman" w:cs="Times New Roman"/>
                <w:b/>
                <w:bCs/>
                <w:i/>
                <w:iCs/>
                <w:sz w:val="24"/>
                <w:szCs w:val="24"/>
                <w:lang w:val="en-US"/>
              </w:rPr>
              <w:t xml:space="preserve">a story </w:t>
            </w:r>
            <w:r w:rsidRPr="005D29F5">
              <w:rPr>
                <w:rStyle w:val="FontStyle31"/>
                <w:rFonts w:ascii="Times New Roman" w:hAnsi="Times New Roman" w:cs="Times New Roman"/>
                <w:b/>
                <w:bCs/>
                <w:i/>
                <w:iCs/>
                <w:sz w:val="24"/>
                <w:szCs w:val="24"/>
                <w:lang w:val="en-US"/>
              </w:rPr>
              <w:t>about Alfred Nobel, George Stephenson</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bCs/>
              </w:rPr>
              <w:t>«Имя существительное (число, род, артикли)»</w:t>
            </w:r>
          </w:p>
        </w:tc>
        <w:tc>
          <w:tcPr>
            <w:tcW w:w="1632" w:type="pct"/>
          </w:tcPr>
          <w:p w:rsidR="002C49FA" w:rsidRPr="00751724" w:rsidRDefault="002C49FA" w:rsidP="00EE0BE3">
            <w:pPr>
              <w:ind w:firstLine="0"/>
            </w:pPr>
            <w:r w:rsidRPr="00751724">
              <w:t xml:space="preserve">Проверка выполнения грамматических </w:t>
            </w:r>
            <w:r>
              <w:t>упражнений</w:t>
            </w:r>
          </w:p>
        </w:tc>
        <w:tc>
          <w:tcPr>
            <w:tcW w:w="1831" w:type="pct"/>
          </w:tcPr>
          <w:p w:rsidR="002C49FA" w:rsidRPr="00FC70F7" w:rsidRDefault="002C49FA" w:rsidP="00EE0BE3">
            <w:pPr>
              <w:pStyle w:val="Heading4"/>
              <w:spacing w:before="0"/>
              <w:ind w:firstLine="0"/>
              <w:rPr>
                <w:rFonts w:ascii="Times New Roman" w:hAnsi="Times New Roman" w:cs="Times New Roman"/>
                <w:b/>
                <w:bCs/>
                <w:color w:val="000000"/>
                <w:lang w:val="en-US"/>
              </w:rPr>
            </w:pPr>
            <w:r w:rsidRPr="00FC70F7">
              <w:rPr>
                <w:rFonts w:ascii="Times New Roman" w:hAnsi="Times New Roman" w:cs="Times New Roman"/>
                <w:b/>
                <w:bCs/>
                <w:color w:val="000000"/>
                <w:lang w:val="en-US"/>
              </w:rPr>
              <w:t>Choose the correct variant.</w:t>
            </w:r>
          </w:p>
          <w:p w:rsidR="002C49FA" w:rsidRPr="00AA0F8A" w:rsidRDefault="002C49FA" w:rsidP="00EE0BE3">
            <w:pPr>
              <w:widowControl/>
              <w:autoSpaceDE/>
              <w:autoSpaceDN/>
              <w:adjustRightInd/>
              <w:ind w:firstLine="0"/>
              <w:rPr>
                <w:b/>
                <w:bCs/>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bCs/>
                <w:i/>
                <w:iCs/>
                <w:shd w:val="clear" w:color="auto" w:fill="FFFFFF"/>
                <w:lang w:val="en-US"/>
              </w:rPr>
              <w:t>Make the plural of the noun and chage the rest of the sentence</w:t>
            </w:r>
          </w:p>
          <w:p w:rsidR="002C49F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2C49F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2C49F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2C49F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2C49FA" w:rsidRPr="00AA0F8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2C49FA" w:rsidRPr="00AA0F8A" w:rsidRDefault="002C49FA" w:rsidP="00BF0219">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2C49FA" w:rsidRPr="00AA0F8A" w:rsidRDefault="002C49FA" w:rsidP="00BF0219">
            <w:pPr>
              <w:widowControl/>
              <w:numPr>
                <w:ilvl w:val="0"/>
                <w:numId w:val="5"/>
              </w:numPr>
              <w:autoSpaceDE/>
              <w:autoSpaceDN/>
              <w:adjustRightInd/>
              <w:ind w:left="0" w:firstLine="0"/>
              <w:textAlignment w:val="baseline"/>
              <w:rPr>
                <w:rStyle w:val="FontStyle31"/>
                <w:rFonts w:ascii="Times New Roman" w:hAnsi="Times New Roman" w:cs="Times New Roman"/>
                <w:b/>
                <w:bCs/>
                <w:i/>
                <w:iCs/>
                <w:sz w:val="24"/>
                <w:szCs w:val="24"/>
                <w:lang w:val="en-US"/>
              </w:rPr>
            </w:pPr>
            <w:r w:rsidRPr="00AA0F8A">
              <w:rPr>
                <w:lang w:val="en-US"/>
              </w:rPr>
              <w:t xml:space="preserve">There is a big fish in the river. </w:t>
            </w:r>
          </w:p>
          <w:p w:rsidR="002C49FA" w:rsidRPr="007E1BD3" w:rsidRDefault="002C49FA" w:rsidP="00EE0BE3">
            <w:pPr>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 xml:space="preserve">3.3 Развитие навыков говорения по теме </w:t>
            </w:r>
            <w:r w:rsidRPr="009F14B9">
              <w:rPr>
                <w:b/>
                <w:bCs/>
              </w:rPr>
              <w:t>«Величайшие изобретения человечества»</w:t>
            </w:r>
          </w:p>
        </w:tc>
        <w:tc>
          <w:tcPr>
            <w:tcW w:w="1632" w:type="pct"/>
          </w:tcPr>
          <w:p w:rsidR="002C49FA" w:rsidRPr="00751724" w:rsidRDefault="002C49FA" w:rsidP="00EE0BE3">
            <w:pPr>
              <w:pStyle w:val="Style14"/>
              <w:widowControl/>
              <w:ind w:firstLine="0"/>
            </w:pPr>
            <w:r>
              <w:t>Устный опрос</w:t>
            </w:r>
          </w:p>
        </w:tc>
        <w:tc>
          <w:tcPr>
            <w:tcW w:w="1831" w:type="pct"/>
          </w:tcPr>
          <w:p w:rsidR="002C49FA" w:rsidRPr="005D29F5" w:rsidRDefault="002C49FA" w:rsidP="00EE0BE3">
            <w:pPr>
              <w:pStyle w:val="Heading2"/>
              <w:ind w:firstLine="0"/>
              <w:rPr>
                <w:sz w:val="36"/>
                <w:szCs w:val="36"/>
              </w:rPr>
            </w:pPr>
            <w:r w:rsidRPr="005D29F5">
              <w:t>Answer the following questions:</w:t>
            </w:r>
          </w:p>
          <w:p w:rsidR="002C49FA" w:rsidRPr="005D29F5" w:rsidRDefault="002C49FA" w:rsidP="00BF0219">
            <w:pPr>
              <w:widowControl/>
              <w:numPr>
                <w:ilvl w:val="0"/>
                <w:numId w:val="15"/>
              </w:numPr>
              <w:autoSpaceDE/>
              <w:autoSpaceDN/>
              <w:adjustRightInd/>
              <w:ind w:left="0"/>
              <w:jc w:val="left"/>
            </w:pPr>
            <w:r w:rsidRPr="005D29F5">
              <w:t xml:space="preserve">What was </w:t>
            </w:r>
            <w:hyperlink r:id="rId33" w:tooltip="George Stephenson" w:history="1">
              <w:r w:rsidRPr="005D29F5">
                <w:rPr>
                  <w:rStyle w:val="Hyperlink"/>
                  <w:color w:val="auto"/>
                </w:rPr>
                <w:t>George Stephenson</w:t>
              </w:r>
            </w:hyperlink>
            <w:r w:rsidRPr="005D29F5">
              <w:t>?</w:t>
            </w:r>
          </w:p>
          <w:p w:rsidR="002C49FA" w:rsidRPr="005D29F5" w:rsidRDefault="002C49FA" w:rsidP="00BF0219">
            <w:pPr>
              <w:widowControl/>
              <w:numPr>
                <w:ilvl w:val="0"/>
                <w:numId w:val="15"/>
              </w:numPr>
              <w:autoSpaceDE/>
              <w:autoSpaceDN/>
              <w:adjustRightInd/>
              <w:ind w:left="0"/>
              <w:jc w:val="left"/>
              <w:rPr>
                <w:lang w:val="en-US"/>
              </w:rPr>
            </w:pPr>
            <w:r w:rsidRPr="005D29F5">
              <w:rPr>
                <w:lang w:val="en-US"/>
              </w:rPr>
              <w:t xml:space="preserve">Where and when was </w:t>
            </w:r>
            <w:hyperlink r:id="rId34" w:tooltip="George Stephenson" w:history="1">
              <w:r w:rsidRPr="005D29F5">
                <w:rPr>
                  <w:rStyle w:val="Hyperlink"/>
                  <w:color w:val="auto"/>
                  <w:lang w:val="en-US"/>
                </w:rPr>
                <w:t>George Stephenson</w:t>
              </w:r>
            </w:hyperlink>
            <w:r w:rsidRPr="005D29F5">
              <w:rPr>
                <w:lang w:val="en-US"/>
              </w:rPr>
              <w:t xml:space="preserve"> born?</w:t>
            </w:r>
          </w:p>
          <w:p w:rsidR="002C49FA" w:rsidRPr="005D29F5" w:rsidRDefault="002C49FA" w:rsidP="00BF0219">
            <w:pPr>
              <w:widowControl/>
              <w:numPr>
                <w:ilvl w:val="0"/>
                <w:numId w:val="15"/>
              </w:numPr>
              <w:autoSpaceDE/>
              <w:autoSpaceDN/>
              <w:adjustRightInd/>
              <w:ind w:left="0"/>
              <w:jc w:val="left"/>
              <w:rPr>
                <w:lang w:val="en-US"/>
              </w:rPr>
            </w:pPr>
            <w:r w:rsidRPr="005D29F5">
              <w:rPr>
                <w:lang w:val="en-US"/>
              </w:rPr>
              <w:t>When was the first public railway opened?</w:t>
            </w:r>
          </w:p>
          <w:p w:rsidR="002C49FA" w:rsidRPr="005D29F5" w:rsidRDefault="002C49FA" w:rsidP="00BF0219">
            <w:pPr>
              <w:widowControl/>
              <w:numPr>
                <w:ilvl w:val="0"/>
                <w:numId w:val="15"/>
              </w:numPr>
              <w:autoSpaceDE/>
              <w:autoSpaceDN/>
              <w:adjustRightInd/>
              <w:ind w:left="0"/>
              <w:jc w:val="left"/>
              <w:rPr>
                <w:lang w:val="en-US"/>
              </w:rPr>
            </w:pPr>
            <w:r w:rsidRPr="005D29F5">
              <w:rPr>
                <w:lang w:val="en-US"/>
              </w:rPr>
              <w:t xml:space="preserve">How many children had </w:t>
            </w:r>
            <w:hyperlink r:id="rId35" w:tooltip="George Stephenson" w:history="1">
              <w:r w:rsidRPr="005D29F5">
                <w:rPr>
                  <w:rStyle w:val="Hyperlink"/>
                  <w:color w:val="auto"/>
                  <w:lang w:val="en-US"/>
                </w:rPr>
                <w:t>George Stephenson</w:t>
              </w:r>
            </w:hyperlink>
            <w:r w:rsidRPr="005D29F5">
              <w:rPr>
                <w:lang w:val="en-US"/>
              </w:rPr>
              <w:t>?</w:t>
            </w:r>
          </w:p>
          <w:p w:rsidR="002C49FA" w:rsidRPr="005D29F5" w:rsidRDefault="002C49FA" w:rsidP="00BF0219">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6" w:tooltip="Выдающиеся изобретения человечества : erect" w:history="1">
              <w:r w:rsidRPr="005D29F5">
                <w:rPr>
                  <w:rStyle w:val="Hyperlink"/>
                  <w:color w:val="auto"/>
                  <w:lang w:val="en-US"/>
                </w:rPr>
                <w:t>erect</w:t>
              </w:r>
            </w:hyperlink>
            <w:r w:rsidRPr="005D29F5">
              <w:rPr>
                <w:lang w:val="en-US"/>
              </w:rPr>
              <w:t>ed?</w:t>
            </w:r>
          </w:p>
          <w:p w:rsidR="002C49FA" w:rsidRPr="005D29F5" w:rsidRDefault="002C49FA" w:rsidP="00EE0BE3">
            <w:pPr>
              <w:widowControl/>
              <w:shd w:val="clear" w:color="auto" w:fill="FFFFFF"/>
              <w:autoSpaceDE/>
              <w:autoSpaceDN/>
              <w:adjustRightInd/>
              <w:ind w:firstLine="0"/>
              <w:jc w:val="left"/>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373"/>
        </w:trPr>
        <w:tc>
          <w:tcPr>
            <w:tcW w:w="1207" w:type="pct"/>
          </w:tcPr>
          <w:p w:rsidR="002C49FA" w:rsidRPr="00751724" w:rsidRDefault="002C49FA" w:rsidP="00EE0BE3">
            <w:pPr>
              <w:pStyle w:val="Style14"/>
              <w:widowControl/>
              <w:ind w:firstLine="0"/>
              <w:rPr>
                <w:b/>
                <w:bCs/>
              </w:rPr>
            </w:pPr>
            <w:r w:rsidRPr="00751724">
              <w:rPr>
                <w:b/>
                <w:bCs/>
              </w:rPr>
              <w:t>4. Страна, где я живу</w:t>
            </w:r>
          </w:p>
        </w:tc>
        <w:tc>
          <w:tcPr>
            <w:tcW w:w="1632" w:type="pct"/>
          </w:tcPr>
          <w:p w:rsidR="002C49FA" w:rsidRPr="00751724" w:rsidRDefault="002C49FA" w:rsidP="00EE0BE3">
            <w:pPr>
              <w:pStyle w:val="Style14"/>
              <w:widowControl/>
              <w:ind w:firstLine="0"/>
              <w:jc w:val="left"/>
            </w:pPr>
          </w:p>
        </w:tc>
        <w:tc>
          <w:tcPr>
            <w:tcW w:w="1831" w:type="pct"/>
          </w:tcPr>
          <w:p w:rsidR="002C49FA" w:rsidRPr="00751724" w:rsidRDefault="002C49FA" w:rsidP="00EE0BE3">
            <w:pPr>
              <w:pStyle w:val="Style14"/>
              <w:widowControl/>
              <w:ind w:firstLine="0"/>
              <w:jc w:val="left"/>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ind w:firstLine="0"/>
            </w:pPr>
            <w:r w:rsidRPr="00751724">
              <w:t xml:space="preserve">4.1. Развитие умений и навыков чтения и письма по теме: </w:t>
            </w:r>
            <w:r w:rsidRPr="009F14B9">
              <w:rPr>
                <w:b/>
                <w:bCs/>
              </w:rPr>
              <w:t>«Географическое положение и политическая система Российской Федерации»</w:t>
            </w:r>
          </w:p>
        </w:tc>
        <w:tc>
          <w:tcPr>
            <w:tcW w:w="1632" w:type="pct"/>
          </w:tcPr>
          <w:p w:rsidR="002C49FA" w:rsidRDefault="002C49FA" w:rsidP="00EE0BE3">
            <w:pPr>
              <w:pStyle w:val="Style14"/>
              <w:widowControl/>
              <w:ind w:firstLine="0"/>
              <w:jc w:val="left"/>
            </w:pPr>
            <w:r w:rsidRPr="00751724">
              <w:t>Выборочный опрос</w:t>
            </w:r>
          </w:p>
          <w:p w:rsidR="002C49FA" w:rsidRPr="00751724" w:rsidRDefault="002C49FA" w:rsidP="00EE0BE3">
            <w:pPr>
              <w:pStyle w:val="Style14"/>
              <w:widowControl/>
              <w:ind w:firstLine="0"/>
              <w:jc w:val="left"/>
            </w:pPr>
            <w:r>
              <w:t>Проверка письменных работ</w:t>
            </w:r>
          </w:p>
        </w:tc>
        <w:tc>
          <w:tcPr>
            <w:tcW w:w="1831" w:type="pct"/>
          </w:tcPr>
          <w:p w:rsidR="002C49FA" w:rsidRPr="005D29F5" w:rsidRDefault="002C49FA" w:rsidP="00EE0BE3">
            <w:pPr>
              <w:pStyle w:val="NormalWeb"/>
              <w:shd w:val="clear" w:color="auto" w:fill="FFFFFF"/>
              <w:spacing w:before="0" w:beforeAutospacing="0" w:after="150" w:afterAutospacing="0" w:line="240" w:lineRule="auto"/>
              <w:ind w:firstLine="0"/>
              <w:rPr>
                <w:b/>
                <w:bCs/>
                <w:i/>
                <w:iCs/>
                <w:sz w:val="24"/>
                <w:szCs w:val="24"/>
                <w:lang w:val="en-US"/>
              </w:rPr>
            </w:pPr>
            <w:r w:rsidRPr="005D29F5">
              <w:rPr>
                <w:b/>
                <w:bCs/>
                <w:i/>
                <w:iCs/>
                <w:sz w:val="24"/>
                <w:szCs w:val="24"/>
                <w:lang w:val="en-US"/>
              </w:rPr>
              <w:t>Answer the questions</w:t>
            </w:r>
          </w:p>
          <w:p w:rsidR="002C49FA" w:rsidRDefault="002C49FA" w:rsidP="00EE0BE3">
            <w:pPr>
              <w:pStyle w:val="NormalWeb"/>
              <w:shd w:val="clear" w:color="auto" w:fill="FFFFFF"/>
              <w:spacing w:before="0" w:beforeAutospacing="0" w:after="150" w:afterAutospacing="0" w:line="240" w:lineRule="auto"/>
              <w:ind w:firstLine="0"/>
              <w:rPr>
                <w:sz w:val="24"/>
                <w:szCs w:val="24"/>
                <w:lang w:val="en-US"/>
              </w:rPr>
            </w:pPr>
            <w:r>
              <w:rPr>
                <w:sz w:val="24"/>
                <w:szCs w:val="24"/>
                <w:lang w:val="en-US"/>
              </w:rPr>
              <w:t>1</w:t>
            </w:r>
            <w:r w:rsidRPr="006722E5">
              <w:rPr>
                <w:sz w:val="24"/>
                <w:szCs w:val="24"/>
                <w:lang w:val="en-US"/>
              </w:rPr>
              <w:t>) What territory does Russia occupy?2) What</w:t>
            </w:r>
            <w:r w:rsidRPr="006722E5">
              <w:rPr>
                <w:rStyle w:val="apple-converted-space"/>
                <w:sz w:val="24"/>
                <w:szCs w:val="24"/>
                <w:lang w:val="en-US"/>
              </w:rPr>
              <w:t> </w:t>
            </w:r>
            <w:hyperlink r:id="rId37" w:tooltip="Глоссарий: countries" w:history="1">
              <w:r w:rsidRPr="006722E5">
                <w:rPr>
                  <w:rStyle w:val="Hyperlink"/>
                  <w:color w:val="auto"/>
                  <w:sz w:val="24"/>
                  <w:szCs w:val="24"/>
                  <w:lang w:val="en-US"/>
                </w:rPr>
                <w:t>countries</w:t>
              </w:r>
            </w:hyperlink>
            <w:r w:rsidRPr="006722E5">
              <w:rPr>
                <w:rStyle w:val="apple-converted-space"/>
                <w:sz w:val="24"/>
                <w:szCs w:val="24"/>
                <w:lang w:val="en-US"/>
              </w:rPr>
              <w:t> </w:t>
            </w:r>
            <w:r w:rsidRPr="006722E5">
              <w:rPr>
                <w:sz w:val="24"/>
                <w:szCs w:val="24"/>
                <w:lang w:val="en-US"/>
              </w:rPr>
              <w:t>does it border on?3) What plains is it</w:t>
            </w:r>
            <w:r w:rsidRPr="006722E5">
              <w:rPr>
                <w:rStyle w:val="apple-converted-space"/>
                <w:sz w:val="24"/>
                <w:szCs w:val="24"/>
                <w:lang w:val="en-US"/>
              </w:rPr>
              <w:t> </w:t>
            </w:r>
            <w:hyperlink r:id="rId38" w:tooltip="Глоссарий: locate" w:history="1">
              <w:r w:rsidRPr="006722E5">
                <w:rPr>
                  <w:rStyle w:val="Hyperlink"/>
                  <w:color w:val="auto"/>
                  <w:sz w:val="24"/>
                  <w:szCs w:val="24"/>
                  <w:lang w:val="en-US"/>
                </w:rPr>
                <w:t>locate</w:t>
              </w:r>
            </w:hyperlink>
            <w:r w:rsidRPr="006722E5">
              <w:rPr>
                <w:sz w:val="24"/>
                <w:szCs w:val="24"/>
                <w:lang w:val="en-US"/>
              </w:rPr>
              <w:t>d on?4)What are the longest mountain chains?5)What sea does Europe’s biggest</w:t>
            </w:r>
            <w:r w:rsidRPr="006722E5">
              <w:rPr>
                <w:rStyle w:val="apple-converted-space"/>
                <w:sz w:val="24"/>
                <w:szCs w:val="24"/>
                <w:lang w:val="en-US"/>
              </w:rPr>
              <w:t> </w:t>
            </w:r>
            <w:hyperlink r:id="rId39" w:tooltip="Глоссарий: river" w:history="1">
              <w:r w:rsidRPr="006722E5">
                <w:rPr>
                  <w:rStyle w:val="Hyperlink"/>
                  <w:color w:val="auto"/>
                  <w:sz w:val="24"/>
                  <w:szCs w:val="24"/>
                  <w:lang w:val="en-US"/>
                </w:rPr>
                <w:t>river</w:t>
              </w:r>
            </w:hyperlink>
            <w:r w:rsidRPr="006722E5">
              <w:rPr>
                <w:rStyle w:val="apple-converted-space"/>
                <w:sz w:val="24"/>
                <w:szCs w:val="24"/>
                <w:lang w:val="en-US"/>
              </w:rPr>
              <w:t> </w:t>
            </w:r>
            <w:r w:rsidRPr="006722E5">
              <w:rPr>
                <w:sz w:val="24"/>
                <w:szCs w:val="24"/>
                <w:lang w:val="en-US"/>
              </w:rPr>
              <w:t>flow into?6) What</w:t>
            </w:r>
            <w:r w:rsidRPr="006722E5">
              <w:rPr>
                <w:rStyle w:val="apple-converted-space"/>
                <w:sz w:val="24"/>
                <w:szCs w:val="24"/>
                <w:lang w:val="en-US"/>
              </w:rPr>
              <w:t> </w:t>
            </w:r>
            <w:hyperlink r:id="rId40" w:tooltip="Глоссарий: river" w:history="1">
              <w:r w:rsidRPr="006722E5">
                <w:rPr>
                  <w:rStyle w:val="Hyperlink"/>
                  <w:color w:val="auto"/>
                  <w:sz w:val="24"/>
                  <w:szCs w:val="24"/>
                  <w:lang w:val="en-US"/>
                </w:rPr>
                <w:t>river</w:t>
              </w:r>
            </w:hyperlink>
            <w:r w:rsidRPr="006722E5">
              <w:rPr>
                <w:rStyle w:val="apple-converted-space"/>
                <w:sz w:val="24"/>
                <w:szCs w:val="24"/>
                <w:lang w:val="en-US"/>
              </w:rPr>
              <w:t> </w:t>
            </w:r>
            <w:r w:rsidRPr="006722E5">
              <w:rPr>
                <w:sz w:val="24"/>
                <w:szCs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2C49FA" w:rsidRPr="005D29F5" w:rsidRDefault="002C49FA" w:rsidP="00EE0BE3">
            <w:pPr>
              <w:pStyle w:val="NormalWeb"/>
              <w:shd w:val="clear" w:color="auto" w:fill="FFFFFF"/>
              <w:spacing w:before="0" w:beforeAutospacing="0" w:after="150" w:afterAutospacing="0" w:line="240" w:lineRule="auto"/>
              <w:ind w:firstLine="0"/>
              <w:rPr>
                <w:b/>
                <w:bCs/>
                <w:i/>
                <w:iCs/>
                <w:sz w:val="24"/>
                <w:szCs w:val="24"/>
                <w:lang w:val="en-US"/>
              </w:rPr>
            </w:pPr>
            <w:r w:rsidRPr="005D29F5">
              <w:rPr>
                <w:b/>
                <w:bCs/>
                <w:i/>
                <w:iCs/>
                <w:sz w:val="24"/>
                <w:szCs w:val="24"/>
                <w:lang w:val="en-US"/>
              </w:rPr>
              <w:t xml:space="preserve">Say if the sentences </w:t>
            </w:r>
            <w:r>
              <w:rPr>
                <w:b/>
                <w:bCs/>
                <w:i/>
                <w:iCs/>
                <w:sz w:val="24"/>
                <w:szCs w:val="24"/>
                <w:lang w:val="en-US"/>
              </w:rPr>
              <w:t xml:space="preserve">are </w:t>
            </w:r>
            <w:r w:rsidRPr="005D29F5">
              <w:rPr>
                <w:b/>
                <w:bCs/>
                <w:i/>
                <w:iCs/>
                <w:sz w:val="24"/>
                <w:szCs w:val="24"/>
                <w:lang w:val="en-US"/>
              </w:rPr>
              <w:t>true or false</w:t>
            </w:r>
          </w:p>
          <w:p w:rsidR="002C49FA" w:rsidRPr="00FD13D4" w:rsidRDefault="002C49FA" w:rsidP="00EE0BE3">
            <w:pPr>
              <w:pStyle w:val="NormalWeb"/>
              <w:shd w:val="clear" w:color="auto" w:fill="FFFFFF"/>
              <w:spacing w:before="0" w:beforeAutospacing="0" w:after="150" w:afterAutospacing="0" w:line="240" w:lineRule="auto"/>
              <w:rPr>
                <w:sz w:val="24"/>
                <w:szCs w:val="24"/>
                <w:lang w:val="en-US"/>
              </w:rPr>
            </w:pPr>
            <w:r>
              <w:rPr>
                <w:sz w:val="24"/>
                <w:szCs w:val="24"/>
                <w:shd w:val="clear" w:color="auto" w:fill="FFFFFF"/>
                <w:lang w:val="en-US"/>
              </w:rPr>
              <w:t>1)</w:t>
            </w:r>
            <w:r w:rsidRPr="00FD13D4">
              <w:rPr>
                <w:sz w:val="24"/>
                <w:szCs w:val="24"/>
                <w:shd w:val="clear" w:color="auto" w:fill="FFFFFF"/>
                <w:lang w:val="en-US"/>
              </w:rPr>
              <w:t>Three branches of the federal government are checked and balanced by Speakers.</w:t>
            </w:r>
            <w:r w:rsidRPr="00FD13D4">
              <w:rPr>
                <w:sz w:val="24"/>
                <w:szCs w:val="24"/>
                <w:lang w:val="en-US"/>
              </w:rPr>
              <w:br/>
            </w:r>
            <w:r w:rsidRPr="00FD13D4">
              <w:rPr>
                <w:sz w:val="24"/>
                <w:szCs w:val="24"/>
                <w:shd w:val="clear" w:color="auto" w:fill="FFFFFF"/>
                <w:lang w:val="en-US"/>
              </w:rPr>
              <w:t>2) All the laws are usually approved by both Chambers and signed by the P</w:t>
            </w:r>
            <w:hyperlink r:id="rId41" w:tooltip="Towns and cities in Russia: resident" w:history="1">
              <w:r w:rsidRPr="00FD13D4">
                <w:rPr>
                  <w:rStyle w:val="Hyperlink"/>
                  <w:color w:val="auto"/>
                  <w:sz w:val="24"/>
                  <w:szCs w:val="24"/>
                  <w:shd w:val="clear" w:color="auto" w:fill="FFFFFF"/>
                  <w:lang w:val="en-US"/>
                </w:rPr>
                <w:t>resident</w:t>
              </w:r>
            </w:hyperlink>
            <w:r w:rsidRPr="00FD13D4">
              <w:rPr>
                <w:sz w:val="24"/>
                <w:szCs w:val="24"/>
                <w:shd w:val="clear" w:color="auto" w:fill="FFFFFF"/>
                <w:lang w:val="en-US"/>
              </w:rPr>
              <w:t>.</w:t>
            </w:r>
            <w:r w:rsidRPr="00FD13D4">
              <w:rPr>
                <w:sz w:val="24"/>
                <w:szCs w:val="24"/>
                <w:lang w:val="en-US"/>
              </w:rPr>
              <w:br/>
            </w:r>
            <w:r w:rsidRPr="00FD13D4">
              <w:rPr>
                <w:sz w:val="24"/>
                <w:szCs w:val="24"/>
                <w:shd w:val="clear" w:color="auto" w:fill="FFFFFF"/>
                <w:lang w:val="en-US"/>
              </w:rPr>
              <w:t>3) After having been signed by the P</w:t>
            </w:r>
            <w:hyperlink r:id="rId42" w:tooltip="Towns and cities in Russia: resident" w:history="1">
              <w:r w:rsidRPr="00FD13D4">
                <w:rPr>
                  <w:rStyle w:val="Hyperlink"/>
                  <w:color w:val="auto"/>
                  <w:sz w:val="24"/>
                  <w:szCs w:val="24"/>
                  <w:shd w:val="clear" w:color="auto" w:fill="FFFFFF"/>
                  <w:lang w:val="en-US"/>
                </w:rPr>
                <w:t>resident</w:t>
              </w:r>
            </w:hyperlink>
            <w:r w:rsidRPr="00FD13D4">
              <w:rPr>
                <w:rStyle w:val="apple-converted-space"/>
                <w:sz w:val="24"/>
                <w:szCs w:val="24"/>
                <w:shd w:val="clear" w:color="auto" w:fill="FFFFFF"/>
                <w:lang w:val="en-US"/>
              </w:rPr>
              <w:t> </w:t>
            </w:r>
            <w:r w:rsidRPr="00FD13D4">
              <w:rPr>
                <w:sz w:val="24"/>
                <w:szCs w:val="24"/>
                <w:shd w:val="clear" w:color="auto" w:fill="FFFFFF"/>
                <w:lang w:val="en-US"/>
              </w:rPr>
              <w:t>the law</w:t>
            </w:r>
            <w:r w:rsidRPr="00FD13D4">
              <w:rPr>
                <w:rStyle w:val="apple-converted-space"/>
                <w:sz w:val="24"/>
                <w:szCs w:val="24"/>
                <w:shd w:val="clear" w:color="auto" w:fill="FFFFFF"/>
                <w:lang w:val="en-US"/>
              </w:rPr>
              <w:t> </w:t>
            </w:r>
            <w:hyperlink r:id="rId43" w:tooltip="Глоссарий: become" w:history="1">
              <w:r w:rsidRPr="00FD13D4">
                <w:rPr>
                  <w:rStyle w:val="Hyperlink"/>
                  <w:color w:val="auto"/>
                  <w:sz w:val="24"/>
                  <w:szCs w:val="24"/>
                  <w:shd w:val="clear" w:color="auto" w:fill="FFFFFF"/>
                  <w:lang w:val="en-US"/>
                </w:rPr>
                <w:t>become</w:t>
              </w:r>
            </w:hyperlink>
            <w:r w:rsidRPr="00FD13D4">
              <w:rPr>
                <w:sz w:val="24"/>
                <w:szCs w:val="24"/>
                <w:shd w:val="clear" w:color="auto" w:fill="FFFFFF"/>
                <w:lang w:val="en-US"/>
              </w:rPr>
              <w:t>s the bill.</w:t>
            </w:r>
            <w:r w:rsidRPr="00FD13D4">
              <w:rPr>
                <w:sz w:val="24"/>
                <w:szCs w:val="24"/>
                <w:lang w:val="en-US"/>
              </w:rPr>
              <w:br/>
            </w:r>
            <w:r w:rsidRPr="00FD13D4">
              <w:rPr>
                <w:sz w:val="24"/>
                <w:szCs w:val="24"/>
                <w:shd w:val="clear" w:color="auto" w:fill="FFFFFF"/>
                <w:lang w:val="en-US"/>
              </w:rPr>
              <w:t>4) The government is headed by the Prime Minister.</w:t>
            </w:r>
            <w:r w:rsidRPr="00FD13D4">
              <w:rPr>
                <w:sz w:val="24"/>
                <w:szCs w:val="24"/>
                <w:lang w:val="en-US"/>
              </w:rPr>
              <w:br/>
            </w:r>
            <w:r w:rsidRPr="00FD13D4">
              <w:rPr>
                <w:sz w:val="24"/>
                <w:szCs w:val="24"/>
                <w:shd w:val="clear" w:color="auto" w:fill="FFFFFF"/>
                <w:lang w:val="en-US"/>
              </w:rPr>
              <w:t>5) The Prime Minister may veto the bills, initiated in either of two Chambers.</w:t>
            </w:r>
            <w:r w:rsidRPr="00FD13D4">
              <w:rPr>
                <w:sz w:val="24"/>
                <w:szCs w:val="24"/>
                <w:lang w:val="en-US"/>
              </w:rPr>
              <w:br/>
            </w:r>
            <w:r w:rsidRPr="00FD13D4">
              <w:rPr>
                <w:sz w:val="24"/>
                <w:szCs w:val="24"/>
                <w:shd w:val="clear" w:color="auto" w:fill="FFFFFF"/>
                <w:lang w:val="en-US"/>
              </w:rPr>
              <w:t>6) The first action of the Prime Minister on appointment is to form the Cabinet.</w:t>
            </w:r>
            <w:r w:rsidRPr="00FD13D4">
              <w:rPr>
                <w:sz w:val="24"/>
                <w:szCs w:val="24"/>
                <w:lang w:val="en-US"/>
              </w:rPr>
              <w:br/>
            </w:r>
            <w:r w:rsidRPr="00FD13D4">
              <w:rPr>
                <w:sz w:val="24"/>
                <w:szCs w:val="24"/>
                <w:shd w:val="clear" w:color="auto" w:fill="FFFFFF"/>
                <w:lang w:val="en-US"/>
              </w:rPr>
              <w:t>11</w:t>
            </w:r>
            <w:r w:rsidRPr="00FD13D4">
              <w:rPr>
                <w:sz w:val="24"/>
                <w:szCs w:val="24"/>
                <w:lang w:val="en-US"/>
              </w:rPr>
              <w:br/>
            </w:r>
            <w:r w:rsidRPr="00FD13D4">
              <w:rPr>
                <w:sz w:val="24"/>
                <w:szCs w:val="24"/>
                <w:shd w:val="clear" w:color="auto" w:fill="FFFFFF"/>
                <w:lang w:val="en-US"/>
              </w:rPr>
              <w:t>7) The members of the Federal Government are elected by popular vote for a six-year period.</w:t>
            </w:r>
          </w:p>
          <w:p w:rsidR="002C49FA" w:rsidRPr="006722E5" w:rsidRDefault="002C49FA" w:rsidP="00EE0BE3">
            <w:pPr>
              <w:pStyle w:val="Style14"/>
              <w:widowControl/>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722E5"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546D4F" w:rsidRDefault="002C49FA" w:rsidP="00EE0BE3">
            <w:pPr>
              <w:pStyle w:val="Style14"/>
              <w:widowControl/>
              <w:ind w:firstLine="0"/>
            </w:pPr>
            <w:r w:rsidRPr="00546D4F">
              <w:t xml:space="preserve">4.2. </w:t>
            </w:r>
            <w:r w:rsidRPr="00751724">
              <w:t>Развитиенавыковговоренияпотеме</w:t>
            </w:r>
            <w:r w:rsidRPr="00546D4F">
              <w:rPr>
                <w:b/>
                <w:bCs/>
              </w:rPr>
              <w:t>«</w:t>
            </w:r>
            <w:r w:rsidRPr="009F14B9">
              <w:rPr>
                <w:b/>
                <w:bCs/>
              </w:rPr>
              <w:t>КультураитрадицииРоссийскойФедерации</w:t>
            </w:r>
            <w:r w:rsidRPr="00546D4F">
              <w:rPr>
                <w:b/>
                <w:bCs/>
              </w:rPr>
              <w:t>»</w:t>
            </w:r>
          </w:p>
        </w:tc>
        <w:tc>
          <w:tcPr>
            <w:tcW w:w="1632" w:type="pct"/>
          </w:tcPr>
          <w:p w:rsidR="002C49FA" w:rsidRPr="006722E5" w:rsidRDefault="002C49FA" w:rsidP="00EE0BE3">
            <w:pPr>
              <w:pStyle w:val="Style14"/>
              <w:widowControl/>
              <w:ind w:firstLine="0"/>
              <w:jc w:val="left"/>
              <w:rPr>
                <w:lang w:val="en-US"/>
              </w:rPr>
            </w:pPr>
            <w:r>
              <w:t>Представление презентаций</w:t>
            </w:r>
          </w:p>
        </w:tc>
        <w:tc>
          <w:tcPr>
            <w:tcW w:w="1831" w:type="pct"/>
          </w:tcPr>
          <w:p w:rsidR="002C49FA" w:rsidRPr="005D29F5" w:rsidRDefault="002C49FA" w:rsidP="00EE0BE3">
            <w:pPr>
              <w:pStyle w:val="Heading2"/>
              <w:ind w:firstLine="0"/>
              <w:rPr>
                <w:lang w:val="en-US"/>
              </w:rPr>
            </w:pPr>
            <w:r w:rsidRPr="005D29F5">
              <w:rPr>
                <w:lang w:val="en-US"/>
              </w:rPr>
              <w:t>Find some information about Russsian outstanding people in Art, Music, Theater, Cinema</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ind w:firstLine="0"/>
            </w:pPr>
            <w:r w:rsidRPr="00751724">
              <w:t xml:space="preserve">4.3.Развитие навыков письма по теме </w:t>
            </w:r>
            <w:r w:rsidRPr="009F14B9">
              <w:rPr>
                <w:b/>
                <w:bCs/>
              </w:rPr>
              <w:t>«Крупные города Российской Федерации</w:t>
            </w:r>
            <w:r w:rsidRPr="00751724">
              <w:t>»</w:t>
            </w:r>
          </w:p>
        </w:tc>
        <w:tc>
          <w:tcPr>
            <w:tcW w:w="1632" w:type="pct"/>
          </w:tcPr>
          <w:p w:rsidR="002C49FA" w:rsidRPr="00751724" w:rsidRDefault="002C49FA" w:rsidP="00EE0BE3">
            <w:pPr>
              <w:pStyle w:val="Style14"/>
              <w:widowControl/>
              <w:ind w:firstLine="0"/>
              <w:jc w:val="left"/>
            </w:pPr>
            <w:r w:rsidRPr="00751724">
              <w:t>Проверка письменного задания</w:t>
            </w:r>
          </w:p>
        </w:tc>
        <w:tc>
          <w:tcPr>
            <w:tcW w:w="1831" w:type="pct"/>
          </w:tcPr>
          <w:p w:rsidR="002C49FA" w:rsidRPr="005D29F5" w:rsidRDefault="002C49FA" w:rsidP="00EE0BE3">
            <w:pPr>
              <w:pStyle w:val="NormalWeb"/>
              <w:shd w:val="clear" w:color="auto" w:fill="FFFFFF"/>
              <w:spacing w:before="0" w:beforeAutospacing="0" w:after="150" w:afterAutospacing="0" w:line="240" w:lineRule="auto"/>
              <w:ind w:firstLine="0"/>
              <w:rPr>
                <w:b/>
                <w:bCs/>
                <w:i/>
                <w:iCs/>
                <w:sz w:val="24"/>
                <w:szCs w:val="24"/>
                <w:lang w:val="en-US"/>
              </w:rPr>
            </w:pPr>
            <w:r w:rsidRPr="005D29F5">
              <w:rPr>
                <w:b/>
                <w:bCs/>
                <w:i/>
                <w:iCs/>
                <w:sz w:val="24"/>
                <w:szCs w:val="24"/>
                <w:lang w:val="en-US"/>
              </w:rPr>
              <w:t>Answer the questions</w:t>
            </w:r>
          </w:p>
          <w:p w:rsidR="002C49FA" w:rsidRDefault="002C49FA" w:rsidP="00EE0BE3">
            <w:pPr>
              <w:pStyle w:val="NormalWeb"/>
              <w:shd w:val="clear" w:color="auto" w:fill="FFFFFF"/>
              <w:spacing w:before="0" w:beforeAutospacing="0" w:after="150" w:afterAutospacing="0" w:line="240" w:lineRule="auto"/>
              <w:ind w:firstLine="0"/>
              <w:rPr>
                <w:sz w:val="24"/>
                <w:szCs w:val="24"/>
                <w:lang w:val="en-US"/>
              </w:rPr>
            </w:pPr>
            <w:r w:rsidRPr="00FD13D4">
              <w:rPr>
                <w:sz w:val="24"/>
                <w:szCs w:val="24"/>
                <w:lang w:val="en-US"/>
              </w:rPr>
              <w:t>1) Where is Moscow situated?</w:t>
            </w:r>
            <w:r w:rsidRPr="00FD13D4">
              <w:rPr>
                <w:sz w:val="24"/>
                <w:szCs w:val="24"/>
                <w:lang w:val="en-US"/>
              </w:rPr>
              <w:br/>
              <w:t>2) What is the role of Moscow in Russia?</w:t>
            </w:r>
            <w:r w:rsidRPr="00FD13D4">
              <w:rPr>
                <w:sz w:val="24"/>
                <w:szCs w:val="24"/>
                <w:lang w:val="en-US"/>
              </w:rPr>
              <w:br/>
              <w:t>3)When was Moscow</w:t>
            </w:r>
            <w:r w:rsidRPr="00FD13D4">
              <w:rPr>
                <w:rStyle w:val="apple-converted-space"/>
                <w:sz w:val="24"/>
                <w:szCs w:val="24"/>
                <w:lang w:val="en-US"/>
              </w:rPr>
              <w:t> </w:t>
            </w:r>
            <w:hyperlink r:id="rId44" w:tooltip="Глоссарий: found" w:history="1">
              <w:r w:rsidRPr="00FD13D4">
                <w:rPr>
                  <w:rStyle w:val="Hyperlink"/>
                  <w:color w:val="auto"/>
                  <w:sz w:val="24"/>
                  <w:szCs w:val="24"/>
                  <w:lang w:val="en-US"/>
                </w:rPr>
                <w:t>found</w:t>
              </w:r>
            </w:hyperlink>
            <w:r w:rsidRPr="00FD13D4">
              <w:rPr>
                <w:sz w:val="24"/>
                <w:szCs w:val="24"/>
                <w:lang w:val="en-US"/>
              </w:rPr>
              <w:t>ed?</w:t>
            </w:r>
            <w:r w:rsidRPr="00FD13D4">
              <w:rPr>
                <w:sz w:val="24"/>
                <w:szCs w:val="24"/>
                <w:lang w:val="en-US"/>
              </w:rPr>
              <w:br/>
              <w:t>4) Who</w:t>
            </w:r>
            <w:r w:rsidRPr="00FD13D4">
              <w:rPr>
                <w:rStyle w:val="apple-converted-space"/>
                <w:sz w:val="24"/>
                <w:szCs w:val="24"/>
                <w:lang w:val="en-US"/>
              </w:rPr>
              <w:t> </w:t>
            </w:r>
            <w:hyperlink r:id="rId45" w:tooltip="Глоссарий: found" w:history="1">
              <w:r w:rsidRPr="00FD13D4">
                <w:rPr>
                  <w:rStyle w:val="Hyperlink"/>
                  <w:color w:val="auto"/>
                  <w:sz w:val="24"/>
                  <w:szCs w:val="24"/>
                  <w:lang w:val="en-US"/>
                </w:rPr>
                <w:t>found</w:t>
              </w:r>
            </w:hyperlink>
            <w:r w:rsidRPr="00FD13D4">
              <w:rPr>
                <w:sz w:val="24"/>
                <w:szCs w:val="24"/>
                <w:lang w:val="en-US"/>
              </w:rPr>
              <w:t>ed our capital?5) What are the most interesting places of interest in the capital?</w:t>
            </w:r>
            <w:r w:rsidRPr="00FD13D4">
              <w:rPr>
                <w:sz w:val="24"/>
                <w:szCs w:val="24"/>
                <w:lang w:val="en-US"/>
              </w:rPr>
              <w:br/>
              <w:t>6) Have you even been to Moscow?</w:t>
            </w:r>
            <w:r w:rsidRPr="00FD13D4">
              <w:rPr>
                <w:sz w:val="24"/>
                <w:szCs w:val="24"/>
                <w:lang w:val="en-US"/>
              </w:rPr>
              <w:br/>
              <w:t>7) Why was our northern capital renamed three times?8) What is the role of St. Petersburg in Russia?9) When was it</w:t>
            </w:r>
            <w:r w:rsidRPr="00FD13D4">
              <w:rPr>
                <w:rStyle w:val="apple-converted-space"/>
                <w:sz w:val="24"/>
                <w:szCs w:val="24"/>
                <w:lang w:val="en-US"/>
              </w:rPr>
              <w:t> </w:t>
            </w:r>
            <w:hyperlink r:id="rId46" w:tooltip="Глоссарий: found" w:history="1">
              <w:r w:rsidRPr="00FD13D4">
                <w:rPr>
                  <w:rStyle w:val="Hyperlink"/>
                  <w:color w:val="auto"/>
                  <w:sz w:val="24"/>
                  <w:szCs w:val="24"/>
                  <w:lang w:val="en-US"/>
                </w:rPr>
                <w:t>found</w:t>
              </w:r>
            </w:hyperlink>
            <w:r w:rsidRPr="00FD13D4">
              <w:rPr>
                <w:sz w:val="24"/>
                <w:szCs w:val="24"/>
                <w:lang w:val="en-US"/>
              </w:rPr>
              <w:t>ed?</w:t>
            </w:r>
            <w:r w:rsidRPr="00FD13D4">
              <w:rPr>
                <w:sz w:val="24"/>
                <w:szCs w:val="24"/>
                <w:lang w:val="en-US"/>
              </w:rPr>
              <w:br/>
              <w:t>10) Who</w:t>
            </w:r>
            <w:r w:rsidRPr="00FD13D4">
              <w:rPr>
                <w:rStyle w:val="apple-converted-space"/>
                <w:sz w:val="24"/>
                <w:szCs w:val="24"/>
                <w:lang w:val="en-US"/>
              </w:rPr>
              <w:t> </w:t>
            </w:r>
            <w:hyperlink r:id="rId47" w:tooltip="Глоссарий: found" w:history="1">
              <w:r w:rsidRPr="00FD13D4">
                <w:rPr>
                  <w:rStyle w:val="Hyperlink"/>
                  <w:color w:val="auto"/>
                  <w:sz w:val="24"/>
                  <w:szCs w:val="24"/>
                  <w:lang w:val="en-US"/>
                </w:rPr>
                <w:t>found</w:t>
              </w:r>
            </w:hyperlink>
            <w:r w:rsidRPr="00FD13D4">
              <w:rPr>
                <w:sz w:val="24"/>
                <w:szCs w:val="24"/>
                <w:lang w:val="en-US"/>
              </w:rPr>
              <w:t>ed the city of St. Petersburg?</w:t>
            </w:r>
            <w:r w:rsidRPr="00FD13D4">
              <w:rPr>
                <w:sz w:val="24"/>
                <w:szCs w:val="24"/>
                <w:lang w:val="en-US"/>
              </w:rPr>
              <w:br/>
              <w:t>11) What is the city construction history?</w:t>
            </w:r>
            <w:r w:rsidRPr="00FD13D4">
              <w:rPr>
                <w:sz w:val="24"/>
                <w:szCs w:val="24"/>
                <w:lang w:val="en-US"/>
              </w:rPr>
              <w:br/>
              <w:t>12) What is Novosibirsk famous for?</w:t>
            </w:r>
            <w:r w:rsidRPr="00FD13D4">
              <w:rPr>
                <w:sz w:val="24"/>
                <w:szCs w:val="24"/>
                <w:lang w:val="en-US"/>
              </w:rPr>
              <w:br/>
              <w:t>13) What is Volgograd famous for?</w:t>
            </w:r>
          </w:p>
          <w:p w:rsidR="002C49FA" w:rsidRPr="005D29F5" w:rsidRDefault="002C49FA" w:rsidP="00EE0BE3">
            <w:pPr>
              <w:pStyle w:val="Heading2"/>
              <w:shd w:val="clear" w:color="auto" w:fill="FFFFFF"/>
              <w:spacing w:before="150" w:after="150"/>
              <w:ind w:firstLine="0"/>
              <w:rPr>
                <w:lang w:val="en-US"/>
              </w:rPr>
            </w:pPr>
            <w:r w:rsidRPr="005D29F5">
              <w:rPr>
                <w:lang w:val="en-US"/>
              </w:rPr>
              <w:t>Complete the sentences and speak about St. Petersburg</w:t>
            </w:r>
          </w:p>
          <w:p w:rsidR="002C49FA" w:rsidRPr="008459F6" w:rsidRDefault="002C49FA" w:rsidP="00EE0BE3">
            <w:pPr>
              <w:pStyle w:val="NormalWeb"/>
              <w:shd w:val="clear" w:color="auto" w:fill="FFFFFF"/>
              <w:spacing w:before="0" w:beforeAutospacing="0" w:after="150" w:afterAutospacing="0" w:line="240" w:lineRule="auto"/>
              <w:ind w:firstLine="0"/>
              <w:rPr>
                <w:sz w:val="24"/>
                <w:szCs w:val="24"/>
                <w:lang w:val="en-US"/>
              </w:rPr>
            </w:pPr>
            <w:r w:rsidRPr="009B72B2">
              <w:rPr>
                <w:sz w:val="24"/>
                <w:szCs w:val="24"/>
                <w:lang w:val="en-US"/>
              </w:rPr>
              <w:t>1) St. Petersburg is situated on the same parallel as …</w:t>
            </w:r>
            <w:r w:rsidRPr="009B72B2">
              <w:rPr>
                <w:sz w:val="24"/>
                <w:szCs w:val="24"/>
                <w:lang w:val="en-US"/>
              </w:rPr>
              <w:br/>
              <w:t>2) Its climate is milder due to …</w:t>
            </w:r>
            <w:r w:rsidRPr="009B72B2">
              <w:rPr>
                <w:sz w:val="24"/>
                <w:szCs w:val="24"/>
                <w:lang w:val="en-US"/>
              </w:rPr>
              <w:br/>
              <w:t>3) It</w:t>
            </w:r>
            <w:r w:rsidRPr="009B72B2">
              <w:rPr>
                <w:rStyle w:val="apple-converted-space"/>
                <w:sz w:val="24"/>
                <w:szCs w:val="24"/>
                <w:lang w:val="en-US"/>
              </w:rPr>
              <w:t> </w:t>
            </w:r>
            <w:hyperlink r:id="rId48" w:tooltip="Глоссарий: become" w:history="1">
              <w:r w:rsidRPr="009B72B2">
                <w:rPr>
                  <w:rStyle w:val="Hyperlink"/>
                  <w:color w:val="auto"/>
                  <w:sz w:val="24"/>
                  <w:szCs w:val="24"/>
                  <w:lang w:val="en-US"/>
                </w:rPr>
                <w:t>become</w:t>
              </w:r>
            </w:hyperlink>
            <w:r w:rsidRPr="009B72B2">
              <w:rPr>
                <w:sz w:val="24"/>
                <w:szCs w:val="24"/>
                <w:lang w:val="en-US"/>
              </w:rPr>
              <w:t>s dark early during the short</w:t>
            </w:r>
            <w:r w:rsidRPr="009B72B2">
              <w:rPr>
                <w:rStyle w:val="apple-converted-space"/>
                <w:sz w:val="24"/>
                <w:szCs w:val="24"/>
                <w:lang w:val="en-US"/>
              </w:rPr>
              <w:t> </w:t>
            </w:r>
            <w:hyperlink r:id="rId49" w:tooltip="Глоссарий: winter" w:history="1">
              <w:r w:rsidRPr="009B72B2">
                <w:rPr>
                  <w:rStyle w:val="Hyperlink"/>
                  <w:color w:val="auto"/>
                  <w:sz w:val="24"/>
                  <w:szCs w:val="24"/>
                  <w:lang w:val="en-US"/>
                </w:rPr>
                <w:t>winter</w:t>
              </w:r>
            </w:hyperlink>
            <w:r w:rsidRPr="009B72B2">
              <w:rPr>
                <w:sz w:val="24"/>
                <w:szCs w:val="24"/>
                <w:lang w:val="en-US"/>
              </w:rPr>
              <w:t>s but in early summer …</w:t>
            </w:r>
            <w:r w:rsidRPr="009B72B2">
              <w:rPr>
                <w:sz w:val="24"/>
                <w:szCs w:val="24"/>
                <w:lang w:val="en-US"/>
              </w:rPr>
              <w:br/>
              <w:t>4) St. Petersburg was</w:t>
            </w:r>
            <w:r w:rsidRPr="009B72B2">
              <w:rPr>
                <w:rStyle w:val="apple-converted-space"/>
                <w:sz w:val="24"/>
                <w:szCs w:val="24"/>
                <w:lang w:val="en-US"/>
              </w:rPr>
              <w:t> </w:t>
            </w:r>
            <w:hyperlink r:id="rId50" w:tooltip="Глоссарий: found" w:history="1">
              <w:r w:rsidRPr="009B72B2">
                <w:rPr>
                  <w:rStyle w:val="Hyperlink"/>
                  <w:color w:val="auto"/>
                  <w:sz w:val="24"/>
                  <w:szCs w:val="24"/>
                  <w:lang w:val="en-US"/>
                </w:rPr>
                <w:t>found</w:t>
              </w:r>
            </w:hyperlink>
            <w:r w:rsidRPr="009B72B2">
              <w:rPr>
                <w:sz w:val="24"/>
                <w:szCs w:val="24"/>
                <w:lang w:val="en-US"/>
              </w:rPr>
              <w:t>ed in … by …</w:t>
            </w:r>
            <w:r w:rsidRPr="009B72B2">
              <w:rPr>
                <w:sz w:val="24"/>
                <w:szCs w:val="24"/>
                <w:lang w:val="en-US"/>
              </w:rPr>
              <w:br/>
              <w:t>5) Until 1918 it was …</w:t>
            </w:r>
            <w:r w:rsidRPr="009B72B2">
              <w:rPr>
                <w:sz w:val="24"/>
                <w:szCs w:val="24"/>
                <w:lang w:val="en-US"/>
              </w:rPr>
              <w:br/>
              <w:t>6) To</w:t>
            </w:r>
            <w:hyperlink r:id="rId51" w:tooltip="TRACKING   HURRICANES: day" w:history="1">
              <w:r w:rsidRPr="009B72B2">
                <w:rPr>
                  <w:rStyle w:val="Hyperlink"/>
                  <w:color w:val="auto"/>
                  <w:sz w:val="24"/>
                  <w:szCs w:val="24"/>
                  <w:lang w:val="en-US"/>
                </w:rPr>
                <w:t>day</w:t>
              </w:r>
            </w:hyperlink>
            <w:r w:rsidRPr="009B72B2">
              <w:rPr>
                <w:rStyle w:val="apple-converted-space"/>
                <w:sz w:val="24"/>
                <w:szCs w:val="24"/>
                <w:lang w:val="en-US"/>
              </w:rPr>
              <w:t> </w:t>
            </w:r>
            <w:r w:rsidRPr="009B72B2">
              <w:rPr>
                <w:sz w:val="24"/>
                <w:szCs w:val="24"/>
                <w:lang w:val="en-US"/>
              </w:rPr>
              <w:t>St. Petersburg is …</w:t>
            </w:r>
            <w:r w:rsidRPr="009B72B2">
              <w:rPr>
                <w:sz w:val="24"/>
                <w:szCs w:val="24"/>
                <w:lang w:val="en-US"/>
              </w:rPr>
              <w:br/>
              <w:t>7) It is a wonderful city because …</w:t>
            </w:r>
            <w:r w:rsidRPr="009B72B2">
              <w:rPr>
                <w:sz w:val="24"/>
                <w:szCs w:val="24"/>
                <w:lang w:val="en-US"/>
              </w:rPr>
              <w:br/>
              <w:t>8) The Hermitage contains …</w:t>
            </w:r>
            <w:r w:rsidRPr="009B72B2">
              <w:rPr>
                <w:sz w:val="24"/>
                <w:szCs w:val="24"/>
                <w:lang w:val="en-US"/>
              </w:rPr>
              <w:br/>
              <w:t>9) The city is called the Northern Venice because …</w:t>
            </w:r>
            <w:r w:rsidRPr="009B72B2">
              <w:rPr>
                <w:sz w:val="24"/>
                <w:szCs w:val="24"/>
                <w:lang w:val="en-US"/>
              </w:rPr>
              <w:br/>
              <w:t>10) In 1914 the German sounding name St. Petersburg was …</w:t>
            </w:r>
            <w:r w:rsidRPr="009B72B2">
              <w:rPr>
                <w:sz w:val="24"/>
                <w:szCs w:val="24"/>
                <w:lang w:val="en-US"/>
              </w:rPr>
              <w:br/>
              <w:t>11) After the Great October Revolution the city was renamed after …</w:t>
            </w:r>
            <w:r w:rsidRPr="009B72B2">
              <w:rPr>
                <w:sz w:val="24"/>
                <w:szCs w:val="24"/>
                <w:lang w:val="en-US"/>
              </w:rPr>
              <w:br/>
            </w:r>
            <w:r w:rsidRPr="008459F6">
              <w:rPr>
                <w:sz w:val="24"/>
                <w:szCs w:val="24"/>
                <w:lang w:val="en-US"/>
              </w:rPr>
              <w:t xml:space="preserve">12) In 1994 Leningrad was again …   </w:t>
            </w:r>
          </w:p>
          <w:p w:rsidR="002C49FA" w:rsidRPr="005D29F5" w:rsidRDefault="002C49FA" w:rsidP="00EE0BE3">
            <w:pPr>
              <w:ind w:firstLine="0"/>
              <w:rPr>
                <w:b/>
                <w:bCs/>
                <w:i/>
                <w:iCs/>
                <w:lang w:val="en-US"/>
              </w:rPr>
            </w:pPr>
            <w:r w:rsidRPr="005D29F5">
              <w:rPr>
                <w:b/>
                <w:bCs/>
                <w:i/>
                <w:iCs/>
                <w:lang w:val="en-US"/>
              </w:rPr>
              <w:t>Match the information given on the envelope with the words below.</w:t>
            </w:r>
          </w:p>
          <w:p w:rsidR="002C49FA" w:rsidRPr="00E60060" w:rsidRDefault="002C49FA" w:rsidP="00EE0BE3">
            <w:pPr>
              <w:rPr>
                <w:lang w:val="en-US"/>
              </w:rPr>
            </w:pPr>
          </w:p>
          <w:tbl>
            <w:tblPr>
              <w:tblW w:w="0" w:type="auto"/>
              <w:tblInd w:w="3" w:type="dxa"/>
              <w:tblLook w:val="0000"/>
            </w:tblPr>
            <w:tblGrid>
              <w:gridCol w:w="5690"/>
            </w:tblGrid>
            <w:tr w:rsidR="002C49FA" w:rsidRPr="001B5E17">
              <w:tc>
                <w:tcPr>
                  <w:tcW w:w="7664" w:type="dxa"/>
                  <w:tcBorders>
                    <w:top w:val="single" w:sz="4" w:space="0" w:color="000000"/>
                    <w:left w:val="single" w:sz="4" w:space="0" w:color="000000"/>
                    <w:bottom w:val="single" w:sz="4" w:space="0" w:color="000000"/>
                    <w:right w:val="single" w:sz="4" w:space="0" w:color="000000"/>
                  </w:tcBorders>
                </w:tcPr>
                <w:p w:rsidR="002C49FA" w:rsidRPr="00E60060" w:rsidRDefault="002C49FA" w:rsidP="00EE0BE3">
                  <w:pPr>
                    <w:snapToGrid w:val="0"/>
                    <w:rPr>
                      <w:lang w:val="en-US"/>
                    </w:rPr>
                  </w:pPr>
                </w:p>
                <w:p w:rsidR="002C49FA" w:rsidRPr="00E60060" w:rsidRDefault="002C49FA" w:rsidP="00EE0BE3">
                  <w:pPr>
                    <w:rPr>
                      <w:lang w:val="en-US"/>
                    </w:rPr>
                  </w:pPr>
                  <w:r w:rsidRPr="00E60060">
                    <w:rPr>
                      <w:lang w:val="en-US"/>
                    </w:rPr>
                    <w:t>New Jersey Power Company</w:t>
                  </w:r>
                </w:p>
                <w:p w:rsidR="002C49FA" w:rsidRPr="00E60060" w:rsidRDefault="002C49FA" w:rsidP="00EE0BE3">
                  <w:pPr>
                    <w:rPr>
                      <w:lang w:val="en-US"/>
                    </w:rPr>
                  </w:pPr>
                  <w:r w:rsidRPr="00E60060">
                    <w:rPr>
                      <w:lang w:val="en-US"/>
                    </w:rPr>
                    <w:t>5674 South 23 Road</w:t>
                  </w:r>
                </w:p>
                <w:p w:rsidR="002C49FA" w:rsidRPr="00E60060" w:rsidRDefault="002C49FA" w:rsidP="00EE0BE3">
                  <w:pPr>
                    <w:rPr>
                      <w:lang w:val="en-US"/>
                    </w:rPr>
                  </w:pPr>
                  <w:r w:rsidRPr="00E60060">
                    <w:rPr>
                      <w:lang w:val="en-US"/>
                    </w:rPr>
                    <w:t xml:space="preserve">(1)Ridgefield, (2) </w:t>
                  </w:r>
                  <w:r w:rsidRPr="00E60060">
                    <w:t>ТО</w:t>
                  </w:r>
                  <w:r w:rsidRPr="00E60060">
                    <w:rPr>
                      <w:lang w:val="en-US"/>
                    </w:rPr>
                    <w:t xml:space="preserve"> 08934</w:t>
                  </w:r>
                </w:p>
                <w:p w:rsidR="002C49FA" w:rsidRPr="00E60060" w:rsidRDefault="002C49FA" w:rsidP="00EE0BE3">
                  <w:pPr>
                    <w:rPr>
                      <w:lang w:val="en-US"/>
                    </w:rPr>
                  </w:pPr>
                  <w:r w:rsidRPr="00E60060">
                    <w:rPr>
                      <w:lang w:val="en-US"/>
                    </w:rPr>
                    <w:t>(3) Mr Frederick Wolf</w:t>
                  </w:r>
                </w:p>
                <w:p w:rsidR="002C49FA" w:rsidRPr="00E60060" w:rsidRDefault="002C49FA" w:rsidP="00EE0BE3">
                  <w:pPr>
                    <w:rPr>
                      <w:lang w:val="en-US"/>
                    </w:rPr>
                  </w:pPr>
                  <w:r w:rsidRPr="00E60060">
                    <w:rPr>
                      <w:lang w:val="en-US"/>
                    </w:rPr>
                    <w:t>Director of Marketing</w:t>
                  </w:r>
                </w:p>
                <w:p w:rsidR="002C49FA" w:rsidRPr="00E60060" w:rsidRDefault="002C49FA" w:rsidP="00EE0BE3">
                  <w:pPr>
                    <w:rPr>
                      <w:lang w:val="en-US"/>
                    </w:rPr>
                  </w:pPr>
                  <w:r w:rsidRPr="00E60060">
                    <w:rPr>
                      <w:lang w:val="en-US"/>
                    </w:rPr>
                    <w:t>(4) Smith Printing Comp</w:t>
                  </w:r>
                </w:p>
                <w:p w:rsidR="002C49FA" w:rsidRPr="00E60060" w:rsidRDefault="002C49FA" w:rsidP="00EE0BE3">
                  <w:pPr>
                    <w:rPr>
                      <w:lang w:val="en-US"/>
                    </w:rPr>
                  </w:pPr>
                  <w:r w:rsidRPr="00E60060">
                    <w:rPr>
                      <w:lang w:val="en-US"/>
                    </w:rPr>
                    <w:t>780 (5) Seventh Avenue</w:t>
                  </w:r>
                </w:p>
                <w:p w:rsidR="002C49FA" w:rsidRPr="00E60060" w:rsidRDefault="002C49FA" w:rsidP="00EE0BE3">
                  <w:pPr>
                    <w:rPr>
                      <w:lang w:val="en-US"/>
                    </w:rPr>
                  </w:pPr>
                  <w:r w:rsidRPr="00E60060">
                    <w:rPr>
                      <w:lang w:val="en-US"/>
                    </w:rPr>
                    <w:t>Milwaukee, (6) WI 4328</w:t>
                  </w:r>
                </w:p>
                <w:p w:rsidR="002C49FA" w:rsidRPr="00E60060" w:rsidRDefault="002C49FA" w:rsidP="00EE0BE3">
                  <w:pPr>
                    <w:rPr>
                      <w:lang w:val="en-US"/>
                    </w:rPr>
                  </w:pPr>
                </w:p>
              </w:tc>
            </w:tr>
          </w:tbl>
          <w:p w:rsidR="002C49FA" w:rsidRPr="00E60060" w:rsidRDefault="002C49FA" w:rsidP="00EE0BE3">
            <w:pPr>
              <w:rPr>
                <w:lang w:val="en-US"/>
              </w:rPr>
            </w:pPr>
          </w:p>
          <w:p w:rsidR="002C49FA" w:rsidRPr="00E60060" w:rsidRDefault="002C49FA" w:rsidP="00EE0BE3">
            <w:pPr>
              <w:rPr>
                <w:lang w:val="en-US"/>
              </w:rPr>
            </w:pPr>
            <w:r w:rsidRPr="00E60060">
              <w:rPr>
                <w:lang w:val="en-US"/>
              </w:rPr>
              <w:t>a) the ZIP code in the mailing address;</w:t>
            </w:r>
          </w:p>
          <w:p w:rsidR="002C49FA" w:rsidRPr="00E60060" w:rsidRDefault="002C49FA" w:rsidP="00EE0BE3">
            <w:pPr>
              <w:rPr>
                <w:lang w:val="en-US"/>
              </w:rPr>
            </w:pPr>
            <w:r w:rsidRPr="00E60060">
              <w:rPr>
                <w:lang w:val="en-US"/>
              </w:rPr>
              <w:t>b) the addressee;</w:t>
            </w:r>
          </w:p>
          <w:p w:rsidR="002C49FA" w:rsidRPr="00E60060" w:rsidRDefault="002C49FA" w:rsidP="00EE0BE3">
            <w:pPr>
              <w:rPr>
                <w:lang w:val="en-US"/>
              </w:rPr>
            </w:pPr>
            <w:r w:rsidRPr="00E60060">
              <w:rPr>
                <w:lang w:val="en-US"/>
              </w:rPr>
              <w:t>c) the addressee’s company name;</w:t>
            </w:r>
          </w:p>
          <w:p w:rsidR="002C49FA" w:rsidRPr="00E60060" w:rsidRDefault="002C49FA" w:rsidP="00EE0BE3">
            <w:pPr>
              <w:rPr>
                <w:lang w:val="en-US"/>
              </w:rPr>
            </w:pPr>
            <w:r w:rsidRPr="00E60060">
              <w:rPr>
                <w:lang w:val="en-US"/>
              </w:rPr>
              <w:t>d) the street name in the mailing address;</w:t>
            </w:r>
          </w:p>
          <w:p w:rsidR="002C49FA" w:rsidRPr="00E60060" w:rsidRDefault="002C49FA" w:rsidP="00EE0BE3">
            <w:pPr>
              <w:rPr>
                <w:lang w:val="en-US"/>
              </w:rPr>
            </w:pPr>
            <w:r w:rsidRPr="00E60060">
              <w:rPr>
                <w:lang w:val="en-US"/>
              </w:rPr>
              <w:t>e) the town the letter comes from;</w:t>
            </w:r>
          </w:p>
          <w:p w:rsidR="002C49FA" w:rsidRPr="00E60060" w:rsidRDefault="002C49FA" w:rsidP="00EE0BE3">
            <w:pPr>
              <w:rPr>
                <w:lang w:val="en-US"/>
              </w:rPr>
            </w:pPr>
            <w:r w:rsidRPr="00E60060">
              <w:rPr>
                <w:lang w:val="en-US"/>
              </w:rPr>
              <w:t>f) the ZIP code in the return address.</w:t>
            </w:r>
          </w:p>
          <w:p w:rsidR="002C49FA" w:rsidRPr="00FD13D4" w:rsidRDefault="002C49FA" w:rsidP="00EE0BE3">
            <w:pPr>
              <w:pStyle w:val="NormalWeb"/>
              <w:shd w:val="clear" w:color="auto" w:fill="FFFFFF"/>
              <w:spacing w:before="0" w:beforeAutospacing="0" w:after="150" w:afterAutospacing="0" w:line="240" w:lineRule="auto"/>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373"/>
        </w:trPr>
        <w:tc>
          <w:tcPr>
            <w:tcW w:w="1207" w:type="pct"/>
          </w:tcPr>
          <w:p w:rsidR="002C49FA" w:rsidRPr="00751724" w:rsidRDefault="002C49FA" w:rsidP="00EE0BE3">
            <w:pPr>
              <w:pStyle w:val="Style14"/>
              <w:widowControl/>
              <w:ind w:firstLine="0"/>
              <w:rPr>
                <w:b/>
                <w:bCs/>
              </w:rPr>
            </w:pPr>
            <w:r w:rsidRPr="00751724">
              <w:rPr>
                <w:b/>
                <w:bCs/>
              </w:rPr>
              <w:t>5.Страны изучаемого языка</w:t>
            </w:r>
          </w:p>
        </w:tc>
        <w:tc>
          <w:tcPr>
            <w:tcW w:w="1632" w:type="pct"/>
          </w:tcPr>
          <w:p w:rsidR="002C49FA" w:rsidRPr="00751724" w:rsidRDefault="002C49FA" w:rsidP="00EE0BE3">
            <w:pPr>
              <w:pStyle w:val="Style14"/>
              <w:widowControl/>
              <w:ind w:firstLine="0"/>
              <w:jc w:val="left"/>
              <w:rPr>
                <w:color w:val="000000"/>
              </w:rPr>
            </w:pPr>
          </w:p>
        </w:tc>
        <w:tc>
          <w:tcPr>
            <w:tcW w:w="1831" w:type="pct"/>
          </w:tcPr>
          <w:p w:rsidR="002C49FA" w:rsidRPr="00751724" w:rsidRDefault="002C49FA" w:rsidP="00EE0BE3">
            <w:pPr>
              <w:pStyle w:val="Style14"/>
              <w:widowControl/>
              <w:ind w:firstLine="0"/>
              <w:rPr>
                <w:color w:val="000000"/>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195">
        <w:trPr>
          <w:trHeight w:val="373"/>
        </w:trPr>
        <w:tc>
          <w:tcPr>
            <w:tcW w:w="1207" w:type="pct"/>
          </w:tcPr>
          <w:p w:rsidR="002C49FA" w:rsidRPr="00751724" w:rsidRDefault="002C49FA" w:rsidP="00EE0BE3">
            <w:pPr>
              <w:pStyle w:val="Style14"/>
              <w:widowControl/>
              <w:ind w:firstLine="0"/>
            </w:pPr>
            <w:r w:rsidRPr="00751724">
              <w:t xml:space="preserve">5.1. Развитие умений и навыков чтения и письма по теме:  </w:t>
            </w:r>
            <w:r w:rsidRPr="009F14B9">
              <w:rPr>
                <w:b/>
                <w:bCs/>
              </w:rPr>
              <w:t>«Географическое положение и политическая система страны изучаемого языка»</w:t>
            </w:r>
          </w:p>
        </w:tc>
        <w:tc>
          <w:tcPr>
            <w:tcW w:w="1632" w:type="pct"/>
          </w:tcPr>
          <w:p w:rsidR="002C49FA" w:rsidRDefault="002C49FA" w:rsidP="00EE0BE3">
            <w:pPr>
              <w:pStyle w:val="Style14"/>
              <w:widowControl/>
              <w:ind w:firstLine="0"/>
              <w:jc w:val="left"/>
            </w:pPr>
            <w:r w:rsidRPr="00751724">
              <w:t>Выборочный опрос</w:t>
            </w:r>
          </w:p>
          <w:p w:rsidR="002C49FA" w:rsidRPr="00751724" w:rsidRDefault="002C49FA" w:rsidP="00EE0BE3">
            <w:pPr>
              <w:pStyle w:val="Style14"/>
              <w:widowControl/>
              <w:ind w:firstLine="0"/>
              <w:jc w:val="left"/>
            </w:pPr>
            <w:r>
              <w:t>Проверка письменных работ</w:t>
            </w:r>
          </w:p>
        </w:tc>
        <w:tc>
          <w:tcPr>
            <w:tcW w:w="1831" w:type="pct"/>
          </w:tcPr>
          <w:p w:rsidR="002C49FA" w:rsidRPr="00931F8E" w:rsidRDefault="002C49FA" w:rsidP="00EE0BE3">
            <w:pPr>
              <w:pStyle w:val="NormalWeb"/>
              <w:shd w:val="clear" w:color="auto" w:fill="FFFFFF"/>
              <w:spacing w:before="0" w:beforeAutospacing="0" w:after="150" w:afterAutospacing="0" w:line="240" w:lineRule="auto"/>
              <w:ind w:firstLine="0"/>
              <w:rPr>
                <w:b/>
                <w:bCs/>
                <w:i/>
                <w:iCs/>
                <w:sz w:val="24"/>
                <w:szCs w:val="24"/>
                <w:lang w:val="en-US"/>
              </w:rPr>
            </w:pPr>
            <w:r w:rsidRPr="00931F8E">
              <w:rPr>
                <w:b/>
                <w:bCs/>
                <w:i/>
                <w:iCs/>
                <w:sz w:val="24"/>
                <w:szCs w:val="24"/>
                <w:lang w:val="en-US"/>
              </w:rPr>
              <w:t>Answer the questions</w:t>
            </w:r>
          </w:p>
          <w:p w:rsidR="002C49FA" w:rsidRPr="00931F8E" w:rsidRDefault="002C49FA" w:rsidP="00EE0BE3">
            <w:pPr>
              <w:pStyle w:val="NormalWeb"/>
              <w:shd w:val="clear" w:color="auto" w:fill="FFFFFF"/>
              <w:spacing w:before="0" w:beforeAutospacing="0" w:after="150" w:afterAutospacing="0" w:line="240" w:lineRule="auto"/>
              <w:rPr>
                <w:sz w:val="24"/>
                <w:szCs w:val="24"/>
                <w:lang w:val="en-US"/>
              </w:rPr>
            </w:pPr>
            <w:r w:rsidRPr="00931F8E">
              <w:rPr>
                <w:color w:val="545251"/>
                <w:sz w:val="24"/>
                <w:szCs w:val="24"/>
                <w:lang w:val="en-US"/>
              </w:rPr>
              <w:t>  </w:t>
            </w:r>
            <w:r w:rsidRPr="00931F8E">
              <w:rPr>
                <w:sz w:val="24"/>
                <w:szCs w:val="24"/>
                <w:lang w:val="en-US"/>
              </w:rPr>
              <w:t>a)What is the total area of</w:t>
            </w:r>
            <w:r w:rsidRPr="00931F8E">
              <w:rPr>
                <w:rStyle w:val="apple-converted-space"/>
                <w:sz w:val="24"/>
                <w:szCs w:val="24"/>
                <w:lang w:val="en-US"/>
              </w:rPr>
              <w:t> </w:t>
            </w:r>
            <w:hyperlink r:id="rId52" w:tooltip="The United Kingdom" w:history="1">
              <w:r w:rsidRPr="00931F8E">
                <w:rPr>
                  <w:rStyle w:val="Hyperlink"/>
                  <w:color w:val="auto"/>
                  <w:sz w:val="24"/>
                  <w:szCs w:val="24"/>
                  <w:u w:val="none"/>
                  <w:lang w:val="en-US"/>
                </w:rPr>
                <w:t>the United Kingdom</w:t>
              </w:r>
            </w:hyperlink>
            <w:r w:rsidRPr="00931F8E">
              <w:rPr>
                <w:sz w:val="24"/>
                <w:szCs w:val="24"/>
                <w:lang w:val="en-US"/>
              </w:rPr>
              <w:t>?</w:t>
            </w:r>
          </w:p>
          <w:p w:rsidR="002C49FA" w:rsidRPr="00931F8E" w:rsidRDefault="002C49FA" w:rsidP="00EE0BE3">
            <w:pPr>
              <w:pStyle w:val="NormalWeb"/>
              <w:shd w:val="clear" w:color="auto" w:fill="FFFFFF"/>
              <w:spacing w:before="0" w:beforeAutospacing="0" w:after="150" w:afterAutospacing="0" w:line="240" w:lineRule="auto"/>
              <w:rPr>
                <w:sz w:val="24"/>
                <w:szCs w:val="24"/>
                <w:lang w:val="en-US"/>
              </w:rPr>
            </w:pPr>
            <w:r w:rsidRPr="00931F8E">
              <w:rPr>
                <w:sz w:val="24"/>
                <w:szCs w:val="24"/>
                <w:lang w:val="en-US"/>
              </w:rPr>
              <w:t>b)    When were England and Wales united?</w:t>
            </w:r>
          </w:p>
          <w:p w:rsidR="002C49FA" w:rsidRPr="00931F8E" w:rsidRDefault="002C49FA" w:rsidP="00EE0BE3">
            <w:pPr>
              <w:pStyle w:val="NormalWeb"/>
              <w:shd w:val="clear" w:color="auto" w:fill="FFFFFF"/>
              <w:spacing w:before="0" w:beforeAutospacing="0" w:after="150" w:afterAutospacing="0" w:line="240" w:lineRule="auto"/>
              <w:rPr>
                <w:sz w:val="24"/>
                <w:szCs w:val="24"/>
                <w:lang w:val="en-US"/>
              </w:rPr>
            </w:pPr>
            <w:r w:rsidRPr="00931F8E">
              <w:rPr>
                <w:sz w:val="24"/>
                <w:szCs w:val="24"/>
                <w:lang w:val="en-US"/>
              </w:rPr>
              <w:t>c)     What happened in 1997?</w:t>
            </w:r>
          </w:p>
          <w:p w:rsidR="002C49FA" w:rsidRPr="00931F8E" w:rsidRDefault="002C49FA" w:rsidP="00EE0BE3">
            <w:pPr>
              <w:pStyle w:val="NormalWeb"/>
              <w:shd w:val="clear" w:color="auto" w:fill="FFFFFF"/>
              <w:spacing w:before="0" w:beforeAutospacing="0" w:after="150" w:afterAutospacing="0" w:line="240" w:lineRule="auto"/>
              <w:rPr>
                <w:sz w:val="24"/>
                <w:szCs w:val="24"/>
                <w:lang w:val="en-US"/>
              </w:rPr>
            </w:pPr>
            <w:r w:rsidRPr="00931F8E">
              <w:rPr>
                <w:sz w:val="24"/>
                <w:szCs w:val="24"/>
                <w:lang w:val="en-US"/>
              </w:rPr>
              <w:t>d)     What is the climate of</w:t>
            </w:r>
            <w:r w:rsidRPr="00931F8E">
              <w:rPr>
                <w:rStyle w:val="apple-converted-space"/>
                <w:sz w:val="24"/>
                <w:szCs w:val="24"/>
                <w:lang w:val="en-US"/>
              </w:rPr>
              <w:t> </w:t>
            </w:r>
            <w:hyperlink r:id="rId53" w:tooltip="The United Kingdom" w:history="1">
              <w:r w:rsidRPr="00931F8E">
                <w:rPr>
                  <w:rStyle w:val="Hyperlink"/>
                  <w:color w:val="auto"/>
                  <w:sz w:val="24"/>
                  <w:szCs w:val="24"/>
                  <w:u w:val="none"/>
                  <w:lang w:val="en-US"/>
                </w:rPr>
                <w:t>the United Kingdom</w:t>
              </w:r>
            </w:hyperlink>
            <w:r w:rsidRPr="00931F8E">
              <w:rPr>
                <w:sz w:val="24"/>
                <w:szCs w:val="24"/>
                <w:lang w:val="en-US"/>
              </w:rPr>
              <w:t>?</w:t>
            </w:r>
          </w:p>
          <w:p w:rsidR="002C49FA" w:rsidRPr="00931F8E" w:rsidRDefault="002C49FA" w:rsidP="00EE0BE3">
            <w:pPr>
              <w:pStyle w:val="NormalWeb"/>
              <w:shd w:val="clear" w:color="auto" w:fill="FFFFFF"/>
              <w:spacing w:before="0" w:beforeAutospacing="0" w:after="150" w:afterAutospacing="0" w:line="240" w:lineRule="auto"/>
              <w:rPr>
                <w:sz w:val="24"/>
                <w:szCs w:val="24"/>
                <w:lang w:val="en-US"/>
              </w:rPr>
            </w:pPr>
            <w:r w:rsidRPr="00931F8E">
              <w:rPr>
                <w:sz w:val="24"/>
                <w:szCs w:val="24"/>
                <w:lang w:val="en-US"/>
              </w:rPr>
              <w:t>e)     What is the</w:t>
            </w:r>
            <w:r w:rsidRPr="00931F8E">
              <w:rPr>
                <w:rStyle w:val="apple-converted-space"/>
                <w:sz w:val="24"/>
                <w:szCs w:val="24"/>
                <w:lang w:val="en-US"/>
              </w:rPr>
              <w:t> </w:t>
            </w:r>
            <w:hyperlink r:id="rId54" w:tooltip="Towns and cities in Russia: population" w:history="1">
              <w:r w:rsidRPr="00931F8E">
                <w:rPr>
                  <w:rStyle w:val="Hyperlink"/>
                  <w:color w:val="auto"/>
                  <w:sz w:val="24"/>
                  <w:szCs w:val="24"/>
                  <w:u w:val="none"/>
                  <w:lang w:val="en-US"/>
                </w:rPr>
                <w:t>population</w:t>
              </w:r>
            </w:hyperlink>
            <w:r w:rsidRPr="00931F8E">
              <w:rPr>
                <w:rStyle w:val="apple-converted-space"/>
                <w:sz w:val="24"/>
                <w:szCs w:val="24"/>
                <w:lang w:val="en-US"/>
              </w:rPr>
              <w:t> </w:t>
            </w:r>
            <w:r w:rsidRPr="00931F8E">
              <w:rPr>
                <w:sz w:val="24"/>
                <w:szCs w:val="24"/>
                <w:lang w:val="en-US"/>
              </w:rPr>
              <w:t>of</w:t>
            </w:r>
            <w:r w:rsidRPr="00931F8E">
              <w:rPr>
                <w:rStyle w:val="apple-converted-space"/>
                <w:sz w:val="24"/>
                <w:szCs w:val="24"/>
                <w:lang w:val="en-US"/>
              </w:rPr>
              <w:t> </w:t>
            </w:r>
            <w:hyperlink r:id="rId55" w:tooltip="The United Kingdom" w:history="1">
              <w:r w:rsidRPr="00931F8E">
                <w:rPr>
                  <w:rStyle w:val="Hyperlink"/>
                  <w:color w:val="auto"/>
                  <w:sz w:val="24"/>
                  <w:szCs w:val="24"/>
                  <w:u w:val="none"/>
                  <w:lang w:val="en-US"/>
                </w:rPr>
                <w:t>the United Kingdom</w:t>
              </w:r>
            </w:hyperlink>
            <w:r w:rsidRPr="00931F8E">
              <w:rPr>
                <w:sz w:val="24"/>
                <w:szCs w:val="24"/>
                <w:lang w:val="en-US"/>
              </w:rPr>
              <w:t>?</w:t>
            </w:r>
          </w:p>
          <w:p w:rsidR="002C49FA" w:rsidRPr="00931F8E" w:rsidRDefault="002C49FA" w:rsidP="00EE0BE3">
            <w:pPr>
              <w:pStyle w:val="Heading2"/>
              <w:shd w:val="clear" w:color="auto" w:fill="FFFFFF"/>
              <w:spacing w:before="150" w:after="150"/>
              <w:ind w:firstLine="0"/>
              <w:rPr>
                <w:lang w:val="en-US"/>
              </w:rPr>
            </w:pPr>
            <w:r w:rsidRPr="00931F8E">
              <w:rPr>
                <w:lang w:val="en-US"/>
              </w:rPr>
              <w:t>Translate from Russian into English</w:t>
            </w:r>
          </w:p>
          <w:p w:rsidR="002C49FA" w:rsidRPr="00931F8E" w:rsidRDefault="002C49FA" w:rsidP="00BF0219">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2C49FA" w:rsidRPr="00931F8E" w:rsidRDefault="002C49FA" w:rsidP="00BF0219">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2C49FA" w:rsidRPr="00931F8E" w:rsidRDefault="002C49FA" w:rsidP="00BF0219">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2C49FA" w:rsidRPr="00931F8E" w:rsidRDefault="002C49FA" w:rsidP="00EE0BE3">
            <w:pPr>
              <w:pStyle w:val="NormalWeb"/>
              <w:shd w:val="clear" w:color="auto" w:fill="FFFFFF"/>
              <w:spacing w:before="0" w:beforeAutospacing="0" w:after="0" w:afterAutospacing="0" w:line="240" w:lineRule="auto"/>
              <w:ind w:firstLine="0"/>
              <w:rPr>
                <w:sz w:val="24"/>
                <w:szCs w:val="24"/>
              </w:rPr>
            </w:pPr>
            <w:r w:rsidRPr="00931F8E">
              <w:rPr>
                <w:sz w:val="24"/>
                <w:szCs w:val="24"/>
              </w:rPr>
              <w:t>4. Пролив Ла-Манш отделяет Соединенное Королевство от континентальной Европы.</w:t>
            </w:r>
          </w:p>
          <w:p w:rsidR="002C49FA" w:rsidRPr="00931F8E" w:rsidRDefault="002C49FA" w:rsidP="00EE0BE3">
            <w:pPr>
              <w:pStyle w:val="Style14"/>
              <w:widowControl/>
              <w:ind w:firstLine="0"/>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273195"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6D3978" w:rsidRDefault="002C49FA" w:rsidP="00EE0BE3">
            <w:pPr>
              <w:pStyle w:val="Style14"/>
              <w:widowControl/>
              <w:ind w:firstLine="0"/>
            </w:pPr>
            <w:r w:rsidRPr="006D3978">
              <w:t xml:space="preserve">5.2. .Развитие навыков говорения по теме </w:t>
            </w:r>
            <w:r w:rsidRPr="006D3978">
              <w:rPr>
                <w:b/>
                <w:bCs/>
              </w:rPr>
              <w:t>«Культура и традиции страны изучаемого языка»</w:t>
            </w:r>
          </w:p>
        </w:tc>
        <w:tc>
          <w:tcPr>
            <w:tcW w:w="1632" w:type="pct"/>
          </w:tcPr>
          <w:p w:rsidR="002C49FA" w:rsidRPr="006D3978" w:rsidRDefault="002C49FA" w:rsidP="00EE0BE3">
            <w:pPr>
              <w:pStyle w:val="Style14"/>
              <w:widowControl/>
              <w:ind w:firstLine="0"/>
              <w:jc w:val="left"/>
            </w:pPr>
            <w:r>
              <w:t>Представление презентаций</w:t>
            </w:r>
          </w:p>
        </w:tc>
        <w:tc>
          <w:tcPr>
            <w:tcW w:w="1831" w:type="pct"/>
          </w:tcPr>
          <w:p w:rsidR="002C49FA" w:rsidRPr="00931F8E" w:rsidRDefault="002C49FA" w:rsidP="00EE0BE3">
            <w:pPr>
              <w:pStyle w:val="NormalWeb"/>
              <w:spacing w:line="240" w:lineRule="auto"/>
              <w:ind w:firstLine="0"/>
              <w:rPr>
                <w:b/>
                <w:bCs/>
                <w:i/>
                <w:iCs/>
                <w:sz w:val="24"/>
                <w:szCs w:val="24"/>
                <w:lang w:val="en-US"/>
              </w:rPr>
            </w:pPr>
            <w:r w:rsidRPr="00931F8E">
              <w:rPr>
                <w:b/>
                <w:bCs/>
                <w:i/>
                <w:iCs/>
                <w:sz w:val="24"/>
                <w:szCs w:val="24"/>
                <w:lang w:val="en-US"/>
              </w:rPr>
              <w:t>Speak about "Easter in the UK or the USA", "Easter in Russia", "Differences of Christmas celebration   in the UK, the USA  and Russia"</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ind w:firstLine="0"/>
            </w:pPr>
            <w:r w:rsidRPr="00751724">
              <w:t xml:space="preserve">5.3 Развитие умений и навыков оперирования грамматическим материалом: </w:t>
            </w:r>
            <w:r w:rsidRPr="006D3978">
              <w:rPr>
                <w:b/>
                <w:bCs/>
              </w:rPr>
              <w:t>«Имя прилагательное и наречие»</w:t>
            </w:r>
          </w:p>
        </w:tc>
        <w:tc>
          <w:tcPr>
            <w:tcW w:w="1632" w:type="pct"/>
          </w:tcPr>
          <w:p w:rsidR="002C49FA" w:rsidRPr="00751724" w:rsidRDefault="002C49FA" w:rsidP="00EE0BE3">
            <w:pPr>
              <w:pStyle w:val="Style14"/>
              <w:widowControl/>
              <w:ind w:firstLine="0"/>
            </w:pPr>
            <w:r w:rsidRPr="00751724">
              <w:t>Проверка выполнения грамматических упражнений</w:t>
            </w:r>
          </w:p>
        </w:tc>
        <w:tc>
          <w:tcPr>
            <w:tcW w:w="1831" w:type="pct"/>
          </w:tcPr>
          <w:p w:rsidR="002C49FA" w:rsidRPr="00FC70F7" w:rsidRDefault="002C49FA" w:rsidP="00EE0BE3">
            <w:pPr>
              <w:pStyle w:val="Default"/>
              <w:jc w:val="both"/>
              <w:rPr>
                <w:b/>
                <w:bCs/>
                <w:i/>
                <w:iCs/>
                <w:color w:val="auto"/>
                <w:lang w:val="en-US"/>
              </w:rPr>
            </w:pPr>
            <w:r w:rsidRPr="00FC70F7">
              <w:rPr>
                <w:b/>
                <w:bCs/>
                <w:i/>
                <w:iCs/>
                <w:color w:val="auto"/>
                <w:lang w:val="en-US"/>
              </w:rPr>
              <w:t xml:space="preserve">Fill in the gaps with a proper adjective in a correct degree of comparison. </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This text is the ___________ of all.</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2C49FA" w:rsidRPr="002A5F43" w:rsidRDefault="002C49FA" w:rsidP="00BF0219">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2C49FA" w:rsidRPr="002A5F43" w:rsidRDefault="002C49FA" w:rsidP="00BF0219">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2C49FA" w:rsidRPr="002A5F43" w:rsidRDefault="002C49FA" w:rsidP="00BF0219">
            <w:pPr>
              <w:widowControl/>
              <w:numPr>
                <w:ilvl w:val="0"/>
                <w:numId w:val="7"/>
              </w:numPr>
              <w:shd w:val="clear" w:color="auto" w:fill="FFFFFF"/>
              <w:autoSpaceDE/>
              <w:autoSpaceDN/>
              <w:adjustRightInd/>
              <w:jc w:val="left"/>
              <w:textAlignment w:val="baseline"/>
              <w:rPr>
                <w:rFonts w:ascii="inherit" w:hAnsi="inherit" w:cs="inherit"/>
                <w:color w:val="000000"/>
                <w:sz w:val="26"/>
                <w:szCs w:val="26"/>
                <w:lang w:val="en-US"/>
              </w:rPr>
            </w:pPr>
            <w:r w:rsidRPr="002A5F43">
              <w:rPr>
                <w:lang w:val="en-US"/>
              </w:rPr>
              <w:t>Helen is the ________  girl in our class.</w:t>
            </w:r>
          </w:p>
          <w:p w:rsidR="002C49FA" w:rsidRPr="002A5F43" w:rsidRDefault="002C49FA" w:rsidP="00EE0BE3">
            <w:pPr>
              <w:pStyle w:val="Style14"/>
              <w:widowControl/>
              <w:ind w:firstLine="0"/>
              <w:rPr>
                <w:color w:val="000000"/>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E1BD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E80B3C">
        <w:trPr>
          <w:trHeight w:val="3253"/>
        </w:trPr>
        <w:tc>
          <w:tcPr>
            <w:tcW w:w="1207" w:type="pct"/>
          </w:tcPr>
          <w:p w:rsidR="002C49FA" w:rsidRPr="00751724" w:rsidRDefault="002C49FA" w:rsidP="000D0C4A">
            <w:pPr>
              <w:pStyle w:val="Style14"/>
              <w:widowControl/>
              <w:ind w:firstLine="0"/>
            </w:pPr>
            <w:r w:rsidRPr="00751724">
              <w:t xml:space="preserve">5.4 Развитие навыков </w:t>
            </w:r>
            <w:r>
              <w:t>чтения</w:t>
            </w:r>
            <w:r w:rsidRPr="00751724">
              <w:t xml:space="preserve"> по теме </w:t>
            </w:r>
            <w:r w:rsidRPr="006D3978">
              <w:rPr>
                <w:b/>
                <w:bCs/>
              </w:rPr>
              <w:t>«Крупные города страны изучаемого языка»</w:t>
            </w:r>
          </w:p>
        </w:tc>
        <w:tc>
          <w:tcPr>
            <w:tcW w:w="1632" w:type="pct"/>
          </w:tcPr>
          <w:p w:rsidR="002C49FA" w:rsidRDefault="002C49FA" w:rsidP="00EE0BE3">
            <w:pPr>
              <w:pStyle w:val="Style14"/>
              <w:widowControl/>
              <w:ind w:firstLine="0"/>
              <w:jc w:val="left"/>
            </w:pPr>
            <w:r>
              <w:t>Проверка понимания прочитанного текста</w:t>
            </w:r>
          </w:p>
          <w:p w:rsidR="002C49FA" w:rsidRPr="00751724" w:rsidRDefault="002C49FA" w:rsidP="00EE0BE3">
            <w:pPr>
              <w:pStyle w:val="Style14"/>
              <w:widowControl/>
              <w:ind w:firstLine="0"/>
              <w:jc w:val="left"/>
            </w:pPr>
          </w:p>
        </w:tc>
        <w:tc>
          <w:tcPr>
            <w:tcW w:w="1831" w:type="pct"/>
          </w:tcPr>
          <w:p w:rsidR="002C49FA" w:rsidRPr="00273195" w:rsidRDefault="002C49FA" w:rsidP="00EE0BE3">
            <w:pPr>
              <w:widowControl/>
              <w:shd w:val="clear" w:color="auto" w:fill="FFFFFF"/>
              <w:autoSpaceDE/>
              <w:autoSpaceDN/>
              <w:adjustRightInd/>
              <w:ind w:firstLine="0"/>
              <w:rPr>
                <w:lang w:val="en-US"/>
              </w:rPr>
            </w:pPr>
            <w:r w:rsidRPr="00273195">
              <w:rPr>
                <w:rFonts w:ascii="Arial" w:hAnsi="Arial" w:cs="Arial"/>
                <w:b/>
                <w:bCs/>
                <w:color w:val="000000"/>
                <w:sz w:val="23"/>
                <w:szCs w:val="23"/>
                <w:lang w:val="en-US"/>
              </w:rPr>
              <w:t> </w:t>
            </w:r>
            <w:r w:rsidRPr="005D29F5">
              <w:rPr>
                <w:b/>
                <w:bCs/>
                <w:i/>
                <w:iCs/>
                <w:lang w:val="en-US"/>
              </w:rPr>
              <w:t>Fill in the gaps</w:t>
            </w:r>
            <w:r w:rsidRPr="00273195">
              <w:rPr>
                <w:b/>
                <w:bCs/>
                <w:lang w:val="en-US"/>
              </w:rPr>
              <w:t>.</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2C49FA" w:rsidRPr="001B5E17" w:rsidRDefault="002C49FA" w:rsidP="00EE0BE3">
            <w:pPr>
              <w:widowControl/>
              <w:shd w:val="clear" w:color="auto" w:fill="FFFFFF"/>
              <w:autoSpaceDE/>
              <w:autoSpaceDN/>
              <w:adjustRightInd/>
              <w:ind w:firstLine="0"/>
              <w:rPr>
                <w:b/>
                <w:bCs/>
              </w:rPr>
            </w:pPr>
            <w:r w:rsidRPr="00273195">
              <w:rPr>
                <w:lang w:val="en-US"/>
              </w:rPr>
              <w:t> </w:t>
            </w:r>
            <w:r w:rsidRPr="005D29F5">
              <w:rPr>
                <w:b/>
                <w:bCs/>
                <w:i/>
                <w:iCs/>
                <w:lang w:val="en-US"/>
              </w:rPr>
              <w:t>Translate</w:t>
            </w:r>
            <w:r>
              <w:rPr>
                <w:b/>
                <w:bCs/>
                <w:i/>
                <w:iCs/>
                <w:lang w:val="en-US"/>
              </w:rPr>
              <w:t>from</w:t>
            </w:r>
            <w:r w:rsidRPr="001B5E17">
              <w:rPr>
                <w:b/>
                <w:bCs/>
                <w:i/>
                <w:iCs/>
              </w:rPr>
              <w:t xml:space="preserve"> </w:t>
            </w:r>
            <w:r>
              <w:rPr>
                <w:b/>
                <w:bCs/>
                <w:i/>
                <w:iCs/>
                <w:lang w:val="en-US"/>
              </w:rPr>
              <w:t>Russian</w:t>
            </w:r>
            <w:r w:rsidRPr="001B5E17">
              <w:rPr>
                <w:b/>
                <w:bCs/>
                <w:i/>
                <w:iCs/>
              </w:rPr>
              <w:t xml:space="preserve"> </w:t>
            </w:r>
            <w:r w:rsidRPr="005D29F5">
              <w:rPr>
                <w:b/>
                <w:bCs/>
                <w:i/>
                <w:iCs/>
                <w:lang w:val="en-US"/>
              </w:rPr>
              <w:t>intoEnglish</w:t>
            </w:r>
            <w:r w:rsidRPr="001B5E17">
              <w:rPr>
                <w:b/>
                <w:bCs/>
              </w:rPr>
              <w:t>.</w:t>
            </w:r>
          </w:p>
          <w:p w:rsidR="002C49FA" w:rsidRPr="005D29F5" w:rsidRDefault="002C49FA"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5D29F5"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751724">
        <w:trPr>
          <w:trHeight w:val="373"/>
        </w:trPr>
        <w:tc>
          <w:tcPr>
            <w:tcW w:w="1207" w:type="pct"/>
          </w:tcPr>
          <w:p w:rsidR="002C49FA" w:rsidRPr="00751724" w:rsidRDefault="002C49FA" w:rsidP="00EE0BE3">
            <w:pPr>
              <w:pStyle w:val="Style14"/>
              <w:widowControl/>
              <w:ind w:firstLine="0"/>
              <w:rPr>
                <w:b/>
                <w:bCs/>
              </w:rPr>
            </w:pPr>
            <w:r w:rsidRPr="00751724">
              <w:rPr>
                <w:b/>
                <w:bCs/>
              </w:rPr>
              <w:t>Итого:</w:t>
            </w:r>
          </w:p>
        </w:tc>
        <w:tc>
          <w:tcPr>
            <w:tcW w:w="1632" w:type="pct"/>
          </w:tcPr>
          <w:p w:rsidR="002C49FA" w:rsidRPr="00751724" w:rsidRDefault="002C49FA" w:rsidP="00EE0BE3">
            <w:pPr>
              <w:pStyle w:val="Style14"/>
              <w:widowControl/>
              <w:ind w:firstLine="0"/>
              <w:jc w:val="left"/>
              <w:rPr>
                <w:color w:val="000000"/>
              </w:rPr>
            </w:pPr>
          </w:p>
        </w:tc>
        <w:tc>
          <w:tcPr>
            <w:tcW w:w="1831" w:type="pct"/>
          </w:tcPr>
          <w:p w:rsidR="002C49FA" w:rsidRPr="00751724" w:rsidRDefault="002C49FA" w:rsidP="00EE0BE3">
            <w:pPr>
              <w:pStyle w:val="Style14"/>
              <w:widowControl/>
              <w:ind w:firstLine="0"/>
              <w:jc w:val="left"/>
              <w:rPr>
                <w:color w:val="000000"/>
              </w:rPr>
            </w:pPr>
          </w:p>
        </w:tc>
        <w:tc>
          <w:tcPr>
            <w:tcW w:w="330" w:type="pct"/>
          </w:tcPr>
          <w:p w:rsidR="002C49FA" w:rsidRPr="00751724" w:rsidRDefault="002C49FA" w:rsidP="00EE0BE3">
            <w:pPr>
              <w:pStyle w:val="Style14"/>
              <w:widowControl/>
              <w:ind w:firstLine="0"/>
              <w:jc w:val="left"/>
              <w:rPr>
                <w:rStyle w:val="FontStyle31"/>
                <w:rFonts w:ascii="Times New Roman" w:hAnsi="Times New Roman" w:cs="Times New Roman"/>
                <w:sz w:val="24"/>
                <w:szCs w:val="24"/>
              </w:rPr>
            </w:pPr>
          </w:p>
        </w:tc>
      </w:tr>
      <w:tr w:rsidR="002C49FA" w:rsidRPr="00751724">
        <w:trPr>
          <w:trHeight w:val="373"/>
        </w:trPr>
        <w:tc>
          <w:tcPr>
            <w:tcW w:w="1207" w:type="pct"/>
          </w:tcPr>
          <w:p w:rsidR="002C49FA" w:rsidRPr="00751724" w:rsidRDefault="002C49FA" w:rsidP="00EE0BE3">
            <w:pPr>
              <w:pStyle w:val="Style14"/>
              <w:widowControl/>
              <w:ind w:firstLine="0"/>
              <w:rPr>
                <w:b/>
                <w:bCs/>
              </w:rPr>
            </w:pPr>
            <w:r w:rsidRPr="00751724">
              <w:rPr>
                <w:b/>
                <w:bCs/>
              </w:rPr>
              <w:t>6.Современное производство и окружающая среда</w:t>
            </w:r>
          </w:p>
        </w:tc>
        <w:tc>
          <w:tcPr>
            <w:tcW w:w="1632" w:type="pct"/>
          </w:tcPr>
          <w:p w:rsidR="002C49FA" w:rsidRPr="00751724" w:rsidRDefault="002C49FA" w:rsidP="00EE0BE3">
            <w:pPr>
              <w:pStyle w:val="Style14"/>
              <w:widowControl/>
              <w:ind w:firstLine="0"/>
              <w:jc w:val="left"/>
              <w:rPr>
                <w:color w:val="000000"/>
              </w:rPr>
            </w:pPr>
          </w:p>
        </w:tc>
        <w:tc>
          <w:tcPr>
            <w:tcW w:w="1831" w:type="pct"/>
          </w:tcPr>
          <w:p w:rsidR="002C49FA" w:rsidRPr="00751724" w:rsidRDefault="002C49FA" w:rsidP="00EE0BE3">
            <w:pPr>
              <w:pStyle w:val="Style14"/>
              <w:widowControl/>
              <w:ind w:firstLine="0"/>
              <w:jc w:val="left"/>
              <w:rPr>
                <w:color w:val="000000"/>
              </w:rPr>
            </w:pPr>
          </w:p>
        </w:tc>
        <w:tc>
          <w:tcPr>
            <w:tcW w:w="330" w:type="pct"/>
          </w:tcPr>
          <w:p w:rsidR="002C49FA" w:rsidRPr="00751724" w:rsidRDefault="002C49FA" w:rsidP="00EE0BE3">
            <w:pPr>
              <w:pStyle w:val="Style14"/>
              <w:widowControl/>
              <w:ind w:firstLine="0"/>
              <w:jc w:val="left"/>
              <w:rPr>
                <w:rStyle w:val="FontStyle31"/>
                <w:rFonts w:ascii="Times New Roman" w:hAnsi="Times New Roman" w:cs="Times New Roman"/>
                <w:sz w:val="24"/>
                <w:szCs w:val="24"/>
              </w:rPr>
            </w:pP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6.1 Развитие умений и навыков чтения и письма по теме</w:t>
            </w:r>
            <w:r w:rsidRPr="006D3978">
              <w:rPr>
                <w:b/>
                <w:bCs/>
              </w:rPr>
              <w:t>: «ММК – одно из крупнейших предприятий металлургической отрасли России и мира»</w:t>
            </w:r>
          </w:p>
        </w:tc>
        <w:tc>
          <w:tcPr>
            <w:tcW w:w="1632" w:type="pct"/>
          </w:tcPr>
          <w:p w:rsidR="002C49FA" w:rsidRPr="00751724" w:rsidRDefault="002C49FA" w:rsidP="00EE0BE3">
            <w:pPr>
              <w:pStyle w:val="Style14"/>
              <w:widowControl/>
              <w:ind w:firstLine="0"/>
              <w:jc w:val="left"/>
            </w:pPr>
            <w:r w:rsidRPr="00751724">
              <w:t>Составление аннотации к тексту</w:t>
            </w:r>
          </w:p>
        </w:tc>
        <w:tc>
          <w:tcPr>
            <w:tcW w:w="1831" w:type="pct"/>
          </w:tcPr>
          <w:p w:rsidR="002C49FA" w:rsidRPr="005D29F5" w:rsidRDefault="002C49FA" w:rsidP="00EE0BE3">
            <w:pPr>
              <w:pStyle w:val="NormalWeb"/>
              <w:shd w:val="clear" w:color="auto" w:fill="FFFFFF"/>
              <w:spacing w:before="0" w:beforeAutospacing="0" w:after="150" w:afterAutospacing="0" w:line="240" w:lineRule="auto"/>
              <w:ind w:firstLine="0"/>
              <w:rPr>
                <w:b/>
                <w:bCs/>
                <w:i/>
                <w:iCs/>
                <w:sz w:val="24"/>
                <w:szCs w:val="24"/>
                <w:lang w:val="en-US"/>
              </w:rPr>
            </w:pPr>
            <w:r w:rsidRPr="005D29F5">
              <w:rPr>
                <w:b/>
                <w:bCs/>
                <w:i/>
                <w:iCs/>
                <w:sz w:val="24"/>
                <w:szCs w:val="24"/>
                <w:lang w:val="en-US"/>
              </w:rPr>
              <w:t>Answer the questions</w:t>
            </w:r>
          </w:p>
          <w:p w:rsidR="002C49FA" w:rsidRPr="002A5F43" w:rsidRDefault="002C49FA" w:rsidP="00EE0BE3">
            <w:pPr>
              <w:pStyle w:val="NormalWeb"/>
              <w:shd w:val="clear" w:color="auto" w:fill="FFFFFF"/>
              <w:spacing w:before="0" w:beforeAutospacing="0" w:after="150" w:afterAutospacing="0" w:line="240" w:lineRule="auto"/>
              <w:ind w:firstLine="0"/>
              <w:rPr>
                <w:sz w:val="24"/>
                <w:szCs w:val="24"/>
                <w:lang w:val="en-US"/>
              </w:rPr>
            </w:pPr>
            <w:r w:rsidRPr="002A5F43">
              <w:rPr>
                <w:sz w:val="24"/>
                <w:szCs w:val="24"/>
                <w:lang w:val="en-US"/>
              </w:rPr>
              <w:t xml:space="preserve">1. </w:t>
            </w:r>
            <w:r w:rsidRPr="00BB34C2">
              <w:rPr>
                <w:sz w:val="24"/>
                <w:szCs w:val="24"/>
                <w:lang w:val="en-US"/>
              </w:rPr>
              <w:t>What is the largest enterprise of</w:t>
            </w:r>
            <w:r w:rsidRPr="00BB34C2">
              <w:rPr>
                <w:rStyle w:val="apple-converted-space"/>
                <w:sz w:val="24"/>
                <w:szCs w:val="24"/>
                <w:lang w:val="en-US"/>
              </w:rPr>
              <w:t> </w:t>
            </w:r>
            <w:hyperlink r:id="rId56" w:tooltip="Глоссарий: ferrous" w:history="1">
              <w:r w:rsidRPr="00BB34C2">
                <w:rPr>
                  <w:rStyle w:val="Hyperlink"/>
                  <w:color w:val="auto"/>
                  <w:sz w:val="24"/>
                  <w:szCs w:val="24"/>
                  <w:u w:val="none"/>
                  <w:lang w:val="en-US"/>
                </w:rPr>
                <w:t>ferrous</w:t>
              </w:r>
            </w:hyperlink>
            <w:r w:rsidRPr="00BB34C2">
              <w:rPr>
                <w:rStyle w:val="apple-converted-space"/>
                <w:sz w:val="24"/>
                <w:szCs w:val="24"/>
                <w:lang w:val="en-US"/>
              </w:rPr>
              <w:t> </w:t>
            </w:r>
            <w:r w:rsidRPr="00BB34C2">
              <w:rPr>
                <w:sz w:val="24"/>
                <w:szCs w:val="24"/>
                <w:lang w:val="en-US"/>
              </w:rPr>
              <w:t>metallurgy of Russia? 2. What is the share of MMK in domestic market of</w:t>
            </w:r>
            <w:r w:rsidRPr="00BB34C2">
              <w:rPr>
                <w:rStyle w:val="apple-converted-space"/>
                <w:sz w:val="24"/>
                <w:szCs w:val="24"/>
                <w:lang w:val="en-US"/>
              </w:rPr>
              <w:t> </w:t>
            </w:r>
            <w:hyperlink r:id="rId57" w:tooltip="Глоссарий: steel" w:history="1">
              <w:r w:rsidRPr="00BB34C2">
                <w:rPr>
                  <w:rStyle w:val="Hyperlink"/>
                  <w:color w:val="auto"/>
                  <w:sz w:val="24"/>
                  <w:szCs w:val="24"/>
                  <w:u w:val="none"/>
                  <w:lang w:val="en-US"/>
                </w:rPr>
                <w:t>steel</w:t>
              </w:r>
            </w:hyperlink>
            <w:r w:rsidRPr="00BB34C2">
              <w:rPr>
                <w:rStyle w:val="apple-converted-space"/>
                <w:sz w:val="24"/>
                <w:szCs w:val="24"/>
                <w:lang w:val="en-US"/>
              </w:rPr>
              <w:t> </w:t>
            </w:r>
            <w:r w:rsidRPr="00BB34C2">
              <w:rPr>
                <w:sz w:val="24"/>
                <w:szCs w:val="24"/>
                <w:lang w:val="en-US"/>
              </w:rPr>
              <w:t>products? 3. Where is</w:t>
            </w:r>
            <w:r w:rsidRPr="00BB34C2">
              <w:rPr>
                <w:rStyle w:val="apple-converted-space"/>
                <w:sz w:val="24"/>
                <w:szCs w:val="24"/>
                <w:lang w:val="en-US"/>
              </w:rPr>
              <w:t> </w:t>
            </w:r>
            <w:hyperlink r:id="rId58" w:tooltip="Глоссарий: production" w:history="1">
              <w:r w:rsidRPr="00BB34C2">
                <w:rPr>
                  <w:rStyle w:val="Hyperlink"/>
                  <w:color w:val="auto"/>
                  <w:sz w:val="24"/>
                  <w:szCs w:val="24"/>
                  <w:u w:val="none"/>
                  <w:lang w:val="en-US"/>
                </w:rPr>
                <w:t>production</w:t>
              </w:r>
            </w:hyperlink>
            <w:r w:rsidRPr="00BB34C2">
              <w:rPr>
                <w:rStyle w:val="apple-converted-space"/>
                <w:sz w:val="24"/>
                <w:szCs w:val="24"/>
                <w:lang w:val="en-US"/>
              </w:rPr>
              <w:t> </w:t>
            </w:r>
            <w:r w:rsidRPr="00BB34C2">
              <w:rPr>
                <w:sz w:val="24"/>
                <w:szCs w:val="24"/>
                <w:lang w:val="en-US"/>
              </w:rPr>
              <w:t>of JSC MMK exported to? 4. What is MMK completely provided with? 5. What else is MMK the largest producer of?</w:t>
            </w:r>
            <w:r w:rsidRPr="00BB34C2">
              <w:rPr>
                <w:rStyle w:val="apple-converted-space"/>
                <w:sz w:val="24"/>
                <w:szCs w:val="24"/>
                <w:lang w:val="en-US"/>
              </w:rPr>
              <w:t> </w:t>
            </w:r>
            <w:r w:rsidRPr="00BB34C2">
              <w:rPr>
                <w:rStyle w:val="Emphasis"/>
                <w:sz w:val="24"/>
                <w:szCs w:val="24"/>
                <w:lang w:val="en-US"/>
              </w:rPr>
              <w:t>(beyond the</w:t>
            </w:r>
            <w:r w:rsidRPr="00BB34C2">
              <w:rPr>
                <w:rStyle w:val="apple-converted-space"/>
                <w:sz w:val="24"/>
                <w:szCs w:val="24"/>
                <w:lang w:val="en-US"/>
              </w:rPr>
              <w:t> </w:t>
            </w:r>
            <w:hyperlink r:id="rId59" w:tooltip="Глоссарий: production" w:history="1">
              <w:r w:rsidRPr="00BB34C2">
                <w:rPr>
                  <w:rStyle w:val="Hyperlink"/>
                  <w:color w:val="auto"/>
                  <w:sz w:val="24"/>
                  <w:szCs w:val="24"/>
                  <w:u w:val="none"/>
                  <w:lang w:val="en-US"/>
                </w:rPr>
                <w:t>production</w:t>
              </w:r>
            </w:hyperlink>
            <w:r w:rsidRPr="00BB34C2">
              <w:rPr>
                <w:rStyle w:val="apple-converted-space"/>
                <w:sz w:val="24"/>
                <w:szCs w:val="24"/>
                <w:lang w:val="en-US"/>
              </w:rPr>
              <w:t> </w:t>
            </w:r>
            <w:r w:rsidRPr="00BB34C2">
              <w:rPr>
                <w:rStyle w:val="Emphasis"/>
                <w:sz w:val="24"/>
                <w:szCs w:val="24"/>
                <w:lang w:val="en-US"/>
              </w:rPr>
              <w:t>of</w:t>
            </w:r>
            <w:r w:rsidRPr="00BB34C2">
              <w:rPr>
                <w:rStyle w:val="apple-converted-space"/>
                <w:sz w:val="24"/>
                <w:szCs w:val="24"/>
                <w:lang w:val="en-US"/>
              </w:rPr>
              <w:t> </w:t>
            </w:r>
            <w:hyperlink r:id="rId60" w:tooltip="Nanotechnology: advanced" w:history="1">
              <w:r w:rsidRPr="00BB34C2">
                <w:rPr>
                  <w:rStyle w:val="Hyperlink"/>
                  <w:color w:val="auto"/>
                  <w:sz w:val="24"/>
                  <w:szCs w:val="24"/>
                  <w:u w:val="none"/>
                  <w:lang w:val="en-US"/>
                </w:rPr>
                <w:t>advanced</w:t>
              </w:r>
            </w:hyperlink>
            <w:r w:rsidRPr="00BB34C2">
              <w:rPr>
                <w:rStyle w:val="apple-converted-space"/>
                <w:sz w:val="24"/>
                <w:szCs w:val="24"/>
                <w:lang w:val="en-US"/>
              </w:rPr>
              <w:t> </w:t>
            </w:r>
            <w:r w:rsidRPr="00BB34C2">
              <w:rPr>
                <w:rStyle w:val="Emphasis"/>
                <w:sz w:val="24"/>
                <w:szCs w:val="24"/>
                <w:lang w:val="en-US"/>
              </w:rPr>
              <w:t xml:space="preserve">processing) </w:t>
            </w:r>
            <w:r w:rsidRPr="00BB34C2">
              <w:rPr>
                <w:sz w:val="24"/>
                <w:szCs w:val="24"/>
                <w:lang w:val="en-US"/>
              </w:rPr>
              <w:t>6. What did the camp 5000 allow MMK to enter? 7. What are the main strategic objectives of JSC MMK? 8. Thanks to what is social climate at MMK improved? 9. What are the branches of Russian economy</w:t>
            </w:r>
            <w:r w:rsidRPr="002A5F43">
              <w:rPr>
                <w:sz w:val="24"/>
                <w:szCs w:val="24"/>
                <w:lang w:val="en-US"/>
              </w:rPr>
              <w:t>?10. What is high efficiency of MMK achieved by? </w:t>
            </w:r>
          </w:p>
          <w:p w:rsidR="002C49FA" w:rsidRPr="005D29F5" w:rsidRDefault="002C49FA" w:rsidP="00EE0BE3">
            <w:pPr>
              <w:pStyle w:val="Heading2"/>
              <w:shd w:val="clear" w:color="auto" w:fill="FFFFFF"/>
              <w:spacing w:before="150" w:after="150"/>
              <w:ind w:firstLine="0"/>
              <w:rPr>
                <w:lang w:val="en-US"/>
              </w:rPr>
            </w:pPr>
            <w:r w:rsidRPr="005D29F5">
              <w:rPr>
                <w:lang w:val="en-US"/>
              </w:rPr>
              <w:t>Find a mistake in each sentence</w:t>
            </w:r>
          </w:p>
          <w:p w:rsidR="002C49FA" w:rsidRPr="002A5F43" w:rsidRDefault="002C49FA" w:rsidP="00EE0BE3">
            <w:pPr>
              <w:pStyle w:val="NormalWeb"/>
              <w:shd w:val="clear" w:color="auto" w:fill="FFFFFF"/>
              <w:spacing w:before="0" w:beforeAutospacing="0" w:after="150" w:afterAutospacing="0" w:line="240" w:lineRule="auto"/>
              <w:ind w:firstLine="0"/>
              <w:rPr>
                <w:lang w:val="en-US"/>
              </w:rPr>
            </w:pPr>
            <w:r w:rsidRPr="002A5F43">
              <w:rPr>
                <w:sz w:val="24"/>
                <w:szCs w:val="24"/>
                <w:lang w:val="en-US"/>
              </w:rPr>
              <w:t>1. The Magnitogorsk Iron and</w:t>
            </w:r>
            <w:r w:rsidRPr="002A5F43">
              <w:rPr>
                <w:rStyle w:val="apple-converted-space"/>
                <w:sz w:val="24"/>
                <w:szCs w:val="24"/>
                <w:lang w:val="en-US"/>
              </w:rPr>
              <w:t> </w:t>
            </w:r>
            <w:hyperlink r:id="rId61" w:tooltip="Глоссарий: steel" w:history="1">
              <w:r w:rsidRPr="002A5F43">
                <w:rPr>
                  <w:rStyle w:val="Hyperlink"/>
                  <w:color w:val="auto"/>
                  <w:sz w:val="24"/>
                  <w:szCs w:val="24"/>
                  <w:u w:val="none"/>
                  <w:lang w:val="en-US"/>
                </w:rPr>
                <w:t>Steel</w:t>
              </w:r>
            </w:hyperlink>
            <w:r w:rsidRPr="002A5F43">
              <w:rPr>
                <w:rStyle w:val="apple-converted-space"/>
                <w:sz w:val="24"/>
                <w:szCs w:val="24"/>
                <w:lang w:val="en-US"/>
              </w:rPr>
              <w:t> </w:t>
            </w:r>
            <w:r w:rsidRPr="002A5F43">
              <w:rPr>
                <w:sz w:val="24"/>
                <w:szCs w:val="24"/>
                <w:lang w:val="en-US"/>
              </w:rPr>
              <w:t>Works is the smallest enterprise of</w:t>
            </w:r>
            <w:r w:rsidRPr="002A5F43">
              <w:rPr>
                <w:rStyle w:val="apple-converted-space"/>
                <w:sz w:val="24"/>
                <w:szCs w:val="24"/>
                <w:lang w:val="en-US"/>
              </w:rPr>
              <w:t> </w:t>
            </w:r>
            <w:hyperlink r:id="rId62" w:tooltip="Глоссарий: ferrous" w:history="1">
              <w:r w:rsidRPr="002A5F43">
                <w:rPr>
                  <w:rStyle w:val="Hyperlink"/>
                  <w:color w:val="auto"/>
                  <w:sz w:val="24"/>
                  <w:szCs w:val="24"/>
                  <w:u w:val="none"/>
                  <w:lang w:val="en-US"/>
                </w:rPr>
                <w:t>ferrous</w:t>
              </w:r>
            </w:hyperlink>
            <w:r w:rsidRPr="002A5F43">
              <w:rPr>
                <w:rStyle w:val="apple-converted-space"/>
                <w:sz w:val="24"/>
                <w:szCs w:val="24"/>
                <w:lang w:val="en-US"/>
              </w:rPr>
              <w:t> </w:t>
            </w:r>
            <w:r w:rsidRPr="002A5F43">
              <w:rPr>
                <w:sz w:val="24"/>
                <w:szCs w:val="24"/>
                <w:lang w:val="en-US"/>
              </w:rPr>
              <w:t>metallurgy of Russia.2. Its share of the</w:t>
            </w:r>
            <w:r w:rsidRPr="002A5F43">
              <w:rPr>
                <w:rStyle w:val="apple-converted-space"/>
                <w:sz w:val="24"/>
                <w:szCs w:val="24"/>
                <w:lang w:val="en-US"/>
              </w:rPr>
              <w:t> </w:t>
            </w:r>
            <w:hyperlink r:id="rId63" w:tooltip="Глоссарий: steel" w:history="1">
              <w:r w:rsidRPr="002A5F43">
                <w:rPr>
                  <w:rStyle w:val="Hyperlink"/>
                  <w:color w:val="auto"/>
                  <w:sz w:val="24"/>
                  <w:szCs w:val="24"/>
                  <w:u w:val="none"/>
                  <w:lang w:val="en-US"/>
                </w:rPr>
                <w:t>steel</w:t>
              </w:r>
            </w:hyperlink>
            <w:r w:rsidRPr="002A5F43">
              <w:rPr>
                <w:rStyle w:val="apple-converted-space"/>
                <w:sz w:val="24"/>
                <w:szCs w:val="24"/>
                <w:lang w:val="en-US"/>
              </w:rPr>
              <w:t> </w:t>
            </w:r>
            <w:r w:rsidRPr="002A5F43">
              <w:rPr>
                <w:sz w:val="24"/>
                <w:szCs w:val="24"/>
                <w:lang w:val="en-US"/>
              </w:rPr>
              <w:t>products realized in domestic market of the country makes about 80%.3. MMK makes the widest a</w:t>
            </w:r>
            <w:r w:rsidRPr="002A5F43">
              <w:rPr>
                <w:rStyle w:val="apple-converted-space"/>
                <w:sz w:val="24"/>
                <w:szCs w:val="24"/>
                <w:lang w:val="en-US"/>
              </w:rPr>
              <w:t> </w:t>
            </w:r>
            <w:hyperlink r:id="rId64" w:tooltip="Глоссарий: steel" w:history="1">
              <w:r w:rsidRPr="002A5F43">
                <w:rPr>
                  <w:rStyle w:val="Hyperlink"/>
                  <w:color w:val="auto"/>
                  <w:sz w:val="24"/>
                  <w:szCs w:val="24"/>
                  <w:u w:val="none"/>
                  <w:lang w:val="en-US"/>
                </w:rPr>
                <w:t>steel</w:t>
              </w:r>
            </w:hyperlink>
            <w:r w:rsidRPr="002A5F43">
              <w:rPr>
                <w:rStyle w:val="apple-converted-space"/>
                <w:sz w:val="24"/>
                <w:szCs w:val="24"/>
                <w:lang w:val="en-US"/>
              </w:rPr>
              <w:t> </w:t>
            </w:r>
            <w:r w:rsidRPr="002A5F43">
              <w:rPr>
                <w:sz w:val="24"/>
                <w:szCs w:val="24"/>
                <w:lang w:val="en-US"/>
              </w:rPr>
              <w:t>products range among the enterprises of the</w:t>
            </w:r>
            <w:r w:rsidRPr="002A5F43">
              <w:rPr>
                <w:rStyle w:val="apple-converted-space"/>
                <w:sz w:val="24"/>
                <w:szCs w:val="24"/>
                <w:lang w:val="en-US"/>
              </w:rPr>
              <w:t> </w:t>
            </w:r>
            <w:hyperlink r:id="rId65" w:tooltip="Russian Federation" w:history="1">
              <w:r w:rsidRPr="002A5F43">
                <w:rPr>
                  <w:rStyle w:val="Hyperlink"/>
                  <w:color w:val="auto"/>
                  <w:sz w:val="24"/>
                  <w:szCs w:val="24"/>
                  <w:u w:val="none"/>
                  <w:lang w:val="en-US"/>
                </w:rPr>
                <w:t>Russian Federation</w:t>
              </w:r>
            </w:hyperlink>
            <w:r w:rsidRPr="002A5F43">
              <w:rPr>
                <w:sz w:val="24"/>
                <w:szCs w:val="24"/>
                <w:lang w:val="en-US"/>
              </w:rPr>
              <w:t>.4. Also MMK is the least Russian producer of a sheet hire.5. The constructed camp 5000 has allowed MMK to enter the high-growth market of pipes of medium diameter.</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00346"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bCs/>
              </w:rPr>
              <w:t>«Видовременные формы глагола</w:t>
            </w:r>
            <w:r>
              <w:rPr>
                <w:b/>
                <w:bCs/>
              </w:rPr>
              <w:t>»</w:t>
            </w:r>
          </w:p>
        </w:tc>
        <w:tc>
          <w:tcPr>
            <w:tcW w:w="1632" w:type="pct"/>
          </w:tcPr>
          <w:p w:rsidR="002C49FA" w:rsidRPr="00751724" w:rsidRDefault="002C49FA" w:rsidP="00EE0BE3">
            <w:pPr>
              <w:pStyle w:val="Style14"/>
              <w:widowControl/>
              <w:ind w:firstLine="0"/>
            </w:pPr>
            <w:r w:rsidRPr="00751724">
              <w:t>Проверка выполнения грамматических упражнений</w:t>
            </w:r>
          </w:p>
        </w:tc>
        <w:tc>
          <w:tcPr>
            <w:tcW w:w="1831" w:type="pct"/>
          </w:tcPr>
          <w:p w:rsidR="002C49FA" w:rsidRPr="005F6D6B" w:rsidRDefault="002C49FA" w:rsidP="00EE0BE3">
            <w:pPr>
              <w:widowControl/>
              <w:shd w:val="clear" w:color="auto" w:fill="FFFFFF"/>
              <w:autoSpaceDE/>
              <w:autoSpaceDN/>
              <w:adjustRightInd/>
              <w:ind w:firstLine="0"/>
              <w:textAlignment w:val="baseline"/>
              <w:rPr>
                <w:b/>
                <w:bCs/>
                <w:i/>
                <w:iCs/>
                <w:lang w:val="en-US"/>
              </w:rPr>
            </w:pPr>
            <w:r w:rsidRPr="005F6D6B">
              <w:rPr>
                <w:b/>
                <w:bCs/>
                <w:i/>
                <w:iCs/>
                <w:lang w:val="en-US"/>
              </w:rPr>
              <w:t>Complete the pairs of sentences. Use the Present Perfect in one sentence and the Past Simple in the other.</w:t>
            </w:r>
          </w:p>
          <w:p w:rsidR="002C49FA" w:rsidRPr="002A5F43" w:rsidRDefault="002C49FA" w:rsidP="00BF0219">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2C49FA" w:rsidRPr="002A5F43" w:rsidRDefault="002C49FA" w:rsidP="00BF0219">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2C49FA" w:rsidRPr="002A5F43" w:rsidRDefault="002C49FA" w:rsidP="00BF021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2C49FA" w:rsidRPr="002A5F43" w:rsidRDefault="002C49FA" w:rsidP="00BF021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2C49FA" w:rsidRPr="002A5F43" w:rsidRDefault="002C49FA" w:rsidP="00BF021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2C49FA" w:rsidRPr="005F6D6B" w:rsidRDefault="002C49FA" w:rsidP="00EE0BE3">
            <w:pPr>
              <w:widowControl/>
              <w:shd w:val="clear" w:color="auto" w:fill="FFFFFF"/>
              <w:autoSpaceDE/>
              <w:autoSpaceDN/>
              <w:adjustRightInd/>
              <w:ind w:firstLine="0"/>
              <w:textAlignment w:val="baseline"/>
              <w:rPr>
                <w:b/>
                <w:bCs/>
                <w:i/>
                <w:iCs/>
                <w:lang w:val="en-US"/>
              </w:rPr>
            </w:pPr>
            <w:r w:rsidRPr="005F6D6B">
              <w:rPr>
                <w:b/>
                <w:bCs/>
                <w:i/>
                <w:iCs/>
                <w:lang w:val="en-US"/>
              </w:rPr>
              <w:t>Put the verbs in brackets in the Past Simple or in the Present Perfect.</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2C49FA" w:rsidRPr="002A5F43" w:rsidRDefault="002C49FA"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00346"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 xml:space="preserve">6.3  Развитие навыков говорения по теме </w:t>
            </w:r>
            <w:r w:rsidRPr="006D3978">
              <w:rPr>
                <w:b/>
                <w:bCs/>
              </w:rPr>
              <w:t>«Природные и экологические явления и изменения»</w:t>
            </w:r>
          </w:p>
        </w:tc>
        <w:tc>
          <w:tcPr>
            <w:tcW w:w="1632" w:type="pct"/>
          </w:tcPr>
          <w:p w:rsidR="002C49FA" w:rsidRPr="00751724" w:rsidRDefault="002C49FA" w:rsidP="00EE0BE3">
            <w:pPr>
              <w:pStyle w:val="Style14"/>
              <w:widowControl/>
              <w:ind w:firstLine="0"/>
              <w:jc w:val="left"/>
            </w:pPr>
            <w:r w:rsidRPr="00751724">
              <w:t>Выборочный опрос</w:t>
            </w:r>
          </w:p>
        </w:tc>
        <w:tc>
          <w:tcPr>
            <w:tcW w:w="1831" w:type="pct"/>
          </w:tcPr>
          <w:p w:rsidR="002C49FA" w:rsidRPr="005F6D6B" w:rsidRDefault="002C49FA" w:rsidP="00EE0BE3">
            <w:pPr>
              <w:pStyle w:val="Style14"/>
              <w:widowControl/>
              <w:ind w:firstLine="0"/>
              <w:rPr>
                <w:b/>
                <w:bCs/>
                <w:i/>
                <w:iCs/>
                <w:lang w:val="en-US"/>
              </w:rPr>
            </w:pPr>
            <w:r w:rsidRPr="005F6D6B">
              <w:rPr>
                <w:b/>
                <w:bCs/>
                <w:i/>
                <w:iCs/>
                <w:lang w:val="en-US"/>
              </w:rPr>
              <w:t>Give your ideas upon these statements</w:t>
            </w:r>
          </w:p>
          <w:p w:rsidR="002C49FA" w:rsidRPr="00A3597E" w:rsidRDefault="002C49FA"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2C49FA" w:rsidRPr="00A3597E" w:rsidRDefault="002C49FA"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eastAsia="en-US"/>
              </w:rPr>
            </w:pPr>
            <w:r w:rsidRPr="00A3597E">
              <w:rPr>
                <w:rFonts w:ascii="Times New Roman" w:hAnsi="Times New Roman" w:cs="Times New Roman"/>
                <w:sz w:val="24"/>
                <w:szCs w:val="24"/>
                <w:lang w:val="en-GB" w:eastAsia="en-US"/>
              </w:rPr>
              <w:t>Are most people unconcerned about the presence of litter in their surroundings? Does the presence of litter in your community concern you?</w:t>
            </w:r>
          </w:p>
          <w:p w:rsidR="002C49FA" w:rsidRPr="00A3597E" w:rsidRDefault="002C49FA"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eastAsia="en-US"/>
              </w:rPr>
            </w:pPr>
            <w:r w:rsidRPr="00A3597E">
              <w:rPr>
                <w:rFonts w:ascii="Times New Roman" w:hAnsi="Times New Roman" w:cs="Times New Roman"/>
                <w:sz w:val="24"/>
                <w:szCs w:val="24"/>
                <w:lang w:val="en-GB" w:eastAsia="en-US"/>
              </w:rPr>
              <w:t>German towns and villages are known to be unusually clean. Why do you think they are cleaner than the towns and villages in many other countries?</w:t>
            </w:r>
          </w:p>
          <w:p w:rsidR="002C49FA" w:rsidRPr="00D00346" w:rsidRDefault="002C49FA" w:rsidP="00EE0BE3">
            <w:pPr>
              <w:pStyle w:val="Style14"/>
              <w:widowControl/>
              <w:ind w:firstLine="0"/>
              <w:rPr>
                <w:lang w:val="en-US"/>
              </w:rPr>
            </w:pP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00346"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 xml:space="preserve">6.4 Развитие навыков говорения, чтения и письма </w:t>
            </w:r>
            <w:r w:rsidRPr="006D3978">
              <w:rPr>
                <w:b/>
                <w:bCs/>
              </w:rPr>
              <w:t>«Защита окружающей среды»</w:t>
            </w:r>
          </w:p>
        </w:tc>
        <w:tc>
          <w:tcPr>
            <w:tcW w:w="1632" w:type="pct"/>
          </w:tcPr>
          <w:p w:rsidR="002C49FA" w:rsidRPr="00751724" w:rsidRDefault="002C49FA" w:rsidP="00EE0BE3">
            <w:pPr>
              <w:pStyle w:val="Style14"/>
              <w:widowControl/>
              <w:ind w:firstLine="0"/>
              <w:rPr>
                <w:color w:val="000000"/>
              </w:rPr>
            </w:pPr>
            <w:r>
              <w:rPr>
                <w:color w:val="000000"/>
              </w:rPr>
              <w:t>Устный опрос</w:t>
            </w:r>
          </w:p>
        </w:tc>
        <w:tc>
          <w:tcPr>
            <w:tcW w:w="1831" w:type="pct"/>
          </w:tcPr>
          <w:p w:rsidR="002C49FA" w:rsidRPr="005F6D6B" w:rsidRDefault="002C49FA" w:rsidP="00931F8E">
            <w:pPr>
              <w:pStyle w:val="Style14"/>
              <w:widowControl/>
              <w:ind w:firstLine="0"/>
              <w:rPr>
                <w:b/>
                <w:bCs/>
                <w:i/>
                <w:iCs/>
                <w:color w:val="000000"/>
                <w:lang w:val="en-US"/>
              </w:rPr>
            </w:pPr>
            <w:r w:rsidRPr="00931F8E">
              <w:rPr>
                <w:b/>
                <w:bCs/>
                <w:i/>
                <w:iCs/>
                <w:color w:val="000000"/>
                <w:lang w:val="en-US"/>
              </w:rPr>
              <w:t>Say if the following sentances are true or false</w:t>
            </w:r>
          </w:p>
          <w:p w:rsidR="002C49FA" w:rsidRPr="005F6D6B" w:rsidRDefault="002C49FA" w:rsidP="00EE0BE3">
            <w:pPr>
              <w:ind w:firstLine="0"/>
              <w:rPr>
                <w:lang w:val="en-US"/>
              </w:rPr>
            </w:pPr>
            <w:r w:rsidRPr="005F6D6B">
              <w:rPr>
                <w:lang w:val="en-US"/>
              </w:rPr>
              <w:t>Poisons from litter enter the ground and can poison your food.</w:t>
            </w:r>
          </w:p>
          <w:p w:rsidR="002C49FA" w:rsidRPr="005F6D6B" w:rsidRDefault="002C49FA" w:rsidP="00EE0BE3">
            <w:pPr>
              <w:ind w:firstLine="0"/>
              <w:rPr>
                <w:lang w:val="en-US"/>
              </w:rPr>
            </w:pPr>
            <w:r w:rsidRPr="005F6D6B">
              <w:rPr>
                <w:lang w:val="en-US"/>
              </w:rPr>
              <w:t>Burning litter causes acid rain.</w:t>
            </w:r>
          </w:p>
          <w:p w:rsidR="002C49FA" w:rsidRPr="005F6D6B" w:rsidRDefault="002C49FA" w:rsidP="00EE0BE3">
            <w:pPr>
              <w:pStyle w:val="Style14"/>
              <w:widowControl/>
              <w:ind w:firstLine="0"/>
              <w:rPr>
                <w:lang w:val="en-US"/>
              </w:rPr>
            </w:pPr>
            <w:r w:rsidRPr="005F6D6B">
              <w:rPr>
                <w:lang w:val="en-US"/>
              </w:rPr>
              <w:t>Batteries can’t explode if burnt.</w:t>
            </w:r>
          </w:p>
          <w:p w:rsidR="002C49FA" w:rsidRPr="005F6D6B" w:rsidRDefault="002C49FA" w:rsidP="00EE0BE3">
            <w:pPr>
              <w:pStyle w:val="Style14"/>
              <w:widowControl/>
              <w:ind w:firstLine="0"/>
              <w:rPr>
                <w:lang w:val="en-US"/>
              </w:rPr>
            </w:pPr>
            <w:r w:rsidRPr="005F6D6B">
              <w:rPr>
                <w:lang w:val="en-US"/>
              </w:rPr>
              <w:t>Litter makes drinking water dirty</w:t>
            </w:r>
          </w:p>
          <w:p w:rsidR="002C49FA" w:rsidRPr="005F6D6B" w:rsidRDefault="002C49FA" w:rsidP="00EE0BE3">
            <w:pPr>
              <w:pStyle w:val="Style14"/>
              <w:widowControl/>
              <w:ind w:firstLine="0"/>
              <w:rPr>
                <w:lang w:val="en-US"/>
              </w:rPr>
            </w:pPr>
            <w:r w:rsidRPr="005F6D6B">
              <w:rPr>
                <w:lang w:val="en-US"/>
              </w:rPr>
              <w:t>Paper can be reused and recycled before being thrown out</w:t>
            </w:r>
          </w:p>
          <w:p w:rsidR="002C49FA" w:rsidRPr="005F6D6B" w:rsidRDefault="002C49FA" w:rsidP="00EE0BE3">
            <w:pPr>
              <w:pStyle w:val="Style14"/>
              <w:widowControl/>
              <w:ind w:firstLine="0"/>
              <w:rPr>
                <w:lang w:val="en-US"/>
              </w:rPr>
            </w:pPr>
            <w:r w:rsidRPr="005F6D6B">
              <w:rPr>
                <w:lang w:val="en-US"/>
              </w:rPr>
              <w:t>Litter causes more rain and so causes floods.</w:t>
            </w:r>
          </w:p>
          <w:p w:rsidR="002C49FA" w:rsidRPr="005F6D6B" w:rsidRDefault="002C49FA" w:rsidP="00EE0BE3">
            <w:pPr>
              <w:ind w:firstLine="0"/>
              <w:rPr>
                <w:lang w:val="en-US"/>
              </w:rPr>
            </w:pPr>
            <w:r w:rsidRPr="005F6D6B">
              <w:rPr>
                <w:lang w:val="en-US"/>
              </w:rPr>
              <w:t>Biting insects and animals often live in litter and increases risk of diseases such as Malaria.</w:t>
            </w:r>
          </w:p>
          <w:p w:rsidR="002C49FA" w:rsidRPr="005F6D6B" w:rsidRDefault="002C49FA" w:rsidP="00EE0BE3">
            <w:pPr>
              <w:pStyle w:val="Style14"/>
              <w:widowControl/>
              <w:ind w:firstLine="0"/>
              <w:rPr>
                <w:lang w:val="en-US"/>
              </w:rPr>
            </w:pPr>
            <w:r w:rsidRPr="005F6D6B">
              <w:rPr>
                <w:lang w:val="en-US"/>
              </w:rPr>
              <w:t>Once thrown away, leather shoes last longer than a plastic bottle.</w:t>
            </w:r>
          </w:p>
          <w:p w:rsidR="002C49FA" w:rsidRPr="005F6D6B" w:rsidRDefault="002C49FA" w:rsidP="00EE0BE3">
            <w:pPr>
              <w:pStyle w:val="20"/>
              <w:shd w:val="clear" w:color="auto" w:fill="auto"/>
              <w:spacing w:before="0" w:line="240" w:lineRule="auto"/>
              <w:rPr>
                <w:b/>
                <w:bCs/>
                <w:sz w:val="24"/>
                <w:szCs w:val="24"/>
                <w:lang w:val="en-GB"/>
              </w:rPr>
            </w:pPr>
            <w:r w:rsidRPr="00931F8E">
              <w:rPr>
                <w:b/>
                <w:bCs/>
                <w:sz w:val="24"/>
                <w:szCs w:val="24"/>
                <w:lang w:val="en-GB"/>
              </w:rPr>
              <w:t>Use a word or expression from the active vocabulary list to substitute theitalicized words in the following sentences.</w:t>
            </w:r>
          </w:p>
          <w:p w:rsidR="002C49FA" w:rsidRPr="005F6D6B" w:rsidRDefault="002C49FA"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2C49FA" w:rsidRPr="005F6D6B" w:rsidRDefault="002C49FA"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2C49FA" w:rsidRPr="005F6D6B" w:rsidRDefault="002C49FA"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2C49FA" w:rsidRPr="005F6D6B" w:rsidRDefault="002C49FA"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2C49FA" w:rsidRPr="005F6D6B" w:rsidRDefault="002C49FA"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2C49FA" w:rsidRPr="005F6D6B" w:rsidRDefault="002C49FA"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2C49FA" w:rsidRPr="005F6D6B" w:rsidRDefault="002C49FA"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2C49FA" w:rsidRPr="005F6D6B" w:rsidRDefault="002C49FA"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2C49FA" w:rsidRPr="005F6D6B" w:rsidRDefault="002C49FA"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2C49FA" w:rsidRPr="005F6D6B" w:rsidRDefault="002C49FA" w:rsidP="00EE0BE3">
            <w:pPr>
              <w:pStyle w:val="Style14"/>
              <w:widowControl/>
              <w:ind w:firstLine="0"/>
              <w:rPr>
                <w:b/>
                <w:bCs/>
                <w:i/>
                <w:iCs/>
                <w:color w:val="000000"/>
                <w:lang w:val="en-GB"/>
              </w:rPr>
            </w:pPr>
            <w:r w:rsidRPr="005F6D6B">
              <w:rPr>
                <w:b/>
                <w:bCs/>
                <w:i/>
                <w:iCs/>
                <w:color w:val="000000"/>
                <w:lang w:val="en-GB"/>
              </w:rPr>
              <w:t xml:space="preserve">Projects </w:t>
            </w:r>
          </w:p>
          <w:p w:rsidR="002C49FA" w:rsidRPr="005F6D6B" w:rsidRDefault="002C49FA"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00346"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373"/>
        </w:trPr>
        <w:tc>
          <w:tcPr>
            <w:tcW w:w="1207" w:type="pct"/>
          </w:tcPr>
          <w:p w:rsidR="002C49FA" w:rsidRPr="00751724" w:rsidRDefault="002C49FA" w:rsidP="00EE0BE3">
            <w:pPr>
              <w:pStyle w:val="Style14"/>
              <w:widowControl/>
              <w:tabs>
                <w:tab w:val="left" w:pos="426"/>
              </w:tabs>
              <w:ind w:firstLine="0"/>
            </w:pPr>
            <w:r w:rsidRPr="00751724">
              <w:rPr>
                <w:b/>
                <w:bCs/>
              </w:rPr>
              <w:t>7. Достижения научно-технического прогресса</w:t>
            </w:r>
          </w:p>
        </w:tc>
        <w:tc>
          <w:tcPr>
            <w:tcW w:w="1632" w:type="pct"/>
          </w:tcPr>
          <w:p w:rsidR="002C49FA" w:rsidRPr="00751724" w:rsidRDefault="002C49FA" w:rsidP="00EE0BE3">
            <w:pPr>
              <w:pStyle w:val="Style14"/>
              <w:widowControl/>
              <w:ind w:firstLine="0"/>
              <w:jc w:val="left"/>
              <w:rPr>
                <w:color w:val="000000"/>
              </w:rPr>
            </w:pPr>
          </w:p>
        </w:tc>
        <w:tc>
          <w:tcPr>
            <w:tcW w:w="1831" w:type="pct"/>
          </w:tcPr>
          <w:p w:rsidR="002C49FA" w:rsidRPr="005F6D6B" w:rsidRDefault="002C49FA" w:rsidP="00EE0BE3">
            <w:pPr>
              <w:pStyle w:val="Style14"/>
              <w:widowControl/>
              <w:ind w:firstLine="0"/>
              <w:rPr>
                <w:color w:val="000000"/>
              </w:rPr>
            </w:pPr>
          </w:p>
        </w:tc>
        <w:tc>
          <w:tcPr>
            <w:tcW w:w="330" w:type="pct"/>
          </w:tcPr>
          <w:p w:rsidR="002C49FA" w:rsidRPr="00751724" w:rsidRDefault="002C49FA" w:rsidP="00EE0BE3">
            <w:pPr>
              <w:pStyle w:val="Style14"/>
              <w:widowControl/>
              <w:ind w:firstLine="0"/>
              <w:jc w:val="left"/>
              <w:rPr>
                <w:rStyle w:val="FontStyle31"/>
                <w:rFonts w:ascii="Times New Roman" w:hAnsi="Times New Roman" w:cs="Times New Roman"/>
                <w:sz w:val="24"/>
                <w:szCs w:val="24"/>
              </w:rPr>
            </w:pP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7.1. Развитие умений и навыков чтения, письма по теме</w:t>
            </w:r>
            <w:r w:rsidRPr="006D3978">
              <w:rPr>
                <w:b/>
                <w:bCs/>
              </w:rPr>
              <w:t>: «Роль и место инновационных технологий в современном мире»</w:t>
            </w:r>
          </w:p>
        </w:tc>
        <w:tc>
          <w:tcPr>
            <w:tcW w:w="1632" w:type="pct"/>
          </w:tcPr>
          <w:p w:rsidR="002C49FA" w:rsidRPr="00751724" w:rsidRDefault="002C49FA" w:rsidP="00EE0BE3">
            <w:pPr>
              <w:pStyle w:val="Style14"/>
              <w:widowControl/>
              <w:ind w:firstLine="0"/>
              <w:jc w:val="left"/>
              <w:rPr>
                <w:color w:val="000000"/>
              </w:rPr>
            </w:pPr>
            <w:r>
              <w:rPr>
                <w:color w:val="000000"/>
              </w:rPr>
              <w:t>Проверка письменных работ</w:t>
            </w:r>
          </w:p>
        </w:tc>
        <w:tc>
          <w:tcPr>
            <w:tcW w:w="1831" w:type="pct"/>
          </w:tcPr>
          <w:p w:rsidR="002C49FA" w:rsidRPr="005F6D6B" w:rsidRDefault="002C49FA" w:rsidP="00EE0BE3">
            <w:pPr>
              <w:pStyle w:val="Heading2"/>
              <w:shd w:val="clear" w:color="auto" w:fill="FFFFFF"/>
              <w:ind w:firstLine="0"/>
              <w:rPr>
                <w:b w:val="0"/>
                <w:bCs w:val="0"/>
                <w:lang w:val="en-US"/>
              </w:rPr>
            </w:pPr>
            <w:r w:rsidRPr="005F6D6B">
              <w:rPr>
                <w:lang w:val="en-US"/>
              </w:rPr>
              <w:t>Correct the mistakes in the following sentences</w:t>
            </w:r>
            <w:r w:rsidRPr="005F6D6B">
              <w:rPr>
                <w:b w:val="0"/>
                <w:bCs w:val="0"/>
                <w:lang w:val="en-US"/>
              </w:rPr>
              <w:t>:</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1. In order to make the next leap back from the current generation of </w:t>
            </w:r>
            <w:hyperlink r:id="rId66" w:tooltip="Nanotechnology: technology" w:history="1">
              <w:r w:rsidRPr="005F6D6B">
                <w:rPr>
                  <w:rStyle w:val="Hyperlink"/>
                  <w:color w:val="auto"/>
                  <w:sz w:val="24"/>
                  <w:szCs w:val="24"/>
                  <w:u w:val="none"/>
                  <w:lang w:val="en-US"/>
                </w:rPr>
                <w:t>technology</w:t>
              </w:r>
            </w:hyperlink>
            <w:r w:rsidRPr="005F6D6B">
              <w:rPr>
                <w:sz w:val="24"/>
                <w:szCs w:val="24"/>
                <w:lang w:val="en-US"/>
              </w:rPr>
              <w:t>, scientists and </w:t>
            </w:r>
            <w:hyperlink r:id="rId67" w:tooltip="Глоссарий: engine" w:history="1">
              <w:r w:rsidRPr="005F6D6B">
                <w:rPr>
                  <w:rStyle w:val="Hyperlink"/>
                  <w:color w:val="auto"/>
                  <w:sz w:val="24"/>
                  <w:szCs w:val="24"/>
                  <w:u w:val="none"/>
                  <w:lang w:val="en-US"/>
                </w:rPr>
                <w:t>engine</w:t>
              </w:r>
            </w:hyperlink>
            <w:r w:rsidRPr="005F6D6B">
              <w:rPr>
                <w:sz w:val="24"/>
                <w:szCs w:val="24"/>
                <w:lang w:val="en-US"/>
              </w:rPr>
              <w:t>ers have been developing the new field of science called Micro</w:t>
            </w:r>
            <w:hyperlink r:id="rId68" w:tooltip="Nanotechnology: technology" w:history="1">
              <w:r w:rsidRPr="005F6D6B">
                <w:rPr>
                  <w:rStyle w:val="Hyperlink"/>
                  <w:color w:val="auto"/>
                  <w:sz w:val="24"/>
                  <w:szCs w:val="24"/>
                  <w:u w:val="none"/>
                  <w:lang w:val="en-US"/>
                </w:rPr>
                <w:t>technology</w:t>
              </w:r>
            </w:hyperlink>
            <w:r w:rsidRPr="005F6D6B">
              <w:rPr>
                <w:sz w:val="24"/>
                <w:szCs w:val="24"/>
                <w:lang w:val="en-US"/>
              </w:rPr>
              <w:t>.</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2. The prefix milli- comes from the Greek words “nanos”, </w:t>
            </w:r>
            <w:hyperlink r:id="rId69" w:tooltip="Glossary: mean" w:history="1">
              <w:r w:rsidRPr="005F6D6B">
                <w:rPr>
                  <w:rStyle w:val="Hyperlink"/>
                  <w:color w:val="auto"/>
                  <w:sz w:val="24"/>
                  <w:szCs w:val="24"/>
                  <w:u w:val="none"/>
                  <w:lang w:val="en-US"/>
                </w:rPr>
                <w:t>mean</w:t>
              </w:r>
            </w:hyperlink>
            <w:r w:rsidRPr="005F6D6B">
              <w:rPr>
                <w:sz w:val="24"/>
                <w:szCs w:val="24"/>
                <w:lang w:val="en-US"/>
              </w:rPr>
              <w:t>ing “hobbit”.</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3. The story of </w:t>
            </w:r>
            <w:hyperlink r:id="rId70" w:tooltip="Nanotechnology" w:history="1">
              <w:r w:rsidRPr="005F6D6B">
                <w:rPr>
                  <w:rStyle w:val="Hyperlink"/>
                  <w:color w:val="auto"/>
                  <w:sz w:val="24"/>
                  <w:szCs w:val="24"/>
                  <w:u w:val="none"/>
                  <w:lang w:val="en-US"/>
                </w:rPr>
                <w:t>Nanotechnology</w:t>
              </w:r>
            </w:hyperlink>
            <w:r w:rsidRPr="005F6D6B">
              <w:rPr>
                <w:sz w:val="24"/>
                <w:szCs w:val="24"/>
                <w:lang w:val="en-US"/>
              </w:rPr>
              <w:t> begins in the 1970s and 1980s.</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4. The invention of the </w:t>
            </w:r>
            <w:hyperlink r:id="rId71" w:tooltip="Computers: device" w:history="1">
              <w:r w:rsidRPr="005F6D6B">
                <w:rPr>
                  <w:rStyle w:val="Hyperlink"/>
                  <w:color w:val="auto"/>
                  <w:sz w:val="24"/>
                  <w:szCs w:val="24"/>
                  <w:u w:val="none"/>
                  <w:lang w:val="en-US"/>
                </w:rPr>
                <w:t>device</w:t>
              </w:r>
            </w:hyperlink>
            <w:r w:rsidRPr="005F6D6B">
              <w:rPr>
                <w:sz w:val="24"/>
                <w:szCs w:val="24"/>
                <w:lang w:val="en-US"/>
              </w:rPr>
              <w:t> in 1947 and the first </w:t>
            </w:r>
            <w:hyperlink r:id="rId72" w:tooltip="Nanotechnology: electronic circuit" w:history="1">
              <w:r w:rsidRPr="005F6D6B">
                <w:rPr>
                  <w:rStyle w:val="Hyperlink"/>
                  <w:color w:val="auto"/>
                  <w:sz w:val="24"/>
                  <w:szCs w:val="24"/>
                  <w:u w:val="none"/>
                  <w:lang w:val="en-US"/>
                </w:rPr>
                <w:t>electronic circuit</w:t>
              </w:r>
            </w:hyperlink>
            <w:r w:rsidRPr="005F6D6B">
              <w:rPr>
                <w:sz w:val="24"/>
                <w:szCs w:val="24"/>
                <w:lang w:val="en-US"/>
              </w:rPr>
              <w:t> (I</w:t>
            </w:r>
            <w:r w:rsidRPr="005F6D6B">
              <w:rPr>
                <w:sz w:val="24"/>
                <w:szCs w:val="24"/>
              </w:rPr>
              <w:t>С</w:t>
            </w:r>
            <w:r w:rsidRPr="005F6D6B">
              <w:rPr>
                <w:sz w:val="24"/>
                <w:szCs w:val="24"/>
                <w:lang w:val="en-US"/>
              </w:rPr>
              <w:t>) in 1959 finished the era of elec¬tronics miniaturization.</w:t>
            </w:r>
          </w:p>
          <w:p w:rsidR="002C49FA" w:rsidRPr="005F6D6B" w:rsidRDefault="002C49FA" w:rsidP="00EE0BE3">
            <w:pPr>
              <w:pStyle w:val="NormalWeb"/>
              <w:shd w:val="clear" w:color="auto" w:fill="FFFFFF"/>
              <w:spacing w:before="0" w:beforeAutospacing="0" w:after="0" w:afterAutospacing="0" w:line="240" w:lineRule="auto"/>
              <w:ind w:firstLine="0"/>
              <w:rPr>
                <w:color w:val="545251"/>
                <w:sz w:val="24"/>
                <w:szCs w:val="24"/>
                <w:lang w:val="en-US"/>
              </w:rPr>
            </w:pPr>
            <w:r w:rsidRPr="005F6D6B">
              <w:rPr>
                <w:sz w:val="24"/>
                <w:szCs w:val="24"/>
                <w:lang w:val="en-US"/>
              </w:rPr>
              <w:t>5. Chemists worked to combine dwarfs into new kinds of </w:t>
            </w:r>
            <w:hyperlink r:id="rId73" w:tooltip="Nanotechnology: molecule" w:history="1">
              <w:r w:rsidRPr="005F6D6B">
                <w:rPr>
                  <w:rStyle w:val="Hyperlink"/>
                  <w:color w:val="auto"/>
                  <w:sz w:val="24"/>
                  <w:szCs w:val="24"/>
                  <w:u w:val="none"/>
                  <w:lang w:val="en-US"/>
                </w:rPr>
                <w:t>molecule</w:t>
              </w:r>
            </w:hyperlink>
            <w:r w:rsidRPr="005F6D6B">
              <w:rPr>
                <w:sz w:val="24"/>
                <w:szCs w:val="24"/>
                <w:lang w:val="en-US"/>
              </w:rPr>
              <w:t>s, and had great success converting the complex </w:t>
            </w:r>
            <w:hyperlink r:id="rId74" w:tooltip="Nanotechnology: atom" w:history="1">
              <w:r w:rsidRPr="005F6D6B">
                <w:rPr>
                  <w:rStyle w:val="Hyperlink"/>
                  <w:color w:val="auto"/>
                  <w:sz w:val="24"/>
                  <w:szCs w:val="24"/>
                  <w:u w:val="none"/>
                  <w:lang w:val="en-US"/>
                </w:rPr>
                <w:t>atom</w:t>
              </w:r>
            </w:hyperlink>
            <w:r w:rsidRPr="005F6D6B">
              <w:rPr>
                <w:sz w:val="24"/>
                <w:szCs w:val="24"/>
                <w:lang w:val="en-US"/>
              </w:rPr>
              <w:t>s of petroleum into all sorts of useful plastics.</w:t>
            </w:r>
          </w:p>
          <w:p w:rsidR="002C49FA" w:rsidRPr="005F6D6B" w:rsidRDefault="002C49FA" w:rsidP="00931F8E">
            <w:pPr>
              <w:widowControl/>
              <w:shd w:val="clear" w:color="auto" w:fill="FFFFFF"/>
              <w:autoSpaceDE/>
              <w:autoSpaceDN/>
              <w:adjustRightInd/>
              <w:ind w:firstLine="0"/>
              <w:rPr>
                <w:b/>
                <w:bCs/>
                <w:i/>
                <w:iCs/>
                <w:lang w:val="en-US"/>
              </w:rPr>
            </w:pPr>
            <w:r w:rsidRPr="00931F8E">
              <w:rPr>
                <w:b/>
                <w:bCs/>
                <w:i/>
                <w:iCs/>
                <w:lang w:val="en-US"/>
              </w:rPr>
              <w:t>Say if these</w:t>
            </w:r>
            <w:r>
              <w:rPr>
                <w:b/>
                <w:bCs/>
                <w:i/>
                <w:iCs/>
                <w:lang w:val="en-US"/>
              </w:rPr>
              <w:t xml:space="preserve"> sentances</w:t>
            </w:r>
            <w:r w:rsidRPr="00931F8E">
              <w:rPr>
                <w:b/>
                <w:bCs/>
                <w:i/>
                <w:iCs/>
                <w:lang w:val="en-US"/>
              </w:rPr>
              <w:t xml:space="preserve"> are true or false</w:t>
            </w:r>
          </w:p>
          <w:p w:rsidR="002C49FA" w:rsidRPr="005F6D6B" w:rsidRDefault="002C49FA" w:rsidP="00EE0BE3">
            <w:pPr>
              <w:widowControl/>
              <w:shd w:val="clear" w:color="auto" w:fill="FFFFFF"/>
              <w:autoSpaceDE/>
              <w:autoSpaceDN/>
              <w:adjustRightInd/>
              <w:ind w:firstLine="0"/>
              <w:rPr>
                <w:b/>
                <w:bCs/>
                <w:i/>
                <w:iCs/>
                <w:lang w:val="en-US"/>
              </w:rPr>
            </w:pP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5" w:tooltip="Computers: digital" w:history="1">
              <w:r w:rsidRPr="005F6D6B">
                <w:rPr>
                  <w:rStyle w:val="Hyperlink"/>
                  <w:color w:val="auto"/>
                  <w:lang w:val="en-US"/>
                </w:rPr>
                <w:t>digital</w:t>
              </w:r>
            </w:hyperlink>
            <w:r w:rsidRPr="005F6D6B">
              <w:rPr>
                <w:rStyle w:val="apple-converted-space"/>
                <w:lang w:val="en-US"/>
              </w:rPr>
              <w:t> </w:t>
            </w:r>
            <w:r w:rsidRPr="005F6D6B">
              <w:rPr>
                <w:lang w:val="en-US"/>
              </w:rPr>
              <w:t>form and available for universal</w:t>
            </w:r>
            <w:hyperlink r:id="rId76" w:tooltip="Technologies of the 21- st Century: search" w:history="1">
              <w:r w:rsidRPr="005F6D6B">
                <w:rPr>
                  <w:rStyle w:val="Hyperlink"/>
                  <w:color w:val="auto"/>
                  <w:lang w:val="en-US"/>
                </w:rPr>
                <w:t>search</w:t>
              </w:r>
            </w:hyperlink>
            <w:r w:rsidRPr="005F6D6B">
              <w:rPr>
                <w:lang w:val="en-US"/>
              </w:rPr>
              <w:t>.</w:t>
            </w: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7" w:tooltip="Глоссарий: artificial" w:history="1">
              <w:r w:rsidRPr="005F6D6B">
                <w:rPr>
                  <w:rStyle w:val="Hyperlink"/>
                  <w:color w:val="auto"/>
                  <w:lang w:val="en-US"/>
                </w:rPr>
                <w:t>artificial</w:t>
              </w:r>
            </w:hyperlink>
            <w:r w:rsidRPr="005F6D6B">
              <w:rPr>
                <w:rStyle w:val="apple-converted-space"/>
                <w:lang w:val="en-US"/>
              </w:rPr>
              <w:t> </w:t>
            </w:r>
            <w:r w:rsidRPr="005F6D6B">
              <w:rPr>
                <w:lang w:val="en-US"/>
              </w:rPr>
              <w:t>intelligence" in the future.</w:t>
            </w: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8" w:tooltip="Nanotechnology: precision" w:history="1">
              <w:r w:rsidRPr="005F6D6B">
                <w:rPr>
                  <w:rStyle w:val="Hyperlink"/>
                  <w:color w:val="auto"/>
                  <w:lang w:val="en-US"/>
                </w:rPr>
                <w:t>precision</w:t>
              </w:r>
            </w:hyperlink>
            <w:r w:rsidRPr="005F6D6B">
              <w:rPr>
                <w:rStyle w:val="apple-converted-space"/>
                <w:lang w:val="en-US"/>
              </w:rPr>
              <w:t> </w:t>
            </w:r>
            <w:r w:rsidRPr="005F6D6B">
              <w:rPr>
                <w:lang w:val="en-US"/>
              </w:rPr>
              <w:t>tasks in many sectors of the economy.</w:t>
            </w: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9" w:tooltip="Computers" w:history="1">
              <w:r w:rsidRPr="005F6D6B">
                <w:rPr>
                  <w:rStyle w:val="Hyperlink"/>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0" w:tooltip="Technologies of the 21- st Century: vulnerable" w:history="1">
              <w:r w:rsidRPr="005F6D6B">
                <w:rPr>
                  <w:rStyle w:val="Hyperlink"/>
                  <w:color w:val="auto"/>
                  <w:lang w:val="en-US"/>
                </w:rPr>
                <w:t>vulnerable</w:t>
              </w:r>
            </w:hyperlink>
            <w:r w:rsidRPr="005F6D6B">
              <w:rPr>
                <w:rStyle w:val="apple-converted-space"/>
                <w:lang w:val="en-US"/>
              </w:rPr>
              <w:t> </w:t>
            </w:r>
            <w:r w:rsidRPr="005F6D6B">
              <w:rPr>
                <w:lang w:val="en-US"/>
              </w:rPr>
              <w:t>to attacks of different people, terrorists, for example.</w:t>
            </w:r>
          </w:p>
          <w:p w:rsidR="002C49FA" w:rsidRPr="005F6D6B" w:rsidRDefault="002C49FA" w:rsidP="00BF021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1" w:tooltip="Nanotechnology: technology" w:history="1">
              <w:r w:rsidRPr="005F6D6B">
                <w:rPr>
                  <w:rStyle w:val="Hyperlink"/>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2" w:tooltip="Technologies of the 21- st Century: violation" w:history="1">
              <w:r w:rsidRPr="005F6D6B">
                <w:rPr>
                  <w:rStyle w:val="Hyperlink"/>
                  <w:color w:val="auto"/>
                  <w:lang w:val="en-US"/>
                </w:rPr>
                <w:t>violation</w:t>
              </w:r>
            </w:hyperlink>
            <w:r w:rsidRPr="005F6D6B">
              <w:rPr>
                <w:rStyle w:val="apple-converted-space"/>
                <w:lang w:val="en-US"/>
              </w:rPr>
              <w:t> </w:t>
            </w:r>
            <w:r w:rsidRPr="005F6D6B">
              <w:rPr>
                <w:lang w:val="en-US"/>
              </w:rPr>
              <w:t>of basic privacy or civil rights more difficult.</w:t>
            </w:r>
          </w:p>
          <w:p w:rsidR="002C49FA" w:rsidRPr="005F6D6B" w:rsidRDefault="002C49FA" w:rsidP="00BF021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3" w:tooltip="Глоссарий: artificial" w:history="1">
              <w:r w:rsidRPr="005F6D6B">
                <w:rPr>
                  <w:rStyle w:val="Hyperlink"/>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F84A23"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373"/>
        </w:trPr>
        <w:tc>
          <w:tcPr>
            <w:tcW w:w="1207" w:type="pct"/>
          </w:tcPr>
          <w:p w:rsidR="002C49FA" w:rsidRPr="00751724" w:rsidRDefault="002C49FA" w:rsidP="00EE0BE3">
            <w:pPr>
              <w:pStyle w:val="Style14"/>
              <w:widowControl/>
              <w:tabs>
                <w:tab w:val="left" w:pos="426"/>
              </w:tabs>
              <w:ind w:firstLine="0"/>
            </w:pPr>
            <w:r w:rsidRPr="00751724">
              <w:t xml:space="preserve">7.2. Развитие навыков говорения по теме </w:t>
            </w:r>
            <w:r w:rsidRPr="006D3978">
              <w:rPr>
                <w:b/>
                <w:bCs/>
              </w:rPr>
              <w:t>«Информационные технологии 21-го века»</w:t>
            </w:r>
          </w:p>
        </w:tc>
        <w:tc>
          <w:tcPr>
            <w:tcW w:w="1632" w:type="pct"/>
          </w:tcPr>
          <w:p w:rsidR="002C49FA" w:rsidRPr="00751724" w:rsidRDefault="002C49FA" w:rsidP="00EE0BE3">
            <w:pPr>
              <w:pStyle w:val="Style14"/>
              <w:widowControl/>
              <w:ind w:firstLine="0"/>
              <w:jc w:val="left"/>
              <w:rPr>
                <w:color w:val="000000"/>
              </w:rPr>
            </w:pPr>
            <w:r w:rsidRPr="00751724">
              <w:rPr>
                <w:color w:val="000000"/>
              </w:rPr>
              <w:t>Устный опрос</w:t>
            </w:r>
          </w:p>
        </w:tc>
        <w:tc>
          <w:tcPr>
            <w:tcW w:w="1831" w:type="pct"/>
          </w:tcPr>
          <w:p w:rsidR="002C49FA" w:rsidRPr="005F6D6B" w:rsidRDefault="002C49FA" w:rsidP="00EE0BE3">
            <w:pPr>
              <w:pStyle w:val="NormalWeb"/>
              <w:shd w:val="clear" w:color="auto" w:fill="FFFFFF"/>
              <w:spacing w:before="0" w:beforeAutospacing="0" w:after="0" w:afterAutospacing="0" w:line="240" w:lineRule="auto"/>
              <w:ind w:firstLine="0"/>
              <w:rPr>
                <w:sz w:val="24"/>
                <w:szCs w:val="24"/>
              </w:rPr>
            </w:pPr>
            <w:r w:rsidRPr="005F6D6B">
              <w:rPr>
                <w:b/>
                <w:bCs/>
                <w:sz w:val="24"/>
                <w:szCs w:val="24"/>
                <w:lang w:val="en-US"/>
              </w:rPr>
              <w:t>An</w:t>
            </w:r>
            <w:r w:rsidRPr="005F6D6B">
              <w:rPr>
                <w:b/>
                <w:bCs/>
                <w:sz w:val="24"/>
                <w:szCs w:val="24"/>
              </w:rPr>
              <w:t>swer the questions.</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What are the slogans for new </w:t>
            </w:r>
            <w:hyperlink r:id="rId84" w:tooltip="Nanotechnology: technology" w:history="1">
              <w:r w:rsidRPr="005F6D6B">
                <w:rPr>
                  <w:rStyle w:val="Hyperlink"/>
                  <w:color w:val="auto"/>
                  <w:lang w:val="en-US"/>
                </w:rPr>
                <w:t>technology</w:t>
              </w:r>
            </w:hyperlink>
            <w:r w:rsidRPr="005F6D6B">
              <w:rPr>
                <w:lang w:val="en-US"/>
              </w:rPr>
              <w:t> sector?</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2C49FA" w:rsidRPr="005F6D6B" w:rsidRDefault="002C49FA" w:rsidP="00BF0219">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b/>
                <w:bCs/>
                <w:sz w:val="24"/>
                <w:szCs w:val="24"/>
                <w:lang w:val="en-US"/>
              </w:rPr>
              <w:t>Choose the right answer.</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1.  Computer is an electronic</w:t>
            </w:r>
            <w:r w:rsidRPr="005F6D6B">
              <w:rPr>
                <w:rStyle w:val="apple-converted-space"/>
                <w:sz w:val="24"/>
                <w:szCs w:val="24"/>
                <w:lang w:val="en-US"/>
              </w:rPr>
              <w:t> </w:t>
            </w:r>
            <w:r w:rsidRPr="005F6D6B">
              <w:rPr>
                <w:sz w:val="24"/>
                <w:szCs w:val="24"/>
                <w:lang w:val="en-US"/>
              </w:rPr>
              <w:t>___  </w:t>
            </w:r>
            <w:hyperlink r:id="rId85" w:tooltip="Computers: device" w:history="1">
              <w:r w:rsidRPr="005F6D6B">
                <w:rPr>
                  <w:rStyle w:val="Hyperlink"/>
                  <w:color w:val="auto"/>
                  <w:sz w:val="24"/>
                  <w:szCs w:val="24"/>
                  <w:u w:val="none"/>
                  <w:lang w:val="en-US"/>
                </w:rPr>
                <w:t>device</w:t>
              </w:r>
            </w:hyperlink>
            <w:r w:rsidRPr="005F6D6B">
              <w:rPr>
                <w:rStyle w:val="apple-converted-space"/>
                <w:sz w:val="24"/>
                <w:szCs w:val="24"/>
                <w:lang w:val="en-US"/>
              </w:rPr>
              <w:t> </w:t>
            </w:r>
            <w:r w:rsidRPr="005F6D6B">
              <w:rPr>
                <w:sz w:val="24"/>
                <w:szCs w:val="24"/>
                <w:lang w:val="en-US"/>
              </w:rPr>
              <w:t>that processes information with astonishing speed and</w:t>
            </w:r>
            <w:hyperlink r:id="rId86" w:tooltip="Computers: accuracy" w:history="1">
              <w:r w:rsidRPr="005F6D6B">
                <w:rPr>
                  <w:rStyle w:val="Hyperlink"/>
                  <w:color w:val="auto"/>
                  <w:sz w:val="24"/>
                  <w:szCs w:val="24"/>
                  <w:u w:val="none"/>
                  <w:lang w:val="en-US"/>
                </w:rPr>
                <w:t>accuracy</w:t>
              </w:r>
            </w:hyperlink>
            <w:r w:rsidRPr="005F6D6B">
              <w:rPr>
                <w:sz w:val="24"/>
                <w:szCs w:val="24"/>
                <w:lang w:val="en-US"/>
              </w:rPr>
              <w:t>.</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a)</w:t>
            </w:r>
            <w:r w:rsidRPr="005F6D6B">
              <w:rPr>
                <w:rStyle w:val="apple-converted-space"/>
                <w:sz w:val="24"/>
                <w:szCs w:val="24"/>
                <w:lang w:val="en-US"/>
              </w:rPr>
              <w:t> </w:t>
            </w:r>
            <w:hyperlink r:id="rId87" w:tooltip="Computers: digital" w:history="1">
              <w:r w:rsidRPr="005F6D6B">
                <w:rPr>
                  <w:rStyle w:val="Hyperlink"/>
                  <w:color w:val="auto"/>
                  <w:sz w:val="24"/>
                  <w:szCs w:val="24"/>
                  <w:u w:val="none"/>
                  <w:lang w:val="en-US"/>
                </w:rPr>
                <w:t>digital</w:t>
              </w:r>
            </w:hyperlink>
            <w:r w:rsidRPr="005F6D6B">
              <w:rPr>
                <w:sz w:val="24"/>
                <w:szCs w:val="24"/>
                <w:lang w:val="en-US"/>
              </w:rPr>
              <w:t> b) digitate c) nonnumeric</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2. When</w:t>
            </w:r>
            <w:r w:rsidRPr="005F6D6B">
              <w:rPr>
                <w:rStyle w:val="apple-converted-space"/>
                <w:sz w:val="24"/>
                <w:szCs w:val="24"/>
                <w:lang w:val="en-US"/>
              </w:rPr>
              <w:t> </w:t>
            </w:r>
            <w:hyperlink r:id="rId88" w:tooltip="Computers" w:history="1">
              <w:r w:rsidRPr="005F6D6B">
                <w:rPr>
                  <w:rStyle w:val="Hyperlink"/>
                  <w:color w:val="auto"/>
                  <w:sz w:val="24"/>
                  <w:szCs w:val="24"/>
                  <w:u w:val="none"/>
                  <w:lang w:val="en-US"/>
                </w:rPr>
                <w:t>computers</w:t>
              </w:r>
            </w:hyperlink>
            <w:r w:rsidRPr="005F6D6B">
              <w:rPr>
                <w:rStyle w:val="apple-converted-space"/>
                <w:sz w:val="24"/>
                <w:szCs w:val="24"/>
                <w:lang w:val="en-US"/>
              </w:rPr>
              <w:t> </w:t>
            </w:r>
            <w:r w:rsidRPr="005F6D6B">
              <w:rPr>
                <w:sz w:val="24"/>
                <w:szCs w:val="24"/>
                <w:lang w:val="en-US"/>
              </w:rPr>
              <w:t>first appeared, existing technological methods received incremental</w:t>
            </w:r>
            <w:r w:rsidRPr="005F6D6B">
              <w:rPr>
                <w:rStyle w:val="apple-converted-space"/>
                <w:sz w:val="24"/>
                <w:szCs w:val="24"/>
                <w:lang w:val="en-US"/>
              </w:rPr>
              <w:t> </w:t>
            </w:r>
            <w:r w:rsidRPr="005F6D6B">
              <w:rPr>
                <w:sz w:val="24"/>
                <w:szCs w:val="24"/>
                <w:lang w:val="en-US"/>
              </w:rPr>
              <w:t>.</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a) degradation b) deceleration c)</w:t>
            </w:r>
            <w:r w:rsidRPr="005F6D6B">
              <w:rPr>
                <w:rStyle w:val="apple-converted-space"/>
                <w:sz w:val="24"/>
                <w:szCs w:val="24"/>
                <w:lang w:val="en-US"/>
              </w:rPr>
              <w:t> </w:t>
            </w:r>
            <w:hyperlink r:id="rId89" w:tooltip="Towns and cities in Russia: improvement" w:history="1">
              <w:r w:rsidRPr="005F6D6B">
                <w:rPr>
                  <w:rStyle w:val="Hyperlink"/>
                  <w:color w:val="auto"/>
                  <w:sz w:val="24"/>
                  <w:szCs w:val="24"/>
                  <w:u w:val="none"/>
                  <w:lang w:val="en-US"/>
                </w:rPr>
                <w:t>improvement</w:t>
              </w:r>
            </w:hyperlink>
            <w:r w:rsidRPr="005F6D6B">
              <w:rPr>
                <w:sz w:val="24"/>
                <w:szCs w:val="24"/>
                <w:lang w:val="en-US"/>
              </w:rPr>
              <w:t>s</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3. Computer technologies with their</w:t>
            </w:r>
            <w:r w:rsidRPr="005F6D6B">
              <w:rPr>
                <w:rStyle w:val="apple-converted-space"/>
                <w:sz w:val="24"/>
                <w:szCs w:val="24"/>
                <w:lang w:val="en-US"/>
              </w:rPr>
              <w:t> </w:t>
            </w:r>
            <w:r w:rsidRPr="005F6D6B">
              <w:rPr>
                <w:sz w:val="24"/>
                <w:szCs w:val="24"/>
                <w:lang w:val="en-US"/>
              </w:rPr>
              <w:t>__  methods helped people predict</w:t>
            </w:r>
            <w:r w:rsidRPr="005F6D6B">
              <w:rPr>
                <w:rStyle w:val="apple-converted-space"/>
                <w:sz w:val="24"/>
                <w:szCs w:val="24"/>
                <w:lang w:val="en-US"/>
              </w:rPr>
              <w:t> </w:t>
            </w:r>
            <w:hyperlink r:id="rId90" w:tooltip="Nanotechnology: technology" w:history="1">
              <w:r w:rsidRPr="005F6D6B">
                <w:rPr>
                  <w:rStyle w:val="Hyperlink"/>
                  <w:color w:val="auto"/>
                  <w:sz w:val="24"/>
                  <w:szCs w:val="24"/>
                  <w:u w:val="none"/>
                  <w:lang w:val="en-US"/>
                </w:rPr>
                <w:t>technology</w:t>
              </w:r>
            </w:hyperlink>
            <w:r w:rsidRPr="005F6D6B">
              <w:rPr>
                <w:rStyle w:val="apple-converted-space"/>
                <w:sz w:val="24"/>
                <w:szCs w:val="24"/>
                <w:lang w:val="en-US"/>
              </w:rPr>
              <w:t> </w:t>
            </w:r>
            <w:r w:rsidRPr="005F6D6B">
              <w:rPr>
                <w:sz w:val="24"/>
                <w:szCs w:val="24"/>
                <w:lang w:val="en-US"/>
              </w:rPr>
              <w:t>performance more accurately than previous approximations.</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a) literal b)</w:t>
            </w:r>
            <w:r w:rsidRPr="005F6D6B">
              <w:rPr>
                <w:rStyle w:val="apple-converted-space"/>
                <w:sz w:val="24"/>
                <w:szCs w:val="24"/>
                <w:lang w:val="en-US"/>
              </w:rPr>
              <w:t> </w:t>
            </w:r>
            <w:hyperlink r:id="rId91" w:tooltip="Computers: numerical" w:history="1">
              <w:r w:rsidRPr="005F6D6B">
                <w:rPr>
                  <w:rStyle w:val="Hyperlink"/>
                  <w:color w:val="auto"/>
                  <w:sz w:val="24"/>
                  <w:szCs w:val="24"/>
                  <w:u w:val="none"/>
                  <w:lang w:val="en-US"/>
                </w:rPr>
                <w:t>numerical</w:t>
              </w:r>
            </w:hyperlink>
            <w:r w:rsidRPr="005F6D6B">
              <w:rPr>
                <w:sz w:val="24"/>
                <w:szCs w:val="24"/>
                <w:lang w:val="en-US"/>
              </w:rPr>
              <w:t> c) non</w:t>
            </w:r>
            <w:hyperlink r:id="rId92" w:tooltip="Computers: numerical" w:history="1">
              <w:r w:rsidRPr="005F6D6B">
                <w:rPr>
                  <w:rStyle w:val="Hyperlink"/>
                  <w:color w:val="auto"/>
                  <w:sz w:val="24"/>
                  <w:szCs w:val="24"/>
                  <w:u w:val="none"/>
                  <w:lang w:val="en-US"/>
                </w:rPr>
                <w:t>numerical</w:t>
              </w:r>
            </w:hyperlink>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4. High demand for</w:t>
            </w:r>
            <w:r w:rsidRPr="005F6D6B">
              <w:rPr>
                <w:rStyle w:val="apple-converted-space"/>
                <w:sz w:val="24"/>
                <w:szCs w:val="24"/>
                <w:lang w:val="en-US"/>
              </w:rPr>
              <w:t> </w:t>
            </w:r>
            <w:hyperlink r:id="rId93" w:tooltip="Глоссарий: professional" w:history="1">
              <w:r w:rsidRPr="005F6D6B">
                <w:rPr>
                  <w:rStyle w:val="Hyperlink"/>
                  <w:color w:val="auto"/>
                  <w:sz w:val="24"/>
                  <w:szCs w:val="24"/>
                  <w:u w:val="none"/>
                  <w:lang w:val="en-US"/>
                </w:rPr>
                <w:t>professional</w:t>
              </w:r>
            </w:hyperlink>
            <w:r w:rsidRPr="005F6D6B">
              <w:rPr>
                <w:sz w:val="24"/>
                <w:szCs w:val="24"/>
                <w:lang w:val="en-US"/>
              </w:rPr>
              <w:t>s who are able __________all forms of computer systems in industry has arisen.</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a) to manage  b) to cleanc) to admire</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5.  Modern, high-speed</w:t>
            </w:r>
            <w:r w:rsidRPr="005F6D6B">
              <w:rPr>
                <w:rStyle w:val="apple-converted-space"/>
                <w:sz w:val="24"/>
                <w:szCs w:val="24"/>
                <w:lang w:val="en-US"/>
              </w:rPr>
              <w:t> </w:t>
            </w:r>
            <w:hyperlink r:id="rId94" w:tooltip="Computers" w:history="1">
              <w:r w:rsidRPr="005F6D6B">
                <w:rPr>
                  <w:rStyle w:val="Hyperlink"/>
                  <w:color w:val="auto"/>
                  <w:sz w:val="24"/>
                  <w:szCs w:val="24"/>
                  <w:u w:val="none"/>
                  <w:lang w:val="en-US"/>
                </w:rPr>
                <w:t>computers</w:t>
              </w:r>
            </w:hyperlink>
            <w:r w:rsidRPr="005F6D6B">
              <w:rPr>
                <w:rStyle w:val="apple-converted-space"/>
                <w:sz w:val="24"/>
                <w:szCs w:val="24"/>
                <w:lang w:val="en-US"/>
              </w:rPr>
              <w:t> </w:t>
            </w:r>
            <w:r w:rsidRPr="005F6D6B">
              <w:rPr>
                <w:sz w:val="24"/>
                <w:szCs w:val="24"/>
                <w:lang w:val="en-US"/>
              </w:rPr>
              <w:t>have facilitated the ______of different fields of industry, financial resources, goods and services.</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a) irreversible change b)</w:t>
            </w:r>
            <w:r w:rsidRPr="005F6D6B">
              <w:rPr>
                <w:rStyle w:val="apple-converted-space"/>
                <w:sz w:val="24"/>
                <w:szCs w:val="24"/>
                <w:lang w:val="en-US"/>
              </w:rPr>
              <w:t> </w:t>
            </w:r>
            <w:hyperlink r:id="rId95" w:tooltip="Towns and cities in Russia: rapid" w:history="1">
              <w:r w:rsidRPr="005F6D6B">
                <w:rPr>
                  <w:rStyle w:val="Hyperlink"/>
                  <w:color w:val="auto"/>
                  <w:sz w:val="24"/>
                  <w:szCs w:val="24"/>
                  <w:u w:val="none"/>
                  <w:lang w:val="en-US"/>
                </w:rPr>
                <w:t>rapid</w:t>
              </w:r>
            </w:hyperlink>
            <w:r w:rsidRPr="005F6D6B">
              <w:rPr>
                <w:rStyle w:val="apple-converted-space"/>
                <w:sz w:val="24"/>
                <w:szCs w:val="24"/>
                <w:lang w:val="en-US"/>
              </w:rPr>
              <w:t> </w:t>
            </w:r>
            <w:r w:rsidRPr="005F6D6B">
              <w:rPr>
                <w:sz w:val="24"/>
                <w:szCs w:val="24"/>
                <w:lang w:val="en-US"/>
              </w:rPr>
              <w:t>movement </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c) slow progress</w:t>
            </w:r>
          </w:p>
          <w:p w:rsidR="002C49FA" w:rsidRPr="005F6D6B" w:rsidRDefault="002C49FA" w:rsidP="00EE0BE3">
            <w:pPr>
              <w:pStyle w:val="NormalWeb"/>
              <w:shd w:val="clear" w:color="auto" w:fill="FFFFFF"/>
              <w:spacing w:before="0" w:beforeAutospacing="0" w:after="0" w:afterAutospacing="0" w:line="240" w:lineRule="auto"/>
              <w:ind w:firstLine="0"/>
              <w:rPr>
                <w:sz w:val="24"/>
                <w:szCs w:val="24"/>
                <w:lang w:val="en-US"/>
              </w:rPr>
            </w:pPr>
            <w:r w:rsidRPr="005F6D6B">
              <w:rPr>
                <w:sz w:val="24"/>
                <w:szCs w:val="24"/>
                <w:lang w:val="en-US"/>
              </w:rPr>
              <w:t>6.  By using</w:t>
            </w:r>
            <w:r w:rsidRPr="005F6D6B">
              <w:rPr>
                <w:rStyle w:val="apple-converted-space"/>
                <w:sz w:val="24"/>
                <w:szCs w:val="24"/>
                <w:lang w:val="en-US"/>
              </w:rPr>
              <w:t> </w:t>
            </w:r>
            <w:hyperlink r:id="rId96" w:tooltip="Computers" w:history="1">
              <w:r w:rsidRPr="005F6D6B">
                <w:rPr>
                  <w:rStyle w:val="Hyperlink"/>
                  <w:color w:val="auto"/>
                  <w:sz w:val="24"/>
                  <w:szCs w:val="24"/>
                  <w:u w:val="none"/>
                  <w:lang w:val="en-US"/>
                </w:rPr>
                <w:t>computers</w:t>
              </w:r>
            </w:hyperlink>
            <w:r w:rsidRPr="005F6D6B">
              <w:rPr>
                <w:sz w:val="24"/>
                <w:szCs w:val="24"/>
                <w:lang w:val="en-US"/>
              </w:rPr>
              <w:t>,</w:t>
            </w:r>
            <w:r w:rsidRPr="005F6D6B">
              <w:rPr>
                <w:rStyle w:val="apple-converted-space"/>
                <w:sz w:val="24"/>
                <w:szCs w:val="24"/>
                <w:lang w:val="en-US"/>
              </w:rPr>
              <w:t> </w:t>
            </w:r>
            <w:hyperlink r:id="rId97" w:tooltip="Глоссарий: engine" w:history="1">
              <w:r w:rsidRPr="005F6D6B">
                <w:rPr>
                  <w:rStyle w:val="Hyperlink"/>
                  <w:color w:val="auto"/>
                  <w:sz w:val="24"/>
                  <w:szCs w:val="24"/>
                  <w:u w:val="none"/>
                  <w:lang w:val="en-US"/>
                </w:rPr>
                <w:t>engine</w:t>
              </w:r>
            </w:hyperlink>
            <w:r w:rsidRPr="005F6D6B">
              <w:rPr>
                <w:sz w:val="24"/>
                <w:szCs w:val="24"/>
                <w:lang w:val="en-US"/>
              </w:rPr>
              <w:t>ers are able to achieve greater _________.</w:t>
            </w:r>
          </w:p>
          <w:p w:rsidR="002C49FA" w:rsidRPr="005F6D6B" w:rsidRDefault="002C49FA" w:rsidP="00EE0BE3">
            <w:pPr>
              <w:pStyle w:val="NormalWeb"/>
              <w:shd w:val="clear" w:color="auto" w:fill="FFFFFF"/>
              <w:spacing w:before="0" w:beforeAutospacing="0" w:after="0" w:afterAutospacing="0" w:line="240" w:lineRule="auto"/>
              <w:ind w:firstLine="0"/>
              <w:rPr>
                <w:color w:val="000000"/>
                <w:sz w:val="24"/>
                <w:szCs w:val="24"/>
                <w:lang w:val="en-US"/>
              </w:rPr>
            </w:pPr>
            <w:r w:rsidRPr="005F6D6B">
              <w:rPr>
                <w:sz w:val="24"/>
                <w:szCs w:val="24"/>
                <w:lang w:val="en-US"/>
              </w:rPr>
              <w:t>a) inefficiency b) inexpediency c) productivity</w:t>
            </w:r>
          </w:p>
        </w:tc>
        <w:tc>
          <w:tcPr>
            <w:tcW w:w="330" w:type="pct"/>
          </w:tcPr>
          <w:p w:rsidR="002C49FA" w:rsidRDefault="002C49FA" w:rsidP="00BB38D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D00346" w:rsidRDefault="002C49FA" w:rsidP="00BB38D7">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373"/>
        </w:trPr>
        <w:tc>
          <w:tcPr>
            <w:tcW w:w="1207" w:type="pct"/>
          </w:tcPr>
          <w:p w:rsidR="002C49FA" w:rsidRPr="00751724" w:rsidRDefault="002C49FA" w:rsidP="00D97C3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632" w:type="pct"/>
          </w:tcPr>
          <w:p w:rsidR="002C49FA" w:rsidRPr="00751724" w:rsidRDefault="002C49FA" w:rsidP="00EE0BE3">
            <w:pPr>
              <w:pStyle w:val="Style14"/>
              <w:widowControl/>
              <w:ind w:firstLine="0"/>
              <w:jc w:val="left"/>
              <w:rPr>
                <w:color w:val="000000"/>
              </w:rPr>
            </w:pPr>
            <w:r w:rsidRPr="00751724">
              <w:rPr>
                <w:color w:val="000000"/>
              </w:rPr>
              <w:t>Проверка итогового теста</w:t>
            </w:r>
          </w:p>
        </w:tc>
        <w:tc>
          <w:tcPr>
            <w:tcW w:w="1831" w:type="pct"/>
          </w:tcPr>
          <w:p w:rsidR="002C49FA" w:rsidRPr="00751724" w:rsidRDefault="002C49FA" w:rsidP="00EE0BE3">
            <w:pPr>
              <w:pStyle w:val="Style14"/>
              <w:widowControl/>
              <w:ind w:firstLine="0"/>
              <w:jc w:val="left"/>
              <w:rPr>
                <w:rStyle w:val="FontStyle31"/>
                <w:rFonts w:ascii="Times New Roman" w:hAnsi="Times New Roman" w:cs="Times New Roman"/>
                <w:sz w:val="24"/>
                <w:szCs w:val="24"/>
              </w:rPr>
            </w:pPr>
          </w:p>
        </w:tc>
        <w:tc>
          <w:tcPr>
            <w:tcW w:w="330"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2C49FA" w:rsidRDefault="002C49FA" w:rsidP="007E1BD3">
      <w:pPr>
        <w:rPr>
          <w:rStyle w:val="FontStyle20"/>
          <w:b/>
          <w:bCs/>
          <w:sz w:val="24"/>
          <w:szCs w:val="24"/>
        </w:rPr>
      </w:pPr>
    </w:p>
    <w:p w:rsidR="002C49FA" w:rsidRDefault="002C49FA">
      <w:pPr>
        <w:widowControl/>
        <w:autoSpaceDE/>
        <w:autoSpaceDN/>
        <w:adjustRightInd/>
        <w:spacing w:after="200" w:line="276" w:lineRule="auto"/>
        <w:ind w:firstLine="0"/>
        <w:jc w:val="left"/>
        <w:rPr>
          <w:rStyle w:val="FontStyle20"/>
          <w:b/>
          <w:bCs/>
          <w:sz w:val="24"/>
          <w:szCs w:val="24"/>
        </w:rPr>
      </w:pPr>
      <w:r>
        <w:rPr>
          <w:rStyle w:val="FontStyle20"/>
          <w:b/>
          <w:bCs/>
          <w:sz w:val="24"/>
          <w:szCs w:val="24"/>
        </w:rPr>
        <w:br w:type="page"/>
      </w:r>
    </w:p>
    <w:p w:rsidR="002C49FA" w:rsidRDefault="002C49FA" w:rsidP="007E1BD3">
      <w:pPr>
        <w:rPr>
          <w:rStyle w:val="FontStyle20"/>
          <w:b/>
          <w:bCs/>
          <w:sz w:val="24"/>
          <w:szCs w:val="24"/>
        </w:rPr>
      </w:pPr>
      <w:r>
        <w:rPr>
          <w:rStyle w:val="FontStyle20"/>
          <w:b/>
          <w:bCs/>
          <w:sz w:val="24"/>
          <w:szCs w:val="24"/>
        </w:rPr>
        <w:t>ФРАНЦУЗСКИЙ ЯЗЫК</w:t>
      </w:r>
    </w:p>
    <w:p w:rsidR="002C49FA" w:rsidRPr="007E1BD3" w:rsidRDefault="002C49FA" w:rsidP="007E1BD3">
      <w:pPr>
        <w:jc w:val="cente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95"/>
        <w:gridCol w:w="2779"/>
        <w:gridCol w:w="9860"/>
        <w:gridCol w:w="952"/>
      </w:tblGrid>
      <w:tr w:rsidR="002C49FA" w:rsidRPr="00751724">
        <w:trPr>
          <w:cantSplit/>
          <w:trHeight w:val="1833"/>
          <w:tblHeader/>
        </w:trPr>
        <w:tc>
          <w:tcPr>
            <w:tcW w:w="1286" w:type="pct"/>
            <w:vAlign w:val="center"/>
          </w:tcPr>
          <w:p w:rsidR="002C49FA" w:rsidRPr="00751724" w:rsidRDefault="002C49FA"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2C49FA" w:rsidRPr="00751724" w:rsidRDefault="002C49FA"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2C49FA" w:rsidRDefault="002C49FA" w:rsidP="00F90068">
            <w:pPr>
              <w:pStyle w:val="Style8"/>
              <w:widowControl/>
              <w:ind w:left="-40" w:firstLine="0"/>
              <w:jc w:val="center"/>
              <w:rPr>
                <w:rStyle w:val="FontStyle31"/>
                <w:rFonts w:ascii="Times New Roman" w:hAnsi="Times New Roman" w:cs="Times New Roman"/>
                <w:sz w:val="24"/>
                <w:szCs w:val="24"/>
              </w:rPr>
            </w:pPr>
          </w:p>
          <w:p w:rsidR="002C49FA" w:rsidRDefault="002C49FA" w:rsidP="00F90068">
            <w:pPr>
              <w:pStyle w:val="Style8"/>
              <w:widowControl/>
              <w:ind w:left="-40" w:firstLine="0"/>
              <w:jc w:val="center"/>
              <w:rPr>
                <w:rStyle w:val="FontStyle31"/>
                <w:rFonts w:ascii="Times New Roman" w:hAnsi="Times New Roman" w:cs="Times New Roman"/>
                <w:sz w:val="24"/>
                <w:szCs w:val="24"/>
              </w:rPr>
            </w:pPr>
          </w:p>
          <w:p w:rsidR="002C49FA" w:rsidRDefault="002C49FA"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2C49FA" w:rsidRPr="00751724" w:rsidRDefault="002C49FA"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2C49FA" w:rsidRPr="00751724" w:rsidRDefault="002C49FA"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C49FA" w:rsidRPr="00751724">
        <w:trPr>
          <w:trHeight w:val="268"/>
        </w:trPr>
        <w:tc>
          <w:tcPr>
            <w:tcW w:w="1286" w:type="pct"/>
          </w:tcPr>
          <w:p w:rsidR="002C49FA" w:rsidRPr="00751724" w:rsidRDefault="002C49FA" w:rsidP="00F90068">
            <w:pPr>
              <w:pStyle w:val="Style14"/>
              <w:widowControl/>
              <w:tabs>
                <w:tab w:val="left" w:pos="435"/>
              </w:tabs>
              <w:ind w:firstLine="0"/>
            </w:pPr>
            <w:r w:rsidRPr="00751724">
              <w:rPr>
                <w:b/>
                <w:bCs/>
              </w:rPr>
              <w:t>1. Я в современном мире</w:t>
            </w:r>
          </w:p>
        </w:tc>
        <w:tc>
          <w:tcPr>
            <w:tcW w:w="1711" w:type="pct"/>
          </w:tcPr>
          <w:p w:rsidR="002C49FA" w:rsidRPr="00751724" w:rsidRDefault="002C49FA" w:rsidP="00F90068">
            <w:pPr>
              <w:pStyle w:val="Style14"/>
              <w:widowControl/>
              <w:ind w:firstLine="0"/>
              <w:jc w:val="left"/>
            </w:pPr>
          </w:p>
        </w:tc>
        <w:tc>
          <w:tcPr>
            <w:tcW w:w="1595" w:type="pct"/>
          </w:tcPr>
          <w:p w:rsidR="002C49FA" w:rsidRPr="00751724" w:rsidRDefault="002C49FA" w:rsidP="00F90068">
            <w:pPr>
              <w:pStyle w:val="Style14"/>
              <w:widowControl/>
              <w:ind w:firstLine="0"/>
              <w:jc w:val="left"/>
            </w:pPr>
          </w:p>
        </w:tc>
        <w:tc>
          <w:tcPr>
            <w:tcW w:w="408" w:type="pct"/>
          </w:tcPr>
          <w:p w:rsidR="002C49FA" w:rsidRPr="00751724" w:rsidRDefault="002C49FA" w:rsidP="00F90068">
            <w:pPr>
              <w:pStyle w:val="Style14"/>
              <w:widowControl/>
              <w:ind w:firstLine="0"/>
              <w:jc w:val="left"/>
            </w:pPr>
          </w:p>
        </w:tc>
      </w:tr>
      <w:tr w:rsidR="002C49FA" w:rsidRPr="001F5157">
        <w:trPr>
          <w:trHeight w:val="422"/>
        </w:trPr>
        <w:tc>
          <w:tcPr>
            <w:tcW w:w="1286" w:type="pct"/>
          </w:tcPr>
          <w:p w:rsidR="002C49FA" w:rsidRPr="00751724" w:rsidRDefault="002C49FA" w:rsidP="00F90068">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bCs/>
              </w:rPr>
              <w:t>«О себе».</w:t>
            </w:r>
          </w:p>
        </w:tc>
        <w:tc>
          <w:tcPr>
            <w:tcW w:w="1711" w:type="pct"/>
          </w:tcPr>
          <w:p w:rsidR="002C49FA" w:rsidRPr="00751724" w:rsidRDefault="002C49FA"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2C49FA" w:rsidRPr="00751724" w:rsidRDefault="002C49FA" w:rsidP="00473C3C">
            <w:pPr>
              <w:ind w:firstLine="0"/>
            </w:pPr>
            <w:r w:rsidRPr="00751724">
              <w:t xml:space="preserve">Проверка составления </w:t>
            </w:r>
            <w:r>
              <w:t>атобиографии</w:t>
            </w:r>
          </w:p>
        </w:tc>
        <w:tc>
          <w:tcPr>
            <w:tcW w:w="1595" w:type="pct"/>
          </w:tcPr>
          <w:p w:rsidR="002C49FA" w:rsidRPr="007C5822" w:rsidRDefault="002C49FA" w:rsidP="00F90068">
            <w:pPr>
              <w:ind w:firstLine="0"/>
              <w:rPr>
                <w:b/>
                <w:bCs/>
                <w:i/>
                <w:iCs/>
                <w:lang w:val="en-US"/>
              </w:rPr>
            </w:pPr>
            <w:r w:rsidRPr="007C5822">
              <w:rPr>
                <w:b/>
                <w:bCs/>
                <w:i/>
                <w:iCs/>
                <w:lang w:val="en-US"/>
              </w:rPr>
              <w:t>Répondant aux questions racontez de vous:</w:t>
            </w:r>
          </w:p>
          <w:p w:rsidR="002C49FA" w:rsidRPr="007C5822" w:rsidRDefault="002C49FA"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2C49FA" w:rsidRPr="007C5822" w:rsidRDefault="002C49FA" w:rsidP="00F90068">
            <w:pPr>
              <w:ind w:firstLine="0"/>
              <w:rPr>
                <w:lang w:val="en-US"/>
              </w:rPr>
            </w:pPr>
            <w:r w:rsidRPr="007C5822">
              <w:rPr>
                <w:lang w:val="en-US"/>
              </w:rPr>
              <w:t>Comment passez-vous votre temps libre?</w:t>
            </w:r>
          </w:p>
          <w:p w:rsidR="002C49FA" w:rsidRPr="007C5822" w:rsidRDefault="002C49FA" w:rsidP="00F90068">
            <w:pPr>
              <w:ind w:firstLine="0"/>
              <w:rPr>
                <w:lang w:val="en-US"/>
              </w:rPr>
            </w:pPr>
          </w:p>
          <w:p w:rsidR="002C49FA" w:rsidRPr="007C5822" w:rsidRDefault="002C49FA" w:rsidP="00F90068">
            <w:pPr>
              <w:ind w:firstLine="0"/>
              <w:rPr>
                <w:b/>
                <w:bCs/>
                <w:i/>
                <w:iCs/>
                <w:lang w:val="en-US"/>
              </w:rPr>
            </w:pPr>
            <w:r w:rsidRPr="007C5822">
              <w:rPr>
                <w:b/>
                <w:bCs/>
                <w:i/>
                <w:iCs/>
                <w:lang w:val="en-US"/>
              </w:rPr>
              <w:t>Remplissez le résumé</w:t>
            </w:r>
          </w:p>
          <w:p w:rsidR="002C49FA" w:rsidRPr="007C5822" w:rsidRDefault="002C49FA" w:rsidP="00F90068">
            <w:pPr>
              <w:ind w:firstLine="0"/>
              <w:rPr>
                <w:lang w:val="en-US"/>
              </w:rPr>
            </w:pPr>
            <w:r w:rsidRPr="007C5822">
              <w:rPr>
                <w:lang w:val="en-US"/>
              </w:rPr>
              <w:t>Nom …</w:t>
            </w:r>
          </w:p>
          <w:p w:rsidR="002C49FA" w:rsidRPr="009C2F86" w:rsidRDefault="002C49FA" w:rsidP="00F90068">
            <w:pPr>
              <w:ind w:firstLine="0"/>
              <w:rPr>
                <w:rStyle w:val="Emphasis"/>
                <w:i w:val="0"/>
                <w:iCs w:val="0"/>
                <w:bdr w:val="none" w:sz="0" w:space="0" w:color="auto" w:frame="1"/>
                <w:shd w:val="clear" w:color="auto" w:fill="FAFAFA"/>
                <w:lang w:val="en-US"/>
              </w:rPr>
            </w:pPr>
            <w:r w:rsidRPr="009C2F86">
              <w:rPr>
                <w:rStyle w:val="Emphasis"/>
                <w:i w:val="0"/>
                <w:iCs w:val="0"/>
                <w:sz w:val="22"/>
                <w:szCs w:val="22"/>
                <w:bdr w:val="none" w:sz="0" w:space="0" w:color="auto" w:frame="1"/>
                <w:shd w:val="clear" w:color="auto" w:fill="FAFAFA"/>
                <w:lang w:val="en-US"/>
              </w:rPr>
              <w:t>Date de naissance</w:t>
            </w:r>
            <w:r>
              <w:rPr>
                <w:rStyle w:val="Emphasis"/>
                <w:i w:val="0"/>
                <w:iCs w:val="0"/>
                <w:sz w:val="22"/>
                <w:szCs w:val="22"/>
                <w:bdr w:val="none" w:sz="0" w:space="0" w:color="auto" w:frame="1"/>
                <w:shd w:val="clear" w:color="auto" w:fill="FAFAFA"/>
                <w:lang w:val="en-US"/>
              </w:rPr>
              <w:t xml:space="preserve"> …</w:t>
            </w:r>
          </w:p>
          <w:p w:rsidR="002C49FA" w:rsidRPr="009C2F86" w:rsidRDefault="002C49FA" w:rsidP="00F90068">
            <w:pPr>
              <w:ind w:firstLine="0"/>
              <w:rPr>
                <w:rStyle w:val="Emphasis"/>
                <w:i w:val="0"/>
                <w:iCs w:val="0"/>
                <w:bdr w:val="none" w:sz="0" w:space="0" w:color="auto" w:frame="1"/>
                <w:shd w:val="clear" w:color="auto" w:fill="FAFAFA"/>
                <w:lang w:val="en-US"/>
              </w:rPr>
            </w:pPr>
            <w:r w:rsidRPr="009C2F86">
              <w:rPr>
                <w:rStyle w:val="Emphasis"/>
                <w:i w:val="0"/>
                <w:iCs w:val="0"/>
                <w:bdr w:val="none" w:sz="0" w:space="0" w:color="auto" w:frame="1"/>
                <w:shd w:val="clear" w:color="auto" w:fill="FAFAFA"/>
              </w:rPr>
              <w:t>С</w:t>
            </w:r>
            <w:r w:rsidRPr="009C2F86">
              <w:rPr>
                <w:rStyle w:val="Emphasis"/>
                <w:i w:val="0"/>
                <w:iCs w:val="0"/>
                <w:bdr w:val="none" w:sz="0" w:space="0" w:color="auto" w:frame="1"/>
                <w:shd w:val="clear" w:color="auto" w:fill="FAFAFA"/>
                <w:lang w:val="en-US"/>
              </w:rPr>
              <w:t>élibataire/ marié(e)…</w:t>
            </w:r>
          </w:p>
          <w:p w:rsidR="002C49FA" w:rsidRPr="007C5822" w:rsidRDefault="002C49FA" w:rsidP="00F90068">
            <w:pPr>
              <w:ind w:firstLine="0"/>
              <w:rPr>
                <w:lang w:val="en-US"/>
              </w:rPr>
            </w:pPr>
            <w:r w:rsidRPr="007C5822">
              <w:rPr>
                <w:lang w:val="en-US"/>
              </w:rPr>
              <w:t>Pays…</w:t>
            </w:r>
          </w:p>
          <w:p w:rsidR="002C49FA" w:rsidRPr="00903A09" w:rsidRDefault="002C49FA" w:rsidP="00F90068">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2C49FA" w:rsidRPr="003D1178" w:rsidRDefault="002C49FA" w:rsidP="00F90068">
            <w:pPr>
              <w:ind w:firstLine="0"/>
              <w:rPr>
                <w:lang w:val="en-US"/>
              </w:rPr>
            </w:pPr>
            <w:r w:rsidRPr="003D1178">
              <w:rPr>
                <w:lang w:val="en-US"/>
              </w:rPr>
              <w:t>Code postale …</w:t>
            </w:r>
          </w:p>
          <w:p w:rsidR="002C49FA" w:rsidRPr="003D1178" w:rsidRDefault="002C49FA" w:rsidP="00F90068">
            <w:pPr>
              <w:ind w:firstLine="0"/>
              <w:rPr>
                <w:lang w:val="en-US"/>
              </w:rPr>
            </w:pPr>
            <w:r w:rsidRPr="003D1178">
              <w:rPr>
                <w:i/>
                <w:iCs/>
                <w:lang w:val="en-US"/>
              </w:rPr>
              <w:t>T</w:t>
            </w:r>
            <w:r w:rsidRPr="003D1178">
              <w:rPr>
                <w:rStyle w:val="Emphasis"/>
                <w:i w:val="0"/>
                <w:iCs w:val="0"/>
                <w:color w:val="333333"/>
                <w:bdr w:val="none" w:sz="0" w:space="0" w:color="auto" w:frame="1"/>
                <w:shd w:val="clear" w:color="auto" w:fill="FAFAFA"/>
                <w:lang w:val="en-US"/>
              </w:rPr>
              <w:t>él</w:t>
            </w:r>
            <w:r w:rsidRPr="003D1178">
              <w:rPr>
                <w:lang w:val="en-US"/>
              </w:rPr>
              <w:tab/>
              <w:t>0117 945649</w:t>
            </w:r>
          </w:p>
          <w:p w:rsidR="002C49FA" w:rsidRPr="003D1178" w:rsidRDefault="002C49FA" w:rsidP="00F90068">
            <w:pPr>
              <w:ind w:firstLine="0"/>
              <w:rPr>
                <w:lang w:val="en-US"/>
              </w:rPr>
            </w:pPr>
            <w:r w:rsidRPr="003D1178">
              <w:rPr>
                <w:lang w:val="en-US"/>
              </w:rPr>
              <w:t>Mobile</w:t>
            </w:r>
            <w:r w:rsidRPr="003D1178">
              <w:rPr>
                <w:lang w:val="en-US"/>
              </w:rPr>
              <w:tab/>
              <w:t>0779 92381882</w:t>
            </w:r>
          </w:p>
          <w:p w:rsidR="002C49FA" w:rsidRPr="003D1178" w:rsidRDefault="002C49FA" w:rsidP="00F90068">
            <w:pPr>
              <w:ind w:firstLine="0"/>
              <w:rPr>
                <w:lang w:val="en-US"/>
              </w:rPr>
            </w:pPr>
            <w:r w:rsidRPr="003D1178">
              <w:rPr>
                <w:lang w:val="en-US"/>
              </w:rPr>
              <w:t>E-mail</w:t>
            </w:r>
            <w:r w:rsidRPr="003D1178">
              <w:rPr>
                <w:lang w:val="en-US"/>
              </w:rPr>
              <w:tab/>
              <w:t>(2) …</w:t>
            </w:r>
          </w:p>
          <w:p w:rsidR="002C49FA" w:rsidRPr="007C5822" w:rsidRDefault="002C49FA" w:rsidP="00F90068">
            <w:pPr>
              <w:ind w:firstLine="0"/>
              <w:rPr>
                <w:lang w:val="en-US"/>
              </w:rPr>
            </w:pPr>
            <w:r w:rsidRPr="007C5822">
              <w:rPr>
                <w:lang w:val="en-US"/>
              </w:rPr>
              <w:t>Nationalité</w:t>
            </w:r>
            <w:r w:rsidRPr="007C5822">
              <w:rPr>
                <w:lang w:val="en-US"/>
              </w:rPr>
              <w:tab/>
              <w:t>…</w:t>
            </w:r>
          </w:p>
          <w:p w:rsidR="002C49FA" w:rsidRPr="007C5822" w:rsidRDefault="002C49FA" w:rsidP="00F90068">
            <w:pPr>
              <w:ind w:firstLine="0"/>
              <w:rPr>
                <w:lang w:val="en-US"/>
              </w:rPr>
            </w:pPr>
            <w:r w:rsidRPr="007C5822">
              <w:rPr>
                <w:lang w:val="en-US"/>
              </w:rPr>
              <w:t>Formation …</w:t>
            </w:r>
            <w:r w:rsidRPr="007C5822">
              <w:rPr>
                <w:lang w:val="en-US"/>
              </w:rPr>
              <w:tab/>
            </w:r>
          </w:p>
          <w:p w:rsidR="002C49FA" w:rsidRPr="007C5822" w:rsidRDefault="002C49FA" w:rsidP="00F90068">
            <w:pPr>
              <w:ind w:firstLine="0"/>
              <w:rPr>
                <w:lang w:val="en-US"/>
              </w:rPr>
            </w:pPr>
            <w:r w:rsidRPr="007C5822">
              <w:rPr>
                <w:lang w:val="en-US"/>
              </w:rPr>
              <w:t>Expérience professionnelle…</w:t>
            </w:r>
          </w:p>
          <w:p w:rsidR="002C49FA" w:rsidRPr="007C5822" w:rsidRDefault="002C49FA" w:rsidP="00F90068">
            <w:pPr>
              <w:ind w:firstLine="0"/>
              <w:rPr>
                <w:lang w:val="en-US"/>
              </w:rPr>
            </w:pPr>
            <w:r w:rsidRPr="007C5822">
              <w:rPr>
                <w:lang w:val="en-US"/>
              </w:rPr>
              <w:t>Compétences linguistiques ou informatique…</w:t>
            </w:r>
          </w:p>
          <w:p w:rsidR="002C49FA" w:rsidRPr="003F045C" w:rsidRDefault="002C49FA" w:rsidP="00F90068">
            <w:pPr>
              <w:ind w:firstLine="0"/>
              <w:rPr>
                <w:lang w:val="de-DE"/>
              </w:rPr>
            </w:pPr>
            <w:r>
              <w:rPr>
                <w:lang w:val="de-DE"/>
              </w:rPr>
              <w:t>Centre d‘intérêt</w:t>
            </w:r>
          </w:p>
          <w:p w:rsidR="002C49FA" w:rsidRPr="003F045C" w:rsidRDefault="002C49FA" w:rsidP="00F90068">
            <w:pPr>
              <w:ind w:firstLine="0"/>
              <w:rPr>
                <w:b/>
                <w:bCs/>
                <w:i/>
                <w:iCs/>
                <w:lang w:val="de-DE"/>
              </w:rPr>
            </w:pP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B403D" w:rsidRDefault="002C49FA" w:rsidP="008753B0">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5F77B4">
        <w:trPr>
          <w:trHeight w:val="422"/>
        </w:trPr>
        <w:tc>
          <w:tcPr>
            <w:tcW w:w="1286" w:type="pct"/>
          </w:tcPr>
          <w:p w:rsidR="002C49FA" w:rsidRPr="00751724" w:rsidRDefault="002C49FA"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bCs/>
              </w:rPr>
              <w:t xml:space="preserve">«Порядок слов </w:t>
            </w:r>
            <w:r>
              <w:rPr>
                <w:b/>
                <w:bCs/>
              </w:rPr>
              <w:t xml:space="preserve">в простом </w:t>
            </w:r>
            <w:r w:rsidRPr="009F14B9">
              <w:rPr>
                <w:b/>
                <w:bCs/>
              </w:rPr>
              <w:t>предложении, виды предложений»</w:t>
            </w:r>
          </w:p>
        </w:tc>
        <w:tc>
          <w:tcPr>
            <w:tcW w:w="1711" w:type="pct"/>
          </w:tcPr>
          <w:p w:rsidR="002C49FA" w:rsidRPr="00751724" w:rsidRDefault="002C49FA" w:rsidP="00F90068">
            <w:pPr>
              <w:ind w:firstLine="0"/>
            </w:pPr>
            <w:r w:rsidRPr="00751724">
              <w:t>Проверка выполнения грамматического теста</w:t>
            </w:r>
          </w:p>
        </w:tc>
        <w:tc>
          <w:tcPr>
            <w:tcW w:w="1595" w:type="pct"/>
          </w:tcPr>
          <w:p w:rsidR="002C49FA" w:rsidRPr="00AA057C" w:rsidRDefault="002C49FA" w:rsidP="00F90068">
            <w:pPr>
              <w:ind w:firstLine="0"/>
              <w:rPr>
                <w:b/>
                <w:bCs/>
              </w:rPr>
            </w:pPr>
            <w:r w:rsidRPr="00AA057C">
              <w:rPr>
                <w:b/>
                <w:bCs/>
              </w:rPr>
              <w:t>Предложенияпереведитенарусскийязык</w:t>
            </w:r>
            <w:r w:rsidRPr="00AA057C">
              <w:t xml:space="preserve">, </w:t>
            </w:r>
            <w:r w:rsidRPr="00AA057C">
              <w:rPr>
                <w:b/>
                <w:bCs/>
              </w:rPr>
              <w:t>обращая внимание на порядок слов.</w:t>
            </w:r>
          </w:p>
          <w:p w:rsidR="002C49FA" w:rsidRPr="00AA057C" w:rsidRDefault="002C49FA" w:rsidP="00BF0219">
            <w:pPr>
              <w:pStyle w:val="ListParagraph"/>
              <w:numPr>
                <w:ilvl w:val="0"/>
                <w:numId w:val="32"/>
              </w:numPr>
            </w:pPr>
            <w:r w:rsidRPr="00AA057C">
              <w:t>André lit un livre d’histoire.</w:t>
            </w:r>
          </w:p>
          <w:p w:rsidR="002C49FA" w:rsidRDefault="002C49FA" w:rsidP="00BF0219">
            <w:pPr>
              <w:pStyle w:val="ListParagraph"/>
              <w:numPr>
                <w:ilvl w:val="0"/>
                <w:numId w:val="32"/>
              </w:numPr>
            </w:pPr>
            <w:r w:rsidRPr="00AA057C">
              <w:t>Les fruits sont dans la vase sur la table</w:t>
            </w:r>
            <w:r>
              <w:t>.</w:t>
            </w:r>
          </w:p>
          <w:p w:rsidR="002C49FA" w:rsidRPr="004B3A30" w:rsidRDefault="002C49FA" w:rsidP="00BF0219">
            <w:pPr>
              <w:pStyle w:val="ListParagraph"/>
              <w:numPr>
                <w:ilvl w:val="0"/>
                <w:numId w:val="32"/>
              </w:numPr>
            </w:pPr>
            <w:r w:rsidRPr="004B3A30">
              <w:t>Il aime les tartines avec du beurre.</w:t>
            </w:r>
          </w:p>
          <w:p w:rsidR="002C49FA" w:rsidRPr="004B3A30" w:rsidRDefault="002C49FA" w:rsidP="00BF0219">
            <w:pPr>
              <w:pStyle w:val="ListParagraph"/>
              <w:numPr>
                <w:ilvl w:val="0"/>
                <w:numId w:val="32"/>
              </w:numPr>
            </w:pPr>
            <w:r w:rsidRPr="004B3A30">
              <w:t>Nous aimons passer le temps avec nos amis.</w:t>
            </w:r>
          </w:p>
          <w:p w:rsidR="002C49FA" w:rsidRPr="004B3A30" w:rsidRDefault="002C49FA" w:rsidP="00BF0219">
            <w:pPr>
              <w:pStyle w:val="ListParagraph"/>
              <w:numPr>
                <w:ilvl w:val="0"/>
                <w:numId w:val="32"/>
              </w:numPr>
            </w:pPr>
            <w:r w:rsidRPr="004B3A30">
              <w:t>Il y a une serviette sur la table.</w:t>
            </w:r>
          </w:p>
          <w:p w:rsidR="002C49FA" w:rsidRPr="00FA7015" w:rsidRDefault="002C49FA" w:rsidP="00BF0219">
            <w:pPr>
              <w:pStyle w:val="ListParagraph"/>
              <w:numPr>
                <w:ilvl w:val="0"/>
                <w:numId w:val="32"/>
              </w:numPr>
            </w:pPr>
            <w:r w:rsidRPr="00FA7015">
              <w:t xml:space="preserve">Sur la </w:t>
            </w:r>
            <w:r>
              <w:t>t</w:t>
            </w:r>
            <w:r w:rsidRPr="00FA7015">
              <w:t>able il y a une serviette.</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9E0067">
        <w:trPr>
          <w:trHeight w:val="2650"/>
        </w:trPr>
        <w:tc>
          <w:tcPr>
            <w:tcW w:w="1286" w:type="pct"/>
          </w:tcPr>
          <w:p w:rsidR="002C49FA" w:rsidRPr="00751724" w:rsidRDefault="002C49FA" w:rsidP="005260A2">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bCs/>
              </w:rPr>
              <w:t>«Мои планы на будущее»</w:t>
            </w:r>
          </w:p>
        </w:tc>
        <w:tc>
          <w:tcPr>
            <w:tcW w:w="1711" w:type="pct"/>
          </w:tcPr>
          <w:p w:rsidR="002C49FA" w:rsidRPr="003F045C" w:rsidRDefault="002C49FA" w:rsidP="00F90068">
            <w:pPr>
              <w:ind w:firstLine="0"/>
            </w:pPr>
            <w:r>
              <w:t>Проверка письменных работ</w:t>
            </w:r>
          </w:p>
        </w:tc>
        <w:tc>
          <w:tcPr>
            <w:tcW w:w="1595" w:type="pct"/>
          </w:tcPr>
          <w:p w:rsidR="002C49FA" w:rsidRPr="001B5E17" w:rsidRDefault="002C49FA" w:rsidP="00F90068">
            <w:pPr>
              <w:ind w:firstLine="0"/>
              <w:rPr>
                <w:b/>
                <w:bCs/>
                <w:i/>
                <w:iCs/>
              </w:rPr>
            </w:pPr>
            <w:r w:rsidRPr="007C5822">
              <w:rPr>
                <w:b/>
                <w:bCs/>
                <w:i/>
                <w:iCs/>
              </w:rPr>
              <w:t>Выберитеодинответ</w:t>
            </w:r>
          </w:p>
          <w:p w:rsidR="002C49FA" w:rsidRPr="001B5E17" w:rsidRDefault="002C49FA" w:rsidP="00F90068">
            <w:pPr>
              <w:ind w:firstLine="0"/>
              <w:rPr>
                <w:u w:val="single"/>
                <w:bdr w:val="none" w:sz="0" w:space="0" w:color="auto" w:frame="1"/>
              </w:rPr>
            </w:pPr>
            <w:r w:rsidRPr="005956B3">
              <w:rPr>
                <w:u w:val="single"/>
                <w:bdr w:val="none" w:sz="0" w:space="0" w:color="auto" w:frame="1"/>
                <w:lang w:val="en-US"/>
              </w:rPr>
              <w:t>Jedoitavouerquedansmonenfancejevoulais</w:t>
            </w:r>
            <w:r w:rsidRPr="001B5E17">
              <w:rPr>
                <w:u w:val="single"/>
                <w:bdr w:val="none" w:sz="0" w:space="0" w:color="auto" w:frame="1"/>
              </w:rPr>
              <w:t xml:space="preserve"> ê</w:t>
            </w:r>
            <w:r w:rsidRPr="005956B3">
              <w:rPr>
                <w:u w:val="single"/>
                <w:bdr w:val="none" w:sz="0" w:space="0" w:color="auto" w:frame="1"/>
                <w:lang w:val="en-US"/>
              </w:rPr>
              <w:t>tre</w:t>
            </w:r>
            <w:r w:rsidRPr="001B5E17">
              <w:rPr>
                <w:u w:val="single"/>
                <w:bdr w:val="none" w:sz="0" w:space="0" w:color="auto" w:frame="1"/>
              </w:rPr>
              <w:t>…</w:t>
            </w:r>
          </w:p>
          <w:p w:rsidR="002C49FA" w:rsidRPr="001B5E17" w:rsidRDefault="002C49FA" w:rsidP="00F90068">
            <w:pPr>
              <w:ind w:firstLine="0"/>
            </w:pPr>
            <w:r w:rsidRPr="007C5822">
              <w:rPr>
                <w:rStyle w:val="answernumber"/>
                <w:lang w:val="en-US"/>
              </w:rPr>
              <w:t>a</w:t>
            </w:r>
            <w:r w:rsidRPr="001B5E17">
              <w:rPr>
                <w:rStyle w:val="answernumber"/>
              </w:rPr>
              <w:t xml:space="preserve">. </w:t>
            </w:r>
            <w:r w:rsidRPr="00CC46C9">
              <w:rPr>
                <w:lang w:val="en-US"/>
              </w:rPr>
              <w:t>ma</w:t>
            </w:r>
            <w:r w:rsidRPr="001B5E17">
              <w:t>î</w:t>
            </w:r>
            <w:r w:rsidRPr="00CC46C9">
              <w:rPr>
                <w:lang w:val="en-US"/>
              </w:rPr>
              <w:t>tre</w:t>
            </w:r>
          </w:p>
          <w:p w:rsidR="002C49FA" w:rsidRPr="001B5E17" w:rsidRDefault="002C49FA" w:rsidP="00F90068">
            <w:pPr>
              <w:ind w:firstLine="0"/>
            </w:pPr>
            <w:r w:rsidRPr="007C5822">
              <w:rPr>
                <w:rStyle w:val="answernumber"/>
                <w:lang w:val="en-US"/>
              </w:rPr>
              <w:t>b</w:t>
            </w:r>
            <w:r w:rsidRPr="001B5E17">
              <w:rPr>
                <w:rStyle w:val="answernumber"/>
              </w:rPr>
              <w:t xml:space="preserve">. </w:t>
            </w:r>
            <w:r w:rsidRPr="00CC46C9">
              <w:rPr>
                <w:lang w:val="en-US"/>
              </w:rPr>
              <w:t>avocat</w:t>
            </w:r>
          </w:p>
          <w:p w:rsidR="002C49FA" w:rsidRPr="007C5822" w:rsidRDefault="002C49FA"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2C49FA" w:rsidRPr="007C5822" w:rsidRDefault="002C49FA"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2C49FA" w:rsidRPr="007C5822" w:rsidRDefault="002C49FA" w:rsidP="00F90068">
            <w:pPr>
              <w:ind w:firstLine="0"/>
              <w:rPr>
                <w:lang w:val="en-US"/>
              </w:rPr>
            </w:pPr>
            <w:r w:rsidRPr="007C5822">
              <w:rPr>
                <w:rStyle w:val="answernumber"/>
                <w:lang w:val="en-US"/>
              </w:rPr>
              <w:t xml:space="preserve">a. </w:t>
            </w:r>
            <w:r w:rsidRPr="007C5822">
              <w:rPr>
                <w:lang w:val="en-US"/>
              </w:rPr>
              <w:t>histoire</w:t>
            </w:r>
          </w:p>
          <w:p w:rsidR="002C49FA" w:rsidRPr="007C5822" w:rsidRDefault="002C49FA"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2C49FA" w:rsidRPr="007C5822" w:rsidRDefault="002C49FA"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2C49FA" w:rsidRPr="000B3843" w:rsidRDefault="002C49FA"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2C49FA" w:rsidRPr="007C5822" w:rsidRDefault="002C49FA"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2C49FA" w:rsidRPr="007C5822" w:rsidRDefault="002C49FA"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2C49FA" w:rsidRPr="00901EDF" w:rsidRDefault="002C49FA" w:rsidP="00F90068">
            <w:pPr>
              <w:ind w:firstLine="0"/>
              <w:rPr>
                <w:b/>
                <w:bCs/>
                <w:i/>
                <w:iCs/>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C80A75" w:rsidRDefault="002C49FA" w:rsidP="008753B0">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85"/>
        </w:trPr>
        <w:tc>
          <w:tcPr>
            <w:tcW w:w="1286" w:type="pct"/>
          </w:tcPr>
          <w:p w:rsidR="002C49FA" w:rsidRPr="00751724" w:rsidRDefault="002C49FA" w:rsidP="00F90068">
            <w:pPr>
              <w:pStyle w:val="NoSpacing"/>
              <w:ind w:left="72"/>
              <w:rPr>
                <w:rFonts w:ascii="Times New Roman" w:hAnsi="Times New Roman" w:cs="Times New Roman"/>
                <w:b/>
                <w:bCs/>
                <w:sz w:val="24"/>
                <w:szCs w:val="24"/>
              </w:rPr>
            </w:pPr>
            <w:r w:rsidRPr="00751724">
              <w:rPr>
                <w:rFonts w:ascii="Times New Roman" w:hAnsi="Times New Roman" w:cs="Times New Roman"/>
                <w:b/>
                <w:bCs/>
                <w:sz w:val="24"/>
                <w:szCs w:val="24"/>
              </w:rPr>
              <w:t>2. Ценности образования</w:t>
            </w:r>
          </w:p>
        </w:tc>
        <w:tc>
          <w:tcPr>
            <w:tcW w:w="1711" w:type="pct"/>
          </w:tcPr>
          <w:p w:rsidR="002C49FA" w:rsidRPr="00751724" w:rsidRDefault="002C49FA" w:rsidP="00F90068">
            <w:pPr>
              <w:ind w:firstLine="0"/>
            </w:pPr>
          </w:p>
        </w:tc>
        <w:tc>
          <w:tcPr>
            <w:tcW w:w="1595" w:type="pct"/>
          </w:tcPr>
          <w:p w:rsidR="002C49FA" w:rsidRPr="00751724" w:rsidRDefault="002C49FA" w:rsidP="00F90068">
            <w:pPr>
              <w:ind w:firstLine="0"/>
            </w:pPr>
          </w:p>
        </w:tc>
        <w:tc>
          <w:tcPr>
            <w:tcW w:w="408" w:type="pct"/>
          </w:tcPr>
          <w:p w:rsidR="002C49FA" w:rsidRPr="00751724" w:rsidRDefault="002C49FA" w:rsidP="00F90068">
            <w:pPr>
              <w:pStyle w:val="Style14"/>
              <w:widowControl/>
              <w:ind w:firstLine="0"/>
              <w:jc w:val="left"/>
            </w:pPr>
          </w:p>
        </w:tc>
      </w:tr>
      <w:tr w:rsidR="002C49FA" w:rsidRPr="002734D8">
        <w:trPr>
          <w:trHeight w:val="422"/>
        </w:trPr>
        <w:tc>
          <w:tcPr>
            <w:tcW w:w="1286" w:type="pct"/>
          </w:tcPr>
          <w:p w:rsidR="002C49FA" w:rsidRPr="00751724" w:rsidRDefault="002C49FA" w:rsidP="00F90068">
            <w:pPr>
              <w:pStyle w:val="Style14"/>
              <w:widowControl/>
              <w:ind w:firstLine="0"/>
            </w:pPr>
            <w:r w:rsidRPr="00751724">
              <w:t xml:space="preserve">2.1. Развитие умений и навыков чтения и письма по теме: </w:t>
            </w:r>
          </w:p>
          <w:p w:rsidR="002C49FA" w:rsidRPr="009F14B9" w:rsidRDefault="002C49FA" w:rsidP="00F90068">
            <w:pPr>
              <w:pStyle w:val="Style14"/>
              <w:widowControl/>
              <w:ind w:firstLine="0"/>
              <w:rPr>
                <w:b/>
                <w:bCs/>
              </w:rPr>
            </w:pPr>
            <w:r w:rsidRPr="009F14B9">
              <w:rPr>
                <w:b/>
                <w:bCs/>
              </w:rPr>
              <w:t>«Значение иностранного языка в карьере будущего специалиста»</w:t>
            </w:r>
          </w:p>
        </w:tc>
        <w:tc>
          <w:tcPr>
            <w:tcW w:w="1711" w:type="pct"/>
          </w:tcPr>
          <w:p w:rsidR="002C49FA" w:rsidRPr="00751724" w:rsidRDefault="002C49FA" w:rsidP="00F90068">
            <w:pPr>
              <w:pStyle w:val="Style14"/>
              <w:widowControl/>
              <w:ind w:firstLine="0"/>
              <w:jc w:val="left"/>
            </w:pPr>
            <w:r w:rsidRPr="00751724">
              <w:t>Выборочный опрос по тексту;</w:t>
            </w:r>
          </w:p>
          <w:p w:rsidR="002C49FA" w:rsidRPr="00751724" w:rsidRDefault="002C49FA" w:rsidP="00F90068">
            <w:pPr>
              <w:pStyle w:val="Style14"/>
              <w:widowControl/>
              <w:ind w:firstLine="0"/>
              <w:jc w:val="left"/>
            </w:pPr>
            <w:r w:rsidRPr="00751724">
              <w:t>Проверка письменных работ</w:t>
            </w:r>
          </w:p>
        </w:tc>
        <w:tc>
          <w:tcPr>
            <w:tcW w:w="1595" w:type="pct"/>
          </w:tcPr>
          <w:p w:rsidR="002C49FA" w:rsidRPr="00264D5C" w:rsidRDefault="002C49FA" w:rsidP="00F90068">
            <w:pPr>
              <w:pStyle w:val="Style14"/>
              <w:widowControl/>
              <w:ind w:firstLine="0"/>
              <w:jc w:val="left"/>
              <w:rPr>
                <w:lang w:val="en-US"/>
              </w:rPr>
            </w:pPr>
            <w:r w:rsidRPr="007C5822">
              <w:rPr>
                <w:b/>
                <w:bCs/>
                <w:i/>
                <w:iCs/>
                <w:lang w:val="en-US"/>
              </w:rPr>
              <w:t>Quel titre convient-il au text</w:t>
            </w:r>
            <w:r w:rsidRPr="00264D5C">
              <w:rPr>
                <w:b/>
                <w:bCs/>
                <w:i/>
                <w:iCs/>
                <w:lang w:val="en-US"/>
              </w:rPr>
              <w:t>?</w:t>
            </w:r>
          </w:p>
          <w:p w:rsidR="002C49FA" w:rsidRDefault="002C49FA"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2C49FA" w:rsidRPr="00FA7015" w:rsidRDefault="002C49FA" w:rsidP="00F90068">
            <w:pPr>
              <w:pStyle w:val="Style14"/>
              <w:widowControl/>
              <w:ind w:firstLine="0"/>
              <w:jc w:val="left"/>
              <w:rPr>
                <w:lang w:val="en-US"/>
              </w:rPr>
            </w:pPr>
            <w:r>
              <w:rPr>
                <w:lang w:val="en-US"/>
              </w:rPr>
              <w:t xml:space="preserve">b) Les </w:t>
            </w:r>
            <w:r w:rsidRPr="00264D5C">
              <w:rPr>
                <w:lang w:val="en-US"/>
              </w:rPr>
              <w:t>langues étrangères</w:t>
            </w:r>
          </w:p>
          <w:p w:rsidR="002C49FA" w:rsidRPr="00AE1C97" w:rsidRDefault="002C49FA"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2C49FA" w:rsidRPr="00D9391E" w:rsidRDefault="002C49FA" w:rsidP="00F90068">
            <w:pPr>
              <w:pStyle w:val="Style14"/>
              <w:widowControl/>
              <w:ind w:firstLine="0"/>
              <w:jc w:val="left"/>
              <w:rPr>
                <w:b/>
                <w:bCs/>
                <w:i/>
                <w:iCs/>
                <w:lang w:val="en-US"/>
              </w:rPr>
            </w:pPr>
          </w:p>
          <w:p w:rsidR="002C49FA" w:rsidRDefault="002C49FA" w:rsidP="00F90068">
            <w:pPr>
              <w:pStyle w:val="Style14"/>
              <w:widowControl/>
              <w:ind w:firstLine="0"/>
              <w:jc w:val="left"/>
              <w:rPr>
                <w:b/>
                <w:bCs/>
                <w:i/>
                <w:iCs/>
                <w:lang w:val="de-DE"/>
              </w:rPr>
            </w:pPr>
            <w:r w:rsidRPr="00446399">
              <w:rPr>
                <w:b/>
                <w:bCs/>
                <w:i/>
                <w:iCs/>
                <w:lang w:val="de-DE"/>
              </w:rPr>
              <w:t>Remplissez les phrases en fonction du contenu du texte.</w:t>
            </w:r>
          </w:p>
          <w:p w:rsidR="002C49FA" w:rsidRPr="007C5822" w:rsidRDefault="002C49FA"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2C49FA" w:rsidRPr="007C5822" w:rsidRDefault="002C49FA"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2C49FA" w:rsidRDefault="002C49FA"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2C49FA" w:rsidRDefault="002C49FA"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2C49FA" w:rsidRPr="007C5822" w:rsidRDefault="002C49FA" w:rsidP="00F90068">
            <w:pPr>
              <w:pStyle w:val="NormalWeb"/>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2734D8">
        <w:trPr>
          <w:trHeight w:val="422"/>
        </w:trPr>
        <w:tc>
          <w:tcPr>
            <w:tcW w:w="1286" w:type="pct"/>
          </w:tcPr>
          <w:p w:rsidR="002C49FA" w:rsidRPr="00751724" w:rsidRDefault="002C49FA" w:rsidP="00F90068">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bCs/>
              </w:rPr>
              <w:t>«Система высшего образования в странах изучаемого языка»</w:t>
            </w:r>
          </w:p>
          <w:p w:rsidR="002C49FA" w:rsidRPr="00751724" w:rsidRDefault="002C49FA" w:rsidP="00F90068">
            <w:pPr>
              <w:pStyle w:val="Style14"/>
              <w:widowControl/>
              <w:ind w:firstLine="0"/>
            </w:pPr>
            <w:r w:rsidRPr="00751724">
              <w:t>.</w:t>
            </w:r>
          </w:p>
        </w:tc>
        <w:tc>
          <w:tcPr>
            <w:tcW w:w="1711" w:type="pct"/>
          </w:tcPr>
          <w:p w:rsidR="002C49FA" w:rsidRPr="00751724" w:rsidRDefault="002C49FA" w:rsidP="00473C3C">
            <w:pPr>
              <w:pStyle w:val="Style14"/>
              <w:widowControl/>
              <w:ind w:firstLine="0"/>
              <w:jc w:val="left"/>
            </w:pPr>
            <w:r w:rsidRPr="00751724">
              <w:t xml:space="preserve">Проверка </w:t>
            </w:r>
            <w:r>
              <w:t>письменных работ</w:t>
            </w:r>
          </w:p>
        </w:tc>
        <w:tc>
          <w:tcPr>
            <w:tcW w:w="1595" w:type="pct"/>
          </w:tcPr>
          <w:p w:rsidR="002C49FA" w:rsidRPr="007E6497" w:rsidRDefault="002C49FA" w:rsidP="00F90068">
            <w:pPr>
              <w:pStyle w:val="t5"/>
              <w:tabs>
                <w:tab w:val="left" w:pos="538"/>
              </w:tabs>
              <w:spacing w:line="276" w:lineRule="auto"/>
              <w:rPr>
                <w:b/>
                <w:bCs/>
                <w:i/>
                <w:iCs/>
                <w:lang w:val="fr-FR"/>
              </w:rPr>
            </w:pPr>
            <w:r w:rsidRPr="00490904">
              <w:rPr>
                <w:b/>
                <w:bCs/>
                <w:i/>
                <w:iCs/>
              </w:rPr>
              <w:t>Ditessi</w:t>
            </w:r>
            <w:r w:rsidRPr="00490904">
              <w:rPr>
                <w:b/>
                <w:bCs/>
                <w:i/>
                <w:iCs/>
                <w:lang w:val="fr-FR"/>
              </w:rPr>
              <w:t>les phrases correspondent aux id</w:t>
            </w:r>
            <w:r w:rsidRPr="00226890">
              <w:rPr>
                <w:b/>
                <w:bCs/>
                <w:i/>
                <w:iCs/>
              </w:rPr>
              <w:t>é</w:t>
            </w:r>
            <w:r w:rsidRPr="00490904">
              <w:rPr>
                <w:b/>
                <w:bCs/>
                <w:i/>
                <w:iCs/>
                <w:lang w:val="fr-FR"/>
              </w:rPr>
              <w:t xml:space="preserve">es dutexte: </w:t>
            </w:r>
            <w:r w:rsidRPr="007E6497">
              <w:rPr>
                <w:b/>
                <w:bCs/>
                <w:i/>
                <w:iCs/>
                <w:lang w:val="fr-FR"/>
              </w:rPr>
              <w:t>vrai  ou  faux?</w:t>
            </w:r>
          </w:p>
          <w:p w:rsidR="002C49FA" w:rsidRPr="00226890" w:rsidRDefault="002C49FA"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2C49FA" w:rsidRPr="00490904" w:rsidRDefault="002C49FA"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226890">
              <w:rPr>
                <w:sz w:val="22"/>
                <w:szCs w:val="22"/>
                <w:lang w:val="en-US"/>
              </w:rPr>
              <w:t>é</w:t>
            </w:r>
            <w:r w:rsidRPr="002637B1">
              <w:rPr>
                <w:sz w:val="22"/>
                <w:szCs w:val="22"/>
                <w:lang w:val="fr-FR"/>
              </w:rPr>
              <w:t>.</w:t>
            </w:r>
            <w:r w:rsidRPr="00490904">
              <w:rPr>
                <w:lang w:val="en-US"/>
              </w:rPr>
              <w:t>___</w:t>
            </w:r>
          </w:p>
          <w:p w:rsidR="002C49FA" w:rsidRPr="007C5822" w:rsidRDefault="002C49FA"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2C49FA" w:rsidRPr="007C5822" w:rsidRDefault="002C49FA"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2C49FA" w:rsidRPr="007C5822" w:rsidRDefault="002C49FA"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2C49FA" w:rsidRPr="007C5822" w:rsidRDefault="002C49FA" w:rsidP="00F90068">
            <w:pPr>
              <w:ind w:firstLine="0"/>
              <w:rPr>
                <w:b/>
                <w:bCs/>
                <w:i/>
                <w:iCs/>
                <w:lang w:val="fr-FR"/>
              </w:rPr>
            </w:pPr>
            <w:r w:rsidRPr="007C5822">
              <w:rPr>
                <w:b/>
                <w:bCs/>
                <w:i/>
                <w:iCs/>
                <w:lang w:val="fr-FR"/>
              </w:rPr>
              <w:t xml:space="preserve"> Choisissez la bonne réponse.</w:t>
            </w:r>
          </w:p>
          <w:p w:rsidR="002C49FA" w:rsidRPr="007C5822" w:rsidRDefault="002C49FA"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2C49FA" w:rsidRPr="007C5822" w:rsidRDefault="002C49FA" w:rsidP="00F90068">
            <w:pPr>
              <w:rPr>
                <w:lang w:val="fr-FR"/>
              </w:rPr>
            </w:pPr>
            <w:r w:rsidRPr="007C5822">
              <w:rPr>
                <w:lang w:val="fr-FR"/>
              </w:rPr>
              <w:t xml:space="preserve">         A aux recherches</w:t>
            </w:r>
          </w:p>
          <w:p w:rsidR="002C49FA" w:rsidRPr="007C5822" w:rsidRDefault="002C49FA"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2C49FA" w:rsidRPr="007C5822" w:rsidRDefault="002C49FA" w:rsidP="00F90068">
            <w:pPr>
              <w:rPr>
                <w:lang w:val="fr-FR"/>
              </w:rPr>
            </w:pPr>
            <w:r w:rsidRPr="007C5822">
              <w:rPr>
                <w:lang w:val="fr-FR"/>
              </w:rPr>
              <w:t xml:space="preserve">         C aux stages pratiques </w:t>
            </w:r>
          </w:p>
          <w:p w:rsidR="002C49FA" w:rsidRPr="007C5822" w:rsidRDefault="002C49FA"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2C49FA" w:rsidRPr="00490904" w:rsidRDefault="002C49FA" w:rsidP="00F90068">
            <w:pPr>
              <w:ind w:left="568" w:hanging="284"/>
              <w:rPr>
                <w:lang w:val="en-US"/>
              </w:rPr>
            </w:pPr>
            <w:r w:rsidRPr="00490904">
              <w:rPr>
                <w:lang w:val="en-US"/>
              </w:rPr>
              <w:t xml:space="preserve">A </w:t>
            </w:r>
            <w:r>
              <w:rPr>
                <w:sz w:val="22"/>
                <w:szCs w:val="22"/>
                <w:lang w:val="fr-FR"/>
              </w:rPr>
              <w:t>à la recherche</w:t>
            </w:r>
          </w:p>
          <w:p w:rsidR="002C49FA" w:rsidRDefault="002C49FA"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2C49FA" w:rsidRDefault="002C49FA" w:rsidP="00F90068">
            <w:pPr>
              <w:ind w:left="568" w:hanging="284"/>
              <w:rPr>
                <w:lang w:val="en-US"/>
              </w:rPr>
            </w:pPr>
            <w:r w:rsidRPr="00490904">
              <w:rPr>
                <w:lang w:val="en-US"/>
              </w:rPr>
              <w:t xml:space="preserve">    C  aux vacances</w:t>
            </w:r>
          </w:p>
          <w:p w:rsidR="002C49FA" w:rsidRDefault="002C49FA"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2C49FA" w:rsidRDefault="002C49FA" w:rsidP="00F90068">
            <w:pPr>
              <w:ind w:left="568" w:hanging="284"/>
              <w:rPr>
                <w:lang w:val="fr-FR"/>
              </w:rPr>
            </w:pPr>
            <w:r w:rsidRPr="00490904">
              <w:rPr>
                <w:lang w:val="en-US"/>
              </w:rPr>
              <w:t>A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2C49FA" w:rsidRDefault="002C49FA"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2C49FA" w:rsidRDefault="002C49FA"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2C49FA" w:rsidRPr="00911896" w:rsidRDefault="002C49FA"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911896">
              <w:rPr>
                <w:lang w:val="en-US"/>
              </w:rPr>
              <w:t>…</w:t>
            </w:r>
          </w:p>
          <w:p w:rsidR="002C49FA" w:rsidRDefault="002C49FA"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2C49FA" w:rsidRDefault="002C49FA"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2C49FA" w:rsidRDefault="002C49FA"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2C49FA" w:rsidRPr="000513CD" w:rsidRDefault="002C49FA"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2C49FA" w:rsidRPr="00981B24" w:rsidRDefault="002C49FA" w:rsidP="00F90068">
            <w:pPr>
              <w:ind w:left="568" w:hanging="284"/>
              <w:rPr>
                <w:lang w:val="en-US"/>
              </w:rPr>
            </w:pP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2C49FA" w:rsidRPr="000513CD" w:rsidRDefault="002C49FA"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2C49FA" w:rsidRPr="000513CD" w:rsidRDefault="002C49FA"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2C49FA" w:rsidRPr="007C5822" w:rsidRDefault="002C49FA" w:rsidP="00F90068">
            <w:pPr>
              <w:pStyle w:val="Style14"/>
              <w:widowControl/>
              <w:ind w:firstLine="0"/>
              <w:rPr>
                <w:lang w:val="en-US"/>
              </w:rPr>
            </w:pP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F33780">
        <w:trPr>
          <w:trHeight w:val="422"/>
        </w:trPr>
        <w:tc>
          <w:tcPr>
            <w:tcW w:w="1286" w:type="pct"/>
          </w:tcPr>
          <w:p w:rsidR="002C49FA" w:rsidRPr="00751724" w:rsidRDefault="002C49FA"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rPr>
                <w:b/>
                <w:bCs/>
              </w:rPr>
              <w:t>«Местоимение и его виды»</w:t>
            </w:r>
          </w:p>
        </w:tc>
        <w:tc>
          <w:tcPr>
            <w:tcW w:w="1711" w:type="pct"/>
          </w:tcPr>
          <w:p w:rsidR="002C49FA" w:rsidRPr="00751724" w:rsidRDefault="002C49FA" w:rsidP="00473C3C">
            <w:pPr>
              <w:pStyle w:val="Style14"/>
              <w:widowControl/>
              <w:ind w:firstLine="0"/>
            </w:pPr>
            <w:r w:rsidRPr="00751724">
              <w:t xml:space="preserve">Проверка письменных работ </w:t>
            </w:r>
          </w:p>
        </w:tc>
        <w:tc>
          <w:tcPr>
            <w:tcW w:w="1595" w:type="pct"/>
          </w:tcPr>
          <w:p w:rsidR="002C49FA" w:rsidRPr="00FB60A8" w:rsidRDefault="002C49FA" w:rsidP="00F90068">
            <w:pPr>
              <w:pStyle w:val="Style14"/>
              <w:widowControl/>
              <w:ind w:firstLine="0"/>
              <w:rPr>
                <w:color w:val="000000"/>
              </w:rPr>
            </w:pPr>
            <w:r w:rsidRPr="00FB60A8">
              <w:rPr>
                <w:b/>
                <w:bCs/>
                <w:i/>
                <w:iCs/>
                <w:color w:val="000000"/>
              </w:rPr>
              <w:t>Замените подчеркнутые слова соответствующими личными местоимениями</w:t>
            </w:r>
            <w:r w:rsidRPr="00FB60A8">
              <w:rPr>
                <w:color w:val="000000"/>
              </w:rPr>
              <w:t>.</w:t>
            </w:r>
          </w:p>
          <w:p w:rsidR="002C49FA" w:rsidRPr="007C5822" w:rsidRDefault="002C49FA"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2C49FA" w:rsidRPr="007C5822" w:rsidRDefault="002C49FA"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2C49FA" w:rsidRPr="00FB60A8" w:rsidRDefault="002C49FA"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2C49FA" w:rsidRPr="00FB60A8" w:rsidRDefault="002C49FA"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2C49FA" w:rsidRPr="00FB60A8" w:rsidRDefault="002C49FA"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2C49FA" w:rsidRPr="00FB60A8" w:rsidRDefault="002C49FA"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2C49FA" w:rsidRPr="001F5157" w:rsidRDefault="002C49FA"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B099E"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5F77B4">
        <w:trPr>
          <w:trHeight w:val="422"/>
        </w:trPr>
        <w:tc>
          <w:tcPr>
            <w:tcW w:w="1286" w:type="pct"/>
          </w:tcPr>
          <w:p w:rsidR="002C49FA" w:rsidRPr="00751724" w:rsidRDefault="002C49FA" w:rsidP="00F90068">
            <w:pPr>
              <w:pStyle w:val="Style14"/>
              <w:widowControl/>
              <w:ind w:firstLine="0"/>
            </w:pPr>
            <w:r w:rsidRPr="00751724">
              <w:t xml:space="preserve">2.4 Употребительные выражения </w:t>
            </w:r>
          </w:p>
          <w:p w:rsidR="002C49FA" w:rsidRPr="00751724" w:rsidRDefault="002C49FA" w:rsidP="00F90068">
            <w:pPr>
              <w:ind w:firstLine="0"/>
            </w:pPr>
            <w:r w:rsidRPr="00751724">
              <w:t xml:space="preserve">речевого этикета по теме </w:t>
            </w:r>
            <w:r w:rsidRPr="009F14B9">
              <w:rPr>
                <w:b/>
                <w:bCs/>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2C49FA" w:rsidRPr="00751724" w:rsidRDefault="002C49FA" w:rsidP="00F90068">
            <w:pPr>
              <w:pStyle w:val="Style14"/>
              <w:widowControl/>
              <w:ind w:firstLine="0"/>
              <w:jc w:val="left"/>
              <w:rPr>
                <w:color w:val="000000"/>
              </w:rPr>
            </w:pPr>
            <w:r w:rsidRPr="00751724">
              <w:rPr>
                <w:color w:val="000000"/>
              </w:rPr>
              <w:t>Устный опрос</w:t>
            </w:r>
          </w:p>
        </w:tc>
        <w:tc>
          <w:tcPr>
            <w:tcW w:w="1595" w:type="pct"/>
          </w:tcPr>
          <w:p w:rsidR="002C49FA" w:rsidRPr="007C5822" w:rsidRDefault="002C49FA" w:rsidP="00F90068">
            <w:pPr>
              <w:pStyle w:val="Style14"/>
              <w:widowControl/>
              <w:ind w:firstLine="0"/>
              <w:rPr>
                <w:b/>
                <w:bCs/>
                <w:i/>
                <w:iCs/>
                <w:color w:val="000000"/>
                <w:lang w:val="en-US"/>
              </w:rPr>
            </w:pPr>
            <w:r w:rsidRPr="007C5822">
              <w:rPr>
                <w:b/>
                <w:bCs/>
                <w:i/>
                <w:iCs/>
                <w:color w:val="000000"/>
                <w:lang w:val="en-US"/>
              </w:rPr>
              <w:t>Répondez aux questions:</w:t>
            </w:r>
          </w:p>
          <w:p w:rsidR="002C49FA" w:rsidRPr="007C5822" w:rsidRDefault="002C49FA" w:rsidP="00F90068">
            <w:pPr>
              <w:pStyle w:val="Style14"/>
              <w:widowControl/>
              <w:ind w:firstLine="0"/>
              <w:rPr>
                <w:color w:val="000000"/>
                <w:lang w:val="en-US"/>
              </w:rPr>
            </w:pPr>
            <w:r w:rsidRPr="007C5822">
              <w:rPr>
                <w:color w:val="000000"/>
                <w:lang w:val="en-US"/>
              </w:rPr>
              <w:t>1. Étudies-tu à l'université?</w:t>
            </w:r>
          </w:p>
          <w:p w:rsidR="002C49FA" w:rsidRPr="007C5822" w:rsidRDefault="002C49FA" w:rsidP="00F90068">
            <w:pPr>
              <w:pStyle w:val="Style14"/>
              <w:widowControl/>
              <w:ind w:firstLine="0"/>
              <w:rPr>
                <w:color w:val="000000"/>
                <w:lang w:val="en-US"/>
              </w:rPr>
            </w:pPr>
            <w:r w:rsidRPr="007C5822">
              <w:rPr>
                <w:color w:val="000000"/>
                <w:lang w:val="en-US"/>
              </w:rPr>
              <w:t>2. La leçon commence à neuf heures?</w:t>
            </w:r>
          </w:p>
          <w:p w:rsidR="002C49FA" w:rsidRPr="007C5822" w:rsidRDefault="002C49FA" w:rsidP="00F90068">
            <w:pPr>
              <w:pStyle w:val="Style14"/>
              <w:widowControl/>
              <w:ind w:firstLine="0"/>
              <w:rPr>
                <w:color w:val="000000"/>
                <w:lang w:val="en-US"/>
              </w:rPr>
            </w:pPr>
            <w:r w:rsidRPr="007C5822">
              <w:rPr>
                <w:color w:val="000000"/>
                <w:lang w:val="en-US"/>
              </w:rPr>
              <w:t>3. Êtes-vous prêt pour la leçon?</w:t>
            </w:r>
          </w:p>
          <w:p w:rsidR="002C49FA" w:rsidRPr="007C5822" w:rsidRDefault="002C49FA" w:rsidP="00F90068">
            <w:pPr>
              <w:pStyle w:val="Style14"/>
              <w:widowControl/>
              <w:ind w:firstLine="0"/>
              <w:rPr>
                <w:color w:val="000000"/>
                <w:lang w:val="en-US"/>
              </w:rPr>
            </w:pPr>
            <w:r w:rsidRPr="007C5822">
              <w:rPr>
                <w:color w:val="000000"/>
                <w:lang w:val="en-US"/>
              </w:rPr>
              <w:t>4. Est-ce que vous montez dans le bus?</w:t>
            </w:r>
          </w:p>
          <w:p w:rsidR="002C49FA" w:rsidRPr="007C5822" w:rsidRDefault="002C49FA" w:rsidP="00F90068">
            <w:pPr>
              <w:pStyle w:val="Style14"/>
              <w:widowControl/>
              <w:ind w:firstLine="0"/>
              <w:rPr>
                <w:color w:val="000000"/>
                <w:lang w:val="en-US"/>
              </w:rPr>
            </w:pPr>
            <w:r w:rsidRPr="007C5822">
              <w:rPr>
                <w:color w:val="000000"/>
                <w:lang w:val="en-US"/>
              </w:rPr>
              <w:t>5. Allez-vous à la cantine après les cours?</w:t>
            </w:r>
          </w:p>
          <w:p w:rsidR="002C49FA" w:rsidRDefault="002C49FA" w:rsidP="00F90068">
            <w:pPr>
              <w:pStyle w:val="Style14"/>
              <w:widowControl/>
              <w:ind w:firstLine="0"/>
              <w:rPr>
                <w:color w:val="000000"/>
                <w:lang w:val="de-DE"/>
              </w:rPr>
            </w:pPr>
            <w:r>
              <w:rPr>
                <w:color w:val="000000"/>
                <w:lang w:val="de-DE"/>
              </w:rPr>
              <w:t>6. Vivez-vous dans une auberge?</w:t>
            </w:r>
          </w:p>
          <w:p w:rsidR="002C49FA" w:rsidRPr="007C5822" w:rsidRDefault="002C49FA" w:rsidP="00F90068">
            <w:pPr>
              <w:pStyle w:val="Style14"/>
              <w:widowControl/>
              <w:ind w:firstLine="0"/>
              <w:rPr>
                <w:color w:val="000000"/>
                <w:lang w:val="en-US"/>
              </w:rPr>
            </w:pPr>
            <w:r w:rsidRPr="007C5822">
              <w:rPr>
                <w:color w:val="000000"/>
                <w:lang w:val="en-US"/>
              </w:rPr>
              <w:t>7. Rentrez-vous chez vous à pied?</w:t>
            </w:r>
          </w:p>
          <w:p w:rsidR="002C49FA" w:rsidRPr="007C5822" w:rsidRDefault="002C49FA" w:rsidP="00F90068">
            <w:pPr>
              <w:pStyle w:val="Style14"/>
              <w:widowControl/>
              <w:ind w:firstLine="0"/>
              <w:rPr>
                <w:color w:val="000000"/>
                <w:lang w:val="en-US"/>
              </w:rPr>
            </w:pPr>
            <w:r w:rsidRPr="007C5822">
              <w:rPr>
                <w:color w:val="000000"/>
                <w:lang w:val="en-US"/>
              </w:rPr>
              <w:t>8. Travaillez-vous beaucoup à la maison?</w:t>
            </w:r>
          </w:p>
          <w:p w:rsidR="002C49FA" w:rsidRPr="007C5822" w:rsidRDefault="002C49FA" w:rsidP="00F90068">
            <w:pPr>
              <w:pStyle w:val="Style14"/>
              <w:widowControl/>
              <w:ind w:firstLine="0"/>
              <w:rPr>
                <w:color w:val="000000"/>
                <w:lang w:val="en-US"/>
              </w:rPr>
            </w:pPr>
            <w:r w:rsidRPr="007C5822">
              <w:rPr>
                <w:color w:val="000000"/>
                <w:lang w:val="en-US"/>
              </w:rPr>
              <w:t>9. Y a-t-il une bibliothèque à la faculté de langues étrangères?</w:t>
            </w:r>
          </w:p>
          <w:p w:rsidR="002C49FA" w:rsidRPr="007C5822" w:rsidRDefault="002C49FA" w:rsidP="00F90068">
            <w:pPr>
              <w:pStyle w:val="Style14"/>
              <w:widowControl/>
              <w:ind w:firstLine="0"/>
              <w:rPr>
                <w:color w:val="000000"/>
                <w:lang w:val="en-US"/>
              </w:rPr>
            </w:pPr>
            <w:r w:rsidRPr="007C5822">
              <w:rPr>
                <w:color w:val="000000"/>
                <w:lang w:val="en-US"/>
              </w:rPr>
              <w:t>10. La bibliothèque municipale est-elle loin de l'université?</w:t>
            </w:r>
          </w:p>
          <w:p w:rsidR="002C49FA" w:rsidRPr="007C5822" w:rsidRDefault="002C49FA" w:rsidP="00F90068">
            <w:pPr>
              <w:pStyle w:val="Style14"/>
              <w:widowControl/>
              <w:ind w:firstLine="0"/>
              <w:rPr>
                <w:color w:val="000000"/>
                <w:lang w:val="en-US"/>
              </w:rPr>
            </w:pPr>
            <w:r w:rsidRPr="007C5822">
              <w:rPr>
                <w:color w:val="000000"/>
                <w:lang w:val="en-US"/>
              </w:rPr>
              <w:t>11. Travaillez-vous dans la salle de lecture pendant la journée?</w:t>
            </w:r>
          </w:p>
          <w:p w:rsidR="002C49FA" w:rsidRPr="007C5822" w:rsidRDefault="002C49FA" w:rsidP="00F90068">
            <w:pPr>
              <w:pStyle w:val="Style14"/>
              <w:widowControl/>
              <w:ind w:firstLine="0"/>
              <w:rPr>
                <w:color w:val="000000"/>
                <w:lang w:val="en-US"/>
              </w:rPr>
            </w:pPr>
            <w:r w:rsidRPr="007C5822">
              <w:rPr>
                <w:color w:val="000000"/>
                <w:lang w:val="en-US"/>
              </w:rPr>
              <w:t xml:space="preserve">12. Avez-vous des séminaires tous les jours? </w:t>
            </w:r>
          </w:p>
          <w:p w:rsidR="002C49FA" w:rsidRPr="007C5822" w:rsidRDefault="002C49FA" w:rsidP="00F90068">
            <w:pPr>
              <w:pStyle w:val="Style14"/>
              <w:widowControl/>
              <w:ind w:firstLine="0"/>
              <w:rPr>
                <w:color w:val="000000"/>
                <w:lang w:val="en-US"/>
              </w:rPr>
            </w:pPr>
            <w:r w:rsidRPr="007C5822">
              <w:rPr>
                <w:color w:val="000000"/>
                <w:lang w:val="en-US"/>
              </w:rPr>
              <w:t>13.  Avez-vous l'anglais tous les jours?</w:t>
            </w:r>
          </w:p>
          <w:p w:rsidR="002C49FA" w:rsidRPr="007C5822" w:rsidRDefault="002C49FA" w:rsidP="00F90068">
            <w:pPr>
              <w:pStyle w:val="Style14"/>
              <w:widowControl/>
              <w:ind w:firstLine="0"/>
              <w:rPr>
                <w:color w:val="000000"/>
                <w:lang w:val="en-US"/>
              </w:rPr>
            </w:pPr>
            <w:r w:rsidRPr="007C5822">
              <w:rPr>
                <w:color w:val="000000"/>
                <w:lang w:val="en-US"/>
              </w:rPr>
              <w:t>14.  Parlez-vous français?</w:t>
            </w:r>
          </w:p>
          <w:p w:rsidR="002C49FA" w:rsidRPr="007C5822" w:rsidRDefault="002C49FA" w:rsidP="00F90068">
            <w:pPr>
              <w:pStyle w:val="Style14"/>
              <w:widowControl/>
              <w:ind w:firstLine="0"/>
              <w:rPr>
                <w:color w:val="000000"/>
                <w:lang w:val="en-US"/>
              </w:rPr>
            </w:pPr>
            <w:r w:rsidRPr="007C5822">
              <w:rPr>
                <w:color w:val="000000"/>
                <w:lang w:val="en-US"/>
              </w:rPr>
              <w:t>15. Avez-vous des cours tous les jours?</w:t>
            </w:r>
          </w:p>
          <w:p w:rsidR="002C49FA" w:rsidRDefault="002C49FA"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2C49FA" w:rsidRPr="007C5822" w:rsidRDefault="002C49FA" w:rsidP="00F90068">
            <w:pPr>
              <w:pStyle w:val="Style14"/>
              <w:widowControl/>
              <w:ind w:firstLine="0"/>
              <w:rPr>
                <w:color w:val="000000"/>
                <w:lang w:val="en-US"/>
              </w:rPr>
            </w:pPr>
            <w:r w:rsidRPr="007C5822">
              <w:rPr>
                <w:color w:val="000000"/>
                <w:lang w:val="en-US"/>
              </w:rPr>
              <w:t>17. Écris-tu souvent des dictées?</w:t>
            </w:r>
          </w:p>
          <w:p w:rsidR="002C49FA" w:rsidRPr="007C5822" w:rsidRDefault="002C49FA" w:rsidP="00F90068">
            <w:pPr>
              <w:pStyle w:val="Style14"/>
              <w:widowControl/>
              <w:ind w:firstLine="0"/>
              <w:rPr>
                <w:color w:val="000000"/>
                <w:lang w:val="en-US"/>
              </w:rPr>
            </w:pPr>
            <w:r w:rsidRPr="007C5822">
              <w:rPr>
                <w:color w:val="000000"/>
                <w:lang w:val="en-US"/>
              </w:rPr>
              <w:t>18. Avez-vous un test cette semaine?</w:t>
            </w:r>
          </w:p>
          <w:p w:rsidR="002C49FA" w:rsidRDefault="002C49FA"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2C49FA" w:rsidRPr="007C5822" w:rsidRDefault="002C49FA" w:rsidP="00F90068">
            <w:pPr>
              <w:pStyle w:val="Style14"/>
              <w:widowControl/>
              <w:ind w:firstLine="0"/>
              <w:rPr>
                <w:color w:val="000000"/>
                <w:lang w:val="en-US"/>
              </w:rPr>
            </w:pPr>
            <w:r w:rsidRPr="007C5822">
              <w:rPr>
                <w:color w:val="000000"/>
                <w:lang w:val="en-US"/>
              </w:rPr>
              <w:t>20. Avez-vous déjà lu la littérature technique dans l'original?</w:t>
            </w:r>
          </w:p>
          <w:p w:rsidR="002C49FA" w:rsidRPr="007C5822" w:rsidRDefault="002C49FA" w:rsidP="00F90068">
            <w:pPr>
              <w:pStyle w:val="Style14"/>
              <w:widowControl/>
              <w:ind w:firstLine="0"/>
              <w:rPr>
                <w:color w:val="000000"/>
                <w:lang w:val="en-US"/>
              </w:rPr>
            </w:pPr>
            <w:r w:rsidRPr="007C5822">
              <w:rPr>
                <w:color w:val="000000"/>
                <w:lang w:val="en-US"/>
              </w:rPr>
              <w:t>21. As-tu plusieurs examens ce semestre?</w:t>
            </w:r>
          </w:p>
          <w:p w:rsidR="002C49FA" w:rsidRPr="007C5822" w:rsidRDefault="002C49FA" w:rsidP="00F90068">
            <w:pPr>
              <w:pStyle w:val="Style14"/>
              <w:widowControl/>
              <w:ind w:firstLine="0"/>
              <w:rPr>
                <w:color w:val="000000"/>
                <w:lang w:val="en-US"/>
              </w:rPr>
            </w:pPr>
            <w:r w:rsidRPr="007C5822">
              <w:rPr>
                <w:color w:val="000000"/>
                <w:lang w:val="en-US"/>
              </w:rPr>
              <w:t>22. Est-ce que les cours vous manquent?</w:t>
            </w:r>
          </w:p>
          <w:p w:rsidR="002C49FA" w:rsidRPr="007C5822" w:rsidRDefault="002C49FA" w:rsidP="00F90068">
            <w:pPr>
              <w:pStyle w:val="Style14"/>
              <w:widowControl/>
              <w:ind w:firstLine="0"/>
              <w:rPr>
                <w:color w:val="000000"/>
                <w:lang w:val="en-US"/>
              </w:rPr>
            </w:pPr>
            <w:r w:rsidRPr="007C5822">
              <w:rPr>
                <w:color w:val="000000"/>
                <w:lang w:val="en-US"/>
              </w:rPr>
              <w:t>23. Assistez-vous à des consultations?</w:t>
            </w:r>
          </w:p>
          <w:p w:rsidR="002C49FA" w:rsidRPr="007C5822" w:rsidRDefault="002C49FA" w:rsidP="00F90068">
            <w:pPr>
              <w:pStyle w:val="Style14"/>
              <w:widowControl/>
              <w:ind w:firstLine="0"/>
              <w:rPr>
                <w:color w:val="000000"/>
                <w:lang w:val="en-US"/>
              </w:rPr>
            </w:pPr>
            <w:r w:rsidRPr="007C5822">
              <w:rPr>
                <w:color w:val="000000"/>
                <w:lang w:val="en-US"/>
              </w:rPr>
              <w:t>24. Prenez-vous part aux discussions?</w:t>
            </w:r>
          </w:p>
          <w:p w:rsidR="002C49FA" w:rsidRPr="007C5822" w:rsidRDefault="002C49FA"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422"/>
        </w:trPr>
        <w:tc>
          <w:tcPr>
            <w:tcW w:w="5000" w:type="pct"/>
            <w:gridSpan w:val="4"/>
          </w:tcPr>
          <w:p w:rsidR="002C49FA" w:rsidRPr="00997CD3" w:rsidRDefault="002C49FA" w:rsidP="00F90068">
            <w:pPr>
              <w:pStyle w:val="Style14"/>
              <w:widowControl/>
              <w:ind w:firstLine="0"/>
              <w:jc w:val="center"/>
              <w:rPr>
                <w:rStyle w:val="FontStyle31"/>
                <w:rFonts w:ascii="Times New Roman" w:hAnsi="Times New Roman" w:cs="Times New Roman"/>
                <w:b/>
                <w:bCs/>
                <w:sz w:val="24"/>
                <w:szCs w:val="24"/>
              </w:rPr>
            </w:pPr>
            <w:r w:rsidRPr="00997CD3">
              <w:rPr>
                <w:rStyle w:val="FontStyle31"/>
                <w:rFonts w:ascii="Times New Roman" w:hAnsi="Times New Roman" w:cs="Times New Roman"/>
                <w:b/>
                <w:bCs/>
                <w:sz w:val="24"/>
                <w:szCs w:val="24"/>
              </w:rPr>
              <w:t>2 семестр</w:t>
            </w:r>
          </w:p>
        </w:tc>
      </w:tr>
      <w:tr w:rsidR="002C49FA" w:rsidRPr="00751724">
        <w:trPr>
          <w:trHeight w:val="373"/>
        </w:trPr>
        <w:tc>
          <w:tcPr>
            <w:tcW w:w="1286" w:type="pct"/>
          </w:tcPr>
          <w:p w:rsidR="002C49FA" w:rsidRPr="00997CD3" w:rsidRDefault="002C49FA" w:rsidP="00F90068">
            <w:pPr>
              <w:pStyle w:val="Style14"/>
              <w:widowControl/>
              <w:ind w:left="360" w:firstLine="0"/>
              <w:rPr>
                <w:b/>
                <w:bCs/>
              </w:rPr>
            </w:pPr>
            <w:r w:rsidRPr="00997CD3">
              <w:rPr>
                <w:b/>
                <w:bCs/>
              </w:rPr>
              <w:t>3. История научной мысли</w:t>
            </w:r>
          </w:p>
        </w:tc>
        <w:tc>
          <w:tcPr>
            <w:tcW w:w="1711" w:type="pct"/>
          </w:tcPr>
          <w:p w:rsidR="002C49FA" w:rsidRPr="00997CD3" w:rsidRDefault="002C49FA" w:rsidP="00F90068">
            <w:pPr>
              <w:pStyle w:val="Style14"/>
              <w:widowControl/>
              <w:ind w:firstLine="0"/>
              <w:jc w:val="left"/>
            </w:pPr>
          </w:p>
        </w:tc>
        <w:tc>
          <w:tcPr>
            <w:tcW w:w="1595" w:type="pct"/>
          </w:tcPr>
          <w:p w:rsidR="002C49FA" w:rsidRPr="00997CD3" w:rsidRDefault="002C49FA" w:rsidP="00F90068">
            <w:pPr>
              <w:pStyle w:val="Style14"/>
              <w:widowControl/>
              <w:ind w:firstLine="0"/>
              <w:jc w:val="left"/>
            </w:pPr>
          </w:p>
        </w:tc>
        <w:tc>
          <w:tcPr>
            <w:tcW w:w="408" w:type="pct"/>
          </w:tcPr>
          <w:p w:rsidR="002C49FA" w:rsidRPr="00751724" w:rsidRDefault="002C49FA" w:rsidP="00F90068">
            <w:pPr>
              <w:pStyle w:val="Style14"/>
              <w:widowControl/>
              <w:ind w:firstLine="0"/>
              <w:jc w:val="left"/>
              <w:rPr>
                <w:rStyle w:val="FontStyle31"/>
                <w:rFonts w:ascii="Times New Roman" w:hAnsi="Times New Roman" w:cs="Times New Roman"/>
                <w:sz w:val="24"/>
                <w:szCs w:val="24"/>
              </w:rPr>
            </w:pPr>
          </w:p>
        </w:tc>
      </w:tr>
      <w:tr w:rsidR="002C49FA" w:rsidRPr="00726385">
        <w:trPr>
          <w:trHeight w:val="373"/>
        </w:trPr>
        <w:tc>
          <w:tcPr>
            <w:tcW w:w="1286" w:type="pct"/>
          </w:tcPr>
          <w:p w:rsidR="002C49FA" w:rsidRPr="00997CD3" w:rsidRDefault="002C49FA" w:rsidP="00F90068">
            <w:pPr>
              <w:pStyle w:val="Style14"/>
              <w:widowControl/>
              <w:tabs>
                <w:tab w:val="left" w:pos="426"/>
              </w:tabs>
              <w:ind w:firstLine="0"/>
            </w:pPr>
            <w:r w:rsidRPr="00997CD3">
              <w:t xml:space="preserve">3.1 Развитие умений и навыков чтения и письма по теме </w:t>
            </w:r>
            <w:r w:rsidRPr="00997CD3">
              <w:rPr>
                <w:b/>
                <w:bCs/>
              </w:rPr>
              <w:t>«Выдающиеся учёные мира»</w:t>
            </w:r>
          </w:p>
        </w:tc>
        <w:tc>
          <w:tcPr>
            <w:tcW w:w="1711" w:type="pct"/>
          </w:tcPr>
          <w:p w:rsidR="002C49FA" w:rsidRPr="00997CD3" w:rsidRDefault="002C49FA" w:rsidP="00F90068">
            <w:pPr>
              <w:pStyle w:val="Style14"/>
              <w:widowControl/>
              <w:ind w:firstLine="0"/>
              <w:jc w:val="left"/>
            </w:pPr>
            <w:r>
              <w:t>проверка</w:t>
            </w:r>
            <w:r w:rsidRPr="00997CD3">
              <w:t xml:space="preserve"> письменного сообщения</w:t>
            </w:r>
          </w:p>
        </w:tc>
        <w:tc>
          <w:tcPr>
            <w:tcW w:w="1595" w:type="pct"/>
          </w:tcPr>
          <w:p w:rsidR="002C49FA" w:rsidRPr="00997CD3" w:rsidRDefault="002C49FA"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26385"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997CD3" w:rsidRDefault="002C49FA"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bCs/>
              </w:rPr>
              <w:t>«Имя существительное (число, род, артикли)»</w:t>
            </w:r>
          </w:p>
        </w:tc>
        <w:tc>
          <w:tcPr>
            <w:tcW w:w="1711" w:type="pct"/>
          </w:tcPr>
          <w:p w:rsidR="002C49FA" w:rsidRPr="00997CD3" w:rsidRDefault="002C49FA" w:rsidP="00F90068">
            <w:pPr>
              <w:ind w:firstLine="0"/>
            </w:pPr>
            <w:r w:rsidRPr="00997CD3">
              <w:t>Проверка выполнения грамматических тестов</w:t>
            </w:r>
          </w:p>
        </w:tc>
        <w:tc>
          <w:tcPr>
            <w:tcW w:w="1595" w:type="pct"/>
          </w:tcPr>
          <w:p w:rsidR="002C49FA" w:rsidRPr="00997CD3" w:rsidRDefault="002C49FA" w:rsidP="00F90068">
            <w:pPr>
              <w:pStyle w:val="Style14"/>
              <w:widowControl/>
              <w:ind w:firstLine="0"/>
              <w:rPr>
                <w:rStyle w:val="FontStyle31"/>
                <w:rFonts w:ascii="Times New Roman" w:hAnsi="Times New Roman" w:cs="Times New Roman"/>
                <w:b/>
                <w:bCs/>
                <w:i/>
                <w:iCs/>
                <w:sz w:val="24"/>
                <w:szCs w:val="24"/>
              </w:rPr>
            </w:pPr>
            <w:r w:rsidRPr="00997CD3">
              <w:rPr>
                <w:rStyle w:val="FontStyle31"/>
                <w:rFonts w:ascii="Times New Roman" w:hAnsi="Times New Roman" w:cs="Times New Roman"/>
                <w:b/>
                <w:bCs/>
                <w:i/>
                <w:iCs/>
                <w:sz w:val="24"/>
                <w:szCs w:val="24"/>
              </w:rPr>
              <w:t>Поставьте данные существительные во множественном числе.</w:t>
            </w:r>
          </w:p>
          <w:p w:rsidR="002C49FA" w:rsidRPr="00997CD3" w:rsidRDefault="002C49FA"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2C49FA" w:rsidRPr="00997CD3" w:rsidRDefault="002C49FA" w:rsidP="00F90068">
            <w:pPr>
              <w:pStyle w:val="Style14"/>
              <w:widowControl/>
              <w:ind w:firstLine="0"/>
              <w:rPr>
                <w:rStyle w:val="FontStyle31"/>
                <w:rFonts w:ascii="Times New Roman" w:hAnsi="Times New Roman" w:cs="Times New Roman"/>
                <w:b/>
                <w:bCs/>
                <w:i/>
                <w:iCs/>
                <w:sz w:val="24"/>
                <w:szCs w:val="24"/>
                <w:lang w:val="fr-FR"/>
              </w:rPr>
            </w:pPr>
            <w:r w:rsidRPr="00997CD3">
              <w:rPr>
                <w:rStyle w:val="FontStyle31"/>
                <w:rFonts w:ascii="Times New Roman" w:hAnsi="Times New Roman" w:cs="Times New Roman"/>
                <w:b/>
                <w:bCs/>
                <w:i/>
                <w:iCs/>
                <w:sz w:val="24"/>
                <w:szCs w:val="24"/>
              </w:rPr>
              <w:t>Поставьтеправильныйвариантартикля</w:t>
            </w:r>
            <w:r w:rsidRPr="00997CD3">
              <w:rPr>
                <w:rStyle w:val="FontStyle31"/>
                <w:rFonts w:ascii="Times New Roman" w:hAnsi="Times New Roman" w:cs="Times New Roman"/>
                <w:b/>
                <w:bCs/>
                <w:i/>
                <w:iCs/>
                <w:sz w:val="24"/>
                <w:szCs w:val="24"/>
                <w:lang w:val="fr-FR"/>
              </w:rPr>
              <w:t xml:space="preserve">. </w:t>
            </w:r>
          </w:p>
          <w:p w:rsidR="002C49FA" w:rsidRPr="00997CD3" w:rsidRDefault="002C49FA" w:rsidP="00F90068">
            <w:pPr>
              <w:ind w:firstLine="0"/>
              <w:rPr>
                <w:spacing w:val="4"/>
                <w:kern w:val="16"/>
                <w:lang w:val="fr-FR"/>
              </w:rPr>
            </w:pPr>
            <w:r w:rsidRPr="00997CD3">
              <w:rPr>
                <w:spacing w:val="4"/>
                <w:kern w:val="16"/>
                <w:lang w:val="fr-FR"/>
              </w:rPr>
              <w:t>Ils travaillent … complexe métallurgique.</w:t>
            </w:r>
          </w:p>
          <w:p w:rsidR="002C49FA" w:rsidRPr="00997CD3" w:rsidRDefault="002C49FA" w:rsidP="00F90068">
            <w:pPr>
              <w:ind w:firstLine="0"/>
              <w:rPr>
                <w:rStyle w:val="FontStyle31"/>
                <w:rFonts w:ascii="Times New Roman" w:hAnsi="Times New Roman" w:cs="Times New Roman"/>
                <w:b/>
                <w:bCs/>
                <w:i/>
                <w:iCs/>
                <w:sz w:val="24"/>
                <w:szCs w:val="24"/>
                <w:lang w:val="en-US"/>
              </w:rPr>
            </w:pPr>
            <w:r w:rsidRPr="00997CD3">
              <w:rPr>
                <w:spacing w:val="4"/>
                <w:kern w:val="16"/>
                <w:lang w:val="en-US"/>
              </w:rPr>
              <w:t xml:space="preserve">Le titre … journal est </w:t>
            </w:r>
            <w:r w:rsidRPr="00997CD3">
              <w:rPr>
                <w:i/>
                <w:iCs/>
                <w:spacing w:val="4"/>
                <w:kern w:val="16"/>
                <w:lang w:val="en-US"/>
              </w:rPr>
              <w:t>Le Figaro</w:t>
            </w:r>
            <w:r w:rsidRPr="00997CD3">
              <w:rPr>
                <w:spacing w:val="4"/>
                <w:kern w:val="16"/>
                <w:lang w:val="en-US"/>
              </w:rPr>
              <w:t>. Ferme … porte! Ce sont … revues spécialisées.</w:t>
            </w:r>
          </w:p>
          <w:p w:rsidR="002C49FA" w:rsidRPr="007C5822" w:rsidRDefault="002C49FA" w:rsidP="00F90068">
            <w:pPr>
              <w:ind w:firstLine="0"/>
              <w:rPr>
                <w:lang w:val="en-US"/>
              </w:rPr>
            </w:pP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F33780">
        <w:trPr>
          <w:trHeight w:val="373"/>
        </w:trPr>
        <w:tc>
          <w:tcPr>
            <w:tcW w:w="1286" w:type="pct"/>
          </w:tcPr>
          <w:p w:rsidR="002C49FA" w:rsidRPr="00997CD3" w:rsidRDefault="002C49FA" w:rsidP="00F90068">
            <w:pPr>
              <w:pStyle w:val="Style14"/>
              <w:widowControl/>
              <w:tabs>
                <w:tab w:val="left" w:pos="426"/>
              </w:tabs>
              <w:ind w:firstLine="0"/>
            </w:pPr>
            <w:r w:rsidRPr="00997CD3">
              <w:t xml:space="preserve">3.3 Развитие навыков говорения по теме </w:t>
            </w:r>
            <w:r w:rsidRPr="00997CD3">
              <w:rPr>
                <w:b/>
                <w:bCs/>
              </w:rPr>
              <w:t>«Величайшие изобретения человечества»</w:t>
            </w:r>
          </w:p>
        </w:tc>
        <w:tc>
          <w:tcPr>
            <w:tcW w:w="1711" w:type="pct"/>
          </w:tcPr>
          <w:p w:rsidR="002C49FA" w:rsidRPr="00997CD3" w:rsidRDefault="002C49FA" w:rsidP="00F90068">
            <w:pPr>
              <w:pStyle w:val="Style14"/>
              <w:widowControl/>
              <w:ind w:firstLine="0"/>
            </w:pPr>
            <w:r w:rsidRPr="00997CD3">
              <w:t>Устный опрос</w:t>
            </w:r>
          </w:p>
        </w:tc>
        <w:tc>
          <w:tcPr>
            <w:tcW w:w="1595" w:type="pct"/>
          </w:tcPr>
          <w:p w:rsidR="002C49FA" w:rsidRPr="00997CD3" w:rsidRDefault="002C49FA" w:rsidP="00F90068">
            <w:pPr>
              <w:pStyle w:val="Style14"/>
              <w:widowControl/>
              <w:ind w:firstLine="0"/>
              <w:rPr>
                <w:b/>
                <w:bCs/>
                <w:lang w:val="fr-FR"/>
              </w:rPr>
            </w:pPr>
            <w:r w:rsidRPr="00997CD3">
              <w:rPr>
                <w:b/>
                <w:bCs/>
                <w:lang w:val="en-US"/>
              </w:rPr>
              <w:t xml:space="preserve">Dites si </w:t>
            </w:r>
            <w:r w:rsidRPr="00997CD3">
              <w:rPr>
                <w:b/>
                <w:bCs/>
                <w:lang w:val="fr-FR"/>
              </w:rPr>
              <w:t>les phrases correspondent aux id</w:t>
            </w:r>
            <w:r w:rsidRPr="00997CD3">
              <w:rPr>
                <w:b/>
                <w:bCs/>
                <w:lang w:val="en-US"/>
              </w:rPr>
              <w:t>é</w:t>
            </w:r>
            <w:r w:rsidRPr="00997CD3">
              <w:rPr>
                <w:b/>
                <w:bCs/>
                <w:lang w:val="fr-FR"/>
              </w:rPr>
              <w:t>es dutexte: vrai ou faux?</w:t>
            </w:r>
          </w:p>
          <w:p w:rsidR="002C49FA" w:rsidRPr="007C5822" w:rsidRDefault="002C49FA" w:rsidP="00BF0219">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2C49FA" w:rsidRPr="00997CD3" w:rsidRDefault="002C49FA" w:rsidP="00BF0219">
            <w:pPr>
              <w:pStyle w:val="Style14"/>
              <w:widowControl/>
              <w:numPr>
                <w:ilvl w:val="0"/>
                <w:numId w:val="28"/>
              </w:numPr>
              <w:rPr>
                <w:shd w:val="clear" w:color="auto" w:fill="FFFFFF"/>
                <w:lang w:val="en-US"/>
              </w:rPr>
            </w:pPr>
            <w:r w:rsidRPr="00997CD3">
              <w:rPr>
                <w:shd w:val="clear" w:color="auto" w:fill="FFFFFF"/>
                <w:lang w:val="en-US"/>
              </w:rPr>
              <w:t>Étienne Montgolfier était capricieux, indomptable, il désolait ses maîtres par son indocilité.</w:t>
            </w:r>
          </w:p>
          <w:p w:rsidR="002C49FA" w:rsidRPr="00997CD3" w:rsidRDefault="002C49FA" w:rsidP="00BF0219">
            <w:pPr>
              <w:pStyle w:val="Style14"/>
              <w:widowControl/>
              <w:numPr>
                <w:ilvl w:val="0"/>
                <w:numId w:val="28"/>
              </w:numPr>
              <w:rPr>
                <w:shd w:val="clear" w:color="auto" w:fill="FFFFFF"/>
                <w:lang w:val="en-US"/>
              </w:rPr>
            </w:pPr>
            <w:r w:rsidRPr="00997CD3">
              <w:rPr>
                <w:shd w:val="clear" w:color="auto" w:fill="FFFFFF"/>
                <w:lang w:val="en-US"/>
              </w:rPr>
              <w:t>Leur père qui était un </w:t>
            </w:r>
            <w:hyperlink r:id="rId98" w:tooltip="Vocabulaire sur le thème  : riche" w:history="1">
              <w:r w:rsidRPr="00997CD3">
                <w:rPr>
                  <w:rStyle w:val="Hyperlink"/>
                  <w:color w:val="auto"/>
                  <w:shd w:val="clear" w:color="auto" w:fill="FFFFFF"/>
                  <w:lang w:val="en-US"/>
                </w:rPr>
                <w:t>riche</w:t>
              </w:r>
            </w:hyperlink>
            <w:r w:rsidRPr="00997CD3">
              <w:rPr>
                <w:shd w:val="clear" w:color="auto" w:fill="FFFFFF"/>
                <w:lang w:val="en-US"/>
              </w:rPr>
              <w:t> fabricant de papier à Vidalon.</w:t>
            </w:r>
          </w:p>
          <w:p w:rsidR="002C49FA" w:rsidRPr="00997CD3" w:rsidRDefault="002C49FA" w:rsidP="00BF0219">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2C49FA" w:rsidRPr="00997CD3" w:rsidRDefault="002C49FA" w:rsidP="00BF0219">
            <w:pPr>
              <w:pStyle w:val="Style14"/>
              <w:widowControl/>
              <w:numPr>
                <w:ilvl w:val="0"/>
                <w:numId w:val="28"/>
              </w:numPr>
              <w:rPr>
                <w:lang w:val="de-DE"/>
              </w:rPr>
            </w:pPr>
            <w:r w:rsidRPr="00997CD3">
              <w:rPr>
                <w:shd w:val="clear" w:color="auto" w:fill="FFFFFF"/>
                <w:lang w:val="en-US"/>
              </w:rPr>
              <w:t>Fabricants de papier, Joseph et Etienne Montgolfier ont construit la première sphère  du papier.</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26385"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997CD3" w:rsidRDefault="002C49FA" w:rsidP="00F90068">
            <w:pPr>
              <w:pStyle w:val="Style14"/>
              <w:widowControl/>
              <w:ind w:firstLine="0"/>
              <w:rPr>
                <w:b/>
                <w:bCs/>
              </w:rPr>
            </w:pPr>
            <w:r w:rsidRPr="00997CD3">
              <w:rPr>
                <w:b/>
                <w:bCs/>
              </w:rPr>
              <w:t>4. Страна, где я живу</w:t>
            </w:r>
          </w:p>
        </w:tc>
        <w:tc>
          <w:tcPr>
            <w:tcW w:w="1711" w:type="pct"/>
          </w:tcPr>
          <w:p w:rsidR="002C49FA" w:rsidRPr="00997CD3" w:rsidRDefault="002C49FA" w:rsidP="00F90068">
            <w:pPr>
              <w:pStyle w:val="Style14"/>
              <w:widowControl/>
              <w:ind w:firstLine="0"/>
              <w:jc w:val="left"/>
            </w:pPr>
          </w:p>
        </w:tc>
        <w:tc>
          <w:tcPr>
            <w:tcW w:w="1595" w:type="pct"/>
          </w:tcPr>
          <w:p w:rsidR="002C49FA" w:rsidRPr="00997CD3" w:rsidRDefault="002C49FA" w:rsidP="00F90068">
            <w:pPr>
              <w:pStyle w:val="Style14"/>
              <w:widowControl/>
              <w:ind w:firstLine="0"/>
              <w:jc w:val="left"/>
            </w:pPr>
          </w:p>
        </w:tc>
        <w:tc>
          <w:tcPr>
            <w:tcW w:w="408" w:type="pct"/>
          </w:tcPr>
          <w:p w:rsidR="002C49FA" w:rsidRPr="00751724" w:rsidRDefault="002C49FA" w:rsidP="00F90068">
            <w:pPr>
              <w:pStyle w:val="Style14"/>
              <w:widowControl/>
              <w:ind w:firstLine="0"/>
              <w:jc w:val="left"/>
              <w:rPr>
                <w:rStyle w:val="FontStyle31"/>
                <w:rFonts w:ascii="Times New Roman" w:hAnsi="Times New Roman" w:cs="Times New Roman"/>
                <w:sz w:val="24"/>
                <w:szCs w:val="24"/>
              </w:rPr>
            </w:pPr>
          </w:p>
        </w:tc>
      </w:tr>
      <w:tr w:rsidR="002C49FA" w:rsidRPr="00336F98">
        <w:trPr>
          <w:trHeight w:val="373"/>
        </w:trPr>
        <w:tc>
          <w:tcPr>
            <w:tcW w:w="1286" w:type="pct"/>
          </w:tcPr>
          <w:p w:rsidR="002C49FA" w:rsidRPr="00997CD3" w:rsidRDefault="002C49FA" w:rsidP="00F90068">
            <w:pPr>
              <w:pStyle w:val="Style14"/>
              <w:widowControl/>
              <w:ind w:firstLine="0"/>
            </w:pPr>
            <w:r w:rsidRPr="00997CD3">
              <w:t xml:space="preserve">4.1. Развитие умений и навыков чтения и письма по теме: </w:t>
            </w:r>
            <w:r w:rsidRPr="00997CD3">
              <w:rPr>
                <w:b/>
                <w:bCs/>
              </w:rPr>
              <w:t>«Географическое положение и политическая система Российской Федерации»</w:t>
            </w:r>
          </w:p>
        </w:tc>
        <w:tc>
          <w:tcPr>
            <w:tcW w:w="1711" w:type="pct"/>
          </w:tcPr>
          <w:p w:rsidR="002C49FA" w:rsidRPr="00997CD3" w:rsidRDefault="002C49FA" w:rsidP="00F90068">
            <w:pPr>
              <w:pStyle w:val="Style14"/>
              <w:widowControl/>
              <w:ind w:firstLine="0"/>
              <w:jc w:val="left"/>
            </w:pPr>
            <w:r w:rsidRPr="00997CD3">
              <w:t>Выборочный опрос</w:t>
            </w:r>
          </w:p>
          <w:p w:rsidR="002C49FA" w:rsidRPr="00997CD3" w:rsidRDefault="002C49FA" w:rsidP="00F90068">
            <w:pPr>
              <w:pStyle w:val="Style14"/>
              <w:widowControl/>
              <w:ind w:firstLine="0"/>
              <w:jc w:val="left"/>
            </w:pPr>
            <w:r w:rsidRPr="00997CD3">
              <w:t>Проверка письменных работ</w:t>
            </w:r>
          </w:p>
        </w:tc>
        <w:tc>
          <w:tcPr>
            <w:tcW w:w="1595" w:type="pct"/>
          </w:tcPr>
          <w:p w:rsidR="002C49FA" w:rsidRPr="00997CD3" w:rsidRDefault="002C49FA" w:rsidP="00F90068">
            <w:pPr>
              <w:pStyle w:val="Style14"/>
              <w:widowControl/>
              <w:ind w:firstLine="0"/>
              <w:jc w:val="left"/>
              <w:rPr>
                <w:b/>
                <w:bCs/>
                <w:i/>
                <w:iCs/>
                <w:lang w:val="de-DE"/>
              </w:rPr>
            </w:pPr>
            <w:r w:rsidRPr="00997CD3">
              <w:rPr>
                <w:b/>
                <w:bCs/>
                <w:i/>
                <w:iCs/>
                <w:lang w:val="de-DE"/>
              </w:rPr>
              <w:t>Répondez aux questions:</w:t>
            </w:r>
          </w:p>
          <w:p w:rsidR="002C49FA" w:rsidRPr="00997CD3" w:rsidRDefault="002C49FA" w:rsidP="00BF0219">
            <w:pPr>
              <w:pStyle w:val="Style14"/>
              <w:widowControl/>
              <w:numPr>
                <w:ilvl w:val="0"/>
                <w:numId w:val="31"/>
              </w:numPr>
              <w:ind w:left="29" w:firstLine="0"/>
              <w:rPr>
                <w:b/>
                <w:bCs/>
                <w:i/>
                <w:iCs/>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bCs/>
                <w:i/>
                <w:iCs/>
                <w:lang w:val="en-US"/>
              </w:rPr>
              <w:t>Traduisez en français:</w:t>
            </w:r>
          </w:p>
          <w:p w:rsidR="002C49FA" w:rsidRPr="00997CD3" w:rsidRDefault="002C49FA"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336F98"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EC3419">
        <w:trPr>
          <w:trHeight w:val="373"/>
        </w:trPr>
        <w:tc>
          <w:tcPr>
            <w:tcW w:w="1286" w:type="pct"/>
          </w:tcPr>
          <w:p w:rsidR="002C49FA" w:rsidRPr="00997CD3" w:rsidRDefault="002C49FA" w:rsidP="00F90068">
            <w:pPr>
              <w:pStyle w:val="Style14"/>
              <w:widowControl/>
              <w:ind w:firstLine="0"/>
            </w:pPr>
            <w:r w:rsidRPr="00997CD3">
              <w:t xml:space="preserve">4.2. Развитие навыков говорения по теме </w:t>
            </w:r>
            <w:r w:rsidRPr="00997CD3">
              <w:rPr>
                <w:b/>
                <w:bCs/>
              </w:rPr>
              <w:t>«Культура и традиции Российской Федерации»</w:t>
            </w:r>
          </w:p>
        </w:tc>
        <w:tc>
          <w:tcPr>
            <w:tcW w:w="1711" w:type="pct"/>
          </w:tcPr>
          <w:p w:rsidR="002C49FA" w:rsidRPr="00997CD3" w:rsidRDefault="002C49FA" w:rsidP="00F90068">
            <w:pPr>
              <w:pStyle w:val="Style14"/>
              <w:widowControl/>
              <w:ind w:firstLine="0"/>
              <w:jc w:val="left"/>
            </w:pPr>
            <w:r>
              <w:t>Представление презентаций</w:t>
            </w:r>
          </w:p>
        </w:tc>
        <w:tc>
          <w:tcPr>
            <w:tcW w:w="1595" w:type="pct"/>
          </w:tcPr>
          <w:p w:rsidR="002C49FA" w:rsidRPr="00226890" w:rsidRDefault="002C49FA" w:rsidP="00F90068">
            <w:pPr>
              <w:ind w:firstLine="0"/>
              <w:rPr>
                <w:b/>
                <w:bCs/>
                <w:i/>
                <w:iCs/>
                <w:color w:val="FF0000"/>
                <w:lang w:val="en-US"/>
              </w:rPr>
            </w:pPr>
            <w:r w:rsidRPr="00997CD3">
              <w:rPr>
                <w:b/>
                <w:bCs/>
                <w:i/>
                <w:iCs/>
                <w:lang w:val="en-US"/>
              </w:rPr>
              <w:t>T</w:t>
            </w:r>
            <w:r w:rsidRPr="00997CD3">
              <w:rPr>
                <w:b/>
                <w:bCs/>
                <w:i/>
                <w:iCs/>
                <w:lang w:val="de-DE"/>
              </w:rPr>
              <w:t>rouvezdesinformationsetfaitesunepr</w:t>
            </w:r>
            <w:r w:rsidRPr="00226890">
              <w:rPr>
                <w:b/>
                <w:bCs/>
                <w:i/>
                <w:iCs/>
                <w:lang w:val="en-US"/>
              </w:rPr>
              <w:t>é</w:t>
            </w:r>
            <w:r w:rsidRPr="00997CD3">
              <w:rPr>
                <w:b/>
                <w:bCs/>
                <w:i/>
                <w:iCs/>
                <w:lang w:val="de-DE"/>
              </w:rPr>
              <w:t>sentation</w:t>
            </w:r>
            <w:r w:rsidRPr="00997CD3">
              <w:rPr>
                <w:b/>
                <w:bCs/>
                <w:i/>
                <w:iCs/>
                <w:lang w:val="en-US"/>
              </w:rPr>
              <w:t>d</w:t>
            </w:r>
            <w:r w:rsidRPr="00997CD3">
              <w:rPr>
                <w:b/>
                <w:bCs/>
                <w:i/>
                <w:iCs/>
                <w:lang w:val="de-DE"/>
              </w:rPr>
              <w:t>espersonnesc</w:t>
            </w:r>
            <w:r w:rsidRPr="00226890">
              <w:rPr>
                <w:b/>
                <w:bCs/>
                <w:i/>
                <w:iCs/>
                <w:lang w:val="en-US"/>
              </w:rPr>
              <w:t>é</w:t>
            </w:r>
            <w:r w:rsidRPr="00997CD3">
              <w:rPr>
                <w:b/>
                <w:bCs/>
                <w:i/>
                <w:iCs/>
                <w:lang w:val="de-DE"/>
              </w:rPr>
              <w:t>l</w:t>
            </w:r>
            <w:r w:rsidRPr="00226890">
              <w:rPr>
                <w:b/>
                <w:bCs/>
                <w:i/>
                <w:iCs/>
                <w:lang w:val="en-US"/>
              </w:rPr>
              <w:t>è</w:t>
            </w:r>
            <w:r w:rsidRPr="00997CD3">
              <w:rPr>
                <w:b/>
                <w:bCs/>
                <w:i/>
                <w:iCs/>
                <w:lang w:val="de-DE"/>
              </w:rPr>
              <w:t>bresdansledomainedelalitt</w:t>
            </w:r>
            <w:r w:rsidRPr="00226890">
              <w:rPr>
                <w:b/>
                <w:bCs/>
                <w:i/>
                <w:iCs/>
                <w:lang w:val="en-US"/>
              </w:rPr>
              <w:t>é</w:t>
            </w:r>
            <w:r w:rsidRPr="00997CD3">
              <w:rPr>
                <w:b/>
                <w:bCs/>
                <w:i/>
                <w:iCs/>
                <w:lang w:val="de-DE"/>
              </w:rPr>
              <w:t>rature</w:t>
            </w:r>
            <w:r w:rsidRPr="00226890">
              <w:rPr>
                <w:b/>
                <w:bCs/>
                <w:i/>
                <w:iCs/>
                <w:lang w:val="en-US"/>
              </w:rPr>
              <w:t xml:space="preserve">, </w:t>
            </w:r>
            <w:r w:rsidRPr="00997CD3">
              <w:rPr>
                <w:b/>
                <w:bCs/>
                <w:i/>
                <w:iCs/>
                <w:lang w:val="de-DE"/>
              </w:rPr>
              <w:t>delapo</w:t>
            </w:r>
            <w:r w:rsidRPr="00226890">
              <w:rPr>
                <w:b/>
                <w:bCs/>
                <w:i/>
                <w:iCs/>
                <w:lang w:val="en-US"/>
              </w:rPr>
              <w:t>é</w:t>
            </w:r>
            <w:r w:rsidRPr="00997CD3">
              <w:rPr>
                <w:b/>
                <w:bCs/>
                <w:i/>
                <w:iCs/>
                <w:lang w:val="de-DE"/>
              </w:rPr>
              <w:t>sie</w:t>
            </w:r>
            <w:r w:rsidRPr="00226890">
              <w:rPr>
                <w:b/>
                <w:bCs/>
                <w:i/>
                <w:iCs/>
                <w:lang w:val="en-US"/>
              </w:rPr>
              <w:t xml:space="preserve">, </w:t>
            </w:r>
            <w:r w:rsidRPr="00997CD3">
              <w:rPr>
                <w:b/>
                <w:bCs/>
                <w:i/>
                <w:iCs/>
                <w:lang w:val="de-DE"/>
              </w:rPr>
              <w:t>delapeinture</w:t>
            </w:r>
            <w:r w:rsidRPr="00226890">
              <w:rPr>
                <w:b/>
                <w:bCs/>
                <w:i/>
                <w:iCs/>
                <w:lang w:val="en-US"/>
              </w:rPr>
              <w:t xml:space="preserve">, </w:t>
            </w:r>
            <w:r w:rsidRPr="00997CD3">
              <w:rPr>
                <w:b/>
                <w:bCs/>
                <w:i/>
                <w:iCs/>
                <w:lang w:val="de-DE"/>
              </w:rPr>
              <w:t>delamusique</w:t>
            </w:r>
            <w:r w:rsidRPr="00226890">
              <w:rPr>
                <w:b/>
                <w:bCs/>
                <w:i/>
                <w:iCs/>
                <w:lang w:val="en-US"/>
              </w:rPr>
              <w:t xml:space="preserve">, </w:t>
            </w:r>
            <w:r w:rsidRPr="00997CD3">
              <w:rPr>
                <w:b/>
                <w:bCs/>
                <w:i/>
                <w:iCs/>
                <w:lang w:val="de-DE"/>
              </w:rPr>
              <w:t>duth</w:t>
            </w:r>
            <w:r w:rsidRPr="00226890">
              <w:rPr>
                <w:b/>
                <w:bCs/>
                <w:i/>
                <w:iCs/>
                <w:lang w:val="en-US"/>
              </w:rPr>
              <w:t>éâ</w:t>
            </w:r>
            <w:r w:rsidRPr="00997CD3">
              <w:rPr>
                <w:b/>
                <w:bCs/>
                <w:i/>
                <w:iCs/>
                <w:lang w:val="de-DE"/>
              </w:rPr>
              <w:t>tre</w:t>
            </w:r>
            <w:r w:rsidRPr="00226890">
              <w:rPr>
                <w:b/>
                <w:bCs/>
                <w:i/>
                <w:iCs/>
                <w:lang w:val="en-US"/>
              </w:rPr>
              <w:t xml:space="preserve">, </w:t>
            </w:r>
            <w:r w:rsidRPr="00997CD3">
              <w:rPr>
                <w:b/>
                <w:bCs/>
                <w:i/>
                <w:iCs/>
                <w:lang w:val="de-DE"/>
              </w:rPr>
              <w:t>ducin</w:t>
            </w:r>
            <w:r w:rsidRPr="00226890">
              <w:rPr>
                <w:b/>
                <w:bCs/>
                <w:i/>
                <w:iCs/>
                <w:lang w:val="en-US"/>
              </w:rPr>
              <w:t>é</w:t>
            </w:r>
            <w:r w:rsidRPr="00997CD3">
              <w:rPr>
                <w:b/>
                <w:bCs/>
                <w:i/>
                <w:iCs/>
                <w:lang w:val="de-DE"/>
              </w:rPr>
              <w:t>ma</w:t>
            </w:r>
            <w:r w:rsidRPr="00226890">
              <w:rPr>
                <w:b/>
                <w:bCs/>
                <w:i/>
                <w:iCs/>
                <w:lang w:val="en-US"/>
              </w:rPr>
              <w:t>.</w:t>
            </w:r>
          </w:p>
          <w:p w:rsidR="002C49FA" w:rsidRPr="00226890" w:rsidRDefault="002C49FA" w:rsidP="00F90068">
            <w:pPr>
              <w:ind w:firstLine="0"/>
              <w:rPr>
                <w:b/>
                <w:bCs/>
                <w:i/>
                <w:iCs/>
                <w:color w:val="FF0000"/>
                <w:lang w:val="en-US"/>
              </w:rPr>
            </w:pPr>
          </w:p>
          <w:p w:rsidR="002C49FA" w:rsidRPr="00997CD3" w:rsidRDefault="002C49FA" w:rsidP="00F90068">
            <w:pPr>
              <w:ind w:firstLine="0"/>
              <w:rPr>
                <w:rFonts w:ascii="Calibri" w:hAnsi="Calibri" w:cs="Calibri"/>
                <w:b/>
                <w:bCs/>
                <w:i/>
                <w:iCs/>
                <w:lang w:val="en-US"/>
              </w:rPr>
            </w:pPr>
            <w:r w:rsidRPr="00997CD3">
              <w:rPr>
                <w:b/>
                <w:bCs/>
                <w:i/>
                <w:iCs/>
                <w:lang w:val="en-US"/>
              </w:rPr>
              <w:t>Arrangez les parties de la lettre ci-dessous</w:t>
            </w:r>
          </w:p>
          <w:p w:rsidR="002C49FA" w:rsidRPr="00997CD3" w:rsidRDefault="002C49FA" w:rsidP="00F90068">
            <w:pPr>
              <w:rPr>
                <w:color w:val="FF0000"/>
                <w:lang w:val="en-US"/>
              </w:rPr>
            </w:pPr>
          </w:p>
          <w:p w:rsidR="002C49FA" w:rsidRPr="00997CD3" w:rsidRDefault="002C49FA" w:rsidP="00F90068">
            <w:pPr>
              <w:rPr>
                <w:lang w:val="de-DE"/>
              </w:rPr>
            </w:pPr>
            <w:r w:rsidRPr="00997CD3">
              <w:rPr>
                <w:lang w:val="de-DE"/>
              </w:rPr>
              <w:t>Aubert &amp; Cie (1)</w:t>
            </w:r>
          </w:p>
          <w:p w:rsidR="002C49FA" w:rsidRPr="00997CD3" w:rsidRDefault="002C49FA" w:rsidP="00F90068">
            <w:pPr>
              <w:rPr>
                <w:lang w:val="de-DE"/>
              </w:rPr>
            </w:pPr>
            <w:r w:rsidRPr="007C5822">
              <w:rPr>
                <w:shd w:val="clear" w:color="auto" w:fill="F9F8F5"/>
                <w:lang w:val="de-DE"/>
              </w:rPr>
              <w:t>Code postal</w:t>
            </w:r>
            <w:r w:rsidRPr="00997CD3">
              <w:rPr>
                <w:lang w:val="de-DE"/>
              </w:rPr>
              <w:t xml:space="preserve"> 75014 Paris (2)</w:t>
            </w:r>
          </w:p>
          <w:p w:rsidR="002C49FA" w:rsidRPr="00997CD3" w:rsidRDefault="002C49FA" w:rsidP="00F90068">
            <w:pPr>
              <w:rPr>
                <w:lang w:val="de-DE"/>
              </w:rPr>
            </w:pPr>
            <w:r w:rsidRPr="00997CD3">
              <w:rPr>
                <w:lang w:val="de-DE"/>
              </w:rPr>
              <w:t>(3) M. Jean Bertrand</w:t>
            </w:r>
          </w:p>
          <w:p w:rsidR="002C49FA" w:rsidRPr="007C5822" w:rsidRDefault="002C49FA" w:rsidP="00F90068">
            <w:pPr>
              <w:rPr>
                <w:lang w:val="en-US"/>
              </w:rPr>
            </w:pPr>
            <w:r w:rsidRPr="007C5822">
              <w:rPr>
                <w:lang w:val="en-US"/>
              </w:rPr>
              <w:t xml:space="preserve">(4) Etablissement  Butot </w:t>
            </w:r>
          </w:p>
          <w:p w:rsidR="002C49FA" w:rsidRPr="007C5822" w:rsidRDefault="002C49FA" w:rsidP="00F90068">
            <w:pPr>
              <w:rPr>
                <w:lang w:val="en-US"/>
              </w:rPr>
            </w:pPr>
            <w:r w:rsidRPr="007C5822">
              <w:rPr>
                <w:lang w:val="en-US"/>
              </w:rPr>
              <w:t xml:space="preserve"> (5)  20, Rue du Rhône</w:t>
            </w:r>
          </w:p>
          <w:p w:rsidR="002C49FA" w:rsidRPr="00F33780" w:rsidRDefault="002C49FA" w:rsidP="00F90068">
            <w:pPr>
              <w:rPr>
                <w:lang w:val="en-US"/>
              </w:rPr>
            </w:pPr>
          </w:p>
          <w:p w:rsidR="002C49FA" w:rsidRPr="007C5822" w:rsidRDefault="002C49FA" w:rsidP="00F90068">
            <w:pPr>
              <w:rPr>
                <w:lang w:val="en-US"/>
              </w:rPr>
            </w:pPr>
            <w:r w:rsidRPr="00997CD3">
              <w:t>А</w:t>
            </w:r>
            <w:r w:rsidRPr="007C5822">
              <w:rPr>
                <w:lang w:val="en-US"/>
              </w:rPr>
              <w:t>la Société de l'expéditeur</w:t>
            </w:r>
          </w:p>
          <w:p w:rsidR="002C49FA" w:rsidRPr="007C5822" w:rsidRDefault="002C49FA"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2C49FA" w:rsidRPr="00997CD3" w:rsidRDefault="002C49FA" w:rsidP="00F90068">
            <w:pPr>
              <w:rPr>
                <w:lang w:val="de-DE"/>
              </w:rPr>
            </w:pPr>
            <w:r w:rsidRPr="00997CD3">
              <w:rPr>
                <w:lang w:val="de-DE"/>
              </w:rPr>
              <w:t>C  le nom du destinataire</w:t>
            </w:r>
          </w:p>
          <w:p w:rsidR="002C49FA" w:rsidRPr="00997CD3" w:rsidRDefault="002C49FA" w:rsidP="00F90068">
            <w:pPr>
              <w:rPr>
                <w:lang w:val="de-DE"/>
              </w:rPr>
            </w:pPr>
            <w:r w:rsidRPr="00997CD3">
              <w:rPr>
                <w:lang w:val="de-DE"/>
              </w:rPr>
              <w:t>D la rue du destinataire</w:t>
            </w:r>
          </w:p>
          <w:p w:rsidR="002C49FA" w:rsidRPr="00997CD3" w:rsidRDefault="002C49FA" w:rsidP="00F90068">
            <w:pPr>
              <w:rPr>
                <w:lang w:val="de-DE"/>
              </w:rPr>
            </w:pPr>
            <w:r w:rsidRPr="00997CD3">
              <w:rPr>
                <w:lang w:val="de-DE"/>
              </w:rPr>
              <w:t>E la Société du destinataire</w:t>
            </w:r>
          </w:p>
          <w:p w:rsidR="002C49FA" w:rsidRPr="00997CD3" w:rsidRDefault="002C49FA" w:rsidP="00F90068">
            <w:pPr>
              <w:rPr>
                <w:lang w:val="de-DE"/>
              </w:rPr>
            </w:pPr>
          </w:p>
        </w:tc>
        <w:tc>
          <w:tcPr>
            <w:tcW w:w="408" w:type="pct"/>
          </w:tcPr>
          <w:p w:rsidR="002C49FA" w:rsidRPr="00AC271C" w:rsidRDefault="002C49FA"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2C49FA" w:rsidRPr="002734D8">
        <w:trPr>
          <w:trHeight w:val="373"/>
        </w:trPr>
        <w:tc>
          <w:tcPr>
            <w:tcW w:w="1286" w:type="pct"/>
          </w:tcPr>
          <w:p w:rsidR="002C49FA" w:rsidRPr="00997CD3" w:rsidRDefault="002C49FA" w:rsidP="00F90068">
            <w:pPr>
              <w:pStyle w:val="Style14"/>
              <w:widowControl/>
              <w:ind w:firstLine="0"/>
            </w:pPr>
            <w:r w:rsidRPr="00997CD3">
              <w:t xml:space="preserve">4.3..Развитие навыков письма по теме </w:t>
            </w:r>
            <w:r w:rsidRPr="00997CD3">
              <w:rPr>
                <w:b/>
                <w:bCs/>
              </w:rPr>
              <w:t>«Крупные города Российской Федерации</w:t>
            </w:r>
            <w:r w:rsidRPr="00997CD3">
              <w:t>»</w:t>
            </w:r>
          </w:p>
        </w:tc>
        <w:tc>
          <w:tcPr>
            <w:tcW w:w="1711" w:type="pct"/>
          </w:tcPr>
          <w:p w:rsidR="002C49FA" w:rsidRPr="00997CD3" w:rsidRDefault="002C49FA" w:rsidP="00F90068">
            <w:pPr>
              <w:pStyle w:val="Style14"/>
              <w:widowControl/>
              <w:ind w:firstLine="0"/>
              <w:jc w:val="left"/>
            </w:pPr>
            <w:r w:rsidRPr="00997CD3">
              <w:t>Проверка письменного задания</w:t>
            </w:r>
          </w:p>
        </w:tc>
        <w:tc>
          <w:tcPr>
            <w:tcW w:w="1595" w:type="pct"/>
          </w:tcPr>
          <w:p w:rsidR="002C49FA" w:rsidRPr="00997CD3" w:rsidRDefault="002C49FA" w:rsidP="00F90068">
            <w:pPr>
              <w:pStyle w:val="Heading2"/>
              <w:shd w:val="clear" w:color="auto" w:fill="FFFFFF"/>
              <w:rPr>
                <w:lang w:val="en-US"/>
              </w:rPr>
            </w:pPr>
            <w:r w:rsidRPr="00997CD3">
              <w:rPr>
                <w:lang w:val="en-US"/>
              </w:rPr>
              <w:t>Préparez le récit sur le thème “Ma ville natale”</w:t>
            </w:r>
            <w:r w:rsidRPr="008753B0">
              <w:rPr>
                <w:lang w:val="en-US"/>
              </w:rPr>
              <w:t>.</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Quand a été fondée la ville de Magnitogorsk?</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Où est située cette ville?</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Par quoi est connue la ville de Magnitogorsk?</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Combien d’habitants compte la ville ?</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Y a-t-il beuacoup d’entreprises industrielles à Magnitogorsk?</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Combien de pays étrangers reçoivent le métal de Magnitogorsk?</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 xml:space="preserve"> Quelles sont les autres entreprises outre le complexe métallurgique?</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Combien d’écoles supérieures    y a-t-il dans cette ville?</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Est-ce qu’ on construit beaucoup dans la ville?</w:t>
            </w:r>
          </w:p>
          <w:p w:rsidR="002C49FA" w:rsidRPr="00997CD3"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Quel monument on a errigé à l’occasion du cinquantenaire  de la ville?</w:t>
            </w:r>
          </w:p>
          <w:p w:rsidR="002C49FA" w:rsidRPr="007C5822" w:rsidRDefault="002C49FA" w:rsidP="00BF0219">
            <w:pPr>
              <w:pStyle w:val="ListParagraph"/>
              <w:widowControl w:val="0"/>
              <w:numPr>
                <w:ilvl w:val="0"/>
                <w:numId w:val="29"/>
              </w:numPr>
              <w:overflowPunct w:val="0"/>
              <w:autoSpaceDE w:val="0"/>
              <w:autoSpaceDN w:val="0"/>
              <w:adjustRightInd w:val="0"/>
              <w:spacing w:line="240" w:lineRule="auto"/>
              <w:ind w:left="29" w:firstLine="0"/>
            </w:pPr>
            <w:r w:rsidRPr="00997CD3">
              <w:t>Qu’est-ce que représente ce monument?</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997CD3" w:rsidRDefault="002C49FA" w:rsidP="00F90068">
            <w:pPr>
              <w:pStyle w:val="Style14"/>
              <w:widowControl/>
              <w:ind w:firstLine="0"/>
              <w:rPr>
                <w:b/>
                <w:bCs/>
              </w:rPr>
            </w:pPr>
            <w:r w:rsidRPr="00997CD3">
              <w:rPr>
                <w:b/>
                <w:bCs/>
              </w:rPr>
              <w:t>5.Страны изучаемого языка</w:t>
            </w:r>
          </w:p>
        </w:tc>
        <w:tc>
          <w:tcPr>
            <w:tcW w:w="1711" w:type="pct"/>
          </w:tcPr>
          <w:p w:rsidR="002C49FA" w:rsidRPr="00997CD3" w:rsidRDefault="002C49FA" w:rsidP="00F90068">
            <w:pPr>
              <w:pStyle w:val="Style14"/>
              <w:widowControl/>
              <w:ind w:firstLine="0"/>
              <w:jc w:val="left"/>
              <w:rPr>
                <w:color w:val="000000"/>
              </w:rPr>
            </w:pPr>
          </w:p>
        </w:tc>
        <w:tc>
          <w:tcPr>
            <w:tcW w:w="1595" w:type="pct"/>
          </w:tcPr>
          <w:p w:rsidR="002C49FA" w:rsidRPr="00997CD3" w:rsidRDefault="002C49FA" w:rsidP="00F90068">
            <w:pPr>
              <w:pStyle w:val="Style14"/>
              <w:widowControl/>
              <w:ind w:firstLine="0"/>
              <w:rPr>
                <w:color w:val="000000"/>
              </w:rPr>
            </w:pPr>
          </w:p>
        </w:tc>
        <w:tc>
          <w:tcPr>
            <w:tcW w:w="408" w:type="pct"/>
          </w:tcPr>
          <w:p w:rsidR="002C49FA" w:rsidRPr="00751724" w:rsidRDefault="002C49FA" w:rsidP="00F90068">
            <w:pPr>
              <w:pStyle w:val="Style14"/>
              <w:widowControl/>
              <w:ind w:firstLine="0"/>
              <w:jc w:val="left"/>
              <w:rPr>
                <w:rStyle w:val="FontStyle31"/>
                <w:rFonts w:ascii="Times New Roman" w:hAnsi="Times New Roman" w:cs="Times New Roman"/>
                <w:sz w:val="24"/>
                <w:szCs w:val="24"/>
              </w:rPr>
            </w:pPr>
          </w:p>
        </w:tc>
      </w:tr>
      <w:tr w:rsidR="002C49FA" w:rsidRPr="00336F98">
        <w:trPr>
          <w:trHeight w:val="373"/>
        </w:trPr>
        <w:tc>
          <w:tcPr>
            <w:tcW w:w="1286" w:type="pct"/>
          </w:tcPr>
          <w:p w:rsidR="002C49FA" w:rsidRPr="00997CD3" w:rsidRDefault="002C49FA" w:rsidP="00F90068">
            <w:pPr>
              <w:pStyle w:val="Style14"/>
              <w:widowControl/>
              <w:ind w:firstLine="0"/>
            </w:pPr>
            <w:r w:rsidRPr="00997CD3">
              <w:t xml:space="preserve">5.1. Развитие умений и навыков чтения и письма по теме:  </w:t>
            </w:r>
            <w:r w:rsidRPr="00997CD3">
              <w:rPr>
                <w:b/>
                <w:bCs/>
              </w:rPr>
              <w:t>«Географическое положение и политическая система страны изучаемого языка»</w:t>
            </w:r>
          </w:p>
        </w:tc>
        <w:tc>
          <w:tcPr>
            <w:tcW w:w="1711" w:type="pct"/>
          </w:tcPr>
          <w:p w:rsidR="002C49FA" w:rsidRPr="00997CD3" w:rsidRDefault="002C49FA" w:rsidP="00F90068">
            <w:pPr>
              <w:pStyle w:val="Style14"/>
              <w:widowControl/>
              <w:ind w:firstLine="0"/>
              <w:jc w:val="left"/>
            </w:pPr>
            <w:r w:rsidRPr="00997CD3">
              <w:t>Выборочный опрос</w:t>
            </w:r>
          </w:p>
          <w:p w:rsidR="002C49FA" w:rsidRPr="00997CD3" w:rsidRDefault="002C49FA" w:rsidP="00F90068">
            <w:pPr>
              <w:pStyle w:val="Style14"/>
              <w:widowControl/>
              <w:ind w:firstLine="0"/>
              <w:jc w:val="left"/>
            </w:pPr>
            <w:r w:rsidRPr="00997CD3">
              <w:t>Проверка письменных работ</w:t>
            </w:r>
          </w:p>
        </w:tc>
        <w:tc>
          <w:tcPr>
            <w:tcW w:w="1595" w:type="pct"/>
          </w:tcPr>
          <w:p w:rsidR="002C49FA" w:rsidRPr="007C5822" w:rsidRDefault="002C49FA" w:rsidP="00F90068">
            <w:pPr>
              <w:pStyle w:val="Style14"/>
              <w:widowControl/>
              <w:ind w:firstLine="0"/>
              <w:rPr>
                <w:b/>
                <w:bCs/>
                <w:i/>
                <w:iCs/>
                <w:lang w:val="en-US"/>
              </w:rPr>
            </w:pPr>
            <w:r w:rsidRPr="007C5822">
              <w:rPr>
                <w:b/>
                <w:bCs/>
                <w:i/>
                <w:iCs/>
                <w:lang w:val="en-US"/>
              </w:rPr>
              <w:t>Répondez aux questions ci-dessous:</w:t>
            </w:r>
          </w:p>
          <w:p w:rsidR="002C49FA" w:rsidRPr="007C5822" w:rsidRDefault="002C49FA" w:rsidP="00BF0219">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9" w:tooltip="France" w:history="1">
              <w:r w:rsidRPr="00997CD3">
                <w:rPr>
                  <w:rStyle w:val="Hyperlink"/>
                  <w:color w:val="auto"/>
                  <w:shd w:val="clear" w:color="auto" w:fill="FFFFFF"/>
                  <w:lang w:val="en-US"/>
                </w:rPr>
                <w:t>France</w:t>
              </w:r>
            </w:hyperlink>
            <w:r w:rsidRPr="00997CD3">
              <w:rPr>
                <w:shd w:val="clear" w:color="auto" w:fill="FFFFFF"/>
                <w:lang w:val="en-US"/>
              </w:rPr>
              <w:t> est elle ouverte? 2) Avec quells pays a-t-elle des fronti</w:t>
            </w:r>
            <w:r w:rsidRPr="00997CD3">
              <w:rPr>
                <w:rFonts w:ascii="Tahoma" w:hAnsi="Tahoma" w:cs="Tahoma"/>
                <w:shd w:val="clear" w:color="auto" w:fill="FFFFFF"/>
              </w:rPr>
              <w:t>ѐ</w:t>
            </w:r>
            <w:r w:rsidRPr="00997CD3">
              <w:rPr>
                <w:shd w:val="clear" w:color="auto" w:fill="FFFFFF"/>
                <w:lang w:val="en-US"/>
              </w:rPr>
              <w:t>res communes? 3) Pourquoi apprécie-t-on le relief de la </w:t>
            </w:r>
            <w:hyperlink r:id="rId100" w:tooltip="France" w:history="1">
              <w:r w:rsidRPr="00997CD3">
                <w:rPr>
                  <w:rStyle w:val="Hyperlink"/>
                  <w:color w:val="auto"/>
                  <w:shd w:val="clear" w:color="auto" w:fill="FFFFFF"/>
                  <w:lang w:val="en-US"/>
                </w:rPr>
                <w:t>France</w:t>
              </w:r>
            </w:hyperlink>
            <w:r w:rsidRPr="00997CD3">
              <w:rPr>
                <w:shd w:val="clear" w:color="auto" w:fill="FFFFFF"/>
                <w:lang w:val="en-US"/>
              </w:rPr>
              <w:t> comme varié? 4) Quels types de climat a la </w:t>
            </w:r>
            <w:hyperlink r:id="rId101" w:tooltip="France" w:history="1">
              <w:r w:rsidRPr="00997CD3">
                <w:rPr>
                  <w:rStyle w:val="Hyperlink"/>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2" w:tooltip="France" w:history="1">
              <w:r w:rsidRPr="007C5822">
                <w:rPr>
                  <w:rStyle w:val="Hyperlink"/>
                  <w:color w:val="auto"/>
                  <w:shd w:val="clear" w:color="auto" w:fill="FFFFFF"/>
                  <w:lang w:val="en-US"/>
                </w:rPr>
                <w:t>France</w:t>
              </w:r>
            </w:hyperlink>
            <w:r w:rsidRPr="007C5822">
              <w:rPr>
                <w:shd w:val="clear" w:color="auto" w:fill="FFFFFF"/>
                <w:lang w:val="en-US"/>
              </w:rPr>
              <w:t>?</w:t>
            </w:r>
          </w:p>
          <w:p w:rsidR="002C49FA" w:rsidRPr="00997CD3" w:rsidRDefault="002C49FA" w:rsidP="00F90068">
            <w:pPr>
              <w:pStyle w:val="Style14"/>
              <w:widowControl/>
              <w:ind w:firstLine="0"/>
              <w:rPr>
                <w:b/>
                <w:bCs/>
                <w:i/>
                <w:iCs/>
              </w:rPr>
            </w:pPr>
            <w:r w:rsidRPr="00997CD3">
              <w:rPr>
                <w:b/>
                <w:bCs/>
                <w:i/>
                <w:iCs/>
                <w:lang w:val="en-US"/>
              </w:rPr>
              <w:t>Traduisezenfran</w:t>
            </w:r>
            <w:r w:rsidRPr="00997CD3">
              <w:rPr>
                <w:b/>
                <w:bCs/>
                <w:i/>
                <w:iCs/>
              </w:rPr>
              <w:t>ç</w:t>
            </w:r>
            <w:r w:rsidRPr="00997CD3">
              <w:rPr>
                <w:b/>
                <w:bCs/>
                <w:i/>
                <w:iCs/>
                <w:lang w:val="en-US"/>
              </w:rPr>
              <w:t>ais</w:t>
            </w:r>
            <w:r w:rsidRPr="00997CD3">
              <w:rPr>
                <w:b/>
                <w:bCs/>
                <w:i/>
                <w:iCs/>
              </w:rPr>
              <w:t>:</w:t>
            </w:r>
          </w:p>
          <w:p w:rsidR="002C49FA" w:rsidRPr="00997CD3" w:rsidRDefault="002C49FA"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1F5157"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8C367C">
        <w:trPr>
          <w:trHeight w:val="373"/>
        </w:trPr>
        <w:tc>
          <w:tcPr>
            <w:tcW w:w="1286" w:type="pct"/>
          </w:tcPr>
          <w:p w:rsidR="002C49FA" w:rsidRPr="00997CD3" w:rsidRDefault="002C49FA" w:rsidP="00F90068">
            <w:pPr>
              <w:pStyle w:val="Style14"/>
              <w:widowControl/>
              <w:ind w:firstLine="0"/>
            </w:pPr>
            <w:r w:rsidRPr="00997CD3">
              <w:t xml:space="preserve">5.2. .Развитие навыков говорения по теме </w:t>
            </w:r>
            <w:r w:rsidRPr="00997CD3">
              <w:rPr>
                <w:b/>
                <w:bCs/>
              </w:rPr>
              <w:t>«Культура и традиции страны изучаемого языка»</w:t>
            </w:r>
          </w:p>
        </w:tc>
        <w:tc>
          <w:tcPr>
            <w:tcW w:w="1711" w:type="pct"/>
          </w:tcPr>
          <w:p w:rsidR="002C49FA" w:rsidRPr="00997CD3" w:rsidRDefault="002C49FA" w:rsidP="00F90068">
            <w:pPr>
              <w:pStyle w:val="Style14"/>
              <w:widowControl/>
              <w:ind w:firstLine="0"/>
              <w:jc w:val="left"/>
            </w:pPr>
            <w:r>
              <w:t>Представление презентаций</w:t>
            </w:r>
          </w:p>
        </w:tc>
        <w:tc>
          <w:tcPr>
            <w:tcW w:w="1595" w:type="pct"/>
          </w:tcPr>
          <w:p w:rsidR="002C49FA" w:rsidRPr="00997CD3" w:rsidRDefault="002C49FA" w:rsidP="00F90068">
            <w:pPr>
              <w:pStyle w:val="ListParagraph"/>
              <w:shd w:val="clear" w:color="auto" w:fill="FFFFFF"/>
              <w:spacing w:line="242" w:lineRule="atLeast"/>
              <w:ind w:left="29" w:firstLine="113"/>
              <w:rPr>
                <w:rFonts w:ascii="Arial" w:hAnsi="Arial" w:cs="Arial"/>
              </w:rPr>
            </w:pPr>
            <w:r w:rsidRPr="007C5822">
              <w:rPr>
                <w:b/>
                <w:bCs/>
                <w:i/>
                <w:iCs/>
              </w:rPr>
              <w:t xml:space="preserve">Autour du sujet:  </w:t>
            </w:r>
            <w:r w:rsidRPr="00997CD3">
              <w:t>1)    Dites ce que vous saviez sur la fête de Pâques avant de lire le texte. Dites ce que vous en savez maintenant.</w:t>
            </w:r>
          </w:p>
          <w:p w:rsidR="002C49FA" w:rsidRPr="00997CD3" w:rsidRDefault="002C49FA" w:rsidP="00F90068">
            <w:pPr>
              <w:pStyle w:val="ListParagraph"/>
              <w:shd w:val="clear" w:color="auto" w:fill="FFFFFF"/>
              <w:spacing w:line="315" w:lineRule="atLeast"/>
              <w:ind w:left="29" w:firstLine="113"/>
              <w:rPr>
                <w:lang w:val="de-DE"/>
              </w:rPr>
            </w:pPr>
            <w:r w:rsidRPr="00997CD3">
              <w:t>2)    Symboles de l’éclosion, les oeufs furent d’abord le symbole des fêtes païennes du printemps puis celui des fêtes de Pâques et de </w:t>
            </w:r>
            <w:hyperlink r:id="rId103" w:tooltip="Vocabulaire sur le thème: la résurrection" w:history="1">
              <w:r w:rsidRPr="00997CD3">
                <w:rPr>
                  <w:rStyle w:val="Hyperlink"/>
                  <w:color w:val="auto"/>
                </w:rPr>
                <w:t>la résurrection</w:t>
              </w:r>
            </w:hyperlink>
            <w:r w:rsidRPr="00997CD3">
              <w:t> du Christ. Justifiez cette affirmation.</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0F7E25"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997CD3" w:rsidRDefault="002C49FA" w:rsidP="00F90068">
            <w:pPr>
              <w:pStyle w:val="Style14"/>
              <w:widowControl/>
              <w:ind w:firstLine="0"/>
            </w:pPr>
            <w:r w:rsidRPr="00997CD3">
              <w:t xml:space="preserve">5.3 Развитие умений и навыков оперирования грамматическим материалом: </w:t>
            </w:r>
            <w:r w:rsidRPr="00997CD3">
              <w:rPr>
                <w:b/>
                <w:bCs/>
              </w:rPr>
              <w:t>«Имя прилагательное и наречие»</w:t>
            </w:r>
          </w:p>
        </w:tc>
        <w:tc>
          <w:tcPr>
            <w:tcW w:w="1711" w:type="pct"/>
          </w:tcPr>
          <w:p w:rsidR="002C49FA" w:rsidRPr="00997CD3" w:rsidRDefault="002C49FA" w:rsidP="00F90068">
            <w:pPr>
              <w:pStyle w:val="Style14"/>
              <w:widowControl/>
              <w:ind w:firstLine="0"/>
            </w:pPr>
            <w:r w:rsidRPr="00997CD3">
              <w:t>Проверка выполнения грамматических упражнений</w:t>
            </w:r>
          </w:p>
        </w:tc>
        <w:tc>
          <w:tcPr>
            <w:tcW w:w="1595" w:type="pct"/>
          </w:tcPr>
          <w:p w:rsidR="002C49FA" w:rsidRPr="00FC70F7" w:rsidRDefault="002C49FA" w:rsidP="00F90068">
            <w:pPr>
              <w:pStyle w:val="Default"/>
              <w:jc w:val="both"/>
              <w:rPr>
                <w:sz w:val="23"/>
                <w:szCs w:val="23"/>
              </w:rPr>
            </w:pPr>
            <w:r w:rsidRPr="00FC70F7">
              <w:rPr>
                <w:b/>
                <w:bCs/>
                <w:i/>
                <w:iCs/>
                <w:sz w:val="23"/>
                <w:szCs w:val="23"/>
              </w:rPr>
              <w:t>Поставьте данные словосочетания в сравнительной и превосходной степени</w:t>
            </w:r>
            <w:r w:rsidRPr="00FC70F7">
              <w:rPr>
                <w:sz w:val="23"/>
                <w:szCs w:val="23"/>
              </w:rPr>
              <w:t xml:space="preserve">. </w:t>
            </w:r>
          </w:p>
          <w:p w:rsidR="002C49FA" w:rsidRPr="00997CD3" w:rsidRDefault="002C49FA"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2C49FA" w:rsidRPr="007C5822" w:rsidRDefault="002C49FA" w:rsidP="00F90068">
            <w:pPr>
              <w:pStyle w:val="Style14"/>
              <w:widowControl/>
              <w:ind w:firstLine="0"/>
              <w:rPr>
                <w:color w:val="000000"/>
                <w:lang w:val="en-US"/>
              </w:rPr>
            </w:pP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E80B3C">
        <w:trPr>
          <w:trHeight w:val="3253"/>
        </w:trPr>
        <w:tc>
          <w:tcPr>
            <w:tcW w:w="1286" w:type="pct"/>
          </w:tcPr>
          <w:p w:rsidR="002C49FA" w:rsidRPr="00997CD3" w:rsidRDefault="002C49FA" w:rsidP="0082774E">
            <w:pPr>
              <w:pStyle w:val="Style14"/>
              <w:widowControl/>
              <w:ind w:firstLine="0"/>
            </w:pPr>
            <w:r w:rsidRPr="00997CD3">
              <w:t xml:space="preserve">5.4 Развитие навыков </w:t>
            </w:r>
            <w:r>
              <w:t>чтения</w:t>
            </w:r>
            <w:r w:rsidRPr="00997CD3">
              <w:t xml:space="preserve"> по теме </w:t>
            </w:r>
            <w:r w:rsidRPr="00997CD3">
              <w:rPr>
                <w:b/>
                <w:bCs/>
              </w:rPr>
              <w:t>«Крупные города страны изучаемого языка»</w:t>
            </w:r>
          </w:p>
        </w:tc>
        <w:tc>
          <w:tcPr>
            <w:tcW w:w="1711" w:type="pct"/>
          </w:tcPr>
          <w:p w:rsidR="002C49FA" w:rsidRPr="00997CD3" w:rsidRDefault="002C49FA" w:rsidP="0082774E">
            <w:pPr>
              <w:pStyle w:val="Style14"/>
              <w:widowControl/>
              <w:ind w:firstLine="0"/>
              <w:jc w:val="left"/>
            </w:pPr>
            <w:r>
              <w:t>Проверкка понимания прочитанного текста</w:t>
            </w:r>
          </w:p>
        </w:tc>
        <w:tc>
          <w:tcPr>
            <w:tcW w:w="1595" w:type="pct"/>
          </w:tcPr>
          <w:p w:rsidR="002C49FA" w:rsidRPr="007C5822" w:rsidRDefault="002C49FA" w:rsidP="00F90068">
            <w:pPr>
              <w:pStyle w:val="Style14"/>
              <w:widowControl/>
              <w:ind w:firstLine="0"/>
              <w:rPr>
                <w:b/>
                <w:bCs/>
                <w:i/>
                <w:iCs/>
                <w:lang w:val="en-US"/>
              </w:rPr>
            </w:pPr>
            <w:r w:rsidRPr="00997CD3">
              <w:rPr>
                <w:b/>
                <w:bCs/>
                <w:i/>
                <w:iCs/>
              </w:rPr>
              <w:t>Выберитеодинответ</w:t>
            </w:r>
            <w:r w:rsidRPr="007C5822">
              <w:rPr>
                <w:b/>
                <w:bCs/>
                <w:i/>
                <w:iCs/>
                <w:lang w:val="en-US"/>
              </w:rPr>
              <w:t>:</w:t>
            </w:r>
          </w:p>
          <w:p w:rsidR="002C49FA" w:rsidRPr="007C5822" w:rsidRDefault="002C49FA" w:rsidP="00F90068">
            <w:pPr>
              <w:pStyle w:val="Style14"/>
              <w:widowControl/>
              <w:ind w:firstLine="0"/>
              <w:rPr>
                <w:u w:val="single"/>
                <w:lang w:val="en-US"/>
              </w:rPr>
            </w:pPr>
            <w:r w:rsidRPr="007C5822">
              <w:rPr>
                <w:u w:val="single"/>
                <w:lang w:val="en-US"/>
              </w:rPr>
              <w:t>Ils ont décidé de faire une promenade _____.</w:t>
            </w:r>
          </w:p>
          <w:p w:rsidR="002C49FA" w:rsidRPr="007C5822" w:rsidRDefault="002C49FA" w:rsidP="00F90068">
            <w:pPr>
              <w:pStyle w:val="Style14"/>
              <w:widowControl/>
              <w:ind w:firstLine="0"/>
              <w:rPr>
                <w:lang w:val="en-US"/>
              </w:rPr>
            </w:pPr>
            <w:r w:rsidRPr="007C5822">
              <w:rPr>
                <w:lang w:val="en-US"/>
              </w:rPr>
              <w:t>a. à travers Marceille</w:t>
            </w:r>
          </w:p>
          <w:p w:rsidR="002C49FA" w:rsidRPr="007C5822" w:rsidRDefault="002C49FA" w:rsidP="00F90068">
            <w:pPr>
              <w:pStyle w:val="Style14"/>
              <w:widowControl/>
              <w:ind w:firstLine="0"/>
              <w:rPr>
                <w:lang w:val="en-US"/>
              </w:rPr>
            </w:pPr>
            <w:r w:rsidRPr="007C5822">
              <w:rPr>
                <w:lang w:val="en-US"/>
              </w:rPr>
              <w:t>b. à travers Lion</w:t>
            </w:r>
          </w:p>
          <w:p w:rsidR="002C49FA" w:rsidRPr="007C5822" w:rsidRDefault="002C49FA" w:rsidP="00F90068">
            <w:pPr>
              <w:pStyle w:val="Style14"/>
              <w:widowControl/>
              <w:ind w:firstLine="0"/>
              <w:rPr>
                <w:lang w:val="en-US"/>
              </w:rPr>
            </w:pPr>
            <w:r w:rsidRPr="007C5822">
              <w:rPr>
                <w:lang w:val="en-US"/>
              </w:rPr>
              <w:t>c. à travers Paris</w:t>
            </w:r>
          </w:p>
          <w:p w:rsidR="002C49FA" w:rsidRPr="007C5822" w:rsidRDefault="002C49FA" w:rsidP="00F90068">
            <w:pPr>
              <w:pStyle w:val="Style14"/>
              <w:widowControl/>
              <w:ind w:firstLine="0"/>
              <w:rPr>
                <w:u w:val="single"/>
                <w:lang w:val="en-US"/>
              </w:rPr>
            </w:pPr>
            <w:r w:rsidRPr="007C5822">
              <w:rPr>
                <w:u w:val="single"/>
                <w:lang w:val="en-US"/>
              </w:rPr>
              <w:t>Gaston a voulu montré la ville ________</w:t>
            </w:r>
          </w:p>
          <w:p w:rsidR="002C49FA" w:rsidRPr="007C5822" w:rsidRDefault="002C49FA" w:rsidP="00F90068">
            <w:pPr>
              <w:widowControl/>
              <w:autoSpaceDE/>
              <w:autoSpaceDN/>
              <w:adjustRightInd/>
              <w:ind w:firstLine="0"/>
              <w:jc w:val="left"/>
              <w:rPr>
                <w:lang w:val="en-US"/>
              </w:rPr>
            </w:pPr>
            <w:r w:rsidRPr="007C5822">
              <w:rPr>
                <w:lang w:val="en-US"/>
              </w:rPr>
              <w:t>a. de la station Champs-de-Mars</w:t>
            </w:r>
          </w:p>
          <w:p w:rsidR="002C49FA" w:rsidRPr="00997CD3" w:rsidRDefault="002C49FA" w:rsidP="00F90068">
            <w:pPr>
              <w:widowControl/>
              <w:autoSpaceDE/>
              <w:autoSpaceDN/>
              <w:adjustRightInd/>
              <w:ind w:firstLine="0"/>
              <w:jc w:val="left"/>
              <w:rPr>
                <w:lang w:val="de-DE"/>
              </w:rPr>
            </w:pPr>
            <w:r w:rsidRPr="00997CD3">
              <w:rPr>
                <w:lang w:val="de-DE"/>
              </w:rPr>
              <w:t>b. du haut de la Tour Eiffel</w:t>
            </w:r>
          </w:p>
          <w:p w:rsidR="002C49FA" w:rsidRPr="00997CD3" w:rsidRDefault="002C49FA" w:rsidP="00F90068">
            <w:pPr>
              <w:widowControl/>
              <w:autoSpaceDE/>
              <w:autoSpaceDN/>
              <w:adjustRightInd/>
              <w:ind w:firstLine="0"/>
              <w:jc w:val="left"/>
              <w:rPr>
                <w:lang w:val="de-DE"/>
              </w:rPr>
            </w:pPr>
            <w:r w:rsidRPr="00997CD3">
              <w:rPr>
                <w:lang w:val="de-DE"/>
              </w:rPr>
              <w:t>c. du haut des Grands Boulevards.</w:t>
            </w:r>
          </w:p>
          <w:p w:rsidR="002C49FA" w:rsidRPr="007C5822" w:rsidRDefault="002C49FA"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2C49FA" w:rsidRPr="007C5822" w:rsidRDefault="002C49FA" w:rsidP="00F90068">
            <w:pPr>
              <w:widowControl/>
              <w:autoSpaceDE/>
              <w:autoSpaceDN/>
              <w:adjustRightInd/>
              <w:ind w:firstLine="0"/>
              <w:jc w:val="left"/>
              <w:rPr>
                <w:lang w:val="en-US"/>
              </w:rPr>
            </w:pPr>
            <w:r w:rsidRPr="007C5822">
              <w:rPr>
                <w:lang w:val="en-US"/>
              </w:rPr>
              <w:t>a. au Quartier Latin</w:t>
            </w:r>
          </w:p>
          <w:p w:rsidR="002C49FA" w:rsidRPr="007C5822" w:rsidRDefault="002C49FA" w:rsidP="00F90068">
            <w:pPr>
              <w:widowControl/>
              <w:autoSpaceDE/>
              <w:autoSpaceDN/>
              <w:adjustRightInd/>
              <w:ind w:firstLine="0"/>
              <w:rPr>
                <w:lang w:val="en-US"/>
              </w:rPr>
            </w:pPr>
            <w:r w:rsidRPr="007C5822">
              <w:rPr>
                <w:lang w:val="en-US"/>
              </w:rPr>
              <w:t>b. à la place de l‘Opéra</w:t>
            </w:r>
          </w:p>
          <w:p w:rsidR="002C49FA" w:rsidRPr="007C5822" w:rsidRDefault="002C49FA" w:rsidP="00F90068">
            <w:pPr>
              <w:widowControl/>
              <w:autoSpaceDE/>
              <w:autoSpaceDN/>
              <w:adjustRightInd/>
              <w:ind w:firstLine="0"/>
              <w:rPr>
                <w:lang w:val="en-US"/>
              </w:rPr>
            </w:pPr>
            <w:r w:rsidRPr="007C5822">
              <w:rPr>
                <w:lang w:val="en-US"/>
              </w:rPr>
              <w:t>c. à la place de la Concorde</w:t>
            </w:r>
          </w:p>
          <w:p w:rsidR="002C49FA" w:rsidRPr="007C5822" w:rsidRDefault="002C49FA"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2C49FA" w:rsidRPr="007C5822" w:rsidRDefault="002C49FA" w:rsidP="00F90068">
            <w:pPr>
              <w:widowControl/>
              <w:autoSpaceDE/>
              <w:autoSpaceDN/>
              <w:adjustRightInd/>
              <w:ind w:firstLine="0"/>
              <w:rPr>
                <w:lang w:val="en-US"/>
              </w:rPr>
            </w:pPr>
            <w:r w:rsidRPr="007C5822">
              <w:rPr>
                <w:lang w:val="en-US"/>
              </w:rPr>
              <w:t>a. les Grands Boulevards</w:t>
            </w:r>
          </w:p>
          <w:p w:rsidR="002C49FA" w:rsidRPr="007C5822" w:rsidRDefault="002C49FA" w:rsidP="00F90068">
            <w:pPr>
              <w:widowControl/>
              <w:autoSpaceDE/>
              <w:autoSpaceDN/>
              <w:adjustRightInd/>
              <w:ind w:firstLine="0"/>
              <w:rPr>
                <w:lang w:val="en-US"/>
              </w:rPr>
            </w:pPr>
            <w:r w:rsidRPr="007C5822">
              <w:rPr>
                <w:lang w:val="en-US"/>
              </w:rPr>
              <w:t>b. le Quartier Latin</w:t>
            </w:r>
          </w:p>
          <w:p w:rsidR="002C49FA" w:rsidRPr="007C5822" w:rsidRDefault="002C49FA" w:rsidP="00F90068">
            <w:pPr>
              <w:widowControl/>
              <w:autoSpaceDE/>
              <w:autoSpaceDN/>
              <w:adjustRightInd/>
              <w:ind w:firstLine="0"/>
              <w:rPr>
                <w:u w:val="single"/>
                <w:lang w:val="en-US"/>
              </w:rPr>
            </w:pPr>
            <w:r w:rsidRPr="007C5822">
              <w:rPr>
                <w:lang w:val="en-US"/>
              </w:rPr>
              <w:t>c. la Tour Eiffel</w:t>
            </w:r>
          </w:p>
          <w:p w:rsidR="002C49FA" w:rsidRPr="007C5822" w:rsidRDefault="002C49FA" w:rsidP="00F90068">
            <w:pPr>
              <w:widowControl/>
              <w:autoSpaceDE/>
              <w:autoSpaceDN/>
              <w:adjustRightInd/>
              <w:ind w:firstLine="0"/>
              <w:rPr>
                <w:u w:val="single"/>
                <w:lang w:val="en-US"/>
              </w:rPr>
            </w:pPr>
            <w:r w:rsidRPr="007C5822">
              <w:rPr>
                <w:u w:val="single"/>
                <w:lang w:val="en-US"/>
              </w:rPr>
              <w:t>Sur la rive droite se trouve ______.</w:t>
            </w:r>
          </w:p>
          <w:p w:rsidR="002C49FA" w:rsidRPr="007C5822" w:rsidRDefault="002C49FA" w:rsidP="00F90068">
            <w:pPr>
              <w:widowControl/>
              <w:autoSpaceDE/>
              <w:autoSpaceDN/>
              <w:adjustRightInd/>
              <w:ind w:firstLine="0"/>
              <w:rPr>
                <w:lang w:val="en-US"/>
              </w:rPr>
            </w:pPr>
            <w:r w:rsidRPr="007C5822">
              <w:rPr>
                <w:lang w:val="en-US"/>
              </w:rPr>
              <w:t>a. l’Arc de Triomphe</w:t>
            </w:r>
          </w:p>
          <w:p w:rsidR="002C49FA" w:rsidRPr="007C5822" w:rsidRDefault="002C49FA" w:rsidP="00F90068">
            <w:pPr>
              <w:widowControl/>
              <w:autoSpaceDE/>
              <w:autoSpaceDN/>
              <w:adjustRightInd/>
              <w:ind w:firstLine="0"/>
              <w:rPr>
                <w:u w:val="single"/>
                <w:lang w:val="en-US"/>
              </w:rPr>
            </w:pPr>
            <w:r w:rsidRPr="007C5822">
              <w:rPr>
                <w:lang w:val="en-US"/>
              </w:rPr>
              <w:t>b. Notre-Dame</w:t>
            </w:r>
          </w:p>
          <w:p w:rsidR="002C49FA" w:rsidRPr="00997CD3" w:rsidRDefault="002C49FA" w:rsidP="00F90068">
            <w:pPr>
              <w:widowControl/>
              <w:autoSpaceDE/>
              <w:autoSpaceDN/>
              <w:adjustRightInd/>
              <w:ind w:firstLine="0"/>
              <w:rPr>
                <w:lang w:val="de-DE"/>
              </w:rPr>
            </w:pPr>
            <w:r w:rsidRPr="00997CD3">
              <w:rPr>
                <w:lang w:val="de-DE"/>
              </w:rPr>
              <w:t>c. le Quartier Latin</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80B3C"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997CD3" w:rsidRDefault="002C49FA" w:rsidP="00F90068">
            <w:pPr>
              <w:pStyle w:val="Style14"/>
              <w:widowControl/>
              <w:ind w:firstLine="0"/>
              <w:rPr>
                <w:b/>
                <w:bCs/>
              </w:rPr>
            </w:pPr>
            <w:r w:rsidRPr="00997CD3">
              <w:rPr>
                <w:b/>
                <w:bCs/>
              </w:rPr>
              <w:t>6.Современное производство и окружающая среда</w:t>
            </w:r>
          </w:p>
        </w:tc>
        <w:tc>
          <w:tcPr>
            <w:tcW w:w="1711" w:type="pct"/>
          </w:tcPr>
          <w:p w:rsidR="002C49FA" w:rsidRPr="00997CD3" w:rsidRDefault="002C49FA" w:rsidP="00F90068">
            <w:pPr>
              <w:pStyle w:val="Style14"/>
              <w:widowControl/>
              <w:ind w:firstLine="0"/>
              <w:jc w:val="left"/>
              <w:rPr>
                <w:color w:val="000000"/>
              </w:rPr>
            </w:pPr>
          </w:p>
        </w:tc>
        <w:tc>
          <w:tcPr>
            <w:tcW w:w="1595" w:type="pct"/>
          </w:tcPr>
          <w:p w:rsidR="002C49FA" w:rsidRPr="00997CD3" w:rsidRDefault="002C49FA" w:rsidP="00F90068">
            <w:pPr>
              <w:pStyle w:val="Style14"/>
              <w:widowControl/>
              <w:ind w:firstLine="0"/>
              <w:jc w:val="left"/>
              <w:rPr>
                <w:color w:val="000000"/>
              </w:rPr>
            </w:pPr>
          </w:p>
        </w:tc>
        <w:tc>
          <w:tcPr>
            <w:tcW w:w="408" w:type="pct"/>
          </w:tcPr>
          <w:p w:rsidR="002C49FA" w:rsidRPr="00751724" w:rsidRDefault="002C49FA" w:rsidP="00F90068">
            <w:pPr>
              <w:pStyle w:val="Style14"/>
              <w:widowControl/>
              <w:ind w:firstLine="0"/>
              <w:jc w:val="left"/>
              <w:rPr>
                <w:rStyle w:val="FontStyle31"/>
                <w:rFonts w:ascii="Times New Roman" w:hAnsi="Times New Roman" w:cs="Times New Roman"/>
                <w:sz w:val="24"/>
                <w:szCs w:val="24"/>
              </w:rPr>
            </w:pPr>
          </w:p>
        </w:tc>
      </w:tr>
      <w:tr w:rsidR="002C49FA" w:rsidRPr="00E80B3C">
        <w:trPr>
          <w:trHeight w:val="373"/>
        </w:trPr>
        <w:tc>
          <w:tcPr>
            <w:tcW w:w="1286" w:type="pct"/>
          </w:tcPr>
          <w:p w:rsidR="002C49FA" w:rsidRPr="00997CD3" w:rsidRDefault="002C49FA" w:rsidP="00F90068">
            <w:pPr>
              <w:pStyle w:val="Style14"/>
              <w:widowControl/>
              <w:tabs>
                <w:tab w:val="left" w:pos="426"/>
              </w:tabs>
              <w:ind w:firstLine="0"/>
            </w:pPr>
            <w:r w:rsidRPr="00997CD3">
              <w:t>6.1 Развитие умений и навыков чтения и письма по теме</w:t>
            </w:r>
            <w:r w:rsidRPr="00997CD3">
              <w:rPr>
                <w:b/>
                <w:bCs/>
              </w:rPr>
              <w:t>: «ММК – одно из крупнейших предприятий металлургической отрасли России и мира»</w:t>
            </w:r>
          </w:p>
        </w:tc>
        <w:tc>
          <w:tcPr>
            <w:tcW w:w="1711" w:type="pct"/>
          </w:tcPr>
          <w:p w:rsidR="002C49FA" w:rsidRPr="00997CD3" w:rsidRDefault="002C49FA" w:rsidP="00F90068">
            <w:pPr>
              <w:pStyle w:val="Style14"/>
              <w:widowControl/>
              <w:ind w:firstLine="0"/>
              <w:jc w:val="left"/>
            </w:pPr>
            <w:r w:rsidRPr="00997CD3">
              <w:t>Составление аннотации к тексту</w:t>
            </w:r>
          </w:p>
        </w:tc>
        <w:tc>
          <w:tcPr>
            <w:tcW w:w="1595" w:type="pct"/>
          </w:tcPr>
          <w:p w:rsidR="002C49FA" w:rsidRPr="007C5822" w:rsidRDefault="002C49FA" w:rsidP="00F90068">
            <w:pPr>
              <w:pStyle w:val="Style14"/>
              <w:widowControl/>
              <w:ind w:firstLine="0"/>
              <w:rPr>
                <w:b/>
                <w:bCs/>
                <w:i/>
                <w:iCs/>
                <w:lang w:val="en-US"/>
              </w:rPr>
            </w:pPr>
            <w:r w:rsidRPr="007C5822">
              <w:rPr>
                <w:b/>
                <w:bCs/>
                <w:i/>
                <w:iCs/>
                <w:lang w:val="en-US"/>
              </w:rPr>
              <w:t>Répondez aux questions ci-dessous:</w:t>
            </w:r>
          </w:p>
          <w:p w:rsidR="002C49FA" w:rsidRPr="00997CD3" w:rsidRDefault="002C49FA"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2C49FA" w:rsidRPr="00997CD3" w:rsidRDefault="002C49FA" w:rsidP="00F90068">
            <w:pPr>
              <w:shd w:val="clear" w:color="auto" w:fill="FFFFFF"/>
              <w:ind w:firstLine="0"/>
              <w:rPr>
                <w:lang w:val="en-US"/>
              </w:rPr>
            </w:pPr>
            <w:r w:rsidRPr="00997CD3">
              <w:rPr>
                <w:lang w:val="en-US"/>
              </w:rPr>
              <w:t xml:space="preserve">  2. Quand a été fondée la ville de Magnitogorsk?</w:t>
            </w:r>
          </w:p>
          <w:p w:rsidR="002C49FA" w:rsidRPr="00997CD3" w:rsidRDefault="002C49FA" w:rsidP="00F90068">
            <w:pPr>
              <w:shd w:val="clear" w:color="auto" w:fill="FFFFFF"/>
              <w:ind w:firstLine="0"/>
              <w:rPr>
                <w:lang w:val="en-US"/>
              </w:rPr>
            </w:pPr>
            <w:r w:rsidRPr="00997CD3">
              <w:rPr>
                <w:lang w:val="en-US"/>
              </w:rPr>
              <w:t>3. Pourquoi la ville de Magnitogorsk est-elle souvent appelée "le phénomène"?</w:t>
            </w:r>
          </w:p>
          <w:p w:rsidR="002C49FA" w:rsidRPr="00997CD3" w:rsidRDefault="002C49FA" w:rsidP="00F90068">
            <w:pPr>
              <w:shd w:val="clear" w:color="auto" w:fill="FFFFFF"/>
              <w:ind w:firstLine="0"/>
              <w:rPr>
                <w:lang w:val="en-US"/>
              </w:rPr>
            </w:pPr>
            <w:r w:rsidRPr="00997CD3">
              <w:rPr>
                <w:lang w:val="en-US"/>
              </w:rPr>
              <w:t>4.  Grâce à qui </w:t>
            </w:r>
            <w:hyperlink r:id="rId104" w:tooltip=" Vocabulaire sur le thème  : Le complexe métallurgique" w:history="1">
              <w:r w:rsidRPr="00997CD3">
                <w:rPr>
                  <w:rStyle w:val="Hyperlink"/>
                  <w:color w:val="auto"/>
                  <w:lang w:val="en-US"/>
                </w:rPr>
                <w:t>le complexe métallurgique</w:t>
              </w:r>
            </w:hyperlink>
            <w:r w:rsidRPr="00997CD3">
              <w:rPr>
                <w:lang w:val="en-US"/>
              </w:rPr>
              <w:t> a-t-il été érigé?  5. Quand a été mis à feu le premier haut fourneau?</w:t>
            </w:r>
          </w:p>
          <w:p w:rsidR="002C49FA" w:rsidRPr="00997CD3" w:rsidRDefault="002C49FA" w:rsidP="00F90068">
            <w:pPr>
              <w:shd w:val="clear" w:color="auto" w:fill="FFFFFF"/>
              <w:ind w:firstLine="0"/>
              <w:rPr>
                <w:lang w:val="en-US"/>
              </w:rPr>
            </w:pPr>
            <w:r w:rsidRPr="00997CD3">
              <w:rPr>
                <w:lang w:val="en-US"/>
              </w:rPr>
              <w:t xml:space="preserve"> 6.  Par quoi ont été étonnés les ingénieurs étrangers? 7. Où est </w:t>
            </w:r>
            <w:hyperlink r:id="rId105" w:tooltip="Vocabulaire sur le thème  : connu" w:history="1">
              <w:r w:rsidRPr="00997CD3">
                <w:rPr>
                  <w:rStyle w:val="Hyperlink"/>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2C49FA" w:rsidRPr="00997CD3" w:rsidRDefault="002C49FA" w:rsidP="00F90068">
            <w:pPr>
              <w:pStyle w:val="Style14"/>
              <w:widowControl/>
              <w:ind w:firstLine="0"/>
              <w:rPr>
                <w:lang w:val="de-DE"/>
              </w:rPr>
            </w:pPr>
            <w:r w:rsidRPr="007C5822">
              <w:rPr>
                <w:b/>
                <w:bCs/>
                <w:i/>
                <w:iCs/>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E80B3C"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2734D8">
        <w:trPr>
          <w:trHeight w:val="373"/>
        </w:trPr>
        <w:tc>
          <w:tcPr>
            <w:tcW w:w="1286" w:type="pct"/>
          </w:tcPr>
          <w:p w:rsidR="002C49FA" w:rsidRPr="00997CD3" w:rsidRDefault="002C49FA"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bCs/>
              </w:rPr>
              <w:t>«Видовременные формы глагола»</w:t>
            </w:r>
          </w:p>
        </w:tc>
        <w:tc>
          <w:tcPr>
            <w:tcW w:w="1711" w:type="pct"/>
          </w:tcPr>
          <w:p w:rsidR="002C49FA" w:rsidRPr="00997CD3" w:rsidRDefault="002C49FA" w:rsidP="00F90068">
            <w:pPr>
              <w:pStyle w:val="Style14"/>
              <w:widowControl/>
              <w:ind w:firstLine="0"/>
            </w:pPr>
            <w:r w:rsidRPr="00997CD3">
              <w:t>Проверка выполнения грамматических упражнений</w:t>
            </w:r>
          </w:p>
        </w:tc>
        <w:tc>
          <w:tcPr>
            <w:tcW w:w="1595" w:type="pct"/>
          </w:tcPr>
          <w:p w:rsidR="002C49FA" w:rsidRPr="00997CD3" w:rsidRDefault="002C49FA" w:rsidP="00F90068">
            <w:pPr>
              <w:pStyle w:val="Style14"/>
              <w:widowControl/>
              <w:ind w:firstLine="0"/>
              <w:rPr>
                <w:b/>
                <w:bCs/>
                <w:i/>
                <w:iCs/>
                <w:spacing w:val="4"/>
                <w:kern w:val="16"/>
                <w:lang w:val="fr-FR"/>
              </w:rPr>
            </w:pPr>
            <w:r w:rsidRPr="00997CD3">
              <w:rPr>
                <w:b/>
                <w:bCs/>
                <w:i/>
                <w:iCs/>
              </w:rPr>
              <w:t xml:space="preserve">Употребите данные предложения в </w:t>
            </w:r>
            <w:r w:rsidRPr="00997CD3">
              <w:rPr>
                <w:b/>
                <w:bCs/>
                <w:i/>
                <w:iCs/>
                <w:spacing w:val="4"/>
                <w:kern w:val="16"/>
              </w:rPr>
              <w:t xml:space="preserve">зависимости от смысла в </w:t>
            </w:r>
            <w:r w:rsidRPr="00997CD3">
              <w:rPr>
                <w:b/>
                <w:bCs/>
                <w:i/>
                <w:iCs/>
                <w:spacing w:val="4"/>
                <w:kern w:val="16"/>
                <w:lang w:val="fr-FR"/>
              </w:rPr>
              <w:t>Présent</w:t>
            </w:r>
            <w:r w:rsidRPr="00997CD3">
              <w:rPr>
                <w:b/>
                <w:bCs/>
                <w:i/>
                <w:iCs/>
                <w:spacing w:val="4"/>
                <w:kern w:val="16"/>
              </w:rPr>
              <w:t xml:space="preserve">, </w:t>
            </w:r>
            <w:r w:rsidRPr="00997CD3">
              <w:rPr>
                <w:b/>
                <w:bCs/>
                <w:i/>
                <w:iCs/>
                <w:spacing w:val="4"/>
                <w:kern w:val="16"/>
                <w:lang w:val="fr-FR"/>
              </w:rPr>
              <w:t>Passécomposé</w:t>
            </w:r>
            <w:r w:rsidRPr="00997CD3">
              <w:rPr>
                <w:b/>
                <w:bCs/>
                <w:i/>
                <w:iCs/>
                <w:spacing w:val="4"/>
                <w:kern w:val="16"/>
              </w:rPr>
              <w:t xml:space="preserve"> или</w:t>
            </w:r>
            <w:r w:rsidRPr="00997CD3">
              <w:rPr>
                <w:b/>
                <w:bCs/>
                <w:i/>
                <w:iCs/>
                <w:spacing w:val="4"/>
                <w:kern w:val="16"/>
                <w:lang w:val="fr-FR"/>
              </w:rPr>
              <w:t>Futursimple :</w:t>
            </w:r>
          </w:p>
          <w:p w:rsidR="002C49FA" w:rsidRPr="007C5822" w:rsidRDefault="002C49FA" w:rsidP="00F90068">
            <w:pPr>
              <w:shd w:val="clear" w:color="auto" w:fill="FFFFFF"/>
              <w:rPr>
                <w:lang w:val="en-US"/>
              </w:rPr>
            </w:pPr>
            <w:r w:rsidRPr="00997CD3">
              <w:rPr>
                <w:spacing w:val="4"/>
                <w:kern w:val="16"/>
                <w:lang w:val="fr-FR"/>
              </w:rPr>
              <w:t>1. D’habitude ma journée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spécialistes français (visiter) l’usine d’automobile.</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ЗУВ</w:t>
            </w:r>
          </w:p>
        </w:tc>
      </w:tr>
      <w:tr w:rsidR="002C49FA" w:rsidRPr="00F33780">
        <w:trPr>
          <w:trHeight w:val="373"/>
        </w:trPr>
        <w:tc>
          <w:tcPr>
            <w:tcW w:w="1286" w:type="pct"/>
          </w:tcPr>
          <w:p w:rsidR="002C49FA" w:rsidRPr="00997CD3" w:rsidRDefault="002C49FA" w:rsidP="00F90068">
            <w:pPr>
              <w:pStyle w:val="Style14"/>
              <w:widowControl/>
              <w:tabs>
                <w:tab w:val="left" w:pos="426"/>
              </w:tabs>
              <w:ind w:firstLine="0"/>
            </w:pPr>
            <w:r w:rsidRPr="00997CD3">
              <w:t xml:space="preserve">6.3  Развитие навыков говорения по теме </w:t>
            </w:r>
            <w:r w:rsidRPr="00997CD3">
              <w:rPr>
                <w:b/>
                <w:bCs/>
              </w:rPr>
              <w:t>«Природные и экологические явления и изменения»</w:t>
            </w:r>
          </w:p>
        </w:tc>
        <w:tc>
          <w:tcPr>
            <w:tcW w:w="1711" w:type="pct"/>
          </w:tcPr>
          <w:p w:rsidR="002C49FA" w:rsidRPr="00997CD3" w:rsidRDefault="002C49FA" w:rsidP="00F90068">
            <w:pPr>
              <w:pStyle w:val="Style14"/>
              <w:widowControl/>
              <w:ind w:firstLine="0"/>
              <w:jc w:val="left"/>
            </w:pPr>
            <w:r w:rsidRPr="00997CD3">
              <w:t>Выборочный опрос</w:t>
            </w:r>
          </w:p>
        </w:tc>
        <w:tc>
          <w:tcPr>
            <w:tcW w:w="1595" w:type="pct"/>
          </w:tcPr>
          <w:p w:rsidR="002C49FA" w:rsidRPr="00226890" w:rsidRDefault="002C49FA" w:rsidP="00F90068">
            <w:pPr>
              <w:pStyle w:val="Style14"/>
              <w:widowControl/>
              <w:ind w:firstLine="0"/>
              <w:rPr>
                <w:b/>
                <w:bCs/>
                <w:i/>
                <w:iCs/>
                <w:lang w:val="en-US"/>
              </w:rPr>
            </w:pPr>
            <w:r w:rsidRPr="00997CD3">
              <w:rPr>
                <w:b/>
                <w:bCs/>
                <w:i/>
                <w:iCs/>
                <w:lang w:val="de-DE"/>
              </w:rPr>
              <w:t>Autourdusujet</w:t>
            </w:r>
            <w:r w:rsidRPr="00226890">
              <w:rPr>
                <w:b/>
                <w:bCs/>
                <w:i/>
                <w:iCs/>
                <w:lang w:val="en-US"/>
              </w:rPr>
              <w:t xml:space="preserve">:   </w:t>
            </w:r>
          </w:p>
          <w:p w:rsidR="002C49FA" w:rsidRPr="00226890" w:rsidRDefault="002C49FA" w:rsidP="00F90068">
            <w:pPr>
              <w:pStyle w:val="Style14"/>
              <w:widowControl/>
              <w:ind w:firstLine="0"/>
              <w:rPr>
                <w:lang w:val="en-US"/>
              </w:rPr>
            </w:pPr>
            <w:r w:rsidRPr="00226890">
              <w:rPr>
                <w:b/>
                <w:bCs/>
                <w:i/>
                <w:iCs/>
                <w:lang w:val="en-US"/>
              </w:rPr>
              <w:t xml:space="preserve">1. </w:t>
            </w:r>
            <w:r w:rsidRPr="00997CD3">
              <w:rPr>
                <w:lang w:val="en-US"/>
              </w:rPr>
              <w:t>Unegrandeinfluencedud</w:t>
            </w:r>
            <w:r w:rsidRPr="00226890">
              <w:rPr>
                <w:lang w:val="en-US"/>
              </w:rPr>
              <w:t>é</w:t>
            </w:r>
            <w:r w:rsidRPr="00997CD3">
              <w:rPr>
                <w:lang w:val="en-US"/>
              </w:rPr>
              <w:t>veloppementdelatechnique</w:t>
            </w:r>
            <w:r w:rsidRPr="00226890">
              <w:rPr>
                <w:lang w:val="en-US"/>
              </w:rPr>
              <w:t xml:space="preserve">, </w:t>
            </w:r>
            <w:r w:rsidRPr="00997CD3">
              <w:rPr>
                <w:lang w:val="en-US"/>
              </w:rPr>
              <w:t>delaconstructiondesusines</w:t>
            </w:r>
            <w:r w:rsidRPr="00226890">
              <w:rPr>
                <w:lang w:val="en-US"/>
              </w:rPr>
              <w:t xml:space="preserve">, </w:t>
            </w:r>
            <w:r w:rsidRPr="00997CD3">
              <w:rPr>
                <w:lang w:val="en-US"/>
              </w:rPr>
              <w:t>dud</w:t>
            </w:r>
            <w:r w:rsidRPr="00226890">
              <w:rPr>
                <w:lang w:val="en-US"/>
              </w:rPr>
              <w:t>é</w:t>
            </w:r>
            <w:r w:rsidRPr="00997CD3">
              <w:rPr>
                <w:lang w:val="en-US"/>
              </w:rPr>
              <w:t>veloppementdesgrandesvillessurlanature</w:t>
            </w:r>
            <w:r w:rsidRPr="00226890">
              <w:rPr>
                <w:lang w:val="en-US"/>
              </w:rPr>
              <w:t>.</w:t>
            </w:r>
          </w:p>
          <w:p w:rsidR="002C49FA" w:rsidRPr="00226890" w:rsidRDefault="002C49FA" w:rsidP="00F90068">
            <w:pPr>
              <w:pStyle w:val="Style14"/>
              <w:widowControl/>
              <w:ind w:firstLine="0"/>
              <w:rPr>
                <w:b/>
                <w:bCs/>
                <w:i/>
                <w:iCs/>
                <w:lang w:val="en-US"/>
              </w:rPr>
            </w:pPr>
            <w:r w:rsidRPr="00226890">
              <w:rPr>
                <w:b/>
                <w:bCs/>
                <w:i/>
                <w:iCs/>
                <w:lang w:val="en-US"/>
              </w:rPr>
              <w:t>2.</w:t>
            </w:r>
            <w:r w:rsidRPr="00997CD3">
              <w:rPr>
                <w:lang w:val="en-US"/>
              </w:rPr>
              <w:t>Lapollutiondel</w:t>
            </w:r>
            <w:r w:rsidRPr="00226890">
              <w:rPr>
                <w:lang w:val="en-US"/>
              </w:rPr>
              <w:t>’</w:t>
            </w:r>
            <w:r w:rsidRPr="00997CD3">
              <w:rPr>
                <w:lang w:val="en-US"/>
              </w:rPr>
              <w:t>airetdel</w:t>
            </w:r>
            <w:r w:rsidRPr="00226890">
              <w:rPr>
                <w:lang w:val="en-US"/>
              </w:rPr>
              <w:t>’</w:t>
            </w:r>
            <w:r w:rsidRPr="00997CD3">
              <w:rPr>
                <w:lang w:val="en-US"/>
              </w:rPr>
              <w:t>eau</w:t>
            </w:r>
            <w:r w:rsidRPr="00226890">
              <w:rPr>
                <w:lang w:val="en-US"/>
              </w:rPr>
              <w:t xml:space="preserve">. 3. </w:t>
            </w:r>
            <w:r w:rsidRPr="00997CD3">
              <w:rPr>
                <w:lang w:val="en-US"/>
              </w:rPr>
              <w:t>Leprobl</w:t>
            </w:r>
            <w:r w:rsidRPr="00226890">
              <w:rPr>
                <w:lang w:val="en-US"/>
              </w:rPr>
              <w:t>è</w:t>
            </w:r>
            <w:r w:rsidRPr="00997CD3">
              <w:rPr>
                <w:lang w:val="en-US"/>
              </w:rPr>
              <w:t>medesd</w:t>
            </w:r>
            <w:r w:rsidRPr="00226890">
              <w:rPr>
                <w:lang w:val="en-US"/>
              </w:rPr>
              <w:t>é</w:t>
            </w:r>
            <w:r w:rsidRPr="00997CD3">
              <w:rPr>
                <w:lang w:val="en-US"/>
              </w:rPr>
              <w:t>chetssolides</w:t>
            </w:r>
            <w:r w:rsidRPr="00226890">
              <w:rPr>
                <w:lang w:val="en-US"/>
              </w:rPr>
              <w:t xml:space="preserve"> (</w:t>
            </w:r>
            <w:r w:rsidRPr="00997CD3">
              <w:rPr>
                <w:lang w:val="en-US"/>
              </w:rPr>
              <w:t>orduresm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carcassesdevoiture</w:t>
            </w:r>
            <w:r w:rsidRPr="00226890">
              <w:rPr>
                <w:lang w:val="en-US"/>
              </w:rPr>
              <w:t xml:space="preserve">, </w:t>
            </w:r>
            <w:r w:rsidRPr="00997CD3">
              <w:rPr>
                <w:lang w:val="en-US"/>
              </w:rPr>
              <w:t>emballagesetd</w:t>
            </w:r>
            <w:r w:rsidRPr="00226890">
              <w:rPr>
                <w:lang w:val="en-US"/>
              </w:rPr>
              <w:t>é</w:t>
            </w:r>
            <w:r w:rsidRPr="00997CD3">
              <w:rPr>
                <w:lang w:val="en-US"/>
              </w:rPr>
              <w:t>chetsradioactifs</w:t>
            </w:r>
            <w:r w:rsidRPr="00226890">
              <w:rPr>
                <w:lang w:val="en-US"/>
              </w:rPr>
              <w:t>).</w:t>
            </w:r>
          </w:p>
          <w:p w:rsidR="002C49FA" w:rsidRPr="00226890" w:rsidRDefault="002C49FA" w:rsidP="00F90068">
            <w:pPr>
              <w:pStyle w:val="Style14"/>
              <w:widowControl/>
              <w:ind w:firstLine="0"/>
              <w:rPr>
                <w:lang w:val="en-US"/>
              </w:rPr>
            </w:pP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C5822"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F33780">
        <w:trPr>
          <w:trHeight w:val="373"/>
        </w:trPr>
        <w:tc>
          <w:tcPr>
            <w:tcW w:w="1286" w:type="pct"/>
          </w:tcPr>
          <w:p w:rsidR="002C49FA" w:rsidRPr="00997CD3" w:rsidRDefault="002C49FA" w:rsidP="00F90068">
            <w:pPr>
              <w:pStyle w:val="Style14"/>
              <w:widowControl/>
              <w:tabs>
                <w:tab w:val="left" w:pos="426"/>
              </w:tabs>
              <w:ind w:firstLine="0"/>
            </w:pPr>
            <w:r w:rsidRPr="00997CD3">
              <w:t xml:space="preserve">6.4 Развитие навыков говорения, чтения и письма </w:t>
            </w:r>
            <w:r w:rsidRPr="00997CD3">
              <w:rPr>
                <w:b/>
                <w:bCs/>
              </w:rPr>
              <w:t>«Защита окружающей среды»</w:t>
            </w:r>
          </w:p>
        </w:tc>
        <w:tc>
          <w:tcPr>
            <w:tcW w:w="1711" w:type="pct"/>
          </w:tcPr>
          <w:p w:rsidR="002C49FA" w:rsidRPr="00997CD3" w:rsidRDefault="002C49FA" w:rsidP="00F90068">
            <w:pPr>
              <w:pStyle w:val="Style14"/>
              <w:widowControl/>
              <w:ind w:firstLine="0"/>
              <w:rPr>
                <w:color w:val="000000"/>
              </w:rPr>
            </w:pPr>
            <w:r w:rsidRPr="00997CD3">
              <w:rPr>
                <w:color w:val="000000"/>
              </w:rPr>
              <w:t>Устный опрос</w:t>
            </w:r>
          </w:p>
        </w:tc>
        <w:tc>
          <w:tcPr>
            <w:tcW w:w="1595" w:type="pct"/>
          </w:tcPr>
          <w:p w:rsidR="002C49FA" w:rsidRPr="007C5822" w:rsidRDefault="002C49FA" w:rsidP="00F90068">
            <w:pPr>
              <w:pStyle w:val="Style14"/>
              <w:widowControl/>
              <w:ind w:firstLine="0"/>
              <w:rPr>
                <w:b/>
                <w:bCs/>
                <w:i/>
                <w:iCs/>
                <w:lang w:val="en-US"/>
              </w:rPr>
            </w:pPr>
            <w:r w:rsidRPr="007C5822">
              <w:rPr>
                <w:b/>
                <w:bCs/>
                <w:i/>
                <w:iCs/>
                <w:lang w:val="en-US"/>
              </w:rPr>
              <w:t>Répondez aux questions ci-dessous:</w:t>
            </w:r>
          </w:p>
          <w:p w:rsidR="002C49FA" w:rsidRPr="007C5822" w:rsidRDefault="002C49FA" w:rsidP="00F90068">
            <w:pPr>
              <w:pStyle w:val="Style14"/>
              <w:widowControl/>
              <w:ind w:firstLine="0"/>
              <w:rPr>
                <w:lang w:val="de-DE"/>
              </w:rPr>
            </w:pPr>
            <w:r w:rsidRPr="007C5822">
              <w:rPr>
                <w:sz w:val="28"/>
                <w:szCs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2C49FA" w:rsidRPr="00997CD3" w:rsidRDefault="002C49FA" w:rsidP="00F90068">
            <w:pPr>
              <w:pStyle w:val="Style14"/>
              <w:widowControl/>
              <w:ind w:firstLine="0"/>
              <w:rPr>
                <w:b/>
                <w:bCs/>
                <w:i/>
                <w:iCs/>
                <w:color w:val="000000"/>
                <w:lang w:val="de-DE"/>
              </w:rPr>
            </w:pPr>
            <w:r w:rsidRPr="007C5822">
              <w:rPr>
                <w:b/>
                <w:bCs/>
                <w:i/>
                <w:iCs/>
                <w:lang w:val="de-DE"/>
              </w:rPr>
              <w:t>Terminez les phrases</w:t>
            </w:r>
            <w:r w:rsidRPr="00997CD3">
              <w:rPr>
                <w:b/>
                <w:bCs/>
                <w:i/>
                <w:iCs/>
                <w:color w:val="000000"/>
                <w:lang w:val="de-DE"/>
              </w:rPr>
              <w:t>:</w:t>
            </w:r>
          </w:p>
          <w:p w:rsidR="002C49FA" w:rsidRPr="00997CD3" w:rsidRDefault="002C49FA"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2C49FA" w:rsidRPr="00997CD3" w:rsidRDefault="002C49FA" w:rsidP="00F90068">
            <w:pPr>
              <w:ind w:firstLine="0"/>
              <w:rPr>
                <w:lang w:val="en-US"/>
              </w:rPr>
            </w:pPr>
            <w:r w:rsidRPr="00997CD3">
              <w:rPr>
                <w:lang w:val="en-US"/>
              </w:rPr>
              <w:t xml:space="preserve">L’atmosphère de la Terre est polluée par…  4. </w:t>
            </w:r>
          </w:p>
          <w:p w:rsidR="002C49FA" w:rsidRPr="00997CD3" w:rsidRDefault="002C49FA" w:rsidP="00F90068">
            <w:pPr>
              <w:ind w:firstLine="0"/>
              <w:rPr>
                <w:lang w:val="en-US"/>
              </w:rPr>
            </w:pPr>
            <w:r w:rsidRPr="00997CD3">
              <w:rPr>
                <w:lang w:val="en-US"/>
              </w:rPr>
              <w:t>L’atmosphère se débarasse spontanément des polluants nocifs par... 5. Mais ces phénomènes d’épuration naturelle sont …</w:t>
            </w:r>
          </w:p>
          <w:p w:rsidR="002C49FA" w:rsidRPr="00997CD3" w:rsidRDefault="002C49FA" w:rsidP="00F90068">
            <w:pPr>
              <w:ind w:firstLine="0"/>
              <w:rPr>
                <w:color w:val="000000"/>
                <w:lang w:val="en-US"/>
              </w:rPr>
            </w:pPr>
            <w:r w:rsidRPr="00997CD3">
              <w:rPr>
                <w:b/>
                <w:bCs/>
                <w:i/>
                <w:iCs/>
                <w:lang w:val="en-US"/>
              </w:rPr>
              <w:t>Invitation à la conversation</w:t>
            </w:r>
            <w:r w:rsidRPr="007C5822">
              <w:rPr>
                <w:b/>
                <w:bCs/>
                <w:i/>
                <w:iCs/>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lang w:val="en-US" w:eastAsia="en-US"/>
              </w:rPr>
              <w:t>L’ activitй  professionnelle  menace  l'environnement.</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896DD1"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997CD3" w:rsidRDefault="002C49FA" w:rsidP="00F90068">
            <w:pPr>
              <w:pStyle w:val="Style14"/>
              <w:widowControl/>
              <w:tabs>
                <w:tab w:val="left" w:pos="426"/>
              </w:tabs>
              <w:ind w:firstLine="0"/>
            </w:pPr>
            <w:r w:rsidRPr="00997CD3">
              <w:rPr>
                <w:b/>
                <w:bCs/>
              </w:rPr>
              <w:t>7. Достижения научно-технического прогресса</w:t>
            </w:r>
          </w:p>
        </w:tc>
        <w:tc>
          <w:tcPr>
            <w:tcW w:w="1711" w:type="pct"/>
          </w:tcPr>
          <w:p w:rsidR="002C49FA" w:rsidRPr="00997CD3" w:rsidRDefault="002C49FA" w:rsidP="00F90068">
            <w:pPr>
              <w:pStyle w:val="Style14"/>
              <w:widowControl/>
              <w:ind w:firstLine="0"/>
              <w:jc w:val="left"/>
              <w:rPr>
                <w:color w:val="000000"/>
              </w:rPr>
            </w:pPr>
          </w:p>
        </w:tc>
        <w:tc>
          <w:tcPr>
            <w:tcW w:w="1595" w:type="pct"/>
          </w:tcPr>
          <w:p w:rsidR="002C49FA" w:rsidRPr="00997CD3" w:rsidRDefault="002C49FA" w:rsidP="00F90068">
            <w:pPr>
              <w:pStyle w:val="Style14"/>
              <w:widowControl/>
              <w:ind w:firstLine="0"/>
              <w:rPr>
                <w:color w:val="000000"/>
              </w:rPr>
            </w:pPr>
          </w:p>
        </w:tc>
        <w:tc>
          <w:tcPr>
            <w:tcW w:w="408" w:type="pct"/>
          </w:tcPr>
          <w:p w:rsidR="002C49FA" w:rsidRPr="00751724" w:rsidRDefault="002C49FA" w:rsidP="00F90068">
            <w:pPr>
              <w:pStyle w:val="Style14"/>
              <w:widowControl/>
              <w:ind w:firstLine="0"/>
              <w:jc w:val="left"/>
              <w:rPr>
                <w:rStyle w:val="FontStyle31"/>
                <w:rFonts w:ascii="Times New Roman" w:hAnsi="Times New Roman" w:cs="Times New Roman"/>
                <w:sz w:val="24"/>
                <w:szCs w:val="24"/>
              </w:rPr>
            </w:pPr>
          </w:p>
        </w:tc>
      </w:tr>
      <w:tr w:rsidR="002C49FA" w:rsidRPr="006D1EDE">
        <w:trPr>
          <w:trHeight w:val="373"/>
        </w:trPr>
        <w:tc>
          <w:tcPr>
            <w:tcW w:w="1286" w:type="pct"/>
          </w:tcPr>
          <w:p w:rsidR="002C49FA" w:rsidRPr="00997CD3" w:rsidRDefault="002C49FA" w:rsidP="00F90068">
            <w:pPr>
              <w:pStyle w:val="Style14"/>
              <w:widowControl/>
              <w:tabs>
                <w:tab w:val="left" w:pos="426"/>
              </w:tabs>
              <w:ind w:firstLine="0"/>
            </w:pPr>
            <w:r w:rsidRPr="00997CD3">
              <w:t>7.1. Развитие умений и навыков чтения, письма по теме</w:t>
            </w:r>
            <w:r w:rsidRPr="00997CD3">
              <w:rPr>
                <w:b/>
                <w:bCs/>
              </w:rPr>
              <w:t>: «Роль и место инновационных технологий в современном мире»</w:t>
            </w:r>
          </w:p>
        </w:tc>
        <w:tc>
          <w:tcPr>
            <w:tcW w:w="1711" w:type="pct"/>
          </w:tcPr>
          <w:p w:rsidR="002C49FA" w:rsidRPr="00997CD3" w:rsidRDefault="002C49FA" w:rsidP="00F90068">
            <w:pPr>
              <w:pStyle w:val="Style14"/>
              <w:widowControl/>
              <w:ind w:firstLine="0"/>
              <w:jc w:val="left"/>
              <w:rPr>
                <w:color w:val="000000"/>
              </w:rPr>
            </w:pPr>
            <w:r w:rsidRPr="00997CD3">
              <w:rPr>
                <w:color w:val="000000"/>
              </w:rPr>
              <w:t>Проверка письменных работ</w:t>
            </w:r>
          </w:p>
        </w:tc>
        <w:tc>
          <w:tcPr>
            <w:tcW w:w="1595" w:type="pct"/>
          </w:tcPr>
          <w:p w:rsidR="002C49FA" w:rsidRPr="007C5822" w:rsidRDefault="002C49FA" w:rsidP="00F90068">
            <w:pPr>
              <w:pStyle w:val="Style14"/>
              <w:widowControl/>
              <w:ind w:firstLine="0"/>
              <w:rPr>
                <w:b/>
                <w:bCs/>
                <w:i/>
                <w:iCs/>
                <w:lang w:val="en-US"/>
              </w:rPr>
            </w:pPr>
            <w:r w:rsidRPr="007C5822">
              <w:rPr>
                <w:b/>
                <w:bCs/>
                <w:i/>
                <w:iCs/>
                <w:lang w:val="en-US"/>
              </w:rPr>
              <w:t>Répondez aux questions ci-dessous:</w:t>
            </w:r>
          </w:p>
          <w:p w:rsidR="002C49FA" w:rsidRPr="007C5822" w:rsidRDefault="002C49FA" w:rsidP="00F90068">
            <w:pPr>
              <w:pStyle w:val="Style14"/>
              <w:widowControl/>
              <w:ind w:firstLine="0"/>
              <w:rPr>
                <w:lang w:val="de-DE"/>
              </w:rPr>
            </w:pPr>
            <w:r w:rsidRPr="007C5822">
              <w:rPr>
                <w:color w:val="000000"/>
                <w:lang w:val="en-US"/>
              </w:rPr>
              <w:t xml:space="preserve"> 1.Esc-ce que l</w:t>
            </w:r>
            <w:r w:rsidRPr="00997CD3">
              <w:rPr>
                <w:lang w:val="en-US"/>
              </w:rPr>
              <w:t xml:space="preserve">’Internet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2C49FA" w:rsidRPr="00997CD3" w:rsidRDefault="002C49FA" w:rsidP="00F90068">
            <w:pPr>
              <w:pStyle w:val="Style14"/>
              <w:widowControl/>
              <w:ind w:firstLine="0"/>
              <w:rPr>
                <w:b/>
                <w:bCs/>
                <w:i/>
                <w:iCs/>
              </w:rPr>
            </w:pPr>
            <w:r w:rsidRPr="00997CD3">
              <w:rPr>
                <w:b/>
                <w:bCs/>
                <w:i/>
                <w:iCs/>
                <w:lang w:val="en-US"/>
              </w:rPr>
              <w:t>Traduisezenfran</w:t>
            </w:r>
            <w:r w:rsidRPr="00997CD3">
              <w:rPr>
                <w:b/>
                <w:bCs/>
                <w:i/>
                <w:iCs/>
              </w:rPr>
              <w:t>ç</w:t>
            </w:r>
            <w:r w:rsidRPr="00997CD3">
              <w:rPr>
                <w:b/>
                <w:bCs/>
                <w:i/>
                <w:iCs/>
                <w:lang w:val="en-US"/>
              </w:rPr>
              <w:t>ais</w:t>
            </w:r>
            <w:r w:rsidRPr="00997CD3">
              <w:rPr>
                <w:b/>
                <w:bCs/>
                <w:i/>
                <w:iCs/>
              </w:rPr>
              <w:t>:</w:t>
            </w:r>
          </w:p>
          <w:p w:rsidR="002C49FA" w:rsidRPr="00997CD3" w:rsidRDefault="002C49FA"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D1EDE"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r w:rsidR="002C49FA" w:rsidRPr="00F33780">
        <w:trPr>
          <w:trHeight w:val="373"/>
        </w:trPr>
        <w:tc>
          <w:tcPr>
            <w:tcW w:w="1286" w:type="pct"/>
          </w:tcPr>
          <w:p w:rsidR="002C49FA" w:rsidRPr="00997CD3" w:rsidRDefault="002C49FA" w:rsidP="00F90068">
            <w:pPr>
              <w:pStyle w:val="Style14"/>
              <w:widowControl/>
              <w:tabs>
                <w:tab w:val="left" w:pos="426"/>
              </w:tabs>
              <w:ind w:firstLine="0"/>
            </w:pPr>
            <w:r w:rsidRPr="00997CD3">
              <w:t xml:space="preserve">7.2. Развитие навыков говорения по теме </w:t>
            </w:r>
            <w:r w:rsidRPr="00997CD3">
              <w:rPr>
                <w:b/>
                <w:bCs/>
              </w:rPr>
              <w:t>«Информационные технологии 21-го века»</w:t>
            </w:r>
          </w:p>
        </w:tc>
        <w:tc>
          <w:tcPr>
            <w:tcW w:w="1711" w:type="pct"/>
          </w:tcPr>
          <w:p w:rsidR="002C49FA" w:rsidRPr="00997CD3" w:rsidRDefault="002C49FA" w:rsidP="00F90068">
            <w:pPr>
              <w:pStyle w:val="Style14"/>
              <w:widowControl/>
              <w:ind w:firstLine="0"/>
              <w:jc w:val="left"/>
              <w:rPr>
                <w:color w:val="000000"/>
              </w:rPr>
            </w:pPr>
            <w:r w:rsidRPr="00997CD3">
              <w:rPr>
                <w:color w:val="000000"/>
              </w:rPr>
              <w:t>Устный опрос</w:t>
            </w:r>
          </w:p>
        </w:tc>
        <w:tc>
          <w:tcPr>
            <w:tcW w:w="1595" w:type="pct"/>
          </w:tcPr>
          <w:p w:rsidR="002C49FA" w:rsidRPr="00997CD3" w:rsidRDefault="002C49FA" w:rsidP="00F90068">
            <w:pPr>
              <w:pStyle w:val="Style14"/>
              <w:widowControl/>
              <w:ind w:firstLine="0"/>
              <w:rPr>
                <w:b/>
                <w:bCs/>
                <w:i/>
                <w:iCs/>
                <w:color w:val="000000"/>
                <w:lang w:val="de-DE"/>
              </w:rPr>
            </w:pPr>
            <w:r w:rsidRPr="007C5822">
              <w:rPr>
                <w:b/>
                <w:bCs/>
                <w:i/>
                <w:iCs/>
                <w:lang w:val="de-DE"/>
              </w:rPr>
              <w:t>Terminez les phrases par les mots ci-dessous et traduisez tout le texte en russe</w:t>
            </w:r>
            <w:r w:rsidRPr="00997CD3">
              <w:rPr>
                <w:b/>
                <w:bCs/>
                <w:i/>
                <w:iCs/>
                <w:color w:val="000000"/>
                <w:lang w:val="de-DE"/>
              </w:rPr>
              <w:t>:</w:t>
            </w:r>
          </w:p>
          <w:p w:rsidR="002C49FA" w:rsidRPr="00997CD3" w:rsidRDefault="002C49FA" w:rsidP="00F90068">
            <w:pPr>
              <w:ind w:firstLine="0"/>
              <w:rPr>
                <w:b/>
                <w:bCs/>
                <w:i/>
                <w:iCs/>
                <w:color w:val="00000A"/>
                <w:lang w:val="en-US"/>
              </w:rPr>
            </w:pPr>
            <w:r w:rsidRPr="00997CD3">
              <w:rPr>
                <w:i/>
                <w:iCs/>
                <w:color w:val="000000"/>
                <w:lang w:val="en-US"/>
              </w:rPr>
              <w:t>d’un r</w:t>
            </w:r>
            <w:r w:rsidRPr="00997CD3">
              <w:rPr>
                <w:i/>
                <w:iCs/>
                <w:color w:val="00000A"/>
                <w:lang w:val="en-US"/>
              </w:rPr>
              <w:t>й</w:t>
            </w:r>
            <w:r w:rsidRPr="00997CD3">
              <w:rPr>
                <w:i/>
                <w:iCs/>
                <w:color w:val="000000"/>
                <w:lang w:val="en-US"/>
              </w:rPr>
              <w:t>seau informatique,</w:t>
            </w:r>
            <w:r w:rsidRPr="00997CD3">
              <w:rPr>
                <w:i/>
                <w:iCs/>
                <w:lang w:val="en-US"/>
              </w:rPr>
              <w:t xml:space="preserve"> le fruit, </w:t>
            </w:r>
            <w:r w:rsidRPr="00997CD3">
              <w:rPr>
                <w:i/>
                <w:iCs/>
                <w:color w:val="00000A"/>
                <w:lang w:val="en-US"/>
              </w:rPr>
              <w:t xml:space="preserve">au dйveloppement,  </w:t>
            </w:r>
            <w:r w:rsidRPr="00997CD3">
              <w:rPr>
                <w:i/>
                <w:iCs/>
                <w:color w:val="000000"/>
                <w:lang w:val="en-US"/>
              </w:rPr>
              <w:t xml:space="preserve">un serveur, </w:t>
            </w:r>
            <w:r w:rsidRPr="00997CD3">
              <w:rPr>
                <w:i/>
                <w:iCs/>
                <w:color w:val="00000A"/>
                <w:lang w:val="en-US"/>
              </w:rPr>
              <w:t>й</w:t>
            </w:r>
            <w:r w:rsidRPr="00997CD3">
              <w:rPr>
                <w:i/>
                <w:iCs/>
                <w:lang w:val="en-US"/>
              </w:rPr>
              <w:t xml:space="preserve">tapes successives. </w:t>
            </w:r>
          </w:p>
          <w:p w:rsidR="002C49FA" w:rsidRPr="00997CD3" w:rsidRDefault="002C49FA" w:rsidP="00F90068">
            <w:pPr>
              <w:ind w:firstLine="708"/>
              <w:rPr>
                <w:color w:val="000000"/>
                <w:lang w:val="en-US"/>
              </w:rPr>
            </w:pPr>
            <w:r w:rsidRPr="00997CD3">
              <w:rPr>
                <w:color w:val="00000A"/>
                <w:lang w:val="en-US"/>
              </w:rPr>
              <w:t xml:space="preserve">Le </w:t>
            </w:r>
            <w:r w:rsidRPr="00997CD3">
              <w:rPr>
                <w:color w:val="000000"/>
                <w:lang w:val="en-US"/>
              </w:rPr>
              <w:t>premier serveur web, actuellement au musйe du CERN, йtiquetй “</w:t>
            </w:r>
            <w:r w:rsidRPr="00997CD3">
              <w:rPr>
                <w:i/>
                <w:iCs/>
                <w:color w:val="000000"/>
                <w:lang w:val="en-US"/>
              </w:rPr>
              <w:t>This  machine  is  a  server.  DO  NOT  POWER  IT  DOWN!!”</w:t>
            </w:r>
            <w:r w:rsidRPr="00997CD3">
              <w:rPr>
                <w:color w:val="000000"/>
                <w:lang w:val="en-US"/>
              </w:rPr>
              <w:t xml:space="preserve">,  ce  qui signifie: “Cette machine est </w:t>
            </w:r>
            <w:r w:rsidRPr="00997CD3">
              <w:rPr>
                <w:b/>
                <w:bCs/>
                <w:color w:val="000000"/>
                <w:lang w:val="en-US"/>
              </w:rPr>
              <w:t>...</w:t>
            </w:r>
            <w:r w:rsidRPr="00997CD3">
              <w:rPr>
                <w:color w:val="000000"/>
                <w:lang w:val="en-US"/>
              </w:rPr>
              <w:t xml:space="preserve">    NE PAS L'ATEINDRE</w:t>
            </w:r>
            <w:r w:rsidRPr="00997CD3">
              <w:rPr>
                <w:color w:val="00000A"/>
                <w:lang w:val="en-US"/>
              </w:rPr>
              <w:t xml:space="preserve">!!” L’histoire d’Internet remonte </w:t>
            </w:r>
            <w:r w:rsidRPr="00997CD3">
              <w:rPr>
                <w:b/>
                <w:bCs/>
                <w:color w:val="00000A"/>
                <w:lang w:val="en-US"/>
              </w:rPr>
              <w:t>…</w:t>
            </w:r>
            <w:r w:rsidRPr="00997CD3">
              <w:rPr>
                <w:color w:val="00000A"/>
                <w:lang w:val="en-US"/>
              </w:rPr>
              <w:t xml:space="preserve"> des premiers </w:t>
            </w:r>
            <w:r w:rsidRPr="00997CD3">
              <w:rPr>
                <w:color w:val="000000"/>
                <w:lang w:val="en-US"/>
              </w:rPr>
              <w:t>rйseaux de t</w:t>
            </w:r>
            <w:r w:rsidRPr="00997CD3">
              <w:rPr>
                <w:color w:val="00000A"/>
                <w:lang w:val="en-US"/>
              </w:rPr>
              <w:t>й</w:t>
            </w:r>
            <w:r w:rsidRPr="00997CD3">
              <w:rPr>
                <w:color w:val="000000"/>
                <w:lang w:val="en-US"/>
              </w:rPr>
              <w:t>l</w:t>
            </w:r>
            <w:r w:rsidRPr="00997CD3">
              <w:rPr>
                <w:color w:val="00000A"/>
                <w:lang w:val="en-US"/>
              </w:rPr>
              <w:t>й</w:t>
            </w:r>
            <w:r w:rsidRPr="00997CD3">
              <w:rPr>
                <w:color w:val="000000"/>
                <w:lang w:val="en-US"/>
              </w:rPr>
              <w:t>communication. L’id</w:t>
            </w:r>
            <w:r w:rsidRPr="00997CD3">
              <w:rPr>
                <w:color w:val="00000A"/>
                <w:lang w:val="en-US"/>
              </w:rPr>
              <w:t>й</w:t>
            </w:r>
            <w:r w:rsidRPr="00997CD3">
              <w:rPr>
                <w:color w:val="000000"/>
                <w:lang w:val="en-US"/>
              </w:rPr>
              <w:t xml:space="preserve">e </w:t>
            </w:r>
            <w:r w:rsidRPr="00997CD3">
              <w:rPr>
                <w:b/>
                <w:bCs/>
                <w:color w:val="000000"/>
                <w:lang w:val="en-US"/>
              </w:rPr>
              <w:t>…,</w:t>
            </w:r>
            <w:r w:rsidRPr="00997CD3">
              <w:rPr>
                <w:lang w:val="en-US"/>
              </w:rPr>
              <w:t>permettant aux utilisateurs de diff</w:t>
            </w:r>
            <w:r w:rsidRPr="00997CD3">
              <w:rPr>
                <w:color w:val="00000A"/>
                <w:lang w:val="en-US"/>
              </w:rPr>
              <w:t>й</w:t>
            </w:r>
            <w:r w:rsidRPr="00997CD3">
              <w:rPr>
                <w:lang w:val="en-US"/>
              </w:rPr>
              <w:t>rents ordinateurs de communiquer, se d</w:t>
            </w:r>
            <w:r w:rsidRPr="00997CD3">
              <w:rPr>
                <w:color w:val="00000A"/>
                <w:lang w:val="en-US"/>
              </w:rPr>
              <w:t>й</w:t>
            </w:r>
            <w:r w:rsidRPr="00997CD3">
              <w:rPr>
                <w:lang w:val="en-US"/>
              </w:rPr>
              <w:t>veloppa par de nombreuses</w:t>
            </w:r>
            <w:r w:rsidRPr="00997CD3">
              <w:rPr>
                <w:b/>
                <w:bCs/>
                <w:lang w:val="en-US"/>
              </w:rPr>
              <w:t>...</w:t>
            </w:r>
            <w:r w:rsidRPr="00997CD3">
              <w:rPr>
                <w:lang w:val="en-US"/>
              </w:rPr>
              <w:t xml:space="preserve">   La somme de tous ces d</w:t>
            </w:r>
            <w:r w:rsidRPr="00997CD3">
              <w:rPr>
                <w:color w:val="00000A"/>
                <w:lang w:val="en-US"/>
              </w:rPr>
              <w:t>й</w:t>
            </w:r>
            <w:r w:rsidRPr="00997CD3">
              <w:rPr>
                <w:lang w:val="en-US"/>
              </w:rPr>
              <w:t>veloppements conduisit au “r</w:t>
            </w:r>
            <w:r w:rsidRPr="00997CD3">
              <w:rPr>
                <w:color w:val="00000A"/>
                <w:lang w:val="en-US"/>
              </w:rPr>
              <w:t>й</w:t>
            </w:r>
            <w:r w:rsidRPr="00997CD3">
              <w:rPr>
                <w:lang w:val="en-US"/>
              </w:rPr>
              <w:t>seau des r</w:t>
            </w:r>
            <w:r w:rsidRPr="00997CD3">
              <w:rPr>
                <w:color w:val="00000A"/>
                <w:lang w:val="en-US"/>
              </w:rPr>
              <w:t>й</w:t>
            </w:r>
            <w:r w:rsidRPr="00997CD3">
              <w:rPr>
                <w:lang w:val="en-US"/>
              </w:rPr>
              <w:t>seaux” (</w:t>
            </w:r>
            <w:r w:rsidRPr="00997CD3">
              <w:rPr>
                <w:i/>
                <w:iCs/>
                <w:lang w:val="en-US"/>
              </w:rPr>
              <w:t xml:space="preserve">network of networks </w:t>
            </w:r>
            <w:r w:rsidRPr="00997CD3">
              <w:rPr>
                <w:lang w:val="en-US"/>
              </w:rPr>
              <w:t>1) que nous connaissons aujourd’hui en tant que l’</w:t>
            </w:r>
            <w:r w:rsidRPr="00997CD3">
              <w:rPr>
                <w:i/>
                <w:iCs/>
                <w:lang w:val="en-US"/>
              </w:rPr>
              <w:t>Internet</w:t>
            </w:r>
            <w:r w:rsidRPr="00997CD3">
              <w:rPr>
                <w:lang w:val="en-US"/>
              </w:rPr>
              <w:t xml:space="preserve">. Il est </w:t>
            </w:r>
            <w:r w:rsidRPr="00997CD3">
              <w:rPr>
                <w:b/>
                <w:bCs/>
                <w:lang w:val="en-US"/>
              </w:rPr>
              <w:t>…</w:t>
            </w:r>
            <w:r w:rsidRPr="00997CD3">
              <w:rPr>
                <w:lang w:val="en-US"/>
              </w:rPr>
              <w:t xml:space="preserve"> а  la  fois  de  d</w:t>
            </w:r>
            <w:r w:rsidRPr="00997CD3">
              <w:rPr>
                <w:color w:val="00000A"/>
                <w:lang w:val="en-US"/>
              </w:rPr>
              <w:t>й</w:t>
            </w:r>
            <w:r w:rsidRPr="00997CD3">
              <w:rPr>
                <w:lang w:val="en-US"/>
              </w:rPr>
              <w:t xml:space="preserve">veloppements  technologiques  et  du  regroupement  </w:t>
            </w:r>
            <w:r w:rsidRPr="00997CD3">
              <w:rPr>
                <w:b/>
                <w:bCs/>
                <w:lang w:val="en-US"/>
              </w:rPr>
              <w:t>…</w:t>
            </w:r>
            <w:r w:rsidRPr="00997CD3">
              <w:rPr>
                <w:lang w:val="en-US"/>
              </w:rPr>
              <w:t xml:space="preserve"> existantes et de systиmes de t</w:t>
            </w:r>
            <w:r w:rsidRPr="00997CD3">
              <w:rPr>
                <w:color w:val="00000A"/>
                <w:lang w:val="en-US"/>
              </w:rPr>
              <w:t>й</w:t>
            </w:r>
            <w:r w:rsidRPr="00997CD3">
              <w:rPr>
                <w:lang w:val="en-US"/>
              </w:rPr>
              <w:t>l</w:t>
            </w:r>
            <w:r w:rsidRPr="00997CD3">
              <w:rPr>
                <w:color w:val="00000A"/>
                <w:lang w:val="en-US"/>
              </w:rPr>
              <w:t>й</w:t>
            </w:r>
            <w:r w:rsidRPr="00997CD3">
              <w:rPr>
                <w:lang w:val="en-US"/>
              </w:rPr>
              <w:t>communications.</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6D1EDE" w:rsidRDefault="002C49FA" w:rsidP="008753B0">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ЗУВ</w:t>
            </w:r>
          </w:p>
        </w:tc>
      </w:tr>
      <w:tr w:rsidR="002C49FA" w:rsidRPr="00751724">
        <w:trPr>
          <w:trHeight w:val="373"/>
        </w:trPr>
        <w:tc>
          <w:tcPr>
            <w:tcW w:w="1286" w:type="pct"/>
          </w:tcPr>
          <w:p w:rsidR="002C49FA" w:rsidRPr="00751724" w:rsidRDefault="002C49FA" w:rsidP="00D97C3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711" w:type="pct"/>
          </w:tcPr>
          <w:p w:rsidR="002C49FA" w:rsidRPr="00751724" w:rsidRDefault="002C49FA" w:rsidP="00F90068">
            <w:pPr>
              <w:pStyle w:val="Style14"/>
              <w:widowControl/>
              <w:ind w:firstLine="0"/>
              <w:jc w:val="left"/>
              <w:rPr>
                <w:color w:val="000000"/>
              </w:rPr>
            </w:pPr>
            <w:r w:rsidRPr="00751724">
              <w:rPr>
                <w:color w:val="000000"/>
              </w:rPr>
              <w:t>Проверка итогового теста</w:t>
            </w:r>
          </w:p>
        </w:tc>
        <w:tc>
          <w:tcPr>
            <w:tcW w:w="1595" w:type="pct"/>
          </w:tcPr>
          <w:p w:rsidR="002C49FA" w:rsidRPr="00814DA2" w:rsidRDefault="002C49FA"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2C49FA"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rsidR="002C49FA" w:rsidRPr="00751724" w:rsidRDefault="002C49FA" w:rsidP="008753B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ЗУВ</w:t>
            </w:r>
          </w:p>
        </w:tc>
      </w:tr>
    </w:tbl>
    <w:p w:rsidR="002C49FA" w:rsidRDefault="002C49FA" w:rsidP="00542490">
      <w:pPr>
        <w:pStyle w:val="Heading1"/>
        <w:rPr>
          <w:rStyle w:val="FontStyle20"/>
          <w:sz w:val="24"/>
          <w:szCs w:val="24"/>
        </w:rPr>
      </w:pPr>
    </w:p>
    <w:p w:rsidR="002C49FA" w:rsidRDefault="002C49FA" w:rsidP="00542490">
      <w:pPr>
        <w:pStyle w:val="Heading1"/>
        <w:rPr>
          <w:rStyle w:val="FontStyle20"/>
          <w:sz w:val="24"/>
          <w:szCs w:val="24"/>
        </w:rPr>
      </w:pPr>
      <w:r w:rsidRPr="00C17915">
        <w:rPr>
          <w:rStyle w:val="FontStyle20"/>
          <w:sz w:val="24"/>
          <w:szCs w:val="24"/>
        </w:rPr>
        <w:t>7 Оценочные средства для проведения промежуточной аттестации</w:t>
      </w:r>
    </w:p>
    <w:p w:rsidR="002C49FA" w:rsidRPr="00457C1A" w:rsidRDefault="002C49FA" w:rsidP="00542490">
      <w:pPr>
        <w:rPr>
          <w:i/>
          <w:iCs/>
          <w:color w:val="C00000"/>
          <w:highlight w:val="yellow"/>
        </w:rPr>
      </w:pPr>
    </w:p>
    <w:p w:rsidR="002C49FA" w:rsidRPr="006F165F" w:rsidRDefault="002C49FA" w:rsidP="00542490">
      <w:pPr>
        <w:rPr>
          <w:b/>
          <w:bCs/>
        </w:rPr>
      </w:pPr>
      <w:r w:rsidRPr="006F165F">
        <w:rPr>
          <w:b/>
          <w:bCs/>
        </w:rPr>
        <w:t>а) Планируемые результаты обучения и оценочные средства для проведения промежуточной аттестации:</w:t>
      </w:r>
    </w:p>
    <w:p w:rsidR="002C49FA" w:rsidRPr="00457C1A" w:rsidRDefault="002C49FA" w:rsidP="00542490">
      <w:pPr>
        <w:rPr>
          <w:i/>
          <w:iCs/>
          <w:color w:val="C00000"/>
          <w:highlight w:val="yellow"/>
        </w:rPr>
      </w:pPr>
    </w:p>
    <w:tbl>
      <w:tblPr>
        <w:tblW w:w="5000" w:type="pct"/>
        <w:tblInd w:w="2" w:type="dxa"/>
        <w:tblCellMar>
          <w:left w:w="0" w:type="dxa"/>
          <w:right w:w="0" w:type="dxa"/>
        </w:tblCellMar>
        <w:tblLook w:val="00A0"/>
      </w:tblPr>
      <w:tblGrid>
        <w:gridCol w:w="1774"/>
        <w:gridCol w:w="4709"/>
        <w:gridCol w:w="9383"/>
      </w:tblGrid>
      <w:tr w:rsidR="002C49FA">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C49FA" w:rsidRDefault="002C49FA" w:rsidP="002D2818">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C49FA" w:rsidRDefault="002C49FA" w:rsidP="002D2818">
            <w:pPr>
              <w:ind w:firstLine="0"/>
              <w:jc w:val="center"/>
              <w:rPr>
                <w:lang w:eastAsia="en-US"/>
              </w:rPr>
            </w:pPr>
            <w:r>
              <w:rPr>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49FA" w:rsidRDefault="002C49FA" w:rsidP="002D2818">
            <w:pPr>
              <w:ind w:firstLine="0"/>
              <w:jc w:val="center"/>
              <w:rPr>
                <w:lang w:eastAsia="en-US"/>
              </w:rPr>
            </w:pPr>
            <w:r>
              <w:rPr>
                <w:lang w:eastAsia="en-US"/>
              </w:rPr>
              <w:t>Оценочные средства</w:t>
            </w:r>
          </w:p>
        </w:tc>
      </w:tr>
      <w:tr w:rsidR="002C49FA" w:rsidRPr="00275F2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C49FA" w:rsidRPr="00275F22" w:rsidRDefault="002C49FA" w:rsidP="002D2818">
            <w:pPr>
              <w:ind w:firstLine="0"/>
              <w:rPr>
                <w:lang w:eastAsia="en-US"/>
              </w:rPr>
            </w:pPr>
            <w:r w:rsidRPr="00275F22">
              <w:rPr>
                <w:b/>
                <w:bCs/>
              </w:rPr>
              <w:t>ОК-</w:t>
            </w:r>
            <w:r>
              <w:rPr>
                <w:b/>
                <w:bCs/>
              </w:rPr>
              <w:t>4</w:t>
            </w:r>
            <w:r w:rsidRPr="00275F22">
              <w:rPr>
                <w:b/>
                <w:bC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C49FA" w:rsidRPr="00B83C8A">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rPr>
                <w:lang w:eastAsia="en-US"/>
              </w:rPr>
            </w:pPr>
            <w:r>
              <w:rPr>
                <w:sz w:val="22"/>
                <w:szCs w:val="22"/>
                <w:lang w:eastAsia="en-US"/>
              </w:rPr>
              <w:t>- базовые лексические единицы по изученным темам на иностранном языке;</w:t>
            </w:r>
          </w:p>
          <w:p w:rsidR="002C49FA" w:rsidRDefault="002C49FA" w:rsidP="002D2818">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2C49FA" w:rsidRDefault="002C49FA" w:rsidP="002D2818">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49FA" w:rsidRDefault="002C49FA" w:rsidP="002D2818">
            <w:pPr>
              <w:ind w:firstLine="0"/>
              <w:jc w:val="center"/>
              <w:rPr>
                <w:b/>
                <w:bCs/>
                <w:lang w:eastAsia="en-US"/>
              </w:rPr>
            </w:pPr>
            <w:r>
              <w:rPr>
                <w:b/>
                <w:bCs/>
                <w:lang w:eastAsia="en-US"/>
              </w:rPr>
              <w:t>АНГЛИЙСКИЙ ЯЗЫК</w:t>
            </w:r>
          </w:p>
          <w:p w:rsidR="002C49FA" w:rsidRDefault="002C49FA" w:rsidP="002D2818">
            <w:pPr>
              <w:ind w:firstLine="0"/>
              <w:rPr>
                <w:b/>
                <w:bCs/>
                <w:lang w:eastAsia="en-US"/>
              </w:rPr>
            </w:pPr>
            <w:r>
              <w:rPr>
                <w:b/>
                <w:bCs/>
                <w:lang w:eastAsia="en-US"/>
              </w:rPr>
              <w:t>Оценочные средства для зачета (1-2 семестр)</w:t>
            </w:r>
          </w:p>
          <w:p w:rsidR="002C49FA" w:rsidRPr="00ED6A81" w:rsidRDefault="002C49FA" w:rsidP="00BF0219">
            <w:pPr>
              <w:pStyle w:val="ListParagraph"/>
              <w:widowControl w:val="0"/>
              <w:numPr>
                <w:ilvl w:val="0"/>
                <w:numId w:val="56"/>
              </w:numPr>
              <w:autoSpaceDE w:val="0"/>
              <w:autoSpaceDN w:val="0"/>
              <w:adjustRightInd w:val="0"/>
              <w:spacing w:line="240" w:lineRule="auto"/>
              <w:rPr>
                <w:lang w:val="ru-RU"/>
              </w:rPr>
            </w:pPr>
            <w:r w:rsidRPr="00ED6A81">
              <w:rPr>
                <w:lang w:val="ru-RU"/>
              </w:rPr>
              <w:t>Соотнесите слова и выражения с их русскими эквивалентами</w:t>
            </w:r>
          </w:p>
          <w:p w:rsidR="002C49FA" w:rsidRPr="002C7AF5" w:rsidRDefault="002C49FA" w:rsidP="002D2818">
            <w:pPr>
              <w:ind w:firstLine="0"/>
              <w:rPr>
                <w:b/>
                <w:bCs/>
                <w:lang w:eastAsia="en-US"/>
              </w:rPr>
            </w:pPr>
            <w:r>
              <w:rPr>
                <w:b/>
                <w:bCs/>
                <w:lang w:eastAsia="en-US"/>
              </w:rPr>
              <w:t>Я в современном мире</w:t>
            </w:r>
          </w:p>
          <w:p w:rsidR="002C49FA" w:rsidRPr="00890910" w:rsidRDefault="002C49FA" w:rsidP="002D2818">
            <w:r w:rsidRPr="00890910">
              <w:t xml:space="preserve">1) </w:t>
            </w:r>
            <w:r w:rsidRPr="00890910">
              <w:rPr>
                <w:lang w:val="de-DE"/>
              </w:rPr>
              <w:t>anappearance</w:t>
            </w:r>
            <w:r w:rsidRPr="00890910">
              <w:tab/>
              <w:t xml:space="preserve">           a) свободное время</w:t>
            </w:r>
          </w:p>
          <w:p w:rsidR="002C49FA" w:rsidRPr="00890910" w:rsidRDefault="002C49FA" w:rsidP="002D2818">
            <w:pPr>
              <w:rPr>
                <w:lang w:val="en-US"/>
              </w:rPr>
            </w:pPr>
            <w:r w:rsidRPr="00890910">
              <w:rPr>
                <w:lang w:val="en-US"/>
              </w:rPr>
              <w:t>2) a friend</w:t>
            </w:r>
            <w:r w:rsidRPr="00890910">
              <w:rPr>
                <w:lang w:val="en-US"/>
              </w:rPr>
              <w:tab/>
              <w:t xml:space="preserve">                      b) </w:t>
            </w:r>
            <w:r w:rsidRPr="00890910">
              <w:t>внешность</w:t>
            </w:r>
          </w:p>
          <w:p w:rsidR="002C49FA" w:rsidRPr="00890910" w:rsidRDefault="002C49FA" w:rsidP="002D2818">
            <w:pPr>
              <w:rPr>
                <w:lang w:val="en-US"/>
              </w:rPr>
            </w:pPr>
            <w:r w:rsidRPr="00890910">
              <w:rPr>
                <w:lang w:val="en-US"/>
              </w:rPr>
              <w:t xml:space="preserve">3) to be fond of                      c) </w:t>
            </w:r>
            <w:r w:rsidRPr="00890910">
              <w:t>увлекаться</w:t>
            </w:r>
          </w:p>
          <w:p w:rsidR="002C49FA" w:rsidRPr="00890910" w:rsidRDefault="002C49FA" w:rsidP="002D2818">
            <w:r w:rsidRPr="00890910">
              <w:t xml:space="preserve">4) </w:t>
            </w:r>
            <w:r w:rsidRPr="00890910">
              <w:rPr>
                <w:lang w:val="de-DE"/>
              </w:rPr>
              <w:t>sparetime</w:t>
            </w:r>
            <w:r w:rsidRPr="00890910">
              <w:tab/>
              <w:t xml:space="preserve">                    d) быть похожим на кого-л.</w:t>
            </w:r>
          </w:p>
          <w:p w:rsidR="002C49FA" w:rsidRPr="002C7AF5" w:rsidRDefault="002C49FA" w:rsidP="002D2818">
            <w:r w:rsidRPr="002C7AF5">
              <w:t xml:space="preserve">5) </w:t>
            </w:r>
            <w:r w:rsidRPr="00890910">
              <w:rPr>
                <w:lang w:val="en-US"/>
              </w:rPr>
              <w:t>tolooklikee</w:t>
            </w:r>
            <w:r w:rsidRPr="002C7AF5">
              <w:t xml:space="preserve">) </w:t>
            </w:r>
            <w:r w:rsidRPr="00890910">
              <w:t>друг</w:t>
            </w:r>
          </w:p>
          <w:p w:rsidR="002C49FA" w:rsidRPr="002C7AF5" w:rsidRDefault="002C49FA" w:rsidP="002D2818">
            <w:pPr>
              <w:ind w:firstLine="0"/>
              <w:rPr>
                <w:b/>
                <w:bCs/>
                <w:lang w:eastAsia="en-US"/>
              </w:rPr>
            </w:pPr>
            <w:r>
              <w:rPr>
                <w:b/>
                <w:bCs/>
                <w:lang w:eastAsia="en-US"/>
              </w:rPr>
              <w:t>Мои планы на будущее</w:t>
            </w:r>
          </w:p>
          <w:p w:rsidR="002C49FA" w:rsidRPr="001B5E17" w:rsidRDefault="002C49FA" w:rsidP="002D2818">
            <w:pPr>
              <w:rPr>
                <w:lang w:val="en-US"/>
              </w:rPr>
            </w:pPr>
            <w:r w:rsidRPr="001B5E17">
              <w:rPr>
                <w:lang w:val="en-US"/>
              </w:rPr>
              <w:t xml:space="preserve">1) </w:t>
            </w:r>
            <w:r w:rsidRPr="00890910">
              <w:t>а</w:t>
            </w:r>
            <w:r w:rsidRPr="00890910">
              <w:rPr>
                <w:lang w:val="en-US"/>
              </w:rPr>
              <w:t>cceptedlanguage</w:t>
            </w:r>
            <w:r w:rsidRPr="001B5E17">
              <w:rPr>
                <w:lang w:val="en-US"/>
              </w:rPr>
              <w:tab/>
            </w:r>
            <w:r w:rsidRPr="00890910">
              <w:rPr>
                <w:lang w:val="de-DE"/>
              </w:rPr>
              <w:t>a</w:t>
            </w:r>
            <w:r w:rsidRPr="001B5E17">
              <w:rPr>
                <w:lang w:val="en-US"/>
              </w:rPr>
              <w:t xml:space="preserve">) </w:t>
            </w:r>
            <w:r w:rsidRPr="00890910">
              <w:t>хорошо</w:t>
            </w:r>
            <w:r w:rsidRPr="001B5E17">
              <w:rPr>
                <w:lang w:val="en-US"/>
              </w:rPr>
              <w:t xml:space="preserve"> </w:t>
            </w:r>
            <w:r w:rsidRPr="00890910">
              <w:t>владеть</w:t>
            </w:r>
            <w:r w:rsidRPr="001B5E17">
              <w:rPr>
                <w:lang w:val="en-US"/>
              </w:rPr>
              <w:t xml:space="preserve"> </w:t>
            </w:r>
            <w:r w:rsidRPr="00890910">
              <w:t>английским</w:t>
            </w:r>
          </w:p>
          <w:p w:rsidR="002C49FA" w:rsidRPr="00890910" w:rsidRDefault="002C49FA" w:rsidP="002D2818">
            <w:pPr>
              <w:rPr>
                <w:lang w:val="en-US"/>
              </w:rPr>
            </w:pPr>
            <w:r w:rsidRPr="00890910">
              <w:rPr>
                <w:lang w:val="en-US"/>
              </w:rPr>
              <w:t>2) h</w:t>
            </w:r>
            <w:r>
              <w:rPr>
                <w:lang w:val="en-US"/>
              </w:rPr>
              <w:t xml:space="preserve">ave a strong hold of English     </w:t>
            </w:r>
            <w:r w:rsidRPr="00890910">
              <w:rPr>
                <w:lang w:val="en-US"/>
              </w:rPr>
              <w:t xml:space="preserve"> b) </w:t>
            </w:r>
            <w:r w:rsidRPr="00890910">
              <w:t>написание</w:t>
            </w:r>
          </w:p>
          <w:p w:rsidR="002C49FA" w:rsidRPr="00890910" w:rsidRDefault="002C49FA" w:rsidP="002D2818">
            <w:r w:rsidRPr="00890910">
              <w:t xml:space="preserve">3) </w:t>
            </w:r>
            <w:r w:rsidRPr="00890910">
              <w:rPr>
                <w:lang w:val="en-US"/>
              </w:rPr>
              <w:t>spelling</w:t>
            </w:r>
            <w:r w:rsidRPr="00890910">
              <w:tab/>
            </w:r>
            <w:r w:rsidRPr="00890910">
              <w:rPr>
                <w:lang w:val="de-DE"/>
              </w:rPr>
              <w:t>c</w:t>
            </w:r>
            <w:r w:rsidRPr="00890910">
              <w:t>) непонимание</w:t>
            </w:r>
          </w:p>
          <w:p w:rsidR="002C49FA" w:rsidRPr="00890910" w:rsidRDefault="002C49FA" w:rsidP="002D2818">
            <w:r w:rsidRPr="00890910">
              <w:t xml:space="preserve">4) </w:t>
            </w:r>
            <w:r w:rsidRPr="00890910">
              <w:rPr>
                <w:lang w:val="en-US"/>
              </w:rPr>
              <w:t>miscommunication</w:t>
            </w:r>
            <w:r w:rsidRPr="00890910">
              <w:tab/>
            </w:r>
            <w:r w:rsidRPr="00890910">
              <w:rPr>
                <w:lang w:val="de-DE"/>
              </w:rPr>
              <w:t>d</w:t>
            </w:r>
            <w:r w:rsidRPr="00890910">
              <w:t xml:space="preserve">) уверенно разговаривать на иностранном </w:t>
            </w:r>
            <w:r>
              <w:t>я</w:t>
            </w:r>
            <w:r w:rsidRPr="00890910">
              <w:t>зыке</w:t>
            </w:r>
          </w:p>
          <w:p w:rsidR="002C49FA" w:rsidRPr="002C7AF5" w:rsidRDefault="002C49FA" w:rsidP="002D2818">
            <w:pPr>
              <w:ind w:firstLine="0"/>
              <w:rPr>
                <w:b/>
                <w:bCs/>
              </w:rPr>
            </w:pPr>
            <w:r>
              <w:rPr>
                <w:b/>
                <w:bCs/>
              </w:rPr>
              <w:t>Ценности образования</w:t>
            </w:r>
          </w:p>
          <w:p w:rsidR="002C49FA" w:rsidRPr="002C7AF5" w:rsidRDefault="002C49FA" w:rsidP="002D2818">
            <w:r w:rsidRPr="002C7AF5">
              <w:t xml:space="preserve">1) </w:t>
            </w:r>
            <w:r w:rsidRPr="00890910">
              <w:rPr>
                <w:lang w:val="en-US"/>
              </w:rPr>
              <w:t>tostudy</w:t>
            </w:r>
            <w:r w:rsidRPr="002C7AF5">
              <w:tab/>
            </w:r>
            <w:r w:rsidRPr="00890910">
              <w:rPr>
                <w:lang w:val="en-US"/>
              </w:rPr>
              <w:t>a</w:t>
            </w:r>
            <w:r w:rsidRPr="002C7AF5">
              <w:t xml:space="preserve">) </w:t>
            </w:r>
            <w:r w:rsidRPr="00890910">
              <w:t>лекция</w:t>
            </w:r>
          </w:p>
          <w:p w:rsidR="002C49FA" w:rsidRPr="001B5E17" w:rsidRDefault="002C49FA" w:rsidP="002D2818">
            <w:r w:rsidRPr="001B5E17">
              <w:t xml:space="preserve">2) </w:t>
            </w:r>
            <w:r w:rsidRPr="00890910">
              <w:rPr>
                <w:lang w:val="en-US"/>
              </w:rPr>
              <w:t>a</w:t>
            </w:r>
            <w:r w:rsidRPr="001B5E17">
              <w:t xml:space="preserve"> </w:t>
            </w:r>
            <w:r w:rsidRPr="00890910">
              <w:rPr>
                <w:lang w:val="en-US"/>
              </w:rPr>
              <w:t>lecture</w:t>
            </w:r>
            <w:r w:rsidRPr="001B5E17">
              <w:t xml:space="preserve"> </w:t>
            </w:r>
            <w:r w:rsidRPr="001B5E17">
              <w:tab/>
              <w:t xml:space="preserve">                </w:t>
            </w:r>
            <w:r w:rsidRPr="00890910">
              <w:rPr>
                <w:lang w:val="en-US"/>
              </w:rPr>
              <w:t>b</w:t>
            </w:r>
            <w:r w:rsidRPr="001B5E17">
              <w:t xml:space="preserve">) </w:t>
            </w:r>
            <w:r w:rsidRPr="00890910">
              <w:t>семестр</w:t>
            </w:r>
          </w:p>
          <w:p w:rsidR="002C49FA" w:rsidRPr="001B5E17" w:rsidRDefault="002C49FA" w:rsidP="002D2818">
            <w:r w:rsidRPr="001B5E17">
              <w:t xml:space="preserve">3) </w:t>
            </w:r>
            <w:r w:rsidRPr="00890910">
              <w:rPr>
                <w:lang w:val="de-DE"/>
              </w:rPr>
              <w:t>adegree</w:t>
            </w:r>
            <w:r w:rsidRPr="001B5E17">
              <w:tab/>
            </w:r>
            <w:r w:rsidRPr="00890910">
              <w:rPr>
                <w:lang w:val="de-DE"/>
              </w:rPr>
              <w:t>c</w:t>
            </w:r>
            <w:r w:rsidRPr="001B5E17">
              <w:t xml:space="preserve">) </w:t>
            </w:r>
            <w:r w:rsidRPr="00890910">
              <w:t>учёнаястепень</w:t>
            </w:r>
            <w:r w:rsidRPr="001B5E17">
              <w:t xml:space="preserve">, </w:t>
            </w:r>
            <w:r w:rsidRPr="00890910">
              <w:t>звание</w:t>
            </w:r>
          </w:p>
          <w:p w:rsidR="002C49FA" w:rsidRPr="001B5E17" w:rsidRDefault="002C49FA" w:rsidP="002D2818">
            <w:r w:rsidRPr="001B5E17">
              <w:t xml:space="preserve">4) </w:t>
            </w:r>
            <w:r w:rsidRPr="00890910">
              <w:rPr>
                <w:lang w:val="en-US"/>
              </w:rPr>
              <w:t>a</w:t>
            </w:r>
            <w:r w:rsidRPr="001B5E17">
              <w:t xml:space="preserve"> </w:t>
            </w:r>
            <w:r w:rsidRPr="00890910">
              <w:rPr>
                <w:lang w:val="en-US"/>
              </w:rPr>
              <w:t>term</w:t>
            </w:r>
            <w:r w:rsidRPr="001B5E17">
              <w:tab/>
              <w:t xml:space="preserve">                </w:t>
            </w:r>
            <w:r w:rsidRPr="00890910">
              <w:rPr>
                <w:lang w:val="en-US"/>
              </w:rPr>
              <w:t>d</w:t>
            </w:r>
            <w:r w:rsidRPr="001B5E17">
              <w:t xml:space="preserve">) </w:t>
            </w:r>
            <w:r w:rsidRPr="00890910">
              <w:t>зачёт</w:t>
            </w:r>
          </w:p>
          <w:p w:rsidR="002C49FA" w:rsidRPr="002C7AF5" w:rsidRDefault="002C49FA" w:rsidP="002D2818">
            <w:r w:rsidRPr="002C7AF5">
              <w:t xml:space="preserve">5) </w:t>
            </w:r>
            <w:r w:rsidRPr="00890910">
              <w:rPr>
                <w:lang w:val="en-US"/>
              </w:rPr>
              <w:t>acredit</w:t>
            </w:r>
            <w:r w:rsidRPr="002C7AF5">
              <w:t>-</w:t>
            </w:r>
            <w:r w:rsidRPr="00890910">
              <w:rPr>
                <w:lang w:val="en-US"/>
              </w:rPr>
              <w:t>test</w:t>
            </w:r>
            <w:r w:rsidRPr="002C7AF5">
              <w:tab/>
            </w:r>
            <w:r w:rsidRPr="00890910">
              <w:rPr>
                <w:lang w:val="en-US"/>
              </w:rPr>
              <w:t>e</w:t>
            </w:r>
            <w:r w:rsidRPr="002C7AF5">
              <w:t xml:space="preserve">) </w:t>
            </w:r>
            <w:r w:rsidRPr="00890910">
              <w:t>учиться</w:t>
            </w:r>
          </w:p>
          <w:p w:rsidR="002C49FA" w:rsidRPr="00521060" w:rsidRDefault="002C49FA" w:rsidP="002D2818">
            <w:pPr>
              <w:ind w:firstLine="0"/>
              <w:rPr>
                <w:b/>
                <w:bCs/>
                <w:lang w:eastAsia="en-US"/>
              </w:rPr>
            </w:pPr>
            <w:r>
              <w:rPr>
                <w:b/>
                <w:bCs/>
                <w:lang w:eastAsia="en-US"/>
              </w:rPr>
              <w:t>Историянаучноймысли</w:t>
            </w:r>
          </w:p>
          <w:p w:rsidR="002C49FA" w:rsidRPr="001B5E17" w:rsidRDefault="002C49FA" w:rsidP="002D2818">
            <w:r w:rsidRPr="001B5E17">
              <w:t xml:space="preserve">1) </w:t>
            </w:r>
            <w:r w:rsidRPr="00890910">
              <w:rPr>
                <w:lang w:val="en-US"/>
              </w:rPr>
              <w:t>tomakeareport</w:t>
            </w:r>
            <w:r w:rsidRPr="001B5E17">
              <w:tab/>
            </w:r>
            <w:r w:rsidRPr="00890910">
              <w:rPr>
                <w:lang w:val="en-US"/>
              </w:rPr>
              <w:t>a</w:t>
            </w:r>
            <w:r w:rsidRPr="001B5E17">
              <w:t xml:space="preserve">) </w:t>
            </w:r>
            <w:r w:rsidRPr="00890910">
              <w:t>делатьдоклад</w:t>
            </w:r>
          </w:p>
          <w:p w:rsidR="002C49FA" w:rsidRPr="00890910" w:rsidRDefault="002C49FA" w:rsidP="002D2818">
            <w:pPr>
              <w:rPr>
                <w:lang w:val="en-US"/>
              </w:rPr>
            </w:pPr>
            <w:r w:rsidRPr="00890910">
              <w:rPr>
                <w:lang w:val="en-US"/>
              </w:rPr>
              <w:t xml:space="preserve">2) to attend lectures                                    b) </w:t>
            </w:r>
            <w:r w:rsidRPr="00890910">
              <w:t>сдаватьэкзамен</w:t>
            </w:r>
          </w:p>
          <w:p w:rsidR="002C49FA" w:rsidRPr="00890910" w:rsidRDefault="002C49FA" w:rsidP="002D2818">
            <w:pPr>
              <w:rPr>
                <w:lang w:val="en-US"/>
              </w:rPr>
            </w:pPr>
            <w:r w:rsidRPr="00890910">
              <w:rPr>
                <w:lang w:val="en-US"/>
              </w:rPr>
              <w:t xml:space="preserve">3) to read (prepare) for an exam                c) </w:t>
            </w:r>
            <w:r w:rsidRPr="00890910">
              <w:t>посещатьлекции</w:t>
            </w:r>
          </w:p>
          <w:p w:rsidR="002C49FA" w:rsidRPr="00890910" w:rsidRDefault="002C49FA" w:rsidP="002D2818">
            <w:pPr>
              <w:rPr>
                <w:lang w:val="en-US"/>
              </w:rPr>
            </w:pPr>
            <w:r w:rsidRPr="00890910">
              <w:rPr>
                <w:lang w:val="en-US"/>
              </w:rPr>
              <w:t xml:space="preserve">4) to take a course     </w:t>
            </w:r>
            <w:r w:rsidRPr="00890910">
              <w:rPr>
                <w:lang w:val="en-US"/>
              </w:rPr>
              <w:tab/>
              <w:t xml:space="preserve">                             d) </w:t>
            </w:r>
            <w:r w:rsidRPr="00890910">
              <w:t>проходитькурс</w:t>
            </w:r>
          </w:p>
          <w:p w:rsidR="002C49FA" w:rsidRPr="001B5E17" w:rsidRDefault="002C49FA" w:rsidP="002D2818">
            <w:r w:rsidRPr="001B5E17">
              <w:t xml:space="preserve">5) </w:t>
            </w:r>
            <w:r w:rsidRPr="00890910">
              <w:rPr>
                <w:lang w:val="en-US"/>
              </w:rPr>
              <w:t>totake</w:t>
            </w:r>
            <w:r w:rsidRPr="001B5E17">
              <w:t xml:space="preserve"> (</w:t>
            </w:r>
            <w:r w:rsidRPr="00890910">
              <w:rPr>
                <w:lang w:val="en-US"/>
              </w:rPr>
              <w:t>pass</w:t>
            </w:r>
            <w:r w:rsidRPr="001B5E17">
              <w:t xml:space="preserve">)  </w:t>
            </w:r>
            <w:r w:rsidRPr="00890910">
              <w:rPr>
                <w:lang w:val="en-US"/>
              </w:rPr>
              <w:t>anexame</w:t>
            </w:r>
            <w:r w:rsidRPr="001B5E17">
              <w:t xml:space="preserve">) </w:t>
            </w:r>
            <w:r w:rsidRPr="00890910">
              <w:t>готовитьсякэкзамену</w:t>
            </w:r>
          </w:p>
          <w:p w:rsidR="002C49FA" w:rsidRPr="00521060" w:rsidRDefault="002C49FA" w:rsidP="002D2818">
            <w:pPr>
              <w:ind w:firstLine="0"/>
              <w:rPr>
                <w:b/>
                <w:bCs/>
                <w:lang w:eastAsia="en-US"/>
              </w:rPr>
            </w:pPr>
            <w:r>
              <w:rPr>
                <w:b/>
                <w:bCs/>
                <w:lang w:eastAsia="en-US"/>
              </w:rPr>
              <w:t>Страна, где я живу</w:t>
            </w:r>
          </w:p>
          <w:p w:rsidR="002C49FA" w:rsidRPr="00521060" w:rsidRDefault="002C49FA" w:rsidP="002D2818">
            <w:r w:rsidRPr="00521060">
              <w:t xml:space="preserve">1) </w:t>
            </w:r>
            <w:r w:rsidRPr="00890910">
              <w:rPr>
                <w:lang w:val="en-US"/>
              </w:rPr>
              <w:t>totravelby</w:t>
            </w:r>
            <w:r w:rsidRPr="00521060">
              <w:tab/>
            </w:r>
            <w:r w:rsidRPr="00890910">
              <w:rPr>
                <w:lang w:val="en-US"/>
              </w:rPr>
              <w:t>a</w:t>
            </w:r>
            <w:r w:rsidRPr="00521060">
              <w:t xml:space="preserve">) </w:t>
            </w:r>
            <w:r w:rsidRPr="00890910">
              <w:t>пунктназначения</w:t>
            </w:r>
          </w:p>
          <w:p w:rsidR="002C49FA" w:rsidRPr="00890910" w:rsidRDefault="002C49FA" w:rsidP="002D2818">
            <w:r w:rsidRPr="00890910">
              <w:t xml:space="preserve">2) </w:t>
            </w:r>
            <w:r w:rsidRPr="00890910">
              <w:rPr>
                <w:lang w:val="en-US"/>
              </w:rPr>
              <w:t>togoabroadb</w:t>
            </w:r>
            <w:r w:rsidRPr="00890910">
              <w:t>) путешествовать</w:t>
            </w:r>
          </w:p>
          <w:p w:rsidR="002C49FA" w:rsidRPr="00890910" w:rsidRDefault="002C49FA" w:rsidP="002D2818">
            <w:r w:rsidRPr="00890910">
              <w:t xml:space="preserve">3) </w:t>
            </w:r>
            <w:r w:rsidRPr="00890910">
              <w:rPr>
                <w:lang w:val="en-US"/>
              </w:rPr>
              <w:t>luggage</w:t>
            </w:r>
            <w:r w:rsidRPr="00890910">
              <w:tab/>
            </w:r>
            <w:r w:rsidRPr="00890910">
              <w:rPr>
                <w:lang w:val="en-US"/>
              </w:rPr>
              <w:t>c</w:t>
            </w:r>
            <w:r w:rsidRPr="00890910">
              <w:t>) поехать за границу</w:t>
            </w:r>
          </w:p>
          <w:p w:rsidR="002C49FA" w:rsidRPr="00890910" w:rsidRDefault="002C49FA" w:rsidP="002D2818">
            <w:r w:rsidRPr="00890910">
              <w:t xml:space="preserve">4) </w:t>
            </w:r>
            <w:r w:rsidRPr="00890910">
              <w:rPr>
                <w:lang w:val="en-US"/>
              </w:rPr>
              <w:t>adestination</w:t>
            </w:r>
            <w:r w:rsidRPr="00890910">
              <w:tab/>
            </w:r>
            <w:r w:rsidRPr="00890910">
              <w:rPr>
                <w:lang w:val="en-US"/>
              </w:rPr>
              <w:t>d</w:t>
            </w:r>
            <w:r w:rsidRPr="00890910">
              <w:t>) осматривать достопримечательности</w:t>
            </w:r>
          </w:p>
          <w:p w:rsidR="002C49FA" w:rsidRPr="00890910" w:rsidRDefault="002C49FA" w:rsidP="002D2818">
            <w:r w:rsidRPr="00890910">
              <w:t xml:space="preserve">5) </w:t>
            </w:r>
            <w:r w:rsidRPr="00890910">
              <w:rPr>
                <w:lang w:val="en-US"/>
              </w:rPr>
              <w:t>togosightseeing</w:t>
            </w:r>
            <w:r w:rsidRPr="00890910">
              <w:tab/>
            </w:r>
            <w:r w:rsidRPr="00890910">
              <w:rPr>
                <w:lang w:val="en-US"/>
              </w:rPr>
              <w:t>e</w:t>
            </w:r>
            <w:r w:rsidRPr="00890910">
              <w:t>) багаж</w:t>
            </w:r>
          </w:p>
          <w:p w:rsidR="002C49FA" w:rsidRPr="001B5E17" w:rsidRDefault="002C49FA" w:rsidP="002D2818">
            <w:pPr>
              <w:ind w:firstLine="0"/>
              <w:rPr>
                <w:b/>
                <w:bCs/>
                <w:lang w:val="en-US" w:eastAsia="en-US"/>
              </w:rPr>
            </w:pPr>
            <w:r>
              <w:rPr>
                <w:b/>
                <w:bCs/>
                <w:lang w:eastAsia="en-US"/>
              </w:rPr>
              <w:t>Страны</w:t>
            </w:r>
            <w:r w:rsidRPr="001B5E17">
              <w:rPr>
                <w:b/>
                <w:bCs/>
                <w:lang w:val="en-US" w:eastAsia="en-US"/>
              </w:rPr>
              <w:t xml:space="preserve"> </w:t>
            </w:r>
            <w:r>
              <w:rPr>
                <w:b/>
                <w:bCs/>
                <w:lang w:eastAsia="en-US"/>
              </w:rPr>
              <w:t>изучаемого</w:t>
            </w:r>
            <w:r w:rsidRPr="001B5E17">
              <w:rPr>
                <w:b/>
                <w:bCs/>
                <w:lang w:val="en-US" w:eastAsia="en-US"/>
              </w:rPr>
              <w:t xml:space="preserve"> </w:t>
            </w:r>
            <w:r>
              <w:rPr>
                <w:b/>
                <w:bCs/>
                <w:lang w:eastAsia="en-US"/>
              </w:rPr>
              <w:t>языка</w:t>
            </w:r>
          </w:p>
          <w:p w:rsidR="002C49FA" w:rsidRPr="00890910" w:rsidRDefault="002C49FA" w:rsidP="002D2818">
            <w:pPr>
              <w:rPr>
                <w:lang w:val="en-US"/>
              </w:rPr>
            </w:pPr>
            <w:r w:rsidRPr="00890910">
              <w:rPr>
                <w:lang w:val="en-US"/>
              </w:rPr>
              <w:t xml:space="preserve">1)  Constitutional monarchy         a) </w:t>
            </w:r>
            <w:r w:rsidRPr="00890910">
              <w:t>корона</w:t>
            </w:r>
          </w:p>
          <w:p w:rsidR="002C49FA" w:rsidRPr="00890910" w:rsidRDefault="002C49FA" w:rsidP="002D2818">
            <w:pPr>
              <w:rPr>
                <w:lang w:val="en-US"/>
              </w:rPr>
            </w:pPr>
            <w:r w:rsidRPr="00890910">
              <w:rPr>
                <w:lang w:val="en-US"/>
              </w:rPr>
              <w:t xml:space="preserve">2) County </w:t>
            </w:r>
            <w:r w:rsidRPr="00890910">
              <w:rPr>
                <w:lang w:val="en-US"/>
              </w:rPr>
              <w:tab/>
              <w:t xml:space="preserve">                           b) </w:t>
            </w:r>
            <w:r w:rsidRPr="00890910">
              <w:t>ВВП</w:t>
            </w:r>
          </w:p>
          <w:p w:rsidR="002C49FA" w:rsidRPr="00890910" w:rsidRDefault="002C49FA" w:rsidP="002D2818">
            <w:pPr>
              <w:rPr>
                <w:lang w:val="en-US"/>
              </w:rPr>
            </w:pPr>
            <w:r w:rsidRPr="00890910">
              <w:rPr>
                <w:lang w:val="en-US"/>
              </w:rPr>
              <w:t xml:space="preserve">3) Island </w:t>
            </w:r>
            <w:r w:rsidRPr="00890910">
              <w:rPr>
                <w:lang w:val="en-US"/>
              </w:rPr>
              <w:tab/>
              <w:t xml:space="preserve">                           c) </w:t>
            </w:r>
            <w:r w:rsidRPr="00890910">
              <w:t>конституционнаямонархия</w:t>
            </w:r>
            <w:r w:rsidRPr="00890910">
              <w:rPr>
                <w:lang w:val="en-US"/>
              </w:rPr>
              <w:tab/>
            </w:r>
          </w:p>
          <w:p w:rsidR="002C49FA" w:rsidRPr="00890910" w:rsidRDefault="002C49FA" w:rsidP="002D2818">
            <w:pPr>
              <w:rPr>
                <w:lang w:val="en-US"/>
              </w:rPr>
            </w:pPr>
            <w:r w:rsidRPr="00890910">
              <w:rPr>
                <w:lang w:val="en-US"/>
              </w:rPr>
              <w:t xml:space="preserve">4) Gross national product             d) </w:t>
            </w:r>
            <w:r w:rsidRPr="00890910">
              <w:t>остров</w:t>
            </w:r>
          </w:p>
          <w:p w:rsidR="002C49FA" w:rsidRPr="00ED6A81" w:rsidRDefault="002C49FA" w:rsidP="00BF0219">
            <w:pPr>
              <w:pStyle w:val="ListParagraph"/>
              <w:widowControl w:val="0"/>
              <w:numPr>
                <w:ilvl w:val="0"/>
                <w:numId w:val="56"/>
              </w:numPr>
              <w:autoSpaceDE w:val="0"/>
              <w:autoSpaceDN w:val="0"/>
              <w:adjustRightInd w:val="0"/>
              <w:spacing w:line="240" w:lineRule="auto"/>
              <w:ind w:left="357" w:hanging="357"/>
              <w:rPr>
                <w:lang w:val="ru-RU"/>
              </w:rPr>
            </w:pPr>
            <w:r w:rsidRPr="00ED6A81">
              <w:rPr>
                <w:lang w:val="ru-RU"/>
              </w:rPr>
              <w:t>Исправьте грамматические ошибки в каждом из предложений.</w:t>
            </w:r>
          </w:p>
          <w:p w:rsidR="002C49FA" w:rsidRDefault="002C49FA" w:rsidP="002D2818">
            <w:pPr>
              <w:ind w:firstLine="0"/>
              <w:rPr>
                <w:b/>
                <w:bCs/>
                <w:lang w:val="en-US" w:eastAsia="en-US"/>
              </w:rPr>
            </w:pPr>
            <w:r>
              <w:rPr>
                <w:b/>
                <w:bCs/>
                <w:lang w:eastAsia="en-US"/>
              </w:rPr>
              <w:t>Явсовременноммире</w:t>
            </w:r>
          </w:p>
          <w:p w:rsidR="002C49FA" w:rsidRPr="00890910" w:rsidRDefault="002C49FA" w:rsidP="002D2818">
            <w:pPr>
              <w:ind w:firstLine="0"/>
              <w:rPr>
                <w:lang w:val="en-US"/>
              </w:rPr>
            </w:pPr>
            <w:r w:rsidRPr="00890910">
              <w:rPr>
                <w:lang w:val="en-US"/>
              </w:rPr>
              <w:t>1) We get</w:t>
            </w:r>
            <w:r>
              <w:rPr>
                <w:lang w:val="en-US"/>
              </w:rPr>
              <w:t>s</w:t>
            </w:r>
            <w:r w:rsidRPr="00890910">
              <w:rPr>
                <w:lang w:val="en-US"/>
              </w:rPr>
              <w:t xml:space="preserve"> usually up at 7 o’clock.</w:t>
            </w:r>
          </w:p>
          <w:p w:rsidR="002C49FA" w:rsidRPr="00890910" w:rsidRDefault="002C49FA" w:rsidP="002D2818">
            <w:pPr>
              <w:ind w:firstLine="0"/>
              <w:rPr>
                <w:lang w:val="en-US"/>
              </w:rPr>
            </w:pPr>
            <w:r w:rsidRPr="00890910">
              <w:rPr>
                <w:lang w:val="en-US"/>
              </w:rPr>
              <w:t>2) When you</w:t>
            </w:r>
            <w:r>
              <w:rPr>
                <w:lang w:val="en-US"/>
              </w:rPr>
              <w:t>r</w:t>
            </w:r>
            <w:r w:rsidRPr="00890910">
              <w:rPr>
                <w:lang w:val="en-US"/>
              </w:rPr>
              <w:t xml:space="preserve"> do your home assignment?</w:t>
            </w:r>
          </w:p>
          <w:p w:rsidR="002C49FA" w:rsidRPr="00CB7D40" w:rsidRDefault="002C49FA" w:rsidP="002D2818">
            <w:pPr>
              <w:ind w:firstLine="0"/>
              <w:rPr>
                <w:lang w:val="en-US"/>
              </w:rPr>
            </w:pPr>
            <w:r w:rsidRPr="00CB7D40">
              <w:rPr>
                <w:lang w:val="en-US"/>
              </w:rPr>
              <w:t xml:space="preserve">3) </w:t>
            </w:r>
            <w:r w:rsidRPr="00890910">
              <w:rPr>
                <w:lang w:val="en-US"/>
              </w:rPr>
              <w:t>Whereyou</w:t>
            </w:r>
            <w:r>
              <w:rPr>
                <w:lang w:val="en-US"/>
              </w:rPr>
              <w:t>is</w:t>
            </w:r>
            <w:r w:rsidRPr="00890910">
              <w:rPr>
                <w:lang w:val="en-US"/>
              </w:rPr>
              <w:t>yesterday</w:t>
            </w:r>
            <w:r w:rsidRPr="00CB7D40">
              <w:rPr>
                <w:lang w:val="en-US"/>
              </w:rPr>
              <w:t>?</w:t>
            </w:r>
          </w:p>
          <w:p w:rsidR="002C49FA" w:rsidRDefault="002C49FA" w:rsidP="002D2818">
            <w:pPr>
              <w:ind w:firstLine="0"/>
              <w:rPr>
                <w:b/>
                <w:bCs/>
                <w:lang w:val="en-US" w:eastAsia="en-US"/>
              </w:rPr>
            </w:pPr>
            <w:r>
              <w:rPr>
                <w:b/>
                <w:bCs/>
                <w:lang w:eastAsia="en-US"/>
              </w:rPr>
              <w:t>Моипланынабудущее</w:t>
            </w:r>
          </w:p>
          <w:p w:rsidR="002C49FA" w:rsidRPr="00890910" w:rsidRDefault="002C49FA" w:rsidP="002D2818">
            <w:pPr>
              <w:ind w:firstLine="0"/>
              <w:rPr>
                <w:lang w:val="en-US"/>
              </w:rPr>
            </w:pPr>
            <w:r w:rsidRPr="0025750E">
              <w:rPr>
                <w:lang w:val="en-US"/>
              </w:rPr>
              <w:t>1)</w:t>
            </w:r>
            <w:r w:rsidRPr="00890910">
              <w:rPr>
                <w:lang w:val="en-US"/>
              </w:rPr>
              <w:t>Peterisill</w:t>
            </w:r>
            <w:r w:rsidRPr="0025750E">
              <w:rPr>
                <w:lang w:val="en-US"/>
              </w:rPr>
              <w:t xml:space="preserve">. </w:t>
            </w:r>
            <w:r w:rsidRPr="00890910">
              <w:rPr>
                <w:lang w:val="en-US"/>
              </w:rPr>
              <w:t>Can you visit</w:t>
            </w:r>
            <w:r>
              <w:rPr>
                <w:lang w:val="en-US"/>
              </w:rPr>
              <w:t>s</w:t>
            </w:r>
            <w:r w:rsidRPr="00890910">
              <w:rPr>
                <w:lang w:val="en-US"/>
              </w:rPr>
              <w:t xml:space="preserve"> her? </w:t>
            </w:r>
          </w:p>
          <w:p w:rsidR="002C49FA" w:rsidRPr="00890910" w:rsidRDefault="002C49FA" w:rsidP="002D2818">
            <w:pPr>
              <w:ind w:firstLine="0"/>
              <w:rPr>
                <w:lang w:val="en-US"/>
              </w:rPr>
            </w:pPr>
            <w:r w:rsidRPr="00890910">
              <w:rPr>
                <w:lang w:val="en-US"/>
              </w:rPr>
              <w:t>2) The text is difficult. D</w:t>
            </w:r>
            <w:r>
              <w:rPr>
                <w:lang w:val="en-US"/>
              </w:rPr>
              <w:t>id you understoo</w:t>
            </w:r>
            <w:r w:rsidRPr="00890910">
              <w:rPr>
                <w:lang w:val="en-US"/>
              </w:rPr>
              <w:t>d all?</w:t>
            </w:r>
          </w:p>
          <w:p w:rsidR="002C49FA" w:rsidRPr="00890910" w:rsidRDefault="002C49FA" w:rsidP="002D2818">
            <w:pPr>
              <w:ind w:firstLine="0"/>
              <w:rPr>
                <w:lang w:val="en-US"/>
              </w:rPr>
            </w:pPr>
            <w:r w:rsidRPr="00890910">
              <w:rPr>
                <w:lang w:val="en-US"/>
              </w:rPr>
              <w:t>3) I haven’t called somebody.</w:t>
            </w:r>
          </w:p>
          <w:p w:rsidR="002C49FA" w:rsidRDefault="002C49FA" w:rsidP="002D2818">
            <w:pPr>
              <w:ind w:firstLine="0"/>
              <w:rPr>
                <w:lang w:val="en-US" w:eastAsia="en-US"/>
              </w:rPr>
            </w:pPr>
            <w:r>
              <w:rPr>
                <w:b/>
                <w:bCs/>
              </w:rPr>
              <w:t>Ценностиобразования</w:t>
            </w:r>
          </w:p>
          <w:p w:rsidR="002C49FA" w:rsidRPr="00890910" w:rsidRDefault="002C49FA" w:rsidP="002D2818">
            <w:pPr>
              <w:ind w:firstLine="0"/>
              <w:rPr>
                <w:lang w:val="en-US"/>
              </w:rPr>
            </w:pPr>
            <w:r w:rsidRPr="00890910">
              <w:rPr>
                <w:lang w:val="en-US"/>
              </w:rPr>
              <w:t>1</w:t>
            </w:r>
            <w:r>
              <w:rPr>
                <w:lang w:val="en-US"/>
              </w:rPr>
              <w:t>)</w:t>
            </w:r>
            <w:r w:rsidRPr="00890910">
              <w:rPr>
                <w:lang w:val="en-US"/>
              </w:rPr>
              <w:t>. Colleges offer</w:t>
            </w:r>
            <w:r>
              <w:rPr>
                <w:lang w:val="en-US"/>
              </w:rPr>
              <w:t>s</w:t>
            </w:r>
            <w:r w:rsidRPr="00890910">
              <w:rPr>
                <w:lang w:val="en-US"/>
              </w:rPr>
              <w:t xml:space="preserve"> only undergraduate degrees.</w:t>
            </w:r>
          </w:p>
          <w:p w:rsidR="002C49FA" w:rsidRPr="00890910" w:rsidRDefault="002C49FA" w:rsidP="002D2818">
            <w:pPr>
              <w:ind w:firstLine="0"/>
              <w:rPr>
                <w:lang w:val="en-US"/>
              </w:rPr>
            </w:pPr>
            <w:r w:rsidRPr="00890910">
              <w:rPr>
                <w:lang w:val="en-US"/>
              </w:rPr>
              <w:t>2</w:t>
            </w:r>
            <w:r>
              <w:rPr>
                <w:lang w:val="en-US"/>
              </w:rPr>
              <w:t>)</w:t>
            </w:r>
            <w:r w:rsidRPr="00890910">
              <w:rPr>
                <w:lang w:val="en-US"/>
              </w:rPr>
              <w:t xml:space="preserve">. State universities </w:t>
            </w:r>
            <w:r>
              <w:rPr>
                <w:lang w:val="en-US"/>
              </w:rPr>
              <w:t>is</w:t>
            </w:r>
            <w:r w:rsidRPr="00890910">
              <w:rPr>
                <w:lang w:val="en-US"/>
              </w:rPr>
              <w:t xml:space="preserve"> funded by the government.</w:t>
            </w:r>
          </w:p>
          <w:p w:rsidR="002C49FA" w:rsidRPr="00890910" w:rsidRDefault="002C49FA" w:rsidP="002D2818">
            <w:pPr>
              <w:ind w:firstLine="0"/>
              <w:rPr>
                <w:lang w:val="en-US"/>
              </w:rPr>
            </w:pPr>
            <w:r w:rsidRPr="00890910">
              <w:rPr>
                <w:lang w:val="en-US"/>
              </w:rPr>
              <w:t>3</w:t>
            </w:r>
            <w:r>
              <w:rPr>
                <w:lang w:val="en-US"/>
              </w:rPr>
              <w:t>)</w:t>
            </w:r>
            <w:r w:rsidRPr="00890910">
              <w:rPr>
                <w:lang w:val="en-US"/>
              </w:rPr>
              <w:t>. They are funded from tuition fees, research</w:t>
            </w:r>
            <w:r>
              <w:rPr>
                <w:lang w:val="en-US"/>
              </w:rPr>
              <w:t>es</w:t>
            </w:r>
            <w:r w:rsidRPr="00890910">
              <w:rPr>
                <w:lang w:val="en-US"/>
              </w:rPr>
              <w:t xml:space="preserve"> grants and gifts.</w:t>
            </w:r>
          </w:p>
          <w:p w:rsidR="002C49FA" w:rsidRDefault="002C49FA" w:rsidP="002D2818">
            <w:pPr>
              <w:ind w:firstLine="0"/>
              <w:rPr>
                <w:b/>
                <w:bCs/>
                <w:lang w:val="en-US" w:eastAsia="en-US"/>
              </w:rPr>
            </w:pPr>
            <w:r>
              <w:rPr>
                <w:b/>
                <w:bCs/>
                <w:lang w:eastAsia="en-US"/>
              </w:rPr>
              <w:t>Историянаучноймысли</w:t>
            </w:r>
          </w:p>
          <w:p w:rsidR="002C49FA" w:rsidRPr="00890910" w:rsidRDefault="002C49FA" w:rsidP="002D2818">
            <w:pPr>
              <w:ind w:firstLine="0"/>
              <w:rPr>
                <w:lang w:val="en-US"/>
              </w:rPr>
            </w:pPr>
            <w:r w:rsidRPr="00890910">
              <w:rPr>
                <w:lang w:val="en-US"/>
              </w:rPr>
              <w:t>1</w:t>
            </w:r>
            <w:r>
              <w:rPr>
                <w:lang w:val="en-US"/>
              </w:rPr>
              <w:t>)</w:t>
            </w:r>
            <w:r w:rsidRPr="00890910">
              <w:rPr>
                <w:lang w:val="en-US"/>
              </w:rPr>
              <w:t xml:space="preserve">. </w:t>
            </w:r>
            <w:r w:rsidRPr="00890910">
              <w:rPr>
                <w:color w:val="000000"/>
                <w:lang w:val="en-US"/>
              </w:rPr>
              <w:t>The academic year</w:t>
            </w:r>
            <w:r>
              <w:rPr>
                <w:color w:val="000000"/>
                <w:lang w:val="en-US"/>
              </w:rPr>
              <w:t>s</w:t>
            </w:r>
            <w:r w:rsidRPr="00890910">
              <w:rPr>
                <w:color w:val="000000"/>
                <w:lang w:val="en-US"/>
              </w:rPr>
              <w:t xml:space="preserve"> at British universities, Polytechnics, Colleges of education is divided into 3 terms</w:t>
            </w:r>
            <w:r>
              <w:rPr>
                <w:color w:val="000000"/>
                <w:lang w:val="en-US"/>
              </w:rPr>
              <w:t>.</w:t>
            </w:r>
          </w:p>
          <w:p w:rsidR="002C49FA" w:rsidRDefault="002C49FA" w:rsidP="002D2818">
            <w:pPr>
              <w:ind w:firstLine="0"/>
              <w:rPr>
                <w:lang w:val="en-US"/>
              </w:rPr>
            </w:pPr>
            <w:r w:rsidRPr="00890910">
              <w:rPr>
                <w:lang w:val="en-US"/>
              </w:rPr>
              <w:t>2</w:t>
            </w:r>
            <w:r>
              <w:rPr>
                <w:lang w:val="en-US"/>
              </w:rPr>
              <w:t>)</w:t>
            </w:r>
            <w:r w:rsidRPr="00890910">
              <w:rPr>
                <w:lang w:val="en-US"/>
              </w:rPr>
              <w:t xml:space="preserve">. </w:t>
            </w:r>
            <w:r w:rsidRPr="00890910">
              <w:rPr>
                <w:color w:val="000000"/>
                <w:lang w:val="en-US"/>
              </w:rPr>
              <w:t xml:space="preserve">There are </w:t>
            </w:r>
            <w:r>
              <w:rPr>
                <w:color w:val="000000"/>
                <w:lang w:val="en-US"/>
              </w:rPr>
              <w:t>much</w:t>
            </w:r>
            <w:r w:rsidRPr="00890910">
              <w:rPr>
                <w:color w:val="000000"/>
                <w:lang w:val="en-US"/>
              </w:rPr>
              <w:t xml:space="preserve"> universities in Great Britain. The oldest and best-known universities are located in Oxford, Cambridge, London, Leeds, Manchester, Liverpool, Edinburgh, Southampton, Cardiff, Bristol and Birmingham.</w:t>
            </w:r>
          </w:p>
          <w:p w:rsidR="002C49FA" w:rsidRPr="00890910" w:rsidRDefault="002C49FA" w:rsidP="002D2818">
            <w:pPr>
              <w:ind w:firstLine="0"/>
              <w:rPr>
                <w:lang w:val="en-US"/>
              </w:rPr>
            </w:pPr>
            <w:r w:rsidRPr="00890910">
              <w:rPr>
                <w:lang w:val="en-US"/>
              </w:rPr>
              <w:t>3</w:t>
            </w:r>
            <w:r>
              <w:rPr>
                <w:lang w:val="en-US"/>
              </w:rPr>
              <w:t>)</w:t>
            </w:r>
            <w:r w:rsidRPr="00890910">
              <w:rPr>
                <w:lang w:val="en-US"/>
              </w:rPr>
              <w:t xml:space="preserve">. </w:t>
            </w:r>
            <w:r w:rsidRPr="00890910">
              <w:rPr>
                <w:color w:val="000000"/>
                <w:lang w:val="en-US"/>
              </w:rPr>
              <w:t xml:space="preserve">The two </w:t>
            </w:r>
            <w:r>
              <w:rPr>
                <w:color w:val="000000"/>
                <w:lang w:val="en-US"/>
              </w:rPr>
              <w:t xml:space="preserve">more </w:t>
            </w:r>
            <w:r w:rsidRPr="00890910">
              <w:rPr>
                <w:color w:val="000000"/>
                <w:lang w:val="en-US"/>
              </w:rPr>
              <w:t>oldest and most prestigious universities in Britain are Oxford and Cambridge.</w:t>
            </w:r>
          </w:p>
          <w:p w:rsidR="002C49FA" w:rsidRDefault="002C49FA" w:rsidP="002D2818">
            <w:pPr>
              <w:ind w:firstLine="0"/>
              <w:rPr>
                <w:b/>
                <w:bCs/>
                <w:lang w:val="en-US" w:eastAsia="en-US"/>
              </w:rPr>
            </w:pPr>
            <w:r>
              <w:rPr>
                <w:b/>
                <w:bCs/>
                <w:lang w:eastAsia="en-US"/>
              </w:rPr>
              <w:t>Страна</w:t>
            </w:r>
            <w:r w:rsidRPr="00521060">
              <w:rPr>
                <w:b/>
                <w:bCs/>
                <w:lang w:val="en-US" w:eastAsia="en-US"/>
              </w:rPr>
              <w:t xml:space="preserve">, </w:t>
            </w:r>
            <w:r>
              <w:rPr>
                <w:b/>
                <w:bCs/>
                <w:lang w:eastAsia="en-US"/>
              </w:rPr>
              <w:t>гдеяживу</w:t>
            </w:r>
          </w:p>
          <w:p w:rsidR="002C49FA" w:rsidRDefault="002C49FA" w:rsidP="002D2818">
            <w:pPr>
              <w:ind w:firstLine="0"/>
              <w:rPr>
                <w:lang w:val="en-US"/>
              </w:rPr>
            </w:pPr>
            <w:r>
              <w:rPr>
                <w:lang w:val="en-US"/>
              </w:rPr>
              <w:t xml:space="preserve">1). The legislative power is vested in the Federalest Assembly. </w:t>
            </w:r>
          </w:p>
          <w:p w:rsidR="002C49FA" w:rsidRDefault="002C49FA" w:rsidP="002D2818">
            <w:pPr>
              <w:ind w:firstLine="0"/>
              <w:rPr>
                <w:lang w:val="en-US"/>
              </w:rPr>
            </w:pPr>
            <w:r>
              <w:rPr>
                <w:lang w:val="en-US"/>
              </w:rPr>
              <w:t xml:space="preserve">2). It consist of two chambers. The Upper Chamber is the Council of Federation; the Lower Chamber is the State Duma. </w:t>
            </w:r>
          </w:p>
          <w:p w:rsidR="002C49FA" w:rsidRDefault="002C49FA" w:rsidP="002D2818">
            <w:pPr>
              <w:ind w:firstLine="0"/>
              <w:rPr>
                <w:lang w:val="en-US"/>
              </w:rPr>
            </w:pPr>
            <w:r>
              <w:rPr>
                <w:lang w:val="en-US"/>
              </w:rPr>
              <w:t xml:space="preserve">3). Each chambers are headed by the Speaker. Legislature may to be initiated in either of the two Chambers. But to become a law a bill must be approved by both Chambers and signed by the President. </w:t>
            </w:r>
          </w:p>
          <w:p w:rsidR="002C49FA" w:rsidRDefault="002C49FA" w:rsidP="002D2818">
            <w:pPr>
              <w:ind w:firstLine="0"/>
              <w:rPr>
                <w:b/>
                <w:bCs/>
                <w:lang w:val="en-US" w:eastAsia="en-US"/>
              </w:rPr>
            </w:pPr>
            <w:r>
              <w:rPr>
                <w:b/>
                <w:bCs/>
                <w:lang w:eastAsia="en-US"/>
              </w:rPr>
              <w:t>Страныизучаемогоязыка</w:t>
            </w:r>
          </w:p>
          <w:p w:rsidR="002C49FA" w:rsidRDefault="002C49FA" w:rsidP="002D2818">
            <w:pPr>
              <w:pStyle w:val="200"/>
              <w:shd w:val="clear" w:color="auto" w:fill="FFFFFF"/>
              <w:spacing w:before="0" w:beforeAutospacing="0" w:after="0" w:afterAutospacing="0"/>
              <w:jc w:val="both"/>
              <w:rPr>
                <w:lang w:val="en-US"/>
              </w:rPr>
            </w:pPr>
            <w:r>
              <w:rPr>
                <w:lang w:val="en-US"/>
              </w:rPr>
              <w:t xml:space="preserve">1). </w:t>
            </w:r>
            <w:r w:rsidRPr="000F4020">
              <w:rPr>
                <w:color w:val="000000"/>
                <w:lang w:val="en-US"/>
              </w:rPr>
              <w:t xml:space="preserve">The United Kingdom, officially the United Kingdom of Great Britain and Northern Ireland, is </w:t>
            </w:r>
            <w:r>
              <w:rPr>
                <w:color w:val="000000"/>
                <w:lang w:val="en-US"/>
              </w:rPr>
              <w:t>the</w:t>
            </w:r>
            <w:r w:rsidRPr="000F4020">
              <w:rPr>
                <w:color w:val="000000"/>
                <w:lang w:val="en-US"/>
              </w:rPr>
              <w:t> </w:t>
            </w:r>
            <w:hyperlink r:id="rId106" w:tooltip="Glossary: island nation" w:history="1">
              <w:r w:rsidRPr="000F4020">
                <w:rPr>
                  <w:rStyle w:val="Hyperlink"/>
                  <w:color w:val="000000"/>
                  <w:lang w:val="en-US"/>
                </w:rPr>
                <w:t>island nation</w:t>
              </w:r>
            </w:hyperlink>
            <w:r w:rsidRPr="000F4020">
              <w:rPr>
                <w:color w:val="000000"/>
                <w:lang w:val="en-US"/>
              </w:rPr>
              <w:t> and </w:t>
            </w:r>
            <w:hyperlink r:id="rId107" w:tooltip="Glossary: constitutional monarchy" w:history="1">
              <w:r w:rsidRPr="000F4020">
                <w:rPr>
                  <w:rStyle w:val="Hyperlink"/>
                  <w:color w:val="000000"/>
                  <w:lang w:val="en-US"/>
                </w:rPr>
                <w:t>constitutional monarchy</w:t>
              </w:r>
            </w:hyperlink>
            <w:r w:rsidRPr="000F4020">
              <w:rPr>
                <w:color w:val="000000"/>
                <w:lang w:val="en-US"/>
              </w:rPr>
              <w:t xml:space="preserve"> in north-western </w:t>
            </w:r>
            <w:r>
              <w:rPr>
                <w:color w:val="000000"/>
                <w:lang w:val="en-US"/>
              </w:rPr>
              <w:t xml:space="preserve">the </w:t>
            </w:r>
            <w:r w:rsidRPr="000F4020">
              <w:rPr>
                <w:color w:val="000000"/>
                <w:lang w:val="en-US"/>
              </w:rPr>
              <w:t>Europe</w:t>
            </w:r>
            <w:r>
              <w:rPr>
                <w:color w:val="000000"/>
                <w:lang w:val="en-US"/>
              </w:rPr>
              <w:t>.</w:t>
            </w:r>
          </w:p>
          <w:p w:rsidR="002C49FA" w:rsidRDefault="002C49FA" w:rsidP="002D2818">
            <w:pPr>
              <w:pStyle w:val="NormalWeb"/>
              <w:shd w:val="clear" w:color="auto" w:fill="FFFFFF"/>
              <w:spacing w:before="0" w:beforeAutospacing="0" w:after="0" w:afterAutospacing="0" w:line="240" w:lineRule="auto"/>
              <w:ind w:firstLine="0"/>
              <w:rPr>
                <w:sz w:val="24"/>
                <w:szCs w:val="24"/>
                <w:lang w:val="en-US"/>
              </w:rPr>
            </w:pPr>
            <w:r>
              <w:rPr>
                <w:sz w:val="24"/>
                <w:szCs w:val="24"/>
                <w:lang w:val="en-US"/>
              </w:rPr>
              <w:t xml:space="preserve">2). Great Britain is the more largest of the British Isles. </w:t>
            </w:r>
          </w:p>
          <w:p w:rsidR="002C49FA" w:rsidRPr="00521060" w:rsidRDefault="002C49FA" w:rsidP="002D2818">
            <w:pPr>
              <w:pStyle w:val="NormalWeb"/>
              <w:shd w:val="clear" w:color="auto" w:fill="FFFFFF"/>
              <w:spacing w:before="0" w:beforeAutospacing="0" w:after="0" w:afterAutospacing="0" w:line="240" w:lineRule="auto"/>
              <w:ind w:firstLine="0"/>
              <w:rPr>
                <w:color w:val="000000"/>
                <w:sz w:val="24"/>
                <w:szCs w:val="24"/>
                <w:lang w:val="en-US"/>
              </w:rPr>
            </w:pPr>
            <w:r>
              <w:rPr>
                <w:sz w:val="24"/>
                <w:szCs w:val="24"/>
                <w:lang w:val="en-US"/>
              </w:rPr>
              <w:t xml:space="preserve">3). </w:t>
            </w:r>
            <w:r w:rsidRPr="000F4020">
              <w:rPr>
                <w:color w:val="000000"/>
                <w:sz w:val="24"/>
                <w:szCs w:val="24"/>
                <w:lang w:val="en-US"/>
              </w:rPr>
              <w:t>It comprise, together with </w:t>
            </w:r>
            <w:hyperlink r:id="rId108" w:tooltip="Glossary: numerous" w:history="1">
              <w:r w:rsidRPr="00364D85">
                <w:rPr>
                  <w:sz w:val="24"/>
                  <w:szCs w:val="24"/>
                  <w:lang w:val="en-US"/>
                </w:rPr>
                <w:t>numerous</w:t>
              </w:r>
            </w:hyperlink>
            <w:r w:rsidRPr="000F4020">
              <w:rPr>
                <w:color w:val="000000"/>
                <w:sz w:val="24"/>
                <w:szCs w:val="24"/>
                <w:lang w:val="en-US"/>
              </w:rPr>
              <w:t> smaller island, England and Scotland, and the </w:t>
            </w:r>
            <w:hyperlink r:id="rId109" w:tooltip="Glossary: principality" w:history="1">
              <w:r w:rsidRPr="00364D85">
                <w:rPr>
                  <w:sz w:val="24"/>
                  <w:szCs w:val="24"/>
                  <w:lang w:val="en-US"/>
                </w:rPr>
                <w:t>principality</w:t>
              </w:r>
            </w:hyperlink>
            <w:r w:rsidRPr="000F4020">
              <w:rPr>
                <w:color w:val="000000"/>
                <w:sz w:val="24"/>
                <w:szCs w:val="24"/>
                <w:lang w:val="en-US"/>
              </w:rPr>
              <w:t> of Wales. Northern Ireland, also </w:t>
            </w:r>
            <w:hyperlink r:id="rId110" w:tooltip="Глоссарий: known" w:history="1">
              <w:r w:rsidRPr="00521060">
                <w:rPr>
                  <w:sz w:val="24"/>
                  <w:szCs w:val="24"/>
                  <w:lang w:val="en-US"/>
                </w:rPr>
                <w:t>known</w:t>
              </w:r>
            </w:hyperlink>
            <w:r w:rsidRPr="000F4020">
              <w:rPr>
                <w:color w:val="000000"/>
                <w:sz w:val="24"/>
                <w:szCs w:val="24"/>
                <w:lang w:val="en-US"/>
              </w:rPr>
              <w:t> as Ulster, occupies the north-</w:t>
            </w:r>
            <w:hyperlink r:id="rId111" w:tooltip="Glossary: Easter" w:history="1">
              <w:r w:rsidRPr="00521060">
                <w:rPr>
                  <w:sz w:val="24"/>
                  <w:szCs w:val="24"/>
                  <w:lang w:val="en-US"/>
                </w:rPr>
                <w:t>easter</w:t>
              </w:r>
            </w:hyperlink>
            <w:r w:rsidRPr="000F4020">
              <w:rPr>
                <w:color w:val="000000"/>
                <w:sz w:val="24"/>
                <w:szCs w:val="24"/>
                <w:lang w:val="en-US"/>
              </w:rPr>
              <w:t>n part of the island of Ireland.</w:t>
            </w:r>
          </w:p>
          <w:p w:rsidR="002C49FA" w:rsidRDefault="002C49FA" w:rsidP="002D2818">
            <w:pPr>
              <w:ind w:firstLine="0"/>
              <w:rPr>
                <w:lang w:eastAsia="en-US"/>
              </w:rPr>
            </w:pPr>
            <w:r w:rsidRPr="00180FB6">
              <w:rPr>
                <w:lang w:eastAsia="en-US"/>
              </w:rPr>
              <w:t>2</w:t>
            </w:r>
            <w:r>
              <w:rPr>
                <w:lang w:eastAsia="en-US"/>
              </w:rPr>
              <w:t>. Выберите правильный ответ на вопросы лингвострановедческого характера</w:t>
            </w:r>
          </w:p>
          <w:p w:rsidR="002C49FA" w:rsidRPr="00890910" w:rsidRDefault="002C49FA" w:rsidP="002D2818">
            <w:pPr>
              <w:ind w:firstLine="0"/>
              <w:rPr>
                <w:lang w:val="en-US"/>
              </w:rPr>
            </w:pPr>
            <w:r w:rsidRPr="00890910">
              <w:rPr>
                <w:lang w:val="en-US"/>
              </w:rPr>
              <w:t>1. What’s the main difference between a college and a university in the USA?</w:t>
            </w:r>
          </w:p>
          <w:p w:rsidR="002C49FA" w:rsidRPr="00890910" w:rsidRDefault="002C49FA" w:rsidP="00BF0219">
            <w:pPr>
              <w:numPr>
                <w:ilvl w:val="0"/>
                <w:numId w:val="21"/>
              </w:numPr>
              <w:rPr>
                <w:lang w:val="en-US"/>
              </w:rPr>
            </w:pPr>
            <w:r w:rsidRPr="00890910">
              <w:rPr>
                <w:lang w:val="en-US"/>
              </w:rPr>
              <w:t>Colleges are smaller.</w:t>
            </w:r>
          </w:p>
          <w:p w:rsidR="002C49FA" w:rsidRPr="00890910" w:rsidRDefault="002C49FA" w:rsidP="00BF0219">
            <w:pPr>
              <w:numPr>
                <w:ilvl w:val="0"/>
                <w:numId w:val="21"/>
              </w:numPr>
              <w:rPr>
                <w:lang w:val="en-US"/>
              </w:rPr>
            </w:pPr>
            <w:r w:rsidRPr="00890910">
              <w:rPr>
                <w:lang w:val="en-US"/>
              </w:rPr>
              <w:t>Colleges offer only undergraduate degrees.</w:t>
            </w:r>
          </w:p>
          <w:p w:rsidR="002C49FA" w:rsidRPr="00890910" w:rsidRDefault="002C49FA" w:rsidP="00BF0219">
            <w:pPr>
              <w:numPr>
                <w:ilvl w:val="0"/>
                <w:numId w:val="21"/>
              </w:numPr>
              <w:rPr>
                <w:lang w:val="en-US"/>
              </w:rPr>
            </w:pPr>
            <w:r w:rsidRPr="00890910">
              <w:rPr>
                <w:lang w:val="en-US"/>
              </w:rPr>
              <w:t>Colleges are smaller and they offer only undergraduate degrees.</w:t>
            </w:r>
          </w:p>
          <w:p w:rsidR="002C49FA" w:rsidRPr="00890910" w:rsidRDefault="002C49FA" w:rsidP="002D2818">
            <w:pPr>
              <w:ind w:firstLine="0"/>
              <w:rPr>
                <w:lang w:val="en-US"/>
              </w:rPr>
            </w:pPr>
            <w:r w:rsidRPr="00890910">
              <w:rPr>
                <w:lang w:val="en-US"/>
              </w:rPr>
              <w:t>2. What’s the difference between a state (public university) and a private university?</w:t>
            </w:r>
          </w:p>
          <w:p w:rsidR="002C49FA" w:rsidRPr="00890910" w:rsidRDefault="002C49FA" w:rsidP="00BF0219">
            <w:pPr>
              <w:numPr>
                <w:ilvl w:val="0"/>
                <w:numId w:val="16"/>
              </w:numPr>
              <w:rPr>
                <w:lang w:val="en-US"/>
              </w:rPr>
            </w:pPr>
            <w:r w:rsidRPr="00890910">
              <w:rPr>
                <w:lang w:val="en-US"/>
              </w:rPr>
              <w:t>State universities are funded by the government.</w:t>
            </w:r>
          </w:p>
          <w:p w:rsidR="002C49FA" w:rsidRPr="00890910" w:rsidRDefault="002C49FA" w:rsidP="00BF0219">
            <w:pPr>
              <w:numPr>
                <w:ilvl w:val="0"/>
                <w:numId w:val="16"/>
              </w:numPr>
              <w:rPr>
                <w:lang w:val="en-US"/>
              </w:rPr>
            </w:pPr>
            <w:r w:rsidRPr="00890910">
              <w:rPr>
                <w:lang w:val="en-US"/>
              </w:rPr>
              <w:t>State universities are usually larger and admit a wider range of students.</w:t>
            </w:r>
          </w:p>
          <w:p w:rsidR="002C49FA" w:rsidRPr="00890910" w:rsidRDefault="002C49FA" w:rsidP="00BF0219">
            <w:pPr>
              <w:numPr>
                <w:ilvl w:val="0"/>
                <w:numId w:val="16"/>
              </w:numPr>
              <w:rPr>
                <w:lang w:val="en-US"/>
              </w:rPr>
            </w:pPr>
            <w:r w:rsidRPr="00890910">
              <w:rPr>
                <w:lang w:val="en-US"/>
              </w:rPr>
              <w:t>State universities are funded by the government and admit a wider range of students.</w:t>
            </w:r>
          </w:p>
          <w:p w:rsidR="002C49FA" w:rsidRPr="00890910" w:rsidRDefault="002C49FA" w:rsidP="002D2818">
            <w:pPr>
              <w:ind w:firstLine="0"/>
              <w:rPr>
                <w:lang w:val="en-US"/>
              </w:rPr>
            </w:pPr>
            <w:r w:rsidRPr="001E733E">
              <w:rPr>
                <w:lang w:val="en-US"/>
              </w:rPr>
              <w:t>3.</w:t>
            </w:r>
            <w:r w:rsidRPr="00890910">
              <w:rPr>
                <w:lang w:val="en-US"/>
              </w:rPr>
              <w:t>Who funds private institutions of higher education in the USA?</w:t>
            </w:r>
          </w:p>
          <w:p w:rsidR="002C49FA" w:rsidRPr="00890910" w:rsidRDefault="002C49FA" w:rsidP="00BF0219">
            <w:pPr>
              <w:numPr>
                <w:ilvl w:val="0"/>
                <w:numId w:val="17"/>
              </w:numPr>
              <w:rPr>
                <w:lang w:val="en-US"/>
              </w:rPr>
            </w:pPr>
            <w:r w:rsidRPr="00890910">
              <w:rPr>
                <w:lang w:val="en-US"/>
              </w:rPr>
              <w:t>a) US government</w:t>
            </w:r>
          </w:p>
          <w:p w:rsidR="002C49FA" w:rsidRPr="00890910" w:rsidRDefault="002C49FA" w:rsidP="00BF0219">
            <w:pPr>
              <w:numPr>
                <w:ilvl w:val="0"/>
                <w:numId w:val="17"/>
              </w:numPr>
              <w:rPr>
                <w:lang w:val="en-US"/>
              </w:rPr>
            </w:pPr>
            <w:r w:rsidRPr="00890910">
              <w:rPr>
                <w:lang w:val="en-US"/>
              </w:rPr>
              <w:t>b) They are funded from tuition fees, research grants and gifts.</w:t>
            </w:r>
          </w:p>
          <w:p w:rsidR="002C49FA" w:rsidRPr="00364D85" w:rsidRDefault="002C49FA" w:rsidP="002D2818">
            <w:pPr>
              <w:ind w:firstLine="0"/>
              <w:rPr>
                <w:b/>
                <w:bCs/>
                <w:lang w:val="en-US" w:eastAsia="en-US"/>
              </w:rPr>
            </w:pPr>
            <w:r>
              <w:rPr>
                <w:b/>
                <w:bCs/>
                <w:lang w:eastAsia="en-US"/>
              </w:rPr>
              <w:t>Страна</w:t>
            </w:r>
            <w:r w:rsidRPr="00364D85">
              <w:rPr>
                <w:b/>
                <w:bCs/>
                <w:lang w:val="en-US" w:eastAsia="en-US"/>
              </w:rPr>
              <w:t xml:space="preserve">, </w:t>
            </w:r>
            <w:r>
              <w:rPr>
                <w:b/>
                <w:bCs/>
                <w:lang w:eastAsia="en-US"/>
              </w:rPr>
              <w:t>гдеяживу</w:t>
            </w:r>
          </w:p>
          <w:p w:rsidR="002C49FA" w:rsidRPr="00890910" w:rsidRDefault="002C49FA" w:rsidP="002D2818">
            <w:pPr>
              <w:ind w:firstLine="0"/>
              <w:rPr>
                <w:lang w:val="en-US"/>
              </w:rPr>
            </w:pPr>
            <w:r w:rsidRPr="00890910">
              <w:rPr>
                <w:lang w:val="en-US"/>
              </w:rPr>
              <w:t xml:space="preserve">1) How many countries does the </w:t>
            </w:r>
            <w:r>
              <w:rPr>
                <w:lang w:val="en-US"/>
              </w:rPr>
              <w:t>Russian Federation</w:t>
            </w:r>
            <w:r w:rsidRPr="00890910">
              <w:rPr>
                <w:lang w:val="en-US"/>
              </w:rPr>
              <w:t xml:space="preserve"> consist of?</w:t>
            </w:r>
          </w:p>
          <w:p w:rsidR="002C49FA" w:rsidRPr="00890910" w:rsidRDefault="002C49FA" w:rsidP="002D2818">
            <w:pPr>
              <w:rPr>
                <w:lang w:val="en-US"/>
              </w:rPr>
            </w:pPr>
            <w:r w:rsidRPr="00890910">
              <w:rPr>
                <w:lang w:val="en-US"/>
              </w:rPr>
              <w:t xml:space="preserve">a) 2                 b) 3             </w:t>
            </w:r>
            <w:r w:rsidRPr="00890910">
              <w:t>с</w:t>
            </w:r>
            <w:r w:rsidRPr="00890910">
              <w:rPr>
                <w:lang w:val="en-US"/>
              </w:rPr>
              <w:t>) 4</w:t>
            </w:r>
          </w:p>
          <w:p w:rsidR="002C49FA" w:rsidRPr="00890910" w:rsidRDefault="002C49FA" w:rsidP="002D2818">
            <w:pPr>
              <w:ind w:firstLine="0"/>
              <w:rPr>
                <w:lang w:val="en-US"/>
              </w:rPr>
            </w:pPr>
            <w:r w:rsidRPr="00890910">
              <w:rPr>
                <w:lang w:val="en-US"/>
              </w:rPr>
              <w:t xml:space="preserve">2) What is the state system of the </w:t>
            </w:r>
            <w:r>
              <w:rPr>
                <w:lang w:val="en-US"/>
              </w:rPr>
              <w:t>Russian Federation</w:t>
            </w:r>
            <w:r w:rsidRPr="00890910">
              <w:rPr>
                <w:lang w:val="en-US"/>
              </w:rPr>
              <w:t>?</w:t>
            </w:r>
          </w:p>
          <w:p w:rsidR="002C49FA" w:rsidRPr="00890910" w:rsidRDefault="002C49FA" w:rsidP="002D2818">
            <w:pPr>
              <w:rPr>
                <w:lang w:val="en-US"/>
              </w:rPr>
            </w:pPr>
            <w:r w:rsidRPr="00890910">
              <w:rPr>
                <w:lang w:val="en-US"/>
              </w:rPr>
              <w:t xml:space="preserve">a) a constitutional monarchy    b) a parliamentary republic         </w:t>
            </w:r>
            <w:r w:rsidRPr="00890910">
              <w:t>с</w:t>
            </w:r>
            <w:r w:rsidRPr="00890910">
              <w:rPr>
                <w:lang w:val="en-US"/>
              </w:rPr>
              <w:t>) the united states</w:t>
            </w:r>
          </w:p>
          <w:p w:rsidR="002C49FA" w:rsidRPr="00890910" w:rsidRDefault="002C49FA" w:rsidP="002D2818">
            <w:pPr>
              <w:ind w:firstLine="0"/>
              <w:rPr>
                <w:lang w:val="en-US"/>
              </w:rPr>
            </w:pPr>
            <w:r w:rsidRPr="00890910">
              <w:rPr>
                <w:lang w:val="en-US"/>
              </w:rPr>
              <w:t xml:space="preserve">3) What is the symbol of the </w:t>
            </w:r>
            <w:r>
              <w:rPr>
                <w:lang w:val="en-US"/>
              </w:rPr>
              <w:t>Russian Federation</w:t>
            </w:r>
            <w:r w:rsidRPr="00890910">
              <w:rPr>
                <w:lang w:val="en-US"/>
              </w:rPr>
              <w:t>?</w:t>
            </w:r>
          </w:p>
          <w:p w:rsidR="002C49FA" w:rsidRPr="00890910" w:rsidRDefault="002C49FA" w:rsidP="002D2818">
            <w:pPr>
              <w:rPr>
                <w:lang w:val="en-US"/>
              </w:rPr>
            </w:pPr>
            <w:r w:rsidRPr="00890910">
              <w:rPr>
                <w:lang w:val="en-US"/>
              </w:rPr>
              <w:t xml:space="preserve">a) a rose          b) a bald eagle           c) </w:t>
            </w:r>
            <w:r>
              <w:rPr>
                <w:lang w:val="en-US"/>
              </w:rPr>
              <w:t>an eagle</w:t>
            </w:r>
          </w:p>
          <w:p w:rsidR="002C49FA" w:rsidRPr="00364D85" w:rsidRDefault="002C49FA" w:rsidP="002D2818">
            <w:pPr>
              <w:ind w:firstLine="0"/>
              <w:rPr>
                <w:b/>
                <w:bCs/>
                <w:lang w:val="en-US" w:eastAsia="en-US"/>
              </w:rPr>
            </w:pPr>
            <w:r>
              <w:rPr>
                <w:b/>
                <w:bCs/>
                <w:lang w:eastAsia="en-US"/>
              </w:rPr>
              <w:t>Страныизучаемогоязыка</w:t>
            </w:r>
          </w:p>
          <w:p w:rsidR="002C49FA" w:rsidRPr="00890910" w:rsidRDefault="002C49FA" w:rsidP="002D2818">
            <w:pPr>
              <w:ind w:firstLine="0"/>
              <w:rPr>
                <w:lang w:val="en-US"/>
              </w:rPr>
            </w:pPr>
            <w:r w:rsidRPr="00890910">
              <w:rPr>
                <w:lang w:val="en-US"/>
              </w:rPr>
              <w:t>1. What is the Scottish national costume for men?</w:t>
            </w:r>
          </w:p>
          <w:p w:rsidR="002C49FA" w:rsidRPr="00890910" w:rsidRDefault="002C49FA" w:rsidP="002D2818">
            <w:pPr>
              <w:rPr>
                <w:lang w:val="en-US"/>
              </w:rPr>
            </w:pPr>
            <w:r w:rsidRPr="00890910">
              <w:rPr>
                <w:lang w:val="en-US"/>
              </w:rPr>
              <w:t>a) the kilt      b) the tuxedo      c) the bearskin</w:t>
            </w:r>
          </w:p>
          <w:p w:rsidR="002C49FA" w:rsidRPr="00890910" w:rsidRDefault="002C49FA" w:rsidP="002D2818">
            <w:pPr>
              <w:ind w:firstLine="0"/>
              <w:rPr>
                <w:lang w:val="en-US"/>
              </w:rPr>
            </w:pPr>
            <w:r w:rsidRPr="00890910">
              <w:rPr>
                <w:lang w:val="en-US"/>
              </w:rPr>
              <w:t xml:space="preserve"> 2. What is the most famous sport event in Scotland?</w:t>
            </w:r>
          </w:p>
          <w:p w:rsidR="002C49FA" w:rsidRPr="00890910" w:rsidRDefault="002C49FA" w:rsidP="002D2818">
            <w:pPr>
              <w:rPr>
                <w:lang w:val="en-US"/>
              </w:rPr>
            </w:pPr>
            <w:r w:rsidRPr="00890910">
              <w:rPr>
                <w:lang w:val="en-US"/>
              </w:rPr>
              <w:t>a) the Highland games</w:t>
            </w:r>
          </w:p>
          <w:p w:rsidR="002C49FA" w:rsidRPr="00890910" w:rsidRDefault="002C49FA" w:rsidP="002D2818">
            <w:pPr>
              <w:rPr>
                <w:lang w:val="en-US"/>
              </w:rPr>
            </w:pPr>
            <w:r w:rsidRPr="00890910">
              <w:rPr>
                <w:lang w:val="en-US"/>
              </w:rPr>
              <w:t>b) the Ccommonwealth Games</w:t>
            </w:r>
          </w:p>
          <w:p w:rsidR="002C49FA" w:rsidRPr="00890910" w:rsidRDefault="002C49FA" w:rsidP="002D2818">
            <w:pPr>
              <w:rPr>
                <w:lang w:val="en-US"/>
              </w:rPr>
            </w:pPr>
            <w:r w:rsidRPr="00890910">
              <w:rPr>
                <w:lang w:val="en-US"/>
              </w:rPr>
              <w:t>c) the Wimbledon Championship</w:t>
            </w:r>
          </w:p>
          <w:p w:rsidR="002C49FA" w:rsidRPr="00890910" w:rsidRDefault="002C49FA" w:rsidP="002D2818">
            <w:pPr>
              <w:ind w:firstLine="0"/>
              <w:rPr>
                <w:lang w:val="en-US"/>
              </w:rPr>
            </w:pPr>
            <w:r w:rsidRPr="00890910">
              <w:rPr>
                <w:lang w:val="en-US"/>
              </w:rPr>
              <w:t>3. What country is called a land of castles and princes?</w:t>
            </w:r>
          </w:p>
          <w:p w:rsidR="002C49FA" w:rsidRDefault="002C49FA" w:rsidP="002D2818">
            <w:pPr>
              <w:ind w:firstLine="0"/>
              <w:rPr>
                <w:lang w:val="en-US"/>
              </w:rPr>
            </w:pPr>
            <w:r w:rsidRPr="00890910">
              <w:rPr>
                <w:lang w:val="en-US"/>
              </w:rPr>
              <w:t>a) England       b) Northern Ireland          c) Wales</w:t>
            </w:r>
          </w:p>
          <w:p w:rsidR="002C49FA" w:rsidRPr="00364D85" w:rsidRDefault="002C49FA" w:rsidP="002D2818">
            <w:pPr>
              <w:ind w:firstLine="0"/>
              <w:rPr>
                <w:b/>
                <w:bCs/>
                <w:lang w:val="en-US" w:eastAsia="en-US"/>
              </w:rPr>
            </w:pPr>
          </w:p>
          <w:p w:rsidR="002C49FA" w:rsidRPr="00364D85" w:rsidRDefault="002C49FA" w:rsidP="002D2818">
            <w:pPr>
              <w:ind w:firstLine="0"/>
              <w:rPr>
                <w:b/>
                <w:bCs/>
                <w:lang w:eastAsia="en-US"/>
              </w:rPr>
            </w:pPr>
            <w:r>
              <w:rPr>
                <w:b/>
                <w:bCs/>
                <w:lang w:eastAsia="en-US"/>
              </w:rPr>
              <w:t>Оценочные средства для экзамена (3 семестр)</w:t>
            </w:r>
          </w:p>
          <w:p w:rsidR="002C49FA" w:rsidRDefault="002C49FA" w:rsidP="002D2818">
            <w:pPr>
              <w:ind w:firstLine="0"/>
              <w:rPr>
                <w:lang w:eastAsia="en-US"/>
              </w:rPr>
            </w:pPr>
            <w:r>
              <w:rPr>
                <w:lang w:eastAsia="en-US"/>
              </w:rPr>
              <w:t xml:space="preserve">1.Выполните лексико-грамматические задания </w:t>
            </w:r>
            <w:r w:rsidRPr="00D413B9">
              <w:rPr>
                <w:lang w:eastAsia="en-US"/>
              </w:rPr>
              <w:t xml:space="preserve">к </w:t>
            </w:r>
            <w:r>
              <w:rPr>
                <w:lang w:eastAsia="en-US"/>
              </w:rPr>
              <w:t>тексту</w:t>
            </w:r>
          </w:p>
          <w:p w:rsidR="002C49FA" w:rsidRPr="00ED6A81" w:rsidRDefault="002C49FA" w:rsidP="002D2818">
            <w:pPr>
              <w:pStyle w:val="ListParagraph"/>
              <w:ind w:firstLine="0"/>
              <w:rPr>
                <w:lang w:val="ru-RU"/>
              </w:rPr>
            </w:pPr>
          </w:p>
          <w:p w:rsidR="002C49FA" w:rsidRPr="00890910" w:rsidRDefault="002C49FA" w:rsidP="002D2818">
            <w:pPr>
              <w:jc w:val="center"/>
              <w:rPr>
                <w:b/>
                <w:bCs/>
                <w:color w:val="000000"/>
                <w:lang w:val="en-US"/>
              </w:rPr>
            </w:pPr>
            <w:r w:rsidRPr="00890910">
              <w:rPr>
                <w:b/>
                <w:bCs/>
                <w:color w:val="000000"/>
                <w:lang w:val="en-US"/>
              </w:rPr>
              <w:t>Studying in Great Britain</w:t>
            </w:r>
          </w:p>
          <w:p w:rsidR="002C49FA" w:rsidRPr="00890910" w:rsidRDefault="002C49FA" w:rsidP="002D2818">
            <w:pPr>
              <w:ind w:firstLine="709"/>
              <w:rPr>
                <w:color w:val="000000"/>
                <w:lang w:val="en-US"/>
              </w:rPr>
            </w:pPr>
            <w:r w:rsidRPr="00890910">
              <w:rPr>
                <w:color w:val="000000"/>
                <w:lang w:val="en-US"/>
              </w:rPr>
              <w:t>After finishing secondary school or college in Great Britain you can apply to a university, polytechnic, college of higher education or you can continue to study in a college of further education.</w:t>
            </w:r>
          </w:p>
          <w:p w:rsidR="002C49FA" w:rsidRPr="00890910" w:rsidRDefault="002C49FA" w:rsidP="002D2818">
            <w:pPr>
              <w:ind w:firstLine="709"/>
              <w:rPr>
                <w:color w:val="000000"/>
                <w:lang w:val="en-US"/>
              </w:rPr>
            </w:pPr>
            <w:r w:rsidRPr="00890910">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2C49FA" w:rsidRPr="00890910" w:rsidRDefault="002C49FA" w:rsidP="002D2818">
            <w:pPr>
              <w:ind w:firstLine="709"/>
              <w:rPr>
                <w:color w:val="000000"/>
                <w:lang w:val="en-US"/>
              </w:rPr>
            </w:pPr>
            <w:r w:rsidRPr="00890910">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2C49FA" w:rsidRPr="00890910" w:rsidRDefault="002C49FA" w:rsidP="002D2818">
            <w:pPr>
              <w:ind w:firstLine="709"/>
              <w:rPr>
                <w:color w:val="000000"/>
                <w:lang w:val="en-US"/>
              </w:rPr>
            </w:pPr>
            <w:r w:rsidRPr="00890910">
              <w:rPr>
                <w:color w:val="000000"/>
                <w:lang w:val="en-US"/>
              </w:rPr>
              <w:t>The two oldest and most prestigious universities in Britain are Oxford and Cambridge. They date from the 12</w:t>
            </w:r>
            <w:r w:rsidRPr="00890910">
              <w:rPr>
                <w:color w:val="000000"/>
                <w:vertAlign w:val="superscript"/>
                <w:lang w:val="en-US"/>
              </w:rPr>
              <w:t>th</w:t>
            </w:r>
            <w:r w:rsidRPr="00890910">
              <w:rPr>
                <w:color w:val="000000"/>
                <w:lang w:val="en-US"/>
              </w:rPr>
              <w:t xml:space="preserve"> and 13</w:t>
            </w:r>
            <w:r w:rsidRPr="00890910">
              <w:rPr>
                <w:color w:val="000000"/>
                <w:vertAlign w:val="superscript"/>
                <w:lang w:val="en-US"/>
              </w:rPr>
              <w:t>th</w:t>
            </w:r>
            <w:r w:rsidRPr="00890910">
              <w:rPr>
                <w:color w:val="000000"/>
                <w:lang w:val="en-US"/>
              </w:rPr>
              <w:t xml:space="preserve"> centuries and are known for all over the world. They are often called collectively Oxbridge, but both of them are completely independent. Only education elite go to Oxford and Cambridge.</w:t>
            </w:r>
          </w:p>
          <w:p w:rsidR="002C49FA" w:rsidRPr="00890910" w:rsidRDefault="002C49FA" w:rsidP="002D2818">
            <w:pPr>
              <w:ind w:firstLine="709"/>
              <w:rPr>
                <w:color w:val="000000"/>
                <w:lang w:val="en-US"/>
              </w:rPr>
            </w:pPr>
            <w:r w:rsidRPr="00890910">
              <w:rPr>
                <w:color w:val="000000"/>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2C49FA" w:rsidRPr="00890910" w:rsidRDefault="002C49FA" w:rsidP="002D2818">
            <w:pPr>
              <w:ind w:firstLine="709"/>
              <w:rPr>
                <w:color w:val="000000"/>
                <w:lang w:val="en-US"/>
              </w:rPr>
            </w:pPr>
            <w:r w:rsidRPr="00890910">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2C49FA" w:rsidRPr="00890910" w:rsidRDefault="002C49FA" w:rsidP="002D2818">
            <w:pPr>
              <w:ind w:firstLine="0"/>
              <w:rPr>
                <w:b/>
                <w:bCs/>
                <w:i/>
                <w:iCs/>
                <w:color w:val="000000"/>
                <w:lang w:val="en-US"/>
              </w:rPr>
            </w:pPr>
            <w:r w:rsidRPr="00890910">
              <w:rPr>
                <w:b/>
                <w:bCs/>
                <w:i/>
                <w:iCs/>
                <w:color w:val="000000"/>
                <w:lang w:val="en-US"/>
              </w:rPr>
              <w:t>1. Say if the following statements are true or false. If the statement is false, give the correct alternative.</w:t>
            </w:r>
          </w:p>
          <w:p w:rsidR="002C49FA" w:rsidRPr="00890910" w:rsidRDefault="002C49FA" w:rsidP="002D2818">
            <w:pPr>
              <w:ind w:firstLine="63"/>
              <w:rPr>
                <w:color w:val="000000"/>
                <w:lang w:val="en-US"/>
              </w:rPr>
            </w:pPr>
            <w:r w:rsidRPr="00890910">
              <w:rPr>
                <w:color w:val="000000"/>
                <w:lang w:val="en-US"/>
              </w:rPr>
              <w:t xml:space="preserve">1. Nowadays almost all British universities are state-universities, that’s why they hardly differ from each other. </w:t>
            </w:r>
          </w:p>
          <w:p w:rsidR="002C49FA" w:rsidRPr="00890910" w:rsidRDefault="002C49FA" w:rsidP="002D2818">
            <w:pPr>
              <w:ind w:firstLine="63"/>
              <w:rPr>
                <w:color w:val="000000"/>
                <w:lang w:val="en-US"/>
              </w:rPr>
            </w:pPr>
            <w:r w:rsidRPr="00890910">
              <w:rPr>
                <w:color w:val="000000"/>
                <w:lang w:val="en-US"/>
              </w:rPr>
              <w:t>2. The academic year at British Colleges of education is divided into 3 terms.</w:t>
            </w:r>
          </w:p>
          <w:p w:rsidR="002C49FA" w:rsidRPr="00890910" w:rsidRDefault="002C49FA" w:rsidP="002D2818">
            <w:pPr>
              <w:ind w:firstLine="63"/>
              <w:rPr>
                <w:color w:val="000000"/>
                <w:lang w:val="en-US"/>
              </w:rPr>
            </w:pPr>
            <w:r w:rsidRPr="00890910">
              <w:rPr>
                <w:color w:val="000000"/>
                <w:lang w:val="en-US"/>
              </w:rPr>
              <w:t>3. British Universities can’t decide on their own which students to admit, what and how to teach, which degrees to award.</w:t>
            </w:r>
          </w:p>
          <w:p w:rsidR="002C49FA" w:rsidRPr="00890910" w:rsidRDefault="002C49FA" w:rsidP="002D2818">
            <w:pPr>
              <w:ind w:firstLine="63"/>
              <w:rPr>
                <w:color w:val="000000"/>
                <w:lang w:val="en-US"/>
              </w:rPr>
            </w:pPr>
            <w:r w:rsidRPr="00890910">
              <w:rPr>
                <w:color w:val="000000"/>
                <w:lang w:val="en-US"/>
              </w:rPr>
              <w:t>4. Oxford and Cambridge universities called collectively Oxbridge have common teaching staff and the same admission regulations.</w:t>
            </w:r>
          </w:p>
          <w:p w:rsidR="002C49FA" w:rsidRPr="00890910" w:rsidRDefault="002C49FA" w:rsidP="002D2818">
            <w:pPr>
              <w:ind w:firstLine="0"/>
              <w:rPr>
                <w:b/>
                <w:bCs/>
                <w:i/>
                <w:iCs/>
                <w:color w:val="000000"/>
                <w:lang w:val="en-US"/>
              </w:rPr>
            </w:pPr>
            <w:r w:rsidRPr="00890910">
              <w:rPr>
                <w:b/>
                <w:bCs/>
                <w:i/>
                <w:iCs/>
                <w:color w:val="000000"/>
                <w:lang w:val="en-US"/>
              </w:rPr>
              <w:t>2. Complete the sentences.</w:t>
            </w:r>
          </w:p>
          <w:p w:rsidR="002C49FA" w:rsidRPr="00890910" w:rsidRDefault="002C49FA" w:rsidP="002D2818">
            <w:pPr>
              <w:ind w:firstLine="709"/>
              <w:rPr>
                <w:color w:val="000000"/>
                <w:lang w:val="en-US"/>
              </w:rPr>
            </w:pPr>
            <w:r w:rsidRPr="00890910">
              <w:rPr>
                <w:color w:val="000000"/>
                <w:lang w:val="en-US"/>
              </w:rPr>
              <w:t>1.</w:t>
            </w:r>
            <w:r w:rsidRPr="00890910">
              <w:rPr>
                <w:color w:val="000000"/>
                <w:lang w:val="en-US"/>
              </w:rPr>
              <w:tab/>
              <w:t>After finishing secondary school or college in Great Britain you can apply to … .</w:t>
            </w:r>
          </w:p>
          <w:p w:rsidR="002C49FA" w:rsidRPr="00890910" w:rsidRDefault="002C49FA" w:rsidP="002D2818">
            <w:pPr>
              <w:ind w:firstLine="709"/>
              <w:rPr>
                <w:color w:val="000000"/>
                <w:lang w:val="en-US"/>
              </w:rPr>
            </w:pPr>
            <w:r w:rsidRPr="00890910">
              <w:rPr>
                <w:color w:val="000000"/>
                <w:lang w:val="en-US"/>
              </w:rPr>
              <w:t>2.</w:t>
            </w:r>
            <w:r w:rsidRPr="00890910">
              <w:rPr>
                <w:color w:val="000000"/>
                <w:lang w:val="en-US"/>
              </w:rPr>
              <w:tab/>
              <w:t>Universities in Britain enjoy the complete academic freedom choosing … .</w:t>
            </w:r>
          </w:p>
          <w:p w:rsidR="002C49FA" w:rsidRPr="00890910" w:rsidRDefault="002C49FA" w:rsidP="002D2818">
            <w:pPr>
              <w:ind w:firstLine="709"/>
              <w:rPr>
                <w:color w:val="000000"/>
                <w:lang w:val="en-US"/>
              </w:rPr>
            </w:pPr>
            <w:r w:rsidRPr="00890910">
              <w:rPr>
                <w:color w:val="000000"/>
                <w:lang w:val="en-US"/>
              </w:rPr>
              <w:t>3.</w:t>
            </w:r>
            <w:r w:rsidRPr="00890910">
              <w:rPr>
                <w:color w:val="000000"/>
                <w:lang w:val="en-US"/>
              </w:rPr>
              <w:tab/>
              <w:t>The two oldest and most prestigious universities in Britain are … .</w:t>
            </w:r>
          </w:p>
          <w:p w:rsidR="002C49FA" w:rsidRPr="00890910" w:rsidRDefault="002C49FA" w:rsidP="002D2818">
            <w:pPr>
              <w:ind w:firstLine="709"/>
              <w:rPr>
                <w:color w:val="000000"/>
                <w:lang w:val="en-US"/>
              </w:rPr>
            </w:pPr>
            <w:r w:rsidRPr="00890910">
              <w:rPr>
                <w:color w:val="000000"/>
                <w:lang w:val="en-US"/>
              </w:rPr>
              <w:t>4.</w:t>
            </w:r>
            <w:r w:rsidRPr="00890910">
              <w:rPr>
                <w:color w:val="000000"/>
                <w:lang w:val="en-US"/>
              </w:rPr>
              <w:tab/>
              <w:t>If you want to go to a British university, you must first pass … .</w:t>
            </w:r>
          </w:p>
          <w:p w:rsidR="002C49FA" w:rsidRPr="00890910" w:rsidRDefault="002C49FA" w:rsidP="002D2818">
            <w:pPr>
              <w:suppressAutoHyphens/>
              <w:spacing w:line="256" w:lineRule="auto"/>
              <w:ind w:firstLine="0"/>
              <w:rPr>
                <w:rFonts w:eastAsia="SimSun"/>
                <w:b/>
                <w:bCs/>
                <w:i/>
                <w:iCs/>
                <w:kern w:val="2"/>
                <w:lang w:val="en-US" w:eastAsia="hi-IN" w:bidi="hi-IN"/>
              </w:rPr>
            </w:pPr>
            <w:r w:rsidRPr="00890910">
              <w:rPr>
                <w:rFonts w:eastAsia="SimSun"/>
                <w:b/>
                <w:bCs/>
                <w:i/>
                <w:iCs/>
                <w:kern w:val="2"/>
                <w:lang w:val="en-US" w:eastAsia="hi-IN" w:bidi="hi-IN"/>
              </w:rPr>
              <w:t>3. Give the reasoned answer to the following question:What is the peculiarity of universities in Great Britain?</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a) Universities choose their students after interviews.</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b) A</w:t>
            </w:r>
            <w:r w:rsidRPr="00890910">
              <w:rPr>
                <w:color w:val="000000"/>
                <w:lang w:val="en-US"/>
              </w:rPr>
              <w:t>lmost all British universities are state-universities.</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c) They enjoy the complete academic freedom and differ in tradition, general organization,</w:t>
            </w:r>
            <w:r w:rsidRPr="00890910">
              <w:rPr>
                <w:color w:val="000000"/>
                <w:lang w:val="en-US"/>
              </w:rPr>
              <w:t xml:space="preserve"> methods of instruction etc.</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d) M</w:t>
            </w:r>
            <w:r w:rsidRPr="00890910">
              <w:rPr>
                <w:color w:val="000000"/>
                <w:lang w:val="en-US"/>
              </w:rPr>
              <w:t>ost British students have to pay part of their tuition fees.</w:t>
            </w:r>
          </w:p>
          <w:p w:rsidR="002C49FA" w:rsidRPr="00890910" w:rsidRDefault="002C49FA" w:rsidP="002D2818">
            <w:pPr>
              <w:suppressAutoHyphens/>
              <w:spacing w:line="256" w:lineRule="auto"/>
              <w:ind w:firstLine="0"/>
              <w:rPr>
                <w:b/>
                <w:bCs/>
                <w:i/>
                <w:iCs/>
                <w:kern w:val="2"/>
                <w:lang w:val="en-US" w:eastAsia="hi-IN" w:bidi="hi-IN"/>
              </w:rPr>
            </w:pPr>
            <w:r w:rsidRPr="00890910">
              <w:rPr>
                <w:b/>
                <w:bCs/>
                <w:i/>
                <w:iCs/>
                <w:kern w:val="2"/>
                <w:lang w:val="en-US" w:eastAsia="hi-IN" w:bidi="hi-IN"/>
              </w:rPr>
              <w:t xml:space="preserve">4. Define and prove the main idea of the text.The alternatives: </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 xml:space="preserve">a) </w:t>
            </w:r>
            <w:r w:rsidRPr="00890910">
              <w:rPr>
                <w:color w:val="000000"/>
                <w:lang w:val="en-US"/>
              </w:rPr>
              <w:t>state-universities</w:t>
            </w:r>
            <w:r w:rsidRPr="00890910">
              <w:rPr>
                <w:rFonts w:eastAsia="SimSun"/>
                <w:kern w:val="2"/>
                <w:lang w:val="en-US" w:eastAsia="hi-IN" w:bidi="hi-IN"/>
              </w:rPr>
              <w:t xml:space="preserve"> in Great Britain</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 xml:space="preserve">b) </w:t>
            </w:r>
            <w:r w:rsidRPr="00890910">
              <w:rPr>
                <w:color w:val="000000"/>
                <w:lang w:val="en-US"/>
              </w:rPr>
              <w:t>the cost of university life</w:t>
            </w:r>
            <w:r w:rsidRPr="00890910">
              <w:rPr>
                <w:rFonts w:eastAsia="SimSun"/>
                <w:kern w:val="2"/>
                <w:lang w:val="en-US" w:eastAsia="hi-IN" w:bidi="hi-IN"/>
              </w:rPr>
              <w:t xml:space="preserve"> in Great Britain</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 xml:space="preserve">c) </w:t>
            </w:r>
            <w:r w:rsidRPr="00890910">
              <w:rPr>
                <w:color w:val="000000"/>
                <w:lang w:val="en-US"/>
              </w:rPr>
              <w:t>education elite in Oxbridge</w:t>
            </w:r>
          </w:p>
          <w:p w:rsidR="002C49FA" w:rsidRPr="00890910" w:rsidRDefault="002C49FA" w:rsidP="002D2818">
            <w:pPr>
              <w:suppressAutoHyphens/>
              <w:spacing w:line="256" w:lineRule="auto"/>
              <w:rPr>
                <w:rFonts w:eastAsia="SimSun"/>
                <w:kern w:val="2"/>
                <w:lang w:val="en-US" w:eastAsia="hi-IN" w:bidi="hi-IN"/>
              </w:rPr>
            </w:pPr>
            <w:r w:rsidRPr="00890910">
              <w:rPr>
                <w:rFonts w:eastAsia="SimSun"/>
                <w:kern w:val="2"/>
                <w:lang w:val="en-US" w:eastAsia="hi-IN" w:bidi="hi-IN"/>
              </w:rPr>
              <w:t>d) general information about studying at British universities</w:t>
            </w:r>
          </w:p>
          <w:p w:rsidR="002C49FA" w:rsidRPr="00D413B9" w:rsidRDefault="002C49FA" w:rsidP="002D2818">
            <w:pPr>
              <w:ind w:firstLine="0"/>
              <w:rPr>
                <w:b/>
                <w:bCs/>
                <w:lang w:val="en-US" w:eastAsia="en-US"/>
              </w:rPr>
            </w:pPr>
          </w:p>
          <w:p w:rsidR="002C49FA" w:rsidRPr="00872858" w:rsidRDefault="002C49FA" w:rsidP="002D2818">
            <w:pPr>
              <w:ind w:firstLine="0"/>
            </w:pPr>
            <w:r>
              <w:t>2</w:t>
            </w:r>
            <w:r w:rsidRPr="00872858">
              <w:t>. Подготовьте письменный доклад по одной из предложенных  тем (примеры тем).</w:t>
            </w:r>
          </w:p>
          <w:p w:rsidR="002C49FA" w:rsidRDefault="002C49FA" w:rsidP="002D2818">
            <w:pPr>
              <w:ind w:firstLine="0"/>
            </w:pPr>
            <w:r w:rsidRPr="00890910">
              <w:t xml:space="preserve">1. </w:t>
            </w:r>
            <w:r>
              <w:t>С</w:t>
            </w:r>
            <w:r w:rsidRPr="00890910">
              <w:t>истем</w:t>
            </w:r>
            <w:r>
              <w:t>а</w:t>
            </w:r>
            <w:r w:rsidRPr="00890910">
              <w:t xml:space="preserve"> высшего образования </w:t>
            </w:r>
            <w:r>
              <w:t>страны изучаемого языка.</w:t>
            </w:r>
          </w:p>
          <w:p w:rsidR="002C49FA" w:rsidRDefault="002C49FA" w:rsidP="002D2818">
            <w:pPr>
              <w:ind w:firstLine="0"/>
            </w:pPr>
            <w:r w:rsidRPr="00890910">
              <w:t>2. Мировые достопримечательности.</w:t>
            </w:r>
          </w:p>
          <w:p w:rsidR="002C49FA" w:rsidRDefault="002C49FA" w:rsidP="002D2818">
            <w:pPr>
              <w:ind w:firstLine="0"/>
            </w:pPr>
            <w:r w:rsidRPr="00890910">
              <w:t xml:space="preserve">3. Студенческая жизнь в моём университете. </w:t>
            </w:r>
          </w:p>
          <w:p w:rsidR="002C49FA" w:rsidRDefault="002C49FA" w:rsidP="002D2818">
            <w:pPr>
              <w:ind w:firstLine="0"/>
            </w:pPr>
            <w:r w:rsidRPr="00890910">
              <w:t xml:space="preserve">4. Культура </w:t>
            </w:r>
            <w:r>
              <w:t>и традиции страны изучаемого языка.</w:t>
            </w:r>
          </w:p>
          <w:p w:rsidR="002C49FA" w:rsidRDefault="002C49FA" w:rsidP="002D2818">
            <w:pPr>
              <w:ind w:firstLine="0"/>
              <w:rPr>
                <w:lang w:eastAsia="en-US"/>
              </w:rPr>
            </w:pPr>
            <w:r w:rsidRPr="00890910">
              <w:t>5. Эффективные способы поиска работы.</w:t>
            </w:r>
          </w:p>
          <w:p w:rsidR="002C49FA" w:rsidRDefault="002C49FA" w:rsidP="002D2818">
            <w:pPr>
              <w:ind w:firstLine="0"/>
              <w:rPr>
                <w:lang w:eastAsia="en-US"/>
              </w:rPr>
            </w:pPr>
            <w:r>
              <w:rPr>
                <w:lang w:eastAsia="en-US"/>
              </w:rPr>
              <w:t>6. Градообразующее предприятие: признаки и перспективы.</w:t>
            </w:r>
          </w:p>
          <w:p w:rsidR="002C49FA" w:rsidRPr="00702500" w:rsidRDefault="002C49FA" w:rsidP="002D2818">
            <w:pPr>
              <w:ind w:firstLine="0"/>
              <w:rPr>
                <w:lang w:eastAsia="en-US"/>
              </w:rPr>
            </w:pPr>
            <w:r>
              <w:rPr>
                <w:lang w:eastAsia="en-US"/>
              </w:rPr>
              <w:t>7.  Мировые достижения НТР ХХ</w:t>
            </w:r>
            <w:r>
              <w:rPr>
                <w:lang w:val="en-US" w:eastAsia="en-US"/>
              </w:rPr>
              <w:t>I</w:t>
            </w:r>
            <w:r>
              <w:rPr>
                <w:lang w:eastAsia="en-US"/>
              </w:rPr>
              <w:t>века.</w:t>
            </w:r>
          </w:p>
          <w:p w:rsidR="002C49FA" w:rsidRPr="007C6FC7" w:rsidRDefault="002C49FA" w:rsidP="002D2818">
            <w:pPr>
              <w:ind w:firstLine="0"/>
              <w:jc w:val="center"/>
              <w:rPr>
                <w:b/>
                <w:bCs/>
                <w:lang w:eastAsia="en-US"/>
              </w:rPr>
            </w:pPr>
          </w:p>
          <w:p w:rsidR="002C49FA" w:rsidRPr="007C6FC7" w:rsidRDefault="002C49FA" w:rsidP="002D2818">
            <w:pPr>
              <w:ind w:firstLine="0"/>
              <w:jc w:val="center"/>
              <w:rPr>
                <w:b/>
                <w:bCs/>
                <w:lang w:eastAsia="en-US"/>
              </w:rPr>
            </w:pPr>
          </w:p>
          <w:p w:rsidR="002C49FA" w:rsidRDefault="002C49FA" w:rsidP="002D2818">
            <w:pPr>
              <w:ind w:firstLine="0"/>
              <w:jc w:val="center"/>
              <w:rPr>
                <w:b/>
                <w:bCs/>
                <w:lang w:eastAsia="en-US"/>
              </w:rPr>
            </w:pPr>
            <w:r>
              <w:rPr>
                <w:b/>
                <w:bCs/>
                <w:lang w:eastAsia="en-US"/>
              </w:rPr>
              <w:t>НЕМЕЦКИЙ ЯЗЫК</w:t>
            </w:r>
          </w:p>
          <w:p w:rsidR="002C49FA" w:rsidRPr="00521060" w:rsidRDefault="002C49FA" w:rsidP="002D2818">
            <w:pPr>
              <w:ind w:firstLine="0"/>
              <w:rPr>
                <w:b/>
                <w:bCs/>
                <w:lang w:eastAsia="en-US"/>
              </w:rPr>
            </w:pPr>
            <w:r w:rsidRPr="00521060">
              <w:rPr>
                <w:b/>
                <w:bCs/>
                <w:lang w:eastAsia="en-US"/>
              </w:rPr>
              <w:t>Оценочные средства для зачета (1-2 семестр)</w:t>
            </w:r>
          </w:p>
          <w:p w:rsidR="002C49FA" w:rsidRPr="00ED6A81" w:rsidRDefault="002C49FA" w:rsidP="002D2818">
            <w:pPr>
              <w:pStyle w:val="ListParagraph"/>
              <w:ind w:firstLine="0"/>
              <w:rPr>
                <w:lang w:val="ru-RU"/>
              </w:rPr>
            </w:pPr>
            <w:r w:rsidRPr="00ED6A81">
              <w:rPr>
                <w:lang w:val="ru-RU"/>
              </w:rPr>
              <w:t>1.Соотнесите слова и выражения с их русскими эквивалентами</w:t>
            </w:r>
          </w:p>
          <w:p w:rsidR="002C49FA" w:rsidRPr="00521060" w:rsidRDefault="002C49FA" w:rsidP="002D2818">
            <w:pPr>
              <w:ind w:firstLine="0"/>
              <w:rPr>
                <w:b/>
                <w:bCs/>
                <w:lang w:eastAsia="en-US"/>
              </w:rPr>
            </w:pPr>
            <w:r w:rsidRPr="00521060">
              <w:rPr>
                <w:b/>
                <w:bCs/>
                <w:lang w:eastAsia="en-US"/>
              </w:rPr>
              <w:t>Я в современном мире</w:t>
            </w:r>
          </w:p>
          <w:p w:rsidR="002C49FA" w:rsidRPr="00521060" w:rsidRDefault="002C49FA" w:rsidP="002D2818">
            <w:pPr>
              <w:rPr>
                <w:sz w:val="20"/>
                <w:szCs w:val="20"/>
              </w:rPr>
            </w:pPr>
            <w:r w:rsidRPr="00521060">
              <w:rPr>
                <w:sz w:val="20"/>
                <w:szCs w:val="20"/>
              </w:rPr>
              <w:t>1) das Äußere</w:t>
            </w:r>
            <w:r w:rsidRPr="00521060">
              <w:rPr>
                <w:sz w:val="20"/>
                <w:szCs w:val="20"/>
              </w:rPr>
              <w:tab/>
              <w:t xml:space="preserve">           a) быть по профессии</w:t>
            </w:r>
          </w:p>
          <w:p w:rsidR="002C49FA" w:rsidRPr="00521060" w:rsidRDefault="002C49FA" w:rsidP="002D2818">
            <w:pPr>
              <w:rPr>
                <w:sz w:val="20"/>
                <w:szCs w:val="20"/>
                <w:lang w:val="de-DE"/>
              </w:rPr>
            </w:pPr>
            <w:r w:rsidRPr="00521060">
              <w:rPr>
                <w:sz w:val="20"/>
                <w:szCs w:val="20"/>
                <w:lang w:val="de-DE"/>
              </w:rPr>
              <w:t>2) der Freund</w:t>
            </w:r>
            <w:r w:rsidRPr="00521060">
              <w:rPr>
                <w:sz w:val="20"/>
                <w:szCs w:val="20"/>
                <w:lang w:val="de-DE"/>
              </w:rPr>
              <w:tab/>
              <w:t xml:space="preserve">           b) </w:t>
            </w:r>
            <w:r w:rsidRPr="00521060">
              <w:rPr>
                <w:sz w:val="20"/>
                <w:szCs w:val="20"/>
              </w:rPr>
              <w:t>внешность</w:t>
            </w:r>
          </w:p>
          <w:p w:rsidR="002C49FA" w:rsidRPr="00521060" w:rsidRDefault="002C49FA" w:rsidP="002D2818">
            <w:pPr>
              <w:rPr>
                <w:sz w:val="20"/>
                <w:szCs w:val="20"/>
                <w:lang w:val="de-DE"/>
              </w:rPr>
            </w:pPr>
            <w:r w:rsidRPr="00521060">
              <w:rPr>
                <w:sz w:val="20"/>
                <w:szCs w:val="20"/>
                <w:lang w:val="de-DE"/>
              </w:rPr>
              <w:t xml:space="preserve">3) von Beruf sein           c) </w:t>
            </w:r>
            <w:r w:rsidRPr="00521060">
              <w:rPr>
                <w:sz w:val="20"/>
                <w:szCs w:val="20"/>
              </w:rPr>
              <w:t>увлечение</w:t>
            </w:r>
          </w:p>
          <w:p w:rsidR="002C49FA" w:rsidRPr="00521060" w:rsidRDefault="002C49FA" w:rsidP="002D2818">
            <w:pPr>
              <w:rPr>
                <w:sz w:val="20"/>
                <w:szCs w:val="20"/>
              </w:rPr>
            </w:pPr>
            <w:r w:rsidRPr="00521060">
              <w:rPr>
                <w:sz w:val="20"/>
                <w:szCs w:val="20"/>
              </w:rPr>
              <w:t>4) das Hobby</w:t>
            </w:r>
            <w:r w:rsidRPr="00521060">
              <w:rPr>
                <w:sz w:val="20"/>
                <w:szCs w:val="20"/>
              </w:rPr>
              <w:tab/>
              <w:t xml:space="preserve">           d) быть похожим на кого-л.</w:t>
            </w:r>
          </w:p>
          <w:p w:rsidR="002C49FA" w:rsidRPr="00521060" w:rsidRDefault="002C49FA" w:rsidP="002D2818">
            <w:pPr>
              <w:rPr>
                <w:sz w:val="20"/>
                <w:szCs w:val="20"/>
                <w:lang w:val="de-DE"/>
              </w:rPr>
            </w:pPr>
            <w:r w:rsidRPr="00521060">
              <w:rPr>
                <w:sz w:val="20"/>
                <w:szCs w:val="20"/>
                <w:lang w:val="de-DE"/>
              </w:rPr>
              <w:t>5) j-m ähnlich sein</w:t>
            </w:r>
            <w:r w:rsidRPr="00521060">
              <w:rPr>
                <w:sz w:val="20"/>
                <w:szCs w:val="20"/>
                <w:lang w:val="de-DE"/>
              </w:rPr>
              <w:tab/>
              <w:t xml:space="preserve"> e) </w:t>
            </w:r>
            <w:r w:rsidRPr="00521060">
              <w:rPr>
                <w:sz w:val="20"/>
                <w:szCs w:val="20"/>
              </w:rPr>
              <w:t>друг</w:t>
            </w:r>
          </w:p>
          <w:p w:rsidR="002C49FA" w:rsidRPr="00521060" w:rsidRDefault="002C49FA" w:rsidP="002D2818">
            <w:pPr>
              <w:ind w:firstLine="0"/>
              <w:rPr>
                <w:b/>
                <w:bCs/>
                <w:lang w:eastAsia="en-US"/>
              </w:rPr>
            </w:pPr>
            <w:r w:rsidRPr="00521060">
              <w:rPr>
                <w:b/>
                <w:bCs/>
                <w:lang w:eastAsia="en-US"/>
              </w:rPr>
              <w:t>Мои планы на будущее</w:t>
            </w:r>
          </w:p>
          <w:p w:rsidR="002C49FA" w:rsidRPr="00521060" w:rsidRDefault="002C49FA" w:rsidP="002D2818">
            <w:pPr>
              <w:rPr>
                <w:sz w:val="20"/>
                <w:szCs w:val="20"/>
                <w:lang w:val="de-DE"/>
              </w:rPr>
            </w:pPr>
            <w:r w:rsidRPr="00521060">
              <w:rPr>
                <w:sz w:val="20"/>
                <w:szCs w:val="20"/>
                <w:lang w:val="de-DE"/>
              </w:rPr>
              <w:t>die Sprache</w:t>
            </w:r>
            <w:r w:rsidRPr="00521060">
              <w:rPr>
                <w:sz w:val="20"/>
                <w:szCs w:val="20"/>
                <w:lang w:val="de-DE"/>
              </w:rPr>
              <w:tab/>
              <w:t xml:space="preserve">                                  a) </w:t>
            </w:r>
            <w:r w:rsidRPr="00521060">
              <w:rPr>
                <w:sz w:val="20"/>
                <w:szCs w:val="20"/>
              </w:rPr>
              <w:t>немецкоговорящий</w:t>
            </w:r>
          </w:p>
          <w:p w:rsidR="002C49FA" w:rsidRPr="00521060" w:rsidRDefault="002C49FA" w:rsidP="002D2818">
            <w:pPr>
              <w:rPr>
                <w:sz w:val="20"/>
                <w:szCs w:val="20"/>
                <w:lang w:val="de-DE"/>
              </w:rPr>
            </w:pPr>
            <w:r w:rsidRPr="00521060">
              <w:rPr>
                <w:sz w:val="20"/>
                <w:szCs w:val="20"/>
                <w:lang w:val="de-DE"/>
              </w:rPr>
              <w:t xml:space="preserve">2) eine Fremdsprache erlernen </w:t>
            </w:r>
            <w:r w:rsidRPr="00521060">
              <w:rPr>
                <w:sz w:val="20"/>
                <w:szCs w:val="20"/>
                <w:lang w:val="de-DE"/>
              </w:rPr>
              <w:tab/>
              <w:t xml:space="preserve">       b) </w:t>
            </w:r>
            <w:r w:rsidRPr="00521060">
              <w:rPr>
                <w:sz w:val="20"/>
                <w:szCs w:val="20"/>
              </w:rPr>
              <w:t>выборязыка</w:t>
            </w:r>
          </w:p>
          <w:p w:rsidR="002C49FA" w:rsidRPr="00521060" w:rsidRDefault="002C49FA" w:rsidP="002D2818">
            <w:pPr>
              <w:rPr>
                <w:sz w:val="20"/>
                <w:szCs w:val="20"/>
                <w:lang w:val="de-DE"/>
              </w:rPr>
            </w:pPr>
            <w:r w:rsidRPr="00521060">
              <w:rPr>
                <w:sz w:val="20"/>
                <w:szCs w:val="20"/>
                <w:lang w:val="de-DE"/>
              </w:rPr>
              <w:t>3) die Sprachkenntnisse</w:t>
            </w:r>
            <w:r w:rsidRPr="00521060">
              <w:rPr>
                <w:sz w:val="20"/>
                <w:szCs w:val="20"/>
                <w:lang w:val="de-DE"/>
              </w:rPr>
              <w:tab/>
              <w:t xml:space="preserve">                     c) </w:t>
            </w:r>
            <w:r w:rsidRPr="00521060">
              <w:rPr>
                <w:sz w:val="20"/>
                <w:szCs w:val="20"/>
              </w:rPr>
              <w:t>учитьиностранныеязыки</w:t>
            </w:r>
          </w:p>
          <w:p w:rsidR="002C49FA" w:rsidRPr="00521060" w:rsidRDefault="002C49FA" w:rsidP="002D2818">
            <w:pPr>
              <w:rPr>
                <w:sz w:val="20"/>
                <w:szCs w:val="20"/>
                <w:lang w:val="de-DE"/>
              </w:rPr>
            </w:pPr>
            <w:r w:rsidRPr="00521060">
              <w:rPr>
                <w:sz w:val="20"/>
                <w:szCs w:val="20"/>
                <w:lang w:val="de-DE"/>
              </w:rPr>
              <w:t>4) die Sprachwahl</w:t>
            </w:r>
            <w:r w:rsidRPr="00521060">
              <w:rPr>
                <w:sz w:val="20"/>
                <w:szCs w:val="20"/>
                <w:lang w:val="de-DE"/>
              </w:rPr>
              <w:tab/>
              <w:t xml:space="preserve">                      d) </w:t>
            </w:r>
            <w:r w:rsidRPr="00521060">
              <w:rPr>
                <w:sz w:val="20"/>
                <w:szCs w:val="20"/>
              </w:rPr>
              <w:t>язык</w:t>
            </w:r>
          </w:p>
          <w:p w:rsidR="002C49FA" w:rsidRPr="00521060" w:rsidRDefault="002C49FA" w:rsidP="002D2818">
            <w:pPr>
              <w:rPr>
                <w:sz w:val="20"/>
                <w:szCs w:val="20"/>
                <w:lang w:val="de-DE"/>
              </w:rPr>
            </w:pPr>
            <w:r w:rsidRPr="00521060">
              <w:rPr>
                <w:sz w:val="20"/>
                <w:szCs w:val="20"/>
                <w:lang w:val="de-DE"/>
              </w:rPr>
              <w:t xml:space="preserve">5) deutschsprachig </w:t>
            </w:r>
            <w:r w:rsidRPr="00521060">
              <w:rPr>
                <w:sz w:val="20"/>
                <w:szCs w:val="20"/>
                <w:lang w:val="de-DE"/>
              </w:rPr>
              <w:tab/>
              <w:t xml:space="preserve">                      e) </w:t>
            </w:r>
            <w:r w:rsidRPr="00521060">
              <w:rPr>
                <w:sz w:val="20"/>
                <w:szCs w:val="20"/>
              </w:rPr>
              <w:t>знаниеязыка</w:t>
            </w:r>
          </w:p>
          <w:p w:rsidR="002C49FA" w:rsidRPr="00521060" w:rsidRDefault="002C49FA" w:rsidP="002D2818">
            <w:pPr>
              <w:ind w:firstLine="0"/>
              <w:rPr>
                <w:b/>
                <w:bCs/>
              </w:rPr>
            </w:pPr>
            <w:r w:rsidRPr="00521060">
              <w:rPr>
                <w:b/>
                <w:bCs/>
              </w:rPr>
              <w:t>Ценности образования</w:t>
            </w:r>
          </w:p>
          <w:p w:rsidR="002C49FA" w:rsidRPr="00521060" w:rsidRDefault="002C49FA" w:rsidP="002D2818">
            <w:pPr>
              <w:rPr>
                <w:sz w:val="20"/>
                <w:szCs w:val="20"/>
                <w:lang w:val="de-DE"/>
              </w:rPr>
            </w:pPr>
            <w:r w:rsidRPr="00521060">
              <w:rPr>
                <w:sz w:val="20"/>
                <w:szCs w:val="20"/>
                <w:lang w:val="de-DE"/>
              </w:rPr>
              <w:t>1) das Studium</w:t>
            </w:r>
            <w:r w:rsidRPr="00521060">
              <w:rPr>
                <w:sz w:val="20"/>
                <w:szCs w:val="20"/>
                <w:lang w:val="de-DE"/>
              </w:rPr>
              <w:tab/>
              <w:t xml:space="preserve">                a) </w:t>
            </w:r>
            <w:r w:rsidRPr="00521060">
              <w:rPr>
                <w:sz w:val="20"/>
                <w:szCs w:val="20"/>
              </w:rPr>
              <w:t>лекция</w:t>
            </w:r>
          </w:p>
          <w:p w:rsidR="002C49FA" w:rsidRPr="00521060" w:rsidRDefault="002C49FA" w:rsidP="002D2818">
            <w:pPr>
              <w:rPr>
                <w:sz w:val="20"/>
                <w:szCs w:val="20"/>
                <w:lang w:val="de-DE"/>
              </w:rPr>
            </w:pPr>
            <w:r w:rsidRPr="00521060">
              <w:rPr>
                <w:sz w:val="20"/>
                <w:szCs w:val="20"/>
                <w:lang w:val="de-DE"/>
              </w:rPr>
              <w:t xml:space="preserve">2) die Vorlesung </w:t>
            </w:r>
            <w:r w:rsidRPr="00521060">
              <w:rPr>
                <w:sz w:val="20"/>
                <w:szCs w:val="20"/>
                <w:lang w:val="de-DE"/>
              </w:rPr>
              <w:tab/>
              <w:t xml:space="preserve">                b) </w:t>
            </w:r>
            <w:r w:rsidRPr="00521060">
              <w:rPr>
                <w:sz w:val="20"/>
                <w:szCs w:val="20"/>
              </w:rPr>
              <w:t>экзамен</w:t>
            </w:r>
          </w:p>
          <w:p w:rsidR="002C49FA" w:rsidRPr="00521060" w:rsidRDefault="002C49FA" w:rsidP="002D2818">
            <w:pPr>
              <w:rPr>
                <w:sz w:val="20"/>
                <w:szCs w:val="20"/>
                <w:lang w:val="de-DE"/>
              </w:rPr>
            </w:pPr>
            <w:r w:rsidRPr="00521060">
              <w:rPr>
                <w:sz w:val="20"/>
                <w:szCs w:val="20"/>
                <w:lang w:val="de-DE"/>
              </w:rPr>
              <w:t>3) der Unterricht</w:t>
            </w:r>
            <w:r w:rsidRPr="00521060">
              <w:rPr>
                <w:sz w:val="20"/>
                <w:szCs w:val="20"/>
                <w:lang w:val="de-DE"/>
              </w:rPr>
              <w:tab/>
              <w:t xml:space="preserve">                c) </w:t>
            </w:r>
            <w:r w:rsidRPr="00521060">
              <w:rPr>
                <w:sz w:val="20"/>
                <w:szCs w:val="20"/>
              </w:rPr>
              <w:t>занятие</w:t>
            </w:r>
          </w:p>
          <w:p w:rsidR="002C49FA" w:rsidRPr="00521060" w:rsidRDefault="002C49FA" w:rsidP="002D2818">
            <w:pPr>
              <w:rPr>
                <w:sz w:val="20"/>
                <w:szCs w:val="20"/>
                <w:lang w:val="de-DE"/>
              </w:rPr>
            </w:pPr>
            <w:r w:rsidRPr="00521060">
              <w:rPr>
                <w:sz w:val="20"/>
                <w:szCs w:val="20"/>
                <w:lang w:val="de-DE"/>
              </w:rPr>
              <w:t>4) die Prüfung</w:t>
            </w:r>
            <w:r w:rsidRPr="00521060">
              <w:rPr>
                <w:sz w:val="20"/>
                <w:szCs w:val="20"/>
                <w:lang w:val="de-DE"/>
              </w:rPr>
              <w:tab/>
              <w:t xml:space="preserve">                d) </w:t>
            </w:r>
            <w:r w:rsidRPr="00521060">
              <w:rPr>
                <w:sz w:val="20"/>
                <w:szCs w:val="20"/>
              </w:rPr>
              <w:t>зачётка</w:t>
            </w:r>
          </w:p>
          <w:p w:rsidR="002C49FA" w:rsidRPr="00521060" w:rsidRDefault="002C49FA" w:rsidP="002D2818">
            <w:pPr>
              <w:rPr>
                <w:sz w:val="20"/>
                <w:szCs w:val="20"/>
                <w:lang w:val="en-US"/>
              </w:rPr>
            </w:pPr>
            <w:r w:rsidRPr="00521060">
              <w:rPr>
                <w:sz w:val="20"/>
                <w:szCs w:val="20"/>
                <w:lang w:val="en-US"/>
              </w:rPr>
              <w:t xml:space="preserve">5) das Studienbuch </w:t>
            </w:r>
            <w:r w:rsidRPr="00521060">
              <w:rPr>
                <w:sz w:val="20"/>
                <w:szCs w:val="20"/>
                <w:lang w:val="en-US"/>
              </w:rPr>
              <w:tab/>
              <w:t xml:space="preserve">  e) </w:t>
            </w:r>
            <w:r w:rsidRPr="00521060">
              <w:rPr>
                <w:sz w:val="20"/>
                <w:szCs w:val="20"/>
              </w:rPr>
              <w:t>учёба</w:t>
            </w:r>
          </w:p>
          <w:p w:rsidR="002C49FA" w:rsidRPr="00521060" w:rsidRDefault="002C49FA" w:rsidP="002D2818">
            <w:pPr>
              <w:ind w:firstLine="0"/>
              <w:rPr>
                <w:b/>
                <w:bCs/>
                <w:lang w:eastAsia="en-US"/>
              </w:rPr>
            </w:pPr>
            <w:r w:rsidRPr="00521060">
              <w:rPr>
                <w:b/>
                <w:bCs/>
                <w:lang w:eastAsia="en-US"/>
              </w:rPr>
              <w:t>История научной мысли</w:t>
            </w:r>
          </w:p>
          <w:p w:rsidR="002C49FA" w:rsidRPr="00521060" w:rsidRDefault="002C49FA" w:rsidP="002D2818">
            <w:pPr>
              <w:rPr>
                <w:sz w:val="20"/>
                <w:szCs w:val="20"/>
                <w:lang w:val="de-DE"/>
              </w:rPr>
            </w:pPr>
            <w:r w:rsidRPr="00521060">
              <w:rPr>
                <w:sz w:val="20"/>
                <w:szCs w:val="20"/>
                <w:lang w:val="de-DE"/>
              </w:rPr>
              <w:t>1) in Erfüllung gehen</w:t>
            </w:r>
            <w:r w:rsidRPr="00521060">
              <w:rPr>
                <w:sz w:val="20"/>
                <w:szCs w:val="20"/>
                <w:lang w:val="de-DE"/>
              </w:rPr>
              <w:tab/>
              <w:t xml:space="preserve">                        a) </w:t>
            </w:r>
            <w:r w:rsidRPr="00521060">
              <w:rPr>
                <w:sz w:val="20"/>
                <w:szCs w:val="20"/>
              </w:rPr>
              <w:t>читатьлекцию</w:t>
            </w:r>
            <w:r w:rsidRPr="00521060">
              <w:rPr>
                <w:sz w:val="20"/>
                <w:szCs w:val="20"/>
                <w:lang w:val="de-DE"/>
              </w:rPr>
              <w:t xml:space="preserve">, </w:t>
            </w:r>
            <w:r w:rsidRPr="00521060">
              <w:rPr>
                <w:sz w:val="20"/>
                <w:szCs w:val="20"/>
              </w:rPr>
              <w:t>доклад</w:t>
            </w:r>
          </w:p>
          <w:p w:rsidR="002C49FA" w:rsidRPr="00521060" w:rsidRDefault="002C49FA" w:rsidP="002D2818">
            <w:pPr>
              <w:rPr>
                <w:sz w:val="20"/>
                <w:szCs w:val="20"/>
                <w:lang w:val="de-DE"/>
              </w:rPr>
            </w:pPr>
            <w:r w:rsidRPr="00521060">
              <w:rPr>
                <w:sz w:val="20"/>
                <w:szCs w:val="20"/>
                <w:lang w:val="de-DE"/>
              </w:rPr>
              <w:t>2) im Studienjahr sein</w:t>
            </w:r>
            <w:r w:rsidRPr="00521060">
              <w:rPr>
                <w:sz w:val="20"/>
                <w:szCs w:val="20"/>
                <w:lang w:val="de-DE"/>
              </w:rPr>
              <w:tab/>
              <w:t xml:space="preserve">                             b) </w:t>
            </w:r>
            <w:r w:rsidRPr="00521060">
              <w:rPr>
                <w:sz w:val="20"/>
                <w:szCs w:val="20"/>
              </w:rPr>
              <w:t>сдаватьэкзамен</w:t>
            </w:r>
          </w:p>
          <w:p w:rsidR="002C49FA" w:rsidRPr="00521060" w:rsidRDefault="002C49FA" w:rsidP="002D2818">
            <w:pPr>
              <w:rPr>
                <w:sz w:val="20"/>
                <w:szCs w:val="20"/>
                <w:lang w:val="de-DE"/>
              </w:rPr>
            </w:pPr>
            <w:r w:rsidRPr="00521060">
              <w:rPr>
                <w:sz w:val="20"/>
                <w:szCs w:val="20"/>
                <w:lang w:val="de-DE"/>
              </w:rPr>
              <w:t xml:space="preserve">3) eine Vorlesung, einen Vortrag halten         c) </w:t>
            </w:r>
            <w:r w:rsidRPr="00521060">
              <w:rPr>
                <w:sz w:val="20"/>
                <w:szCs w:val="20"/>
              </w:rPr>
              <w:t>исполняться</w:t>
            </w:r>
          </w:p>
          <w:p w:rsidR="002C49FA" w:rsidRPr="00521060" w:rsidRDefault="002C49FA" w:rsidP="002D2818">
            <w:pPr>
              <w:rPr>
                <w:sz w:val="20"/>
                <w:szCs w:val="20"/>
                <w:lang w:val="de-DE"/>
              </w:rPr>
            </w:pPr>
            <w:r w:rsidRPr="00521060">
              <w:rPr>
                <w:sz w:val="20"/>
                <w:szCs w:val="20"/>
                <w:lang w:val="de-DE"/>
              </w:rPr>
              <w:t>4) j-m zur Verfügung stehen</w:t>
            </w:r>
            <w:r w:rsidRPr="00521060">
              <w:rPr>
                <w:sz w:val="20"/>
                <w:szCs w:val="20"/>
                <w:lang w:val="de-DE"/>
              </w:rPr>
              <w:tab/>
              <w:t xml:space="preserve">                d) </w:t>
            </w:r>
            <w:r w:rsidRPr="00521060">
              <w:rPr>
                <w:sz w:val="20"/>
                <w:szCs w:val="20"/>
              </w:rPr>
              <w:t>учитьсянакурсе</w:t>
            </w:r>
          </w:p>
          <w:p w:rsidR="002C49FA" w:rsidRPr="00521060" w:rsidRDefault="002C49FA" w:rsidP="002D2818">
            <w:pPr>
              <w:rPr>
                <w:sz w:val="20"/>
                <w:szCs w:val="20"/>
              </w:rPr>
            </w:pPr>
            <w:r w:rsidRPr="00521060">
              <w:rPr>
                <w:sz w:val="20"/>
                <w:szCs w:val="20"/>
              </w:rPr>
              <w:t>5) Prüfungen ablegen</w:t>
            </w:r>
            <w:r w:rsidRPr="00521060">
              <w:rPr>
                <w:sz w:val="20"/>
                <w:szCs w:val="20"/>
              </w:rPr>
              <w:tab/>
              <w:t xml:space="preserve">                              e) находиться в ч-л распоряжении</w:t>
            </w:r>
          </w:p>
          <w:p w:rsidR="002C49FA" w:rsidRPr="00521060" w:rsidRDefault="002C49FA" w:rsidP="002D2818">
            <w:pPr>
              <w:ind w:firstLine="0"/>
              <w:rPr>
                <w:b/>
                <w:bCs/>
                <w:lang w:eastAsia="en-US"/>
              </w:rPr>
            </w:pPr>
            <w:r w:rsidRPr="00521060">
              <w:rPr>
                <w:b/>
                <w:bCs/>
                <w:lang w:eastAsia="en-US"/>
              </w:rPr>
              <w:t>Страна, где я живу</w:t>
            </w:r>
          </w:p>
          <w:p w:rsidR="002C49FA" w:rsidRPr="00521060" w:rsidRDefault="002C49FA" w:rsidP="002D2818">
            <w:pPr>
              <w:rPr>
                <w:sz w:val="20"/>
                <w:szCs w:val="20"/>
              </w:rPr>
            </w:pPr>
            <w:r w:rsidRPr="00521060">
              <w:rPr>
                <w:sz w:val="20"/>
                <w:szCs w:val="20"/>
              </w:rPr>
              <w:t>1)  besiedeln</w:t>
            </w:r>
            <w:r w:rsidRPr="00521060">
              <w:rPr>
                <w:sz w:val="20"/>
                <w:szCs w:val="20"/>
              </w:rPr>
              <w:tab/>
              <w:t xml:space="preserve">                        a) разработки железной руды</w:t>
            </w:r>
          </w:p>
          <w:p w:rsidR="002C49FA" w:rsidRPr="00521060" w:rsidRDefault="002C49FA" w:rsidP="002D2818">
            <w:pPr>
              <w:rPr>
                <w:sz w:val="20"/>
                <w:szCs w:val="20"/>
              </w:rPr>
            </w:pPr>
            <w:r w:rsidRPr="00521060">
              <w:rPr>
                <w:sz w:val="20"/>
                <w:szCs w:val="20"/>
              </w:rPr>
              <w:t>2) das Vorkommen</w:t>
            </w:r>
            <w:r w:rsidRPr="00521060">
              <w:rPr>
                <w:sz w:val="20"/>
                <w:szCs w:val="20"/>
              </w:rPr>
              <w:tab/>
              <w:t xml:space="preserve">           b) согражданин</w:t>
            </w:r>
          </w:p>
          <w:p w:rsidR="002C49FA" w:rsidRPr="00521060" w:rsidRDefault="002C49FA" w:rsidP="002D2818">
            <w:pPr>
              <w:rPr>
                <w:sz w:val="20"/>
                <w:szCs w:val="20"/>
              </w:rPr>
            </w:pPr>
            <w:r w:rsidRPr="00521060">
              <w:rPr>
                <w:sz w:val="20"/>
                <w:szCs w:val="20"/>
              </w:rPr>
              <w:t>3) der Eisenabbau</w:t>
            </w:r>
            <w:r w:rsidRPr="00521060">
              <w:rPr>
                <w:sz w:val="20"/>
                <w:szCs w:val="20"/>
              </w:rPr>
              <w:tab/>
              <w:t xml:space="preserve">           c) плотность населения</w:t>
            </w:r>
            <w:r w:rsidRPr="00521060">
              <w:rPr>
                <w:sz w:val="20"/>
                <w:szCs w:val="20"/>
              </w:rPr>
              <w:tab/>
            </w:r>
          </w:p>
          <w:p w:rsidR="002C49FA" w:rsidRPr="00521060" w:rsidRDefault="002C49FA" w:rsidP="002D2818">
            <w:pPr>
              <w:rPr>
                <w:sz w:val="20"/>
                <w:szCs w:val="20"/>
                <w:lang w:val="de-DE"/>
              </w:rPr>
            </w:pPr>
            <w:r w:rsidRPr="00521060">
              <w:rPr>
                <w:sz w:val="20"/>
                <w:szCs w:val="20"/>
                <w:lang w:val="de-DE"/>
              </w:rPr>
              <w:t>4) der Mitbürger</w:t>
            </w:r>
            <w:r w:rsidRPr="00521060">
              <w:rPr>
                <w:sz w:val="20"/>
                <w:szCs w:val="20"/>
                <w:lang w:val="de-DE"/>
              </w:rPr>
              <w:tab/>
              <w:t xml:space="preserve">                         d) </w:t>
            </w:r>
            <w:r w:rsidRPr="00521060">
              <w:rPr>
                <w:sz w:val="20"/>
                <w:szCs w:val="20"/>
              </w:rPr>
              <w:t>населять</w:t>
            </w:r>
          </w:p>
          <w:p w:rsidR="002C49FA" w:rsidRPr="00521060" w:rsidRDefault="002C49FA" w:rsidP="002D2818">
            <w:pPr>
              <w:rPr>
                <w:sz w:val="20"/>
                <w:szCs w:val="20"/>
                <w:lang w:val="de-DE"/>
              </w:rPr>
            </w:pPr>
            <w:r w:rsidRPr="00521060">
              <w:rPr>
                <w:sz w:val="20"/>
                <w:szCs w:val="20"/>
                <w:lang w:val="de-DE"/>
              </w:rPr>
              <w:t xml:space="preserve">5)  die Bevölkerungsdichte           e) </w:t>
            </w:r>
            <w:r w:rsidRPr="00521060">
              <w:rPr>
                <w:sz w:val="20"/>
                <w:szCs w:val="20"/>
              </w:rPr>
              <w:t>месторождение</w:t>
            </w:r>
          </w:p>
          <w:p w:rsidR="002C49FA" w:rsidRPr="00521060" w:rsidRDefault="002C49FA" w:rsidP="002D2818">
            <w:pPr>
              <w:ind w:firstLine="0"/>
              <w:rPr>
                <w:b/>
                <w:bCs/>
                <w:lang w:eastAsia="en-US"/>
              </w:rPr>
            </w:pPr>
            <w:r w:rsidRPr="00521060">
              <w:rPr>
                <w:b/>
                <w:bCs/>
                <w:lang w:eastAsia="en-US"/>
              </w:rPr>
              <w:t>Страны изучаемого языка</w:t>
            </w:r>
          </w:p>
          <w:p w:rsidR="002C49FA" w:rsidRPr="00521060" w:rsidRDefault="002C49FA" w:rsidP="002D2818">
            <w:pPr>
              <w:rPr>
                <w:sz w:val="20"/>
                <w:szCs w:val="20"/>
                <w:lang w:val="de-DE"/>
              </w:rPr>
            </w:pPr>
            <w:r w:rsidRPr="00521060">
              <w:rPr>
                <w:sz w:val="20"/>
                <w:szCs w:val="20"/>
                <w:lang w:val="de-DE"/>
              </w:rPr>
              <w:t>1) reisen mit (D)</w:t>
            </w:r>
            <w:r w:rsidRPr="00521060">
              <w:rPr>
                <w:sz w:val="20"/>
                <w:szCs w:val="20"/>
                <w:lang w:val="de-DE"/>
              </w:rPr>
              <w:tab/>
              <w:t xml:space="preserve">  a) </w:t>
            </w:r>
            <w:r w:rsidRPr="00521060">
              <w:rPr>
                <w:sz w:val="20"/>
                <w:szCs w:val="20"/>
              </w:rPr>
              <w:t>отпуск</w:t>
            </w:r>
          </w:p>
          <w:p w:rsidR="002C49FA" w:rsidRPr="00521060" w:rsidRDefault="002C49FA" w:rsidP="002D2818">
            <w:pPr>
              <w:rPr>
                <w:sz w:val="20"/>
                <w:szCs w:val="20"/>
                <w:lang w:val="de-DE"/>
              </w:rPr>
            </w:pPr>
            <w:r w:rsidRPr="00521060">
              <w:rPr>
                <w:sz w:val="20"/>
                <w:szCs w:val="20"/>
                <w:lang w:val="de-DE"/>
              </w:rPr>
              <w:t>2) das Ausland</w:t>
            </w:r>
            <w:r w:rsidRPr="00521060">
              <w:rPr>
                <w:sz w:val="20"/>
                <w:szCs w:val="20"/>
                <w:lang w:val="de-DE"/>
              </w:rPr>
              <w:tab/>
              <w:t xml:space="preserve">                     b) </w:t>
            </w:r>
            <w:r w:rsidRPr="00521060">
              <w:rPr>
                <w:sz w:val="20"/>
                <w:szCs w:val="20"/>
              </w:rPr>
              <w:t>путешествовать</w:t>
            </w:r>
          </w:p>
          <w:p w:rsidR="002C49FA" w:rsidRPr="00521060" w:rsidRDefault="002C49FA" w:rsidP="002D2818">
            <w:pPr>
              <w:rPr>
                <w:sz w:val="20"/>
                <w:szCs w:val="20"/>
                <w:lang w:val="de-DE"/>
              </w:rPr>
            </w:pPr>
            <w:r w:rsidRPr="00521060">
              <w:rPr>
                <w:sz w:val="20"/>
                <w:szCs w:val="20"/>
                <w:lang w:val="de-DE"/>
              </w:rPr>
              <w:t>3) das Gepäck</w:t>
            </w:r>
            <w:r w:rsidRPr="00521060">
              <w:rPr>
                <w:sz w:val="20"/>
                <w:szCs w:val="20"/>
                <w:lang w:val="de-DE"/>
              </w:rPr>
              <w:tab/>
              <w:t xml:space="preserve">                      c) </w:t>
            </w:r>
            <w:r w:rsidRPr="00521060">
              <w:rPr>
                <w:sz w:val="20"/>
                <w:szCs w:val="20"/>
              </w:rPr>
              <w:t>заграница</w:t>
            </w:r>
          </w:p>
          <w:p w:rsidR="002C49FA" w:rsidRPr="00521060" w:rsidRDefault="002C49FA" w:rsidP="002D2818">
            <w:pPr>
              <w:rPr>
                <w:sz w:val="20"/>
                <w:szCs w:val="20"/>
                <w:lang w:val="de-DE"/>
              </w:rPr>
            </w:pPr>
            <w:r w:rsidRPr="00521060">
              <w:rPr>
                <w:sz w:val="20"/>
                <w:szCs w:val="20"/>
                <w:lang w:val="de-DE"/>
              </w:rPr>
              <w:t>4) der Urlaub</w:t>
            </w:r>
            <w:r w:rsidRPr="00521060">
              <w:rPr>
                <w:sz w:val="20"/>
                <w:szCs w:val="20"/>
                <w:lang w:val="de-DE"/>
              </w:rPr>
              <w:tab/>
              <w:t xml:space="preserve">                     d) </w:t>
            </w:r>
            <w:r w:rsidRPr="00521060">
              <w:rPr>
                <w:sz w:val="20"/>
                <w:szCs w:val="20"/>
              </w:rPr>
              <w:t>достопримечательность</w:t>
            </w:r>
          </w:p>
          <w:p w:rsidR="002C49FA" w:rsidRPr="00521060" w:rsidRDefault="002C49FA" w:rsidP="002D2818">
            <w:pPr>
              <w:rPr>
                <w:sz w:val="20"/>
                <w:szCs w:val="20"/>
                <w:lang w:val="de-DE"/>
              </w:rPr>
            </w:pPr>
            <w:r w:rsidRPr="00521060">
              <w:rPr>
                <w:sz w:val="20"/>
                <w:szCs w:val="20"/>
                <w:lang w:val="de-DE"/>
              </w:rPr>
              <w:t>5) die Sehenswürdigkeit</w:t>
            </w:r>
            <w:r w:rsidRPr="00521060">
              <w:rPr>
                <w:sz w:val="20"/>
                <w:szCs w:val="20"/>
                <w:lang w:val="de-DE"/>
              </w:rPr>
              <w:tab/>
              <w:t xml:space="preserve">        e) </w:t>
            </w:r>
            <w:r w:rsidRPr="00521060">
              <w:rPr>
                <w:sz w:val="20"/>
                <w:szCs w:val="20"/>
              </w:rPr>
              <w:t>багаж</w:t>
            </w:r>
          </w:p>
          <w:p w:rsidR="002C49FA" w:rsidRPr="00ED6A81" w:rsidRDefault="002C49FA" w:rsidP="002D2818">
            <w:pPr>
              <w:pStyle w:val="ListParagraph"/>
              <w:ind w:left="357" w:firstLine="0"/>
              <w:rPr>
                <w:lang w:val="ru-RU"/>
              </w:rPr>
            </w:pPr>
            <w:r w:rsidRPr="00ED6A81">
              <w:rPr>
                <w:lang w:val="ru-RU"/>
              </w:rPr>
              <w:t>2.Исправьте грамматические ошибки в каждом из предложений.</w:t>
            </w:r>
          </w:p>
          <w:p w:rsidR="002C49FA" w:rsidRPr="00521060" w:rsidRDefault="002C49FA" w:rsidP="002D2818">
            <w:pPr>
              <w:ind w:firstLine="0"/>
              <w:rPr>
                <w:b/>
                <w:bCs/>
                <w:lang w:eastAsia="en-US"/>
              </w:rPr>
            </w:pPr>
            <w:r w:rsidRPr="00521060">
              <w:rPr>
                <w:b/>
                <w:bCs/>
                <w:lang w:eastAsia="en-US"/>
              </w:rPr>
              <w:t>Я в современном мире</w:t>
            </w:r>
          </w:p>
          <w:p w:rsidR="002C49FA" w:rsidRPr="00521060" w:rsidRDefault="002C49FA" w:rsidP="002D2818">
            <w:pPr>
              <w:rPr>
                <w:sz w:val="20"/>
                <w:szCs w:val="20"/>
                <w:lang w:val="de-DE"/>
              </w:rPr>
            </w:pPr>
            <w:r w:rsidRPr="00521060">
              <w:rPr>
                <w:sz w:val="20"/>
                <w:szCs w:val="20"/>
                <w:lang w:val="de-DE"/>
              </w:rPr>
              <w:t>1) Ha</w:t>
            </w:r>
            <w:r w:rsidRPr="00521060">
              <w:rPr>
                <w:sz w:val="20"/>
                <w:szCs w:val="20"/>
                <w:lang w:val="en-US"/>
              </w:rPr>
              <w:t>ben</w:t>
            </w:r>
            <w:r w:rsidRPr="00521060">
              <w:rPr>
                <w:sz w:val="20"/>
                <w:szCs w:val="20"/>
                <w:lang w:val="de-DE"/>
              </w:rPr>
              <w:t xml:space="preserve"> Monika drei Kinder?</w:t>
            </w:r>
          </w:p>
          <w:p w:rsidR="002C49FA" w:rsidRPr="00521060" w:rsidRDefault="002C49FA" w:rsidP="002D2818">
            <w:pPr>
              <w:rPr>
                <w:sz w:val="20"/>
                <w:szCs w:val="20"/>
                <w:lang w:val="de-DE"/>
              </w:rPr>
            </w:pPr>
            <w:r w:rsidRPr="00521060">
              <w:rPr>
                <w:sz w:val="20"/>
                <w:szCs w:val="20"/>
                <w:lang w:val="de-DE"/>
              </w:rPr>
              <w:t>2) In Berlin wir haben viele Verwandte.</w:t>
            </w:r>
          </w:p>
          <w:p w:rsidR="002C49FA" w:rsidRPr="00521060" w:rsidRDefault="002C49FA" w:rsidP="002D2818">
            <w:pPr>
              <w:rPr>
                <w:sz w:val="20"/>
                <w:szCs w:val="20"/>
                <w:lang w:val="de-DE"/>
              </w:rPr>
            </w:pPr>
            <w:r w:rsidRPr="00521060">
              <w:rPr>
                <w:sz w:val="20"/>
                <w:szCs w:val="20"/>
                <w:lang w:val="de-DE"/>
              </w:rPr>
              <w:t>3) Wo meine Großeltern wohnen?</w:t>
            </w:r>
          </w:p>
          <w:p w:rsidR="002C49FA" w:rsidRPr="00521060" w:rsidRDefault="002C49FA" w:rsidP="002D2818">
            <w:pPr>
              <w:ind w:firstLine="0"/>
              <w:rPr>
                <w:b/>
                <w:bCs/>
                <w:lang w:eastAsia="en-US"/>
              </w:rPr>
            </w:pPr>
            <w:r w:rsidRPr="00521060">
              <w:rPr>
                <w:b/>
                <w:bCs/>
                <w:lang w:eastAsia="en-US"/>
              </w:rPr>
              <w:t>Мои планы на будущее</w:t>
            </w:r>
          </w:p>
          <w:p w:rsidR="002C49FA" w:rsidRPr="00521060" w:rsidRDefault="002C49FA" w:rsidP="002D2818">
            <w:pPr>
              <w:rPr>
                <w:sz w:val="20"/>
                <w:szCs w:val="20"/>
                <w:lang w:val="de-DE"/>
              </w:rPr>
            </w:pPr>
            <w:r w:rsidRPr="00521060">
              <w:rPr>
                <w:sz w:val="20"/>
                <w:szCs w:val="20"/>
                <w:lang w:val="de-DE"/>
              </w:rPr>
              <w:t xml:space="preserve">1) Ich fahre am eins Januar nach Deutschland. </w:t>
            </w:r>
          </w:p>
          <w:p w:rsidR="002C49FA" w:rsidRPr="00521060" w:rsidRDefault="002C49FA" w:rsidP="002D2818">
            <w:pPr>
              <w:rPr>
                <w:sz w:val="20"/>
                <w:szCs w:val="20"/>
                <w:lang w:val="de-DE"/>
              </w:rPr>
            </w:pPr>
            <w:r w:rsidRPr="00521060">
              <w:rPr>
                <w:sz w:val="20"/>
                <w:szCs w:val="20"/>
                <w:lang w:val="de-DE"/>
              </w:rPr>
              <w:t xml:space="preserve">2) Ich wohne im vier Stock. </w:t>
            </w:r>
          </w:p>
          <w:p w:rsidR="002C49FA" w:rsidRPr="00521060" w:rsidRDefault="002C49FA" w:rsidP="002D2818">
            <w:pPr>
              <w:rPr>
                <w:sz w:val="20"/>
                <w:szCs w:val="20"/>
                <w:lang w:val="de-DE"/>
              </w:rPr>
            </w:pPr>
            <w:r w:rsidRPr="00521060">
              <w:rPr>
                <w:sz w:val="20"/>
                <w:szCs w:val="20"/>
                <w:lang w:val="de-DE"/>
              </w:rPr>
              <w:t>3) Heute ist der einundzwanzigsten.</w:t>
            </w:r>
          </w:p>
          <w:p w:rsidR="002C49FA" w:rsidRPr="00521060" w:rsidRDefault="002C49FA" w:rsidP="002D2818">
            <w:pPr>
              <w:ind w:firstLine="0"/>
              <w:rPr>
                <w:lang w:val="de-DE"/>
              </w:rPr>
            </w:pPr>
          </w:p>
          <w:p w:rsidR="002C49FA" w:rsidRPr="00521060" w:rsidRDefault="002C49FA" w:rsidP="002D2818">
            <w:pPr>
              <w:ind w:firstLine="0"/>
              <w:rPr>
                <w:lang w:val="de-DE" w:eastAsia="en-US"/>
              </w:rPr>
            </w:pPr>
            <w:r w:rsidRPr="00521060">
              <w:rPr>
                <w:b/>
                <w:bCs/>
              </w:rPr>
              <w:t>Ценностиобразования</w:t>
            </w:r>
          </w:p>
          <w:p w:rsidR="002C49FA" w:rsidRPr="00521060" w:rsidRDefault="002C49FA" w:rsidP="002D2818">
            <w:pPr>
              <w:rPr>
                <w:sz w:val="20"/>
                <w:szCs w:val="20"/>
                <w:lang w:val="de-DE"/>
              </w:rPr>
            </w:pPr>
            <w:r w:rsidRPr="00521060">
              <w:rPr>
                <w:sz w:val="20"/>
                <w:szCs w:val="20"/>
                <w:lang w:val="de-DE"/>
              </w:rPr>
              <w:t xml:space="preserve">1) Uwe ist krank. Könntest du ihr besuchen? </w:t>
            </w:r>
          </w:p>
          <w:p w:rsidR="002C49FA" w:rsidRPr="00521060" w:rsidRDefault="002C49FA" w:rsidP="002D2818">
            <w:pPr>
              <w:rPr>
                <w:sz w:val="20"/>
                <w:szCs w:val="20"/>
                <w:lang w:val="de-DE"/>
              </w:rPr>
            </w:pPr>
            <w:r w:rsidRPr="00521060">
              <w:rPr>
                <w:sz w:val="20"/>
                <w:szCs w:val="20"/>
                <w:lang w:val="de-DE"/>
              </w:rPr>
              <w:t>2) Der Text war schwierig. Habt Sie alles verstanden?</w:t>
            </w:r>
          </w:p>
          <w:p w:rsidR="002C49FA" w:rsidRPr="00521060" w:rsidRDefault="002C49FA" w:rsidP="002D2818">
            <w:pPr>
              <w:rPr>
                <w:sz w:val="20"/>
                <w:szCs w:val="20"/>
                <w:lang w:val="de-DE"/>
              </w:rPr>
            </w:pPr>
            <w:r w:rsidRPr="00521060">
              <w:rPr>
                <w:sz w:val="20"/>
                <w:szCs w:val="20"/>
                <w:lang w:val="de-DE"/>
              </w:rPr>
              <w:t>3) Alle haben deine Meinung schon geäußert.</w:t>
            </w:r>
          </w:p>
          <w:p w:rsidR="002C49FA" w:rsidRPr="00521060" w:rsidRDefault="002C49FA" w:rsidP="002D2818">
            <w:pPr>
              <w:ind w:firstLine="0"/>
              <w:rPr>
                <w:b/>
                <w:bCs/>
                <w:lang w:val="en-US" w:eastAsia="en-US"/>
              </w:rPr>
            </w:pPr>
            <w:r w:rsidRPr="00521060">
              <w:rPr>
                <w:b/>
                <w:bCs/>
                <w:lang w:eastAsia="en-US"/>
              </w:rPr>
              <w:t>Историянаучноймысли</w:t>
            </w:r>
          </w:p>
          <w:p w:rsidR="002C49FA" w:rsidRPr="00521060" w:rsidRDefault="002C49FA" w:rsidP="002D2818">
            <w:pPr>
              <w:tabs>
                <w:tab w:val="left" w:pos="0"/>
              </w:tabs>
              <w:rPr>
                <w:sz w:val="20"/>
                <w:szCs w:val="20"/>
                <w:lang w:val="de-DE"/>
              </w:rPr>
            </w:pPr>
            <w:r w:rsidRPr="00521060">
              <w:rPr>
                <w:sz w:val="20"/>
                <w:szCs w:val="20"/>
                <w:lang w:val="de-DE"/>
              </w:rPr>
              <w:t>1) Wir haben durch die Stadt spazieren gegangen.</w:t>
            </w:r>
          </w:p>
          <w:p w:rsidR="002C49FA" w:rsidRPr="00521060" w:rsidRDefault="002C49FA" w:rsidP="002D2818">
            <w:pPr>
              <w:tabs>
                <w:tab w:val="left" w:pos="0"/>
              </w:tabs>
              <w:rPr>
                <w:sz w:val="20"/>
                <w:szCs w:val="20"/>
                <w:lang w:val="de-DE"/>
              </w:rPr>
            </w:pPr>
            <w:r w:rsidRPr="00521060">
              <w:rPr>
                <w:sz w:val="20"/>
                <w:szCs w:val="20"/>
                <w:lang w:val="de-DE"/>
              </w:rPr>
              <w:t>2) Er schreibte gestern einen kurzen Aufsatz.</w:t>
            </w:r>
          </w:p>
          <w:p w:rsidR="002C49FA" w:rsidRPr="00521060" w:rsidRDefault="002C49FA" w:rsidP="002D2818">
            <w:pPr>
              <w:tabs>
                <w:tab w:val="left" w:pos="0"/>
              </w:tabs>
              <w:rPr>
                <w:sz w:val="20"/>
                <w:szCs w:val="20"/>
                <w:lang w:val="de-DE"/>
              </w:rPr>
            </w:pPr>
            <w:r w:rsidRPr="00521060">
              <w:rPr>
                <w:sz w:val="20"/>
                <w:szCs w:val="20"/>
                <w:lang w:val="de-DE"/>
              </w:rPr>
              <w:t>3) Das Haus von meinem Onkel hat sehr schnell gebaut worden.</w:t>
            </w:r>
          </w:p>
          <w:p w:rsidR="002C49FA" w:rsidRPr="00521060" w:rsidRDefault="002C49FA" w:rsidP="002D2818">
            <w:pPr>
              <w:ind w:firstLine="0"/>
              <w:rPr>
                <w:b/>
                <w:bCs/>
                <w:lang w:val="en-US" w:eastAsia="en-US"/>
              </w:rPr>
            </w:pPr>
            <w:r w:rsidRPr="00521060">
              <w:rPr>
                <w:b/>
                <w:bCs/>
                <w:lang w:eastAsia="en-US"/>
              </w:rPr>
              <w:t>Страна</w:t>
            </w:r>
            <w:r w:rsidRPr="00521060">
              <w:rPr>
                <w:b/>
                <w:bCs/>
                <w:lang w:val="en-US" w:eastAsia="en-US"/>
              </w:rPr>
              <w:t xml:space="preserve">, </w:t>
            </w:r>
            <w:r w:rsidRPr="00521060">
              <w:rPr>
                <w:b/>
                <w:bCs/>
                <w:lang w:eastAsia="en-US"/>
              </w:rPr>
              <w:t>гдеяживу</w:t>
            </w:r>
          </w:p>
          <w:p w:rsidR="002C49FA" w:rsidRPr="00521060" w:rsidRDefault="002C49FA" w:rsidP="002D2818">
            <w:pPr>
              <w:rPr>
                <w:sz w:val="20"/>
                <w:szCs w:val="20"/>
                <w:lang w:val="de-DE"/>
              </w:rPr>
            </w:pPr>
            <w:r w:rsidRPr="00521060">
              <w:rPr>
                <w:sz w:val="20"/>
                <w:szCs w:val="20"/>
                <w:lang w:val="de-DE"/>
              </w:rPr>
              <w:t>1) Ich habe Sonnenbrand, weil ich habe meine Sonnencreme vergessen.</w:t>
            </w:r>
          </w:p>
          <w:p w:rsidR="002C49FA" w:rsidRPr="00521060" w:rsidRDefault="002C49FA" w:rsidP="002D2818">
            <w:pPr>
              <w:rPr>
                <w:sz w:val="20"/>
                <w:szCs w:val="20"/>
                <w:lang w:val="de-DE"/>
              </w:rPr>
            </w:pPr>
            <w:r w:rsidRPr="00521060">
              <w:rPr>
                <w:sz w:val="20"/>
                <w:szCs w:val="20"/>
                <w:lang w:val="de-DE"/>
              </w:rPr>
              <w:t xml:space="preserve">2) Wenn wir stundenlang durch die Stadt laufen, wir sind müde. </w:t>
            </w:r>
          </w:p>
          <w:p w:rsidR="002C49FA" w:rsidRPr="00521060" w:rsidRDefault="002C49FA" w:rsidP="002D2818">
            <w:pPr>
              <w:rPr>
                <w:sz w:val="20"/>
                <w:szCs w:val="20"/>
                <w:lang w:val="de-DE"/>
              </w:rPr>
            </w:pPr>
            <w:r w:rsidRPr="00521060">
              <w:rPr>
                <w:sz w:val="20"/>
                <w:szCs w:val="20"/>
                <w:lang w:val="de-DE"/>
              </w:rPr>
              <w:t>3) Ich brauche unbedingt ein Buch, weil im Urlaub gern lese.</w:t>
            </w:r>
          </w:p>
          <w:p w:rsidR="002C49FA" w:rsidRPr="00521060" w:rsidRDefault="002C49FA" w:rsidP="002D2818">
            <w:pPr>
              <w:ind w:firstLine="0"/>
              <w:rPr>
                <w:b/>
                <w:bCs/>
                <w:lang w:val="en-US" w:eastAsia="en-US"/>
              </w:rPr>
            </w:pPr>
            <w:r w:rsidRPr="00521060">
              <w:rPr>
                <w:b/>
                <w:bCs/>
                <w:lang w:eastAsia="en-US"/>
              </w:rPr>
              <w:t>Страныизучаемогоязыка</w:t>
            </w:r>
          </w:p>
          <w:p w:rsidR="002C49FA" w:rsidRPr="00521060" w:rsidRDefault="002C49FA" w:rsidP="002D2818">
            <w:pPr>
              <w:rPr>
                <w:sz w:val="20"/>
                <w:szCs w:val="20"/>
                <w:lang w:val="de-DE"/>
              </w:rPr>
            </w:pPr>
            <w:r w:rsidRPr="00521060">
              <w:rPr>
                <w:sz w:val="20"/>
                <w:szCs w:val="20"/>
                <w:lang w:val="de-DE"/>
              </w:rPr>
              <w:t>1) Die Student geht ins Dekanat.</w:t>
            </w:r>
          </w:p>
          <w:p w:rsidR="002C49FA" w:rsidRPr="00521060" w:rsidRDefault="002C49FA" w:rsidP="002D2818">
            <w:pPr>
              <w:rPr>
                <w:sz w:val="20"/>
                <w:szCs w:val="20"/>
                <w:lang w:val="de-DE"/>
              </w:rPr>
            </w:pPr>
            <w:r w:rsidRPr="00521060">
              <w:rPr>
                <w:sz w:val="20"/>
                <w:szCs w:val="20"/>
                <w:lang w:val="de-DE"/>
              </w:rPr>
              <w:t>2) Hier gibt es einen Fenster.</w:t>
            </w:r>
          </w:p>
          <w:p w:rsidR="002C49FA" w:rsidRPr="00521060" w:rsidRDefault="002C49FA" w:rsidP="002D2818">
            <w:pPr>
              <w:rPr>
                <w:sz w:val="20"/>
                <w:szCs w:val="20"/>
                <w:lang w:val="de-DE"/>
              </w:rPr>
            </w:pPr>
            <w:r w:rsidRPr="00521060">
              <w:rPr>
                <w:sz w:val="20"/>
                <w:szCs w:val="20"/>
                <w:lang w:val="de-DE"/>
              </w:rPr>
              <w:t>3) Im Sommer fahre ich nach dem Deutschland.</w:t>
            </w:r>
          </w:p>
          <w:p w:rsidR="002C49FA" w:rsidRPr="00521060" w:rsidRDefault="002C49FA" w:rsidP="002D2818">
            <w:pPr>
              <w:pStyle w:val="NormalWeb"/>
              <w:shd w:val="clear" w:color="auto" w:fill="FFFFFF"/>
              <w:spacing w:before="0" w:beforeAutospacing="0" w:after="0" w:afterAutospacing="0" w:line="240" w:lineRule="auto"/>
              <w:ind w:firstLine="0"/>
              <w:rPr>
                <w:color w:val="000000"/>
                <w:sz w:val="24"/>
                <w:szCs w:val="24"/>
                <w:lang w:val="de-DE"/>
              </w:rPr>
            </w:pPr>
          </w:p>
          <w:p w:rsidR="002C49FA" w:rsidRPr="00305826" w:rsidRDefault="002C49FA" w:rsidP="002D2818">
            <w:pPr>
              <w:ind w:firstLine="0"/>
              <w:rPr>
                <w:lang w:val="de-DE" w:eastAsia="en-US"/>
              </w:rPr>
            </w:pPr>
            <w:r w:rsidRPr="00305826">
              <w:rPr>
                <w:lang w:val="de-DE" w:eastAsia="en-US"/>
              </w:rPr>
              <w:t xml:space="preserve">3. </w:t>
            </w:r>
            <w:r w:rsidRPr="00521060">
              <w:rPr>
                <w:lang w:eastAsia="en-US"/>
              </w:rPr>
              <w:t>Выберитеправильныйответнавопросылингвострановедческогохарактера</w:t>
            </w:r>
          </w:p>
          <w:p w:rsidR="002C49FA" w:rsidRPr="00521060" w:rsidRDefault="002C49FA" w:rsidP="002D2818">
            <w:pPr>
              <w:rPr>
                <w:color w:val="000000"/>
                <w:shd w:val="clear" w:color="auto" w:fill="FFFFFF"/>
                <w:lang w:val="de-DE"/>
              </w:rPr>
            </w:pPr>
            <w:r w:rsidRPr="00521060">
              <w:rPr>
                <w:lang w:val="de-DE"/>
              </w:rPr>
              <w:t xml:space="preserve">1) </w:t>
            </w:r>
            <w:r w:rsidRPr="00521060">
              <w:rPr>
                <w:color w:val="000000"/>
                <w:shd w:val="clear" w:color="auto" w:fill="FFFFFF"/>
                <w:lang w:val="de-DE"/>
              </w:rPr>
              <w:t>Hochschulbildung in Deutschland ist heutzutage in den … eingebunden.</w:t>
            </w:r>
          </w:p>
          <w:p w:rsidR="002C49FA" w:rsidRPr="00521060" w:rsidRDefault="002C49FA" w:rsidP="002D2818">
            <w:pPr>
              <w:rPr>
                <w:color w:val="000000"/>
                <w:shd w:val="clear" w:color="auto" w:fill="FFFFFF"/>
                <w:lang w:val="de-DE"/>
              </w:rPr>
            </w:pPr>
            <w:r w:rsidRPr="00521060">
              <w:rPr>
                <w:color w:val="000000"/>
                <w:shd w:val="clear" w:color="auto" w:fill="FFFFFF"/>
                <w:lang w:val="de-DE"/>
              </w:rPr>
              <w:t xml:space="preserve">a) Bologna-Prozess                         c) Berliner Prozess    </w:t>
            </w:r>
          </w:p>
          <w:p w:rsidR="002C49FA" w:rsidRPr="00521060" w:rsidRDefault="002C49FA" w:rsidP="002D2818">
            <w:pPr>
              <w:rPr>
                <w:lang w:val="de-DE"/>
              </w:rPr>
            </w:pPr>
            <w:r w:rsidRPr="00521060">
              <w:rPr>
                <w:lang w:val="de-DE"/>
              </w:rPr>
              <w:t>b) Nürnberger Prozess                    d) Europäischen Prozess</w:t>
            </w:r>
          </w:p>
          <w:p w:rsidR="002C49FA" w:rsidRPr="00521060" w:rsidRDefault="002C49FA" w:rsidP="002D2818">
            <w:pPr>
              <w:rPr>
                <w:lang w:val="de-DE"/>
              </w:rPr>
            </w:pPr>
          </w:p>
          <w:p w:rsidR="002C49FA" w:rsidRPr="00521060" w:rsidRDefault="002C49FA" w:rsidP="002D2818">
            <w:pPr>
              <w:rPr>
                <w:lang w:val="de-DE"/>
              </w:rPr>
            </w:pPr>
            <w:r w:rsidRPr="00521060">
              <w:rPr>
                <w:lang w:val="de-DE"/>
              </w:rPr>
              <w:t>2) Wer bekommt Stipendien an den Universitäten Deutschlands?</w:t>
            </w:r>
          </w:p>
          <w:p w:rsidR="002C49FA" w:rsidRPr="00521060" w:rsidRDefault="002C49FA" w:rsidP="002D2818">
            <w:pPr>
              <w:rPr>
                <w:lang w:val="de-DE"/>
              </w:rPr>
            </w:pPr>
            <w:r w:rsidRPr="00521060">
              <w:rPr>
                <w:lang w:val="de-DE"/>
              </w:rPr>
              <w:t>a) alle Studenten                                           c) besonders begabte Studenten</w:t>
            </w:r>
          </w:p>
          <w:p w:rsidR="002C49FA" w:rsidRPr="00521060" w:rsidRDefault="002C49FA" w:rsidP="002D2818">
            <w:pPr>
              <w:rPr>
                <w:lang w:val="de-DE"/>
              </w:rPr>
            </w:pPr>
            <w:r w:rsidRPr="00521060">
              <w:rPr>
                <w:lang w:val="de-DE"/>
              </w:rPr>
              <w:t>b) ausländische Studenten                            d) niemand</w:t>
            </w:r>
          </w:p>
          <w:p w:rsidR="002C49FA" w:rsidRPr="00521060" w:rsidRDefault="002C49FA" w:rsidP="002D2818">
            <w:pPr>
              <w:rPr>
                <w:lang w:val="de-DE"/>
              </w:rPr>
            </w:pPr>
          </w:p>
          <w:p w:rsidR="002C49FA" w:rsidRPr="00521060" w:rsidRDefault="002C49FA" w:rsidP="002D2818">
            <w:pPr>
              <w:rPr>
                <w:lang w:val="de-DE"/>
              </w:rPr>
            </w:pPr>
            <w:r w:rsidRPr="00521060">
              <w:rPr>
                <w:lang w:val="de-DE"/>
              </w:rPr>
              <w:t>3) Die erste Universität Deutschlands wurde in … gegründet.</w:t>
            </w:r>
          </w:p>
          <w:p w:rsidR="002C49FA" w:rsidRPr="00521060" w:rsidRDefault="002C49FA" w:rsidP="002D2818">
            <w:pPr>
              <w:rPr>
                <w:lang w:val="de-DE"/>
              </w:rPr>
            </w:pPr>
            <w:r w:rsidRPr="00521060">
              <w:rPr>
                <w:lang w:val="de-DE"/>
              </w:rPr>
              <w:t>a) Weimar         b) Heidelberg         c) Köln               d) Hannover</w:t>
            </w:r>
          </w:p>
          <w:p w:rsidR="002C49FA" w:rsidRPr="00521060" w:rsidRDefault="002C49FA" w:rsidP="002D2818">
            <w:pPr>
              <w:ind w:firstLine="0"/>
              <w:rPr>
                <w:b/>
                <w:bCs/>
                <w:lang w:eastAsia="en-US"/>
              </w:rPr>
            </w:pPr>
            <w:r w:rsidRPr="00521060">
              <w:rPr>
                <w:b/>
                <w:bCs/>
                <w:lang w:eastAsia="en-US"/>
              </w:rPr>
              <w:t>Страна, где я живу</w:t>
            </w:r>
          </w:p>
          <w:p w:rsidR="002C49FA" w:rsidRPr="00521060" w:rsidRDefault="002C49FA" w:rsidP="002D2818">
            <w:pPr>
              <w:rPr>
                <w:lang w:val="de-DE"/>
              </w:rPr>
            </w:pPr>
            <w:r w:rsidRPr="00521060">
              <w:rPr>
                <w:lang w:val="de-DE"/>
              </w:rPr>
              <w:t>1) Deutschland besteht aus … Bundesländern.</w:t>
            </w:r>
          </w:p>
          <w:p w:rsidR="002C49FA" w:rsidRPr="00521060" w:rsidRDefault="002C49FA" w:rsidP="002D2818">
            <w:pPr>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2C49FA" w:rsidRPr="00521060" w:rsidRDefault="002C49FA" w:rsidP="002D2818">
            <w:pPr>
              <w:rPr>
                <w:lang w:val="de-DE"/>
              </w:rPr>
            </w:pPr>
          </w:p>
          <w:p w:rsidR="002C49FA" w:rsidRPr="00521060" w:rsidRDefault="002C49FA" w:rsidP="002D2818">
            <w:pPr>
              <w:rPr>
                <w:lang w:val="de-DE"/>
              </w:rPr>
            </w:pPr>
            <w:r w:rsidRPr="00521060">
              <w:rPr>
                <w:lang w:val="de-DE"/>
              </w:rPr>
              <w:t>2) Im Norden wird Deutschland durch … begrenzt.</w:t>
            </w:r>
          </w:p>
          <w:p w:rsidR="002C49FA" w:rsidRPr="00521060" w:rsidRDefault="002C49FA" w:rsidP="002D2818">
            <w:pPr>
              <w:rPr>
                <w:lang w:val="de-DE"/>
              </w:rPr>
            </w:pPr>
            <w:r w:rsidRPr="00521060">
              <w:rPr>
                <w:lang w:val="de-DE"/>
              </w:rPr>
              <w:t>a) die Ostsee</w:t>
            </w:r>
            <w:r w:rsidRPr="00521060">
              <w:rPr>
                <w:lang w:val="de-DE"/>
              </w:rPr>
              <w:tab/>
            </w:r>
            <w:r w:rsidRPr="00521060">
              <w:rPr>
                <w:lang w:val="de-DE"/>
              </w:rPr>
              <w:tab/>
              <w:t>b) den Bodensee</w:t>
            </w:r>
          </w:p>
          <w:p w:rsidR="002C49FA" w:rsidRPr="00521060" w:rsidRDefault="002C49FA" w:rsidP="002D2818">
            <w:pPr>
              <w:rPr>
                <w:lang w:val="de-DE"/>
              </w:rPr>
            </w:pPr>
            <w:r w:rsidRPr="00521060">
              <w:rPr>
                <w:lang w:val="de-DE"/>
              </w:rPr>
              <w:t>c) Frankreich</w:t>
            </w:r>
            <w:r w:rsidRPr="00521060">
              <w:rPr>
                <w:lang w:val="de-DE"/>
              </w:rPr>
              <w:tab/>
            </w:r>
            <w:r w:rsidRPr="00521060">
              <w:rPr>
                <w:lang w:val="de-DE"/>
              </w:rPr>
              <w:tab/>
              <w:t>d) Polen</w:t>
            </w:r>
          </w:p>
          <w:p w:rsidR="002C49FA" w:rsidRPr="00521060" w:rsidRDefault="002C49FA" w:rsidP="002D2818">
            <w:pPr>
              <w:rPr>
                <w:lang w:val="de-DE"/>
              </w:rPr>
            </w:pPr>
          </w:p>
          <w:p w:rsidR="002C49FA" w:rsidRPr="00521060" w:rsidRDefault="002C49FA" w:rsidP="002D2818">
            <w:pPr>
              <w:rPr>
                <w:lang w:val="de-DE"/>
              </w:rPr>
            </w:pPr>
            <w:r w:rsidRPr="00521060">
              <w:rPr>
                <w:lang w:val="de-DE"/>
              </w:rPr>
              <w:t>3)  Der  gesetzgebende Organ Deutschlands heißt … .</w:t>
            </w:r>
          </w:p>
          <w:p w:rsidR="002C49FA" w:rsidRPr="00521060" w:rsidRDefault="002C49FA" w:rsidP="002D2818">
            <w:pPr>
              <w:rPr>
                <w:lang w:val="de-DE"/>
              </w:rPr>
            </w:pPr>
            <w:r w:rsidRPr="00521060">
              <w:rPr>
                <w:lang w:val="de-DE"/>
              </w:rPr>
              <w:t>a) Bundestag                              b) Regierung</w:t>
            </w:r>
          </w:p>
          <w:p w:rsidR="002C49FA" w:rsidRPr="00521060" w:rsidRDefault="002C49FA" w:rsidP="002D2818">
            <w:pPr>
              <w:rPr>
                <w:lang w:val="de-DE"/>
              </w:rPr>
            </w:pPr>
            <w:r w:rsidRPr="00521060">
              <w:rPr>
                <w:lang w:val="de-DE"/>
              </w:rPr>
              <w:t>c) Der Kurfürst                          d) Landtag</w:t>
            </w:r>
          </w:p>
          <w:p w:rsidR="002C49FA" w:rsidRPr="00521060" w:rsidRDefault="002C49FA" w:rsidP="002D2818">
            <w:pPr>
              <w:ind w:firstLine="0"/>
              <w:rPr>
                <w:b/>
                <w:bCs/>
                <w:lang w:val="en-US" w:eastAsia="en-US"/>
              </w:rPr>
            </w:pPr>
            <w:r w:rsidRPr="00521060">
              <w:rPr>
                <w:b/>
                <w:bCs/>
                <w:lang w:eastAsia="en-US"/>
              </w:rPr>
              <w:t>Страныизучаемогоязыка</w:t>
            </w:r>
          </w:p>
          <w:p w:rsidR="002C49FA" w:rsidRPr="00521060" w:rsidRDefault="002C49FA" w:rsidP="002D2818">
            <w:pPr>
              <w:rPr>
                <w:lang w:val="de-DE"/>
              </w:rPr>
            </w:pPr>
            <w:r w:rsidRPr="00521060">
              <w:rPr>
                <w:lang w:val="de-DE"/>
              </w:rPr>
              <w:t>1) Die Deutschen feiern Weinachten am ….</w:t>
            </w:r>
          </w:p>
          <w:p w:rsidR="002C49FA" w:rsidRPr="00521060" w:rsidRDefault="002C49FA" w:rsidP="002D2818">
            <w:pPr>
              <w:rPr>
                <w:lang w:val="de-DE"/>
              </w:rPr>
            </w:pPr>
            <w:r w:rsidRPr="00521060">
              <w:rPr>
                <w:lang w:val="de-DE"/>
              </w:rPr>
              <w:t>a) 21. Dezember       b) 24. Dezember         c) 31. Dezember       d) 7. Januar</w:t>
            </w:r>
          </w:p>
          <w:p w:rsidR="002C49FA" w:rsidRPr="00521060" w:rsidRDefault="002C49FA" w:rsidP="002D2818">
            <w:pPr>
              <w:rPr>
                <w:lang w:val="de-DE"/>
              </w:rPr>
            </w:pPr>
          </w:p>
          <w:p w:rsidR="002C49FA" w:rsidRPr="00521060" w:rsidRDefault="002C49FA" w:rsidP="002D2818">
            <w:pPr>
              <w:rPr>
                <w:lang w:val="de-DE"/>
              </w:rPr>
            </w:pPr>
            <w:r w:rsidRPr="00521060">
              <w:rPr>
                <w:lang w:val="de-DE"/>
              </w:rPr>
              <w:t>2) Das Bild „Selbstbildnis im Pelzrock“ von … befindet sich in der Alten Pinakothek in München.</w:t>
            </w:r>
          </w:p>
          <w:p w:rsidR="002C49FA" w:rsidRPr="00521060" w:rsidRDefault="002C49FA" w:rsidP="002D2818">
            <w:pPr>
              <w:rPr>
                <w:lang w:val="de-DE"/>
              </w:rPr>
            </w:pPr>
            <w:r w:rsidRPr="00521060">
              <w:rPr>
                <w:lang w:val="de-DE"/>
              </w:rPr>
              <w:t>a) Brecht                  b) Cranach           c) Hundertwasser     d) Dürer</w:t>
            </w:r>
          </w:p>
          <w:p w:rsidR="002C49FA" w:rsidRPr="00521060" w:rsidRDefault="002C49FA" w:rsidP="002D2818">
            <w:pPr>
              <w:rPr>
                <w:lang w:val="de-DE"/>
              </w:rPr>
            </w:pPr>
          </w:p>
          <w:p w:rsidR="002C49FA" w:rsidRPr="00521060" w:rsidRDefault="002C49FA" w:rsidP="002D2818">
            <w:pPr>
              <w:rPr>
                <w:lang w:val="de-DE"/>
              </w:rPr>
            </w:pPr>
            <w:r w:rsidRPr="00521060">
              <w:rPr>
                <w:lang w:val="de-DE"/>
              </w:rPr>
              <w:t xml:space="preserve">3) Für die Germanen war … ein heiliger Baum. </w:t>
            </w:r>
          </w:p>
          <w:p w:rsidR="002C49FA" w:rsidRPr="00521060" w:rsidRDefault="002C49FA" w:rsidP="002D2818">
            <w:pPr>
              <w:rPr>
                <w:lang w:val="de-DE"/>
              </w:rPr>
            </w:pPr>
            <w:r w:rsidRPr="00521060">
              <w:rPr>
                <w:lang w:val="de-DE"/>
              </w:rPr>
              <w:t>a) die Kirsche           b) die Espe         c) die Linde               d) die Birne</w:t>
            </w:r>
          </w:p>
          <w:p w:rsidR="002C49FA" w:rsidRPr="00521060" w:rsidRDefault="002C49FA" w:rsidP="002D2818">
            <w:pPr>
              <w:ind w:firstLine="0"/>
              <w:rPr>
                <w:b/>
                <w:bCs/>
                <w:lang w:val="de-DE" w:eastAsia="en-US"/>
              </w:rPr>
            </w:pPr>
          </w:p>
          <w:p w:rsidR="002C49FA" w:rsidRPr="00521060" w:rsidRDefault="002C49FA" w:rsidP="002D2818">
            <w:pPr>
              <w:ind w:firstLine="0"/>
              <w:rPr>
                <w:b/>
                <w:bCs/>
                <w:lang w:eastAsia="en-US"/>
              </w:rPr>
            </w:pPr>
            <w:r w:rsidRPr="00521060">
              <w:rPr>
                <w:b/>
                <w:bCs/>
                <w:lang w:eastAsia="en-US"/>
              </w:rPr>
              <w:t>Оценочные средства для экзамена (3 семестр)</w:t>
            </w:r>
          </w:p>
          <w:p w:rsidR="002C49FA" w:rsidRPr="00521060" w:rsidRDefault="002C49FA" w:rsidP="002D2818">
            <w:pPr>
              <w:ind w:firstLine="0"/>
              <w:rPr>
                <w:lang w:eastAsia="en-US"/>
              </w:rPr>
            </w:pPr>
            <w:r w:rsidRPr="00521060">
              <w:rPr>
                <w:lang w:eastAsia="en-US"/>
              </w:rPr>
              <w:t>1.Выполните лексико-грамматические задания к тексту</w:t>
            </w:r>
          </w:p>
          <w:p w:rsidR="002C49FA" w:rsidRPr="00ED6A81" w:rsidRDefault="002C49FA" w:rsidP="002D2818">
            <w:pPr>
              <w:pStyle w:val="ListParagraph"/>
              <w:ind w:firstLine="0"/>
              <w:rPr>
                <w:lang w:val="ru-RU"/>
              </w:rPr>
            </w:pPr>
          </w:p>
          <w:p w:rsidR="002C49FA" w:rsidRPr="00521060" w:rsidRDefault="002C49FA" w:rsidP="002D2818">
            <w:pPr>
              <w:suppressAutoHyphens/>
              <w:spacing w:line="256" w:lineRule="auto"/>
              <w:jc w:val="center"/>
              <w:rPr>
                <w:b/>
                <w:bCs/>
                <w:lang w:val="de-DE" w:eastAsia="ar-SA"/>
              </w:rPr>
            </w:pPr>
            <w:r w:rsidRPr="00521060">
              <w:rPr>
                <w:b/>
                <w:bCs/>
                <w:lang w:val="de-DE" w:eastAsia="ar-SA"/>
              </w:rPr>
              <w:t>Arbeitspraktika in Europa</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1. Wer mehr wissen will, dem steht zum Beispiel in der Europäischen Union (EU) das Programm „Leonardo da Vinci“ (früher Petra II) offen. Es geht dort um die Berufsbildung Jugendlicher in Europa. Die Teilnahme soll mehrere Wochen dauern und am Ende des Aufenthaltes einen qualifizierten Abschluss ermöglichen.</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2C49FA" w:rsidRPr="00521060" w:rsidRDefault="002C49FA" w:rsidP="002D2818">
            <w:pPr>
              <w:suppressAutoHyphens/>
              <w:spacing w:line="256" w:lineRule="auto"/>
              <w:rPr>
                <w:kern w:val="2"/>
                <w:lang w:val="de-DE" w:eastAsia="hi-IN" w:bidi="hi-IN"/>
              </w:rPr>
            </w:pPr>
            <w:r w:rsidRPr="00521060">
              <w:rPr>
                <w:rFonts w:eastAsia="SimSun"/>
                <w:kern w:val="2"/>
                <w:lang w:val="de-DE" w:eastAsia="hi-IN" w:bidi="hi-IN"/>
              </w:rPr>
              <w:t xml:space="preserve">3. „Man lernt ohne große Anstrengung eine Fremdsprache imKontakt mit den Berufskollegen, man bildet sich in seinem Beruf 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521060">
              <w:rPr>
                <w:kern w:val="2"/>
                <w:lang w:val="de-DE" w:eastAsia="hi-IN" w:bidi="hi-IN"/>
              </w:rPr>
              <w:t>II“.</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4. Für das berufliche Fortkommen ist das Auslandspraktikum natürlich auch gut. Wenn Europa noch mehr zusammenwächst, werden Arbeit</w:t>
            </w:r>
            <w:r w:rsidRPr="00521060">
              <w:rPr>
                <w:rFonts w:eastAsia="SimSun"/>
                <w:kern w:val="2"/>
                <w:lang w:val="de-DE" w:eastAsia="hi-IN" w:bidi="hi-IN"/>
              </w:rPr>
              <w:softHyphen/>
              <w:t>nehmer mit Fremdsprachen- und Auslandserfahrungen am schnellsten guten Stellen finden.</w:t>
            </w:r>
          </w:p>
          <w:p w:rsidR="002C49FA" w:rsidRPr="00521060" w:rsidRDefault="002C49FA" w:rsidP="002D2818">
            <w:pPr>
              <w:suppressAutoHyphens/>
              <w:spacing w:line="256" w:lineRule="auto"/>
              <w:rPr>
                <w:rFonts w:ascii="Arial" w:eastAsia="SimSun" w:hAnsi="Arial"/>
                <w:kern w:val="2"/>
                <w:sz w:val="20"/>
                <w:szCs w:val="20"/>
                <w:lang w:val="de-DE" w:eastAsia="hi-IN" w:bidi="hi-IN"/>
              </w:rPr>
            </w:pPr>
          </w:p>
          <w:p w:rsidR="002C49FA" w:rsidRPr="00521060" w:rsidRDefault="002C49FA" w:rsidP="002D2818">
            <w:pPr>
              <w:suppressAutoHyphens/>
              <w:spacing w:line="256" w:lineRule="auto"/>
            </w:pPr>
            <w:r>
              <w:rPr>
                <w:rFonts w:eastAsia="SimSun"/>
                <w:b/>
                <w:bCs/>
                <w:i/>
                <w:iCs/>
                <w:kern w:val="2"/>
                <w:lang w:eastAsia="hi-IN" w:bidi="hi-IN"/>
              </w:rPr>
              <w:t>2</w:t>
            </w:r>
            <w:r w:rsidRPr="00521060">
              <w:rPr>
                <w:b/>
                <w:bCs/>
                <w:i/>
                <w:iCs/>
                <w:kern w:val="2"/>
                <w:lang w:eastAsia="hi-IN" w:bidi="hi-IN"/>
              </w:rPr>
              <w:t>. Определите, какое утверждение соответствует содержанию текста.</w:t>
            </w:r>
          </w:p>
          <w:p w:rsidR="002C49FA" w:rsidRPr="00521060" w:rsidRDefault="002C49FA" w:rsidP="002D2818">
            <w:pPr>
              <w:suppressAutoHyphens/>
              <w:spacing w:line="256" w:lineRule="auto"/>
              <w:rPr>
                <w:rFonts w:eastAsia="SimSun"/>
                <w:i/>
                <w:iCs/>
                <w:kern w:val="2"/>
                <w:lang w:val="de-DE" w:eastAsia="hi-IN" w:bidi="hi-IN"/>
              </w:rPr>
            </w:pPr>
            <w:r w:rsidRPr="00521060">
              <w:rPr>
                <w:kern w:val="2"/>
                <w:lang w:val="de-DE" w:eastAsia="hi-IN" w:bidi="hi-IN"/>
              </w:rPr>
              <w:t xml:space="preserve">a) </w:t>
            </w:r>
            <w:r w:rsidRPr="00521060">
              <w:rPr>
                <w:rFonts w:eastAsia="SimSun"/>
                <w:i/>
                <w:iCs/>
                <w:kern w:val="2"/>
                <w:lang w:val="de-DE" w:eastAsia="hi-IN" w:bidi="hi-IN"/>
              </w:rPr>
              <w:t>Für das berufliche Fortkommen ist das Auslandspraktikum natürlich auch gut.</w:t>
            </w:r>
          </w:p>
          <w:p w:rsidR="002C49FA" w:rsidRPr="00521060" w:rsidRDefault="002C49FA" w:rsidP="002D2818">
            <w:pPr>
              <w:suppressAutoHyphens/>
              <w:spacing w:line="256" w:lineRule="auto"/>
              <w:rPr>
                <w:rFonts w:ascii="Arial" w:eastAsia="SimSun" w:hAnsi="Arial"/>
                <w:kern w:val="2"/>
                <w:sz w:val="20"/>
                <w:szCs w:val="20"/>
                <w:lang w:val="de-DE" w:eastAsia="hi-IN" w:bidi="hi-IN"/>
              </w:rPr>
            </w:pPr>
            <w:r w:rsidRPr="00521060">
              <w:rPr>
                <w:kern w:val="2"/>
                <w:lang w:val="de-DE" w:eastAsia="hi-IN" w:bidi="hi-IN"/>
              </w:rPr>
              <w:t xml:space="preserve">b) </w:t>
            </w:r>
            <w:r w:rsidRPr="00521060">
              <w:rPr>
                <w:rFonts w:eastAsia="SimSun"/>
                <w:i/>
                <w:iCs/>
                <w:kern w:val="2"/>
                <w:lang w:val="de-DE" w:eastAsia="hi-IN" w:bidi="hi-IN"/>
              </w:rPr>
              <w:t>Im Ausland kann man sich gut erholen.</w:t>
            </w:r>
          </w:p>
          <w:p w:rsidR="002C49FA" w:rsidRPr="00521060" w:rsidRDefault="002C49FA" w:rsidP="00BF0219">
            <w:pPr>
              <w:numPr>
                <w:ilvl w:val="0"/>
                <w:numId w:val="68"/>
              </w:numPr>
              <w:suppressAutoHyphens/>
              <w:spacing w:line="256" w:lineRule="auto"/>
              <w:rPr>
                <w:kern w:val="2"/>
                <w:lang w:val="de-DE" w:eastAsia="hi-IN" w:bidi="hi-IN"/>
              </w:rPr>
            </w:pPr>
            <w:r w:rsidRPr="00521060">
              <w:rPr>
                <w:kern w:val="2"/>
                <w:lang w:val="de-DE" w:eastAsia="hi-IN" w:bidi="hi-IN"/>
              </w:rPr>
              <w:t xml:space="preserve">c) </w:t>
            </w:r>
            <w:r w:rsidRPr="00521060">
              <w:rPr>
                <w:rFonts w:eastAsia="SimSun"/>
                <w:i/>
                <w:iCs/>
                <w:kern w:val="2"/>
                <w:lang w:val="de-DE" w:eastAsia="hi-IN" w:bidi="hi-IN"/>
              </w:rPr>
              <w:t>Junge Arbeitnehmer lernen ohne große Anstrengung eine Fremdsprache imKontakt mit den Berufskollegen</w:t>
            </w:r>
          </w:p>
          <w:p w:rsidR="002C49FA" w:rsidRPr="00521060" w:rsidRDefault="002C49FA" w:rsidP="00BF0219">
            <w:pPr>
              <w:numPr>
                <w:ilvl w:val="0"/>
                <w:numId w:val="68"/>
              </w:numPr>
              <w:suppressAutoHyphens/>
              <w:spacing w:line="256" w:lineRule="auto"/>
              <w:rPr>
                <w:kern w:val="2"/>
                <w:lang w:val="de-DE" w:eastAsia="hi-IN" w:bidi="hi-IN"/>
              </w:rPr>
            </w:pPr>
            <w:r w:rsidRPr="00521060">
              <w:rPr>
                <w:kern w:val="2"/>
                <w:lang w:val="de-DE" w:eastAsia="hi-IN" w:bidi="hi-IN"/>
              </w:rPr>
              <w:t xml:space="preserve">d) </w:t>
            </w:r>
            <w:r w:rsidRPr="00521060">
              <w:rPr>
                <w:rFonts w:eastAsia="SimSun"/>
                <w:i/>
                <w:iCs/>
                <w:kern w:val="2"/>
                <w:lang w:val="de-DE" w:eastAsia="hi-IN" w:bidi="hi-IN"/>
              </w:rPr>
              <w:t>Im Programm „Leonardo da Vinci“ geht es um die Berufsbildung Jugendlicher in Europa</w:t>
            </w:r>
            <w:r w:rsidRPr="00521060">
              <w:rPr>
                <w:rFonts w:eastAsia="SimSun"/>
                <w:b/>
                <w:bCs/>
                <w:i/>
                <w:iCs/>
                <w:kern w:val="2"/>
                <w:lang w:val="de-DE" w:eastAsia="hi-IN" w:bidi="hi-IN"/>
              </w:rPr>
              <w:t>.</w:t>
            </w:r>
          </w:p>
          <w:p w:rsidR="002C49FA" w:rsidRPr="00521060" w:rsidRDefault="002C49FA" w:rsidP="002D2818">
            <w:pPr>
              <w:suppressAutoHyphens/>
              <w:spacing w:line="256" w:lineRule="auto"/>
              <w:rPr>
                <w:kern w:val="2"/>
                <w:lang w:val="de-DE" w:eastAsia="hi-IN" w:bidi="hi-IN"/>
              </w:rPr>
            </w:pPr>
            <w:r>
              <w:rPr>
                <w:b/>
                <w:bCs/>
                <w:i/>
                <w:iCs/>
                <w:kern w:val="2"/>
                <w:lang w:eastAsia="hi-IN" w:bidi="hi-IN"/>
              </w:rPr>
              <w:t>3</w:t>
            </w:r>
            <w:r w:rsidRPr="00521060">
              <w:rPr>
                <w:b/>
                <w:bCs/>
                <w:i/>
                <w:iCs/>
                <w:kern w:val="2"/>
                <w:lang w:eastAsia="hi-IN" w:bidi="hi-IN"/>
              </w:rPr>
              <w:t>. Завершите утверждение согласно содержанию текста.</w:t>
            </w:r>
            <w:r w:rsidRPr="00521060">
              <w:rPr>
                <w:b/>
                <w:bCs/>
                <w:i/>
                <w:iCs/>
                <w:kern w:val="2"/>
                <w:lang w:eastAsia="hi-IN" w:bidi="hi-IN"/>
              </w:rPr>
              <w:br/>
            </w:r>
            <w:r w:rsidRPr="00521060">
              <w:rPr>
                <w:rFonts w:eastAsia="SimSun"/>
                <w:kern w:val="2"/>
                <w:lang w:val="de-DE" w:eastAsia="hi-IN" w:bidi="hi-IN"/>
              </w:rPr>
              <w:t>Die Teilnahme soll mehrere Wochen dauern und …</w:t>
            </w:r>
          </w:p>
          <w:p w:rsidR="002C49FA" w:rsidRPr="00521060" w:rsidRDefault="002C49FA" w:rsidP="002D2818">
            <w:pPr>
              <w:suppressAutoHyphens/>
              <w:spacing w:line="256" w:lineRule="auto"/>
              <w:rPr>
                <w:kern w:val="2"/>
                <w:lang w:eastAsia="hi-IN" w:bidi="hi-IN"/>
              </w:rPr>
            </w:pPr>
            <w:r w:rsidRPr="00521060">
              <w:rPr>
                <w:kern w:val="2"/>
                <w:lang w:eastAsia="hi-IN" w:bidi="hi-IN"/>
              </w:rPr>
              <w:t xml:space="preserve">Варианты ответов: </w:t>
            </w:r>
          </w:p>
          <w:p w:rsidR="002C49FA" w:rsidRPr="00521060" w:rsidRDefault="002C49FA" w:rsidP="00BF0219">
            <w:pPr>
              <w:numPr>
                <w:ilvl w:val="0"/>
                <w:numId w:val="69"/>
              </w:numPr>
              <w:suppressAutoHyphens/>
              <w:spacing w:line="256" w:lineRule="auto"/>
              <w:rPr>
                <w:kern w:val="2"/>
                <w:lang w:val="de-DE" w:eastAsia="hi-IN" w:bidi="hi-IN"/>
              </w:rPr>
            </w:pPr>
            <w:r w:rsidRPr="00521060">
              <w:rPr>
                <w:kern w:val="2"/>
                <w:lang w:val="de-DE" w:eastAsia="hi-IN" w:bidi="hi-IN"/>
              </w:rPr>
              <w:t xml:space="preserve">a) </w:t>
            </w:r>
            <w:r w:rsidRPr="00521060">
              <w:rPr>
                <w:rFonts w:eastAsia="SimSun"/>
                <w:kern w:val="2"/>
                <w:lang w:val="de-DE" w:eastAsia="hi-IN" w:bidi="hi-IN"/>
              </w:rPr>
              <w:t>bildet sich in seinem Beruf weiter und erfährt gleichzeitig viel über eine andere Kultur.</w:t>
            </w:r>
          </w:p>
          <w:p w:rsidR="002C49FA" w:rsidRPr="00521060" w:rsidRDefault="002C49FA" w:rsidP="00BF0219">
            <w:pPr>
              <w:numPr>
                <w:ilvl w:val="0"/>
                <w:numId w:val="69"/>
              </w:numPr>
              <w:suppressAutoHyphens/>
              <w:spacing w:line="256" w:lineRule="auto"/>
              <w:rPr>
                <w:kern w:val="2"/>
                <w:lang w:val="de-DE" w:eastAsia="hi-IN" w:bidi="hi-IN"/>
              </w:rPr>
            </w:pPr>
            <w:r w:rsidRPr="00521060">
              <w:rPr>
                <w:kern w:val="2"/>
                <w:lang w:val="de-DE" w:eastAsia="hi-IN" w:bidi="hi-IN"/>
              </w:rPr>
              <w:t xml:space="preserve">b) </w:t>
            </w:r>
            <w:r w:rsidRPr="00521060">
              <w:rPr>
                <w:rFonts w:eastAsia="SimSun"/>
                <w:kern w:val="2"/>
                <w:lang w:val="de-DE" w:eastAsia="hi-IN" w:bidi="hi-IN"/>
              </w:rPr>
              <w:t>kritischer mit sich selbst und den eigenen Vorerfahrungen umzugehen“.</w:t>
            </w:r>
          </w:p>
          <w:p w:rsidR="002C49FA" w:rsidRPr="00521060" w:rsidRDefault="002C49FA" w:rsidP="002D2818">
            <w:pPr>
              <w:suppressAutoHyphens/>
              <w:spacing w:line="256" w:lineRule="auto"/>
              <w:rPr>
                <w:rFonts w:eastAsia="SimSun"/>
                <w:kern w:val="2"/>
                <w:lang w:val="de-DE" w:eastAsia="hi-IN" w:bidi="hi-IN"/>
              </w:rPr>
            </w:pPr>
            <w:r w:rsidRPr="00521060">
              <w:rPr>
                <w:kern w:val="2"/>
                <w:lang w:val="de-DE" w:eastAsia="hi-IN" w:bidi="hi-IN"/>
              </w:rPr>
              <w:t xml:space="preserve">c) </w:t>
            </w:r>
            <w:r w:rsidRPr="00521060">
              <w:rPr>
                <w:rFonts w:eastAsia="SimSun"/>
                <w:kern w:val="2"/>
                <w:lang w:val="de-DE" w:eastAsia="hi-IN" w:bidi="hi-IN"/>
              </w:rPr>
              <w:t>am Ende des Aufenthaltes einen qualifizierten Abschluss ermöglichen.</w:t>
            </w:r>
          </w:p>
          <w:p w:rsidR="002C49FA" w:rsidRPr="00521060" w:rsidRDefault="002C49FA" w:rsidP="002D2818">
            <w:pPr>
              <w:suppressAutoHyphens/>
              <w:spacing w:line="256" w:lineRule="auto"/>
              <w:rPr>
                <w:rFonts w:eastAsia="SimSun"/>
                <w:kern w:val="2"/>
                <w:lang w:val="de-DE" w:eastAsia="hi-IN" w:bidi="hi-IN"/>
              </w:rPr>
            </w:pPr>
            <w:r w:rsidRPr="00521060">
              <w:rPr>
                <w:kern w:val="2"/>
                <w:lang w:val="de-DE" w:eastAsia="hi-IN" w:bidi="hi-IN"/>
              </w:rPr>
              <w:t xml:space="preserve">d) </w:t>
            </w:r>
            <w:r w:rsidRPr="00521060">
              <w:rPr>
                <w:rFonts w:eastAsia="SimSun"/>
                <w:kern w:val="2"/>
                <w:lang w:val="de-DE" w:eastAsia="hi-IN" w:bidi="hi-IN"/>
              </w:rPr>
              <w:t>mit Fremdsprachen- und Auslandserfahrungen am schnellsten guten Stellen finden.</w:t>
            </w:r>
          </w:p>
          <w:p w:rsidR="002C49FA" w:rsidRPr="00521060" w:rsidRDefault="002C49FA" w:rsidP="002D2818">
            <w:pPr>
              <w:suppressAutoHyphens/>
              <w:spacing w:line="256" w:lineRule="auto"/>
              <w:rPr>
                <w:rFonts w:eastAsia="SimSun"/>
                <w:b/>
                <w:bCs/>
                <w:i/>
                <w:iCs/>
                <w:kern w:val="2"/>
                <w:lang w:val="de-DE" w:eastAsia="hi-IN" w:bidi="hi-IN"/>
              </w:rPr>
            </w:pPr>
            <w:r w:rsidRPr="00305826">
              <w:rPr>
                <w:kern w:val="2"/>
                <w:lang w:val="de-DE" w:eastAsia="hi-IN" w:bidi="hi-IN"/>
              </w:rPr>
              <w:t>4.</w:t>
            </w:r>
            <w:r w:rsidRPr="00521060">
              <w:rPr>
                <w:b/>
                <w:bCs/>
                <w:i/>
                <w:iCs/>
                <w:kern w:val="2"/>
                <w:lang w:eastAsia="hi-IN" w:bidi="hi-IN"/>
              </w:rPr>
              <w:t>Дайтеаргументированныйответнавопрос</w:t>
            </w:r>
            <w:r w:rsidRPr="00521060">
              <w:rPr>
                <w:b/>
                <w:bCs/>
                <w:i/>
                <w:iCs/>
                <w:kern w:val="2"/>
                <w:lang w:val="de-DE" w:eastAsia="hi-IN" w:bidi="hi-IN"/>
              </w:rPr>
              <w:t>:</w:t>
            </w:r>
            <w:r w:rsidRPr="00521060">
              <w:rPr>
                <w:b/>
                <w:bCs/>
                <w:i/>
                <w:iCs/>
                <w:kern w:val="2"/>
                <w:lang w:val="de-DE" w:eastAsia="hi-IN" w:bidi="hi-IN"/>
              </w:rPr>
              <w:br/>
            </w:r>
            <w:r w:rsidRPr="00521060">
              <w:rPr>
                <w:rFonts w:eastAsia="SimSun"/>
                <w:b/>
                <w:bCs/>
                <w:i/>
                <w:iCs/>
                <w:kern w:val="2"/>
                <w:lang w:val="de-DE" w:eastAsia="hi-IN" w:bidi="hi-IN"/>
              </w:rPr>
              <w:t>Was steht im Programm „Leonardo da Vinci“?</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a) nur Betriebspraktika und Arbeitsaufenthalt im Ausland</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b) das Studium einer Fremdsprache</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c) Betriebspraktika und Arbeitsaufenthalt im Ausland sowie ein Kurs in einer der europäischen Berufsakademien</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d) eine gute Erholung am Meer</w:t>
            </w:r>
          </w:p>
          <w:p w:rsidR="002C49FA" w:rsidRPr="00305826" w:rsidRDefault="002C49FA" w:rsidP="002D2818">
            <w:pPr>
              <w:suppressAutoHyphens/>
              <w:spacing w:line="256" w:lineRule="auto"/>
              <w:rPr>
                <w:rFonts w:ascii="Arial" w:hAnsi="Arial" w:cs="Arial"/>
                <w:kern w:val="2"/>
                <w:sz w:val="20"/>
                <w:szCs w:val="20"/>
                <w:lang w:val="de-DE" w:eastAsia="hi-IN" w:bidi="hi-IN"/>
              </w:rPr>
            </w:pPr>
            <w:r w:rsidRPr="00305826">
              <w:rPr>
                <w:b/>
                <w:bCs/>
                <w:i/>
                <w:iCs/>
                <w:kern w:val="2"/>
                <w:lang w:val="de-DE" w:eastAsia="hi-IN" w:bidi="hi-IN"/>
              </w:rPr>
              <w:t xml:space="preserve">5. </w:t>
            </w:r>
            <w:r w:rsidRPr="00521060">
              <w:rPr>
                <w:b/>
                <w:bCs/>
                <w:i/>
                <w:iCs/>
                <w:kern w:val="2"/>
                <w:lang w:eastAsia="hi-IN" w:bidi="hi-IN"/>
              </w:rPr>
              <w:t>Определитеидокажитеосновнуюидеютекста</w:t>
            </w:r>
            <w:r w:rsidRPr="00305826">
              <w:rPr>
                <w:kern w:val="2"/>
                <w:lang w:val="de-DE" w:eastAsia="hi-IN" w:bidi="hi-IN"/>
              </w:rPr>
              <w:t xml:space="preserve">. </w:t>
            </w:r>
          </w:p>
          <w:p w:rsidR="002C49FA" w:rsidRPr="00521060" w:rsidRDefault="002C49FA" w:rsidP="002D2818">
            <w:pPr>
              <w:suppressAutoHyphens/>
              <w:spacing w:line="256" w:lineRule="auto"/>
              <w:rPr>
                <w:kern w:val="2"/>
                <w:lang w:val="de-DE" w:eastAsia="hi-IN" w:bidi="hi-IN"/>
              </w:rPr>
            </w:pPr>
            <w:r w:rsidRPr="00521060">
              <w:rPr>
                <w:kern w:val="2"/>
                <w:lang w:eastAsia="hi-IN" w:bidi="hi-IN"/>
              </w:rPr>
              <w:t>Вариантыответов</w:t>
            </w:r>
            <w:r w:rsidRPr="00521060">
              <w:rPr>
                <w:kern w:val="2"/>
                <w:lang w:val="de-DE" w:eastAsia="hi-IN" w:bidi="hi-IN"/>
              </w:rPr>
              <w:t xml:space="preserve">: </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a) Das Programm „Leonardo da Vinci“ ist für alle Jugendlichen erarbeitet.</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b) Das Programm „Leonardo da Vinci“ ist für die Arbeitslosen zwischen 18 und 27 Jahren erarbeitet.</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c) Das Programm „Leonardo da Vinci“ ist für die Besucher der Berufsakademien erarbeitet.</w:t>
            </w:r>
          </w:p>
          <w:p w:rsidR="002C49FA" w:rsidRPr="00521060" w:rsidRDefault="002C49FA" w:rsidP="002D2818">
            <w:pPr>
              <w:suppressAutoHyphens/>
              <w:spacing w:line="256" w:lineRule="auto"/>
              <w:rPr>
                <w:rFonts w:eastAsia="SimSun"/>
                <w:kern w:val="2"/>
                <w:lang w:val="de-DE" w:eastAsia="hi-IN" w:bidi="hi-IN"/>
              </w:rPr>
            </w:pPr>
            <w:r w:rsidRPr="00521060">
              <w:rPr>
                <w:rFonts w:eastAsia="SimSun"/>
                <w:kern w:val="2"/>
                <w:lang w:val="de-DE" w:eastAsia="hi-IN" w:bidi="hi-IN"/>
              </w:rPr>
              <w:t>d) Das Programm „Leonardo da Vinci“ ist für die Jugendlichen erarbeitet, die einen Beruf lernen oder gelernt haben.</w:t>
            </w:r>
          </w:p>
          <w:p w:rsidR="002C49FA" w:rsidRPr="00521060" w:rsidRDefault="002C49FA" w:rsidP="002D2818">
            <w:pPr>
              <w:rPr>
                <w:u w:val="single"/>
                <w:lang w:val="de-DE"/>
              </w:rPr>
            </w:pPr>
          </w:p>
          <w:p w:rsidR="002C49FA" w:rsidRPr="00521060" w:rsidRDefault="002C49FA" w:rsidP="002D2818">
            <w:pPr>
              <w:ind w:firstLine="0"/>
            </w:pPr>
            <w:r>
              <w:t>6</w:t>
            </w:r>
            <w:r w:rsidRPr="00521060">
              <w:t>. Подготовьте письменный доклад по одной из предложенных  тем (примеры тем).</w:t>
            </w:r>
          </w:p>
          <w:p w:rsidR="002C49FA" w:rsidRPr="00521060" w:rsidRDefault="002C49FA" w:rsidP="002D2818">
            <w:pPr>
              <w:ind w:firstLine="0"/>
            </w:pPr>
            <w:r w:rsidRPr="00521060">
              <w:t>1. Система высшего образования страны изучаемого языка.</w:t>
            </w:r>
          </w:p>
          <w:p w:rsidR="002C49FA" w:rsidRPr="00521060" w:rsidRDefault="002C49FA" w:rsidP="002D2818">
            <w:pPr>
              <w:ind w:firstLine="0"/>
            </w:pPr>
            <w:r w:rsidRPr="00521060">
              <w:t>2. Мировые достопримечательности.</w:t>
            </w:r>
          </w:p>
          <w:p w:rsidR="002C49FA" w:rsidRPr="00521060" w:rsidRDefault="002C49FA" w:rsidP="002D2818">
            <w:pPr>
              <w:ind w:firstLine="0"/>
            </w:pPr>
            <w:r w:rsidRPr="00521060">
              <w:t xml:space="preserve">3. Студенческая жизнь в моём университете. </w:t>
            </w:r>
          </w:p>
          <w:p w:rsidR="002C49FA" w:rsidRPr="00521060" w:rsidRDefault="002C49FA" w:rsidP="002D2818">
            <w:pPr>
              <w:ind w:firstLine="0"/>
            </w:pPr>
            <w:r w:rsidRPr="00521060">
              <w:t>4. Культура и традиции страны изучаемого языка.</w:t>
            </w:r>
          </w:p>
          <w:p w:rsidR="002C49FA" w:rsidRPr="00521060" w:rsidRDefault="002C49FA" w:rsidP="002D2818">
            <w:pPr>
              <w:ind w:firstLine="0"/>
              <w:rPr>
                <w:lang w:eastAsia="en-US"/>
              </w:rPr>
            </w:pPr>
            <w:r w:rsidRPr="00521060">
              <w:t>5. Эффективные способы поиска работы.</w:t>
            </w:r>
          </w:p>
          <w:p w:rsidR="002C49FA" w:rsidRPr="00521060" w:rsidRDefault="002C49FA" w:rsidP="002D2818">
            <w:pPr>
              <w:ind w:firstLine="0"/>
              <w:rPr>
                <w:lang w:eastAsia="en-US"/>
              </w:rPr>
            </w:pPr>
            <w:r w:rsidRPr="00521060">
              <w:rPr>
                <w:lang w:eastAsia="en-US"/>
              </w:rPr>
              <w:t>6. Градообразующее предприятие: признаки и перспективы.</w:t>
            </w:r>
          </w:p>
          <w:p w:rsidR="002C49FA" w:rsidRDefault="002C49FA" w:rsidP="002D2818">
            <w:pPr>
              <w:ind w:firstLine="0"/>
              <w:rPr>
                <w:lang w:eastAsia="en-US"/>
              </w:rPr>
            </w:pPr>
            <w:r w:rsidRPr="00521060">
              <w:rPr>
                <w:lang w:eastAsia="en-US"/>
              </w:rPr>
              <w:t>7.  Мировые достижения НТР ХХ</w:t>
            </w:r>
            <w:r w:rsidRPr="00521060">
              <w:rPr>
                <w:lang w:val="en-US" w:eastAsia="en-US"/>
              </w:rPr>
              <w:t>I</w:t>
            </w:r>
            <w:r w:rsidRPr="00521060">
              <w:rPr>
                <w:lang w:eastAsia="en-US"/>
              </w:rPr>
              <w:t xml:space="preserve"> века.</w:t>
            </w:r>
          </w:p>
          <w:p w:rsidR="002C49FA" w:rsidRPr="00521060" w:rsidRDefault="002C49FA" w:rsidP="002D2818">
            <w:pPr>
              <w:ind w:firstLine="0"/>
              <w:rPr>
                <w:lang w:eastAsia="en-US"/>
              </w:rPr>
            </w:pPr>
          </w:p>
          <w:p w:rsidR="002C49FA" w:rsidRPr="00ED6A81" w:rsidRDefault="002C49FA" w:rsidP="002D2818">
            <w:pPr>
              <w:pStyle w:val="ListParagraph"/>
              <w:ind w:firstLine="0"/>
              <w:jc w:val="center"/>
              <w:rPr>
                <w:b/>
                <w:bCs/>
                <w:lang w:val="ru-RU"/>
              </w:rPr>
            </w:pPr>
            <w:r w:rsidRPr="00ED6A81">
              <w:rPr>
                <w:b/>
                <w:bCs/>
                <w:lang w:val="ru-RU"/>
              </w:rPr>
              <w:t>ФРАНЦУЗСКИЙ ЯЗЫК</w:t>
            </w:r>
          </w:p>
          <w:p w:rsidR="002C49FA" w:rsidRPr="00C6649F" w:rsidRDefault="002C49FA" w:rsidP="002D2818">
            <w:pPr>
              <w:ind w:firstLine="0"/>
              <w:rPr>
                <w:b/>
                <w:bCs/>
                <w:lang w:eastAsia="en-US"/>
              </w:rPr>
            </w:pPr>
            <w:r w:rsidRPr="00C6649F">
              <w:rPr>
                <w:b/>
                <w:bCs/>
                <w:lang w:eastAsia="en-US"/>
              </w:rPr>
              <w:t>Оценочные средства для зачета (1-2 семестр)</w:t>
            </w:r>
          </w:p>
          <w:p w:rsidR="002C49FA" w:rsidRPr="00ED6A81" w:rsidRDefault="002C49FA" w:rsidP="002D2818">
            <w:pPr>
              <w:pStyle w:val="ListParagraph"/>
              <w:ind w:firstLine="0"/>
              <w:rPr>
                <w:lang w:val="ru-RU"/>
              </w:rPr>
            </w:pPr>
            <w:r w:rsidRPr="00ED6A81">
              <w:rPr>
                <w:lang w:val="ru-RU"/>
              </w:rPr>
              <w:t>1.Соотнесите слова и выражения с их русскими эквивалентами</w:t>
            </w:r>
          </w:p>
          <w:p w:rsidR="002C49FA" w:rsidRPr="00C6649F" w:rsidRDefault="002C49FA" w:rsidP="002D2818">
            <w:pPr>
              <w:ind w:firstLine="0"/>
              <w:rPr>
                <w:b/>
                <w:bCs/>
                <w:lang w:eastAsia="en-US"/>
              </w:rPr>
            </w:pPr>
            <w:r w:rsidRPr="00C6649F">
              <w:rPr>
                <w:b/>
                <w:bCs/>
                <w:lang w:eastAsia="en-US"/>
              </w:rPr>
              <w:t>Я в современном мире</w:t>
            </w:r>
          </w:p>
          <w:tbl>
            <w:tblPr>
              <w:tblW w:w="0" w:type="auto"/>
              <w:tblCellMar>
                <w:top w:w="55" w:type="dxa"/>
                <w:left w:w="55" w:type="dxa"/>
                <w:bottom w:w="55" w:type="dxa"/>
                <w:right w:w="55" w:type="dxa"/>
              </w:tblCellMar>
              <w:tblLook w:val="00A0"/>
            </w:tblPr>
            <w:tblGrid>
              <w:gridCol w:w="4253"/>
              <w:gridCol w:w="4394"/>
            </w:tblGrid>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1) </w:t>
                  </w:r>
                  <w:r w:rsidRPr="00C6649F">
                    <w:rPr>
                      <w:lang w:val="de-DE" w:eastAsia="en-US"/>
                    </w:rPr>
                    <w:t>passer son enfance</w:t>
                  </w:r>
                </w:p>
              </w:tc>
              <w:tc>
                <w:tcPr>
                  <w:tcW w:w="4394" w:type="dxa"/>
                </w:tcPr>
                <w:p w:rsidR="002C49FA" w:rsidRPr="00C6649F" w:rsidRDefault="002C49FA" w:rsidP="002D2818">
                  <w:pPr>
                    <w:snapToGrid w:val="0"/>
                    <w:ind w:right="57" w:firstLine="0"/>
                    <w:rPr>
                      <w:lang w:eastAsia="en-US"/>
                    </w:rPr>
                  </w:pPr>
                  <w:r w:rsidRPr="00C6649F">
                    <w:rPr>
                      <w:lang w:val="de-DE" w:eastAsia="en-US"/>
                    </w:rPr>
                    <w:t>a</w:t>
                  </w:r>
                  <w:r w:rsidRPr="00C6649F">
                    <w:rPr>
                      <w:lang w:eastAsia="en-US"/>
                    </w:rPr>
                    <w:t>) поступать (в вуз)</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val="de-DE" w:eastAsia="en-US"/>
                    </w:rPr>
                    <w:t>2) entrer</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b) </w:t>
                  </w:r>
                  <w:r w:rsidRPr="00C6649F">
                    <w:rPr>
                      <w:lang w:eastAsia="en-US"/>
                    </w:rPr>
                    <w:t>семья</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3) </w:t>
                  </w:r>
                  <w:r w:rsidRPr="00C6649F">
                    <w:rPr>
                      <w:lang w:val="de-DE" w:eastAsia="en-US"/>
                    </w:rPr>
                    <w:t>être capable</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c) </w:t>
                  </w:r>
                  <w:r w:rsidRPr="00C6649F">
                    <w:rPr>
                      <w:lang w:eastAsia="en-US"/>
                    </w:rPr>
                    <w:t>провести свое детство</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4) </w:t>
                  </w:r>
                  <w:r w:rsidRPr="00C6649F">
                    <w:rPr>
                      <w:lang w:val="de-DE" w:eastAsia="en-US"/>
                    </w:rPr>
                    <w:t>aîné</w:t>
                  </w:r>
                </w:p>
              </w:tc>
              <w:tc>
                <w:tcPr>
                  <w:tcW w:w="4394" w:type="dxa"/>
                </w:tcPr>
                <w:p w:rsidR="002C49FA" w:rsidRPr="00C6649F" w:rsidRDefault="002C49FA" w:rsidP="002D2818">
                  <w:pPr>
                    <w:snapToGrid w:val="0"/>
                    <w:ind w:right="57" w:firstLine="0"/>
                    <w:rPr>
                      <w:lang w:eastAsia="en-US"/>
                    </w:rPr>
                  </w:pPr>
                  <w:r w:rsidRPr="00C6649F">
                    <w:rPr>
                      <w:lang w:val="de-DE" w:eastAsia="en-US"/>
                    </w:rPr>
                    <w:t>d</w:t>
                  </w:r>
                  <w:r w:rsidRPr="00C6649F">
                    <w:rPr>
                      <w:lang w:eastAsia="en-US"/>
                    </w:rPr>
                    <w:t>) быть способным</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5) </w:t>
                  </w:r>
                  <w:r w:rsidRPr="00C6649F">
                    <w:rPr>
                      <w:lang w:val="de-DE" w:eastAsia="en-US"/>
                    </w:rPr>
                    <w:t>la famille</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e) </w:t>
                  </w:r>
                  <w:r w:rsidRPr="00C6649F">
                    <w:rPr>
                      <w:lang w:eastAsia="en-US"/>
                    </w:rPr>
                    <w:t>старший</w:t>
                  </w:r>
                </w:p>
              </w:tc>
            </w:tr>
          </w:tbl>
          <w:p w:rsidR="002C49FA" w:rsidRPr="00C6649F" w:rsidRDefault="002C49FA" w:rsidP="002D2818">
            <w:pPr>
              <w:ind w:firstLine="0"/>
              <w:rPr>
                <w:b/>
                <w:bCs/>
                <w:lang w:eastAsia="en-US"/>
              </w:rPr>
            </w:pPr>
          </w:p>
          <w:p w:rsidR="002C49FA" w:rsidRPr="00C6649F" w:rsidRDefault="002C49FA" w:rsidP="002D2818">
            <w:pPr>
              <w:ind w:firstLine="0"/>
              <w:rPr>
                <w:b/>
                <w:bCs/>
                <w:lang w:eastAsia="en-US"/>
              </w:rPr>
            </w:pPr>
            <w:r w:rsidRPr="00C6649F">
              <w:rPr>
                <w:b/>
                <w:bCs/>
                <w:lang w:eastAsia="en-US"/>
              </w:rPr>
              <w:t>Мои планы на будущее</w:t>
            </w:r>
          </w:p>
          <w:tbl>
            <w:tblPr>
              <w:tblW w:w="0" w:type="auto"/>
              <w:tblCellMar>
                <w:top w:w="55" w:type="dxa"/>
                <w:left w:w="55" w:type="dxa"/>
                <w:bottom w:w="55" w:type="dxa"/>
                <w:right w:w="55" w:type="dxa"/>
              </w:tblCellMar>
              <w:tblLook w:val="00A0"/>
            </w:tblPr>
            <w:tblGrid>
              <w:gridCol w:w="4253"/>
              <w:gridCol w:w="4394"/>
            </w:tblGrid>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1) </w:t>
                  </w:r>
                  <w:r w:rsidRPr="00C6649F">
                    <w:rPr>
                      <w:lang w:val="en-US" w:eastAsia="en-US"/>
                    </w:rPr>
                    <w:t>l</w:t>
                  </w:r>
                  <w:r w:rsidRPr="00C6649F">
                    <w:rPr>
                      <w:lang w:eastAsia="en-US"/>
                    </w:rPr>
                    <w:t>’</w:t>
                  </w:r>
                  <w:r w:rsidRPr="00C6649F">
                    <w:rPr>
                      <w:lang w:val="de-DE" w:eastAsia="en-US"/>
                    </w:rPr>
                    <w:t xml:space="preserve">employeur, </w:t>
                  </w:r>
                </w:p>
              </w:tc>
              <w:tc>
                <w:tcPr>
                  <w:tcW w:w="4394" w:type="dxa"/>
                </w:tcPr>
                <w:p w:rsidR="002C49FA" w:rsidRPr="00C6649F" w:rsidRDefault="002C49FA" w:rsidP="002D2818">
                  <w:pPr>
                    <w:snapToGrid w:val="0"/>
                    <w:ind w:right="57" w:firstLine="0"/>
                    <w:rPr>
                      <w:lang w:eastAsia="en-US"/>
                    </w:rPr>
                  </w:pPr>
                  <w:r w:rsidRPr="00C6649F">
                    <w:rPr>
                      <w:lang w:val="de-DE" w:eastAsia="en-US"/>
                    </w:rPr>
                    <w:t>a</w:t>
                  </w:r>
                  <w:r w:rsidRPr="00C6649F">
                    <w:rPr>
                      <w:lang w:eastAsia="en-US"/>
                    </w:rPr>
                    <w:t>) будущее</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val="de-DE" w:eastAsia="en-US"/>
                    </w:rPr>
                    <w:t>2) le lieu de travail</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b) </w:t>
                  </w:r>
                  <w:r w:rsidRPr="00C6649F">
                    <w:rPr>
                      <w:lang w:eastAsia="en-US"/>
                    </w:rPr>
                    <w:t>работать</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3) </w:t>
                  </w:r>
                  <w:r w:rsidRPr="00C6649F">
                    <w:rPr>
                      <w:lang w:val="de-DE" w:eastAsia="en-US"/>
                    </w:rPr>
                    <w:t>être occupé</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c) </w:t>
                  </w:r>
                  <w:r w:rsidRPr="00C6649F">
                    <w:rPr>
                      <w:lang w:eastAsia="en-US"/>
                    </w:rPr>
                    <w:t>работодатель</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4) </w:t>
                  </w:r>
                  <w:r w:rsidRPr="00C6649F">
                    <w:rPr>
                      <w:lang w:val="de-DE" w:eastAsia="en-US"/>
                    </w:rPr>
                    <w:t>travailler</w:t>
                  </w:r>
                </w:p>
              </w:tc>
              <w:tc>
                <w:tcPr>
                  <w:tcW w:w="4394" w:type="dxa"/>
                </w:tcPr>
                <w:p w:rsidR="002C49FA" w:rsidRPr="00C6649F" w:rsidRDefault="002C49FA" w:rsidP="002D2818">
                  <w:pPr>
                    <w:snapToGrid w:val="0"/>
                    <w:ind w:right="57" w:firstLine="0"/>
                    <w:rPr>
                      <w:lang w:eastAsia="en-US"/>
                    </w:rPr>
                  </w:pPr>
                  <w:r w:rsidRPr="00C6649F">
                    <w:rPr>
                      <w:lang w:val="de-DE" w:eastAsia="en-US"/>
                    </w:rPr>
                    <w:t>d</w:t>
                  </w:r>
                  <w:r w:rsidRPr="00C6649F">
                    <w:rPr>
                      <w:lang w:eastAsia="en-US"/>
                    </w:rPr>
                    <w:t>) рабочее место</w:t>
                  </w:r>
                </w:p>
              </w:tc>
            </w:tr>
            <w:tr w:rsidR="002C49FA" w:rsidRPr="00C6649F">
              <w:trPr>
                <w:trHeight w:val="342"/>
              </w:trPr>
              <w:tc>
                <w:tcPr>
                  <w:tcW w:w="4253" w:type="dxa"/>
                </w:tcPr>
                <w:p w:rsidR="002C49FA" w:rsidRPr="00C6649F" w:rsidRDefault="002C49FA" w:rsidP="002D2818">
                  <w:pPr>
                    <w:snapToGrid w:val="0"/>
                    <w:ind w:right="57" w:firstLine="0"/>
                    <w:rPr>
                      <w:lang w:val="de-DE" w:eastAsia="en-US"/>
                    </w:rPr>
                  </w:pPr>
                  <w:r w:rsidRPr="00C6649F">
                    <w:rPr>
                      <w:lang w:eastAsia="en-US"/>
                    </w:rPr>
                    <w:t xml:space="preserve">5) </w:t>
                  </w:r>
                  <w:r w:rsidRPr="00C6649F">
                    <w:rPr>
                      <w:lang w:val="de-DE" w:eastAsia="en-US"/>
                    </w:rPr>
                    <w:t>le futur</w:t>
                  </w:r>
                </w:p>
              </w:tc>
              <w:tc>
                <w:tcPr>
                  <w:tcW w:w="4394" w:type="dxa"/>
                </w:tcPr>
                <w:p w:rsidR="002C49FA" w:rsidRPr="00C6649F" w:rsidRDefault="002C49FA" w:rsidP="002D2818">
                  <w:pPr>
                    <w:snapToGrid w:val="0"/>
                    <w:ind w:right="57" w:firstLine="0"/>
                    <w:rPr>
                      <w:lang w:eastAsia="en-US"/>
                    </w:rPr>
                  </w:pPr>
                  <w:r w:rsidRPr="00C6649F">
                    <w:rPr>
                      <w:lang w:val="de-DE" w:eastAsia="en-US"/>
                    </w:rPr>
                    <w:t xml:space="preserve">e) </w:t>
                  </w:r>
                  <w:r w:rsidRPr="00C6649F">
                    <w:rPr>
                      <w:lang w:eastAsia="en-US"/>
                    </w:rPr>
                    <w:t>быть занятым</w:t>
                  </w:r>
                </w:p>
              </w:tc>
            </w:tr>
          </w:tbl>
          <w:p w:rsidR="002C49FA" w:rsidRPr="00C6649F" w:rsidRDefault="002C49FA" w:rsidP="002D2818">
            <w:pPr>
              <w:ind w:firstLine="0"/>
              <w:rPr>
                <w:b/>
                <w:bCs/>
              </w:rPr>
            </w:pPr>
            <w:r w:rsidRPr="00C6649F">
              <w:rPr>
                <w:b/>
                <w:bCs/>
              </w:rPr>
              <w:t>Ценности образования</w:t>
            </w:r>
          </w:p>
          <w:p w:rsidR="002C49FA" w:rsidRPr="00C6649F" w:rsidRDefault="002C49FA" w:rsidP="002D2818">
            <w:pPr>
              <w:rPr>
                <w:sz w:val="20"/>
                <w:szCs w:val="20"/>
                <w:lang w:val="de-DE"/>
              </w:rPr>
            </w:pPr>
            <w:r w:rsidRPr="00C6649F">
              <w:rPr>
                <w:sz w:val="20"/>
                <w:szCs w:val="20"/>
                <w:lang w:val="de-DE"/>
              </w:rPr>
              <w:t xml:space="preserve">1) </w:t>
            </w:r>
            <w:r w:rsidRPr="00C6649F">
              <w:rPr>
                <w:sz w:val="20"/>
                <w:szCs w:val="20"/>
                <w:lang w:val="en-US"/>
              </w:rPr>
              <w:t>Les etudes</w:t>
            </w:r>
            <w:r w:rsidRPr="00C6649F">
              <w:rPr>
                <w:sz w:val="20"/>
                <w:szCs w:val="20"/>
                <w:lang w:val="de-DE"/>
              </w:rPr>
              <w:tab/>
              <w:t xml:space="preserve">                a) </w:t>
            </w:r>
            <w:r w:rsidRPr="00C6649F">
              <w:rPr>
                <w:sz w:val="20"/>
                <w:szCs w:val="20"/>
              </w:rPr>
              <w:t>лекция</w:t>
            </w:r>
          </w:p>
          <w:p w:rsidR="002C49FA" w:rsidRPr="00C6649F" w:rsidRDefault="002C49FA" w:rsidP="002D2818">
            <w:pPr>
              <w:rPr>
                <w:sz w:val="20"/>
                <w:szCs w:val="20"/>
                <w:lang w:val="de-DE"/>
              </w:rPr>
            </w:pPr>
            <w:r w:rsidRPr="00C6649F">
              <w:rPr>
                <w:sz w:val="20"/>
                <w:szCs w:val="20"/>
                <w:lang w:val="de-DE"/>
              </w:rPr>
              <w:t xml:space="preserve">2) La lecture </w:t>
            </w:r>
            <w:r w:rsidRPr="00C6649F">
              <w:rPr>
                <w:sz w:val="20"/>
                <w:szCs w:val="20"/>
                <w:lang w:val="de-DE"/>
              </w:rPr>
              <w:tab/>
              <w:t xml:space="preserve">                b) </w:t>
            </w:r>
            <w:r w:rsidRPr="00C6649F">
              <w:rPr>
                <w:sz w:val="20"/>
                <w:szCs w:val="20"/>
              </w:rPr>
              <w:t>экзамен</w:t>
            </w:r>
          </w:p>
          <w:p w:rsidR="002C49FA" w:rsidRPr="00C6649F" w:rsidRDefault="002C49FA" w:rsidP="002D2818">
            <w:pPr>
              <w:rPr>
                <w:sz w:val="20"/>
                <w:szCs w:val="20"/>
                <w:lang w:val="de-DE"/>
              </w:rPr>
            </w:pPr>
            <w:r w:rsidRPr="00C6649F">
              <w:rPr>
                <w:sz w:val="20"/>
                <w:szCs w:val="20"/>
                <w:lang w:val="de-DE"/>
              </w:rPr>
              <w:t>3) La lecon</w:t>
            </w:r>
            <w:r w:rsidRPr="00C6649F">
              <w:rPr>
                <w:sz w:val="20"/>
                <w:szCs w:val="20"/>
                <w:lang w:val="de-DE"/>
              </w:rPr>
              <w:tab/>
              <w:t xml:space="preserve">                c) </w:t>
            </w:r>
            <w:r w:rsidRPr="00C6649F">
              <w:rPr>
                <w:sz w:val="20"/>
                <w:szCs w:val="20"/>
              </w:rPr>
              <w:t>занятие</w:t>
            </w:r>
          </w:p>
          <w:p w:rsidR="002C49FA" w:rsidRPr="00C6649F" w:rsidRDefault="002C49FA" w:rsidP="002D2818">
            <w:pPr>
              <w:rPr>
                <w:sz w:val="20"/>
                <w:szCs w:val="20"/>
                <w:lang w:val="de-DE"/>
              </w:rPr>
            </w:pPr>
            <w:r w:rsidRPr="00C6649F">
              <w:rPr>
                <w:sz w:val="20"/>
                <w:szCs w:val="20"/>
                <w:lang w:val="de-DE"/>
              </w:rPr>
              <w:t>4) L‘examen</w:t>
            </w:r>
            <w:r w:rsidRPr="00C6649F">
              <w:rPr>
                <w:sz w:val="20"/>
                <w:szCs w:val="20"/>
                <w:lang w:val="de-DE"/>
              </w:rPr>
              <w:tab/>
              <w:t xml:space="preserve">                d) </w:t>
            </w:r>
            <w:r w:rsidRPr="00C6649F">
              <w:rPr>
                <w:sz w:val="20"/>
                <w:szCs w:val="20"/>
              </w:rPr>
              <w:t>зачёт</w:t>
            </w:r>
          </w:p>
          <w:p w:rsidR="002C49FA" w:rsidRPr="00C6649F" w:rsidRDefault="002C49FA" w:rsidP="002D2818">
            <w:pPr>
              <w:rPr>
                <w:sz w:val="20"/>
                <w:szCs w:val="20"/>
                <w:lang w:val="de-DE"/>
              </w:rPr>
            </w:pPr>
            <w:r w:rsidRPr="00C6649F">
              <w:rPr>
                <w:sz w:val="20"/>
                <w:szCs w:val="20"/>
                <w:lang w:val="de-DE"/>
              </w:rPr>
              <w:t xml:space="preserve">5) L’epreuve            </w:t>
            </w:r>
            <w:r w:rsidRPr="00C6649F">
              <w:rPr>
                <w:sz w:val="20"/>
                <w:szCs w:val="20"/>
                <w:lang w:val="de-DE"/>
              </w:rPr>
              <w:tab/>
              <w:t xml:space="preserve">  e) </w:t>
            </w:r>
            <w:r w:rsidRPr="00C6649F">
              <w:rPr>
                <w:sz w:val="20"/>
                <w:szCs w:val="20"/>
              </w:rPr>
              <w:t>учёба</w:t>
            </w:r>
          </w:p>
          <w:p w:rsidR="002C49FA" w:rsidRPr="00C6649F" w:rsidRDefault="002C49FA" w:rsidP="002D2818">
            <w:pPr>
              <w:ind w:firstLine="0"/>
              <w:rPr>
                <w:b/>
                <w:bCs/>
                <w:lang w:eastAsia="en-US"/>
              </w:rPr>
            </w:pPr>
            <w:r w:rsidRPr="00C6649F">
              <w:rPr>
                <w:b/>
                <w:bCs/>
                <w:lang w:eastAsia="en-US"/>
              </w:rPr>
              <w:t>История научной мысли</w:t>
            </w:r>
          </w:p>
          <w:p w:rsidR="002C49FA" w:rsidRPr="00C6649F" w:rsidRDefault="002C49FA" w:rsidP="002D2818">
            <w:pPr>
              <w:rPr>
                <w:sz w:val="20"/>
                <w:szCs w:val="20"/>
                <w:lang w:val="de-DE"/>
              </w:rPr>
            </w:pPr>
            <w:r w:rsidRPr="00C6649F">
              <w:rPr>
                <w:sz w:val="20"/>
                <w:szCs w:val="20"/>
                <w:lang w:val="de-DE"/>
              </w:rPr>
              <w:t xml:space="preserve">1) </w:t>
            </w:r>
            <w:r w:rsidRPr="00C6649F">
              <w:rPr>
                <w:sz w:val="20"/>
                <w:szCs w:val="20"/>
                <w:lang w:val="en-US"/>
              </w:rPr>
              <w:t xml:space="preserve">echouer a </w:t>
            </w:r>
            <w:r w:rsidRPr="00C6649F">
              <w:rPr>
                <w:sz w:val="20"/>
                <w:szCs w:val="20"/>
                <w:lang w:val="de-DE"/>
              </w:rPr>
              <w:tab/>
              <w:t xml:space="preserve">                       a) </w:t>
            </w:r>
            <w:r w:rsidRPr="00C6649F">
              <w:rPr>
                <w:sz w:val="20"/>
                <w:szCs w:val="20"/>
              </w:rPr>
              <w:t>читатьлекцию</w:t>
            </w:r>
          </w:p>
          <w:p w:rsidR="002C49FA" w:rsidRPr="00C6649F" w:rsidRDefault="002C49FA" w:rsidP="002D2818">
            <w:pPr>
              <w:rPr>
                <w:sz w:val="20"/>
                <w:szCs w:val="20"/>
                <w:lang w:val="de-DE"/>
              </w:rPr>
            </w:pPr>
            <w:r w:rsidRPr="00C6649F">
              <w:rPr>
                <w:sz w:val="20"/>
                <w:szCs w:val="20"/>
                <w:lang w:val="de-DE"/>
              </w:rPr>
              <w:t xml:space="preserve">2) étudier en </w:t>
            </w:r>
            <w:r w:rsidRPr="00C6649F">
              <w:rPr>
                <w:sz w:val="20"/>
                <w:szCs w:val="20"/>
                <w:lang w:val="en-US"/>
              </w:rPr>
              <w:t xml:space="preserve">premiere </w:t>
            </w:r>
            <w:r w:rsidRPr="00C6649F">
              <w:rPr>
                <w:sz w:val="20"/>
                <w:szCs w:val="20"/>
                <w:lang w:val="de-DE"/>
              </w:rPr>
              <w:t xml:space="preserve">année       b) </w:t>
            </w:r>
            <w:r w:rsidRPr="00C6649F">
              <w:rPr>
                <w:sz w:val="20"/>
                <w:szCs w:val="20"/>
              </w:rPr>
              <w:t>сдаватьэкзамен</w:t>
            </w:r>
          </w:p>
          <w:p w:rsidR="002C49FA" w:rsidRPr="00C6649F" w:rsidRDefault="002C49FA" w:rsidP="002D2818">
            <w:pPr>
              <w:rPr>
                <w:sz w:val="20"/>
                <w:szCs w:val="20"/>
                <w:lang w:val="de-DE"/>
              </w:rPr>
            </w:pPr>
            <w:r w:rsidRPr="00C6649F">
              <w:rPr>
                <w:sz w:val="20"/>
                <w:szCs w:val="20"/>
                <w:lang w:val="de-DE"/>
              </w:rPr>
              <w:t xml:space="preserve">3) faire des cours                          c) </w:t>
            </w:r>
            <w:r w:rsidRPr="00C6649F">
              <w:rPr>
                <w:sz w:val="20"/>
                <w:szCs w:val="20"/>
              </w:rPr>
              <w:t>потерпетьнеудачу</w:t>
            </w:r>
          </w:p>
          <w:p w:rsidR="002C49FA" w:rsidRPr="00C6649F" w:rsidRDefault="002C49FA" w:rsidP="002D2818">
            <w:pPr>
              <w:rPr>
                <w:sz w:val="20"/>
                <w:szCs w:val="20"/>
                <w:lang w:val="de-DE"/>
              </w:rPr>
            </w:pPr>
            <w:r w:rsidRPr="00C6649F">
              <w:rPr>
                <w:sz w:val="20"/>
                <w:szCs w:val="20"/>
                <w:lang w:val="de-DE"/>
              </w:rPr>
              <w:t>4</w:t>
            </w:r>
            <w:r w:rsidRPr="001B5E17">
              <w:rPr>
                <w:sz w:val="20"/>
                <w:szCs w:val="20"/>
                <w:lang w:val="de-DE"/>
              </w:rPr>
              <w:t xml:space="preserve">) etre </w:t>
            </w:r>
            <w:r w:rsidRPr="00C6649F">
              <w:rPr>
                <w:sz w:val="20"/>
                <w:szCs w:val="20"/>
                <w:lang w:val="de-DE"/>
              </w:rPr>
              <w:t>occupé</w:t>
            </w:r>
            <w:r w:rsidRPr="00C6649F">
              <w:rPr>
                <w:sz w:val="20"/>
                <w:szCs w:val="20"/>
                <w:lang w:val="de-DE"/>
              </w:rPr>
              <w:tab/>
              <w:t xml:space="preserve">                      d) </w:t>
            </w:r>
            <w:r w:rsidRPr="00C6649F">
              <w:rPr>
                <w:sz w:val="20"/>
                <w:szCs w:val="20"/>
              </w:rPr>
              <w:t>учитьсяна</w:t>
            </w:r>
            <w:r w:rsidRPr="00C6649F">
              <w:rPr>
                <w:sz w:val="20"/>
                <w:szCs w:val="20"/>
                <w:lang w:val="de-DE"/>
              </w:rPr>
              <w:t xml:space="preserve"> 1 </w:t>
            </w:r>
            <w:r w:rsidRPr="00C6649F">
              <w:rPr>
                <w:sz w:val="20"/>
                <w:szCs w:val="20"/>
              </w:rPr>
              <w:t>курсе</w:t>
            </w:r>
          </w:p>
          <w:p w:rsidR="002C49FA" w:rsidRPr="001B5E17" w:rsidRDefault="002C49FA" w:rsidP="002D2818">
            <w:pPr>
              <w:rPr>
                <w:sz w:val="20"/>
                <w:szCs w:val="20"/>
              </w:rPr>
            </w:pPr>
            <w:r w:rsidRPr="001B5E17">
              <w:rPr>
                <w:sz w:val="20"/>
                <w:szCs w:val="20"/>
              </w:rPr>
              <w:t xml:space="preserve">5) </w:t>
            </w:r>
            <w:r w:rsidRPr="00C6649F">
              <w:rPr>
                <w:sz w:val="20"/>
                <w:szCs w:val="20"/>
                <w:lang w:val="en-US"/>
              </w:rPr>
              <w:t>passer</w:t>
            </w:r>
            <w:r w:rsidRPr="001B5E17">
              <w:rPr>
                <w:sz w:val="20"/>
                <w:szCs w:val="20"/>
              </w:rPr>
              <w:t xml:space="preserve"> </w:t>
            </w:r>
            <w:r w:rsidRPr="00C6649F">
              <w:rPr>
                <w:sz w:val="20"/>
                <w:szCs w:val="20"/>
                <w:lang w:val="en-US"/>
              </w:rPr>
              <w:t>un</w:t>
            </w:r>
            <w:r w:rsidRPr="001B5E17">
              <w:rPr>
                <w:sz w:val="20"/>
                <w:szCs w:val="20"/>
              </w:rPr>
              <w:t xml:space="preserve"> </w:t>
            </w:r>
            <w:r w:rsidRPr="00C6649F">
              <w:rPr>
                <w:sz w:val="20"/>
                <w:szCs w:val="20"/>
                <w:lang w:val="en-US"/>
              </w:rPr>
              <w:t>examen</w:t>
            </w:r>
            <w:r w:rsidRPr="001B5E17">
              <w:rPr>
                <w:sz w:val="20"/>
                <w:szCs w:val="20"/>
              </w:rPr>
              <w:tab/>
              <w:t xml:space="preserve">                              </w:t>
            </w:r>
            <w:r w:rsidRPr="00C6649F">
              <w:rPr>
                <w:sz w:val="20"/>
                <w:szCs w:val="20"/>
                <w:lang w:val="en-US"/>
              </w:rPr>
              <w:t>e</w:t>
            </w:r>
            <w:r w:rsidRPr="001B5E17">
              <w:rPr>
                <w:sz w:val="20"/>
                <w:szCs w:val="20"/>
              </w:rPr>
              <w:t xml:space="preserve">) </w:t>
            </w:r>
            <w:r w:rsidRPr="00C6649F">
              <w:rPr>
                <w:sz w:val="20"/>
                <w:szCs w:val="20"/>
              </w:rPr>
              <w:t>бытьзанятым</w:t>
            </w:r>
          </w:p>
          <w:p w:rsidR="002C49FA" w:rsidRPr="00C6649F" w:rsidRDefault="002C49FA" w:rsidP="002D2818">
            <w:pPr>
              <w:ind w:firstLine="0"/>
              <w:rPr>
                <w:b/>
                <w:bCs/>
                <w:lang w:eastAsia="en-US"/>
              </w:rPr>
            </w:pPr>
            <w:r w:rsidRPr="00C6649F">
              <w:rPr>
                <w:b/>
                <w:bCs/>
                <w:lang w:eastAsia="en-US"/>
              </w:rPr>
              <w:t>Страна, где я живу</w:t>
            </w:r>
          </w:p>
          <w:p w:rsidR="002C49FA" w:rsidRPr="00C6649F" w:rsidRDefault="002C49FA" w:rsidP="002D2818">
            <w:pPr>
              <w:rPr>
                <w:sz w:val="20"/>
                <w:szCs w:val="20"/>
              </w:rPr>
            </w:pPr>
            <w:r w:rsidRPr="00C6649F">
              <w:rPr>
                <w:sz w:val="20"/>
                <w:szCs w:val="20"/>
              </w:rPr>
              <w:t xml:space="preserve">1)  </w:t>
            </w:r>
            <w:r w:rsidRPr="00C6649F">
              <w:rPr>
                <w:sz w:val="20"/>
                <w:szCs w:val="20"/>
                <w:lang w:val="en-US"/>
              </w:rPr>
              <w:t>la</w:t>
            </w:r>
            <w:r w:rsidRPr="00C6649F">
              <w:rPr>
                <w:sz w:val="20"/>
                <w:szCs w:val="20"/>
              </w:rPr>
              <w:t xml:space="preserve"> population</w:t>
            </w:r>
            <w:r w:rsidRPr="00C6649F">
              <w:rPr>
                <w:sz w:val="20"/>
                <w:szCs w:val="20"/>
              </w:rPr>
              <w:tab/>
              <w:t xml:space="preserve">                        a) разработки железной руды</w:t>
            </w:r>
          </w:p>
          <w:p w:rsidR="002C49FA" w:rsidRPr="00C6649F" w:rsidRDefault="002C49FA" w:rsidP="002D2818">
            <w:pPr>
              <w:rPr>
                <w:sz w:val="20"/>
                <w:szCs w:val="20"/>
                <w:lang w:val="en-US"/>
              </w:rPr>
            </w:pPr>
            <w:r w:rsidRPr="00C6649F">
              <w:rPr>
                <w:sz w:val="20"/>
                <w:szCs w:val="20"/>
                <w:lang w:val="en-US"/>
              </w:rPr>
              <w:t>2) le gisement</w:t>
            </w:r>
            <w:r w:rsidRPr="00C6649F">
              <w:rPr>
                <w:sz w:val="20"/>
                <w:szCs w:val="20"/>
                <w:lang w:val="en-US"/>
              </w:rPr>
              <w:tab/>
              <w:t xml:space="preserve">                        b) </w:t>
            </w:r>
            <w:r w:rsidRPr="00C6649F">
              <w:rPr>
                <w:sz w:val="20"/>
                <w:szCs w:val="20"/>
              </w:rPr>
              <w:t>гражданин</w:t>
            </w:r>
          </w:p>
          <w:p w:rsidR="002C49FA" w:rsidRPr="00C6649F" w:rsidRDefault="002C49FA" w:rsidP="002D2818">
            <w:pPr>
              <w:rPr>
                <w:sz w:val="20"/>
                <w:szCs w:val="20"/>
                <w:lang w:val="en-US"/>
              </w:rPr>
            </w:pPr>
            <w:r w:rsidRPr="00C6649F">
              <w:rPr>
                <w:sz w:val="20"/>
                <w:szCs w:val="20"/>
                <w:lang w:val="en-US"/>
              </w:rPr>
              <w:t>3) le citoyen</w:t>
            </w:r>
            <w:r w:rsidRPr="00C6649F">
              <w:rPr>
                <w:sz w:val="20"/>
                <w:szCs w:val="20"/>
                <w:lang w:val="en-US"/>
              </w:rPr>
              <w:tab/>
              <w:t xml:space="preserve">                         c) </w:t>
            </w:r>
            <w:r w:rsidRPr="00C6649F">
              <w:rPr>
                <w:sz w:val="20"/>
                <w:szCs w:val="20"/>
              </w:rPr>
              <w:t>жить</w:t>
            </w:r>
          </w:p>
          <w:p w:rsidR="002C49FA" w:rsidRPr="00C6649F" w:rsidRDefault="002C49FA" w:rsidP="002D2818">
            <w:pPr>
              <w:rPr>
                <w:sz w:val="20"/>
                <w:szCs w:val="20"/>
                <w:lang w:val="en-US"/>
              </w:rPr>
            </w:pPr>
            <w:r w:rsidRPr="00C6649F">
              <w:rPr>
                <w:sz w:val="20"/>
                <w:szCs w:val="20"/>
                <w:lang w:val="de-DE"/>
              </w:rPr>
              <w:t>4) habiter</w:t>
            </w:r>
            <w:r w:rsidRPr="00C6649F">
              <w:rPr>
                <w:sz w:val="20"/>
                <w:szCs w:val="20"/>
                <w:lang w:val="de-DE"/>
              </w:rPr>
              <w:tab/>
              <w:t xml:space="preserve"> d) </w:t>
            </w:r>
            <w:r w:rsidRPr="00C6649F">
              <w:rPr>
                <w:sz w:val="20"/>
                <w:szCs w:val="20"/>
              </w:rPr>
              <w:t>население</w:t>
            </w:r>
          </w:p>
          <w:p w:rsidR="002C49FA" w:rsidRPr="00C6649F" w:rsidRDefault="002C49FA" w:rsidP="002D2818">
            <w:pPr>
              <w:rPr>
                <w:sz w:val="20"/>
                <w:szCs w:val="20"/>
                <w:lang w:val="de-DE"/>
              </w:rPr>
            </w:pPr>
            <w:r w:rsidRPr="00C6649F">
              <w:rPr>
                <w:sz w:val="20"/>
                <w:szCs w:val="20"/>
                <w:lang w:val="de-DE"/>
              </w:rPr>
              <w:t xml:space="preserve">5) l‘ exploitation du minerai de fer   e) </w:t>
            </w:r>
            <w:r w:rsidRPr="00C6649F">
              <w:rPr>
                <w:sz w:val="20"/>
                <w:szCs w:val="20"/>
              </w:rPr>
              <w:t>месторождение</w:t>
            </w:r>
          </w:p>
          <w:p w:rsidR="002C49FA" w:rsidRPr="00C6649F" w:rsidRDefault="002C49FA" w:rsidP="002D2818">
            <w:pPr>
              <w:ind w:firstLine="0"/>
              <w:rPr>
                <w:b/>
                <w:bCs/>
                <w:lang w:eastAsia="en-US"/>
              </w:rPr>
            </w:pPr>
            <w:r w:rsidRPr="00C6649F">
              <w:rPr>
                <w:b/>
                <w:bCs/>
                <w:lang w:eastAsia="en-US"/>
              </w:rPr>
              <w:t>Страны изучаемого языка</w:t>
            </w:r>
          </w:p>
          <w:p w:rsidR="002C49FA" w:rsidRPr="00C6649F" w:rsidRDefault="002C49FA" w:rsidP="002D2818">
            <w:pPr>
              <w:rPr>
                <w:sz w:val="20"/>
                <w:szCs w:val="20"/>
                <w:lang w:val="de-DE"/>
              </w:rPr>
            </w:pPr>
            <w:r w:rsidRPr="00C6649F">
              <w:rPr>
                <w:sz w:val="20"/>
                <w:szCs w:val="20"/>
                <w:lang w:val="de-DE"/>
              </w:rPr>
              <w:t>1) voyager</w:t>
            </w:r>
            <w:r w:rsidRPr="00C6649F">
              <w:rPr>
                <w:sz w:val="20"/>
                <w:szCs w:val="20"/>
                <w:lang w:val="de-DE"/>
              </w:rPr>
              <w:tab/>
              <w:t xml:space="preserve">  a) </w:t>
            </w:r>
            <w:r w:rsidRPr="00C6649F">
              <w:rPr>
                <w:sz w:val="20"/>
                <w:szCs w:val="20"/>
              </w:rPr>
              <w:t>отпуск</w:t>
            </w:r>
          </w:p>
          <w:p w:rsidR="002C49FA" w:rsidRPr="00C6649F" w:rsidRDefault="002C49FA" w:rsidP="002D2818">
            <w:pPr>
              <w:rPr>
                <w:sz w:val="20"/>
                <w:szCs w:val="20"/>
                <w:lang w:val="de-DE"/>
              </w:rPr>
            </w:pPr>
            <w:r w:rsidRPr="00C6649F">
              <w:rPr>
                <w:sz w:val="20"/>
                <w:szCs w:val="20"/>
                <w:lang w:val="de-DE"/>
              </w:rPr>
              <w:t>2) l‘étranger</w:t>
            </w:r>
            <w:r w:rsidRPr="00C6649F">
              <w:rPr>
                <w:sz w:val="20"/>
                <w:szCs w:val="20"/>
                <w:lang w:val="de-DE"/>
              </w:rPr>
              <w:tab/>
              <w:t xml:space="preserve">                     b) </w:t>
            </w:r>
            <w:r w:rsidRPr="00C6649F">
              <w:rPr>
                <w:sz w:val="20"/>
                <w:szCs w:val="20"/>
              </w:rPr>
              <w:t>путешествовать</w:t>
            </w:r>
          </w:p>
          <w:p w:rsidR="002C49FA" w:rsidRPr="00C6649F" w:rsidRDefault="002C49FA" w:rsidP="002D2818">
            <w:pPr>
              <w:rPr>
                <w:sz w:val="20"/>
                <w:szCs w:val="20"/>
                <w:lang w:val="de-DE"/>
              </w:rPr>
            </w:pPr>
            <w:r w:rsidRPr="00C6649F">
              <w:rPr>
                <w:sz w:val="20"/>
                <w:szCs w:val="20"/>
                <w:lang w:val="de-DE"/>
              </w:rPr>
              <w:t>3) le bagage</w:t>
            </w:r>
            <w:r w:rsidRPr="00C6649F">
              <w:rPr>
                <w:sz w:val="20"/>
                <w:szCs w:val="20"/>
                <w:lang w:val="de-DE"/>
              </w:rPr>
              <w:tab/>
              <w:t xml:space="preserve">                      c) </w:t>
            </w:r>
            <w:r w:rsidRPr="00C6649F">
              <w:rPr>
                <w:sz w:val="20"/>
                <w:szCs w:val="20"/>
              </w:rPr>
              <w:t>заграница</w:t>
            </w:r>
          </w:p>
          <w:p w:rsidR="002C49FA" w:rsidRPr="00C6649F" w:rsidRDefault="002C49FA" w:rsidP="002D2818">
            <w:pPr>
              <w:rPr>
                <w:sz w:val="20"/>
                <w:szCs w:val="20"/>
                <w:lang w:val="de-DE"/>
              </w:rPr>
            </w:pPr>
            <w:r w:rsidRPr="00C6649F">
              <w:rPr>
                <w:sz w:val="20"/>
                <w:szCs w:val="20"/>
                <w:lang w:val="de-DE"/>
              </w:rPr>
              <w:t>4) le conge</w:t>
            </w:r>
            <w:r w:rsidRPr="00C6649F">
              <w:rPr>
                <w:sz w:val="20"/>
                <w:szCs w:val="20"/>
                <w:lang w:val="de-DE"/>
              </w:rPr>
              <w:tab/>
              <w:t xml:space="preserve">                     d) </w:t>
            </w:r>
            <w:r w:rsidRPr="00C6649F">
              <w:rPr>
                <w:sz w:val="20"/>
                <w:szCs w:val="20"/>
              </w:rPr>
              <w:t>достопримечательность</w:t>
            </w:r>
          </w:p>
          <w:p w:rsidR="002C49FA" w:rsidRPr="00C6649F" w:rsidRDefault="002C49FA" w:rsidP="002D2818">
            <w:pPr>
              <w:rPr>
                <w:sz w:val="20"/>
                <w:szCs w:val="20"/>
                <w:lang w:val="de-DE"/>
              </w:rPr>
            </w:pPr>
            <w:r w:rsidRPr="00C6649F">
              <w:rPr>
                <w:sz w:val="20"/>
                <w:szCs w:val="20"/>
                <w:lang w:val="de-DE"/>
              </w:rPr>
              <w:t xml:space="preserve">5) les curiosités         </w:t>
            </w:r>
            <w:r w:rsidRPr="00C6649F">
              <w:rPr>
                <w:sz w:val="20"/>
                <w:szCs w:val="20"/>
                <w:lang w:val="de-DE"/>
              </w:rPr>
              <w:tab/>
              <w:t xml:space="preserve">        e) </w:t>
            </w:r>
            <w:r w:rsidRPr="00C6649F">
              <w:rPr>
                <w:sz w:val="20"/>
                <w:szCs w:val="20"/>
              </w:rPr>
              <w:t>багаж</w:t>
            </w:r>
          </w:p>
          <w:p w:rsidR="002C49FA" w:rsidRPr="00ED6A81" w:rsidRDefault="002C49FA" w:rsidP="002D2818">
            <w:pPr>
              <w:pStyle w:val="ListParagraph"/>
              <w:ind w:left="357" w:firstLine="0"/>
              <w:rPr>
                <w:lang w:val="ru-RU"/>
              </w:rPr>
            </w:pPr>
            <w:r w:rsidRPr="00ED6A81">
              <w:rPr>
                <w:lang w:val="ru-RU"/>
              </w:rPr>
              <w:t>2.Исправьте грамматические ошибки в каждом из предложений.</w:t>
            </w:r>
          </w:p>
          <w:p w:rsidR="002C49FA" w:rsidRPr="00C6649F" w:rsidRDefault="002C49FA" w:rsidP="002D2818">
            <w:pPr>
              <w:ind w:firstLine="0"/>
              <w:rPr>
                <w:b/>
                <w:bCs/>
                <w:lang w:eastAsia="en-US"/>
              </w:rPr>
            </w:pPr>
            <w:r w:rsidRPr="00C6649F">
              <w:rPr>
                <w:b/>
                <w:bCs/>
                <w:lang w:eastAsia="en-US"/>
              </w:rPr>
              <w:t>Я в современном мире</w:t>
            </w:r>
          </w:p>
          <w:p w:rsidR="002C49FA" w:rsidRPr="00C6649F" w:rsidRDefault="002C49FA" w:rsidP="002D2818">
            <w:pPr>
              <w:rPr>
                <w:sz w:val="20"/>
                <w:szCs w:val="20"/>
                <w:lang w:val="de-DE"/>
              </w:rPr>
            </w:pPr>
            <w:r w:rsidRPr="00C6649F">
              <w:rPr>
                <w:sz w:val="20"/>
                <w:szCs w:val="20"/>
                <w:lang w:val="de-DE"/>
              </w:rPr>
              <w:t>1) Monika a trois enfants?</w:t>
            </w:r>
          </w:p>
          <w:p w:rsidR="002C49FA" w:rsidRPr="00C6649F" w:rsidRDefault="002C49FA" w:rsidP="002D2818">
            <w:pPr>
              <w:rPr>
                <w:sz w:val="20"/>
                <w:szCs w:val="20"/>
                <w:lang w:val="de-DE"/>
              </w:rPr>
            </w:pPr>
            <w:r w:rsidRPr="00C6649F">
              <w:rPr>
                <w:sz w:val="20"/>
                <w:szCs w:val="20"/>
                <w:lang w:val="de-DE"/>
              </w:rPr>
              <w:t>2) Nous en France avons beaucoup de parents.</w:t>
            </w:r>
          </w:p>
          <w:p w:rsidR="002C49FA" w:rsidRPr="00C6649F" w:rsidRDefault="002C49FA" w:rsidP="002D2818">
            <w:pPr>
              <w:ind w:firstLine="0"/>
              <w:rPr>
                <w:sz w:val="20"/>
                <w:szCs w:val="20"/>
                <w:lang w:val="de-DE"/>
              </w:rPr>
            </w:pPr>
            <w:r w:rsidRPr="00C6649F">
              <w:rPr>
                <w:sz w:val="20"/>
                <w:szCs w:val="20"/>
                <w:lang w:val="de-DE"/>
              </w:rPr>
              <w:t xml:space="preserve">           3) Où vive mes grands-parents?</w:t>
            </w:r>
          </w:p>
          <w:p w:rsidR="002C49FA" w:rsidRPr="00C6649F" w:rsidRDefault="002C49FA" w:rsidP="002D2818">
            <w:pPr>
              <w:ind w:firstLine="0"/>
              <w:rPr>
                <w:b/>
                <w:bCs/>
                <w:lang w:val="de-DE" w:eastAsia="en-US"/>
              </w:rPr>
            </w:pPr>
            <w:r w:rsidRPr="00C6649F">
              <w:rPr>
                <w:b/>
                <w:bCs/>
                <w:lang w:eastAsia="en-US"/>
              </w:rPr>
              <w:t>Моипланынабудущее</w:t>
            </w:r>
          </w:p>
          <w:p w:rsidR="002C49FA" w:rsidRPr="00C6649F" w:rsidRDefault="002C49FA" w:rsidP="002D2818">
            <w:pPr>
              <w:rPr>
                <w:sz w:val="20"/>
                <w:szCs w:val="20"/>
                <w:lang w:val="de-DE"/>
              </w:rPr>
            </w:pPr>
            <w:r w:rsidRPr="00C6649F">
              <w:rPr>
                <w:sz w:val="20"/>
                <w:szCs w:val="20"/>
                <w:lang w:val="de-DE"/>
              </w:rPr>
              <w:t>1) Je vais à France  1er janvier.</w:t>
            </w:r>
          </w:p>
          <w:p w:rsidR="002C49FA" w:rsidRPr="00C6649F" w:rsidRDefault="002C49FA" w:rsidP="002D2818">
            <w:pPr>
              <w:rPr>
                <w:sz w:val="20"/>
                <w:szCs w:val="20"/>
                <w:lang w:val="de-DE"/>
              </w:rPr>
            </w:pPr>
            <w:r w:rsidRPr="00C6649F">
              <w:rPr>
                <w:sz w:val="20"/>
                <w:szCs w:val="20"/>
                <w:lang w:val="de-DE"/>
              </w:rPr>
              <w:t>2) J'habite au quatrième étages.</w:t>
            </w:r>
          </w:p>
          <w:p w:rsidR="002C49FA" w:rsidRPr="00C6649F" w:rsidRDefault="002C49FA" w:rsidP="002D2818">
            <w:pPr>
              <w:ind w:firstLine="0"/>
              <w:rPr>
                <w:lang w:val="de-DE"/>
              </w:rPr>
            </w:pPr>
            <w:r w:rsidRPr="00C6649F">
              <w:rPr>
                <w:sz w:val="20"/>
                <w:szCs w:val="20"/>
                <w:lang w:val="de-DE"/>
              </w:rPr>
              <w:t xml:space="preserve">           3) Aujourd'hui sommes nous  le vingt octobre.</w:t>
            </w:r>
          </w:p>
          <w:p w:rsidR="002C49FA" w:rsidRPr="00C6649F" w:rsidRDefault="002C49FA" w:rsidP="002D2818">
            <w:pPr>
              <w:ind w:firstLine="0"/>
              <w:rPr>
                <w:lang w:val="de-DE" w:eastAsia="en-US"/>
              </w:rPr>
            </w:pPr>
            <w:r w:rsidRPr="00C6649F">
              <w:rPr>
                <w:b/>
                <w:bCs/>
              </w:rPr>
              <w:t>Ценностиобразования</w:t>
            </w:r>
          </w:p>
          <w:p w:rsidR="002C49FA" w:rsidRPr="00C6649F" w:rsidRDefault="002C49FA" w:rsidP="002D2818">
            <w:pPr>
              <w:rPr>
                <w:sz w:val="20"/>
                <w:szCs w:val="20"/>
                <w:lang w:val="de-DE"/>
              </w:rPr>
            </w:pPr>
            <w:r w:rsidRPr="00C6649F">
              <w:rPr>
                <w:sz w:val="20"/>
                <w:szCs w:val="20"/>
                <w:lang w:val="de-DE"/>
              </w:rPr>
              <w:t>1) Claire est malade. Pourriez-vous le visiter?</w:t>
            </w:r>
          </w:p>
          <w:p w:rsidR="002C49FA" w:rsidRPr="00C6649F" w:rsidRDefault="002C49FA" w:rsidP="002D2818">
            <w:pPr>
              <w:rPr>
                <w:sz w:val="20"/>
                <w:szCs w:val="20"/>
                <w:lang w:val="de-DE"/>
              </w:rPr>
            </w:pPr>
            <w:r w:rsidRPr="00C6649F">
              <w:rPr>
                <w:sz w:val="20"/>
                <w:szCs w:val="20"/>
                <w:lang w:val="de-DE"/>
              </w:rPr>
              <w:t>2) Le texte étais difficile. Avez-vous tout comprendre?</w:t>
            </w:r>
          </w:p>
          <w:p w:rsidR="002C49FA" w:rsidRPr="00C6649F" w:rsidRDefault="002C49FA" w:rsidP="002D2818">
            <w:pPr>
              <w:ind w:firstLine="0"/>
              <w:rPr>
                <w:sz w:val="20"/>
                <w:szCs w:val="20"/>
                <w:lang w:val="de-DE"/>
              </w:rPr>
            </w:pPr>
            <w:r w:rsidRPr="00C6649F">
              <w:rPr>
                <w:sz w:val="20"/>
                <w:szCs w:val="20"/>
                <w:lang w:val="de-DE"/>
              </w:rPr>
              <w:t xml:space="preserve">           3) Tous ont déjà exprimé leur opinions.</w:t>
            </w:r>
          </w:p>
          <w:p w:rsidR="002C49FA" w:rsidRPr="00C6649F" w:rsidRDefault="002C49FA" w:rsidP="002D2818">
            <w:pPr>
              <w:ind w:firstLine="0"/>
              <w:rPr>
                <w:b/>
                <w:bCs/>
                <w:lang w:val="de-DE" w:eastAsia="en-US"/>
              </w:rPr>
            </w:pPr>
            <w:r w:rsidRPr="00C6649F">
              <w:rPr>
                <w:b/>
                <w:bCs/>
                <w:lang w:eastAsia="en-US"/>
              </w:rPr>
              <w:t>Историянаучноймысли</w:t>
            </w:r>
          </w:p>
          <w:p w:rsidR="002C49FA" w:rsidRPr="00C6649F" w:rsidRDefault="002C49FA" w:rsidP="002D2818">
            <w:pPr>
              <w:tabs>
                <w:tab w:val="left" w:pos="0"/>
              </w:tabs>
              <w:rPr>
                <w:sz w:val="20"/>
                <w:szCs w:val="20"/>
                <w:lang w:val="de-DE"/>
              </w:rPr>
            </w:pPr>
            <w:r w:rsidRPr="00C6649F">
              <w:rPr>
                <w:sz w:val="20"/>
                <w:szCs w:val="20"/>
                <w:lang w:val="de-DE"/>
              </w:rPr>
              <w:t>1) Nous avez fait une promenade dans la ville.</w:t>
            </w:r>
          </w:p>
          <w:p w:rsidR="002C49FA" w:rsidRPr="00C6649F" w:rsidRDefault="002C49FA" w:rsidP="002D2818">
            <w:pPr>
              <w:tabs>
                <w:tab w:val="left" w:pos="0"/>
              </w:tabs>
              <w:rPr>
                <w:sz w:val="20"/>
                <w:szCs w:val="20"/>
                <w:lang w:val="de-DE"/>
              </w:rPr>
            </w:pPr>
            <w:r w:rsidRPr="00C6649F">
              <w:rPr>
                <w:sz w:val="20"/>
                <w:szCs w:val="20"/>
                <w:lang w:val="de-DE"/>
              </w:rPr>
              <w:t>2) Il a écrit court un essai hier.</w:t>
            </w:r>
          </w:p>
          <w:p w:rsidR="002C49FA" w:rsidRPr="00C6649F" w:rsidRDefault="002C49FA" w:rsidP="002D2818">
            <w:pPr>
              <w:ind w:firstLine="0"/>
              <w:rPr>
                <w:sz w:val="20"/>
                <w:szCs w:val="20"/>
                <w:lang w:val="de-DE"/>
              </w:rPr>
            </w:pPr>
            <w:r w:rsidRPr="00C6649F">
              <w:rPr>
                <w:sz w:val="20"/>
                <w:szCs w:val="20"/>
                <w:lang w:val="de-DE"/>
              </w:rPr>
              <w:t xml:space="preserve">           3) La maison de mon oncle a été construit très vite.</w:t>
            </w:r>
          </w:p>
          <w:p w:rsidR="002C49FA" w:rsidRPr="00C6649F" w:rsidRDefault="002C49FA" w:rsidP="002D2818">
            <w:pPr>
              <w:ind w:firstLine="0"/>
              <w:rPr>
                <w:b/>
                <w:bCs/>
                <w:lang w:val="en-US" w:eastAsia="en-US"/>
              </w:rPr>
            </w:pPr>
            <w:r w:rsidRPr="00C6649F">
              <w:rPr>
                <w:b/>
                <w:bCs/>
                <w:lang w:eastAsia="en-US"/>
              </w:rPr>
              <w:t>Страна</w:t>
            </w:r>
            <w:r w:rsidRPr="00C6649F">
              <w:rPr>
                <w:b/>
                <w:bCs/>
                <w:lang w:val="en-US" w:eastAsia="en-US"/>
              </w:rPr>
              <w:t xml:space="preserve">, </w:t>
            </w:r>
            <w:r w:rsidRPr="00C6649F">
              <w:rPr>
                <w:b/>
                <w:bCs/>
                <w:lang w:eastAsia="en-US"/>
              </w:rPr>
              <w:t>гдеяживу</w:t>
            </w:r>
          </w:p>
          <w:p w:rsidR="002C49FA" w:rsidRPr="00C6649F" w:rsidRDefault="002C49FA" w:rsidP="002D2818">
            <w:pPr>
              <w:rPr>
                <w:sz w:val="20"/>
                <w:szCs w:val="20"/>
                <w:lang w:val="de-DE"/>
              </w:rPr>
            </w:pPr>
            <w:r w:rsidRPr="00C6649F">
              <w:rPr>
                <w:sz w:val="20"/>
                <w:szCs w:val="20"/>
                <w:lang w:val="de-DE"/>
              </w:rPr>
              <w:t>1) J'ai eu un coup de soleil parce que j'avait oublié m</w:t>
            </w:r>
            <w:r w:rsidRPr="00C6649F">
              <w:rPr>
                <w:sz w:val="20"/>
                <w:szCs w:val="20"/>
                <w:lang w:val="en-US"/>
              </w:rPr>
              <w:t>a</w:t>
            </w:r>
            <w:r w:rsidRPr="00C6649F">
              <w:rPr>
                <w:sz w:val="20"/>
                <w:szCs w:val="20"/>
                <w:lang w:val="de-DE"/>
              </w:rPr>
              <w:t xml:space="preserve"> creme de protection.</w:t>
            </w:r>
          </w:p>
          <w:p w:rsidR="002C49FA" w:rsidRPr="00C6649F" w:rsidRDefault="002C49FA" w:rsidP="002D2818">
            <w:pPr>
              <w:rPr>
                <w:sz w:val="20"/>
                <w:szCs w:val="20"/>
                <w:lang w:val="de-DE"/>
              </w:rPr>
            </w:pPr>
            <w:r w:rsidRPr="00C6649F">
              <w:rPr>
                <w:sz w:val="20"/>
                <w:szCs w:val="20"/>
                <w:lang w:val="de-DE"/>
              </w:rPr>
              <w:t>2) Si nous passons des heures à marcher autour de la ville, nous avons fatigués.</w:t>
            </w:r>
          </w:p>
          <w:p w:rsidR="002C49FA" w:rsidRPr="00C6649F" w:rsidRDefault="002C49FA" w:rsidP="002D2818">
            <w:pPr>
              <w:ind w:firstLine="0"/>
              <w:rPr>
                <w:sz w:val="20"/>
                <w:szCs w:val="20"/>
                <w:lang w:val="de-DE"/>
              </w:rPr>
            </w:pPr>
            <w:r w:rsidRPr="00C6649F">
              <w:rPr>
                <w:sz w:val="20"/>
                <w:szCs w:val="20"/>
                <w:lang w:val="de-DE"/>
              </w:rPr>
              <w:t xml:space="preserve">           3) J'ai besoin d'un livre, parce que pendant les vacances j‘aiment lire.</w:t>
            </w:r>
          </w:p>
          <w:p w:rsidR="002C49FA" w:rsidRPr="00C6649F" w:rsidRDefault="002C49FA" w:rsidP="002D2818">
            <w:pPr>
              <w:ind w:firstLine="0"/>
              <w:rPr>
                <w:b/>
                <w:bCs/>
                <w:lang w:val="en-US" w:eastAsia="en-US"/>
              </w:rPr>
            </w:pPr>
            <w:r w:rsidRPr="00C6649F">
              <w:rPr>
                <w:b/>
                <w:bCs/>
                <w:lang w:eastAsia="en-US"/>
              </w:rPr>
              <w:t>Страныизучаемогоязыка</w:t>
            </w:r>
          </w:p>
          <w:p w:rsidR="002C49FA" w:rsidRPr="00C6649F" w:rsidRDefault="002C49FA" w:rsidP="002D2818">
            <w:pPr>
              <w:pStyle w:val="Style14"/>
              <w:widowControl/>
              <w:ind w:firstLine="0"/>
              <w:rPr>
                <w:sz w:val="20"/>
                <w:szCs w:val="20"/>
                <w:lang w:val="de-DE"/>
              </w:rPr>
            </w:pPr>
            <w:r w:rsidRPr="00C6649F">
              <w:rPr>
                <w:sz w:val="20"/>
                <w:szCs w:val="20"/>
                <w:lang w:val="de-DE"/>
              </w:rPr>
              <w:t xml:space="preserve">           1Ils a décidé de faire une promenade à travers Marceille</w:t>
            </w:r>
          </w:p>
          <w:p w:rsidR="002C49FA" w:rsidRPr="00C6649F" w:rsidRDefault="002C49FA" w:rsidP="002D2818">
            <w:pPr>
              <w:rPr>
                <w:sz w:val="20"/>
                <w:szCs w:val="20"/>
                <w:lang w:val="de-DE"/>
              </w:rPr>
            </w:pPr>
            <w:r w:rsidRPr="00C6649F">
              <w:rPr>
                <w:sz w:val="20"/>
                <w:szCs w:val="20"/>
                <w:lang w:val="de-DE"/>
              </w:rPr>
              <w:t>2) Gaston ont voulu montrer la ville du haut de la Tour Eiffel.</w:t>
            </w:r>
          </w:p>
          <w:p w:rsidR="002C49FA" w:rsidRPr="00C6649F" w:rsidRDefault="002C49FA" w:rsidP="002D2818">
            <w:pPr>
              <w:ind w:firstLine="0"/>
              <w:rPr>
                <w:sz w:val="20"/>
                <w:szCs w:val="20"/>
                <w:lang w:val="en-US"/>
              </w:rPr>
            </w:pPr>
            <w:r w:rsidRPr="00C6649F">
              <w:rPr>
                <w:sz w:val="20"/>
                <w:szCs w:val="20"/>
                <w:lang w:val="de-DE"/>
              </w:rPr>
              <w:t xml:space="preserve">3) Je vais aller en Suisse cette été. </w:t>
            </w:r>
          </w:p>
          <w:p w:rsidR="002C49FA" w:rsidRPr="00C6649F" w:rsidRDefault="002C49FA" w:rsidP="002D2818">
            <w:pPr>
              <w:ind w:firstLine="0"/>
              <w:rPr>
                <w:sz w:val="20"/>
                <w:szCs w:val="20"/>
                <w:lang w:val="de-DE"/>
              </w:rPr>
            </w:pPr>
          </w:p>
          <w:p w:rsidR="002C49FA" w:rsidRPr="00C6649F" w:rsidRDefault="002C49FA" w:rsidP="002D2818">
            <w:pPr>
              <w:ind w:firstLine="0"/>
              <w:rPr>
                <w:lang w:eastAsia="en-US"/>
              </w:rPr>
            </w:pPr>
            <w:r w:rsidRPr="00C6649F">
              <w:rPr>
                <w:lang w:eastAsia="en-US"/>
              </w:rPr>
              <w:t>3. Выберите правильный ответ на вопросы лингвострановедческого характера</w:t>
            </w:r>
          </w:p>
          <w:p w:rsidR="002C49FA" w:rsidRPr="00C6649F" w:rsidRDefault="002C49FA" w:rsidP="002D2818">
            <w:pPr>
              <w:ind w:firstLine="0"/>
              <w:rPr>
                <w:lang w:val="en-US"/>
              </w:rPr>
            </w:pPr>
            <w:r w:rsidRPr="00C6649F">
              <w:rPr>
                <w:lang w:val="en-US"/>
              </w:rPr>
              <w:t>1.</w:t>
            </w:r>
            <w:r w:rsidRPr="00C6649F">
              <w:rPr>
                <w:sz w:val="22"/>
                <w:szCs w:val="22"/>
                <w:lang w:val="fr-FR"/>
              </w:rPr>
              <w:t>Les deux premiers cycles sont destin</w:t>
            </w:r>
            <w:r w:rsidRPr="00C6649F">
              <w:rPr>
                <w:sz w:val="22"/>
                <w:szCs w:val="22"/>
                <w:lang w:val="en-US"/>
              </w:rPr>
              <w:t>é</w:t>
            </w:r>
            <w:r w:rsidRPr="00C6649F">
              <w:rPr>
                <w:sz w:val="22"/>
                <w:szCs w:val="22"/>
                <w:lang w:val="fr-FR"/>
              </w:rPr>
              <w:t xml:space="preserve">s </w:t>
            </w:r>
            <w:r w:rsidRPr="00C6649F">
              <w:rPr>
                <w:lang w:val="en-US"/>
              </w:rPr>
              <w:t>…</w:t>
            </w:r>
          </w:p>
          <w:p w:rsidR="002C49FA" w:rsidRPr="00C6649F" w:rsidRDefault="002C49FA" w:rsidP="002D2818">
            <w:pPr>
              <w:rPr>
                <w:lang w:val="en-US"/>
              </w:rPr>
            </w:pPr>
            <w:r w:rsidRPr="00C6649F">
              <w:rPr>
                <w:lang w:val="en-US"/>
              </w:rPr>
              <w:t>A aux recherches</w:t>
            </w:r>
          </w:p>
          <w:p w:rsidR="002C49FA" w:rsidRPr="00C6649F" w:rsidRDefault="002C49FA" w:rsidP="002D2818">
            <w:pPr>
              <w:ind w:left="851" w:hanging="284"/>
              <w:rPr>
                <w:lang w:val="en-US"/>
              </w:rPr>
            </w:pPr>
            <w:r w:rsidRPr="00C6649F">
              <w:rPr>
                <w:lang w:val="en-US"/>
              </w:rPr>
              <w:t>B</w:t>
            </w:r>
            <w:r w:rsidRPr="00C6649F">
              <w:rPr>
                <w:lang w:val="en-US"/>
              </w:rPr>
              <w:tab/>
            </w:r>
            <w:r w:rsidRPr="00C6649F">
              <w:rPr>
                <w:sz w:val="22"/>
                <w:szCs w:val="22"/>
                <w:lang w:val="fr-FR"/>
              </w:rPr>
              <w:t>aux études</w:t>
            </w:r>
          </w:p>
          <w:p w:rsidR="002C49FA" w:rsidRPr="00C6649F" w:rsidRDefault="002C49FA" w:rsidP="002D2818">
            <w:pPr>
              <w:rPr>
                <w:lang w:val="en-US"/>
              </w:rPr>
            </w:pPr>
            <w:r w:rsidRPr="00C6649F">
              <w:rPr>
                <w:lang w:val="en-US"/>
              </w:rPr>
              <w:t xml:space="preserve">C aux stages pratiques </w:t>
            </w:r>
          </w:p>
          <w:p w:rsidR="002C49FA" w:rsidRPr="00C6649F" w:rsidRDefault="002C49FA" w:rsidP="002D2818">
            <w:pPr>
              <w:ind w:firstLine="0"/>
              <w:rPr>
                <w:lang w:val="en-US"/>
              </w:rPr>
            </w:pPr>
            <w:r w:rsidRPr="00C6649F">
              <w:rPr>
                <w:lang w:val="en-US"/>
              </w:rPr>
              <w:t xml:space="preserve">2. </w:t>
            </w:r>
            <w:r w:rsidRPr="00C6649F">
              <w:rPr>
                <w:sz w:val="22"/>
                <w:szCs w:val="22"/>
                <w:lang w:val="fr-FR"/>
              </w:rPr>
              <w:t>Le troisi</w:t>
            </w:r>
            <w:r w:rsidRPr="00C6649F">
              <w:rPr>
                <w:sz w:val="22"/>
                <w:szCs w:val="22"/>
                <w:lang w:val="en-US"/>
              </w:rPr>
              <w:t>è</w:t>
            </w:r>
            <w:r w:rsidRPr="00C6649F">
              <w:rPr>
                <w:sz w:val="22"/>
                <w:szCs w:val="22"/>
                <w:lang w:val="fr-FR"/>
              </w:rPr>
              <w:t>me cycle est destiné à la recherche</w:t>
            </w:r>
            <w:r w:rsidRPr="00C6649F">
              <w:rPr>
                <w:lang w:val="en-US"/>
              </w:rPr>
              <w:t>…</w:t>
            </w:r>
          </w:p>
          <w:p w:rsidR="002C49FA" w:rsidRPr="00C6649F" w:rsidRDefault="002C49FA" w:rsidP="002D2818">
            <w:pPr>
              <w:ind w:left="568" w:hanging="284"/>
              <w:rPr>
                <w:lang w:val="en-US"/>
              </w:rPr>
            </w:pPr>
            <w:r w:rsidRPr="00C6649F">
              <w:rPr>
                <w:lang w:val="en-US"/>
              </w:rPr>
              <w:t xml:space="preserve">    A </w:t>
            </w:r>
            <w:r w:rsidRPr="00C6649F">
              <w:rPr>
                <w:sz w:val="22"/>
                <w:szCs w:val="22"/>
                <w:lang w:val="fr-FR"/>
              </w:rPr>
              <w:t>à la recherche</w:t>
            </w:r>
          </w:p>
          <w:p w:rsidR="002C49FA" w:rsidRPr="00C6649F" w:rsidRDefault="002C49FA" w:rsidP="002D2818">
            <w:pPr>
              <w:ind w:left="568" w:hanging="284"/>
              <w:rPr>
                <w:lang w:val="fr-FR"/>
              </w:rPr>
            </w:pPr>
            <w:r w:rsidRPr="00C6649F">
              <w:rPr>
                <w:lang w:val="en-US"/>
              </w:rPr>
              <w:t xml:space="preserve">    B</w:t>
            </w:r>
            <w:r w:rsidRPr="00C6649F">
              <w:rPr>
                <w:lang w:val="en-US"/>
              </w:rPr>
              <w:tab/>
            </w:r>
            <w:r w:rsidRPr="00C6649F">
              <w:rPr>
                <w:sz w:val="22"/>
                <w:szCs w:val="22"/>
                <w:lang w:val="fr-FR"/>
              </w:rPr>
              <w:t>aux études</w:t>
            </w:r>
          </w:p>
          <w:p w:rsidR="002C49FA" w:rsidRPr="00C6649F" w:rsidRDefault="002C49FA" w:rsidP="002D2818">
            <w:pPr>
              <w:ind w:left="568" w:hanging="284"/>
              <w:rPr>
                <w:lang w:val="en-US"/>
              </w:rPr>
            </w:pPr>
            <w:r w:rsidRPr="00C6649F">
              <w:rPr>
                <w:lang w:val="en-US"/>
              </w:rPr>
              <w:t xml:space="preserve">    C  aux vacances</w:t>
            </w:r>
          </w:p>
          <w:p w:rsidR="002C49FA" w:rsidRPr="00C6649F" w:rsidRDefault="002C49FA" w:rsidP="002D2818">
            <w:pPr>
              <w:ind w:firstLine="0"/>
              <w:rPr>
                <w:lang w:val="en-US"/>
              </w:rPr>
            </w:pPr>
            <w:r w:rsidRPr="00C6649F">
              <w:rPr>
                <w:lang w:val="en-US"/>
              </w:rPr>
              <w:t xml:space="preserve">3.  </w:t>
            </w:r>
            <w:r w:rsidRPr="00C6649F">
              <w:rPr>
                <w:sz w:val="22"/>
                <w:szCs w:val="22"/>
                <w:lang w:val="fr-FR"/>
              </w:rPr>
              <w:t xml:space="preserve">Les les </w:t>
            </w:r>
            <w:r w:rsidRPr="00C6649F">
              <w:rPr>
                <w:sz w:val="22"/>
                <w:szCs w:val="22"/>
                <w:lang w:val="en-US"/>
              </w:rPr>
              <w:t>é</w:t>
            </w:r>
            <w:r w:rsidRPr="00C6649F">
              <w:rPr>
                <w:sz w:val="22"/>
                <w:szCs w:val="22"/>
                <w:lang w:val="fr-FR"/>
              </w:rPr>
              <w:t>tudiants se retrouvent toujours à l’universit</w:t>
            </w:r>
            <w:r w:rsidRPr="00C6649F">
              <w:rPr>
                <w:sz w:val="22"/>
                <w:szCs w:val="22"/>
                <w:lang w:val="en-US"/>
              </w:rPr>
              <w:t xml:space="preserve">é </w:t>
            </w:r>
            <w:r w:rsidRPr="00C6649F">
              <w:rPr>
                <w:sz w:val="22"/>
                <w:szCs w:val="22"/>
                <w:lang w:val="fr-FR"/>
              </w:rPr>
              <w:t xml:space="preserve">quand </w:t>
            </w:r>
            <w:r w:rsidRPr="00C6649F">
              <w:rPr>
                <w:lang w:val="en-US"/>
              </w:rPr>
              <w:t>…</w:t>
            </w:r>
          </w:p>
          <w:p w:rsidR="002C49FA" w:rsidRPr="00C6649F" w:rsidRDefault="002C49FA" w:rsidP="002D2818">
            <w:pPr>
              <w:ind w:left="568" w:hanging="284"/>
              <w:rPr>
                <w:lang w:val="fr-FR"/>
              </w:rPr>
            </w:pPr>
            <w:r w:rsidRPr="00C6649F">
              <w:rPr>
                <w:lang w:val="en-US"/>
              </w:rPr>
              <w:t xml:space="preserve">    A ils se sont repos</w:t>
            </w:r>
            <w:r w:rsidRPr="00C6649F">
              <w:rPr>
                <w:sz w:val="22"/>
                <w:szCs w:val="22"/>
                <w:lang w:val="fr-FR"/>
              </w:rPr>
              <w:t>é</w:t>
            </w:r>
            <w:r w:rsidRPr="00C6649F">
              <w:rPr>
                <w:lang w:val="en-US"/>
              </w:rPr>
              <w:t>s après les</w:t>
            </w:r>
            <w:r w:rsidRPr="00C6649F">
              <w:rPr>
                <w:sz w:val="22"/>
                <w:szCs w:val="22"/>
                <w:lang w:val="fr-FR"/>
              </w:rPr>
              <w:t xml:space="preserve"> études.</w:t>
            </w:r>
          </w:p>
          <w:p w:rsidR="002C49FA" w:rsidRPr="00C6649F" w:rsidRDefault="002C49FA" w:rsidP="002D2818">
            <w:pPr>
              <w:rPr>
                <w:lang w:val="en-US"/>
              </w:rPr>
            </w:pPr>
            <w:r w:rsidRPr="00C6649F">
              <w:rPr>
                <w:lang w:val="en-US"/>
              </w:rPr>
              <w:t>B ils ont pass</w:t>
            </w:r>
            <w:r w:rsidRPr="00C6649F">
              <w:rPr>
                <w:sz w:val="22"/>
                <w:szCs w:val="22"/>
                <w:lang w:val="fr-FR"/>
              </w:rPr>
              <w:t>é</w:t>
            </w:r>
            <w:r w:rsidRPr="00C6649F">
              <w:rPr>
                <w:lang w:val="en-US"/>
              </w:rPr>
              <w:t xml:space="preserve"> leurs examens.</w:t>
            </w:r>
          </w:p>
          <w:p w:rsidR="002C49FA" w:rsidRPr="00C6649F" w:rsidRDefault="002C49FA" w:rsidP="002D2818">
            <w:pPr>
              <w:rPr>
                <w:lang w:val="fr-FR"/>
              </w:rPr>
            </w:pPr>
            <w:r w:rsidRPr="00C6649F">
              <w:rPr>
                <w:lang w:val="en-US"/>
              </w:rPr>
              <w:t xml:space="preserve">C </w:t>
            </w:r>
            <w:r w:rsidRPr="00C6649F">
              <w:rPr>
                <w:sz w:val="22"/>
                <w:szCs w:val="22"/>
                <w:lang w:val="fr-FR"/>
              </w:rPr>
              <w:t xml:space="preserve">ils n’ont pas </w:t>
            </w:r>
            <w:r w:rsidRPr="00C6649F">
              <w:rPr>
                <w:sz w:val="22"/>
                <w:szCs w:val="22"/>
                <w:lang w:val="en-US"/>
              </w:rPr>
              <w:t>é</w:t>
            </w:r>
            <w:r w:rsidRPr="00C6649F">
              <w:rPr>
                <w:sz w:val="22"/>
                <w:szCs w:val="22"/>
                <w:lang w:val="fr-FR"/>
              </w:rPr>
              <w:t>t</w:t>
            </w:r>
            <w:r w:rsidRPr="00C6649F">
              <w:rPr>
                <w:sz w:val="22"/>
                <w:szCs w:val="22"/>
                <w:lang w:val="en-US"/>
              </w:rPr>
              <w:t>é</w:t>
            </w:r>
            <w:r w:rsidRPr="00C6649F">
              <w:rPr>
                <w:sz w:val="22"/>
                <w:szCs w:val="22"/>
                <w:lang w:val="fr-FR"/>
              </w:rPr>
              <w:t xml:space="preserve"> admis ailleurs</w:t>
            </w:r>
          </w:p>
          <w:p w:rsidR="002C49FA" w:rsidRPr="00C6649F" w:rsidRDefault="002C49FA" w:rsidP="002D2818">
            <w:pPr>
              <w:rPr>
                <w:lang w:val="fr-FR"/>
              </w:rPr>
            </w:pPr>
          </w:p>
          <w:p w:rsidR="002C49FA" w:rsidRPr="00C6649F" w:rsidRDefault="002C49FA" w:rsidP="002D2818">
            <w:pPr>
              <w:ind w:firstLine="0"/>
              <w:rPr>
                <w:b/>
                <w:bCs/>
                <w:lang w:val="en-US" w:eastAsia="en-US"/>
              </w:rPr>
            </w:pPr>
            <w:r w:rsidRPr="00C6649F">
              <w:rPr>
                <w:b/>
                <w:bCs/>
                <w:lang w:eastAsia="en-US"/>
              </w:rPr>
              <w:t>Страна</w:t>
            </w:r>
            <w:r w:rsidRPr="00C6649F">
              <w:rPr>
                <w:b/>
                <w:bCs/>
                <w:lang w:val="en-US" w:eastAsia="en-US"/>
              </w:rPr>
              <w:t xml:space="preserve">, </w:t>
            </w:r>
            <w:r w:rsidRPr="00C6649F">
              <w:rPr>
                <w:b/>
                <w:bCs/>
                <w:lang w:eastAsia="en-US"/>
              </w:rPr>
              <w:t>гдеяживу</w:t>
            </w:r>
          </w:p>
          <w:p w:rsidR="002C49FA" w:rsidRPr="00C6649F" w:rsidRDefault="002C49FA" w:rsidP="002D2818">
            <w:pPr>
              <w:rPr>
                <w:lang w:val="de-DE"/>
              </w:rPr>
            </w:pPr>
            <w:r w:rsidRPr="00C6649F">
              <w:rPr>
                <w:lang w:val="de-DE"/>
              </w:rPr>
              <w:t>1)La République fédérale de Russie occupe environ ….</w:t>
            </w:r>
          </w:p>
          <w:p w:rsidR="002C49FA" w:rsidRPr="00C6649F" w:rsidRDefault="002C49FA" w:rsidP="002D2818">
            <w:pPr>
              <w:rPr>
                <w:lang w:val="de-DE"/>
              </w:rPr>
            </w:pPr>
            <w:r w:rsidRPr="00C6649F">
              <w:rPr>
                <w:lang w:val="de-DE"/>
              </w:rPr>
              <w:t>a)  une deuxème partie de la surface de la Terre.</w:t>
            </w:r>
          </w:p>
          <w:p w:rsidR="002C49FA" w:rsidRPr="00C6649F" w:rsidRDefault="002C49FA" w:rsidP="002D2818">
            <w:pPr>
              <w:rPr>
                <w:lang w:val="de-DE"/>
              </w:rPr>
            </w:pPr>
            <w:r w:rsidRPr="00C6649F">
              <w:rPr>
                <w:lang w:val="de-DE"/>
              </w:rPr>
              <w:t>b) une septième partie de la surface de la Terre.</w:t>
            </w:r>
          </w:p>
          <w:p w:rsidR="002C49FA" w:rsidRPr="00C6649F" w:rsidRDefault="002C49FA" w:rsidP="002D2818">
            <w:pPr>
              <w:rPr>
                <w:lang w:val="de-DE"/>
              </w:rPr>
            </w:pPr>
            <w:r w:rsidRPr="00C6649F">
              <w:rPr>
                <w:lang w:val="de-DE"/>
              </w:rPr>
              <w:t>c) une troisième partie de la surface de la Terre.</w:t>
            </w:r>
          </w:p>
          <w:p w:rsidR="002C49FA" w:rsidRPr="00C6649F" w:rsidRDefault="002C49FA" w:rsidP="002D2818">
            <w:pPr>
              <w:rPr>
                <w:lang w:val="de-DE"/>
              </w:rPr>
            </w:pPr>
            <w:r w:rsidRPr="00C6649F">
              <w:rPr>
                <w:lang w:val="de-DE"/>
              </w:rPr>
              <w:t>d) une cinqième partie de la surface de la Terre.</w:t>
            </w:r>
          </w:p>
          <w:p w:rsidR="002C49FA" w:rsidRPr="00C6649F" w:rsidRDefault="002C49FA" w:rsidP="002D2818">
            <w:pPr>
              <w:rPr>
                <w:lang w:val="de-DE"/>
              </w:rPr>
            </w:pPr>
          </w:p>
          <w:p w:rsidR="002C49FA" w:rsidRPr="00C6649F" w:rsidRDefault="002C49FA" w:rsidP="002D2818">
            <w:pPr>
              <w:rPr>
                <w:lang w:val="de-DE"/>
              </w:rPr>
            </w:pPr>
            <w:r w:rsidRPr="00C6649F">
              <w:rPr>
                <w:lang w:val="de-DE"/>
              </w:rPr>
              <w:t xml:space="preserve">2) Ses côtes sont baignées par …… </w:t>
            </w:r>
          </w:p>
          <w:p w:rsidR="002C49FA" w:rsidRPr="00C6649F" w:rsidRDefault="002C49FA" w:rsidP="002D2818">
            <w:pPr>
              <w:rPr>
                <w:lang w:val="de-DE"/>
              </w:rPr>
            </w:pPr>
            <w:r w:rsidRPr="00C6649F">
              <w:rPr>
                <w:lang w:val="de-DE"/>
              </w:rPr>
              <w:t xml:space="preserve">a) onze mers de trois océans </w:t>
            </w:r>
          </w:p>
          <w:p w:rsidR="002C49FA" w:rsidRPr="00C6649F" w:rsidRDefault="002C49FA" w:rsidP="002D2818">
            <w:pPr>
              <w:rPr>
                <w:lang w:val="de-DE"/>
              </w:rPr>
            </w:pPr>
            <w:r w:rsidRPr="00C6649F">
              <w:rPr>
                <w:lang w:val="de-DE"/>
              </w:rPr>
              <w:t xml:space="preserve">b) douze mers de trois océans </w:t>
            </w:r>
          </w:p>
          <w:p w:rsidR="002C49FA" w:rsidRPr="00C6649F" w:rsidRDefault="002C49FA" w:rsidP="002D2818">
            <w:pPr>
              <w:rPr>
                <w:lang w:val="de-DE"/>
              </w:rPr>
            </w:pPr>
            <w:r w:rsidRPr="00C6649F">
              <w:rPr>
                <w:lang w:val="de-DE"/>
              </w:rPr>
              <w:t xml:space="preserve">c) trois mers de trois océans </w:t>
            </w:r>
          </w:p>
          <w:p w:rsidR="002C49FA" w:rsidRPr="00C6649F" w:rsidRDefault="002C49FA" w:rsidP="002D2818">
            <w:pPr>
              <w:rPr>
                <w:lang w:val="de-DE"/>
              </w:rPr>
            </w:pPr>
            <w:r w:rsidRPr="00C6649F">
              <w:rPr>
                <w:lang w:val="de-DE"/>
              </w:rPr>
              <w:t xml:space="preserve">d) douze mers de deux océans </w:t>
            </w:r>
          </w:p>
          <w:p w:rsidR="002C49FA" w:rsidRPr="00C6649F" w:rsidRDefault="002C49FA" w:rsidP="002D2818">
            <w:pPr>
              <w:rPr>
                <w:lang w:val="de-DE"/>
              </w:rPr>
            </w:pPr>
          </w:p>
          <w:p w:rsidR="002C49FA" w:rsidRPr="00C6649F" w:rsidRDefault="002C49FA" w:rsidP="002D2818">
            <w:pPr>
              <w:rPr>
                <w:lang w:val="de-DE"/>
              </w:rPr>
            </w:pPr>
            <w:r w:rsidRPr="00C6649F">
              <w:rPr>
                <w:lang w:val="de-DE"/>
              </w:rPr>
              <w:t>3)  Le plus profond lac du monde est … .</w:t>
            </w:r>
          </w:p>
          <w:p w:rsidR="002C49FA" w:rsidRPr="00C6649F" w:rsidRDefault="002C49FA" w:rsidP="002D2818">
            <w:pPr>
              <w:rPr>
                <w:lang w:val="de-DE"/>
              </w:rPr>
            </w:pPr>
            <w:r w:rsidRPr="00C6649F">
              <w:rPr>
                <w:lang w:val="de-DE"/>
              </w:rPr>
              <w:t>a) le lac Ladoga</w:t>
            </w:r>
          </w:p>
          <w:p w:rsidR="002C49FA" w:rsidRPr="00C6649F" w:rsidRDefault="002C49FA" w:rsidP="002D2818">
            <w:pPr>
              <w:rPr>
                <w:lang w:val="de-DE"/>
              </w:rPr>
            </w:pPr>
            <w:r w:rsidRPr="00C6649F">
              <w:rPr>
                <w:lang w:val="de-DE"/>
              </w:rPr>
              <w:t xml:space="preserve">b) le lac Blanc </w:t>
            </w:r>
          </w:p>
          <w:p w:rsidR="002C49FA" w:rsidRPr="00C6649F" w:rsidRDefault="002C49FA" w:rsidP="002D2818">
            <w:pPr>
              <w:rPr>
                <w:lang w:val="de-DE"/>
              </w:rPr>
            </w:pPr>
            <w:r w:rsidRPr="00C6649F">
              <w:rPr>
                <w:lang w:val="de-DE"/>
              </w:rPr>
              <w:t xml:space="preserve">c) le lac Baikal                              </w:t>
            </w:r>
          </w:p>
          <w:p w:rsidR="002C49FA" w:rsidRPr="00C6649F" w:rsidRDefault="002C49FA" w:rsidP="002D2818">
            <w:pPr>
              <w:rPr>
                <w:lang w:val="de-DE"/>
              </w:rPr>
            </w:pPr>
            <w:r w:rsidRPr="00C6649F">
              <w:rPr>
                <w:lang w:val="de-DE"/>
              </w:rPr>
              <w:t>d ) le lac Onega</w:t>
            </w:r>
          </w:p>
          <w:p w:rsidR="002C49FA" w:rsidRPr="00C6649F" w:rsidRDefault="002C49FA" w:rsidP="002D2818">
            <w:pPr>
              <w:ind w:firstLine="0"/>
              <w:rPr>
                <w:b/>
                <w:bCs/>
                <w:lang w:val="de-DE" w:eastAsia="en-US"/>
              </w:rPr>
            </w:pPr>
            <w:r w:rsidRPr="00C6649F">
              <w:rPr>
                <w:b/>
                <w:bCs/>
                <w:lang w:eastAsia="en-US"/>
              </w:rPr>
              <w:t>Страныизучаемогоязыка</w:t>
            </w:r>
          </w:p>
          <w:p w:rsidR="002C49FA" w:rsidRPr="00C6649F" w:rsidRDefault="002C49FA" w:rsidP="002D2818">
            <w:pPr>
              <w:widowControl/>
              <w:autoSpaceDE/>
              <w:autoSpaceDN/>
              <w:adjustRightInd/>
              <w:ind w:firstLine="0"/>
              <w:jc w:val="left"/>
              <w:rPr>
                <w:lang w:val="en-US"/>
              </w:rPr>
            </w:pPr>
            <w:r w:rsidRPr="00C6649F">
              <w:rPr>
                <w:lang w:val="en-US"/>
              </w:rPr>
              <w:t>1. Ce sont les Champs-Elysées qui vont de la place Charles de Gaulle….</w:t>
            </w:r>
          </w:p>
          <w:p w:rsidR="002C49FA" w:rsidRPr="00C6649F" w:rsidRDefault="002C49FA" w:rsidP="002D2818">
            <w:pPr>
              <w:widowControl/>
              <w:autoSpaceDE/>
              <w:autoSpaceDN/>
              <w:adjustRightInd/>
              <w:ind w:firstLine="0"/>
              <w:jc w:val="left"/>
              <w:rPr>
                <w:lang w:val="en-US"/>
              </w:rPr>
            </w:pPr>
            <w:r w:rsidRPr="00C6649F">
              <w:rPr>
                <w:lang w:val="en-US"/>
              </w:rPr>
              <w:t>a. au Quartier Latin</w:t>
            </w:r>
          </w:p>
          <w:p w:rsidR="002C49FA" w:rsidRPr="00C6649F" w:rsidRDefault="002C49FA" w:rsidP="002D2818">
            <w:pPr>
              <w:widowControl/>
              <w:autoSpaceDE/>
              <w:autoSpaceDN/>
              <w:adjustRightInd/>
              <w:ind w:firstLine="0"/>
              <w:rPr>
                <w:lang w:val="en-US"/>
              </w:rPr>
            </w:pPr>
            <w:r w:rsidRPr="00C6649F">
              <w:rPr>
                <w:lang w:val="en-US"/>
              </w:rPr>
              <w:t>b. à la place de l‘Opéra</w:t>
            </w:r>
          </w:p>
          <w:p w:rsidR="002C49FA" w:rsidRPr="00C6649F" w:rsidRDefault="002C49FA" w:rsidP="002D2818">
            <w:pPr>
              <w:widowControl/>
              <w:autoSpaceDE/>
              <w:autoSpaceDN/>
              <w:adjustRightInd/>
              <w:ind w:firstLine="0"/>
              <w:rPr>
                <w:lang w:val="en-US"/>
              </w:rPr>
            </w:pPr>
            <w:r w:rsidRPr="00C6649F">
              <w:rPr>
                <w:lang w:val="en-US"/>
              </w:rPr>
              <w:t>c. à la place de la Concorde</w:t>
            </w:r>
          </w:p>
          <w:p w:rsidR="002C49FA" w:rsidRPr="00C6649F" w:rsidRDefault="002C49FA" w:rsidP="002D2818">
            <w:pPr>
              <w:widowControl/>
              <w:autoSpaceDE/>
              <w:autoSpaceDN/>
              <w:adjustRightInd/>
              <w:ind w:firstLine="0"/>
              <w:rPr>
                <w:lang w:val="en-US"/>
              </w:rPr>
            </w:pPr>
            <w:r w:rsidRPr="00C6649F">
              <w:rPr>
                <w:lang w:val="en-US"/>
              </w:rPr>
              <w:t>2.Sur la rive gauche se trouve ...</w:t>
            </w:r>
          </w:p>
          <w:p w:rsidR="002C49FA" w:rsidRPr="00C6649F" w:rsidRDefault="002C49FA" w:rsidP="002D2818">
            <w:pPr>
              <w:widowControl/>
              <w:autoSpaceDE/>
              <w:autoSpaceDN/>
              <w:adjustRightInd/>
              <w:ind w:firstLine="0"/>
              <w:rPr>
                <w:lang w:val="en-US"/>
              </w:rPr>
            </w:pPr>
            <w:r w:rsidRPr="00C6649F">
              <w:rPr>
                <w:lang w:val="en-US"/>
              </w:rPr>
              <w:t>a. les Grands Boulevards</w:t>
            </w:r>
          </w:p>
          <w:p w:rsidR="002C49FA" w:rsidRPr="00C6649F" w:rsidRDefault="002C49FA" w:rsidP="002D2818">
            <w:pPr>
              <w:widowControl/>
              <w:autoSpaceDE/>
              <w:autoSpaceDN/>
              <w:adjustRightInd/>
              <w:ind w:firstLine="0"/>
              <w:rPr>
                <w:lang w:val="en-US"/>
              </w:rPr>
            </w:pPr>
            <w:r w:rsidRPr="00C6649F">
              <w:rPr>
                <w:lang w:val="en-US"/>
              </w:rPr>
              <w:t>b. le Quartier Latin</w:t>
            </w:r>
          </w:p>
          <w:p w:rsidR="002C49FA" w:rsidRPr="00C6649F" w:rsidRDefault="002C49FA" w:rsidP="002D2818">
            <w:pPr>
              <w:widowControl/>
              <w:autoSpaceDE/>
              <w:autoSpaceDN/>
              <w:adjustRightInd/>
              <w:ind w:firstLine="0"/>
              <w:rPr>
                <w:u w:val="single"/>
                <w:lang w:val="en-US"/>
              </w:rPr>
            </w:pPr>
            <w:r w:rsidRPr="00C6649F">
              <w:rPr>
                <w:lang w:val="en-US"/>
              </w:rPr>
              <w:t>c. la Tour Eiffel</w:t>
            </w:r>
          </w:p>
          <w:p w:rsidR="002C49FA" w:rsidRPr="00C6649F" w:rsidRDefault="002C49FA" w:rsidP="002D2818">
            <w:pPr>
              <w:widowControl/>
              <w:autoSpaceDE/>
              <w:autoSpaceDN/>
              <w:adjustRightInd/>
              <w:ind w:firstLine="0"/>
              <w:rPr>
                <w:lang w:val="en-US"/>
              </w:rPr>
            </w:pPr>
            <w:r w:rsidRPr="00C6649F">
              <w:rPr>
                <w:lang w:val="en-US"/>
              </w:rPr>
              <w:t>3. Sur la rive droite se trouve …..</w:t>
            </w:r>
          </w:p>
          <w:p w:rsidR="002C49FA" w:rsidRPr="00C6649F" w:rsidRDefault="002C49FA" w:rsidP="002D2818">
            <w:pPr>
              <w:widowControl/>
              <w:autoSpaceDE/>
              <w:autoSpaceDN/>
              <w:adjustRightInd/>
              <w:ind w:firstLine="0"/>
              <w:rPr>
                <w:lang w:val="en-US"/>
              </w:rPr>
            </w:pPr>
            <w:r w:rsidRPr="00C6649F">
              <w:rPr>
                <w:lang w:val="en-US"/>
              </w:rPr>
              <w:t>a. l’Arc de Triomphe</w:t>
            </w:r>
          </w:p>
          <w:p w:rsidR="002C49FA" w:rsidRPr="00C6649F" w:rsidRDefault="002C49FA" w:rsidP="002D2818">
            <w:pPr>
              <w:widowControl/>
              <w:autoSpaceDE/>
              <w:autoSpaceDN/>
              <w:adjustRightInd/>
              <w:ind w:firstLine="0"/>
              <w:rPr>
                <w:u w:val="single"/>
                <w:lang w:val="en-US"/>
              </w:rPr>
            </w:pPr>
            <w:r w:rsidRPr="00C6649F">
              <w:rPr>
                <w:lang w:val="en-US"/>
              </w:rPr>
              <w:t>b. Notre-Dame</w:t>
            </w:r>
          </w:p>
          <w:p w:rsidR="002C49FA" w:rsidRPr="00C6649F" w:rsidRDefault="002C49FA" w:rsidP="002D2818">
            <w:pPr>
              <w:ind w:firstLine="0"/>
              <w:rPr>
                <w:b/>
                <w:bCs/>
                <w:lang w:val="de-DE" w:eastAsia="en-US"/>
              </w:rPr>
            </w:pPr>
            <w:r w:rsidRPr="00C6649F">
              <w:rPr>
                <w:lang w:val="de-DE"/>
              </w:rPr>
              <w:t>c. le Quartier Latin</w:t>
            </w:r>
          </w:p>
          <w:p w:rsidR="002C49FA" w:rsidRPr="00C6649F" w:rsidRDefault="002C49FA" w:rsidP="002D2818">
            <w:pPr>
              <w:ind w:firstLine="0"/>
              <w:rPr>
                <w:b/>
                <w:bCs/>
                <w:lang w:eastAsia="en-US"/>
              </w:rPr>
            </w:pPr>
            <w:r w:rsidRPr="00C6649F">
              <w:rPr>
                <w:b/>
                <w:bCs/>
                <w:lang w:eastAsia="en-US"/>
              </w:rPr>
              <w:t>Оценочные средства для экзамена (3 семестр)</w:t>
            </w:r>
          </w:p>
          <w:p w:rsidR="002C49FA" w:rsidRPr="00C6649F" w:rsidRDefault="002C49FA" w:rsidP="002D2818">
            <w:pPr>
              <w:ind w:firstLine="0"/>
              <w:rPr>
                <w:lang w:eastAsia="en-US"/>
              </w:rPr>
            </w:pPr>
            <w:r w:rsidRPr="00C6649F">
              <w:rPr>
                <w:lang w:eastAsia="en-US"/>
              </w:rPr>
              <w:t>1.Выполните лексико-грамматические задания к тексту</w:t>
            </w:r>
          </w:p>
          <w:p w:rsidR="002C49FA" w:rsidRPr="00ED6A81" w:rsidRDefault="002C49FA" w:rsidP="002D2818">
            <w:pPr>
              <w:pStyle w:val="ListParagraph"/>
              <w:ind w:firstLine="0"/>
              <w:rPr>
                <w:lang w:val="ru-RU"/>
              </w:rPr>
            </w:pPr>
          </w:p>
          <w:p w:rsidR="002C49FA" w:rsidRPr="00C6649F" w:rsidRDefault="002C49FA" w:rsidP="002D2818">
            <w:pPr>
              <w:pStyle w:val="Heading1"/>
              <w:spacing w:before="0" w:after="0"/>
              <w:ind w:left="0"/>
              <w:jc w:val="center"/>
              <w:rPr>
                <w:lang w:val="en-US"/>
              </w:rPr>
            </w:pPr>
            <w:r w:rsidRPr="00C6649F">
              <w:rPr>
                <w:lang w:val="en-US"/>
              </w:rPr>
              <w:t>La famille française</w:t>
            </w:r>
          </w:p>
          <w:p w:rsidR="002C49FA" w:rsidRPr="00C6649F" w:rsidRDefault="002C49FA" w:rsidP="002D2818">
            <w:pPr>
              <w:ind w:firstLine="0"/>
              <w:rPr>
                <w:lang w:val="fr-FR"/>
              </w:rPr>
            </w:pPr>
            <w:r w:rsidRPr="00C6649F">
              <w:rPr>
                <w:lang w:val="en-US"/>
              </w:rPr>
              <w:tab/>
              <w:t xml:space="preserve">1. </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C49FA" w:rsidRPr="00C6649F" w:rsidRDefault="002C49FA" w:rsidP="002D2818">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fr-FR"/>
              </w:rPr>
              <w:tab/>
              <w:t>La famille trouve vraiment son accomplissementpar les enfants. Dès son arrivéel’enfant est l’objet des soins, et le souci principal des parents est de lui donner une bonne éducation.</w:t>
            </w:r>
          </w:p>
          <w:p w:rsidR="002C49FA" w:rsidRPr="00C6649F" w:rsidRDefault="002C49FA" w:rsidP="002D2818">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C49FA" w:rsidRPr="00C6649F" w:rsidRDefault="002C49FA" w:rsidP="002D2818">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C49FA" w:rsidRPr="00C6649F" w:rsidRDefault="002C49FA" w:rsidP="002D2818">
            <w:pPr>
              <w:ind w:firstLine="0"/>
              <w:rPr>
                <w:lang w:val="fr-FR"/>
              </w:rPr>
            </w:pPr>
          </w:p>
          <w:p w:rsidR="002C49FA" w:rsidRPr="00C6649F" w:rsidRDefault="002C49FA" w:rsidP="002D2818">
            <w:pPr>
              <w:ind w:firstLine="0"/>
              <w:rPr>
                <w:b/>
                <w:bCs/>
                <w:i/>
                <w:iCs/>
                <w:lang w:val="fr-FR"/>
              </w:rPr>
            </w:pPr>
            <w:r w:rsidRPr="00C6649F">
              <w:rPr>
                <w:lang w:val="fr-FR"/>
              </w:rPr>
              <w:t xml:space="preserve">1. </w:t>
            </w:r>
            <w:r w:rsidRPr="00C6649F">
              <w:t>Прочитайте текст. Выберите один вариант ответа. Определите</w:t>
            </w:r>
            <w:r w:rsidRPr="00C6649F">
              <w:rPr>
                <w:lang w:val="en-US"/>
              </w:rPr>
              <w:t xml:space="preserve">, </w:t>
            </w:r>
            <w:r w:rsidRPr="00C6649F">
              <w:t>являетсялиутверждение</w:t>
            </w:r>
            <w:r w:rsidRPr="00C6649F">
              <w:rPr>
                <w:lang w:val="en-US"/>
              </w:rPr>
              <w:t xml:space="preserve">: </w:t>
            </w:r>
            <w:r w:rsidRPr="00C6649F">
              <w:rPr>
                <w:i/>
                <w:iCs/>
                <w:lang w:val="en-US"/>
              </w:rPr>
              <w:t xml:space="preserve">Une </w:t>
            </w:r>
            <w:r w:rsidRPr="00C6649F">
              <w:rPr>
                <w:i/>
                <w:iCs/>
                <w:lang w:val="fr-FR"/>
              </w:rPr>
              <w:t>bonne utilisation des loisirs familiaux permet de consolider la communauté  familiale</w:t>
            </w:r>
            <w:r w:rsidRPr="00C6649F">
              <w:rPr>
                <w:b/>
                <w:bCs/>
                <w:i/>
                <w:iCs/>
                <w:lang w:val="fr-FR"/>
              </w:rPr>
              <w:t>.</w:t>
            </w:r>
          </w:p>
          <w:p w:rsidR="002C49FA" w:rsidRPr="00C6649F" w:rsidRDefault="002C49FA" w:rsidP="002D2818">
            <w:pPr>
              <w:ind w:firstLine="0"/>
            </w:pPr>
            <w:r w:rsidRPr="00C6649F">
              <w:t xml:space="preserve">a) ложным             </w:t>
            </w:r>
          </w:p>
          <w:p w:rsidR="002C49FA" w:rsidRPr="00C6649F" w:rsidRDefault="002C49FA" w:rsidP="002D2818">
            <w:pPr>
              <w:ind w:firstLine="0"/>
            </w:pPr>
            <w:r w:rsidRPr="00C6649F">
              <w:t xml:space="preserve">b) истинным           </w:t>
            </w:r>
          </w:p>
          <w:p w:rsidR="002C49FA" w:rsidRPr="00C6649F" w:rsidRDefault="002C49FA" w:rsidP="002D2818">
            <w:pPr>
              <w:ind w:firstLine="0"/>
            </w:pPr>
            <w:r w:rsidRPr="00C6649F">
              <w:t>c) в тексте нет информации</w:t>
            </w:r>
          </w:p>
          <w:p w:rsidR="002C49FA" w:rsidRPr="00C6649F" w:rsidRDefault="002C49FA" w:rsidP="002D2818"/>
          <w:p w:rsidR="002C49FA" w:rsidRPr="00C6649F" w:rsidRDefault="002C49FA" w:rsidP="002D2818">
            <w:pPr>
              <w:ind w:firstLine="0"/>
              <w:rPr>
                <w:i/>
                <w:iCs/>
                <w:lang w:val="en-US"/>
              </w:rPr>
            </w:pPr>
            <w:r w:rsidRPr="00C6649F">
              <w:t>2. Прочитайте текст. Выберите один вариант ответа. Определите</w:t>
            </w:r>
            <w:r w:rsidRPr="00C6649F">
              <w:rPr>
                <w:lang w:val="en-US"/>
              </w:rPr>
              <w:t xml:space="preserve">, </w:t>
            </w:r>
            <w:r w:rsidRPr="00C6649F">
              <w:t>являетсялиутверждение</w:t>
            </w:r>
            <w:r w:rsidRPr="00C6649F">
              <w:rPr>
                <w:lang w:val="en-US"/>
              </w:rPr>
              <w:t xml:space="preserve">: </w:t>
            </w:r>
            <w:r w:rsidRPr="00C6649F">
              <w:rPr>
                <w:i/>
                <w:iCs/>
                <w:lang w:val="en-US"/>
              </w:rPr>
              <w:t xml:space="preserve">En effet </w:t>
            </w:r>
            <w:r w:rsidRPr="00C6649F">
              <w:rPr>
                <w:i/>
                <w:iCs/>
                <w:lang w:val="fr-FR"/>
              </w:rPr>
              <w:t>les enfantssont</w:t>
            </w:r>
            <w:r w:rsidRPr="00C6649F">
              <w:rPr>
                <w:i/>
                <w:iCs/>
                <w:lang w:val="en-US"/>
              </w:rPr>
              <w:t xml:space="preserve"> l‘</w:t>
            </w:r>
            <w:r w:rsidRPr="00C6649F">
              <w:rPr>
                <w:i/>
                <w:iCs/>
                <w:lang w:val="fr-FR"/>
              </w:rPr>
              <w:t>accomplissement de la famille</w:t>
            </w:r>
            <w:r w:rsidRPr="00C6649F">
              <w:rPr>
                <w:i/>
                <w:iCs/>
                <w:lang w:val="en-US"/>
              </w:rPr>
              <w:t>.</w:t>
            </w:r>
          </w:p>
          <w:p w:rsidR="002C49FA" w:rsidRPr="00C6649F" w:rsidRDefault="002C49FA" w:rsidP="002D2818">
            <w:pPr>
              <w:ind w:firstLine="0"/>
            </w:pPr>
            <w:r w:rsidRPr="00C6649F">
              <w:t xml:space="preserve">a) ложным             </w:t>
            </w:r>
          </w:p>
          <w:p w:rsidR="002C49FA" w:rsidRPr="00C6649F" w:rsidRDefault="002C49FA" w:rsidP="002D2818">
            <w:pPr>
              <w:ind w:firstLine="0"/>
            </w:pPr>
            <w:r w:rsidRPr="00C6649F">
              <w:t xml:space="preserve">b) истинным           </w:t>
            </w:r>
          </w:p>
          <w:p w:rsidR="002C49FA" w:rsidRPr="00C6649F" w:rsidRDefault="002C49FA" w:rsidP="002D2818">
            <w:pPr>
              <w:ind w:firstLine="0"/>
            </w:pPr>
            <w:r w:rsidRPr="00C6649F">
              <w:t>c) в тексте нет информации</w:t>
            </w:r>
          </w:p>
          <w:p w:rsidR="002C49FA" w:rsidRPr="00C6649F" w:rsidRDefault="002C49FA" w:rsidP="002D2818">
            <w:pPr>
              <w:rPr>
                <w:b/>
                <w:bCs/>
                <w:i/>
                <w:iCs/>
              </w:rPr>
            </w:pPr>
          </w:p>
          <w:p w:rsidR="002C49FA" w:rsidRPr="00C6649F" w:rsidRDefault="002C49FA" w:rsidP="002D2818">
            <w:pPr>
              <w:ind w:firstLine="0"/>
              <w:rPr>
                <w:b/>
                <w:bCs/>
                <w:i/>
                <w:iCs/>
                <w:lang w:val="fr-FR"/>
              </w:rPr>
            </w:pPr>
            <w:r w:rsidRPr="00C6649F">
              <w:t>3. Прочитайте текст. Выберите один вариант ответа. Определите</w:t>
            </w:r>
            <w:r w:rsidRPr="00C6649F">
              <w:rPr>
                <w:lang w:val="en-US"/>
              </w:rPr>
              <w:t xml:space="preserve">, </w:t>
            </w:r>
            <w:r w:rsidRPr="00C6649F">
              <w:t>являетсялиутверждение</w:t>
            </w:r>
            <w:r w:rsidRPr="00C6649F">
              <w:rPr>
                <w:lang w:val="en-US"/>
              </w:rPr>
              <w:t xml:space="preserve">:  </w:t>
            </w:r>
            <w:r w:rsidRPr="00C6649F">
              <w:rPr>
                <w:i/>
                <w:iCs/>
                <w:lang w:val="fr-FR"/>
              </w:rPr>
              <w:t xml:space="preserve">Le nombre des divorces a considérablement </w:t>
            </w:r>
            <w:r w:rsidRPr="00C6649F">
              <w:rPr>
                <w:i/>
                <w:iCs/>
                <w:lang w:val="en-US"/>
              </w:rPr>
              <w:t>r</w:t>
            </w:r>
            <w:r w:rsidRPr="00C6649F">
              <w:rPr>
                <w:i/>
                <w:iCs/>
                <w:lang w:val="fr-FR"/>
              </w:rPr>
              <w:t>éduit en France.</w:t>
            </w:r>
          </w:p>
          <w:p w:rsidR="002C49FA" w:rsidRPr="00C6649F" w:rsidRDefault="002C49FA" w:rsidP="002D2818">
            <w:pPr>
              <w:ind w:firstLine="0"/>
            </w:pPr>
            <w:r w:rsidRPr="00C6649F">
              <w:t xml:space="preserve">a) ложным             </w:t>
            </w:r>
          </w:p>
          <w:p w:rsidR="002C49FA" w:rsidRPr="00C6649F" w:rsidRDefault="002C49FA" w:rsidP="002D2818">
            <w:pPr>
              <w:ind w:firstLine="0"/>
            </w:pPr>
            <w:r w:rsidRPr="00C6649F">
              <w:t xml:space="preserve">b) истинным           </w:t>
            </w:r>
          </w:p>
          <w:p w:rsidR="002C49FA" w:rsidRPr="00C6649F" w:rsidRDefault="002C49FA" w:rsidP="002D2818">
            <w:pPr>
              <w:ind w:firstLine="0"/>
            </w:pPr>
            <w:r w:rsidRPr="00C6649F">
              <w:t>c) в тексте нет информации</w:t>
            </w:r>
          </w:p>
          <w:p w:rsidR="002C49FA" w:rsidRPr="00C6649F" w:rsidRDefault="002C49FA" w:rsidP="002D2818">
            <w:pPr>
              <w:rPr>
                <w:b/>
                <w:bCs/>
                <w:i/>
                <w:iCs/>
                <w:lang w:val="fr-FR"/>
              </w:rPr>
            </w:pPr>
          </w:p>
          <w:p w:rsidR="002C49FA" w:rsidRPr="00C6649F" w:rsidRDefault="002C49FA" w:rsidP="002D2818">
            <w:pPr>
              <w:ind w:firstLine="0"/>
              <w:rPr>
                <w:lang w:val="fr-FR"/>
              </w:rPr>
            </w:pPr>
            <w:r w:rsidRPr="00C6649F">
              <w:rPr>
                <w:lang w:val="fr-FR"/>
              </w:rPr>
              <w:t>4.</w:t>
            </w:r>
            <w:r w:rsidRPr="00C6649F">
              <w:t>Ответьтенавопрос</w:t>
            </w:r>
            <w:r w:rsidRPr="00C6649F">
              <w:rPr>
                <w:lang w:val="en-US"/>
              </w:rPr>
              <w:t>:</w:t>
            </w:r>
          </w:p>
          <w:p w:rsidR="002C49FA" w:rsidRPr="00C6649F" w:rsidRDefault="002C49FA" w:rsidP="002D2818">
            <w:pPr>
              <w:ind w:firstLine="0"/>
              <w:rPr>
                <w:rStyle w:val="FontStyle14"/>
                <w:b w:val="0"/>
                <w:bCs w:val="0"/>
                <w:lang w:val="en-US" w:eastAsia="de-DE"/>
              </w:rPr>
            </w:pPr>
            <w:r w:rsidRPr="00C6649F">
              <w:rPr>
                <w:lang w:val="en-US"/>
              </w:rPr>
              <w:t xml:space="preserve">De quoi sont occupés les enfants </w:t>
            </w:r>
            <w:r w:rsidRPr="00C6649F">
              <w:rPr>
                <w:rStyle w:val="FontStyle14"/>
                <w:lang w:val="en-US" w:eastAsia="de-DE"/>
              </w:rPr>
              <w:t xml:space="preserve">tous les jours? </w:t>
            </w:r>
          </w:p>
          <w:p w:rsidR="002C49FA" w:rsidRPr="00C6649F" w:rsidRDefault="002C49FA" w:rsidP="002D2818">
            <w:pPr>
              <w:ind w:firstLine="0"/>
              <w:rPr>
                <w:lang w:val="en-US"/>
              </w:rPr>
            </w:pPr>
            <w:r w:rsidRPr="00C6649F">
              <w:rPr>
                <w:rStyle w:val="FontStyle14"/>
                <w:lang w:val="en-US" w:eastAsia="de-DE"/>
              </w:rPr>
              <w:t xml:space="preserve">a) </w:t>
            </w:r>
            <w:r w:rsidRPr="00C6649F">
              <w:rPr>
                <w:lang w:val="en-US"/>
              </w:rPr>
              <w:t>Ils aident leurs parents.</w:t>
            </w:r>
          </w:p>
          <w:p w:rsidR="002C49FA" w:rsidRPr="00C6649F" w:rsidRDefault="002C49FA" w:rsidP="002D2818">
            <w:pPr>
              <w:ind w:firstLine="0"/>
              <w:rPr>
                <w:lang w:val="en-US"/>
              </w:rPr>
            </w:pPr>
            <w:r w:rsidRPr="00C6649F">
              <w:rPr>
                <w:lang w:val="en-US"/>
              </w:rPr>
              <w:t xml:space="preserve">b) Ils sont </w:t>
            </w:r>
            <w:r w:rsidRPr="00C6649F">
              <w:rPr>
                <w:lang w:val="fr-FR"/>
              </w:rPr>
              <w:t>livrés à eux-mêmes</w:t>
            </w:r>
            <w:r w:rsidRPr="00C6649F">
              <w:rPr>
                <w:lang w:val="en-US"/>
              </w:rPr>
              <w:t>.</w:t>
            </w:r>
          </w:p>
          <w:p w:rsidR="002C49FA" w:rsidRPr="00C6649F" w:rsidRDefault="002C49FA" w:rsidP="002D2818">
            <w:pPr>
              <w:ind w:firstLine="0"/>
              <w:rPr>
                <w:lang w:val="en-US"/>
              </w:rPr>
            </w:pPr>
            <w:r w:rsidRPr="00C6649F">
              <w:rPr>
                <w:lang w:val="en-US"/>
              </w:rPr>
              <w:t xml:space="preserve">c) Ils sont </w:t>
            </w:r>
            <w:r w:rsidRPr="00C6649F">
              <w:rPr>
                <w:lang w:val="fr-FR"/>
              </w:rPr>
              <w:t>absorbée par leurs exercices scolaires</w:t>
            </w:r>
            <w:r w:rsidRPr="00C6649F">
              <w:rPr>
                <w:lang w:val="en-US"/>
              </w:rPr>
              <w:t>.</w:t>
            </w:r>
          </w:p>
          <w:p w:rsidR="002C49FA" w:rsidRPr="00C6649F" w:rsidRDefault="002C49FA" w:rsidP="002D2818">
            <w:pPr>
              <w:ind w:firstLine="0"/>
            </w:pPr>
            <w:r w:rsidRPr="00C6649F">
              <w:rPr>
                <w:lang w:val="de-DE"/>
              </w:rPr>
              <w:t>d</w:t>
            </w:r>
            <w:r w:rsidRPr="00C6649F">
              <w:t xml:space="preserve">) </w:t>
            </w:r>
            <w:r w:rsidRPr="00C6649F">
              <w:rPr>
                <w:lang w:val="de-DE"/>
              </w:rPr>
              <w:t>Ils vont au cinema</w:t>
            </w:r>
          </w:p>
          <w:p w:rsidR="002C49FA" w:rsidRPr="00C6649F" w:rsidRDefault="002C49FA" w:rsidP="002D2818"/>
          <w:p w:rsidR="002C49FA" w:rsidRPr="00C6649F" w:rsidRDefault="002C49FA" w:rsidP="002D2818">
            <w:pPr>
              <w:ind w:firstLine="0"/>
            </w:pPr>
            <w:r w:rsidRPr="00C6649F">
              <w:t>5. Определите основную идею текста</w:t>
            </w:r>
          </w:p>
          <w:p w:rsidR="002C49FA" w:rsidRPr="00C6649F" w:rsidRDefault="002C49FA" w:rsidP="002D2818">
            <w:pPr>
              <w:ind w:firstLine="0"/>
              <w:rPr>
                <w:lang w:val="en-US"/>
              </w:rPr>
            </w:pPr>
            <w:r w:rsidRPr="00C6649F">
              <w:rPr>
                <w:lang w:val="en-US"/>
              </w:rPr>
              <w:t>A Les Francais se marient rare aujourd’hui.</w:t>
            </w:r>
          </w:p>
          <w:p w:rsidR="002C49FA" w:rsidRPr="00C6649F" w:rsidRDefault="002C49FA" w:rsidP="002D2818">
            <w:pPr>
              <w:ind w:firstLine="0"/>
              <w:rPr>
                <w:lang w:val="en-US"/>
              </w:rPr>
            </w:pPr>
            <w:r w:rsidRPr="00C6649F">
              <w:rPr>
                <w:lang w:val="en-US"/>
              </w:rPr>
              <w:t>B L’ancienne generation ne communique pratiquement pas avec les jeunes.</w:t>
            </w:r>
          </w:p>
          <w:p w:rsidR="002C49FA" w:rsidRPr="00C6649F" w:rsidRDefault="002C49FA" w:rsidP="002D2818">
            <w:pPr>
              <w:ind w:firstLine="0"/>
              <w:rPr>
                <w:lang w:val="fr-FR"/>
              </w:rPr>
            </w:pPr>
            <w:r w:rsidRPr="00C6649F">
              <w:rPr>
                <w:lang w:val="en-US"/>
              </w:rPr>
              <w:t>C</w:t>
            </w:r>
            <w:r w:rsidRPr="00C6649F">
              <w:rPr>
                <w:lang w:val="fr-FR"/>
              </w:rPr>
              <w:t xml:space="preserve"> La famille fran</w:t>
            </w:r>
            <w:r w:rsidRPr="00C6649F">
              <w:rPr>
                <w:lang w:val="en-US"/>
              </w:rPr>
              <w:t>ç</w:t>
            </w:r>
            <w:r w:rsidRPr="00C6649F">
              <w:rPr>
                <w:lang w:val="fr-FR"/>
              </w:rPr>
              <w:t>aise est reconnue comme fondement de la société.</w:t>
            </w:r>
          </w:p>
          <w:p w:rsidR="002C49FA" w:rsidRPr="00C6649F" w:rsidRDefault="002C49FA" w:rsidP="002D2818">
            <w:pPr>
              <w:ind w:firstLine="0"/>
              <w:rPr>
                <w:lang w:val="fr-FR"/>
              </w:rPr>
            </w:pPr>
            <w:r w:rsidRPr="00C6649F">
              <w:rPr>
                <w:lang w:val="fr-FR"/>
              </w:rPr>
              <w:t>D La famille fran</w:t>
            </w:r>
            <w:r w:rsidRPr="00C6649F">
              <w:rPr>
                <w:lang w:val="en-US"/>
              </w:rPr>
              <w:t>ç</w:t>
            </w:r>
            <w:r w:rsidRPr="00C6649F">
              <w:rPr>
                <w:lang w:val="fr-FR"/>
              </w:rPr>
              <w:t>aise n’a pas de problemes avec les enfants.</w:t>
            </w:r>
          </w:p>
          <w:p w:rsidR="002C49FA" w:rsidRPr="00C6649F" w:rsidRDefault="002C49FA" w:rsidP="002D2818">
            <w:pPr>
              <w:ind w:firstLine="0"/>
              <w:rPr>
                <w:b/>
                <w:bCs/>
                <w:lang w:val="fr-FR" w:eastAsia="en-US"/>
              </w:rPr>
            </w:pPr>
          </w:p>
          <w:p w:rsidR="002C49FA" w:rsidRPr="00C6649F" w:rsidRDefault="002C49FA" w:rsidP="002D2818">
            <w:pPr>
              <w:ind w:firstLine="0"/>
            </w:pPr>
            <w:r w:rsidRPr="00C6649F">
              <w:t>2. Подготовьте письменный доклад по одной из предложенных тем (примеры тем).</w:t>
            </w:r>
          </w:p>
          <w:p w:rsidR="002C49FA" w:rsidRPr="00C6649F" w:rsidRDefault="002C49FA" w:rsidP="002D2818">
            <w:pPr>
              <w:ind w:firstLine="0"/>
            </w:pPr>
            <w:r w:rsidRPr="00C6649F">
              <w:t>1. Система высшего образования страны изучаемого языка.</w:t>
            </w:r>
          </w:p>
          <w:p w:rsidR="002C49FA" w:rsidRPr="00C6649F" w:rsidRDefault="002C49FA" w:rsidP="002D2818">
            <w:pPr>
              <w:ind w:firstLine="0"/>
            </w:pPr>
            <w:r w:rsidRPr="00C6649F">
              <w:t>2. Мировые достопримечательности.</w:t>
            </w:r>
          </w:p>
          <w:p w:rsidR="002C49FA" w:rsidRPr="00C6649F" w:rsidRDefault="002C49FA" w:rsidP="002D2818">
            <w:pPr>
              <w:ind w:firstLine="0"/>
            </w:pPr>
            <w:r w:rsidRPr="00C6649F">
              <w:t xml:space="preserve">3. Студенческая жизнь в моём университете. </w:t>
            </w:r>
          </w:p>
          <w:p w:rsidR="002C49FA" w:rsidRPr="00C6649F" w:rsidRDefault="002C49FA" w:rsidP="002D2818">
            <w:pPr>
              <w:ind w:firstLine="0"/>
            </w:pPr>
            <w:r w:rsidRPr="00C6649F">
              <w:t>4. Культура и традиции страны изучаемого языка.</w:t>
            </w:r>
          </w:p>
          <w:p w:rsidR="002C49FA" w:rsidRPr="00C6649F" w:rsidRDefault="002C49FA" w:rsidP="002D2818">
            <w:pPr>
              <w:ind w:firstLine="0"/>
              <w:rPr>
                <w:lang w:eastAsia="en-US"/>
              </w:rPr>
            </w:pPr>
            <w:r w:rsidRPr="00C6649F">
              <w:t>5. Эффективные способы поиска работы.</w:t>
            </w:r>
          </w:p>
          <w:p w:rsidR="002C49FA" w:rsidRPr="00C6649F" w:rsidRDefault="002C49FA" w:rsidP="002D2818">
            <w:pPr>
              <w:ind w:firstLine="0"/>
              <w:rPr>
                <w:lang w:eastAsia="en-US"/>
              </w:rPr>
            </w:pPr>
            <w:r w:rsidRPr="00C6649F">
              <w:rPr>
                <w:lang w:eastAsia="en-US"/>
              </w:rPr>
              <w:t>6. Градообразующее предприятие: признаки и перспективы.</w:t>
            </w:r>
          </w:p>
          <w:p w:rsidR="002C49FA" w:rsidRPr="00B83C8A" w:rsidRDefault="002C49FA" w:rsidP="002D2818">
            <w:pPr>
              <w:ind w:firstLine="0"/>
              <w:rPr>
                <w:b/>
                <w:bCs/>
                <w:lang w:eastAsia="en-US"/>
              </w:rPr>
            </w:pPr>
            <w:r w:rsidRPr="00C6649F">
              <w:rPr>
                <w:lang w:eastAsia="en-US"/>
              </w:rPr>
              <w:t>7.  Мировые достижения НТР ХХ</w:t>
            </w:r>
            <w:r w:rsidRPr="00C6649F">
              <w:rPr>
                <w:lang w:val="en-US" w:eastAsia="en-US"/>
              </w:rPr>
              <w:t>I</w:t>
            </w:r>
            <w:r w:rsidRPr="00C6649F">
              <w:rPr>
                <w:lang w:eastAsia="en-US"/>
              </w:rPr>
              <w:t xml:space="preserve"> века.</w:t>
            </w:r>
          </w:p>
        </w:tc>
      </w:tr>
      <w:tr w:rsidR="002C49FA" w:rsidRPr="00892B7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jc w:val="left"/>
              <w:rPr>
                <w:lang w:eastAsia="en-US"/>
              </w:rPr>
            </w:pPr>
            <w:r>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rPr>
                <w:lang w:eastAsia="en-US"/>
              </w:rPr>
            </w:pPr>
            <w:r>
              <w:rPr>
                <w:sz w:val="22"/>
                <w:szCs w:val="22"/>
                <w:lang w:eastAsia="en-US"/>
              </w:rPr>
              <w:t>- читать и извлекать информацию из адаптированных иноязычных текстов;</w:t>
            </w:r>
          </w:p>
          <w:p w:rsidR="002C49FA" w:rsidRDefault="002C49FA" w:rsidP="002D2818">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49FA" w:rsidRDefault="002C49FA" w:rsidP="002D2818">
            <w:pPr>
              <w:ind w:firstLine="0"/>
              <w:jc w:val="center"/>
              <w:rPr>
                <w:b/>
                <w:bCs/>
              </w:rPr>
            </w:pPr>
            <w:r>
              <w:rPr>
                <w:b/>
                <w:bCs/>
              </w:rPr>
              <w:t>АНГЛИЙСКИЙ ЯЗЫК</w:t>
            </w:r>
          </w:p>
          <w:p w:rsidR="002C49FA" w:rsidRPr="005F5027" w:rsidRDefault="002C49FA" w:rsidP="002D2818">
            <w:pPr>
              <w:ind w:firstLine="0"/>
            </w:pPr>
            <w:r w:rsidRPr="005F5027">
              <w:t>Оценочные средства для зачета (1-2 семестр)</w:t>
            </w:r>
          </w:p>
          <w:p w:rsidR="002C49FA" w:rsidRPr="00521060" w:rsidRDefault="002C49FA" w:rsidP="002D2818">
            <w:pPr>
              <w:ind w:firstLine="0"/>
            </w:pPr>
            <w:r w:rsidRPr="005F5027">
              <w:t>1. Прочитайте текст и определите, является</w:t>
            </w:r>
            <w:r w:rsidRPr="00521060">
              <w:t xml:space="preserve"> высказывание истинным или ложным.</w:t>
            </w:r>
          </w:p>
          <w:p w:rsidR="002C49FA" w:rsidRDefault="002C49FA" w:rsidP="002D2818">
            <w:pPr>
              <w:pStyle w:val="NormalWeb"/>
              <w:shd w:val="clear" w:color="auto" w:fill="FFFFFF"/>
              <w:spacing w:before="0" w:beforeAutospacing="0" w:after="0" w:afterAutospacing="0" w:line="240" w:lineRule="auto"/>
              <w:rPr>
                <w:sz w:val="24"/>
                <w:szCs w:val="24"/>
                <w:lang w:val="en-US"/>
              </w:rPr>
            </w:pPr>
            <w:r>
              <w:rPr>
                <w:sz w:val="24"/>
                <w:szCs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szCs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C49FA" w:rsidRPr="001E733E" w:rsidRDefault="002C49FA" w:rsidP="002D2818">
            <w:pPr>
              <w:pStyle w:val="NormalWeb"/>
              <w:shd w:val="clear" w:color="auto" w:fill="FFFFFF"/>
              <w:spacing w:before="0" w:beforeAutospacing="0" w:after="0" w:afterAutospacing="0" w:line="240" w:lineRule="auto"/>
              <w:rPr>
                <w:sz w:val="24"/>
                <w:szCs w:val="24"/>
                <w:lang w:val="en-US"/>
              </w:rPr>
            </w:pPr>
            <w:r>
              <w:rPr>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C49FA" w:rsidRDefault="002C49FA" w:rsidP="002D2818">
            <w:pPr>
              <w:ind w:firstLine="0"/>
              <w:rPr>
                <w:lang w:val="en-US"/>
              </w:rPr>
            </w:pPr>
            <w:r w:rsidRPr="001E733E">
              <w:rPr>
                <w:lang w:val="en-US"/>
              </w:rPr>
              <w:t>а</w:t>
            </w:r>
            <w:r w:rsidRPr="00E84627">
              <w:rPr>
                <w:lang w:val="en-US"/>
              </w:rPr>
              <w:t>).I have known for a long time that leaving school is the beginning of my family life, the beginning of a far more serious examination of my abilities and character.</w:t>
            </w:r>
          </w:p>
          <w:p w:rsidR="002C49FA" w:rsidRPr="00E84627" w:rsidRDefault="002C49FA" w:rsidP="002D2818">
            <w:pPr>
              <w:ind w:firstLine="0"/>
              <w:rPr>
                <w:lang w:val="en-US"/>
              </w:rPr>
            </w:pPr>
            <w:r>
              <w:rPr>
                <w:lang w:val="en-US"/>
              </w:rPr>
              <w:t>b). A couple of years ago I wanted to become a teacher.</w:t>
            </w:r>
          </w:p>
          <w:p w:rsidR="002C49FA" w:rsidRPr="00E84627" w:rsidRDefault="002C49FA" w:rsidP="002D2818">
            <w:pPr>
              <w:ind w:firstLine="0"/>
              <w:rPr>
                <w:lang w:val="en-US"/>
              </w:rPr>
            </w:pPr>
          </w:p>
          <w:p w:rsidR="002C49FA" w:rsidRPr="00521060" w:rsidRDefault="002C49FA" w:rsidP="002D2818">
            <w:pPr>
              <w:ind w:firstLine="0"/>
            </w:pPr>
            <w:r w:rsidRPr="00521060">
              <w:t>2. Прочитайте диалоги и заполните пробелы, используя предложенные ниже реплики</w:t>
            </w:r>
          </w:p>
          <w:p w:rsidR="002C49FA" w:rsidRPr="001E733E" w:rsidRDefault="002C49FA" w:rsidP="002D2818">
            <w:pPr>
              <w:ind w:firstLine="0"/>
              <w:jc w:val="center"/>
              <w:rPr>
                <w:b/>
                <w:bCs/>
                <w:lang w:val="en-US"/>
              </w:rPr>
            </w:pPr>
            <w:r w:rsidRPr="001E733E">
              <w:rPr>
                <w:b/>
                <w:bCs/>
                <w:lang w:val="en-US"/>
              </w:rPr>
              <w:t>Dialogue</w:t>
            </w:r>
          </w:p>
          <w:p w:rsidR="002C49FA" w:rsidRPr="001E733E" w:rsidRDefault="002C49FA" w:rsidP="002D2818">
            <w:pPr>
              <w:ind w:firstLine="0"/>
              <w:rPr>
                <w:lang w:val="en-US"/>
              </w:rPr>
            </w:pPr>
            <w:r w:rsidRPr="001E733E">
              <w:rPr>
                <w:lang w:val="en-US"/>
              </w:rPr>
              <w:t>Susan: Oh, my god! The final exams are coming, and I still have not chosen the place to enter.</w:t>
            </w:r>
          </w:p>
          <w:p w:rsidR="002C49FA" w:rsidRPr="001E733E" w:rsidRDefault="002C49FA" w:rsidP="002D2818">
            <w:pPr>
              <w:ind w:firstLine="0"/>
              <w:rPr>
                <w:lang w:val="en-US"/>
              </w:rPr>
            </w:pPr>
            <w:r w:rsidRPr="001E733E">
              <w:rPr>
                <w:lang w:val="en-US"/>
              </w:rPr>
              <w:t>Jane: ____________ Let's try to determine which profession suits you most of all.</w:t>
            </w:r>
          </w:p>
          <w:p w:rsidR="002C49FA" w:rsidRPr="001E733E" w:rsidRDefault="002C49FA" w:rsidP="002D2818">
            <w:pPr>
              <w:ind w:firstLine="0"/>
              <w:rPr>
                <w:lang w:val="en-US"/>
              </w:rPr>
            </w:pPr>
            <w:r w:rsidRPr="001E733E">
              <w:rPr>
                <w:lang w:val="en-US"/>
              </w:rPr>
              <w:t>C: But how can we do it?</w:t>
            </w:r>
          </w:p>
          <w:p w:rsidR="002C49FA" w:rsidRPr="001E733E" w:rsidRDefault="002C49FA" w:rsidP="002D2818">
            <w:pPr>
              <w:ind w:firstLine="0"/>
              <w:rPr>
                <w:lang w:val="en-US"/>
              </w:rPr>
            </w:pPr>
            <w:r w:rsidRPr="001E733E">
              <w:rPr>
                <w:lang w:val="en-US"/>
              </w:rPr>
              <w:t>D: It's very easy. ______________ Then we will analyze and understand what your future profession.</w:t>
            </w:r>
          </w:p>
          <w:p w:rsidR="002C49FA" w:rsidRPr="001E733E" w:rsidRDefault="002C49FA" w:rsidP="002D2818">
            <w:pPr>
              <w:ind w:firstLine="0"/>
              <w:rPr>
                <w:lang w:val="en-US"/>
              </w:rPr>
            </w:pPr>
            <w:r w:rsidRPr="001E733E">
              <w:rPr>
                <w:lang w:val="en-US"/>
              </w:rPr>
              <w:t>S: How do you know all this?</w:t>
            </w:r>
          </w:p>
          <w:p w:rsidR="002C49FA" w:rsidRPr="001E733E" w:rsidRDefault="002C49FA" w:rsidP="002D2818">
            <w:pPr>
              <w:ind w:firstLine="0"/>
              <w:rPr>
                <w:lang w:val="en-US"/>
              </w:rPr>
            </w:pPr>
            <w:r w:rsidRPr="001E733E">
              <w:rPr>
                <w:lang w:val="en-US"/>
              </w:rPr>
              <w:t>D: Have you forgotten? I attend psychology courses once a week. We have recently discussed such problem.</w:t>
            </w:r>
          </w:p>
          <w:p w:rsidR="002C49FA" w:rsidRPr="001E733E" w:rsidRDefault="002C49FA" w:rsidP="002D2818">
            <w:pPr>
              <w:ind w:firstLine="0"/>
              <w:rPr>
                <w:lang w:val="en-US"/>
              </w:rPr>
            </w:pPr>
            <w:r w:rsidRPr="001E733E">
              <w:rPr>
                <w:lang w:val="en-US"/>
              </w:rPr>
              <w:t xml:space="preserve">S: _______________ </w:t>
            </w:r>
          </w:p>
          <w:p w:rsidR="002C49FA" w:rsidRPr="001E733E" w:rsidRDefault="002C49FA" w:rsidP="002D2818">
            <w:pPr>
              <w:ind w:firstLine="0"/>
              <w:rPr>
                <w:lang w:val="en-US"/>
              </w:rPr>
            </w:pPr>
            <w:r w:rsidRPr="001E733E">
              <w:rPr>
                <w:lang w:val="en-US"/>
              </w:rPr>
              <w:t>D: Yes, you will be surprised, but you are not alone to have such a problem.</w:t>
            </w:r>
          </w:p>
          <w:p w:rsidR="002C49FA" w:rsidRPr="001E733E" w:rsidRDefault="002C49FA" w:rsidP="002D2818">
            <w:pPr>
              <w:ind w:firstLine="0"/>
              <w:rPr>
                <w:lang w:val="en-US"/>
              </w:rPr>
            </w:pPr>
            <w:r w:rsidRPr="001E733E">
              <w:rPr>
                <w:lang w:val="en-US"/>
              </w:rPr>
              <w:t>S: That calms me a little. Well, come on, let’s start.</w:t>
            </w:r>
          </w:p>
          <w:p w:rsidR="002C49FA" w:rsidRPr="001E733E" w:rsidRDefault="002C49FA" w:rsidP="002D2818">
            <w:pPr>
              <w:ind w:firstLine="0"/>
              <w:rPr>
                <w:lang w:val="en-US"/>
              </w:rPr>
            </w:pPr>
            <w:r w:rsidRPr="001E733E">
              <w:rPr>
                <w:lang w:val="en-US"/>
              </w:rPr>
              <w:t>D: ______________________working with people, with animals or with documents?</w:t>
            </w:r>
          </w:p>
          <w:p w:rsidR="002C49FA" w:rsidRPr="001E733E" w:rsidRDefault="002C49FA" w:rsidP="002D2818">
            <w:pPr>
              <w:ind w:firstLine="0"/>
              <w:rPr>
                <w:lang w:val="en-US"/>
              </w:rPr>
            </w:pPr>
            <w:r w:rsidRPr="001E733E">
              <w:rPr>
                <w:lang w:val="en-US"/>
              </w:rPr>
              <w:t>S: I'm afraid of animals, and a little shy to communicate with people. I prefer to work with documents.</w:t>
            </w:r>
          </w:p>
          <w:p w:rsidR="002C49FA" w:rsidRPr="001E733E" w:rsidRDefault="002C49FA" w:rsidP="002D2818">
            <w:pPr>
              <w:ind w:firstLine="0"/>
              <w:rPr>
                <w:lang w:val="en-US"/>
              </w:rPr>
            </w:pPr>
            <w:r w:rsidRPr="001E733E">
              <w:rPr>
                <w:lang w:val="en-US"/>
              </w:rPr>
              <w:t>D: Do you like children?</w:t>
            </w:r>
          </w:p>
          <w:p w:rsidR="002C49FA" w:rsidRPr="001E733E" w:rsidRDefault="002C49FA" w:rsidP="002D2818">
            <w:pPr>
              <w:ind w:firstLine="0"/>
              <w:rPr>
                <w:lang w:val="en-US"/>
              </w:rPr>
            </w:pPr>
            <w:r w:rsidRPr="001E733E">
              <w:rPr>
                <w:lang w:val="en-US"/>
              </w:rPr>
              <w:t>S: Oh, yes. I always play with children when guests come to us. I think they like to spend time with me too.</w:t>
            </w:r>
          </w:p>
          <w:p w:rsidR="002C49FA" w:rsidRPr="001E733E" w:rsidRDefault="002C49FA" w:rsidP="002D2818">
            <w:pPr>
              <w:ind w:firstLine="0"/>
              <w:rPr>
                <w:lang w:val="en-US"/>
              </w:rPr>
            </w:pPr>
            <w:r w:rsidRPr="001E733E">
              <w:rPr>
                <w:lang w:val="en-US"/>
              </w:rPr>
              <w:t>D: Well, it became clear to me that you need to choose a profession that relates to children, and documents. For example, an interpreter or a school teacher.</w:t>
            </w:r>
          </w:p>
          <w:p w:rsidR="002C49FA" w:rsidRPr="001E733E" w:rsidRDefault="002C49FA" w:rsidP="002D2818">
            <w:pPr>
              <w:ind w:firstLine="0"/>
              <w:rPr>
                <w:lang w:val="en-US"/>
              </w:rPr>
            </w:pPr>
            <w:r w:rsidRPr="001E733E">
              <w:rPr>
                <w:lang w:val="en-US"/>
              </w:rPr>
              <w:t>S: ___________ Now I have something to think about. Your advice really helped me, thank you!</w:t>
            </w:r>
          </w:p>
          <w:p w:rsidR="002C49FA" w:rsidRPr="001E733E" w:rsidRDefault="002C49FA" w:rsidP="002D2818">
            <w:pPr>
              <w:ind w:firstLine="0"/>
              <w:rPr>
                <w:lang w:val="en-US"/>
              </w:rPr>
            </w:pPr>
            <w:r w:rsidRPr="001E733E">
              <w:rPr>
                <w:lang w:val="en-US"/>
              </w:rPr>
              <w:t>__________________________________________________________________________</w:t>
            </w:r>
          </w:p>
          <w:p w:rsidR="002C49FA" w:rsidRPr="001B5E17" w:rsidRDefault="002C49FA" w:rsidP="002D2818">
            <w:pPr>
              <w:ind w:firstLine="0"/>
            </w:pPr>
            <w:r w:rsidRPr="001E733E">
              <w:rPr>
                <w:lang w:val="en-US"/>
              </w:rPr>
              <w:t>Stop to panic.    I will ask you questions, and you will honestly answer them.    Really</w:t>
            </w:r>
            <w:r w:rsidRPr="001B5E17">
              <w:t>?</w:t>
            </w:r>
          </w:p>
          <w:p w:rsidR="002C49FA" w:rsidRPr="001B5E17" w:rsidRDefault="002C49FA" w:rsidP="002D2818">
            <w:pPr>
              <w:ind w:firstLine="0"/>
            </w:pPr>
            <w:r w:rsidRPr="001E733E">
              <w:rPr>
                <w:lang w:val="en-US"/>
              </w:rPr>
              <w:t>What</w:t>
            </w:r>
            <w:r w:rsidRPr="001B5E17">
              <w:t xml:space="preserve"> </w:t>
            </w:r>
            <w:r w:rsidRPr="001E733E">
              <w:rPr>
                <w:lang w:val="en-US"/>
              </w:rPr>
              <w:t>kind</w:t>
            </w:r>
            <w:r w:rsidRPr="001B5E17">
              <w:t xml:space="preserve"> </w:t>
            </w:r>
            <w:r w:rsidRPr="001E733E">
              <w:rPr>
                <w:lang w:val="en-US"/>
              </w:rPr>
              <w:t>of</w:t>
            </w:r>
            <w:r w:rsidRPr="001B5E17">
              <w:t xml:space="preserve"> </w:t>
            </w:r>
            <w:r w:rsidRPr="001E733E">
              <w:rPr>
                <w:lang w:val="en-US"/>
              </w:rPr>
              <w:t>work</w:t>
            </w:r>
            <w:r w:rsidRPr="001B5E17">
              <w:t xml:space="preserve"> </w:t>
            </w:r>
            <w:r w:rsidRPr="001E733E">
              <w:rPr>
                <w:lang w:val="en-US"/>
              </w:rPr>
              <w:t>do</w:t>
            </w:r>
            <w:r w:rsidRPr="001B5E17">
              <w:t xml:space="preserve"> </w:t>
            </w:r>
            <w:r w:rsidRPr="001E733E">
              <w:rPr>
                <w:lang w:val="en-US"/>
              </w:rPr>
              <w:t>you</w:t>
            </w:r>
            <w:r w:rsidRPr="001B5E17">
              <w:t xml:space="preserve"> </w:t>
            </w:r>
            <w:r w:rsidRPr="001E733E">
              <w:rPr>
                <w:lang w:val="en-US"/>
              </w:rPr>
              <w:t>prefer</w:t>
            </w:r>
            <w:r w:rsidRPr="001B5E17">
              <w:t xml:space="preserve">. </w:t>
            </w:r>
            <w:r w:rsidRPr="001E733E">
              <w:rPr>
                <w:lang w:val="en-US"/>
              </w:rPr>
              <w:t>Welldone</w:t>
            </w:r>
            <w:r w:rsidRPr="001B5E17">
              <w:t>!</w:t>
            </w:r>
          </w:p>
          <w:p w:rsidR="002C49FA" w:rsidRPr="001B5E17" w:rsidRDefault="002C49FA" w:rsidP="002D2818">
            <w:pPr>
              <w:ind w:firstLine="0"/>
            </w:pPr>
          </w:p>
          <w:p w:rsidR="002C49FA" w:rsidRPr="00521060" w:rsidRDefault="002C49FA" w:rsidP="002D2818">
            <w:pPr>
              <w:ind w:firstLine="0"/>
            </w:pPr>
            <w:r w:rsidRPr="00521060">
              <w:t>3. Составьте план ответа к одной из пройденных тем</w:t>
            </w:r>
          </w:p>
          <w:p w:rsidR="002C49FA" w:rsidRPr="00521060" w:rsidRDefault="002C49FA" w:rsidP="002D2818">
            <w:pPr>
              <w:ind w:firstLine="0"/>
            </w:pPr>
            <w:r w:rsidRPr="00521060">
              <w:t>1. Я в современном мире</w:t>
            </w:r>
          </w:p>
          <w:p w:rsidR="002C49FA" w:rsidRPr="00521060" w:rsidRDefault="002C49FA" w:rsidP="002D2818">
            <w:pPr>
              <w:ind w:firstLine="0"/>
            </w:pPr>
            <w:r w:rsidRPr="00521060">
              <w:t>2. Мои планы на будущее</w:t>
            </w:r>
          </w:p>
          <w:p w:rsidR="002C49FA" w:rsidRPr="00521060" w:rsidRDefault="002C49FA" w:rsidP="002D2818">
            <w:pPr>
              <w:ind w:firstLine="0"/>
            </w:pPr>
            <w:r w:rsidRPr="00521060">
              <w:t>3. История научной мысли</w:t>
            </w:r>
          </w:p>
          <w:p w:rsidR="002C49FA" w:rsidRPr="00521060" w:rsidRDefault="002C49FA" w:rsidP="002D2818">
            <w:pPr>
              <w:ind w:firstLine="0"/>
            </w:pPr>
            <w:r w:rsidRPr="00521060">
              <w:t xml:space="preserve">4. Ценности образования </w:t>
            </w:r>
          </w:p>
          <w:p w:rsidR="002C49FA" w:rsidRPr="00521060" w:rsidRDefault="002C49FA" w:rsidP="002D2818">
            <w:pPr>
              <w:ind w:firstLine="0"/>
            </w:pPr>
          </w:p>
          <w:p w:rsidR="002C49FA" w:rsidRPr="005F5027" w:rsidRDefault="002C49FA" w:rsidP="002D2818">
            <w:pPr>
              <w:ind w:firstLine="0"/>
            </w:pPr>
            <w:r w:rsidRPr="005F5027">
              <w:t>Оценочные средства для экзамена (3 семестр)</w:t>
            </w:r>
          </w:p>
          <w:p w:rsidR="002C49FA" w:rsidRPr="00521060" w:rsidRDefault="002C49FA" w:rsidP="002D2818">
            <w:pPr>
              <w:ind w:firstLine="0"/>
            </w:pPr>
            <w:r w:rsidRPr="00521060">
              <w:t>1.Прочитайте текст и укажите, какой части текста соответствует информация</w:t>
            </w:r>
          </w:p>
          <w:p w:rsidR="002C49FA" w:rsidRDefault="002C49FA" w:rsidP="002D2818">
            <w:pPr>
              <w:ind w:firstLine="0"/>
              <w:rPr>
                <w:lang w:val="en-US"/>
              </w:rPr>
            </w:pPr>
            <w:r>
              <w:rPr>
                <w:lang w:val="en-US"/>
              </w:rPr>
              <w:t>a) The time to choose your future profession has come.</w:t>
            </w:r>
          </w:p>
          <w:p w:rsidR="002C49FA" w:rsidRPr="00892B7C" w:rsidRDefault="002C49FA" w:rsidP="002D2818">
            <w:pPr>
              <w:ind w:firstLine="0"/>
              <w:rPr>
                <w:lang w:val="en-US"/>
              </w:rPr>
            </w:pPr>
            <w:r>
              <w:rPr>
                <w:lang w:val="en-US"/>
              </w:rPr>
              <w:t>b) I wanted to become a doctor.</w:t>
            </w:r>
          </w:p>
          <w:p w:rsidR="002C49FA" w:rsidRDefault="002C49FA" w:rsidP="002D2818">
            <w:pPr>
              <w:ind w:firstLine="0"/>
              <w:rPr>
                <w:lang w:val="en-US"/>
              </w:rPr>
            </w:pPr>
          </w:p>
          <w:p w:rsidR="002C49FA" w:rsidRDefault="002C49FA" w:rsidP="002D2818">
            <w:pPr>
              <w:pStyle w:val="NormalWeb"/>
              <w:shd w:val="clear" w:color="auto" w:fill="FFFFFF"/>
              <w:spacing w:before="0" w:beforeAutospacing="0" w:after="0" w:afterAutospacing="0" w:line="240" w:lineRule="auto"/>
              <w:jc w:val="left"/>
              <w:rPr>
                <w:sz w:val="24"/>
                <w:szCs w:val="24"/>
                <w:lang w:val="en-US"/>
              </w:rPr>
            </w:pPr>
            <w:r>
              <w:rPr>
                <w:sz w:val="24"/>
                <w:szCs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2C49FA" w:rsidRDefault="002C49FA" w:rsidP="002D2818">
            <w:pPr>
              <w:pStyle w:val="NormalWeb"/>
              <w:shd w:val="clear" w:color="auto" w:fill="FFFFFF"/>
              <w:spacing w:before="0" w:beforeAutospacing="0" w:after="0" w:afterAutospacing="0" w:line="240" w:lineRule="auto"/>
              <w:jc w:val="left"/>
              <w:rPr>
                <w:sz w:val="24"/>
                <w:szCs w:val="24"/>
                <w:lang w:val="en-US"/>
              </w:rPr>
            </w:pPr>
            <w:r>
              <w:rPr>
                <w:sz w:val="24"/>
                <w:szCs w:val="24"/>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C49FA" w:rsidRPr="001E733E" w:rsidRDefault="002C49FA" w:rsidP="002D2818">
            <w:pPr>
              <w:pStyle w:val="NormalWeb"/>
              <w:shd w:val="clear" w:color="auto" w:fill="FFFFFF"/>
              <w:spacing w:before="0" w:beforeAutospacing="0" w:after="0" w:afterAutospacing="0" w:line="240" w:lineRule="auto"/>
              <w:rPr>
                <w:sz w:val="24"/>
                <w:szCs w:val="24"/>
                <w:lang w:val="en-US"/>
              </w:rPr>
            </w:pPr>
            <w:r>
              <w:rPr>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C49FA" w:rsidRPr="00892B7C" w:rsidRDefault="002C49FA" w:rsidP="002D2818">
            <w:pPr>
              <w:pStyle w:val="ListParagraph"/>
              <w:ind w:left="2880" w:firstLine="0"/>
            </w:pPr>
          </w:p>
          <w:p w:rsidR="002C49FA" w:rsidRPr="00ED6A81" w:rsidRDefault="002C49FA" w:rsidP="00BF0219">
            <w:pPr>
              <w:pStyle w:val="ListParagraph"/>
              <w:widowControl w:val="0"/>
              <w:numPr>
                <w:ilvl w:val="0"/>
                <w:numId w:val="57"/>
              </w:numPr>
              <w:autoSpaceDE w:val="0"/>
              <w:autoSpaceDN w:val="0"/>
              <w:adjustRightInd w:val="0"/>
              <w:spacing w:line="240" w:lineRule="auto"/>
              <w:rPr>
                <w:lang w:val="ru-RU"/>
              </w:rPr>
            </w:pPr>
            <w:r w:rsidRPr="00ED6A81">
              <w:rPr>
                <w:lang w:val="ru-RU"/>
              </w:rPr>
              <w:t>Дополните минидиалог, используя предложенные ниже реплики</w:t>
            </w:r>
          </w:p>
          <w:p w:rsidR="002C49FA" w:rsidRPr="00ED6A81" w:rsidRDefault="002C49FA" w:rsidP="002D2818">
            <w:pPr>
              <w:pStyle w:val="ListParagraph"/>
              <w:ind w:firstLine="0"/>
              <w:rPr>
                <w:lang w:val="ru-RU"/>
              </w:rPr>
            </w:pPr>
          </w:p>
          <w:p w:rsidR="002C49FA" w:rsidRPr="001E733E" w:rsidRDefault="002C49FA" w:rsidP="00BF0219">
            <w:pPr>
              <w:numPr>
                <w:ilvl w:val="0"/>
                <w:numId w:val="58"/>
              </w:numPr>
              <w:tabs>
                <w:tab w:val="left" w:pos="344"/>
              </w:tabs>
              <w:rPr>
                <w:lang w:val="en-US"/>
              </w:rPr>
            </w:pPr>
            <w:r w:rsidRPr="001E733E">
              <w:rPr>
                <w:lang w:val="en-US"/>
              </w:rPr>
              <w:t>A: Hi, Jim. Are you still looking for work?</w:t>
            </w:r>
          </w:p>
          <w:p w:rsidR="002C49FA" w:rsidRPr="001E733E" w:rsidRDefault="002C49FA" w:rsidP="002D2818">
            <w:pPr>
              <w:tabs>
                <w:tab w:val="left" w:pos="344"/>
              </w:tabs>
              <w:ind w:left="360"/>
              <w:rPr>
                <w:lang w:val="en-US"/>
              </w:rPr>
            </w:pPr>
            <w:r w:rsidRPr="001E733E">
              <w:rPr>
                <w:lang w:val="en-US"/>
              </w:rPr>
              <w:t xml:space="preserve">       B: ____________</w:t>
            </w:r>
          </w:p>
          <w:p w:rsidR="002C49FA" w:rsidRPr="001E733E" w:rsidRDefault="002C49FA" w:rsidP="00BF0219">
            <w:pPr>
              <w:numPr>
                <w:ilvl w:val="0"/>
                <w:numId w:val="60"/>
              </w:numPr>
              <w:tabs>
                <w:tab w:val="left" w:pos="344"/>
              </w:tabs>
              <w:rPr>
                <w:lang w:val="en-US"/>
              </w:rPr>
            </w:pPr>
            <w:r w:rsidRPr="001E733E">
              <w:rPr>
                <w:lang w:val="en-US"/>
              </w:rPr>
              <w:t>No, thanks a lot, I’m fed up.</w:t>
            </w:r>
          </w:p>
          <w:p w:rsidR="002C49FA" w:rsidRPr="001E733E" w:rsidRDefault="002C49FA" w:rsidP="00BF0219">
            <w:pPr>
              <w:numPr>
                <w:ilvl w:val="0"/>
                <w:numId w:val="60"/>
              </w:numPr>
              <w:tabs>
                <w:tab w:val="left" w:pos="344"/>
              </w:tabs>
              <w:rPr>
                <w:lang w:val="en-US"/>
              </w:rPr>
            </w:pPr>
            <w:r w:rsidRPr="001E733E">
              <w:rPr>
                <w:lang w:val="en-US"/>
              </w:rPr>
              <w:t>As a matter of fact, I am.</w:t>
            </w:r>
          </w:p>
          <w:p w:rsidR="002C49FA" w:rsidRPr="008C0E1F" w:rsidRDefault="002C49FA" w:rsidP="00BF0219">
            <w:pPr>
              <w:numPr>
                <w:ilvl w:val="0"/>
                <w:numId w:val="60"/>
              </w:numPr>
              <w:tabs>
                <w:tab w:val="left" w:pos="344"/>
              </w:tabs>
              <w:rPr>
                <w:lang w:val="en-US"/>
              </w:rPr>
            </w:pPr>
            <w:r w:rsidRPr="001E733E">
              <w:rPr>
                <w:lang w:val="en-US"/>
              </w:rPr>
              <w:t>Yes, I do.</w:t>
            </w:r>
          </w:p>
          <w:p w:rsidR="002C49FA" w:rsidRPr="001E733E" w:rsidRDefault="002C49FA" w:rsidP="00BF0219">
            <w:pPr>
              <w:numPr>
                <w:ilvl w:val="0"/>
                <w:numId w:val="60"/>
              </w:numPr>
              <w:tabs>
                <w:tab w:val="left" w:pos="344"/>
              </w:tabs>
              <w:rPr>
                <w:lang w:val="en-US"/>
              </w:rPr>
            </w:pPr>
          </w:p>
          <w:p w:rsidR="002C49FA" w:rsidRPr="001E733E" w:rsidRDefault="002C49FA" w:rsidP="00BF0219">
            <w:pPr>
              <w:numPr>
                <w:ilvl w:val="0"/>
                <w:numId w:val="58"/>
              </w:numPr>
              <w:tabs>
                <w:tab w:val="left" w:pos="0"/>
                <w:tab w:val="left" w:pos="344"/>
              </w:tabs>
              <w:rPr>
                <w:lang w:val="en-US"/>
              </w:rPr>
            </w:pPr>
            <w:r w:rsidRPr="001E733E">
              <w:rPr>
                <w:lang w:val="en-US"/>
              </w:rPr>
              <w:t>A: Do you have any career plans yet?</w:t>
            </w:r>
          </w:p>
          <w:p w:rsidR="002C49FA" w:rsidRPr="001E733E" w:rsidRDefault="002C49FA" w:rsidP="002D2818">
            <w:pPr>
              <w:tabs>
                <w:tab w:val="left" w:pos="0"/>
              </w:tabs>
              <w:rPr>
                <w:lang w:val="en-US"/>
              </w:rPr>
            </w:pPr>
            <w:r w:rsidRPr="001E733E">
              <w:rPr>
                <w:lang w:val="en-US"/>
              </w:rPr>
              <w:t xml:space="preserve"> B: _______________</w:t>
            </w:r>
          </w:p>
          <w:p w:rsidR="002C49FA" w:rsidRPr="001E733E" w:rsidRDefault="002C49FA" w:rsidP="00BF0219">
            <w:pPr>
              <w:numPr>
                <w:ilvl w:val="0"/>
                <w:numId w:val="59"/>
              </w:numPr>
              <w:tabs>
                <w:tab w:val="left" w:pos="0"/>
                <w:tab w:val="left" w:pos="344"/>
              </w:tabs>
              <w:rPr>
                <w:lang w:val="en-US"/>
              </w:rPr>
            </w:pPr>
            <w:r w:rsidRPr="001E733E">
              <w:rPr>
                <w:lang w:val="en-US"/>
              </w:rPr>
              <w:t>I’m sure, it will be well-paid.</w:t>
            </w:r>
          </w:p>
          <w:p w:rsidR="002C49FA" w:rsidRPr="001E733E" w:rsidRDefault="002C49FA" w:rsidP="00BF0219">
            <w:pPr>
              <w:numPr>
                <w:ilvl w:val="0"/>
                <w:numId w:val="59"/>
              </w:numPr>
              <w:tabs>
                <w:tab w:val="left" w:pos="0"/>
                <w:tab w:val="left" w:pos="344"/>
              </w:tabs>
              <w:rPr>
                <w:lang w:val="en-US"/>
              </w:rPr>
            </w:pPr>
            <w:r w:rsidRPr="001E733E">
              <w:rPr>
                <w:lang w:val="en-US"/>
              </w:rPr>
              <w:t>No, it doesn’t appeal to me at all …</w:t>
            </w:r>
          </w:p>
          <w:p w:rsidR="002C49FA" w:rsidRDefault="002C49FA" w:rsidP="002D2818">
            <w:pPr>
              <w:rPr>
                <w:lang w:val="en-US"/>
              </w:rPr>
            </w:pPr>
            <w:r w:rsidRPr="001E733E">
              <w:rPr>
                <w:lang w:val="en-US"/>
              </w:rPr>
              <w:t>Yes … I’d like to be my own boss one day.</w:t>
            </w:r>
          </w:p>
          <w:p w:rsidR="002C49FA" w:rsidRPr="00892B7C" w:rsidRDefault="002C49FA" w:rsidP="002D2818">
            <w:pPr>
              <w:rPr>
                <w:lang w:val="en-US"/>
              </w:rPr>
            </w:pPr>
          </w:p>
          <w:p w:rsidR="002C49FA" w:rsidRPr="00ED6A81" w:rsidRDefault="002C49FA" w:rsidP="00BF0219">
            <w:pPr>
              <w:pStyle w:val="ListParagraph"/>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правильной последовательности</w:t>
            </w:r>
          </w:p>
          <w:p w:rsidR="002C49FA" w:rsidRDefault="002C49FA" w:rsidP="00BF0219">
            <w:pPr>
              <w:pStyle w:val="ListParagraph"/>
              <w:widowControl w:val="0"/>
              <w:numPr>
                <w:ilvl w:val="0"/>
                <w:numId w:val="61"/>
              </w:numPr>
              <w:autoSpaceDE w:val="0"/>
              <w:autoSpaceDN w:val="0"/>
              <w:adjustRightInd w:val="0"/>
              <w:spacing w:line="240" w:lineRule="auto"/>
            </w:pPr>
            <w:r>
              <w:t>Sincerely yours,</w:t>
            </w:r>
          </w:p>
          <w:p w:rsidR="002C49FA" w:rsidRDefault="002C49FA" w:rsidP="00BF0219">
            <w:pPr>
              <w:pStyle w:val="ListParagraph"/>
              <w:widowControl w:val="0"/>
              <w:numPr>
                <w:ilvl w:val="0"/>
                <w:numId w:val="61"/>
              </w:numPr>
              <w:autoSpaceDE w:val="0"/>
              <w:autoSpaceDN w:val="0"/>
              <w:adjustRightInd w:val="0"/>
              <w:spacing w:line="240" w:lineRule="auto"/>
            </w:pPr>
            <w:r>
              <w:t>Dear Madam,</w:t>
            </w:r>
          </w:p>
          <w:p w:rsidR="002C49FA" w:rsidRDefault="002C49FA" w:rsidP="00BF0219">
            <w:pPr>
              <w:pStyle w:val="ListParagraph"/>
              <w:widowControl w:val="0"/>
              <w:numPr>
                <w:ilvl w:val="0"/>
                <w:numId w:val="61"/>
              </w:numPr>
              <w:autoSpaceDE w:val="0"/>
              <w:autoSpaceDN w:val="0"/>
              <w:adjustRightInd w:val="0"/>
              <w:spacing w:line="240" w:lineRule="auto"/>
            </w:pPr>
            <w:r>
              <w:t>12</w:t>
            </w:r>
            <w:r w:rsidRPr="001E733E">
              <w:t>th</w:t>
            </w:r>
            <w:r>
              <w:t xml:space="preserve"> December, 2021</w:t>
            </w:r>
          </w:p>
          <w:p w:rsidR="002C49FA" w:rsidRDefault="002C49FA" w:rsidP="002D2818">
            <w:pPr>
              <w:pStyle w:val="ListParagraph"/>
              <w:ind w:left="927" w:firstLine="0"/>
            </w:pPr>
          </w:p>
          <w:p w:rsidR="002C49FA" w:rsidRPr="00B83C8A" w:rsidRDefault="002C49FA" w:rsidP="002D2818">
            <w:pPr>
              <w:pStyle w:val="ListParagraph"/>
              <w:ind w:left="927" w:firstLine="0"/>
              <w:jc w:val="center"/>
              <w:rPr>
                <w:b/>
                <w:bCs/>
              </w:rPr>
            </w:pPr>
            <w:r w:rsidRPr="00B83C8A">
              <w:rPr>
                <w:b/>
                <w:bCs/>
              </w:rPr>
              <w:t>НЕМЕЦКИЙ ЯЗЫК</w:t>
            </w:r>
          </w:p>
          <w:p w:rsidR="002C49FA" w:rsidRPr="00B83C8A" w:rsidRDefault="002C49FA" w:rsidP="002D2818">
            <w:pPr>
              <w:ind w:firstLine="0"/>
              <w:rPr>
                <w:color w:val="000000"/>
              </w:rPr>
            </w:pPr>
            <w:r w:rsidRPr="00B83C8A">
              <w:rPr>
                <w:color w:val="000000"/>
              </w:rPr>
              <w:t>Оценочные средства для зачета (1-2 семестр)</w:t>
            </w:r>
          </w:p>
          <w:p w:rsidR="002C49FA" w:rsidRPr="00521060" w:rsidRDefault="002C49FA" w:rsidP="002D2818">
            <w:pPr>
              <w:ind w:firstLine="0"/>
              <w:rPr>
                <w:color w:val="000000"/>
              </w:rPr>
            </w:pPr>
            <w:r w:rsidRPr="00521060">
              <w:rPr>
                <w:color w:val="000000"/>
              </w:rPr>
              <w:t>1. Прочитайте текст и определите, является высказывание истинным или ложным.</w:t>
            </w:r>
          </w:p>
          <w:p w:rsidR="002C49FA" w:rsidRPr="00521060" w:rsidRDefault="002C49FA" w:rsidP="002D2818">
            <w:pPr>
              <w:ind w:firstLine="851"/>
              <w:rPr>
                <w:color w:val="000000"/>
                <w:lang w:val="de-DE"/>
              </w:rPr>
            </w:pPr>
            <w:r w:rsidRPr="00521060">
              <w:rPr>
                <w:color w:val="000000"/>
                <w:lang w:val="de-DE"/>
              </w:rPr>
              <w:t xml:space="preserve">In Europa werden mehr als 60 Sprachen gesprochen. Fast die Hälfte der Europäer spricht allerdings nur eine Sprache – </w:t>
            </w:r>
            <w:hyperlink r:id="rId112" w:tooltip="Wortschatz zum Thema: die Muttersprache" w:history="1">
              <w:r w:rsidRPr="00521060">
                <w:rPr>
                  <w:rStyle w:val="Hyperlink"/>
                  <w:color w:val="000000"/>
                  <w:lang w:val="de-DE"/>
                </w:rPr>
                <w:t>die Muttersprache</w:t>
              </w:r>
            </w:hyperlink>
            <w:r w:rsidRPr="00521060">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3" w:tooltip="Wortschatz zum Thema: erfolgreich" w:history="1">
              <w:r w:rsidRPr="00521060">
                <w:rPr>
                  <w:rStyle w:val="Hyperlink"/>
                  <w:color w:val="000000"/>
                  <w:lang w:val="de-DE"/>
                </w:rPr>
                <w:t>erfolgreich</w:t>
              </w:r>
            </w:hyperlink>
            <w:r w:rsidRPr="00521060">
              <w:rPr>
                <w:color w:val="000000"/>
                <w:lang w:val="de-DE"/>
              </w:rPr>
              <w:t xml:space="preserve">e europäische Gemeinschaft. </w:t>
            </w:r>
          </w:p>
          <w:p w:rsidR="002C49FA" w:rsidRPr="00521060" w:rsidRDefault="002C49FA" w:rsidP="002D2818">
            <w:pPr>
              <w:ind w:firstLine="851"/>
              <w:rPr>
                <w:color w:val="000000"/>
                <w:lang w:val="de-DE"/>
              </w:rPr>
            </w:pPr>
            <w:r w:rsidRPr="00521060">
              <w:rPr>
                <w:color w:val="000000"/>
                <w:lang w:val="de-DE"/>
              </w:rPr>
              <w:t xml:space="preserve">Im März 2002 hat der Europäische Rat in der spanischen Stadt Barcelona beschlossen, </w:t>
            </w:r>
            <w:hyperlink r:id="rId114" w:tooltip="Wortschatz zum Thema: die Mehrsprachigkeit" w:history="1">
              <w:r w:rsidRPr="00521060">
                <w:rPr>
                  <w:rStyle w:val="Hyperlink"/>
                  <w:color w:val="000000"/>
                  <w:lang w:val="de-DE"/>
                </w:rPr>
                <w:t>die Mehrsprachigkeit</w:t>
              </w:r>
            </w:hyperlink>
            <w:r w:rsidRPr="00521060">
              <w:rPr>
                <w:color w:val="000000"/>
                <w:lang w:val="de-DE"/>
              </w:rPr>
              <w:t xml:space="preserve"> der EU-Bürger zu </w:t>
            </w:r>
            <w:hyperlink r:id="rId115" w:tooltip="Wortschatz zum Thema: fördern" w:history="1">
              <w:r w:rsidRPr="00521060">
                <w:rPr>
                  <w:rStyle w:val="Hyperlink"/>
                  <w:color w:val="000000"/>
                  <w:lang w:val="de-DE"/>
                </w:rPr>
                <w:t>fördern</w:t>
              </w:r>
            </w:hyperlink>
            <w:r w:rsidRPr="00521060">
              <w:rPr>
                <w:color w:val="000000"/>
                <w:lang w:val="de-DE"/>
              </w:rPr>
              <w:t xml:space="preserve">. Jedes Kind in der EU soll von klein auf zwei Fremdsprachen erlernen. In Zukunft soll jeder EU-Bürger also mindestens drei Sprachen können: </w:t>
            </w:r>
            <w:hyperlink r:id="rId116" w:tooltip="Wortschatz zum Thema: die Muttersprache" w:history="1">
              <w:r w:rsidRPr="00521060">
                <w:rPr>
                  <w:rStyle w:val="Hyperlink"/>
                  <w:color w:val="000000"/>
                  <w:lang w:val="de-DE"/>
                </w:rPr>
                <w:t>die Muttersprache</w:t>
              </w:r>
            </w:hyperlink>
            <w:r w:rsidRPr="00521060">
              <w:rPr>
                <w:color w:val="000000"/>
                <w:lang w:val="de-DE"/>
              </w:rPr>
              <w:t xml:space="preserve"> sowie zwei weitere Sprachen (1 + 2).</w:t>
            </w:r>
          </w:p>
          <w:p w:rsidR="002C49FA" w:rsidRPr="00521060" w:rsidRDefault="002C49FA" w:rsidP="002D2818">
            <w:pPr>
              <w:ind w:firstLine="851"/>
              <w:rPr>
                <w:color w:val="000000"/>
                <w:lang w:val="de-DE"/>
              </w:rPr>
            </w:pPr>
            <w:r w:rsidRPr="00521060">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17" w:tooltip="Stӓdte Russlands und ihre Sehenswürdigkeiten: herrschen" w:history="1">
              <w:r w:rsidRPr="00521060">
                <w:rPr>
                  <w:rStyle w:val="Hyperlink"/>
                  <w:color w:val="000000"/>
                  <w:lang w:val="de-DE"/>
                </w:rPr>
                <w:t>herrschen</w:t>
              </w:r>
            </w:hyperlink>
            <w:r w:rsidRPr="00521060">
              <w:rPr>
                <w:color w:val="000000"/>
                <w:lang w:val="de-DE"/>
              </w:rPr>
              <w:t xml:space="preserve"> sogar drei oder mehr Fremdsprachen. Aber noch 44 Prozent der EU-Bürger sprechen außer ihrer Muttersprache keine weitere Sprache.</w:t>
            </w:r>
          </w:p>
          <w:p w:rsidR="002C49FA" w:rsidRPr="00521060" w:rsidRDefault="002C49FA" w:rsidP="002D2818">
            <w:pPr>
              <w:ind w:firstLine="0"/>
              <w:rPr>
                <w:color w:val="000000"/>
                <w:lang w:val="de-DE"/>
              </w:rPr>
            </w:pPr>
          </w:p>
          <w:p w:rsidR="002C49FA" w:rsidRPr="00521060" w:rsidRDefault="002C49FA" w:rsidP="002D2818">
            <w:pPr>
              <w:ind w:firstLine="0"/>
              <w:rPr>
                <w:color w:val="000000"/>
                <w:lang w:val="de-DE"/>
              </w:rPr>
            </w:pPr>
            <w:r w:rsidRPr="00521060">
              <w:rPr>
                <w:color w:val="000000"/>
                <w:lang w:val="en-US"/>
              </w:rPr>
              <w:t xml:space="preserve">а). </w:t>
            </w:r>
            <w:r w:rsidRPr="00521060">
              <w:rPr>
                <w:color w:val="000000"/>
                <w:lang w:val="de-DE"/>
              </w:rPr>
              <w:t xml:space="preserve">Die Europäische Union (EU) möchte das ändern. Vielfalt ist ein zentrales Element der europäischen Identität. </w:t>
            </w:r>
          </w:p>
          <w:p w:rsidR="002C49FA" w:rsidRPr="00521060" w:rsidRDefault="002C49FA" w:rsidP="002D2818">
            <w:pPr>
              <w:ind w:firstLine="0"/>
              <w:rPr>
                <w:color w:val="000000"/>
                <w:lang w:val="de-DE"/>
              </w:rPr>
            </w:pPr>
            <w:r w:rsidRPr="00521060">
              <w:rPr>
                <w:color w:val="000000"/>
                <w:lang w:val="en-US"/>
              </w:rPr>
              <w:t xml:space="preserve">b). </w:t>
            </w:r>
            <w:r w:rsidRPr="00521060">
              <w:rPr>
                <w:color w:val="000000"/>
                <w:lang w:val="de-DE"/>
              </w:rPr>
              <w:t xml:space="preserve">Die EU ist die Heimat von 450 Millionen Menschen mit unterschiedlichem ethnischem, kulturellem und sprachlichem Hintergrund. Wie kann ein Sprachenkonzept im modernen Europa aussehen? </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 xml:space="preserve">2. </w:t>
            </w:r>
            <w:r w:rsidRPr="00521060">
              <w:t>Прочитайтедиалогиизаполнитепробелы</w:t>
            </w:r>
            <w:r w:rsidRPr="00521060">
              <w:rPr>
                <w:lang w:val="de-DE"/>
              </w:rPr>
              <w:t xml:space="preserve">, </w:t>
            </w:r>
            <w:r w:rsidRPr="00521060">
              <w:t>используяпредложенныенижереплики</w:t>
            </w:r>
          </w:p>
          <w:p w:rsidR="002C49FA" w:rsidRPr="001B5E17" w:rsidRDefault="002C49FA" w:rsidP="002D2818">
            <w:pPr>
              <w:ind w:firstLine="0"/>
              <w:jc w:val="center"/>
              <w:rPr>
                <w:b/>
                <w:bCs/>
                <w:lang w:val="de-DE"/>
              </w:rPr>
            </w:pPr>
            <w:r w:rsidRPr="001B5E17">
              <w:rPr>
                <w:b/>
                <w:bCs/>
                <w:lang w:val="de-DE"/>
              </w:rPr>
              <w:t>Dialog</w:t>
            </w:r>
          </w:p>
          <w:p w:rsidR="002C49FA" w:rsidRPr="00521060" w:rsidRDefault="002C49FA" w:rsidP="002D2818">
            <w:pPr>
              <w:ind w:firstLine="0"/>
              <w:jc w:val="left"/>
              <w:rPr>
                <w:b/>
                <w:bCs/>
                <w:lang w:val="de-DE"/>
              </w:rPr>
            </w:pPr>
            <w:r w:rsidRPr="00521060">
              <w:rPr>
                <w:b/>
                <w:bCs/>
                <w:lang w:val="en-US"/>
              </w:rPr>
              <w:t>Dialog</w:t>
            </w:r>
            <w:r w:rsidRPr="00521060">
              <w:rPr>
                <w:b/>
                <w:bCs/>
                <w:lang w:val="de-DE"/>
              </w:rPr>
              <w:t xml:space="preserve"> 1</w:t>
            </w:r>
          </w:p>
          <w:p w:rsidR="002C49FA" w:rsidRPr="00521060" w:rsidRDefault="002C49FA" w:rsidP="002D2818">
            <w:pPr>
              <w:spacing w:line="100" w:lineRule="atLeast"/>
              <w:rPr>
                <w:lang w:val="de-DE"/>
              </w:rPr>
            </w:pPr>
            <w:r w:rsidRPr="00521060">
              <w:rPr>
                <w:i/>
                <w:iCs/>
                <w:lang w:val="de-DE"/>
              </w:rPr>
              <w:t>Monika:</w:t>
            </w:r>
            <w:r w:rsidRPr="00521060">
              <w:rPr>
                <w:lang w:val="de-DE"/>
              </w:rPr>
              <w:t xml:space="preserve"> Hallo, Karin!</w:t>
            </w:r>
          </w:p>
          <w:p w:rsidR="002C49FA" w:rsidRPr="00521060" w:rsidRDefault="002C49FA" w:rsidP="002D2818">
            <w:pPr>
              <w:spacing w:line="100" w:lineRule="atLeast"/>
              <w:rPr>
                <w:lang w:val="de-DE"/>
              </w:rPr>
            </w:pPr>
            <w:r w:rsidRPr="00521060">
              <w:rPr>
                <w:i/>
                <w:iCs/>
                <w:lang w:val="de-DE"/>
              </w:rPr>
              <w:t>Karin:</w:t>
            </w:r>
            <w:r w:rsidRPr="00521060">
              <w:rPr>
                <w:lang w:val="de-DE"/>
              </w:rPr>
              <w:t xml:space="preserve"> ______, Monika! Wie geht`s?</w:t>
            </w:r>
          </w:p>
          <w:p w:rsidR="002C49FA" w:rsidRPr="00521060" w:rsidRDefault="002C49FA" w:rsidP="002D2818">
            <w:pPr>
              <w:spacing w:line="100" w:lineRule="atLeast"/>
              <w:rPr>
                <w:lang w:val="de-DE"/>
              </w:rPr>
            </w:pPr>
            <w:r w:rsidRPr="00521060">
              <w:rPr>
                <w:i/>
                <w:iCs/>
                <w:lang w:val="de-DE"/>
              </w:rPr>
              <w:t>Monika:</w:t>
            </w:r>
            <w:r w:rsidRPr="00521060">
              <w:rPr>
                <w:lang w:val="de-DE"/>
              </w:rPr>
              <w:t xml:space="preserve"> Danke, gut! Was machst du heute Abend?</w:t>
            </w:r>
          </w:p>
          <w:p w:rsidR="002C49FA" w:rsidRPr="00521060" w:rsidRDefault="002C49FA" w:rsidP="002D2818">
            <w:pPr>
              <w:spacing w:line="100" w:lineRule="atLeast"/>
              <w:rPr>
                <w:lang w:val="de-DE"/>
              </w:rPr>
            </w:pPr>
            <w:r w:rsidRPr="00521060">
              <w:rPr>
                <w:i/>
                <w:iCs/>
                <w:lang w:val="de-DE"/>
              </w:rPr>
              <w:t>Karin:</w:t>
            </w:r>
            <w:r w:rsidRPr="00521060">
              <w:rPr>
                <w:lang w:val="de-DE"/>
              </w:rPr>
              <w:t xml:space="preserve"> Heute habe ich viel zu tun. Tante Sabine kommt zu uns. Eigentlich muss ich mich schon beeilen. Wiedersehen!</w:t>
            </w:r>
          </w:p>
          <w:p w:rsidR="002C49FA" w:rsidRPr="00521060" w:rsidRDefault="002C49FA" w:rsidP="002D2818">
            <w:pPr>
              <w:pBdr>
                <w:bottom w:val="single" w:sz="8" w:space="1" w:color="000000"/>
              </w:pBdr>
              <w:spacing w:line="100" w:lineRule="atLeast"/>
              <w:rPr>
                <w:lang w:val="de-DE"/>
              </w:rPr>
            </w:pPr>
            <w:r w:rsidRPr="00521060">
              <w:rPr>
                <w:i/>
                <w:iCs/>
                <w:lang w:val="de-DE"/>
              </w:rPr>
              <w:t>Monika:</w:t>
            </w:r>
            <w:r w:rsidRPr="00521060">
              <w:rPr>
                <w:lang w:val="de-DE"/>
              </w:rPr>
              <w:t xml:space="preserve"> ______!</w:t>
            </w:r>
          </w:p>
          <w:p w:rsidR="002C49FA" w:rsidRPr="00521060" w:rsidRDefault="002C49FA" w:rsidP="002D2818">
            <w:pPr>
              <w:pBdr>
                <w:bottom w:val="single" w:sz="8" w:space="1" w:color="000000"/>
              </w:pBdr>
              <w:spacing w:line="100" w:lineRule="atLeast"/>
              <w:rPr>
                <w:lang w:val="de-DE"/>
              </w:rPr>
            </w:pPr>
          </w:p>
          <w:p w:rsidR="002C49FA" w:rsidRPr="00521060" w:rsidRDefault="002C49FA" w:rsidP="002D2818">
            <w:pPr>
              <w:spacing w:line="100" w:lineRule="atLeast"/>
              <w:rPr>
                <w:i/>
                <w:iCs/>
                <w:lang w:val="de-DE"/>
              </w:rPr>
            </w:pPr>
            <w:r w:rsidRPr="00521060">
              <w:rPr>
                <w:i/>
                <w:iCs/>
                <w:lang w:val="de-DE"/>
              </w:rPr>
              <w:t>Herzlich Willkommen! Grüß dich! Auf Wiederhören! Leben Sie wohl! Tschüss!</w:t>
            </w:r>
          </w:p>
          <w:p w:rsidR="002C49FA" w:rsidRPr="00521060" w:rsidRDefault="002C49FA" w:rsidP="002D2818">
            <w:pPr>
              <w:spacing w:line="100" w:lineRule="atLeast"/>
              <w:rPr>
                <w:i/>
                <w:iCs/>
                <w:lang w:val="de-DE"/>
              </w:rPr>
            </w:pPr>
          </w:p>
          <w:p w:rsidR="002C49FA" w:rsidRPr="00521060" w:rsidRDefault="002C49FA" w:rsidP="002D2818">
            <w:pPr>
              <w:ind w:firstLine="0"/>
              <w:jc w:val="left"/>
              <w:rPr>
                <w:b/>
                <w:bCs/>
                <w:lang w:val="de-DE"/>
              </w:rPr>
            </w:pPr>
            <w:r w:rsidRPr="00521060">
              <w:rPr>
                <w:b/>
                <w:bCs/>
                <w:lang w:val="en-US"/>
              </w:rPr>
              <w:t>Dialog</w:t>
            </w:r>
            <w:r w:rsidRPr="00521060">
              <w:rPr>
                <w:b/>
                <w:bCs/>
                <w:lang w:val="de-DE"/>
              </w:rPr>
              <w:t xml:space="preserve"> 2</w:t>
            </w:r>
          </w:p>
          <w:p w:rsidR="002C49FA" w:rsidRPr="00521060" w:rsidRDefault="002C49FA" w:rsidP="002D2818">
            <w:pPr>
              <w:rPr>
                <w:lang w:val="de-DE"/>
              </w:rPr>
            </w:pPr>
            <w:r w:rsidRPr="00521060">
              <w:rPr>
                <w:lang w:val="de-DE"/>
              </w:rPr>
              <w:t>-  …………………………………………………</w:t>
            </w:r>
          </w:p>
          <w:p w:rsidR="002C49FA" w:rsidRPr="00521060" w:rsidRDefault="002C49FA" w:rsidP="002D2818">
            <w:pPr>
              <w:rPr>
                <w:lang w:val="de-DE"/>
              </w:rPr>
            </w:pPr>
            <w:r w:rsidRPr="00521060">
              <w:rPr>
                <w:lang w:val="de-DE"/>
              </w:rPr>
              <w:t>- Ja, bitte!</w:t>
            </w:r>
          </w:p>
          <w:p w:rsidR="002C49FA" w:rsidRPr="00521060" w:rsidRDefault="002C49FA" w:rsidP="002D2818">
            <w:pPr>
              <w:rPr>
                <w:lang w:val="de-DE"/>
              </w:rPr>
            </w:pPr>
            <w:r w:rsidRPr="00521060">
              <w:rPr>
                <w:lang w:val="de-DE"/>
              </w:rPr>
              <w:t>- …………………………………………………</w:t>
            </w:r>
          </w:p>
          <w:p w:rsidR="002C49FA" w:rsidRPr="00521060" w:rsidRDefault="002C49FA" w:rsidP="002D2818">
            <w:pPr>
              <w:rPr>
                <w:lang w:val="de-DE"/>
              </w:rPr>
            </w:pPr>
            <w:r w:rsidRPr="00521060">
              <w:rPr>
                <w:lang w:val="de-DE"/>
              </w:rPr>
              <w:t>- Gehen Sie geradeaus und an der nächsten Kreuzung rechts. Dann die nächste Straße links.</w:t>
            </w:r>
          </w:p>
          <w:p w:rsidR="002C49FA" w:rsidRPr="00521060" w:rsidRDefault="002C49FA" w:rsidP="002D2818">
            <w:pPr>
              <w:rPr>
                <w:lang w:val="de-DE"/>
              </w:rPr>
            </w:pPr>
            <w:r w:rsidRPr="00521060">
              <w:rPr>
                <w:lang w:val="de-DE"/>
              </w:rPr>
              <w:t>- ………………………………………………</w:t>
            </w:r>
          </w:p>
          <w:p w:rsidR="002C49FA" w:rsidRPr="00521060" w:rsidRDefault="002C49FA" w:rsidP="002D2818">
            <w:pPr>
              <w:rPr>
                <w:lang w:val="de-DE"/>
              </w:rPr>
            </w:pPr>
            <w:r w:rsidRPr="00521060">
              <w:rPr>
                <w:lang w:val="de-DE"/>
              </w:rPr>
              <w:t>- An der nächsten Kreuzung rechts. Die Bank ist das große moderne Haus auf der rechten Seite.</w:t>
            </w:r>
          </w:p>
          <w:p w:rsidR="002C49FA" w:rsidRPr="00521060" w:rsidRDefault="002C49FA" w:rsidP="002D2818">
            <w:pPr>
              <w:rPr>
                <w:lang w:val="de-DE"/>
              </w:rPr>
            </w:pPr>
            <w:r w:rsidRPr="00521060">
              <w:rPr>
                <w:lang w:val="de-DE"/>
              </w:rPr>
              <w:t>- Ist es weit?</w:t>
            </w:r>
          </w:p>
          <w:p w:rsidR="002C49FA" w:rsidRPr="00521060" w:rsidRDefault="002C49FA" w:rsidP="002D2818">
            <w:pPr>
              <w:rPr>
                <w:lang w:val="de-DE"/>
              </w:rPr>
            </w:pPr>
            <w:r w:rsidRPr="00521060">
              <w:rPr>
                <w:lang w:val="de-DE"/>
              </w:rPr>
              <w:t>- …………………………………………………</w:t>
            </w:r>
          </w:p>
          <w:p w:rsidR="002C49FA" w:rsidRPr="00521060" w:rsidRDefault="002C49FA" w:rsidP="002D2818">
            <w:pPr>
              <w:rPr>
                <w:lang w:val="de-DE"/>
              </w:rPr>
            </w:pPr>
            <w:r w:rsidRPr="00521060">
              <w:rPr>
                <w:lang w:val="de-DE"/>
              </w:rPr>
              <w:t>- Danke. Auf Wiedersehen!</w:t>
            </w:r>
          </w:p>
          <w:p w:rsidR="002C49FA" w:rsidRPr="00521060" w:rsidRDefault="002C49FA" w:rsidP="002D2818">
            <w:pPr>
              <w:rPr>
                <w:lang w:val="de-DE"/>
              </w:rPr>
            </w:pPr>
            <w:r w:rsidRPr="00521060">
              <w:rPr>
                <w:lang w:val="de-DE"/>
              </w:rPr>
              <w:t>_______________________________________________________________</w:t>
            </w:r>
          </w:p>
          <w:p w:rsidR="002C49FA" w:rsidRPr="00521060" w:rsidRDefault="002C49FA" w:rsidP="002D2818">
            <w:pPr>
              <w:shd w:val="clear" w:color="auto" w:fill="FFFFFF"/>
              <w:tabs>
                <w:tab w:val="left" w:pos="498"/>
                <w:tab w:val="left" w:pos="4678"/>
              </w:tabs>
              <w:suppressAutoHyphens/>
              <w:rPr>
                <w:kern w:val="1"/>
                <w:lang w:val="de-DE" w:eastAsia="hi-IN" w:bidi="hi-IN"/>
              </w:rPr>
            </w:pPr>
            <w:r w:rsidRPr="00521060">
              <w:rPr>
                <w:i/>
                <w:iCs/>
                <w:kern w:val="1"/>
                <w:lang w:val="de-DE" w:eastAsia="hi-IN" w:bidi="hi-IN"/>
              </w:rPr>
              <w:t xml:space="preserve">          Kцnnen Sie das bitte wiederholen?</w:t>
            </w:r>
          </w:p>
          <w:p w:rsidR="002C49FA" w:rsidRPr="00521060" w:rsidRDefault="002C49FA" w:rsidP="002D2818">
            <w:pPr>
              <w:rPr>
                <w:i/>
                <w:iCs/>
                <w:lang w:val="de-DE"/>
              </w:rPr>
            </w:pPr>
            <w:r w:rsidRPr="00521060">
              <w:rPr>
                <w:i/>
                <w:iCs/>
                <w:lang w:val="de-DE"/>
              </w:rPr>
              <w:t>Wo geht es zur Deutschen Bank?</w:t>
            </w:r>
          </w:p>
          <w:p w:rsidR="002C49FA" w:rsidRPr="00521060" w:rsidRDefault="002C49FA" w:rsidP="002D2818">
            <w:pPr>
              <w:rPr>
                <w:i/>
                <w:iCs/>
                <w:lang w:val="de-DE"/>
              </w:rPr>
            </w:pPr>
            <w:r w:rsidRPr="00521060">
              <w:rPr>
                <w:i/>
                <w:iCs/>
                <w:lang w:val="de-DE"/>
              </w:rPr>
              <w:t>Etwa fünf Minuten zu Fuß.</w:t>
            </w:r>
          </w:p>
          <w:p w:rsidR="002C49FA" w:rsidRPr="00521060" w:rsidRDefault="002C49FA" w:rsidP="002D2818">
            <w:pPr>
              <w:tabs>
                <w:tab w:val="left" w:pos="2250"/>
              </w:tabs>
              <w:rPr>
                <w:i/>
                <w:iCs/>
                <w:lang w:val="de-DE"/>
              </w:rPr>
            </w:pPr>
            <w:r w:rsidRPr="00521060">
              <w:rPr>
                <w:i/>
                <w:iCs/>
                <w:lang w:val="de-DE"/>
              </w:rPr>
              <w:t>Guten Tag! Entschuldigung! Könnten Sie mir helfen?</w:t>
            </w:r>
          </w:p>
          <w:p w:rsidR="002C49FA" w:rsidRPr="00521060" w:rsidRDefault="002C49FA" w:rsidP="002D2818">
            <w:pPr>
              <w:ind w:firstLine="0"/>
              <w:rPr>
                <w:lang w:val="de-DE"/>
              </w:rPr>
            </w:pPr>
          </w:p>
          <w:p w:rsidR="002C49FA" w:rsidRPr="00521060" w:rsidRDefault="002C49FA" w:rsidP="002D2818">
            <w:pPr>
              <w:ind w:firstLine="0"/>
            </w:pPr>
            <w:r w:rsidRPr="00521060">
              <w:t>3. Составьте план ответа к одной из пройденных тем</w:t>
            </w:r>
          </w:p>
          <w:p w:rsidR="002C49FA" w:rsidRPr="00521060" w:rsidRDefault="002C49FA" w:rsidP="002D2818">
            <w:pPr>
              <w:ind w:firstLine="0"/>
            </w:pPr>
            <w:r w:rsidRPr="00521060">
              <w:t>1. Я в современном мире</w:t>
            </w:r>
          </w:p>
          <w:p w:rsidR="002C49FA" w:rsidRPr="00521060" w:rsidRDefault="002C49FA" w:rsidP="002D2818">
            <w:pPr>
              <w:ind w:firstLine="0"/>
            </w:pPr>
            <w:r w:rsidRPr="00521060">
              <w:t>2. Мои планы на будущее</w:t>
            </w:r>
          </w:p>
          <w:p w:rsidR="002C49FA" w:rsidRPr="00521060" w:rsidRDefault="002C49FA" w:rsidP="002D2818">
            <w:pPr>
              <w:ind w:firstLine="0"/>
            </w:pPr>
            <w:r w:rsidRPr="00521060">
              <w:t>3. История научной мысли</w:t>
            </w:r>
          </w:p>
          <w:p w:rsidR="002C49FA" w:rsidRPr="00521060" w:rsidRDefault="002C49FA" w:rsidP="002D2818">
            <w:pPr>
              <w:ind w:firstLine="0"/>
            </w:pPr>
            <w:r w:rsidRPr="00521060">
              <w:t xml:space="preserve">4. Ценности образования </w:t>
            </w:r>
          </w:p>
          <w:p w:rsidR="002C49FA" w:rsidRPr="00521060" w:rsidRDefault="002C49FA" w:rsidP="002D2818">
            <w:pPr>
              <w:ind w:firstLine="0"/>
            </w:pPr>
          </w:p>
          <w:p w:rsidR="002C49FA" w:rsidRPr="00521060" w:rsidRDefault="002C49FA" w:rsidP="002D2818">
            <w:pPr>
              <w:ind w:firstLine="0"/>
            </w:pPr>
            <w:r w:rsidRPr="00521060">
              <w:t>Оценочные средства для экзамена (3 семестр)</w:t>
            </w:r>
          </w:p>
          <w:p w:rsidR="002C49FA" w:rsidRPr="00521060" w:rsidRDefault="002C49FA" w:rsidP="002D2818">
            <w:pPr>
              <w:ind w:firstLine="0"/>
            </w:pPr>
            <w:r w:rsidRPr="00521060">
              <w:t>1.Прочитайте текст и укажите, какой части текста соответствует информация</w:t>
            </w:r>
          </w:p>
          <w:p w:rsidR="002C49FA" w:rsidRPr="00521060" w:rsidRDefault="002C49FA" w:rsidP="002D2818">
            <w:pPr>
              <w:ind w:firstLine="0"/>
              <w:rPr>
                <w:lang w:val="en-US"/>
              </w:rPr>
            </w:pPr>
            <w:r w:rsidRPr="00521060">
              <w:rPr>
                <w:lang w:val="en-US"/>
              </w:rPr>
              <w:t xml:space="preserve">a) </w:t>
            </w:r>
            <w:r w:rsidRPr="00521060">
              <w:rPr>
                <w:lang w:val="de-DE"/>
              </w:rPr>
              <w:t>Die Maus ist mit dem Computer durch ein Kabel verbunden.</w:t>
            </w:r>
          </w:p>
          <w:p w:rsidR="002C49FA" w:rsidRPr="00521060" w:rsidRDefault="002C49FA" w:rsidP="002D2818">
            <w:pPr>
              <w:rPr>
                <w:lang w:val="de-DE"/>
              </w:rPr>
            </w:pPr>
            <w:r w:rsidRPr="00521060">
              <w:rPr>
                <w:lang w:val="en-US"/>
              </w:rPr>
              <w:t xml:space="preserve">b) </w:t>
            </w:r>
            <w:r w:rsidRPr="00521060">
              <w:rPr>
                <w:lang w:val="de-DE"/>
              </w:rPr>
              <w:t>Im Internet sind alle wichtigen Unternehmen, Firmen und Institutionen aus der Industrie, Medien und Dienstleistungen vertreten. Die Zahl der Internet-Nutzer steigt.</w:t>
            </w:r>
          </w:p>
          <w:p w:rsidR="002C49FA" w:rsidRPr="00521060" w:rsidRDefault="002C49FA" w:rsidP="002D2818">
            <w:pPr>
              <w:ind w:firstLine="0"/>
              <w:rPr>
                <w:lang w:val="en-US"/>
              </w:rPr>
            </w:pPr>
          </w:p>
          <w:p w:rsidR="002C49FA" w:rsidRPr="00521060" w:rsidRDefault="002C49FA" w:rsidP="002D2818">
            <w:pPr>
              <w:rPr>
                <w:lang w:val="de-DE"/>
              </w:rPr>
            </w:pPr>
            <w:r w:rsidRPr="005210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2C49FA" w:rsidRPr="00521060" w:rsidRDefault="002C49FA" w:rsidP="002D2818">
            <w:pPr>
              <w:rPr>
                <w:lang w:val="de-DE"/>
              </w:rPr>
            </w:pPr>
            <w:r w:rsidRPr="005210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C49FA" w:rsidRPr="00521060" w:rsidRDefault="002C49FA" w:rsidP="002D2818">
            <w:pPr>
              <w:rPr>
                <w:lang w:val="de-DE"/>
              </w:rPr>
            </w:pPr>
            <w:r w:rsidRPr="005210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C49FA" w:rsidRPr="00521060" w:rsidRDefault="002C49FA" w:rsidP="002D2818">
            <w:pPr>
              <w:rPr>
                <w:lang w:val="de-DE"/>
              </w:rPr>
            </w:pPr>
            <w:r w:rsidRPr="005210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2C49FA" w:rsidRPr="00521060" w:rsidRDefault="002C49FA" w:rsidP="002D2818">
            <w:pPr>
              <w:pStyle w:val="ListParagraph"/>
              <w:ind w:left="2880" w:firstLine="0"/>
            </w:pPr>
          </w:p>
          <w:p w:rsidR="002C49FA" w:rsidRPr="00ED6A81" w:rsidRDefault="002C49FA" w:rsidP="00BF0219">
            <w:pPr>
              <w:pStyle w:val="ListParagraph"/>
              <w:widowControl w:val="0"/>
              <w:numPr>
                <w:ilvl w:val="0"/>
                <w:numId w:val="57"/>
              </w:numPr>
              <w:autoSpaceDE w:val="0"/>
              <w:autoSpaceDN w:val="0"/>
              <w:adjustRightInd w:val="0"/>
              <w:spacing w:line="240" w:lineRule="auto"/>
              <w:rPr>
                <w:lang w:val="ru-RU"/>
              </w:rPr>
            </w:pPr>
            <w:r w:rsidRPr="00ED6A81">
              <w:rPr>
                <w:lang w:val="ru-RU"/>
              </w:rPr>
              <w:t>Дополните минидиалог, используя предложенные ниже реплики</w:t>
            </w:r>
          </w:p>
          <w:p w:rsidR="002C49FA" w:rsidRPr="00ED6A81" w:rsidRDefault="002C49FA" w:rsidP="002D2818">
            <w:pPr>
              <w:pStyle w:val="ListParagraph"/>
              <w:ind w:firstLine="0"/>
              <w:rPr>
                <w:lang w:val="ru-RU"/>
              </w:rPr>
            </w:pPr>
          </w:p>
          <w:p w:rsidR="002C49FA" w:rsidRPr="00521060" w:rsidRDefault="002C49FA" w:rsidP="00BF0219">
            <w:pPr>
              <w:numPr>
                <w:ilvl w:val="0"/>
                <w:numId w:val="58"/>
              </w:numPr>
              <w:tabs>
                <w:tab w:val="left" w:pos="344"/>
              </w:tabs>
              <w:ind w:left="61"/>
              <w:rPr>
                <w:lang w:val="de-DE"/>
              </w:rPr>
            </w:pPr>
            <w:r w:rsidRPr="00521060">
              <w:rPr>
                <w:lang w:val="de-DE"/>
              </w:rPr>
              <w:t>А: Verdienst du viel?</w:t>
            </w:r>
          </w:p>
          <w:p w:rsidR="002C49FA" w:rsidRPr="00521060" w:rsidRDefault="002C49FA" w:rsidP="002D2818">
            <w:pPr>
              <w:tabs>
                <w:tab w:val="left" w:pos="344"/>
              </w:tabs>
              <w:ind w:firstLine="0"/>
              <w:rPr>
                <w:lang w:val="de-DE"/>
              </w:rPr>
            </w:pPr>
            <w:r w:rsidRPr="00521060">
              <w:rPr>
                <w:lang w:val="de-DE"/>
              </w:rPr>
              <w:t xml:space="preserve">   B: ___________________</w:t>
            </w:r>
          </w:p>
          <w:p w:rsidR="002C49FA" w:rsidRPr="00521060" w:rsidRDefault="002C49FA" w:rsidP="002D2818">
            <w:pPr>
              <w:tabs>
                <w:tab w:val="left" w:pos="344"/>
              </w:tabs>
              <w:ind w:left="61"/>
              <w:rPr>
                <w:lang w:val="de-DE"/>
              </w:rPr>
            </w:pPr>
            <w:r w:rsidRPr="00521060">
              <w:rPr>
                <w:lang w:val="de-DE"/>
              </w:rPr>
              <w:t>а) Ja, ich muß viel arbeiten.</w:t>
            </w:r>
          </w:p>
          <w:p w:rsidR="002C49FA" w:rsidRPr="00521060" w:rsidRDefault="002C49FA" w:rsidP="002D2818">
            <w:pPr>
              <w:tabs>
                <w:tab w:val="left" w:pos="344"/>
              </w:tabs>
              <w:ind w:left="61"/>
              <w:rPr>
                <w:lang w:val="de-DE"/>
              </w:rPr>
            </w:pPr>
            <w:r w:rsidRPr="00521060">
              <w:rPr>
                <w:lang w:val="de-DE"/>
              </w:rPr>
              <w:t>b) Du muß aber danach nicht fragen!</w:t>
            </w:r>
          </w:p>
          <w:p w:rsidR="002C49FA" w:rsidRPr="00521060" w:rsidRDefault="002C49FA" w:rsidP="002D2818">
            <w:pPr>
              <w:tabs>
                <w:tab w:val="left" w:pos="344"/>
              </w:tabs>
              <w:ind w:left="61"/>
              <w:rPr>
                <w:lang w:val="de-DE"/>
              </w:rPr>
            </w:pPr>
            <w:r w:rsidRPr="00521060">
              <w:rPr>
                <w:lang w:val="de-DE"/>
              </w:rPr>
              <w:t>c) Ja, ich habe ein gutes Gehalt.</w:t>
            </w:r>
          </w:p>
          <w:p w:rsidR="002C49FA" w:rsidRPr="00521060" w:rsidRDefault="002C49FA" w:rsidP="002D2818">
            <w:pPr>
              <w:tabs>
                <w:tab w:val="left" w:pos="344"/>
              </w:tabs>
              <w:ind w:left="61"/>
              <w:rPr>
                <w:lang w:val="de-DE"/>
              </w:rPr>
            </w:pPr>
            <w:r w:rsidRPr="00521060">
              <w:rPr>
                <w:lang w:val="de-DE"/>
              </w:rPr>
              <w:t>d) Im Stadtzentrum.</w:t>
            </w:r>
          </w:p>
          <w:p w:rsidR="002C49FA" w:rsidRPr="00521060" w:rsidRDefault="002C49FA" w:rsidP="002D2818">
            <w:pPr>
              <w:tabs>
                <w:tab w:val="left" w:pos="344"/>
              </w:tabs>
              <w:ind w:left="61"/>
              <w:rPr>
                <w:lang w:val="de-DE"/>
              </w:rPr>
            </w:pPr>
          </w:p>
          <w:p w:rsidR="002C49FA" w:rsidRPr="00521060" w:rsidRDefault="002C49FA" w:rsidP="002D2818">
            <w:pPr>
              <w:tabs>
                <w:tab w:val="left" w:pos="0"/>
                <w:tab w:val="left" w:pos="344"/>
              </w:tabs>
              <w:ind w:firstLine="0"/>
              <w:rPr>
                <w:lang w:val="de-DE"/>
              </w:rPr>
            </w:pPr>
            <w:r w:rsidRPr="00521060">
              <w:rPr>
                <w:lang w:val="de-DE"/>
              </w:rPr>
              <w:t>A: Stellen Sie sich vor, bitte!</w:t>
            </w:r>
          </w:p>
          <w:p w:rsidR="002C49FA" w:rsidRPr="00521060" w:rsidRDefault="002C49FA" w:rsidP="002D2818">
            <w:pPr>
              <w:tabs>
                <w:tab w:val="left" w:pos="0"/>
              </w:tabs>
              <w:ind w:firstLine="0"/>
              <w:rPr>
                <w:lang w:val="de-DE"/>
              </w:rPr>
            </w:pPr>
            <w:r w:rsidRPr="00521060">
              <w:rPr>
                <w:lang w:val="de-DE"/>
              </w:rPr>
              <w:t>B: _______________</w:t>
            </w:r>
          </w:p>
          <w:p w:rsidR="002C49FA" w:rsidRPr="00521060" w:rsidRDefault="002C49FA" w:rsidP="00BF0219">
            <w:pPr>
              <w:numPr>
                <w:ilvl w:val="0"/>
                <w:numId w:val="59"/>
              </w:numPr>
              <w:tabs>
                <w:tab w:val="left" w:pos="0"/>
                <w:tab w:val="left" w:pos="344"/>
              </w:tabs>
              <w:ind w:left="61"/>
              <w:rPr>
                <w:lang w:val="de-DE"/>
              </w:rPr>
            </w:pPr>
            <w:r w:rsidRPr="00521060">
              <w:rPr>
                <w:lang w:val="de-DE"/>
              </w:rPr>
              <w:t>Keine Ursache!</w:t>
            </w:r>
          </w:p>
          <w:p w:rsidR="002C49FA" w:rsidRPr="00521060" w:rsidRDefault="002C49FA" w:rsidP="00BF0219">
            <w:pPr>
              <w:numPr>
                <w:ilvl w:val="0"/>
                <w:numId w:val="59"/>
              </w:numPr>
              <w:tabs>
                <w:tab w:val="left" w:pos="0"/>
                <w:tab w:val="left" w:pos="344"/>
              </w:tabs>
              <w:ind w:left="61"/>
              <w:rPr>
                <w:lang w:val="de-DE"/>
              </w:rPr>
            </w:pPr>
            <w:r w:rsidRPr="00521060">
              <w:rPr>
                <w:lang w:val="de-DE"/>
              </w:rPr>
              <w:t>Mein Name ist Kurt Braun.</w:t>
            </w:r>
          </w:p>
          <w:p w:rsidR="002C49FA" w:rsidRPr="00521060" w:rsidRDefault="002C49FA" w:rsidP="00BF0219">
            <w:pPr>
              <w:numPr>
                <w:ilvl w:val="0"/>
                <w:numId w:val="59"/>
              </w:numPr>
              <w:tabs>
                <w:tab w:val="left" w:pos="0"/>
                <w:tab w:val="left" w:pos="344"/>
              </w:tabs>
              <w:ind w:left="61"/>
              <w:rPr>
                <w:lang w:val="de-DE"/>
              </w:rPr>
            </w:pPr>
            <w:r w:rsidRPr="00521060">
              <w:rPr>
                <w:lang w:val="de-DE"/>
              </w:rPr>
              <w:t>Hier ist mein Referenzschreiben.</w:t>
            </w:r>
          </w:p>
          <w:p w:rsidR="002C49FA" w:rsidRDefault="002C49FA" w:rsidP="002D2818">
            <w:pPr>
              <w:rPr>
                <w:lang w:val="de-DE"/>
              </w:rPr>
            </w:pPr>
            <w:r w:rsidRPr="00521060">
              <w:rPr>
                <w:lang w:val="de-DE"/>
              </w:rPr>
              <w:t xml:space="preserve">Sie heißt Monika Scharenberg. </w:t>
            </w:r>
          </w:p>
          <w:p w:rsidR="002C49FA" w:rsidRPr="00ED6A81" w:rsidRDefault="002C49FA" w:rsidP="00BF0219">
            <w:pPr>
              <w:pStyle w:val="ListParagraph"/>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правильной последовательности</w:t>
            </w:r>
          </w:p>
          <w:p w:rsidR="002C49FA" w:rsidRPr="00ED6A81" w:rsidRDefault="002C49FA" w:rsidP="002D2818">
            <w:pPr>
              <w:pStyle w:val="ListParagraph"/>
              <w:ind w:firstLine="0"/>
              <w:rPr>
                <w:lang w:val="ru-RU"/>
              </w:rPr>
            </w:pPr>
          </w:p>
          <w:tbl>
            <w:tblPr>
              <w:tblW w:w="0" w:type="auto"/>
              <w:tblLook w:val="00A0"/>
            </w:tblPr>
            <w:tblGrid>
              <w:gridCol w:w="4686"/>
              <w:gridCol w:w="3678"/>
            </w:tblGrid>
            <w:tr w:rsidR="002C49FA" w:rsidRPr="00521060">
              <w:trPr>
                <w:trHeight w:val="349"/>
              </w:trPr>
              <w:tc>
                <w:tcPr>
                  <w:tcW w:w="4686" w:type="dxa"/>
                </w:tcPr>
                <w:p w:rsidR="002C49FA" w:rsidRPr="00521060" w:rsidRDefault="002C49FA" w:rsidP="002D2818">
                  <w:pPr>
                    <w:ind w:firstLine="0"/>
                    <w:rPr>
                      <w:lang w:val="en-US"/>
                    </w:rPr>
                  </w:pPr>
                  <w:r w:rsidRPr="00521060">
                    <w:rPr>
                      <w:lang w:val="en-US"/>
                    </w:rPr>
                    <w:t xml:space="preserve">a)  </w:t>
                  </w:r>
                  <w:r w:rsidRPr="00521060">
                    <w:rPr>
                      <w:color w:val="212529"/>
                      <w:lang w:val="en-US"/>
                    </w:rPr>
                    <w:t>Schwarzer Bär, 3</w:t>
                  </w:r>
                </w:p>
              </w:tc>
              <w:tc>
                <w:tcPr>
                  <w:tcW w:w="3678" w:type="dxa"/>
                </w:tcPr>
                <w:p w:rsidR="002C49FA" w:rsidRPr="00521060" w:rsidRDefault="002C49FA" w:rsidP="002D2818">
                  <w:pPr>
                    <w:pStyle w:val="ListParagraph"/>
                    <w:ind w:left="0" w:firstLine="0"/>
                  </w:pPr>
                  <w:r w:rsidRPr="00521060">
                    <w:t>1.</w:t>
                  </w:r>
                </w:p>
              </w:tc>
            </w:tr>
            <w:tr w:rsidR="002C49FA" w:rsidRPr="00521060">
              <w:tc>
                <w:tcPr>
                  <w:tcW w:w="4686" w:type="dxa"/>
                </w:tcPr>
                <w:p w:rsidR="002C49FA" w:rsidRPr="00521060" w:rsidRDefault="002C49FA" w:rsidP="002D2818">
                  <w:pPr>
                    <w:widowControl/>
                    <w:shd w:val="clear" w:color="auto" w:fill="FFFFFF"/>
                    <w:autoSpaceDE/>
                    <w:autoSpaceDN/>
                    <w:adjustRightInd/>
                    <w:ind w:firstLine="0"/>
                    <w:jc w:val="left"/>
                    <w:rPr>
                      <w:lang w:val="en-US"/>
                    </w:rPr>
                  </w:pPr>
                  <w:r w:rsidRPr="00521060">
                    <w:rPr>
                      <w:color w:val="212529"/>
                      <w:lang w:val="en-US"/>
                    </w:rPr>
                    <w:t>b) Katharina Müller</w:t>
                  </w:r>
                </w:p>
              </w:tc>
              <w:tc>
                <w:tcPr>
                  <w:tcW w:w="3678" w:type="dxa"/>
                </w:tcPr>
                <w:p w:rsidR="002C49FA" w:rsidRPr="00521060" w:rsidRDefault="002C49FA" w:rsidP="002D2818">
                  <w:pPr>
                    <w:pStyle w:val="ListParagraph"/>
                    <w:ind w:left="0" w:firstLine="0"/>
                  </w:pPr>
                  <w:r w:rsidRPr="00521060">
                    <w:t>2.</w:t>
                  </w:r>
                </w:p>
              </w:tc>
            </w:tr>
            <w:tr w:rsidR="002C49FA" w:rsidRPr="00521060">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c) 30449 Hannover</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3.</w:t>
                  </w:r>
                </w:p>
              </w:tc>
            </w:tr>
            <w:tr w:rsidR="002C49FA" w:rsidRPr="00521060">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4.</w:t>
                  </w:r>
                </w:p>
              </w:tc>
            </w:tr>
            <w:tr w:rsidR="002C49FA" w:rsidRPr="00521060">
              <w:tc>
                <w:tcPr>
                  <w:tcW w:w="4686" w:type="dxa"/>
                </w:tcPr>
                <w:p w:rsidR="002C49FA" w:rsidRPr="00521060" w:rsidRDefault="002C49FA" w:rsidP="002D2818">
                  <w:pPr>
                    <w:widowControl/>
                    <w:shd w:val="clear" w:color="auto" w:fill="FFFFFF"/>
                    <w:autoSpaceDE/>
                    <w:autoSpaceDN/>
                    <w:adjustRightInd/>
                    <w:ind w:firstLine="0"/>
                    <w:rPr>
                      <w:color w:val="212529"/>
                      <w:lang w:val="en-US"/>
                    </w:rPr>
                  </w:pPr>
                  <w:r w:rsidRPr="00521060">
                    <w:rPr>
                      <w:color w:val="212529"/>
                      <w:lang w:val="en-US"/>
                    </w:rPr>
                    <w:t>e) 11.06.2017</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5.</w:t>
                  </w:r>
                </w:p>
              </w:tc>
            </w:tr>
            <w:tr w:rsidR="002C49FA" w:rsidRPr="00521060">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f) Mit freundlichen Grüßen,</w:t>
                  </w:r>
                </w:p>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 xml:space="preserve"> (Unterschrift)</w:t>
                  </w:r>
                </w:p>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Katharina Müller.</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6.</w:t>
                  </w:r>
                </w:p>
              </w:tc>
            </w:tr>
            <w:tr w:rsidR="002C49FA" w:rsidRPr="00521060">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g) Hochschule für Musik und Theater Hannover</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7.</w:t>
                  </w:r>
                </w:p>
              </w:tc>
            </w:tr>
            <w:tr w:rsidR="002C49FA" w:rsidRPr="001B5E17">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h) Sehr geehrte Damen und Herren, </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8.</w:t>
                  </w:r>
                </w:p>
              </w:tc>
            </w:tr>
            <w:tr w:rsidR="002C49FA" w:rsidRPr="001B5E17">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i) Eignungsprüfung</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9.</w:t>
                  </w:r>
                </w:p>
              </w:tc>
            </w:tr>
            <w:tr w:rsidR="002C49FA" w:rsidRPr="001B5E17">
              <w:tc>
                <w:tcPr>
                  <w:tcW w:w="4686" w:type="dxa"/>
                </w:tcPr>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j) Neues Haus, 1</w:t>
                  </w:r>
                </w:p>
                <w:p w:rsidR="002C49FA" w:rsidRPr="00521060" w:rsidRDefault="002C49FA" w:rsidP="002D2818">
                  <w:pPr>
                    <w:widowControl/>
                    <w:shd w:val="clear" w:color="auto" w:fill="FFFFFF"/>
                    <w:autoSpaceDE/>
                    <w:autoSpaceDN/>
                    <w:adjustRightInd/>
                    <w:ind w:firstLine="0"/>
                    <w:jc w:val="left"/>
                    <w:rPr>
                      <w:color w:val="212529"/>
                      <w:lang w:val="en-US"/>
                    </w:rPr>
                  </w:pPr>
                  <w:r w:rsidRPr="00521060">
                    <w:rPr>
                      <w:color w:val="212529"/>
                      <w:lang w:val="en-US"/>
                    </w:rPr>
                    <w:t>30175, Hannover</w:t>
                  </w:r>
                </w:p>
                <w:p w:rsidR="002C49FA" w:rsidRPr="00521060" w:rsidRDefault="002C49FA" w:rsidP="002D2818">
                  <w:pPr>
                    <w:widowControl/>
                    <w:shd w:val="clear" w:color="auto" w:fill="FFFFFF"/>
                    <w:autoSpaceDE/>
                    <w:autoSpaceDN/>
                    <w:adjustRightInd/>
                    <w:ind w:firstLine="0"/>
                    <w:jc w:val="left"/>
                    <w:rPr>
                      <w:color w:val="212529"/>
                      <w:lang w:val="en-US"/>
                    </w:rPr>
                  </w:pPr>
                </w:p>
              </w:tc>
              <w:tc>
                <w:tcPr>
                  <w:tcW w:w="3678" w:type="dxa"/>
                </w:tcPr>
                <w:p w:rsidR="002C49FA" w:rsidRPr="00521060" w:rsidRDefault="002C49FA" w:rsidP="002D2818">
                  <w:pPr>
                    <w:pStyle w:val="ListParagraph"/>
                    <w:ind w:left="0" w:firstLine="0"/>
                  </w:pPr>
                  <w:r w:rsidRPr="00521060">
                    <w:t>10.</w:t>
                  </w:r>
                </w:p>
              </w:tc>
            </w:tr>
          </w:tbl>
          <w:p w:rsidR="002C49FA" w:rsidRPr="00521060" w:rsidRDefault="002C49FA" w:rsidP="002D2818">
            <w:pPr>
              <w:rPr>
                <w:lang w:val="de-DE"/>
              </w:rPr>
            </w:pPr>
          </w:p>
          <w:p w:rsidR="002C49FA" w:rsidRPr="00ED6A81" w:rsidRDefault="002C49FA" w:rsidP="002D2818">
            <w:pPr>
              <w:jc w:val="center"/>
              <w:rPr>
                <w:b/>
                <w:bCs/>
                <w:lang w:val="en-US"/>
              </w:rPr>
            </w:pPr>
            <w:r w:rsidRPr="00B83C8A">
              <w:rPr>
                <w:b/>
                <w:bCs/>
              </w:rPr>
              <w:t>ФРАНЦУЗСКИЙЯЗЫК</w:t>
            </w:r>
          </w:p>
          <w:p w:rsidR="002C49FA" w:rsidRPr="00C6649F" w:rsidRDefault="002C49FA" w:rsidP="002D2818">
            <w:pPr>
              <w:ind w:firstLine="0"/>
              <w:rPr>
                <w:color w:val="000000"/>
              </w:rPr>
            </w:pPr>
            <w:r w:rsidRPr="00C6649F">
              <w:rPr>
                <w:color w:val="000000"/>
              </w:rPr>
              <w:t>Оценочные средства для зачета (1-2 семестр)</w:t>
            </w:r>
          </w:p>
          <w:p w:rsidR="002C49FA" w:rsidRPr="00C6649F" w:rsidRDefault="002C49FA" w:rsidP="002D2818">
            <w:pPr>
              <w:ind w:firstLine="0"/>
              <w:rPr>
                <w:color w:val="000000"/>
              </w:rPr>
            </w:pPr>
            <w:r w:rsidRPr="00C6649F">
              <w:rPr>
                <w:color w:val="000000"/>
              </w:rPr>
              <w:t>1. Прочитайте текст и определите, является высказывание истинным или ложным.</w:t>
            </w:r>
          </w:p>
          <w:p w:rsidR="002C49FA" w:rsidRPr="00C6649F" w:rsidRDefault="002C49FA" w:rsidP="002D2818">
            <w:pPr>
              <w:rPr>
                <w:lang w:val="fr-FR"/>
              </w:rPr>
            </w:pPr>
          </w:p>
          <w:p w:rsidR="002C49FA" w:rsidRPr="00C6649F" w:rsidRDefault="002C49FA" w:rsidP="002D2818">
            <w:pPr>
              <w:rPr>
                <w:lang w:val="fr-FR"/>
              </w:rPr>
            </w:pPr>
            <w:r w:rsidRPr="00C6649F">
              <w:rPr>
                <w:lang w:val="fr-FR"/>
              </w:rPr>
              <w:t xml:space="preserve">L’enseignement supérieur peut </w:t>
            </w:r>
            <w:r w:rsidRPr="00C6649F">
              <w:rPr>
                <w:lang w:val="en-US"/>
              </w:rPr>
              <w:t>ê</w:t>
            </w:r>
            <w:r w:rsidRPr="00C6649F">
              <w:rPr>
                <w:lang w:val="fr-FR"/>
              </w:rPr>
              <w:t>trecourt.  II s’ agit de formations qui, pour la plupart,  durent seulement deux ans et offrent des brevets de technicien supérieur et de réels débouchés professionnels. L’enseignement sup</w:t>
            </w:r>
            <w:r w:rsidRPr="00C6649F">
              <w:rPr>
                <w:lang w:val="en-US"/>
              </w:rPr>
              <w:t>é</w:t>
            </w:r>
            <w:r w:rsidRPr="00C6649F">
              <w:rPr>
                <w:lang w:val="fr-FR"/>
              </w:rPr>
              <w:t>rieur long comprend les universit</w:t>
            </w:r>
            <w:r w:rsidRPr="00C6649F">
              <w:rPr>
                <w:lang w:val="en-US"/>
              </w:rPr>
              <w:t>és</w:t>
            </w:r>
            <w:r w:rsidRPr="00C6649F">
              <w:rPr>
                <w:lang w:val="fr-FR"/>
              </w:rPr>
              <w:t xml:space="preserve"> et les grandes </w:t>
            </w:r>
            <w:r w:rsidRPr="00C6649F">
              <w:rPr>
                <w:lang w:val="en-US"/>
              </w:rPr>
              <w:t>é</w:t>
            </w:r>
            <w:r w:rsidRPr="00C6649F">
              <w:rPr>
                <w:lang w:val="fr-FR"/>
              </w:rPr>
              <w:t>coles.</w:t>
            </w:r>
          </w:p>
          <w:p w:rsidR="002C49FA" w:rsidRPr="00C6649F" w:rsidRDefault="002C49FA" w:rsidP="002D2818">
            <w:pPr>
              <w:pStyle w:val="p15"/>
              <w:tabs>
                <w:tab w:val="clear" w:pos="4580"/>
                <w:tab w:val="left" w:pos="0"/>
              </w:tabs>
              <w:spacing w:line="276" w:lineRule="auto"/>
              <w:ind w:left="0" w:firstLine="360"/>
              <w:jc w:val="both"/>
              <w:rPr>
                <w:lang w:val="fr-FR"/>
              </w:rPr>
            </w:pPr>
            <w:r w:rsidRPr="00C6649F">
              <w:rPr>
                <w:lang w:val="fr-FR"/>
              </w:rPr>
              <w:t>Les universit</w:t>
            </w:r>
            <w:r w:rsidRPr="00C6649F">
              <w:t>és</w:t>
            </w:r>
            <w:r w:rsidRPr="00C6649F">
              <w:rPr>
                <w:lang w:val="fr-FR"/>
              </w:rPr>
              <w:t xml:space="preserve"> sont les seuls </w:t>
            </w:r>
            <w:r w:rsidRPr="00C6649F">
              <w:t>é</w:t>
            </w:r>
            <w:r w:rsidRPr="00C6649F">
              <w:rPr>
                <w:lang w:val="fr-FR"/>
              </w:rPr>
              <w:t xml:space="preserve">tablissements qui accueillent tous les candidats sans faire de sélection, si bien que dans certains cas les </w:t>
            </w:r>
            <w:r w:rsidRPr="00C6649F">
              <w:t>é</w:t>
            </w:r>
            <w:r w:rsidRPr="00C6649F">
              <w:rPr>
                <w:lang w:val="fr-FR"/>
              </w:rPr>
              <w:t>tudiants se retrouvent à l’universit</w:t>
            </w:r>
            <w:r w:rsidRPr="00C6649F">
              <w:t xml:space="preserve">é </w:t>
            </w:r>
            <w:r w:rsidRPr="00C6649F">
              <w:rPr>
                <w:lang w:val="fr-FR"/>
              </w:rPr>
              <w:t xml:space="preserve">quand ils n’ont pas </w:t>
            </w:r>
            <w:r w:rsidRPr="00C6649F">
              <w:t>é</w:t>
            </w:r>
            <w:r w:rsidRPr="00C6649F">
              <w:rPr>
                <w:lang w:val="fr-FR"/>
              </w:rPr>
              <w:t>t</w:t>
            </w:r>
            <w:r w:rsidRPr="00C6649F">
              <w:t>é</w:t>
            </w:r>
            <w:r w:rsidRPr="00C6649F">
              <w:rPr>
                <w:lang w:val="fr-FR"/>
              </w:rPr>
              <w:t xml:space="preserve"> admis ailleurs.</w:t>
            </w:r>
          </w:p>
          <w:p w:rsidR="002C49FA" w:rsidRPr="00C6649F" w:rsidRDefault="002C49FA" w:rsidP="002D2818">
            <w:pPr>
              <w:pStyle w:val="p17"/>
              <w:tabs>
                <w:tab w:val="left" w:pos="0"/>
              </w:tabs>
              <w:spacing w:line="240" w:lineRule="auto"/>
              <w:ind w:left="0" w:firstLine="360"/>
              <w:jc w:val="both"/>
              <w:rPr>
                <w:lang w:val="fr-FR"/>
              </w:rPr>
            </w:pPr>
            <w:r w:rsidRPr="00C6649F">
              <w:rPr>
                <w:lang w:val="fr-FR"/>
              </w:rPr>
              <w:t xml:space="preserve">Chaque </w:t>
            </w:r>
            <w:r w:rsidRPr="00C6649F">
              <w:t>é</w:t>
            </w:r>
            <w:r w:rsidRPr="00C6649F">
              <w:rPr>
                <w:lang w:val="fr-FR"/>
              </w:rPr>
              <w:t>l</w:t>
            </w:r>
            <w:r w:rsidRPr="00C6649F">
              <w:t>è</w:t>
            </w:r>
            <w:r w:rsidRPr="00C6649F">
              <w:rPr>
                <w:lang w:val="fr-FR"/>
              </w:rPr>
              <w:t>ve du lyc</w:t>
            </w:r>
            <w:r w:rsidRPr="00C6649F">
              <w:t>e</w:t>
            </w:r>
            <w:r w:rsidRPr="00C6649F">
              <w:rPr>
                <w:lang w:val="fr-FR"/>
              </w:rPr>
              <w:t>e, baccalaur</w:t>
            </w:r>
            <w:r w:rsidRPr="00C6649F">
              <w:t>é</w:t>
            </w:r>
            <w:r w:rsidRPr="00C6649F">
              <w:rPr>
                <w:lang w:val="fr-FR"/>
              </w:rPr>
              <w:t>at peut s’ inscrire à une facult</w:t>
            </w:r>
            <w:r w:rsidRPr="00C6649F">
              <w:t>é</w:t>
            </w:r>
            <w:r w:rsidRPr="00C6649F">
              <w:rPr>
                <w:lang w:val="fr-FR"/>
              </w:rPr>
              <w:t>. Le nombre de places n’est pas limit</w:t>
            </w:r>
            <w:r w:rsidRPr="00C6649F">
              <w:t>é</w:t>
            </w:r>
            <w:r w:rsidRPr="00C6649F">
              <w:rPr>
                <w:lang w:val="fr-FR"/>
              </w:rPr>
              <w:t>. Seulement moins de la moiti</w:t>
            </w:r>
            <w:r w:rsidRPr="00C6649F">
              <w:t xml:space="preserve">é </w:t>
            </w:r>
            <w:r w:rsidRPr="00C6649F">
              <w:rPr>
                <w:lang w:val="fr-FR"/>
              </w:rPr>
              <w:t>d’</w:t>
            </w:r>
            <w:r w:rsidRPr="00C6649F">
              <w:t>é</w:t>
            </w:r>
            <w:r w:rsidRPr="00C6649F">
              <w:rPr>
                <w:lang w:val="fr-FR"/>
              </w:rPr>
              <w:t>tudiants obtiennent le dipl</w:t>
            </w:r>
            <w:r w:rsidRPr="00C6649F">
              <w:t>ô</w:t>
            </w:r>
            <w:r w:rsidRPr="00C6649F">
              <w:rPr>
                <w:lang w:val="fr-FR"/>
              </w:rPr>
              <w:t>me (30 % quittent à la fin de la 1-</w:t>
            </w:r>
            <w:r w:rsidRPr="00C6649F">
              <w:t>è</w:t>
            </w:r>
            <w:r w:rsidRPr="00C6649F">
              <w:rPr>
                <w:lang w:val="fr-FR"/>
              </w:rPr>
              <w:t>re ann</w:t>
            </w:r>
            <w:r w:rsidRPr="00C6649F">
              <w:t>é</w:t>
            </w:r>
            <w:r w:rsidRPr="00C6649F">
              <w:rPr>
                <w:lang w:val="fr-FR"/>
              </w:rPr>
              <w:t>e).</w:t>
            </w:r>
          </w:p>
          <w:p w:rsidR="002C49FA" w:rsidRPr="00C6649F" w:rsidRDefault="002C49FA" w:rsidP="002D2818">
            <w:pPr>
              <w:pStyle w:val="p15"/>
              <w:tabs>
                <w:tab w:val="clear" w:pos="4580"/>
                <w:tab w:val="left" w:pos="0"/>
              </w:tabs>
              <w:spacing w:line="276" w:lineRule="auto"/>
              <w:ind w:left="0" w:firstLine="360"/>
              <w:jc w:val="both"/>
              <w:rPr>
                <w:lang w:val="fr-FR"/>
              </w:rPr>
            </w:pPr>
            <w:r w:rsidRPr="00C6649F">
              <w:rPr>
                <w:lang w:val="fr-FR"/>
              </w:rPr>
              <w:t>Les universit</w:t>
            </w:r>
            <w:r w:rsidRPr="00C6649F">
              <w:t>é</w:t>
            </w:r>
            <w:r w:rsidRPr="00C6649F">
              <w:rPr>
                <w:lang w:val="fr-FR"/>
              </w:rPr>
              <w:t>s sont pratiquement toutes des universités publiques.</w:t>
            </w:r>
          </w:p>
          <w:p w:rsidR="002C49FA" w:rsidRPr="00C6649F" w:rsidRDefault="002C49FA" w:rsidP="002D2818">
            <w:pPr>
              <w:pStyle w:val="p3"/>
              <w:tabs>
                <w:tab w:val="left" w:pos="0"/>
              </w:tabs>
              <w:spacing w:line="276" w:lineRule="auto"/>
              <w:ind w:left="0" w:firstLine="0"/>
              <w:jc w:val="both"/>
              <w:rPr>
                <w:lang w:val="fr-FR"/>
              </w:rPr>
            </w:pPr>
            <w:r w:rsidRPr="00C6649F">
              <w:rPr>
                <w:lang w:val="fr-FR"/>
              </w:rPr>
              <w:t>Les études universitaires sont organis</w:t>
            </w:r>
            <w:r w:rsidRPr="00C6649F">
              <w:t>é</w:t>
            </w:r>
            <w:r w:rsidRPr="00C6649F">
              <w:rPr>
                <w:lang w:val="fr-FR"/>
              </w:rPr>
              <w:t>es en trois cycles: Le premier cycle prépare en deux ans au DEUG (diplôme d’études universitaires générales), mais le DEUG  est un dipl</w:t>
            </w:r>
            <w:r w:rsidRPr="00C6649F">
              <w:t>ô</w:t>
            </w:r>
            <w:r w:rsidRPr="00C6649F">
              <w:rPr>
                <w:lang w:val="fr-FR"/>
              </w:rPr>
              <w:t>me sans valeur sur le march</w:t>
            </w:r>
            <w:r w:rsidRPr="00C6649F">
              <w:t>é</w:t>
            </w:r>
            <w:r w:rsidRPr="00C6649F">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2C49FA" w:rsidRPr="00C6649F" w:rsidRDefault="002C49FA" w:rsidP="002D2818">
            <w:pPr>
              <w:pStyle w:val="p7"/>
              <w:tabs>
                <w:tab w:val="left" w:pos="0"/>
              </w:tabs>
              <w:spacing w:line="276" w:lineRule="auto"/>
              <w:ind w:left="0" w:firstLine="360"/>
              <w:jc w:val="both"/>
              <w:rPr>
                <w:lang w:val="fr-FR"/>
              </w:rPr>
            </w:pPr>
            <w:r w:rsidRPr="00C6649F">
              <w:rPr>
                <w:lang w:val="fr-FR"/>
              </w:rPr>
              <w:t>L’universit</w:t>
            </w:r>
            <w:r w:rsidRPr="00C6649F">
              <w:t>é</w:t>
            </w:r>
            <w:r w:rsidRPr="00C6649F">
              <w:rPr>
                <w:lang w:val="fr-FR"/>
              </w:rPr>
              <w:t xml:space="preserve"> fran</w:t>
            </w:r>
            <w:r w:rsidRPr="00C6649F">
              <w:t>ç</w:t>
            </w:r>
            <w:r w:rsidRPr="00C6649F">
              <w:rPr>
                <w:lang w:val="fr-FR"/>
              </w:rPr>
              <w:t xml:space="preserve">aise a </w:t>
            </w:r>
            <w:r w:rsidRPr="00C6649F">
              <w:t>é</w:t>
            </w:r>
            <w:r w:rsidRPr="00C6649F">
              <w:rPr>
                <w:lang w:val="fr-FR"/>
              </w:rPr>
              <w:t>t</w:t>
            </w:r>
            <w:r w:rsidRPr="00C6649F">
              <w:t>é</w:t>
            </w:r>
            <w:r w:rsidRPr="00C6649F">
              <w:rPr>
                <w:lang w:val="fr-FR"/>
              </w:rPr>
              <w:t xml:space="preserve"> compl</w:t>
            </w:r>
            <w:r w:rsidRPr="00C6649F">
              <w:t>è</w:t>
            </w:r>
            <w:r w:rsidRPr="00C6649F">
              <w:rPr>
                <w:lang w:val="fr-FR"/>
              </w:rPr>
              <w:t>tement r</w:t>
            </w:r>
            <w:r w:rsidRPr="00C6649F">
              <w:t>e</w:t>
            </w:r>
            <w:r w:rsidRPr="00C6649F">
              <w:rPr>
                <w:lang w:val="fr-FR"/>
              </w:rPr>
              <w:t>organis</w:t>
            </w:r>
            <w:r w:rsidRPr="00C6649F">
              <w:t>é</w:t>
            </w:r>
            <w:r w:rsidRPr="00C6649F">
              <w:rPr>
                <w:lang w:val="fr-FR"/>
              </w:rPr>
              <w:t>e apr</w:t>
            </w:r>
            <w:r w:rsidRPr="00C6649F">
              <w:t>è</w:t>
            </w:r>
            <w:r w:rsidRPr="00C6649F">
              <w:rPr>
                <w:lang w:val="fr-FR"/>
              </w:rPr>
              <w:t xml:space="preserve">s les </w:t>
            </w:r>
            <w:r w:rsidRPr="00C6649F">
              <w:t>é</w:t>
            </w:r>
            <w:r w:rsidRPr="00C6649F">
              <w:rPr>
                <w:lang w:val="fr-FR"/>
              </w:rPr>
              <w:t>v</w:t>
            </w:r>
            <w:r w:rsidRPr="00C6649F">
              <w:t>é</w:t>
            </w:r>
            <w:r w:rsidRPr="00C6649F">
              <w:rPr>
                <w:lang w:val="fr-FR"/>
              </w:rPr>
              <w:t>nements de mai 1968. Chaque universit</w:t>
            </w:r>
            <w:r w:rsidRPr="00C6649F">
              <w:t>é</w:t>
            </w:r>
            <w:r w:rsidRPr="00C6649F">
              <w:rPr>
                <w:lang w:val="fr-FR"/>
              </w:rPr>
              <w:t xml:space="preserve"> constitue une véritable entit</w:t>
            </w:r>
            <w:r w:rsidRPr="00C6649F">
              <w:t>é</w:t>
            </w:r>
            <w:r w:rsidRPr="00C6649F">
              <w:rPr>
                <w:lang w:val="fr-FR"/>
              </w:rPr>
              <w:t>. Elle est en principe pluri</w:t>
            </w:r>
            <w:r w:rsidRPr="00C6649F">
              <w:rPr>
                <w:lang w:val="fr-FR"/>
              </w:rPr>
              <w:softHyphen/>
              <w:t>disciplinaire et  dispose d’une certaine autonomie p</w:t>
            </w:r>
            <w:r w:rsidRPr="00C6649F">
              <w:t>é</w:t>
            </w:r>
            <w:r w:rsidRPr="00C6649F">
              <w:rPr>
                <w:lang w:val="fr-FR"/>
              </w:rPr>
              <w:t>dagogique,administrative et financi</w:t>
            </w:r>
            <w:r w:rsidRPr="00C6649F">
              <w:t>è</w:t>
            </w:r>
            <w:r w:rsidRPr="00C6649F">
              <w:rPr>
                <w:lang w:val="fr-FR"/>
              </w:rPr>
              <w:t>re.</w:t>
            </w:r>
          </w:p>
          <w:p w:rsidR="002C49FA" w:rsidRPr="00C6649F" w:rsidRDefault="002C49FA" w:rsidP="002D2818">
            <w:pPr>
              <w:pStyle w:val="p9"/>
              <w:tabs>
                <w:tab w:val="left" w:pos="0"/>
              </w:tabs>
              <w:spacing w:line="276" w:lineRule="auto"/>
              <w:ind w:left="0" w:firstLine="360"/>
              <w:jc w:val="both"/>
              <w:rPr>
                <w:lang w:val="fr-FR"/>
              </w:rPr>
            </w:pPr>
            <w:r w:rsidRPr="00C6649F">
              <w:rPr>
                <w:lang w:val="fr-FR"/>
              </w:rPr>
              <w:t>L’année universitaire commence en octobre et se termine en  juin.   Elle est divisée en deux semestres (octobre à février et février à juin). On obtient les unités de valeur en passant un examen terminal, ou bien par contr</w:t>
            </w:r>
            <w:r w:rsidRPr="00C6649F">
              <w:t>ô</w:t>
            </w:r>
            <w:r w:rsidRPr="00C6649F">
              <w:rPr>
                <w:lang w:val="fr-FR"/>
              </w:rPr>
              <w:t xml:space="preserve">le continu des connaissances, ou encore par une combinaison des deux. À rares exceptions, les </w:t>
            </w:r>
            <w:r w:rsidRPr="00C6649F">
              <w:t>é</w:t>
            </w:r>
            <w:r w:rsidRPr="00C6649F">
              <w:rPr>
                <w:lang w:val="fr-FR"/>
              </w:rPr>
              <w:t>tudiants ne touchent pas de bourse. Les études sont gratuites, mais il y a des droits à payer.</w:t>
            </w:r>
          </w:p>
          <w:p w:rsidR="002C49FA" w:rsidRPr="00C6649F" w:rsidRDefault="002C49FA" w:rsidP="002D2818">
            <w:pPr>
              <w:pStyle w:val="p9"/>
              <w:tabs>
                <w:tab w:val="left" w:pos="0"/>
              </w:tabs>
              <w:spacing w:line="276" w:lineRule="auto"/>
              <w:ind w:left="0" w:firstLine="360"/>
              <w:jc w:val="both"/>
              <w:rPr>
                <w:lang w:val="fr-FR"/>
              </w:rPr>
            </w:pPr>
          </w:p>
          <w:p w:rsidR="002C49FA" w:rsidRPr="00C6649F" w:rsidRDefault="002C49FA" w:rsidP="002D2818">
            <w:pPr>
              <w:ind w:left="568" w:hanging="284"/>
              <w:rPr>
                <w:lang w:val="en-US"/>
              </w:rPr>
            </w:pPr>
            <w:r w:rsidRPr="00C6649F">
              <w:rPr>
                <w:lang w:val="en-US"/>
              </w:rPr>
              <w:t>1.</w:t>
            </w:r>
            <w:r w:rsidRPr="00C6649F">
              <w:rPr>
                <w:lang w:val="en-US"/>
              </w:rPr>
              <w:tab/>
            </w:r>
            <w:r w:rsidRPr="00C6649F">
              <w:rPr>
                <w:sz w:val="22"/>
                <w:szCs w:val="22"/>
                <w:lang w:val="fr-FR"/>
              </w:rPr>
              <w:t>C’est tr</w:t>
            </w:r>
            <w:r w:rsidRPr="00C6649F">
              <w:rPr>
                <w:sz w:val="22"/>
                <w:szCs w:val="22"/>
                <w:lang w:val="en-US"/>
              </w:rPr>
              <w:t>è</w:t>
            </w:r>
            <w:r w:rsidRPr="00C6649F">
              <w:rPr>
                <w:sz w:val="22"/>
                <w:szCs w:val="22"/>
                <w:lang w:val="fr-FR"/>
              </w:rPr>
              <w:t>s facile d’entrer à  l’universit</w:t>
            </w:r>
            <w:r w:rsidRPr="00C6649F">
              <w:rPr>
                <w:sz w:val="22"/>
                <w:szCs w:val="22"/>
                <w:lang w:val="en-US"/>
              </w:rPr>
              <w:t>é</w:t>
            </w:r>
            <w:r w:rsidRPr="00C6649F">
              <w:rPr>
                <w:sz w:val="22"/>
                <w:szCs w:val="22"/>
                <w:lang w:val="fr-FR"/>
              </w:rPr>
              <w:t>.</w:t>
            </w:r>
          </w:p>
          <w:p w:rsidR="002C49FA" w:rsidRPr="00C6649F" w:rsidRDefault="002C49FA" w:rsidP="002D2818">
            <w:pPr>
              <w:spacing w:line="276" w:lineRule="auto"/>
              <w:ind w:firstLine="0"/>
              <w:rPr>
                <w:lang w:val="en-US"/>
              </w:rPr>
            </w:pPr>
            <w:r w:rsidRPr="00C6649F">
              <w:rPr>
                <w:lang w:val="en-US"/>
              </w:rPr>
              <w:t xml:space="preserve">     2. </w:t>
            </w:r>
            <w:r w:rsidRPr="00C6649F">
              <w:rPr>
                <w:sz w:val="22"/>
                <w:szCs w:val="22"/>
                <w:lang w:val="fr-FR"/>
              </w:rPr>
              <w:t>Le tiers d’</w:t>
            </w:r>
            <w:r w:rsidRPr="00C6649F">
              <w:rPr>
                <w:sz w:val="22"/>
                <w:szCs w:val="22"/>
                <w:lang w:val="en-US"/>
              </w:rPr>
              <w:t>é</w:t>
            </w:r>
            <w:r w:rsidRPr="00C6649F">
              <w:rPr>
                <w:sz w:val="22"/>
                <w:szCs w:val="22"/>
                <w:lang w:val="fr-FR"/>
              </w:rPr>
              <w:t>tudiants ne re</w:t>
            </w:r>
            <w:r w:rsidRPr="00C6649F">
              <w:rPr>
                <w:sz w:val="22"/>
                <w:szCs w:val="22"/>
                <w:lang w:val="en-US"/>
              </w:rPr>
              <w:t>ç</w:t>
            </w:r>
            <w:r w:rsidRPr="00C6649F">
              <w:rPr>
                <w:sz w:val="22"/>
                <w:szCs w:val="22"/>
                <w:lang w:val="fr-FR"/>
              </w:rPr>
              <w:t>oit pas de dipl</w:t>
            </w:r>
            <w:r w:rsidRPr="00C6649F">
              <w:rPr>
                <w:sz w:val="22"/>
                <w:szCs w:val="22"/>
                <w:lang w:val="en-US"/>
              </w:rPr>
              <w:t>ô</w:t>
            </w:r>
            <w:r w:rsidRPr="00C6649F">
              <w:rPr>
                <w:sz w:val="22"/>
                <w:szCs w:val="22"/>
                <w:lang w:val="fr-FR"/>
              </w:rPr>
              <w:t>me</w:t>
            </w:r>
            <w:r w:rsidRPr="00C6649F">
              <w:rPr>
                <w:sz w:val="22"/>
                <w:szCs w:val="22"/>
                <w:lang w:val="en-US"/>
              </w:rPr>
              <w:t>.</w:t>
            </w:r>
          </w:p>
          <w:p w:rsidR="002C49FA" w:rsidRPr="00C6649F" w:rsidRDefault="002C49FA" w:rsidP="002D2818">
            <w:pPr>
              <w:shd w:val="clear" w:color="auto" w:fill="FFFFFF"/>
              <w:ind w:firstLine="0"/>
              <w:rPr>
                <w:lang w:val="fr-FR"/>
              </w:rPr>
            </w:pPr>
            <w:r w:rsidRPr="00C6649F">
              <w:rPr>
                <w:lang w:val="en-US"/>
              </w:rPr>
              <w:t xml:space="preserve">     3. </w:t>
            </w:r>
            <w:r w:rsidRPr="00C6649F">
              <w:rPr>
                <w:sz w:val="22"/>
                <w:szCs w:val="22"/>
                <w:lang w:val="fr-FR"/>
              </w:rPr>
              <w:t>En France il n’y a que des universités priv</w:t>
            </w:r>
            <w:r w:rsidRPr="00C6649F">
              <w:rPr>
                <w:sz w:val="22"/>
                <w:szCs w:val="22"/>
                <w:lang w:val="en-US"/>
              </w:rPr>
              <w:t>é</w:t>
            </w:r>
            <w:r w:rsidRPr="00C6649F">
              <w:rPr>
                <w:sz w:val="22"/>
                <w:szCs w:val="22"/>
                <w:lang w:val="fr-FR"/>
              </w:rPr>
              <w:t>es.</w:t>
            </w:r>
          </w:p>
          <w:p w:rsidR="002C49FA" w:rsidRPr="00C6649F" w:rsidRDefault="002C49FA" w:rsidP="002D2818">
            <w:pPr>
              <w:ind w:firstLine="0"/>
              <w:rPr>
                <w:lang w:val="de-DE"/>
              </w:rPr>
            </w:pPr>
            <w:r w:rsidRPr="00C6649F">
              <w:rPr>
                <w:lang w:val="de-DE"/>
              </w:rPr>
              <w:t xml:space="preserve">2. </w:t>
            </w:r>
            <w:r w:rsidRPr="00C6649F">
              <w:t>Прочитайтедиалогизаполнитепробелы</w:t>
            </w:r>
            <w:r w:rsidRPr="00C6649F">
              <w:rPr>
                <w:lang w:val="de-DE"/>
              </w:rPr>
              <w:t xml:space="preserve">, </w:t>
            </w:r>
            <w:r w:rsidRPr="00C6649F">
              <w:t>используяпредложенныенижереплики</w:t>
            </w:r>
          </w:p>
          <w:p w:rsidR="002C49FA" w:rsidRPr="001B5E17" w:rsidRDefault="002C49FA" w:rsidP="002D2818">
            <w:pPr>
              <w:ind w:firstLine="0"/>
              <w:jc w:val="center"/>
              <w:rPr>
                <w:lang w:val="fr-FR"/>
              </w:rPr>
            </w:pPr>
            <w:r w:rsidRPr="001B5E17">
              <w:rPr>
                <w:lang w:val="fr-FR"/>
              </w:rPr>
              <w:t>Dialogue</w:t>
            </w:r>
          </w:p>
          <w:p w:rsidR="002C49FA" w:rsidRPr="00C6649F" w:rsidRDefault="002C49FA" w:rsidP="002D2818">
            <w:pPr>
              <w:spacing w:line="100" w:lineRule="atLeast"/>
              <w:rPr>
                <w:lang w:val="de-DE"/>
              </w:rPr>
            </w:pPr>
            <w:r w:rsidRPr="00C6649F">
              <w:rPr>
                <w:i/>
                <w:iCs/>
                <w:lang w:val="de-DE"/>
              </w:rPr>
              <w:t>Nicolas: Bonjour</w:t>
            </w:r>
            <w:r w:rsidRPr="00C6649F">
              <w:rPr>
                <w:lang w:val="de-DE"/>
              </w:rPr>
              <w:t>, Michel!</w:t>
            </w:r>
          </w:p>
          <w:p w:rsidR="002C49FA" w:rsidRPr="00C6649F" w:rsidRDefault="002C49FA" w:rsidP="002D2818">
            <w:pPr>
              <w:spacing w:line="100" w:lineRule="atLeast"/>
              <w:rPr>
                <w:lang w:val="en-US"/>
              </w:rPr>
            </w:pPr>
            <w:r w:rsidRPr="00C6649F">
              <w:rPr>
                <w:i/>
                <w:iCs/>
                <w:lang w:val="de-DE"/>
              </w:rPr>
              <w:t>Michel:</w:t>
            </w:r>
            <w:r w:rsidRPr="00C6649F">
              <w:rPr>
                <w:lang w:val="de-DE"/>
              </w:rPr>
              <w:t xml:space="preserve"> ______, Nicolas! </w:t>
            </w:r>
            <w:r w:rsidRPr="00C6649F">
              <w:rPr>
                <w:lang w:val="en-US"/>
              </w:rPr>
              <w:t>Comment ça va?</w:t>
            </w:r>
          </w:p>
          <w:p w:rsidR="002C49FA" w:rsidRPr="00C6649F" w:rsidRDefault="002C49FA" w:rsidP="002D2818">
            <w:pPr>
              <w:spacing w:line="100" w:lineRule="atLeast"/>
              <w:rPr>
                <w:lang w:val="en-US"/>
              </w:rPr>
            </w:pPr>
            <w:r w:rsidRPr="00C6649F">
              <w:rPr>
                <w:i/>
                <w:iCs/>
                <w:lang w:val="en-US"/>
              </w:rPr>
              <w:t>Nicolas:</w:t>
            </w:r>
            <w:r w:rsidRPr="00C6649F">
              <w:rPr>
                <w:lang w:val="en-US"/>
              </w:rPr>
              <w:t xml:space="preserve"> Merci, ça va bien! Que fais-tu ce soir?</w:t>
            </w:r>
          </w:p>
          <w:p w:rsidR="002C49FA" w:rsidRPr="00C6649F" w:rsidRDefault="002C49FA" w:rsidP="002D2818">
            <w:pPr>
              <w:spacing w:line="100" w:lineRule="atLeast"/>
              <w:rPr>
                <w:lang w:val="de-DE"/>
              </w:rPr>
            </w:pPr>
            <w:r w:rsidRPr="00C6649F">
              <w:rPr>
                <w:i/>
                <w:iCs/>
                <w:lang w:val="en-US"/>
              </w:rPr>
              <w:t>Karin:</w:t>
            </w:r>
            <w:r w:rsidRPr="00C6649F">
              <w:rPr>
                <w:lang w:val="en-US"/>
              </w:rPr>
              <w:t xml:space="preserve"> Aujourd’hui j’ai beaucoup d’affaires. </w:t>
            </w:r>
            <w:r w:rsidRPr="00C6649F">
              <w:rPr>
                <w:lang w:val="de-DE"/>
              </w:rPr>
              <w:t>Ma tante Marie vient nous voir. En fait, je dois me dépêcher. Au revoir!</w:t>
            </w:r>
          </w:p>
          <w:p w:rsidR="002C49FA" w:rsidRPr="00C6649F" w:rsidRDefault="002C49FA" w:rsidP="002D2818">
            <w:pPr>
              <w:pBdr>
                <w:bottom w:val="single" w:sz="8" w:space="1" w:color="000000"/>
              </w:pBdr>
              <w:spacing w:line="100" w:lineRule="atLeast"/>
              <w:rPr>
                <w:lang w:val="de-DE"/>
              </w:rPr>
            </w:pPr>
            <w:r w:rsidRPr="00C6649F">
              <w:rPr>
                <w:i/>
                <w:iCs/>
                <w:lang w:val="de-DE"/>
              </w:rPr>
              <w:t>Nicolas:</w:t>
            </w:r>
            <w:r w:rsidRPr="00C6649F">
              <w:rPr>
                <w:lang w:val="de-DE"/>
              </w:rPr>
              <w:t xml:space="preserve"> ______!</w:t>
            </w:r>
          </w:p>
          <w:p w:rsidR="002C49FA" w:rsidRPr="00C6649F" w:rsidRDefault="002C49FA" w:rsidP="002D2818">
            <w:pPr>
              <w:pBdr>
                <w:bottom w:val="single" w:sz="8" w:space="1" w:color="000000"/>
              </w:pBdr>
              <w:spacing w:line="100" w:lineRule="atLeast"/>
              <w:rPr>
                <w:lang w:val="de-DE"/>
              </w:rPr>
            </w:pPr>
          </w:p>
          <w:p w:rsidR="002C49FA" w:rsidRPr="00C6649F" w:rsidRDefault="002C49FA" w:rsidP="002D2818">
            <w:pPr>
              <w:spacing w:line="100" w:lineRule="atLeast"/>
              <w:rPr>
                <w:i/>
                <w:iCs/>
              </w:rPr>
            </w:pPr>
            <w:r w:rsidRPr="00C6649F">
              <w:rPr>
                <w:i/>
                <w:iCs/>
                <w:lang w:val="de-DE"/>
              </w:rPr>
              <w:t>Bienvenue! Salut! Portez-vous bien! Au revoir! Bon voyage</w:t>
            </w:r>
            <w:r w:rsidRPr="00C6649F">
              <w:rPr>
                <w:i/>
                <w:iCs/>
              </w:rPr>
              <w:t>!</w:t>
            </w:r>
          </w:p>
          <w:p w:rsidR="002C49FA" w:rsidRPr="00C6649F" w:rsidRDefault="002C49FA" w:rsidP="002D2818">
            <w:pPr>
              <w:ind w:firstLine="0"/>
            </w:pPr>
          </w:p>
          <w:p w:rsidR="002C49FA" w:rsidRPr="00C6649F" w:rsidRDefault="002C49FA" w:rsidP="002D2818">
            <w:pPr>
              <w:ind w:firstLine="0"/>
            </w:pPr>
          </w:p>
          <w:p w:rsidR="002C49FA" w:rsidRPr="00C6649F" w:rsidRDefault="002C49FA" w:rsidP="002D2818">
            <w:pPr>
              <w:ind w:firstLine="0"/>
            </w:pPr>
            <w:r w:rsidRPr="00C6649F">
              <w:t>3. Составьте план ответа к одной из пройденных тем</w:t>
            </w:r>
          </w:p>
          <w:p w:rsidR="002C49FA" w:rsidRPr="00C6649F" w:rsidRDefault="002C49FA" w:rsidP="002D2818">
            <w:pPr>
              <w:ind w:firstLine="0"/>
            </w:pPr>
            <w:r w:rsidRPr="00C6649F">
              <w:t>1. Я в современном мире</w:t>
            </w:r>
          </w:p>
          <w:p w:rsidR="002C49FA" w:rsidRPr="00C6649F" w:rsidRDefault="002C49FA" w:rsidP="002D2818">
            <w:pPr>
              <w:ind w:firstLine="0"/>
            </w:pPr>
            <w:r w:rsidRPr="00C6649F">
              <w:t>2. Мои планы на будущее</w:t>
            </w:r>
          </w:p>
          <w:p w:rsidR="002C49FA" w:rsidRPr="00C6649F" w:rsidRDefault="002C49FA" w:rsidP="002D2818">
            <w:pPr>
              <w:ind w:firstLine="0"/>
            </w:pPr>
            <w:r w:rsidRPr="00C6649F">
              <w:t>3. История научной мысли</w:t>
            </w:r>
          </w:p>
          <w:p w:rsidR="002C49FA" w:rsidRPr="00C6649F" w:rsidRDefault="002C49FA" w:rsidP="002D2818">
            <w:pPr>
              <w:ind w:firstLine="0"/>
            </w:pPr>
            <w:r w:rsidRPr="00C6649F">
              <w:t xml:space="preserve">4. Ценности образования </w:t>
            </w:r>
          </w:p>
          <w:p w:rsidR="002C49FA" w:rsidRPr="00C6649F" w:rsidRDefault="002C49FA" w:rsidP="002D2818">
            <w:pPr>
              <w:ind w:firstLine="0"/>
            </w:pPr>
          </w:p>
          <w:p w:rsidR="002C49FA" w:rsidRPr="00C6649F" w:rsidRDefault="002C49FA" w:rsidP="002D2818">
            <w:pPr>
              <w:ind w:firstLine="0"/>
            </w:pPr>
            <w:r w:rsidRPr="00C6649F">
              <w:t>Оценочные средства для экзамена (3 семестр)</w:t>
            </w:r>
          </w:p>
          <w:p w:rsidR="002C49FA" w:rsidRPr="00C6649F" w:rsidRDefault="002C49FA" w:rsidP="002D2818">
            <w:pPr>
              <w:ind w:firstLine="0"/>
            </w:pPr>
            <w:r w:rsidRPr="00C6649F">
              <w:t>1.Прочитайте текст и укажите, какой части текста соответствует информация</w:t>
            </w:r>
          </w:p>
          <w:p w:rsidR="002C49FA" w:rsidRPr="00C6649F" w:rsidRDefault="002C49FA" w:rsidP="002D2818">
            <w:pPr>
              <w:ind w:firstLine="0"/>
              <w:rPr>
                <w:i/>
                <w:iCs/>
                <w:lang w:val="fr-FR"/>
              </w:rPr>
            </w:pPr>
            <w:r w:rsidRPr="00C6649F">
              <w:rPr>
                <w:lang w:val="fr-FR"/>
              </w:rPr>
              <w:t>1.</w:t>
            </w:r>
            <w:r w:rsidRPr="00C6649F">
              <w:t>Укажите</w:t>
            </w:r>
            <w:r w:rsidRPr="00C6649F">
              <w:rPr>
                <w:lang w:val="fr-FR"/>
              </w:rPr>
              <w:t xml:space="preserve">, </w:t>
            </w:r>
            <w:r w:rsidRPr="00C6649F">
              <w:t>какойчаститекста</w:t>
            </w:r>
            <w:r w:rsidRPr="00C6649F">
              <w:rPr>
                <w:lang w:val="fr-FR"/>
              </w:rPr>
              <w:t xml:space="preserve"> (1, 2, 3, 4) </w:t>
            </w:r>
            <w:r w:rsidRPr="00C6649F">
              <w:t>соответствуетследующаяинформация</w:t>
            </w:r>
            <w:r w:rsidRPr="00C6649F">
              <w:rPr>
                <w:lang w:val="fr-FR"/>
              </w:rPr>
              <w:t xml:space="preserve">: </w:t>
            </w:r>
            <w:r w:rsidRPr="00C6649F">
              <w:rPr>
                <w:i/>
                <w:iCs/>
                <w:lang w:val="fr-FR"/>
              </w:rPr>
              <w:t>La famille trouve vraiment son accomplissement par les enfants.</w:t>
            </w:r>
          </w:p>
          <w:p w:rsidR="002C49FA" w:rsidRPr="00C6649F" w:rsidRDefault="002C49FA" w:rsidP="002D2818">
            <w:pPr>
              <w:ind w:firstLine="0"/>
            </w:pPr>
            <w:r w:rsidRPr="00C6649F">
              <w:t>a) 2                                   b) 3</w:t>
            </w:r>
          </w:p>
          <w:p w:rsidR="002C49FA" w:rsidRPr="00C6649F" w:rsidRDefault="002C49FA" w:rsidP="002D2818">
            <w:pPr>
              <w:ind w:firstLine="0"/>
            </w:pPr>
            <w:r w:rsidRPr="00C6649F">
              <w:t>c) 2                                   d) 1</w:t>
            </w:r>
          </w:p>
          <w:p w:rsidR="002C49FA" w:rsidRPr="00C6649F" w:rsidRDefault="002C49FA" w:rsidP="002D2818">
            <w:pPr>
              <w:ind w:firstLine="0"/>
            </w:pPr>
          </w:p>
          <w:p w:rsidR="002C49FA" w:rsidRPr="00C6649F" w:rsidRDefault="002C49FA" w:rsidP="002D2818">
            <w:pPr>
              <w:ind w:firstLine="0"/>
              <w:rPr>
                <w:i/>
                <w:iCs/>
              </w:rPr>
            </w:pPr>
            <w:r w:rsidRPr="00C6649F">
              <w:t xml:space="preserve">2. Укажите, какой части текста (1, 2, 3) соответствует следующая информация: </w:t>
            </w:r>
            <w:r w:rsidRPr="00C6649F">
              <w:rPr>
                <w:i/>
                <w:iCs/>
                <w:lang w:val="fr-FR"/>
              </w:rPr>
              <w:t>La famille fran</w:t>
            </w:r>
            <w:r w:rsidRPr="00C6649F">
              <w:rPr>
                <w:i/>
                <w:iCs/>
              </w:rPr>
              <w:t>ç</w:t>
            </w:r>
            <w:r w:rsidRPr="00C6649F">
              <w:rPr>
                <w:i/>
                <w:iCs/>
                <w:lang w:val="fr-FR"/>
              </w:rPr>
              <w:t>aise en fournit un exemple.</w:t>
            </w:r>
          </w:p>
          <w:p w:rsidR="002C49FA" w:rsidRPr="00B83C8A" w:rsidRDefault="002C49FA" w:rsidP="002D2818">
            <w:pPr>
              <w:ind w:firstLine="0"/>
              <w:rPr>
                <w:lang w:val="en-US"/>
              </w:rPr>
            </w:pPr>
            <w:r w:rsidRPr="00C6649F">
              <w:rPr>
                <w:lang w:val="en-US"/>
              </w:rPr>
              <w:t>a</w:t>
            </w:r>
            <w:r w:rsidRPr="00B83C8A">
              <w:rPr>
                <w:lang w:val="en-US"/>
              </w:rPr>
              <w:t xml:space="preserve">) 3                                    </w:t>
            </w:r>
            <w:r w:rsidRPr="00C6649F">
              <w:rPr>
                <w:lang w:val="en-US"/>
              </w:rPr>
              <w:t>b</w:t>
            </w:r>
            <w:r w:rsidRPr="00B83C8A">
              <w:rPr>
                <w:lang w:val="en-US"/>
              </w:rPr>
              <w:t xml:space="preserve">)  2               </w:t>
            </w:r>
          </w:p>
          <w:p w:rsidR="002C49FA" w:rsidRPr="00B83C8A" w:rsidRDefault="002C49FA" w:rsidP="002D2818">
            <w:pPr>
              <w:ind w:firstLine="0"/>
              <w:rPr>
                <w:lang w:val="en-US"/>
              </w:rPr>
            </w:pPr>
            <w:r w:rsidRPr="00C6649F">
              <w:rPr>
                <w:lang w:val="en-US"/>
              </w:rPr>
              <w:t>c</w:t>
            </w:r>
            <w:r w:rsidRPr="00B83C8A">
              <w:rPr>
                <w:lang w:val="en-US"/>
              </w:rPr>
              <w:t xml:space="preserve">)  4                                   </w:t>
            </w:r>
            <w:r w:rsidRPr="00C6649F">
              <w:rPr>
                <w:lang w:val="en-US"/>
              </w:rPr>
              <w:t>d</w:t>
            </w:r>
            <w:r w:rsidRPr="00B83C8A">
              <w:rPr>
                <w:lang w:val="en-US"/>
              </w:rPr>
              <w:t>)  1</w:t>
            </w:r>
          </w:p>
          <w:p w:rsidR="002C49FA" w:rsidRPr="00B83C8A" w:rsidRDefault="002C49FA" w:rsidP="002D2818">
            <w:pPr>
              <w:ind w:firstLine="0"/>
              <w:rPr>
                <w:lang w:val="en-US"/>
              </w:rPr>
            </w:pPr>
          </w:p>
          <w:p w:rsidR="002C49FA" w:rsidRPr="00C6649F" w:rsidRDefault="002C49FA" w:rsidP="002D2818">
            <w:pPr>
              <w:ind w:firstLine="0"/>
              <w:rPr>
                <w:lang w:val="fr-FR"/>
              </w:rPr>
            </w:pPr>
            <w:r w:rsidRPr="00C6649F">
              <w:rPr>
                <w:lang w:val="en-US"/>
              </w:rPr>
              <w:t xml:space="preserve">          1.</w:t>
            </w:r>
            <w:r w:rsidRPr="00C6649F">
              <w:rPr>
                <w:lang w:val="fr-FR"/>
              </w:rPr>
              <w:t>On se fait souvent une idée fausse des Fran</w:t>
            </w:r>
            <w:r w:rsidRPr="00C6649F">
              <w:rPr>
                <w:lang w:val="en-US"/>
              </w:rPr>
              <w:t>ç</w:t>
            </w:r>
            <w:r w:rsidRPr="00C6649F">
              <w:rPr>
                <w:lang w:val="fr-FR"/>
              </w:rPr>
              <w:t>ais: on s’imagine le Fran</w:t>
            </w:r>
            <w:r w:rsidRPr="00C6649F">
              <w:rPr>
                <w:lang w:val="en-US"/>
              </w:rPr>
              <w:t>ç</w:t>
            </w:r>
            <w:r w:rsidRPr="00C6649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C49FA" w:rsidRPr="00C6649F" w:rsidRDefault="002C49FA" w:rsidP="002D2818">
            <w:pPr>
              <w:ind w:firstLine="0"/>
              <w:rPr>
                <w:lang w:val="fr-FR"/>
              </w:rPr>
            </w:pPr>
            <w:r w:rsidRPr="00C6649F">
              <w:rPr>
                <w:lang w:val="fr-FR"/>
              </w:rPr>
              <w:tab/>
              <w:t>2. La loi fran</w:t>
            </w:r>
            <w:r w:rsidRPr="00C6649F">
              <w:rPr>
                <w:lang w:val="en-US"/>
              </w:rPr>
              <w:t>ç</w:t>
            </w:r>
            <w:r w:rsidRPr="00C6649F">
              <w:rPr>
                <w:lang w:val="fr-FR"/>
              </w:rPr>
              <w:t>aise reconnait le mariage civil, mais la majorité des couples célèbrent encore un mariage religieux.</w:t>
            </w:r>
            <w:r w:rsidRPr="00C6649F">
              <w:rPr>
                <w:lang w:val="fr-FR"/>
              </w:rPr>
              <w:tab/>
              <w:t>La famille trouve vraiment son accomplissementpar les enfants. Dès son arrivéel’enfant est l’objet des soins, et le souci principal des parents est de lui donner une bonne éducation.</w:t>
            </w:r>
          </w:p>
          <w:p w:rsidR="002C49FA" w:rsidRPr="00C6649F" w:rsidRDefault="002C49FA" w:rsidP="002D2818">
            <w:pPr>
              <w:ind w:firstLine="0"/>
              <w:rPr>
                <w:lang w:val="fr-FR"/>
              </w:rPr>
            </w:pPr>
            <w:r w:rsidRPr="00C6649F">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C49FA" w:rsidRPr="00C6649F" w:rsidRDefault="002C49FA" w:rsidP="002D2818">
            <w:pPr>
              <w:ind w:firstLine="0"/>
              <w:rPr>
                <w:lang w:val="fr-FR"/>
              </w:rPr>
            </w:pPr>
            <w:r w:rsidRPr="00C6649F">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C49FA" w:rsidRPr="00ED6A81" w:rsidRDefault="002C49FA" w:rsidP="002D2818">
            <w:pPr>
              <w:pStyle w:val="ListParagraph"/>
              <w:ind w:firstLine="0"/>
              <w:rPr>
                <w:lang w:val="ru-RU"/>
              </w:rPr>
            </w:pPr>
            <w:r w:rsidRPr="00ED6A81">
              <w:rPr>
                <w:lang w:val="ru-RU"/>
              </w:rPr>
              <w:t>2.Дополните минидиалог, используя предложенные ниже реплики</w:t>
            </w:r>
          </w:p>
          <w:p w:rsidR="002C49FA" w:rsidRPr="00ED6A81" w:rsidRDefault="002C49FA" w:rsidP="002D2818">
            <w:pPr>
              <w:pStyle w:val="ListParagraph"/>
              <w:ind w:firstLine="0"/>
              <w:rPr>
                <w:lang w:val="ru-RU"/>
              </w:rPr>
            </w:pPr>
          </w:p>
          <w:p w:rsidR="002C49FA" w:rsidRPr="00C6649F" w:rsidRDefault="002C49FA" w:rsidP="002D2818">
            <w:pPr>
              <w:tabs>
                <w:tab w:val="left" w:pos="344"/>
              </w:tabs>
              <w:ind w:firstLine="0"/>
              <w:rPr>
                <w:lang w:val="de-DE"/>
              </w:rPr>
            </w:pPr>
            <w:r w:rsidRPr="00C6649F">
              <w:rPr>
                <w:lang w:val="de-DE"/>
              </w:rPr>
              <w:t>А: Gagnez-vous beaucoup?</w:t>
            </w:r>
          </w:p>
          <w:p w:rsidR="002C49FA" w:rsidRPr="00C6649F" w:rsidRDefault="002C49FA" w:rsidP="002D2818">
            <w:pPr>
              <w:tabs>
                <w:tab w:val="left" w:pos="344"/>
              </w:tabs>
              <w:ind w:firstLine="0"/>
              <w:rPr>
                <w:lang w:val="de-DE"/>
              </w:rPr>
            </w:pPr>
            <w:r w:rsidRPr="00C6649F">
              <w:rPr>
                <w:lang w:val="de-DE"/>
              </w:rPr>
              <w:t xml:space="preserve">   B: ___________________</w:t>
            </w:r>
          </w:p>
          <w:p w:rsidR="002C49FA" w:rsidRPr="00C6649F" w:rsidRDefault="002C49FA" w:rsidP="002D2818">
            <w:pPr>
              <w:tabs>
                <w:tab w:val="left" w:pos="344"/>
              </w:tabs>
              <w:ind w:left="61"/>
              <w:rPr>
                <w:lang w:val="de-DE"/>
              </w:rPr>
            </w:pPr>
            <w:r w:rsidRPr="00C6649F">
              <w:rPr>
                <w:lang w:val="de-DE"/>
              </w:rPr>
              <w:t>а) Oui, je dois beaucoup travailler.</w:t>
            </w:r>
          </w:p>
          <w:p w:rsidR="002C49FA" w:rsidRPr="00C6649F" w:rsidRDefault="002C49FA" w:rsidP="002D2818">
            <w:pPr>
              <w:tabs>
                <w:tab w:val="left" w:pos="344"/>
              </w:tabs>
              <w:ind w:left="61"/>
              <w:rPr>
                <w:lang w:val="de-DE"/>
              </w:rPr>
            </w:pPr>
            <w:r w:rsidRPr="00C6649F">
              <w:rPr>
                <w:lang w:val="de-DE"/>
              </w:rPr>
              <w:t>b) Mais tu n'as pas à le demander!</w:t>
            </w:r>
          </w:p>
          <w:p w:rsidR="002C49FA" w:rsidRPr="00C6649F" w:rsidRDefault="002C49FA" w:rsidP="002D2818">
            <w:pPr>
              <w:tabs>
                <w:tab w:val="left" w:pos="344"/>
              </w:tabs>
              <w:ind w:left="61"/>
              <w:rPr>
                <w:lang w:val="de-DE"/>
              </w:rPr>
            </w:pPr>
            <w:r w:rsidRPr="00C6649F">
              <w:rPr>
                <w:lang w:val="de-DE"/>
              </w:rPr>
              <w:t>c) Oui, j'ai un bon salaire.</w:t>
            </w:r>
          </w:p>
          <w:p w:rsidR="002C49FA" w:rsidRPr="00C6649F" w:rsidRDefault="002C49FA" w:rsidP="002D2818">
            <w:pPr>
              <w:tabs>
                <w:tab w:val="left" w:pos="344"/>
              </w:tabs>
              <w:ind w:left="61"/>
              <w:rPr>
                <w:lang w:val="de-DE"/>
              </w:rPr>
            </w:pPr>
            <w:r w:rsidRPr="00C6649F">
              <w:rPr>
                <w:lang w:val="de-DE"/>
              </w:rPr>
              <w:t xml:space="preserve">d) </w:t>
            </w:r>
            <w:r w:rsidRPr="00C6649F">
              <w:rPr>
                <w:lang w:val="en-US"/>
              </w:rPr>
              <w:t xml:space="preserve">Dans le </w:t>
            </w:r>
            <w:r w:rsidRPr="00C6649F">
              <w:rPr>
                <w:lang w:val="de-DE"/>
              </w:rPr>
              <w:t>centre de la ville.</w:t>
            </w:r>
          </w:p>
          <w:p w:rsidR="002C49FA" w:rsidRPr="00C6649F" w:rsidRDefault="002C49FA" w:rsidP="002D2818">
            <w:pPr>
              <w:tabs>
                <w:tab w:val="left" w:pos="344"/>
              </w:tabs>
              <w:ind w:left="61"/>
              <w:rPr>
                <w:lang w:val="de-DE"/>
              </w:rPr>
            </w:pPr>
          </w:p>
          <w:p w:rsidR="002C49FA" w:rsidRPr="00C6649F" w:rsidRDefault="002C49FA" w:rsidP="002D2818">
            <w:pPr>
              <w:tabs>
                <w:tab w:val="left" w:pos="0"/>
                <w:tab w:val="left" w:pos="344"/>
              </w:tabs>
              <w:ind w:firstLine="0"/>
              <w:rPr>
                <w:lang w:val="de-DE"/>
              </w:rPr>
            </w:pPr>
            <w:r w:rsidRPr="00C6649F">
              <w:rPr>
                <w:lang w:val="de-DE"/>
              </w:rPr>
              <w:t>A: Présentez-vous, s'il vous plaît.!</w:t>
            </w:r>
          </w:p>
          <w:p w:rsidR="002C49FA" w:rsidRPr="00C6649F" w:rsidRDefault="002C49FA" w:rsidP="002D2818">
            <w:pPr>
              <w:tabs>
                <w:tab w:val="left" w:pos="0"/>
              </w:tabs>
              <w:ind w:firstLine="0"/>
              <w:rPr>
                <w:lang w:val="de-DE"/>
              </w:rPr>
            </w:pPr>
            <w:r w:rsidRPr="00C6649F">
              <w:rPr>
                <w:lang w:val="de-DE"/>
              </w:rPr>
              <w:t>B: _______________</w:t>
            </w:r>
          </w:p>
          <w:p w:rsidR="002C49FA" w:rsidRPr="00C6649F" w:rsidRDefault="002C49FA" w:rsidP="002D2818">
            <w:pPr>
              <w:tabs>
                <w:tab w:val="left" w:pos="0"/>
                <w:tab w:val="left" w:pos="344"/>
              </w:tabs>
              <w:ind w:firstLine="0"/>
              <w:rPr>
                <w:lang w:val="de-DE"/>
              </w:rPr>
            </w:pPr>
            <w:r w:rsidRPr="00C6649F">
              <w:rPr>
                <w:lang w:val="de-DE"/>
              </w:rPr>
              <w:t>a)Sans problèmes!</w:t>
            </w:r>
          </w:p>
          <w:p w:rsidR="002C49FA" w:rsidRPr="00C6649F" w:rsidRDefault="002C49FA" w:rsidP="00BF0219">
            <w:pPr>
              <w:numPr>
                <w:ilvl w:val="0"/>
                <w:numId w:val="59"/>
              </w:numPr>
              <w:tabs>
                <w:tab w:val="left" w:pos="0"/>
                <w:tab w:val="left" w:pos="344"/>
              </w:tabs>
              <w:ind w:left="61"/>
              <w:rPr>
                <w:lang w:val="de-DE"/>
              </w:rPr>
            </w:pPr>
            <w:r w:rsidRPr="00C6649F">
              <w:rPr>
                <w:lang w:val="de-DE"/>
              </w:rPr>
              <w:t>b) Je m’appelle Charles Dubois.</w:t>
            </w:r>
          </w:p>
          <w:p w:rsidR="002C49FA" w:rsidRPr="00C6649F" w:rsidRDefault="002C49FA" w:rsidP="00BF0219">
            <w:pPr>
              <w:numPr>
                <w:ilvl w:val="0"/>
                <w:numId w:val="59"/>
              </w:numPr>
              <w:tabs>
                <w:tab w:val="left" w:pos="0"/>
                <w:tab w:val="left" w:pos="344"/>
              </w:tabs>
              <w:ind w:left="61"/>
              <w:rPr>
                <w:lang w:val="de-DE"/>
              </w:rPr>
            </w:pPr>
            <w:r w:rsidRPr="00C6649F">
              <w:rPr>
                <w:lang w:val="de-DE"/>
              </w:rPr>
              <w:t>c)Voila ma carte de visite.</w:t>
            </w:r>
          </w:p>
          <w:p w:rsidR="002C49FA" w:rsidRPr="00C6649F" w:rsidRDefault="002C49FA" w:rsidP="002D2818">
            <w:pPr>
              <w:ind w:firstLine="0"/>
              <w:rPr>
                <w:lang w:val="de-DE"/>
              </w:rPr>
            </w:pPr>
            <w:r w:rsidRPr="00C6649F">
              <w:rPr>
                <w:lang w:val="de-DE"/>
              </w:rPr>
              <w:t xml:space="preserve">d) Elle s’appelle Claire Leroux. </w:t>
            </w:r>
          </w:p>
          <w:p w:rsidR="002C49FA" w:rsidRPr="00C6649F" w:rsidRDefault="002C49FA" w:rsidP="002D2818">
            <w:pPr>
              <w:rPr>
                <w:lang w:val="de-DE"/>
              </w:rPr>
            </w:pPr>
          </w:p>
          <w:p w:rsidR="002C49FA" w:rsidRPr="00C6649F" w:rsidRDefault="002C49FA" w:rsidP="002D2818">
            <w:pPr>
              <w:pStyle w:val="ListParagraph"/>
              <w:ind w:firstLine="0"/>
              <w:rPr>
                <w:lang w:val="de-DE"/>
              </w:rPr>
            </w:pPr>
            <w:r w:rsidRPr="00ED6A81">
              <w:rPr>
                <w:lang w:val="ru-RU"/>
              </w:rPr>
              <w:t>3.Расположитечастиписьмавправильнойпоследовательности</w:t>
            </w:r>
          </w:p>
          <w:p w:rsidR="002C49FA" w:rsidRPr="00C6649F" w:rsidRDefault="002C49FA" w:rsidP="002D2818">
            <w:pPr>
              <w:pStyle w:val="ListParagraph"/>
              <w:ind w:firstLine="0"/>
              <w:rPr>
                <w:lang w:val="de-DE"/>
              </w:rPr>
            </w:pPr>
          </w:p>
          <w:p w:rsidR="002C49FA" w:rsidRPr="00C6649F" w:rsidRDefault="002C49FA" w:rsidP="002D2818">
            <w:pPr>
              <w:ind w:firstLine="0"/>
              <w:rPr>
                <w:lang w:val="fr-FR"/>
              </w:rPr>
            </w:pPr>
            <w:r w:rsidRPr="00C6649F">
              <w:rPr>
                <w:lang w:val="fr-FR"/>
              </w:rPr>
              <w:t>Aubert &amp; Cie (1)</w:t>
            </w:r>
          </w:p>
          <w:p w:rsidR="002C49FA" w:rsidRPr="00C6649F" w:rsidRDefault="002C49FA" w:rsidP="002D2818">
            <w:pPr>
              <w:ind w:firstLine="0"/>
              <w:rPr>
                <w:lang w:val="fr-FR"/>
              </w:rPr>
            </w:pPr>
            <w:r w:rsidRPr="00C6649F">
              <w:rPr>
                <w:shd w:val="clear" w:color="auto" w:fill="F9F8F5"/>
                <w:lang w:val="fr-FR"/>
              </w:rPr>
              <w:t>Code postal</w:t>
            </w:r>
            <w:r w:rsidRPr="00C6649F">
              <w:rPr>
                <w:lang w:val="fr-FR"/>
              </w:rPr>
              <w:t xml:space="preserve"> 75014 Paris (2)</w:t>
            </w:r>
          </w:p>
          <w:p w:rsidR="002C49FA" w:rsidRPr="00C6649F" w:rsidRDefault="002C49FA" w:rsidP="002D2818">
            <w:pPr>
              <w:ind w:firstLine="0"/>
              <w:rPr>
                <w:lang w:val="fr-FR"/>
              </w:rPr>
            </w:pPr>
            <w:r w:rsidRPr="00C6649F">
              <w:rPr>
                <w:lang w:val="fr-FR"/>
              </w:rPr>
              <w:t>(3) M. Jean Bertrand</w:t>
            </w:r>
          </w:p>
          <w:p w:rsidR="002C49FA" w:rsidRPr="00C6649F" w:rsidRDefault="002C49FA" w:rsidP="002D2818">
            <w:pPr>
              <w:ind w:firstLine="0"/>
              <w:rPr>
                <w:lang w:val="fr-FR"/>
              </w:rPr>
            </w:pPr>
            <w:r w:rsidRPr="00C6649F">
              <w:rPr>
                <w:lang w:val="fr-FR"/>
              </w:rPr>
              <w:t xml:space="preserve">(4) Etablissement  Butot </w:t>
            </w:r>
          </w:p>
          <w:p w:rsidR="002C49FA" w:rsidRPr="00C6649F" w:rsidRDefault="002C49FA" w:rsidP="002D2818">
            <w:pPr>
              <w:ind w:firstLine="0"/>
              <w:rPr>
                <w:lang w:val="fr-FR"/>
              </w:rPr>
            </w:pPr>
            <w:r w:rsidRPr="00C6649F">
              <w:rPr>
                <w:lang w:val="fr-FR"/>
              </w:rPr>
              <w:t xml:space="preserve"> (5)  20, Rue du Rhône</w:t>
            </w:r>
          </w:p>
          <w:p w:rsidR="002C49FA" w:rsidRPr="00C6649F" w:rsidRDefault="002C49FA" w:rsidP="002D2818">
            <w:pPr>
              <w:ind w:firstLine="0"/>
              <w:rPr>
                <w:lang w:val="fr-FR"/>
              </w:rPr>
            </w:pPr>
          </w:p>
          <w:p w:rsidR="002C49FA" w:rsidRPr="00C6649F" w:rsidRDefault="002C49FA" w:rsidP="002D2818">
            <w:pPr>
              <w:ind w:firstLine="0"/>
              <w:rPr>
                <w:lang w:val="en-US"/>
              </w:rPr>
            </w:pPr>
            <w:r w:rsidRPr="00C6649F">
              <w:t>А</w:t>
            </w:r>
            <w:r w:rsidRPr="00C6649F">
              <w:rPr>
                <w:lang w:val="fr-FR"/>
              </w:rPr>
              <w:t xml:space="preserve"> la Soci</w:t>
            </w:r>
            <w:r w:rsidRPr="00C6649F">
              <w:rPr>
                <w:lang w:val="en-US"/>
              </w:rPr>
              <w:t>été de l'expéditeur</w:t>
            </w:r>
          </w:p>
          <w:p w:rsidR="002C49FA" w:rsidRPr="00C6649F" w:rsidRDefault="002C49FA" w:rsidP="002D2818">
            <w:pPr>
              <w:ind w:firstLine="0"/>
              <w:rPr>
                <w:lang w:val="en-US"/>
              </w:rPr>
            </w:pPr>
            <w:r w:rsidRPr="00C6649F">
              <w:rPr>
                <w:lang w:val="en-US"/>
              </w:rPr>
              <w:t>B  la ville d'où vient la lettre</w:t>
            </w:r>
          </w:p>
          <w:p w:rsidR="002C49FA" w:rsidRPr="00C6649F" w:rsidRDefault="002C49FA" w:rsidP="002D2818">
            <w:pPr>
              <w:ind w:firstLine="0"/>
              <w:rPr>
                <w:lang w:val="de-DE"/>
              </w:rPr>
            </w:pPr>
            <w:r w:rsidRPr="00C6649F">
              <w:rPr>
                <w:lang w:val="de-DE"/>
              </w:rPr>
              <w:t>C  le nom du destinataire</w:t>
            </w:r>
          </w:p>
          <w:p w:rsidR="002C49FA" w:rsidRPr="00C6649F" w:rsidRDefault="002C49FA" w:rsidP="002D2818">
            <w:pPr>
              <w:ind w:firstLine="0"/>
              <w:rPr>
                <w:lang w:val="de-DE"/>
              </w:rPr>
            </w:pPr>
            <w:r w:rsidRPr="00C6649F">
              <w:rPr>
                <w:lang w:val="de-DE"/>
              </w:rPr>
              <w:t>D la rue du destinataire</w:t>
            </w:r>
          </w:p>
          <w:p w:rsidR="002C49FA" w:rsidRPr="00B83C8A" w:rsidRDefault="002C49FA" w:rsidP="002D2818">
            <w:pPr>
              <w:ind w:firstLine="0"/>
              <w:rPr>
                <w:b/>
                <w:bCs/>
                <w:lang w:val="fr-FR"/>
              </w:rPr>
            </w:pPr>
            <w:r w:rsidRPr="00C6649F">
              <w:rPr>
                <w:lang w:val="de-DE"/>
              </w:rPr>
              <w:t>E la Société du destinataire</w:t>
            </w:r>
          </w:p>
          <w:p w:rsidR="002C49FA" w:rsidRPr="00892B7C" w:rsidRDefault="002C49FA" w:rsidP="002D2818">
            <w:pPr>
              <w:rPr>
                <w:lang w:val="en-US"/>
              </w:rPr>
            </w:pPr>
          </w:p>
        </w:tc>
      </w:tr>
      <w:tr w:rsidR="002C49FA" w:rsidRPr="0081331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jc w:val="left"/>
              <w:rPr>
                <w:lang w:eastAsia="en-US"/>
              </w:rPr>
            </w:pPr>
            <w:r>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C49FA" w:rsidRDefault="002C49FA" w:rsidP="002D2818">
            <w:pPr>
              <w:ind w:firstLine="0"/>
              <w:rPr>
                <w:lang w:eastAsia="en-US"/>
              </w:rPr>
            </w:pPr>
            <w:r>
              <w:rPr>
                <w:sz w:val="22"/>
                <w:szCs w:val="22"/>
                <w:lang w:eastAsia="en-US"/>
              </w:rPr>
              <w:t>- навыками устной и письменной речи на иностранном языке;</w:t>
            </w:r>
          </w:p>
          <w:p w:rsidR="002C49FA" w:rsidRDefault="002C49FA" w:rsidP="002D2818">
            <w:pPr>
              <w:ind w:firstLine="0"/>
              <w:rPr>
                <w:lang w:eastAsia="en-US"/>
              </w:rPr>
            </w:pPr>
            <w:r>
              <w:rPr>
                <w:sz w:val="22"/>
                <w:szCs w:val="22"/>
                <w:lang w:eastAsia="en-US"/>
              </w:rPr>
              <w:t>- делать краткие сообщения (презентации) на иностранном языке;</w:t>
            </w:r>
          </w:p>
          <w:p w:rsidR="002C49FA" w:rsidRDefault="002C49FA" w:rsidP="002D2818">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C49FA" w:rsidRDefault="002C49FA" w:rsidP="002D2818">
            <w:pPr>
              <w:pStyle w:val="msonospacing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АНГЛИЙСКИЙ ЯЗЫК</w:t>
            </w:r>
          </w:p>
          <w:p w:rsidR="002C49FA" w:rsidRPr="00B83C8A" w:rsidRDefault="002C49FA" w:rsidP="002D2818">
            <w:pPr>
              <w:pStyle w:val="msonospacing0"/>
              <w:rPr>
                <w:rFonts w:ascii="Times New Roman" w:hAnsi="Times New Roman" w:cs="Times New Roman"/>
                <w:sz w:val="24"/>
                <w:szCs w:val="24"/>
                <w:lang w:eastAsia="ru-RU"/>
              </w:rPr>
            </w:pPr>
            <w:r w:rsidRPr="00B83C8A">
              <w:rPr>
                <w:rFonts w:ascii="Times New Roman" w:hAnsi="Times New Roman" w:cs="Times New Roman"/>
                <w:sz w:val="24"/>
                <w:szCs w:val="24"/>
                <w:lang w:eastAsia="ru-RU"/>
              </w:rPr>
              <w:t>Оценочные средства для зачета (1-2 семестр)</w:t>
            </w:r>
          </w:p>
          <w:p w:rsidR="002C49FA" w:rsidRPr="00521060" w:rsidRDefault="002C49FA" w:rsidP="002D2818">
            <w:pPr>
              <w:ind w:firstLine="0"/>
            </w:pPr>
            <w:r w:rsidRPr="00521060">
              <w:t>1.Составьте сообщение/ презентацию по пройденным темам, опираясь на соответствующие лексические выражения.</w:t>
            </w:r>
          </w:p>
          <w:p w:rsidR="002C49FA" w:rsidRPr="00521060" w:rsidRDefault="002C49FA" w:rsidP="002D2818">
            <w:pPr>
              <w:ind w:firstLine="0"/>
            </w:pPr>
            <w:r w:rsidRPr="00521060">
              <w:t>1.Система высшего образования страны изучаемого языка.</w:t>
            </w:r>
          </w:p>
          <w:p w:rsidR="002C49FA" w:rsidRPr="007A6222" w:rsidRDefault="002C49FA" w:rsidP="002D2818">
            <w:pPr>
              <w:ind w:firstLine="0"/>
            </w:pPr>
            <w:r w:rsidRPr="007A6222">
              <w:t>2. Мировые достопримечательности.</w:t>
            </w:r>
          </w:p>
          <w:p w:rsidR="002C49FA" w:rsidRPr="007A6222" w:rsidRDefault="002C49FA" w:rsidP="002D2818">
            <w:pPr>
              <w:ind w:firstLine="0"/>
            </w:pPr>
            <w:r w:rsidRPr="007A6222">
              <w:t xml:space="preserve">3. Студенческая жизнь в моём университете. </w:t>
            </w:r>
          </w:p>
          <w:p w:rsidR="002C49FA" w:rsidRPr="007A6222" w:rsidRDefault="002C49FA" w:rsidP="002D2818">
            <w:pPr>
              <w:ind w:firstLine="0"/>
            </w:pPr>
            <w:r w:rsidRPr="007A6222">
              <w:t>4. Культура и традиции страны изучаемого языка.</w:t>
            </w:r>
          </w:p>
          <w:p w:rsidR="002C49FA" w:rsidRPr="007A6222" w:rsidRDefault="002C49FA" w:rsidP="002D2818">
            <w:pPr>
              <w:ind w:firstLine="0"/>
            </w:pPr>
            <w:r w:rsidRPr="007A6222">
              <w:t>5. Эффективные способы поиска работы.</w:t>
            </w:r>
          </w:p>
          <w:p w:rsidR="002C49FA" w:rsidRPr="007A6222" w:rsidRDefault="002C49FA" w:rsidP="002D2818">
            <w:pPr>
              <w:ind w:firstLine="0"/>
            </w:pPr>
            <w:r w:rsidRPr="007A6222">
              <w:t>6. Градообразующее предприятие: признаки и перспективы.</w:t>
            </w:r>
          </w:p>
          <w:p w:rsidR="002C49FA" w:rsidRPr="00ED6A81" w:rsidRDefault="002C49FA" w:rsidP="002D2818">
            <w:pPr>
              <w:ind w:firstLine="0"/>
              <w:rPr>
                <w:lang w:val="en-US"/>
              </w:rPr>
            </w:pPr>
            <w:r w:rsidRPr="001E733E">
              <w:rPr>
                <w:lang w:val="en-US"/>
              </w:rPr>
              <w:t>7.  Мировые достижения НТР ХХ</w:t>
            </w:r>
            <w:r>
              <w:rPr>
                <w:lang w:val="en-US"/>
              </w:rPr>
              <w:t>I</w:t>
            </w:r>
            <w:r w:rsidRPr="001E733E">
              <w:rPr>
                <w:lang w:val="en-US"/>
              </w:rPr>
              <w:t xml:space="preserve"> века</w:t>
            </w:r>
          </w:p>
          <w:p w:rsidR="002C49FA" w:rsidRPr="00ED6A81" w:rsidRDefault="002C49FA" w:rsidP="002D2818">
            <w:pPr>
              <w:ind w:firstLine="0"/>
              <w:rPr>
                <w:lang w:val="en-US"/>
              </w:rPr>
            </w:pPr>
          </w:p>
          <w:p w:rsidR="002C49FA" w:rsidRPr="00521060" w:rsidRDefault="002C49FA" w:rsidP="002D2818">
            <w:pPr>
              <w:ind w:firstLine="0"/>
              <w:rPr>
                <w:lang w:val="en-US"/>
              </w:rPr>
            </w:pPr>
            <w:r w:rsidRPr="00521060">
              <w:rPr>
                <w:lang w:val="en-US"/>
              </w:rPr>
              <w:t>Let me introduce myself to you…/ the next slide is …/ in conclusion…</w:t>
            </w:r>
          </w:p>
          <w:p w:rsidR="002C49FA" w:rsidRPr="001E733E" w:rsidRDefault="002C49FA" w:rsidP="002D2818">
            <w:pPr>
              <w:ind w:firstLine="0"/>
              <w:rPr>
                <w:lang w:val="en-US"/>
              </w:rPr>
            </w:pPr>
          </w:p>
          <w:p w:rsidR="002C49FA" w:rsidRPr="001E733E" w:rsidRDefault="002C49FA" w:rsidP="00BF0219">
            <w:pPr>
              <w:pStyle w:val="ListParagraph"/>
              <w:widowControl w:val="0"/>
              <w:numPr>
                <w:ilvl w:val="0"/>
                <w:numId w:val="56"/>
              </w:numPr>
              <w:autoSpaceDE w:val="0"/>
              <w:autoSpaceDN w:val="0"/>
              <w:adjustRightInd w:val="0"/>
              <w:spacing w:line="240" w:lineRule="auto"/>
            </w:pPr>
            <w:r w:rsidRPr="001E733E">
              <w:t xml:space="preserve">Прочитайте и переведите текст. </w:t>
            </w:r>
          </w:p>
          <w:p w:rsidR="002C49FA" w:rsidRDefault="002C49FA" w:rsidP="002D2818">
            <w:pPr>
              <w:pStyle w:val="NormalWeb"/>
              <w:shd w:val="clear" w:color="auto" w:fill="FFFFFF"/>
              <w:spacing w:before="0" w:beforeAutospacing="0" w:after="0" w:afterAutospacing="0" w:line="240" w:lineRule="auto"/>
              <w:jc w:val="center"/>
              <w:rPr>
                <w:b/>
                <w:bCs/>
                <w:sz w:val="24"/>
                <w:szCs w:val="24"/>
                <w:lang w:val="en-US"/>
              </w:rPr>
            </w:pPr>
            <w:r>
              <w:rPr>
                <w:b/>
                <w:bCs/>
                <w:sz w:val="24"/>
                <w:szCs w:val="24"/>
                <w:lang w:val="en-US"/>
              </w:rPr>
              <w:t>English for My Future Career</w:t>
            </w:r>
          </w:p>
          <w:p w:rsidR="002C49FA" w:rsidRPr="00E12DE0" w:rsidRDefault="002C49FA" w:rsidP="002D2818">
            <w:pPr>
              <w:pStyle w:val="NormalWeb"/>
              <w:shd w:val="clear" w:color="auto" w:fill="FFFFFF"/>
              <w:spacing w:before="0" w:beforeAutospacing="0" w:after="0" w:afterAutospacing="0" w:line="240" w:lineRule="auto"/>
              <w:rPr>
                <w:color w:val="000000"/>
                <w:sz w:val="24"/>
                <w:szCs w:val="24"/>
                <w:lang w:val="en-US"/>
              </w:rPr>
            </w:pPr>
            <w:r>
              <w:rPr>
                <w:sz w:val="24"/>
                <w:szCs w:val="24"/>
                <w:lang w:val="en-US"/>
              </w:rPr>
              <w:t xml:space="preserve">Do you want </w:t>
            </w:r>
            <w:r w:rsidRPr="00E12DE0">
              <w:rPr>
                <w:color w:val="000000"/>
                <w:sz w:val="24"/>
                <w:szCs w:val="24"/>
                <w:lang w:val="en-US"/>
              </w:rPr>
              <w:t>to </w:t>
            </w:r>
            <w:hyperlink r:id="rId118" w:tooltip="Glossary: Study" w:history="1">
              <w:r w:rsidRPr="00E12DE0">
                <w:rPr>
                  <w:rStyle w:val="Hyperlink"/>
                  <w:color w:val="000000"/>
                  <w:lang w:val="en-US"/>
                </w:rPr>
                <w:t>study</w:t>
              </w:r>
            </w:hyperlink>
            <w:r w:rsidRPr="00E12DE0">
              <w:rPr>
                <w:color w:val="000000"/>
                <w:sz w:val="24"/>
                <w:szCs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9" w:tooltip="Глоссарий: engine" w:history="1">
              <w:r w:rsidRPr="00E12DE0">
                <w:rPr>
                  <w:rStyle w:val="Hyperlink"/>
                  <w:color w:val="000000"/>
                  <w:lang w:val="en-US"/>
                </w:rPr>
                <w:t>engine</w:t>
              </w:r>
            </w:hyperlink>
            <w:r w:rsidRPr="00E12DE0">
              <w:rPr>
                <w:color w:val="000000"/>
                <w:sz w:val="24"/>
                <w:szCs w:val="24"/>
                <w:lang w:val="en-US"/>
              </w:rPr>
              <w:t>ering, or another fascinating field, knowing English will give you a competitive edge over other </w:t>
            </w:r>
            <w:hyperlink r:id="rId120" w:tooltip="Ведущие университеты мира: applicant" w:history="1">
              <w:r w:rsidRPr="00E12DE0">
                <w:rPr>
                  <w:rStyle w:val="Hyperlink"/>
                  <w:color w:val="000000"/>
                  <w:lang w:val="en-US"/>
                </w:rPr>
                <w:t>applicant</w:t>
              </w:r>
            </w:hyperlink>
            <w:r w:rsidRPr="00E12DE0">
              <w:rPr>
                <w:color w:val="000000"/>
                <w:sz w:val="24"/>
                <w:szCs w:val="24"/>
                <w:lang w:val="en-US"/>
              </w:rPr>
              <w:t>s.</w:t>
            </w:r>
          </w:p>
          <w:p w:rsidR="002C49FA" w:rsidRPr="00E12DE0" w:rsidRDefault="002C49FA" w:rsidP="002D2818">
            <w:pPr>
              <w:pStyle w:val="NormalWeb"/>
              <w:shd w:val="clear" w:color="auto" w:fill="FFFFFF"/>
              <w:spacing w:before="0" w:beforeAutospacing="0" w:after="0" w:afterAutospacing="0" w:line="240" w:lineRule="auto"/>
              <w:rPr>
                <w:color w:val="000000"/>
                <w:sz w:val="24"/>
                <w:szCs w:val="24"/>
                <w:lang w:val="en-US"/>
              </w:rPr>
            </w:pPr>
            <w:r w:rsidRPr="00E12DE0">
              <w:rPr>
                <w:color w:val="000000"/>
                <w:sz w:val="24"/>
                <w:szCs w:val="24"/>
                <w:lang w:val="en-US"/>
              </w:rPr>
              <w:t>Learning English as a Second Language Will Help You Work in English-Speaking </w:t>
            </w:r>
            <w:hyperlink r:id="rId121" w:tooltip="Глоссарий: countries" w:history="1">
              <w:r w:rsidRPr="00E12DE0">
                <w:rPr>
                  <w:rStyle w:val="Hyperlink"/>
                  <w:color w:val="000000"/>
                  <w:lang w:val="en-US"/>
                </w:rPr>
                <w:t>Countries</w:t>
              </w:r>
            </w:hyperlink>
          </w:p>
          <w:p w:rsidR="002C49FA" w:rsidRPr="00E12DE0" w:rsidRDefault="002C49FA" w:rsidP="002D2818">
            <w:pPr>
              <w:pStyle w:val="NormalWeb"/>
              <w:shd w:val="clear" w:color="auto" w:fill="FFFFFF"/>
              <w:spacing w:before="0" w:beforeAutospacing="0" w:after="0" w:afterAutospacing="0" w:line="240" w:lineRule="auto"/>
              <w:rPr>
                <w:color w:val="000000"/>
                <w:sz w:val="24"/>
                <w:szCs w:val="24"/>
                <w:lang w:val="en-US"/>
              </w:rPr>
            </w:pPr>
            <w:r w:rsidRPr="00E12DE0">
              <w:rPr>
                <w:color w:val="000000"/>
                <w:sz w:val="24"/>
                <w:szCs w:val="24"/>
                <w:lang w:val="en-US"/>
              </w:rPr>
              <w:t>There are many </w:t>
            </w:r>
            <w:hyperlink r:id="rId122" w:tooltip="Глоссарий: countries" w:history="1">
              <w:r w:rsidRPr="00E12DE0">
                <w:rPr>
                  <w:rStyle w:val="Hyperlink"/>
                  <w:color w:val="000000"/>
                  <w:lang w:val="en-US"/>
                </w:rPr>
                <w:t>countries</w:t>
              </w:r>
            </w:hyperlink>
            <w:r w:rsidRPr="00E12DE0">
              <w:rPr>
                <w:color w:val="000000"/>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3" w:tooltip="Глоссарий: countries" w:history="1">
              <w:r w:rsidRPr="00E12DE0">
                <w:rPr>
                  <w:rStyle w:val="Hyperlink"/>
                  <w:color w:val="000000"/>
                  <w:lang w:val="en-US"/>
                </w:rPr>
                <w:t>countries</w:t>
              </w:r>
            </w:hyperlink>
            <w:r w:rsidRPr="00E12DE0">
              <w:rPr>
                <w:color w:val="000000"/>
                <w:sz w:val="24"/>
                <w:szCs w:val="24"/>
                <w:lang w:val="en-US"/>
              </w:rPr>
              <w:t>, which could open up many exciting career opportunities.</w:t>
            </w:r>
          </w:p>
          <w:p w:rsidR="002C49FA" w:rsidRPr="00E12DE0" w:rsidRDefault="002C49FA" w:rsidP="002D2818">
            <w:pPr>
              <w:ind w:left="360" w:firstLine="0"/>
              <w:rPr>
                <w:rStyle w:val="FontStyle31"/>
                <w:lang w:val="en-US" w:eastAsia="en-US"/>
              </w:rPr>
            </w:pPr>
          </w:p>
          <w:p w:rsidR="002C49FA" w:rsidRPr="00ED6A81" w:rsidRDefault="002C49FA" w:rsidP="00BF0219">
            <w:pPr>
              <w:pStyle w:val="ListParagraph"/>
              <w:widowControl w:val="0"/>
              <w:numPr>
                <w:ilvl w:val="0"/>
                <w:numId w:val="56"/>
              </w:numPr>
              <w:autoSpaceDE w:val="0"/>
              <w:autoSpaceDN w:val="0"/>
              <w:adjustRightInd w:val="0"/>
              <w:spacing w:line="240" w:lineRule="auto"/>
              <w:rPr>
                <w:lang w:val="ru-RU"/>
              </w:rPr>
            </w:pPr>
            <w:r w:rsidRPr="00ED6A81">
              <w:rPr>
                <w:lang w:val="ru-RU"/>
              </w:rPr>
              <w:t>Выпишете предложения из текста, передающие его основную идею.</w:t>
            </w:r>
          </w:p>
          <w:p w:rsidR="002C49FA" w:rsidRDefault="002C49FA" w:rsidP="002D2818">
            <w:pPr>
              <w:pStyle w:val="BodyText"/>
              <w:spacing w:after="0"/>
              <w:jc w:val="center"/>
              <w:rPr>
                <w:b/>
                <w:bCs/>
                <w:lang w:val="en-US"/>
              </w:rPr>
            </w:pPr>
            <w:r>
              <w:rPr>
                <w:b/>
                <w:bCs/>
                <w:lang w:val="en-US"/>
              </w:rPr>
              <w:t>State System of the Russian Federation</w:t>
            </w:r>
          </w:p>
          <w:p w:rsidR="002C49FA" w:rsidRDefault="002C49FA" w:rsidP="002D2818">
            <w:pPr>
              <w:rPr>
                <w:lang w:val="en-US"/>
              </w:rPr>
            </w:pPr>
            <w:r>
              <w:rPr>
                <w:lang w:val="en-US"/>
              </w:rPr>
              <w:t xml:space="preserve">The Russian Federation is set up by the constitution of 1993. </w:t>
            </w:r>
          </w:p>
          <w:p w:rsidR="002C49FA" w:rsidRDefault="002C49FA" w:rsidP="002D2818">
            <w:pPr>
              <w:rPr>
                <w:lang w:val="en-US"/>
              </w:rPr>
            </w:pPr>
            <w:r>
              <w:rPr>
                <w:lang w:val="en-US"/>
              </w:rPr>
              <w:t xml:space="preserve">Under the Constitution Russia is a presidential republic. The federal government consists of three branches: legislative, executive and judicial. Each of them is checked and balanced by the President. </w:t>
            </w:r>
          </w:p>
          <w:p w:rsidR="002C49FA" w:rsidRDefault="002C49FA" w:rsidP="002D2818">
            <w:pPr>
              <w:rPr>
                <w:lang w:val="en-US"/>
              </w:rPr>
            </w:pPr>
            <w:r>
              <w:rPr>
                <w:lang w:val="en-US"/>
              </w:rPr>
              <w:t xml:space="preserve">The legislative power is vested in the Federal Assembly. It consists of two chambers. The Upper Chamber is the Council of Federation; the Lower Chamber is the State Duma. </w:t>
            </w:r>
          </w:p>
          <w:p w:rsidR="002C49FA" w:rsidRDefault="002C49FA" w:rsidP="002D2818">
            <w:pPr>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C49FA" w:rsidRDefault="002C49FA" w:rsidP="002D2818">
            <w:pPr>
              <w:rPr>
                <w:lang w:val="en-US"/>
              </w:rPr>
            </w:pPr>
            <w:r>
              <w:rPr>
                <w:lang w:val="en-US"/>
              </w:rPr>
              <w:t xml:space="preserve">The President is commander-in-chief of the armed forces, he makes treaties, enforces laws, appoints ministers to be approved by the Federal Assembly. </w:t>
            </w:r>
          </w:p>
          <w:p w:rsidR="002C49FA" w:rsidRDefault="002C49FA" w:rsidP="002D2818">
            <w:pPr>
              <w:rPr>
                <w:lang w:val="en-US"/>
              </w:rPr>
            </w:pPr>
            <w:r>
              <w:rPr>
                <w:lang w:val="en-US"/>
              </w:rPr>
              <w:t xml:space="preserve">The executive power belongs to the Government which is headed by the Prime Minister. The first action of the Prime Minister on appointment is to form the Cabinet. </w:t>
            </w:r>
          </w:p>
          <w:p w:rsidR="002C49FA" w:rsidRDefault="002C49FA" w:rsidP="002D2818">
            <w:pPr>
              <w:rPr>
                <w:lang w:val="en-US"/>
              </w:rPr>
            </w:pPr>
            <w:r>
              <w:rPr>
                <w:lang w:val="en-US"/>
              </w:rPr>
              <w:t xml:space="preserve">The judicial branch is represented by the Constitutional Court, the Supreme Court and the regional courts. </w:t>
            </w:r>
          </w:p>
          <w:p w:rsidR="002C49FA" w:rsidRDefault="002C49FA" w:rsidP="002D2818">
            <w:pPr>
              <w:rPr>
                <w:lang w:val="en-US"/>
              </w:rPr>
            </w:pPr>
            <w:r>
              <w:rPr>
                <w:lang w:val="en-US"/>
              </w:rPr>
              <w:t xml:space="preserve">The members of the Federal Assembly are elected by popular vote for a four-year period. </w:t>
            </w:r>
          </w:p>
          <w:p w:rsidR="002C49FA" w:rsidRDefault="002C49FA" w:rsidP="002D2818">
            <w:pPr>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C49FA" w:rsidRDefault="002C49FA" w:rsidP="002D2818">
            <w:pPr>
              <w:pStyle w:val="NormalWeb"/>
              <w:shd w:val="clear" w:color="auto" w:fill="FFFFFF"/>
              <w:spacing w:before="0" w:beforeAutospacing="0" w:after="0" w:afterAutospacing="0" w:line="240" w:lineRule="auto"/>
              <w:jc w:val="center"/>
              <w:rPr>
                <w:sz w:val="24"/>
                <w:szCs w:val="24"/>
                <w:lang w:val="en-US"/>
              </w:rPr>
            </w:pPr>
          </w:p>
          <w:p w:rsidR="002C49FA" w:rsidRPr="00B83C8A" w:rsidRDefault="002C49FA" w:rsidP="002D2818">
            <w:pPr>
              <w:ind w:firstLine="0"/>
              <w:rPr>
                <w:lang w:val="en-US" w:eastAsia="en-US"/>
              </w:rPr>
            </w:pPr>
            <w:r w:rsidRPr="00B83C8A">
              <w:rPr>
                <w:lang w:eastAsia="en-US"/>
              </w:rPr>
              <w:t>Оценочныесредствадляэкзамена</w:t>
            </w:r>
            <w:r w:rsidRPr="00B83C8A">
              <w:rPr>
                <w:lang w:val="en-US" w:eastAsia="en-US"/>
              </w:rPr>
              <w:t xml:space="preserve"> (3 </w:t>
            </w:r>
            <w:r w:rsidRPr="00B83C8A">
              <w:rPr>
                <w:lang w:eastAsia="en-US"/>
              </w:rPr>
              <w:t>семестр</w:t>
            </w:r>
            <w:r w:rsidRPr="00B83C8A">
              <w:rPr>
                <w:lang w:val="en-US" w:eastAsia="en-US"/>
              </w:rPr>
              <w:t>)</w:t>
            </w:r>
          </w:p>
          <w:p w:rsidR="002C49FA" w:rsidRPr="00ED6A81" w:rsidRDefault="002C49FA" w:rsidP="00BF0219">
            <w:pPr>
              <w:pStyle w:val="ListParagraph"/>
              <w:widowControl w:val="0"/>
              <w:numPr>
                <w:ilvl w:val="3"/>
                <w:numId w:val="18"/>
              </w:numPr>
              <w:autoSpaceDE w:val="0"/>
              <w:autoSpaceDN w:val="0"/>
              <w:adjustRightInd w:val="0"/>
              <w:spacing w:line="240" w:lineRule="auto"/>
              <w:ind w:left="0" w:firstLine="0"/>
              <w:rPr>
                <w:lang w:val="ru-RU"/>
              </w:rPr>
            </w:pPr>
            <w:r w:rsidRPr="00ED6A81">
              <w:rPr>
                <w:lang w:val="ru-RU"/>
              </w:rPr>
              <w:t>Выполните лексико-грамматические задания теста.</w:t>
            </w:r>
          </w:p>
          <w:p w:rsidR="002C49FA" w:rsidRPr="00ED6A81" w:rsidRDefault="002C49FA" w:rsidP="002D2818">
            <w:pPr>
              <w:pStyle w:val="ListParagraph"/>
              <w:ind w:left="3053" w:firstLine="0"/>
              <w:rPr>
                <w:lang w:val="ru-RU"/>
              </w:rPr>
            </w:pPr>
          </w:p>
          <w:p w:rsidR="002C49FA" w:rsidRPr="00F57E76" w:rsidRDefault="002C49FA" w:rsidP="00BF0219">
            <w:pPr>
              <w:pStyle w:val="ListParagraph"/>
              <w:numPr>
                <w:ilvl w:val="0"/>
                <w:numId w:val="62"/>
              </w:numPr>
              <w:spacing w:line="240" w:lineRule="auto"/>
              <w:jc w:val="left"/>
            </w:pPr>
            <w:r w:rsidRPr="00F57E76">
              <w:t xml:space="preserve">My brother is _____ than I am. </w:t>
            </w:r>
          </w:p>
          <w:p w:rsidR="002C49FA" w:rsidRPr="007A122E" w:rsidRDefault="002C49FA" w:rsidP="00BF0219">
            <w:pPr>
              <w:pStyle w:val="ListParagraph"/>
              <w:numPr>
                <w:ilvl w:val="0"/>
                <w:numId w:val="64"/>
              </w:numPr>
              <w:spacing w:line="240" w:lineRule="auto"/>
              <w:jc w:val="left"/>
              <w:rPr>
                <w:i/>
                <w:iCs/>
              </w:rPr>
            </w:pPr>
            <w:r w:rsidRPr="007A122E">
              <w:rPr>
                <w:i/>
                <w:iCs/>
              </w:rPr>
              <w:t>more wealthy    b) wealthier    c) BOTH ARE OK</w:t>
            </w:r>
          </w:p>
          <w:p w:rsidR="002C49FA" w:rsidRPr="00F57E76" w:rsidRDefault="002C49FA" w:rsidP="002D2818">
            <w:pPr>
              <w:pStyle w:val="ListParagraph"/>
            </w:pPr>
          </w:p>
          <w:p w:rsidR="002C49FA" w:rsidRPr="00F57E76" w:rsidRDefault="002C49FA" w:rsidP="00BF0219">
            <w:pPr>
              <w:pStyle w:val="ListParagraph"/>
              <w:numPr>
                <w:ilvl w:val="0"/>
                <w:numId w:val="62"/>
              </w:numPr>
              <w:spacing w:line="240" w:lineRule="auto"/>
              <w:jc w:val="left"/>
            </w:pPr>
            <w:r w:rsidRPr="00F57E76">
              <w:t xml:space="preserve">I always ______ before I go to sleep. </w:t>
            </w:r>
          </w:p>
          <w:p w:rsidR="002C49FA" w:rsidRPr="007A122E" w:rsidRDefault="002C49FA" w:rsidP="00BF0219">
            <w:pPr>
              <w:pStyle w:val="ListParagraph"/>
              <w:numPr>
                <w:ilvl w:val="0"/>
                <w:numId w:val="65"/>
              </w:numPr>
              <w:spacing w:line="240" w:lineRule="auto"/>
              <w:jc w:val="left"/>
              <w:rPr>
                <w:i/>
                <w:iCs/>
              </w:rPr>
            </w:pPr>
            <w:r w:rsidRPr="007A122E">
              <w:rPr>
                <w:i/>
                <w:iCs/>
              </w:rPr>
              <w:t>am reading       b) read        c) was reading</w:t>
            </w:r>
          </w:p>
          <w:p w:rsidR="002C49FA" w:rsidRPr="00F57E76" w:rsidRDefault="002C49FA" w:rsidP="002D2818">
            <w:pPr>
              <w:pStyle w:val="ListParagraph"/>
            </w:pPr>
          </w:p>
          <w:p w:rsidR="002C49FA" w:rsidRPr="00F57E76" w:rsidRDefault="002C49FA" w:rsidP="00BF0219">
            <w:pPr>
              <w:pStyle w:val="ListParagraph"/>
              <w:numPr>
                <w:ilvl w:val="0"/>
                <w:numId w:val="62"/>
              </w:numPr>
              <w:spacing w:line="240" w:lineRule="auto"/>
              <w:jc w:val="left"/>
            </w:pPr>
            <w:r w:rsidRPr="00F57E76">
              <w:t xml:space="preserve">She ____ right now. </w:t>
            </w:r>
          </w:p>
          <w:p w:rsidR="002C49FA" w:rsidRPr="007A122E" w:rsidRDefault="002C49FA" w:rsidP="00BF0219">
            <w:pPr>
              <w:pStyle w:val="ListParagraph"/>
              <w:numPr>
                <w:ilvl w:val="0"/>
                <w:numId w:val="66"/>
              </w:numPr>
              <w:spacing w:line="240" w:lineRule="auto"/>
              <w:jc w:val="left"/>
              <w:rPr>
                <w:i/>
                <w:iCs/>
              </w:rPr>
            </w:pPr>
            <w:r w:rsidRPr="007A122E">
              <w:rPr>
                <w:i/>
                <w:iCs/>
              </w:rPr>
              <w:t>speaks     b) is speaking        c) am speaking</w:t>
            </w:r>
          </w:p>
          <w:p w:rsidR="002C49FA" w:rsidRPr="00F57E76" w:rsidRDefault="002C49FA" w:rsidP="002D2818">
            <w:pPr>
              <w:pStyle w:val="ListParagraph"/>
            </w:pPr>
          </w:p>
          <w:p w:rsidR="002C49FA" w:rsidRPr="00F57E76" w:rsidRDefault="002C49FA" w:rsidP="00BF0219">
            <w:pPr>
              <w:pStyle w:val="ListParagraph"/>
              <w:numPr>
                <w:ilvl w:val="0"/>
                <w:numId w:val="62"/>
              </w:numPr>
              <w:spacing w:line="240" w:lineRule="auto"/>
              <w:jc w:val="left"/>
            </w:pPr>
            <w:r w:rsidRPr="00F57E76">
              <w:t>This time next week I _____  (drink) wine in Argentina.</w:t>
            </w:r>
          </w:p>
          <w:p w:rsidR="002C49FA" w:rsidRPr="007A122E" w:rsidRDefault="002C49FA" w:rsidP="00BF0219">
            <w:pPr>
              <w:pStyle w:val="ListParagraph"/>
              <w:numPr>
                <w:ilvl w:val="0"/>
                <w:numId w:val="67"/>
              </w:numPr>
              <w:spacing w:line="240" w:lineRule="auto"/>
              <w:jc w:val="left"/>
              <w:rPr>
                <w:i/>
                <w:iCs/>
              </w:rPr>
            </w:pPr>
            <w:r w:rsidRPr="007A122E">
              <w:rPr>
                <w:i/>
                <w:iCs/>
              </w:rPr>
              <w:t>will be drinking   b) will drink       c) will to drink</w:t>
            </w:r>
          </w:p>
          <w:p w:rsidR="002C49FA" w:rsidRPr="007A122E" w:rsidRDefault="002C49FA" w:rsidP="002D2818">
            <w:pPr>
              <w:pStyle w:val="ListParagraph"/>
              <w:rPr>
                <w:i/>
                <w:iCs/>
              </w:rPr>
            </w:pPr>
          </w:p>
          <w:p w:rsidR="002C49FA" w:rsidRPr="00F57E76" w:rsidRDefault="002C49FA" w:rsidP="00BF0219">
            <w:pPr>
              <w:pStyle w:val="ListParagraph"/>
              <w:numPr>
                <w:ilvl w:val="0"/>
                <w:numId w:val="62"/>
              </w:numPr>
              <w:spacing w:line="240" w:lineRule="auto"/>
              <w:jc w:val="left"/>
            </w:pPr>
            <w:r w:rsidRPr="00F57E76">
              <w:t>She doesn’t realize what kind of a person he is, but she ______ (find out).</w:t>
            </w:r>
          </w:p>
          <w:p w:rsidR="002C49FA" w:rsidRPr="007A122E" w:rsidRDefault="002C49FA" w:rsidP="00BF0219">
            <w:pPr>
              <w:pStyle w:val="ListParagraph"/>
              <w:numPr>
                <w:ilvl w:val="0"/>
                <w:numId w:val="63"/>
              </w:numPr>
              <w:spacing w:line="240" w:lineRule="auto"/>
              <w:ind w:left="714" w:hanging="357"/>
              <w:jc w:val="left"/>
              <w:rPr>
                <w:i/>
                <w:iCs/>
              </w:rPr>
            </w:pPr>
            <w:r w:rsidRPr="007A122E">
              <w:rPr>
                <w:i/>
                <w:iCs/>
              </w:rPr>
              <w:t>will be finding out    b) will find out     c) will to find out</w:t>
            </w:r>
          </w:p>
          <w:p w:rsidR="002C49FA" w:rsidRPr="001E733E" w:rsidRDefault="002C49FA" w:rsidP="002D2818">
            <w:pPr>
              <w:pStyle w:val="ListParagraph"/>
              <w:ind w:left="3053" w:firstLine="0"/>
            </w:pPr>
          </w:p>
          <w:p w:rsidR="002C49FA" w:rsidRPr="001E733E" w:rsidRDefault="002C49FA" w:rsidP="002D2818">
            <w:pPr>
              <w:pStyle w:val="ListParagraph"/>
              <w:ind w:left="3053" w:firstLine="0"/>
            </w:pPr>
          </w:p>
          <w:p w:rsidR="002C49FA" w:rsidRPr="001E733E" w:rsidRDefault="002C49FA" w:rsidP="002D2818">
            <w:pPr>
              <w:pStyle w:val="ListParagraph"/>
              <w:ind w:left="3053" w:firstLine="0"/>
            </w:pPr>
          </w:p>
          <w:p w:rsidR="002C49FA" w:rsidRPr="007A6222" w:rsidRDefault="002C49FA" w:rsidP="002D2818">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2C49FA" w:rsidRPr="007A6222" w:rsidRDefault="002C49FA" w:rsidP="002D2818">
            <w:pPr>
              <w:ind w:firstLine="0"/>
              <w:rPr>
                <w:lang w:eastAsia="en-US"/>
              </w:rPr>
            </w:pPr>
          </w:p>
          <w:p w:rsidR="002C49FA" w:rsidRDefault="002C49FA" w:rsidP="002D2818">
            <w:pPr>
              <w:ind w:firstLine="0"/>
              <w:rPr>
                <w:lang w:val="en-US" w:eastAsia="en-US"/>
              </w:rPr>
            </w:pPr>
            <w:r>
              <w:rPr>
                <w:lang w:val="en-US" w:eastAsia="en-US"/>
              </w:rPr>
              <w:t>What are the English holidays?</w:t>
            </w:r>
          </w:p>
          <w:p w:rsidR="002C49FA" w:rsidRDefault="002C49FA" w:rsidP="002D2818">
            <w:pPr>
              <w:ind w:firstLine="0"/>
              <w:rPr>
                <w:lang w:val="en-US" w:eastAsia="en-US"/>
              </w:rPr>
            </w:pPr>
            <w:r>
              <w:rPr>
                <w:lang w:val="en-US" w:eastAsia="en-US"/>
              </w:rPr>
              <w:t>Which holidays are public and official?</w:t>
            </w:r>
          </w:p>
          <w:p w:rsidR="002C49FA" w:rsidRPr="008C0E1F" w:rsidRDefault="002C49FA" w:rsidP="002D2818">
            <w:pPr>
              <w:pStyle w:val="NormalWeb"/>
              <w:shd w:val="clear" w:color="auto" w:fill="FFFFFF"/>
              <w:spacing w:before="0" w:beforeAutospacing="0" w:after="0" w:afterAutospacing="0" w:line="240" w:lineRule="auto"/>
              <w:jc w:val="center"/>
              <w:rPr>
                <w:color w:val="000000"/>
                <w:sz w:val="24"/>
                <w:szCs w:val="24"/>
                <w:lang w:val="en-US"/>
              </w:rPr>
            </w:pPr>
            <w:r w:rsidRPr="008C0E1F">
              <w:rPr>
                <w:rStyle w:val="Strong"/>
                <w:color w:val="000000"/>
                <w:sz w:val="24"/>
                <w:szCs w:val="24"/>
                <w:lang w:val="en-US"/>
              </w:rPr>
              <w:t>Holi</w:t>
            </w:r>
            <w:hyperlink r:id="rId124" w:tooltip="TRACKING   HURRICANES: day" w:history="1">
              <w:r w:rsidRPr="008C0E1F">
                <w:rPr>
                  <w:rStyle w:val="Hyperlink"/>
                  <w:b/>
                  <w:bCs/>
                  <w:color w:val="000000"/>
                  <w:lang w:val="en-US"/>
                </w:rPr>
                <w:t>day</w:t>
              </w:r>
            </w:hyperlink>
            <w:r w:rsidRPr="008C0E1F">
              <w:rPr>
                <w:rStyle w:val="Strong"/>
                <w:color w:val="000000"/>
                <w:sz w:val="24"/>
                <w:szCs w:val="24"/>
                <w:lang w:val="en-US"/>
              </w:rPr>
              <w:t>s in England</w:t>
            </w:r>
          </w:p>
          <w:p w:rsidR="002C49FA" w:rsidRPr="008C0E1F" w:rsidRDefault="002C49FA" w:rsidP="002D2818">
            <w:pPr>
              <w:pStyle w:val="NormalWeb"/>
              <w:shd w:val="clear" w:color="auto" w:fill="FFFFFF"/>
              <w:spacing w:before="0" w:beforeAutospacing="0" w:after="0" w:afterAutospacing="0" w:line="240" w:lineRule="auto"/>
              <w:rPr>
                <w:color w:val="000000"/>
                <w:sz w:val="24"/>
                <w:szCs w:val="24"/>
                <w:lang w:val="en-US"/>
              </w:rPr>
            </w:pPr>
            <w:r w:rsidRPr="008C0E1F">
              <w:rPr>
                <w:color w:val="000000"/>
                <w:sz w:val="24"/>
                <w:szCs w:val="24"/>
                <w:lang w:val="en-US"/>
              </w:rPr>
              <w:t>Holi</w:t>
            </w:r>
            <w:hyperlink r:id="rId125" w:tooltip="TRACKING   HURRICANES: day" w:history="1">
              <w:r w:rsidRPr="008C0E1F">
                <w:rPr>
                  <w:rStyle w:val="Hyperlink"/>
                  <w:color w:val="000000"/>
                  <w:lang w:val="en-US"/>
                </w:rPr>
                <w:t>day</w:t>
              </w:r>
            </w:hyperlink>
            <w:r w:rsidRPr="008C0E1F">
              <w:rPr>
                <w:color w:val="000000"/>
                <w:sz w:val="24"/>
                <w:szCs w:val="24"/>
                <w:lang w:val="en-US"/>
              </w:rPr>
              <w:t>s are a part of every </w:t>
            </w:r>
            <w:hyperlink r:id="rId126" w:tooltip="Глоссарий: culture" w:history="1">
              <w:r w:rsidRPr="008C0E1F">
                <w:rPr>
                  <w:rStyle w:val="Hyperlink"/>
                  <w:color w:val="000000"/>
                  <w:lang w:val="en-US"/>
                </w:rPr>
                <w:t>culture</w:t>
              </w:r>
            </w:hyperlink>
            <w:r w:rsidRPr="008C0E1F">
              <w:rPr>
                <w:color w:val="000000"/>
                <w:sz w:val="24"/>
                <w:szCs w:val="24"/>
                <w:lang w:val="en-US"/>
              </w:rPr>
              <w:t>. Knowing them, we can learn more about </w:t>
            </w:r>
            <w:hyperlink r:id="rId127" w:tooltip="Glossary: local" w:history="1">
              <w:r w:rsidRPr="008C0E1F">
                <w:rPr>
                  <w:rStyle w:val="Hyperlink"/>
                  <w:color w:val="000000"/>
                  <w:lang w:val="en-US"/>
                </w:rPr>
                <w:t>local</w:t>
              </w:r>
            </w:hyperlink>
            <w:r w:rsidRPr="008C0E1F">
              <w:rPr>
                <w:color w:val="000000"/>
                <w:sz w:val="24"/>
                <w:szCs w:val="24"/>
                <w:lang w:val="en-US"/>
              </w:rPr>
              <w:t> people and their way of life. Traditional holi</w:t>
            </w:r>
            <w:hyperlink r:id="rId128" w:tooltip="TRACKING   HURRICANES: day" w:history="1">
              <w:r w:rsidRPr="008C0E1F">
                <w:rPr>
                  <w:rStyle w:val="Hyperlink"/>
                  <w:color w:val="000000"/>
                  <w:lang w:val="en-US"/>
                </w:rPr>
                <w:t>day</w:t>
              </w:r>
            </w:hyperlink>
            <w:r w:rsidRPr="008C0E1F">
              <w:rPr>
                <w:color w:val="000000"/>
                <w:sz w:val="24"/>
                <w:szCs w:val="24"/>
                <w:lang w:val="en-US"/>
              </w:rPr>
              <w:t>s may </w:t>
            </w:r>
            <w:hyperlink r:id="rId129" w:tooltip="Glossary: reflect" w:history="1">
              <w:r w:rsidRPr="008C0E1F">
                <w:rPr>
                  <w:rStyle w:val="Hyperlink"/>
                  <w:color w:val="000000"/>
                  <w:lang w:val="en-US"/>
                </w:rPr>
                <w:t>reflect</w:t>
              </w:r>
            </w:hyperlink>
            <w:r w:rsidRPr="008C0E1F">
              <w:rPr>
                <w:color w:val="000000"/>
                <w:sz w:val="24"/>
                <w:szCs w:val="24"/>
                <w:lang w:val="en-US"/>
              </w:rPr>
              <w:t> not only the nation and its character, but also the history of the country. Same can be said about England. English people love celebrating holi</w:t>
            </w:r>
            <w:hyperlink r:id="rId130" w:tooltip="TRACKING   HURRICANES: day" w:history="1">
              <w:r w:rsidRPr="008C0E1F">
                <w:rPr>
                  <w:rStyle w:val="Hyperlink"/>
                  <w:color w:val="000000"/>
                  <w:lang w:val="en-US"/>
                </w:rPr>
                <w:t>day</w:t>
              </w:r>
            </w:hyperlink>
            <w:r w:rsidRPr="008C0E1F">
              <w:rPr>
                <w:color w:val="000000"/>
                <w:sz w:val="24"/>
                <w:szCs w:val="24"/>
                <w:lang w:val="en-US"/>
              </w:rPr>
              <w:t>s. Although officially the country has only six public holi</w:t>
            </w:r>
            <w:hyperlink r:id="rId131" w:tooltip="TRACKING   HURRICANES: day" w:history="1">
              <w:r w:rsidRPr="008C0E1F">
                <w:rPr>
                  <w:rStyle w:val="Hyperlink"/>
                  <w:color w:val="000000"/>
                  <w:lang w:val="en-US"/>
                </w:rPr>
                <w:t>day</w:t>
              </w:r>
            </w:hyperlink>
            <w:r w:rsidRPr="008C0E1F">
              <w:rPr>
                <w:color w:val="000000"/>
                <w:sz w:val="24"/>
                <w:szCs w:val="24"/>
                <w:lang w:val="en-US"/>
              </w:rPr>
              <w:t>s, there are many other </w:t>
            </w:r>
            <w:hyperlink r:id="rId132" w:tooltip="Glossary: symbolic" w:history="1">
              <w:r w:rsidRPr="008C0E1F">
                <w:rPr>
                  <w:rStyle w:val="Hyperlink"/>
                  <w:color w:val="000000"/>
                  <w:lang w:val="en-US"/>
                </w:rPr>
                <w:t>symbolic</w:t>
              </w:r>
            </w:hyperlink>
            <w:r w:rsidRPr="008C0E1F">
              <w:rPr>
                <w:color w:val="000000"/>
                <w:sz w:val="24"/>
                <w:szCs w:val="24"/>
                <w:lang w:val="en-US"/>
              </w:rPr>
              <w:t> </w:t>
            </w:r>
            <w:hyperlink r:id="rId133" w:tooltip="TRACKING   HURRICANES: day" w:history="1">
              <w:r w:rsidRPr="008C0E1F">
                <w:rPr>
                  <w:rStyle w:val="Hyperlink"/>
                  <w:color w:val="000000"/>
                  <w:lang w:val="en-US"/>
                </w:rPr>
                <w:t>day</w:t>
              </w:r>
            </w:hyperlink>
            <w:r w:rsidRPr="008C0E1F">
              <w:rPr>
                <w:color w:val="000000"/>
                <w:sz w:val="24"/>
                <w:szCs w:val="24"/>
                <w:lang w:val="en-US"/>
              </w:rPr>
              <w:t>s, which have been celebrated for ages. Six public holi</w:t>
            </w:r>
            <w:hyperlink r:id="rId134" w:tooltip="TRACKING   HURRICANES: day" w:history="1">
              <w:r w:rsidRPr="008C0E1F">
                <w:rPr>
                  <w:rStyle w:val="Hyperlink"/>
                  <w:color w:val="000000"/>
                  <w:lang w:val="en-US"/>
                </w:rPr>
                <w:t>day</w:t>
              </w:r>
            </w:hyperlink>
            <w:r w:rsidRPr="008C0E1F">
              <w:rPr>
                <w:color w:val="000000"/>
                <w:sz w:val="24"/>
                <w:szCs w:val="24"/>
                <w:lang w:val="en-US"/>
              </w:rPr>
              <w:t>s are: Christmas and </w:t>
            </w:r>
            <w:hyperlink r:id="rId135" w:tooltip="Glossary: Boxing Days" w:history="1">
              <w:r w:rsidRPr="008C0E1F">
                <w:rPr>
                  <w:rStyle w:val="Hyperlink"/>
                  <w:color w:val="000000"/>
                  <w:lang w:val="en-US"/>
                </w:rPr>
                <w:t>Boxing Days</w:t>
              </w:r>
            </w:hyperlink>
            <w:r w:rsidRPr="008C0E1F">
              <w:rPr>
                <w:color w:val="000000"/>
                <w:sz w:val="24"/>
                <w:szCs w:val="24"/>
                <w:lang w:val="en-US"/>
              </w:rPr>
              <w:t>, </w:t>
            </w:r>
            <w:hyperlink r:id="rId136" w:tooltip="Glossary: Good Friday" w:history="1">
              <w:r w:rsidRPr="008C0E1F">
                <w:rPr>
                  <w:rStyle w:val="Hyperlink"/>
                  <w:color w:val="000000"/>
                  <w:lang w:val="en-US"/>
                </w:rPr>
                <w:t>Good Friday</w:t>
              </w:r>
            </w:hyperlink>
            <w:r w:rsidRPr="008C0E1F">
              <w:rPr>
                <w:color w:val="000000"/>
                <w:sz w:val="24"/>
                <w:szCs w:val="24"/>
                <w:lang w:val="en-US"/>
              </w:rPr>
              <w:t> and </w:t>
            </w:r>
            <w:hyperlink r:id="rId137" w:tooltip="Glossary: Easter" w:history="1">
              <w:r w:rsidRPr="008C0E1F">
                <w:rPr>
                  <w:rStyle w:val="Hyperlink"/>
                  <w:color w:val="000000"/>
                  <w:lang w:val="en-US"/>
                </w:rPr>
                <w:t>Easter</w:t>
              </w:r>
            </w:hyperlink>
            <w:r w:rsidRPr="008C0E1F">
              <w:rPr>
                <w:color w:val="000000"/>
                <w:sz w:val="24"/>
                <w:szCs w:val="24"/>
                <w:lang w:val="en-US"/>
              </w:rPr>
              <w:t>, Spring and Late Summer Bank Holi</w:t>
            </w:r>
            <w:hyperlink r:id="rId138" w:tooltip="TRACKING   HURRICANES: day" w:history="1">
              <w:r w:rsidRPr="008C0E1F">
                <w:rPr>
                  <w:rStyle w:val="Hyperlink"/>
                  <w:color w:val="000000"/>
                  <w:lang w:val="en-US"/>
                </w:rPr>
                <w:t>day</w:t>
              </w:r>
            </w:hyperlink>
            <w:r w:rsidRPr="008C0E1F">
              <w:rPr>
                <w:color w:val="000000"/>
                <w:sz w:val="24"/>
                <w:szCs w:val="24"/>
                <w:lang w:val="en-US"/>
              </w:rPr>
              <w:t>s. Scottish people </w:t>
            </w:r>
            <w:hyperlink r:id="rId139" w:tooltip="Glossary: consider" w:history="1">
              <w:r w:rsidRPr="008C0E1F">
                <w:rPr>
                  <w:rStyle w:val="Hyperlink"/>
                  <w:color w:val="000000"/>
                  <w:lang w:val="en-US"/>
                </w:rPr>
                <w:t>consider</w:t>
              </w:r>
            </w:hyperlink>
            <w:r w:rsidRPr="008C0E1F">
              <w:rPr>
                <w:color w:val="000000"/>
                <w:sz w:val="24"/>
                <w:szCs w:val="24"/>
                <w:lang w:val="en-US"/>
              </w:rPr>
              <w:t> the New Year’s </w:t>
            </w:r>
            <w:hyperlink r:id="rId140" w:tooltip="TRACKING   HURRICANES: day" w:history="1">
              <w:r w:rsidRPr="008C0E1F">
                <w:rPr>
                  <w:rStyle w:val="Hyperlink"/>
                  <w:color w:val="000000"/>
                  <w:lang w:val="en-US"/>
                </w:rPr>
                <w:t>Day</w:t>
              </w:r>
            </w:hyperlink>
            <w:r w:rsidRPr="008C0E1F">
              <w:rPr>
                <w:color w:val="000000"/>
                <w:sz w:val="24"/>
                <w:szCs w:val="24"/>
                <w:lang w:val="en-US"/>
              </w:rPr>
              <w:t> to be also a public holi</w:t>
            </w:r>
            <w:hyperlink r:id="rId141" w:tooltip="TRACKING   HURRICANES: day" w:history="1">
              <w:r w:rsidRPr="008C0E1F">
                <w:rPr>
                  <w:rStyle w:val="Hyperlink"/>
                  <w:color w:val="000000"/>
                  <w:lang w:val="en-US"/>
                </w:rPr>
                <w:t>day</w:t>
              </w:r>
            </w:hyperlink>
            <w:r w:rsidRPr="008C0E1F">
              <w:rPr>
                <w:color w:val="000000"/>
                <w:sz w:val="24"/>
                <w:szCs w:val="24"/>
                <w:lang w:val="en-US"/>
              </w:rPr>
              <w:t>. Some of the holi</w:t>
            </w:r>
            <w:hyperlink r:id="rId142" w:tooltip="TRACKING   HURRICANES: day" w:history="1">
              <w:r w:rsidRPr="008C0E1F">
                <w:rPr>
                  <w:rStyle w:val="Hyperlink"/>
                  <w:color w:val="000000"/>
                  <w:lang w:val="en-US"/>
                </w:rPr>
                <w:t>day</w:t>
              </w:r>
            </w:hyperlink>
            <w:r w:rsidRPr="008C0E1F">
              <w:rPr>
                <w:color w:val="000000"/>
                <w:sz w:val="24"/>
                <w:szCs w:val="24"/>
                <w:lang w:val="en-US"/>
              </w:rPr>
              <w:t>s don’t have a fixed </w:t>
            </w:r>
            <w:hyperlink r:id="rId143" w:tooltip="Глоссарий: date" w:history="1">
              <w:r w:rsidRPr="008C0E1F">
                <w:rPr>
                  <w:rStyle w:val="Hyperlink"/>
                  <w:color w:val="000000"/>
                  <w:lang w:val="en-US"/>
                </w:rPr>
                <w:t>date</w:t>
              </w:r>
            </w:hyperlink>
            <w:r w:rsidRPr="008C0E1F">
              <w:rPr>
                <w:color w:val="000000"/>
                <w:sz w:val="24"/>
                <w:szCs w:val="24"/>
                <w:lang w:val="en-US"/>
              </w:rPr>
              <w:t>, so the </w:t>
            </w:r>
            <w:hyperlink r:id="rId144" w:tooltip="Глоссарий: date" w:history="1">
              <w:r w:rsidRPr="008C0E1F">
                <w:rPr>
                  <w:rStyle w:val="Hyperlink"/>
                  <w:color w:val="000000"/>
                  <w:lang w:val="en-US"/>
                </w:rPr>
                <w:t>date</w:t>
              </w:r>
            </w:hyperlink>
            <w:r w:rsidRPr="008C0E1F">
              <w:rPr>
                <w:color w:val="000000"/>
                <w:sz w:val="24"/>
                <w:szCs w:val="24"/>
                <w:lang w:val="en-US"/>
              </w:rPr>
              <w:t> is </w:t>
            </w:r>
            <w:hyperlink r:id="rId145" w:tooltip="Glossary: moveable" w:history="1">
              <w:r w:rsidRPr="008C0E1F">
                <w:rPr>
                  <w:rStyle w:val="Hyperlink"/>
                  <w:color w:val="000000"/>
                  <w:lang w:val="en-US"/>
                </w:rPr>
                <w:t>moveable</w:t>
              </w:r>
            </w:hyperlink>
            <w:r w:rsidRPr="008C0E1F">
              <w:rPr>
                <w:color w:val="000000"/>
                <w:sz w:val="24"/>
                <w:szCs w:val="24"/>
                <w:lang w:val="en-US"/>
              </w:rPr>
              <w:t> and can be changed each year. Perhaps, Christmas, New Year and Boxing </w:t>
            </w:r>
            <w:hyperlink r:id="rId146" w:tooltip="TRACKING   HURRICANES: day" w:history="1">
              <w:r w:rsidRPr="008C0E1F">
                <w:rPr>
                  <w:rStyle w:val="Hyperlink"/>
                  <w:color w:val="000000"/>
                  <w:lang w:val="en-US"/>
                </w:rPr>
                <w:t>Day</w:t>
              </w:r>
            </w:hyperlink>
            <w:r w:rsidRPr="008C0E1F">
              <w:rPr>
                <w:color w:val="000000"/>
                <w:sz w:val="24"/>
                <w:szCs w:val="24"/>
                <w:lang w:val="en-US"/>
              </w:rPr>
              <w:t> are the only holi</w:t>
            </w:r>
            <w:hyperlink r:id="rId147" w:tooltip="TRACKING   HURRICANES: day" w:history="1">
              <w:r w:rsidRPr="008C0E1F">
                <w:rPr>
                  <w:rStyle w:val="Hyperlink"/>
                  <w:color w:val="000000"/>
                  <w:lang w:val="en-US"/>
                </w:rPr>
                <w:t>day</w:t>
              </w:r>
            </w:hyperlink>
            <w:r w:rsidRPr="008C0E1F">
              <w:rPr>
                <w:color w:val="000000"/>
                <w:sz w:val="24"/>
                <w:szCs w:val="24"/>
                <w:lang w:val="en-US"/>
              </w:rPr>
              <w:t>s with fixed </w:t>
            </w:r>
            <w:hyperlink r:id="rId148" w:tooltip="Глоссарий: date" w:history="1">
              <w:r w:rsidRPr="008C0E1F">
                <w:rPr>
                  <w:rStyle w:val="Hyperlink"/>
                  <w:color w:val="000000"/>
                  <w:lang w:val="en-US"/>
                </w:rPr>
                <w:t>date</w:t>
              </w:r>
            </w:hyperlink>
            <w:r w:rsidRPr="008C0E1F">
              <w:rPr>
                <w:color w:val="000000"/>
                <w:sz w:val="24"/>
                <w:szCs w:val="24"/>
                <w:lang w:val="en-US"/>
              </w:rPr>
              <w:t>s. Most English holi</w:t>
            </w:r>
            <w:hyperlink r:id="rId149" w:tooltip="TRACKING   HURRICANES: day" w:history="1">
              <w:r w:rsidRPr="008C0E1F">
                <w:rPr>
                  <w:rStyle w:val="Hyperlink"/>
                  <w:color w:val="000000"/>
                  <w:lang w:val="en-US"/>
                </w:rPr>
                <w:t>day</w:t>
              </w:r>
            </w:hyperlink>
            <w:r w:rsidRPr="008C0E1F">
              <w:rPr>
                <w:color w:val="000000"/>
                <w:sz w:val="24"/>
                <w:szCs w:val="24"/>
                <w:lang w:val="en-US"/>
              </w:rPr>
              <w:t>s are of religious </w:t>
            </w:r>
            <w:hyperlink r:id="rId150" w:tooltip="Glossary: significance" w:history="1">
              <w:r w:rsidRPr="008C0E1F">
                <w:rPr>
                  <w:rStyle w:val="Hyperlink"/>
                  <w:color w:val="000000"/>
                  <w:lang w:val="en-US"/>
                </w:rPr>
                <w:t>significance</w:t>
              </w:r>
            </w:hyperlink>
            <w:r w:rsidRPr="008C0E1F">
              <w:rPr>
                <w:color w:val="000000"/>
                <w:sz w:val="24"/>
                <w:szCs w:val="24"/>
                <w:lang w:val="en-US"/>
              </w:rPr>
              <w:t>, although they have </w:t>
            </w:r>
            <w:hyperlink r:id="rId151" w:tooltip="Glossary: gradually" w:history="1">
              <w:r w:rsidRPr="008C0E1F">
                <w:rPr>
                  <w:rStyle w:val="Hyperlink"/>
                  <w:color w:val="000000"/>
                  <w:lang w:val="en-US"/>
                </w:rPr>
                <w:t>gradually</w:t>
              </w:r>
            </w:hyperlink>
            <w:r w:rsidRPr="008C0E1F">
              <w:rPr>
                <w:color w:val="000000"/>
                <w:sz w:val="24"/>
                <w:szCs w:val="24"/>
                <w:lang w:val="en-US"/>
              </w:rPr>
              <w:t> </w:t>
            </w:r>
            <w:hyperlink r:id="rId152" w:tooltip="Глоссарий: become" w:history="1">
              <w:r w:rsidRPr="008C0E1F">
                <w:rPr>
                  <w:rStyle w:val="Hyperlink"/>
                  <w:color w:val="000000"/>
                  <w:lang w:val="en-US"/>
                </w:rPr>
                <w:t>become</w:t>
              </w:r>
            </w:hyperlink>
            <w:r w:rsidRPr="008C0E1F">
              <w:rPr>
                <w:color w:val="000000"/>
                <w:sz w:val="24"/>
                <w:szCs w:val="24"/>
                <w:lang w:val="en-US"/>
              </w:rPr>
              <w:t>simply the </w:t>
            </w:r>
            <w:hyperlink r:id="rId153" w:tooltip="TRACKING   HURRICANES: day" w:history="1">
              <w:r w:rsidRPr="008C0E1F">
                <w:rPr>
                  <w:rStyle w:val="Hyperlink"/>
                  <w:color w:val="000000"/>
                  <w:lang w:val="en-US"/>
                </w:rPr>
                <w:t>day</w:t>
              </w:r>
            </w:hyperlink>
            <w:r w:rsidRPr="008C0E1F">
              <w:rPr>
                <w:color w:val="000000"/>
                <w:sz w:val="24"/>
                <w:szCs w:val="24"/>
                <w:lang w:val="en-US"/>
              </w:rPr>
              <w:t>s for relaxing, enjoying </w:t>
            </w:r>
            <w:hyperlink r:id="rId154" w:tooltip="Glossary: delicious" w:history="1">
              <w:r w:rsidRPr="008C0E1F">
                <w:rPr>
                  <w:rStyle w:val="Hyperlink"/>
                  <w:color w:val="000000"/>
                  <w:lang w:val="en-US"/>
                </w:rPr>
                <w:t>delicious</w:t>
              </w:r>
            </w:hyperlink>
            <w:r w:rsidRPr="008C0E1F">
              <w:rPr>
                <w:color w:val="000000"/>
                <w:sz w:val="24"/>
                <w:szCs w:val="24"/>
                <w:lang w:val="en-US"/>
              </w:rPr>
              <w:t> meals and staying in good mood. </w:t>
            </w:r>
            <w:hyperlink r:id="rId155" w:tooltip="Glossary: Apart from" w:history="1">
              <w:r w:rsidRPr="008C0E1F">
                <w:rPr>
                  <w:rStyle w:val="Hyperlink"/>
                  <w:color w:val="000000"/>
                  <w:lang w:val="en-US"/>
                </w:rPr>
                <w:t>Apart from</w:t>
              </w:r>
            </w:hyperlink>
            <w:r w:rsidRPr="008C0E1F">
              <w:rPr>
                <w:color w:val="000000"/>
                <w:sz w:val="24"/>
                <w:szCs w:val="24"/>
                <w:lang w:val="en-US"/>
              </w:rPr>
              <w:t> public holi</w:t>
            </w:r>
            <w:hyperlink r:id="rId156" w:tooltip="TRACKING   HURRICANES: day" w:history="1">
              <w:r w:rsidRPr="008C0E1F">
                <w:rPr>
                  <w:rStyle w:val="Hyperlink"/>
                  <w:color w:val="000000"/>
                  <w:lang w:val="en-US"/>
                </w:rPr>
                <w:t>day</w:t>
              </w:r>
            </w:hyperlink>
            <w:r w:rsidRPr="008C0E1F">
              <w:rPr>
                <w:color w:val="000000"/>
                <w:sz w:val="24"/>
                <w:szCs w:val="24"/>
                <w:lang w:val="en-US"/>
              </w:rPr>
              <w:t>s, people in England celebrate St Valentine’s </w:t>
            </w:r>
            <w:hyperlink r:id="rId157" w:tooltip="TRACKING   HURRICANES: day" w:history="1">
              <w:r w:rsidRPr="008C0E1F">
                <w:rPr>
                  <w:rStyle w:val="Hyperlink"/>
                  <w:color w:val="000000"/>
                  <w:lang w:val="en-US"/>
                </w:rPr>
                <w:t>Day</w:t>
              </w:r>
            </w:hyperlink>
            <w:r w:rsidRPr="008C0E1F">
              <w:rPr>
                <w:color w:val="000000"/>
                <w:sz w:val="24"/>
                <w:szCs w:val="24"/>
                <w:lang w:val="en-US"/>
              </w:rPr>
              <w:t>, St Patrick’s </w:t>
            </w:r>
            <w:hyperlink r:id="rId158" w:tooltip="TRACKING   HURRICANES: day" w:history="1">
              <w:r w:rsidRPr="008C0E1F">
                <w:rPr>
                  <w:rStyle w:val="Hyperlink"/>
                  <w:color w:val="000000"/>
                  <w:lang w:val="en-US"/>
                </w:rPr>
                <w:t>Day</w:t>
              </w:r>
            </w:hyperlink>
            <w:r w:rsidRPr="008C0E1F">
              <w:rPr>
                <w:color w:val="000000"/>
                <w:sz w:val="24"/>
                <w:szCs w:val="24"/>
                <w:lang w:val="en-US"/>
              </w:rPr>
              <w:t>, April Fool’s </w:t>
            </w:r>
            <w:hyperlink r:id="rId159" w:tooltip="TRACKING   HURRICANES: day" w:history="1">
              <w:r w:rsidRPr="008C0E1F">
                <w:rPr>
                  <w:rStyle w:val="Hyperlink"/>
                  <w:color w:val="000000"/>
                  <w:lang w:val="en-US"/>
                </w:rPr>
                <w:t>Day</w:t>
              </w:r>
            </w:hyperlink>
            <w:r w:rsidRPr="008C0E1F">
              <w:rPr>
                <w:color w:val="000000"/>
                <w:sz w:val="24"/>
                <w:szCs w:val="24"/>
                <w:lang w:val="en-US"/>
              </w:rPr>
              <w:t>, Halloween, </w:t>
            </w:r>
            <w:hyperlink r:id="rId160" w:tooltip="Glossary: Pancake Day" w:history="1">
              <w:r w:rsidRPr="008C0E1F">
                <w:rPr>
                  <w:rStyle w:val="Hyperlink"/>
                  <w:color w:val="000000"/>
                  <w:lang w:val="en-US"/>
                </w:rPr>
                <w:t>Pancake Day</w:t>
              </w:r>
            </w:hyperlink>
            <w:r w:rsidRPr="008C0E1F">
              <w:rPr>
                <w:color w:val="000000"/>
                <w:sz w:val="24"/>
                <w:szCs w:val="24"/>
                <w:lang w:val="en-US"/>
              </w:rPr>
              <w:t>, </w:t>
            </w:r>
            <w:hyperlink r:id="rId161" w:tooltip="Glossary: Bonfire Night" w:history="1">
              <w:r w:rsidRPr="008C0E1F">
                <w:rPr>
                  <w:rStyle w:val="Hyperlink"/>
                  <w:color w:val="000000"/>
                  <w:lang w:val="en-US"/>
                </w:rPr>
                <w:t>Bonfire Night</w:t>
              </w:r>
            </w:hyperlink>
            <w:r w:rsidRPr="008C0E1F">
              <w:rPr>
                <w:color w:val="000000"/>
                <w:sz w:val="24"/>
                <w:szCs w:val="24"/>
                <w:lang w:val="en-US"/>
              </w:rPr>
              <w:t> and many other interesting occasions.</w:t>
            </w:r>
          </w:p>
          <w:p w:rsidR="002C49FA" w:rsidRPr="008C0E1F" w:rsidRDefault="002C49FA" w:rsidP="002D2818">
            <w:pPr>
              <w:ind w:firstLine="0"/>
              <w:rPr>
                <w:color w:val="000000"/>
                <w:lang w:val="en-US" w:eastAsia="en-US"/>
              </w:rPr>
            </w:pPr>
          </w:p>
          <w:p w:rsidR="002C49FA" w:rsidRPr="00ED6A81" w:rsidRDefault="002C49FA" w:rsidP="00BF0219">
            <w:pPr>
              <w:pStyle w:val="ListParagraph"/>
              <w:widowControl w:val="0"/>
              <w:numPr>
                <w:ilvl w:val="0"/>
                <w:numId w:val="57"/>
              </w:numPr>
              <w:autoSpaceDE w:val="0"/>
              <w:autoSpaceDN w:val="0"/>
              <w:adjustRightInd w:val="0"/>
              <w:spacing w:line="240" w:lineRule="auto"/>
              <w:rPr>
                <w:lang w:val="ru-RU"/>
              </w:rPr>
            </w:pPr>
            <w:r w:rsidRPr="00ED6A81">
              <w:rPr>
                <w:lang w:val="ru-RU"/>
              </w:rPr>
              <w:t>Расположите части письма в правильном порядке.</w:t>
            </w:r>
          </w:p>
          <w:p w:rsidR="002C49FA" w:rsidRPr="00CB7D40" w:rsidRDefault="002C49FA" w:rsidP="002D2818">
            <w:pPr>
              <w:ind w:left="567" w:firstLine="0"/>
              <w:rPr>
                <w:lang w:val="en-US" w:eastAsia="en-US"/>
              </w:rPr>
            </w:pPr>
            <w:r>
              <w:rPr>
                <w:lang w:val="en-US" w:eastAsia="en-US"/>
              </w:rPr>
              <w:t xml:space="preserve">A </w:t>
            </w:r>
            <w:r w:rsidRPr="00CB7D40">
              <w:rPr>
                <w:lang w:val="en-US" w:eastAsia="en-US"/>
              </w:rPr>
              <w:t>Sincerely yours,</w:t>
            </w:r>
          </w:p>
          <w:p w:rsidR="002C49FA" w:rsidRPr="00CB7D40" w:rsidRDefault="002C49FA" w:rsidP="002D2818">
            <w:pPr>
              <w:ind w:left="567" w:firstLine="0"/>
              <w:rPr>
                <w:lang w:val="en-US" w:eastAsia="en-US"/>
              </w:rPr>
            </w:pPr>
            <w:r>
              <w:rPr>
                <w:lang w:val="en-US" w:eastAsia="en-US"/>
              </w:rPr>
              <w:t xml:space="preserve">b </w:t>
            </w:r>
            <w:r w:rsidRPr="00CB7D40">
              <w:rPr>
                <w:lang w:val="en-US" w:eastAsia="en-US"/>
              </w:rPr>
              <w:t>Dear Sir,</w:t>
            </w:r>
          </w:p>
          <w:p w:rsidR="002C49FA" w:rsidRPr="0081331B" w:rsidRDefault="002C49FA" w:rsidP="002D2818">
            <w:pPr>
              <w:ind w:left="567" w:firstLine="0"/>
              <w:rPr>
                <w:lang w:eastAsia="en-US"/>
              </w:rPr>
            </w:pPr>
            <w:r>
              <w:rPr>
                <w:lang w:val="en-US" w:eastAsia="en-US"/>
              </w:rPr>
              <w:t>c</w:t>
            </w:r>
            <w:r w:rsidRPr="0081331B">
              <w:rPr>
                <w:lang w:eastAsia="en-US"/>
              </w:rPr>
              <w:t xml:space="preserve"> 4</w:t>
            </w:r>
            <w:r w:rsidRPr="00CB7D40">
              <w:rPr>
                <w:vertAlign w:val="superscript"/>
                <w:lang w:val="en-US" w:eastAsia="en-US"/>
              </w:rPr>
              <w:t>th</w:t>
            </w:r>
            <w:r w:rsidRPr="00CB7D40">
              <w:rPr>
                <w:lang w:val="en-US" w:eastAsia="en-US"/>
              </w:rPr>
              <w:t>December</w:t>
            </w:r>
            <w:r w:rsidRPr="0081331B">
              <w:rPr>
                <w:lang w:eastAsia="en-US"/>
              </w:rPr>
              <w:t>, 2021</w:t>
            </w:r>
          </w:p>
          <w:p w:rsidR="002C49FA" w:rsidRPr="006D6A47" w:rsidRDefault="002C49FA" w:rsidP="002D2818">
            <w:pPr>
              <w:jc w:val="center"/>
              <w:rPr>
                <w:b/>
                <w:bCs/>
                <w:color w:val="000000"/>
              </w:rPr>
            </w:pPr>
            <w:r w:rsidRPr="0081331B">
              <w:rPr>
                <w:b/>
                <w:bCs/>
                <w:color w:val="000000"/>
              </w:rPr>
              <w:t>НЕМЕЦКИЙ ЯЗЫК</w:t>
            </w:r>
          </w:p>
          <w:p w:rsidR="002C49FA" w:rsidRPr="0081331B" w:rsidRDefault="002C49FA" w:rsidP="002D2818">
            <w:pPr>
              <w:ind w:left="567" w:firstLine="0"/>
              <w:rPr>
                <w:lang w:eastAsia="en-US"/>
              </w:rPr>
            </w:pPr>
          </w:p>
          <w:p w:rsidR="002C49FA" w:rsidRPr="00521060" w:rsidRDefault="002C49FA" w:rsidP="002D2818">
            <w:pPr>
              <w:pStyle w:val="msonospacing0"/>
              <w:rPr>
                <w:rFonts w:ascii="Times New Roman" w:hAnsi="Times New Roman" w:cs="Times New Roman"/>
                <w:sz w:val="24"/>
                <w:szCs w:val="24"/>
                <w:lang w:eastAsia="ru-RU"/>
              </w:rPr>
            </w:pPr>
            <w:r w:rsidRPr="00521060">
              <w:rPr>
                <w:rFonts w:ascii="Times New Roman" w:hAnsi="Times New Roman" w:cs="Times New Roman"/>
                <w:sz w:val="24"/>
                <w:szCs w:val="24"/>
                <w:lang w:eastAsia="ru-RU"/>
              </w:rPr>
              <w:t>Оценочные средства для зачета (1-2 семестр)</w:t>
            </w:r>
          </w:p>
          <w:p w:rsidR="002C49FA" w:rsidRPr="00521060" w:rsidRDefault="002C49FA" w:rsidP="002D2818">
            <w:pPr>
              <w:ind w:firstLine="0"/>
            </w:pPr>
            <w:r w:rsidRPr="00521060">
              <w:t>1.Составьте сообщение/ презентацию по пройденным темам, опираясь на соответствующие лексические выражения.</w:t>
            </w:r>
          </w:p>
          <w:p w:rsidR="002C49FA" w:rsidRPr="00521060" w:rsidRDefault="002C49FA" w:rsidP="002D2818">
            <w:pPr>
              <w:ind w:firstLine="0"/>
            </w:pPr>
            <w:r w:rsidRPr="00521060">
              <w:t>1.Система высшего образования страны изучаемого языка.</w:t>
            </w:r>
          </w:p>
          <w:p w:rsidR="002C49FA" w:rsidRPr="00521060" w:rsidRDefault="002C49FA" w:rsidP="002D2818">
            <w:pPr>
              <w:ind w:firstLine="0"/>
            </w:pPr>
            <w:r w:rsidRPr="00521060">
              <w:t>2. Мировые достопримечательности.</w:t>
            </w:r>
          </w:p>
          <w:p w:rsidR="002C49FA" w:rsidRPr="00521060" w:rsidRDefault="002C49FA" w:rsidP="002D2818">
            <w:pPr>
              <w:ind w:firstLine="0"/>
            </w:pPr>
            <w:r w:rsidRPr="00521060">
              <w:t xml:space="preserve">3. Студенческая жизнь в моём университете. </w:t>
            </w:r>
          </w:p>
          <w:p w:rsidR="002C49FA" w:rsidRPr="00521060" w:rsidRDefault="002C49FA" w:rsidP="002D2818">
            <w:pPr>
              <w:ind w:firstLine="0"/>
            </w:pPr>
            <w:r w:rsidRPr="00521060">
              <w:t>4. Культура и традиции страны изучаемого языка.</w:t>
            </w:r>
          </w:p>
          <w:p w:rsidR="002C49FA" w:rsidRPr="00521060" w:rsidRDefault="002C49FA" w:rsidP="002D2818">
            <w:pPr>
              <w:ind w:firstLine="0"/>
            </w:pPr>
            <w:r w:rsidRPr="00521060">
              <w:t>5. Эффективные способы поиска работы.</w:t>
            </w:r>
          </w:p>
          <w:p w:rsidR="002C49FA" w:rsidRPr="00521060" w:rsidRDefault="002C49FA" w:rsidP="002D2818">
            <w:pPr>
              <w:ind w:firstLine="0"/>
            </w:pPr>
            <w:r w:rsidRPr="00521060">
              <w:t>6. Градообразующее предприятие: признаки и перспективы.</w:t>
            </w:r>
          </w:p>
          <w:p w:rsidR="002C49FA" w:rsidRPr="00521060" w:rsidRDefault="002C49FA" w:rsidP="002D2818">
            <w:pPr>
              <w:ind w:firstLine="0"/>
            </w:pPr>
            <w:r w:rsidRPr="00521060">
              <w:t>7.  Мировые достижения НТР ХХ</w:t>
            </w:r>
            <w:r w:rsidRPr="00521060">
              <w:rPr>
                <w:lang w:val="en-US"/>
              </w:rPr>
              <w:t>I</w:t>
            </w:r>
            <w:r w:rsidRPr="00521060">
              <w:t xml:space="preserve"> века</w:t>
            </w:r>
          </w:p>
          <w:p w:rsidR="002C49FA" w:rsidRPr="00521060" w:rsidRDefault="002C49FA" w:rsidP="002D2818">
            <w:pPr>
              <w:ind w:firstLine="0"/>
            </w:pPr>
          </w:p>
          <w:p w:rsidR="002C49FA" w:rsidRPr="00521060" w:rsidRDefault="002C49FA" w:rsidP="002D2818">
            <w:pPr>
              <w:ind w:firstLine="0"/>
            </w:pPr>
          </w:p>
          <w:p w:rsidR="002C49FA" w:rsidRPr="00521060" w:rsidRDefault="002C49FA" w:rsidP="002D2818">
            <w:pPr>
              <w:ind w:left="360" w:firstLine="0"/>
            </w:pPr>
            <w:r w:rsidRPr="00521060">
              <w:t xml:space="preserve">1. Прочитайте и переведите текст. </w:t>
            </w:r>
          </w:p>
          <w:p w:rsidR="002C49FA" w:rsidRPr="00521060" w:rsidRDefault="002C49FA" w:rsidP="002D2818">
            <w:pPr>
              <w:ind w:left="360" w:firstLine="0"/>
            </w:pPr>
          </w:p>
          <w:p w:rsidR="002C49FA" w:rsidRPr="00521060" w:rsidRDefault="002C49FA" w:rsidP="002D2818">
            <w:pPr>
              <w:ind w:left="360" w:firstLine="0"/>
              <w:jc w:val="center"/>
              <w:rPr>
                <w:b/>
                <w:bCs/>
                <w:lang w:val="en-US"/>
              </w:rPr>
            </w:pPr>
            <w:r w:rsidRPr="00521060">
              <w:rPr>
                <w:b/>
                <w:bCs/>
                <w:lang w:val="de-DE"/>
              </w:rPr>
              <w:t>Ökologische Katastrophe</w:t>
            </w:r>
          </w:p>
          <w:p w:rsidR="002C49FA" w:rsidRPr="00521060" w:rsidRDefault="002C49FA" w:rsidP="002D2818">
            <w:pPr>
              <w:rPr>
                <w:lang w:val="de-DE"/>
              </w:rPr>
            </w:pPr>
            <w:r w:rsidRPr="005210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C49FA" w:rsidRPr="00521060" w:rsidRDefault="002C49FA" w:rsidP="002D2818">
            <w:pPr>
              <w:rPr>
                <w:lang w:val="de-DE"/>
              </w:rPr>
            </w:pPr>
            <w:r w:rsidRPr="005210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2C49FA" w:rsidRPr="00521060" w:rsidRDefault="002C49FA" w:rsidP="002D2818">
            <w:pPr>
              <w:rPr>
                <w:lang w:val="de-DE"/>
              </w:rPr>
            </w:pPr>
            <w:r w:rsidRPr="005210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2C49FA" w:rsidRPr="00521060" w:rsidRDefault="002C49FA" w:rsidP="002D2818">
            <w:pPr>
              <w:ind w:left="360" w:firstLine="0"/>
              <w:rPr>
                <w:rStyle w:val="FontStyle31"/>
                <w:lang w:val="de-DE" w:eastAsia="en-US"/>
              </w:rPr>
            </w:pPr>
          </w:p>
          <w:p w:rsidR="002C49FA" w:rsidRPr="00521060" w:rsidRDefault="002C49FA" w:rsidP="002D2818">
            <w:pPr>
              <w:rPr>
                <w:lang w:eastAsia="en-US"/>
              </w:rPr>
            </w:pPr>
            <w:r w:rsidRPr="00521060">
              <w:rPr>
                <w:lang w:eastAsia="en-US"/>
              </w:rPr>
              <w:t>2. Выпишете предложения из текста, передающие его основную идею.</w:t>
            </w:r>
          </w:p>
          <w:p w:rsidR="002C49FA" w:rsidRPr="00521060" w:rsidRDefault="002C49FA" w:rsidP="002D2818">
            <w:pPr>
              <w:rPr>
                <w:lang w:eastAsia="en-US"/>
              </w:rPr>
            </w:pPr>
          </w:p>
          <w:p w:rsidR="002C49FA" w:rsidRPr="00521060" w:rsidRDefault="002C49FA" w:rsidP="002D2818">
            <w:pPr>
              <w:jc w:val="center"/>
              <w:rPr>
                <w:b/>
                <w:bCs/>
                <w:lang w:val="de-DE"/>
              </w:rPr>
            </w:pPr>
            <w:r w:rsidRPr="00521060">
              <w:rPr>
                <w:b/>
                <w:bCs/>
                <w:lang w:val="de-DE"/>
              </w:rPr>
              <w:t xml:space="preserve">Deutschland </w:t>
            </w:r>
          </w:p>
          <w:p w:rsidR="002C49FA" w:rsidRPr="00521060" w:rsidRDefault="002C49FA" w:rsidP="002D2818">
            <w:pPr>
              <w:rPr>
                <w:lang w:val="de-DE"/>
              </w:rPr>
            </w:pPr>
            <w:r w:rsidRPr="005210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2C49FA" w:rsidRPr="00521060" w:rsidRDefault="002C49FA" w:rsidP="002D2818">
            <w:pPr>
              <w:rPr>
                <w:lang w:val="de-DE"/>
              </w:rPr>
            </w:pPr>
            <w:r w:rsidRPr="00521060">
              <w:rPr>
                <w:lang w:val="de-DE"/>
              </w:rPr>
              <w:t>Die Fläche des vereinten Deutschlands beträgt 356755 km2. Die deutschen Landschaften sind vielfältig und reizvoll. Man unterscheidet drei Gro</w:t>
            </w:r>
            <w:r w:rsidRPr="00521060">
              <w:t>β</w:t>
            </w:r>
            <w:r w:rsidRPr="00521060">
              <w:rPr>
                <w:lang w:val="de-DE"/>
              </w:rPr>
              <w:t>landschaften: die Norddeutsche Tiefebene, das Mittelgebierge und die Alpen. Ein Drittel der Fläche des Landes ist Wald. Im Süden des Landes liegen die Alpen. Deutschland gehört zu der kuhlgemä</w:t>
            </w:r>
            <w:r w:rsidRPr="00521060">
              <w:t>β</w:t>
            </w:r>
            <w:r w:rsidRPr="00521060">
              <w:rPr>
                <w:lang w:val="de-DE"/>
              </w:rPr>
              <w:t xml:space="preserve">igten Zone an mit den durchschnittlichen Temperaturen im Januar zwischen + 1,5 Grad </w:t>
            </w:r>
            <w:r w:rsidRPr="00521060">
              <w:t>С</w:t>
            </w:r>
            <w:r w:rsidRPr="00521060">
              <w:rPr>
                <w:lang w:val="de-DE"/>
              </w:rPr>
              <w:t xml:space="preserve"> (Tiefland) und -6 Grad </w:t>
            </w:r>
            <w:r w:rsidRPr="00521060">
              <w:t>С</w:t>
            </w:r>
            <w:r w:rsidRPr="00521060">
              <w:rPr>
                <w:lang w:val="de-DE"/>
              </w:rPr>
              <w:t xml:space="preserve"> (Gebirge) und im Juli zwischen +17 Grad Grund + 20 Grad C. Bis auf den Rhein und die Elbe entspringen alle.</w:t>
            </w:r>
          </w:p>
          <w:p w:rsidR="002C49FA" w:rsidRPr="00521060" w:rsidRDefault="002C49FA" w:rsidP="002D2818">
            <w:pPr>
              <w:rPr>
                <w:lang w:val="de-DE"/>
              </w:rPr>
            </w:pPr>
            <w:r w:rsidRPr="00521060">
              <w:rPr>
                <w:lang w:val="de-DE"/>
              </w:rPr>
              <w:t>Hauptflüsse Deutschlands entspringen in den den Mütelgebirgen. Alle groBen Flüsse flie</w:t>
            </w:r>
            <w:r w:rsidRPr="00521060">
              <w:t>β</w:t>
            </w:r>
            <w:r w:rsidRPr="005210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2C49FA" w:rsidRPr="00521060" w:rsidRDefault="002C49FA" w:rsidP="002D2818">
            <w:pPr>
              <w:rPr>
                <w:lang w:val="de-DE"/>
              </w:rPr>
            </w:pPr>
            <w:r w:rsidRPr="005210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2C49FA" w:rsidRPr="00521060" w:rsidRDefault="002C49FA" w:rsidP="002D2818">
            <w:pPr>
              <w:rPr>
                <w:lang w:val="de-DE"/>
              </w:rPr>
            </w:pPr>
          </w:p>
          <w:p w:rsidR="002C49FA" w:rsidRPr="0081331B" w:rsidRDefault="002C49FA" w:rsidP="002D2818">
            <w:pPr>
              <w:ind w:firstLine="0"/>
              <w:rPr>
                <w:lang w:val="de-DE" w:eastAsia="en-US"/>
              </w:rPr>
            </w:pPr>
            <w:r w:rsidRPr="0081331B">
              <w:rPr>
                <w:lang w:eastAsia="en-US"/>
              </w:rPr>
              <w:t>Оценочныесредствадляэкзамена</w:t>
            </w:r>
            <w:r w:rsidRPr="0081331B">
              <w:rPr>
                <w:lang w:val="de-DE" w:eastAsia="en-US"/>
              </w:rPr>
              <w:t xml:space="preserve"> (3 </w:t>
            </w:r>
            <w:r w:rsidRPr="0081331B">
              <w:rPr>
                <w:lang w:eastAsia="en-US"/>
              </w:rPr>
              <w:t>семестр</w:t>
            </w:r>
            <w:r w:rsidRPr="0081331B">
              <w:rPr>
                <w:lang w:val="de-DE" w:eastAsia="en-US"/>
              </w:rPr>
              <w:t>)</w:t>
            </w:r>
          </w:p>
          <w:p w:rsidR="002C49FA" w:rsidRPr="00ED6A81" w:rsidRDefault="002C49FA" w:rsidP="00BF0219">
            <w:pPr>
              <w:pStyle w:val="ListParagraph"/>
              <w:widowControl w:val="0"/>
              <w:numPr>
                <w:ilvl w:val="0"/>
                <w:numId w:val="70"/>
              </w:numPr>
              <w:autoSpaceDE w:val="0"/>
              <w:autoSpaceDN w:val="0"/>
              <w:adjustRightInd w:val="0"/>
              <w:spacing w:line="240" w:lineRule="auto"/>
              <w:rPr>
                <w:lang w:val="ru-RU"/>
              </w:rPr>
            </w:pPr>
            <w:r w:rsidRPr="00ED6A81">
              <w:rPr>
                <w:lang w:val="ru-RU"/>
              </w:rPr>
              <w:t>Выполните лексико-грамматические задания теста.</w:t>
            </w:r>
          </w:p>
          <w:p w:rsidR="002C49FA" w:rsidRPr="00ED6A81" w:rsidRDefault="002C49FA" w:rsidP="002D2818">
            <w:pPr>
              <w:pStyle w:val="ListParagraph"/>
              <w:ind w:left="3053" w:firstLine="0"/>
              <w:rPr>
                <w:lang w:val="ru-RU"/>
              </w:rPr>
            </w:pPr>
          </w:p>
          <w:p w:rsidR="002C49FA" w:rsidRPr="00521060" w:rsidRDefault="002C49FA" w:rsidP="002D2818">
            <w:pPr>
              <w:shd w:val="clear" w:color="auto" w:fill="FFFFFF"/>
              <w:ind w:firstLine="0"/>
            </w:pPr>
            <w:r w:rsidRPr="00521060">
              <w:t>1. Выберите правильный вариант предложения</w:t>
            </w:r>
          </w:p>
          <w:p w:rsidR="002C49FA" w:rsidRPr="00521060" w:rsidRDefault="002C49FA" w:rsidP="002D2818">
            <w:pPr>
              <w:shd w:val="clear" w:color="auto" w:fill="FFFFFF"/>
              <w:ind w:firstLine="0"/>
              <w:rPr>
                <w:color w:val="000000"/>
              </w:rPr>
            </w:pPr>
            <w:r w:rsidRPr="00521060">
              <w:rPr>
                <w:color w:val="000000"/>
                <w:lang w:val="de-DE"/>
              </w:rPr>
              <w:t>1) Hat Monika drei Kinder.</w:t>
            </w:r>
          </w:p>
          <w:p w:rsidR="002C49FA" w:rsidRPr="00521060" w:rsidRDefault="002C49FA" w:rsidP="002D2818">
            <w:pPr>
              <w:shd w:val="clear" w:color="auto" w:fill="FFFFFF"/>
              <w:ind w:firstLine="0"/>
              <w:rPr>
                <w:color w:val="000000"/>
                <w:lang w:val="en-US"/>
              </w:rPr>
            </w:pPr>
            <w:r w:rsidRPr="00521060">
              <w:rPr>
                <w:color w:val="000000"/>
                <w:lang w:val="en-US"/>
              </w:rPr>
              <w:t xml:space="preserve">2) </w:t>
            </w:r>
            <w:r w:rsidRPr="00521060">
              <w:rPr>
                <w:color w:val="000000"/>
                <w:lang w:val="de-DE"/>
              </w:rPr>
              <w:t>Monika hat drei Kinder.</w:t>
            </w:r>
          </w:p>
          <w:p w:rsidR="002C49FA" w:rsidRPr="00521060" w:rsidRDefault="002C49FA" w:rsidP="002D2818">
            <w:pPr>
              <w:shd w:val="clear" w:color="auto" w:fill="FFFFFF"/>
              <w:ind w:firstLine="0"/>
              <w:rPr>
                <w:color w:val="000000"/>
                <w:lang w:val="en-US"/>
              </w:rPr>
            </w:pPr>
            <w:r w:rsidRPr="00521060">
              <w:rPr>
                <w:lang w:val="en-US"/>
              </w:rPr>
              <w:t xml:space="preserve">3) </w:t>
            </w:r>
            <w:r w:rsidRPr="00521060">
              <w:rPr>
                <w:color w:val="000000"/>
                <w:lang w:val="de-DE"/>
              </w:rPr>
              <w:t>Haben Monika drei Kinder.</w:t>
            </w:r>
          </w:p>
          <w:p w:rsidR="002C49FA" w:rsidRPr="00521060" w:rsidRDefault="002C49FA" w:rsidP="002D2818">
            <w:pPr>
              <w:ind w:firstLine="0"/>
              <w:rPr>
                <w:lang w:val="en-US"/>
              </w:rPr>
            </w:pPr>
          </w:p>
          <w:p w:rsidR="002C49FA" w:rsidRPr="00521060" w:rsidRDefault="002C49FA" w:rsidP="002D2818">
            <w:pPr>
              <w:shd w:val="clear" w:color="auto" w:fill="FFFFFF"/>
              <w:ind w:firstLine="0"/>
            </w:pPr>
            <w:r w:rsidRPr="00521060">
              <w:rPr>
                <w:color w:val="000000"/>
                <w:lang w:val="de-DE"/>
              </w:rPr>
              <w:t xml:space="preserve">2. </w:t>
            </w:r>
            <w:r w:rsidRPr="00521060">
              <w:t>Выберите правильный вариант предложения</w:t>
            </w:r>
          </w:p>
          <w:p w:rsidR="002C49FA" w:rsidRPr="00521060" w:rsidRDefault="002C49FA" w:rsidP="002D2818">
            <w:pPr>
              <w:shd w:val="clear" w:color="auto" w:fill="FFFFFF"/>
              <w:ind w:firstLine="0"/>
              <w:rPr>
                <w:color w:val="000000"/>
                <w:lang w:val="de-DE"/>
              </w:rPr>
            </w:pPr>
            <w:r w:rsidRPr="00521060">
              <w:rPr>
                <w:color w:val="000000"/>
                <w:lang w:val="de-DE"/>
              </w:rPr>
              <w:t>1) Wir haben viele Verwandte In Berlin.</w:t>
            </w:r>
          </w:p>
          <w:p w:rsidR="002C49FA" w:rsidRPr="00521060" w:rsidRDefault="002C49FA" w:rsidP="002D2818">
            <w:pPr>
              <w:shd w:val="clear" w:color="auto" w:fill="FFFFFF"/>
              <w:ind w:firstLine="0"/>
              <w:rPr>
                <w:color w:val="000000"/>
                <w:lang w:val="en-US"/>
              </w:rPr>
            </w:pPr>
            <w:r w:rsidRPr="00521060">
              <w:rPr>
                <w:color w:val="000000"/>
                <w:lang w:val="en-US"/>
              </w:rPr>
              <w:t xml:space="preserve">2) </w:t>
            </w:r>
            <w:r w:rsidRPr="00521060">
              <w:rPr>
                <w:color w:val="000000"/>
                <w:lang w:val="de-DE"/>
              </w:rPr>
              <w:t>In Berlin wir haben viele Verwandte.</w:t>
            </w:r>
          </w:p>
          <w:p w:rsidR="002C49FA" w:rsidRPr="00521060" w:rsidRDefault="002C49FA" w:rsidP="002D2818">
            <w:pPr>
              <w:shd w:val="clear" w:color="auto" w:fill="FFFFFF"/>
              <w:ind w:firstLine="0"/>
              <w:rPr>
                <w:color w:val="000000"/>
                <w:lang w:val="de-DE"/>
              </w:rPr>
            </w:pPr>
            <w:r w:rsidRPr="00521060">
              <w:rPr>
                <w:lang w:val="en-US"/>
              </w:rPr>
              <w:t xml:space="preserve">3) </w:t>
            </w:r>
            <w:r w:rsidRPr="00521060">
              <w:rPr>
                <w:color w:val="000000"/>
                <w:lang w:val="de-DE"/>
              </w:rPr>
              <w:t>Wir hast viele Verwandte In Berlin.</w:t>
            </w:r>
          </w:p>
          <w:p w:rsidR="002C49FA" w:rsidRPr="00521060" w:rsidRDefault="002C49FA" w:rsidP="002D2818">
            <w:pPr>
              <w:shd w:val="clear" w:color="auto" w:fill="FFFFFF"/>
              <w:ind w:firstLine="0"/>
              <w:rPr>
                <w:color w:val="000000"/>
                <w:lang w:val="de-DE"/>
              </w:rPr>
            </w:pPr>
          </w:p>
          <w:p w:rsidR="002C49FA" w:rsidRPr="00521060" w:rsidRDefault="002C49FA" w:rsidP="002D2818">
            <w:pPr>
              <w:shd w:val="clear" w:color="auto" w:fill="FFFFFF"/>
              <w:ind w:firstLine="0"/>
            </w:pPr>
            <w:r w:rsidRPr="00521060">
              <w:rPr>
                <w:color w:val="000000"/>
                <w:lang w:val="de-DE"/>
              </w:rPr>
              <w:t xml:space="preserve">3. </w:t>
            </w:r>
            <w:r w:rsidRPr="00521060">
              <w:t>Выберите правильный вариант предложения</w:t>
            </w:r>
          </w:p>
          <w:p w:rsidR="002C49FA" w:rsidRPr="00521060" w:rsidRDefault="002C49FA" w:rsidP="002D2818">
            <w:pPr>
              <w:shd w:val="clear" w:color="auto" w:fill="FFFFFF"/>
              <w:ind w:firstLine="0"/>
              <w:rPr>
                <w:color w:val="000000"/>
              </w:rPr>
            </w:pPr>
            <w:r w:rsidRPr="00521060">
              <w:rPr>
                <w:color w:val="000000"/>
              </w:rPr>
              <w:t>1)</w:t>
            </w:r>
            <w:r w:rsidRPr="00521060">
              <w:rPr>
                <w:color w:val="000000"/>
                <w:lang w:val="de-DE"/>
              </w:rPr>
              <w:t xml:space="preserve"> Wo wohnen meine gro</w:t>
            </w:r>
            <w:r w:rsidRPr="00521060">
              <w:rPr>
                <w:color w:val="000000"/>
              </w:rPr>
              <w:t>Я</w:t>
            </w:r>
            <w:r w:rsidRPr="00521060">
              <w:rPr>
                <w:color w:val="000000"/>
                <w:lang w:val="de-DE"/>
              </w:rPr>
              <w:t>eltern</w:t>
            </w:r>
            <w:r w:rsidRPr="00521060">
              <w:rPr>
                <w:color w:val="000000"/>
              </w:rPr>
              <w:t>?</w:t>
            </w:r>
          </w:p>
          <w:p w:rsidR="002C49FA" w:rsidRPr="00521060" w:rsidRDefault="002C49FA" w:rsidP="002D2818">
            <w:pPr>
              <w:shd w:val="clear" w:color="auto" w:fill="FFFFFF"/>
              <w:ind w:firstLine="0"/>
              <w:rPr>
                <w:color w:val="000000"/>
                <w:lang w:val="en-US"/>
              </w:rPr>
            </w:pPr>
            <w:r w:rsidRPr="00521060">
              <w:rPr>
                <w:color w:val="000000"/>
                <w:lang w:val="en-US"/>
              </w:rPr>
              <w:t>2)</w:t>
            </w:r>
            <w:r w:rsidRPr="00521060">
              <w:rPr>
                <w:color w:val="000000"/>
                <w:lang w:val="de-DE"/>
              </w:rPr>
              <w:t xml:space="preserve"> Wo wohnen meine Gro</w:t>
            </w:r>
            <w:r w:rsidRPr="00521060">
              <w:rPr>
                <w:color w:val="000000"/>
                <w:lang w:val="en-US"/>
              </w:rPr>
              <w:t>Я</w:t>
            </w:r>
            <w:r w:rsidRPr="00521060">
              <w:rPr>
                <w:color w:val="000000"/>
                <w:lang w:val="de-DE"/>
              </w:rPr>
              <w:t>eltern</w:t>
            </w:r>
            <w:r w:rsidRPr="00521060">
              <w:rPr>
                <w:color w:val="000000"/>
                <w:lang w:val="en-US"/>
              </w:rPr>
              <w:t>?</w:t>
            </w:r>
          </w:p>
          <w:p w:rsidR="002C49FA" w:rsidRPr="00521060" w:rsidRDefault="002C49FA" w:rsidP="002D2818">
            <w:pPr>
              <w:shd w:val="clear" w:color="auto" w:fill="FFFFFF"/>
              <w:ind w:firstLine="0"/>
              <w:rPr>
                <w:color w:val="000000"/>
                <w:lang w:val="en-US"/>
              </w:rPr>
            </w:pPr>
            <w:r w:rsidRPr="00521060">
              <w:rPr>
                <w:color w:val="000000"/>
                <w:lang w:val="en-US"/>
              </w:rPr>
              <w:t xml:space="preserve">3) </w:t>
            </w:r>
            <w:r w:rsidRPr="00521060">
              <w:rPr>
                <w:color w:val="000000"/>
                <w:lang w:val="de-DE"/>
              </w:rPr>
              <w:t>Wo meine Gro</w:t>
            </w:r>
            <w:r w:rsidRPr="00521060">
              <w:rPr>
                <w:color w:val="000000"/>
                <w:lang w:val="en-US"/>
              </w:rPr>
              <w:t>Я</w:t>
            </w:r>
            <w:r w:rsidRPr="00521060">
              <w:rPr>
                <w:color w:val="000000"/>
                <w:lang w:val="de-DE"/>
              </w:rPr>
              <w:t>eltern wohnen</w:t>
            </w:r>
            <w:r w:rsidRPr="00521060">
              <w:rPr>
                <w:color w:val="000000"/>
                <w:lang w:val="en-US"/>
              </w:rPr>
              <w:t>?</w:t>
            </w:r>
          </w:p>
          <w:p w:rsidR="002C49FA" w:rsidRPr="00521060" w:rsidRDefault="002C49FA" w:rsidP="002D2818">
            <w:pPr>
              <w:shd w:val="clear" w:color="auto" w:fill="FFFFFF"/>
              <w:ind w:firstLine="0"/>
              <w:rPr>
                <w:color w:val="000000"/>
                <w:lang w:val="en-US"/>
              </w:rPr>
            </w:pPr>
          </w:p>
          <w:p w:rsidR="002C49FA" w:rsidRPr="00521060" w:rsidRDefault="002C49FA" w:rsidP="002D2818">
            <w:pPr>
              <w:ind w:firstLine="0"/>
            </w:pPr>
            <w:r w:rsidRPr="00521060">
              <w:t>4. Выберите правильный ответ на вопросы  по страноведению «Высшее образование в стране изучаемого языка»</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1) Wer prüft die Unterlagen des Bewerbers um einen Studienplatz?</w:t>
            </w:r>
          </w:p>
          <w:p w:rsidR="002C49FA" w:rsidRPr="00521060" w:rsidRDefault="002C49FA" w:rsidP="002D2818">
            <w:pPr>
              <w:ind w:firstLine="0"/>
              <w:rPr>
                <w:lang w:val="de-DE"/>
              </w:rPr>
            </w:pPr>
            <w:r w:rsidRPr="00521060">
              <w:rPr>
                <w:lang w:val="de-DE"/>
              </w:rPr>
              <w:t>a) Der Bundespräsident</w:t>
            </w:r>
          </w:p>
          <w:p w:rsidR="002C49FA" w:rsidRPr="00521060" w:rsidRDefault="002C49FA" w:rsidP="002D2818">
            <w:pPr>
              <w:ind w:firstLine="0"/>
              <w:rPr>
                <w:lang w:val="de-DE"/>
              </w:rPr>
            </w:pPr>
            <w:r w:rsidRPr="00521060">
              <w:rPr>
                <w:lang w:val="de-DE"/>
              </w:rPr>
              <w:t>b) Die Zentralstelle für die Vergabe von Studienplätzen</w:t>
            </w:r>
          </w:p>
          <w:p w:rsidR="002C49FA" w:rsidRPr="00521060" w:rsidRDefault="002C49FA" w:rsidP="002D2818">
            <w:pPr>
              <w:ind w:firstLine="0"/>
              <w:rPr>
                <w:lang w:val="de-DE"/>
              </w:rPr>
            </w:pPr>
            <w:r w:rsidRPr="00521060">
              <w:rPr>
                <w:lang w:val="de-DE"/>
              </w:rPr>
              <w:t xml:space="preserve">c) </w:t>
            </w:r>
            <w:r w:rsidRPr="00521060">
              <w:rPr>
                <w:rStyle w:val="shorttext"/>
                <w:lang w:val="de-DE"/>
              </w:rPr>
              <w:t xml:space="preserve">Bildungsministerium </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2) Wer bekommt Stipendien an den Universitäten Deutschlands?</w:t>
            </w:r>
          </w:p>
          <w:p w:rsidR="002C49FA" w:rsidRPr="00521060" w:rsidRDefault="002C49FA" w:rsidP="002D2818">
            <w:pPr>
              <w:ind w:firstLine="0"/>
              <w:rPr>
                <w:lang w:val="de-DE"/>
              </w:rPr>
            </w:pPr>
            <w:r w:rsidRPr="00521060">
              <w:rPr>
                <w:lang w:val="de-DE"/>
              </w:rPr>
              <w:t>a) alle Studenten                                           c) besonders begabte Studenten</w:t>
            </w:r>
          </w:p>
          <w:p w:rsidR="002C49FA" w:rsidRPr="00521060" w:rsidRDefault="002C49FA" w:rsidP="002D2818">
            <w:pPr>
              <w:ind w:firstLine="0"/>
              <w:rPr>
                <w:lang w:val="de-DE"/>
              </w:rPr>
            </w:pPr>
            <w:r w:rsidRPr="00521060">
              <w:rPr>
                <w:lang w:val="de-DE"/>
              </w:rPr>
              <w:t>b) ausländische Studenten                            d) niemand</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3) Wie lange dauert in der Regel das Studium mit Diplomabschluss?</w:t>
            </w:r>
          </w:p>
          <w:p w:rsidR="002C49FA" w:rsidRPr="00521060" w:rsidRDefault="002C49FA" w:rsidP="002D2818">
            <w:pPr>
              <w:ind w:firstLine="0"/>
              <w:rPr>
                <w:lang w:val="de-DE"/>
              </w:rPr>
            </w:pPr>
            <w:r w:rsidRPr="00521060">
              <w:rPr>
                <w:lang w:val="de-DE"/>
              </w:rPr>
              <w:t>a) neun bis zehn Semester                             c) elf bis zwölf Semester</w:t>
            </w:r>
          </w:p>
          <w:p w:rsidR="002C49FA" w:rsidRPr="00521060" w:rsidRDefault="002C49FA" w:rsidP="002D2818">
            <w:pPr>
              <w:ind w:firstLine="0"/>
              <w:rPr>
                <w:lang w:val="de-DE"/>
              </w:rPr>
            </w:pPr>
            <w:r w:rsidRPr="00521060">
              <w:rPr>
                <w:lang w:val="de-DE"/>
              </w:rPr>
              <w:t>b) zehn bis elf Semester                                d) zwölf bis dreizehn Semester</w:t>
            </w:r>
          </w:p>
          <w:p w:rsidR="002C49FA" w:rsidRPr="00521060" w:rsidRDefault="002C49FA" w:rsidP="002D2818">
            <w:pPr>
              <w:ind w:firstLine="0"/>
              <w:rPr>
                <w:lang w:val="de-DE"/>
              </w:rPr>
            </w:pPr>
          </w:p>
          <w:p w:rsidR="002C49FA" w:rsidRPr="00521060" w:rsidRDefault="002C49FA" w:rsidP="002D2818">
            <w:pPr>
              <w:ind w:firstLine="0"/>
            </w:pPr>
            <w:r w:rsidRPr="00521060">
              <w:t>5. Выберите правильный ответ на вопросы по страноведению «Геополитические особенности страны изучаемого языка»</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1) Deutschland wird in  … untergliedert.</w:t>
            </w:r>
          </w:p>
          <w:p w:rsidR="002C49FA" w:rsidRPr="00521060" w:rsidRDefault="002C49FA" w:rsidP="002D2818">
            <w:pPr>
              <w:ind w:firstLine="0"/>
              <w:rPr>
                <w:lang w:val="de-DE"/>
              </w:rPr>
            </w:pPr>
            <w:r w:rsidRPr="00521060">
              <w:rPr>
                <w:lang w:val="de-DE"/>
              </w:rPr>
              <w:t>a) Bundesländer                                b) Gebiete, Gemeinden</w:t>
            </w:r>
          </w:p>
          <w:p w:rsidR="002C49FA" w:rsidRPr="00521060" w:rsidRDefault="002C49FA" w:rsidP="002D2818">
            <w:pPr>
              <w:ind w:firstLine="0"/>
              <w:rPr>
                <w:lang w:val="de-DE"/>
              </w:rPr>
            </w:pPr>
            <w:r w:rsidRPr="00521060">
              <w:rPr>
                <w:lang w:val="de-DE"/>
              </w:rPr>
              <w:t>c) Bundesländer, Distrikte                d) Distrikte, Kantone, Gemeinden</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2) Wie heißt die Hauptstadt von Deutschland?</w:t>
            </w:r>
          </w:p>
          <w:p w:rsidR="002C49FA" w:rsidRPr="00521060" w:rsidRDefault="002C49FA" w:rsidP="002D2818">
            <w:pPr>
              <w:ind w:firstLine="0"/>
              <w:rPr>
                <w:lang w:val="de-DE"/>
              </w:rPr>
            </w:pPr>
            <w:r w:rsidRPr="00521060">
              <w:rPr>
                <w:lang w:val="de-DE"/>
              </w:rPr>
              <w:t>a) Berlin                                          b) Hamburg</w:t>
            </w:r>
          </w:p>
          <w:p w:rsidR="002C49FA" w:rsidRPr="00521060" w:rsidRDefault="002C49FA" w:rsidP="002D2818">
            <w:pPr>
              <w:ind w:firstLine="0"/>
              <w:rPr>
                <w:lang w:val="de-DE"/>
              </w:rPr>
            </w:pPr>
            <w:r w:rsidRPr="00521060">
              <w:rPr>
                <w:lang w:val="de-DE"/>
              </w:rPr>
              <w:t>c) München                                     d) Dresden</w:t>
            </w:r>
          </w:p>
          <w:p w:rsidR="002C49FA" w:rsidRPr="00521060" w:rsidRDefault="002C49FA" w:rsidP="002D2818">
            <w:pPr>
              <w:widowControl/>
              <w:autoSpaceDE/>
              <w:adjustRightInd/>
              <w:ind w:firstLine="0"/>
              <w:jc w:val="left"/>
              <w:rPr>
                <w:lang w:val="de-DE"/>
              </w:rPr>
            </w:pPr>
          </w:p>
          <w:p w:rsidR="002C49FA" w:rsidRPr="00521060" w:rsidRDefault="002C49FA" w:rsidP="002D2818">
            <w:pPr>
              <w:ind w:firstLine="0"/>
              <w:rPr>
                <w:lang w:val="de-DE"/>
              </w:rPr>
            </w:pPr>
            <w:r w:rsidRPr="00521060">
              <w:rPr>
                <w:lang w:val="de-DE"/>
              </w:rPr>
              <w:t>3) Im Wappen Deutschlands ist ein … dargestellt.</w:t>
            </w:r>
          </w:p>
          <w:p w:rsidR="002C49FA" w:rsidRPr="00521060" w:rsidRDefault="002C49FA" w:rsidP="002D2818">
            <w:pPr>
              <w:ind w:firstLine="0"/>
              <w:rPr>
                <w:lang w:val="en-US"/>
              </w:rPr>
            </w:pPr>
            <w:r w:rsidRPr="00521060">
              <w:rPr>
                <w:lang w:val="en-US"/>
              </w:rPr>
              <w:t>a)  Bär                                              b) Limburger Löwe</w:t>
            </w:r>
          </w:p>
          <w:p w:rsidR="002C49FA" w:rsidRPr="00521060" w:rsidRDefault="002C49FA" w:rsidP="002D2818">
            <w:pPr>
              <w:ind w:firstLine="0"/>
              <w:rPr>
                <w:lang w:val="en-US"/>
              </w:rPr>
            </w:pPr>
            <w:r w:rsidRPr="00521060">
              <w:rPr>
                <w:lang w:val="en-US"/>
              </w:rPr>
              <w:t>c) Drache                                         d) Adler</w:t>
            </w:r>
          </w:p>
          <w:p w:rsidR="002C49FA" w:rsidRPr="00521060" w:rsidRDefault="002C49FA" w:rsidP="002D2818">
            <w:pPr>
              <w:ind w:firstLine="0"/>
              <w:rPr>
                <w:b/>
                <w:bCs/>
                <w:i/>
                <w:iCs/>
                <w:lang w:val="en-US"/>
              </w:rPr>
            </w:pPr>
          </w:p>
          <w:p w:rsidR="002C49FA" w:rsidRPr="00521060" w:rsidRDefault="002C49FA" w:rsidP="002D2818">
            <w:pPr>
              <w:ind w:firstLine="0"/>
            </w:pPr>
            <w:r w:rsidRPr="00521060">
              <w:t>6. Выберите правильный ответ на вопросы по страноведению «Система высшего образования в странах изучаемого языка»</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1) Die erste Universität Deutschlands wurde in … gegründet.</w:t>
            </w:r>
          </w:p>
          <w:p w:rsidR="002C49FA" w:rsidRPr="00521060" w:rsidRDefault="002C49FA" w:rsidP="002D2818">
            <w:pPr>
              <w:ind w:firstLine="0"/>
              <w:rPr>
                <w:lang w:val="de-DE"/>
              </w:rPr>
            </w:pPr>
            <w:r w:rsidRPr="00521060">
              <w:rPr>
                <w:lang w:val="de-DE"/>
              </w:rPr>
              <w:t>a) Weimar         b) Heidelberg         c) Köln               d) Hannover</w:t>
            </w:r>
          </w:p>
          <w:p w:rsidR="002C49FA" w:rsidRPr="00521060" w:rsidRDefault="002C49FA" w:rsidP="002D2818">
            <w:pPr>
              <w:ind w:firstLine="0"/>
              <w:rPr>
                <w:lang w:val="de-DE"/>
              </w:rPr>
            </w:pPr>
          </w:p>
          <w:p w:rsidR="002C49FA" w:rsidRPr="00521060" w:rsidRDefault="002C49FA" w:rsidP="002D2818">
            <w:pPr>
              <w:ind w:firstLine="0"/>
              <w:rPr>
                <w:color w:val="000000"/>
                <w:shd w:val="clear" w:color="auto" w:fill="FFFFFF"/>
                <w:lang w:val="de-DE"/>
              </w:rPr>
            </w:pPr>
            <w:r w:rsidRPr="00521060">
              <w:rPr>
                <w:color w:val="000000"/>
                <w:shd w:val="clear" w:color="auto" w:fill="FFFFFF"/>
                <w:lang w:val="de-DE"/>
              </w:rPr>
              <w:t>2) Hochschulbildung in Deutschland ist heutzutage in den … eingebunden.</w:t>
            </w:r>
          </w:p>
          <w:p w:rsidR="002C49FA" w:rsidRPr="00521060" w:rsidRDefault="002C49FA" w:rsidP="002D2818">
            <w:pPr>
              <w:ind w:firstLine="0"/>
              <w:rPr>
                <w:color w:val="000000"/>
                <w:shd w:val="clear" w:color="auto" w:fill="FFFFFF"/>
                <w:lang w:val="de-DE"/>
              </w:rPr>
            </w:pPr>
            <w:r w:rsidRPr="00521060">
              <w:rPr>
                <w:color w:val="000000"/>
                <w:shd w:val="clear" w:color="auto" w:fill="FFFFFF"/>
                <w:lang w:val="de-DE"/>
              </w:rPr>
              <w:t xml:space="preserve">a) Bologna-Prozess                         c) Berliner Prozess    </w:t>
            </w:r>
          </w:p>
          <w:p w:rsidR="002C49FA" w:rsidRPr="00521060" w:rsidRDefault="002C49FA" w:rsidP="002D2818">
            <w:pPr>
              <w:ind w:firstLine="0"/>
              <w:rPr>
                <w:lang w:val="de-DE"/>
              </w:rPr>
            </w:pPr>
            <w:r w:rsidRPr="00521060">
              <w:rPr>
                <w:lang w:val="de-DE"/>
              </w:rPr>
              <w:t>b) Nürnberger Prozess                    d) Europäischen Prozess</w:t>
            </w:r>
          </w:p>
          <w:p w:rsidR="002C49FA" w:rsidRPr="00521060" w:rsidRDefault="002C49FA" w:rsidP="002D2818">
            <w:pPr>
              <w:ind w:firstLine="0"/>
              <w:rPr>
                <w:lang w:val="de-DE"/>
              </w:rPr>
            </w:pPr>
          </w:p>
          <w:p w:rsidR="002C49FA" w:rsidRPr="00521060" w:rsidRDefault="002C49FA" w:rsidP="002D2818">
            <w:pPr>
              <w:ind w:firstLine="0"/>
              <w:rPr>
                <w:shd w:val="clear" w:color="auto" w:fill="FFFFFF"/>
                <w:lang w:val="de-DE"/>
              </w:rPr>
            </w:pPr>
            <w:r w:rsidRPr="00521060">
              <w:rPr>
                <w:shd w:val="clear" w:color="auto" w:fill="FFFFFF"/>
                <w:lang w:val="de-DE"/>
              </w:rPr>
              <w:t>3) In der Bundesrepublik Deutschland ist das Hochschulsystem … .</w:t>
            </w:r>
          </w:p>
          <w:p w:rsidR="002C49FA" w:rsidRPr="00521060" w:rsidRDefault="002C49FA" w:rsidP="002D2818">
            <w:pPr>
              <w:ind w:firstLine="0"/>
              <w:rPr>
                <w:shd w:val="clear" w:color="auto" w:fill="FFFFFF"/>
                <w:lang w:val="de-DE"/>
              </w:rPr>
            </w:pPr>
            <w:r w:rsidRPr="00521060">
              <w:rPr>
                <w:shd w:val="clear" w:color="auto" w:fill="FFFFFF"/>
                <w:lang w:val="de-DE"/>
              </w:rPr>
              <w:t>a) die Sache des Präsidenten           c) die Sache des Bundeskanzlers</w:t>
            </w:r>
          </w:p>
          <w:p w:rsidR="002C49FA" w:rsidRPr="00521060" w:rsidRDefault="002C49FA" w:rsidP="002D2818">
            <w:pPr>
              <w:ind w:firstLine="0"/>
              <w:rPr>
                <w:shd w:val="clear" w:color="auto" w:fill="FFFFFF"/>
                <w:lang w:val="de-DE"/>
              </w:rPr>
            </w:pPr>
            <w:r w:rsidRPr="00521060">
              <w:rPr>
                <w:shd w:val="clear" w:color="auto" w:fill="FFFFFF"/>
                <w:lang w:val="de-DE"/>
              </w:rPr>
              <w:t>b) die Ländersache                          d) die Sache der Bildungsministerium</w:t>
            </w:r>
          </w:p>
          <w:p w:rsidR="002C49FA" w:rsidRPr="00521060" w:rsidRDefault="002C49FA" w:rsidP="002D2818">
            <w:pPr>
              <w:ind w:firstLine="0"/>
              <w:rPr>
                <w:b/>
                <w:bCs/>
                <w:i/>
                <w:iCs/>
                <w:lang w:val="de-DE"/>
              </w:rPr>
            </w:pPr>
          </w:p>
          <w:p w:rsidR="002C49FA" w:rsidRPr="00521060" w:rsidRDefault="002C49FA" w:rsidP="002D2818">
            <w:pPr>
              <w:ind w:firstLine="0"/>
            </w:pPr>
            <w:r w:rsidRPr="00521060">
              <w:t xml:space="preserve">7. Выберите правильный ответ на вопросы по страноведению «Географическое положение и политическая система страны изучаемого языка» </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1) Deutschland besteht aus … Bundesländern.</w:t>
            </w:r>
          </w:p>
          <w:p w:rsidR="002C49FA" w:rsidRPr="00521060" w:rsidRDefault="002C49FA" w:rsidP="002D2818">
            <w:pPr>
              <w:ind w:firstLine="0"/>
              <w:rPr>
                <w:lang w:val="de-DE"/>
              </w:rPr>
            </w:pPr>
            <w:r w:rsidRPr="00521060">
              <w:rPr>
                <w:lang w:val="de-DE"/>
              </w:rPr>
              <w:t>a) 14</w:t>
            </w:r>
            <w:r w:rsidRPr="00521060">
              <w:rPr>
                <w:lang w:val="de-DE"/>
              </w:rPr>
              <w:tab/>
            </w:r>
            <w:r w:rsidRPr="00521060">
              <w:rPr>
                <w:lang w:val="de-DE"/>
              </w:rPr>
              <w:tab/>
              <w:t>b) 16</w:t>
            </w:r>
            <w:r w:rsidRPr="00521060">
              <w:rPr>
                <w:lang w:val="de-DE"/>
              </w:rPr>
              <w:tab/>
            </w:r>
            <w:r w:rsidRPr="00521060">
              <w:rPr>
                <w:lang w:val="de-DE"/>
              </w:rPr>
              <w:tab/>
              <w:t>c) 12</w:t>
            </w:r>
            <w:r w:rsidRPr="00521060">
              <w:rPr>
                <w:lang w:val="de-DE"/>
              </w:rPr>
              <w:tab/>
            </w:r>
            <w:r w:rsidRPr="00521060">
              <w:rPr>
                <w:lang w:val="de-DE"/>
              </w:rPr>
              <w:tab/>
              <w:t>d) 10</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2) Im Norden wird Deutschland durch … begrenzt.</w:t>
            </w:r>
          </w:p>
          <w:p w:rsidR="002C49FA" w:rsidRPr="00521060" w:rsidRDefault="002C49FA" w:rsidP="002D2818">
            <w:pPr>
              <w:ind w:firstLine="0"/>
              <w:rPr>
                <w:lang w:val="de-DE"/>
              </w:rPr>
            </w:pPr>
            <w:r w:rsidRPr="00521060">
              <w:rPr>
                <w:lang w:val="de-DE"/>
              </w:rPr>
              <w:t>a) die Ostsee</w:t>
            </w:r>
            <w:r w:rsidRPr="00521060">
              <w:rPr>
                <w:lang w:val="de-DE"/>
              </w:rPr>
              <w:tab/>
            </w:r>
            <w:r w:rsidRPr="00521060">
              <w:rPr>
                <w:lang w:val="de-DE"/>
              </w:rPr>
              <w:tab/>
              <w:t>b) den Bodensee</w:t>
            </w:r>
          </w:p>
          <w:p w:rsidR="002C49FA" w:rsidRPr="00521060" w:rsidRDefault="002C49FA" w:rsidP="002D2818">
            <w:pPr>
              <w:ind w:firstLine="0"/>
              <w:rPr>
                <w:lang w:val="de-DE"/>
              </w:rPr>
            </w:pPr>
            <w:r w:rsidRPr="00521060">
              <w:rPr>
                <w:lang w:val="de-DE"/>
              </w:rPr>
              <w:t>c) Frankreich</w:t>
            </w:r>
            <w:r w:rsidRPr="00521060">
              <w:rPr>
                <w:lang w:val="de-DE"/>
              </w:rPr>
              <w:tab/>
            </w:r>
            <w:r w:rsidRPr="00521060">
              <w:rPr>
                <w:lang w:val="de-DE"/>
              </w:rPr>
              <w:tab/>
              <w:t>d) Polen</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3)  Der  gesetzgebende Organ Deutschlands heißt … .</w:t>
            </w:r>
          </w:p>
          <w:p w:rsidR="002C49FA" w:rsidRPr="00521060" w:rsidRDefault="002C49FA" w:rsidP="002D2818">
            <w:pPr>
              <w:ind w:firstLine="0"/>
              <w:rPr>
                <w:lang w:val="de-DE"/>
              </w:rPr>
            </w:pPr>
            <w:r w:rsidRPr="00521060">
              <w:rPr>
                <w:lang w:val="de-DE"/>
              </w:rPr>
              <w:t>a) Bundestag                              b) Regierung</w:t>
            </w:r>
          </w:p>
          <w:p w:rsidR="002C49FA" w:rsidRPr="00521060" w:rsidRDefault="002C49FA" w:rsidP="002D2818">
            <w:pPr>
              <w:ind w:firstLine="0"/>
              <w:rPr>
                <w:lang w:val="de-DE"/>
              </w:rPr>
            </w:pPr>
            <w:r w:rsidRPr="00521060">
              <w:rPr>
                <w:lang w:val="de-DE"/>
              </w:rPr>
              <w:t>c) Der Kurfürst                          d) Landtag</w:t>
            </w:r>
          </w:p>
          <w:p w:rsidR="002C49FA" w:rsidRPr="00521060" w:rsidRDefault="002C49FA" w:rsidP="002D2818">
            <w:pPr>
              <w:ind w:firstLine="0"/>
              <w:rPr>
                <w:b/>
                <w:bCs/>
                <w:i/>
                <w:iCs/>
                <w:lang w:val="de-DE"/>
              </w:rPr>
            </w:pPr>
          </w:p>
          <w:p w:rsidR="002C49FA" w:rsidRPr="00521060" w:rsidRDefault="002C49FA" w:rsidP="002D2818">
            <w:pPr>
              <w:ind w:firstLine="0"/>
            </w:pPr>
            <w:r w:rsidRPr="00521060">
              <w:t xml:space="preserve">8. Выберите правильный ответ на вопросы  по страноведению «Культура и традиции страны изучаемого языка» </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1) Die Deutschen feiern Weinachten am ….</w:t>
            </w:r>
          </w:p>
          <w:p w:rsidR="002C49FA" w:rsidRPr="00521060" w:rsidRDefault="002C49FA" w:rsidP="002D2818">
            <w:pPr>
              <w:ind w:firstLine="0"/>
              <w:rPr>
                <w:lang w:val="de-DE"/>
              </w:rPr>
            </w:pPr>
            <w:r w:rsidRPr="00521060">
              <w:rPr>
                <w:lang w:val="de-DE"/>
              </w:rPr>
              <w:t>a) 21. Dezember       b) 24. Dezember         c) 31. Dezember       d) 7. Januar</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2) Das Bild „Selbstbildnis im Pelzrock“ von … befindet sich in der Alten Pinakothek in München.</w:t>
            </w:r>
          </w:p>
          <w:p w:rsidR="002C49FA" w:rsidRPr="00521060" w:rsidRDefault="002C49FA" w:rsidP="002D2818">
            <w:pPr>
              <w:ind w:firstLine="0"/>
              <w:rPr>
                <w:lang w:val="de-DE"/>
              </w:rPr>
            </w:pPr>
            <w:r w:rsidRPr="00521060">
              <w:rPr>
                <w:lang w:val="de-DE"/>
              </w:rPr>
              <w:t>a) Brecht                  b) Cranach           c) Hundertwasser     d) Dürer</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 xml:space="preserve">3) Für die Germanen war … ein heiliger Baum. </w:t>
            </w:r>
          </w:p>
          <w:p w:rsidR="002C49FA" w:rsidRPr="00521060" w:rsidRDefault="002C49FA" w:rsidP="002D2818">
            <w:pPr>
              <w:ind w:firstLine="0"/>
              <w:rPr>
                <w:lang w:val="de-DE"/>
              </w:rPr>
            </w:pPr>
            <w:r w:rsidRPr="00521060">
              <w:rPr>
                <w:lang w:val="de-DE"/>
              </w:rPr>
              <w:t>a) die Kirsche           b) die Espe         c) die Linde               d) die Birne</w:t>
            </w:r>
          </w:p>
          <w:p w:rsidR="002C49FA" w:rsidRPr="00521060" w:rsidRDefault="002C49FA" w:rsidP="002D2818">
            <w:pPr>
              <w:rPr>
                <w:sz w:val="28"/>
                <w:szCs w:val="28"/>
                <w:lang w:val="de-DE"/>
              </w:rPr>
            </w:pPr>
          </w:p>
          <w:p w:rsidR="002C49FA" w:rsidRPr="00521060" w:rsidRDefault="002C49FA" w:rsidP="002D2818">
            <w:pPr>
              <w:ind w:firstLine="0"/>
            </w:pPr>
            <w:r w:rsidRPr="00521060">
              <w:t>9. Выберите правильный ответ на вопросы  по страноведению «Крупные города страны изучаемого языка»</w:t>
            </w:r>
          </w:p>
          <w:p w:rsidR="002C49FA" w:rsidRPr="00521060" w:rsidRDefault="002C49FA" w:rsidP="002D2818">
            <w:pPr>
              <w:ind w:firstLine="0"/>
              <w:rPr>
                <w:b/>
                <w:bCs/>
                <w:i/>
                <w:iCs/>
              </w:rPr>
            </w:pPr>
          </w:p>
          <w:p w:rsidR="002C49FA" w:rsidRPr="00521060" w:rsidRDefault="002C49FA" w:rsidP="002D2818">
            <w:pPr>
              <w:ind w:firstLine="0"/>
              <w:rPr>
                <w:lang w:val="de-DE"/>
              </w:rPr>
            </w:pPr>
            <w:r w:rsidRPr="00521060">
              <w:rPr>
                <w:lang w:val="de-DE"/>
              </w:rPr>
              <w:t xml:space="preserve">1) Das Wahrzeichen der Stadt München ist … .   </w:t>
            </w:r>
          </w:p>
          <w:p w:rsidR="002C49FA" w:rsidRPr="00521060" w:rsidRDefault="002C49FA" w:rsidP="002D2818">
            <w:pPr>
              <w:ind w:firstLine="0"/>
              <w:rPr>
                <w:lang w:val="de-DE"/>
              </w:rPr>
            </w:pPr>
            <w:r w:rsidRPr="00521060">
              <w:rPr>
                <w:lang w:val="de-DE"/>
              </w:rPr>
              <w:t>a) das Brandenburger Tor                            b) der Kölner Dom</w:t>
            </w:r>
          </w:p>
          <w:p w:rsidR="002C49FA" w:rsidRPr="00521060" w:rsidRDefault="002C49FA" w:rsidP="002D2818">
            <w:pPr>
              <w:ind w:firstLine="0"/>
              <w:rPr>
                <w:lang w:val="de-DE"/>
              </w:rPr>
            </w:pPr>
            <w:r w:rsidRPr="00521060">
              <w:rPr>
                <w:lang w:val="de-DE"/>
              </w:rPr>
              <w:t>c) die Frauenkirche                                      d) der Zwinger</w:t>
            </w:r>
          </w:p>
          <w:p w:rsidR="002C49FA" w:rsidRPr="00521060" w:rsidRDefault="002C49FA" w:rsidP="002D2818">
            <w:pPr>
              <w:ind w:firstLine="0"/>
              <w:rPr>
                <w:b/>
                <w:bCs/>
                <w:i/>
                <w:iCs/>
                <w:lang w:val="de-DE"/>
              </w:rPr>
            </w:pPr>
          </w:p>
          <w:p w:rsidR="002C49FA" w:rsidRPr="00521060" w:rsidRDefault="002C49FA" w:rsidP="002D2818">
            <w:pPr>
              <w:ind w:firstLine="0"/>
              <w:rPr>
                <w:lang w:val="de-DE"/>
              </w:rPr>
            </w:pPr>
            <w:r w:rsidRPr="00521060">
              <w:rPr>
                <w:lang w:val="de-DE"/>
              </w:rPr>
              <w:t xml:space="preserve">2) Hamburg ist eine ….     </w:t>
            </w:r>
          </w:p>
          <w:p w:rsidR="002C49FA" w:rsidRPr="00521060" w:rsidRDefault="002C49FA" w:rsidP="002D2818">
            <w:pPr>
              <w:ind w:firstLine="0"/>
              <w:rPr>
                <w:lang w:val="de-DE"/>
              </w:rPr>
            </w:pPr>
            <w:r w:rsidRPr="00521060">
              <w:rPr>
                <w:lang w:val="de-DE"/>
              </w:rPr>
              <w:t>a) Weltstadt         b) Grünstadt         c) Hafenstadt            d) Blumenstadt</w:t>
            </w:r>
          </w:p>
          <w:p w:rsidR="002C49FA" w:rsidRPr="00521060" w:rsidRDefault="002C49FA" w:rsidP="002D2818">
            <w:pPr>
              <w:ind w:firstLine="0"/>
              <w:rPr>
                <w:lang w:val="de-DE"/>
              </w:rPr>
            </w:pPr>
          </w:p>
          <w:p w:rsidR="002C49FA" w:rsidRPr="00521060" w:rsidRDefault="002C49FA" w:rsidP="002D2818">
            <w:pPr>
              <w:ind w:firstLine="0"/>
              <w:rPr>
                <w:lang w:val="de-DE"/>
              </w:rPr>
            </w:pPr>
            <w:r w:rsidRPr="00521060">
              <w:rPr>
                <w:lang w:val="de-DE"/>
              </w:rPr>
              <w:t>3) Goethes Wohnhaus, das Schillerhaus befinden sich in ….</w:t>
            </w:r>
          </w:p>
          <w:p w:rsidR="002C49FA" w:rsidRPr="00521060" w:rsidRDefault="002C49FA" w:rsidP="002D2818">
            <w:pPr>
              <w:ind w:firstLine="0"/>
              <w:rPr>
                <w:lang w:val="en-US"/>
              </w:rPr>
            </w:pPr>
            <w:r w:rsidRPr="00521060">
              <w:rPr>
                <w:lang w:val="en-US"/>
              </w:rPr>
              <w:t>a) Weimar         b) Linz          c) Köln               d) Hannover</w:t>
            </w:r>
          </w:p>
          <w:p w:rsidR="002C49FA" w:rsidRPr="00521060" w:rsidRDefault="002C49FA" w:rsidP="002D2818">
            <w:pPr>
              <w:ind w:firstLine="0"/>
              <w:rPr>
                <w:lang w:val="en-US"/>
              </w:rPr>
            </w:pPr>
          </w:p>
          <w:p w:rsidR="002C49FA" w:rsidRPr="00521060" w:rsidRDefault="002C49FA" w:rsidP="002D2818">
            <w:pPr>
              <w:ind w:firstLine="0"/>
              <w:rPr>
                <w:lang w:eastAsia="en-US"/>
              </w:rPr>
            </w:pPr>
            <w:r w:rsidRPr="00521060">
              <w:rPr>
                <w:lang w:eastAsia="en-US"/>
              </w:rPr>
              <w:t>4. Прочитайте текст и проанализируйте полученную информацию. Ответьте на вопросы по прочитанному тексту.</w:t>
            </w:r>
          </w:p>
          <w:p w:rsidR="002C49FA" w:rsidRPr="00521060" w:rsidRDefault="002C49FA" w:rsidP="002D2818">
            <w:pPr>
              <w:ind w:firstLine="0"/>
              <w:rPr>
                <w:lang w:eastAsia="en-US"/>
              </w:rPr>
            </w:pPr>
          </w:p>
          <w:p w:rsidR="002C49FA" w:rsidRPr="00521060" w:rsidRDefault="002C49FA" w:rsidP="002D2818">
            <w:pPr>
              <w:ind w:firstLine="0"/>
              <w:rPr>
                <w:lang w:val="de-DE"/>
              </w:rPr>
            </w:pPr>
            <w:r w:rsidRPr="00521060">
              <w:rPr>
                <w:lang w:val="de-DE"/>
              </w:rPr>
              <w:t xml:space="preserve">1. Wann entstand Magnitogorsk als ein Gigant der sowjetischen Industrie? </w:t>
            </w:r>
          </w:p>
          <w:p w:rsidR="002C49FA" w:rsidRPr="00521060" w:rsidRDefault="002C49FA" w:rsidP="002D2818">
            <w:pPr>
              <w:ind w:firstLine="0"/>
              <w:rPr>
                <w:lang w:val="de-DE"/>
              </w:rPr>
            </w:pPr>
            <w:r w:rsidRPr="00521060">
              <w:rPr>
                <w:lang w:val="en-US" w:eastAsia="en-US"/>
              </w:rPr>
              <w:t xml:space="preserve">2. Womit </w:t>
            </w:r>
            <w:r w:rsidRPr="00521060">
              <w:rPr>
                <w:lang w:val="de-DE"/>
              </w:rPr>
              <w:t>überraschte Magnitogorsk amerikanische Ingenieure?</w:t>
            </w:r>
          </w:p>
          <w:p w:rsidR="002C49FA" w:rsidRPr="00521060" w:rsidRDefault="002C49FA" w:rsidP="002D2818">
            <w:pPr>
              <w:ind w:firstLine="0"/>
              <w:rPr>
                <w:lang w:val="de-DE"/>
              </w:rPr>
            </w:pPr>
          </w:p>
          <w:p w:rsidR="002C49FA" w:rsidRPr="00521060" w:rsidRDefault="002C49FA" w:rsidP="002D2818">
            <w:pPr>
              <w:ind w:firstLine="0"/>
              <w:jc w:val="center"/>
              <w:rPr>
                <w:b/>
                <w:bCs/>
                <w:lang w:val="de-DE"/>
              </w:rPr>
            </w:pPr>
            <w:r w:rsidRPr="00521060">
              <w:rPr>
                <w:b/>
                <w:bCs/>
                <w:lang w:val="de-DE"/>
              </w:rPr>
              <w:t>Magnitogorsker metallurgisches kombinat</w:t>
            </w:r>
          </w:p>
          <w:p w:rsidR="002C49FA" w:rsidRPr="00521060" w:rsidRDefault="002C49FA" w:rsidP="002D2818">
            <w:pPr>
              <w:rPr>
                <w:lang w:val="de-DE"/>
              </w:rPr>
            </w:pPr>
            <w:r w:rsidRPr="005210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21060">
              <w:t>е</w:t>
            </w:r>
            <w:r w:rsidRPr="00521060">
              <w:rPr>
                <w:lang w:val="de-DE"/>
              </w:rPr>
              <w:t xml:space="preserve"> erstaunliche Erscheinung ist.</w:t>
            </w:r>
          </w:p>
          <w:p w:rsidR="002C49FA" w:rsidRPr="00521060" w:rsidRDefault="002C49FA" w:rsidP="002D2818">
            <w:pPr>
              <w:rPr>
                <w:lang w:val="de-DE"/>
              </w:rPr>
            </w:pPr>
            <w:r w:rsidRPr="005210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21060">
              <w:t>Т</w:t>
            </w:r>
            <w:r w:rsidRPr="005210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2C49FA" w:rsidRPr="00521060" w:rsidRDefault="002C49FA" w:rsidP="002D2818">
            <w:pPr>
              <w:rPr>
                <w:lang w:val="de-DE"/>
              </w:rPr>
            </w:pPr>
            <w:r w:rsidRPr="005210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2C49FA" w:rsidRPr="00521060" w:rsidRDefault="002C49FA" w:rsidP="002D2818">
            <w:pPr>
              <w:rPr>
                <w:lang w:val="de-DE"/>
              </w:rPr>
            </w:pPr>
            <w:r w:rsidRPr="005210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C49FA" w:rsidRPr="00521060" w:rsidRDefault="002C49FA" w:rsidP="002D2818">
            <w:pPr>
              <w:rPr>
                <w:lang w:val="de-DE"/>
              </w:rPr>
            </w:pPr>
            <w:r w:rsidRPr="00521060">
              <w:rPr>
                <w:lang w:val="de-DE"/>
              </w:rPr>
              <w:t>„</w:t>
            </w:r>
            <w:r w:rsidRPr="00521060">
              <w:t>ММК</w:t>
            </w:r>
            <w:r w:rsidRPr="005210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2C49FA" w:rsidRPr="00521060" w:rsidRDefault="002C49FA" w:rsidP="002D2818">
            <w:pPr>
              <w:rPr>
                <w:lang w:val="de-DE"/>
              </w:rPr>
            </w:pPr>
            <w:r w:rsidRPr="005210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C49FA" w:rsidRPr="00521060" w:rsidRDefault="002C49FA" w:rsidP="002D2818">
            <w:pPr>
              <w:rPr>
                <w:lang w:val="de-DE"/>
              </w:rPr>
            </w:pPr>
            <w:r w:rsidRPr="00521060">
              <w:rPr>
                <w:lang w:val="de-DE"/>
              </w:rPr>
              <w:t>Strategisches Ziel: Wir streben dazu, den Führer im Bereich Aktienertrag und Aktienrendite unter den metallurgischen Unternehmen mit dieselben oder ähnlichen Produktionsvolumen in der Welt zu werden.</w:t>
            </w:r>
          </w:p>
          <w:p w:rsidR="002C49FA" w:rsidRPr="00521060" w:rsidRDefault="002C49FA" w:rsidP="002D2818">
            <w:pPr>
              <w:rPr>
                <w:lang w:val="de-DE"/>
              </w:rPr>
            </w:pPr>
            <w:r w:rsidRPr="00521060">
              <w:rPr>
                <w:lang w:val="de-DE"/>
              </w:rPr>
              <w:t>Korporative Strategie besteht in hoher Wert der MMK Group dank stabiler Entwicklung, Effizienz und Wirksamkeit.</w:t>
            </w:r>
          </w:p>
          <w:p w:rsidR="002C49FA" w:rsidRPr="00521060" w:rsidRDefault="002C49FA" w:rsidP="002D2818">
            <w:pPr>
              <w:ind w:firstLine="0"/>
              <w:rPr>
                <w:color w:val="000000"/>
                <w:lang w:val="de-DE" w:eastAsia="en-US"/>
              </w:rPr>
            </w:pPr>
          </w:p>
          <w:p w:rsidR="002C49FA" w:rsidRPr="00521060" w:rsidRDefault="002C49FA" w:rsidP="002D2818">
            <w:pPr>
              <w:rPr>
                <w:lang w:eastAsia="en-US"/>
              </w:rPr>
            </w:pPr>
            <w:r w:rsidRPr="00521060">
              <w:rPr>
                <w:lang w:eastAsia="en-US"/>
              </w:rPr>
              <w:t>5.Расположите части письма в правильном порядке.</w:t>
            </w:r>
          </w:p>
          <w:p w:rsidR="002C49FA" w:rsidRPr="00ED6A81" w:rsidRDefault="002C49FA" w:rsidP="002D2818">
            <w:pPr>
              <w:pStyle w:val="ListParagraph"/>
              <w:ind w:left="927" w:firstLine="0"/>
              <w:rPr>
                <w:lang w:val="ru-RU"/>
              </w:rPr>
            </w:pPr>
          </w:p>
          <w:p w:rsidR="002C49FA" w:rsidRPr="0081331B" w:rsidRDefault="002C49FA" w:rsidP="002D2818">
            <w:pPr>
              <w:rPr>
                <w:lang w:val="en-US" w:eastAsia="en-US"/>
              </w:rPr>
            </w:pPr>
            <w:r w:rsidRPr="0081331B">
              <w:rPr>
                <w:lang w:val="en-US" w:eastAsia="en-US"/>
              </w:rPr>
              <w:t>a) Wißmann &amp; Co.</w:t>
            </w:r>
            <w:r w:rsidRPr="0081331B">
              <w:rPr>
                <w:lang w:val="en-US" w:eastAsia="en-US"/>
              </w:rPr>
              <w:tab/>
              <w:t xml:space="preserve">                                           1.</w:t>
            </w:r>
          </w:p>
          <w:p w:rsidR="002C49FA" w:rsidRPr="0081331B" w:rsidRDefault="002C49FA" w:rsidP="002D2818">
            <w:pPr>
              <w:rPr>
                <w:lang w:val="en-US" w:eastAsia="en-US"/>
              </w:rPr>
            </w:pPr>
            <w:r w:rsidRPr="0081331B">
              <w:rPr>
                <w:lang w:val="en-US" w:eastAsia="en-US"/>
              </w:rPr>
              <w:t>b) 12.06.2020</w:t>
            </w:r>
            <w:r w:rsidRPr="0081331B">
              <w:rPr>
                <w:lang w:val="en-US" w:eastAsia="en-US"/>
              </w:rPr>
              <w:tab/>
              <w:t xml:space="preserve">                                                       2.</w:t>
            </w:r>
          </w:p>
          <w:p w:rsidR="002C49FA" w:rsidRPr="0081331B" w:rsidRDefault="002C49FA" w:rsidP="002D2818">
            <w:pPr>
              <w:rPr>
                <w:lang w:val="en-US" w:eastAsia="en-US"/>
              </w:rPr>
            </w:pPr>
            <w:r w:rsidRPr="0081331B">
              <w:rPr>
                <w:lang w:val="en-US" w:eastAsia="en-US"/>
              </w:rPr>
              <w:t>c) Wertmann &amp; Braun</w:t>
            </w:r>
            <w:r w:rsidRPr="0081331B">
              <w:rPr>
                <w:lang w:val="en-US" w:eastAsia="en-US"/>
              </w:rPr>
              <w:tab/>
              <w:t xml:space="preserve">                                            3.</w:t>
            </w:r>
          </w:p>
          <w:p w:rsidR="002C49FA" w:rsidRPr="0081331B" w:rsidRDefault="002C49FA" w:rsidP="002D2818">
            <w:pPr>
              <w:rPr>
                <w:lang w:val="en-US" w:eastAsia="en-US"/>
              </w:rPr>
            </w:pPr>
            <w:r w:rsidRPr="0081331B">
              <w:rPr>
                <w:lang w:val="en-US" w:eastAsia="en-US"/>
              </w:rPr>
              <w:t xml:space="preserve">d) 8500 Nürnberg </w:t>
            </w:r>
            <w:r w:rsidRPr="0081331B">
              <w:rPr>
                <w:lang w:val="en-US" w:eastAsia="en-US"/>
              </w:rPr>
              <w:tab/>
              <w:t xml:space="preserve">                                            4.</w:t>
            </w:r>
          </w:p>
          <w:p w:rsidR="002C49FA" w:rsidRPr="0081331B" w:rsidRDefault="002C49FA" w:rsidP="002D2818">
            <w:pPr>
              <w:rPr>
                <w:lang w:val="en-US" w:eastAsia="en-US"/>
              </w:rPr>
            </w:pPr>
            <w:r w:rsidRPr="0081331B">
              <w:rPr>
                <w:lang w:val="en-US" w:eastAsia="en-US"/>
              </w:rPr>
              <w:t>e) Am Alten Tore 15</w:t>
            </w:r>
            <w:r w:rsidRPr="0081331B">
              <w:rPr>
                <w:lang w:val="en-US" w:eastAsia="en-US"/>
              </w:rPr>
              <w:tab/>
              <w:t xml:space="preserve">                                            5.</w:t>
            </w:r>
          </w:p>
          <w:p w:rsidR="002C49FA" w:rsidRPr="00ED6A81" w:rsidRDefault="002C49FA" w:rsidP="002D2818">
            <w:pPr>
              <w:rPr>
                <w:lang w:val="en-US" w:eastAsia="en-US"/>
              </w:rPr>
            </w:pPr>
            <w:r w:rsidRPr="00ED6A81">
              <w:rPr>
                <w:lang w:val="en-US" w:eastAsia="en-US"/>
              </w:rPr>
              <w:t>f) Mit freundlichen Grüssen</w:t>
            </w:r>
            <w:r w:rsidRPr="00ED6A81">
              <w:rPr>
                <w:lang w:val="en-US" w:eastAsia="en-US"/>
              </w:rPr>
              <w:tab/>
              <w:t xml:space="preserve">                                 6.</w:t>
            </w:r>
          </w:p>
          <w:p w:rsidR="002C49FA" w:rsidRPr="0081331B" w:rsidRDefault="002C49FA" w:rsidP="002D2818">
            <w:pPr>
              <w:rPr>
                <w:lang w:val="en-US" w:eastAsia="en-US"/>
              </w:rPr>
            </w:pPr>
            <w:r w:rsidRPr="00ED6A81">
              <w:rPr>
                <w:lang w:val="en-US" w:eastAsia="en-US"/>
              </w:rPr>
              <w:t xml:space="preserve">g) Wertmann &amp; Braun Postfach 7 .25. </w:t>
            </w:r>
            <w:r w:rsidRPr="0081331B">
              <w:rPr>
                <w:lang w:val="en-US" w:eastAsia="en-US"/>
              </w:rPr>
              <w:t>6500 Mainz  7.</w:t>
            </w:r>
          </w:p>
          <w:p w:rsidR="002C49FA" w:rsidRPr="0081331B" w:rsidRDefault="002C49FA" w:rsidP="002D2818">
            <w:pPr>
              <w:rPr>
                <w:lang w:val="en-US" w:eastAsia="en-US"/>
              </w:rPr>
            </w:pPr>
            <w:r w:rsidRPr="0081331B">
              <w:rPr>
                <w:lang w:val="en-US" w:eastAsia="en-US"/>
              </w:rPr>
              <w:t xml:space="preserve">h) WERTMANN&amp; BRAUN </w:t>
            </w:r>
            <w:r w:rsidRPr="0081331B">
              <w:rPr>
                <w:lang w:val="en-US" w:eastAsia="en-US"/>
              </w:rPr>
              <w:tab/>
              <w:t xml:space="preserve">                                 8.</w:t>
            </w:r>
          </w:p>
          <w:p w:rsidR="002C49FA" w:rsidRPr="0081331B" w:rsidRDefault="002C49FA" w:rsidP="002D2818">
            <w:pPr>
              <w:rPr>
                <w:lang w:val="en-US" w:eastAsia="en-US"/>
              </w:rPr>
            </w:pPr>
            <w:r w:rsidRPr="0081331B">
              <w:rPr>
                <w:lang w:val="en-US" w:eastAsia="en-US"/>
              </w:rPr>
              <w:t>i) Sehr geehrte Damen und Herren,                 9.</w:t>
            </w:r>
          </w:p>
          <w:p w:rsidR="002C49FA" w:rsidRPr="001B5E17" w:rsidRDefault="002C49FA" w:rsidP="002D2818">
            <w:pPr>
              <w:rPr>
                <w:lang w:eastAsia="en-US"/>
              </w:rPr>
            </w:pPr>
            <w:r w:rsidRPr="00ED6A81">
              <w:rPr>
                <w:lang w:val="en-US" w:eastAsia="en-US"/>
              </w:rPr>
              <w:t>j</w:t>
            </w:r>
            <w:r w:rsidRPr="001B5E17">
              <w:rPr>
                <w:lang w:eastAsia="en-US"/>
              </w:rPr>
              <w:t xml:space="preserve">) </w:t>
            </w:r>
            <w:r w:rsidRPr="00ED6A81">
              <w:rPr>
                <w:lang w:val="en-US" w:eastAsia="en-US"/>
              </w:rPr>
              <w:t>Bitte</w:t>
            </w:r>
            <w:r w:rsidRPr="001B5E17">
              <w:rPr>
                <w:lang w:eastAsia="en-US"/>
              </w:rPr>
              <w:t xml:space="preserve"> </w:t>
            </w:r>
            <w:r w:rsidRPr="00ED6A81">
              <w:rPr>
                <w:lang w:val="en-US" w:eastAsia="en-US"/>
              </w:rPr>
              <w:t>um</w:t>
            </w:r>
            <w:r w:rsidRPr="001B5E17">
              <w:rPr>
                <w:lang w:eastAsia="en-US"/>
              </w:rPr>
              <w:t xml:space="preserve"> </w:t>
            </w:r>
            <w:r w:rsidRPr="00ED6A81">
              <w:rPr>
                <w:lang w:val="en-US" w:eastAsia="en-US"/>
              </w:rPr>
              <w:t>Schadenersatz</w:t>
            </w:r>
            <w:r w:rsidRPr="001B5E17">
              <w:rPr>
                <w:lang w:eastAsia="en-US"/>
              </w:rPr>
              <w:t xml:space="preserve"> </w:t>
            </w:r>
            <w:r w:rsidRPr="001B5E17">
              <w:rPr>
                <w:lang w:eastAsia="en-US"/>
              </w:rPr>
              <w:tab/>
              <w:t xml:space="preserve">                                10.</w:t>
            </w:r>
          </w:p>
          <w:p w:rsidR="002C49FA" w:rsidRPr="001B5E17" w:rsidRDefault="002C49FA" w:rsidP="002D2818">
            <w:pPr>
              <w:rPr>
                <w:lang w:eastAsia="en-US"/>
              </w:rPr>
            </w:pPr>
          </w:p>
          <w:p w:rsidR="002C49FA" w:rsidRPr="001B5E17" w:rsidRDefault="002C49FA" w:rsidP="002D2818">
            <w:pPr>
              <w:jc w:val="center"/>
              <w:rPr>
                <w:b/>
                <w:bCs/>
                <w:lang w:eastAsia="en-US"/>
              </w:rPr>
            </w:pPr>
            <w:r w:rsidRPr="0081331B">
              <w:rPr>
                <w:b/>
                <w:bCs/>
                <w:lang w:eastAsia="en-US"/>
              </w:rPr>
              <w:t>ФРАНЦУЗСКИЙЯЗЫК</w:t>
            </w:r>
          </w:p>
          <w:p w:rsidR="002C49FA" w:rsidRPr="001B5E17" w:rsidRDefault="002C49FA" w:rsidP="002D2818">
            <w:pPr>
              <w:jc w:val="center"/>
              <w:rPr>
                <w:b/>
                <w:bCs/>
                <w:lang w:eastAsia="en-US"/>
              </w:rPr>
            </w:pPr>
          </w:p>
          <w:p w:rsidR="002C49FA" w:rsidRPr="00C6649F" w:rsidRDefault="002C49FA" w:rsidP="002D2818">
            <w:pPr>
              <w:pStyle w:val="msonospacing0"/>
              <w:rPr>
                <w:rFonts w:ascii="Times New Roman" w:hAnsi="Times New Roman" w:cs="Times New Roman"/>
                <w:sz w:val="24"/>
                <w:szCs w:val="24"/>
                <w:lang w:eastAsia="ru-RU"/>
              </w:rPr>
            </w:pPr>
            <w:r w:rsidRPr="00C6649F">
              <w:rPr>
                <w:rFonts w:ascii="Times New Roman" w:hAnsi="Times New Roman" w:cs="Times New Roman"/>
                <w:sz w:val="24"/>
                <w:szCs w:val="24"/>
                <w:lang w:eastAsia="ru-RU"/>
              </w:rPr>
              <w:t>Оценочные средства для зачета (1-2 семестр)</w:t>
            </w:r>
          </w:p>
          <w:p w:rsidR="002C49FA" w:rsidRPr="00C6649F" w:rsidRDefault="002C49FA" w:rsidP="002D2818">
            <w:pPr>
              <w:ind w:firstLine="0"/>
            </w:pPr>
            <w:r w:rsidRPr="00C6649F">
              <w:t>1.Составьте сообщение/ презентацию по пройденным темам, опираясь на соответствующие лексические выражения.</w:t>
            </w:r>
          </w:p>
          <w:p w:rsidR="002C49FA" w:rsidRPr="00C6649F" w:rsidRDefault="002C49FA" w:rsidP="002D2818">
            <w:pPr>
              <w:ind w:firstLine="0"/>
            </w:pPr>
            <w:r w:rsidRPr="00C6649F">
              <w:t>1.Система высшего образования страны изучаемого языка.</w:t>
            </w:r>
          </w:p>
          <w:p w:rsidR="002C49FA" w:rsidRPr="00C6649F" w:rsidRDefault="002C49FA" w:rsidP="002D2818">
            <w:pPr>
              <w:ind w:firstLine="0"/>
            </w:pPr>
            <w:r w:rsidRPr="00C6649F">
              <w:t>2. Мировые достопримечательности.</w:t>
            </w:r>
          </w:p>
          <w:p w:rsidR="002C49FA" w:rsidRPr="00C6649F" w:rsidRDefault="002C49FA" w:rsidP="002D2818">
            <w:pPr>
              <w:ind w:firstLine="0"/>
            </w:pPr>
            <w:r w:rsidRPr="00C6649F">
              <w:t xml:space="preserve">3. Студенческая жизнь в моём университете. </w:t>
            </w:r>
          </w:p>
          <w:p w:rsidR="002C49FA" w:rsidRPr="00C6649F" w:rsidRDefault="002C49FA" w:rsidP="002D2818">
            <w:pPr>
              <w:ind w:firstLine="0"/>
            </w:pPr>
            <w:r w:rsidRPr="00C6649F">
              <w:t>4. Культура и традиции страны изучаемого языка.</w:t>
            </w:r>
          </w:p>
          <w:p w:rsidR="002C49FA" w:rsidRPr="00C6649F" w:rsidRDefault="002C49FA" w:rsidP="002D2818">
            <w:pPr>
              <w:ind w:firstLine="0"/>
            </w:pPr>
            <w:r w:rsidRPr="00C6649F">
              <w:t>5. Эффективные способы поиска работы.</w:t>
            </w:r>
          </w:p>
          <w:p w:rsidR="002C49FA" w:rsidRPr="00C6649F" w:rsidRDefault="002C49FA" w:rsidP="002D2818">
            <w:pPr>
              <w:ind w:firstLine="0"/>
            </w:pPr>
            <w:r w:rsidRPr="00C6649F">
              <w:t>6. Градообразующее предприятие: признаки и перспективы.</w:t>
            </w:r>
          </w:p>
          <w:p w:rsidR="002C49FA" w:rsidRPr="00C6649F" w:rsidRDefault="002C49FA" w:rsidP="002D2818">
            <w:pPr>
              <w:ind w:firstLine="0"/>
            </w:pPr>
            <w:r w:rsidRPr="00C6649F">
              <w:t>7.  Мировые достижения НТР ХХ</w:t>
            </w:r>
            <w:r w:rsidRPr="00C6649F">
              <w:rPr>
                <w:lang w:val="en-US"/>
              </w:rPr>
              <w:t>I</w:t>
            </w:r>
            <w:r w:rsidRPr="00C6649F">
              <w:t xml:space="preserve"> века</w:t>
            </w:r>
          </w:p>
          <w:p w:rsidR="002C49FA" w:rsidRPr="00C6649F" w:rsidRDefault="002C49FA" w:rsidP="002D2818">
            <w:pPr>
              <w:ind w:firstLine="0"/>
            </w:pPr>
          </w:p>
          <w:p w:rsidR="002C49FA" w:rsidRPr="00C6649F" w:rsidRDefault="002C49FA" w:rsidP="002D2818">
            <w:pPr>
              <w:ind w:left="360" w:firstLine="0"/>
            </w:pPr>
            <w:r w:rsidRPr="00C6649F">
              <w:t xml:space="preserve">1. Прочитайте и переведите текст. </w:t>
            </w:r>
          </w:p>
          <w:p w:rsidR="002C49FA" w:rsidRPr="00C6649F" w:rsidRDefault="002C49FA" w:rsidP="002D2818">
            <w:pPr>
              <w:ind w:left="360" w:firstLine="0"/>
              <w:jc w:val="center"/>
              <w:rPr>
                <w:b/>
                <w:bCs/>
                <w:lang w:val="en-US"/>
              </w:rPr>
            </w:pPr>
            <w:r w:rsidRPr="00C6649F">
              <w:rPr>
                <w:b/>
                <w:bCs/>
                <w:lang w:val="de-DE"/>
              </w:rPr>
              <w:t>Les problèmes d’écologie</w:t>
            </w:r>
          </w:p>
          <w:p w:rsidR="002C49FA" w:rsidRPr="00C6649F" w:rsidRDefault="002C49FA" w:rsidP="002D2818">
            <w:pPr>
              <w:ind w:firstLine="0"/>
              <w:rPr>
                <w:lang w:val="de-DE"/>
              </w:rPr>
            </w:pPr>
            <w:r w:rsidRPr="00C6649F">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2C49FA" w:rsidRPr="00C6649F" w:rsidRDefault="002C49FA" w:rsidP="002D2818">
            <w:pPr>
              <w:ind w:firstLine="0"/>
              <w:rPr>
                <w:lang w:val="de-DE"/>
              </w:rPr>
            </w:pPr>
            <w:r w:rsidRPr="00C6649F">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2C49FA" w:rsidRPr="00C6649F" w:rsidRDefault="002C49FA" w:rsidP="002D2818">
            <w:pPr>
              <w:ind w:firstLine="0"/>
              <w:rPr>
                <w:lang w:val="de-DE"/>
              </w:rPr>
            </w:pPr>
            <w:r w:rsidRPr="00C6649F">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2C49FA" w:rsidRPr="00C6649F" w:rsidRDefault="002C49FA" w:rsidP="002D2818">
            <w:pPr>
              <w:ind w:firstLine="0"/>
              <w:rPr>
                <w:lang w:val="de-DE"/>
              </w:rPr>
            </w:pPr>
            <w:r w:rsidRPr="00C6649F">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2C49FA" w:rsidRPr="00C6649F" w:rsidRDefault="002C49FA" w:rsidP="002D2818">
            <w:pPr>
              <w:ind w:firstLine="0"/>
              <w:rPr>
                <w:lang w:val="de-DE"/>
              </w:rPr>
            </w:pPr>
            <w:r w:rsidRPr="00C6649F">
              <w:rPr>
                <w:lang w:val="de-DE"/>
              </w:rPr>
              <w:t>Chaque habitant de notre région doit faire tout son possible pour défendre la forêt, pour protéger la terre, l’air, l’eau. Il faut que chaque habitant fasse tout pour que les gens puissent vivre en paix et profiter de la terre.</w:t>
            </w:r>
          </w:p>
          <w:p w:rsidR="002C49FA" w:rsidRPr="00C6649F" w:rsidRDefault="002C49FA" w:rsidP="002D2818">
            <w:pPr>
              <w:ind w:left="360" w:firstLine="0"/>
              <w:rPr>
                <w:rStyle w:val="FontStyle31"/>
                <w:lang w:val="en-US" w:eastAsia="en-US"/>
              </w:rPr>
            </w:pPr>
          </w:p>
          <w:p w:rsidR="002C49FA" w:rsidRPr="00C6649F" w:rsidRDefault="002C49FA" w:rsidP="002D2818">
            <w:pPr>
              <w:rPr>
                <w:lang w:eastAsia="en-US"/>
              </w:rPr>
            </w:pPr>
            <w:r w:rsidRPr="00C6649F">
              <w:rPr>
                <w:lang w:eastAsia="en-US"/>
              </w:rPr>
              <w:t>2. Выпишете предложения из текста, передающие его основную идею.</w:t>
            </w:r>
          </w:p>
          <w:p w:rsidR="002C49FA" w:rsidRPr="00C6649F" w:rsidRDefault="002C49FA" w:rsidP="002D2818">
            <w:pPr>
              <w:rPr>
                <w:lang w:eastAsia="en-US"/>
              </w:rPr>
            </w:pPr>
          </w:p>
          <w:p w:rsidR="002C49FA" w:rsidRPr="00C6649F" w:rsidRDefault="002C49FA" w:rsidP="002D2818">
            <w:pPr>
              <w:ind w:left="-227" w:right="-227"/>
              <w:jc w:val="center"/>
              <w:rPr>
                <w:b/>
                <w:bCs/>
                <w:sz w:val="18"/>
                <w:szCs w:val="18"/>
                <w:lang w:val="en-US"/>
              </w:rPr>
            </w:pPr>
            <w:r w:rsidRPr="00C6649F">
              <w:rPr>
                <w:b/>
                <w:bCs/>
                <w:sz w:val="18"/>
                <w:szCs w:val="18"/>
                <w:lang w:val="en-US"/>
              </w:rPr>
              <w:t xml:space="preserve">LA FRANCE </w:t>
            </w:r>
          </w:p>
          <w:p w:rsidR="002C49FA" w:rsidRPr="00C6649F" w:rsidRDefault="002C49FA" w:rsidP="002D2818">
            <w:pPr>
              <w:rPr>
                <w:lang w:val="en-US"/>
              </w:rPr>
            </w:pPr>
            <w:r w:rsidRPr="00C6649F">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w:t>
            </w:r>
            <w:r w:rsidRPr="00C6649F">
              <w:rPr>
                <w:rFonts w:ascii="Tahoma" w:hAnsi="Tahoma" w:cs="Tahoma"/>
                <w:lang w:val="en-US"/>
              </w:rPr>
              <w:t>ѐ</w:t>
            </w:r>
            <w:r w:rsidRPr="00C6649F">
              <w:rPr>
                <w:lang w:val="en-US"/>
              </w:rPr>
              <w:t>me de la superficie de l’Union europeenne – et le relief varié. Les plaines occupant 2/3 de la superficie totale. Les principaux massifs montagneux sont les Alpes (don’t le point culminant, le mont Blanc est le plus haut sommet d’Europe occidentale – 4807 m</w:t>
            </w:r>
            <w:r w:rsidRPr="00C6649F">
              <w:rPr>
                <w:rFonts w:ascii="Tahoma" w:hAnsi="Tahoma" w:cs="Tahoma"/>
                <w:lang w:val="en-US"/>
              </w:rPr>
              <w:t>ѐ</w:t>
            </w:r>
            <w:r w:rsidRPr="00C6649F">
              <w:rPr>
                <w:lang w:val="en-US"/>
              </w:rPr>
              <w:t>tres), les Pyrénées, le Jura, les Ardennes, le Massif central et les Vosges.</w:t>
            </w:r>
          </w:p>
          <w:p w:rsidR="002C49FA" w:rsidRPr="00C6649F" w:rsidRDefault="002C49FA" w:rsidP="002D2818">
            <w:pPr>
              <w:ind w:left="-567" w:firstLine="709"/>
              <w:rPr>
                <w:lang w:val="en-US"/>
              </w:rPr>
            </w:pPr>
            <w:r w:rsidRPr="00C6649F">
              <w:rPr>
                <w:lang w:val="en-US"/>
              </w:rPr>
              <w:t>Le climat de la France est de trois types: océanique (à l’ouest), méditerranéen (au sus) et continental (au centre et à l’est). Les zones de production agricole et foresti</w:t>
            </w:r>
            <w:r w:rsidRPr="00C6649F">
              <w:rPr>
                <w:rFonts w:ascii="Tahoma" w:hAnsi="Tahoma" w:cs="Tahoma"/>
                <w:lang w:val="en-US"/>
              </w:rPr>
              <w:t>ѐ</w:t>
            </w:r>
            <w:r w:rsidRPr="00C6649F">
              <w:rPr>
                <w:lang w:val="en-US"/>
              </w:rPr>
              <w:t>re couvrent une superficie de 45 millions d’hectares, soit 82 % du territoire metropolitain.</w:t>
            </w:r>
          </w:p>
          <w:p w:rsidR="002C49FA" w:rsidRPr="00C6649F" w:rsidRDefault="002C49FA" w:rsidP="002D2818">
            <w:pPr>
              <w:ind w:left="-567" w:firstLine="709"/>
              <w:rPr>
                <w:lang w:val="en-US"/>
              </w:rPr>
            </w:pPr>
            <w:r w:rsidRPr="00C6649F">
              <w:rPr>
                <w:lang w:val="en-US"/>
              </w:rPr>
              <w:t>Le massif forestier représente à lui seul 26 % du territoire et constitue le 3me massif de l’Union européenne apr</w:t>
            </w:r>
            <w:r w:rsidRPr="00C6649F">
              <w:rPr>
                <w:rFonts w:ascii="Tahoma" w:hAnsi="Tahoma" w:cs="Tahoma"/>
                <w:lang w:val="en-US"/>
              </w:rPr>
              <w:t>ѐ</w:t>
            </w:r>
            <w:r w:rsidRPr="00C6649F">
              <w:rPr>
                <w:lang w:val="en-US"/>
              </w:rPr>
              <w:t>s ceux de Su</w:t>
            </w:r>
            <w:r w:rsidRPr="00C6649F">
              <w:rPr>
                <w:rFonts w:ascii="Tahoma" w:hAnsi="Tahoma" w:cs="Tahoma"/>
                <w:lang w:val="en-US"/>
              </w:rPr>
              <w:t>ѐ</w:t>
            </w:r>
            <w:r w:rsidRPr="00C6649F">
              <w:rPr>
                <w:lang w:val="en-US"/>
              </w:rPr>
              <w:t>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w:t>
            </w:r>
            <w:r w:rsidRPr="00C6649F">
              <w:rPr>
                <w:rFonts w:ascii="Tahoma" w:hAnsi="Tahoma" w:cs="Tahoma"/>
                <w:lang w:val="en-US"/>
              </w:rPr>
              <w:t>ѐ</w:t>
            </w:r>
            <w:r w:rsidRPr="00C6649F">
              <w:rPr>
                <w:lang w:val="en-US"/>
              </w:rPr>
              <w:t xml:space="preserve">res années. </w:t>
            </w:r>
          </w:p>
          <w:p w:rsidR="002C49FA" w:rsidRPr="00C6649F" w:rsidRDefault="002C49FA" w:rsidP="002D2818">
            <w:pPr>
              <w:ind w:left="-567" w:firstLine="709"/>
              <w:rPr>
                <w:lang w:val="en-US"/>
              </w:rPr>
            </w:pPr>
            <w:r w:rsidRPr="00C6649F">
              <w:rPr>
                <w:lang w:val="en-US"/>
              </w:rPr>
              <w:t>La France a 60,9 millions d’habitants (1998), don’t 10 millions sont regroupes dans la capitale – l’agglomération de Paris. Les plus grandes villes sont Marseille, Lyon et Lille, agglomérations qui comptent chacune 1,2 millions d’habitants.</w:t>
            </w:r>
          </w:p>
          <w:p w:rsidR="002C49FA" w:rsidRPr="00C6649F" w:rsidRDefault="002C49FA" w:rsidP="002D2818">
            <w:pPr>
              <w:ind w:left="-567" w:firstLine="709"/>
              <w:rPr>
                <w:b/>
                <w:bCs/>
                <w:i/>
                <w:iCs/>
                <w:lang w:val="en-US"/>
              </w:rPr>
            </w:pPr>
            <w:r w:rsidRPr="00C6649F">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2C49FA" w:rsidRPr="00C6649F" w:rsidRDefault="002C49FA" w:rsidP="002D2818">
            <w:pPr>
              <w:rPr>
                <w:lang w:val="de-DE"/>
              </w:rPr>
            </w:pPr>
          </w:p>
          <w:p w:rsidR="002C49FA" w:rsidRPr="0081331B" w:rsidRDefault="002C49FA" w:rsidP="002D2818">
            <w:pPr>
              <w:ind w:firstLine="0"/>
              <w:rPr>
                <w:lang w:val="de-DE" w:eastAsia="en-US"/>
              </w:rPr>
            </w:pPr>
            <w:r w:rsidRPr="0081331B">
              <w:rPr>
                <w:lang w:eastAsia="en-US"/>
              </w:rPr>
              <w:t>Оценочныесредствадляэкзамена</w:t>
            </w:r>
            <w:r w:rsidRPr="0081331B">
              <w:rPr>
                <w:lang w:val="de-DE" w:eastAsia="en-US"/>
              </w:rPr>
              <w:t xml:space="preserve"> (3 </w:t>
            </w:r>
            <w:r w:rsidRPr="0081331B">
              <w:rPr>
                <w:lang w:eastAsia="en-US"/>
              </w:rPr>
              <w:t>семестр</w:t>
            </w:r>
            <w:r w:rsidRPr="0081331B">
              <w:rPr>
                <w:lang w:val="de-DE" w:eastAsia="en-US"/>
              </w:rPr>
              <w:t>)</w:t>
            </w:r>
          </w:p>
          <w:p w:rsidR="002C49FA" w:rsidRPr="00ED6A81" w:rsidRDefault="002C49FA" w:rsidP="002D2818">
            <w:pPr>
              <w:pStyle w:val="ListParagraph"/>
              <w:ind w:left="927" w:firstLine="0"/>
              <w:rPr>
                <w:lang w:val="ru-RU"/>
              </w:rPr>
            </w:pPr>
            <w:r w:rsidRPr="00ED6A81">
              <w:rPr>
                <w:lang w:val="ru-RU"/>
              </w:rPr>
              <w:t>1.Выполните лексико-грамматические задания теста.</w:t>
            </w:r>
          </w:p>
          <w:p w:rsidR="002C49FA" w:rsidRPr="00ED6A81" w:rsidRDefault="002C49FA" w:rsidP="002D2818">
            <w:pPr>
              <w:pStyle w:val="ListParagraph"/>
              <w:ind w:left="3053" w:firstLine="0"/>
              <w:rPr>
                <w:lang w:val="ru-RU"/>
              </w:rPr>
            </w:pPr>
          </w:p>
          <w:p w:rsidR="002C49FA" w:rsidRPr="00C6649F" w:rsidRDefault="002C49FA" w:rsidP="002D2818">
            <w:pPr>
              <w:ind w:firstLine="0"/>
            </w:pPr>
            <w:r w:rsidRPr="00C6649F">
              <w:t>1.Выберите один вариант ответа.</w:t>
            </w:r>
          </w:p>
          <w:p w:rsidR="002C49FA" w:rsidRPr="00C6649F" w:rsidRDefault="002C49FA" w:rsidP="002D2818">
            <w:pPr>
              <w:pStyle w:val="msolistparagraph0"/>
              <w:spacing w:line="240" w:lineRule="auto"/>
              <w:ind w:left="0" w:firstLine="0"/>
              <w:rPr>
                <w:lang w:val="fr-FR"/>
              </w:rPr>
            </w:pPr>
            <w:r w:rsidRPr="0042122F">
              <w:rPr>
                <w:lang w:val="ru-RU"/>
              </w:rPr>
              <w:t xml:space="preserve">1. </w:t>
            </w:r>
            <w:r w:rsidRPr="00C6649F">
              <w:rPr>
                <w:lang w:val="fr-FR"/>
              </w:rPr>
              <w:t xml:space="preserve">Marc va </w:t>
            </w:r>
            <w:r w:rsidRPr="0042122F">
              <w:rPr>
                <w:lang w:val="ru-RU"/>
              </w:rPr>
              <w:t>…</w:t>
            </w:r>
            <w:r w:rsidRPr="00C6649F">
              <w:rPr>
                <w:lang w:val="fr-FR"/>
              </w:rPr>
              <w:t xml:space="preserve"> Mexique.</w:t>
            </w:r>
          </w:p>
          <w:p w:rsidR="002C49FA" w:rsidRPr="00C6649F" w:rsidRDefault="002C49FA" w:rsidP="002D2818">
            <w:pPr>
              <w:ind w:firstLine="0"/>
              <w:rPr>
                <w:lang w:val="de-DE"/>
              </w:rPr>
            </w:pPr>
            <w:r w:rsidRPr="00C6649F">
              <w:rPr>
                <w:lang w:val="de-DE"/>
              </w:rPr>
              <w:t> </w:t>
            </w:r>
            <w:r w:rsidRPr="00C6649F">
              <w:rPr>
                <w:lang w:val="de-DE"/>
              </w:rPr>
              <w:t xml:space="preserve"> a)en </w:t>
            </w:r>
            <w:r w:rsidRPr="00C6649F">
              <w:rPr>
                <w:lang w:val="de-DE"/>
              </w:rPr>
              <w:t> </w:t>
            </w:r>
          </w:p>
          <w:p w:rsidR="002C49FA" w:rsidRPr="00C6649F" w:rsidRDefault="002C49FA" w:rsidP="002D2818">
            <w:pPr>
              <w:ind w:firstLine="0"/>
              <w:rPr>
                <w:lang w:val="de-DE"/>
              </w:rPr>
            </w:pPr>
            <w:r w:rsidRPr="00C6649F">
              <w:rPr>
                <w:lang w:val="de-DE"/>
              </w:rPr>
              <w:t> </w:t>
            </w:r>
            <w:r w:rsidRPr="00C6649F">
              <w:rPr>
                <w:lang w:val="de-DE"/>
              </w:rPr>
              <w:t xml:space="preserve"> b)au </w:t>
            </w:r>
            <w:r w:rsidRPr="00C6649F">
              <w:rPr>
                <w:lang w:val="de-DE"/>
              </w:rPr>
              <w:t> </w:t>
            </w:r>
          </w:p>
          <w:p w:rsidR="002C49FA" w:rsidRPr="00C6649F" w:rsidRDefault="002C49FA" w:rsidP="002D2818">
            <w:pPr>
              <w:ind w:firstLine="0"/>
              <w:rPr>
                <w:lang w:val="en-US"/>
              </w:rPr>
            </w:pPr>
            <w:r w:rsidRPr="00C6649F">
              <w:rPr>
                <w:lang w:val="en-US"/>
              </w:rPr>
              <w:t> </w:t>
            </w:r>
            <w:r w:rsidRPr="00C6649F">
              <w:rPr>
                <w:lang w:val="en-US"/>
              </w:rPr>
              <w:t xml:space="preserve">  c) </w:t>
            </w:r>
            <w:r w:rsidRPr="00C6649F">
              <w:rPr>
                <w:lang w:val="fr-FR"/>
              </w:rPr>
              <w:t>à</w:t>
            </w:r>
            <w:r w:rsidRPr="00C6649F">
              <w:rPr>
                <w:lang w:val="en-US"/>
              </w:rPr>
              <w:t> </w:t>
            </w:r>
          </w:p>
          <w:p w:rsidR="002C49FA" w:rsidRPr="00C6649F" w:rsidRDefault="002C49FA" w:rsidP="002D2818">
            <w:pPr>
              <w:ind w:firstLine="0"/>
              <w:rPr>
                <w:lang w:val="en-US"/>
              </w:rPr>
            </w:pPr>
            <w:r w:rsidRPr="00C6649F">
              <w:rPr>
                <w:lang w:val="en-US"/>
              </w:rPr>
              <w:t> </w:t>
            </w:r>
            <w:r w:rsidRPr="00C6649F">
              <w:rPr>
                <w:lang w:val="en-US"/>
              </w:rPr>
              <w:t xml:space="preserve">   d) le</w:t>
            </w:r>
          </w:p>
          <w:p w:rsidR="002C49FA" w:rsidRPr="00C6649F" w:rsidRDefault="002C49FA" w:rsidP="002D2818">
            <w:pPr>
              <w:ind w:firstLine="0"/>
              <w:rPr>
                <w:lang w:val="en-US"/>
              </w:rPr>
            </w:pPr>
          </w:p>
          <w:p w:rsidR="002C49FA" w:rsidRPr="00C6649F" w:rsidRDefault="002C49FA" w:rsidP="002D2818">
            <w:pPr>
              <w:ind w:firstLine="0"/>
              <w:rPr>
                <w:lang w:val="en-US"/>
              </w:rPr>
            </w:pPr>
            <w:r w:rsidRPr="00C6649F">
              <w:rPr>
                <w:lang w:val="en-US"/>
              </w:rPr>
              <w:t xml:space="preserve">2. </w:t>
            </w:r>
            <w:r w:rsidRPr="00C6649F">
              <w:rPr>
                <w:spacing w:val="4"/>
                <w:kern w:val="16"/>
                <w:lang w:val="en-US"/>
              </w:rPr>
              <w:t xml:space="preserve">Chaque journée de travail </w:t>
            </w:r>
            <w:r w:rsidRPr="00C6649F">
              <w:rPr>
                <w:lang w:val="en-US"/>
              </w:rPr>
              <w:t xml:space="preserve">…  </w:t>
            </w:r>
            <w:r w:rsidRPr="00C6649F">
              <w:rPr>
                <w:spacing w:val="4"/>
                <w:kern w:val="16"/>
                <w:lang w:val="en-US"/>
              </w:rPr>
              <w:t xml:space="preserve">à huit heure. </w:t>
            </w:r>
          </w:p>
          <w:p w:rsidR="002C49FA" w:rsidRPr="00C6649F" w:rsidRDefault="002C49FA" w:rsidP="002D2818">
            <w:pPr>
              <w:ind w:firstLine="0"/>
              <w:rPr>
                <w:lang w:val="en-US"/>
              </w:rPr>
            </w:pPr>
            <w:r w:rsidRPr="00C6649F">
              <w:rPr>
                <w:lang w:val="en-US"/>
              </w:rPr>
              <w:t> </w:t>
            </w:r>
            <w:r w:rsidRPr="00C6649F">
              <w:rPr>
                <w:lang w:val="en-US"/>
              </w:rPr>
              <w:t>a) commençait</w:t>
            </w:r>
          </w:p>
          <w:p w:rsidR="002C49FA" w:rsidRPr="00C6649F" w:rsidRDefault="002C49FA" w:rsidP="002D2818">
            <w:pPr>
              <w:ind w:firstLine="0"/>
              <w:rPr>
                <w:lang w:val="en-US"/>
              </w:rPr>
            </w:pPr>
            <w:r w:rsidRPr="00C6649F">
              <w:rPr>
                <w:lang w:val="en-US"/>
              </w:rPr>
              <w:t> </w:t>
            </w:r>
            <w:r w:rsidRPr="00C6649F">
              <w:rPr>
                <w:lang w:val="en-US"/>
              </w:rPr>
              <w:t>a commencé</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avait commencé</w:t>
            </w:r>
            <w:r w:rsidRPr="00C6649F">
              <w:rPr>
                <w:lang w:val="en-US"/>
              </w:rPr>
              <w:t> </w:t>
            </w:r>
            <w:r w:rsidRPr="00C6649F">
              <w:rPr>
                <w:lang w:val="en-US"/>
              </w:rPr>
              <w:t>c)</w:t>
            </w:r>
          </w:p>
          <w:p w:rsidR="002C49FA" w:rsidRPr="00C6649F" w:rsidRDefault="002C49FA" w:rsidP="002D2818">
            <w:pPr>
              <w:ind w:firstLine="0"/>
              <w:rPr>
                <w:lang w:val="en-US"/>
              </w:rPr>
            </w:pPr>
            <w:r w:rsidRPr="00C6649F">
              <w:rPr>
                <w:lang w:val="en-US"/>
              </w:rPr>
              <w:t>commence</w:t>
            </w:r>
            <w:r w:rsidRPr="00C6649F">
              <w:rPr>
                <w:lang w:val="en-US"/>
              </w:rPr>
              <w:t> </w:t>
            </w:r>
            <w:r w:rsidRPr="00C6649F">
              <w:rPr>
                <w:lang w:val="en-US"/>
              </w:rPr>
              <w:t>d)</w:t>
            </w:r>
          </w:p>
          <w:p w:rsidR="002C49FA" w:rsidRPr="00C6649F" w:rsidRDefault="002C49FA" w:rsidP="002D2818">
            <w:pPr>
              <w:ind w:firstLine="0"/>
              <w:rPr>
                <w:lang w:val="en-US"/>
              </w:rPr>
            </w:pPr>
          </w:p>
          <w:p w:rsidR="002C49FA" w:rsidRPr="00C6649F" w:rsidRDefault="002C49FA" w:rsidP="002D2818">
            <w:pPr>
              <w:ind w:firstLine="0"/>
              <w:jc w:val="left"/>
              <w:rPr>
                <w:spacing w:val="4"/>
                <w:kern w:val="16"/>
                <w:lang w:val="en-US"/>
              </w:rPr>
            </w:pPr>
            <w:r w:rsidRPr="00C6649F">
              <w:rPr>
                <w:lang w:val="en-US"/>
              </w:rPr>
              <w:t xml:space="preserve">3. </w:t>
            </w:r>
            <w:r w:rsidRPr="00C6649F">
              <w:rPr>
                <w:spacing w:val="4"/>
                <w:kern w:val="16"/>
                <w:lang w:val="en-US"/>
              </w:rPr>
              <w:t xml:space="preserve">Patricia est …à la faculté mécanique. </w:t>
            </w:r>
          </w:p>
          <w:p w:rsidR="002C49FA" w:rsidRPr="00C6649F" w:rsidRDefault="002C49FA" w:rsidP="002D2818">
            <w:pPr>
              <w:ind w:firstLine="0"/>
              <w:rPr>
                <w:lang w:val="en-US"/>
              </w:rPr>
            </w:pPr>
            <w:r w:rsidRPr="00C6649F">
              <w:rPr>
                <w:lang w:val="en-US"/>
              </w:rPr>
              <w:t xml:space="preserve">a) </w:t>
            </w:r>
            <w:r w:rsidRPr="00C6649F">
              <w:rPr>
                <w:spacing w:val="4"/>
                <w:kern w:val="16"/>
                <w:lang w:val="en-US"/>
              </w:rPr>
              <w:t>é</w:t>
            </w:r>
            <w:r w:rsidRPr="00C6649F">
              <w:rPr>
                <w:lang w:val="en-US"/>
              </w:rPr>
              <w:t> </w:t>
            </w:r>
            <w:r w:rsidRPr="00C6649F">
              <w:rPr>
                <w:lang w:val="en-US"/>
              </w:rPr>
              <w:t>tudiant</w:t>
            </w:r>
          </w:p>
          <w:p w:rsidR="002C49FA" w:rsidRPr="00C6649F" w:rsidRDefault="002C49FA" w:rsidP="002D2818">
            <w:pPr>
              <w:ind w:firstLine="0"/>
              <w:rPr>
                <w:lang w:val="en-US"/>
              </w:rPr>
            </w:pPr>
            <w:r w:rsidRPr="00C6649F">
              <w:rPr>
                <w:lang w:val="en-US"/>
              </w:rPr>
              <w:t> </w:t>
            </w:r>
            <w:r w:rsidRPr="00C6649F">
              <w:rPr>
                <w:lang w:val="en-US"/>
              </w:rPr>
              <w:t>b)</w:t>
            </w:r>
            <w:r w:rsidRPr="00C6649F">
              <w:rPr>
                <w:spacing w:val="4"/>
                <w:kern w:val="16"/>
                <w:lang w:val="en-US"/>
              </w:rPr>
              <w:t xml:space="preserve"> é</w:t>
            </w:r>
            <w:r w:rsidRPr="00C6649F">
              <w:rPr>
                <w:lang w:val="en-US"/>
              </w:rPr>
              <w:t> </w:t>
            </w:r>
            <w:r w:rsidRPr="00C6649F">
              <w:rPr>
                <w:lang w:val="en-US"/>
              </w:rPr>
              <w:t xml:space="preserve">tudiante </w:t>
            </w:r>
          </w:p>
          <w:p w:rsidR="002C49FA" w:rsidRPr="00C6649F" w:rsidRDefault="002C49FA" w:rsidP="002D2818">
            <w:pPr>
              <w:ind w:firstLine="0"/>
              <w:rPr>
                <w:lang w:val="en-US"/>
              </w:rPr>
            </w:pPr>
            <w:r w:rsidRPr="00C6649F">
              <w:rPr>
                <w:lang w:val="en-US"/>
              </w:rPr>
              <w:t> </w:t>
            </w:r>
            <w:r w:rsidRPr="00C6649F">
              <w:rPr>
                <w:lang w:val="en-US"/>
              </w:rPr>
              <w:t>c)</w:t>
            </w:r>
            <w:r w:rsidRPr="00C6649F">
              <w:rPr>
                <w:spacing w:val="4"/>
                <w:kern w:val="16"/>
                <w:lang w:val="en-US"/>
              </w:rPr>
              <w:t xml:space="preserve"> écolier</w:t>
            </w:r>
            <w:r w:rsidRPr="00C6649F">
              <w:rPr>
                <w:lang w:val="en-US"/>
              </w:rPr>
              <w:t> </w:t>
            </w:r>
          </w:p>
          <w:p w:rsidR="002C49FA" w:rsidRPr="00C6649F" w:rsidRDefault="002C49FA" w:rsidP="002D2818">
            <w:pPr>
              <w:ind w:firstLine="0"/>
              <w:rPr>
                <w:lang w:val="en-US"/>
              </w:rPr>
            </w:pPr>
            <w:r w:rsidRPr="00C6649F">
              <w:rPr>
                <w:lang w:val="en-US"/>
              </w:rPr>
              <w:t> </w:t>
            </w:r>
            <w:r w:rsidRPr="00C6649F">
              <w:rPr>
                <w:lang w:val="en-US"/>
              </w:rPr>
              <w:t>d)</w:t>
            </w:r>
            <w:r w:rsidRPr="00C6649F">
              <w:rPr>
                <w:spacing w:val="4"/>
                <w:kern w:val="16"/>
                <w:lang w:val="en-US"/>
              </w:rPr>
              <w:t xml:space="preserve"> écolière</w:t>
            </w:r>
          </w:p>
          <w:p w:rsidR="002C49FA" w:rsidRPr="00C6649F" w:rsidRDefault="002C49FA" w:rsidP="002D2818">
            <w:pPr>
              <w:ind w:firstLine="0"/>
              <w:rPr>
                <w:lang w:val="en-US"/>
              </w:rPr>
            </w:pPr>
          </w:p>
          <w:p w:rsidR="002C49FA" w:rsidRPr="00C6649F" w:rsidRDefault="002C49FA" w:rsidP="002D2818">
            <w:pPr>
              <w:ind w:firstLine="0"/>
              <w:jc w:val="left"/>
              <w:rPr>
                <w:lang w:val="en-US"/>
              </w:rPr>
            </w:pPr>
            <w:r w:rsidRPr="00C6649F">
              <w:rPr>
                <w:lang w:val="en-US"/>
              </w:rPr>
              <w:t xml:space="preserve">4. </w:t>
            </w:r>
            <w:r w:rsidRPr="00C6649F">
              <w:rPr>
                <w:spacing w:val="4"/>
                <w:kern w:val="16"/>
                <w:lang w:val="en-US"/>
              </w:rPr>
              <w:t xml:space="preserve">Ferme </w:t>
            </w:r>
            <w:r w:rsidRPr="00C6649F">
              <w:rPr>
                <w:lang w:val="en-US"/>
              </w:rPr>
              <w:t xml:space="preserve">…. </w:t>
            </w:r>
            <w:r w:rsidRPr="00C6649F">
              <w:rPr>
                <w:spacing w:val="4"/>
                <w:kern w:val="16"/>
                <w:lang w:val="en-US"/>
              </w:rPr>
              <w:t>porte!</w:t>
            </w:r>
          </w:p>
          <w:p w:rsidR="002C49FA" w:rsidRPr="00C6649F" w:rsidRDefault="002C49FA" w:rsidP="002D2818">
            <w:pPr>
              <w:ind w:firstLine="0"/>
              <w:rPr>
                <w:lang w:val="en-US"/>
              </w:rPr>
            </w:pPr>
            <w:r w:rsidRPr="00C6649F">
              <w:rPr>
                <w:lang w:val="en-US"/>
              </w:rPr>
              <w:t> </w:t>
            </w:r>
            <w:r w:rsidRPr="00C6649F">
              <w:rPr>
                <w:lang w:val="en-US"/>
              </w:rPr>
              <w:t>une</w:t>
            </w:r>
            <w:r w:rsidRPr="00C6649F">
              <w:rPr>
                <w:lang w:val="en-US"/>
              </w:rPr>
              <w:t> </w:t>
            </w:r>
            <w:r w:rsidRPr="00C6649F">
              <w:rPr>
                <w:lang w:val="en-US"/>
              </w:rPr>
              <w:t>a)</w:t>
            </w:r>
          </w:p>
          <w:p w:rsidR="002C49FA" w:rsidRPr="00C6649F" w:rsidRDefault="002C49FA" w:rsidP="002D2818">
            <w:pPr>
              <w:ind w:firstLine="0"/>
              <w:rPr>
                <w:lang w:val="en-US"/>
              </w:rPr>
            </w:pPr>
            <w:r w:rsidRPr="00C6649F">
              <w:rPr>
                <w:lang w:val="en-US"/>
              </w:rPr>
              <w:t> </w:t>
            </w:r>
            <w:r w:rsidRPr="00C6649F">
              <w:rPr>
                <w:lang w:val="en-US"/>
              </w:rPr>
              <w:t>la</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de la</w:t>
            </w:r>
            <w:r w:rsidRPr="00C6649F">
              <w:rPr>
                <w:lang w:val="en-US"/>
              </w:rPr>
              <w:t> </w:t>
            </w:r>
            <w:r w:rsidRPr="00C6649F">
              <w:rPr>
                <w:lang w:val="en-US"/>
              </w:rPr>
              <w:t>c)</w:t>
            </w:r>
          </w:p>
          <w:p w:rsidR="002C49FA" w:rsidRPr="00C6649F" w:rsidRDefault="002C49FA" w:rsidP="002D2818">
            <w:pPr>
              <w:ind w:firstLine="0"/>
              <w:rPr>
                <w:lang w:val="en-US"/>
              </w:rPr>
            </w:pPr>
            <w:r w:rsidRPr="00C6649F">
              <w:rPr>
                <w:lang w:val="en-US"/>
              </w:rPr>
              <w:t xml:space="preserve">    d) le</w:t>
            </w:r>
            <w:r w:rsidRPr="00C6649F">
              <w:rPr>
                <w:lang w:val="en-US"/>
              </w:rPr>
              <w:t> </w:t>
            </w:r>
          </w:p>
          <w:p w:rsidR="002C49FA" w:rsidRPr="00C6649F" w:rsidRDefault="002C49FA" w:rsidP="002D2818">
            <w:pPr>
              <w:ind w:firstLine="0"/>
              <w:rPr>
                <w:lang w:val="en-US"/>
              </w:rPr>
            </w:pPr>
          </w:p>
          <w:p w:rsidR="002C49FA" w:rsidRPr="00C6649F" w:rsidRDefault="002C49FA" w:rsidP="002D2818">
            <w:pPr>
              <w:ind w:firstLine="0"/>
              <w:rPr>
                <w:lang w:val="en-US"/>
              </w:rPr>
            </w:pPr>
            <w:r w:rsidRPr="00C6649F">
              <w:rPr>
                <w:lang w:val="en-US"/>
              </w:rPr>
              <w:t>5. Il fait  bien … travail.</w:t>
            </w:r>
          </w:p>
          <w:p w:rsidR="002C49FA" w:rsidRPr="00C6649F" w:rsidRDefault="002C49FA" w:rsidP="002D2818">
            <w:pPr>
              <w:ind w:firstLine="0"/>
              <w:rPr>
                <w:lang w:val="en-US"/>
              </w:rPr>
            </w:pPr>
            <w:r w:rsidRPr="00C6649F">
              <w:rPr>
                <w:lang w:val="en-US"/>
              </w:rPr>
              <w:t> </w:t>
            </w:r>
            <w:r w:rsidRPr="00C6649F">
              <w:rPr>
                <w:lang w:val="en-US"/>
              </w:rPr>
              <w:t>ses</w:t>
            </w:r>
            <w:r w:rsidRPr="00C6649F">
              <w:rPr>
                <w:lang w:val="en-US"/>
              </w:rPr>
              <w:t> </w:t>
            </w:r>
            <w:r w:rsidRPr="00C6649F">
              <w:rPr>
                <w:lang w:val="en-US"/>
              </w:rPr>
              <w:t>a)</w:t>
            </w:r>
          </w:p>
          <w:p w:rsidR="002C49FA" w:rsidRPr="00C6649F" w:rsidRDefault="002C49FA" w:rsidP="002D2818">
            <w:pPr>
              <w:ind w:firstLine="0"/>
              <w:rPr>
                <w:lang w:val="en-US"/>
              </w:rPr>
            </w:pPr>
            <w:r w:rsidRPr="00C6649F">
              <w:rPr>
                <w:lang w:val="en-US"/>
              </w:rPr>
              <w:t> </w:t>
            </w:r>
            <w:r w:rsidRPr="00C6649F">
              <w:rPr>
                <w:lang w:val="en-US"/>
              </w:rPr>
              <w:t>sa</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son</w:t>
            </w:r>
            <w:r w:rsidRPr="00C6649F">
              <w:rPr>
                <w:lang w:val="en-US"/>
              </w:rPr>
              <w:t> </w:t>
            </w:r>
            <w:r w:rsidRPr="00C6649F">
              <w:rPr>
                <w:lang w:val="en-US"/>
              </w:rPr>
              <w:t>c)</w:t>
            </w:r>
          </w:p>
          <w:p w:rsidR="002C49FA" w:rsidRPr="00C6649F" w:rsidRDefault="002C49FA" w:rsidP="002D2818">
            <w:pPr>
              <w:ind w:firstLine="0"/>
              <w:rPr>
                <w:lang w:val="en-US"/>
              </w:rPr>
            </w:pPr>
            <w:r w:rsidRPr="00C6649F">
              <w:rPr>
                <w:lang w:val="en-US"/>
              </w:rPr>
              <w:t>mes</w:t>
            </w:r>
            <w:r w:rsidRPr="00C6649F">
              <w:rPr>
                <w:lang w:val="en-US"/>
              </w:rPr>
              <w:t> </w:t>
            </w:r>
            <w:r w:rsidRPr="00C6649F">
              <w:rPr>
                <w:lang w:val="en-US"/>
              </w:rPr>
              <w:t>d)</w:t>
            </w:r>
          </w:p>
          <w:p w:rsidR="002C49FA" w:rsidRPr="00C6649F" w:rsidRDefault="002C49FA" w:rsidP="002D2818">
            <w:pPr>
              <w:ind w:firstLine="0"/>
              <w:rPr>
                <w:lang w:val="en-US"/>
              </w:rPr>
            </w:pPr>
          </w:p>
          <w:p w:rsidR="002C49FA" w:rsidRPr="00C6649F" w:rsidRDefault="002C49FA" w:rsidP="002D2818">
            <w:pPr>
              <w:ind w:firstLine="0"/>
              <w:rPr>
                <w:lang w:val="en-US"/>
              </w:rPr>
            </w:pPr>
            <w:r w:rsidRPr="00C6649F">
              <w:rPr>
                <w:lang w:val="en-US"/>
              </w:rPr>
              <w:t xml:space="preserve">6. Les </w:t>
            </w:r>
            <w:r w:rsidRPr="00C6649F">
              <w:rPr>
                <w:spacing w:val="4"/>
                <w:kern w:val="16"/>
                <w:lang w:val="en-US"/>
              </w:rPr>
              <w:t>é</w:t>
            </w:r>
            <w:r w:rsidRPr="00C6649F">
              <w:rPr>
                <w:lang w:val="en-US"/>
              </w:rPr>
              <w:t>tudiants _____ venir en classe à temps.</w:t>
            </w:r>
          </w:p>
          <w:p w:rsidR="002C49FA" w:rsidRPr="00C6649F" w:rsidRDefault="002C49FA" w:rsidP="002D2818">
            <w:pPr>
              <w:ind w:firstLine="0"/>
              <w:rPr>
                <w:lang w:val="en-US"/>
              </w:rPr>
            </w:pPr>
            <w:r w:rsidRPr="00C6649F">
              <w:rPr>
                <w:lang w:val="en-US"/>
              </w:rPr>
              <w:t> </w:t>
            </w:r>
            <w:r w:rsidRPr="00C6649F">
              <w:rPr>
                <w:lang w:val="en-US"/>
              </w:rPr>
              <w:t>a) dois</w:t>
            </w:r>
          </w:p>
          <w:p w:rsidR="002C49FA" w:rsidRPr="00C6649F" w:rsidRDefault="002C49FA" w:rsidP="002D2818">
            <w:pPr>
              <w:ind w:firstLine="0"/>
              <w:rPr>
                <w:lang w:val="en-US"/>
              </w:rPr>
            </w:pPr>
            <w:r w:rsidRPr="00C6649F">
              <w:rPr>
                <w:lang w:val="en-US"/>
              </w:rPr>
              <w:t> </w:t>
            </w:r>
            <w:r w:rsidRPr="00C6649F">
              <w:rPr>
                <w:lang w:val="en-US"/>
              </w:rPr>
              <w:t>b) devons</w:t>
            </w:r>
          </w:p>
          <w:p w:rsidR="002C49FA" w:rsidRPr="00C6649F" w:rsidRDefault="002C49FA" w:rsidP="002D2818">
            <w:pPr>
              <w:ind w:firstLine="0"/>
              <w:rPr>
                <w:lang w:val="en-US"/>
              </w:rPr>
            </w:pPr>
            <w:r w:rsidRPr="00C6649F">
              <w:rPr>
                <w:lang w:val="en-US"/>
              </w:rPr>
              <w:t> </w:t>
            </w:r>
            <w:r w:rsidRPr="00C6649F">
              <w:rPr>
                <w:lang w:val="en-US"/>
              </w:rPr>
              <w:t>doivent</w:t>
            </w:r>
            <w:r w:rsidRPr="00C6649F">
              <w:rPr>
                <w:lang w:val="en-US"/>
              </w:rPr>
              <w:t> </w:t>
            </w:r>
            <w:r w:rsidRPr="00C6649F">
              <w:rPr>
                <w:lang w:val="en-US"/>
              </w:rPr>
              <w:t>c)</w:t>
            </w:r>
          </w:p>
          <w:p w:rsidR="002C49FA" w:rsidRPr="00C6649F" w:rsidRDefault="002C49FA" w:rsidP="002D2818">
            <w:pPr>
              <w:ind w:firstLine="0"/>
              <w:rPr>
                <w:lang w:val="en-US"/>
              </w:rPr>
            </w:pPr>
            <w:r w:rsidRPr="00C6649F">
              <w:rPr>
                <w:lang w:val="en-US"/>
              </w:rPr>
              <w:t>doit</w:t>
            </w:r>
            <w:r w:rsidRPr="00C6649F">
              <w:rPr>
                <w:lang w:val="en-US"/>
              </w:rPr>
              <w:t> </w:t>
            </w:r>
            <w:r w:rsidRPr="00C6649F">
              <w:rPr>
                <w:lang w:val="en-US"/>
              </w:rPr>
              <w:t>d)</w:t>
            </w:r>
          </w:p>
          <w:p w:rsidR="002C49FA" w:rsidRPr="00C6649F" w:rsidRDefault="002C49FA" w:rsidP="002D2818">
            <w:pPr>
              <w:ind w:firstLine="0"/>
              <w:rPr>
                <w:lang w:val="en-US"/>
              </w:rPr>
            </w:pPr>
          </w:p>
          <w:p w:rsidR="002C49FA" w:rsidRPr="00C6649F" w:rsidRDefault="002C49FA" w:rsidP="002D2818">
            <w:pPr>
              <w:ind w:firstLine="0"/>
              <w:rPr>
                <w:lang w:val="en-US"/>
              </w:rPr>
            </w:pPr>
            <w:r w:rsidRPr="00C6649F">
              <w:rPr>
                <w:lang w:val="en-US"/>
              </w:rPr>
              <w:t>7. Tu ____ beaucoup de livre français.</w:t>
            </w:r>
          </w:p>
          <w:p w:rsidR="002C49FA" w:rsidRPr="00C6649F" w:rsidRDefault="002C49FA" w:rsidP="002D2818">
            <w:pPr>
              <w:ind w:firstLine="0"/>
              <w:rPr>
                <w:lang w:val="en-US"/>
              </w:rPr>
            </w:pPr>
            <w:r w:rsidRPr="00C6649F">
              <w:rPr>
                <w:lang w:val="en-US"/>
              </w:rPr>
              <w:t> </w:t>
            </w:r>
            <w:r w:rsidRPr="00C6649F">
              <w:rPr>
                <w:lang w:val="en-US"/>
              </w:rPr>
              <w:t>a) ai</w:t>
            </w:r>
          </w:p>
          <w:p w:rsidR="002C49FA" w:rsidRPr="00C6649F" w:rsidRDefault="002C49FA" w:rsidP="002D2818">
            <w:pPr>
              <w:ind w:firstLine="0"/>
              <w:rPr>
                <w:lang w:val="en-US"/>
              </w:rPr>
            </w:pPr>
            <w:r w:rsidRPr="00C6649F">
              <w:rPr>
                <w:lang w:val="en-US"/>
              </w:rPr>
              <w:t> </w:t>
            </w:r>
            <w:r w:rsidRPr="00C6649F">
              <w:rPr>
                <w:lang w:val="en-US"/>
              </w:rPr>
              <w:t>as</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ont</w:t>
            </w:r>
            <w:r w:rsidRPr="00C6649F">
              <w:rPr>
                <w:lang w:val="en-US"/>
              </w:rPr>
              <w:t> </w:t>
            </w:r>
            <w:r w:rsidRPr="00C6649F">
              <w:rPr>
                <w:lang w:val="en-US"/>
              </w:rPr>
              <w:t>c)</w:t>
            </w:r>
          </w:p>
          <w:p w:rsidR="002C49FA" w:rsidRPr="00C6649F" w:rsidRDefault="002C49FA" w:rsidP="002D2818">
            <w:pPr>
              <w:ind w:firstLine="0"/>
              <w:rPr>
                <w:lang w:val="en-US"/>
              </w:rPr>
            </w:pPr>
            <w:r w:rsidRPr="00C6649F">
              <w:rPr>
                <w:lang w:val="en-US"/>
              </w:rPr>
              <w:t>avez</w:t>
            </w:r>
            <w:r w:rsidRPr="00C6649F">
              <w:rPr>
                <w:lang w:val="en-US"/>
              </w:rPr>
              <w:t> </w:t>
            </w:r>
            <w:r w:rsidRPr="00C6649F">
              <w:rPr>
                <w:lang w:val="en-US"/>
              </w:rPr>
              <w:t>d)</w:t>
            </w:r>
          </w:p>
          <w:p w:rsidR="002C49FA" w:rsidRPr="00C6649F" w:rsidRDefault="002C49FA" w:rsidP="002D2818">
            <w:pPr>
              <w:widowControl/>
              <w:autoSpaceDE/>
              <w:adjustRightInd/>
              <w:spacing w:before="100" w:beforeAutospacing="1" w:after="100" w:afterAutospacing="1"/>
              <w:ind w:firstLine="0"/>
              <w:rPr>
                <w:sz w:val="20"/>
                <w:szCs w:val="20"/>
                <w:lang w:val="en-US"/>
              </w:rPr>
            </w:pPr>
          </w:p>
          <w:p w:rsidR="002C49FA" w:rsidRPr="00C6649F" w:rsidRDefault="002C49FA" w:rsidP="002D2818">
            <w:pPr>
              <w:widowControl/>
              <w:autoSpaceDE/>
              <w:adjustRightInd/>
              <w:spacing w:before="100" w:beforeAutospacing="1" w:after="100" w:afterAutospacing="1"/>
              <w:ind w:firstLine="0"/>
              <w:rPr>
                <w:lang w:val="en-US"/>
              </w:rPr>
            </w:pPr>
            <w:r w:rsidRPr="00C6649F">
              <w:rPr>
                <w:lang w:val="en-US"/>
              </w:rPr>
              <w:t>8. Les étudiants passent ____ examens dans trois jours.</w:t>
            </w:r>
          </w:p>
          <w:p w:rsidR="002C49FA" w:rsidRPr="00C6649F" w:rsidRDefault="002C49FA" w:rsidP="002D2818">
            <w:pPr>
              <w:ind w:firstLine="0"/>
              <w:rPr>
                <w:lang w:val="en-US"/>
              </w:rPr>
            </w:pPr>
            <w:r w:rsidRPr="00C6649F">
              <w:rPr>
                <w:lang w:val="en-US"/>
              </w:rPr>
              <w:t> </w:t>
            </w:r>
            <w:r w:rsidRPr="00C6649F">
              <w:rPr>
                <w:lang w:val="en-US"/>
              </w:rPr>
              <w:t xml:space="preserve">a) ses </w:t>
            </w:r>
          </w:p>
          <w:p w:rsidR="002C49FA" w:rsidRPr="00C6649F" w:rsidRDefault="002C49FA" w:rsidP="002D2818">
            <w:pPr>
              <w:ind w:firstLine="0"/>
              <w:rPr>
                <w:lang w:val="en-US"/>
              </w:rPr>
            </w:pPr>
            <w:r w:rsidRPr="00C6649F">
              <w:rPr>
                <w:lang w:val="en-US"/>
              </w:rPr>
              <w:t> </w:t>
            </w:r>
            <w:r w:rsidRPr="00C6649F">
              <w:rPr>
                <w:lang w:val="en-US"/>
              </w:rPr>
              <w:t xml:space="preserve">leur </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tes</w:t>
            </w:r>
            <w:r w:rsidRPr="00C6649F">
              <w:rPr>
                <w:lang w:val="en-US"/>
              </w:rPr>
              <w:t> </w:t>
            </w:r>
            <w:r w:rsidRPr="00C6649F">
              <w:rPr>
                <w:lang w:val="en-US"/>
              </w:rPr>
              <w:t xml:space="preserve">c) </w:t>
            </w:r>
          </w:p>
          <w:p w:rsidR="002C49FA" w:rsidRPr="00C6649F" w:rsidRDefault="002C49FA" w:rsidP="002D2818">
            <w:pPr>
              <w:ind w:firstLine="0"/>
              <w:rPr>
                <w:lang w:val="en-US"/>
              </w:rPr>
            </w:pPr>
            <w:r w:rsidRPr="00C6649F">
              <w:rPr>
                <w:lang w:val="en-US"/>
              </w:rPr>
              <w:t>leurs</w:t>
            </w:r>
            <w:r w:rsidRPr="00C6649F">
              <w:rPr>
                <w:lang w:val="en-US"/>
              </w:rPr>
              <w:t> </w:t>
            </w:r>
            <w:r w:rsidRPr="00C6649F">
              <w:rPr>
                <w:lang w:val="en-US"/>
              </w:rPr>
              <w:t>d)</w:t>
            </w:r>
          </w:p>
          <w:p w:rsidR="002C49FA" w:rsidRPr="00C6649F" w:rsidRDefault="002C49FA" w:rsidP="002D2818">
            <w:pPr>
              <w:ind w:firstLine="0"/>
              <w:rPr>
                <w:lang w:val="en-US"/>
              </w:rPr>
            </w:pPr>
          </w:p>
          <w:p w:rsidR="002C49FA" w:rsidRPr="00C6649F" w:rsidRDefault="002C49FA" w:rsidP="002D2818">
            <w:pPr>
              <w:ind w:firstLine="0"/>
              <w:rPr>
                <w:lang w:val="en-US"/>
              </w:rPr>
            </w:pPr>
            <w:r w:rsidRPr="00C6649F">
              <w:rPr>
                <w:lang w:val="en-US"/>
              </w:rPr>
              <w:t>9. ____ -vous fatigués?</w:t>
            </w:r>
          </w:p>
          <w:p w:rsidR="002C49FA" w:rsidRPr="00C6649F" w:rsidRDefault="002C49FA" w:rsidP="002D2818">
            <w:pPr>
              <w:ind w:firstLine="0"/>
              <w:rPr>
                <w:lang w:val="en-US"/>
              </w:rPr>
            </w:pPr>
            <w:r w:rsidRPr="00C6649F">
              <w:rPr>
                <w:lang w:val="en-US"/>
              </w:rPr>
              <w:t> </w:t>
            </w:r>
            <w:r w:rsidRPr="00C6649F">
              <w:rPr>
                <w:lang w:val="en-US"/>
              </w:rPr>
              <w:t xml:space="preserve">suis </w:t>
            </w:r>
            <w:r w:rsidRPr="00C6649F">
              <w:rPr>
                <w:lang w:val="en-US"/>
              </w:rPr>
              <w:t> </w:t>
            </w:r>
            <w:r w:rsidRPr="00C6649F">
              <w:rPr>
                <w:lang w:val="en-US"/>
              </w:rPr>
              <w:t>a)</w:t>
            </w:r>
          </w:p>
          <w:p w:rsidR="002C49FA" w:rsidRPr="00C6649F" w:rsidRDefault="002C49FA" w:rsidP="002D2818">
            <w:pPr>
              <w:ind w:firstLine="0"/>
              <w:rPr>
                <w:lang w:val="en-US"/>
              </w:rPr>
            </w:pPr>
            <w:r w:rsidRPr="00C6649F">
              <w:rPr>
                <w:lang w:val="en-US"/>
              </w:rPr>
              <w:t> </w:t>
            </w:r>
            <w:r w:rsidRPr="00C6649F">
              <w:rPr>
                <w:lang w:val="en-US"/>
              </w:rPr>
              <w:t xml:space="preserve">est </w:t>
            </w:r>
            <w:r w:rsidRPr="00C6649F">
              <w:rPr>
                <w:lang w:val="en-US"/>
              </w:rPr>
              <w:t> </w:t>
            </w:r>
            <w:r w:rsidRPr="00C6649F">
              <w:rPr>
                <w:lang w:val="en-US"/>
              </w:rPr>
              <w:t>b)</w:t>
            </w:r>
          </w:p>
          <w:p w:rsidR="002C49FA" w:rsidRPr="00C6649F" w:rsidRDefault="002C49FA" w:rsidP="002D2818">
            <w:pPr>
              <w:ind w:firstLine="0"/>
              <w:rPr>
                <w:lang w:val="en-US"/>
              </w:rPr>
            </w:pPr>
            <w:r w:rsidRPr="00C6649F">
              <w:rPr>
                <w:lang w:val="en-US"/>
              </w:rPr>
              <w:t> </w:t>
            </w:r>
            <w:r w:rsidRPr="00C6649F">
              <w:rPr>
                <w:lang w:val="en-US"/>
              </w:rPr>
              <w:t>sont</w:t>
            </w:r>
            <w:r w:rsidRPr="00C6649F">
              <w:rPr>
                <w:lang w:val="en-US"/>
              </w:rPr>
              <w:t> </w:t>
            </w:r>
            <w:r w:rsidRPr="00C6649F">
              <w:rPr>
                <w:lang w:val="en-US"/>
              </w:rPr>
              <w:t xml:space="preserve">c) </w:t>
            </w:r>
          </w:p>
          <w:p w:rsidR="002C49FA" w:rsidRPr="00C6649F" w:rsidRDefault="002C49FA" w:rsidP="002D2818">
            <w:pPr>
              <w:ind w:firstLine="0"/>
              <w:rPr>
                <w:lang w:val="en-US"/>
              </w:rPr>
            </w:pPr>
            <w:r w:rsidRPr="00C6649F">
              <w:rPr>
                <w:lang w:val="en-US"/>
              </w:rPr>
              <w:t>êtes</w:t>
            </w:r>
            <w:r w:rsidRPr="00C6649F">
              <w:rPr>
                <w:lang w:val="en-US"/>
              </w:rPr>
              <w:t> </w:t>
            </w:r>
            <w:r w:rsidRPr="00C6649F">
              <w:rPr>
                <w:lang w:val="en-US"/>
              </w:rPr>
              <w:t>d)</w:t>
            </w:r>
          </w:p>
          <w:p w:rsidR="002C49FA" w:rsidRPr="00C6649F" w:rsidRDefault="002C49FA" w:rsidP="002D2818">
            <w:pPr>
              <w:ind w:firstLine="0"/>
              <w:rPr>
                <w:lang w:val="en-US"/>
              </w:rPr>
            </w:pPr>
          </w:p>
          <w:p w:rsidR="002C49FA" w:rsidRPr="00C6649F" w:rsidRDefault="002C49FA" w:rsidP="002D2818">
            <w:pPr>
              <w:ind w:firstLine="0"/>
              <w:rPr>
                <w:lang w:eastAsia="en-US"/>
              </w:rPr>
            </w:pPr>
            <w:r w:rsidRPr="00C6649F">
              <w:rPr>
                <w:lang w:eastAsia="en-US"/>
              </w:rPr>
              <w:t>2. Прочитайте текст и проанализируйте полученную информацию. Ответьте на вопросы по прочитанному тексту.</w:t>
            </w:r>
          </w:p>
          <w:p w:rsidR="002C49FA" w:rsidRPr="00C6649F" w:rsidRDefault="002C49FA" w:rsidP="002D2818">
            <w:pPr>
              <w:ind w:firstLine="0"/>
              <w:rPr>
                <w:lang w:eastAsia="en-US"/>
              </w:rPr>
            </w:pPr>
          </w:p>
          <w:p w:rsidR="002C49FA" w:rsidRPr="00C6649F" w:rsidRDefault="002C49FA" w:rsidP="002D2818">
            <w:pPr>
              <w:shd w:val="clear" w:color="auto" w:fill="FFFFFF"/>
              <w:ind w:firstLine="0"/>
              <w:rPr>
                <w:lang w:val="en-US"/>
              </w:rPr>
            </w:pPr>
            <w:r w:rsidRPr="00C6649F">
              <w:rPr>
                <w:lang w:val="en-US"/>
              </w:rPr>
              <w:t>1. À quoi est liée l'histoire du complexe métallurgique de Magnitogorsk?</w:t>
            </w:r>
          </w:p>
          <w:p w:rsidR="002C49FA" w:rsidRPr="00C6649F" w:rsidRDefault="002C49FA" w:rsidP="002D2818">
            <w:pPr>
              <w:shd w:val="clear" w:color="auto" w:fill="FFFFFF"/>
              <w:ind w:firstLine="0"/>
              <w:rPr>
                <w:lang w:val="en-US"/>
              </w:rPr>
            </w:pPr>
            <w:r w:rsidRPr="00C6649F">
              <w:rPr>
                <w:lang w:val="en-US"/>
              </w:rPr>
              <w:t> 2. Quand a été fondée la ville de Magnitogorsk?</w:t>
            </w:r>
          </w:p>
          <w:p w:rsidR="002C49FA" w:rsidRPr="00C6649F" w:rsidRDefault="002C49FA" w:rsidP="002D2818">
            <w:pPr>
              <w:ind w:firstLine="0"/>
              <w:rPr>
                <w:lang w:val="de-DE"/>
              </w:rPr>
            </w:pPr>
          </w:p>
          <w:p w:rsidR="002C49FA" w:rsidRPr="00C6649F" w:rsidRDefault="002C49FA" w:rsidP="002D2818">
            <w:pPr>
              <w:shd w:val="clear" w:color="auto" w:fill="FFFFFF"/>
              <w:jc w:val="center"/>
              <w:rPr>
                <w:rFonts w:ascii="Arial" w:hAnsi="Arial" w:cs="Arial"/>
                <w:b/>
                <w:bCs/>
                <w:lang w:val="en-US"/>
              </w:rPr>
            </w:pPr>
            <w:hyperlink r:id="rId162" w:tooltip=" Vocabulaire sur le thème  : Le complexe métallurgique" w:history="1">
              <w:r w:rsidRPr="00C6649F">
                <w:rPr>
                  <w:b/>
                  <w:bCs/>
                  <w:lang w:val="en-US"/>
                </w:rPr>
                <w:t>Le complexe métallurgique</w:t>
              </w:r>
            </w:hyperlink>
            <w:r w:rsidRPr="00C6649F">
              <w:rPr>
                <w:b/>
                <w:bCs/>
                <w:lang w:val="en-US"/>
              </w:rPr>
              <w:t> de Magnitogorsk</w:t>
            </w:r>
          </w:p>
          <w:p w:rsidR="002C49FA" w:rsidRPr="00C6649F" w:rsidRDefault="002C49FA" w:rsidP="002D2818">
            <w:pPr>
              <w:shd w:val="clear" w:color="auto" w:fill="FFFFFF"/>
              <w:rPr>
                <w:rFonts w:ascii="Arial" w:hAnsi="Arial" w:cs="Arial"/>
                <w:lang w:val="en-US"/>
              </w:rPr>
            </w:pPr>
            <w:r w:rsidRPr="00C6649F">
              <w:rPr>
                <w:lang w:val="en-US"/>
              </w:rPr>
              <w:t>L'histoire du complexe métallurgique de Magnitogorsk est </w:t>
            </w:r>
            <w:hyperlink r:id="rId163" w:tooltip=" Vocabulaire sur le thème  : étroitement" w:history="1">
              <w:r w:rsidRPr="00C6649F">
                <w:rPr>
                  <w:lang w:val="en-US"/>
                </w:rPr>
                <w:t>étroitement</w:t>
              </w:r>
            </w:hyperlink>
            <w:r w:rsidRPr="00C6649F">
              <w:rPr>
                <w:lang w:val="en-US"/>
              </w:rPr>
              <w:t> liée à l'histoire de tout le pays. La ville de Magnitogorsk a été fondée en 1929 </w:t>
            </w:r>
            <w:hyperlink r:id="rId164" w:tooltip="Glossaire sur le thème: Au pied de" w:history="1">
              <w:r w:rsidRPr="00C6649F">
                <w:rPr>
                  <w:lang w:val="en-US"/>
                </w:rPr>
                <w:t>au pied de</w:t>
              </w:r>
            </w:hyperlink>
            <w:r w:rsidRPr="00C6649F">
              <w:rPr>
                <w:lang w:val="en-US"/>
              </w:rPr>
              <w:t> la montagne Magnitnaïa. Ici encore au 17 siècle on a découvert de </w:t>
            </w:r>
            <w:hyperlink r:id="rId165" w:tooltip="Vocabulaire sur le thème  : riche" w:history="1">
              <w:r w:rsidRPr="00C6649F">
                <w:rPr>
                  <w:lang w:val="en-US"/>
                </w:rPr>
                <w:t>riche</w:t>
              </w:r>
            </w:hyperlink>
            <w:r w:rsidRPr="00C6649F">
              <w:rPr>
                <w:lang w:val="en-US"/>
              </w:rPr>
              <w:t>s gisements du minerai de fer. On a construit la ville de Magnitogorsk à </w:t>
            </w:r>
            <w:hyperlink r:id="rId166" w:tooltip=" Vocabulaire sur le thème  : un délai" w:history="1">
              <w:r w:rsidRPr="00C6649F">
                <w:rPr>
                  <w:lang w:val="en-US"/>
                </w:rPr>
                <w:t>un délai</w:t>
              </w:r>
            </w:hyperlink>
            <w:r w:rsidRPr="00C6649F">
              <w:rPr>
                <w:lang w:val="en-US"/>
              </w:rPr>
              <w:t> très court. C’était un exemple du travail héroïque </w:t>
            </w:r>
            <w:hyperlink r:id="rId167" w:tooltip=" Vocabulaire sur le thème  : des gens" w:history="1">
              <w:r w:rsidRPr="00C6649F">
                <w:rPr>
                  <w:lang w:val="en-US"/>
                </w:rPr>
                <w:t>des gens</w:t>
              </w:r>
            </w:hyperlink>
            <w:r w:rsidRPr="00C6649F">
              <w:rPr>
                <w:lang w:val="en-US"/>
              </w:rPr>
              <w:t> de notre pays.</w:t>
            </w:r>
          </w:p>
          <w:p w:rsidR="002C49FA" w:rsidRPr="00C6649F" w:rsidRDefault="002C49FA" w:rsidP="002D2818">
            <w:pPr>
              <w:shd w:val="clear" w:color="auto" w:fill="FFFFFF"/>
              <w:rPr>
                <w:rFonts w:ascii="Arial" w:hAnsi="Arial" w:cs="Arial"/>
                <w:lang w:val="en-US"/>
              </w:rPr>
            </w:pPr>
            <w:r w:rsidRPr="00C6649F">
              <w:rPr>
                <w:lang w:val="en-US"/>
              </w:rPr>
              <w:t>Magnitogorsk est souvent appelé "le phénomène". En effet, Magnitogorsk représente un phénomène étonnant dans l'histoire du pays.</w:t>
            </w:r>
          </w:p>
          <w:p w:rsidR="002C49FA" w:rsidRPr="00C6649F" w:rsidRDefault="002C49FA" w:rsidP="002D2818">
            <w:pPr>
              <w:shd w:val="clear" w:color="auto" w:fill="FFFFFF"/>
              <w:rPr>
                <w:rFonts w:ascii="Arial" w:hAnsi="Arial" w:cs="Arial"/>
                <w:lang w:val="en-US"/>
              </w:rPr>
            </w:pPr>
            <w:r w:rsidRPr="00C6649F">
              <w:rPr>
                <w:lang w:val="en-US"/>
              </w:rPr>
              <w:t>Il y a 90 ans  le géant de l'industrie soviétique est apparu dans la steppe d’Oural, qui est encore l’</w:t>
            </w:r>
            <w:r w:rsidRPr="00C6649F">
              <w:rPr>
                <w:rFonts w:ascii="Arial" w:hAnsi="Arial" w:cs="Arial"/>
                <w:lang w:val="en-US"/>
              </w:rPr>
              <w:t> </w:t>
            </w:r>
            <w:r w:rsidRPr="00C6649F">
              <w:rPr>
                <w:lang w:val="en-US"/>
              </w:rPr>
              <w:t>entreprise-leader de l'industrie sidérurgique de notre pays. C’est </w:t>
            </w:r>
            <w:hyperlink r:id="rId168" w:tooltip="Glossaire: le coeur" w:history="1">
              <w:r w:rsidRPr="00C6649F">
                <w:rPr>
                  <w:lang w:val="en-US"/>
                </w:rPr>
                <w:t>le coeur</w:t>
              </w:r>
            </w:hyperlink>
            <w:r w:rsidRPr="00C6649F">
              <w:rPr>
                <w:lang w:val="en-US"/>
              </w:rPr>
              <w:t> de </w:t>
            </w:r>
            <w:hyperlink r:id="rId169" w:tooltip="Glossaire sur le thème: La sidérurgie" w:history="1">
              <w:r w:rsidRPr="00C6649F">
                <w:rPr>
                  <w:lang w:val="en-US"/>
                </w:rPr>
                <w:t>la sidérurgie</w:t>
              </w:r>
            </w:hyperlink>
            <w:r w:rsidRPr="00C6649F">
              <w:rPr>
                <w:lang w:val="en-US"/>
              </w:rPr>
              <w:t> nationale. </w:t>
            </w:r>
            <w:hyperlink r:id="rId170" w:tooltip=" Vocabulaire sur le thème  : Le complexe métallurgique" w:history="1">
              <w:r w:rsidRPr="00C6649F">
                <w:rPr>
                  <w:lang w:val="en-US"/>
                </w:rPr>
                <w:t>Le complexe métallurgique</w:t>
              </w:r>
            </w:hyperlink>
            <w:r w:rsidRPr="00C6649F">
              <w:rPr>
                <w:lang w:val="en-US"/>
              </w:rPr>
              <w:t> de Magnitogorsk a été érigé grâce au travail sacrificiel </w:t>
            </w:r>
            <w:hyperlink r:id="rId171" w:tooltip=" Vocabulaire sur le thème  : des gens" w:history="1">
              <w:r w:rsidRPr="00C6649F">
                <w:rPr>
                  <w:lang w:val="en-US"/>
                </w:rPr>
                <w:t>des gens</w:t>
              </w:r>
            </w:hyperlink>
            <w:r w:rsidRPr="00C6649F">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2" w:tooltip=" Vocabulaire sur le thème  : la capacité" w:history="1">
              <w:r w:rsidRPr="00C6649F">
                <w:rPr>
                  <w:lang w:val="en-US"/>
                </w:rPr>
                <w:t>la capacité</w:t>
              </w:r>
            </w:hyperlink>
            <w:r w:rsidRPr="00C6649F">
              <w:rPr>
                <w:lang w:val="en-US"/>
              </w:rPr>
              <w:t> de surmonter eux-mêmes et les circonstances, parfois de faire l'impossible.</w:t>
            </w:r>
          </w:p>
          <w:p w:rsidR="002C49FA" w:rsidRPr="00C6649F" w:rsidRDefault="002C49FA" w:rsidP="002D2818">
            <w:pPr>
              <w:shd w:val="clear" w:color="auto" w:fill="FFFFFF"/>
              <w:rPr>
                <w:rFonts w:ascii="Arial" w:hAnsi="Arial" w:cs="Arial"/>
                <w:lang w:val="en-US"/>
              </w:rPr>
            </w:pPr>
            <w:r w:rsidRPr="00C6649F">
              <w:rPr>
                <w:lang w:val="en-US"/>
              </w:rPr>
              <w:t>Les ingénieurs étrangers ont été étonnés que les installations industrielles peuvent être construites à un délai très court. Pendant les années lourdes de </w:t>
            </w:r>
            <w:hyperlink r:id="rId173" w:tooltip="Vocabulaire sur le thème  : la Deuxième Guerre mondiale" w:history="1">
              <w:r w:rsidRPr="00C6649F">
                <w:rPr>
                  <w:lang w:val="en-US"/>
                </w:rPr>
                <w:t>la deuxième guerre mondiale</w:t>
              </w:r>
            </w:hyperlink>
            <w:r w:rsidRPr="00C6649F">
              <w:rPr>
                <w:lang w:val="en-US"/>
              </w:rPr>
              <w:t>, seulement en un mois, on a réussi de commencer la production de </w:t>
            </w:r>
            <w:hyperlink r:id="rId174" w:tooltip=" Vocabulaire sur le thème  : l'acier de blindage" w:history="1">
              <w:r w:rsidRPr="00C6649F">
                <w:rPr>
                  <w:lang w:val="en-US"/>
                </w:rPr>
                <w:t>l'acier de blindage</w:t>
              </w:r>
            </w:hyperlink>
            <w:r w:rsidRPr="00C6649F">
              <w:rPr>
                <w:lang w:val="en-US"/>
              </w:rPr>
              <w:t>, qu’auparavant personne n'avait jamais fait. Les sceptiques ont été surpris par les records constants d'amélioration de la production du métal, qui a été utilisé pour la construction d'</w:t>
            </w:r>
            <w:hyperlink r:id="rId175" w:tooltip=" Vocabulaire sur le thème  : un barrage" w:history="1">
              <w:r w:rsidRPr="00C6649F">
                <w:rPr>
                  <w:lang w:val="en-US"/>
                </w:rPr>
                <w:t>un barrage</w:t>
              </w:r>
            </w:hyperlink>
            <w:r w:rsidRPr="00C6649F">
              <w:rPr>
                <w:lang w:val="en-US"/>
              </w:rPr>
              <w:t> sur le Dniepr, des installations de Baïkonour, du gazoduc et d'oléoduc.</w:t>
            </w:r>
          </w:p>
          <w:p w:rsidR="002C49FA" w:rsidRPr="00C6649F" w:rsidRDefault="002C49FA" w:rsidP="002D2818">
            <w:pPr>
              <w:shd w:val="clear" w:color="auto" w:fill="FFFFFF"/>
              <w:rPr>
                <w:rFonts w:ascii="Arial" w:hAnsi="Arial" w:cs="Arial"/>
                <w:lang w:val="en-US"/>
              </w:rPr>
            </w:pPr>
            <w:hyperlink r:id="rId176" w:tooltip=" Vocabulaire sur le thème  : Le complexe métallurgique" w:history="1">
              <w:r w:rsidRPr="00C6649F">
                <w:rPr>
                  <w:lang w:val="en-US"/>
                </w:rPr>
                <w:t>Le complexe métallurgique</w:t>
              </w:r>
            </w:hyperlink>
            <w:r w:rsidRPr="00C6649F">
              <w:rPr>
                <w:lang w:val="en-US"/>
              </w:rPr>
              <w:t> de Magnitogorsk est </w:t>
            </w:r>
            <w:hyperlink r:id="rId177" w:tooltip="Glossaire sur le thème: une entreprise" w:history="1">
              <w:r w:rsidRPr="00C6649F">
                <w:rPr>
                  <w:lang w:val="en-US"/>
                </w:rPr>
                <w:t>une entreprise</w:t>
              </w:r>
            </w:hyperlink>
            <w:r w:rsidRPr="00C6649F">
              <w:rPr>
                <w:lang w:val="en-US"/>
              </w:rPr>
              <w:t> métallurgique efficace de la Russie, dont la production est </w:t>
            </w:r>
            <w:hyperlink r:id="rId178" w:tooltip="Vocabulaire sur le thème  : connu" w:history="1">
              <w:r w:rsidRPr="00C6649F">
                <w:rPr>
                  <w:lang w:val="en-US"/>
                </w:rPr>
                <w:t>connu</w:t>
              </w:r>
            </w:hyperlink>
            <w:r w:rsidRPr="00C6649F">
              <w:rPr>
                <w:lang w:val="en-US"/>
              </w:rPr>
              <w:t>e non seulement dans notre pays, mais aussi </w:t>
            </w:r>
            <w:hyperlink r:id="rId179" w:tooltip=" Vocabulaire sur le thème  : à l’étranger" w:history="1">
              <w:r w:rsidRPr="00C6649F">
                <w:rPr>
                  <w:lang w:val="en-US"/>
                </w:rPr>
                <w:t>à l’étranger</w:t>
              </w:r>
            </w:hyperlink>
            <w:r w:rsidRPr="00C6649F">
              <w:rPr>
                <w:lang w:val="en-US"/>
              </w:rPr>
              <w:t>. L'entreprise métallurgique est fière de son personnel hautement qualifié, elle agit conformément aux normes de protection du travail et de l'environnement, elle est dirigée sur la satisfaction au maximum des besoins </w:t>
            </w:r>
            <w:hyperlink r:id="rId180" w:tooltip=" Vocabulaire sur le thème  : des gens" w:history="1">
              <w:r w:rsidRPr="00C6649F">
                <w:rPr>
                  <w:lang w:val="en-US"/>
                </w:rPr>
                <w:t>des gens</w:t>
              </w:r>
            </w:hyperlink>
            <w:r w:rsidRPr="00C6649F">
              <w:rPr>
                <w:lang w:val="en-US"/>
              </w:rPr>
              <w:t>. Sa mission est d'être un fournisseur fiable des produits en acier, de répondre aux besoins des clients, d'améliorer la qualité de vie des employés et des habitants de la ville et de </w:t>
            </w:r>
            <w:hyperlink r:id="rId181" w:tooltip=" Vocabulaire sur le thème  : la banlieue" w:history="1">
              <w:r w:rsidRPr="00C6649F">
                <w:rPr>
                  <w:lang w:val="en-US"/>
                </w:rPr>
                <w:t>la banlieue</w:t>
              </w:r>
            </w:hyperlink>
            <w:r w:rsidRPr="00C6649F">
              <w:rPr>
                <w:lang w:val="en-US"/>
              </w:rPr>
              <w:t>, grâce au développement stable des technologies de production.</w:t>
            </w:r>
          </w:p>
          <w:p w:rsidR="002C49FA" w:rsidRPr="00C6649F" w:rsidRDefault="002C49FA" w:rsidP="002D2818">
            <w:pPr>
              <w:rPr>
                <w:lang w:val="en-US"/>
              </w:rPr>
            </w:pPr>
          </w:p>
          <w:p w:rsidR="002C49FA" w:rsidRPr="00C6649F" w:rsidRDefault="002C49FA" w:rsidP="002D2818">
            <w:pPr>
              <w:ind w:firstLine="0"/>
              <w:rPr>
                <w:lang w:eastAsia="en-US"/>
              </w:rPr>
            </w:pPr>
            <w:r w:rsidRPr="00C6649F">
              <w:rPr>
                <w:lang w:eastAsia="en-US"/>
              </w:rPr>
              <w:t>3.Расположите части письма в правильном порядке.</w:t>
            </w:r>
          </w:p>
          <w:p w:rsidR="002C49FA" w:rsidRPr="00ED6A81" w:rsidRDefault="002C49FA" w:rsidP="002D2818">
            <w:pPr>
              <w:pStyle w:val="ListParagraph"/>
              <w:ind w:left="927" w:firstLine="0"/>
              <w:rPr>
                <w:lang w:val="ru-RU"/>
              </w:rPr>
            </w:pPr>
          </w:p>
          <w:tbl>
            <w:tblPr>
              <w:tblW w:w="0" w:type="auto"/>
              <w:tblLook w:val="00A0"/>
            </w:tblPr>
            <w:tblGrid>
              <w:gridCol w:w="4754"/>
              <w:gridCol w:w="3751"/>
            </w:tblGrid>
            <w:tr w:rsidR="002C49FA" w:rsidRPr="00C6649F">
              <w:tc>
                <w:tcPr>
                  <w:tcW w:w="4754" w:type="dxa"/>
                </w:tcPr>
                <w:p w:rsidR="002C49FA" w:rsidRPr="00C6649F" w:rsidRDefault="002C49FA" w:rsidP="002D2818">
                  <w:pPr>
                    <w:ind w:firstLine="0"/>
                    <w:rPr>
                      <w:lang w:val="en-US" w:eastAsia="en-US"/>
                    </w:rPr>
                  </w:pPr>
                  <w:r w:rsidRPr="00C6649F">
                    <w:rPr>
                      <w:lang w:val="en-US" w:eastAsia="en-US"/>
                    </w:rPr>
                    <w:t>a)</w:t>
                  </w:r>
                  <w:r w:rsidRPr="00C6649F">
                    <w:rPr>
                      <w:lang w:val="fr-FR"/>
                    </w:rPr>
                    <w:t>Aubert &amp; Cie</w:t>
                  </w:r>
                </w:p>
              </w:tc>
              <w:tc>
                <w:tcPr>
                  <w:tcW w:w="3751" w:type="dxa"/>
                </w:tcPr>
                <w:p w:rsidR="002C49FA" w:rsidRPr="00C6649F" w:rsidRDefault="002C49FA" w:rsidP="002D2818">
                  <w:pPr>
                    <w:ind w:firstLine="0"/>
                    <w:rPr>
                      <w:lang w:val="en-US"/>
                    </w:rPr>
                  </w:pPr>
                  <w:r w:rsidRPr="00C6649F">
                    <w:rPr>
                      <w:lang w:val="en-US" w:eastAsia="en-US"/>
                    </w:rPr>
                    <w:t>1.</w:t>
                  </w:r>
                  <w:r w:rsidRPr="00C6649F">
                    <w:rPr>
                      <w:lang w:val="fr-FR"/>
                    </w:rPr>
                    <w:t xml:space="preserve"> la Soci</w:t>
                  </w:r>
                  <w:r w:rsidRPr="00C6649F">
                    <w:rPr>
                      <w:lang w:val="en-US"/>
                    </w:rPr>
                    <w:t>été de l'expéditeur</w:t>
                  </w:r>
                </w:p>
                <w:p w:rsidR="002C49FA" w:rsidRPr="00C6649F" w:rsidRDefault="002C49FA" w:rsidP="002D2818">
                  <w:pPr>
                    <w:pStyle w:val="ListParagraph"/>
                    <w:ind w:left="0" w:firstLine="0"/>
                  </w:pPr>
                </w:p>
              </w:tc>
            </w:tr>
            <w:tr w:rsidR="002C49FA" w:rsidRPr="001B5E17">
              <w:tc>
                <w:tcPr>
                  <w:tcW w:w="4754" w:type="dxa"/>
                </w:tcPr>
                <w:p w:rsidR="002C49FA" w:rsidRPr="00C6649F" w:rsidRDefault="002C49FA" w:rsidP="002D2818">
                  <w:pPr>
                    <w:pStyle w:val="ListParagraph"/>
                    <w:ind w:left="0" w:firstLine="0"/>
                  </w:pPr>
                  <w:r w:rsidRPr="00C6649F">
                    <w:t xml:space="preserve">b) </w:t>
                  </w:r>
                  <w:r w:rsidRPr="00C6649F">
                    <w:rPr>
                      <w:shd w:val="clear" w:color="auto" w:fill="F9F8F5"/>
                      <w:lang w:val="fr-FR"/>
                    </w:rPr>
                    <w:t>Code postal</w:t>
                  </w:r>
                  <w:r w:rsidRPr="00C6649F">
                    <w:rPr>
                      <w:lang w:val="fr-FR"/>
                    </w:rPr>
                    <w:t xml:space="preserve"> 75014 Paris</w:t>
                  </w:r>
                </w:p>
              </w:tc>
              <w:tc>
                <w:tcPr>
                  <w:tcW w:w="3751" w:type="dxa"/>
                </w:tcPr>
                <w:p w:rsidR="002C49FA" w:rsidRPr="00C6649F" w:rsidRDefault="002C49FA" w:rsidP="002D2818">
                  <w:pPr>
                    <w:pStyle w:val="ListParagraph"/>
                    <w:ind w:left="0" w:firstLine="0"/>
                  </w:pPr>
                  <w:r w:rsidRPr="00C6649F">
                    <w:t>2. la ville d'où vient la lettre</w:t>
                  </w:r>
                </w:p>
              </w:tc>
            </w:tr>
            <w:tr w:rsidR="002C49FA" w:rsidRPr="00C6649F">
              <w:tc>
                <w:tcPr>
                  <w:tcW w:w="4754" w:type="dxa"/>
                </w:tcPr>
                <w:p w:rsidR="002C49FA" w:rsidRPr="00C6649F" w:rsidRDefault="002C49FA" w:rsidP="002D2818">
                  <w:pPr>
                    <w:ind w:firstLine="0"/>
                    <w:rPr>
                      <w:lang w:val="en-US" w:eastAsia="en-US"/>
                    </w:rPr>
                  </w:pPr>
                  <w:r w:rsidRPr="00C6649F">
                    <w:rPr>
                      <w:lang w:val="en-US" w:eastAsia="en-US"/>
                    </w:rPr>
                    <w:t>c)</w:t>
                  </w:r>
                  <w:r w:rsidRPr="00C6649F">
                    <w:rPr>
                      <w:lang w:val="fr-FR"/>
                    </w:rPr>
                    <w:t>M. Jean Bertrand</w:t>
                  </w:r>
                </w:p>
              </w:tc>
              <w:tc>
                <w:tcPr>
                  <w:tcW w:w="3751" w:type="dxa"/>
                </w:tcPr>
                <w:p w:rsidR="002C49FA" w:rsidRPr="00C6649F" w:rsidRDefault="002C49FA" w:rsidP="002D2818">
                  <w:pPr>
                    <w:pStyle w:val="ListParagraph"/>
                    <w:ind w:left="0" w:firstLine="0"/>
                  </w:pPr>
                  <w:r w:rsidRPr="00C6649F">
                    <w:t>3.</w:t>
                  </w:r>
                  <w:r w:rsidRPr="00C6649F">
                    <w:rPr>
                      <w:lang w:val="de-DE"/>
                    </w:rPr>
                    <w:t xml:space="preserve"> le nom du destinataire</w:t>
                  </w:r>
                </w:p>
              </w:tc>
            </w:tr>
            <w:tr w:rsidR="002C49FA" w:rsidRPr="00C6649F">
              <w:tc>
                <w:tcPr>
                  <w:tcW w:w="4754" w:type="dxa"/>
                </w:tcPr>
                <w:p w:rsidR="002C49FA" w:rsidRPr="00C6649F" w:rsidRDefault="002C49FA" w:rsidP="002D2818">
                  <w:pPr>
                    <w:ind w:firstLine="0"/>
                    <w:rPr>
                      <w:lang w:val="fr-FR"/>
                    </w:rPr>
                  </w:pPr>
                  <w:r w:rsidRPr="00C6649F">
                    <w:rPr>
                      <w:lang w:val="en-US" w:eastAsia="en-US"/>
                    </w:rPr>
                    <w:t>d)</w:t>
                  </w:r>
                  <w:r w:rsidRPr="00C6649F">
                    <w:rPr>
                      <w:lang w:val="fr-FR"/>
                    </w:rPr>
                    <w:t xml:space="preserve">Etablissement  Butot </w:t>
                  </w:r>
                </w:p>
                <w:p w:rsidR="002C49FA" w:rsidRPr="00C6649F" w:rsidRDefault="002C49FA" w:rsidP="002D2818">
                  <w:pPr>
                    <w:ind w:firstLine="0"/>
                    <w:rPr>
                      <w:lang w:val="en-US" w:eastAsia="en-US"/>
                    </w:rPr>
                  </w:pPr>
                </w:p>
              </w:tc>
              <w:tc>
                <w:tcPr>
                  <w:tcW w:w="3751" w:type="dxa"/>
                </w:tcPr>
                <w:p w:rsidR="002C49FA" w:rsidRPr="00C6649F" w:rsidRDefault="002C49FA" w:rsidP="002D2818">
                  <w:pPr>
                    <w:ind w:firstLine="0"/>
                    <w:rPr>
                      <w:lang w:val="de-DE"/>
                    </w:rPr>
                  </w:pPr>
                  <w:r w:rsidRPr="00C6649F">
                    <w:rPr>
                      <w:lang w:val="en-US" w:eastAsia="en-US"/>
                    </w:rPr>
                    <w:t>4.</w:t>
                  </w:r>
                  <w:r w:rsidRPr="00C6649F">
                    <w:rPr>
                      <w:lang w:val="de-DE"/>
                    </w:rPr>
                    <w:t xml:space="preserve"> la rue du destinataire</w:t>
                  </w:r>
                </w:p>
                <w:p w:rsidR="002C49FA" w:rsidRPr="00C6649F" w:rsidRDefault="002C49FA" w:rsidP="002D2818">
                  <w:pPr>
                    <w:pStyle w:val="ListParagraph"/>
                    <w:ind w:left="0" w:firstLine="0"/>
                  </w:pPr>
                </w:p>
              </w:tc>
            </w:tr>
            <w:tr w:rsidR="002C49FA" w:rsidRPr="00C6649F">
              <w:tc>
                <w:tcPr>
                  <w:tcW w:w="4754" w:type="dxa"/>
                </w:tcPr>
                <w:p w:rsidR="002C49FA" w:rsidRPr="00C6649F" w:rsidRDefault="002C49FA" w:rsidP="002D2818">
                  <w:pPr>
                    <w:ind w:firstLine="0"/>
                    <w:rPr>
                      <w:lang w:val="fr-FR"/>
                    </w:rPr>
                  </w:pPr>
                  <w:r w:rsidRPr="00C6649F">
                    <w:rPr>
                      <w:lang w:val="en-US" w:eastAsia="en-US"/>
                    </w:rPr>
                    <w:t>e)</w:t>
                  </w:r>
                  <w:r w:rsidRPr="00C6649F">
                    <w:rPr>
                      <w:lang w:val="fr-FR"/>
                    </w:rPr>
                    <w:t>20, Rue du Rhône</w:t>
                  </w:r>
                </w:p>
                <w:p w:rsidR="002C49FA" w:rsidRPr="00C6649F" w:rsidRDefault="002C49FA" w:rsidP="002D2818">
                  <w:pPr>
                    <w:ind w:firstLine="0"/>
                    <w:rPr>
                      <w:lang w:val="en-US" w:eastAsia="en-US"/>
                    </w:rPr>
                  </w:pPr>
                </w:p>
              </w:tc>
              <w:tc>
                <w:tcPr>
                  <w:tcW w:w="3751" w:type="dxa"/>
                </w:tcPr>
                <w:p w:rsidR="002C49FA" w:rsidRPr="00C6649F" w:rsidRDefault="002C49FA" w:rsidP="002D2818">
                  <w:pPr>
                    <w:pStyle w:val="ListParagraph"/>
                    <w:ind w:left="0" w:firstLine="0"/>
                  </w:pPr>
                  <w:r w:rsidRPr="00C6649F">
                    <w:t>5.</w:t>
                  </w:r>
                  <w:r w:rsidRPr="00C6649F">
                    <w:rPr>
                      <w:lang w:val="de-DE"/>
                    </w:rPr>
                    <w:t xml:space="preserve"> la Société du destinataire</w:t>
                  </w:r>
                </w:p>
              </w:tc>
            </w:tr>
          </w:tbl>
          <w:p w:rsidR="002C49FA" w:rsidRPr="0081331B" w:rsidRDefault="002C49FA" w:rsidP="002D2818">
            <w:pPr>
              <w:rPr>
                <w:lang w:val="de-DE" w:eastAsia="en-US"/>
              </w:rPr>
            </w:pPr>
          </w:p>
        </w:tc>
      </w:tr>
    </w:tbl>
    <w:p w:rsidR="002C49FA" w:rsidRPr="004B5F43" w:rsidRDefault="002C49FA" w:rsidP="002D2818">
      <w:pPr>
        <w:rPr>
          <w:i/>
          <w:iCs/>
        </w:rPr>
      </w:pPr>
    </w:p>
    <w:p w:rsidR="002C49FA" w:rsidRPr="002D2818" w:rsidRDefault="002C49FA" w:rsidP="007B7A0D"/>
    <w:p w:rsidR="002C49FA" w:rsidRPr="007B7A0D" w:rsidRDefault="002C49FA" w:rsidP="007B7A0D">
      <w:pPr>
        <w:rPr>
          <w:i/>
          <w:iCs/>
        </w:rPr>
      </w:pPr>
    </w:p>
    <w:p w:rsidR="002C49FA" w:rsidRPr="007B7A0D" w:rsidRDefault="002C49FA" w:rsidP="007B7A0D">
      <w:pPr>
        <w:rPr>
          <w:i/>
          <w:iCs/>
        </w:rPr>
      </w:pPr>
    </w:p>
    <w:p w:rsidR="002C49FA" w:rsidRPr="007B7A0D" w:rsidRDefault="002C49FA" w:rsidP="007B7A0D">
      <w:pPr>
        <w:rPr>
          <w:b/>
          <w:bCs/>
        </w:rPr>
        <w:sectPr w:rsidR="002C49FA" w:rsidRPr="007B7A0D" w:rsidSect="00035E51">
          <w:pgSz w:w="16840" w:h="11907" w:orient="landscape" w:code="9"/>
          <w:pgMar w:top="1701" w:right="567" w:bottom="851" w:left="567" w:header="720" w:footer="720" w:gutter="0"/>
          <w:cols w:space="720"/>
          <w:noEndnote/>
          <w:titlePg/>
          <w:docGrid w:linePitch="326"/>
        </w:sectPr>
      </w:pPr>
    </w:p>
    <w:p w:rsidR="002C49FA" w:rsidRPr="007B7A0D" w:rsidRDefault="002C49FA" w:rsidP="007B7A0D">
      <w:pPr>
        <w:pStyle w:val="NoSpacing"/>
        <w:jc w:val="both"/>
        <w:rPr>
          <w:rFonts w:ascii="Times New Roman" w:hAnsi="Times New Roman" w:cs="Times New Roman"/>
          <w:b/>
          <w:bCs/>
          <w:sz w:val="24"/>
          <w:szCs w:val="24"/>
        </w:rPr>
      </w:pPr>
      <w:r w:rsidRPr="007B7A0D">
        <w:rPr>
          <w:rFonts w:ascii="Times New Roman" w:hAnsi="Times New Roman" w:cs="Times New Roman"/>
          <w:b/>
          <w:bCs/>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p>
    <w:p w:rsidR="002C49FA" w:rsidRPr="007B7A0D" w:rsidRDefault="002C49FA" w:rsidP="007B7A0D">
      <w:pPr>
        <w:pStyle w:val="NoSpacing"/>
        <w:jc w:val="both"/>
        <w:rPr>
          <w:rFonts w:ascii="Times New Roman" w:hAnsi="Times New Roman" w:cs="Times New Roman"/>
          <w:b/>
          <w:bCs/>
          <w:sz w:val="24"/>
          <w:szCs w:val="24"/>
        </w:rPr>
      </w:pPr>
    </w:p>
    <w:p w:rsidR="002C49FA" w:rsidRDefault="002C49FA" w:rsidP="005B08D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2C49FA" w:rsidRDefault="002C49FA" w:rsidP="00BF0219">
      <w:pPr>
        <w:pStyle w:val="BodyText2"/>
        <w:numPr>
          <w:ilvl w:val="0"/>
          <w:numId w:val="42"/>
        </w:numPr>
        <w:suppressAutoHyphens/>
        <w:spacing w:after="0" w:line="240" w:lineRule="auto"/>
        <w:jc w:val="both"/>
      </w:pPr>
      <w:r>
        <w:t>текущегоконтроля,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2C49FA" w:rsidRDefault="002C49FA" w:rsidP="00BF0219">
      <w:pPr>
        <w:pStyle w:val="BodyText2"/>
        <w:numPr>
          <w:ilvl w:val="0"/>
          <w:numId w:val="42"/>
        </w:numPr>
        <w:suppressAutoHyphens/>
        <w:spacing w:after="0" w:line="240" w:lineRule="auto"/>
        <w:jc w:val="both"/>
      </w:pPr>
      <w:r>
        <w:t>промежуточного контроля,проверяющегоуровень 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2C49FA" w:rsidRDefault="002C49FA" w:rsidP="00BF0219">
      <w:pPr>
        <w:pStyle w:val="BodyText2"/>
        <w:numPr>
          <w:ilvl w:val="0"/>
          <w:numId w:val="42"/>
        </w:numPr>
        <w:suppressAutoHyphens/>
        <w:spacing w:line="240" w:lineRule="auto"/>
        <w:ind w:left="714" w:hanging="288"/>
        <w:jc w:val="both"/>
      </w:pPr>
      <w:r>
        <w:t xml:space="preserve">рубежного контроля,проверяющегосформированность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2C49FA" w:rsidRDefault="002C49FA" w:rsidP="005B08D5">
      <w:pPr>
        <w:pStyle w:val="NoSpacing"/>
        <w:rPr>
          <w:rFonts w:ascii="Times New Roman" w:hAnsi="Times New Roman" w:cs="Times New Roman"/>
          <w:b/>
          <w:bCs/>
          <w:sz w:val="24"/>
          <w:szCs w:val="24"/>
        </w:rPr>
      </w:pPr>
    </w:p>
    <w:p w:rsidR="002C49FA" w:rsidRDefault="002C49FA" w:rsidP="005B08D5">
      <w:pPr>
        <w:pStyle w:val="NoSpacing"/>
        <w:rPr>
          <w:rFonts w:ascii="Times New Roman" w:hAnsi="Times New Roman" w:cs="Times New Roman"/>
          <w:b/>
          <w:bCs/>
          <w:sz w:val="24"/>
          <w:szCs w:val="24"/>
        </w:rPr>
      </w:pPr>
      <w:r>
        <w:rPr>
          <w:rFonts w:ascii="Times New Roman" w:hAnsi="Times New Roman" w:cs="Times New Roman"/>
          <w:b/>
          <w:bCs/>
          <w:sz w:val="24"/>
          <w:szCs w:val="24"/>
        </w:rPr>
        <w:t>Критерии оценки знаний студентов при проведении зачета</w:t>
      </w:r>
    </w:p>
    <w:p w:rsidR="002C49FA" w:rsidRDefault="002C49FA" w:rsidP="005B08D5">
      <w:pPr>
        <w:pStyle w:val="NoSpacing"/>
        <w:jc w:val="both"/>
        <w:rPr>
          <w:rFonts w:ascii="Times New Roman" w:hAnsi="Times New Roman" w:cs="Times New Roman"/>
          <w:sz w:val="24"/>
          <w:szCs w:val="24"/>
        </w:rPr>
      </w:pPr>
    </w:p>
    <w:p w:rsidR="002C49FA" w:rsidRPr="0031694C" w:rsidRDefault="002C49FA" w:rsidP="005B08D5">
      <w:pPr>
        <w:tabs>
          <w:tab w:val="left" w:pos="1134"/>
        </w:tabs>
        <w:spacing w:line="276" w:lineRule="auto"/>
        <w:rPr>
          <w:b/>
          <w:bCs/>
        </w:rPr>
      </w:pPr>
      <w:r w:rsidRPr="0031694C">
        <w:rPr>
          <w:b/>
          <w:bCs/>
        </w:rPr>
        <w:t>Зачтено</w:t>
      </w:r>
      <w:r w:rsidRPr="0031694C">
        <w:t>, если:</w:t>
      </w:r>
    </w:p>
    <w:p w:rsidR="002C49FA" w:rsidRPr="0031694C" w:rsidRDefault="002C49FA" w:rsidP="005B08D5">
      <w:pPr>
        <w:pStyle w:val="ListParagraph"/>
        <w:tabs>
          <w:tab w:val="left" w:pos="851"/>
          <w:tab w:val="left" w:pos="1134"/>
        </w:tabs>
        <w:ind w:left="0" w:firstLine="426"/>
        <w:rPr>
          <w:rStyle w:val="FontStyle20"/>
          <w:sz w:val="24"/>
          <w:szCs w:val="24"/>
          <w:lang w:val="ru-RU"/>
        </w:rPr>
      </w:pPr>
      <w:r w:rsidRPr="0031694C">
        <w:rPr>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1694C">
        <w:rPr>
          <w:rStyle w:val="FontStyle20"/>
          <w:sz w:val="24"/>
          <w:szCs w:val="24"/>
          <w:lang w:val="ru-RU"/>
        </w:rPr>
        <w:t>знаетлексический минимум, основные коммуникативные модели языка, понимает содержание прочитанного текста и находит в нем нужную информацию, владеет базовыминавыками общения в письменной и устной форме.</w:t>
      </w:r>
    </w:p>
    <w:p w:rsidR="002C49FA" w:rsidRPr="0031694C" w:rsidRDefault="002C49FA" w:rsidP="005B08D5">
      <w:pPr>
        <w:pStyle w:val="ListParagraph"/>
        <w:tabs>
          <w:tab w:val="left" w:pos="851"/>
          <w:tab w:val="left" w:pos="1134"/>
        </w:tabs>
        <w:ind w:left="0" w:firstLine="426"/>
        <w:rPr>
          <w:lang w:val="ru-RU"/>
        </w:rPr>
      </w:pPr>
      <w:r w:rsidRPr="0031694C">
        <w:rPr>
          <w:lang w:val="ru-RU"/>
        </w:rPr>
        <w:t>При ответе допустимы некоторые неточности, не имеющие принципиального характера и не искажающие основного смысла.</w:t>
      </w:r>
    </w:p>
    <w:p w:rsidR="002C49FA" w:rsidRPr="0031694C" w:rsidRDefault="002C49FA" w:rsidP="005B08D5">
      <w:pPr>
        <w:spacing w:line="276" w:lineRule="auto"/>
        <w:rPr>
          <w:b/>
          <w:bCs/>
        </w:rPr>
      </w:pPr>
    </w:p>
    <w:p w:rsidR="002C49FA" w:rsidRDefault="002C49FA" w:rsidP="005B08D5">
      <w:pPr>
        <w:spacing w:line="276" w:lineRule="auto"/>
      </w:pPr>
      <w:r>
        <w:rPr>
          <w:b/>
          <w:bCs/>
        </w:rPr>
        <w:t>Не зачтено</w:t>
      </w:r>
      <w:r>
        <w:t>, если:</w:t>
      </w:r>
    </w:p>
    <w:p w:rsidR="002C49FA" w:rsidRDefault="002C49FA" w:rsidP="005B08D5">
      <w:pPr>
        <w:spacing w:line="276" w:lineRule="auto"/>
        <w:ind w:firstLine="426"/>
      </w:pPr>
      <w:r>
        <w:t>- студент не владеет навыками письменной и устной иноязычной речи на достаточном уровне. При ответе допускает большое количество ошибок.</w:t>
      </w:r>
    </w:p>
    <w:p w:rsidR="002C49FA" w:rsidRDefault="002C49FA" w:rsidP="005B08D5">
      <w:pPr>
        <w:spacing w:line="276" w:lineRule="auto"/>
        <w:ind w:firstLine="426"/>
      </w:pPr>
    </w:p>
    <w:p w:rsidR="002C49FA" w:rsidRDefault="002C49FA" w:rsidP="005B08D5">
      <w:pPr>
        <w:widowControl/>
        <w:tabs>
          <w:tab w:val="left" w:pos="1134"/>
        </w:tabs>
        <w:autoSpaceDE/>
        <w:adjustRightInd/>
        <w:ind w:firstLine="0"/>
        <w:rPr>
          <w:b/>
          <w:bCs/>
        </w:rPr>
      </w:pPr>
      <w:r>
        <w:rPr>
          <w:b/>
          <w:bCs/>
        </w:rPr>
        <w:t>Критерии оценки иноязычной коммуникативной компетенции студента на экзамене</w:t>
      </w:r>
    </w:p>
    <w:p w:rsidR="002C49FA" w:rsidRDefault="002C49FA" w:rsidP="005B08D5">
      <w:pPr>
        <w:widowControl/>
        <w:autoSpaceDE/>
        <w:adjustRightInd/>
        <w:spacing w:before="100" w:beforeAutospacing="1" w:after="100" w:afterAutospacing="1"/>
        <w:ind w:firstLine="0"/>
      </w:pPr>
      <w: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2C49FA" w:rsidRDefault="002C49FA" w:rsidP="005B08D5">
      <w:pPr>
        <w:widowControl/>
        <w:autoSpaceDE/>
        <w:adjustRightInd/>
        <w:spacing w:before="100" w:beforeAutospacing="1" w:after="100" w:afterAutospacing="1"/>
        <w:ind w:firstLine="0"/>
      </w:pPr>
      <w:r>
        <w:t>55% правильных ответов – оценка «удовлетворительно»,</w:t>
      </w:r>
    </w:p>
    <w:p w:rsidR="002C49FA" w:rsidRDefault="002C49FA" w:rsidP="005B08D5">
      <w:pPr>
        <w:widowControl/>
        <w:autoSpaceDE/>
        <w:adjustRightInd/>
        <w:spacing w:before="100" w:beforeAutospacing="1" w:after="100" w:afterAutospacing="1"/>
        <w:ind w:firstLine="0"/>
      </w:pPr>
      <w:r>
        <w:t>75% правильных ответов – оценка «хорошо»,</w:t>
      </w:r>
    </w:p>
    <w:p w:rsidR="002C49FA" w:rsidRDefault="002C49FA" w:rsidP="005B08D5">
      <w:pPr>
        <w:widowControl/>
        <w:autoSpaceDE/>
        <w:adjustRightInd/>
        <w:spacing w:before="100" w:beforeAutospacing="1" w:after="100" w:afterAutospacing="1"/>
        <w:ind w:firstLine="0"/>
        <w:jc w:val="left"/>
      </w:pPr>
      <w:r>
        <w:t>85-100% правильных ответов – оценка «отлично».</w:t>
      </w:r>
    </w:p>
    <w:p w:rsidR="002C49FA" w:rsidRDefault="002C49FA" w:rsidP="005B08D5">
      <w:pPr>
        <w:pStyle w:val="NoSpacing"/>
        <w:jc w:val="both"/>
        <w:rPr>
          <w:rFonts w:ascii="Times New Roman" w:hAnsi="Times New Roman" w:cs="Times New Roman"/>
          <w:b/>
          <w:bCs/>
          <w:sz w:val="24"/>
          <w:szCs w:val="24"/>
        </w:rPr>
      </w:pPr>
    </w:p>
    <w:p w:rsidR="002C49FA" w:rsidRDefault="002C49FA" w:rsidP="005B08D5">
      <w:pPr>
        <w:pStyle w:val="NoSpacing"/>
        <w:jc w:val="both"/>
        <w:rPr>
          <w:rFonts w:ascii="Times New Roman" w:hAnsi="Times New Roman" w:cs="Times New Roman"/>
          <w:b/>
          <w:bCs/>
          <w:sz w:val="24"/>
          <w:szCs w:val="24"/>
        </w:rPr>
      </w:pPr>
    </w:p>
    <w:p w:rsidR="002C49FA" w:rsidRPr="007B7A0D" w:rsidRDefault="002C49FA" w:rsidP="007B7A0D">
      <w:pPr>
        <w:pStyle w:val="NoSpacing"/>
        <w:jc w:val="both"/>
        <w:rPr>
          <w:rFonts w:ascii="Times New Roman" w:hAnsi="Times New Roman" w:cs="Times New Roman"/>
          <w:b/>
          <w:bCs/>
          <w:sz w:val="24"/>
          <w:szCs w:val="24"/>
        </w:rPr>
      </w:pPr>
      <w:r w:rsidRPr="007B7A0D">
        <w:rPr>
          <w:rFonts w:ascii="Times New Roman" w:hAnsi="Times New Roman" w:cs="Times New Roman"/>
          <w:b/>
          <w:bCs/>
          <w:sz w:val="24"/>
          <w:szCs w:val="24"/>
        </w:rPr>
        <w:t>Примеры заданий для проведения зачёта 1-2 семестр</w:t>
      </w:r>
      <w:r>
        <w:rPr>
          <w:rFonts w:ascii="Times New Roman" w:hAnsi="Times New Roman" w:cs="Times New Roman"/>
          <w:b/>
          <w:bCs/>
          <w:sz w:val="24"/>
          <w:szCs w:val="24"/>
        </w:rPr>
        <w:t>ы</w:t>
      </w:r>
      <w:r w:rsidRPr="007B7A0D">
        <w:rPr>
          <w:rFonts w:ascii="Times New Roman" w:hAnsi="Times New Roman" w:cs="Times New Roman"/>
          <w:b/>
          <w:bCs/>
          <w:sz w:val="24"/>
          <w:szCs w:val="24"/>
        </w:rPr>
        <w:t xml:space="preserve"> (АНГЛИЙСКИЙ ЯЗЫК)</w:t>
      </w:r>
    </w:p>
    <w:p w:rsidR="002C49FA" w:rsidRPr="007B7A0D" w:rsidRDefault="002C49FA" w:rsidP="007B7A0D">
      <w:pPr>
        <w:pStyle w:val="NoSpacing"/>
        <w:jc w:val="both"/>
        <w:rPr>
          <w:rFonts w:ascii="Times New Roman" w:hAnsi="Times New Roman" w:cs="Times New Roman"/>
          <w:b/>
          <w:bCs/>
          <w:sz w:val="24"/>
          <w:szCs w:val="24"/>
        </w:rPr>
      </w:pPr>
    </w:p>
    <w:p w:rsidR="002C49FA" w:rsidRPr="007B7A0D" w:rsidRDefault="002C49FA" w:rsidP="007B7A0D">
      <w:pPr>
        <w:pStyle w:val="NoSpacing"/>
        <w:jc w:val="both"/>
        <w:rPr>
          <w:rFonts w:ascii="Times New Roman" w:hAnsi="Times New Roman" w:cs="Times New Roman"/>
          <w:b/>
          <w:bCs/>
          <w:sz w:val="24"/>
          <w:szCs w:val="24"/>
        </w:rPr>
      </w:pPr>
      <w:r w:rsidRPr="007B7A0D">
        <w:rPr>
          <w:rFonts w:ascii="Times New Roman" w:hAnsi="Times New Roman" w:cs="Times New Roman"/>
          <w:b/>
          <w:bCs/>
          <w:i/>
          <w:iCs/>
          <w:sz w:val="24"/>
          <w:szCs w:val="24"/>
        </w:rPr>
        <w:t>Соотнесите английские слова и выражения с их русскими эквивалентами по теме «О себе»:</w:t>
      </w:r>
    </w:p>
    <w:p w:rsidR="002C49FA" w:rsidRPr="007B7A0D" w:rsidRDefault="002C49FA" w:rsidP="007B7A0D"/>
    <w:tbl>
      <w:tblPr>
        <w:tblW w:w="0" w:type="auto"/>
        <w:tblInd w:w="-106" w:type="dxa"/>
        <w:tblLook w:val="00A0"/>
      </w:tblPr>
      <w:tblGrid>
        <w:gridCol w:w="4785"/>
        <w:gridCol w:w="4786"/>
      </w:tblGrid>
      <w:tr w:rsidR="002C49FA" w:rsidRPr="007B7A0D">
        <w:tc>
          <w:tcPr>
            <w:tcW w:w="4785" w:type="dxa"/>
          </w:tcPr>
          <w:p w:rsidR="002C49FA" w:rsidRPr="007B7A0D" w:rsidRDefault="002C49FA" w:rsidP="007B7A0D">
            <w:pPr>
              <w:rPr>
                <w:lang w:val="en-US"/>
              </w:rPr>
            </w:pPr>
            <w:r w:rsidRPr="007B7A0D">
              <w:rPr>
                <w:lang w:val="en-US"/>
              </w:rPr>
              <w:t>A first-year student</w:t>
            </w:r>
          </w:p>
        </w:tc>
        <w:tc>
          <w:tcPr>
            <w:tcW w:w="4786" w:type="dxa"/>
          </w:tcPr>
          <w:p w:rsidR="002C49FA" w:rsidRPr="007B7A0D" w:rsidRDefault="002C49FA" w:rsidP="007B7A0D">
            <w:r w:rsidRPr="007B7A0D">
              <w:t>Хорошо образованный</w:t>
            </w:r>
          </w:p>
        </w:tc>
      </w:tr>
      <w:tr w:rsidR="002C49FA" w:rsidRPr="007B7A0D">
        <w:tc>
          <w:tcPr>
            <w:tcW w:w="4785" w:type="dxa"/>
          </w:tcPr>
          <w:p w:rsidR="002C49FA" w:rsidRPr="007B7A0D" w:rsidRDefault="002C49FA" w:rsidP="007B7A0D">
            <w:pPr>
              <w:rPr>
                <w:lang w:val="en-US"/>
              </w:rPr>
            </w:pPr>
            <w:r w:rsidRPr="007B7A0D">
              <w:rPr>
                <w:lang w:val="en-US"/>
              </w:rPr>
              <w:t>A Bachelor degree</w:t>
            </w:r>
          </w:p>
        </w:tc>
        <w:tc>
          <w:tcPr>
            <w:tcW w:w="4786" w:type="dxa"/>
          </w:tcPr>
          <w:p w:rsidR="002C49FA" w:rsidRPr="007B7A0D" w:rsidRDefault="002C49FA" w:rsidP="007B7A0D">
            <w:r w:rsidRPr="007B7A0D">
              <w:t>Первокурсник</w:t>
            </w:r>
          </w:p>
        </w:tc>
      </w:tr>
      <w:tr w:rsidR="002C49FA" w:rsidRPr="007B7A0D">
        <w:tc>
          <w:tcPr>
            <w:tcW w:w="4785" w:type="dxa"/>
          </w:tcPr>
          <w:p w:rsidR="002C49FA" w:rsidRPr="007B7A0D" w:rsidRDefault="002C49FA" w:rsidP="007B7A0D">
            <w:pPr>
              <w:rPr>
                <w:lang w:val="en-US"/>
              </w:rPr>
            </w:pPr>
            <w:r w:rsidRPr="007B7A0D">
              <w:rPr>
                <w:lang w:val="en-US"/>
              </w:rPr>
              <w:t>Well-educated</w:t>
            </w:r>
          </w:p>
        </w:tc>
        <w:tc>
          <w:tcPr>
            <w:tcW w:w="4786" w:type="dxa"/>
          </w:tcPr>
          <w:p w:rsidR="002C49FA" w:rsidRPr="007B7A0D" w:rsidRDefault="002C49FA" w:rsidP="007B7A0D">
            <w:r w:rsidRPr="007B7A0D">
              <w:t>Степень бакалавра</w:t>
            </w:r>
          </w:p>
        </w:tc>
      </w:tr>
      <w:tr w:rsidR="002C49FA" w:rsidRPr="007B7A0D">
        <w:tc>
          <w:tcPr>
            <w:tcW w:w="4785" w:type="dxa"/>
          </w:tcPr>
          <w:p w:rsidR="002C49FA" w:rsidRPr="007B7A0D" w:rsidRDefault="002C49FA" w:rsidP="007B7A0D">
            <w:pPr>
              <w:rPr>
                <w:lang w:val="en-US"/>
              </w:rPr>
            </w:pPr>
            <w:r w:rsidRPr="007B7A0D">
              <w:rPr>
                <w:lang w:val="en-US"/>
              </w:rPr>
              <w:t>To run the household</w:t>
            </w:r>
          </w:p>
        </w:tc>
        <w:tc>
          <w:tcPr>
            <w:tcW w:w="4786" w:type="dxa"/>
          </w:tcPr>
          <w:p w:rsidR="002C49FA" w:rsidRPr="007B7A0D" w:rsidRDefault="002C49FA" w:rsidP="007B7A0D">
            <w:r w:rsidRPr="007B7A0D">
              <w:t>Обязанности по дому</w:t>
            </w:r>
          </w:p>
        </w:tc>
      </w:tr>
      <w:tr w:rsidR="002C49FA" w:rsidRPr="007B7A0D">
        <w:tc>
          <w:tcPr>
            <w:tcW w:w="4785" w:type="dxa"/>
          </w:tcPr>
          <w:p w:rsidR="002C49FA" w:rsidRPr="007B7A0D" w:rsidRDefault="002C49FA" w:rsidP="007B7A0D">
            <w:pPr>
              <w:rPr>
                <w:lang w:val="en-US"/>
              </w:rPr>
            </w:pPr>
            <w:r w:rsidRPr="007B7A0D">
              <w:rPr>
                <w:lang w:val="en-US"/>
              </w:rPr>
              <w:t>Duties about the house</w:t>
            </w:r>
          </w:p>
        </w:tc>
        <w:tc>
          <w:tcPr>
            <w:tcW w:w="4786" w:type="dxa"/>
          </w:tcPr>
          <w:p w:rsidR="002C49FA" w:rsidRPr="007B7A0D" w:rsidRDefault="002C49FA" w:rsidP="007B7A0D">
            <w:r w:rsidRPr="007B7A0D">
              <w:t>Вести домашнее хозйство</w:t>
            </w:r>
          </w:p>
        </w:tc>
      </w:tr>
    </w:tbl>
    <w:p w:rsidR="002C49FA" w:rsidRPr="007B7A0D" w:rsidRDefault="002C49FA" w:rsidP="007B7A0D"/>
    <w:p w:rsidR="002C49FA" w:rsidRPr="007B7A0D" w:rsidRDefault="002C49FA" w:rsidP="007B7A0D">
      <w:pPr>
        <w:rPr>
          <w:b/>
          <w:bCs/>
          <w:i/>
          <w:iCs/>
        </w:rPr>
      </w:pPr>
      <w:r w:rsidRPr="007B7A0D">
        <w:rPr>
          <w:b/>
          <w:bCs/>
          <w:i/>
          <w:iCs/>
        </w:rPr>
        <w:t>Соотнесите английские слова и выражения с их русскими эквивалентами по теме «Мои планы на будущее»</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pPr>
              <w:rPr>
                <w:lang w:val="en-US"/>
              </w:rPr>
            </w:pPr>
            <w:r w:rsidRPr="007B7A0D">
              <w:rPr>
                <w:lang w:val="en-US"/>
              </w:rPr>
              <w:t xml:space="preserve">An </w:t>
            </w:r>
            <w:r w:rsidRPr="007B7A0D">
              <w:t>area of specialization</w:t>
            </w:r>
          </w:p>
        </w:tc>
        <w:tc>
          <w:tcPr>
            <w:tcW w:w="4786" w:type="dxa"/>
          </w:tcPr>
          <w:p w:rsidR="002C49FA" w:rsidRPr="007B7A0D" w:rsidRDefault="002C49FA" w:rsidP="007B7A0D">
            <w:r w:rsidRPr="007B7A0D">
              <w:t>Дальнейшее развитие</w:t>
            </w:r>
          </w:p>
        </w:tc>
      </w:tr>
      <w:tr w:rsidR="002C49FA" w:rsidRPr="007B7A0D">
        <w:tc>
          <w:tcPr>
            <w:tcW w:w="4785" w:type="dxa"/>
          </w:tcPr>
          <w:p w:rsidR="002C49FA" w:rsidRPr="007B7A0D" w:rsidRDefault="002C49FA" w:rsidP="007B7A0D">
            <w:pPr>
              <w:rPr>
                <w:lang w:val="en-US"/>
              </w:rPr>
            </w:pPr>
            <w:r w:rsidRPr="007B7A0D">
              <w:rPr>
                <w:lang w:val="en-US"/>
              </w:rPr>
              <w:t>Further development</w:t>
            </w:r>
          </w:p>
        </w:tc>
        <w:tc>
          <w:tcPr>
            <w:tcW w:w="4786" w:type="dxa"/>
          </w:tcPr>
          <w:p w:rsidR="002C49FA" w:rsidRPr="007B7A0D" w:rsidRDefault="002C49FA" w:rsidP="007B7A0D">
            <w:r w:rsidRPr="007B7A0D">
              <w:t>Способности и навыки</w:t>
            </w:r>
          </w:p>
        </w:tc>
      </w:tr>
      <w:tr w:rsidR="002C49FA" w:rsidRPr="007B7A0D">
        <w:tc>
          <w:tcPr>
            <w:tcW w:w="4785" w:type="dxa"/>
          </w:tcPr>
          <w:p w:rsidR="002C49FA" w:rsidRPr="007B7A0D" w:rsidRDefault="002C49FA" w:rsidP="007B7A0D">
            <w:pPr>
              <w:rPr>
                <w:lang w:val="en-US"/>
              </w:rPr>
            </w:pPr>
            <w:r w:rsidRPr="007B7A0D">
              <w:rPr>
                <w:lang w:val="en-US"/>
              </w:rPr>
              <w:t>Abilities and s</w:t>
            </w:r>
            <w:r w:rsidRPr="007B7A0D">
              <w:t>kills</w:t>
            </w:r>
          </w:p>
        </w:tc>
        <w:tc>
          <w:tcPr>
            <w:tcW w:w="4786" w:type="dxa"/>
          </w:tcPr>
          <w:p w:rsidR="002C49FA" w:rsidRPr="007B7A0D" w:rsidRDefault="002C49FA" w:rsidP="007B7A0D">
            <w:r w:rsidRPr="007B7A0D">
              <w:t>Аспирантура</w:t>
            </w:r>
          </w:p>
        </w:tc>
      </w:tr>
      <w:tr w:rsidR="002C49FA" w:rsidRPr="007B7A0D">
        <w:tc>
          <w:tcPr>
            <w:tcW w:w="4785" w:type="dxa"/>
          </w:tcPr>
          <w:p w:rsidR="002C49FA" w:rsidRPr="007B7A0D" w:rsidRDefault="002C49FA" w:rsidP="007B7A0D">
            <w:pPr>
              <w:rPr>
                <w:lang w:val="en-US"/>
              </w:rPr>
            </w:pPr>
            <w:r w:rsidRPr="007B7A0D">
              <w:rPr>
                <w:lang w:val="en-US"/>
              </w:rPr>
              <w:t xml:space="preserve"> A high degree of proficiency</w:t>
            </w:r>
          </w:p>
        </w:tc>
        <w:tc>
          <w:tcPr>
            <w:tcW w:w="4786" w:type="dxa"/>
          </w:tcPr>
          <w:p w:rsidR="002C49FA" w:rsidRPr="007B7A0D" w:rsidRDefault="002C49FA" w:rsidP="007B7A0D">
            <w:r w:rsidRPr="007B7A0D">
              <w:t>Область специализации</w:t>
            </w:r>
          </w:p>
        </w:tc>
      </w:tr>
      <w:tr w:rsidR="002C49FA" w:rsidRPr="007B7A0D">
        <w:tc>
          <w:tcPr>
            <w:tcW w:w="4785" w:type="dxa"/>
          </w:tcPr>
          <w:p w:rsidR="002C49FA" w:rsidRPr="007B7A0D" w:rsidRDefault="002C49FA" w:rsidP="007B7A0D">
            <w:pPr>
              <w:rPr>
                <w:lang w:val="en-US"/>
              </w:rPr>
            </w:pPr>
            <w:r w:rsidRPr="007B7A0D">
              <w:t>Post</w:t>
            </w:r>
            <w:hyperlink r:id="rId182" w:tooltip="Глоссарий: graduate" w:history="1">
              <w:r w:rsidRPr="007B7A0D">
                <w:rPr>
                  <w:rStyle w:val="Hyperlink"/>
                  <w:color w:val="auto"/>
                  <w:u w:val="none"/>
                </w:rPr>
                <w:t>graduate</w:t>
              </w:r>
            </w:hyperlink>
            <w:r w:rsidRPr="007B7A0D">
              <w:t xml:space="preserve"> stud</w:t>
            </w:r>
            <w:r w:rsidRPr="007B7A0D">
              <w:rPr>
                <w:lang w:val="en-US"/>
              </w:rPr>
              <w:t>ies</w:t>
            </w:r>
          </w:p>
        </w:tc>
        <w:tc>
          <w:tcPr>
            <w:tcW w:w="4786" w:type="dxa"/>
          </w:tcPr>
          <w:p w:rsidR="002C49FA" w:rsidRPr="007B7A0D" w:rsidRDefault="002C49FA" w:rsidP="007B7A0D">
            <w:r w:rsidRPr="007B7A0D">
              <w:t>Высокий уровень профессионализма</w:t>
            </w:r>
          </w:p>
        </w:tc>
      </w:tr>
    </w:tbl>
    <w:p w:rsidR="002C49FA" w:rsidRPr="007B7A0D" w:rsidRDefault="002C49FA" w:rsidP="007B7A0D">
      <w:pPr>
        <w:rPr>
          <w:lang w:val="en-US"/>
        </w:rPr>
      </w:pPr>
    </w:p>
    <w:p w:rsidR="002C49FA" w:rsidRPr="007B7A0D" w:rsidRDefault="002C49FA" w:rsidP="007B7A0D">
      <w:pPr>
        <w:rPr>
          <w:b/>
          <w:bCs/>
          <w:i/>
          <w:iCs/>
        </w:rPr>
      </w:pPr>
      <w:r w:rsidRPr="007B7A0D">
        <w:rPr>
          <w:b/>
          <w:bCs/>
          <w:i/>
          <w:iCs/>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pPr>
              <w:rPr>
                <w:lang w:val="en-US"/>
              </w:rPr>
            </w:pPr>
            <w:r w:rsidRPr="007B7A0D">
              <w:t>Accepted language</w:t>
            </w:r>
          </w:p>
        </w:tc>
        <w:tc>
          <w:tcPr>
            <w:tcW w:w="4786" w:type="dxa"/>
          </w:tcPr>
          <w:p w:rsidR="002C49FA" w:rsidRPr="007B7A0D" w:rsidRDefault="002C49FA" w:rsidP="007B7A0D">
            <w:r w:rsidRPr="007B7A0D">
              <w:t>Хорошо владеть английским</w:t>
            </w:r>
          </w:p>
        </w:tc>
      </w:tr>
      <w:tr w:rsidR="002C49FA" w:rsidRPr="007B7A0D">
        <w:tc>
          <w:tcPr>
            <w:tcW w:w="4785" w:type="dxa"/>
          </w:tcPr>
          <w:p w:rsidR="002C49FA" w:rsidRPr="007B7A0D" w:rsidRDefault="002C49FA" w:rsidP="007B7A0D">
            <w:pPr>
              <w:rPr>
                <w:lang w:val="en-US"/>
              </w:rPr>
            </w:pPr>
            <w:r w:rsidRPr="007B7A0D">
              <w:rPr>
                <w:lang w:val="en-US"/>
              </w:rPr>
              <w:t>Have a strong hold of English</w:t>
            </w:r>
          </w:p>
        </w:tc>
        <w:tc>
          <w:tcPr>
            <w:tcW w:w="4786" w:type="dxa"/>
          </w:tcPr>
          <w:p w:rsidR="002C49FA" w:rsidRPr="007B7A0D" w:rsidRDefault="002C49FA" w:rsidP="007B7A0D">
            <w:r w:rsidRPr="007B7A0D">
              <w:t xml:space="preserve">Написание </w:t>
            </w:r>
          </w:p>
        </w:tc>
      </w:tr>
      <w:tr w:rsidR="002C49FA" w:rsidRPr="007B7A0D">
        <w:tc>
          <w:tcPr>
            <w:tcW w:w="4785" w:type="dxa"/>
          </w:tcPr>
          <w:p w:rsidR="002C49FA" w:rsidRPr="007B7A0D" w:rsidRDefault="002C49FA" w:rsidP="007B7A0D">
            <w:pPr>
              <w:rPr>
                <w:lang w:val="en-US"/>
              </w:rPr>
            </w:pPr>
            <w:r w:rsidRPr="007B7A0D">
              <w:t>Spelling</w:t>
            </w:r>
          </w:p>
        </w:tc>
        <w:tc>
          <w:tcPr>
            <w:tcW w:w="4786" w:type="dxa"/>
          </w:tcPr>
          <w:p w:rsidR="002C49FA" w:rsidRPr="007B7A0D" w:rsidRDefault="002C49FA" w:rsidP="007B7A0D">
            <w:r w:rsidRPr="007B7A0D">
              <w:t>Непонимание</w:t>
            </w:r>
          </w:p>
        </w:tc>
      </w:tr>
      <w:tr w:rsidR="002C49FA" w:rsidRPr="007B7A0D">
        <w:tc>
          <w:tcPr>
            <w:tcW w:w="4785" w:type="dxa"/>
          </w:tcPr>
          <w:p w:rsidR="002C49FA" w:rsidRPr="007B7A0D" w:rsidRDefault="002C49FA" w:rsidP="007B7A0D">
            <w:pPr>
              <w:rPr>
                <w:lang w:val="en-US"/>
              </w:rPr>
            </w:pPr>
            <w:r w:rsidRPr="007B7A0D">
              <w:t>Miscommunication</w:t>
            </w:r>
          </w:p>
        </w:tc>
        <w:tc>
          <w:tcPr>
            <w:tcW w:w="4786" w:type="dxa"/>
          </w:tcPr>
          <w:p w:rsidR="002C49FA" w:rsidRPr="007B7A0D" w:rsidRDefault="002C49FA" w:rsidP="007B7A0D">
            <w:r w:rsidRPr="007B7A0D">
              <w:t>Уверенно разговаривать на иностранном зыке</w:t>
            </w:r>
          </w:p>
        </w:tc>
      </w:tr>
      <w:tr w:rsidR="002C49FA" w:rsidRPr="007B7A0D">
        <w:tc>
          <w:tcPr>
            <w:tcW w:w="4785" w:type="dxa"/>
          </w:tcPr>
          <w:p w:rsidR="002C49FA" w:rsidRPr="007B7A0D" w:rsidRDefault="002C49FA" w:rsidP="007B7A0D">
            <w:pPr>
              <w:rPr>
                <w:lang w:val="en-US"/>
              </w:rPr>
            </w:pPr>
            <w:r w:rsidRPr="007B7A0D">
              <w:rPr>
                <w:lang w:val="en-US"/>
              </w:rPr>
              <w:t>To be a confident speaker</w:t>
            </w:r>
          </w:p>
        </w:tc>
        <w:tc>
          <w:tcPr>
            <w:tcW w:w="4786" w:type="dxa"/>
          </w:tcPr>
          <w:p w:rsidR="002C49FA" w:rsidRPr="007B7A0D" w:rsidRDefault="002C49FA" w:rsidP="007B7A0D">
            <w:r w:rsidRPr="007B7A0D">
              <w:t>Принятый язык</w:t>
            </w:r>
          </w:p>
        </w:tc>
      </w:tr>
    </w:tbl>
    <w:p w:rsidR="002C49FA" w:rsidRPr="007B7A0D" w:rsidRDefault="002C49FA" w:rsidP="007B7A0D">
      <w:pPr>
        <w:rPr>
          <w:lang w:val="en-US"/>
        </w:rPr>
      </w:pPr>
    </w:p>
    <w:p w:rsidR="002C49FA" w:rsidRPr="007B7A0D" w:rsidRDefault="002C49FA" w:rsidP="007B7A0D">
      <w:pPr>
        <w:rPr>
          <w:b/>
          <w:bCs/>
          <w:i/>
          <w:iCs/>
        </w:rPr>
      </w:pPr>
      <w:r w:rsidRPr="007B7A0D">
        <w:rPr>
          <w:b/>
          <w:bCs/>
          <w:i/>
          <w:iCs/>
        </w:rPr>
        <w:t>Соотнесите английские слова и выражения с их русскими эквивалентами по теме«Студенческая жизнь»</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pPr>
              <w:rPr>
                <w:lang w:val="en-US"/>
              </w:rPr>
            </w:pPr>
            <w:r w:rsidRPr="007B7A0D">
              <w:t>Independence</w:t>
            </w:r>
          </w:p>
        </w:tc>
        <w:tc>
          <w:tcPr>
            <w:tcW w:w="4786" w:type="dxa"/>
          </w:tcPr>
          <w:p w:rsidR="002C49FA" w:rsidRPr="007B7A0D" w:rsidRDefault="002C49FA" w:rsidP="007B7A0D">
            <w:r w:rsidRPr="007B7A0D">
              <w:t>Выбираться куда-либо с друзьями</w:t>
            </w:r>
          </w:p>
        </w:tc>
      </w:tr>
      <w:tr w:rsidR="002C49FA" w:rsidRPr="007B7A0D">
        <w:tc>
          <w:tcPr>
            <w:tcW w:w="4785" w:type="dxa"/>
          </w:tcPr>
          <w:p w:rsidR="002C49FA" w:rsidRPr="007B7A0D" w:rsidRDefault="002C49FA"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2C49FA" w:rsidRPr="007B7A0D" w:rsidRDefault="002C49FA" w:rsidP="007B7A0D">
            <w:r w:rsidRPr="007B7A0D">
              <w:t xml:space="preserve">Расписание </w:t>
            </w:r>
          </w:p>
        </w:tc>
      </w:tr>
      <w:tr w:rsidR="002C49FA" w:rsidRPr="007B7A0D">
        <w:tc>
          <w:tcPr>
            <w:tcW w:w="4785" w:type="dxa"/>
          </w:tcPr>
          <w:p w:rsidR="002C49FA" w:rsidRPr="007B7A0D" w:rsidRDefault="002C49FA" w:rsidP="007B7A0D">
            <w:pPr>
              <w:rPr>
                <w:lang w:val="en-US"/>
              </w:rPr>
            </w:pPr>
            <w:r w:rsidRPr="007B7A0D">
              <w:t>Timetable</w:t>
            </w:r>
          </w:p>
        </w:tc>
        <w:tc>
          <w:tcPr>
            <w:tcW w:w="4786" w:type="dxa"/>
          </w:tcPr>
          <w:p w:rsidR="002C49FA" w:rsidRPr="007B7A0D" w:rsidRDefault="002C49FA" w:rsidP="007B7A0D">
            <w:r w:rsidRPr="007B7A0D">
              <w:t>Независимость</w:t>
            </w:r>
          </w:p>
        </w:tc>
      </w:tr>
      <w:tr w:rsidR="002C49FA" w:rsidRPr="007B7A0D">
        <w:tc>
          <w:tcPr>
            <w:tcW w:w="4785" w:type="dxa"/>
          </w:tcPr>
          <w:p w:rsidR="002C49FA" w:rsidRPr="007B7A0D" w:rsidRDefault="002C49FA" w:rsidP="007B7A0D">
            <w:pPr>
              <w:rPr>
                <w:lang w:val="en-US"/>
              </w:rPr>
            </w:pPr>
            <w:r w:rsidRPr="007B7A0D">
              <w:rPr>
                <w:lang w:val="en-US"/>
              </w:rPr>
              <w:t>To take time out from study</w:t>
            </w:r>
          </w:p>
        </w:tc>
        <w:tc>
          <w:tcPr>
            <w:tcW w:w="4786" w:type="dxa"/>
          </w:tcPr>
          <w:p w:rsidR="002C49FA" w:rsidRPr="007B7A0D" w:rsidRDefault="002C49FA" w:rsidP="007B7A0D">
            <w:r w:rsidRPr="007B7A0D">
              <w:t>Сделать перерыв в учебе</w:t>
            </w:r>
          </w:p>
        </w:tc>
      </w:tr>
      <w:tr w:rsidR="002C49FA" w:rsidRPr="007B7A0D">
        <w:tc>
          <w:tcPr>
            <w:tcW w:w="4785" w:type="dxa"/>
          </w:tcPr>
          <w:p w:rsidR="002C49FA" w:rsidRPr="007B7A0D" w:rsidRDefault="002C49FA" w:rsidP="007B7A0D">
            <w:pPr>
              <w:rPr>
                <w:lang w:val="en-US"/>
              </w:rPr>
            </w:pPr>
            <w:r w:rsidRPr="007B7A0D">
              <w:rPr>
                <w:lang w:val="en-US"/>
              </w:rPr>
              <w:t>To hang out with your friends</w:t>
            </w:r>
          </w:p>
        </w:tc>
        <w:tc>
          <w:tcPr>
            <w:tcW w:w="4786" w:type="dxa"/>
          </w:tcPr>
          <w:p w:rsidR="002C49FA" w:rsidRPr="007B7A0D" w:rsidRDefault="002C49FA" w:rsidP="007B7A0D">
            <w:r w:rsidRPr="007B7A0D">
              <w:t>Изучать курс</w:t>
            </w:r>
          </w:p>
        </w:tc>
      </w:tr>
    </w:tbl>
    <w:p w:rsidR="002C49FA" w:rsidRPr="007B7A0D" w:rsidRDefault="002C49FA" w:rsidP="007B7A0D"/>
    <w:p w:rsidR="002C49FA" w:rsidRPr="007B7A0D" w:rsidRDefault="002C49FA" w:rsidP="007B7A0D">
      <w:pPr>
        <w:rPr>
          <w:b/>
          <w:bCs/>
          <w:i/>
          <w:iCs/>
        </w:rPr>
      </w:pPr>
      <w:r w:rsidRPr="007B7A0D">
        <w:rPr>
          <w:b/>
          <w:bCs/>
          <w:i/>
          <w:iCs/>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pPr>
              <w:rPr>
                <w:lang w:val="en-US"/>
              </w:rPr>
            </w:pPr>
            <w:r w:rsidRPr="007B7A0D">
              <w:rPr>
                <w:lang w:val="en-US"/>
              </w:rPr>
              <w:t>Constitutional monarchy</w:t>
            </w:r>
          </w:p>
        </w:tc>
        <w:tc>
          <w:tcPr>
            <w:tcW w:w="4786" w:type="dxa"/>
          </w:tcPr>
          <w:p w:rsidR="002C49FA" w:rsidRPr="007B7A0D" w:rsidRDefault="002C49FA" w:rsidP="007B7A0D">
            <w:r w:rsidRPr="007B7A0D">
              <w:t>Корона</w:t>
            </w:r>
          </w:p>
        </w:tc>
      </w:tr>
      <w:tr w:rsidR="002C49FA" w:rsidRPr="007B7A0D">
        <w:tc>
          <w:tcPr>
            <w:tcW w:w="4785" w:type="dxa"/>
          </w:tcPr>
          <w:p w:rsidR="002C49FA" w:rsidRPr="007B7A0D" w:rsidRDefault="002C49FA" w:rsidP="007B7A0D">
            <w:pPr>
              <w:rPr>
                <w:lang w:val="en-US"/>
              </w:rPr>
            </w:pPr>
            <w:r w:rsidRPr="007B7A0D">
              <w:rPr>
                <w:lang w:val="en-US"/>
              </w:rPr>
              <w:t>County</w:t>
            </w:r>
          </w:p>
        </w:tc>
        <w:tc>
          <w:tcPr>
            <w:tcW w:w="4786" w:type="dxa"/>
          </w:tcPr>
          <w:p w:rsidR="002C49FA" w:rsidRPr="007B7A0D" w:rsidRDefault="002C49FA" w:rsidP="007B7A0D">
            <w:r w:rsidRPr="007B7A0D">
              <w:t>ВВП</w:t>
            </w:r>
          </w:p>
        </w:tc>
      </w:tr>
      <w:tr w:rsidR="002C49FA" w:rsidRPr="007B7A0D">
        <w:tc>
          <w:tcPr>
            <w:tcW w:w="4785" w:type="dxa"/>
          </w:tcPr>
          <w:p w:rsidR="002C49FA" w:rsidRPr="007B7A0D" w:rsidRDefault="002C49FA" w:rsidP="007B7A0D">
            <w:pPr>
              <w:rPr>
                <w:lang w:val="en-US"/>
              </w:rPr>
            </w:pPr>
            <w:r w:rsidRPr="007B7A0D">
              <w:rPr>
                <w:lang w:val="en-US"/>
              </w:rPr>
              <w:t xml:space="preserve">Island </w:t>
            </w:r>
          </w:p>
        </w:tc>
        <w:tc>
          <w:tcPr>
            <w:tcW w:w="4786" w:type="dxa"/>
          </w:tcPr>
          <w:p w:rsidR="002C49FA" w:rsidRPr="007B7A0D" w:rsidRDefault="002C49FA" w:rsidP="007B7A0D">
            <w:r w:rsidRPr="007B7A0D">
              <w:t>Конституционна монархия</w:t>
            </w:r>
          </w:p>
        </w:tc>
      </w:tr>
      <w:tr w:rsidR="002C49FA" w:rsidRPr="007B7A0D">
        <w:tc>
          <w:tcPr>
            <w:tcW w:w="4785" w:type="dxa"/>
          </w:tcPr>
          <w:p w:rsidR="002C49FA" w:rsidRPr="007B7A0D" w:rsidRDefault="002C49FA" w:rsidP="007B7A0D">
            <w:pPr>
              <w:rPr>
                <w:lang w:val="en-US"/>
              </w:rPr>
            </w:pPr>
            <w:r w:rsidRPr="007B7A0D">
              <w:rPr>
                <w:lang w:val="en-US"/>
              </w:rPr>
              <w:t>Gross national product</w:t>
            </w:r>
          </w:p>
        </w:tc>
        <w:tc>
          <w:tcPr>
            <w:tcW w:w="4786" w:type="dxa"/>
          </w:tcPr>
          <w:p w:rsidR="002C49FA" w:rsidRPr="007B7A0D" w:rsidRDefault="002C49FA" w:rsidP="007B7A0D">
            <w:r w:rsidRPr="007B7A0D">
              <w:t>Остров</w:t>
            </w:r>
          </w:p>
        </w:tc>
      </w:tr>
      <w:tr w:rsidR="002C49FA" w:rsidRPr="007B7A0D">
        <w:tc>
          <w:tcPr>
            <w:tcW w:w="4785" w:type="dxa"/>
          </w:tcPr>
          <w:p w:rsidR="002C49FA" w:rsidRPr="007B7A0D" w:rsidRDefault="002C49FA" w:rsidP="007B7A0D">
            <w:pPr>
              <w:rPr>
                <w:lang w:val="en-US"/>
              </w:rPr>
            </w:pPr>
            <w:r w:rsidRPr="007B7A0D">
              <w:rPr>
                <w:lang w:val="en-US"/>
              </w:rPr>
              <w:t>Crown</w:t>
            </w:r>
          </w:p>
        </w:tc>
        <w:tc>
          <w:tcPr>
            <w:tcW w:w="4786" w:type="dxa"/>
          </w:tcPr>
          <w:p w:rsidR="002C49FA" w:rsidRPr="007B7A0D" w:rsidRDefault="002C49FA" w:rsidP="007B7A0D">
            <w:r w:rsidRPr="007B7A0D">
              <w:t>Графство</w:t>
            </w:r>
          </w:p>
        </w:tc>
      </w:tr>
    </w:tbl>
    <w:p w:rsidR="002C49FA" w:rsidRPr="007B7A0D" w:rsidRDefault="002C49FA" w:rsidP="007B7A0D"/>
    <w:p w:rsidR="002C49FA" w:rsidRPr="007B7A0D" w:rsidRDefault="002C49FA" w:rsidP="007B7A0D">
      <w:pPr>
        <w:rPr>
          <w:b/>
          <w:bCs/>
          <w:i/>
          <w:iCs/>
        </w:rPr>
      </w:pPr>
      <w:r w:rsidRPr="007B7A0D">
        <w:rPr>
          <w:b/>
          <w:bCs/>
          <w:i/>
          <w:iCs/>
        </w:rPr>
        <w:t>Соотнесите английские слова и выражения с их русскими эквивалентами по теме «Культура и традиции страны изучаемого языка»</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r w:rsidRPr="007B7A0D">
              <w:t>Originate</w:t>
            </w:r>
          </w:p>
        </w:tc>
        <w:tc>
          <w:tcPr>
            <w:tcW w:w="4786" w:type="dxa"/>
          </w:tcPr>
          <w:p w:rsidR="002C49FA" w:rsidRPr="007B7A0D" w:rsidRDefault="002C49FA" w:rsidP="007B7A0D">
            <w:r w:rsidRPr="007B7A0D">
              <w:t>Происходить</w:t>
            </w:r>
          </w:p>
        </w:tc>
      </w:tr>
      <w:tr w:rsidR="002C49FA" w:rsidRPr="007B7A0D">
        <w:tc>
          <w:tcPr>
            <w:tcW w:w="4785" w:type="dxa"/>
          </w:tcPr>
          <w:p w:rsidR="002C49FA" w:rsidRPr="007B7A0D" w:rsidRDefault="002C49FA" w:rsidP="007B7A0D">
            <w:r w:rsidRPr="007B7A0D">
              <w:t>Annual celebration</w:t>
            </w:r>
          </w:p>
        </w:tc>
        <w:tc>
          <w:tcPr>
            <w:tcW w:w="4786" w:type="dxa"/>
          </w:tcPr>
          <w:p w:rsidR="002C49FA" w:rsidRPr="007B7A0D" w:rsidRDefault="002C49FA" w:rsidP="007B7A0D">
            <w:r w:rsidRPr="007B7A0D">
              <w:t>Ежегодное празднование</w:t>
            </w:r>
          </w:p>
        </w:tc>
      </w:tr>
      <w:tr w:rsidR="002C49FA" w:rsidRPr="007B7A0D">
        <w:tc>
          <w:tcPr>
            <w:tcW w:w="4785" w:type="dxa"/>
          </w:tcPr>
          <w:p w:rsidR="002C49FA" w:rsidRPr="007B7A0D" w:rsidRDefault="002C49FA" w:rsidP="007B7A0D">
            <w:r w:rsidRPr="007B7A0D">
              <w:t>Religious significance</w:t>
            </w:r>
          </w:p>
        </w:tc>
        <w:tc>
          <w:tcPr>
            <w:tcW w:w="4786" w:type="dxa"/>
          </w:tcPr>
          <w:p w:rsidR="002C49FA" w:rsidRPr="007B7A0D" w:rsidRDefault="002C49FA" w:rsidP="007B7A0D">
            <w:r w:rsidRPr="007B7A0D">
              <w:t>Религиозное значение</w:t>
            </w:r>
          </w:p>
        </w:tc>
      </w:tr>
      <w:tr w:rsidR="002C49FA" w:rsidRPr="007B7A0D">
        <w:tc>
          <w:tcPr>
            <w:tcW w:w="4785" w:type="dxa"/>
          </w:tcPr>
          <w:p w:rsidR="002C49FA" w:rsidRPr="007B7A0D" w:rsidRDefault="002C49FA" w:rsidP="007B7A0D">
            <w:r w:rsidRPr="007B7A0D">
              <w:t>Official days off</w:t>
            </w:r>
          </w:p>
        </w:tc>
        <w:tc>
          <w:tcPr>
            <w:tcW w:w="4786" w:type="dxa"/>
          </w:tcPr>
          <w:p w:rsidR="002C49FA" w:rsidRPr="007B7A0D" w:rsidRDefault="002C49FA" w:rsidP="007B7A0D">
            <w:r w:rsidRPr="007B7A0D">
              <w:t>Фейерверк</w:t>
            </w:r>
          </w:p>
        </w:tc>
      </w:tr>
      <w:tr w:rsidR="002C49FA" w:rsidRPr="007B7A0D">
        <w:tc>
          <w:tcPr>
            <w:tcW w:w="4785" w:type="dxa"/>
          </w:tcPr>
          <w:p w:rsidR="002C49FA" w:rsidRPr="007B7A0D" w:rsidRDefault="002C49FA" w:rsidP="007B7A0D">
            <w:r w:rsidRPr="007B7A0D">
              <w:t>Fireworks</w:t>
            </w:r>
          </w:p>
        </w:tc>
        <w:tc>
          <w:tcPr>
            <w:tcW w:w="4786" w:type="dxa"/>
          </w:tcPr>
          <w:p w:rsidR="002C49FA" w:rsidRPr="007B7A0D" w:rsidRDefault="002C49FA" w:rsidP="007B7A0D">
            <w:r w:rsidRPr="007B7A0D">
              <w:t>Официальные выходные</w:t>
            </w:r>
          </w:p>
        </w:tc>
      </w:tr>
    </w:tbl>
    <w:p w:rsidR="002C49FA" w:rsidRPr="007B7A0D" w:rsidRDefault="002C49FA" w:rsidP="007B7A0D"/>
    <w:p w:rsidR="002C49FA" w:rsidRPr="007B7A0D" w:rsidRDefault="002C49FA" w:rsidP="007B7A0D">
      <w:pPr>
        <w:rPr>
          <w:b/>
          <w:bCs/>
          <w:i/>
          <w:iCs/>
        </w:rPr>
      </w:pPr>
      <w:r w:rsidRPr="007B7A0D">
        <w:rPr>
          <w:b/>
          <w:bCs/>
          <w:i/>
          <w:iCs/>
        </w:rPr>
        <w:t>Соотнесите английские слова и выражения с их русскими эквивалентами по теме «Крупные города страны изучаемого языка»</w:t>
      </w:r>
    </w:p>
    <w:tbl>
      <w:tblPr>
        <w:tblW w:w="0" w:type="auto"/>
        <w:tblInd w:w="-106" w:type="dxa"/>
        <w:tblLook w:val="00A0"/>
      </w:tblPr>
      <w:tblGrid>
        <w:gridCol w:w="4785"/>
        <w:gridCol w:w="4786"/>
      </w:tblGrid>
      <w:tr w:rsidR="002C49FA" w:rsidRPr="007B7A0D">
        <w:tc>
          <w:tcPr>
            <w:tcW w:w="4785" w:type="dxa"/>
          </w:tcPr>
          <w:p w:rsidR="002C49FA" w:rsidRPr="007B7A0D" w:rsidRDefault="002C49FA" w:rsidP="007B7A0D">
            <w:r w:rsidRPr="007B7A0D">
              <w:rPr>
                <w:lang w:val="en-US"/>
              </w:rPr>
              <w:t xml:space="preserve">To be </w:t>
            </w:r>
            <w:r w:rsidRPr="007B7A0D">
              <w:t>situated</w:t>
            </w:r>
          </w:p>
        </w:tc>
        <w:tc>
          <w:tcPr>
            <w:tcW w:w="4786" w:type="dxa"/>
          </w:tcPr>
          <w:p w:rsidR="002C49FA" w:rsidRPr="007B7A0D" w:rsidRDefault="002C49FA" w:rsidP="007B7A0D">
            <w:r w:rsidRPr="007B7A0D">
              <w:t>Столица</w:t>
            </w:r>
          </w:p>
        </w:tc>
      </w:tr>
      <w:tr w:rsidR="002C49FA" w:rsidRPr="007B7A0D">
        <w:tc>
          <w:tcPr>
            <w:tcW w:w="4785" w:type="dxa"/>
          </w:tcPr>
          <w:p w:rsidR="002C49FA" w:rsidRPr="007B7A0D" w:rsidRDefault="002C49FA" w:rsidP="007B7A0D">
            <w:pPr>
              <w:rPr>
                <w:lang w:val="en-US"/>
              </w:rPr>
            </w:pPr>
            <w:r w:rsidRPr="007B7A0D">
              <w:t>Capita</w:t>
            </w:r>
            <w:r w:rsidRPr="007B7A0D">
              <w:rPr>
                <w:lang w:val="en-US"/>
              </w:rPr>
              <w:t>l</w:t>
            </w:r>
          </w:p>
        </w:tc>
        <w:tc>
          <w:tcPr>
            <w:tcW w:w="4786" w:type="dxa"/>
          </w:tcPr>
          <w:p w:rsidR="002C49FA" w:rsidRPr="007B7A0D" w:rsidRDefault="002C49FA" w:rsidP="007B7A0D">
            <w:r w:rsidRPr="007B7A0D">
              <w:t>Быть расположенным</w:t>
            </w:r>
          </w:p>
        </w:tc>
      </w:tr>
      <w:tr w:rsidR="002C49FA" w:rsidRPr="007B7A0D">
        <w:tc>
          <w:tcPr>
            <w:tcW w:w="4785" w:type="dxa"/>
          </w:tcPr>
          <w:p w:rsidR="002C49FA" w:rsidRPr="007B7A0D" w:rsidRDefault="002C49FA" w:rsidP="007B7A0D">
            <w:r w:rsidRPr="007B7A0D">
              <w:t>Date back to</w:t>
            </w:r>
          </w:p>
        </w:tc>
        <w:tc>
          <w:tcPr>
            <w:tcW w:w="4786" w:type="dxa"/>
          </w:tcPr>
          <w:p w:rsidR="002C49FA" w:rsidRPr="007B7A0D" w:rsidRDefault="002C49FA" w:rsidP="007B7A0D">
            <w:r w:rsidRPr="007B7A0D">
              <w:t>Знаменит ч-л</w:t>
            </w:r>
          </w:p>
        </w:tc>
      </w:tr>
      <w:tr w:rsidR="002C49FA" w:rsidRPr="007B7A0D">
        <w:tc>
          <w:tcPr>
            <w:tcW w:w="4785" w:type="dxa"/>
          </w:tcPr>
          <w:p w:rsidR="002C49FA" w:rsidRPr="007B7A0D" w:rsidRDefault="002C49FA" w:rsidP="007B7A0D">
            <w:r w:rsidRPr="007B7A0D">
              <w:t>Famous for</w:t>
            </w:r>
          </w:p>
        </w:tc>
        <w:tc>
          <w:tcPr>
            <w:tcW w:w="4786" w:type="dxa"/>
          </w:tcPr>
          <w:p w:rsidR="002C49FA" w:rsidRPr="007B7A0D" w:rsidRDefault="002C49FA" w:rsidP="007B7A0D">
            <w:r w:rsidRPr="007B7A0D">
              <w:t xml:space="preserve">Датироваться </w:t>
            </w:r>
          </w:p>
        </w:tc>
      </w:tr>
      <w:tr w:rsidR="002C49FA" w:rsidRPr="007B7A0D">
        <w:tc>
          <w:tcPr>
            <w:tcW w:w="4785" w:type="dxa"/>
          </w:tcPr>
          <w:p w:rsidR="002C49FA" w:rsidRPr="007B7A0D" w:rsidRDefault="002C49FA" w:rsidP="007B7A0D">
            <w:r w:rsidRPr="007B7A0D">
              <w:t>Bathing resort</w:t>
            </w:r>
          </w:p>
        </w:tc>
        <w:tc>
          <w:tcPr>
            <w:tcW w:w="4786" w:type="dxa"/>
          </w:tcPr>
          <w:p w:rsidR="002C49FA" w:rsidRPr="007B7A0D" w:rsidRDefault="002C49FA" w:rsidP="007B7A0D">
            <w:r w:rsidRPr="007B7A0D">
              <w:t>Морской курорт</w:t>
            </w:r>
          </w:p>
        </w:tc>
      </w:tr>
    </w:tbl>
    <w:p w:rsidR="002C49FA" w:rsidRPr="007B7A0D" w:rsidRDefault="002C49FA" w:rsidP="007B7A0D"/>
    <w:p w:rsidR="002C49FA" w:rsidRPr="007B7A0D" w:rsidRDefault="002C49FA" w:rsidP="007B7A0D">
      <w:pPr>
        <w:pStyle w:val="NoSpacing"/>
        <w:rPr>
          <w:rFonts w:ascii="Times New Roman" w:hAnsi="Times New Roman" w:cs="Times New Roman"/>
          <w:b/>
          <w:bCs/>
          <w:i/>
          <w:iCs/>
          <w:sz w:val="24"/>
          <w:szCs w:val="24"/>
        </w:rPr>
      </w:pPr>
      <w:r w:rsidRPr="007B7A0D">
        <w:rPr>
          <w:rFonts w:ascii="Times New Roman" w:hAnsi="Times New Roman" w:cs="Times New Roman"/>
          <w:b/>
          <w:bCs/>
          <w:i/>
          <w:iCs/>
          <w:sz w:val="24"/>
          <w:szCs w:val="24"/>
        </w:rPr>
        <w:t>Исправьте грамматические ошибки по теме «Порядок слов в простом предложении»</w:t>
      </w:r>
    </w:p>
    <w:p w:rsidR="002C49FA" w:rsidRPr="007B7A0D" w:rsidRDefault="002C49FA" w:rsidP="007B7A0D">
      <w:pPr>
        <w:pStyle w:val="NoSpacing"/>
        <w:rPr>
          <w:rFonts w:ascii="Times New Roman" w:hAnsi="Times New Roman" w:cs="Times New Roman"/>
          <w:sz w:val="24"/>
          <w:szCs w:val="24"/>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1) We get usually up at 7 o’clock.</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2 When you do your home assignment?</w:t>
      </w:r>
    </w:p>
    <w:p w:rsidR="002C49FA" w:rsidRPr="007B7A0D" w:rsidRDefault="002C49FA" w:rsidP="007B7A0D">
      <w:pPr>
        <w:pStyle w:val="NoSpacing"/>
        <w:rPr>
          <w:rFonts w:ascii="Times New Roman" w:hAnsi="Times New Roman" w:cs="Times New Roman"/>
          <w:sz w:val="24"/>
          <w:szCs w:val="24"/>
        </w:rPr>
      </w:pPr>
      <w:r w:rsidRPr="007B7A0D">
        <w:rPr>
          <w:rFonts w:ascii="Times New Roman" w:hAnsi="Times New Roman" w:cs="Times New Roman"/>
          <w:sz w:val="24"/>
          <w:szCs w:val="24"/>
        </w:rPr>
        <w:t xml:space="preserve">3) </w:t>
      </w:r>
      <w:r w:rsidRPr="007B7A0D">
        <w:rPr>
          <w:rFonts w:ascii="Times New Roman" w:hAnsi="Times New Roman" w:cs="Times New Roman"/>
          <w:sz w:val="24"/>
          <w:szCs w:val="24"/>
          <w:lang w:val="en-US"/>
        </w:rPr>
        <w:t>Whereyouwereyesterday</w:t>
      </w:r>
      <w:r w:rsidRPr="007B7A0D">
        <w:rPr>
          <w:rFonts w:ascii="Times New Roman" w:hAnsi="Times New Roman" w:cs="Times New Roman"/>
          <w:sz w:val="24"/>
          <w:szCs w:val="24"/>
        </w:rPr>
        <w:t>?</w:t>
      </w:r>
    </w:p>
    <w:p w:rsidR="002C49FA" w:rsidRPr="007B7A0D" w:rsidRDefault="002C49FA" w:rsidP="007B7A0D">
      <w:pPr>
        <w:pStyle w:val="NoSpacing"/>
        <w:rPr>
          <w:rFonts w:ascii="Times New Roman" w:hAnsi="Times New Roman" w:cs="Times New Roman"/>
          <w:sz w:val="24"/>
          <w:szCs w:val="24"/>
        </w:rPr>
      </w:pPr>
    </w:p>
    <w:p w:rsidR="002C49FA" w:rsidRPr="007B7A0D" w:rsidRDefault="002C49FA" w:rsidP="007B7A0D">
      <w:pPr>
        <w:pStyle w:val="NoSpacing"/>
        <w:rPr>
          <w:rFonts w:ascii="Times New Roman" w:hAnsi="Times New Roman" w:cs="Times New Roman"/>
          <w:b/>
          <w:bCs/>
          <w:i/>
          <w:iCs/>
          <w:sz w:val="24"/>
          <w:szCs w:val="24"/>
        </w:rPr>
      </w:pPr>
      <w:r w:rsidRPr="007B7A0D">
        <w:rPr>
          <w:rFonts w:ascii="Times New Roman" w:hAnsi="Times New Roman" w:cs="Times New Roman"/>
          <w:b/>
          <w:bCs/>
          <w:i/>
          <w:iCs/>
          <w:sz w:val="24"/>
          <w:szCs w:val="24"/>
        </w:rPr>
        <w:t>Исправьте грамматические ошибки по теме «Числительное»</w:t>
      </w:r>
    </w:p>
    <w:p w:rsidR="002C49FA" w:rsidRPr="007B7A0D" w:rsidRDefault="002C49FA" w:rsidP="007B7A0D">
      <w:pPr>
        <w:pStyle w:val="NoSpacing"/>
        <w:rPr>
          <w:rFonts w:ascii="Times New Roman" w:hAnsi="Times New Roman" w:cs="Times New Roman"/>
          <w:sz w:val="24"/>
          <w:szCs w:val="24"/>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1) My birthday is on the twenty-one of September. </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2) I am thirty (13) years old. </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3) It is 5</w:t>
      </w:r>
      <w:r w:rsidRPr="007B7A0D">
        <w:rPr>
          <w:rFonts w:ascii="Times New Roman" w:hAnsi="Times New Roman" w:cs="Times New Roman"/>
          <w:sz w:val="24"/>
          <w:szCs w:val="24"/>
          <w:vertAlign w:val="superscript"/>
          <w:lang w:val="en-US"/>
        </w:rPr>
        <w:t>th</w:t>
      </w:r>
      <w:r w:rsidRPr="007B7A0D">
        <w:rPr>
          <w:rFonts w:ascii="Times New Roman" w:hAnsi="Times New Roman" w:cs="Times New Roman"/>
          <w:sz w:val="24"/>
          <w:szCs w:val="24"/>
          <w:lang w:val="en-US"/>
        </w:rPr>
        <w:t xml:space="preserve"> of December.</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b/>
          <w:bCs/>
          <w:i/>
          <w:iCs/>
          <w:sz w:val="24"/>
          <w:szCs w:val="24"/>
        </w:rPr>
      </w:pPr>
      <w:r w:rsidRPr="007B7A0D">
        <w:rPr>
          <w:rFonts w:ascii="Times New Roman" w:hAnsi="Times New Roman" w:cs="Times New Roman"/>
          <w:b/>
          <w:bCs/>
          <w:i/>
          <w:iCs/>
          <w:sz w:val="24"/>
          <w:szCs w:val="24"/>
        </w:rPr>
        <w:t>Исправьте грамматические ошибки по теме «Местоимение»</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1)Peter is ill. Can you visit her? </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2) The text is difficult. Do you understand all?</w:t>
      </w:r>
    </w:p>
    <w:p w:rsidR="002C49FA" w:rsidRPr="007B7A0D" w:rsidRDefault="002C49FA" w:rsidP="007B7A0D">
      <w:pPr>
        <w:pStyle w:val="NoSpacing"/>
        <w:rPr>
          <w:rFonts w:ascii="Times New Roman" w:hAnsi="Times New Roman" w:cs="Times New Roman"/>
          <w:sz w:val="24"/>
          <w:szCs w:val="24"/>
        </w:rPr>
      </w:pPr>
      <w:r w:rsidRPr="007B7A0D">
        <w:rPr>
          <w:rFonts w:ascii="Times New Roman" w:hAnsi="Times New Roman" w:cs="Times New Roman"/>
          <w:sz w:val="24"/>
          <w:szCs w:val="24"/>
        </w:rPr>
        <w:t xml:space="preserve">3) </w:t>
      </w:r>
      <w:r w:rsidRPr="007B7A0D">
        <w:rPr>
          <w:rFonts w:ascii="Times New Roman" w:hAnsi="Times New Roman" w:cs="Times New Roman"/>
          <w:sz w:val="24"/>
          <w:szCs w:val="24"/>
          <w:lang w:val="de-DE"/>
        </w:rPr>
        <w:t>Ihaven</w:t>
      </w:r>
      <w:r w:rsidRPr="007B7A0D">
        <w:rPr>
          <w:rFonts w:ascii="Times New Roman" w:hAnsi="Times New Roman" w:cs="Times New Roman"/>
          <w:sz w:val="24"/>
          <w:szCs w:val="24"/>
        </w:rPr>
        <w:t>’</w:t>
      </w:r>
      <w:r w:rsidRPr="007B7A0D">
        <w:rPr>
          <w:rFonts w:ascii="Times New Roman" w:hAnsi="Times New Roman" w:cs="Times New Roman"/>
          <w:sz w:val="24"/>
          <w:szCs w:val="24"/>
          <w:lang w:val="de-DE"/>
        </w:rPr>
        <w:t>tcalledsomebody</w:t>
      </w:r>
      <w:r w:rsidRPr="007B7A0D">
        <w:rPr>
          <w:rFonts w:ascii="Times New Roman" w:hAnsi="Times New Roman" w:cs="Times New Roman"/>
          <w:sz w:val="24"/>
          <w:szCs w:val="24"/>
        </w:rPr>
        <w:t>.</w:t>
      </w:r>
    </w:p>
    <w:p w:rsidR="002C49FA" w:rsidRPr="007B7A0D" w:rsidRDefault="002C49FA" w:rsidP="007B7A0D">
      <w:pPr>
        <w:pStyle w:val="NoSpacing"/>
        <w:rPr>
          <w:rFonts w:ascii="Times New Roman" w:hAnsi="Times New Roman" w:cs="Times New Roman"/>
          <w:b/>
          <w:bCs/>
          <w:i/>
          <w:iCs/>
          <w:sz w:val="24"/>
          <w:szCs w:val="24"/>
        </w:rPr>
      </w:pPr>
    </w:p>
    <w:p w:rsidR="002C49FA" w:rsidRPr="007B7A0D" w:rsidRDefault="002C49FA" w:rsidP="007B7A0D">
      <w:pPr>
        <w:pStyle w:val="NoSpacing"/>
        <w:rPr>
          <w:rFonts w:ascii="Times New Roman" w:hAnsi="Times New Roman" w:cs="Times New Roman"/>
          <w:b/>
          <w:bCs/>
          <w:i/>
          <w:iCs/>
          <w:sz w:val="24"/>
          <w:szCs w:val="24"/>
        </w:rPr>
      </w:pPr>
      <w:r w:rsidRPr="007B7A0D">
        <w:rPr>
          <w:rFonts w:ascii="Times New Roman" w:hAnsi="Times New Roman" w:cs="Times New Roman"/>
          <w:b/>
          <w:bCs/>
          <w:i/>
          <w:iCs/>
          <w:sz w:val="24"/>
          <w:szCs w:val="24"/>
        </w:rPr>
        <w:t>Исправьте грамматические ошибки по теме «Существительное»</w:t>
      </w:r>
    </w:p>
    <w:p w:rsidR="002C49FA" w:rsidRPr="007B7A0D" w:rsidRDefault="002C49FA" w:rsidP="007B7A0D">
      <w:pPr>
        <w:pStyle w:val="NoSpacing"/>
        <w:rPr>
          <w:rFonts w:ascii="Times New Roman" w:hAnsi="Times New Roman" w:cs="Times New Roman"/>
          <w:sz w:val="24"/>
          <w:szCs w:val="24"/>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1) What are the news?</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2) Three man came into the room and sat in the armchairs.</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3) In evening we usually watch TV.</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b/>
          <w:bCs/>
          <w:i/>
          <w:iCs/>
          <w:sz w:val="24"/>
          <w:szCs w:val="24"/>
        </w:rPr>
      </w:pPr>
      <w:r w:rsidRPr="007B7A0D">
        <w:rPr>
          <w:rFonts w:ascii="Times New Roman" w:hAnsi="Times New Roman" w:cs="Times New Roman"/>
          <w:b/>
          <w:bCs/>
          <w:i/>
          <w:iCs/>
          <w:sz w:val="24"/>
          <w:szCs w:val="24"/>
        </w:rPr>
        <w:t>Исправьте грамматические ошибки по теме «Прилагательное и наречие»</w:t>
      </w:r>
    </w:p>
    <w:p w:rsidR="002C49FA" w:rsidRPr="007B7A0D" w:rsidRDefault="002C49FA" w:rsidP="007B7A0D">
      <w:pPr>
        <w:pStyle w:val="NoSpacing"/>
        <w:rPr>
          <w:rFonts w:ascii="Times New Roman" w:hAnsi="Times New Roman" w:cs="Times New Roman"/>
          <w:sz w:val="24"/>
          <w:szCs w:val="24"/>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1) Everest ist the most tallest mountain in the world.</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2) The results of the experiment turned out to be much best.</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3) I think this song is worst than the previous one.</w:t>
      </w:r>
    </w:p>
    <w:p w:rsidR="002C49FA" w:rsidRPr="007B7A0D" w:rsidRDefault="002C49FA" w:rsidP="007B7A0D">
      <w:pPr>
        <w:rPr>
          <w:lang w:val="en-US"/>
        </w:rPr>
      </w:pPr>
    </w:p>
    <w:p w:rsidR="002C49FA" w:rsidRPr="007B7A0D" w:rsidRDefault="002C49FA" w:rsidP="007B7A0D">
      <w:pPr>
        <w:rPr>
          <w:b/>
          <w:bCs/>
          <w:i/>
          <w:iCs/>
        </w:rPr>
      </w:pPr>
      <w:r w:rsidRPr="007B7A0D">
        <w:rPr>
          <w:b/>
          <w:bCs/>
          <w:i/>
          <w:iCs/>
        </w:rPr>
        <w:t>Выбер</w:t>
      </w:r>
      <w:r>
        <w:rPr>
          <w:b/>
          <w:bCs/>
          <w:i/>
          <w:iCs/>
        </w:rPr>
        <w:t>ите правильный ответ на вопросы</w:t>
      </w:r>
      <w:r w:rsidRPr="00317387">
        <w:rPr>
          <w:b/>
          <w:bCs/>
          <w:i/>
          <w:iCs/>
        </w:rPr>
        <w:t xml:space="preserve">лингвострановедческого характера </w:t>
      </w:r>
      <w:r w:rsidRPr="007B7A0D">
        <w:t>«</w:t>
      </w:r>
      <w:r w:rsidRPr="007B7A0D">
        <w:rPr>
          <w:b/>
          <w:bCs/>
          <w:i/>
          <w:iCs/>
        </w:rPr>
        <w:t>Высшее образование в стране изучаемого языка»</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1. What’s the main difference between a college and a university in the USA?</w:t>
      </w:r>
    </w:p>
    <w:p w:rsidR="002C49FA" w:rsidRPr="007B7A0D" w:rsidRDefault="002C49FA" w:rsidP="00BF0219">
      <w:pPr>
        <w:pStyle w:val="NoSpacing"/>
        <w:numPr>
          <w:ilvl w:val="0"/>
          <w:numId w:val="21"/>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Colleges are smaller</w:t>
      </w:r>
    </w:p>
    <w:p w:rsidR="002C49FA" w:rsidRPr="007B7A0D" w:rsidRDefault="002C49FA" w:rsidP="00BF0219">
      <w:pPr>
        <w:pStyle w:val="NoSpacing"/>
        <w:numPr>
          <w:ilvl w:val="0"/>
          <w:numId w:val="21"/>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Colleges offer only undergraduate degrees</w:t>
      </w:r>
    </w:p>
    <w:p w:rsidR="002C49FA" w:rsidRPr="007B7A0D" w:rsidRDefault="002C49FA" w:rsidP="00BF0219">
      <w:pPr>
        <w:pStyle w:val="NoSpacing"/>
        <w:numPr>
          <w:ilvl w:val="0"/>
          <w:numId w:val="21"/>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Colleges are smaller and they offer only undergraduate degrees</w:t>
      </w:r>
    </w:p>
    <w:p w:rsidR="002C49FA" w:rsidRPr="007B7A0D" w:rsidRDefault="002C49FA" w:rsidP="007B7A0D">
      <w:pPr>
        <w:pStyle w:val="ListParagraph"/>
        <w:spacing w:line="240" w:lineRule="auto"/>
        <w:ind w:left="0"/>
      </w:pPr>
    </w:p>
    <w:p w:rsidR="002C49FA" w:rsidRPr="007B7A0D" w:rsidRDefault="002C49FA" w:rsidP="007B7A0D">
      <w:pPr>
        <w:pStyle w:val="ListParagraph"/>
        <w:spacing w:line="240" w:lineRule="auto"/>
        <w:ind w:left="0"/>
      </w:pPr>
      <w:r w:rsidRPr="007B7A0D">
        <w:t>2. What’s the difference between a state (public university) and a private university?</w:t>
      </w:r>
    </w:p>
    <w:p w:rsidR="002C49FA" w:rsidRPr="007B7A0D" w:rsidRDefault="002C49FA" w:rsidP="00BF0219">
      <w:pPr>
        <w:pStyle w:val="ListParagraph"/>
        <w:numPr>
          <w:ilvl w:val="0"/>
          <w:numId w:val="16"/>
        </w:numPr>
        <w:spacing w:line="240" w:lineRule="auto"/>
        <w:ind w:left="0"/>
      </w:pPr>
      <w:r w:rsidRPr="007B7A0D">
        <w:t xml:space="preserve"> State universities are funded by the government</w:t>
      </w:r>
    </w:p>
    <w:p w:rsidR="002C49FA" w:rsidRPr="007B7A0D" w:rsidRDefault="002C49FA" w:rsidP="00BF0219">
      <w:pPr>
        <w:pStyle w:val="ListParagraph"/>
        <w:numPr>
          <w:ilvl w:val="0"/>
          <w:numId w:val="16"/>
        </w:numPr>
        <w:spacing w:line="240" w:lineRule="auto"/>
        <w:ind w:left="0"/>
      </w:pPr>
      <w:r w:rsidRPr="007B7A0D">
        <w:t xml:space="preserve"> State universities are usually larger and admit a wider range of students</w:t>
      </w:r>
    </w:p>
    <w:p w:rsidR="002C49FA" w:rsidRPr="007B7A0D" w:rsidRDefault="002C49FA" w:rsidP="00BF0219">
      <w:pPr>
        <w:pStyle w:val="ListParagraph"/>
        <w:numPr>
          <w:ilvl w:val="0"/>
          <w:numId w:val="16"/>
        </w:numPr>
        <w:spacing w:line="240" w:lineRule="auto"/>
        <w:ind w:left="0"/>
      </w:pPr>
      <w:r w:rsidRPr="007B7A0D">
        <w:t xml:space="preserve"> State universities are funded by the government and admit a wider range of students</w:t>
      </w:r>
    </w:p>
    <w:p w:rsidR="002C49FA" w:rsidRPr="007B7A0D" w:rsidRDefault="002C49FA" w:rsidP="007B7A0D">
      <w:pPr>
        <w:pStyle w:val="ListParagraph"/>
        <w:spacing w:line="240" w:lineRule="auto"/>
        <w:ind w:left="0"/>
      </w:pPr>
    </w:p>
    <w:p w:rsidR="002C49FA" w:rsidRPr="007B7A0D" w:rsidRDefault="002C49FA" w:rsidP="00BF0219">
      <w:pPr>
        <w:pStyle w:val="ListParagraph"/>
        <w:numPr>
          <w:ilvl w:val="0"/>
          <w:numId w:val="18"/>
        </w:numPr>
        <w:spacing w:line="240" w:lineRule="auto"/>
        <w:ind w:left="0" w:hanging="284"/>
      </w:pPr>
      <w:r w:rsidRPr="007B7A0D">
        <w:t>Who funds private institutions of higher education in the USA?</w:t>
      </w:r>
    </w:p>
    <w:p w:rsidR="002C49FA" w:rsidRPr="007B7A0D" w:rsidRDefault="002C49FA" w:rsidP="00BF0219">
      <w:pPr>
        <w:pStyle w:val="ListParagraph"/>
        <w:numPr>
          <w:ilvl w:val="0"/>
          <w:numId w:val="17"/>
        </w:numPr>
        <w:spacing w:line="240" w:lineRule="auto"/>
        <w:ind w:left="0"/>
      </w:pPr>
      <w:r w:rsidRPr="007B7A0D">
        <w:t>US government</w:t>
      </w:r>
    </w:p>
    <w:p w:rsidR="002C49FA" w:rsidRPr="007B7A0D" w:rsidRDefault="002C49FA" w:rsidP="00BF0219">
      <w:pPr>
        <w:pStyle w:val="ListParagraph"/>
        <w:numPr>
          <w:ilvl w:val="0"/>
          <w:numId w:val="17"/>
        </w:numPr>
        <w:spacing w:line="240" w:lineRule="auto"/>
        <w:ind w:left="0"/>
      </w:pPr>
      <w:r w:rsidRPr="007B7A0D">
        <w:t xml:space="preserve"> They are funded from tuition fees, research grants and gifts.</w:t>
      </w:r>
    </w:p>
    <w:p w:rsidR="002C49FA" w:rsidRPr="007B7A0D" w:rsidRDefault="002C49FA" w:rsidP="007B7A0D">
      <w:pPr>
        <w:pStyle w:val="ListParagraph"/>
        <w:spacing w:line="240" w:lineRule="auto"/>
        <w:ind w:left="0"/>
      </w:pPr>
    </w:p>
    <w:p w:rsidR="002C49FA" w:rsidRPr="007B7A0D" w:rsidRDefault="002C49FA" w:rsidP="007B7A0D">
      <w:pPr>
        <w:rPr>
          <w:b/>
          <w:bCs/>
          <w:i/>
          <w:iCs/>
        </w:rPr>
      </w:pPr>
      <w:r w:rsidRPr="007B7A0D">
        <w:rPr>
          <w:b/>
          <w:bCs/>
          <w:i/>
          <w:iCs/>
        </w:rPr>
        <w:t>Выберите правильный ответ на вопросы  по страноведению «Геополитические особенности страны изучаемого языка»</w:t>
      </w:r>
    </w:p>
    <w:p w:rsidR="002C49FA" w:rsidRPr="007B7A0D" w:rsidRDefault="002C49FA" w:rsidP="007B7A0D">
      <w:pPr>
        <w:pStyle w:val="ListParagraph"/>
        <w:spacing w:line="240" w:lineRule="auto"/>
        <w:ind w:left="0"/>
      </w:pPr>
      <w:r w:rsidRPr="007B7A0D">
        <w:t>1) How many countries does the United Kingdom consist of?</w:t>
      </w:r>
    </w:p>
    <w:p w:rsidR="002C49FA" w:rsidRPr="007B7A0D" w:rsidRDefault="002C49FA" w:rsidP="00BF0219">
      <w:pPr>
        <w:pStyle w:val="ListParagraph"/>
        <w:numPr>
          <w:ilvl w:val="0"/>
          <w:numId w:val="19"/>
        </w:numPr>
        <w:spacing w:line="240" w:lineRule="auto"/>
        <w:ind w:left="0" w:hanging="567"/>
      </w:pPr>
      <w:r w:rsidRPr="007B7A0D">
        <w:t>2</w:t>
      </w:r>
    </w:p>
    <w:p w:rsidR="002C49FA" w:rsidRPr="007B7A0D" w:rsidRDefault="002C49FA" w:rsidP="00BF0219">
      <w:pPr>
        <w:pStyle w:val="ListParagraph"/>
        <w:numPr>
          <w:ilvl w:val="0"/>
          <w:numId w:val="19"/>
        </w:numPr>
        <w:spacing w:line="240" w:lineRule="auto"/>
        <w:ind w:left="0" w:hanging="567"/>
      </w:pPr>
      <w:r w:rsidRPr="007B7A0D">
        <w:t>3</w:t>
      </w:r>
    </w:p>
    <w:p w:rsidR="002C49FA" w:rsidRPr="007B7A0D" w:rsidRDefault="002C49FA" w:rsidP="00BF0219">
      <w:pPr>
        <w:pStyle w:val="ListParagraph"/>
        <w:numPr>
          <w:ilvl w:val="0"/>
          <w:numId w:val="19"/>
        </w:numPr>
        <w:spacing w:line="240" w:lineRule="auto"/>
        <w:ind w:left="0" w:hanging="567"/>
      </w:pPr>
      <w:r w:rsidRPr="007B7A0D">
        <w:t>4</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2) What is the state system of the United Kingdom?</w:t>
      </w:r>
    </w:p>
    <w:p w:rsidR="002C49FA" w:rsidRPr="007B7A0D" w:rsidRDefault="002C49FA" w:rsidP="00BF0219">
      <w:pPr>
        <w:pStyle w:val="NoSpacing"/>
        <w:numPr>
          <w:ilvl w:val="0"/>
          <w:numId w:val="20"/>
        </w:numPr>
        <w:ind w:left="0" w:hanging="567"/>
        <w:rPr>
          <w:rFonts w:ascii="Times New Roman" w:hAnsi="Times New Roman" w:cs="Times New Roman"/>
          <w:sz w:val="24"/>
          <w:szCs w:val="24"/>
          <w:lang w:val="en-US"/>
        </w:rPr>
      </w:pPr>
      <w:r w:rsidRPr="007B7A0D">
        <w:rPr>
          <w:rFonts w:ascii="Times New Roman" w:hAnsi="Times New Roman" w:cs="Times New Roman"/>
          <w:sz w:val="24"/>
          <w:szCs w:val="24"/>
          <w:lang w:val="en-US"/>
        </w:rPr>
        <w:t>a constitutional monarchy</w:t>
      </w:r>
    </w:p>
    <w:p w:rsidR="002C49FA" w:rsidRPr="007B7A0D" w:rsidRDefault="002C49FA" w:rsidP="00BF0219">
      <w:pPr>
        <w:pStyle w:val="NoSpacing"/>
        <w:numPr>
          <w:ilvl w:val="0"/>
          <w:numId w:val="20"/>
        </w:numPr>
        <w:ind w:left="0" w:hanging="567"/>
        <w:rPr>
          <w:rFonts w:ascii="Times New Roman" w:hAnsi="Times New Roman" w:cs="Times New Roman"/>
          <w:sz w:val="24"/>
          <w:szCs w:val="24"/>
          <w:lang w:val="en-US"/>
        </w:rPr>
      </w:pPr>
      <w:r w:rsidRPr="007B7A0D">
        <w:rPr>
          <w:rFonts w:ascii="Times New Roman" w:hAnsi="Times New Roman" w:cs="Times New Roman"/>
          <w:sz w:val="24"/>
          <w:szCs w:val="24"/>
          <w:lang w:val="en-US"/>
        </w:rPr>
        <w:t>a parliamentary republic</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3) What is the symbol of the United Kingdom?</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a) a rose</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b) a bald eagle</w:t>
      </w:r>
    </w:p>
    <w:p w:rsidR="002C49FA" w:rsidRPr="007B7A0D" w:rsidRDefault="002C49FA" w:rsidP="007B7A0D">
      <w:pPr>
        <w:pStyle w:val="NoSpacing"/>
        <w:rPr>
          <w:rFonts w:ascii="Times New Roman" w:hAnsi="Times New Roman" w:cs="Times New Roman"/>
          <w:sz w:val="24"/>
          <w:szCs w:val="24"/>
        </w:rPr>
      </w:pPr>
      <w:r w:rsidRPr="007B7A0D">
        <w:rPr>
          <w:rFonts w:ascii="Times New Roman" w:hAnsi="Times New Roman" w:cs="Times New Roman"/>
          <w:sz w:val="24"/>
          <w:szCs w:val="24"/>
          <w:lang w:val="en-US"/>
        </w:rPr>
        <w:t>c</w:t>
      </w:r>
      <w:r w:rsidRPr="007B7A0D">
        <w:rPr>
          <w:rFonts w:ascii="Times New Roman" w:hAnsi="Times New Roman" w:cs="Times New Roman"/>
          <w:sz w:val="24"/>
          <w:szCs w:val="24"/>
        </w:rPr>
        <w:t xml:space="preserve">) </w:t>
      </w:r>
      <w:r w:rsidRPr="007B7A0D">
        <w:rPr>
          <w:rFonts w:ascii="Times New Roman" w:hAnsi="Times New Roman" w:cs="Times New Roman"/>
          <w:sz w:val="24"/>
          <w:szCs w:val="24"/>
          <w:lang w:val="en-US"/>
        </w:rPr>
        <w:t>Britannia</w:t>
      </w:r>
    </w:p>
    <w:p w:rsidR="002C49FA" w:rsidRPr="007B7A0D" w:rsidRDefault="002C49FA" w:rsidP="007B7A0D">
      <w:pPr>
        <w:rPr>
          <w:b/>
          <w:bCs/>
          <w:i/>
          <w:iCs/>
        </w:rPr>
      </w:pPr>
    </w:p>
    <w:p w:rsidR="002C49FA" w:rsidRPr="007B7A0D" w:rsidRDefault="002C49FA" w:rsidP="007B7A0D">
      <w:pPr>
        <w:rPr>
          <w:b/>
          <w:bCs/>
          <w:i/>
          <w:iCs/>
        </w:rPr>
      </w:pPr>
      <w:r w:rsidRPr="007B7A0D">
        <w:rPr>
          <w:b/>
          <w:bCs/>
          <w:i/>
          <w:iCs/>
        </w:rPr>
        <w:t>Выбери</w:t>
      </w:r>
      <w:r>
        <w:rPr>
          <w:b/>
          <w:bCs/>
          <w:i/>
          <w:iCs/>
        </w:rPr>
        <w:t xml:space="preserve">те правильный ответ на вопросы </w:t>
      </w:r>
      <w:r w:rsidRPr="00317387">
        <w:rPr>
          <w:b/>
          <w:bCs/>
          <w:i/>
          <w:iCs/>
        </w:rPr>
        <w:t xml:space="preserve">лингвострановедческого характера </w:t>
      </w:r>
      <w:r w:rsidRPr="007B7A0D">
        <w:rPr>
          <w:b/>
          <w:bCs/>
          <w:i/>
          <w:iCs/>
        </w:rPr>
        <w:t>«Культура и традиции страны изучаемого языка»</w:t>
      </w:r>
    </w:p>
    <w:p w:rsidR="002C49FA" w:rsidRPr="007B7A0D" w:rsidRDefault="002C49FA" w:rsidP="007B7A0D">
      <w:pPr>
        <w:rPr>
          <w:lang w:val="en-US"/>
        </w:rPr>
      </w:pPr>
      <w:r w:rsidRPr="007B7A0D">
        <w:rPr>
          <w:lang w:val="en-US"/>
        </w:rPr>
        <w:t>What is the Scottish national costume for men?</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a) the kilt</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b) the tuxedo</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c) the bearskin</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 What is the most famous sport event in Scotland?</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a) the Highland games</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b) the Ccommonwealth Games</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c) the Wimbledon Championship</w:t>
      </w:r>
    </w:p>
    <w:p w:rsidR="002C49FA" w:rsidRPr="007B7A0D" w:rsidRDefault="002C49FA" w:rsidP="007B7A0D">
      <w:pPr>
        <w:pStyle w:val="NoSpacing"/>
        <w:rPr>
          <w:rFonts w:ascii="Times New Roman" w:hAnsi="Times New Roman" w:cs="Times New Roman"/>
          <w:sz w:val="24"/>
          <w:szCs w:val="24"/>
          <w:lang w:val="en-US"/>
        </w:rPr>
      </w:pP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What country is called a land of castles and princes?</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a) England</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b) Northern Ireland</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c) Wales</w:t>
      </w:r>
    </w:p>
    <w:p w:rsidR="002C49FA" w:rsidRPr="00401E1A" w:rsidRDefault="002C49FA" w:rsidP="007B7A0D">
      <w:pPr>
        <w:rPr>
          <w:b/>
          <w:bCs/>
          <w:i/>
          <w:iCs/>
          <w:lang w:val="en-US"/>
        </w:rPr>
      </w:pPr>
    </w:p>
    <w:p w:rsidR="002C49FA" w:rsidRPr="007B7A0D" w:rsidRDefault="002C49FA" w:rsidP="007B7A0D">
      <w:pPr>
        <w:rPr>
          <w:b/>
          <w:bCs/>
          <w:i/>
          <w:iCs/>
        </w:rPr>
      </w:pPr>
      <w:r w:rsidRPr="007B7A0D">
        <w:rPr>
          <w:b/>
          <w:bCs/>
          <w:i/>
          <w:iCs/>
        </w:rPr>
        <w:t>Выбер</w:t>
      </w:r>
      <w:r>
        <w:rPr>
          <w:b/>
          <w:bCs/>
          <w:i/>
          <w:iCs/>
        </w:rPr>
        <w:t>ите правильный ответ на вопросы</w:t>
      </w:r>
      <w:r w:rsidRPr="00317387">
        <w:rPr>
          <w:b/>
          <w:bCs/>
          <w:i/>
          <w:iCs/>
        </w:rPr>
        <w:t xml:space="preserve">лингвострановедческого характера </w:t>
      </w:r>
      <w:r w:rsidRPr="007B7A0D">
        <w:rPr>
          <w:b/>
          <w:bCs/>
          <w:i/>
          <w:iCs/>
        </w:rPr>
        <w:t>«Крупные города страны изучаемого языка»</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What are the best English resorts?</w:t>
      </w:r>
    </w:p>
    <w:p w:rsidR="002C49FA" w:rsidRPr="007B7A0D" w:rsidRDefault="002C49FA" w:rsidP="00BF0219">
      <w:pPr>
        <w:pStyle w:val="NoSpacing"/>
        <w:numPr>
          <w:ilvl w:val="0"/>
          <w:numId w:val="22"/>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Bristol and Southampton</w:t>
      </w:r>
    </w:p>
    <w:p w:rsidR="002C49FA" w:rsidRPr="007B7A0D" w:rsidRDefault="002C49FA" w:rsidP="00BF0219">
      <w:pPr>
        <w:pStyle w:val="NoSpacing"/>
        <w:numPr>
          <w:ilvl w:val="0"/>
          <w:numId w:val="22"/>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Brighton and Bath</w:t>
      </w:r>
    </w:p>
    <w:p w:rsidR="002C49FA" w:rsidRPr="007B7A0D" w:rsidRDefault="002C49FA" w:rsidP="00BF0219">
      <w:pPr>
        <w:pStyle w:val="NoSpacing"/>
        <w:numPr>
          <w:ilvl w:val="0"/>
          <w:numId w:val="22"/>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Leeds and Bradford</w:t>
      </w:r>
    </w:p>
    <w:p w:rsidR="002C49FA" w:rsidRPr="007B7A0D" w:rsidRDefault="002C49FA" w:rsidP="007B7A0D">
      <w:pPr>
        <w:pStyle w:val="NoSpacing"/>
        <w:rPr>
          <w:rFonts w:ascii="Times New Roman" w:hAnsi="Times New Roman" w:cs="Times New Roman"/>
          <w:sz w:val="24"/>
          <w:szCs w:val="24"/>
          <w:lang w:val="en-US"/>
        </w:rPr>
      </w:pPr>
      <w:r w:rsidRPr="007B7A0D">
        <w:rPr>
          <w:rFonts w:ascii="Times New Roman" w:hAnsi="Times New Roman" w:cs="Times New Roman"/>
          <w:sz w:val="24"/>
          <w:szCs w:val="24"/>
          <w:lang w:val="en-US"/>
        </w:rPr>
        <w:t>What is the capital of Scotland?</w:t>
      </w:r>
    </w:p>
    <w:p w:rsidR="002C49FA" w:rsidRPr="007B7A0D" w:rsidRDefault="002C49FA" w:rsidP="00BF0219">
      <w:pPr>
        <w:pStyle w:val="NoSpacing"/>
        <w:numPr>
          <w:ilvl w:val="0"/>
          <w:numId w:val="23"/>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Manchester</w:t>
      </w:r>
    </w:p>
    <w:p w:rsidR="002C49FA" w:rsidRPr="007B7A0D" w:rsidRDefault="002C49FA" w:rsidP="00BF0219">
      <w:pPr>
        <w:pStyle w:val="NoSpacing"/>
        <w:numPr>
          <w:ilvl w:val="0"/>
          <w:numId w:val="23"/>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Edinburg</w:t>
      </w:r>
    </w:p>
    <w:p w:rsidR="002C49FA" w:rsidRPr="007B7A0D" w:rsidRDefault="002C49FA" w:rsidP="00BF0219">
      <w:pPr>
        <w:pStyle w:val="NoSpacing"/>
        <w:numPr>
          <w:ilvl w:val="0"/>
          <w:numId w:val="23"/>
        </w:numPr>
        <w:ind w:left="0"/>
        <w:rPr>
          <w:rFonts w:ascii="Times New Roman" w:hAnsi="Times New Roman" w:cs="Times New Roman"/>
          <w:sz w:val="24"/>
          <w:szCs w:val="24"/>
          <w:lang w:val="en-US"/>
        </w:rPr>
      </w:pPr>
      <w:r w:rsidRPr="007B7A0D">
        <w:rPr>
          <w:rFonts w:ascii="Times New Roman" w:hAnsi="Times New Roman" w:cs="Times New Roman"/>
          <w:sz w:val="24"/>
          <w:szCs w:val="24"/>
          <w:lang w:val="en-US"/>
        </w:rPr>
        <w:t>Liverpool</w:t>
      </w:r>
    </w:p>
    <w:p w:rsidR="002C49FA" w:rsidRPr="007B7A0D" w:rsidRDefault="002C49FA" w:rsidP="007B7A0D">
      <w:pPr>
        <w:pStyle w:val="NoSpacing"/>
        <w:rPr>
          <w:rFonts w:ascii="Times New Roman" w:hAnsi="Times New Roman" w:cs="Times New Roman"/>
          <w:b/>
          <w:bCs/>
          <w:sz w:val="24"/>
          <w:szCs w:val="24"/>
          <w:lang w:val="en-US"/>
        </w:rPr>
      </w:pPr>
      <w:r w:rsidRPr="007B7A0D">
        <w:rPr>
          <w:rFonts w:ascii="Times New Roman" w:hAnsi="Times New Roman" w:cs="Times New Roman"/>
          <w:b/>
          <w:bCs/>
          <w:sz w:val="24"/>
          <w:szCs w:val="24"/>
          <w:lang w:val="en-US"/>
        </w:rPr>
        <w:t>What is the most important airport in England?</w:t>
      </w:r>
    </w:p>
    <w:p w:rsidR="002C49FA" w:rsidRPr="007B7A0D" w:rsidRDefault="002C49FA" w:rsidP="00BF0219">
      <w:pPr>
        <w:pStyle w:val="NoSpacing"/>
        <w:numPr>
          <w:ilvl w:val="0"/>
          <w:numId w:val="24"/>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Gatwick</w:t>
      </w:r>
    </w:p>
    <w:p w:rsidR="002C49FA" w:rsidRPr="007B7A0D" w:rsidRDefault="002C49FA" w:rsidP="00BF0219">
      <w:pPr>
        <w:pStyle w:val="NoSpacing"/>
        <w:numPr>
          <w:ilvl w:val="0"/>
          <w:numId w:val="24"/>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Heathrow</w:t>
      </w:r>
    </w:p>
    <w:p w:rsidR="002C49FA" w:rsidRPr="007B7A0D" w:rsidRDefault="002C49FA" w:rsidP="00BF0219">
      <w:pPr>
        <w:pStyle w:val="NoSpacing"/>
        <w:numPr>
          <w:ilvl w:val="0"/>
          <w:numId w:val="24"/>
        </w:numPr>
        <w:ind w:left="0"/>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Stansted</w:t>
      </w:r>
    </w:p>
    <w:p w:rsidR="002C49FA" w:rsidRPr="007B7A0D" w:rsidRDefault="002C49FA" w:rsidP="007B7A0D">
      <w:pPr>
        <w:rPr>
          <w:b/>
          <w:bCs/>
          <w:i/>
          <w:iCs/>
          <w:lang w:val="en-US"/>
        </w:rPr>
      </w:pPr>
    </w:p>
    <w:p w:rsidR="002C49FA" w:rsidRPr="007B7A0D" w:rsidRDefault="002C49FA" w:rsidP="007B7A0D">
      <w:pPr>
        <w:rPr>
          <w:b/>
          <w:bCs/>
          <w:i/>
          <w:iCs/>
        </w:rPr>
      </w:pPr>
      <w:r w:rsidRPr="007B7A0D">
        <w:rPr>
          <w:b/>
          <w:bCs/>
          <w:i/>
          <w:iCs/>
        </w:rPr>
        <w:t>Прочитайте текст и определите, является высказывание истинным или ложным.</w:t>
      </w:r>
    </w:p>
    <w:p w:rsidR="002C49FA" w:rsidRPr="007B7A0D" w:rsidRDefault="002C49FA" w:rsidP="007B7A0D">
      <w:pPr>
        <w:pStyle w:val="Heading2"/>
        <w:jc w:val="center"/>
        <w:rPr>
          <w:lang w:val="en-US"/>
        </w:rPr>
      </w:pPr>
      <w:r w:rsidRPr="007B7A0D">
        <w:rPr>
          <w:lang w:val="en-US"/>
        </w:rPr>
        <w:t>My Plans for the Future</w:t>
      </w:r>
    </w:p>
    <w:p w:rsidR="002C49FA" w:rsidRPr="007B7A0D" w:rsidRDefault="002C49FA" w:rsidP="007B7A0D">
      <w:pPr>
        <w:pStyle w:val="NoSpacing"/>
        <w:ind w:firstLine="567"/>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3" w:tooltip="Nanotechnology: development" w:history="1">
        <w:r w:rsidRPr="007B7A0D">
          <w:rPr>
            <w:rStyle w:val="Hyperlink"/>
            <w:rFonts w:ascii="Times New Roman" w:hAnsi="Times New Roman" w:cs="Times New Roman"/>
            <w:color w:val="auto"/>
            <w:sz w:val="24"/>
            <w:szCs w:val="24"/>
            <w:u w:val="none"/>
            <w:lang w:val="en-US"/>
          </w:rPr>
          <w:t>development</w:t>
        </w:r>
      </w:hyperlink>
      <w:r w:rsidRPr="007B7A0D">
        <w:rPr>
          <w:rFonts w:ascii="Times New Roman" w:hAnsi="Times New Roman" w:cs="Times New Roman"/>
          <w:sz w:val="24"/>
          <w:szCs w:val="24"/>
          <w:lang w:val="en-US"/>
        </w:rPr>
        <w:t xml:space="preserve"> of my abilities and knowledge in the chosen field.</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 am rather ambitious. I like to win competitions and be the best. I’d like to </w:t>
      </w:r>
      <w:hyperlink r:id="rId184" w:tooltip="Глоссарий: become" w:history="1">
        <w:r w:rsidRPr="007B7A0D">
          <w:rPr>
            <w:rStyle w:val="Hyperlink"/>
            <w:rFonts w:ascii="Times New Roman" w:hAnsi="Times New Roman" w:cs="Times New Roman"/>
            <w:color w:val="auto"/>
            <w:sz w:val="24"/>
            <w:szCs w:val="24"/>
            <w:u w:val="none"/>
            <w:lang w:val="en-US"/>
          </w:rPr>
          <w:t>become</w:t>
        </w:r>
      </w:hyperlink>
      <w:r w:rsidRPr="007B7A0D">
        <w:rPr>
          <w:rFonts w:ascii="Times New Roman" w:hAnsi="Times New Roman" w:cs="Times New Roman"/>
          <w:sz w:val="24"/>
          <w:szCs w:val="24"/>
          <w:lang w:val="en-US"/>
        </w:rPr>
        <w:t xml:space="preserve"> a good specialist. I am sure the most important qualities of a good specialist are to be hard-working, to speak foreign languages, to be scientifically-minded, to be energetic, to </w:t>
      </w:r>
      <w:hyperlink r:id="rId185"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xml:space="preserve"> for extra qualifications in free time, to be sociable.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 think I am good at mathematics and physics. It were my </w:t>
      </w:r>
      <w:hyperlink r:id="rId186" w:tooltip="Glossary: Favourite" w:history="1">
        <w:r w:rsidRPr="007B7A0D">
          <w:rPr>
            <w:rStyle w:val="Hyperlink"/>
            <w:rFonts w:ascii="Times New Roman" w:hAnsi="Times New Roman" w:cs="Times New Roman"/>
            <w:color w:val="auto"/>
            <w:sz w:val="24"/>
            <w:szCs w:val="24"/>
            <w:u w:val="none"/>
            <w:lang w:val="en-US"/>
          </w:rPr>
          <w:t>favourite</w:t>
        </w:r>
      </w:hyperlink>
      <w:r w:rsidRPr="007B7A0D">
        <w:rPr>
          <w:rFonts w:ascii="Times New Roman" w:hAnsi="Times New Roman" w:cs="Times New Roman"/>
          <w:sz w:val="24"/>
          <w:szCs w:val="24"/>
          <w:lang w:val="en-US"/>
        </w:rPr>
        <w:t xml:space="preserve"> subjects at school and I am sure it is one of the most important subjects at the </w:t>
      </w:r>
      <w:hyperlink r:id="rId187" w:tooltip="Система Высшего образования в странах изучаемого языка: University" w:history="1">
        <w:r w:rsidRPr="007B7A0D">
          <w:rPr>
            <w:rStyle w:val="Hyperlink"/>
            <w:rFonts w:ascii="Times New Roman" w:hAnsi="Times New Roman" w:cs="Times New Roman"/>
            <w:color w:val="auto"/>
            <w:sz w:val="24"/>
            <w:szCs w:val="24"/>
            <w:u w:val="none"/>
            <w:lang w:val="en-US"/>
          </w:rPr>
          <w:t>University</w:t>
        </w:r>
      </w:hyperlink>
      <w:r w:rsidRPr="007B7A0D">
        <w:rPr>
          <w:rFonts w:ascii="Times New Roman" w:hAnsi="Times New Roman" w:cs="Times New Roman"/>
          <w:sz w:val="24"/>
          <w:szCs w:val="24"/>
          <w:lang w:val="en-US"/>
        </w:rPr>
        <w:t>.</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I am willing to be actively engaged in re</w:t>
      </w:r>
      <w:hyperlink r:id="rId188" w:tooltip="Technologies of the 21- st Century: search" w:history="1">
        <w:r w:rsidRPr="007B7A0D">
          <w:rPr>
            <w:rStyle w:val="Hyperlink"/>
            <w:rFonts w:ascii="Times New Roman" w:hAnsi="Times New Roman" w:cs="Times New Roman"/>
            <w:color w:val="auto"/>
            <w:sz w:val="24"/>
            <w:szCs w:val="24"/>
            <w:u w:val="none"/>
            <w:lang w:val="en-US"/>
          </w:rPr>
          <w:t>search</w:t>
        </w:r>
      </w:hyperlink>
      <w:r w:rsidRPr="007B7A0D">
        <w:rPr>
          <w:rFonts w:ascii="Times New Roman" w:hAnsi="Times New Roman" w:cs="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89" w:tooltip="Глоссарий: graduate" w:history="1">
        <w:r w:rsidRPr="007B7A0D">
          <w:rPr>
            <w:rStyle w:val="Hyperlink"/>
            <w:rFonts w:ascii="Times New Roman" w:hAnsi="Times New Roman" w:cs="Times New Roman"/>
            <w:color w:val="auto"/>
            <w:sz w:val="24"/>
            <w:szCs w:val="24"/>
            <w:u w:val="none"/>
            <w:lang w:val="en-US"/>
          </w:rPr>
          <w:t>graduate</w:t>
        </w:r>
      </w:hyperlink>
      <w:r w:rsidRPr="007B7A0D">
        <w:rPr>
          <w:rFonts w:ascii="Times New Roman" w:hAnsi="Times New Roman" w:cs="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Post</w:t>
      </w:r>
      <w:hyperlink r:id="rId190" w:tooltip="Глоссарий: graduate" w:history="1">
        <w:r w:rsidRPr="007B7A0D">
          <w:rPr>
            <w:rStyle w:val="Hyperlink"/>
            <w:rFonts w:ascii="Times New Roman" w:hAnsi="Times New Roman" w:cs="Times New Roman"/>
            <w:color w:val="auto"/>
            <w:sz w:val="24"/>
            <w:szCs w:val="24"/>
            <w:u w:val="none"/>
            <w:lang w:val="en-US"/>
          </w:rPr>
          <w:t>graduate</w:t>
        </w:r>
      </w:hyperlink>
      <w:hyperlink r:id="rId191"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xml:space="preserve"> at the university offers us the opportunity to </w:t>
      </w:r>
      <w:hyperlink r:id="rId192"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xml:space="preserve"> the subject of our first degree at an </w:t>
      </w:r>
      <w:hyperlink r:id="rId193" w:tooltip="Nanotechnology: advanced" w:history="1">
        <w:r w:rsidRPr="007B7A0D">
          <w:rPr>
            <w:rStyle w:val="Hyperlink"/>
            <w:rFonts w:ascii="Times New Roman" w:hAnsi="Times New Roman" w:cs="Times New Roman"/>
            <w:color w:val="auto"/>
            <w:sz w:val="24"/>
            <w:szCs w:val="24"/>
            <w:u w:val="none"/>
            <w:lang w:val="en-US"/>
          </w:rPr>
          <w:t>advanced</w:t>
        </w:r>
      </w:hyperlink>
      <w:r w:rsidRPr="007B7A0D">
        <w:rPr>
          <w:rFonts w:ascii="Times New Roman" w:hAnsi="Times New Roman" w:cs="Times New Roman"/>
          <w:sz w:val="24"/>
          <w:szCs w:val="24"/>
          <w:lang w:val="en-US"/>
        </w:rPr>
        <w:t xml:space="preserve"> level, or develop new skills and knowledge. The </w:t>
      </w:r>
      <w:hyperlink r:id="rId194" w:tooltip="Система Высшего образования в странах изучаемого языка: University" w:history="1">
        <w:r w:rsidRPr="007B7A0D">
          <w:rPr>
            <w:rStyle w:val="Hyperlink"/>
            <w:rFonts w:ascii="Times New Roman" w:hAnsi="Times New Roman" w:cs="Times New Roman"/>
            <w:color w:val="auto"/>
            <w:sz w:val="24"/>
            <w:szCs w:val="24"/>
            <w:u w:val="none"/>
            <w:lang w:val="en-US"/>
          </w:rPr>
          <w:t>University</w:t>
        </w:r>
      </w:hyperlink>
      <w:r w:rsidRPr="007B7A0D">
        <w:rPr>
          <w:rFonts w:ascii="Times New Roman" w:hAnsi="Times New Roman" w:cs="Times New Roman"/>
          <w:sz w:val="24"/>
          <w:szCs w:val="24"/>
          <w:lang w:val="en-US"/>
        </w:rPr>
        <w:t xml:space="preserve"> offers us the opportunity to enhance our career prospects by developing knowledge and skills relevant to our chosen career</w:t>
      </w:r>
    </w:p>
    <w:p w:rsidR="002C49FA" w:rsidRPr="007B7A0D" w:rsidRDefault="002C49FA" w:rsidP="00BF0219">
      <w:pPr>
        <w:pStyle w:val="ListParagraph"/>
        <w:numPr>
          <w:ilvl w:val="0"/>
          <w:numId w:val="25"/>
        </w:numPr>
        <w:spacing w:line="240" w:lineRule="auto"/>
        <w:ind w:left="0" w:firstLine="0"/>
      </w:pPr>
      <w:r w:rsidRPr="007B7A0D">
        <w:t>The carrier choice is not socially important, but depends on your abilities.</w:t>
      </w:r>
    </w:p>
    <w:p w:rsidR="002C49FA" w:rsidRPr="007B7A0D" w:rsidRDefault="002C49FA" w:rsidP="00BF0219">
      <w:pPr>
        <w:pStyle w:val="ListParagraph"/>
        <w:numPr>
          <w:ilvl w:val="0"/>
          <w:numId w:val="25"/>
        </w:numPr>
        <w:spacing w:line="240" w:lineRule="auto"/>
        <w:ind w:left="0" w:firstLine="0"/>
        <w:rPr>
          <w:b/>
          <w:bCs/>
        </w:rPr>
      </w:pPr>
      <w:r w:rsidRPr="007B7A0D">
        <w:t xml:space="preserve"> The most important qualities of a good specialist are to be industrious, to speak several foreign languages, etc.</w:t>
      </w:r>
    </w:p>
    <w:p w:rsidR="002C49FA" w:rsidRPr="007B7A0D" w:rsidRDefault="002C49FA" w:rsidP="00BF0219">
      <w:pPr>
        <w:pStyle w:val="ListParagraph"/>
        <w:numPr>
          <w:ilvl w:val="0"/>
          <w:numId w:val="25"/>
        </w:numPr>
        <w:spacing w:line="240" w:lineRule="auto"/>
        <w:ind w:left="0" w:firstLine="0"/>
        <w:rPr>
          <w:b/>
          <w:bCs/>
        </w:rPr>
      </w:pPr>
      <w:r w:rsidRPr="007B7A0D">
        <w:t>To develop the organizational and interpersonal skills and get a solid background one can become a monitor.</w:t>
      </w:r>
    </w:p>
    <w:p w:rsidR="002C49FA" w:rsidRPr="007B7A0D" w:rsidRDefault="002C49FA" w:rsidP="007B7A0D">
      <w:pPr>
        <w:rPr>
          <w:b/>
          <w:bCs/>
          <w:i/>
          <w:iCs/>
          <w:lang w:val="en-US"/>
        </w:rPr>
      </w:pPr>
    </w:p>
    <w:p w:rsidR="002C49FA" w:rsidRPr="007B7A0D" w:rsidRDefault="002C49FA" w:rsidP="007B7A0D">
      <w:pPr>
        <w:rPr>
          <w:b/>
          <w:bCs/>
          <w:i/>
          <w:iCs/>
        </w:rPr>
      </w:pPr>
      <w:r w:rsidRPr="007B7A0D">
        <w:rPr>
          <w:b/>
          <w:bCs/>
          <w:i/>
          <w:iCs/>
        </w:rPr>
        <w:t>Прочитайте текст и определите, является высказывание истинным или ложным.</w:t>
      </w:r>
    </w:p>
    <w:p w:rsidR="002C49FA" w:rsidRPr="007B7A0D" w:rsidRDefault="002C49FA" w:rsidP="007B7A0D">
      <w:pPr>
        <w:jc w:val="center"/>
        <w:rPr>
          <w:b/>
          <w:bCs/>
          <w:lang w:val="en-US"/>
        </w:rPr>
      </w:pPr>
      <w:r w:rsidRPr="007B7A0D">
        <w:rPr>
          <w:b/>
          <w:bCs/>
          <w:lang w:val="en-US"/>
        </w:rPr>
        <w:t>Colleges, universities, and institutes: the distinctions</w:t>
      </w:r>
    </w:p>
    <w:p w:rsidR="002C49FA" w:rsidRPr="007B7A0D" w:rsidRDefault="002C49FA"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2C49FA" w:rsidRPr="007B7A0D" w:rsidRDefault="002C49FA"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2C49FA" w:rsidRPr="007B7A0D" w:rsidRDefault="002C49FA" w:rsidP="007B7A0D">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2C49FA" w:rsidRPr="007B7A0D" w:rsidRDefault="002C49FA"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2C49FA" w:rsidRPr="007B7A0D" w:rsidRDefault="002C49FA" w:rsidP="00BF0219">
      <w:pPr>
        <w:widowControl/>
        <w:numPr>
          <w:ilvl w:val="0"/>
          <w:numId w:val="26"/>
        </w:numPr>
        <w:autoSpaceDE/>
        <w:autoSpaceDN/>
        <w:adjustRightInd/>
        <w:ind w:left="0" w:firstLine="0"/>
        <w:jc w:val="left"/>
        <w:rPr>
          <w:lang w:val="en-US"/>
        </w:rPr>
      </w:pPr>
      <w:r w:rsidRPr="007B7A0D">
        <w:rPr>
          <w:lang w:val="en-US"/>
        </w:rPr>
        <w:t xml:space="preserve">State </w:t>
      </w:r>
      <w:hyperlink r:id="rId195" w:tooltip="Система Высшего образования в странах изучаемого языка: University" w:history="1">
        <w:r w:rsidRPr="007B7A0D">
          <w:rPr>
            <w:rStyle w:val="Hyperlink"/>
            <w:color w:val="auto"/>
            <w:u w:val="none"/>
            <w:lang w:val="en-US"/>
          </w:rPr>
          <w:t>university</w:t>
        </w:r>
      </w:hyperlink>
      <w:r w:rsidRPr="007B7A0D">
        <w:rPr>
          <w:lang w:val="en-US"/>
        </w:rPr>
        <w:t xml:space="preserve"> tuition costs are generally lower than those of private universities.</w:t>
      </w:r>
    </w:p>
    <w:p w:rsidR="002C49FA" w:rsidRPr="007B7A0D" w:rsidRDefault="002C49FA" w:rsidP="00BF0219">
      <w:pPr>
        <w:widowControl/>
        <w:numPr>
          <w:ilvl w:val="0"/>
          <w:numId w:val="26"/>
        </w:numPr>
        <w:autoSpaceDE/>
        <w:autoSpaceDN/>
        <w:adjustRightInd/>
        <w:ind w:left="0" w:firstLine="0"/>
        <w:jc w:val="left"/>
        <w:rPr>
          <w:lang w:val="en-US"/>
        </w:rPr>
      </w:pPr>
      <w:hyperlink r:id="rId196" w:tooltip="Glossary: within" w:history="1">
        <w:r w:rsidRPr="007B7A0D">
          <w:rPr>
            <w:rStyle w:val="Hyperlink"/>
            <w:color w:val="auto"/>
            <w:u w:val="none"/>
            <w:lang w:val="en-US"/>
          </w:rPr>
          <w:t>Within</w:t>
        </w:r>
      </w:hyperlink>
      <w:r w:rsidRPr="007B7A0D">
        <w:rPr>
          <w:lang w:val="en-US"/>
        </w:rPr>
        <w:t xml:space="preserve"> each </w:t>
      </w:r>
      <w:hyperlink r:id="rId197" w:tooltip="Система Высшего образования в странах изучаемого языка: College" w:history="1">
        <w:r w:rsidRPr="007B7A0D">
          <w:rPr>
            <w:rStyle w:val="Hyperlink"/>
            <w:color w:val="auto"/>
            <w:u w:val="none"/>
            <w:lang w:val="en-US"/>
          </w:rPr>
          <w:t>college</w:t>
        </w:r>
      </w:hyperlink>
      <w:r w:rsidRPr="007B7A0D">
        <w:rPr>
          <w:lang w:val="en-US"/>
        </w:rPr>
        <w:t xml:space="preserve"> or </w:t>
      </w:r>
      <w:hyperlink r:id="rId198" w:tooltip="Система Высшего образования в странах изучаемого языка: University" w:history="1">
        <w:r w:rsidRPr="007B7A0D">
          <w:rPr>
            <w:rStyle w:val="Hyperlink"/>
            <w:color w:val="auto"/>
            <w:u w:val="none"/>
            <w:lang w:val="en-US"/>
          </w:rPr>
          <w:t>university</w:t>
        </w:r>
      </w:hyperlink>
      <w:r w:rsidRPr="007B7A0D">
        <w:rPr>
          <w:lang w:val="en-US"/>
        </w:rPr>
        <w:t xml:space="preserve"> you will find schools.</w:t>
      </w:r>
    </w:p>
    <w:p w:rsidR="002C49FA" w:rsidRPr="007B7A0D" w:rsidRDefault="002C49FA" w:rsidP="00BF021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99" w:tooltip="Система Высшего образования в странах изучаемого языка: College" w:history="1">
        <w:r w:rsidRPr="007B7A0D">
          <w:rPr>
            <w:rStyle w:val="Hyperlink"/>
            <w:color w:val="auto"/>
            <w:u w:val="none"/>
            <w:lang w:val="en-US"/>
          </w:rPr>
          <w:t>college</w:t>
        </w:r>
      </w:hyperlink>
      <w:r w:rsidRPr="007B7A0D">
        <w:rPr>
          <w:lang w:val="en-US"/>
        </w:rPr>
        <w:t xml:space="preserve">s offer certificate and other short-term programs that train students in the theory behind a specific vocation or </w:t>
      </w:r>
      <w:hyperlink r:id="rId200" w:tooltip="Nanotechnology: technology" w:history="1">
        <w:r w:rsidRPr="007B7A0D">
          <w:rPr>
            <w:rStyle w:val="Hyperlink"/>
            <w:color w:val="auto"/>
            <w:u w:val="none"/>
            <w:lang w:val="en-US"/>
          </w:rPr>
          <w:t>technology</w:t>
        </w:r>
      </w:hyperlink>
      <w:r w:rsidRPr="007B7A0D">
        <w:rPr>
          <w:lang w:val="en-US"/>
        </w:rPr>
        <w:t xml:space="preserve">, as well as in how to work with the </w:t>
      </w:r>
      <w:hyperlink r:id="rId201" w:tooltip="Nanotechnology: technology" w:history="1">
        <w:r w:rsidRPr="007B7A0D">
          <w:rPr>
            <w:rStyle w:val="Hyperlink"/>
            <w:color w:val="auto"/>
            <w:u w:val="none"/>
            <w:lang w:val="en-US"/>
          </w:rPr>
          <w:t>technology</w:t>
        </w:r>
      </w:hyperlink>
      <w:r w:rsidRPr="007B7A0D">
        <w:rPr>
          <w:lang w:val="en-US"/>
        </w:rPr>
        <w:t>.</w:t>
      </w:r>
    </w:p>
    <w:p w:rsidR="002C49FA" w:rsidRPr="007B7A0D" w:rsidRDefault="002C49FA" w:rsidP="007B7A0D">
      <w:pPr>
        <w:rPr>
          <w:b/>
          <w:bCs/>
          <w:i/>
          <w:iCs/>
        </w:rPr>
      </w:pPr>
      <w:r w:rsidRPr="007B7A0D">
        <w:rPr>
          <w:b/>
          <w:bCs/>
          <w:i/>
          <w:iCs/>
        </w:rPr>
        <w:t>Дополните диалог, используя предложенные ниже реплики</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Jane:</w:t>
      </w:r>
      <w:r w:rsidRPr="007B7A0D">
        <w:rPr>
          <w:rFonts w:ascii="Times New Roman" w:hAnsi="Times New Roman" w:cs="Times New Roman"/>
          <w:sz w:val="24"/>
          <w:szCs w:val="24"/>
          <w:lang w:val="en-US" w:eastAsia="ru-RU"/>
        </w:rPr>
        <w:t xml:space="preserve"> Hello, Maria! You look great today!</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Maria:</w:t>
      </w:r>
      <w:r w:rsidRPr="007B7A0D">
        <w:rPr>
          <w:rFonts w:ascii="Times New Roman" w:hAnsi="Times New Roman" w:cs="Times New Roman"/>
          <w:sz w:val="24"/>
          <w:szCs w:val="24"/>
          <w:lang w:val="en-US" w:eastAsia="ru-RU"/>
        </w:rPr>
        <w:t xml:space="preserve"> ______________It’s very warm today, isn’t it? So I have decided to put on my new dress.</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Jane:</w:t>
      </w:r>
      <w:r w:rsidRPr="007B7A0D">
        <w:rPr>
          <w:rFonts w:ascii="Times New Roman" w:hAnsi="Times New Roman" w:cs="Times New Roman"/>
          <w:sz w:val="24"/>
          <w:szCs w:val="24"/>
          <w:lang w:val="en-US" w:eastAsia="ru-RU"/>
        </w:rPr>
        <w:t xml:space="preserve"> Yes, the weather is lovely, as well as your new dress. But have you heard about the rain this afternoon?</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Maria: _________________</w:t>
      </w:r>
      <w:r w:rsidRPr="007B7A0D">
        <w:rPr>
          <w:rFonts w:ascii="Times New Roman" w:hAnsi="Times New Roman" w:cs="Times New Roman"/>
          <w:sz w:val="24"/>
          <w:szCs w:val="24"/>
          <w:lang w:val="en-US" w:eastAsia="ru-RU"/>
        </w:rPr>
        <w:t>But that is okey. I have an umbrella.</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Jane:</w:t>
      </w:r>
      <w:r w:rsidRPr="007B7A0D">
        <w:rPr>
          <w:rFonts w:ascii="Times New Roman" w:hAnsi="Times New Roman" w:cs="Times New Roman"/>
          <w:sz w:val="24"/>
          <w:szCs w:val="24"/>
          <w:lang w:val="en-US" w:eastAsia="ru-RU"/>
        </w:rPr>
        <w:t xml:space="preserve"> Oh, you are lucky, but I have no umbrella. I need to go back home to take it.</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Maria:</w:t>
      </w:r>
      <w:r w:rsidRPr="007B7A0D">
        <w:rPr>
          <w:rFonts w:ascii="Times New Roman" w:hAnsi="Times New Roman" w:cs="Times New Roman"/>
          <w:sz w:val="24"/>
          <w:szCs w:val="24"/>
          <w:lang w:val="en-US" w:eastAsia="ru-RU"/>
        </w:rPr>
        <w:t xml:space="preserve"> Yes, be quick. Look, the sky is already full of clouds.</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Jane:</w:t>
      </w:r>
      <w:r w:rsidRPr="007B7A0D">
        <w:rPr>
          <w:rFonts w:ascii="Times New Roman" w:hAnsi="Times New Roman" w:cs="Times New Roman"/>
          <w:sz w:val="24"/>
          <w:szCs w:val="24"/>
          <w:lang w:val="en-US" w:eastAsia="ru-RU"/>
        </w:rPr>
        <w:t xml:space="preserve"> I run. Bye, ____________</w:t>
      </w:r>
    </w:p>
    <w:p w:rsidR="002C49FA" w:rsidRPr="007B7A0D" w:rsidRDefault="002C49FA" w:rsidP="007B7A0D">
      <w:pPr>
        <w:pStyle w:val="NoSpacing"/>
        <w:pBdr>
          <w:bottom w:val="single" w:sz="6" w:space="1" w:color="auto"/>
        </w:pBdr>
        <w:rPr>
          <w:rFonts w:ascii="Times New Roman" w:hAnsi="Times New Roman" w:cs="Times New Roman"/>
          <w:sz w:val="24"/>
          <w:szCs w:val="24"/>
          <w:lang w:val="en-US" w:eastAsia="ru-RU"/>
        </w:rPr>
      </w:pPr>
      <w:r w:rsidRPr="007B7A0D">
        <w:rPr>
          <w:rFonts w:ascii="Times New Roman" w:hAnsi="Times New Roman" w:cs="Times New Roman"/>
          <w:b/>
          <w:bCs/>
          <w:sz w:val="24"/>
          <w:szCs w:val="24"/>
          <w:lang w:val="en-US" w:eastAsia="ru-RU"/>
        </w:rPr>
        <w:t>Maria:</w:t>
      </w:r>
      <w:r w:rsidRPr="007B7A0D">
        <w:rPr>
          <w:rFonts w:ascii="Times New Roman" w:hAnsi="Times New Roman" w:cs="Times New Roman"/>
          <w:sz w:val="24"/>
          <w:szCs w:val="24"/>
          <w:lang w:val="en-US" w:eastAsia="ru-RU"/>
        </w:rPr>
        <w:t xml:space="preserve"> Bye!</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Yes, I’ve heard about that.      Hi,! Thank you!     see you later.</w:t>
      </w:r>
    </w:p>
    <w:p w:rsidR="002C49FA" w:rsidRPr="007B7A0D" w:rsidRDefault="002C49FA" w:rsidP="007B7A0D">
      <w:pPr>
        <w:rPr>
          <w:b/>
          <w:bCs/>
          <w:i/>
          <w:iCs/>
          <w:lang w:val="en-US"/>
        </w:rPr>
      </w:pPr>
    </w:p>
    <w:p w:rsidR="002C49FA" w:rsidRPr="007B7A0D" w:rsidRDefault="002C49FA" w:rsidP="007B7A0D">
      <w:pPr>
        <w:rPr>
          <w:b/>
          <w:bCs/>
          <w:i/>
          <w:iCs/>
        </w:rPr>
      </w:pPr>
      <w:r w:rsidRPr="007B7A0D">
        <w:rPr>
          <w:b/>
          <w:bCs/>
          <w:i/>
          <w:iCs/>
        </w:rPr>
        <w:t>Дополните диалог, используя предложенные ниже реплики</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А</w:t>
      </w:r>
      <w:r w:rsidRPr="007B7A0D">
        <w:rPr>
          <w:rFonts w:ascii="Times New Roman" w:hAnsi="Times New Roman" w:cs="Times New Roman"/>
          <w:sz w:val="24"/>
          <w:szCs w:val="24"/>
          <w:lang w:val="en-US" w:eastAsia="ru-RU"/>
        </w:rPr>
        <w:t xml:space="preserve">: ______________________ </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В</w:t>
      </w:r>
      <w:r w:rsidRPr="007B7A0D">
        <w:rPr>
          <w:rFonts w:ascii="Times New Roman" w:hAnsi="Times New Roman" w:cs="Times New Roman"/>
          <w:sz w:val="24"/>
          <w:szCs w:val="24"/>
          <w:lang w:val="en-US" w:eastAsia="ru-RU"/>
        </w:rPr>
        <w:t>: Yes, I’ll have the fillet steak.</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А</w:t>
      </w:r>
      <w:r w:rsidRPr="007B7A0D">
        <w:rPr>
          <w:rFonts w:ascii="Times New Roman" w:hAnsi="Times New Roman" w:cs="Times New Roman"/>
          <w:sz w:val="24"/>
          <w:szCs w:val="24"/>
          <w:lang w:val="en-US" w:eastAsia="ru-RU"/>
        </w:rPr>
        <w:t>: _________________________</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В</w:t>
      </w:r>
      <w:r w:rsidRPr="007B7A0D">
        <w:rPr>
          <w:rFonts w:ascii="Times New Roman" w:hAnsi="Times New Roman" w:cs="Times New Roman"/>
          <w:sz w:val="24"/>
          <w:szCs w:val="24"/>
          <w:lang w:val="en-US" w:eastAsia="ru-RU"/>
        </w:rPr>
        <w:t>: Rare, please. And I’d like a glass of red wine, and some mineral water.</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А</w:t>
      </w:r>
      <w:r w:rsidRPr="007B7A0D">
        <w:rPr>
          <w:rFonts w:ascii="Times New Roman" w:hAnsi="Times New Roman" w:cs="Times New Roman"/>
          <w:sz w:val="24"/>
          <w:szCs w:val="24"/>
          <w:lang w:val="en-US" w:eastAsia="ru-RU"/>
        </w:rPr>
        <w:t>: Still or sparkling?</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В</w:t>
      </w:r>
      <w:r w:rsidRPr="007B7A0D">
        <w:rPr>
          <w:rFonts w:ascii="Times New Roman" w:hAnsi="Times New Roman" w:cs="Times New Roman"/>
          <w:sz w:val="24"/>
          <w:szCs w:val="24"/>
          <w:lang w:val="en-US" w:eastAsia="ru-RU"/>
        </w:rPr>
        <w:t>: Sparkling.</w:t>
      </w:r>
    </w:p>
    <w:p w:rsidR="002C49FA" w:rsidRPr="007B7A0D" w:rsidRDefault="002C49FA" w:rsidP="007B7A0D">
      <w:pPr>
        <w:pStyle w:val="NoSpacing"/>
        <w:pBdr>
          <w:bottom w:val="single" w:sz="12" w:space="1" w:color="auto"/>
        </w:pBdr>
        <w:rPr>
          <w:rFonts w:ascii="Times New Roman" w:hAnsi="Times New Roman" w:cs="Times New Roman"/>
          <w:sz w:val="24"/>
          <w:szCs w:val="24"/>
          <w:lang w:val="en-US" w:eastAsia="ru-RU"/>
        </w:rPr>
      </w:pPr>
      <w:r w:rsidRPr="007B7A0D">
        <w:rPr>
          <w:rFonts w:ascii="Times New Roman" w:hAnsi="Times New Roman" w:cs="Times New Roman"/>
          <w:sz w:val="24"/>
          <w:szCs w:val="24"/>
          <w:lang w:eastAsia="ru-RU"/>
        </w:rPr>
        <w:t>А</w:t>
      </w:r>
      <w:r w:rsidRPr="007B7A0D">
        <w:rPr>
          <w:rFonts w:ascii="Times New Roman" w:hAnsi="Times New Roman" w:cs="Times New Roman"/>
          <w:sz w:val="24"/>
          <w:szCs w:val="24"/>
          <w:lang w:val="en-US" w:eastAsia="ru-RU"/>
        </w:rPr>
        <w:t>: ______________</w:t>
      </w:r>
    </w:p>
    <w:p w:rsidR="002C49FA" w:rsidRPr="007B7A0D" w:rsidRDefault="002C49FA" w:rsidP="007B7A0D">
      <w:pPr>
        <w:pStyle w:val="NoSpacing"/>
        <w:rPr>
          <w:rFonts w:ascii="Times New Roman" w:hAnsi="Times New Roman" w:cs="Times New Roman"/>
          <w:sz w:val="24"/>
          <w:szCs w:val="24"/>
          <w:lang w:val="en-US" w:eastAsia="ru-RU"/>
        </w:rPr>
      </w:pPr>
    </w:p>
    <w:p w:rsidR="002C49FA" w:rsidRPr="007B7A0D" w:rsidRDefault="002C49FA" w:rsidP="007B7A0D">
      <w:pPr>
        <w:pStyle w:val="NoSpacing"/>
        <w:rPr>
          <w:rFonts w:ascii="Times New Roman" w:hAnsi="Times New Roman" w:cs="Times New Roman"/>
          <w:sz w:val="24"/>
          <w:szCs w:val="24"/>
          <w:lang w:eastAsia="ru-RU"/>
        </w:rPr>
      </w:pPr>
      <w:r w:rsidRPr="007B7A0D">
        <w:rPr>
          <w:rFonts w:ascii="Times New Roman" w:hAnsi="Times New Roman" w:cs="Times New Roman"/>
          <w:sz w:val="24"/>
          <w:szCs w:val="24"/>
          <w:lang w:val="en-US" w:eastAsia="ru-RU"/>
        </w:rPr>
        <w:t>Are you ready to order?        How would you like your steak?        Fine</w:t>
      </w:r>
      <w:r w:rsidRPr="007B7A0D">
        <w:rPr>
          <w:rFonts w:ascii="Times New Roman" w:hAnsi="Times New Roman" w:cs="Times New Roman"/>
          <w:sz w:val="24"/>
          <w:szCs w:val="24"/>
          <w:lang w:eastAsia="ru-RU"/>
        </w:rPr>
        <w:t>.</w:t>
      </w:r>
    </w:p>
    <w:p w:rsidR="002C49FA" w:rsidRPr="007B7A0D" w:rsidRDefault="002C49FA" w:rsidP="007B7A0D">
      <w:pPr>
        <w:rPr>
          <w:b/>
          <w:bCs/>
          <w:i/>
          <w:iCs/>
        </w:rPr>
      </w:pPr>
    </w:p>
    <w:p w:rsidR="002C49FA" w:rsidRPr="007B7A0D" w:rsidRDefault="002C49FA" w:rsidP="007B7A0D">
      <w:pPr>
        <w:rPr>
          <w:b/>
          <w:bCs/>
          <w:i/>
          <w:iCs/>
        </w:rPr>
      </w:pPr>
      <w:r w:rsidRPr="007B7A0D">
        <w:rPr>
          <w:b/>
          <w:bCs/>
          <w:i/>
          <w:iCs/>
        </w:rPr>
        <w:t>Составьте план ответа по теме:  «Значение иностранного языка в карьере будущего специалиста»</w:t>
      </w:r>
    </w:p>
    <w:p w:rsidR="002C49FA" w:rsidRPr="007B7A0D" w:rsidRDefault="002C49FA" w:rsidP="007B7A0D">
      <w:pPr>
        <w:rPr>
          <w:b/>
          <w:bCs/>
          <w:i/>
          <w:iCs/>
        </w:rPr>
      </w:pPr>
      <w:r w:rsidRPr="007B7A0D">
        <w:rPr>
          <w:rStyle w:val="FontStyle31"/>
          <w:b/>
          <w:bCs/>
          <w:i/>
          <w:iCs/>
        </w:rPr>
        <w:t xml:space="preserve">Составьте сообщение по предлагаемым темам, опираясь на основные лексические выражения: </w:t>
      </w:r>
      <w:r w:rsidRPr="007B7A0D">
        <w:rPr>
          <w:b/>
          <w:bCs/>
          <w:i/>
          <w:iCs/>
        </w:rPr>
        <w:t>«О себе»</w:t>
      </w:r>
    </w:p>
    <w:p w:rsidR="002C49FA" w:rsidRPr="007B7A0D" w:rsidRDefault="002C49FA" w:rsidP="007B7A0D">
      <w:pPr>
        <w:rPr>
          <w:lang w:val="en-US"/>
        </w:rPr>
      </w:pPr>
      <w:r w:rsidRPr="007B7A0D">
        <w:rPr>
          <w:lang w:val="en-US"/>
        </w:rPr>
        <w:t>to be a first-year student, to consist of, to live, my hobby is, I prefer, my favourite subjects, to spend time, at the university I, when I have free time, usually I</w:t>
      </w:r>
    </w:p>
    <w:p w:rsidR="002C49FA" w:rsidRPr="003F521F" w:rsidRDefault="002C49FA" w:rsidP="007B7A0D">
      <w:pPr>
        <w:rPr>
          <w:b/>
          <w:bCs/>
          <w:i/>
          <w:iCs/>
        </w:rPr>
      </w:pPr>
      <w:r w:rsidRPr="003F521F">
        <w:rPr>
          <w:rStyle w:val="FontStyle31"/>
          <w:rFonts w:ascii="Times New Roman" w:hAnsi="Times New Roman" w:cs="Times New Roman"/>
          <w:b/>
          <w:bCs/>
          <w:i/>
          <w:iCs/>
          <w:sz w:val="24"/>
          <w:szCs w:val="24"/>
        </w:rPr>
        <w:t xml:space="preserve">Составьте сообщение по предлагаемым темам, опираясь на основные лексические выражения: </w:t>
      </w:r>
      <w:r w:rsidRPr="003F521F">
        <w:rPr>
          <w:b/>
          <w:bCs/>
          <w:i/>
          <w:iCs/>
        </w:rPr>
        <w:t>«Мои планы на будущее»</w:t>
      </w:r>
    </w:p>
    <w:p w:rsidR="002C49FA" w:rsidRPr="007B7A0D" w:rsidRDefault="002C49FA"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202" w:tooltip="Nanotechnology: development" w:history="1">
        <w:r w:rsidRPr="007B7A0D">
          <w:rPr>
            <w:rStyle w:val="Hyperlink"/>
            <w:color w:val="auto"/>
            <w:u w:val="none"/>
            <w:lang w:val="en-US"/>
          </w:rPr>
          <w:t>development</w:t>
        </w:r>
      </w:hyperlink>
      <w:r w:rsidRPr="007B7A0D">
        <w:rPr>
          <w:lang w:val="en-US"/>
        </w:rPr>
        <w:t xml:space="preserve"> of my abilities and knowledge, to take part in the student scientific conferences</w:t>
      </w:r>
    </w:p>
    <w:p w:rsidR="002C49FA" w:rsidRPr="007B7A0D" w:rsidRDefault="002C49FA" w:rsidP="007B7A0D">
      <w:pPr>
        <w:rPr>
          <w:b/>
          <w:bCs/>
          <w:i/>
          <w:iCs/>
        </w:rPr>
      </w:pPr>
      <w:r w:rsidRPr="007B7A0D">
        <w:rPr>
          <w:rStyle w:val="FontStyle31"/>
          <w:rFonts w:ascii="Times New Roman" w:hAnsi="Times New Roman" w:cs="Times New Roman"/>
          <w:b/>
          <w:bCs/>
          <w:i/>
          <w:iCs/>
          <w:sz w:val="24"/>
          <w:szCs w:val="24"/>
        </w:rPr>
        <w:t xml:space="preserve">Составьте сообщение по предлагаемым темам, опираясь на основные лексические выражения: </w:t>
      </w:r>
      <w:r w:rsidRPr="007B7A0D">
        <w:rPr>
          <w:b/>
          <w:bCs/>
          <w:i/>
          <w:iCs/>
        </w:rPr>
        <w:t>«Значение иностранного языка в карьере будущего специалиста»</w:t>
      </w:r>
    </w:p>
    <w:p w:rsidR="002C49FA" w:rsidRPr="007B7A0D" w:rsidRDefault="002C49FA" w:rsidP="007B7A0D">
      <w:pPr>
        <w:rPr>
          <w:lang w:val="en-US"/>
        </w:rPr>
      </w:pPr>
      <w:r w:rsidRPr="007B7A0D">
        <w:rPr>
          <w:lang w:val="en-US"/>
        </w:rPr>
        <w:t xml:space="preserve">to improve your career prospects, many benefits, give a competitive edge over other </w:t>
      </w:r>
      <w:hyperlink r:id="rId203" w:tooltip="Ведущие университеты мира: applicant" w:history="1">
        <w:r w:rsidRPr="007B7A0D">
          <w:rPr>
            <w:rStyle w:val="Hyperlink"/>
            <w:color w:val="auto"/>
            <w:u w:val="none"/>
            <w:lang w:val="en-US"/>
          </w:rPr>
          <w:t>applicant</w:t>
        </w:r>
      </w:hyperlink>
      <w:r w:rsidRPr="007B7A0D">
        <w:rPr>
          <w:lang w:val="en-US"/>
        </w:rPr>
        <w:t>s, have the option to work abroad, miscommunication, feel more at ease when speaking with fellow employees, management, or clients.</w:t>
      </w:r>
    </w:p>
    <w:p w:rsidR="002C49FA" w:rsidRPr="007B7A0D" w:rsidRDefault="002C49FA" w:rsidP="007B7A0D">
      <w:pPr>
        <w:rPr>
          <w:b/>
          <w:bCs/>
          <w:i/>
          <w:iCs/>
        </w:rPr>
      </w:pPr>
      <w:r w:rsidRPr="007B7A0D">
        <w:rPr>
          <w:rStyle w:val="FontStyle31"/>
          <w:rFonts w:ascii="Times New Roman" w:hAnsi="Times New Roman" w:cs="Times New Roman"/>
          <w:b/>
          <w:bCs/>
          <w:i/>
          <w:iCs/>
          <w:sz w:val="24"/>
          <w:szCs w:val="24"/>
        </w:rPr>
        <w:t xml:space="preserve">Составьте сообщение по предлагаемым темам, опираясь на основные лексические выражения: </w:t>
      </w:r>
      <w:r w:rsidRPr="007B7A0D">
        <w:rPr>
          <w:b/>
          <w:bCs/>
          <w:i/>
          <w:iCs/>
        </w:rPr>
        <w:t>«Студенческая жизнь»</w:t>
      </w:r>
    </w:p>
    <w:p w:rsidR="002C49FA" w:rsidRDefault="002C49FA" w:rsidP="007B7A0D">
      <w:pPr>
        <w:rPr>
          <w:lang w:val="en-US"/>
        </w:rPr>
      </w:pPr>
      <w:r w:rsidRPr="007B7A0D">
        <w:rPr>
          <w:lang w:val="en-US"/>
        </w:rPr>
        <w:t xml:space="preserve">the first step to independence, to achieve your </w:t>
      </w:r>
      <w:hyperlink r:id="rId204" w:tooltip="Glossary: Study" w:history="1">
        <w:r w:rsidRPr="007B7A0D">
          <w:rPr>
            <w:rStyle w:val="Hyperlink"/>
            <w:color w:val="auto"/>
            <w:u w:val="none"/>
            <w:lang w:val="en-US"/>
          </w:rPr>
          <w:t>study</w:t>
        </w:r>
      </w:hyperlink>
      <w:r w:rsidRPr="007B7A0D">
        <w:rPr>
          <w:lang w:val="en-US"/>
        </w:rPr>
        <w:t xml:space="preserve"> goals, to plan a timetable, to do a course work, to take time out from </w:t>
      </w:r>
      <w:hyperlink r:id="rId205" w:tooltip="Glossary: Study" w:history="1">
        <w:r w:rsidRPr="007B7A0D">
          <w:rPr>
            <w:rStyle w:val="Hyperlink"/>
            <w:color w:val="auto"/>
            <w:u w:val="none"/>
            <w:lang w:val="en-US"/>
          </w:rPr>
          <w:t>study</w:t>
        </w:r>
      </w:hyperlink>
      <w:r w:rsidRPr="007B7A0D">
        <w:rPr>
          <w:lang w:val="en-US"/>
        </w:rPr>
        <w:t>, tutorials and labs, to hang out with  friends, to attend lectures and classes</w:t>
      </w:r>
    </w:p>
    <w:p w:rsidR="002C49FA" w:rsidRPr="007B7A0D" w:rsidRDefault="002C49FA" w:rsidP="007B7A0D">
      <w:pPr>
        <w:rPr>
          <w:b/>
          <w:bCs/>
          <w:i/>
          <w:iCs/>
          <w:lang w:val="en-US"/>
        </w:rPr>
      </w:pPr>
    </w:p>
    <w:p w:rsidR="002C49FA" w:rsidRPr="007B7A0D" w:rsidRDefault="002C49FA" w:rsidP="005B08D5">
      <w:pPr>
        <w:jc w:val="center"/>
        <w:rPr>
          <w:rStyle w:val="FontStyle31"/>
          <w:rFonts w:ascii="Times New Roman" w:hAnsi="Times New Roman" w:cs="Times New Roman"/>
          <w:b/>
          <w:bCs/>
          <w:i/>
          <w:iCs/>
          <w:sz w:val="24"/>
          <w:szCs w:val="24"/>
        </w:rPr>
      </w:pPr>
      <w:r w:rsidRPr="005B08D5">
        <w:rPr>
          <w:rStyle w:val="FontStyle31"/>
          <w:rFonts w:ascii="Times New Roman" w:hAnsi="Times New Roman" w:cs="Times New Roman"/>
          <w:b/>
          <w:bCs/>
          <w:i/>
          <w:iCs/>
          <w:sz w:val="24"/>
          <w:szCs w:val="24"/>
        </w:rPr>
        <w:t xml:space="preserve">Прочитайте текст, переведите и </w:t>
      </w:r>
      <w:r w:rsidRPr="005B08D5">
        <w:rPr>
          <w:b/>
          <w:bCs/>
          <w:i/>
          <w:iCs/>
        </w:rPr>
        <w:t>выпишете предложения, передающие его основную идею</w:t>
      </w:r>
      <w:r w:rsidRPr="005B08D5">
        <w:rPr>
          <w:rStyle w:val="FontStyle31"/>
          <w:rFonts w:ascii="Times New Roman" w:hAnsi="Times New Roman" w:cs="Times New Roman"/>
          <w:b/>
          <w:bCs/>
          <w:i/>
          <w:iCs/>
          <w:sz w:val="24"/>
          <w:szCs w:val="24"/>
        </w:rPr>
        <w:t>.</w:t>
      </w:r>
    </w:p>
    <w:p w:rsidR="002C49FA" w:rsidRPr="007B7A0D" w:rsidRDefault="002C49FA" w:rsidP="007B7A0D">
      <w:pPr>
        <w:pStyle w:val="NoSpacing"/>
        <w:jc w:val="center"/>
        <w:rPr>
          <w:rFonts w:ascii="Times New Roman" w:hAnsi="Times New Roman" w:cs="Times New Roman"/>
          <w:b/>
          <w:bCs/>
          <w:sz w:val="24"/>
          <w:szCs w:val="24"/>
          <w:lang w:val="en-US"/>
        </w:rPr>
      </w:pPr>
      <w:r w:rsidRPr="007B7A0D">
        <w:rPr>
          <w:rFonts w:ascii="Times New Roman" w:hAnsi="Times New Roman" w:cs="Times New Roman"/>
          <w:b/>
          <w:bCs/>
          <w:sz w:val="24"/>
          <w:szCs w:val="24"/>
          <w:lang w:val="en-US"/>
        </w:rPr>
        <w:t>Student Life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Becoming a student is often the first step to independence, particularly if you are moving away from home. You'll get to </w:t>
      </w:r>
      <w:hyperlink r:id="rId206" w:tooltip="Глоссарий: meet" w:history="1">
        <w:r w:rsidRPr="007B7A0D">
          <w:rPr>
            <w:rStyle w:val="Hyperlink"/>
            <w:rFonts w:ascii="Times New Roman" w:hAnsi="Times New Roman" w:cs="Times New Roman"/>
            <w:color w:val="auto"/>
            <w:sz w:val="24"/>
            <w:szCs w:val="24"/>
            <w:u w:val="none"/>
            <w:lang w:val="en-US"/>
          </w:rPr>
          <w:t>meet</w:t>
        </w:r>
      </w:hyperlink>
      <w:r w:rsidRPr="007B7A0D">
        <w:rPr>
          <w:rFonts w:ascii="Times New Roman" w:hAnsi="Times New Roman" w:cs="Times New Roman"/>
          <w:sz w:val="24"/>
          <w:szCs w:val="24"/>
          <w:lang w:val="en-US"/>
        </w:rPr>
        <w:t xml:space="preserve"> new people and there are lots of chances to socialise. However, you may find yourself struggling to achieve your </w:t>
      </w:r>
      <w:hyperlink r:id="rId207"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xml:space="preserve"> goals. Student life is different for everyone.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How can I prepare for student life?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Talk to people who have done the course or degree you're doing. They may be able to give you tips and advice about the workload, and make </w:t>
      </w:r>
      <w:hyperlink r:id="rId208" w:tooltip="Nanotechnology: suggest" w:history="1">
        <w:r w:rsidRPr="007B7A0D">
          <w:rPr>
            <w:rStyle w:val="Hyperlink"/>
            <w:rFonts w:ascii="Times New Roman" w:hAnsi="Times New Roman" w:cs="Times New Roman"/>
            <w:color w:val="auto"/>
            <w:sz w:val="24"/>
            <w:szCs w:val="24"/>
            <w:u w:val="none"/>
            <w:lang w:val="en-US"/>
          </w:rPr>
          <w:t>suggest</w:t>
        </w:r>
      </w:hyperlink>
      <w:r w:rsidRPr="007B7A0D">
        <w:rPr>
          <w:rFonts w:ascii="Times New Roman" w:hAnsi="Times New Roman" w:cs="Times New Roman"/>
          <w:sz w:val="24"/>
          <w:szCs w:val="24"/>
          <w:lang w:val="en-US"/>
        </w:rPr>
        <w:t>ions for how you can prepare.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If you're moving to a different place, try to arrive a few </w:t>
      </w:r>
      <w:hyperlink r:id="rId209" w:tooltip="TRACKING   HURRICANES: day" w:history="1">
        <w:r w:rsidRPr="007B7A0D">
          <w:rPr>
            <w:rStyle w:val="Hyperlink"/>
            <w:rFonts w:ascii="Times New Roman" w:hAnsi="Times New Roman" w:cs="Times New Roman"/>
            <w:color w:val="auto"/>
            <w:sz w:val="24"/>
            <w:szCs w:val="24"/>
            <w:u w:val="none"/>
            <w:lang w:val="en-US"/>
          </w:rPr>
          <w:t>day</w:t>
        </w:r>
      </w:hyperlink>
      <w:r w:rsidRPr="007B7A0D">
        <w:rPr>
          <w:rFonts w:ascii="Times New Roman" w:hAnsi="Times New Roman" w:cs="Times New Roman"/>
          <w:sz w:val="24"/>
          <w:szCs w:val="24"/>
          <w:lang w:val="en-US"/>
        </w:rPr>
        <w:t>s before you start your course. That way you'll have time to get familiar with the t</w:t>
      </w:r>
      <w:hyperlink r:id="rId210" w:tooltip="Глоссарий: own" w:history="1">
        <w:r w:rsidRPr="007B7A0D">
          <w:rPr>
            <w:rStyle w:val="Hyperlink"/>
            <w:rFonts w:ascii="Times New Roman" w:hAnsi="Times New Roman" w:cs="Times New Roman"/>
            <w:color w:val="auto"/>
            <w:sz w:val="24"/>
            <w:szCs w:val="24"/>
            <w:u w:val="none"/>
            <w:lang w:val="en-US"/>
          </w:rPr>
          <w:t>own</w:t>
        </w:r>
      </w:hyperlink>
      <w:r w:rsidRPr="007B7A0D">
        <w:rPr>
          <w:rFonts w:ascii="Times New Roman" w:hAnsi="Times New Roman" w:cs="Times New Roman"/>
          <w:sz w:val="24"/>
          <w:szCs w:val="24"/>
          <w:lang w:val="en-US"/>
        </w:rPr>
        <w:t>/city layout, and learn your way around.</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Work out how you will get around. If there is no suitable public transport in the city, can you get a bike or car? Do you need to get a d</w:t>
      </w:r>
      <w:hyperlink r:id="rId211" w:tooltip="Глоссарий: river" w:history="1">
        <w:r w:rsidRPr="007B7A0D">
          <w:rPr>
            <w:rStyle w:val="Hyperlink"/>
            <w:rFonts w:ascii="Times New Roman" w:hAnsi="Times New Roman" w:cs="Times New Roman"/>
            <w:color w:val="auto"/>
            <w:sz w:val="24"/>
            <w:szCs w:val="24"/>
            <w:u w:val="none"/>
            <w:lang w:val="en-US"/>
          </w:rPr>
          <w:t>river</w:t>
        </w:r>
      </w:hyperlink>
      <w:r w:rsidRPr="007B7A0D">
        <w:rPr>
          <w:rFonts w:ascii="Times New Roman" w:hAnsi="Times New Roman" w:cs="Times New Roman"/>
          <w:sz w:val="24"/>
          <w:szCs w:val="24"/>
          <w:lang w:val="en-US"/>
        </w:rPr>
        <w:t>'s licence?</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If you're moving into a flat, ask your </w:t>
      </w:r>
      <w:hyperlink r:id="rId212" w:tooltip="Glossary: Parents" w:history="1">
        <w:r w:rsidRPr="007B7A0D">
          <w:rPr>
            <w:rStyle w:val="Hyperlink"/>
            <w:rFonts w:ascii="Times New Roman" w:hAnsi="Times New Roman" w:cs="Times New Roman"/>
            <w:color w:val="auto"/>
            <w:sz w:val="24"/>
            <w:szCs w:val="24"/>
            <w:u w:val="none"/>
            <w:lang w:val="en-US"/>
          </w:rPr>
          <w:t>parents</w:t>
        </w:r>
      </w:hyperlink>
      <w:r w:rsidRPr="007B7A0D">
        <w:rPr>
          <w:rFonts w:ascii="Times New Roman" w:hAnsi="Times New Roman" w:cs="Times New Roman"/>
          <w:sz w:val="24"/>
          <w:szCs w:val="24"/>
          <w:lang w:val="en-US"/>
        </w:rPr>
        <w:t xml:space="preserve"> if you can take any furniture with you (eg bed, dresser, desk, chair, sofa). Decide on your accommodation early on. If you want to live on campus, you'll need to get in early.</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How do you </w:t>
      </w:r>
      <w:hyperlink r:id="rId213" w:tooltip="Выдающиеся изобретения человечества : set" w:history="1">
        <w:r w:rsidRPr="007B7A0D">
          <w:rPr>
            <w:rStyle w:val="Hyperlink"/>
            <w:rFonts w:ascii="Times New Roman" w:hAnsi="Times New Roman" w:cs="Times New Roman"/>
            <w:color w:val="auto"/>
            <w:sz w:val="24"/>
            <w:szCs w:val="24"/>
            <w:u w:val="none"/>
            <w:lang w:val="en-US"/>
          </w:rPr>
          <w:t>set</w:t>
        </w:r>
      </w:hyperlink>
      <w:r w:rsidRPr="007B7A0D">
        <w:rPr>
          <w:rFonts w:ascii="Times New Roman" w:hAnsi="Times New Roman" w:cs="Times New Roman"/>
          <w:sz w:val="24"/>
          <w:szCs w:val="24"/>
          <w:lang w:val="en-US"/>
        </w:rPr>
        <w:t xml:space="preserve"> realistic goals and plan timetables at </w:t>
      </w:r>
      <w:hyperlink r:id="rId214" w:tooltip="Система Высшего образования в странах изучаемого языка: University" w:history="1">
        <w:r w:rsidRPr="007B7A0D">
          <w:rPr>
            <w:rStyle w:val="Hyperlink"/>
            <w:rFonts w:ascii="Times New Roman" w:hAnsi="Times New Roman" w:cs="Times New Roman"/>
            <w:color w:val="auto"/>
            <w:sz w:val="24"/>
            <w:szCs w:val="24"/>
            <w:u w:val="none"/>
            <w:lang w:val="en-US"/>
          </w:rPr>
          <w:t>university</w:t>
        </w:r>
      </w:hyperlink>
      <w:r w:rsidRPr="007B7A0D">
        <w:rPr>
          <w:rFonts w:ascii="Times New Roman" w:hAnsi="Times New Roman" w:cs="Times New Roman"/>
          <w:sz w:val="24"/>
          <w:szCs w:val="24"/>
          <w:lang w:val="en-US"/>
        </w:rPr>
        <w:t>?</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It's tempting to try to achieve too much in your first year of </w:t>
      </w:r>
      <w:hyperlink r:id="rId215"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xml:space="preserve">, which is common with new students. This can leave you feeling overwhelmed and unmotivated, because you may not leave enough time to do course work or take time out from </w:t>
      </w:r>
      <w:hyperlink r:id="rId216" w:tooltip="Glossary: Study" w:history="1">
        <w:r w:rsidRPr="007B7A0D">
          <w:rPr>
            <w:rStyle w:val="Hyperlink"/>
            <w:rFonts w:ascii="Times New Roman" w:hAnsi="Times New Roman" w:cs="Times New Roman"/>
            <w:color w:val="auto"/>
            <w:sz w:val="24"/>
            <w:szCs w:val="24"/>
            <w:u w:val="none"/>
            <w:lang w:val="en-US"/>
          </w:rPr>
          <w:t>study</w:t>
        </w:r>
      </w:hyperlink>
      <w:r w:rsidRPr="007B7A0D">
        <w:rPr>
          <w:rFonts w:ascii="Times New Roman" w:hAnsi="Times New Roman" w:cs="Times New Roman"/>
          <w:sz w:val="24"/>
          <w:szCs w:val="24"/>
          <w:lang w:val="en-US"/>
        </w:rPr>
        <w:t>. Remember to leave time for things such as preparing for lectures, part-time work and spending time with friends.</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Why should you go to lectures, classes, tutorials or labs?</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Try to take a sensible approach to attending lectures and classes – they are worth it.</w:t>
      </w:r>
    </w:p>
    <w:p w:rsidR="002C49FA" w:rsidRPr="007B7A0D" w:rsidRDefault="002C49FA" w:rsidP="007B7A0D">
      <w:pPr>
        <w:pStyle w:val="NoSpacing"/>
        <w:jc w:val="both"/>
        <w:rPr>
          <w:rFonts w:ascii="Times New Roman" w:hAnsi="Times New Roman" w:cs="Times New Roman"/>
          <w:sz w:val="24"/>
          <w:szCs w:val="24"/>
          <w:lang w:val="en-US"/>
        </w:rPr>
      </w:pPr>
    </w:p>
    <w:p w:rsidR="002C49FA" w:rsidRPr="007B7A0D" w:rsidRDefault="002C49FA" w:rsidP="00BF0219">
      <w:pPr>
        <w:pStyle w:val="ListParagraph"/>
        <w:numPr>
          <w:ilvl w:val="0"/>
          <w:numId w:val="27"/>
        </w:numPr>
        <w:spacing w:line="240" w:lineRule="auto"/>
        <w:ind w:left="0" w:hanging="426"/>
        <w:jc w:val="left"/>
        <w:rPr>
          <w:lang w:eastAsia="ru-RU"/>
        </w:rPr>
      </w:pPr>
      <w:r w:rsidRPr="007B7A0D">
        <w:rPr>
          <w:lang w:eastAsia="ru-RU"/>
        </w:rPr>
        <w:t xml:space="preserve">Is becoming a student the first step to independence? Why? </w:t>
      </w:r>
    </w:p>
    <w:p w:rsidR="002C49FA" w:rsidRPr="007B7A0D" w:rsidRDefault="002C49FA" w:rsidP="00BF0219">
      <w:pPr>
        <w:pStyle w:val="ListParagraph"/>
        <w:numPr>
          <w:ilvl w:val="0"/>
          <w:numId w:val="27"/>
        </w:numPr>
        <w:spacing w:line="240" w:lineRule="auto"/>
        <w:ind w:left="0" w:hanging="426"/>
        <w:jc w:val="left"/>
        <w:rPr>
          <w:lang w:eastAsia="ru-RU"/>
        </w:rPr>
      </w:pPr>
      <w:r w:rsidRPr="007B7A0D">
        <w:rPr>
          <w:lang w:eastAsia="ru-RU"/>
        </w:rPr>
        <w:t xml:space="preserve">Why is it useful to talk to people who have done the course or degree you're doing? </w:t>
      </w:r>
    </w:p>
    <w:p w:rsidR="002C49FA" w:rsidRPr="007B7A0D" w:rsidRDefault="002C49FA" w:rsidP="00BF0219">
      <w:pPr>
        <w:pStyle w:val="NoSpacing"/>
        <w:numPr>
          <w:ilvl w:val="0"/>
          <w:numId w:val="27"/>
        </w:numPr>
        <w:ind w:left="0" w:hanging="426"/>
        <w:jc w:val="both"/>
        <w:rPr>
          <w:rFonts w:ascii="Times New Roman" w:hAnsi="Times New Roman" w:cs="Times New Roman"/>
          <w:sz w:val="24"/>
          <w:szCs w:val="24"/>
          <w:lang w:val="en-US"/>
        </w:rPr>
      </w:pPr>
      <w:r w:rsidRPr="007B7A0D">
        <w:rPr>
          <w:rFonts w:ascii="Times New Roman" w:hAnsi="Times New Roman" w:cs="Times New Roman"/>
          <w:sz w:val="24"/>
          <w:szCs w:val="24"/>
          <w:lang w:val="en-US" w:eastAsia="ru-RU"/>
        </w:rPr>
        <w:t>Why should you arrive in the city before you start your course?</w:t>
      </w:r>
    </w:p>
    <w:p w:rsidR="002C49FA" w:rsidRPr="007B7A0D" w:rsidRDefault="002C49FA" w:rsidP="007B7A0D">
      <w:pPr>
        <w:pStyle w:val="NoSpacing"/>
        <w:rPr>
          <w:rFonts w:ascii="Times New Roman" w:hAnsi="Times New Roman" w:cs="Times New Roman"/>
          <w:sz w:val="24"/>
          <w:szCs w:val="24"/>
          <w:lang w:val="en-US" w:eastAsia="ru-RU"/>
        </w:rPr>
      </w:pPr>
    </w:p>
    <w:p w:rsidR="002C49FA" w:rsidRPr="007B7A0D" w:rsidRDefault="002C49FA" w:rsidP="007B7A0D">
      <w:pPr>
        <w:rPr>
          <w:b/>
          <w:bCs/>
          <w:i/>
          <w:iCs/>
        </w:rPr>
      </w:pPr>
      <w:r w:rsidRPr="007B7A0D">
        <w:rPr>
          <w:b/>
          <w:bCs/>
          <w:i/>
          <w:iCs/>
        </w:rPr>
        <w:t>Выберите реплики, наиболее подходящие к ситуации общения «Студенческая жизнь»</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Susan: Oh, my god! The final exams are coming, and I still have not chosen the place to enter.</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Jane: ____________ Let's try to determine which profession suits you most of all.</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C: But how can we do it?</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It's very easy. ______________ Then we will analyze and understand what your future profession.</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 How do you know all this?</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Have you forgotten? I attend psychology courses once a week. We have recently discussed such problem.</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 xml:space="preserve">S: _______________ </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Yes, you will be surprised, but you are not alone to have such a problem.</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 That calms me a little. Well, come on, let’s start.</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______________________working with people, with animals or with documents?</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 I'm afraid of animals, and a little shy to communicate with people. I prefer to work with documents.</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Do you like children?</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 Oh, yes. I always play with children when guests come to us. I think they like to spend time with me too.</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D: Well, it became clear to me that you need to choose a profession that relates to children, and documents. For example, an interpreter or a school teacher.</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 ___________ Now I have something to think about. Your advice really helped me, thank you!</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__________________________________________________________________________</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Stop to panic.    I will ask you questions, and you will honestly answer them.    Really?</w:t>
      </w:r>
    </w:p>
    <w:p w:rsidR="002C49FA" w:rsidRPr="007B7A0D" w:rsidRDefault="002C49FA" w:rsidP="007B7A0D">
      <w:pPr>
        <w:pStyle w:val="NoSpacing"/>
        <w:jc w:val="both"/>
        <w:rPr>
          <w:rFonts w:ascii="Times New Roman" w:hAnsi="Times New Roman" w:cs="Times New Roman"/>
          <w:sz w:val="24"/>
          <w:szCs w:val="24"/>
          <w:lang w:val="en-US" w:eastAsia="ru-RU"/>
        </w:rPr>
      </w:pPr>
      <w:r w:rsidRPr="007B7A0D">
        <w:rPr>
          <w:rFonts w:ascii="Times New Roman" w:hAnsi="Times New Roman" w:cs="Times New Roman"/>
          <w:sz w:val="24"/>
          <w:szCs w:val="24"/>
          <w:lang w:val="en-US" w:eastAsia="ru-RU"/>
        </w:rPr>
        <w:t>What kind of work do you prefer. Well done!</w:t>
      </w:r>
    </w:p>
    <w:p w:rsidR="002C49FA" w:rsidRPr="007B7A0D" w:rsidRDefault="002C49FA" w:rsidP="007B7A0D">
      <w:pPr>
        <w:pStyle w:val="NoSpacing"/>
        <w:jc w:val="both"/>
        <w:rPr>
          <w:rFonts w:ascii="Times New Roman" w:hAnsi="Times New Roman" w:cs="Times New Roman"/>
          <w:sz w:val="24"/>
          <w:szCs w:val="24"/>
          <w:lang w:val="en-US" w:eastAsia="ru-RU"/>
        </w:rPr>
      </w:pP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Brian: Hi, Wendy! ____________How are you? </w:t>
      </w:r>
      <w:r w:rsidRPr="007B7A0D">
        <w:rPr>
          <w:rFonts w:ascii="Times New Roman" w:hAnsi="Times New Roman" w:cs="Times New Roman"/>
          <w:sz w:val="24"/>
          <w:szCs w:val="24"/>
          <w:lang w:val="en-US"/>
        </w:rPr>
        <w:tab/>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 Wendy: Hi, Brian! I'm fine, thank you. ___________? </w:t>
      </w:r>
      <w:r w:rsidRPr="007B7A0D">
        <w:rPr>
          <w:rFonts w:ascii="Times New Roman" w:hAnsi="Times New Roman" w:cs="Times New Roman"/>
          <w:sz w:val="24"/>
          <w:szCs w:val="24"/>
          <w:lang w:val="en-US"/>
        </w:rPr>
        <w:tab/>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cs="Times New Roman"/>
          <w:sz w:val="24"/>
          <w:szCs w:val="24"/>
          <w:lang w:val="en-US"/>
        </w:rPr>
        <w:tab/>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2C49FA" w:rsidRPr="007B7A0D" w:rsidRDefault="002C49FA" w:rsidP="007B7A0D">
      <w:pPr>
        <w:pStyle w:val="NoSpacing"/>
        <w:jc w:val="both"/>
        <w:rPr>
          <w:rFonts w:ascii="Times New Roman" w:hAnsi="Times New Roman" w:cs="Times New Roman"/>
          <w:sz w:val="24"/>
          <w:szCs w:val="24"/>
          <w:lang w:val="en-US"/>
        </w:rPr>
      </w:pPr>
      <w:r w:rsidRPr="007B7A0D">
        <w:rPr>
          <w:rFonts w:ascii="Times New Roman" w:hAnsi="Times New Roman" w:cs="Times New Roman"/>
          <w:sz w:val="24"/>
          <w:szCs w:val="24"/>
          <w:lang w:val="en-US"/>
        </w:rPr>
        <w:t xml:space="preserve">Brian: _______________________We are based in the central building, so during the brake I'm usually seen here. </w:t>
      </w:r>
      <w:r w:rsidRPr="007B7A0D">
        <w:rPr>
          <w:rFonts w:ascii="Times New Roman" w:hAnsi="Times New Roman" w:cs="Times New Roman"/>
          <w:sz w:val="24"/>
          <w:szCs w:val="24"/>
          <w:lang w:val="en-US"/>
        </w:rPr>
        <w:tab/>
      </w:r>
    </w:p>
    <w:p w:rsidR="002C49FA" w:rsidRPr="007B7A0D" w:rsidRDefault="002C49FA" w:rsidP="007B7A0D">
      <w:pPr>
        <w:pStyle w:val="NoSpacing"/>
        <w:rPr>
          <w:lang w:val="en-US"/>
        </w:rPr>
      </w:pPr>
      <w:r w:rsidRPr="007B7A0D">
        <w:rPr>
          <w:lang w:val="en-US"/>
        </w:rPr>
        <w:t> ___________________________________________________________________________________</w:t>
      </w:r>
      <w:r w:rsidRPr="007B7A0D">
        <w:rPr>
          <w:lang w:val="en-US"/>
        </w:rPr>
        <w:tab/>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val="en-US"/>
        </w:rPr>
        <w:t>It's nice to see you.  I'm at the faculty of International relations. And you? Yes, you're right.</w:t>
      </w:r>
    </w:p>
    <w:p w:rsidR="002C49FA" w:rsidRPr="007B7A0D" w:rsidRDefault="002C49FA" w:rsidP="007B7A0D">
      <w:pPr>
        <w:pStyle w:val="NoSpacing"/>
        <w:rPr>
          <w:rFonts w:ascii="Times New Roman" w:hAnsi="Times New Roman" w:cs="Times New Roman"/>
          <w:sz w:val="24"/>
          <w:szCs w:val="24"/>
          <w:lang w:val="en-US" w:eastAsia="ru-RU"/>
        </w:rPr>
      </w:pPr>
    </w:p>
    <w:p w:rsidR="002C49FA" w:rsidRPr="007B7A0D" w:rsidRDefault="002C49FA" w:rsidP="007B7A0D">
      <w:pPr>
        <w:pStyle w:val="NoSpacing"/>
        <w:pBdr>
          <w:bottom w:val="single" w:sz="12" w:space="1" w:color="auto"/>
        </w:pBdr>
        <w:rPr>
          <w:rFonts w:ascii="Times New Roman" w:hAnsi="Times New Roman" w:cs="Times New Roman"/>
          <w:sz w:val="24"/>
          <w:szCs w:val="24"/>
          <w:lang w:val="en-US"/>
        </w:rPr>
      </w:pPr>
      <w:r w:rsidRPr="007B7A0D">
        <w:rPr>
          <w:rFonts w:ascii="Times New Roman" w:hAnsi="Times New Roman" w:cs="Times New Roman"/>
          <w:sz w:val="24"/>
          <w:szCs w:val="24"/>
          <w:lang w:val="en-US"/>
        </w:rPr>
        <w:t>--- _________________________________________</w:t>
      </w:r>
      <w:r w:rsidRPr="007B7A0D">
        <w:rPr>
          <w:rFonts w:ascii="Times New Roman" w:hAnsi="Times New Roman" w:cs="Times New Roman"/>
          <w:sz w:val="24"/>
          <w:szCs w:val="24"/>
          <w:lang w:val="en-US"/>
        </w:rPr>
        <w:br/>
        <w:t>— Yes, I have excellent teachers and wonderful classmates.</w:t>
      </w:r>
      <w:r w:rsidRPr="007B7A0D">
        <w:rPr>
          <w:rFonts w:ascii="Times New Roman" w:hAnsi="Times New Roman" w:cs="Times New Roman"/>
          <w:sz w:val="24"/>
          <w:szCs w:val="24"/>
          <w:lang w:val="en-US"/>
        </w:rPr>
        <w:br/>
        <w:t>— _________________________________________</w:t>
      </w:r>
    </w:p>
    <w:p w:rsidR="002C49FA" w:rsidRPr="007B7A0D" w:rsidRDefault="002C49FA" w:rsidP="007B7A0D">
      <w:pPr>
        <w:pStyle w:val="NoSpacing"/>
        <w:pBdr>
          <w:bottom w:val="single" w:sz="12" w:space="1" w:color="auto"/>
        </w:pBdr>
        <w:rPr>
          <w:rFonts w:ascii="Times New Roman" w:hAnsi="Times New Roman" w:cs="Times New Roman"/>
          <w:sz w:val="24"/>
          <w:szCs w:val="24"/>
          <w:lang w:val="en-US" w:eastAsia="ru-RU"/>
        </w:rPr>
      </w:pPr>
      <w:r w:rsidRPr="007B7A0D">
        <w:rPr>
          <w:rFonts w:ascii="Times New Roman" w:hAnsi="Times New Roman" w:cs="Times New Roman"/>
          <w:sz w:val="24"/>
          <w:szCs w:val="24"/>
          <w:lang w:val="en-US"/>
        </w:rPr>
        <w:t>— Yes, I became friends with Ira. She is fascinated by astronomy. We spend many evenings together, watching the stars.</w:t>
      </w:r>
      <w:r w:rsidRPr="007B7A0D">
        <w:rPr>
          <w:rFonts w:ascii="Times New Roman" w:hAnsi="Times New Roman" w:cs="Times New Roman"/>
          <w:sz w:val="24"/>
          <w:szCs w:val="24"/>
          <w:lang w:val="en-US"/>
        </w:rPr>
        <w:br/>
        <w:t>— It’s very romantic.</w:t>
      </w:r>
      <w:r w:rsidRPr="007B7A0D">
        <w:rPr>
          <w:rFonts w:ascii="Times New Roman" w:hAnsi="Times New Roman" w:cs="Times New Roman"/>
          <w:sz w:val="24"/>
          <w:szCs w:val="24"/>
          <w:lang w:val="en-US"/>
        </w:rPr>
        <w:br/>
        <w:t>— Yes, and she is very beautiful. I think that I like her more than just a friend</w:t>
      </w:r>
    </w:p>
    <w:p w:rsidR="002C49FA" w:rsidRPr="007B7A0D" w:rsidRDefault="002C49FA" w:rsidP="007B7A0D">
      <w:pPr>
        <w:pStyle w:val="NoSpacing"/>
        <w:rPr>
          <w:rFonts w:ascii="Times New Roman" w:hAnsi="Times New Roman" w:cs="Times New Roman"/>
          <w:sz w:val="24"/>
          <w:szCs w:val="24"/>
          <w:lang w:val="en-US" w:eastAsia="ru-RU"/>
        </w:rPr>
      </w:pPr>
      <w:r w:rsidRPr="007B7A0D">
        <w:rPr>
          <w:rFonts w:ascii="Times New Roman" w:hAnsi="Times New Roman" w:cs="Times New Roman"/>
          <w:sz w:val="24"/>
          <w:szCs w:val="24"/>
          <w:lang w:val="en-US"/>
        </w:rPr>
        <w:t>Have you already made friends with someone? Do you like studying at the University?</w:t>
      </w:r>
      <w:r w:rsidRPr="007B7A0D">
        <w:rPr>
          <w:rFonts w:ascii="Times New Roman" w:hAnsi="Times New Roman" w:cs="Times New Roman"/>
          <w:sz w:val="24"/>
          <w:szCs w:val="24"/>
          <w:lang w:val="en-US"/>
        </w:rPr>
        <w:br/>
      </w:r>
    </w:p>
    <w:p w:rsidR="002C49FA" w:rsidRPr="005F77B4" w:rsidRDefault="002C49FA">
      <w:pPr>
        <w:widowControl/>
        <w:autoSpaceDE/>
        <w:autoSpaceDN/>
        <w:adjustRightInd/>
        <w:spacing w:after="200" w:line="276" w:lineRule="auto"/>
        <w:ind w:firstLine="0"/>
        <w:jc w:val="left"/>
        <w:rPr>
          <w:b/>
          <w:bCs/>
          <w:lang w:val="en-US" w:eastAsia="en-US"/>
        </w:rPr>
      </w:pPr>
      <w:r w:rsidRPr="005F77B4">
        <w:rPr>
          <w:b/>
          <w:bCs/>
          <w:lang w:val="en-US"/>
        </w:rPr>
        <w:br w:type="page"/>
      </w:r>
    </w:p>
    <w:p w:rsidR="002C49FA" w:rsidRPr="007B7A0D" w:rsidRDefault="002C49FA" w:rsidP="007B7A0D">
      <w:pPr>
        <w:pStyle w:val="NoSpacing"/>
        <w:jc w:val="both"/>
        <w:rPr>
          <w:rFonts w:ascii="Times New Roman" w:hAnsi="Times New Roman" w:cs="Times New Roman"/>
          <w:b/>
          <w:bCs/>
          <w:sz w:val="24"/>
          <w:szCs w:val="24"/>
        </w:rPr>
      </w:pPr>
      <w:r w:rsidRPr="007B7A0D">
        <w:rPr>
          <w:rFonts w:ascii="Times New Roman" w:hAnsi="Times New Roman" w:cs="Times New Roman"/>
          <w:b/>
          <w:bCs/>
          <w:sz w:val="24"/>
          <w:szCs w:val="24"/>
        </w:rPr>
        <w:t>Примеры заданий для проведения зачёта 1-2 семестр (</w:t>
      </w:r>
      <w:r>
        <w:rPr>
          <w:rFonts w:ascii="Times New Roman" w:hAnsi="Times New Roman" w:cs="Times New Roman"/>
          <w:b/>
          <w:bCs/>
          <w:sz w:val="24"/>
          <w:szCs w:val="24"/>
        </w:rPr>
        <w:t>НЕМЕЦКИЙ</w:t>
      </w:r>
      <w:r w:rsidRPr="007B7A0D">
        <w:rPr>
          <w:rFonts w:ascii="Times New Roman" w:hAnsi="Times New Roman" w:cs="Times New Roman"/>
          <w:b/>
          <w:bCs/>
          <w:sz w:val="24"/>
          <w:szCs w:val="24"/>
        </w:rPr>
        <w:t xml:space="preserve"> ЯЗЫК)</w:t>
      </w:r>
    </w:p>
    <w:p w:rsidR="002C49FA" w:rsidRPr="007B7A0D" w:rsidRDefault="002C49FA" w:rsidP="00667D07">
      <w:pPr>
        <w:pStyle w:val="NoSpacing"/>
        <w:jc w:val="both"/>
        <w:rPr>
          <w:rFonts w:ascii="Times New Roman" w:hAnsi="Times New Roman" w:cs="Times New Roman"/>
          <w:b/>
          <w:bCs/>
          <w:sz w:val="24"/>
          <w:szCs w:val="24"/>
        </w:rPr>
      </w:pPr>
    </w:p>
    <w:p w:rsidR="002C49FA" w:rsidRPr="00CC7DA7" w:rsidRDefault="002C49FA" w:rsidP="00CC7DA7">
      <w:pPr>
        <w:pStyle w:val="NoSpacing"/>
        <w:jc w:val="both"/>
        <w:rPr>
          <w:rFonts w:ascii="Times New Roman" w:hAnsi="Times New Roman" w:cs="Times New Roman"/>
          <w:b/>
          <w:bCs/>
          <w:sz w:val="24"/>
          <w:szCs w:val="24"/>
        </w:rPr>
      </w:pPr>
      <w:r w:rsidRPr="007B7A0D">
        <w:rPr>
          <w:rFonts w:ascii="Times New Roman" w:hAnsi="Times New Roman" w:cs="Times New Roman"/>
          <w:b/>
          <w:bCs/>
          <w:i/>
          <w:iCs/>
          <w:sz w:val="24"/>
          <w:szCs w:val="24"/>
        </w:rPr>
        <w:t>Соотнесите немецкие слова и выражения с их русскими эквивалентами по теме «О себе»:</w:t>
      </w:r>
    </w:p>
    <w:p w:rsidR="002C49FA" w:rsidRPr="001F5157" w:rsidRDefault="002C49FA" w:rsidP="00667D07">
      <w:pPr>
        <w:pStyle w:val="NoSpacing"/>
        <w:jc w:val="both"/>
        <w:rPr>
          <w:rFonts w:ascii="Times New Roman" w:hAnsi="Times New Roman" w:cs="Times New Roman"/>
          <w:b/>
          <w:bCs/>
          <w:sz w:val="24"/>
          <w:szCs w:val="24"/>
        </w:rPr>
      </w:pP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Default="002C49FA" w:rsidP="009E0067">
            <w:pPr>
              <w:snapToGrid w:val="0"/>
              <w:ind w:right="57" w:firstLine="0"/>
              <w:rPr>
                <w:lang w:val="de-DE"/>
              </w:rPr>
            </w:pPr>
            <w:r>
              <w:t xml:space="preserve">1) </w:t>
            </w:r>
            <w:r>
              <w:rPr>
                <w:lang w:val="de-DE"/>
              </w:rPr>
              <w:t>verheiratetsein</w:t>
            </w:r>
          </w:p>
        </w:tc>
        <w:tc>
          <w:tcPr>
            <w:tcW w:w="4394" w:type="dxa"/>
          </w:tcPr>
          <w:p w:rsidR="002C49FA" w:rsidRDefault="002C49FA" w:rsidP="009E0067">
            <w:pPr>
              <w:snapToGrid w:val="0"/>
              <w:ind w:right="57" w:firstLine="0"/>
            </w:pPr>
            <w:r>
              <w:rPr>
                <w:lang w:val="de-DE"/>
              </w:rPr>
              <w:t>a</w:t>
            </w:r>
            <w:r>
              <w:t>) быть по профессии</w:t>
            </w:r>
          </w:p>
        </w:tc>
      </w:tr>
      <w:tr w:rsidR="002C49FA">
        <w:trPr>
          <w:trHeight w:val="342"/>
        </w:trPr>
        <w:tc>
          <w:tcPr>
            <w:tcW w:w="4253" w:type="dxa"/>
          </w:tcPr>
          <w:p w:rsidR="002C49FA" w:rsidRDefault="002C49FA" w:rsidP="009E0067">
            <w:pPr>
              <w:snapToGrid w:val="0"/>
              <w:ind w:right="57" w:firstLine="0"/>
              <w:rPr>
                <w:lang w:val="de-DE"/>
              </w:rPr>
            </w:pPr>
            <w:r>
              <w:rPr>
                <w:lang w:val="de-DE"/>
              </w:rPr>
              <w:t>2) der Neffe</w:t>
            </w:r>
          </w:p>
        </w:tc>
        <w:tc>
          <w:tcPr>
            <w:tcW w:w="4394" w:type="dxa"/>
          </w:tcPr>
          <w:p w:rsidR="002C49FA" w:rsidRPr="00CC7DA7" w:rsidRDefault="002C49FA" w:rsidP="009E0067">
            <w:pPr>
              <w:snapToGrid w:val="0"/>
              <w:ind w:right="57" w:firstLine="0"/>
            </w:pPr>
            <w:r>
              <w:rPr>
                <w:lang w:val="de-DE"/>
              </w:rPr>
              <w:t xml:space="preserve">b) </w:t>
            </w:r>
            <w:r>
              <w:t>брак</w:t>
            </w:r>
          </w:p>
        </w:tc>
      </w:tr>
      <w:tr w:rsidR="002C49FA">
        <w:trPr>
          <w:trHeight w:val="342"/>
        </w:trPr>
        <w:tc>
          <w:tcPr>
            <w:tcW w:w="4253" w:type="dxa"/>
          </w:tcPr>
          <w:p w:rsidR="002C49FA" w:rsidRDefault="002C49FA" w:rsidP="009E0067">
            <w:pPr>
              <w:snapToGrid w:val="0"/>
              <w:ind w:right="57" w:firstLine="0"/>
              <w:rPr>
                <w:lang w:val="de-DE"/>
              </w:rPr>
            </w:pPr>
            <w:r>
              <w:t xml:space="preserve">3) </w:t>
            </w:r>
            <w:r>
              <w:rPr>
                <w:lang w:val="de-DE"/>
              </w:rPr>
              <w:t>von Beruf sein</w:t>
            </w:r>
          </w:p>
        </w:tc>
        <w:tc>
          <w:tcPr>
            <w:tcW w:w="4394" w:type="dxa"/>
          </w:tcPr>
          <w:p w:rsidR="002C49FA" w:rsidRDefault="002C49FA" w:rsidP="009E0067">
            <w:pPr>
              <w:snapToGrid w:val="0"/>
              <w:ind w:right="57" w:firstLine="0"/>
            </w:pPr>
            <w:r>
              <w:rPr>
                <w:lang w:val="de-DE"/>
              </w:rPr>
              <w:t xml:space="preserve">c) </w:t>
            </w:r>
            <w:r>
              <w:t>быть женатым</w:t>
            </w:r>
          </w:p>
        </w:tc>
      </w:tr>
      <w:tr w:rsidR="002C49FA">
        <w:trPr>
          <w:trHeight w:val="342"/>
        </w:trPr>
        <w:tc>
          <w:tcPr>
            <w:tcW w:w="4253" w:type="dxa"/>
          </w:tcPr>
          <w:p w:rsidR="002C49FA" w:rsidRDefault="002C49FA" w:rsidP="009E0067">
            <w:pPr>
              <w:snapToGrid w:val="0"/>
              <w:ind w:right="57" w:firstLine="0"/>
              <w:rPr>
                <w:lang w:val="de-DE"/>
              </w:rPr>
            </w:pPr>
            <w:r>
              <w:t xml:space="preserve">4) </w:t>
            </w:r>
            <w:r>
              <w:rPr>
                <w:lang w:val="de-DE"/>
              </w:rPr>
              <w:t>die Ehe</w:t>
            </w:r>
          </w:p>
        </w:tc>
        <w:tc>
          <w:tcPr>
            <w:tcW w:w="4394" w:type="dxa"/>
          </w:tcPr>
          <w:p w:rsidR="002C49FA" w:rsidRDefault="002C49FA" w:rsidP="009E0067">
            <w:pPr>
              <w:snapToGrid w:val="0"/>
              <w:ind w:right="57" w:firstLine="0"/>
            </w:pPr>
            <w:r>
              <w:rPr>
                <w:lang w:val="de-DE"/>
              </w:rPr>
              <w:t>d</w:t>
            </w:r>
            <w:r>
              <w:t>) быть похожим на кого-л.</w:t>
            </w:r>
          </w:p>
        </w:tc>
      </w:tr>
      <w:tr w:rsidR="002C49FA">
        <w:trPr>
          <w:trHeight w:val="342"/>
        </w:trPr>
        <w:tc>
          <w:tcPr>
            <w:tcW w:w="4253" w:type="dxa"/>
          </w:tcPr>
          <w:p w:rsidR="002C49FA" w:rsidRDefault="002C49FA" w:rsidP="009E0067">
            <w:pPr>
              <w:snapToGrid w:val="0"/>
              <w:ind w:right="57" w:firstLine="0"/>
              <w:rPr>
                <w:lang w:val="de-DE"/>
              </w:rPr>
            </w:pPr>
            <w:r>
              <w:t xml:space="preserve">5) </w:t>
            </w:r>
            <w:r>
              <w:rPr>
                <w:lang w:val="de-DE"/>
              </w:rPr>
              <w:t>j-m ähnlich sein</w:t>
            </w:r>
          </w:p>
        </w:tc>
        <w:tc>
          <w:tcPr>
            <w:tcW w:w="4394" w:type="dxa"/>
          </w:tcPr>
          <w:p w:rsidR="002C49FA" w:rsidRDefault="002C49FA" w:rsidP="009E0067">
            <w:pPr>
              <w:snapToGrid w:val="0"/>
              <w:ind w:right="57" w:firstLine="0"/>
            </w:pPr>
            <w:r>
              <w:rPr>
                <w:lang w:val="de-DE"/>
              </w:rPr>
              <w:t xml:space="preserve">e) </w:t>
            </w:r>
            <w:r>
              <w:t>племянник</w:t>
            </w:r>
          </w:p>
        </w:tc>
      </w:tr>
    </w:tbl>
    <w:p w:rsidR="002C49FA" w:rsidRDefault="002C49FA" w:rsidP="009E0067">
      <w:pPr>
        <w:ind w:right="57" w:firstLine="0"/>
      </w:pPr>
    </w:p>
    <w:p w:rsidR="002C49FA" w:rsidRDefault="002C49FA" w:rsidP="009E0067">
      <w:pPr>
        <w:pStyle w:val="NoSpacing"/>
        <w:ind w:right="57"/>
        <w:jc w:val="both"/>
        <w:rPr>
          <w:rFonts w:ascii="Times New Roman" w:hAnsi="Times New Roman" w:cs="Times New Roman"/>
          <w:b/>
          <w:bCs/>
          <w:i/>
          <w:iCs/>
          <w:sz w:val="24"/>
          <w:szCs w:val="24"/>
        </w:rPr>
      </w:pPr>
      <w:r w:rsidRPr="005D5A85">
        <w:rPr>
          <w:rFonts w:ascii="Times New Roman" w:hAnsi="Times New Roman" w:cs="Times New Roman"/>
          <w:b/>
          <w:bCs/>
          <w:i/>
          <w:iCs/>
          <w:sz w:val="24"/>
          <w:szCs w:val="24"/>
        </w:rPr>
        <w:t>Соотнесите немецкие слова и выражения с их русскими эквивалентами</w:t>
      </w:r>
      <w:r>
        <w:rPr>
          <w:rFonts w:ascii="Times New Roman" w:hAnsi="Times New Roman" w:cs="Times New Roman"/>
          <w:b/>
          <w:bCs/>
          <w:i/>
          <w:iCs/>
          <w:sz w:val="24"/>
          <w:szCs w:val="24"/>
        </w:rPr>
        <w:t>по теме «Мои планы на будущее»</w:t>
      </w:r>
      <w:r w:rsidRPr="00CC7DA7">
        <w:rPr>
          <w:rFonts w:ascii="Times New Roman" w:hAnsi="Times New Roman" w:cs="Times New Roman"/>
          <w:b/>
          <w:bCs/>
          <w:i/>
          <w:iCs/>
          <w:sz w:val="24"/>
          <w:szCs w:val="24"/>
        </w:rPr>
        <w:t>:</w:t>
      </w: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Default="002C49FA" w:rsidP="009E0067">
            <w:pPr>
              <w:snapToGrid w:val="0"/>
              <w:ind w:right="57" w:firstLine="0"/>
              <w:rPr>
                <w:lang w:val="de-DE"/>
              </w:rPr>
            </w:pPr>
            <w:r>
              <w:t xml:space="preserve">1) </w:t>
            </w:r>
            <w:r>
              <w:rPr>
                <w:lang w:val="de-DE"/>
              </w:rPr>
              <w:t>der Arbeitgeber</w:t>
            </w:r>
          </w:p>
        </w:tc>
        <w:tc>
          <w:tcPr>
            <w:tcW w:w="4394" w:type="dxa"/>
          </w:tcPr>
          <w:p w:rsidR="002C49FA" w:rsidRDefault="002C49FA" w:rsidP="009E0067">
            <w:pPr>
              <w:snapToGrid w:val="0"/>
              <w:ind w:right="57" w:firstLine="0"/>
            </w:pPr>
            <w:r>
              <w:rPr>
                <w:lang w:val="de-DE"/>
              </w:rPr>
              <w:t>a</w:t>
            </w:r>
            <w:r>
              <w:t>) будущее</w:t>
            </w:r>
          </w:p>
        </w:tc>
      </w:tr>
      <w:tr w:rsidR="002C49FA">
        <w:trPr>
          <w:trHeight w:val="342"/>
        </w:trPr>
        <w:tc>
          <w:tcPr>
            <w:tcW w:w="4253" w:type="dxa"/>
          </w:tcPr>
          <w:p w:rsidR="002C49FA" w:rsidRDefault="002C49FA" w:rsidP="009E0067">
            <w:pPr>
              <w:snapToGrid w:val="0"/>
              <w:ind w:right="57" w:firstLine="0"/>
              <w:rPr>
                <w:lang w:val="de-DE"/>
              </w:rPr>
            </w:pPr>
            <w:r>
              <w:rPr>
                <w:lang w:val="de-DE"/>
              </w:rPr>
              <w:t xml:space="preserve">2) die Arbeitsstelle </w:t>
            </w:r>
          </w:p>
        </w:tc>
        <w:tc>
          <w:tcPr>
            <w:tcW w:w="4394" w:type="dxa"/>
          </w:tcPr>
          <w:p w:rsidR="002C49FA" w:rsidRPr="00CC7DA7" w:rsidRDefault="002C49FA" w:rsidP="009E0067">
            <w:pPr>
              <w:snapToGrid w:val="0"/>
              <w:ind w:right="57" w:firstLine="0"/>
            </w:pPr>
            <w:r>
              <w:rPr>
                <w:lang w:val="de-DE"/>
              </w:rPr>
              <w:t xml:space="preserve">b) </w:t>
            </w:r>
            <w:r>
              <w:t>работать</w:t>
            </w:r>
          </w:p>
        </w:tc>
      </w:tr>
      <w:tr w:rsidR="002C49FA">
        <w:trPr>
          <w:trHeight w:val="342"/>
        </w:trPr>
        <w:tc>
          <w:tcPr>
            <w:tcW w:w="4253" w:type="dxa"/>
          </w:tcPr>
          <w:p w:rsidR="002C49FA" w:rsidRPr="00500CD0" w:rsidRDefault="002C49FA" w:rsidP="009E0067">
            <w:pPr>
              <w:snapToGrid w:val="0"/>
              <w:ind w:right="57" w:firstLine="0"/>
              <w:rPr>
                <w:lang w:val="de-DE"/>
              </w:rPr>
            </w:pPr>
            <w:r>
              <w:t xml:space="preserve">3) </w:t>
            </w:r>
            <w:r>
              <w:rPr>
                <w:lang w:val="de-DE"/>
              </w:rPr>
              <w:t>berufstätigsein</w:t>
            </w:r>
          </w:p>
        </w:tc>
        <w:tc>
          <w:tcPr>
            <w:tcW w:w="4394" w:type="dxa"/>
          </w:tcPr>
          <w:p w:rsidR="002C49FA" w:rsidRDefault="002C49FA" w:rsidP="009E0067">
            <w:pPr>
              <w:snapToGrid w:val="0"/>
              <w:ind w:right="57" w:firstLine="0"/>
            </w:pPr>
            <w:r>
              <w:rPr>
                <w:lang w:val="de-DE"/>
              </w:rPr>
              <w:t xml:space="preserve">c) </w:t>
            </w:r>
            <w:r>
              <w:t>работодатель</w:t>
            </w:r>
          </w:p>
        </w:tc>
      </w:tr>
      <w:tr w:rsidR="002C49FA">
        <w:trPr>
          <w:trHeight w:val="342"/>
        </w:trPr>
        <w:tc>
          <w:tcPr>
            <w:tcW w:w="4253" w:type="dxa"/>
          </w:tcPr>
          <w:p w:rsidR="002C49FA" w:rsidRDefault="002C49FA" w:rsidP="009E0067">
            <w:pPr>
              <w:snapToGrid w:val="0"/>
              <w:ind w:right="57" w:firstLine="0"/>
              <w:rPr>
                <w:lang w:val="de-DE"/>
              </w:rPr>
            </w:pPr>
            <w:r>
              <w:t xml:space="preserve">4) </w:t>
            </w:r>
            <w:r>
              <w:rPr>
                <w:lang w:val="de-DE"/>
              </w:rPr>
              <w:t>arbeiten</w:t>
            </w:r>
          </w:p>
        </w:tc>
        <w:tc>
          <w:tcPr>
            <w:tcW w:w="4394" w:type="dxa"/>
          </w:tcPr>
          <w:p w:rsidR="002C49FA" w:rsidRDefault="002C49FA" w:rsidP="009E0067">
            <w:pPr>
              <w:snapToGrid w:val="0"/>
              <w:ind w:right="57" w:firstLine="0"/>
            </w:pPr>
            <w:r>
              <w:rPr>
                <w:lang w:val="de-DE"/>
              </w:rPr>
              <w:t>d</w:t>
            </w:r>
            <w:r>
              <w:t>) рабочее место</w:t>
            </w:r>
          </w:p>
        </w:tc>
      </w:tr>
      <w:tr w:rsidR="002C49FA">
        <w:trPr>
          <w:trHeight w:val="342"/>
        </w:trPr>
        <w:tc>
          <w:tcPr>
            <w:tcW w:w="4253" w:type="dxa"/>
          </w:tcPr>
          <w:p w:rsidR="002C49FA" w:rsidRDefault="002C49FA" w:rsidP="009E0067">
            <w:pPr>
              <w:snapToGrid w:val="0"/>
              <w:ind w:right="57" w:firstLine="0"/>
              <w:rPr>
                <w:lang w:val="de-DE"/>
              </w:rPr>
            </w:pPr>
            <w:r>
              <w:t xml:space="preserve">5) </w:t>
            </w:r>
            <w:r>
              <w:rPr>
                <w:lang w:val="de-DE"/>
              </w:rPr>
              <w:t>die Zukunft</w:t>
            </w:r>
          </w:p>
        </w:tc>
        <w:tc>
          <w:tcPr>
            <w:tcW w:w="4394" w:type="dxa"/>
          </w:tcPr>
          <w:p w:rsidR="002C49FA" w:rsidRDefault="002C49FA" w:rsidP="009E0067">
            <w:pPr>
              <w:snapToGrid w:val="0"/>
              <w:ind w:right="57" w:firstLine="0"/>
            </w:pPr>
            <w:r>
              <w:rPr>
                <w:lang w:val="de-DE"/>
              </w:rPr>
              <w:t xml:space="preserve">e) </w:t>
            </w:r>
            <w:r>
              <w:t>быть занятым</w:t>
            </w:r>
          </w:p>
        </w:tc>
      </w:tr>
    </w:tbl>
    <w:p w:rsidR="002C49FA" w:rsidRDefault="002C49FA" w:rsidP="009E0067">
      <w:pPr>
        <w:pStyle w:val="NoSpacing"/>
        <w:ind w:right="57"/>
        <w:jc w:val="both"/>
        <w:rPr>
          <w:rFonts w:ascii="Times New Roman" w:hAnsi="Times New Roman" w:cs="Times New Roman"/>
          <w:b/>
          <w:bCs/>
          <w:sz w:val="24"/>
          <w:szCs w:val="24"/>
        </w:rPr>
      </w:pPr>
    </w:p>
    <w:p w:rsidR="002C49FA" w:rsidRDefault="002C49FA" w:rsidP="009E0067">
      <w:pPr>
        <w:pStyle w:val="NoSpacing"/>
        <w:ind w:right="57"/>
        <w:jc w:val="both"/>
        <w:rPr>
          <w:rFonts w:ascii="Times New Roman" w:hAnsi="Times New Roman" w:cs="Times New Roman"/>
          <w:b/>
          <w:bCs/>
          <w:i/>
          <w:iCs/>
          <w:sz w:val="24"/>
          <w:szCs w:val="24"/>
        </w:rPr>
      </w:pPr>
      <w:r w:rsidRPr="005D5A85">
        <w:rPr>
          <w:rFonts w:ascii="Times New Roman" w:hAnsi="Times New Roman" w:cs="Times New Roman"/>
          <w:b/>
          <w:bCs/>
          <w:i/>
          <w:iCs/>
          <w:sz w:val="24"/>
          <w:szCs w:val="24"/>
        </w:rPr>
        <w:t>Соотнесите немецкие слова и выражения с их русскими эквивалентами</w:t>
      </w:r>
      <w:r>
        <w:rPr>
          <w:rFonts w:ascii="Times New Roman" w:hAnsi="Times New Roman" w:cs="Times New Roman"/>
          <w:b/>
          <w:bCs/>
          <w:i/>
          <w:iCs/>
          <w:sz w:val="24"/>
          <w:szCs w:val="24"/>
        </w:rPr>
        <w:t>по теме «Значение иностранного языка в карьере будущего специалиста»</w:t>
      </w:r>
      <w:r w:rsidRPr="00CC7DA7">
        <w:rPr>
          <w:rFonts w:ascii="Times New Roman" w:hAnsi="Times New Roman" w:cs="Times New Roman"/>
          <w:b/>
          <w:bCs/>
          <w:i/>
          <w:iCs/>
          <w:sz w:val="24"/>
          <w:szCs w:val="24"/>
        </w:rPr>
        <w:t>:</w:t>
      </w: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Default="002C49FA" w:rsidP="009E0067">
            <w:pPr>
              <w:snapToGrid w:val="0"/>
              <w:ind w:right="57" w:firstLine="0"/>
              <w:rPr>
                <w:lang w:val="de-DE"/>
              </w:rPr>
            </w:pPr>
            <w:r>
              <w:t xml:space="preserve">1) </w:t>
            </w:r>
            <w:r>
              <w:rPr>
                <w:lang w:val="de-DE"/>
              </w:rPr>
              <w:t>die Sprache</w:t>
            </w:r>
          </w:p>
        </w:tc>
        <w:tc>
          <w:tcPr>
            <w:tcW w:w="4394" w:type="dxa"/>
          </w:tcPr>
          <w:p w:rsidR="002C49FA" w:rsidRPr="00500CD0" w:rsidRDefault="002C49FA" w:rsidP="009E0067">
            <w:pPr>
              <w:snapToGrid w:val="0"/>
              <w:ind w:right="57" w:firstLine="0"/>
            </w:pPr>
            <w:r>
              <w:rPr>
                <w:lang w:val="de-DE"/>
              </w:rPr>
              <w:t>a</w:t>
            </w:r>
            <w:r>
              <w:t>) немецкоговорящий</w:t>
            </w:r>
          </w:p>
        </w:tc>
      </w:tr>
      <w:tr w:rsidR="002C49FA">
        <w:trPr>
          <w:trHeight w:val="342"/>
        </w:trPr>
        <w:tc>
          <w:tcPr>
            <w:tcW w:w="4253" w:type="dxa"/>
          </w:tcPr>
          <w:p w:rsidR="002C49FA" w:rsidRDefault="002C49FA" w:rsidP="009E0067">
            <w:pPr>
              <w:snapToGrid w:val="0"/>
              <w:ind w:right="57" w:firstLine="0"/>
              <w:rPr>
                <w:lang w:val="de-DE"/>
              </w:rPr>
            </w:pPr>
            <w:r>
              <w:rPr>
                <w:lang w:val="de-DE"/>
              </w:rPr>
              <w:t xml:space="preserve">2) eine Fremdsprache erlernen </w:t>
            </w:r>
          </w:p>
        </w:tc>
        <w:tc>
          <w:tcPr>
            <w:tcW w:w="4394" w:type="dxa"/>
          </w:tcPr>
          <w:p w:rsidR="002C49FA" w:rsidRPr="00CC7DA7" w:rsidRDefault="002C49FA" w:rsidP="009E0067">
            <w:pPr>
              <w:snapToGrid w:val="0"/>
              <w:ind w:right="57" w:firstLine="0"/>
            </w:pPr>
            <w:r>
              <w:rPr>
                <w:lang w:val="de-DE"/>
              </w:rPr>
              <w:t xml:space="preserve">b) </w:t>
            </w:r>
            <w:r>
              <w:t>выбор языка</w:t>
            </w:r>
          </w:p>
        </w:tc>
      </w:tr>
      <w:tr w:rsidR="002C49FA">
        <w:trPr>
          <w:trHeight w:val="342"/>
        </w:trPr>
        <w:tc>
          <w:tcPr>
            <w:tcW w:w="4253" w:type="dxa"/>
          </w:tcPr>
          <w:p w:rsidR="002C49FA" w:rsidRPr="00500CD0" w:rsidRDefault="002C49FA" w:rsidP="009E0067">
            <w:pPr>
              <w:snapToGrid w:val="0"/>
              <w:ind w:right="57" w:firstLine="0"/>
              <w:rPr>
                <w:lang w:val="de-DE"/>
              </w:rPr>
            </w:pPr>
            <w:r>
              <w:t xml:space="preserve">3) </w:t>
            </w:r>
            <w:r w:rsidRPr="00500CD0">
              <w:rPr>
                <w:lang w:val="de-DE"/>
              </w:rPr>
              <w:t>die Sprachkenntnisse</w:t>
            </w:r>
          </w:p>
        </w:tc>
        <w:tc>
          <w:tcPr>
            <w:tcW w:w="4394" w:type="dxa"/>
          </w:tcPr>
          <w:p w:rsidR="002C49FA" w:rsidRDefault="002C49FA" w:rsidP="009E0067">
            <w:pPr>
              <w:snapToGrid w:val="0"/>
              <w:ind w:right="57" w:firstLine="0"/>
            </w:pPr>
            <w:r>
              <w:rPr>
                <w:lang w:val="de-DE"/>
              </w:rPr>
              <w:t xml:space="preserve">c) </w:t>
            </w:r>
            <w:r>
              <w:t>учить иностранные языки</w:t>
            </w:r>
          </w:p>
        </w:tc>
      </w:tr>
      <w:tr w:rsidR="002C49FA">
        <w:trPr>
          <w:trHeight w:val="342"/>
        </w:trPr>
        <w:tc>
          <w:tcPr>
            <w:tcW w:w="4253" w:type="dxa"/>
          </w:tcPr>
          <w:p w:rsidR="002C49FA" w:rsidRDefault="002C49FA" w:rsidP="009E0067">
            <w:pPr>
              <w:snapToGrid w:val="0"/>
              <w:ind w:right="57" w:firstLine="0"/>
              <w:rPr>
                <w:lang w:val="de-DE"/>
              </w:rPr>
            </w:pPr>
            <w:r>
              <w:t xml:space="preserve">4) </w:t>
            </w:r>
            <w:r w:rsidRPr="00500CD0">
              <w:rPr>
                <w:lang w:val="de-DE"/>
              </w:rPr>
              <w:t>die Sprachwahl</w:t>
            </w:r>
          </w:p>
        </w:tc>
        <w:tc>
          <w:tcPr>
            <w:tcW w:w="4394" w:type="dxa"/>
          </w:tcPr>
          <w:p w:rsidR="002C49FA" w:rsidRDefault="002C49FA" w:rsidP="009E0067">
            <w:pPr>
              <w:snapToGrid w:val="0"/>
              <w:ind w:right="57" w:firstLine="0"/>
            </w:pPr>
            <w:r>
              <w:rPr>
                <w:lang w:val="de-DE"/>
              </w:rPr>
              <w:t>d</w:t>
            </w:r>
            <w:r>
              <w:t>) язык</w:t>
            </w:r>
          </w:p>
        </w:tc>
      </w:tr>
      <w:tr w:rsidR="002C49FA">
        <w:trPr>
          <w:trHeight w:val="342"/>
        </w:trPr>
        <w:tc>
          <w:tcPr>
            <w:tcW w:w="4253" w:type="dxa"/>
          </w:tcPr>
          <w:p w:rsidR="002C49FA" w:rsidRDefault="002C49FA" w:rsidP="009E0067">
            <w:pPr>
              <w:snapToGrid w:val="0"/>
              <w:ind w:right="57" w:firstLine="0"/>
              <w:rPr>
                <w:lang w:val="de-DE"/>
              </w:rPr>
            </w:pPr>
            <w:r>
              <w:t xml:space="preserve">5) </w:t>
            </w:r>
            <w:r>
              <w:rPr>
                <w:lang w:val="de-DE"/>
              </w:rPr>
              <w:t xml:space="preserve">deutschsprachig </w:t>
            </w:r>
          </w:p>
        </w:tc>
        <w:tc>
          <w:tcPr>
            <w:tcW w:w="4394" w:type="dxa"/>
          </w:tcPr>
          <w:p w:rsidR="002C49FA" w:rsidRDefault="002C49FA" w:rsidP="009E0067">
            <w:pPr>
              <w:snapToGrid w:val="0"/>
              <w:ind w:right="57" w:firstLine="0"/>
            </w:pPr>
            <w:r>
              <w:rPr>
                <w:lang w:val="de-DE"/>
              </w:rPr>
              <w:t xml:space="preserve">e) </w:t>
            </w:r>
            <w:r>
              <w:t>знание языка</w:t>
            </w:r>
          </w:p>
        </w:tc>
      </w:tr>
    </w:tbl>
    <w:p w:rsidR="002C49FA" w:rsidRPr="00500CD0" w:rsidRDefault="002C49FA" w:rsidP="009E0067">
      <w:pPr>
        <w:pStyle w:val="NoSpacing"/>
        <w:ind w:right="57"/>
        <w:jc w:val="both"/>
        <w:rPr>
          <w:rFonts w:ascii="Times New Roman" w:hAnsi="Times New Roman" w:cs="Times New Roman"/>
          <w:sz w:val="24"/>
          <w:szCs w:val="24"/>
        </w:rPr>
      </w:pPr>
    </w:p>
    <w:p w:rsidR="002C49FA" w:rsidRDefault="002C49FA" w:rsidP="009E0067">
      <w:pPr>
        <w:pStyle w:val="NoSpacing"/>
        <w:ind w:right="57"/>
        <w:jc w:val="both"/>
        <w:rPr>
          <w:rFonts w:ascii="Times New Roman" w:hAnsi="Times New Roman" w:cs="Times New Roman"/>
          <w:b/>
          <w:bCs/>
          <w:i/>
          <w:iCs/>
          <w:sz w:val="24"/>
          <w:szCs w:val="24"/>
        </w:rPr>
      </w:pPr>
      <w:r w:rsidRPr="005D5A85">
        <w:rPr>
          <w:rFonts w:ascii="Times New Roman" w:hAnsi="Times New Roman" w:cs="Times New Roman"/>
          <w:b/>
          <w:bCs/>
          <w:i/>
          <w:iCs/>
          <w:sz w:val="24"/>
          <w:szCs w:val="24"/>
        </w:rPr>
        <w:t>Соотнесите немецкие слова и выражения с их русскими эквивалентами</w:t>
      </w:r>
      <w:r>
        <w:rPr>
          <w:rFonts w:ascii="Times New Roman" w:hAnsi="Times New Roman" w:cs="Times New Roman"/>
          <w:b/>
          <w:bCs/>
          <w:i/>
          <w:iCs/>
          <w:sz w:val="24"/>
          <w:szCs w:val="24"/>
        </w:rPr>
        <w:t>по теме «Студенческая жизнь»</w:t>
      </w:r>
      <w:r w:rsidRPr="00CC7DA7">
        <w:rPr>
          <w:rFonts w:ascii="Times New Roman" w:hAnsi="Times New Roman" w:cs="Times New Roman"/>
          <w:b/>
          <w:bCs/>
          <w:i/>
          <w:iCs/>
          <w:sz w:val="24"/>
          <w:szCs w:val="24"/>
        </w:rPr>
        <w:t>:</w:t>
      </w: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Pr="00833372" w:rsidRDefault="002C49FA" w:rsidP="009E0067">
            <w:pPr>
              <w:snapToGrid w:val="0"/>
              <w:ind w:right="57" w:firstLine="0"/>
              <w:rPr>
                <w:lang w:val="de-DE"/>
              </w:rPr>
            </w:pPr>
            <w:r w:rsidRPr="00833372">
              <w:rPr>
                <w:lang w:val="de-DE"/>
              </w:rPr>
              <w:t>1) In Erfüllung gehen</w:t>
            </w:r>
          </w:p>
        </w:tc>
        <w:tc>
          <w:tcPr>
            <w:tcW w:w="4394" w:type="dxa"/>
          </w:tcPr>
          <w:p w:rsidR="002C49FA" w:rsidRPr="00500CD0" w:rsidRDefault="002C49FA" w:rsidP="009E0067">
            <w:pPr>
              <w:snapToGrid w:val="0"/>
              <w:ind w:right="57" w:firstLine="0"/>
            </w:pPr>
            <w:r>
              <w:rPr>
                <w:lang w:val="de-DE"/>
              </w:rPr>
              <w:t>a</w:t>
            </w:r>
            <w:r>
              <w:t>) читать лекцию, доклад</w:t>
            </w:r>
          </w:p>
        </w:tc>
      </w:tr>
      <w:tr w:rsidR="002C49FA">
        <w:trPr>
          <w:trHeight w:val="342"/>
        </w:trPr>
        <w:tc>
          <w:tcPr>
            <w:tcW w:w="4253" w:type="dxa"/>
          </w:tcPr>
          <w:p w:rsidR="002C49FA" w:rsidRPr="00833372" w:rsidRDefault="002C49FA" w:rsidP="009E0067">
            <w:pPr>
              <w:ind w:right="57" w:firstLine="0"/>
              <w:rPr>
                <w:lang w:val="de-DE"/>
              </w:rPr>
            </w:pPr>
            <w:r w:rsidRPr="00833372">
              <w:rPr>
                <w:lang w:val="de-DE"/>
              </w:rPr>
              <w:t>2) im Studienjahr sein</w:t>
            </w:r>
          </w:p>
        </w:tc>
        <w:tc>
          <w:tcPr>
            <w:tcW w:w="4394" w:type="dxa"/>
          </w:tcPr>
          <w:p w:rsidR="002C49FA" w:rsidRPr="00CC7DA7" w:rsidRDefault="002C49FA" w:rsidP="009E0067">
            <w:pPr>
              <w:snapToGrid w:val="0"/>
              <w:ind w:right="57" w:firstLine="0"/>
            </w:pPr>
            <w:r>
              <w:rPr>
                <w:lang w:val="de-DE"/>
              </w:rPr>
              <w:t xml:space="preserve">b) </w:t>
            </w:r>
            <w:r>
              <w:t>сдавать экзамен</w:t>
            </w:r>
          </w:p>
        </w:tc>
      </w:tr>
      <w:tr w:rsidR="002C49FA">
        <w:trPr>
          <w:trHeight w:val="342"/>
        </w:trPr>
        <w:tc>
          <w:tcPr>
            <w:tcW w:w="4253" w:type="dxa"/>
          </w:tcPr>
          <w:p w:rsidR="002C49FA" w:rsidRPr="00833372" w:rsidRDefault="002C49FA" w:rsidP="009E0067">
            <w:pPr>
              <w:ind w:right="57" w:firstLine="0"/>
              <w:rPr>
                <w:lang w:val="de-DE"/>
              </w:rPr>
            </w:pPr>
            <w:r w:rsidRPr="00833372">
              <w:rPr>
                <w:lang w:val="de-DE"/>
              </w:rPr>
              <w:t>3) eine Vorlesung, einen Vortrag halten</w:t>
            </w:r>
          </w:p>
        </w:tc>
        <w:tc>
          <w:tcPr>
            <w:tcW w:w="4394" w:type="dxa"/>
          </w:tcPr>
          <w:p w:rsidR="002C49FA" w:rsidRDefault="002C49FA" w:rsidP="009E0067">
            <w:pPr>
              <w:snapToGrid w:val="0"/>
              <w:ind w:right="57" w:firstLine="0"/>
            </w:pPr>
            <w:r>
              <w:rPr>
                <w:lang w:val="de-DE"/>
              </w:rPr>
              <w:t xml:space="preserve">c) </w:t>
            </w:r>
            <w:r>
              <w:t>исполняться</w:t>
            </w:r>
          </w:p>
        </w:tc>
      </w:tr>
      <w:tr w:rsidR="002C49FA">
        <w:trPr>
          <w:trHeight w:val="342"/>
        </w:trPr>
        <w:tc>
          <w:tcPr>
            <w:tcW w:w="4253" w:type="dxa"/>
          </w:tcPr>
          <w:p w:rsidR="002C49FA" w:rsidRPr="00833372" w:rsidRDefault="002C49FA" w:rsidP="009E0067">
            <w:pPr>
              <w:ind w:right="57" w:firstLine="0"/>
              <w:rPr>
                <w:lang w:val="de-DE"/>
              </w:rPr>
            </w:pPr>
            <w:r w:rsidRPr="00833372">
              <w:rPr>
                <w:lang w:val="de-DE"/>
              </w:rPr>
              <w:t>4) j-m zur Verfügung stehen</w:t>
            </w:r>
          </w:p>
        </w:tc>
        <w:tc>
          <w:tcPr>
            <w:tcW w:w="4394" w:type="dxa"/>
          </w:tcPr>
          <w:p w:rsidR="002C49FA" w:rsidRDefault="002C49FA" w:rsidP="009E0067">
            <w:pPr>
              <w:snapToGrid w:val="0"/>
              <w:ind w:right="57" w:firstLine="0"/>
            </w:pPr>
            <w:r>
              <w:rPr>
                <w:lang w:val="de-DE"/>
              </w:rPr>
              <w:t>d</w:t>
            </w:r>
            <w:r>
              <w:t xml:space="preserve">) учиться на курсе </w:t>
            </w:r>
          </w:p>
        </w:tc>
      </w:tr>
      <w:tr w:rsidR="002C49FA">
        <w:trPr>
          <w:trHeight w:val="342"/>
        </w:trPr>
        <w:tc>
          <w:tcPr>
            <w:tcW w:w="4253" w:type="dxa"/>
          </w:tcPr>
          <w:p w:rsidR="002C49FA" w:rsidRPr="00833372" w:rsidRDefault="002C49FA" w:rsidP="009E0067">
            <w:pPr>
              <w:ind w:right="57" w:firstLine="0"/>
              <w:rPr>
                <w:lang w:val="de-DE"/>
              </w:rPr>
            </w:pPr>
            <w:r w:rsidRPr="00833372">
              <w:rPr>
                <w:lang w:val="de-DE"/>
              </w:rPr>
              <w:t>5) Prüfungen ablegen</w:t>
            </w:r>
          </w:p>
        </w:tc>
        <w:tc>
          <w:tcPr>
            <w:tcW w:w="4394" w:type="dxa"/>
          </w:tcPr>
          <w:p w:rsidR="002C49FA" w:rsidRPr="008B06F5" w:rsidRDefault="002C49FA" w:rsidP="009E0067">
            <w:pPr>
              <w:snapToGrid w:val="0"/>
              <w:ind w:right="57" w:firstLine="0"/>
            </w:pPr>
            <w:r>
              <w:rPr>
                <w:lang w:val="de-DE"/>
              </w:rPr>
              <w:t>e</w:t>
            </w:r>
            <w:r w:rsidRPr="008B06F5">
              <w:t xml:space="preserve">) </w:t>
            </w:r>
            <w:r>
              <w:t>находиться в ч-л распоряжении</w:t>
            </w:r>
          </w:p>
        </w:tc>
      </w:tr>
    </w:tbl>
    <w:p w:rsidR="002C49FA" w:rsidRDefault="002C49FA" w:rsidP="005D5A85">
      <w:pPr>
        <w:ind w:firstLine="0"/>
        <w:rPr>
          <w:b/>
          <w:bCs/>
          <w:i/>
          <w:iCs/>
        </w:rPr>
      </w:pPr>
    </w:p>
    <w:p w:rsidR="002C49FA" w:rsidRPr="00CD33EB" w:rsidRDefault="002C49FA" w:rsidP="005D5A85">
      <w:pPr>
        <w:ind w:firstLine="0"/>
        <w:rPr>
          <w:b/>
          <w:bCs/>
          <w:i/>
          <w:iCs/>
        </w:rPr>
      </w:pPr>
      <w:r w:rsidRPr="005D5A85">
        <w:rPr>
          <w:b/>
          <w:bCs/>
          <w:i/>
          <w:iCs/>
        </w:rPr>
        <w:t>Соотнесите немецкие слова и выражения с их русскими эквивалентами</w:t>
      </w:r>
      <w:r>
        <w:rPr>
          <w:b/>
          <w:bCs/>
          <w:i/>
          <w:iCs/>
        </w:rPr>
        <w:t xml:space="preserve"> по теме </w:t>
      </w:r>
      <w:r w:rsidRPr="00CD33EB">
        <w:rPr>
          <w:b/>
          <w:bCs/>
          <w:i/>
          <w:iCs/>
        </w:rPr>
        <w:t xml:space="preserve">«Географическое положение и политическая система страны изучаемого языка» </w:t>
      </w:r>
    </w:p>
    <w:p w:rsidR="002C49FA" w:rsidRPr="00CD33EB" w:rsidRDefault="002C49FA" w:rsidP="005D5A85">
      <w:pPr>
        <w:pStyle w:val="ListParagraph"/>
        <w:spacing w:line="240" w:lineRule="auto"/>
        <w:ind w:firstLine="0"/>
        <w:rPr>
          <w:lang w:val="ru-RU"/>
        </w:rPr>
      </w:pPr>
    </w:p>
    <w:tbl>
      <w:tblPr>
        <w:tblW w:w="0" w:type="auto"/>
        <w:tblInd w:w="-106" w:type="dxa"/>
        <w:tblLook w:val="00A0"/>
      </w:tblPr>
      <w:tblGrid>
        <w:gridCol w:w="4785"/>
        <w:gridCol w:w="4786"/>
      </w:tblGrid>
      <w:tr w:rsidR="002C49FA" w:rsidRPr="00CD33EB">
        <w:tc>
          <w:tcPr>
            <w:tcW w:w="4785" w:type="dxa"/>
          </w:tcPr>
          <w:p w:rsidR="002C49FA" w:rsidRPr="00CD33EB" w:rsidRDefault="002C49FA" w:rsidP="005E5AA7">
            <w:pPr>
              <w:ind w:firstLine="0"/>
              <w:rPr>
                <w:lang w:val="en-US"/>
              </w:rPr>
            </w:pPr>
            <w:r w:rsidRPr="00CD33EB">
              <w:rPr>
                <w:lang w:val="en-US"/>
              </w:rPr>
              <w:t>1</w:t>
            </w:r>
            <w:r w:rsidRPr="00CD33EB">
              <w:rPr>
                <w:lang w:val="de-DE"/>
              </w:rPr>
              <w:t>) besiedeln</w:t>
            </w:r>
          </w:p>
        </w:tc>
        <w:tc>
          <w:tcPr>
            <w:tcW w:w="4786" w:type="dxa"/>
          </w:tcPr>
          <w:p w:rsidR="002C49FA" w:rsidRPr="00CD33EB" w:rsidRDefault="002C49FA" w:rsidP="005E5AA7">
            <w:pPr>
              <w:ind w:firstLine="0"/>
            </w:pPr>
            <w:r w:rsidRPr="00CD33EB">
              <w:rPr>
                <w:lang w:val="de-DE"/>
              </w:rPr>
              <w:t>a) разработки железной руды</w:t>
            </w:r>
          </w:p>
        </w:tc>
      </w:tr>
      <w:tr w:rsidR="002C49FA" w:rsidRPr="00CD33EB">
        <w:tc>
          <w:tcPr>
            <w:tcW w:w="4785" w:type="dxa"/>
          </w:tcPr>
          <w:p w:rsidR="002C49FA" w:rsidRPr="00CD33EB" w:rsidRDefault="002C49FA" w:rsidP="005E5AA7">
            <w:pPr>
              <w:ind w:firstLine="0"/>
              <w:rPr>
                <w:lang w:val="de-DE"/>
              </w:rPr>
            </w:pPr>
            <w:r w:rsidRPr="00CD33EB">
              <w:rPr>
                <w:lang w:val="de-DE"/>
              </w:rPr>
              <w:t>2) das Vorkommen</w:t>
            </w:r>
          </w:p>
        </w:tc>
        <w:tc>
          <w:tcPr>
            <w:tcW w:w="4786" w:type="dxa"/>
          </w:tcPr>
          <w:p w:rsidR="002C49FA" w:rsidRPr="00CD33EB" w:rsidRDefault="002C49FA" w:rsidP="005E5AA7">
            <w:pPr>
              <w:ind w:firstLine="0"/>
            </w:pPr>
            <w:r w:rsidRPr="00CD33EB">
              <w:rPr>
                <w:lang w:val="de-DE"/>
              </w:rPr>
              <w:t xml:space="preserve">b) </w:t>
            </w:r>
            <w:r w:rsidRPr="00CD33EB">
              <w:t>согражданин</w:t>
            </w:r>
          </w:p>
        </w:tc>
      </w:tr>
      <w:tr w:rsidR="002C49FA" w:rsidRPr="00CD33EB">
        <w:tc>
          <w:tcPr>
            <w:tcW w:w="4785" w:type="dxa"/>
          </w:tcPr>
          <w:p w:rsidR="002C49FA" w:rsidRPr="00CD33EB" w:rsidRDefault="002C49FA" w:rsidP="005E5AA7">
            <w:pPr>
              <w:ind w:firstLine="0"/>
              <w:rPr>
                <w:lang w:val="de-DE"/>
              </w:rPr>
            </w:pPr>
            <w:r w:rsidRPr="00CD33EB">
              <w:rPr>
                <w:lang w:val="de-DE"/>
              </w:rPr>
              <w:t>3) der Eisenabbau</w:t>
            </w:r>
          </w:p>
        </w:tc>
        <w:tc>
          <w:tcPr>
            <w:tcW w:w="4786" w:type="dxa"/>
          </w:tcPr>
          <w:p w:rsidR="002C49FA" w:rsidRPr="00CD33EB" w:rsidRDefault="002C49FA" w:rsidP="005E5AA7">
            <w:pPr>
              <w:ind w:firstLine="0"/>
            </w:pPr>
            <w:r w:rsidRPr="00CD33EB">
              <w:rPr>
                <w:lang w:val="de-DE"/>
              </w:rPr>
              <w:t xml:space="preserve">c) </w:t>
            </w:r>
            <w:r w:rsidRPr="00CD33EB">
              <w:t>плотность населения</w:t>
            </w:r>
          </w:p>
        </w:tc>
      </w:tr>
      <w:tr w:rsidR="002C49FA" w:rsidRPr="00CD33EB">
        <w:tc>
          <w:tcPr>
            <w:tcW w:w="4785" w:type="dxa"/>
          </w:tcPr>
          <w:p w:rsidR="002C49FA" w:rsidRPr="00CD33EB" w:rsidRDefault="002C49FA" w:rsidP="005E5AA7">
            <w:pPr>
              <w:ind w:firstLine="0"/>
              <w:rPr>
                <w:lang w:val="de-DE"/>
              </w:rPr>
            </w:pPr>
            <w:r w:rsidRPr="00CD33EB">
              <w:rPr>
                <w:lang w:val="de-DE"/>
              </w:rPr>
              <w:t>4) der Mitbürger</w:t>
            </w:r>
          </w:p>
        </w:tc>
        <w:tc>
          <w:tcPr>
            <w:tcW w:w="4786" w:type="dxa"/>
          </w:tcPr>
          <w:p w:rsidR="002C49FA" w:rsidRPr="00CD33EB" w:rsidRDefault="002C49FA" w:rsidP="005E5AA7">
            <w:pPr>
              <w:ind w:firstLine="0"/>
            </w:pPr>
            <w:r w:rsidRPr="00CD33EB">
              <w:rPr>
                <w:lang w:val="de-DE"/>
              </w:rPr>
              <w:t>d</w:t>
            </w:r>
            <w:r w:rsidRPr="00CD33EB">
              <w:t xml:space="preserve">) </w:t>
            </w:r>
            <w:r w:rsidRPr="00CD33EB">
              <w:rPr>
                <w:shd w:val="clear" w:color="auto" w:fill="FFFFFF"/>
              </w:rPr>
              <w:t>населять</w:t>
            </w:r>
          </w:p>
        </w:tc>
      </w:tr>
      <w:tr w:rsidR="002C49FA" w:rsidRPr="00CD33EB">
        <w:tc>
          <w:tcPr>
            <w:tcW w:w="4785" w:type="dxa"/>
          </w:tcPr>
          <w:p w:rsidR="002C49FA" w:rsidRPr="00CD33EB" w:rsidRDefault="002C49FA"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2C49FA" w:rsidRPr="00CD33EB" w:rsidRDefault="002C49FA" w:rsidP="005E5AA7">
            <w:pPr>
              <w:ind w:firstLine="0"/>
            </w:pPr>
            <w:r w:rsidRPr="00CD33EB">
              <w:rPr>
                <w:lang w:val="de-DE"/>
              </w:rPr>
              <w:t xml:space="preserve">e) </w:t>
            </w:r>
            <w:r w:rsidRPr="00CD33EB">
              <w:t>месторождение</w:t>
            </w:r>
          </w:p>
        </w:tc>
      </w:tr>
    </w:tbl>
    <w:p w:rsidR="002C49FA" w:rsidRDefault="002C49FA" w:rsidP="005D5A85">
      <w:pPr>
        <w:ind w:firstLine="0"/>
      </w:pPr>
    </w:p>
    <w:p w:rsidR="002C49FA" w:rsidRPr="00CD33EB" w:rsidRDefault="002C49FA" w:rsidP="005D5A85">
      <w:pPr>
        <w:ind w:firstLine="0"/>
        <w:rPr>
          <w:b/>
          <w:bCs/>
          <w:i/>
          <w:iCs/>
        </w:rPr>
      </w:pPr>
      <w:r w:rsidRPr="005D5A85">
        <w:rPr>
          <w:b/>
          <w:bCs/>
          <w:i/>
          <w:iCs/>
        </w:rPr>
        <w:t>Соотнесите немецкие слова и выражения с их русскими эквивалентами</w:t>
      </w:r>
      <w:r>
        <w:rPr>
          <w:b/>
          <w:bCs/>
          <w:i/>
          <w:iCs/>
        </w:rPr>
        <w:t xml:space="preserve">по теме </w:t>
      </w:r>
      <w:r w:rsidRPr="00CD33EB">
        <w:rPr>
          <w:b/>
          <w:bCs/>
          <w:i/>
          <w:iCs/>
        </w:rPr>
        <w:t xml:space="preserve">«Культура и традиции страны изучаемого языка» </w:t>
      </w:r>
    </w:p>
    <w:p w:rsidR="002C49FA" w:rsidRPr="00CD33EB" w:rsidRDefault="002C49FA" w:rsidP="005D5A85">
      <w:pPr>
        <w:pStyle w:val="ListParagraph"/>
        <w:spacing w:line="240" w:lineRule="auto"/>
        <w:ind w:firstLine="0"/>
        <w:rPr>
          <w:lang w:val="ru-RU"/>
        </w:rPr>
      </w:pPr>
    </w:p>
    <w:tbl>
      <w:tblPr>
        <w:tblW w:w="0" w:type="auto"/>
        <w:tblInd w:w="-106" w:type="dxa"/>
        <w:tblLook w:val="00A0"/>
      </w:tblPr>
      <w:tblGrid>
        <w:gridCol w:w="4785"/>
        <w:gridCol w:w="4786"/>
      </w:tblGrid>
      <w:tr w:rsidR="002C49FA" w:rsidRPr="00CD33EB">
        <w:tc>
          <w:tcPr>
            <w:tcW w:w="4785" w:type="dxa"/>
          </w:tcPr>
          <w:p w:rsidR="002C49FA" w:rsidRPr="00CD33EB" w:rsidRDefault="002C49FA" w:rsidP="005E5AA7">
            <w:pPr>
              <w:ind w:firstLine="0"/>
              <w:rPr>
                <w:lang w:val="en-US"/>
              </w:rPr>
            </w:pPr>
            <w:r w:rsidRPr="00CD33EB">
              <w:rPr>
                <w:lang w:val="en-US"/>
              </w:rPr>
              <w:t>1</w:t>
            </w:r>
            <w:r w:rsidRPr="00CD33EB">
              <w:rPr>
                <w:lang w:val="de-DE"/>
              </w:rPr>
              <w:t>) entzünden</w:t>
            </w:r>
          </w:p>
        </w:tc>
        <w:tc>
          <w:tcPr>
            <w:tcW w:w="4786" w:type="dxa"/>
          </w:tcPr>
          <w:p w:rsidR="002C49FA" w:rsidRPr="00CD33EB" w:rsidRDefault="002C49FA" w:rsidP="005E5AA7">
            <w:pPr>
              <w:ind w:firstLine="0"/>
            </w:pPr>
            <w:r w:rsidRPr="00CD33EB">
              <w:rPr>
                <w:lang w:val="de-DE"/>
              </w:rPr>
              <w:t xml:space="preserve">a) </w:t>
            </w:r>
            <w:r w:rsidRPr="00CD33EB">
              <w:t>ценить</w:t>
            </w:r>
          </w:p>
        </w:tc>
      </w:tr>
      <w:tr w:rsidR="002C49FA" w:rsidRPr="00CD33EB">
        <w:tc>
          <w:tcPr>
            <w:tcW w:w="4785" w:type="dxa"/>
          </w:tcPr>
          <w:p w:rsidR="002C49FA" w:rsidRPr="00CD33EB" w:rsidRDefault="002C49FA" w:rsidP="005E5AA7">
            <w:pPr>
              <w:ind w:firstLine="0"/>
              <w:rPr>
                <w:lang w:val="de-DE"/>
              </w:rPr>
            </w:pPr>
            <w:r w:rsidRPr="00CD33EB">
              <w:rPr>
                <w:lang w:val="de-DE"/>
              </w:rPr>
              <w:t>2) veranstalten</w:t>
            </w:r>
          </w:p>
        </w:tc>
        <w:tc>
          <w:tcPr>
            <w:tcW w:w="4786" w:type="dxa"/>
          </w:tcPr>
          <w:p w:rsidR="002C49FA" w:rsidRPr="00CD33EB" w:rsidRDefault="002C49FA" w:rsidP="005E5AA7">
            <w:pPr>
              <w:ind w:firstLine="0"/>
            </w:pPr>
            <w:r w:rsidRPr="00CD33EB">
              <w:rPr>
                <w:lang w:val="de-DE"/>
              </w:rPr>
              <w:t xml:space="preserve">b) </w:t>
            </w:r>
            <w:r w:rsidRPr="00CD33EB">
              <w:t>украшать ч-л</w:t>
            </w:r>
          </w:p>
        </w:tc>
      </w:tr>
      <w:tr w:rsidR="002C49FA" w:rsidRPr="00CD33EB">
        <w:tc>
          <w:tcPr>
            <w:tcW w:w="4785" w:type="dxa"/>
          </w:tcPr>
          <w:p w:rsidR="002C49FA" w:rsidRPr="00CD33EB" w:rsidRDefault="002C49FA" w:rsidP="005E5AA7">
            <w:pPr>
              <w:ind w:firstLine="0"/>
              <w:rPr>
                <w:lang w:val="de-DE"/>
              </w:rPr>
            </w:pPr>
            <w:r w:rsidRPr="00CD33EB">
              <w:rPr>
                <w:lang w:val="de-DE"/>
              </w:rPr>
              <w:t>3) schätzen</w:t>
            </w:r>
          </w:p>
        </w:tc>
        <w:tc>
          <w:tcPr>
            <w:tcW w:w="4786" w:type="dxa"/>
          </w:tcPr>
          <w:p w:rsidR="002C49FA" w:rsidRPr="00CD33EB" w:rsidRDefault="002C49FA" w:rsidP="005E5AA7">
            <w:pPr>
              <w:ind w:firstLine="0"/>
            </w:pPr>
            <w:r w:rsidRPr="00CD33EB">
              <w:rPr>
                <w:lang w:val="de-DE"/>
              </w:rPr>
              <w:t xml:space="preserve">c) </w:t>
            </w:r>
            <w:r w:rsidRPr="00CD33EB">
              <w:t>освятить</w:t>
            </w:r>
          </w:p>
        </w:tc>
      </w:tr>
      <w:tr w:rsidR="002C49FA" w:rsidRPr="00CD33EB">
        <w:tc>
          <w:tcPr>
            <w:tcW w:w="4785" w:type="dxa"/>
          </w:tcPr>
          <w:p w:rsidR="002C49FA" w:rsidRPr="00CD33EB" w:rsidRDefault="002C49FA" w:rsidP="005E5AA7">
            <w:pPr>
              <w:ind w:firstLine="0"/>
              <w:rPr>
                <w:lang w:val="de-DE"/>
              </w:rPr>
            </w:pPr>
            <w:r w:rsidRPr="00CD33EB">
              <w:rPr>
                <w:lang w:val="de-DE"/>
              </w:rPr>
              <w:t>4) verzieren (mit D)</w:t>
            </w:r>
          </w:p>
        </w:tc>
        <w:tc>
          <w:tcPr>
            <w:tcW w:w="4786" w:type="dxa"/>
          </w:tcPr>
          <w:p w:rsidR="002C49FA" w:rsidRPr="00CD33EB" w:rsidRDefault="002C49FA" w:rsidP="005E5AA7">
            <w:pPr>
              <w:ind w:firstLine="0"/>
            </w:pPr>
            <w:r w:rsidRPr="00CD33EB">
              <w:rPr>
                <w:lang w:val="de-DE"/>
              </w:rPr>
              <w:t>d</w:t>
            </w:r>
            <w:r w:rsidRPr="00CD33EB">
              <w:t>) зажигать</w:t>
            </w:r>
          </w:p>
        </w:tc>
      </w:tr>
      <w:tr w:rsidR="002C49FA" w:rsidRPr="00CD33EB">
        <w:tc>
          <w:tcPr>
            <w:tcW w:w="4785" w:type="dxa"/>
          </w:tcPr>
          <w:p w:rsidR="002C49FA" w:rsidRPr="00CD33EB" w:rsidRDefault="002C49FA" w:rsidP="005E5AA7">
            <w:pPr>
              <w:ind w:firstLine="0"/>
              <w:rPr>
                <w:lang w:val="de-DE"/>
              </w:rPr>
            </w:pPr>
            <w:r w:rsidRPr="00CD33EB">
              <w:rPr>
                <w:lang w:val="de-DE"/>
              </w:rPr>
              <w:t xml:space="preserve">5) </w:t>
            </w:r>
            <w:r w:rsidRPr="00CD33EB">
              <w:rPr>
                <w:shd w:val="clear" w:color="auto" w:fill="FFFFFF"/>
              </w:rPr>
              <w:t> weihen</w:t>
            </w:r>
          </w:p>
        </w:tc>
        <w:tc>
          <w:tcPr>
            <w:tcW w:w="4786" w:type="dxa"/>
          </w:tcPr>
          <w:p w:rsidR="002C49FA" w:rsidRPr="00CD33EB" w:rsidRDefault="002C49FA" w:rsidP="005E5AA7">
            <w:pPr>
              <w:ind w:firstLine="0"/>
            </w:pPr>
            <w:r w:rsidRPr="00CD33EB">
              <w:rPr>
                <w:lang w:val="de-DE"/>
              </w:rPr>
              <w:t xml:space="preserve">e) </w:t>
            </w:r>
            <w:r w:rsidRPr="00CD33EB">
              <w:t>организовывать</w:t>
            </w:r>
          </w:p>
        </w:tc>
      </w:tr>
    </w:tbl>
    <w:p w:rsidR="002C49FA" w:rsidRDefault="002C49FA" w:rsidP="005D5A85">
      <w:pPr>
        <w:ind w:firstLine="0"/>
      </w:pPr>
    </w:p>
    <w:p w:rsidR="002C49FA" w:rsidRPr="00CD33EB" w:rsidRDefault="002C49FA" w:rsidP="005D5A85">
      <w:pPr>
        <w:ind w:firstLine="0"/>
        <w:rPr>
          <w:b/>
          <w:bCs/>
          <w:i/>
          <w:iCs/>
        </w:rPr>
      </w:pPr>
      <w:r w:rsidRPr="005D5A85">
        <w:rPr>
          <w:b/>
          <w:bCs/>
          <w:i/>
          <w:iCs/>
        </w:rPr>
        <w:t>Соотнесите немецкие слова и выражения с их русскими эквивалентами</w:t>
      </w:r>
      <w:r>
        <w:rPr>
          <w:b/>
          <w:bCs/>
          <w:i/>
          <w:iCs/>
        </w:rPr>
        <w:t xml:space="preserve">по теме </w:t>
      </w:r>
      <w:r w:rsidRPr="00D85272">
        <w:t>«</w:t>
      </w:r>
      <w:r w:rsidRPr="00CD33EB">
        <w:rPr>
          <w:b/>
          <w:bCs/>
          <w:i/>
          <w:iCs/>
        </w:rPr>
        <w:t>Крупные города страны изучаемого языка»</w:t>
      </w:r>
    </w:p>
    <w:p w:rsidR="002C49FA" w:rsidRPr="00CD33EB" w:rsidRDefault="002C49FA" w:rsidP="005D5A85">
      <w:pPr>
        <w:pStyle w:val="ListParagraph"/>
        <w:spacing w:line="240" w:lineRule="auto"/>
        <w:ind w:firstLine="0"/>
        <w:rPr>
          <w:lang w:val="ru-RU"/>
        </w:rPr>
      </w:pPr>
    </w:p>
    <w:tbl>
      <w:tblPr>
        <w:tblW w:w="0" w:type="auto"/>
        <w:tblInd w:w="-106" w:type="dxa"/>
        <w:tblLook w:val="00A0"/>
      </w:tblPr>
      <w:tblGrid>
        <w:gridCol w:w="4785"/>
        <w:gridCol w:w="4786"/>
      </w:tblGrid>
      <w:tr w:rsidR="002C49FA" w:rsidRPr="00CD33EB">
        <w:tc>
          <w:tcPr>
            <w:tcW w:w="4785" w:type="dxa"/>
          </w:tcPr>
          <w:p w:rsidR="002C49FA" w:rsidRPr="00CD33EB" w:rsidRDefault="002C49FA" w:rsidP="005E5AA7">
            <w:pPr>
              <w:ind w:firstLine="0"/>
              <w:rPr>
                <w:lang w:val="en-US"/>
              </w:rPr>
            </w:pPr>
            <w:r w:rsidRPr="00CD33EB">
              <w:rPr>
                <w:lang w:val="en-US"/>
              </w:rPr>
              <w:t>1</w:t>
            </w:r>
            <w:r w:rsidRPr="00CD33EB">
              <w:rPr>
                <w:lang w:val="de-DE"/>
              </w:rPr>
              <w:t>) die Druckindustrie</w:t>
            </w:r>
          </w:p>
        </w:tc>
        <w:tc>
          <w:tcPr>
            <w:tcW w:w="4786" w:type="dxa"/>
          </w:tcPr>
          <w:p w:rsidR="002C49FA" w:rsidRPr="00CD33EB" w:rsidRDefault="002C49FA" w:rsidP="005E5AA7">
            <w:pPr>
              <w:ind w:firstLine="0"/>
            </w:pPr>
            <w:r w:rsidRPr="00CD33EB">
              <w:rPr>
                <w:lang w:val="de-DE"/>
              </w:rPr>
              <w:t>a) порт, гавань</w:t>
            </w:r>
          </w:p>
        </w:tc>
      </w:tr>
      <w:tr w:rsidR="002C49FA" w:rsidRPr="00CD33EB">
        <w:tc>
          <w:tcPr>
            <w:tcW w:w="4785" w:type="dxa"/>
          </w:tcPr>
          <w:p w:rsidR="002C49FA" w:rsidRPr="00CD33EB" w:rsidRDefault="002C49FA" w:rsidP="005E5AA7">
            <w:pPr>
              <w:ind w:firstLine="0"/>
              <w:rPr>
                <w:lang w:val="de-DE"/>
              </w:rPr>
            </w:pPr>
            <w:r w:rsidRPr="00CD33EB">
              <w:rPr>
                <w:lang w:val="de-DE"/>
              </w:rPr>
              <w:t>2) die Gemäldesammlung</w:t>
            </w:r>
          </w:p>
        </w:tc>
        <w:tc>
          <w:tcPr>
            <w:tcW w:w="4786" w:type="dxa"/>
          </w:tcPr>
          <w:p w:rsidR="002C49FA" w:rsidRPr="00CD33EB" w:rsidRDefault="002C49FA" w:rsidP="005E5AA7">
            <w:pPr>
              <w:ind w:firstLine="0"/>
            </w:pPr>
            <w:r w:rsidRPr="00CD33EB">
              <w:rPr>
                <w:lang w:val="de-DE"/>
              </w:rPr>
              <w:t>b) стена</w:t>
            </w:r>
          </w:p>
        </w:tc>
      </w:tr>
      <w:tr w:rsidR="002C49FA" w:rsidRPr="00CD33EB">
        <w:tc>
          <w:tcPr>
            <w:tcW w:w="4785" w:type="dxa"/>
          </w:tcPr>
          <w:p w:rsidR="002C49FA" w:rsidRPr="00CD33EB" w:rsidRDefault="002C49FA" w:rsidP="005E5AA7">
            <w:pPr>
              <w:ind w:firstLine="0"/>
              <w:rPr>
                <w:lang w:val="de-DE"/>
              </w:rPr>
            </w:pPr>
            <w:r w:rsidRPr="00CD33EB">
              <w:rPr>
                <w:lang w:val="de-DE"/>
              </w:rPr>
              <w:t>3) der Hafen</w:t>
            </w:r>
          </w:p>
        </w:tc>
        <w:tc>
          <w:tcPr>
            <w:tcW w:w="4786" w:type="dxa"/>
          </w:tcPr>
          <w:p w:rsidR="002C49FA" w:rsidRPr="00CD33EB" w:rsidRDefault="002C49FA" w:rsidP="005E5AA7">
            <w:pPr>
              <w:ind w:firstLine="0"/>
            </w:pPr>
            <w:r w:rsidRPr="00CD33EB">
              <w:rPr>
                <w:lang w:val="de-DE"/>
              </w:rPr>
              <w:t xml:space="preserve">c) </w:t>
            </w:r>
            <w:r w:rsidRPr="00CD33EB">
              <w:t>символ</w:t>
            </w:r>
          </w:p>
        </w:tc>
      </w:tr>
      <w:tr w:rsidR="002C49FA" w:rsidRPr="00CD33EB">
        <w:tc>
          <w:tcPr>
            <w:tcW w:w="4785" w:type="dxa"/>
          </w:tcPr>
          <w:p w:rsidR="002C49FA" w:rsidRPr="00CD33EB" w:rsidRDefault="002C49FA" w:rsidP="005E5AA7">
            <w:pPr>
              <w:ind w:firstLine="0"/>
              <w:rPr>
                <w:lang w:val="de-DE"/>
              </w:rPr>
            </w:pPr>
            <w:r w:rsidRPr="00CD33EB">
              <w:rPr>
                <w:lang w:val="de-DE"/>
              </w:rPr>
              <w:t>4) die Mauer</w:t>
            </w:r>
          </w:p>
        </w:tc>
        <w:tc>
          <w:tcPr>
            <w:tcW w:w="4786" w:type="dxa"/>
          </w:tcPr>
          <w:p w:rsidR="002C49FA" w:rsidRPr="00CD33EB" w:rsidRDefault="002C49FA" w:rsidP="005E5AA7">
            <w:pPr>
              <w:ind w:firstLine="0"/>
            </w:pPr>
            <w:r w:rsidRPr="00CD33EB">
              <w:rPr>
                <w:lang w:val="de-DE"/>
              </w:rPr>
              <w:t>d</w:t>
            </w:r>
            <w:r w:rsidRPr="00CD33EB">
              <w:t>) печатная промышленность</w:t>
            </w:r>
          </w:p>
        </w:tc>
      </w:tr>
      <w:tr w:rsidR="002C49FA" w:rsidRPr="00CD33EB">
        <w:tc>
          <w:tcPr>
            <w:tcW w:w="4785" w:type="dxa"/>
          </w:tcPr>
          <w:p w:rsidR="002C49FA" w:rsidRPr="00CD33EB" w:rsidRDefault="002C49FA"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2C49FA" w:rsidRPr="00CD33EB" w:rsidRDefault="002C49FA" w:rsidP="005E5AA7">
            <w:pPr>
              <w:ind w:firstLine="0"/>
              <w:rPr>
                <w:lang w:val="de-DE"/>
              </w:rPr>
            </w:pPr>
            <w:r w:rsidRPr="00CD33EB">
              <w:rPr>
                <w:lang w:val="de-DE"/>
              </w:rPr>
              <w:t>e) собрание картин</w:t>
            </w:r>
          </w:p>
        </w:tc>
      </w:tr>
    </w:tbl>
    <w:p w:rsidR="002C49FA" w:rsidRDefault="002C49FA" w:rsidP="00CC7DA7">
      <w:pPr>
        <w:ind w:firstLine="0"/>
        <w:rPr>
          <w:b/>
          <w:bCs/>
          <w:i/>
          <w:iCs/>
        </w:rPr>
      </w:pPr>
    </w:p>
    <w:p w:rsidR="002C49FA" w:rsidRDefault="002C49FA" w:rsidP="00CC7DA7">
      <w:pPr>
        <w:ind w:firstLine="0"/>
        <w:rPr>
          <w:b/>
          <w:bCs/>
          <w:i/>
          <w:iCs/>
        </w:rPr>
      </w:pPr>
      <w:r>
        <w:rPr>
          <w:b/>
          <w:bCs/>
          <w:i/>
          <w:iCs/>
        </w:rPr>
        <w:t>Исправьте грамматические ошибки по теме «Порядок слов в простом предложении»</w:t>
      </w:r>
    </w:p>
    <w:p w:rsidR="002C49FA" w:rsidRDefault="002C49FA" w:rsidP="00CC7DA7">
      <w:pPr>
        <w:ind w:firstLine="0"/>
        <w:rPr>
          <w:b/>
          <w:bCs/>
          <w:i/>
          <w:iCs/>
        </w:rPr>
      </w:pPr>
    </w:p>
    <w:p w:rsidR="002C49FA" w:rsidRDefault="002C49FA" w:rsidP="008D0274">
      <w:pPr>
        <w:shd w:val="clear" w:color="auto" w:fill="FFFFFF"/>
        <w:ind w:firstLine="0"/>
        <w:rPr>
          <w:color w:val="000000"/>
          <w:lang w:val="de-DE"/>
        </w:rPr>
      </w:pPr>
      <w:r>
        <w:rPr>
          <w:color w:val="000000"/>
          <w:lang w:val="de-DE"/>
        </w:rPr>
        <w:t>1) HatMonika drei Kinder.</w:t>
      </w:r>
    </w:p>
    <w:p w:rsidR="002C49FA" w:rsidRDefault="002C49FA" w:rsidP="008D0274">
      <w:pPr>
        <w:shd w:val="clear" w:color="auto" w:fill="FFFFFF"/>
        <w:ind w:firstLine="0"/>
        <w:rPr>
          <w:color w:val="000000"/>
          <w:lang w:val="de-DE"/>
        </w:rPr>
      </w:pPr>
      <w:r>
        <w:rPr>
          <w:color w:val="000000"/>
          <w:lang w:val="de-DE"/>
        </w:rPr>
        <w:t>2) In Berlin wir haben viele Verwandte.</w:t>
      </w:r>
    </w:p>
    <w:p w:rsidR="002C49FA" w:rsidRDefault="002C49FA" w:rsidP="008D0274">
      <w:pPr>
        <w:shd w:val="clear" w:color="auto" w:fill="FFFFFF"/>
        <w:ind w:firstLine="0"/>
        <w:rPr>
          <w:color w:val="000000"/>
        </w:rPr>
      </w:pPr>
      <w:r>
        <w:rPr>
          <w:color w:val="000000"/>
        </w:rPr>
        <w:t>3</w:t>
      </w:r>
      <w:r w:rsidRPr="00DF5647">
        <w:rPr>
          <w:color w:val="000000"/>
        </w:rPr>
        <w:t xml:space="preserve">) </w:t>
      </w:r>
      <w:r>
        <w:rPr>
          <w:color w:val="000000"/>
          <w:lang w:val="de-DE"/>
        </w:rPr>
        <w:t>WomeineGro</w:t>
      </w:r>
      <w:r w:rsidRPr="00DF5647">
        <w:rPr>
          <w:color w:val="000000"/>
        </w:rPr>
        <w:t>Я</w:t>
      </w:r>
      <w:r>
        <w:rPr>
          <w:color w:val="000000"/>
          <w:lang w:val="de-DE"/>
        </w:rPr>
        <w:t>elternwohnen</w:t>
      </w:r>
      <w:r>
        <w:rPr>
          <w:color w:val="000000"/>
        </w:rPr>
        <w:t>?</w:t>
      </w:r>
    </w:p>
    <w:p w:rsidR="002C49FA" w:rsidRDefault="002C49FA" w:rsidP="00DB674E">
      <w:pPr>
        <w:ind w:firstLine="0"/>
        <w:rPr>
          <w:b/>
          <w:bCs/>
          <w:i/>
          <w:iCs/>
        </w:rPr>
      </w:pPr>
    </w:p>
    <w:p w:rsidR="002C49FA" w:rsidRDefault="002C49FA" w:rsidP="00DB674E">
      <w:pPr>
        <w:ind w:firstLine="0"/>
        <w:rPr>
          <w:b/>
          <w:bCs/>
          <w:i/>
          <w:iCs/>
        </w:rPr>
      </w:pPr>
      <w:r>
        <w:rPr>
          <w:b/>
          <w:bCs/>
          <w:i/>
          <w:iCs/>
        </w:rPr>
        <w:t>Исправьте грамматические ошибки по теме «Числительное»</w:t>
      </w:r>
    </w:p>
    <w:p w:rsidR="002C49FA" w:rsidRDefault="002C49FA" w:rsidP="00DB674E">
      <w:pPr>
        <w:ind w:firstLine="0"/>
        <w:rPr>
          <w:b/>
          <w:bCs/>
          <w:i/>
          <w:iCs/>
        </w:rPr>
      </w:pPr>
    </w:p>
    <w:p w:rsidR="002C49FA" w:rsidRDefault="002C49FA"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2C49FA" w:rsidRPr="00DF5647" w:rsidRDefault="002C49FA" w:rsidP="00DB674E">
      <w:pPr>
        <w:ind w:firstLine="0"/>
        <w:rPr>
          <w:lang w:val="de-DE"/>
        </w:rPr>
      </w:pPr>
      <w:r>
        <w:rPr>
          <w:lang w:val="de-DE"/>
        </w:rPr>
        <w:t>2) Ich wohne im </w:t>
      </w:r>
      <w:r w:rsidRPr="008D0274">
        <w:rPr>
          <w:lang w:val="de-DE"/>
        </w:rPr>
        <w:t xml:space="preserve">vier Stock. </w:t>
      </w:r>
    </w:p>
    <w:p w:rsidR="002C49FA" w:rsidRPr="00DF5647" w:rsidRDefault="002C49FA" w:rsidP="00DB674E">
      <w:pPr>
        <w:ind w:firstLine="0"/>
      </w:pPr>
      <w:r w:rsidRPr="00DF5647">
        <w:t xml:space="preserve">3) </w:t>
      </w:r>
      <w:r>
        <w:rPr>
          <w:lang w:val="de-DE"/>
        </w:rPr>
        <w:t>Heuteistder</w:t>
      </w:r>
      <w:r w:rsidRPr="008D0274">
        <w:rPr>
          <w:lang w:val="de-DE"/>
        </w:rPr>
        <w:t>einundzwanzigsten</w:t>
      </w:r>
      <w:r w:rsidRPr="00DF5647">
        <w:t>.</w:t>
      </w:r>
    </w:p>
    <w:p w:rsidR="002C49FA" w:rsidRPr="00DF5647" w:rsidRDefault="002C49FA" w:rsidP="00DB674E">
      <w:pPr>
        <w:ind w:firstLine="0"/>
      </w:pPr>
    </w:p>
    <w:p w:rsidR="002C49FA" w:rsidRDefault="002C49FA" w:rsidP="00607F05">
      <w:pPr>
        <w:ind w:firstLine="0"/>
        <w:rPr>
          <w:b/>
          <w:bCs/>
          <w:i/>
          <w:iCs/>
        </w:rPr>
      </w:pPr>
      <w:r>
        <w:rPr>
          <w:b/>
          <w:bCs/>
          <w:i/>
          <w:iCs/>
        </w:rPr>
        <w:t>Исправьте грамматические ошибки по теме «Местоимение»</w:t>
      </w:r>
    </w:p>
    <w:p w:rsidR="002C49FA" w:rsidRDefault="002C49FA" w:rsidP="00607F05">
      <w:pPr>
        <w:ind w:firstLine="0"/>
        <w:rPr>
          <w:b/>
          <w:bCs/>
          <w:i/>
          <w:iCs/>
        </w:rPr>
      </w:pPr>
    </w:p>
    <w:p w:rsidR="002C49FA" w:rsidRPr="00607F05" w:rsidRDefault="002C49FA"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2C49FA" w:rsidRDefault="002C49FA"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2C49FA" w:rsidRPr="0035298B" w:rsidRDefault="002C49FA"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2C49FA" w:rsidRPr="0035298B" w:rsidRDefault="002C49FA" w:rsidP="00607F05">
      <w:pPr>
        <w:ind w:firstLine="0"/>
        <w:rPr>
          <w:lang w:val="de-DE"/>
        </w:rPr>
      </w:pPr>
    </w:p>
    <w:p w:rsidR="002C49FA" w:rsidRPr="000C63C8" w:rsidRDefault="002C49FA" w:rsidP="000C63C8">
      <w:pPr>
        <w:pStyle w:val="ListParagraph"/>
        <w:spacing w:line="240" w:lineRule="auto"/>
        <w:ind w:left="0" w:firstLine="0"/>
        <w:rPr>
          <w:lang w:val="ru-RU"/>
        </w:rPr>
      </w:pPr>
      <w:r w:rsidRPr="000C63C8">
        <w:rPr>
          <w:b/>
          <w:bCs/>
          <w:i/>
          <w:iCs/>
          <w:lang w:val="ru-RU"/>
        </w:rPr>
        <w:t>Исправьте грамматические ошибки по теме</w:t>
      </w:r>
      <w:r>
        <w:rPr>
          <w:b/>
          <w:bCs/>
          <w:i/>
          <w:iCs/>
          <w:lang w:val="ru-RU"/>
        </w:rPr>
        <w:t xml:space="preserve"> «Существительное»</w:t>
      </w:r>
    </w:p>
    <w:p w:rsidR="002C49FA" w:rsidRDefault="002C49FA" w:rsidP="000C63C8">
      <w:pPr>
        <w:pStyle w:val="ListParagraph"/>
        <w:spacing w:line="240" w:lineRule="auto"/>
        <w:ind w:left="0" w:firstLine="0"/>
        <w:rPr>
          <w:lang w:val="ru-RU"/>
        </w:rPr>
      </w:pPr>
    </w:p>
    <w:p w:rsidR="002C49FA" w:rsidRPr="004F0848" w:rsidRDefault="002C49FA" w:rsidP="000C63C8">
      <w:pPr>
        <w:pStyle w:val="ListParagraph"/>
        <w:spacing w:line="240" w:lineRule="auto"/>
        <w:ind w:left="0" w:firstLine="0"/>
        <w:rPr>
          <w:lang w:val="de-DE"/>
        </w:rPr>
      </w:pPr>
      <w:r w:rsidRPr="004F0848">
        <w:rPr>
          <w:lang w:val="de-DE"/>
        </w:rPr>
        <w:t>1) Die Student geht ins Dekanat.</w:t>
      </w:r>
    </w:p>
    <w:p w:rsidR="002C49FA" w:rsidRPr="004F0848" w:rsidRDefault="002C49FA" w:rsidP="000C63C8">
      <w:pPr>
        <w:pStyle w:val="ListParagraph"/>
        <w:spacing w:line="240" w:lineRule="auto"/>
        <w:ind w:left="0" w:firstLine="0"/>
        <w:rPr>
          <w:lang w:val="de-DE"/>
        </w:rPr>
      </w:pPr>
      <w:r w:rsidRPr="004F0848">
        <w:rPr>
          <w:lang w:val="de-DE"/>
        </w:rPr>
        <w:t>2) Hier gibt es einen Fenster.</w:t>
      </w:r>
    </w:p>
    <w:p w:rsidR="002C49FA" w:rsidRPr="004F0848" w:rsidRDefault="002C49FA" w:rsidP="000C63C8">
      <w:pPr>
        <w:pStyle w:val="ListParagraph"/>
        <w:spacing w:line="240" w:lineRule="auto"/>
        <w:ind w:left="0" w:firstLine="0"/>
        <w:rPr>
          <w:lang w:val="de-DE"/>
        </w:rPr>
      </w:pPr>
      <w:r w:rsidRPr="004F0848">
        <w:rPr>
          <w:lang w:val="de-DE"/>
        </w:rPr>
        <w:t>3) Im Sommer fahre ich nach dem Deutschland.</w:t>
      </w:r>
    </w:p>
    <w:p w:rsidR="002C49FA" w:rsidRPr="004F0848" w:rsidRDefault="002C49FA" w:rsidP="000C63C8">
      <w:pPr>
        <w:pStyle w:val="ListParagraph"/>
        <w:spacing w:line="240" w:lineRule="auto"/>
        <w:ind w:left="0" w:firstLine="0"/>
        <w:rPr>
          <w:lang w:val="de-DE"/>
        </w:rPr>
      </w:pPr>
    </w:p>
    <w:p w:rsidR="002C49FA" w:rsidRPr="000C63C8" w:rsidRDefault="002C49FA" w:rsidP="000C63C8">
      <w:pPr>
        <w:pStyle w:val="ListParagraph"/>
        <w:spacing w:line="240" w:lineRule="auto"/>
        <w:ind w:left="0" w:firstLine="0"/>
        <w:rPr>
          <w:lang w:val="ru-RU"/>
        </w:rPr>
      </w:pPr>
      <w:r w:rsidRPr="000C63C8">
        <w:rPr>
          <w:b/>
          <w:bCs/>
          <w:i/>
          <w:iCs/>
          <w:lang w:val="ru-RU"/>
        </w:rPr>
        <w:t>Исправьте грамматические ошибки по теме</w:t>
      </w:r>
      <w:r>
        <w:rPr>
          <w:b/>
          <w:bCs/>
          <w:i/>
          <w:iCs/>
          <w:lang w:val="ru-RU"/>
        </w:rPr>
        <w:t xml:space="preserve"> «Прилагательное и наречие»</w:t>
      </w:r>
    </w:p>
    <w:p w:rsidR="002C49FA" w:rsidRPr="000C63C8" w:rsidRDefault="002C49FA" w:rsidP="000C63C8">
      <w:pPr>
        <w:pStyle w:val="ListParagraph"/>
        <w:spacing w:line="240" w:lineRule="auto"/>
        <w:ind w:left="0" w:firstLine="0"/>
        <w:rPr>
          <w:lang w:val="ru-RU"/>
        </w:rPr>
      </w:pPr>
    </w:p>
    <w:p w:rsidR="002C49FA" w:rsidRPr="004F0848" w:rsidRDefault="002C49FA" w:rsidP="000C63C8">
      <w:pPr>
        <w:widowControl/>
        <w:autoSpaceDE/>
        <w:autoSpaceDN/>
        <w:adjustRightInd/>
        <w:ind w:firstLine="0"/>
        <w:jc w:val="left"/>
        <w:rPr>
          <w:lang w:val="de-DE"/>
        </w:rPr>
      </w:pPr>
      <w:r w:rsidRPr="004F0848">
        <w:rPr>
          <w:lang w:val="de-DE"/>
        </w:rPr>
        <w:t>1) Deine Haare sind langer als meine Haare.</w:t>
      </w:r>
    </w:p>
    <w:p w:rsidR="002C49FA" w:rsidRPr="004F0848" w:rsidRDefault="002C49FA" w:rsidP="000C63C8">
      <w:pPr>
        <w:widowControl/>
        <w:autoSpaceDE/>
        <w:autoSpaceDN/>
        <w:adjustRightInd/>
        <w:ind w:firstLine="0"/>
        <w:jc w:val="left"/>
        <w:rPr>
          <w:lang w:val="de-DE"/>
        </w:rPr>
      </w:pPr>
      <w:r w:rsidRPr="004F0848">
        <w:rPr>
          <w:lang w:val="de-DE"/>
        </w:rPr>
        <w:t>2) München finde ich am schöner.</w:t>
      </w:r>
    </w:p>
    <w:p w:rsidR="002C49FA" w:rsidRDefault="002C49FA" w:rsidP="000C63C8">
      <w:pPr>
        <w:widowControl/>
        <w:autoSpaceDE/>
        <w:autoSpaceDN/>
        <w:adjustRightInd/>
        <w:ind w:firstLine="0"/>
        <w:jc w:val="left"/>
        <w:rPr>
          <w:lang w:val="de-DE"/>
        </w:rPr>
      </w:pPr>
      <w:r w:rsidRPr="004F0848">
        <w:rPr>
          <w:lang w:val="de-DE"/>
        </w:rPr>
        <w:t>3) Zur Arbeit komme ich gerner mit dem Fahrrad</w:t>
      </w:r>
    </w:p>
    <w:p w:rsidR="002C49FA" w:rsidRPr="000C63C8" w:rsidRDefault="002C49FA" w:rsidP="00607F05">
      <w:pPr>
        <w:ind w:firstLine="0"/>
        <w:rPr>
          <w:lang w:val="de-DE"/>
        </w:rPr>
      </w:pPr>
    </w:p>
    <w:p w:rsidR="002C49FA" w:rsidRDefault="002C49FA" w:rsidP="00135769">
      <w:pPr>
        <w:ind w:firstLine="0"/>
        <w:rPr>
          <w:b/>
          <w:bCs/>
          <w:i/>
          <w:iCs/>
        </w:rPr>
      </w:pPr>
      <w:r w:rsidRPr="00D215BD">
        <w:rPr>
          <w:b/>
          <w:bCs/>
          <w:i/>
          <w:iCs/>
        </w:rPr>
        <w:t>Выберите правильный ответ на вопросы  по страноведению</w:t>
      </w:r>
      <w:r w:rsidRPr="00FE1587">
        <w:t>«</w:t>
      </w:r>
      <w:r w:rsidRPr="00192753">
        <w:rPr>
          <w:b/>
          <w:bCs/>
          <w:i/>
          <w:iCs/>
        </w:rPr>
        <w:t>Высшее образование в стране изучаемого языка»</w:t>
      </w:r>
    </w:p>
    <w:p w:rsidR="002C49FA" w:rsidRPr="00192753" w:rsidRDefault="002C49FA" w:rsidP="00135769">
      <w:pPr>
        <w:ind w:firstLine="0"/>
        <w:rPr>
          <w:b/>
          <w:bCs/>
          <w:i/>
          <w:iCs/>
        </w:rPr>
      </w:pPr>
    </w:p>
    <w:p w:rsidR="002C49FA" w:rsidRDefault="002C49FA"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2C49FA" w:rsidRDefault="002C49FA" w:rsidP="00135769">
      <w:pPr>
        <w:ind w:firstLine="0"/>
        <w:rPr>
          <w:lang w:val="de-DE"/>
        </w:rPr>
      </w:pPr>
      <w:r>
        <w:rPr>
          <w:lang w:val="de-DE"/>
        </w:rPr>
        <w:t>a) Der Bundespräsident</w:t>
      </w:r>
    </w:p>
    <w:p w:rsidR="002C49FA" w:rsidRDefault="002C49FA" w:rsidP="00135769">
      <w:pPr>
        <w:ind w:firstLine="0"/>
        <w:rPr>
          <w:lang w:val="de-DE"/>
        </w:rPr>
      </w:pPr>
      <w:r>
        <w:rPr>
          <w:lang w:val="de-DE"/>
        </w:rPr>
        <w:t xml:space="preserve">b) </w:t>
      </w:r>
      <w:r w:rsidRPr="00135769">
        <w:rPr>
          <w:lang w:val="de-DE"/>
        </w:rPr>
        <w:t>Die Zentralstelle für die Vergabe von Studienplätzen</w:t>
      </w:r>
    </w:p>
    <w:p w:rsidR="002C49FA" w:rsidRPr="009E0067" w:rsidRDefault="002C49FA" w:rsidP="00135769">
      <w:pPr>
        <w:ind w:firstLine="0"/>
        <w:rPr>
          <w:lang w:val="de-DE"/>
        </w:rPr>
      </w:pPr>
      <w:r>
        <w:rPr>
          <w:lang w:val="de-DE"/>
        </w:rPr>
        <w:t>c</w:t>
      </w:r>
      <w:r w:rsidRPr="009E0067">
        <w:rPr>
          <w:lang w:val="de-DE"/>
        </w:rPr>
        <w:t xml:space="preserve">) </w:t>
      </w:r>
      <w:r>
        <w:rPr>
          <w:rStyle w:val="shorttext"/>
          <w:lang w:val="de-DE"/>
        </w:rPr>
        <w:t>Bildungsministerium</w:t>
      </w:r>
    </w:p>
    <w:p w:rsidR="002C49FA" w:rsidRPr="009E0067" w:rsidRDefault="002C49FA" w:rsidP="00135769">
      <w:pPr>
        <w:ind w:firstLine="0"/>
        <w:rPr>
          <w:lang w:val="de-DE"/>
        </w:rPr>
      </w:pPr>
    </w:p>
    <w:p w:rsidR="002C49FA" w:rsidRPr="00D343FB" w:rsidRDefault="002C49FA" w:rsidP="00D343FB">
      <w:pPr>
        <w:ind w:firstLine="0"/>
        <w:rPr>
          <w:lang w:val="de-DE"/>
        </w:rPr>
      </w:pPr>
      <w:r w:rsidRPr="00D343FB">
        <w:rPr>
          <w:lang w:val="de-DE"/>
        </w:rPr>
        <w:t>2) Wer bekommt Stipendien an den Universitäten Deutschlands?</w:t>
      </w:r>
    </w:p>
    <w:p w:rsidR="002C49FA" w:rsidRPr="00D343FB" w:rsidRDefault="002C49FA" w:rsidP="00D343FB">
      <w:pPr>
        <w:ind w:firstLine="0"/>
        <w:rPr>
          <w:lang w:val="de-DE"/>
        </w:rPr>
      </w:pPr>
      <w:r w:rsidRPr="00D343FB">
        <w:rPr>
          <w:lang w:val="de-DE"/>
        </w:rPr>
        <w:t>a) alle Studenten                                           c) besonders begabte Studenten</w:t>
      </w:r>
    </w:p>
    <w:p w:rsidR="002C49FA" w:rsidRPr="00D343FB" w:rsidRDefault="002C49FA" w:rsidP="00D343FB">
      <w:pPr>
        <w:ind w:firstLine="0"/>
        <w:rPr>
          <w:lang w:val="de-DE"/>
        </w:rPr>
      </w:pPr>
      <w:r w:rsidRPr="00D343FB">
        <w:rPr>
          <w:lang w:val="de-DE"/>
        </w:rPr>
        <w:t>b) ausländische Studenten                            d) niemand</w:t>
      </w:r>
    </w:p>
    <w:p w:rsidR="002C49FA" w:rsidRPr="00D343FB" w:rsidRDefault="002C49FA" w:rsidP="00D343FB">
      <w:pPr>
        <w:ind w:firstLine="0"/>
        <w:rPr>
          <w:lang w:val="de-DE"/>
        </w:rPr>
      </w:pPr>
    </w:p>
    <w:p w:rsidR="002C49FA" w:rsidRPr="00D343FB" w:rsidRDefault="002C49FA" w:rsidP="00D343FB">
      <w:pPr>
        <w:ind w:firstLine="0"/>
        <w:rPr>
          <w:lang w:val="de-DE"/>
        </w:rPr>
      </w:pPr>
      <w:r w:rsidRPr="00D343FB">
        <w:rPr>
          <w:lang w:val="de-DE"/>
        </w:rPr>
        <w:t>3) Wie lange dauert in der Regel das Studium mit Diplomabschluss?</w:t>
      </w:r>
    </w:p>
    <w:p w:rsidR="002C49FA" w:rsidRPr="00D343FB" w:rsidRDefault="002C49FA" w:rsidP="00D343FB">
      <w:pPr>
        <w:ind w:firstLine="0"/>
        <w:rPr>
          <w:lang w:val="de-DE"/>
        </w:rPr>
      </w:pPr>
      <w:r w:rsidRPr="00D343FB">
        <w:rPr>
          <w:lang w:val="de-DE"/>
        </w:rPr>
        <w:t>a) neun bis zehn Semester                             c) elf bis zwölf Semester</w:t>
      </w:r>
    </w:p>
    <w:p w:rsidR="002C49FA" w:rsidRPr="0035298B" w:rsidRDefault="002C49FA" w:rsidP="00D343FB">
      <w:pPr>
        <w:ind w:firstLine="0"/>
        <w:rPr>
          <w:lang w:val="de-DE"/>
        </w:rPr>
      </w:pPr>
      <w:r w:rsidRPr="00D343FB">
        <w:rPr>
          <w:lang w:val="de-DE"/>
        </w:rPr>
        <w:t>b) zehn bis elf Semester                                d) zwölf bis dreizehn Semester</w:t>
      </w:r>
    </w:p>
    <w:p w:rsidR="002C49FA" w:rsidRPr="0035298B" w:rsidRDefault="002C49FA" w:rsidP="00D343FB">
      <w:pPr>
        <w:ind w:firstLine="0"/>
        <w:rPr>
          <w:lang w:val="de-DE"/>
        </w:rPr>
      </w:pPr>
    </w:p>
    <w:p w:rsidR="002C49FA" w:rsidRPr="00507D20" w:rsidRDefault="002C49FA" w:rsidP="00D215BD">
      <w:pPr>
        <w:ind w:firstLine="0"/>
        <w:rPr>
          <w:b/>
          <w:bCs/>
          <w:i/>
          <w:iCs/>
        </w:rPr>
      </w:pPr>
      <w:r w:rsidRPr="00D215BD">
        <w:rPr>
          <w:b/>
          <w:bCs/>
          <w:i/>
          <w:iCs/>
        </w:rPr>
        <w:t>Выбери</w:t>
      </w:r>
      <w:r>
        <w:rPr>
          <w:b/>
          <w:bCs/>
          <w:i/>
          <w:iCs/>
        </w:rPr>
        <w:t xml:space="preserve">те правильный ответ на вопросы </w:t>
      </w:r>
      <w:r w:rsidRPr="00D215BD">
        <w:rPr>
          <w:b/>
          <w:bCs/>
          <w:i/>
          <w:iCs/>
        </w:rPr>
        <w:t>по страноведению</w:t>
      </w:r>
      <w:r w:rsidRPr="00507D20">
        <w:rPr>
          <w:b/>
          <w:bCs/>
          <w:i/>
          <w:iCs/>
        </w:rPr>
        <w:t>«Геополитические особенности страны изучаемого языка»</w:t>
      </w:r>
    </w:p>
    <w:p w:rsidR="002C49FA" w:rsidRDefault="002C49FA" w:rsidP="00D215BD">
      <w:pPr>
        <w:ind w:firstLine="0"/>
        <w:rPr>
          <w:b/>
          <w:bCs/>
          <w:i/>
          <w:iCs/>
        </w:rPr>
      </w:pPr>
    </w:p>
    <w:p w:rsidR="002C49FA" w:rsidRPr="00393D1E" w:rsidRDefault="002C49FA" w:rsidP="00D215BD">
      <w:pPr>
        <w:ind w:firstLine="0"/>
        <w:rPr>
          <w:lang w:val="de-DE"/>
        </w:rPr>
      </w:pPr>
      <w:r>
        <w:rPr>
          <w:lang w:val="de-DE"/>
        </w:rPr>
        <w:t xml:space="preserve">1) </w:t>
      </w:r>
      <w:r w:rsidRPr="00393D1E">
        <w:rPr>
          <w:lang w:val="de-DE"/>
        </w:rPr>
        <w:t>Deutschlandwird in  … untergliedert.</w:t>
      </w:r>
    </w:p>
    <w:p w:rsidR="002C49FA" w:rsidRPr="00393D1E" w:rsidRDefault="002C49FA" w:rsidP="00D215BD">
      <w:pPr>
        <w:ind w:firstLine="0"/>
        <w:rPr>
          <w:lang w:val="de-DE"/>
        </w:rPr>
      </w:pPr>
      <w:r w:rsidRPr="00393D1E">
        <w:rPr>
          <w:lang w:val="de-DE"/>
        </w:rPr>
        <w:t>a) Bundesländer                                b) Gebiete, Gemeinden</w:t>
      </w:r>
    </w:p>
    <w:p w:rsidR="002C49FA" w:rsidRPr="00393D1E" w:rsidRDefault="002C49FA" w:rsidP="00D215BD">
      <w:pPr>
        <w:ind w:firstLine="0"/>
        <w:rPr>
          <w:lang w:val="de-DE"/>
        </w:rPr>
      </w:pPr>
      <w:r w:rsidRPr="00393D1E">
        <w:rPr>
          <w:lang w:val="de-DE"/>
        </w:rPr>
        <w:t>c) Bundesländer, Distrikte                d) Distrikte, Kantone, Gemeinden</w:t>
      </w:r>
    </w:p>
    <w:p w:rsidR="002C49FA" w:rsidRPr="00393D1E" w:rsidRDefault="002C49FA" w:rsidP="00D215BD">
      <w:pPr>
        <w:ind w:firstLine="0"/>
        <w:rPr>
          <w:lang w:val="de-DE"/>
        </w:rPr>
      </w:pPr>
    </w:p>
    <w:p w:rsidR="002C49FA" w:rsidRPr="00393D1E" w:rsidRDefault="002C49FA" w:rsidP="00D215BD">
      <w:pPr>
        <w:ind w:firstLine="0"/>
        <w:rPr>
          <w:lang w:val="de-DE"/>
        </w:rPr>
      </w:pPr>
      <w:r>
        <w:rPr>
          <w:lang w:val="de-DE"/>
        </w:rPr>
        <w:t xml:space="preserve">2) </w:t>
      </w:r>
      <w:r w:rsidRPr="00393D1E">
        <w:rPr>
          <w:lang w:val="de-DE"/>
        </w:rPr>
        <w:t>Wie heißt die Hauptstadt vonDeutschland?</w:t>
      </w:r>
    </w:p>
    <w:p w:rsidR="002C49FA" w:rsidRPr="00393D1E" w:rsidRDefault="002C49FA" w:rsidP="00D215BD">
      <w:pPr>
        <w:ind w:firstLine="0"/>
        <w:rPr>
          <w:lang w:val="de-DE"/>
        </w:rPr>
      </w:pPr>
      <w:r>
        <w:rPr>
          <w:lang w:val="de-DE"/>
        </w:rPr>
        <w:t>a) Berlin        b) Hamburg</w:t>
      </w:r>
    </w:p>
    <w:p w:rsidR="002C49FA" w:rsidRPr="00393D1E" w:rsidRDefault="002C49FA" w:rsidP="00D215BD">
      <w:pPr>
        <w:ind w:firstLine="0"/>
        <w:rPr>
          <w:lang w:val="de-DE"/>
        </w:rPr>
      </w:pPr>
      <w:r>
        <w:rPr>
          <w:lang w:val="de-DE"/>
        </w:rPr>
        <w:t>c) München                       d) Dresden</w:t>
      </w:r>
    </w:p>
    <w:p w:rsidR="002C49FA" w:rsidRPr="00393D1E" w:rsidRDefault="002C49FA" w:rsidP="00D215BD">
      <w:pPr>
        <w:widowControl/>
        <w:autoSpaceDE/>
        <w:autoSpaceDN/>
        <w:adjustRightInd/>
        <w:ind w:firstLine="0"/>
        <w:jc w:val="left"/>
        <w:rPr>
          <w:lang w:val="de-DE"/>
        </w:rPr>
      </w:pPr>
    </w:p>
    <w:p w:rsidR="002C49FA" w:rsidRPr="00393D1E" w:rsidRDefault="002C49FA" w:rsidP="00D215BD">
      <w:pPr>
        <w:ind w:firstLine="0"/>
        <w:rPr>
          <w:lang w:val="de-DE"/>
        </w:rPr>
      </w:pPr>
      <w:r>
        <w:rPr>
          <w:lang w:val="de-DE"/>
        </w:rPr>
        <w:t xml:space="preserve">3) </w:t>
      </w:r>
      <w:r w:rsidRPr="00393D1E">
        <w:rPr>
          <w:lang w:val="de-DE"/>
        </w:rPr>
        <w:t>Im Wappen Deutschlands ist ein … dargestellt.</w:t>
      </w:r>
    </w:p>
    <w:p w:rsidR="002C49FA" w:rsidRPr="00226890" w:rsidRDefault="002C49FA"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rb</w:t>
      </w:r>
      <w:r w:rsidRPr="00226890">
        <w:rPr>
          <w:lang w:val="en-US"/>
        </w:rPr>
        <w:t xml:space="preserve">) </w:t>
      </w:r>
      <w:r w:rsidRPr="003514F5">
        <w:rPr>
          <w:lang w:val="en-US"/>
        </w:rPr>
        <w:t>LimburgerL</w:t>
      </w:r>
      <w:r w:rsidRPr="00226890">
        <w:rPr>
          <w:lang w:val="en-US"/>
        </w:rPr>
        <w:t>ö</w:t>
      </w:r>
      <w:r w:rsidRPr="003514F5">
        <w:rPr>
          <w:lang w:val="en-US"/>
        </w:rPr>
        <w:t>we</w:t>
      </w:r>
    </w:p>
    <w:p w:rsidR="002C49FA" w:rsidRPr="00226890" w:rsidRDefault="002C49FA" w:rsidP="00D215BD">
      <w:pPr>
        <w:ind w:firstLine="0"/>
        <w:rPr>
          <w:lang w:val="en-US"/>
        </w:rPr>
      </w:pPr>
      <w:r w:rsidRPr="003514F5">
        <w:rPr>
          <w:lang w:val="en-US"/>
        </w:rPr>
        <w:t>c</w:t>
      </w:r>
      <w:r w:rsidRPr="00226890">
        <w:rPr>
          <w:lang w:val="en-US"/>
        </w:rPr>
        <w:t xml:space="preserve">) </w:t>
      </w:r>
      <w:r w:rsidRPr="003514F5">
        <w:rPr>
          <w:lang w:val="en-US"/>
        </w:rPr>
        <w:t>Drached</w:t>
      </w:r>
      <w:r w:rsidRPr="00226890">
        <w:rPr>
          <w:lang w:val="en-US"/>
        </w:rPr>
        <w:t xml:space="preserve">) </w:t>
      </w:r>
      <w:r w:rsidRPr="003514F5">
        <w:rPr>
          <w:lang w:val="en-US"/>
        </w:rPr>
        <w:t>Adler</w:t>
      </w:r>
    </w:p>
    <w:p w:rsidR="002C49FA" w:rsidRPr="00226890" w:rsidRDefault="002C49FA" w:rsidP="00D215BD">
      <w:pPr>
        <w:ind w:firstLine="0"/>
        <w:rPr>
          <w:b/>
          <w:bCs/>
          <w:i/>
          <w:iCs/>
          <w:lang w:val="en-US"/>
        </w:rPr>
      </w:pPr>
    </w:p>
    <w:p w:rsidR="002C49FA" w:rsidRPr="00587EED" w:rsidRDefault="002C49FA" w:rsidP="00D215BD">
      <w:pPr>
        <w:ind w:firstLine="0"/>
        <w:rPr>
          <w:b/>
          <w:bCs/>
          <w:i/>
          <w:iCs/>
        </w:rPr>
      </w:pPr>
      <w:r w:rsidRPr="00D215BD">
        <w:rPr>
          <w:b/>
          <w:bCs/>
          <w:i/>
          <w:iCs/>
        </w:rPr>
        <w:t>Выбери</w:t>
      </w:r>
      <w:r>
        <w:rPr>
          <w:b/>
          <w:bCs/>
          <w:i/>
          <w:iCs/>
        </w:rPr>
        <w:t xml:space="preserve">те правильный ответ на вопросы </w:t>
      </w:r>
      <w:r w:rsidRPr="00D215BD">
        <w:rPr>
          <w:b/>
          <w:bCs/>
          <w:i/>
          <w:iCs/>
        </w:rPr>
        <w:t>по страноведению</w:t>
      </w:r>
      <w:r w:rsidRPr="00C53EC4">
        <w:rPr>
          <w:b/>
          <w:bCs/>
          <w:i/>
          <w:iCs/>
        </w:rPr>
        <w:t xml:space="preserve"> «Система высшего образования в странах изучаемого языка»</w:t>
      </w:r>
    </w:p>
    <w:p w:rsidR="002C49FA" w:rsidRPr="00587EED" w:rsidRDefault="002C49FA" w:rsidP="00D215BD">
      <w:pPr>
        <w:ind w:firstLine="0"/>
        <w:rPr>
          <w:b/>
          <w:bCs/>
          <w:i/>
          <w:iCs/>
        </w:rPr>
      </w:pPr>
    </w:p>
    <w:p w:rsidR="002C49FA" w:rsidRPr="00F849A4" w:rsidRDefault="002C49FA" w:rsidP="00D215BD">
      <w:pPr>
        <w:ind w:firstLine="0"/>
        <w:rPr>
          <w:lang w:val="de-DE"/>
        </w:rPr>
      </w:pPr>
      <w:r>
        <w:rPr>
          <w:lang w:val="de-DE"/>
        </w:rPr>
        <w:t>1) Die erste Universität Deutschlands wurde in … gegründet.</w:t>
      </w:r>
    </w:p>
    <w:p w:rsidR="002C49FA" w:rsidRDefault="002C49FA" w:rsidP="00D215BD">
      <w:pPr>
        <w:ind w:firstLine="0"/>
        <w:rPr>
          <w:lang w:val="de-DE"/>
        </w:rPr>
      </w:pPr>
      <w:r w:rsidRPr="00F849A4">
        <w:rPr>
          <w:lang w:val="de-DE"/>
        </w:rPr>
        <w:t>a) Weimar         b)Heidelberg         c) Köln               d) Hannover</w:t>
      </w:r>
    </w:p>
    <w:p w:rsidR="002C49FA" w:rsidRDefault="002C49FA" w:rsidP="00D215BD">
      <w:pPr>
        <w:ind w:firstLine="0"/>
        <w:rPr>
          <w:lang w:val="de-DE"/>
        </w:rPr>
      </w:pPr>
    </w:p>
    <w:p w:rsidR="002C49FA" w:rsidRPr="001500DA" w:rsidRDefault="002C49FA"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2C49FA" w:rsidRPr="001500DA" w:rsidRDefault="002C49FA"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2C49FA" w:rsidRDefault="002C49FA" w:rsidP="00D215BD">
      <w:pPr>
        <w:ind w:firstLine="0"/>
        <w:rPr>
          <w:lang w:val="de-DE"/>
        </w:rPr>
      </w:pPr>
      <w:r w:rsidRPr="001500DA">
        <w:rPr>
          <w:lang w:val="de-DE"/>
        </w:rPr>
        <w:t>b) Nürnberger Prozess       d) Europäischen Prozess</w:t>
      </w:r>
    </w:p>
    <w:p w:rsidR="002C49FA" w:rsidRDefault="002C49FA" w:rsidP="00D215BD">
      <w:pPr>
        <w:ind w:firstLine="0"/>
        <w:rPr>
          <w:lang w:val="de-DE"/>
        </w:rPr>
      </w:pPr>
    </w:p>
    <w:p w:rsidR="002C49FA" w:rsidRPr="001B6833" w:rsidRDefault="002C49FA" w:rsidP="00D215BD">
      <w:pPr>
        <w:ind w:firstLine="0"/>
        <w:rPr>
          <w:shd w:val="clear" w:color="auto" w:fill="FFFFFF"/>
          <w:lang w:val="de-DE"/>
        </w:rPr>
      </w:pPr>
      <w:r w:rsidRPr="001B6833">
        <w:rPr>
          <w:shd w:val="clear" w:color="auto" w:fill="FFFFFF"/>
          <w:lang w:val="de-DE"/>
        </w:rPr>
        <w:t>3) In der Bundesrepublik Deutschland ist das Hochschulsystem … .</w:t>
      </w:r>
    </w:p>
    <w:p w:rsidR="002C49FA" w:rsidRPr="001B6833" w:rsidRDefault="002C49FA" w:rsidP="00D215BD">
      <w:pPr>
        <w:ind w:firstLine="0"/>
        <w:rPr>
          <w:shd w:val="clear" w:color="auto" w:fill="FFFFFF"/>
          <w:lang w:val="de-DE"/>
        </w:rPr>
      </w:pPr>
      <w:r w:rsidRPr="001B6833">
        <w:rPr>
          <w:shd w:val="clear" w:color="auto" w:fill="FFFFFF"/>
          <w:lang w:val="de-DE"/>
        </w:rPr>
        <w:t>a) die Sache des Präsidenten           c) die Sache des Bundeskanzlers</w:t>
      </w:r>
    </w:p>
    <w:p w:rsidR="002C49FA" w:rsidRPr="001B6833" w:rsidRDefault="002C49FA" w:rsidP="00D215BD">
      <w:pPr>
        <w:ind w:firstLine="0"/>
        <w:rPr>
          <w:shd w:val="clear" w:color="auto" w:fill="FFFFFF"/>
          <w:lang w:val="de-DE"/>
        </w:rPr>
      </w:pPr>
      <w:r w:rsidRPr="001B6833">
        <w:rPr>
          <w:shd w:val="clear" w:color="auto" w:fill="FFFFFF"/>
          <w:lang w:val="de-DE"/>
        </w:rPr>
        <w:t>b) die Ländersache                          d) die Sache der Bildungsministerium</w:t>
      </w:r>
    </w:p>
    <w:p w:rsidR="002C49FA" w:rsidRPr="00F849A4" w:rsidRDefault="002C49FA" w:rsidP="00D215BD">
      <w:pPr>
        <w:ind w:firstLine="0"/>
        <w:rPr>
          <w:b/>
          <w:bCs/>
          <w:i/>
          <w:iCs/>
          <w:lang w:val="de-DE"/>
        </w:rPr>
      </w:pPr>
    </w:p>
    <w:p w:rsidR="002C49FA" w:rsidRPr="0022457A" w:rsidRDefault="002C49FA" w:rsidP="00D215BD">
      <w:pPr>
        <w:ind w:firstLine="0"/>
        <w:rPr>
          <w:b/>
          <w:bCs/>
          <w:i/>
          <w:iCs/>
        </w:rPr>
      </w:pPr>
      <w:r w:rsidRPr="00D215BD">
        <w:rPr>
          <w:b/>
          <w:bCs/>
          <w:i/>
          <w:iCs/>
        </w:rPr>
        <w:t>Выбери</w:t>
      </w:r>
      <w:r>
        <w:rPr>
          <w:b/>
          <w:bCs/>
          <w:i/>
          <w:iCs/>
        </w:rPr>
        <w:t xml:space="preserve">те правильный ответ на вопросы </w:t>
      </w:r>
      <w:r w:rsidRPr="00D215BD">
        <w:rPr>
          <w:b/>
          <w:bCs/>
          <w:i/>
          <w:iCs/>
        </w:rPr>
        <w:t>по страноведению</w:t>
      </w:r>
      <w:r w:rsidRPr="00C53EC4">
        <w:rPr>
          <w:b/>
          <w:bCs/>
          <w:i/>
          <w:iCs/>
        </w:rPr>
        <w:t xml:space="preserve"> «Географическое положение и политическая система страны изучаемого языка» </w:t>
      </w:r>
    </w:p>
    <w:p w:rsidR="002C49FA" w:rsidRPr="0022457A" w:rsidRDefault="002C49FA" w:rsidP="00D215BD">
      <w:pPr>
        <w:ind w:firstLine="0"/>
        <w:rPr>
          <w:b/>
          <w:bCs/>
          <w:i/>
          <w:iCs/>
        </w:rPr>
      </w:pPr>
    </w:p>
    <w:p w:rsidR="002C49FA" w:rsidRPr="003B3EAA" w:rsidRDefault="002C49FA"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2C49FA" w:rsidRPr="003B3EAA" w:rsidRDefault="002C49FA"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2C49FA" w:rsidRPr="003B3EAA" w:rsidRDefault="002C49FA" w:rsidP="00D215BD">
      <w:pPr>
        <w:ind w:firstLine="0"/>
        <w:rPr>
          <w:lang w:val="de-DE"/>
        </w:rPr>
      </w:pPr>
    </w:p>
    <w:p w:rsidR="002C49FA" w:rsidRPr="003B3EAA" w:rsidRDefault="002C49FA"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2C49FA" w:rsidRPr="003B3EAA" w:rsidRDefault="002C49FA" w:rsidP="00D215BD">
      <w:pPr>
        <w:ind w:firstLine="0"/>
        <w:rPr>
          <w:lang w:val="de-DE"/>
        </w:rPr>
      </w:pPr>
      <w:r w:rsidRPr="003B3EAA">
        <w:rPr>
          <w:lang w:val="de-DE"/>
        </w:rPr>
        <w:t>a) die Ostsee</w:t>
      </w:r>
      <w:r w:rsidRPr="003B3EAA">
        <w:rPr>
          <w:lang w:val="de-DE"/>
        </w:rPr>
        <w:tab/>
      </w:r>
      <w:r w:rsidRPr="003B3EAA">
        <w:rPr>
          <w:lang w:val="de-DE"/>
        </w:rPr>
        <w:tab/>
        <w:t>b) den Bodensee</w:t>
      </w:r>
    </w:p>
    <w:p w:rsidR="002C49FA" w:rsidRDefault="002C49FA" w:rsidP="00D215BD">
      <w:pPr>
        <w:ind w:firstLine="0"/>
        <w:rPr>
          <w:lang w:val="de-DE"/>
        </w:rPr>
      </w:pPr>
      <w:r w:rsidRPr="003B3EAA">
        <w:rPr>
          <w:lang w:val="de-DE"/>
        </w:rPr>
        <w:t>c) Frankreich</w:t>
      </w:r>
      <w:r w:rsidRPr="003B3EAA">
        <w:rPr>
          <w:lang w:val="de-DE"/>
        </w:rPr>
        <w:tab/>
      </w:r>
      <w:r w:rsidRPr="003B3EAA">
        <w:rPr>
          <w:lang w:val="de-DE"/>
        </w:rPr>
        <w:tab/>
        <w:t>d) Polen</w:t>
      </w:r>
    </w:p>
    <w:p w:rsidR="002C49FA" w:rsidRPr="003B3EAA" w:rsidRDefault="002C49FA" w:rsidP="00D215BD">
      <w:pPr>
        <w:ind w:firstLine="0"/>
        <w:rPr>
          <w:lang w:val="de-DE"/>
        </w:rPr>
      </w:pPr>
    </w:p>
    <w:p w:rsidR="002C49FA" w:rsidRPr="003B3EAA" w:rsidRDefault="002C49FA" w:rsidP="00D215BD">
      <w:pPr>
        <w:ind w:firstLine="0"/>
        <w:rPr>
          <w:lang w:val="de-DE"/>
        </w:rPr>
      </w:pPr>
      <w:r w:rsidRPr="003B3EAA">
        <w:rPr>
          <w:lang w:val="de-DE"/>
        </w:rPr>
        <w:t>3)  Der  gesetzgebende Organ Deutschlands heißt … .</w:t>
      </w:r>
    </w:p>
    <w:p w:rsidR="002C49FA" w:rsidRPr="003B3EAA" w:rsidRDefault="002C49FA" w:rsidP="00D215BD">
      <w:pPr>
        <w:ind w:firstLine="0"/>
        <w:rPr>
          <w:lang w:val="de-DE"/>
        </w:rPr>
      </w:pPr>
      <w:r w:rsidRPr="003B3EAA">
        <w:rPr>
          <w:lang w:val="de-DE"/>
        </w:rPr>
        <w:t>a) Bundestag                              b) Regierung</w:t>
      </w:r>
    </w:p>
    <w:p w:rsidR="002C49FA" w:rsidRPr="003B3EAA" w:rsidRDefault="002C49FA" w:rsidP="00D215BD">
      <w:pPr>
        <w:ind w:firstLine="0"/>
        <w:rPr>
          <w:lang w:val="de-DE"/>
        </w:rPr>
      </w:pPr>
      <w:r w:rsidRPr="003B3EAA">
        <w:rPr>
          <w:lang w:val="de-DE"/>
        </w:rPr>
        <w:t>c) Der Kurfürst                          d) Landtag</w:t>
      </w:r>
    </w:p>
    <w:p w:rsidR="002C49FA" w:rsidRPr="00C53EC4" w:rsidRDefault="002C49FA" w:rsidP="00D215BD">
      <w:pPr>
        <w:ind w:firstLine="0"/>
        <w:rPr>
          <w:b/>
          <w:bCs/>
          <w:i/>
          <w:iCs/>
          <w:lang w:val="de-DE"/>
        </w:rPr>
      </w:pPr>
    </w:p>
    <w:p w:rsidR="002C49FA" w:rsidRPr="003B3EAA" w:rsidRDefault="002C49FA" w:rsidP="00D215BD">
      <w:pPr>
        <w:ind w:firstLine="0"/>
        <w:rPr>
          <w:b/>
          <w:bCs/>
          <w:i/>
          <w:iCs/>
        </w:rPr>
      </w:pPr>
      <w:r w:rsidRPr="00D215BD">
        <w:rPr>
          <w:b/>
          <w:bCs/>
          <w:i/>
          <w:iCs/>
        </w:rPr>
        <w:t>Выберите правильный ответ на вопросы  по страноведению</w:t>
      </w:r>
      <w:r w:rsidRPr="00C53EC4">
        <w:rPr>
          <w:b/>
          <w:bCs/>
          <w:i/>
          <w:iCs/>
        </w:rPr>
        <w:t xml:space="preserve"> «Культура и традиции страны изучаемого языка» </w:t>
      </w:r>
    </w:p>
    <w:p w:rsidR="002C49FA" w:rsidRPr="003B3EAA" w:rsidRDefault="002C49FA" w:rsidP="00D215BD">
      <w:pPr>
        <w:ind w:firstLine="0"/>
        <w:rPr>
          <w:b/>
          <w:bCs/>
          <w:i/>
          <w:iCs/>
        </w:rPr>
      </w:pPr>
    </w:p>
    <w:p w:rsidR="002C49FA" w:rsidRPr="003B3EAA" w:rsidRDefault="002C49FA" w:rsidP="00D215BD">
      <w:pPr>
        <w:ind w:firstLine="0"/>
        <w:rPr>
          <w:lang w:val="de-DE"/>
        </w:rPr>
      </w:pPr>
      <w:r w:rsidRPr="003B3EAA">
        <w:rPr>
          <w:lang w:val="de-DE"/>
        </w:rPr>
        <w:t>1) Die Deutschen feiern Weinachten am ….</w:t>
      </w:r>
    </w:p>
    <w:p w:rsidR="002C49FA" w:rsidRPr="003B3EAA" w:rsidRDefault="002C49FA" w:rsidP="00D215BD">
      <w:pPr>
        <w:ind w:firstLine="0"/>
        <w:rPr>
          <w:lang w:val="de-DE"/>
        </w:rPr>
      </w:pPr>
      <w:r w:rsidRPr="003B3EAA">
        <w:rPr>
          <w:lang w:val="de-DE"/>
        </w:rPr>
        <w:t>a) 21. Dezember       b) 24. Dezember         c) 31. Dezember       d) 7. Januar</w:t>
      </w:r>
    </w:p>
    <w:p w:rsidR="002C49FA" w:rsidRPr="003B3EAA" w:rsidRDefault="002C49FA" w:rsidP="00D215BD">
      <w:pPr>
        <w:ind w:firstLine="0"/>
        <w:rPr>
          <w:lang w:val="de-DE"/>
        </w:rPr>
      </w:pPr>
    </w:p>
    <w:p w:rsidR="002C49FA" w:rsidRPr="003B3EAA" w:rsidRDefault="002C49FA" w:rsidP="00D215BD">
      <w:pPr>
        <w:ind w:firstLine="0"/>
        <w:rPr>
          <w:lang w:val="de-DE"/>
        </w:rPr>
      </w:pPr>
      <w:r w:rsidRPr="003B3EAA">
        <w:rPr>
          <w:lang w:val="de-DE"/>
        </w:rPr>
        <w:t>2) Das Bild „Selbstbildnis im Pelzrock“ von … befindet sich in der Alten Pinakothek in München.</w:t>
      </w:r>
    </w:p>
    <w:p w:rsidR="002C49FA" w:rsidRPr="003B3EAA" w:rsidRDefault="002C49FA" w:rsidP="00D215BD">
      <w:pPr>
        <w:ind w:firstLine="0"/>
        <w:rPr>
          <w:lang w:val="de-DE"/>
        </w:rPr>
      </w:pPr>
      <w:r w:rsidRPr="003B3EAA">
        <w:rPr>
          <w:lang w:val="de-DE"/>
        </w:rPr>
        <w:t>a) Brecht                  b) Cranach           c) Hundertwasser     d) Dürer</w:t>
      </w:r>
    </w:p>
    <w:p w:rsidR="002C49FA" w:rsidRPr="003B3EAA" w:rsidRDefault="002C49FA" w:rsidP="00D215BD">
      <w:pPr>
        <w:ind w:firstLine="0"/>
        <w:rPr>
          <w:lang w:val="de-DE"/>
        </w:rPr>
      </w:pPr>
    </w:p>
    <w:p w:rsidR="002C49FA" w:rsidRPr="003B3EAA" w:rsidRDefault="002C49FA" w:rsidP="00D215BD">
      <w:pPr>
        <w:ind w:firstLine="0"/>
        <w:rPr>
          <w:lang w:val="de-DE"/>
        </w:rPr>
      </w:pPr>
      <w:r w:rsidRPr="003B3EAA">
        <w:rPr>
          <w:lang w:val="de-DE"/>
        </w:rPr>
        <w:t xml:space="preserve">3) Für die Germanen war … ein heiliger Baum. </w:t>
      </w:r>
    </w:p>
    <w:p w:rsidR="002C49FA" w:rsidRPr="003B3EAA" w:rsidRDefault="002C49FA" w:rsidP="00D215BD">
      <w:pPr>
        <w:ind w:firstLine="0"/>
        <w:rPr>
          <w:lang w:val="de-DE"/>
        </w:rPr>
      </w:pPr>
      <w:r w:rsidRPr="003B3EAA">
        <w:rPr>
          <w:lang w:val="de-DE"/>
        </w:rPr>
        <w:t>a) die Kirsche           b) die Espe         c) die Linde               d) die Birne</w:t>
      </w:r>
    </w:p>
    <w:p w:rsidR="002C49FA" w:rsidRPr="00C53EC4" w:rsidRDefault="002C49FA" w:rsidP="00D215BD">
      <w:pPr>
        <w:rPr>
          <w:sz w:val="28"/>
          <w:szCs w:val="28"/>
          <w:lang w:val="de-DE"/>
        </w:rPr>
      </w:pPr>
    </w:p>
    <w:p w:rsidR="002C49FA" w:rsidRPr="00C53EC4" w:rsidRDefault="002C49FA" w:rsidP="00D215BD">
      <w:pPr>
        <w:ind w:firstLine="0"/>
        <w:rPr>
          <w:b/>
          <w:bCs/>
          <w:i/>
          <w:iCs/>
        </w:rPr>
      </w:pPr>
      <w:r w:rsidRPr="00D215BD">
        <w:rPr>
          <w:b/>
          <w:bCs/>
          <w:i/>
          <w:iCs/>
        </w:rPr>
        <w:t>Выберите правильный ответ на вопросы  по страноведению</w:t>
      </w:r>
      <w:r w:rsidRPr="00C53EC4">
        <w:rPr>
          <w:b/>
          <w:bCs/>
          <w:i/>
          <w:iCs/>
        </w:rPr>
        <w:t xml:space="preserve"> «Крупные города страны изучаемого языка»</w:t>
      </w:r>
    </w:p>
    <w:p w:rsidR="002C49FA" w:rsidRPr="00C53EC4" w:rsidRDefault="002C49FA" w:rsidP="00D215BD">
      <w:pPr>
        <w:ind w:firstLine="0"/>
        <w:rPr>
          <w:b/>
          <w:bCs/>
          <w:i/>
          <w:iCs/>
        </w:rPr>
      </w:pPr>
    </w:p>
    <w:p w:rsidR="002C49FA" w:rsidRPr="003B3EAA" w:rsidRDefault="002C49FA" w:rsidP="00D215BD">
      <w:pPr>
        <w:ind w:firstLine="0"/>
        <w:rPr>
          <w:lang w:val="de-DE"/>
        </w:rPr>
      </w:pPr>
      <w:r w:rsidRPr="003B3EAA">
        <w:rPr>
          <w:lang w:val="de-DE"/>
        </w:rPr>
        <w:t xml:space="preserve">1) Das Wahrzeichen der Stadt München ist … .   </w:t>
      </w:r>
    </w:p>
    <w:p w:rsidR="002C49FA" w:rsidRPr="003B3EAA" w:rsidRDefault="002C49FA" w:rsidP="00D215BD">
      <w:pPr>
        <w:ind w:firstLine="0"/>
        <w:rPr>
          <w:lang w:val="de-DE"/>
        </w:rPr>
      </w:pPr>
      <w:r w:rsidRPr="003B3EAA">
        <w:rPr>
          <w:lang w:val="de-DE"/>
        </w:rPr>
        <w:t>a) das Brandenburger Tor                            b) der Kölner Dom</w:t>
      </w:r>
    </w:p>
    <w:p w:rsidR="002C49FA" w:rsidRPr="003B3EAA" w:rsidRDefault="002C49FA" w:rsidP="00D215BD">
      <w:pPr>
        <w:ind w:firstLine="0"/>
        <w:rPr>
          <w:lang w:val="de-DE"/>
        </w:rPr>
      </w:pPr>
      <w:r w:rsidRPr="003B3EAA">
        <w:rPr>
          <w:lang w:val="de-DE"/>
        </w:rPr>
        <w:t>c) die Frauenkirche                                      d) der Zwinger</w:t>
      </w:r>
    </w:p>
    <w:p w:rsidR="002C49FA" w:rsidRPr="003B3EAA" w:rsidRDefault="002C49FA" w:rsidP="00D215BD">
      <w:pPr>
        <w:ind w:firstLine="0"/>
        <w:rPr>
          <w:b/>
          <w:bCs/>
          <w:i/>
          <w:iCs/>
          <w:lang w:val="de-DE"/>
        </w:rPr>
      </w:pPr>
    </w:p>
    <w:p w:rsidR="002C49FA" w:rsidRPr="003B3EAA" w:rsidRDefault="002C49FA" w:rsidP="00D215BD">
      <w:pPr>
        <w:ind w:firstLine="0"/>
        <w:rPr>
          <w:lang w:val="de-DE"/>
        </w:rPr>
      </w:pPr>
      <w:r w:rsidRPr="003B3EAA">
        <w:rPr>
          <w:lang w:val="de-DE"/>
        </w:rPr>
        <w:t xml:space="preserve">2) Hamburg ist eine ….     </w:t>
      </w:r>
    </w:p>
    <w:p w:rsidR="002C49FA" w:rsidRPr="003B3EAA" w:rsidRDefault="002C49FA" w:rsidP="00D215BD">
      <w:pPr>
        <w:ind w:firstLine="0"/>
        <w:rPr>
          <w:lang w:val="de-DE"/>
        </w:rPr>
      </w:pPr>
      <w:r w:rsidRPr="003B3EAA">
        <w:rPr>
          <w:lang w:val="de-DE"/>
        </w:rPr>
        <w:t>a)Weltstadt         b) Grünstadt         c) Hafenstadt            d) Blumenstadt</w:t>
      </w:r>
    </w:p>
    <w:p w:rsidR="002C49FA" w:rsidRPr="003B3EAA" w:rsidRDefault="002C49FA" w:rsidP="00D215BD">
      <w:pPr>
        <w:ind w:firstLine="0"/>
        <w:rPr>
          <w:lang w:val="de-DE"/>
        </w:rPr>
      </w:pPr>
    </w:p>
    <w:p w:rsidR="002C49FA" w:rsidRPr="003B3EAA" w:rsidRDefault="002C49FA" w:rsidP="00D215BD">
      <w:pPr>
        <w:ind w:firstLine="0"/>
        <w:rPr>
          <w:lang w:val="de-DE"/>
        </w:rPr>
      </w:pPr>
      <w:r w:rsidRPr="003B3EAA">
        <w:rPr>
          <w:lang w:val="de-DE"/>
        </w:rPr>
        <w:t>3) Goethes Wohnhaus, das Schillerhaus befinden sich in ….</w:t>
      </w:r>
    </w:p>
    <w:p w:rsidR="002C49FA" w:rsidRDefault="002C49FA" w:rsidP="00D215BD">
      <w:pPr>
        <w:ind w:firstLine="0"/>
        <w:rPr>
          <w:lang w:val="en-US"/>
        </w:rPr>
      </w:pPr>
      <w:r w:rsidRPr="003B3EAA">
        <w:rPr>
          <w:lang w:val="en-US"/>
        </w:rPr>
        <w:t>a) Weimar         b) Linz          c) Köln               d) Hannover</w:t>
      </w:r>
    </w:p>
    <w:p w:rsidR="002C49FA" w:rsidRPr="00D215BD" w:rsidRDefault="002C49FA" w:rsidP="00D343FB">
      <w:pPr>
        <w:ind w:firstLine="0"/>
        <w:rPr>
          <w:lang w:val="en-US"/>
        </w:rPr>
      </w:pPr>
    </w:p>
    <w:p w:rsidR="002C49FA" w:rsidRPr="00A400A2" w:rsidRDefault="002C49FA" w:rsidP="00192753">
      <w:pPr>
        <w:ind w:firstLine="0"/>
        <w:rPr>
          <w:b/>
          <w:bCs/>
          <w:i/>
          <w:iCs/>
        </w:rPr>
      </w:pPr>
      <w:r>
        <w:rPr>
          <w:b/>
          <w:bCs/>
          <w:i/>
          <w:iCs/>
        </w:rPr>
        <w:t>Прочитайте текст и определите, является высказывание истинным или ложным.</w:t>
      </w:r>
    </w:p>
    <w:p w:rsidR="002C49FA" w:rsidRPr="00587EED" w:rsidRDefault="002C49FA" w:rsidP="00192753">
      <w:pPr>
        <w:ind w:firstLine="0"/>
        <w:rPr>
          <w:b/>
          <w:bCs/>
          <w:i/>
          <w:iCs/>
        </w:rPr>
      </w:pPr>
    </w:p>
    <w:p w:rsidR="002C49FA" w:rsidRPr="00A400A2" w:rsidRDefault="002C49FA" w:rsidP="00192753">
      <w:pPr>
        <w:shd w:val="clear" w:color="auto" w:fill="FFFFFF"/>
        <w:ind w:firstLine="709"/>
        <w:jc w:val="center"/>
        <w:outlineLvl w:val="1"/>
        <w:rPr>
          <w:b/>
          <w:bCs/>
          <w:lang w:val="de-DE"/>
        </w:rPr>
      </w:pPr>
      <w:r w:rsidRPr="00A400A2">
        <w:rPr>
          <w:b/>
          <w:bCs/>
          <w:lang w:val="de-DE"/>
        </w:rPr>
        <w:t>Das Studium an der Universität</w:t>
      </w:r>
    </w:p>
    <w:p w:rsidR="002C49FA" w:rsidRPr="00640C76" w:rsidRDefault="002C49FA" w:rsidP="00192753">
      <w:pPr>
        <w:shd w:val="clear" w:color="auto" w:fill="FFFFFF"/>
        <w:ind w:firstLine="709"/>
        <w:jc w:val="center"/>
        <w:outlineLvl w:val="1"/>
        <w:rPr>
          <w:lang w:val="de-DE"/>
        </w:rPr>
      </w:pPr>
    </w:p>
    <w:p w:rsidR="002C49FA" w:rsidRPr="00640C76" w:rsidRDefault="002C49FA"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2C49FA" w:rsidRPr="00640C76" w:rsidRDefault="002C49FA"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2C49FA" w:rsidRPr="00640C76" w:rsidRDefault="002C49FA"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2C49FA" w:rsidRPr="00640C76" w:rsidRDefault="002C49FA" w:rsidP="00192753">
      <w:pPr>
        <w:shd w:val="clear" w:color="auto" w:fill="FFFFFF"/>
        <w:ind w:firstLine="709"/>
        <w:rPr>
          <w:lang w:val="de-DE"/>
        </w:rPr>
      </w:pPr>
      <w:r w:rsidRPr="00640C7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2C49FA" w:rsidRPr="00640C76" w:rsidRDefault="002C49FA"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2C49FA" w:rsidRPr="00A400A2" w:rsidRDefault="002C49FA"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2C49FA" w:rsidRPr="00A400A2" w:rsidRDefault="002C49FA" w:rsidP="00192753">
      <w:pPr>
        <w:shd w:val="clear" w:color="auto" w:fill="FFFFFF"/>
        <w:ind w:firstLine="709"/>
        <w:rPr>
          <w:lang w:val="de-DE"/>
        </w:rPr>
      </w:pPr>
    </w:p>
    <w:p w:rsidR="002C49FA" w:rsidRPr="00A400A2" w:rsidRDefault="002C49FA"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2C49FA" w:rsidRDefault="002C49FA"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2C49FA" w:rsidRPr="0035298B" w:rsidRDefault="002C49FA"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2C49FA" w:rsidRPr="0035298B" w:rsidRDefault="002C49FA" w:rsidP="00C06EF9">
      <w:pPr>
        <w:shd w:val="clear" w:color="auto" w:fill="FFFFFF"/>
        <w:ind w:firstLine="0"/>
        <w:rPr>
          <w:lang w:val="de-DE"/>
        </w:rPr>
      </w:pPr>
    </w:p>
    <w:p w:rsidR="002C49FA" w:rsidRPr="0022457A" w:rsidRDefault="002C49FA" w:rsidP="00BB32C4">
      <w:pPr>
        <w:ind w:firstLine="0"/>
        <w:rPr>
          <w:b/>
          <w:bCs/>
          <w:i/>
          <w:iCs/>
        </w:rPr>
      </w:pPr>
      <w:r>
        <w:rPr>
          <w:b/>
          <w:bCs/>
          <w:i/>
          <w:iCs/>
        </w:rPr>
        <w:t>Прочитайте текст и определите, является высказывание истинным или ложным.</w:t>
      </w:r>
    </w:p>
    <w:p w:rsidR="002C49FA" w:rsidRPr="00620CD2" w:rsidRDefault="002C49FA" w:rsidP="00BB32C4">
      <w:pPr>
        <w:ind w:firstLine="0"/>
        <w:rPr>
          <w:b/>
          <w:bCs/>
          <w:i/>
          <w:iCs/>
        </w:rPr>
      </w:pPr>
    </w:p>
    <w:p w:rsidR="002C49FA" w:rsidRDefault="002C49FA" w:rsidP="00BB32C4">
      <w:pPr>
        <w:ind w:firstLine="709"/>
        <w:jc w:val="center"/>
        <w:rPr>
          <w:b/>
          <w:bCs/>
          <w:lang w:val="de-DE"/>
        </w:rPr>
      </w:pPr>
      <w:r w:rsidRPr="0022457A">
        <w:rPr>
          <w:b/>
          <w:bCs/>
          <w:lang w:val="de-DE"/>
        </w:rPr>
        <w:t>Ostern</w:t>
      </w:r>
    </w:p>
    <w:p w:rsidR="002C49FA" w:rsidRPr="0022457A" w:rsidRDefault="002C49FA" w:rsidP="00BB32C4">
      <w:pPr>
        <w:ind w:firstLine="709"/>
        <w:jc w:val="center"/>
        <w:rPr>
          <w:b/>
          <w:bCs/>
          <w:lang w:val="de-DE"/>
        </w:rPr>
      </w:pPr>
    </w:p>
    <w:p w:rsidR="002C49FA" w:rsidRPr="0022457A" w:rsidRDefault="002C49FA"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Osterbräuche.Die Deutschen Häuser werden geschmückt, die Eier werden gefärbt undverziert und eine Ostereiersuche wird veranstaltet. In deutschsprachigen Ländernsuchen die Kinder bunt bemalte versteckte Eier und Süßigkeiten, die von einem „Osterhasen“ versteckt wurden. Es wird auch Bäume im Garten und Brunnen mit bunt bemaltenOstereiern geschmückt. Als Ostergebäck gibt es einen Kuchen in Hasen- oder Lammform.</w:t>
      </w:r>
    </w:p>
    <w:p w:rsidR="002C49FA" w:rsidRPr="0022457A" w:rsidRDefault="002C49FA"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2C49FA" w:rsidRPr="0022457A" w:rsidRDefault="002C49FA"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2C49FA" w:rsidRPr="0022457A" w:rsidRDefault="002C49FA"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2C49FA" w:rsidRPr="0022457A" w:rsidRDefault="002C49FA" w:rsidP="00BB32C4">
      <w:pPr>
        <w:ind w:firstLine="709"/>
        <w:rPr>
          <w:lang w:val="de-DE"/>
        </w:rPr>
      </w:pPr>
      <w:r w:rsidRPr="0022457A">
        <w:rPr>
          <w:lang w:val="de-DE"/>
        </w:rPr>
        <w:t>Im christlichen Glauben ist die Osterkerze im 4. Jahrhundert nach Christus entstanden.Die Osterkerze symbolisiert den über Tod und Sterben siegenden auferstandenenJesus Christus.</w:t>
      </w:r>
    </w:p>
    <w:p w:rsidR="002C49FA" w:rsidRDefault="002C49FA"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2C49FA" w:rsidRDefault="002C49FA" w:rsidP="00BB32C4">
      <w:pPr>
        <w:ind w:firstLine="0"/>
        <w:rPr>
          <w:lang w:val="de-DE"/>
        </w:rPr>
      </w:pPr>
    </w:p>
    <w:p w:rsidR="002C49FA" w:rsidRDefault="002C49FA" w:rsidP="00BB32C4">
      <w:pPr>
        <w:ind w:firstLine="0"/>
        <w:rPr>
          <w:lang w:val="de-DE"/>
        </w:rPr>
      </w:pPr>
      <w:r>
        <w:rPr>
          <w:lang w:val="de-DE"/>
        </w:rPr>
        <w:t xml:space="preserve">1) </w:t>
      </w:r>
      <w:r w:rsidRPr="0022457A">
        <w:rPr>
          <w:lang w:val="de-DE"/>
        </w:rPr>
        <w:t>In deutschsprachigen Ländernsuchen die Kinder bunt bemalte versteckte Eier und Süßigkeiten, die von e</w:t>
      </w:r>
      <w:r>
        <w:rPr>
          <w:lang w:val="de-DE"/>
        </w:rPr>
        <w:t>inem „Osterfuchs</w:t>
      </w:r>
      <w:r w:rsidRPr="0022457A">
        <w:rPr>
          <w:lang w:val="de-DE"/>
        </w:rPr>
        <w:t>“ versteckt wurden.</w:t>
      </w:r>
    </w:p>
    <w:p w:rsidR="002C49FA" w:rsidRDefault="002C49FA" w:rsidP="00BB32C4">
      <w:pPr>
        <w:ind w:firstLine="0"/>
        <w:rPr>
          <w:lang w:val="de-DE"/>
        </w:rPr>
      </w:pPr>
      <w:r>
        <w:rPr>
          <w:lang w:val="de-DE"/>
        </w:rPr>
        <w:t xml:space="preserve">2) </w:t>
      </w:r>
      <w:r w:rsidRPr="0022457A">
        <w:rPr>
          <w:lang w:val="de-DE"/>
        </w:rPr>
        <w:t>Vor dem Schenken waren die Eier bemalt worden.</w:t>
      </w:r>
    </w:p>
    <w:p w:rsidR="002C49FA" w:rsidRPr="0022457A" w:rsidRDefault="002C49FA" w:rsidP="00BB32C4">
      <w:pPr>
        <w:ind w:firstLine="0"/>
        <w:rPr>
          <w:lang w:val="de-DE"/>
        </w:rPr>
      </w:pPr>
      <w:r>
        <w:rPr>
          <w:lang w:val="de-DE"/>
        </w:rPr>
        <w:t xml:space="preserve">3) </w:t>
      </w:r>
      <w:r w:rsidRPr="0022457A">
        <w:rPr>
          <w:lang w:val="de-DE"/>
        </w:rPr>
        <w:t>Das Osterfeuer steht als Symbol für die Sonne.</w:t>
      </w:r>
    </w:p>
    <w:p w:rsidR="002C49FA" w:rsidRPr="00A400A2" w:rsidRDefault="002C49FA" w:rsidP="00C06EF9">
      <w:pPr>
        <w:shd w:val="clear" w:color="auto" w:fill="FFFFFF"/>
        <w:ind w:firstLine="0"/>
        <w:rPr>
          <w:b/>
          <w:bCs/>
          <w:i/>
          <w:iCs/>
          <w:lang w:val="de-DE"/>
        </w:rPr>
      </w:pPr>
    </w:p>
    <w:p w:rsidR="002C49FA" w:rsidRPr="0022457A" w:rsidRDefault="002C49FA" w:rsidP="00192753">
      <w:pPr>
        <w:ind w:firstLine="0"/>
        <w:rPr>
          <w:b/>
          <w:bCs/>
          <w:i/>
          <w:iCs/>
        </w:rPr>
      </w:pPr>
      <w:r>
        <w:rPr>
          <w:b/>
          <w:bCs/>
          <w:i/>
          <w:iCs/>
        </w:rPr>
        <w:t>Дополните диалог, используя предложенные ниже реплики</w:t>
      </w:r>
    </w:p>
    <w:p w:rsidR="002C49FA" w:rsidRPr="00587EED" w:rsidRDefault="002C49FA" w:rsidP="00192753">
      <w:pPr>
        <w:ind w:firstLine="0"/>
        <w:rPr>
          <w:b/>
          <w:bCs/>
          <w:i/>
          <w:iCs/>
        </w:rPr>
      </w:pPr>
    </w:p>
    <w:p w:rsidR="002C49FA" w:rsidRDefault="002C49FA" w:rsidP="00192753">
      <w:pPr>
        <w:spacing w:line="100" w:lineRule="atLeast"/>
        <w:rPr>
          <w:lang w:val="de-DE"/>
        </w:rPr>
      </w:pPr>
      <w:r>
        <w:rPr>
          <w:i/>
          <w:iCs/>
          <w:lang w:val="de-DE"/>
        </w:rPr>
        <w:t>Monika:</w:t>
      </w:r>
      <w:r>
        <w:rPr>
          <w:lang w:val="de-DE"/>
        </w:rPr>
        <w:t xml:space="preserve"> Hallo, Karin!</w:t>
      </w:r>
    </w:p>
    <w:p w:rsidR="002C49FA" w:rsidRDefault="002C49FA" w:rsidP="00192753">
      <w:pPr>
        <w:spacing w:line="100" w:lineRule="atLeast"/>
        <w:rPr>
          <w:lang w:val="de-DE"/>
        </w:rPr>
      </w:pPr>
      <w:r>
        <w:rPr>
          <w:i/>
          <w:iCs/>
          <w:lang w:val="de-DE"/>
        </w:rPr>
        <w:t>Karin:</w:t>
      </w:r>
      <w:r>
        <w:rPr>
          <w:lang w:val="de-DE"/>
        </w:rPr>
        <w:t xml:space="preserve"> ______, Monika! Wie geht`s?</w:t>
      </w:r>
    </w:p>
    <w:p w:rsidR="002C49FA" w:rsidRDefault="002C49FA" w:rsidP="00192753">
      <w:pPr>
        <w:spacing w:line="100" w:lineRule="atLeast"/>
        <w:rPr>
          <w:lang w:val="de-DE"/>
        </w:rPr>
      </w:pPr>
      <w:r>
        <w:rPr>
          <w:i/>
          <w:iCs/>
          <w:lang w:val="de-DE"/>
        </w:rPr>
        <w:t>Monika:</w:t>
      </w:r>
      <w:r>
        <w:rPr>
          <w:lang w:val="de-DE"/>
        </w:rPr>
        <w:t xml:space="preserve"> Danke, gut! Was machst du heute Abend?</w:t>
      </w:r>
    </w:p>
    <w:p w:rsidR="002C49FA" w:rsidRDefault="002C49FA" w:rsidP="00192753">
      <w:pPr>
        <w:spacing w:line="100" w:lineRule="atLeast"/>
        <w:rPr>
          <w:lang w:val="de-DE"/>
        </w:rPr>
      </w:pPr>
      <w:r>
        <w:rPr>
          <w:i/>
          <w:iCs/>
          <w:lang w:val="de-DE"/>
        </w:rPr>
        <w:t>Karin:</w:t>
      </w:r>
      <w:r>
        <w:rPr>
          <w:lang w:val="de-DE"/>
        </w:rPr>
        <w:t xml:space="preserve"> Heute habe ich viel zu tun. Tante Sabine kommt zu uns. Eigentlich muss ich mich schon beeilen. Wiedersehen!</w:t>
      </w:r>
    </w:p>
    <w:p w:rsidR="002C49FA" w:rsidRDefault="002C49FA" w:rsidP="00192753">
      <w:pPr>
        <w:pBdr>
          <w:bottom w:val="single" w:sz="8" w:space="1" w:color="000000"/>
        </w:pBdr>
        <w:spacing w:line="100" w:lineRule="atLeast"/>
        <w:rPr>
          <w:lang w:val="de-DE"/>
        </w:rPr>
      </w:pPr>
      <w:r>
        <w:rPr>
          <w:i/>
          <w:iCs/>
          <w:lang w:val="de-DE"/>
        </w:rPr>
        <w:t>Monika:</w:t>
      </w:r>
      <w:r>
        <w:rPr>
          <w:lang w:val="de-DE"/>
        </w:rPr>
        <w:t xml:space="preserve"> ______!</w:t>
      </w:r>
    </w:p>
    <w:p w:rsidR="002C49FA" w:rsidRDefault="002C49FA" w:rsidP="00192753">
      <w:pPr>
        <w:pBdr>
          <w:bottom w:val="single" w:sz="8" w:space="1" w:color="000000"/>
        </w:pBdr>
        <w:spacing w:line="100" w:lineRule="atLeast"/>
        <w:rPr>
          <w:lang w:val="de-DE"/>
        </w:rPr>
      </w:pPr>
    </w:p>
    <w:p w:rsidR="002C49FA" w:rsidRPr="0035298B" w:rsidRDefault="002C49FA" w:rsidP="00192753">
      <w:pPr>
        <w:spacing w:line="100" w:lineRule="atLeast"/>
        <w:rPr>
          <w:i/>
          <w:iCs/>
          <w:lang w:val="de-DE"/>
        </w:rPr>
      </w:pPr>
      <w:r>
        <w:rPr>
          <w:i/>
          <w:iCs/>
          <w:lang w:val="de-DE"/>
        </w:rPr>
        <w:t>Herzlich Willkommen! Grüß dich! Auf Wiederhören! Leben Sie wohl! Tsch</w:t>
      </w:r>
      <w:r w:rsidRPr="00587EED">
        <w:rPr>
          <w:i/>
          <w:iCs/>
          <w:lang w:val="de-DE"/>
        </w:rPr>
        <w:t>ü</w:t>
      </w:r>
      <w:r>
        <w:rPr>
          <w:i/>
          <w:iCs/>
          <w:lang w:val="de-DE"/>
        </w:rPr>
        <w:t>ss</w:t>
      </w:r>
      <w:r w:rsidRPr="00587EED">
        <w:rPr>
          <w:i/>
          <w:iCs/>
          <w:lang w:val="de-DE"/>
        </w:rPr>
        <w:t>!</w:t>
      </w:r>
    </w:p>
    <w:p w:rsidR="002C49FA" w:rsidRPr="0035298B" w:rsidRDefault="002C49FA" w:rsidP="00192753">
      <w:pPr>
        <w:spacing w:line="100" w:lineRule="atLeast"/>
        <w:rPr>
          <w:i/>
          <w:iCs/>
          <w:lang w:val="de-DE"/>
        </w:rPr>
      </w:pPr>
    </w:p>
    <w:p w:rsidR="002C49FA" w:rsidRPr="0035298B" w:rsidRDefault="002C49FA" w:rsidP="00BB32C4">
      <w:pPr>
        <w:ind w:firstLine="0"/>
        <w:rPr>
          <w:b/>
          <w:bCs/>
          <w:i/>
          <w:iCs/>
          <w:lang w:val="de-DE"/>
        </w:rPr>
      </w:pPr>
      <w:r>
        <w:rPr>
          <w:b/>
          <w:bCs/>
          <w:i/>
          <w:iCs/>
        </w:rPr>
        <w:t>Дополнитедиалог</w:t>
      </w:r>
      <w:r w:rsidRPr="0035298B">
        <w:rPr>
          <w:b/>
          <w:bCs/>
          <w:i/>
          <w:iCs/>
          <w:lang w:val="de-DE"/>
        </w:rPr>
        <w:t xml:space="preserve">, </w:t>
      </w:r>
      <w:r>
        <w:rPr>
          <w:b/>
          <w:bCs/>
          <w:i/>
          <w:iCs/>
        </w:rPr>
        <w:t>используяпредложенныенижереплики</w:t>
      </w:r>
    </w:p>
    <w:p w:rsidR="002C49FA" w:rsidRPr="00E07FB2" w:rsidRDefault="002C49FA" w:rsidP="00BB32C4">
      <w:pPr>
        <w:rPr>
          <w:lang w:val="de-DE"/>
        </w:rPr>
      </w:pPr>
      <w:r>
        <w:rPr>
          <w:lang w:val="de-DE"/>
        </w:rPr>
        <w:t xml:space="preserve">-  </w:t>
      </w:r>
      <w:r w:rsidRPr="00E07FB2">
        <w:rPr>
          <w:lang w:val="de-DE"/>
        </w:rPr>
        <w:t>…………………………………………………</w:t>
      </w:r>
    </w:p>
    <w:p w:rsidR="002C49FA" w:rsidRPr="00E07FB2" w:rsidRDefault="002C49FA" w:rsidP="00BB32C4">
      <w:pPr>
        <w:rPr>
          <w:lang w:val="de-DE"/>
        </w:rPr>
      </w:pPr>
      <w:r>
        <w:rPr>
          <w:lang w:val="de-DE"/>
        </w:rPr>
        <w:t xml:space="preserve">- </w:t>
      </w:r>
      <w:r w:rsidRPr="00E07FB2">
        <w:rPr>
          <w:lang w:val="de-DE"/>
        </w:rPr>
        <w:t>Ja, bitte!</w:t>
      </w:r>
    </w:p>
    <w:p w:rsidR="002C49FA" w:rsidRPr="00E07FB2" w:rsidRDefault="002C49FA" w:rsidP="00BB32C4">
      <w:pPr>
        <w:rPr>
          <w:lang w:val="de-DE"/>
        </w:rPr>
      </w:pPr>
      <w:r>
        <w:rPr>
          <w:lang w:val="de-DE"/>
        </w:rPr>
        <w:t>-</w:t>
      </w:r>
      <w:r w:rsidRPr="00E07FB2">
        <w:rPr>
          <w:lang w:val="de-DE"/>
        </w:rPr>
        <w:t xml:space="preserve"> …………………………………………………</w:t>
      </w:r>
    </w:p>
    <w:p w:rsidR="002C49FA" w:rsidRDefault="002C49FA" w:rsidP="00BB32C4">
      <w:pPr>
        <w:rPr>
          <w:lang w:val="de-DE"/>
        </w:rPr>
      </w:pPr>
      <w:r>
        <w:rPr>
          <w:lang w:val="de-DE"/>
        </w:rPr>
        <w:t>-</w:t>
      </w:r>
      <w:r w:rsidRPr="00E07FB2">
        <w:rPr>
          <w:lang w:val="de-DE"/>
        </w:rPr>
        <w:t xml:space="preserve"> Gehen Sie geradeaus und an der nächsten Kreuzung rechts. Dann die nächste Straße links.</w:t>
      </w:r>
    </w:p>
    <w:p w:rsidR="002C49FA" w:rsidRPr="00E07FB2" w:rsidRDefault="002C49FA" w:rsidP="00BB32C4">
      <w:pPr>
        <w:rPr>
          <w:lang w:val="de-DE"/>
        </w:rPr>
      </w:pPr>
      <w:r>
        <w:rPr>
          <w:lang w:val="de-DE"/>
        </w:rPr>
        <w:t>-</w:t>
      </w:r>
      <w:r w:rsidRPr="00E07FB2">
        <w:rPr>
          <w:lang w:val="de-DE"/>
        </w:rPr>
        <w:t xml:space="preserve"> ………………………………………………</w:t>
      </w:r>
    </w:p>
    <w:p w:rsidR="002C49FA" w:rsidRPr="00E07FB2" w:rsidRDefault="002C49FA" w:rsidP="00BB32C4">
      <w:pPr>
        <w:rPr>
          <w:lang w:val="de-DE"/>
        </w:rPr>
      </w:pPr>
      <w:r>
        <w:rPr>
          <w:lang w:val="de-DE"/>
        </w:rPr>
        <w:t xml:space="preserve">- </w:t>
      </w:r>
      <w:r w:rsidRPr="00E07FB2">
        <w:rPr>
          <w:lang w:val="de-DE"/>
        </w:rPr>
        <w:t>An der nächsten Kreuzung rechts. Die Bank ist das große moderne Haus auf der rechten Seite.</w:t>
      </w:r>
    </w:p>
    <w:p w:rsidR="002C49FA" w:rsidRPr="00E07FB2" w:rsidRDefault="002C49FA" w:rsidP="00BB32C4">
      <w:pPr>
        <w:rPr>
          <w:lang w:val="de-DE"/>
        </w:rPr>
      </w:pPr>
      <w:r>
        <w:rPr>
          <w:lang w:val="de-DE"/>
        </w:rPr>
        <w:t>-</w:t>
      </w:r>
      <w:r w:rsidRPr="00E07FB2">
        <w:rPr>
          <w:lang w:val="de-DE"/>
        </w:rPr>
        <w:t xml:space="preserve"> Ist es weit?</w:t>
      </w:r>
    </w:p>
    <w:p w:rsidR="002C49FA" w:rsidRPr="00E07FB2" w:rsidRDefault="002C49FA" w:rsidP="00BB32C4">
      <w:pPr>
        <w:rPr>
          <w:lang w:val="de-DE"/>
        </w:rPr>
      </w:pPr>
      <w:r>
        <w:rPr>
          <w:lang w:val="de-DE"/>
        </w:rPr>
        <w:t>-</w:t>
      </w:r>
      <w:r w:rsidRPr="00E07FB2">
        <w:rPr>
          <w:lang w:val="de-DE"/>
        </w:rPr>
        <w:t xml:space="preserve"> …………………………………………………</w:t>
      </w:r>
    </w:p>
    <w:p w:rsidR="002C49FA" w:rsidRPr="00E07FB2" w:rsidRDefault="002C49FA" w:rsidP="00BB32C4">
      <w:pPr>
        <w:rPr>
          <w:lang w:val="de-DE"/>
        </w:rPr>
      </w:pPr>
      <w:r>
        <w:rPr>
          <w:lang w:val="de-DE"/>
        </w:rPr>
        <w:t>-</w:t>
      </w:r>
      <w:r w:rsidRPr="00E07FB2">
        <w:rPr>
          <w:lang w:val="de-DE"/>
        </w:rPr>
        <w:t xml:space="preserve"> Danke. Auf Wiedersehen!</w:t>
      </w:r>
    </w:p>
    <w:p w:rsidR="002C49FA" w:rsidRPr="00E07FB2" w:rsidRDefault="002C49FA" w:rsidP="00BB32C4">
      <w:pPr>
        <w:rPr>
          <w:lang w:val="de-DE"/>
        </w:rPr>
      </w:pPr>
      <w:r w:rsidRPr="00E07FB2">
        <w:rPr>
          <w:lang w:val="de-DE"/>
        </w:rPr>
        <w:t>_______________________________________________________________</w:t>
      </w:r>
    </w:p>
    <w:p w:rsidR="002C49FA" w:rsidRPr="00E07FB2" w:rsidRDefault="002C49FA" w:rsidP="00BB32C4">
      <w:pPr>
        <w:pStyle w:val="31"/>
        <w:tabs>
          <w:tab w:val="left" w:pos="498"/>
          <w:tab w:val="left" w:pos="4678"/>
        </w:tabs>
        <w:spacing w:before="0" w:after="0" w:line="240" w:lineRule="auto"/>
        <w:rPr>
          <w:rStyle w:val="30"/>
          <w:i w:val="0"/>
          <w:iCs w:val="0"/>
          <w:color w:val="auto"/>
          <w:sz w:val="24"/>
          <w:szCs w:val="24"/>
          <w:lang w:val="de-DE" w:eastAsia="hi-IN"/>
        </w:rPr>
      </w:pPr>
      <w:r w:rsidRPr="00E07FB2">
        <w:rPr>
          <w:rStyle w:val="30"/>
          <w:color w:val="auto"/>
          <w:sz w:val="24"/>
          <w:szCs w:val="24"/>
          <w:lang w:val="de-DE" w:eastAsia="hi-IN"/>
        </w:rPr>
        <w:t>Können Sie das bitte wiederholen?</w:t>
      </w:r>
    </w:p>
    <w:p w:rsidR="002C49FA" w:rsidRPr="00E07FB2" w:rsidRDefault="002C49FA" w:rsidP="00BB32C4">
      <w:pPr>
        <w:rPr>
          <w:i/>
          <w:iCs/>
          <w:lang w:val="de-DE"/>
        </w:rPr>
      </w:pPr>
      <w:r w:rsidRPr="00E07FB2">
        <w:rPr>
          <w:i/>
          <w:iCs/>
          <w:lang w:val="de-DE"/>
        </w:rPr>
        <w:t>Wo geht es zur Deutschen Bank?</w:t>
      </w:r>
    </w:p>
    <w:p w:rsidR="002C49FA" w:rsidRPr="00E07FB2" w:rsidRDefault="002C49FA" w:rsidP="00BB32C4">
      <w:pPr>
        <w:rPr>
          <w:i/>
          <w:iCs/>
          <w:lang w:val="de-DE"/>
        </w:rPr>
      </w:pPr>
      <w:r w:rsidRPr="00E07FB2">
        <w:rPr>
          <w:i/>
          <w:iCs/>
          <w:lang w:val="de-DE"/>
        </w:rPr>
        <w:t>Etwa fünf Minuten zu Fuß.</w:t>
      </w:r>
    </w:p>
    <w:p w:rsidR="002C49FA" w:rsidRPr="00E07FB2" w:rsidRDefault="002C49FA" w:rsidP="00BB32C4">
      <w:pPr>
        <w:tabs>
          <w:tab w:val="left" w:pos="2250"/>
        </w:tabs>
        <w:rPr>
          <w:i/>
          <w:iCs/>
          <w:lang w:val="de-DE"/>
        </w:rPr>
      </w:pPr>
      <w:r w:rsidRPr="00E07FB2">
        <w:rPr>
          <w:i/>
          <w:iCs/>
          <w:lang w:val="de-DE"/>
        </w:rPr>
        <w:t>Guten Tag! Entschuldigung! Könnten Sie mir helfen?</w:t>
      </w:r>
    </w:p>
    <w:p w:rsidR="002C49FA" w:rsidRPr="00587EED" w:rsidRDefault="002C49FA" w:rsidP="00192753">
      <w:pPr>
        <w:ind w:firstLine="0"/>
        <w:rPr>
          <w:b/>
          <w:bCs/>
          <w:i/>
          <w:iCs/>
          <w:lang w:val="de-DE"/>
        </w:rPr>
      </w:pPr>
    </w:p>
    <w:p w:rsidR="002C49FA" w:rsidRPr="00BB32C4" w:rsidRDefault="002C49FA" w:rsidP="00C06EF9">
      <w:pPr>
        <w:ind w:firstLine="0"/>
      </w:pPr>
      <w:r w:rsidRPr="00C06EF9">
        <w:rPr>
          <w:b/>
          <w:bCs/>
          <w:i/>
          <w:iCs/>
        </w:rPr>
        <w:t xml:space="preserve">Составьте план ответа </w:t>
      </w:r>
      <w:r>
        <w:rPr>
          <w:b/>
          <w:bCs/>
          <w:i/>
          <w:iCs/>
        </w:rPr>
        <w:t xml:space="preserve">по </w:t>
      </w:r>
      <w:r w:rsidRPr="00C06EF9">
        <w:rPr>
          <w:b/>
          <w:bCs/>
          <w:i/>
          <w:iCs/>
        </w:rPr>
        <w:t>тем</w:t>
      </w:r>
      <w:r>
        <w:rPr>
          <w:b/>
          <w:bCs/>
          <w:i/>
          <w:iCs/>
        </w:rPr>
        <w:t>е</w:t>
      </w:r>
      <w:r w:rsidRPr="00C06EF9">
        <w:rPr>
          <w:b/>
          <w:bCs/>
          <w:i/>
          <w:iCs/>
        </w:rPr>
        <w:t>:</w:t>
      </w:r>
      <w:r w:rsidRPr="00CC1211">
        <w:t xml:space="preserve"> «Значение иностранного языка в карьере будущего специалиста»</w:t>
      </w:r>
    </w:p>
    <w:p w:rsidR="002C49FA" w:rsidRPr="00BB32C4" w:rsidRDefault="002C49FA" w:rsidP="00C06EF9">
      <w:pPr>
        <w:ind w:firstLine="0"/>
      </w:pPr>
    </w:p>
    <w:p w:rsidR="002C49FA" w:rsidRPr="00524067" w:rsidRDefault="002C49FA" w:rsidP="00524067">
      <w:pPr>
        <w:ind w:firstLine="0"/>
        <w:rPr>
          <w:b/>
          <w:bCs/>
          <w:i/>
          <w:iCs/>
        </w:rPr>
      </w:pPr>
      <w:r w:rsidRPr="009068D2">
        <w:rPr>
          <w:rStyle w:val="FontStyle31"/>
          <w:rFonts w:ascii="Times New Roman" w:hAnsi="Times New Roman" w:cs="Times New Roman"/>
          <w:b/>
          <w:bCs/>
          <w:i/>
          <w:iCs/>
          <w:sz w:val="24"/>
          <w:szCs w:val="24"/>
        </w:rPr>
        <w:t>Составьте сообщение по предлагаемым темам, опираясь на основные лексические выражения</w:t>
      </w:r>
      <w:r w:rsidRPr="004547D2">
        <w:rPr>
          <w:rStyle w:val="FontStyle31"/>
          <w:rFonts w:ascii="Times New Roman" w:hAnsi="Times New Roman" w:cs="Times New Roman"/>
          <w:b/>
          <w:bCs/>
          <w:i/>
          <w:iCs/>
          <w:sz w:val="24"/>
          <w:szCs w:val="24"/>
        </w:rPr>
        <w:t xml:space="preserve">: </w:t>
      </w:r>
      <w:r w:rsidRPr="00524067">
        <w:rPr>
          <w:b/>
          <w:bCs/>
          <w:i/>
          <w:iCs/>
        </w:rPr>
        <w:t>«О себе»</w:t>
      </w:r>
    </w:p>
    <w:p w:rsidR="002C49FA" w:rsidRPr="004547D2" w:rsidRDefault="002C49FA" w:rsidP="00524067">
      <w:pPr>
        <w:ind w:firstLine="0"/>
      </w:pPr>
    </w:p>
    <w:p w:rsidR="002C49FA" w:rsidRPr="004547D2" w:rsidRDefault="002C49FA"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2C49FA" w:rsidRPr="004547D2" w:rsidRDefault="002C49FA" w:rsidP="00524067">
      <w:pPr>
        <w:shd w:val="clear" w:color="auto" w:fill="FFFFFF"/>
        <w:ind w:firstLine="0"/>
        <w:rPr>
          <w:color w:val="000000"/>
          <w:lang w:val="de-DE"/>
        </w:rPr>
      </w:pPr>
    </w:p>
    <w:p w:rsidR="002C49FA" w:rsidRPr="00524067" w:rsidRDefault="002C49FA" w:rsidP="00524067">
      <w:pPr>
        <w:ind w:firstLine="0"/>
        <w:rPr>
          <w:b/>
          <w:bCs/>
          <w:i/>
          <w:iCs/>
        </w:rPr>
      </w:pPr>
      <w:r w:rsidRPr="009068D2">
        <w:rPr>
          <w:rStyle w:val="FontStyle31"/>
          <w:rFonts w:ascii="Times New Roman" w:hAnsi="Times New Roman" w:cs="Times New Roman"/>
          <w:b/>
          <w:bCs/>
          <w:i/>
          <w:iCs/>
          <w:sz w:val="24"/>
          <w:szCs w:val="24"/>
        </w:rPr>
        <w:t>Составьте сообщение по предлагаемым темам, опираясь на основные лексические выражения</w:t>
      </w:r>
      <w:r w:rsidRPr="004547D2">
        <w:rPr>
          <w:rStyle w:val="FontStyle31"/>
          <w:rFonts w:ascii="Times New Roman" w:hAnsi="Times New Roman" w:cs="Times New Roman"/>
          <w:b/>
          <w:bCs/>
          <w:i/>
          <w:iCs/>
          <w:sz w:val="24"/>
          <w:szCs w:val="24"/>
        </w:rPr>
        <w:t xml:space="preserve">: </w:t>
      </w:r>
      <w:r w:rsidRPr="00524067">
        <w:rPr>
          <w:b/>
          <w:bCs/>
          <w:i/>
          <w:iCs/>
        </w:rPr>
        <w:t>«Мои планы на будущее»</w:t>
      </w:r>
    </w:p>
    <w:p w:rsidR="002C49FA" w:rsidRPr="004547D2" w:rsidRDefault="002C49FA" w:rsidP="00524067">
      <w:pPr>
        <w:ind w:firstLine="0"/>
      </w:pPr>
    </w:p>
    <w:p w:rsidR="002C49FA" w:rsidRPr="004547D2" w:rsidRDefault="002C49FA" w:rsidP="00524067">
      <w:pPr>
        <w:pStyle w:val="BodyText"/>
        <w:spacing w:after="0"/>
        <w:ind w:firstLine="0"/>
        <w:rPr>
          <w:lang w:val="de-DE"/>
        </w:rPr>
      </w:pPr>
      <w:r w:rsidRPr="004547D2">
        <w:rPr>
          <w:lang w:val="de-DE"/>
        </w:rPr>
        <w:t>der Beruf, die Berufserfahrung, die Berufswahl, berufstätig, der Arbeitgeber, der Arbeitnehmer</w:t>
      </w:r>
    </w:p>
    <w:p w:rsidR="002C49FA" w:rsidRPr="004547D2" w:rsidRDefault="002C49FA" w:rsidP="00524067">
      <w:pPr>
        <w:pStyle w:val="BodyText"/>
        <w:spacing w:after="0"/>
        <w:ind w:firstLine="0"/>
        <w:rPr>
          <w:lang w:val="de-DE"/>
        </w:rPr>
      </w:pPr>
      <w:r w:rsidRPr="004547D2">
        <w:rPr>
          <w:lang w:val="de-DE"/>
        </w:rPr>
        <w:t>sich bewerben um + Akk., sich entscheiden für + Akk., sich vorstellen, die Zukunft, die Arbeitsstelle, sich beschäftigen mit + Dat.</w:t>
      </w:r>
    </w:p>
    <w:p w:rsidR="002C49FA" w:rsidRPr="004547D2" w:rsidRDefault="002C49FA" w:rsidP="00524067">
      <w:pPr>
        <w:pStyle w:val="BodyText"/>
        <w:spacing w:after="0"/>
        <w:rPr>
          <w:lang w:val="de-DE"/>
        </w:rPr>
      </w:pPr>
    </w:p>
    <w:p w:rsidR="002C49FA" w:rsidRPr="00524067" w:rsidRDefault="002C49FA" w:rsidP="00524067">
      <w:pPr>
        <w:ind w:firstLine="0"/>
        <w:rPr>
          <w:b/>
          <w:bCs/>
          <w:i/>
          <w:iCs/>
        </w:rPr>
      </w:pPr>
      <w:r w:rsidRPr="009068D2">
        <w:rPr>
          <w:rStyle w:val="FontStyle31"/>
          <w:rFonts w:ascii="Times New Roman" w:hAnsi="Times New Roman" w:cs="Times New Roman"/>
          <w:b/>
          <w:bCs/>
          <w:i/>
          <w:iCs/>
          <w:sz w:val="24"/>
          <w:szCs w:val="24"/>
        </w:rPr>
        <w:t>Составьте сообщение по предлагаемым темам, опираясь на основные лексические выражения</w:t>
      </w:r>
      <w:r w:rsidRPr="004547D2">
        <w:rPr>
          <w:rStyle w:val="FontStyle31"/>
          <w:rFonts w:ascii="Times New Roman" w:hAnsi="Times New Roman" w:cs="Times New Roman"/>
          <w:b/>
          <w:bCs/>
          <w:i/>
          <w:iCs/>
          <w:sz w:val="24"/>
          <w:szCs w:val="24"/>
        </w:rPr>
        <w:t xml:space="preserve">: </w:t>
      </w:r>
      <w:r w:rsidRPr="00524067">
        <w:rPr>
          <w:b/>
          <w:bCs/>
          <w:i/>
          <w:iCs/>
        </w:rPr>
        <w:t>«Значение иностранного языка в карьере будущего специалиста»</w:t>
      </w:r>
    </w:p>
    <w:p w:rsidR="002C49FA" w:rsidRPr="004547D2" w:rsidRDefault="002C49FA" w:rsidP="00524067">
      <w:pPr>
        <w:ind w:firstLine="0"/>
      </w:pPr>
    </w:p>
    <w:p w:rsidR="002C49FA" w:rsidRPr="00524067" w:rsidRDefault="002C49FA" w:rsidP="00524067">
      <w:pPr>
        <w:pStyle w:val="Heading4"/>
        <w:spacing w:before="0"/>
        <w:ind w:firstLine="0"/>
        <w:rPr>
          <w:rFonts w:ascii="Times New Roman" w:hAnsi="Times New Roman" w:cs="Times New Roman"/>
          <w:i w:val="0"/>
          <w:iCs w:val="0"/>
          <w:color w:val="auto"/>
          <w:lang w:val="de-DE"/>
        </w:rPr>
      </w:pPr>
      <w:r w:rsidRPr="00524067">
        <w:rPr>
          <w:rFonts w:ascii="Times New Roman" w:hAnsi="Times New Roman" w:cs="Times New Roman"/>
          <w:i w:val="0"/>
          <w:iCs w:val="0"/>
          <w:color w:val="auto"/>
          <w:lang w:val="de-DE"/>
        </w:rPr>
        <w:t>die Sprache, die Fremdsprache, deutschsprachig, der sprachliche Hintergrund, die Mehrsprachigkeit, die Muttersprache, die Sprachkenntnisse, die Sprachwahl, die Umfrage, fördern, bereichern, nützlich sein, sprachliche Fertigkeiten und Fähigkeiten  entwickeln</w:t>
      </w:r>
    </w:p>
    <w:p w:rsidR="002C49FA" w:rsidRPr="004547D2" w:rsidRDefault="002C49FA" w:rsidP="00524067">
      <w:pPr>
        <w:pStyle w:val="Heading4"/>
        <w:spacing w:before="0"/>
        <w:ind w:firstLine="0"/>
        <w:rPr>
          <w:rFonts w:ascii="Times New Roman" w:hAnsi="Times New Roman" w:cs="Times New Roman"/>
          <w:i w:val="0"/>
          <w:iCs w:val="0"/>
          <w:color w:val="auto"/>
          <w:lang w:val="de-DE"/>
        </w:rPr>
      </w:pPr>
    </w:p>
    <w:p w:rsidR="002C49FA" w:rsidRPr="001B6833" w:rsidRDefault="002C49FA" w:rsidP="00524067">
      <w:pPr>
        <w:ind w:firstLine="0"/>
        <w:rPr>
          <w:b/>
          <w:bCs/>
          <w:i/>
          <w:iCs/>
        </w:rPr>
      </w:pPr>
      <w:r w:rsidRPr="009068D2">
        <w:rPr>
          <w:rStyle w:val="FontStyle31"/>
          <w:rFonts w:ascii="Times New Roman" w:hAnsi="Times New Roman" w:cs="Times New Roman"/>
          <w:b/>
          <w:bCs/>
          <w:i/>
          <w:iCs/>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bCs/>
          <w:i/>
          <w:iCs/>
          <w:sz w:val="24"/>
          <w:szCs w:val="24"/>
        </w:rPr>
        <w:t xml:space="preserve">: </w:t>
      </w:r>
      <w:r w:rsidRPr="001B6833">
        <w:rPr>
          <w:b/>
          <w:bCs/>
          <w:i/>
          <w:iCs/>
        </w:rPr>
        <w:t>«Студенческая жизнь»</w:t>
      </w:r>
    </w:p>
    <w:p w:rsidR="002C49FA" w:rsidRPr="001B6833" w:rsidRDefault="002C49FA" w:rsidP="00524067">
      <w:pPr>
        <w:ind w:firstLine="0"/>
        <w:rPr>
          <w:b/>
          <w:bCs/>
          <w:i/>
          <w:iCs/>
        </w:rPr>
      </w:pPr>
    </w:p>
    <w:p w:rsidR="002C49FA" w:rsidRPr="0035298B" w:rsidRDefault="002C49FA"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2C49FA" w:rsidRPr="0077578E" w:rsidRDefault="002C49FA" w:rsidP="001B6833">
      <w:pPr>
        <w:ind w:firstLine="0"/>
        <w:rPr>
          <w:rStyle w:val="FontStyle31"/>
          <w:rFonts w:ascii="Times New Roman" w:hAnsi="Times New Roman" w:cs="Times New Roman"/>
          <w:b/>
          <w:bCs/>
          <w:i/>
          <w:iCs/>
          <w:sz w:val="24"/>
          <w:szCs w:val="24"/>
          <w:lang w:val="de-DE"/>
        </w:rPr>
      </w:pPr>
    </w:p>
    <w:p w:rsidR="002C49FA" w:rsidRPr="007B7A0D" w:rsidRDefault="002C49FA" w:rsidP="005B08D5">
      <w:pPr>
        <w:jc w:val="center"/>
        <w:rPr>
          <w:rStyle w:val="FontStyle31"/>
          <w:rFonts w:ascii="Times New Roman" w:hAnsi="Times New Roman" w:cs="Times New Roman"/>
          <w:b/>
          <w:bCs/>
          <w:i/>
          <w:iCs/>
          <w:sz w:val="24"/>
          <w:szCs w:val="24"/>
        </w:rPr>
      </w:pPr>
      <w:r w:rsidRPr="005B08D5">
        <w:rPr>
          <w:rStyle w:val="FontStyle31"/>
          <w:rFonts w:ascii="Times New Roman" w:hAnsi="Times New Roman" w:cs="Times New Roman"/>
          <w:b/>
          <w:bCs/>
          <w:i/>
          <w:iCs/>
          <w:sz w:val="24"/>
          <w:szCs w:val="24"/>
        </w:rPr>
        <w:t xml:space="preserve">Прочитайте текст, переведите и </w:t>
      </w:r>
      <w:r w:rsidRPr="005B08D5">
        <w:rPr>
          <w:b/>
          <w:bCs/>
          <w:i/>
          <w:iCs/>
        </w:rPr>
        <w:t>выпишете предложения, передающие его основную идею</w:t>
      </w:r>
      <w:r w:rsidRPr="005B08D5">
        <w:rPr>
          <w:rStyle w:val="FontStyle31"/>
          <w:rFonts w:ascii="Times New Roman" w:hAnsi="Times New Roman" w:cs="Times New Roman"/>
          <w:b/>
          <w:bCs/>
          <w:i/>
          <w:iCs/>
          <w:sz w:val="24"/>
          <w:szCs w:val="24"/>
        </w:rPr>
        <w:t>.</w:t>
      </w:r>
    </w:p>
    <w:p w:rsidR="002C49FA" w:rsidRPr="004547D2" w:rsidRDefault="002C49FA" w:rsidP="001B6833">
      <w:pPr>
        <w:pStyle w:val="3"/>
        <w:spacing w:before="0" w:after="0" w:line="240" w:lineRule="auto"/>
        <w:ind w:firstLine="709"/>
        <w:jc w:val="center"/>
        <w:rPr>
          <w:b/>
          <w:bCs/>
          <w:sz w:val="24"/>
          <w:szCs w:val="24"/>
          <w:lang w:val="de-DE"/>
        </w:rPr>
      </w:pPr>
      <w:r w:rsidRPr="004547D2">
        <w:rPr>
          <w:b/>
          <w:bCs/>
          <w:sz w:val="24"/>
          <w:szCs w:val="24"/>
          <w:lang w:val="de-DE"/>
        </w:rPr>
        <w:t>Der Arbeitstag eines Studenten in Deutschland</w:t>
      </w:r>
    </w:p>
    <w:p w:rsidR="002C49FA" w:rsidRPr="004547D2" w:rsidRDefault="002C49FA" w:rsidP="001B6833">
      <w:pPr>
        <w:pStyle w:val="3"/>
        <w:spacing w:before="0" w:after="0" w:line="240" w:lineRule="auto"/>
        <w:ind w:firstLine="709"/>
        <w:jc w:val="center"/>
        <w:rPr>
          <w:b/>
          <w:bCs/>
          <w:i/>
          <w:iCs/>
          <w:sz w:val="24"/>
          <w:szCs w:val="24"/>
          <w:lang w:val="de-DE"/>
        </w:rPr>
      </w:pPr>
    </w:p>
    <w:p w:rsidR="002C49FA" w:rsidRPr="004547D2" w:rsidRDefault="002C49FA" w:rsidP="001B6833">
      <w:pPr>
        <w:pStyle w:val="20"/>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2C49FA" w:rsidRPr="004547D2" w:rsidRDefault="002C49FA" w:rsidP="001B6833">
      <w:pPr>
        <w:pStyle w:val="13"/>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2C49FA" w:rsidRPr="004547D2" w:rsidRDefault="002C49FA" w:rsidP="001B6833">
      <w:pPr>
        <w:pStyle w:val="13"/>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2C49FA" w:rsidRPr="004547D2" w:rsidRDefault="002C49FA" w:rsidP="001B6833">
      <w:pPr>
        <w:pStyle w:val="13"/>
        <w:spacing w:line="240" w:lineRule="auto"/>
        <w:rPr>
          <w:i/>
          <w:iCs/>
          <w:sz w:val="24"/>
          <w:szCs w:val="24"/>
          <w:lang w:val="de-DE"/>
        </w:rPr>
      </w:pPr>
      <w:r w:rsidRPr="004547D2">
        <w:rPr>
          <w:i/>
          <w:iCs/>
          <w:sz w:val="24"/>
          <w:szCs w:val="24"/>
          <w:lang w:val="de-DE"/>
        </w:rPr>
        <w:t xml:space="preserve">Grüße dich, </w:t>
      </w:r>
    </w:p>
    <w:p w:rsidR="002C49FA" w:rsidRPr="004547D2" w:rsidRDefault="002C49FA" w:rsidP="001B6833">
      <w:pPr>
        <w:pStyle w:val="13"/>
        <w:spacing w:line="240" w:lineRule="auto"/>
        <w:jc w:val="both"/>
        <w:rPr>
          <w:i/>
          <w:iCs/>
          <w:sz w:val="24"/>
          <w:szCs w:val="24"/>
          <w:lang w:val="de-DE"/>
        </w:rPr>
      </w:pPr>
      <w:r w:rsidRPr="004547D2">
        <w:rPr>
          <w:i/>
          <w:iCs/>
          <w:sz w:val="24"/>
          <w:szCs w:val="24"/>
          <w:lang w:val="de-DE"/>
        </w:rPr>
        <w:t>Dein Rudi</w:t>
      </w:r>
      <w:bookmarkStart w:id="1" w:name="_GoBack1"/>
      <w:bookmarkEnd w:id="1"/>
    </w:p>
    <w:p w:rsidR="002C49FA" w:rsidRPr="004547D2" w:rsidRDefault="002C49FA" w:rsidP="001B6833">
      <w:pPr>
        <w:pStyle w:val="13"/>
        <w:spacing w:line="240" w:lineRule="auto"/>
        <w:jc w:val="both"/>
        <w:rPr>
          <w:i/>
          <w:iCs/>
          <w:sz w:val="24"/>
          <w:szCs w:val="24"/>
          <w:lang w:val="de-DE"/>
        </w:rPr>
      </w:pPr>
    </w:p>
    <w:p w:rsidR="002C49FA" w:rsidRPr="004547D2" w:rsidRDefault="002C49FA" w:rsidP="001B6833">
      <w:pPr>
        <w:tabs>
          <w:tab w:val="left" w:pos="2280"/>
        </w:tabs>
        <w:ind w:firstLine="0"/>
        <w:rPr>
          <w:lang w:val="de-DE"/>
        </w:rPr>
      </w:pPr>
      <w:r>
        <w:rPr>
          <w:lang w:val="de-DE"/>
        </w:rPr>
        <w:t>1)</w:t>
      </w:r>
      <w:r w:rsidRPr="004547D2">
        <w:rPr>
          <w:lang w:val="de-DE"/>
        </w:rPr>
        <w:t xml:space="preserve">  Wann haben die Studenten Feierabend?</w:t>
      </w:r>
    </w:p>
    <w:p w:rsidR="002C49FA" w:rsidRPr="004547D2" w:rsidRDefault="002C49FA"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2C49FA" w:rsidRPr="0035298B" w:rsidRDefault="002C49FA" w:rsidP="001B6833">
      <w:pPr>
        <w:ind w:firstLine="0"/>
        <w:rPr>
          <w:lang w:val="de-DE"/>
        </w:rPr>
      </w:pPr>
      <w:r>
        <w:rPr>
          <w:lang w:val="de-DE"/>
        </w:rPr>
        <w:t>3)</w:t>
      </w:r>
      <w:r w:rsidRPr="004547D2">
        <w:rPr>
          <w:lang w:val="de-DE"/>
        </w:rPr>
        <w:t xml:space="preserve"> Was gibt es in jeder Wohneinheit?</w:t>
      </w:r>
    </w:p>
    <w:p w:rsidR="002C49FA" w:rsidRPr="0035298B" w:rsidRDefault="002C49FA" w:rsidP="001B6833">
      <w:pPr>
        <w:ind w:firstLine="0"/>
        <w:rPr>
          <w:lang w:val="de-DE"/>
        </w:rPr>
      </w:pPr>
    </w:p>
    <w:p w:rsidR="002C49FA" w:rsidRDefault="002C49FA" w:rsidP="001B6833">
      <w:pPr>
        <w:ind w:firstLine="0"/>
        <w:rPr>
          <w:b/>
          <w:bCs/>
          <w:i/>
          <w:iCs/>
        </w:rPr>
      </w:pPr>
      <w:r w:rsidRPr="00B54A6D">
        <w:rPr>
          <w:b/>
          <w:bCs/>
          <w:i/>
          <w:iCs/>
        </w:rPr>
        <w:t>Выберите реплику, наиболее подходящую к ситуации общения</w:t>
      </w:r>
      <w:r>
        <w:rPr>
          <w:b/>
          <w:bCs/>
          <w:i/>
          <w:iCs/>
        </w:rPr>
        <w:t xml:space="preserve"> «Студенческая жизнь»</w:t>
      </w:r>
    </w:p>
    <w:p w:rsidR="002C49FA" w:rsidRDefault="002C49FA" w:rsidP="001B6833">
      <w:pPr>
        <w:ind w:firstLine="0"/>
        <w:rPr>
          <w:b/>
          <w:bCs/>
          <w:i/>
          <w:iCs/>
        </w:rPr>
      </w:pPr>
    </w:p>
    <w:p w:rsidR="002C49FA" w:rsidRDefault="002C49FA" w:rsidP="00135911">
      <w:pPr>
        <w:snapToGrid w:val="0"/>
        <w:ind w:firstLine="0"/>
        <w:rPr>
          <w:lang w:val="de-DE"/>
        </w:rPr>
      </w:pPr>
      <w:r w:rsidRPr="00B54A6D">
        <w:rPr>
          <w:lang w:val="de-DE"/>
        </w:rPr>
        <w:t xml:space="preserve">1) </w:t>
      </w:r>
      <w:r>
        <w:rPr>
          <w:lang w:val="de-DE"/>
        </w:rPr>
        <w:t>Student: Darf ich heute den Unterricht versäumen?</w:t>
      </w:r>
    </w:p>
    <w:p w:rsidR="002C49FA" w:rsidRDefault="002C49FA" w:rsidP="00135911">
      <w:pPr>
        <w:ind w:firstLine="0"/>
        <w:rPr>
          <w:lang w:val="de-DE"/>
        </w:rPr>
      </w:pPr>
      <w:r>
        <w:rPr>
          <w:lang w:val="de-DE"/>
        </w:rPr>
        <w:t>Lektor: __________.</w:t>
      </w:r>
    </w:p>
    <w:p w:rsidR="002C49FA" w:rsidRDefault="002C49FA" w:rsidP="00135911">
      <w:pPr>
        <w:ind w:firstLine="0"/>
        <w:rPr>
          <w:lang w:val="de-DE"/>
        </w:rPr>
      </w:pPr>
      <w:r>
        <w:rPr>
          <w:lang w:val="de-DE"/>
        </w:rPr>
        <w:t>a) Es kann nicht sein.</w:t>
      </w:r>
    </w:p>
    <w:p w:rsidR="002C49FA" w:rsidRDefault="002C49FA" w:rsidP="00135911">
      <w:pPr>
        <w:ind w:firstLine="0"/>
        <w:rPr>
          <w:lang w:val="de-DE"/>
        </w:rPr>
      </w:pPr>
      <w:r>
        <w:rPr>
          <w:lang w:val="de-DE"/>
        </w:rPr>
        <w:t>b) Vielleicht können Sie.</w:t>
      </w:r>
    </w:p>
    <w:p w:rsidR="002C49FA" w:rsidRDefault="002C49FA" w:rsidP="00135911">
      <w:pPr>
        <w:ind w:firstLine="0"/>
        <w:rPr>
          <w:lang w:val="de-DE"/>
        </w:rPr>
      </w:pPr>
      <w:r>
        <w:rPr>
          <w:lang w:val="de-DE"/>
        </w:rPr>
        <w:t>c) Warum denn?</w:t>
      </w:r>
    </w:p>
    <w:p w:rsidR="002C49FA" w:rsidRDefault="002C49FA" w:rsidP="00135911">
      <w:pPr>
        <w:ind w:firstLine="0"/>
        <w:rPr>
          <w:lang w:val="de-DE"/>
        </w:rPr>
      </w:pPr>
      <w:r>
        <w:rPr>
          <w:lang w:val="de-DE"/>
        </w:rPr>
        <w:t>d) Sie sollen es argumentieren.</w:t>
      </w:r>
    </w:p>
    <w:p w:rsidR="002C49FA" w:rsidRDefault="002C49FA" w:rsidP="00135911">
      <w:pPr>
        <w:ind w:firstLine="0"/>
        <w:rPr>
          <w:lang w:val="de-DE"/>
        </w:rPr>
      </w:pPr>
    </w:p>
    <w:p w:rsidR="002C49FA" w:rsidRDefault="002C49FA" w:rsidP="00135911">
      <w:pPr>
        <w:ind w:firstLine="0"/>
        <w:rPr>
          <w:lang w:val="de-DE"/>
        </w:rPr>
      </w:pPr>
      <w:r w:rsidRPr="00B54A6D">
        <w:rPr>
          <w:lang w:val="de-DE"/>
        </w:rPr>
        <w:t xml:space="preserve">2) </w:t>
      </w:r>
      <w:r>
        <w:rPr>
          <w:lang w:val="de-DE"/>
        </w:rPr>
        <w:t>Student 1: Ich bin in erster Prüfung durchgefallen.</w:t>
      </w:r>
    </w:p>
    <w:p w:rsidR="002C49FA" w:rsidRDefault="002C49FA" w:rsidP="00135911">
      <w:pPr>
        <w:ind w:firstLine="0"/>
        <w:rPr>
          <w:lang w:val="de-DE"/>
        </w:rPr>
      </w:pPr>
      <w:r>
        <w:rPr>
          <w:lang w:val="de-DE"/>
        </w:rPr>
        <w:t>Student 2: _______.</w:t>
      </w:r>
    </w:p>
    <w:p w:rsidR="002C49FA" w:rsidRDefault="002C49FA" w:rsidP="00135911">
      <w:pPr>
        <w:ind w:firstLine="0"/>
        <w:rPr>
          <w:lang w:val="de-DE"/>
        </w:rPr>
      </w:pPr>
      <w:r>
        <w:rPr>
          <w:lang w:val="de-DE"/>
        </w:rPr>
        <w:t>a) Vielen Dank!</w:t>
      </w:r>
    </w:p>
    <w:p w:rsidR="002C49FA" w:rsidRDefault="002C49FA" w:rsidP="00135911">
      <w:pPr>
        <w:ind w:firstLine="0"/>
        <w:rPr>
          <w:lang w:val="de-DE"/>
        </w:rPr>
      </w:pPr>
      <w:r>
        <w:rPr>
          <w:lang w:val="de-DE"/>
        </w:rPr>
        <w:t>b) Das ist deine Ursache.</w:t>
      </w:r>
    </w:p>
    <w:p w:rsidR="002C49FA" w:rsidRDefault="002C49FA" w:rsidP="00135911">
      <w:pPr>
        <w:ind w:firstLine="0"/>
        <w:rPr>
          <w:lang w:val="de-DE"/>
        </w:rPr>
      </w:pPr>
      <w:r>
        <w:rPr>
          <w:lang w:val="de-DE"/>
        </w:rPr>
        <w:t>c) Nichts Schlimmes.</w:t>
      </w:r>
    </w:p>
    <w:p w:rsidR="002C49FA" w:rsidRPr="0035298B" w:rsidRDefault="002C49FA" w:rsidP="00135911">
      <w:pPr>
        <w:ind w:firstLine="0"/>
        <w:rPr>
          <w:lang w:val="de-DE"/>
        </w:rPr>
      </w:pPr>
      <w:r>
        <w:rPr>
          <w:lang w:val="de-DE"/>
        </w:rPr>
        <w:t>d) Ich denke, du musst dich besser zur nächsten Prüfung vorbereiten.</w:t>
      </w:r>
    </w:p>
    <w:p w:rsidR="002C49FA" w:rsidRPr="0035298B" w:rsidRDefault="002C49FA" w:rsidP="00135911">
      <w:pPr>
        <w:ind w:firstLine="0"/>
        <w:rPr>
          <w:lang w:val="de-DE"/>
        </w:rPr>
      </w:pPr>
    </w:p>
    <w:p w:rsidR="002C49FA" w:rsidRDefault="002C49FA" w:rsidP="00135911">
      <w:pPr>
        <w:ind w:firstLine="0"/>
        <w:rPr>
          <w:lang w:val="de-DE"/>
        </w:rPr>
      </w:pPr>
      <w:r w:rsidRPr="00135911">
        <w:rPr>
          <w:lang w:val="de-DE"/>
        </w:rPr>
        <w:t xml:space="preserve">3) </w:t>
      </w:r>
      <w:r>
        <w:rPr>
          <w:lang w:val="de-DE"/>
        </w:rPr>
        <w:t>Lehrer: In diesem Text gibt es einige neuen Wörter.</w:t>
      </w:r>
    </w:p>
    <w:p w:rsidR="002C49FA" w:rsidRDefault="002C49FA" w:rsidP="00135911">
      <w:pPr>
        <w:ind w:firstLine="0"/>
        <w:rPr>
          <w:lang w:val="de-DE"/>
        </w:rPr>
      </w:pPr>
      <w:r>
        <w:rPr>
          <w:lang w:val="de-DE"/>
        </w:rPr>
        <w:t>Student: ______.</w:t>
      </w:r>
    </w:p>
    <w:p w:rsidR="002C49FA" w:rsidRDefault="002C49FA" w:rsidP="00135911">
      <w:pPr>
        <w:ind w:firstLine="0"/>
        <w:rPr>
          <w:lang w:val="de-DE"/>
        </w:rPr>
      </w:pPr>
      <w:r>
        <w:rPr>
          <w:lang w:val="de-DE"/>
        </w:rPr>
        <w:t>a) Wann endet der Unterricht?</w:t>
      </w:r>
    </w:p>
    <w:p w:rsidR="002C49FA" w:rsidRDefault="002C49FA" w:rsidP="00135911">
      <w:pPr>
        <w:ind w:firstLine="0"/>
        <w:rPr>
          <w:lang w:val="de-DE"/>
        </w:rPr>
      </w:pPr>
      <w:r>
        <w:rPr>
          <w:lang w:val="de-DE"/>
        </w:rPr>
        <w:t>b) Hilfe!</w:t>
      </w:r>
    </w:p>
    <w:p w:rsidR="002C49FA" w:rsidRDefault="002C49FA" w:rsidP="00135911">
      <w:pPr>
        <w:ind w:firstLine="0"/>
        <w:rPr>
          <w:lang w:val="de-DE"/>
        </w:rPr>
      </w:pPr>
      <w:r>
        <w:rPr>
          <w:lang w:val="de-DE"/>
        </w:rPr>
        <w:t>c) Was, was?</w:t>
      </w:r>
    </w:p>
    <w:p w:rsidR="002C49FA" w:rsidRDefault="002C49FA" w:rsidP="00135911">
      <w:pPr>
        <w:ind w:firstLine="0"/>
        <w:rPr>
          <w:lang w:val="de-DE"/>
        </w:rPr>
      </w:pPr>
      <w:r>
        <w:rPr>
          <w:lang w:val="de-DE"/>
        </w:rPr>
        <w:t>d) Können Sie uns sie erklären?</w:t>
      </w:r>
    </w:p>
    <w:p w:rsidR="002C49FA" w:rsidRDefault="002C49FA" w:rsidP="00135911">
      <w:pPr>
        <w:ind w:firstLine="0"/>
        <w:rPr>
          <w:lang w:val="de-DE"/>
        </w:rPr>
      </w:pPr>
    </w:p>
    <w:p w:rsidR="002C49FA" w:rsidRPr="005F77B4" w:rsidRDefault="002C49FA">
      <w:pPr>
        <w:widowControl/>
        <w:autoSpaceDE/>
        <w:autoSpaceDN/>
        <w:adjustRightInd/>
        <w:spacing w:after="200" w:line="276" w:lineRule="auto"/>
        <w:ind w:firstLine="0"/>
        <w:jc w:val="left"/>
        <w:rPr>
          <w:b/>
          <w:bCs/>
          <w:lang w:val="de-DE" w:eastAsia="en-US"/>
        </w:rPr>
      </w:pPr>
      <w:r w:rsidRPr="005F77B4">
        <w:rPr>
          <w:b/>
          <w:bCs/>
          <w:lang w:val="de-DE"/>
        </w:rPr>
        <w:br w:type="page"/>
      </w:r>
    </w:p>
    <w:p w:rsidR="002C49FA" w:rsidRPr="007B7A0D" w:rsidRDefault="002C49FA" w:rsidP="00F90068">
      <w:pPr>
        <w:pStyle w:val="NoSpacing"/>
        <w:jc w:val="both"/>
        <w:rPr>
          <w:rFonts w:ascii="Times New Roman" w:hAnsi="Times New Roman" w:cs="Times New Roman"/>
          <w:b/>
          <w:bCs/>
          <w:sz w:val="24"/>
          <w:szCs w:val="24"/>
        </w:rPr>
      </w:pPr>
      <w:r w:rsidRPr="007B7A0D">
        <w:rPr>
          <w:rFonts w:ascii="Times New Roman" w:hAnsi="Times New Roman" w:cs="Times New Roman"/>
          <w:b/>
          <w:bCs/>
          <w:sz w:val="24"/>
          <w:szCs w:val="24"/>
        </w:rPr>
        <w:t>Примеры заданий для проведения зачёта 1-2 семестр (</w:t>
      </w:r>
      <w:r>
        <w:rPr>
          <w:rFonts w:ascii="Times New Roman" w:hAnsi="Times New Roman" w:cs="Times New Roman"/>
          <w:b/>
          <w:bCs/>
          <w:sz w:val="24"/>
          <w:szCs w:val="24"/>
        </w:rPr>
        <w:t>ФРАНЦУЗСКИЙ</w:t>
      </w:r>
      <w:r w:rsidRPr="007B7A0D">
        <w:rPr>
          <w:rFonts w:ascii="Times New Roman" w:hAnsi="Times New Roman" w:cs="Times New Roman"/>
          <w:b/>
          <w:bCs/>
          <w:sz w:val="24"/>
          <w:szCs w:val="24"/>
        </w:rPr>
        <w:t xml:space="preserve"> ЯЗЫК)</w:t>
      </w:r>
    </w:p>
    <w:p w:rsidR="002C49FA" w:rsidRDefault="002C49FA" w:rsidP="00135911">
      <w:pPr>
        <w:ind w:firstLine="0"/>
      </w:pPr>
    </w:p>
    <w:p w:rsidR="002C49FA" w:rsidRPr="00CC7DA7" w:rsidRDefault="002C49FA" w:rsidP="00A01C60">
      <w:pPr>
        <w:pStyle w:val="NoSpacing"/>
        <w:jc w:val="both"/>
        <w:rPr>
          <w:rFonts w:ascii="Times New Roman" w:hAnsi="Times New Roman" w:cs="Times New Roman"/>
          <w:b/>
          <w:bCs/>
          <w:sz w:val="24"/>
          <w:szCs w:val="24"/>
        </w:rPr>
      </w:pPr>
      <w:r w:rsidRPr="005D5A85">
        <w:rPr>
          <w:rFonts w:ascii="Times New Roman" w:hAnsi="Times New Roman" w:cs="Times New Roman"/>
          <w:b/>
          <w:bCs/>
          <w:i/>
          <w:iCs/>
          <w:sz w:val="24"/>
          <w:szCs w:val="24"/>
        </w:rPr>
        <w:t>Соотнесите  слова и выражения с их русскими эквивалентами</w:t>
      </w:r>
      <w:r>
        <w:rPr>
          <w:rFonts w:ascii="Times New Roman" w:hAnsi="Times New Roman" w:cs="Times New Roman"/>
          <w:b/>
          <w:bCs/>
          <w:i/>
          <w:iCs/>
          <w:sz w:val="24"/>
          <w:szCs w:val="24"/>
        </w:rPr>
        <w:t xml:space="preserve"> по теме «О себе»</w:t>
      </w:r>
      <w:r w:rsidRPr="00CC7DA7">
        <w:rPr>
          <w:rFonts w:ascii="Times New Roman" w:hAnsi="Times New Roman" w:cs="Times New Roman"/>
          <w:b/>
          <w:bCs/>
          <w:i/>
          <w:iCs/>
          <w:sz w:val="24"/>
          <w:szCs w:val="24"/>
        </w:rPr>
        <w:t>:</w:t>
      </w:r>
    </w:p>
    <w:p w:rsidR="002C49FA" w:rsidRPr="001F5157" w:rsidRDefault="002C49FA" w:rsidP="00A01C60">
      <w:pPr>
        <w:pStyle w:val="NoSpacing"/>
        <w:jc w:val="both"/>
        <w:rPr>
          <w:rFonts w:ascii="Times New Roman" w:hAnsi="Times New Roman" w:cs="Times New Roman"/>
          <w:b/>
          <w:bCs/>
          <w:sz w:val="24"/>
          <w:szCs w:val="24"/>
        </w:rPr>
      </w:pP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Default="002C49FA" w:rsidP="00A01C60">
            <w:pPr>
              <w:snapToGrid w:val="0"/>
              <w:ind w:right="57" w:firstLine="0"/>
              <w:rPr>
                <w:lang w:val="de-DE"/>
              </w:rPr>
            </w:pPr>
            <w:r>
              <w:t xml:space="preserve">1) </w:t>
            </w:r>
            <w:r>
              <w:rPr>
                <w:lang w:val="de-DE"/>
              </w:rPr>
              <w:t>passer son enfance</w:t>
            </w:r>
          </w:p>
        </w:tc>
        <w:tc>
          <w:tcPr>
            <w:tcW w:w="4394" w:type="dxa"/>
          </w:tcPr>
          <w:p w:rsidR="002C49FA" w:rsidRDefault="002C49FA" w:rsidP="00A01C60">
            <w:pPr>
              <w:snapToGrid w:val="0"/>
              <w:ind w:right="57" w:firstLine="0"/>
            </w:pPr>
            <w:r>
              <w:rPr>
                <w:lang w:val="de-DE"/>
              </w:rPr>
              <w:t>a</w:t>
            </w:r>
            <w:r>
              <w:t>) поступать (в вуз)</w:t>
            </w:r>
          </w:p>
        </w:tc>
      </w:tr>
      <w:tr w:rsidR="002C49FA">
        <w:trPr>
          <w:trHeight w:val="342"/>
        </w:trPr>
        <w:tc>
          <w:tcPr>
            <w:tcW w:w="4253" w:type="dxa"/>
          </w:tcPr>
          <w:p w:rsidR="002C49FA" w:rsidRDefault="002C49FA" w:rsidP="00A01C60">
            <w:pPr>
              <w:snapToGrid w:val="0"/>
              <w:ind w:right="57" w:firstLine="0"/>
              <w:rPr>
                <w:lang w:val="de-DE"/>
              </w:rPr>
            </w:pPr>
            <w:r>
              <w:rPr>
                <w:lang w:val="de-DE"/>
              </w:rPr>
              <w:t>2) entrer</w:t>
            </w:r>
          </w:p>
        </w:tc>
        <w:tc>
          <w:tcPr>
            <w:tcW w:w="4394" w:type="dxa"/>
          </w:tcPr>
          <w:p w:rsidR="002C49FA" w:rsidRPr="00CC7DA7" w:rsidRDefault="002C49FA" w:rsidP="00A01C60">
            <w:pPr>
              <w:snapToGrid w:val="0"/>
              <w:ind w:right="57" w:firstLine="0"/>
            </w:pPr>
            <w:r>
              <w:rPr>
                <w:lang w:val="de-DE"/>
              </w:rPr>
              <w:t xml:space="preserve">b) </w:t>
            </w:r>
            <w:r>
              <w:t>семья</w:t>
            </w:r>
          </w:p>
        </w:tc>
      </w:tr>
      <w:tr w:rsidR="002C49FA">
        <w:trPr>
          <w:trHeight w:val="342"/>
        </w:trPr>
        <w:tc>
          <w:tcPr>
            <w:tcW w:w="4253" w:type="dxa"/>
          </w:tcPr>
          <w:p w:rsidR="002C49FA" w:rsidRDefault="002C49FA" w:rsidP="00A01C60">
            <w:pPr>
              <w:snapToGrid w:val="0"/>
              <w:ind w:right="57" w:firstLine="0"/>
              <w:rPr>
                <w:lang w:val="de-DE"/>
              </w:rPr>
            </w:pPr>
            <w:r>
              <w:t xml:space="preserve">3) </w:t>
            </w:r>
            <w:r>
              <w:rPr>
                <w:lang w:val="de-DE"/>
              </w:rPr>
              <w:t>être capable</w:t>
            </w:r>
          </w:p>
        </w:tc>
        <w:tc>
          <w:tcPr>
            <w:tcW w:w="4394" w:type="dxa"/>
          </w:tcPr>
          <w:p w:rsidR="002C49FA" w:rsidRDefault="002C49FA" w:rsidP="00A01C60">
            <w:pPr>
              <w:snapToGrid w:val="0"/>
              <w:ind w:right="57" w:firstLine="0"/>
            </w:pPr>
            <w:r>
              <w:rPr>
                <w:lang w:val="de-DE"/>
              </w:rPr>
              <w:t xml:space="preserve">c) </w:t>
            </w:r>
            <w:r>
              <w:t>провести свое детство</w:t>
            </w:r>
          </w:p>
        </w:tc>
      </w:tr>
      <w:tr w:rsidR="002C49FA">
        <w:trPr>
          <w:trHeight w:val="342"/>
        </w:trPr>
        <w:tc>
          <w:tcPr>
            <w:tcW w:w="4253" w:type="dxa"/>
          </w:tcPr>
          <w:p w:rsidR="002C49FA" w:rsidRDefault="002C49FA" w:rsidP="00A01C60">
            <w:pPr>
              <w:snapToGrid w:val="0"/>
              <w:ind w:right="57" w:firstLine="0"/>
              <w:rPr>
                <w:lang w:val="de-DE"/>
              </w:rPr>
            </w:pPr>
            <w:r>
              <w:t xml:space="preserve">4) </w:t>
            </w:r>
            <w:r>
              <w:rPr>
                <w:lang w:val="de-DE"/>
              </w:rPr>
              <w:t>aîné</w:t>
            </w:r>
          </w:p>
        </w:tc>
        <w:tc>
          <w:tcPr>
            <w:tcW w:w="4394" w:type="dxa"/>
          </w:tcPr>
          <w:p w:rsidR="002C49FA" w:rsidRPr="000B65C6" w:rsidRDefault="002C49FA" w:rsidP="00A01C60">
            <w:pPr>
              <w:snapToGrid w:val="0"/>
              <w:ind w:right="57" w:firstLine="0"/>
              <w:rPr>
                <w:lang w:val="en-US"/>
              </w:rPr>
            </w:pPr>
            <w:r>
              <w:rPr>
                <w:lang w:val="de-DE"/>
              </w:rPr>
              <w:t>d</w:t>
            </w:r>
            <w:r>
              <w:t>) быть способным</w:t>
            </w:r>
          </w:p>
        </w:tc>
      </w:tr>
      <w:tr w:rsidR="002C49FA">
        <w:trPr>
          <w:trHeight w:val="342"/>
        </w:trPr>
        <w:tc>
          <w:tcPr>
            <w:tcW w:w="4253" w:type="dxa"/>
          </w:tcPr>
          <w:p w:rsidR="002C49FA" w:rsidRDefault="002C49FA" w:rsidP="00A01C60">
            <w:pPr>
              <w:snapToGrid w:val="0"/>
              <w:ind w:right="57" w:firstLine="0"/>
              <w:rPr>
                <w:lang w:val="de-DE"/>
              </w:rPr>
            </w:pPr>
            <w:r>
              <w:t xml:space="preserve">5) </w:t>
            </w:r>
            <w:r>
              <w:rPr>
                <w:lang w:val="de-DE"/>
              </w:rPr>
              <w:t>la famille</w:t>
            </w:r>
          </w:p>
        </w:tc>
        <w:tc>
          <w:tcPr>
            <w:tcW w:w="4394" w:type="dxa"/>
          </w:tcPr>
          <w:p w:rsidR="002C49FA" w:rsidRDefault="002C49FA" w:rsidP="00A01C60">
            <w:pPr>
              <w:snapToGrid w:val="0"/>
              <w:ind w:right="57" w:firstLine="0"/>
            </w:pPr>
            <w:r>
              <w:rPr>
                <w:lang w:val="de-DE"/>
              </w:rPr>
              <w:t xml:space="preserve">e) </w:t>
            </w:r>
            <w:r>
              <w:t>старший</w:t>
            </w:r>
          </w:p>
        </w:tc>
      </w:tr>
    </w:tbl>
    <w:p w:rsidR="002C49FA" w:rsidRDefault="002C49FA" w:rsidP="00A01C60">
      <w:pPr>
        <w:ind w:right="57" w:firstLine="0"/>
      </w:pPr>
    </w:p>
    <w:p w:rsidR="002C49FA" w:rsidRDefault="002C49FA" w:rsidP="00A01C60">
      <w:pPr>
        <w:pStyle w:val="NoSpacing"/>
        <w:ind w:right="57"/>
        <w:jc w:val="both"/>
        <w:rPr>
          <w:rFonts w:ascii="Times New Roman" w:hAnsi="Times New Roman" w:cs="Times New Roman"/>
          <w:b/>
          <w:bCs/>
          <w:i/>
          <w:iCs/>
          <w:sz w:val="24"/>
          <w:szCs w:val="24"/>
        </w:rPr>
      </w:pPr>
      <w:r w:rsidRPr="005D5A85">
        <w:rPr>
          <w:rFonts w:ascii="Times New Roman" w:hAnsi="Times New Roman" w:cs="Times New Roman"/>
          <w:b/>
          <w:bCs/>
          <w:i/>
          <w:iCs/>
          <w:sz w:val="24"/>
          <w:szCs w:val="24"/>
        </w:rPr>
        <w:t>Соотнесите слова и выражения с их русскими эквивалентами</w:t>
      </w:r>
      <w:r>
        <w:rPr>
          <w:rFonts w:ascii="Times New Roman" w:hAnsi="Times New Roman" w:cs="Times New Roman"/>
          <w:b/>
          <w:bCs/>
          <w:i/>
          <w:iCs/>
          <w:sz w:val="24"/>
          <w:szCs w:val="24"/>
        </w:rPr>
        <w:t xml:space="preserve"> по теме «Мои планы на будущее»</w:t>
      </w:r>
      <w:r w:rsidRPr="00CC7DA7">
        <w:rPr>
          <w:rFonts w:ascii="Times New Roman" w:hAnsi="Times New Roman" w:cs="Times New Roman"/>
          <w:b/>
          <w:bCs/>
          <w:i/>
          <w:iCs/>
          <w:sz w:val="24"/>
          <w:szCs w:val="24"/>
        </w:rPr>
        <w:t>:</w:t>
      </w:r>
    </w:p>
    <w:tbl>
      <w:tblPr>
        <w:tblW w:w="0" w:type="auto"/>
        <w:tblInd w:w="-53" w:type="dxa"/>
        <w:tblLayout w:type="fixed"/>
        <w:tblCellMar>
          <w:top w:w="55" w:type="dxa"/>
          <w:left w:w="55" w:type="dxa"/>
          <w:bottom w:w="55" w:type="dxa"/>
          <w:right w:w="55" w:type="dxa"/>
        </w:tblCellMar>
        <w:tblLook w:val="0000"/>
      </w:tblPr>
      <w:tblGrid>
        <w:gridCol w:w="4253"/>
        <w:gridCol w:w="4394"/>
      </w:tblGrid>
      <w:tr w:rsidR="002C49FA">
        <w:trPr>
          <w:trHeight w:val="342"/>
        </w:trPr>
        <w:tc>
          <w:tcPr>
            <w:tcW w:w="4253" w:type="dxa"/>
          </w:tcPr>
          <w:p w:rsidR="002C49FA" w:rsidRPr="000B65C6" w:rsidRDefault="002C49FA" w:rsidP="00A01C60">
            <w:pPr>
              <w:snapToGrid w:val="0"/>
              <w:ind w:right="57" w:firstLine="0"/>
              <w:rPr>
                <w:highlight w:val="cyan"/>
                <w:lang w:val="de-DE"/>
              </w:rPr>
            </w:pPr>
            <w:r w:rsidRPr="00997CD3">
              <w:t xml:space="preserve">1) </w:t>
            </w:r>
            <w:r>
              <w:rPr>
                <w:lang w:val="en-US"/>
              </w:rPr>
              <w:t>l’</w:t>
            </w:r>
            <w:r w:rsidRPr="00997CD3">
              <w:rPr>
                <w:lang w:val="de-DE"/>
              </w:rPr>
              <w:t xml:space="preserve">employeur, </w:t>
            </w:r>
          </w:p>
        </w:tc>
        <w:tc>
          <w:tcPr>
            <w:tcW w:w="4394" w:type="dxa"/>
          </w:tcPr>
          <w:p w:rsidR="002C49FA" w:rsidRDefault="002C49FA" w:rsidP="00A01C60">
            <w:pPr>
              <w:snapToGrid w:val="0"/>
              <w:ind w:right="57" w:firstLine="0"/>
            </w:pPr>
            <w:r>
              <w:rPr>
                <w:lang w:val="de-DE"/>
              </w:rPr>
              <w:t>a</w:t>
            </w:r>
            <w:r>
              <w:t>) будущее</w:t>
            </w:r>
          </w:p>
        </w:tc>
      </w:tr>
      <w:tr w:rsidR="002C49FA">
        <w:trPr>
          <w:trHeight w:val="342"/>
        </w:trPr>
        <w:tc>
          <w:tcPr>
            <w:tcW w:w="4253" w:type="dxa"/>
          </w:tcPr>
          <w:p w:rsidR="002C49FA" w:rsidRPr="000B65C6" w:rsidRDefault="002C49FA" w:rsidP="00A01C60">
            <w:pPr>
              <w:snapToGrid w:val="0"/>
              <w:ind w:right="57" w:firstLine="0"/>
              <w:rPr>
                <w:highlight w:val="cyan"/>
                <w:lang w:val="de-DE"/>
              </w:rPr>
            </w:pPr>
            <w:r w:rsidRPr="00997CD3">
              <w:rPr>
                <w:lang w:val="de-DE"/>
              </w:rPr>
              <w:t xml:space="preserve">2) </w:t>
            </w:r>
            <w:r>
              <w:rPr>
                <w:lang w:val="de-DE"/>
              </w:rPr>
              <w:t xml:space="preserve">le </w:t>
            </w:r>
            <w:r w:rsidRPr="00997CD3">
              <w:rPr>
                <w:lang w:val="de-DE"/>
              </w:rPr>
              <w:t>lieu de travail</w:t>
            </w:r>
          </w:p>
        </w:tc>
        <w:tc>
          <w:tcPr>
            <w:tcW w:w="4394" w:type="dxa"/>
          </w:tcPr>
          <w:p w:rsidR="002C49FA" w:rsidRPr="00CC7DA7" w:rsidRDefault="002C49FA" w:rsidP="00A01C60">
            <w:pPr>
              <w:snapToGrid w:val="0"/>
              <w:ind w:right="57" w:firstLine="0"/>
            </w:pPr>
            <w:r>
              <w:rPr>
                <w:lang w:val="de-DE"/>
              </w:rPr>
              <w:t xml:space="preserve">b) </w:t>
            </w:r>
            <w:r>
              <w:t>работать</w:t>
            </w:r>
          </w:p>
        </w:tc>
      </w:tr>
      <w:tr w:rsidR="002C49FA">
        <w:trPr>
          <w:trHeight w:val="342"/>
        </w:trPr>
        <w:tc>
          <w:tcPr>
            <w:tcW w:w="4253" w:type="dxa"/>
          </w:tcPr>
          <w:p w:rsidR="002C49FA" w:rsidRPr="00500CD0" w:rsidRDefault="002C49FA" w:rsidP="00A01C60">
            <w:pPr>
              <w:snapToGrid w:val="0"/>
              <w:ind w:right="57" w:firstLine="0"/>
              <w:rPr>
                <w:lang w:val="de-DE"/>
              </w:rPr>
            </w:pPr>
            <w:r>
              <w:t xml:space="preserve">3) </w:t>
            </w:r>
            <w:r>
              <w:rPr>
                <w:lang w:val="de-DE"/>
              </w:rPr>
              <w:t>être occupé</w:t>
            </w:r>
          </w:p>
        </w:tc>
        <w:tc>
          <w:tcPr>
            <w:tcW w:w="4394" w:type="dxa"/>
          </w:tcPr>
          <w:p w:rsidR="002C49FA" w:rsidRDefault="002C49FA" w:rsidP="00A01C60">
            <w:pPr>
              <w:snapToGrid w:val="0"/>
              <w:ind w:right="57" w:firstLine="0"/>
            </w:pPr>
            <w:r>
              <w:rPr>
                <w:lang w:val="de-DE"/>
              </w:rPr>
              <w:t xml:space="preserve">c) </w:t>
            </w:r>
            <w:r>
              <w:t>работодатель</w:t>
            </w:r>
          </w:p>
        </w:tc>
      </w:tr>
      <w:tr w:rsidR="002C49FA">
        <w:trPr>
          <w:trHeight w:val="342"/>
        </w:trPr>
        <w:tc>
          <w:tcPr>
            <w:tcW w:w="4253" w:type="dxa"/>
          </w:tcPr>
          <w:p w:rsidR="002C49FA" w:rsidRDefault="002C49FA" w:rsidP="00A01C60">
            <w:pPr>
              <w:snapToGrid w:val="0"/>
              <w:ind w:right="57" w:firstLine="0"/>
              <w:rPr>
                <w:lang w:val="de-DE"/>
              </w:rPr>
            </w:pPr>
            <w:r>
              <w:t xml:space="preserve">4) </w:t>
            </w:r>
            <w:r>
              <w:rPr>
                <w:lang w:val="de-DE"/>
              </w:rPr>
              <w:t>travailler</w:t>
            </w:r>
          </w:p>
        </w:tc>
        <w:tc>
          <w:tcPr>
            <w:tcW w:w="4394" w:type="dxa"/>
          </w:tcPr>
          <w:p w:rsidR="002C49FA" w:rsidRDefault="002C49FA" w:rsidP="00A01C60">
            <w:pPr>
              <w:snapToGrid w:val="0"/>
              <w:ind w:right="57" w:firstLine="0"/>
            </w:pPr>
            <w:r>
              <w:rPr>
                <w:lang w:val="de-DE"/>
              </w:rPr>
              <w:t>d</w:t>
            </w:r>
            <w:r>
              <w:t>) рабочее место</w:t>
            </w:r>
          </w:p>
        </w:tc>
      </w:tr>
      <w:tr w:rsidR="002C49FA">
        <w:trPr>
          <w:trHeight w:val="342"/>
        </w:trPr>
        <w:tc>
          <w:tcPr>
            <w:tcW w:w="4253" w:type="dxa"/>
          </w:tcPr>
          <w:p w:rsidR="002C49FA" w:rsidRDefault="002C49FA" w:rsidP="00A01C60">
            <w:pPr>
              <w:snapToGrid w:val="0"/>
              <w:ind w:right="57" w:firstLine="0"/>
              <w:rPr>
                <w:lang w:val="de-DE"/>
              </w:rPr>
            </w:pPr>
            <w:r>
              <w:t xml:space="preserve">5) </w:t>
            </w:r>
            <w:r>
              <w:rPr>
                <w:lang w:val="de-DE"/>
              </w:rPr>
              <w:t>le futur</w:t>
            </w:r>
          </w:p>
        </w:tc>
        <w:tc>
          <w:tcPr>
            <w:tcW w:w="4394" w:type="dxa"/>
          </w:tcPr>
          <w:p w:rsidR="002C49FA" w:rsidRDefault="002C49FA" w:rsidP="00A01C60">
            <w:pPr>
              <w:snapToGrid w:val="0"/>
              <w:ind w:right="57" w:firstLine="0"/>
            </w:pPr>
            <w:r>
              <w:rPr>
                <w:lang w:val="de-DE"/>
              </w:rPr>
              <w:t xml:space="preserve">e) </w:t>
            </w:r>
            <w:r>
              <w:t>быть занятым</w:t>
            </w:r>
          </w:p>
        </w:tc>
      </w:tr>
    </w:tbl>
    <w:p w:rsidR="002C49FA" w:rsidRDefault="002C49FA" w:rsidP="00A01C60">
      <w:pPr>
        <w:pStyle w:val="NoSpacing"/>
        <w:ind w:right="57"/>
        <w:jc w:val="both"/>
        <w:rPr>
          <w:rFonts w:ascii="Times New Roman" w:hAnsi="Times New Roman" w:cs="Times New Roman"/>
          <w:b/>
          <w:bCs/>
          <w:sz w:val="24"/>
          <w:szCs w:val="24"/>
        </w:rPr>
      </w:pPr>
    </w:p>
    <w:p w:rsidR="002C49FA" w:rsidRDefault="002C49FA" w:rsidP="00A01C60">
      <w:pPr>
        <w:ind w:firstLine="0"/>
        <w:rPr>
          <w:b/>
          <w:bCs/>
          <w:i/>
          <w:iCs/>
        </w:rPr>
      </w:pPr>
      <w:r>
        <w:rPr>
          <w:b/>
          <w:bCs/>
          <w:i/>
          <w:iCs/>
        </w:rPr>
        <w:t>Исправьте грамматические ошибки по теме «Порядок слов в простом предложении»</w:t>
      </w:r>
    </w:p>
    <w:p w:rsidR="002C49FA" w:rsidRDefault="002C49FA" w:rsidP="00A01C60">
      <w:pPr>
        <w:ind w:firstLine="0"/>
        <w:rPr>
          <w:b/>
          <w:bCs/>
          <w:i/>
          <w:iCs/>
        </w:rPr>
      </w:pPr>
    </w:p>
    <w:p w:rsidR="002C49FA" w:rsidRPr="00A01C60" w:rsidRDefault="002C49FA" w:rsidP="00A01C60">
      <w:pPr>
        <w:shd w:val="clear" w:color="auto" w:fill="FFFFFF"/>
        <w:ind w:firstLine="0"/>
        <w:rPr>
          <w:color w:val="000000"/>
          <w:lang w:val="en-US"/>
        </w:rPr>
      </w:pPr>
      <w:r w:rsidRPr="00A01C60">
        <w:rPr>
          <w:color w:val="000000"/>
          <w:lang w:val="en-US"/>
        </w:rPr>
        <w:t xml:space="preserve">1) </w:t>
      </w:r>
      <w:r>
        <w:rPr>
          <w:color w:val="000000"/>
          <w:lang w:val="en-US"/>
        </w:rPr>
        <w:t>a Marie trois enfants</w:t>
      </w:r>
      <w:r w:rsidRPr="00A01C60">
        <w:rPr>
          <w:color w:val="000000"/>
          <w:lang w:val="en-US"/>
        </w:rPr>
        <w:t>.</w:t>
      </w:r>
    </w:p>
    <w:p w:rsidR="002C49FA" w:rsidRPr="00A01C60" w:rsidRDefault="002C49FA" w:rsidP="00A01C60">
      <w:pPr>
        <w:shd w:val="clear" w:color="auto" w:fill="FFFFFF"/>
        <w:ind w:firstLine="0"/>
        <w:rPr>
          <w:color w:val="000000"/>
          <w:lang w:val="en-US"/>
        </w:rPr>
      </w:pPr>
      <w:r w:rsidRPr="00A01C60">
        <w:rPr>
          <w:color w:val="000000"/>
          <w:lang w:val="en-US"/>
        </w:rPr>
        <w:t>2) En France notre tante habiter.</w:t>
      </w:r>
    </w:p>
    <w:p w:rsidR="002C49FA" w:rsidRPr="000B65C6" w:rsidRDefault="002C49FA" w:rsidP="00A01C60">
      <w:pPr>
        <w:shd w:val="clear" w:color="auto" w:fill="FFFFFF"/>
        <w:ind w:firstLine="0"/>
        <w:rPr>
          <w:color w:val="000000"/>
          <w:lang w:val="en-US"/>
        </w:rPr>
      </w:pPr>
      <w:r w:rsidRPr="000B65C6">
        <w:rPr>
          <w:color w:val="000000"/>
          <w:lang w:val="en-US"/>
        </w:rPr>
        <w:t xml:space="preserve">3) </w:t>
      </w:r>
      <w:r>
        <w:rPr>
          <w:color w:val="000000"/>
          <w:lang w:val="en-US"/>
        </w:rPr>
        <w:t>Oщ mon neuf faire ses йtudes</w:t>
      </w:r>
      <w:r w:rsidRPr="000B65C6">
        <w:rPr>
          <w:color w:val="000000"/>
          <w:lang w:val="en-US"/>
        </w:rPr>
        <w:t>?</w:t>
      </w:r>
    </w:p>
    <w:p w:rsidR="002C49FA" w:rsidRPr="000B65C6" w:rsidRDefault="002C49FA" w:rsidP="00A01C60">
      <w:pPr>
        <w:ind w:firstLine="0"/>
        <w:rPr>
          <w:b/>
          <w:bCs/>
          <w:i/>
          <w:iCs/>
          <w:lang w:val="en-US"/>
        </w:rPr>
      </w:pPr>
    </w:p>
    <w:p w:rsidR="002C49FA" w:rsidRDefault="002C49FA" w:rsidP="00A01C60">
      <w:pPr>
        <w:ind w:firstLine="0"/>
        <w:rPr>
          <w:b/>
          <w:bCs/>
          <w:i/>
          <w:iCs/>
        </w:rPr>
      </w:pPr>
      <w:r>
        <w:rPr>
          <w:b/>
          <w:bCs/>
          <w:i/>
          <w:iCs/>
        </w:rPr>
        <w:t>Исправьте грамматические ошибки по теме «Местоимение»</w:t>
      </w:r>
    </w:p>
    <w:p w:rsidR="002C49FA" w:rsidRDefault="002C49FA" w:rsidP="00A01C60">
      <w:pPr>
        <w:ind w:firstLine="0"/>
        <w:rPr>
          <w:b/>
          <w:bCs/>
          <w:i/>
          <w:iCs/>
        </w:rPr>
      </w:pPr>
    </w:p>
    <w:p w:rsidR="002C49FA" w:rsidRPr="00817D8C" w:rsidRDefault="002C49FA"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2C49FA" w:rsidRPr="00817D8C" w:rsidRDefault="002C49FA" w:rsidP="00A01C60">
      <w:pPr>
        <w:shd w:val="clear" w:color="auto" w:fill="FFFFFF"/>
        <w:ind w:right="284" w:firstLine="0"/>
        <w:rPr>
          <w:spacing w:val="4"/>
          <w:kern w:val="16"/>
          <w:lang w:val="fr-FR"/>
        </w:rPr>
      </w:pPr>
      <w:r w:rsidRPr="00817D8C">
        <w:rPr>
          <w:spacing w:val="4"/>
          <w:kern w:val="16"/>
          <w:lang w:val="fr-FR"/>
        </w:rPr>
        <w:t xml:space="preserve"> – Aujourd’hui nous les avons trois.</w:t>
      </w:r>
    </w:p>
    <w:p w:rsidR="002C49FA" w:rsidRDefault="002C49FA" w:rsidP="00A01C60">
      <w:pPr>
        <w:shd w:val="clear" w:color="auto" w:fill="FFFFFF"/>
        <w:ind w:right="284" w:firstLine="0"/>
        <w:rPr>
          <w:spacing w:val="4"/>
          <w:kern w:val="16"/>
          <w:lang w:val="fr-FR"/>
        </w:rPr>
      </w:pPr>
      <w:r w:rsidRPr="00817D8C">
        <w:rPr>
          <w:spacing w:val="4"/>
          <w:kern w:val="16"/>
          <w:lang w:val="fr-FR"/>
        </w:rPr>
        <w:t>2. – Nos amis sont déjà en France.</w:t>
      </w:r>
    </w:p>
    <w:p w:rsidR="002C49FA" w:rsidRPr="00817D8C" w:rsidRDefault="002C49FA" w:rsidP="00A01C60">
      <w:pPr>
        <w:shd w:val="clear" w:color="auto" w:fill="FFFFFF"/>
        <w:ind w:right="284" w:firstLine="0"/>
        <w:rPr>
          <w:spacing w:val="4"/>
          <w:kern w:val="16"/>
          <w:lang w:val="fr-FR"/>
        </w:rPr>
      </w:pPr>
      <w:r w:rsidRPr="00817D8C">
        <w:rPr>
          <w:spacing w:val="4"/>
          <w:kern w:val="16"/>
          <w:lang w:val="fr-FR"/>
        </w:rPr>
        <w:t xml:space="preserve">  – Nous en allons aussi.</w:t>
      </w:r>
    </w:p>
    <w:p w:rsidR="002C49FA" w:rsidRPr="00817D8C" w:rsidRDefault="002C49FA"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2C49FA" w:rsidRPr="00817D8C" w:rsidRDefault="002C49FA" w:rsidP="00A01C60">
      <w:pPr>
        <w:shd w:val="clear" w:color="auto" w:fill="FFFFFF"/>
        <w:ind w:right="284" w:firstLine="0"/>
        <w:rPr>
          <w:spacing w:val="4"/>
          <w:kern w:val="16"/>
          <w:lang w:val="fr-FR"/>
        </w:rPr>
      </w:pPr>
      <w:r w:rsidRPr="00817D8C">
        <w:rPr>
          <w:spacing w:val="4"/>
          <w:kern w:val="16"/>
          <w:lang w:val="fr-FR"/>
        </w:rPr>
        <w:t>– Oui, nous y v</w:t>
      </w:r>
      <w:r>
        <w:rPr>
          <w:spacing w:val="4"/>
          <w:kern w:val="16"/>
          <w:lang w:val="fr-FR"/>
        </w:rPr>
        <w:t>oyons chaque jours</w:t>
      </w:r>
      <w:r w:rsidRPr="00817D8C">
        <w:rPr>
          <w:spacing w:val="4"/>
          <w:kern w:val="16"/>
          <w:lang w:val="fr-FR"/>
        </w:rPr>
        <w:t>.</w:t>
      </w:r>
    </w:p>
    <w:p w:rsidR="002C49FA" w:rsidRPr="008C367C" w:rsidRDefault="002C49FA" w:rsidP="00A01C60">
      <w:pPr>
        <w:ind w:firstLine="0"/>
        <w:rPr>
          <w:lang w:val="en-US"/>
        </w:rPr>
      </w:pPr>
    </w:p>
    <w:p w:rsidR="002C49FA" w:rsidRPr="00A91C4A" w:rsidRDefault="002C49FA" w:rsidP="00A01C60">
      <w:pPr>
        <w:ind w:firstLine="0"/>
        <w:rPr>
          <w:b/>
          <w:bCs/>
          <w:i/>
          <w:iCs/>
        </w:rPr>
      </w:pPr>
      <w:r w:rsidRPr="00A91C4A">
        <w:rPr>
          <w:b/>
          <w:bCs/>
          <w:i/>
          <w:iCs/>
        </w:rPr>
        <w:t>Выберите правильный ответ по страноведению</w:t>
      </w:r>
      <w:r w:rsidRPr="00A91C4A">
        <w:t xml:space="preserve"> «</w:t>
      </w:r>
      <w:r w:rsidRPr="00A91C4A">
        <w:rPr>
          <w:b/>
          <w:bCs/>
          <w:i/>
          <w:iCs/>
        </w:rPr>
        <w:t>Высшее образование в стране изучаемого языка»</w:t>
      </w:r>
    </w:p>
    <w:p w:rsidR="002C49FA" w:rsidRPr="00A91C4A" w:rsidRDefault="002C49FA" w:rsidP="00A01C60">
      <w:pPr>
        <w:ind w:firstLine="0"/>
        <w:rPr>
          <w:b/>
          <w:bCs/>
          <w:i/>
          <w:iCs/>
        </w:rPr>
      </w:pPr>
    </w:p>
    <w:p w:rsidR="002C49FA" w:rsidRPr="00226890" w:rsidRDefault="002C49FA"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sidRPr="00226890">
        <w:rPr>
          <w:lang w:val="en-US"/>
        </w:rPr>
        <w:t>…</w:t>
      </w:r>
    </w:p>
    <w:p w:rsidR="002C49FA" w:rsidRPr="00226890" w:rsidRDefault="002C49FA" w:rsidP="00A01C60">
      <w:pPr>
        <w:rPr>
          <w:lang w:val="en-US"/>
        </w:rPr>
      </w:pPr>
      <w:r w:rsidRPr="00997CD3">
        <w:rPr>
          <w:lang w:val="en-US"/>
        </w:rPr>
        <w:t>A</w:t>
      </w:r>
      <w:r>
        <w:rPr>
          <w:lang w:val="en-US"/>
        </w:rPr>
        <w:t>auxrecherches</w:t>
      </w:r>
    </w:p>
    <w:p w:rsidR="002C49FA" w:rsidRPr="00226890" w:rsidRDefault="002C49FA"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2C49FA" w:rsidRPr="00226890" w:rsidRDefault="002C49FA" w:rsidP="00A01C60">
      <w:pPr>
        <w:rPr>
          <w:lang w:val="en-US"/>
        </w:rPr>
      </w:pPr>
      <w:r w:rsidRPr="00997CD3">
        <w:rPr>
          <w:lang w:val="en-US"/>
        </w:rPr>
        <w:t>C</w:t>
      </w:r>
      <w:r>
        <w:rPr>
          <w:lang w:val="en-US"/>
        </w:rPr>
        <w:t>auxstagespratiques</w:t>
      </w:r>
    </w:p>
    <w:p w:rsidR="002C49FA" w:rsidRPr="00226890" w:rsidRDefault="002C49FA"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2C49FA" w:rsidRPr="00997CD3" w:rsidRDefault="002C49FA" w:rsidP="00A01C60">
      <w:pPr>
        <w:ind w:left="568" w:hanging="284"/>
        <w:rPr>
          <w:lang w:val="en-US"/>
        </w:rPr>
      </w:pPr>
      <w:r w:rsidRPr="00997CD3">
        <w:rPr>
          <w:lang w:val="en-US"/>
        </w:rPr>
        <w:t xml:space="preserve">A </w:t>
      </w:r>
      <w:r>
        <w:rPr>
          <w:sz w:val="22"/>
          <w:szCs w:val="22"/>
          <w:lang w:val="fr-FR"/>
        </w:rPr>
        <w:t>à la recherche</w:t>
      </w:r>
    </w:p>
    <w:p w:rsidR="002C49FA" w:rsidRDefault="002C49FA" w:rsidP="00A01C60">
      <w:pPr>
        <w:ind w:left="568" w:hanging="284"/>
        <w:rPr>
          <w:sz w:val="22"/>
          <w:szCs w:val="22"/>
          <w:lang w:val="fr-FR"/>
        </w:rPr>
      </w:pPr>
      <w:r w:rsidRPr="00997CD3">
        <w:rPr>
          <w:lang w:val="en-US"/>
        </w:rPr>
        <w:t xml:space="preserve">    B</w:t>
      </w:r>
      <w:r w:rsidRPr="00997CD3">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2C49FA" w:rsidRDefault="002C49FA" w:rsidP="00A01C60">
      <w:pPr>
        <w:ind w:left="568" w:hanging="284"/>
        <w:rPr>
          <w:lang w:val="en-US"/>
        </w:rPr>
      </w:pPr>
      <w:r w:rsidRPr="00997CD3">
        <w:rPr>
          <w:lang w:val="en-US"/>
        </w:rPr>
        <w:t xml:space="preserve">    C  aux vacances</w:t>
      </w:r>
    </w:p>
    <w:p w:rsidR="002C49FA" w:rsidRDefault="002C49FA" w:rsidP="00A01C60">
      <w:pPr>
        <w:ind w:firstLine="0"/>
        <w:rPr>
          <w:lang w:val="en-US"/>
        </w:rPr>
      </w:pPr>
      <w:r>
        <w:rPr>
          <w:lang w:val="en-US"/>
        </w:rPr>
        <w:t>3.</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2C49FA" w:rsidRDefault="002C49FA" w:rsidP="00A01C60">
      <w:pPr>
        <w:ind w:left="568" w:hanging="284"/>
        <w:rPr>
          <w:sz w:val="22"/>
          <w:szCs w:val="22"/>
          <w:lang w:val="fr-FR"/>
        </w:rPr>
      </w:pPr>
      <w:r w:rsidRPr="00997CD3">
        <w:rPr>
          <w:lang w:val="en-US"/>
        </w:rPr>
        <w:t>A ils se sont repos</w:t>
      </w:r>
      <w:r>
        <w:rPr>
          <w:sz w:val="22"/>
          <w:szCs w:val="22"/>
          <w:lang w:val="fr-FR"/>
        </w:rPr>
        <w:t>é</w:t>
      </w:r>
      <w:r w:rsidRPr="00997CD3">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2C49FA" w:rsidRDefault="002C49FA"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2C49FA" w:rsidRDefault="002C49FA"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2C49FA" w:rsidRPr="00997CD3" w:rsidRDefault="002C49FA" w:rsidP="00A01C60">
      <w:pPr>
        <w:ind w:firstLine="0"/>
        <w:rPr>
          <w:lang w:val="fr-FR"/>
        </w:rPr>
      </w:pPr>
    </w:p>
    <w:p w:rsidR="002C49FA" w:rsidRPr="008C367C" w:rsidRDefault="002C49FA" w:rsidP="00A01C60">
      <w:pPr>
        <w:ind w:firstLine="0"/>
        <w:rPr>
          <w:b/>
          <w:bCs/>
          <w:i/>
          <w:iCs/>
          <w:lang w:val="en-US"/>
        </w:rPr>
      </w:pPr>
    </w:p>
    <w:p w:rsidR="002C49FA" w:rsidRPr="00A400A2" w:rsidRDefault="002C49FA" w:rsidP="00A01C60">
      <w:pPr>
        <w:ind w:firstLine="0"/>
        <w:rPr>
          <w:b/>
          <w:bCs/>
          <w:i/>
          <w:iCs/>
        </w:rPr>
      </w:pPr>
      <w:r>
        <w:rPr>
          <w:b/>
          <w:bCs/>
          <w:i/>
          <w:iCs/>
        </w:rPr>
        <w:t>Прочитайте текст и определите, является высказывание истинным или ложным.</w:t>
      </w:r>
    </w:p>
    <w:p w:rsidR="002C49FA" w:rsidRPr="00587EED" w:rsidRDefault="002C49FA" w:rsidP="00A01C60">
      <w:pPr>
        <w:ind w:firstLine="0"/>
        <w:rPr>
          <w:b/>
          <w:bCs/>
          <w:i/>
          <w:iCs/>
        </w:rPr>
      </w:pPr>
    </w:p>
    <w:p w:rsidR="002C49FA" w:rsidRPr="000513CD" w:rsidRDefault="002C49FA" w:rsidP="00A01C60">
      <w:pPr>
        <w:jc w:val="center"/>
        <w:rPr>
          <w:b/>
          <w:bCs/>
          <w:lang w:val="en-US"/>
        </w:rPr>
      </w:pPr>
      <w:r w:rsidRPr="000513CD">
        <w:rPr>
          <w:b/>
          <w:bCs/>
          <w:lang w:val="fr-FR"/>
        </w:rPr>
        <w:t>L’enseignement supérieur</w:t>
      </w:r>
    </w:p>
    <w:p w:rsidR="002C49FA" w:rsidRPr="000513CD" w:rsidRDefault="002C49FA" w:rsidP="00A01C60">
      <w:pPr>
        <w:rPr>
          <w:lang w:val="fr-FR"/>
        </w:rPr>
      </w:pPr>
      <w:r w:rsidRPr="000513CD">
        <w:rPr>
          <w:lang w:val="fr-FR"/>
        </w:rPr>
        <w:t xml:space="preserve">L’enseignement supérieur peut </w:t>
      </w:r>
      <w:r w:rsidRPr="005606CF">
        <w:rPr>
          <w:lang w:val="en-US"/>
        </w:rPr>
        <w:t>ê</w:t>
      </w:r>
      <w:r w:rsidRPr="000513CD">
        <w:rPr>
          <w:lang w:val="fr-FR"/>
        </w:rPr>
        <w:t>trecourt.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2C49FA" w:rsidRPr="000513CD" w:rsidRDefault="002C49FA"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2C49FA" w:rsidRPr="000513CD" w:rsidRDefault="002C49FA"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2C49FA" w:rsidRPr="000513CD" w:rsidRDefault="002C49FA"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universitéspubliques.</w:t>
      </w:r>
    </w:p>
    <w:p w:rsidR="002C49FA" w:rsidRPr="000513CD" w:rsidRDefault="002C49FA" w:rsidP="00A01C60">
      <w:pPr>
        <w:pStyle w:val="p3"/>
        <w:tabs>
          <w:tab w:val="left" w:pos="0"/>
        </w:tabs>
        <w:spacing w:line="276" w:lineRule="auto"/>
        <w:ind w:left="0" w:firstLine="0"/>
        <w:jc w:val="both"/>
        <w:rPr>
          <w:lang w:val="fr-FR"/>
        </w:rPr>
      </w:pPr>
      <w:r w:rsidRPr="000513CD">
        <w:rPr>
          <w:lang w:val="fr-FR"/>
        </w:rPr>
        <w:t>Les études universitaires sont organis</w:t>
      </w:r>
      <w:r w:rsidRPr="000513CD">
        <w:t>é</w:t>
      </w:r>
      <w:r w:rsidRPr="000513CD">
        <w:rPr>
          <w:lang w:val="fr-FR"/>
        </w:rPr>
        <w:t>es en trois cycles: Le premier cycle prépare en deux ans au DEUG (diplôme d’études universitaires générales), 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2C49FA" w:rsidRPr="000513CD" w:rsidRDefault="002C49FA"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nements de mai 1968. Chaque 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2C49FA" w:rsidRPr="00AD1E6D" w:rsidRDefault="002C49FA"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 xml:space="preserve">le continu des connaissances, ou encore par une combinaison des deux.À rares exceptions, les </w:t>
      </w:r>
      <w:r w:rsidRPr="000513CD">
        <w:t>é</w:t>
      </w:r>
      <w:r w:rsidRPr="000513CD">
        <w:rPr>
          <w:lang w:val="fr-FR"/>
        </w:rPr>
        <w:t xml:space="preserve">tudiants ne touchent pas de bourse.Les études sont gratuites, </w:t>
      </w:r>
      <w:r w:rsidRPr="00AD1E6D">
        <w:rPr>
          <w:lang w:val="fr-FR"/>
        </w:rPr>
        <w:t>mais il y a des droits à payer.</w:t>
      </w:r>
    </w:p>
    <w:p w:rsidR="002C49FA" w:rsidRPr="00AD1E6D" w:rsidRDefault="002C49FA" w:rsidP="00A01C60">
      <w:pPr>
        <w:pStyle w:val="p9"/>
        <w:tabs>
          <w:tab w:val="left" w:pos="0"/>
        </w:tabs>
        <w:spacing w:line="276" w:lineRule="auto"/>
        <w:ind w:left="0" w:firstLine="360"/>
        <w:jc w:val="both"/>
        <w:rPr>
          <w:lang w:val="fr-FR"/>
        </w:rPr>
      </w:pPr>
    </w:p>
    <w:p w:rsidR="002C49FA" w:rsidRPr="00AD1E6D" w:rsidRDefault="002C49FA"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2C49FA" w:rsidRPr="00AD1E6D" w:rsidRDefault="002C49FA"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2C49FA" w:rsidRPr="00AD1E6D" w:rsidRDefault="002C49FA"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2C49FA" w:rsidRPr="00AD1E6D" w:rsidRDefault="002C49FA" w:rsidP="00A01C60">
      <w:pPr>
        <w:shd w:val="clear" w:color="auto" w:fill="FFFFFF"/>
        <w:ind w:firstLine="0"/>
        <w:rPr>
          <w:lang w:val="en-US"/>
        </w:rPr>
      </w:pPr>
    </w:p>
    <w:p w:rsidR="002C49FA" w:rsidRPr="00226890" w:rsidRDefault="002C49FA" w:rsidP="00A01C60">
      <w:pPr>
        <w:ind w:firstLine="0"/>
        <w:rPr>
          <w:b/>
          <w:bCs/>
          <w:i/>
          <w:iCs/>
        </w:rPr>
      </w:pPr>
      <w:r w:rsidRPr="00AD1E6D">
        <w:rPr>
          <w:b/>
          <w:bCs/>
          <w:i/>
          <w:iCs/>
        </w:rPr>
        <w:t>Дополните диалог, используя предложенные ниже</w:t>
      </w:r>
      <w:r w:rsidRPr="00D72404">
        <w:rPr>
          <w:b/>
          <w:bCs/>
          <w:i/>
          <w:iCs/>
        </w:rPr>
        <w:t>реплики</w:t>
      </w:r>
    </w:p>
    <w:p w:rsidR="002C49FA" w:rsidRPr="00226890" w:rsidRDefault="002C49FA" w:rsidP="00A01C60">
      <w:pPr>
        <w:ind w:firstLine="0"/>
        <w:rPr>
          <w:b/>
          <w:bCs/>
          <w:i/>
          <w:iCs/>
        </w:rPr>
      </w:pPr>
    </w:p>
    <w:p w:rsidR="002C49FA" w:rsidRDefault="002C49FA" w:rsidP="00A01C60">
      <w:pPr>
        <w:spacing w:line="100" w:lineRule="atLeast"/>
        <w:rPr>
          <w:lang w:val="de-DE"/>
        </w:rPr>
      </w:pPr>
      <w:r>
        <w:rPr>
          <w:i/>
          <w:iCs/>
          <w:lang w:val="de-DE"/>
        </w:rPr>
        <w:t>Nicolas: Bonjour</w:t>
      </w:r>
      <w:r>
        <w:rPr>
          <w:lang w:val="de-DE"/>
        </w:rPr>
        <w:t>, Michel!</w:t>
      </w:r>
    </w:p>
    <w:p w:rsidR="002C49FA" w:rsidRPr="00A01C60" w:rsidRDefault="002C49FA" w:rsidP="00A01C60">
      <w:pPr>
        <w:spacing w:line="100" w:lineRule="atLeast"/>
        <w:rPr>
          <w:lang w:val="en-US"/>
        </w:rPr>
      </w:pPr>
      <w:r>
        <w:rPr>
          <w:i/>
          <w:iCs/>
          <w:lang w:val="de-DE"/>
        </w:rPr>
        <w:t>Michel:</w:t>
      </w:r>
      <w:r>
        <w:rPr>
          <w:lang w:val="de-DE"/>
        </w:rPr>
        <w:t xml:space="preserve"> ______, Nicolas! </w:t>
      </w:r>
      <w:r w:rsidRPr="00A01C60">
        <w:rPr>
          <w:lang w:val="en-US"/>
        </w:rPr>
        <w:t>Comment ça va?</w:t>
      </w:r>
    </w:p>
    <w:p w:rsidR="002C49FA" w:rsidRPr="00A01C60" w:rsidRDefault="002C49FA" w:rsidP="00A01C60">
      <w:pPr>
        <w:spacing w:line="100" w:lineRule="atLeast"/>
        <w:rPr>
          <w:lang w:val="en-US"/>
        </w:rPr>
      </w:pPr>
      <w:r w:rsidRPr="00A01C60">
        <w:rPr>
          <w:i/>
          <w:iCs/>
          <w:lang w:val="en-US"/>
        </w:rPr>
        <w:t>Nicolas:</w:t>
      </w:r>
      <w:r w:rsidRPr="00A01C60">
        <w:rPr>
          <w:lang w:val="en-US"/>
        </w:rPr>
        <w:t xml:space="preserve"> Merci, ça va bien! Que fais-tu ce soir?</w:t>
      </w:r>
    </w:p>
    <w:p w:rsidR="002C49FA" w:rsidRDefault="002C49FA" w:rsidP="00A01C60">
      <w:pPr>
        <w:spacing w:line="100" w:lineRule="atLeast"/>
        <w:rPr>
          <w:lang w:val="de-DE"/>
        </w:rPr>
      </w:pPr>
      <w:r w:rsidRPr="00A01C60">
        <w:rPr>
          <w:i/>
          <w:iCs/>
          <w:lang w:val="en-US"/>
        </w:rPr>
        <w:t>Karin:</w:t>
      </w:r>
      <w:r w:rsidRPr="00A01C60">
        <w:rPr>
          <w:lang w:val="en-US"/>
        </w:rPr>
        <w:t xml:space="preserve"> Aujourd’hui j’ai beaucoup d’affaires. </w:t>
      </w:r>
      <w:r>
        <w:rPr>
          <w:lang w:val="de-DE"/>
        </w:rPr>
        <w:t xml:space="preserve">Ma tante Marie vient nous voir. </w:t>
      </w:r>
      <w:r w:rsidRPr="00A91C4A">
        <w:rPr>
          <w:lang w:val="de-DE"/>
        </w:rPr>
        <w:t>En fait, je dois me dépêcher</w:t>
      </w:r>
      <w:r>
        <w:rPr>
          <w:lang w:val="de-DE"/>
        </w:rPr>
        <w:t>. Au revoir!</w:t>
      </w:r>
    </w:p>
    <w:p w:rsidR="002C49FA" w:rsidRDefault="002C49FA" w:rsidP="00A01C60">
      <w:pPr>
        <w:pBdr>
          <w:bottom w:val="single" w:sz="8" w:space="1" w:color="000000"/>
        </w:pBdr>
        <w:spacing w:line="100" w:lineRule="atLeast"/>
        <w:rPr>
          <w:lang w:val="de-DE"/>
        </w:rPr>
      </w:pPr>
      <w:r>
        <w:rPr>
          <w:i/>
          <w:iCs/>
          <w:lang w:val="de-DE"/>
        </w:rPr>
        <w:t>Nicolas:</w:t>
      </w:r>
      <w:r>
        <w:rPr>
          <w:lang w:val="de-DE"/>
        </w:rPr>
        <w:t xml:space="preserve"> ______!</w:t>
      </w:r>
    </w:p>
    <w:p w:rsidR="002C49FA" w:rsidRDefault="002C49FA" w:rsidP="00A01C60">
      <w:pPr>
        <w:pBdr>
          <w:bottom w:val="single" w:sz="8" w:space="1" w:color="000000"/>
        </w:pBdr>
        <w:spacing w:line="100" w:lineRule="atLeast"/>
        <w:rPr>
          <w:lang w:val="de-DE"/>
        </w:rPr>
      </w:pPr>
    </w:p>
    <w:p w:rsidR="002C49FA" w:rsidRPr="00B267BD" w:rsidRDefault="002C49FA" w:rsidP="00A01C60">
      <w:pPr>
        <w:spacing w:line="100" w:lineRule="atLeast"/>
        <w:rPr>
          <w:i/>
          <w:iCs/>
        </w:rPr>
      </w:pPr>
      <w:r w:rsidRPr="00A91C4A">
        <w:rPr>
          <w:i/>
          <w:iCs/>
          <w:lang w:val="de-DE"/>
        </w:rPr>
        <w:t xml:space="preserve">Bienvenue! Salut! </w:t>
      </w:r>
      <w:r w:rsidRPr="00A01C60">
        <w:rPr>
          <w:i/>
          <w:iCs/>
          <w:lang w:val="de-DE"/>
        </w:rPr>
        <w:t>P</w:t>
      </w:r>
      <w:r w:rsidRPr="00A91C4A">
        <w:rPr>
          <w:i/>
          <w:iCs/>
          <w:lang w:val="de-DE"/>
        </w:rPr>
        <w:t>ortez-vous bien! Au revoir!</w:t>
      </w:r>
      <w:r>
        <w:rPr>
          <w:i/>
          <w:iCs/>
          <w:lang w:val="de-DE"/>
        </w:rPr>
        <w:t xml:space="preserve"> Bonvoyage</w:t>
      </w:r>
      <w:r w:rsidRPr="00B267BD">
        <w:rPr>
          <w:i/>
          <w:iCs/>
        </w:rPr>
        <w:t>!</w:t>
      </w:r>
    </w:p>
    <w:p w:rsidR="002C49FA" w:rsidRPr="00BB32C4" w:rsidRDefault="002C49FA" w:rsidP="00A01C60">
      <w:pPr>
        <w:ind w:firstLine="0"/>
      </w:pPr>
      <w:r w:rsidRPr="00C06EF9">
        <w:rPr>
          <w:b/>
          <w:bCs/>
          <w:i/>
          <w:iCs/>
        </w:rPr>
        <w:t xml:space="preserve">Составьте план ответа </w:t>
      </w:r>
      <w:r>
        <w:rPr>
          <w:b/>
          <w:bCs/>
          <w:i/>
          <w:iCs/>
        </w:rPr>
        <w:t xml:space="preserve">по </w:t>
      </w:r>
      <w:r w:rsidRPr="00C06EF9">
        <w:rPr>
          <w:b/>
          <w:bCs/>
          <w:i/>
          <w:iCs/>
        </w:rPr>
        <w:t>тем</w:t>
      </w:r>
      <w:r>
        <w:rPr>
          <w:b/>
          <w:bCs/>
          <w:i/>
          <w:iCs/>
        </w:rPr>
        <w:t>е</w:t>
      </w:r>
      <w:r w:rsidRPr="00C06EF9">
        <w:rPr>
          <w:b/>
          <w:bCs/>
          <w:i/>
          <w:iCs/>
        </w:rPr>
        <w:t>:</w:t>
      </w:r>
      <w:r w:rsidRPr="00CC1211">
        <w:t xml:space="preserve"> «Значение иностранного языка в карьере будущего специалиста»</w:t>
      </w:r>
    </w:p>
    <w:p w:rsidR="002C49FA" w:rsidRPr="001B6833" w:rsidRDefault="002C49FA" w:rsidP="00A01C60">
      <w:pPr>
        <w:ind w:firstLine="0"/>
        <w:rPr>
          <w:b/>
          <w:bCs/>
          <w:i/>
          <w:iCs/>
        </w:rPr>
      </w:pPr>
      <w:r w:rsidRPr="009068D2">
        <w:rPr>
          <w:rStyle w:val="FontStyle31"/>
          <w:rFonts w:ascii="Times New Roman" w:hAnsi="Times New Roman" w:cs="Times New Roman"/>
          <w:b/>
          <w:bCs/>
          <w:i/>
          <w:iCs/>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bCs/>
          <w:i/>
          <w:iCs/>
          <w:sz w:val="24"/>
          <w:szCs w:val="24"/>
        </w:rPr>
        <w:t xml:space="preserve">: </w:t>
      </w:r>
      <w:r w:rsidRPr="001B6833">
        <w:rPr>
          <w:b/>
          <w:bCs/>
          <w:i/>
          <w:iCs/>
        </w:rPr>
        <w:t>«Студенческая жизнь»</w:t>
      </w:r>
    </w:p>
    <w:p w:rsidR="002C49FA" w:rsidRPr="001B6833" w:rsidRDefault="002C49FA" w:rsidP="00A01C60">
      <w:pPr>
        <w:ind w:firstLine="0"/>
        <w:rPr>
          <w:b/>
          <w:bCs/>
          <w:i/>
          <w:iCs/>
        </w:rPr>
      </w:pPr>
    </w:p>
    <w:p w:rsidR="002C49FA" w:rsidRPr="00A01C60" w:rsidRDefault="002C49FA"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A01C60">
        <w:rPr>
          <w:lang w:val="en-US"/>
        </w:rPr>
        <w:t>se reposer.</w:t>
      </w:r>
    </w:p>
    <w:p w:rsidR="002C49FA" w:rsidRPr="00A01C60" w:rsidRDefault="002C49FA" w:rsidP="00135911">
      <w:pPr>
        <w:ind w:firstLine="0"/>
        <w:rPr>
          <w:lang w:val="en-US"/>
        </w:rPr>
      </w:pPr>
    </w:p>
    <w:p w:rsidR="002C49FA" w:rsidRPr="00A01C60" w:rsidRDefault="002C49FA" w:rsidP="00135911">
      <w:pPr>
        <w:ind w:firstLine="0"/>
        <w:rPr>
          <w:lang w:val="en-US"/>
        </w:rPr>
      </w:pPr>
    </w:p>
    <w:p w:rsidR="002C49FA" w:rsidRPr="007B7A0D" w:rsidRDefault="002C49FA" w:rsidP="005B08D5">
      <w:pPr>
        <w:jc w:val="center"/>
        <w:rPr>
          <w:rStyle w:val="FontStyle31"/>
          <w:rFonts w:ascii="Times New Roman" w:hAnsi="Times New Roman" w:cs="Times New Roman"/>
          <w:b/>
          <w:bCs/>
          <w:i/>
          <w:iCs/>
          <w:sz w:val="24"/>
          <w:szCs w:val="24"/>
        </w:rPr>
      </w:pPr>
      <w:r w:rsidRPr="005B08D5">
        <w:rPr>
          <w:rStyle w:val="FontStyle31"/>
          <w:rFonts w:ascii="Times New Roman" w:hAnsi="Times New Roman" w:cs="Times New Roman"/>
          <w:b/>
          <w:bCs/>
          <w:i/>
          <w:iCs/>
          <w:sz w:val="24"/>
          <w:szCs w:val="24"/>
        </w:rPr>
        <w:t xml:space="preserve">Прочитайте текст, переведите и </w:t>
      </w:r>
      <w:r w:rsidRPr="005B08D5">
        <w:rPr>
          <w:b/>
          <w:bCs/>
          <w:i/>
          <w:iCs/>
        </w:rPr>
        <w:t>выпишете предложения, передающие его основную идею</w:t>
      </w:r>
      <w:r w:rsidRPr="005B08D5">
        <w:rPr>
          <w:rStyle w:val="FontStyle31"/>
          <w:rFonts w:ascii="Times New Roman" w:hAnsi="Times New Roman" w:cs="Times New Roman"/>
          <w:b/>
          <w:bCs/>
          <w:i/>
          <w:iCs/>
          <w:sz w:val="24"/>
          <w:szCs w:val="24"/>
        </w:rPr>
        <w:t>.</w:t>
      </w:r>
    </w:p>
    <w:p w:rsidR="002C49FA" w:rsidRPr="000513CD" w:rsidRDefault="002C49FA" w:rsidP="005B08D5">
      <w:pPr>
        <w:rPr>
          <w:lang w:val="fr-FR"/>
        </w:rPr>
      </w:pPr>
      <w:r w:rsidRPr="001B5E17">
        <w:rPr>
          <w:b/>
          <w:bCs/>
          <w:i/>
          <w:iCs/>
          <w:lang w:val="en-US"/>
        </w:rPr>
        <w:br w:type="page"/>
      </w:r>
      <w:r w:rsidRPr="000513CD">
        <w:rPr>
          <w:lang w:val="fr-FR"/>
        </w:rPr>
        <w:t xml:space="preserve">L’enseignement supérieur peut </w:t>
      </w:r>
      <w:r w:rsidRPr="005606CF">
        <w:rPr>
          <w:lang w:val="en-US"/>
        </w:rPr>
        <w:t>ê</w:t>
      </w:r>
      <w:r w:rsidRPr="000513CD">
        <w:rPr>
          <w:lang w:val="fr-FR"/>
        </w:rPr>
        <w:t>trecourt.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2C49FA" w:rsidRPr="000513CD" w:rsidRDefault="002C49FA" w:rsidP="005B08D5">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2C49FA" w:rsidRPr="000513CD" w:rsidRDefault="002C49FA" w:rsidP="005B08D5">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2C49FA" w:rsidRPr="000513CD" w:rsidRDefault="002C49FA" w:rsidP="005B08D5">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universitéspubliques.</w:t>
      </w:r>
    </w:p>
    <w:p w:rsidR="002C49FA" w:rsidRPr="000513CD" w:rsidRDefault="002C49FA" w:rsidP="005B08D5">
      <w:pPr>
        <w:pStyle w:val="p3"/>
        <w:tabs>
          <w:tab w:val="left" w:pos="0"/>
        </w:tabs>
        <w:spacing w:line="276" w:lineRule="auto"/>
        <w:ind w:left="0" w:firstLine="0"/>
        <w:jc w:val="both"/>
        <w:rPr>
          <w:lang w:val="fr-FR"/>
        </w:rPr>
      </w:pPr>
      <w:r w:rsidRPr="000513CD">
        <w:rPr>
          <w:lang w:val="fr-FR"/>
        </w:rPr>
        <w:t>Les études universitaires sont organis</w:t>
      </w:r>
      <w:r w:rsidRPr="000513CD">
        <w:t>é</w:t>
      </w:r>
      <w:r w:rsidRPr="000513CD">
        <w:rPr>
          <w:lang w:val="fr-FR"/>
        </w:rPr>
        <w:t>es en trois cycles: Le premier cycle prépare en deux ans au DEUG (diplôme d’études universitaires générales), 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2C49FA" w:rsidRPr="000513CD" w:rsidRDefault="002C49FA" w:rsidP="005B08D5">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nements de mai 1968. Chaque 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2C49FA" w:rsidRPr="00AD1E6D" w:rsidRDefault="002C49FA" w:rsidP="005B08D5">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 xml:space="preserve">le continu des connaissances, ou encore par une combinaison des deux.À rares exceptions, les </w:t>
      </w:r>
      <w:r w:rsidRPr="000513CD">
        <w:t>é</w:t>
      </w:r>
      <w:r w:rsidRPr="000513CD">
        <w:rPr>
          <w:lang w:val="fr-FR"/>
        </w:rPr>
        <w:t xml:space="preserve">tudiants ne touchent pas de bourse.Les études sont gratuites, </w:t>
      </w:r>
      <w:r w:rsidRPr="00AD1E6D">
        <w:rPr>
          <w:lang w:val="fr-FR"/>
        </w:rPr>
        <w:t>mais il y a des droits à payer.</w:t>
      </w:r>
    </w:p>
    <w:p w:rsidR="002C49FA" w:rsidRPr="00AD1E6D" w:rsidRDefault="002C49FA" w:rsidP="005B08D5">
      <w:pPr>
        <w:pStyle w:val="p9"/>
        <w:tabs>
          <w:tab w:val="left" w:pos="0"/>
        </w:tabs>
        <w:spacing w:line="276" w:lineRule="auto"/>
        <w:ind w:left="0" w:firstLine="360"/>
        <w:jc w:val="both"/>
        <w:rPr>
          <w:lang w:val="fr-FR"/>
        </w:rPr>
      </w:pPr>
    </w:p>
    <w:p w:rsidR="002C49FA" w:rsidRPr="005B08D5" w:rsidRDefault="002C49FA">
      <w:pPr>
        <w:widowControl/>
        <w:autoSpaceDE/>
        <w:autoSpaceDN/>
        <w:adjustRightInd/>
        <w:spacing w:after="200" w:line="276" w:lineRule="auto"/>
        <w:ind w:firstLine="0"/>
        <w:jc w:val="left"/>
        <w:rPr>
          <w:b/>
          <w:bCs/>
          <w:i/>
          <w:iCs/>
          <w:lang w:val="fr-FR"/>
        </w:rPr>
      </w:pPr>
    </w:p>
    <w:p w:rsidR="002C49FA" w:rsidRDefault="002C49FA" w:rsidP="00C42C8E">
      <w:pPr>
        <w:rPr>
          <w:b/>
          <w:bCs/>
          <w:i/>
          <w:iCs/>
        </w:rPr>
      </w:pPr>
      <w:r w:rsidRPr="007B7A0D">
        <w:rPr>
          <w:b/>
          <w:bCs/>
          <w:i/>
          <w:iCs/>
        </w:rPr>
        <w:t>Оценочные средства для экзамена (3 семестр)</w:t>
      </w:r>
      <w:r>
        <w:rPr>
          <w:b/>
          <w:bCs/>
          <w:i/>
          <w:iCs/>
        </w:rPr>
        <w:t xml:space="preserve"> (</w:t>
      </w:r>
      <w:r w:rsidRPr="001A2ED9">
        <w:rPr>
          <w:b/>
          <w:bCs/>
        </w:rPr>
        <w:t>АНГЛИЙСКИЙ ЯЗЫК</w:t>
      </w:r>
      <w:r>
        <w:rPr>
          <w:b/>
          <w:bCs/>
          <w:i/>
          <w:iCs/>
        </w:rPr>
        <w:t>)</w:t>
      </w:r>
    </w:p>
    <w:p w:rsidR="002C49FA" w:rsidRPr="007B7A0D" w:rsidRDefault="002C49FA" w:rsidP="00C42C8E">
      <w:pPr>
        <w:rPr>
          <w:b/>
          <w:bCs/>
          <w:i/>
          <w:iCs/>
        </w:rPr>
      </w:pPr>
    </w:p>
    <w:p w:rsidR="002C49FA" w:rsidRPr="001A2ED9" w:rsidRDefault="002C49FA" w:rsidP="005B08D5">
      <w:pPr>
        <w:pStyle w:val="NoSpacing"/>
        <w:jc w:val="center"/>
        <w:rPr>
          <w:rFonts w:ascii="Times New Roman" w:hAnsi="Times New Roman" w:cs="Times New Roman"/>
          <w:b/>
          <w:bCs/>
          <w:sz w:val="28"/>
          <w:szCs w:val="28"/>
        </w:rPr>
      </w:pPr>
      <w:r w:rsidRPr="005B08D5">
        <w:rPr>
          <w:rFonts w:ascii="Times New Roman" w:hAnsi="Times New Roman" w:cs="Times New Roman"/>
          <w:b/>
          <w:bCs/>
          <w:sz w:val="28"/>
          <w:szCs w:val="28"/>
        </w:rPr>
        <w:t>ОБРАЗЕЦ ИТОГОВОГО ТЕСТА</w:t>
      </w:r>
    </w:p>
    <w:p w:rsidR="002C49FA" w:rsidRDefault="002C49FA" w:rsidP="005B08D5">
      <w:pPr>
        <w:pStyle w:val="NoSpacing"/>
        <w:jc w:val="both"/>
        <w:rPr>
          <w:rFonts w:ascii="Times New Roman" w:hAnsi="Times New Roman" w:cs="Times New Roman"/>
          <w:b/>
          <w:bCs/>
          <w:i/>
          <w:iCs/>
          <w:sz w:val="24"/>
          <w:szCs w:val="24"/>
        </w:rPr>
      </w:pPr>
    </w:p>
    <w:p w:rsidR="002C49FA" w:rsidRPr="000C3A47" w:rsidRDefault="002C49FA" w:rsidP="00C42C8E">
      <w:pPr>
        <w:ind w:firstLine="0"/>
        <w:rPr>
          <w:u w:val="single"/>
        </w:rPr>
      </w:pPr>
      <w:r w:rsidRPr="000C3A47">
        <w:rPr>
          <w:u w:val="single"/>
        </w:rPr>
        <w:t>Заполните пропуски. Выберите один вариант ответа.</w:t>
      </w:r>
    </w:p>
    <w:p w:rsidR="002C49FA" w:rsidRPr="000C3A47" w:rsidRDefault="002C49FA" w:rsidP="00C42C8E">
      <w:pPr>
        <w:ind w:firstLine="0"/>
        <w:rPr>
          <w:lang w:val="en-US"/>
        </w:rPr>
      </w:pPr>
      <w:r w:rsidRPr="000C3A47">
        <w:t xml:space="preserve">1. </w:t>
      </w:r>
      <w:r w:rsidRPr="000C3A47">
        <w:rPr>
          <w:lang w:val="en-US"/>
        </w:rPr>
        <w:t>ShameonyouNick</w:t>
      </w:r>
      <w:r w:rsidRPr="000C3A47">
        <w:t xml:space="preserve">! </w:t>
      </w:r>
      <w:r w:rsidRPr="000C3A47">
        <w:rPr>
          <w:lang w:val="en-US"/>
        </w:rPr>
        <w:t>You never do any work! You are so ……………. !</w:t>
      </w:r>
    </w:p>
    <w:p w:rsidR="002C49FA" w:rsidRPr="000C3A47" w:rsidRDefault="002C49FA" w:rsidP="00C42C8E">
      <w:pPr>
        <w:ind w:firstLine="0"/>
        <w:rPr>
          <w:lang w:val="en-US"/>
        </w:rPr>
      </w:pPr>
      <w:r w:rsidRPr="000C3A47">
        <w:rPr>
          <w:lang w:val="en-US"/>
        </w:rPr>
        <w:t>a) hard-working</w:t>
      </w:r>
    </w:p>
    <w:p w:rsidR="002C49FA" w:rsidRPr="000C3A47" w:rsidRDefault="002C49FA" w:rsidP="00C42C8E">
      <w:pPr>
        <w:ind w:firstLine="0"/>
        <w:rPr>
          <w:lang w:val="en-US"/>
        </w:rPr>
      </w:pPr>
      <w:r w:rsidRPr="000C3A47">
        <w:rPr>
          <w:lang w:val="en-US"/>
        </w:rPr>
        <w:t>b) lazy</w:t>
      </w:r>
    </w:p>
    <w:p w:rsidR="002C49FA" w:rsidRPr="000C3A47" w:rsidRDefault="002C49FA" w:rsidP="00C42C8E">
      <w:pPr>
        <w:ind w:firstLine="0"/>
        <w:rPr>
          <w:lang w:val="en-US"/>
        </w:rPr>
      </w:pPr>
      <w:r w:rsidRPr="000C3A47">
        <w:rPr>
          <w:lang w:val="en-US"/>
        </w:rPr>
        <w:t>c) shy</w:t>
      </w:r>
    </w:p>
    <w:p w:rsidR="002C49FA" w:rsidRPr="000C3A47" w:rsidRDefault="002C49FA" w:rsidP="00C42C8E">
      <w:pPr>
        <w:ind w:firstLine="0"/>
        <w:rPr>
          <w:lang w:val="en-US"/>
        </w:rPr>
      </w:pPr>
      <w:r w:rsidRPr="000C3A47">
        <w:rPr>
          <w:lang w:val="en-US"/>
        </w:rPr>
        <w:t>d) self-confident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2. I don’t like cooking. I prefer to buy ready-made food in the nearest ………….. .</w:t>
      </w:r>
    </w:p>
    <w:p w:rsidR="002C49FA" w:rsidRPr="000C3A47" w:rsidRDefault="002C49FA" w:rsidP="00C42C8E">
      <w:pPr>
        <w:ind w:firstLine="0"/>
        <w:rPr>
          <w:lang w:val="en-US"/>
        </w:rPr>
      </w:pPr>
      <w:r w:rsidRPr="000C3A47">
        <w:rPr>
          <w:lang w:val="en-US"/>
        </w:rPr>
        <w:t>a) cookery</w:t>
      </w:r>
    </w:p>
    <w:p w:rsidR="002C49FA" w:rsidRPr="000C3A47" w:rsidRDefault="002C49FA" w:rsidP="00C42C8E">
      <w:pPr>
        <w:ind w:firstLine="0"/>
        <w:rPr>
          <w:lang w:val="en-US"/>
        </w:rPr>
      </w:pPr>
      <w:r w:rsidRPr="000C3A47">
        <w:rPr>
          <w:lang w:val="en-US"/>
        </w:rPr>
        <w:t>b) newsagent</w:t>
      </w:r>
    </w:p>
    <w:p w:rsidR="002C49FA" w:rsidRPr="000C3A47" w:rsidRDefault="002C49FA" w:rsidP="00C42C8E">
      <w:pPr>
        <w:ind w:firstLine="0"/>
        <w:rPr>
          <w:lang w:val="en-US"/>
        </w:rPr>
      </w:pPr>
      <w:r w:rsidRPr="000C3A47">
        <w:rPr>
          <w:lang w:val="en-US"/>
        </w:rPr>
        <w:t>c) butcher’s</w:t>
      </w:r>
    </w:p>
    <w:p w:rsidR="002C49FA" w:rsidRPr="000C3A47" w:rsidRDefault="002C49FA" w:rsidP="00C42C8E">
      <w:pPr>
        <w:ind w:firstLine="0"/>
        <w:rPr>
          <w:lang w:val="en-US"/>
        </w:rPr>
      </w:pPr>
      <w:r w:rsidRPr="000C3A47">
        <w:rPr>
          <w:lang w:val="en-US"/>
        </w:rPr>
        <w:t>d) baker’s</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3. The Fenders don’t go in for sports. But every morning Mr. Fender and his son James exercise with the ………………. .</w:t>
      </w:r>
    </w:p>
    <w:p w:rsidR="002C49FA" w:rsidRPr="000C3A47" w:rsidRDefault="002C49FA" w:rsidP="00C42C8E">
      <w:pPr>
        <w:ind w:firstLine="0"/>
        <w:rPr>
          <w:lang w:val="en-US"/>
        </w:rPr>
      </w:pPr>
      <w:r w:rsidRPr="000C3A47">
        <w:rPr>
          <w:lang w:val="en-US"/>
        </w:rPr>
        <w:t>a)  puck</w:t>
      </w:r>
    </w:p>
    <w:p w:rsidR="002C49FA" w:rsidRPr="000C3A47" w:rsidRDefault="002C49FA" w:rsidP="00C42C8E">
      <w:pPr>
        <w:ind w:firstLine="0"/>
        <w:rPr>
          <w:lang w:val="en-US"/>
        </w:rPr>
      </w:pPr>
      <w:r w:rsidRPr="000C3A47">
        <w:rPr>
          <w:lang w:val="en-US"/>
        </w:rPr>
        <w:t>b) dumbbells</w:t>
      </w:r>
    </w:p>
    <w:p w:rsidR="002C49FA" w:rsidRPr="000C3A47" w:rsidRDefault="002C49FA" w:rsidP="00C42C8E">
      <w:pPr>
        <w:ind w:firstLine="0"/>
        <w:rPr>
          <w:lang w:val="en-US"/>
        </w:rPr>
      </w:pPr>
      <w:r w:rsidRPr="000C3A47">
        <w:rPr>
          <w:lang w:val="en-US"/>
        </w:rPr>
        <w:t>c) ski slope</w:t>
      </w:r>
    </w:p>
    <w:p w:rsidR="002C49FA" w:rsidRPr="000C3A47" w:rsidRDefault="002C49FA" w:rsidP="00C42C8E">
      <w:pPr>
        <w:ind w:firstLine="0"/>
        <w:rPr>
          <w:lang w:val="en-US"/>
        </w:rPr>
      </w:pPr>
      <w:r w:rsidRPr="000C3A47">
        <w:rPr>
          <w:lang w:val="en-US"/>
        </w:rPr>
        <w:t>d) raft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4. When I travel I usually book tickets ………………. .</w:t>
      </w:r>
    </w:p>
    <w:p w:rsidR="002C49FA" w:rsidRPr="000C3A47" w:rsidRDefault="002C49FA" w:rsidP="00C42C8E">
      <w:pPr>
        <w:ind w:firstLine="0"/>
        <w:rPr>
          <w:lang w:val="en-US"/>
        </w:rPr>
      </w:pPr>
      <w:r w:rsidRPr="000C3A47">
        <w:rPr>
          <w:lang w:val="en-US"/>
        </w:rPr>
        <w:t>a) early</w:t>
      </w:r>
    </w:p>
    <w:p w:rsidR="002C49FA" w:rsidRPr="000C3A47" w:rsidRDefault="002C49FA" w:rsidP="00C42C8E">
      <w:pPr>
        <w:ind w:firstLine="0"/>
        <w:rPr>
          <w:lang w:val="en-US"/>
        </w:rPr>
      </w:pPr>
      <w:r w:rsidRPr="000C3A47">
        <w:rPr>
          <w:lang w:val="en-US"/>
        </w:rPr>
        <w:t>b) fast</w:t>
      </w:r>
    </w:p>
    <w:p w:rsidR="002C49FA" w:rsidRPr="000C3A47" w:rsidRDefault="002C49FA" w:rsidP="00C42C8E">
      <w:pPr>
        <w:ind w:firstLine="0"/>
        <w:rPr>
          <w:lang w:val="en-US"/>
        </w:rPr>
      </w:pPr>
      <w:r w:rsidRPr="000C3A47">
        <w:rPr>
          <w:lang w:val="en-US"/>
        </w:rPr>
        <w:t>c) in advance</w:t>
      </w:r>
    </w:p>
    <w:p w:rsidR="002C49FA" w:rsidRPr="000C3A47" w:rsidRDefault="002C49FA" w:rsidP="00C42C8E">
      <w:pPr>
        <w:ind w:firstLine="0"/>
        <w:rPr>
          <w:lang w:val="en-US"/>
        </w:rPr>
      </w:pPr>
      <w:r w:rsidRPr="000C3A47">
        <w:rPr>
          <w:lang w:val="en-US"/>
        </w:rPr>
        <w:t>d) slow</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5. What a pity! Julia broke her leg and now she is …………………… .</w:t>
      </w:r>
    </w:p>
    <w:p w:rsidR="002C49FA" w:rsidRPr="000C3A47" w:rsidRDefault="002C49FA" w:rsidP="00C42C8E">
      <w:pPr>
        <w:ind w:firstLine="0"/>
        <w:rPr>
          <w:lang w:val="en-US"/>
        </w:rPr>
      </w:pPr>
      <w:r w:rsidRPr="000C3A47">
        <w:rPr>
          <w:lang w:val="en-US"/>
        </w:rPr>
        <w:t>a) on leave</w:t>
      </w:r>
    </w:p>
    <w:p w:rsidR="002C49FA" w:rsidRPr="000C3A47" w:rsidRDefault="002C49FA" w:rsidP="00C42C8E">
      <w:pPr>
        <w:ind w:firstLine="0"/>
        <w:rPr>
          <w:lang w:val="en-US"/>
        </w:rPr>
      </w:pPr>
      <w:r w:rsidRPr="000C3A47">
        <w:rPr>
          <w:lang w:val="en-US"/>
        </w:rPr>
        <w:t>b) unemployed</w:t>
      </w:r>
    </w:p>
    <w:p w:rsidR="002C49FA" w:rsidRPr="000C3A47" w:rsidRDefault="002C49FA" w:rsidP="00C42C8E">
      <w:pPr>
        <w:ind w:firstLine="0"/>
        <w:rPr>
          <w:lang w:val="en-US"/>
        </w:rPr>
      </w:pPr>
      <w:r w:rsidRPr="000C3A47">
        <w:rPr>
          <w:lang w:val="en-US"/>
        </w:rPr>
        <w:t>c) dismissed</w:t>
      </w:r>
    </w:p>
    <w:p w:rsidR="002C49FA" w:rsidRPr="000C3A47" w:rsidRDefault="002C49FA" w:rsidP="00C42C8E">
      <w:pPr>
        <w:ind w:firstLine="0"/>
        <w:rPr>
          <w:lang w:val="en-US"/>
        </w:rPr>
      </w:pPr>
      <w:r w:rsidRPr="000C3A47">
        <w:rPr>
          <w:lang w:val="en-US"/>
        </w:rPr>
        <w:t>d) on sick leave</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6. The level of ………………. is really very high in this city.</w:t>
      </w:r>
    </w:p>
    <w:p w:rsidR="002C49FA" w:rsidRPr="000C3A47" w:rsidRDefault="002C49FA" w:rsidP="00C42C8E">
      <w:pPr>
        <w:ind w:firstLine="0"/>
        <w:rPr>
          <w:lang w:val="en-US"/>
        </w:rPr>
      </w:pPr>
      <w:r w:rsidRPr="000C3A47">
        <w:rPr>
          <w:lang w:val="en-US"/>
        </w:rPr>
        <w:t>a) unemployless</w:t>
      </w:r>
    </w:p>
    <w:p w:rsidR="002C49FA" w:rsidRPr="000C3A47" w:rsidRDefault="002C49FA" w:rsidP="00C42C8E">
      <w:pPr>
        <w:ind w:firstLine="0"/>
        <w:rPr>
          <w:lang w:val="en-US"/>
        </w:rPr>
      </w:pPr>
      <w:r w:rsidRPr="000C3A47">
        <w:rPr>
          <w:lang w:val="en-US"/>
        </w:rPr>
        <w:t>b) unemployful</w:t>
      </w:r>
    </w:p>
    <w:p w:rsidR="002C49FA" w:rsidRPr="000C3A47" w:rsidRDefault="002C49FA" w:rsidP="00C42C8E">
      <w:pPr>
        <w:ind w:firstLine="0"/>
        <w:rPr>
          <w:lang w:val="en-US"/>
        </w:rPr>
      </w:pPr>
      <w:r w:rsidRPr="000C3A47">
        <w:rPr>
          <w:lang w:val="en-US"/>
        </w:rPr>
        <w:t>c) unemployment</w:t>
      </w:r>
    </w:p>
    <w:p w:rsidR="002C49FA" w:rsidRPr="000C3A47" w:rsidRDefault="002C49FA" w:rsidP="00C42C8E">
      <w:pPr>
        <w:ind w:firstLine="0"/>
        <w:rPr>
          <w:lang w:val="en-US"/>
        </w:rPr>
      </w:pPr>
      <w:r w:rsidRPr="000C3A47">
        <w:rPr>
          <w:lang w:val="en-US"/>
        </w:rPr>
        <w:t>d) unemployed</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7. Nancy’s hair ……………….. long and wavy.</w:t>
      </w:r>
    </w:p>
    <w:p w:rsidR="002C49FA" w:rsidRPr="000C3A47" w:rsidRDefault="002C49FA" w:rsidP="00C42C8E">
      <w:pPr>
        <w:ind w:firstLine="0"/>
        <w:rPr>
          <w:lang w:val="en-US"/>
        </w:rPr>
      </w:pPr>
      <w:r w:rsidRPr="000C3A47">
        <w:rPr>
          <w:lang w:val="en-US"/>
        </w:rPr>
        <w:t>a) are</w:t>
      </w:r>
    </w:p>
    <w:p w:rsidR="002C49FA" w:rsidRPr="000C3A47" w:rsidRDefault="002C49FA" w:rsidP="00C42C8E">
      <w:pPr>
        <w:ind w:firstLine="0"/>
        <w:rPr>
          <w:lang w:val="en-US"/>
        </w:rPr>
      </w:pPr>
      <w:r w:rsidRPr="000C3A47">
        <w:rPr>
          <w:lang w:val="en-US"/>
        </w:rPr>
        <w:t>b) is</w:t>
      </w:r>
    </w:p>
    <w:p w:rsidR="002C49FA" w:rsidRPr="000C3A47" w:rsidRDefault="002C49FA" w:rsidP="00C42C8E">
      <w:pPr>
        <w:ind w:firstLine="0"/>
        <w:rPr>
          <w:lang w:val="en-US"/>
        </w:rPr>
      </w:pPr>
      <w:r w:rsidRPr="000C3A47">
        <w:rPr>
          <w:lang w:val="en-US"/>
        </w:rPr>
        <w:t>c) am</w:t>
      </w:r>
    </w:p>
    <w:p w:rsidR="002C49FA" w:rsidRPr="000C3A47" w:rsidRDefault="002C49FA" w:rsidP="00C42C8E">
      <w:pPr>
        <w:ind w:firstLine="0"/>
        <w:rPr>
          <w:lang w:val="en-US"/>
        </w:rPr>
      </w:pPr>
      <w:r w:rsidRPr="000C3A47">
        <w:rPr>
          <w:lang w:val="en-US"/>
        </w:rPr>
        <w:t>d) were</w:t>
      </w:r>
    </w:p>
    <w:p w:rsidR="002C49FA" w:rsidRPr="000C3A47" w:rsidRDefault="002C49FA" w:rsidP="00C42C8E">
      <w:pPr>
        <w:ind w:firstLine="0"/>
        <w:rPr>
          <w:lang w:val="en-US"/>
        </w:rPr>
      </w:pPr>
      <w:r w:rsidRPr="000C3A47">
        <w:rPr>
          <w:lang w:val="en-US"/>
        </w:rPr>
        <w:t>8. The Nile is …………….. river in Africa.</w:t>
      </w:r>
    </w:p>
    <w:p w:rsidR="002C49FA" w:rsidRPr="000C3A47" w:rsidRDefault="002C49FA" w:rsidP="00C42C8E">
      <w:pPr>
        <w:ind w:firstLine="0"/>
        <w:rPr>
          <w:lang w:val="en-US"/>
        </w:rPr>
      </w:pPr>
      <w:r w:rsidRPr="000C3A47">
        <w:rPr>
          <w:lang w:val="en-US"/>
        </w:rPr>
        <w:t>a) the longest</w:t>
      </w:r>
    </w:p>
    <w:p w:rsidR="002C49FA" w:rsidRPr="000C3A47" w:rsidRDefault="002C49FA" w:rsidP="00C42C8E">
      <w:pPr>
        <w:ind w:firstLine="0"/>
        <w:rPr>
          <w:lang w:val="en-US"/>
        </w:rPr>
      </w:pPr>
      <w:r w:rsidRPr="000C3A47">
        <w:rPr>
          <w:lang w:val="en-US"/>
        </w:rPr>
        <w:t>b) longer</w:t>
      </w:r>
    </w:p>
    <w:p w:rsidR="002C49FA" w:rsidRPr="000C3A47" w:rsidRDefault="002C49FA" w:rsidP="00C42C8E">
      <w:pPr>
        <w:ind w:firstLine="0"/>
        <w:rPr>
          <w:lang w:val="en-US"/>
        </w:rPr>
      </w:pPr>
      <w:r w:rsidRPr="000C3A47">
        <w:rPr>
          <w:lang w:val="en-US"/>
        </w:rPr>
        <w:t>c) long</w:t>
      </w:r>
    </w:p>
    <w:p w:rsidR="002C49FA" w:rsidRPr="000C3A47" w:rsidRDefault="002C49FA" w:rsidP="00C42C8E">
      <w:pPr>
        <w:ind w:firstLine="0"/>
        <w:rPr>
          <w:lang w:val="en-US"/>
        </w:rPr>
      </w:pPr>
      <w:r w:rsidRPr="000C3A47">
        <w:rPr>
          <w:lang w:val="en-US"/>
        </w:rPr>
        <w:t>d) longest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9. Where ………….. your father …………….. ?</w:t>
      </w:r>
    </w:p>
    <w:p w:rsidR="002C49FA" w:rsidRPr="000C3A47" w:rsidRDefault="002C49FA" w:rsidP="00C42C8E">
      <w:pPr>
        <w:ind w:firstLine="0"/>
        <w:rPr>
          <w:lang w:val="en-US"/>
        </w:rPr>
      </w:pPr>
      <w:r w:rsidRPr="000C3A47">
        <w:rPr>
          <w:lang w:val="en-US"/>
        </w:rPr>
        <w:t>a) do, works</w:t>
      </w:r>
    </w:p>
    <w:p w:rsidR="002C49FA" w:rsidRPr="000C3A47" w:rsidRDefault="002C49FA" w:rsidP="00C42C8E">
      <w:pPr>
        <w:ind w:firstLine="0"/>
        <w:rPr>
          <w:lang w:val="en-US"/>
        </w:rPr>
      </w:pPr>
      <w:r w:rsidRPr="000C3A47">
        <w:rPr>
          <w:lang w:val="en-US"/>
        </w:rPr>
        <w:t>b) does, works</w:t>
      </w:r>
    </w:p>
    <w:p w:rsidR="002C49FA" w:rsidRPr="000C3A47" w:rsidRDefault="002C49FA" w:rsidP="00C42C8E">
      <w:pPr>
        <w:ind w:firstLine="0"/>
        <w:rPr>
          <w:lang w:val="en-US"/>
        </w:rPr>
      </w:pPr>
      <w:r w:rsidRPr="000C3A47">
        <w:rPr>
          <w:lang w:val="en-US"/>
        </w:rPr>
        <w:t>c) do, work</w:t>
      </w:r>
    </w:p>
    <w:p w:rsidR="002C49FA" w:rsidRPr="000C3A47" w:rsidRDefault="002C49FA" w:rsidP="00C42C8E">
      <w:pPr>
        <w:ind w:firstLine="0"/>
        <w:rPr>
          <w:lang w:val="en-US"/>
        </w:rPr>
      </w:pPr>
      <w:r w:rsidRPr="000C3A47">
        <w:rPr>
          <w:lang w:val="en-US"/>
        </w:rPr>
        <w:t>d) does, work</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10. Look! Mike and Fred ………………… football in the yard.</w:t>
      </w:r>
    </w:p>
    <w:p w:rsidR="002C49FA" w:rsidRPr="000C3A47" w:rsidRDefault="002C49FA" w:rsidP="00C42C8E">
      <w:pPr>
        <w:ind w:firstLine="0"/>
        <w:rPr>
          <w:lang w:val="en-US"/>
        </w:rPr>
      </w:pPr>
      <w:r w:rsidRPr="000C3A47">
        <w:rPr>
          <w:lang w:val="en-US"/>
        </w:rPr>
        <w:t>a) are playing</w:t>
      </w:r>
    </w:p>
    <w:p w:rsidR="002C49FA" w:rsidRPr="000C3A47" w:rsidRDefault="002C49FA" w:rsidP="00C42C8E">
      <w:pPr>
        <w:ind w:firstLine="0"/>
        <w:rPr>
          <w:lang w:val="en-US"/>
        </w:rPr>
      </w:pPr>
      <w:r w:rsidRPr="000C3A47">
        <w:rPr>
          <w:lang w:val="en-US"/>
        </w:rPr>
        <w:t>b) play</w:t>
      </w:r>
    </w:p>
    <w:p w:rsidR="002C49FA" w:rsidRPr="000C3A47" w:rsidRDefault="002C49FA" w:rsidP="00C42C8E">
      <w:pPr>
        <w:ind w:firstLine="0"/>
        <w:rPr>
          <w:lang w:val="en-US"/>
        </w:rPr>
      </w:pPr>
      <w:r w:rsidRPr="000C3A47">
        <w:rPr>
          <w:lang w:val="en-US"/>
        </w:rPr>
        <w:t>c) playing</w:t>
      </w:r>
    </w:p>
    <w:p w:rsidR="002C49FA" w:rsidRPr="000C3A47" w:rsidRDefault="002C49FA" w:rsidP="00C42C8E">
      <w:pPr>
        <w:ind w:firstLine="0"/>
        <w:rPr>
          <w:lang w:val="en-US"/>
        </w:rPr>
      </w:pPr>
      <w:r w:rsidRPr="000C3A47">
        <w:rPr>
          <w:lang w:val="en-US"/>
        </w:rPr>
        <w:t>d) is playing</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11. Max and Roberta ………………….. yesterday.</w:t>
      </w:r>
    </w:p>
    <w:p w:rsidR="002C49FA" w:rsidRPr="000C3A47" w:rsidRDefault="002C49FA" w:rsidP="00C42C8E">
      <w:pPr>
        <w:ind w:firstLine="0"/>
        <w:rPr>
          <w:lang w:val="en-US"/>
        </w:rPr>
      </w:pPr>
      <w:r w:rsidRPr="000C3A47">
        <w:rPr>
          <w:lang w:val="en-US"/>
        </w:rPr>
        <w:t>a) don’t go shopping</w:t>
      </w:r>
    </w:p>
    <w:p w:rsidR="002C49FA" w:rsidRPr="000C3A47" w:rsidRDefault="002C49FA" w:rsidP="00C42C8E">
      <w:pPr>
        <w:ind w:firstLine="0"/>
        <w:rPr>
          <w:lang w:val="en-US"/>
        </w:rPr>
      </w:pPr>
      <w:r w:rsidRPr="000C3A47">
        <w:rPr>
          <w:lang w:val="en-US"/>
        </w:rPr>
        <w:t>b) didn’t went shopping</w:t>
      </w:r>
    </w:p>
    <w:p w:rsidR="002C49FA" w:rsidRPr="000C3A47" w:rsidRDefault="002C49FA" w:rsidP="00C42C8E">
      <w:pPr>
        <w:ind w:firstLine="0"/>
        <w:rPr>
          <w:lang w:val="en-US"/>
        </w:rPr>
      </w:pPr>
      <w:r w:rsidRPr="000C3A47">
        <w:rPr>
          <w:lang w:val="en-US"/>
        </w:rPr>
        <w:t>c)  didn’t go shopping</w:t>
      </w:r>
    </w:p>
    <w:p w:rsidR="002C49FA" w:rsidRPr="000C3A47" w:rsidRDefault="002C49FA" w:rsidP="00C42C8E">
      <w:pPr>
        <w:ind w:firstLine="0"/>
        <w:rPr>
          <w:lang w:val="en-US"/>
        </w:rPr>
      </w:pPr>
      <w:r w:rsidRPr="000C3A47">
        <w:rPr>
          <w:lang w:val="en-US"/>
        </w:rPr>
        <w:t>d) doesn’t went shopping</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12. I ………………… my basketball team yesterday at 5 o’clock.</w:t>
      </w:r>
    </w:p>
    <w:p w:rsidR="002C49FA" w:rsidRPr="000C3A47" w:rsidRDefault="002C49FA" w:rsidP="00C42C8E">
      <w:pPr>
        <w:ind w:firstLine="0"/>
        <w:rPr>
          <w:lang w:val="en-US"/>
        </w:rPr>
      </w:pPr>
      <w:r w:rsidRPr="000C3A47">
        <w:rPr>
          <w:lang w:val="en-US"/>
        </w:rPr>
        <w:t>a) supported</w:t>
      </w:r>
    </w:p>
    <w:p w:rsidR="002C49FA" w:rsidRPr="000C3A47" w:rsidRDefault="002C49FA" w:rsidP="00C42C8E">
      <w:pPr>
        <w:ind w:firstLine="0"/>
        <w:rPr>
          <w:lang w:val="en-US"/>
        </w:rPr>
      </w:pPr>
      <w:r w:rsidRPr="000C3A47">
        <w:rPr>
          <w:lang w:val="en-US"/>
        </w:rPr>
        <w:t>b) support</w:t>
      </w:r>
    </w:p>
    <w:p w:rsidR="002C49FA" w:rsidRPr="000C3A47" w:rsidRDefault="002C49FA" w:rsidP="00C42C8E">
      <w:pPr>
        <w:ind w:firstLine="0"/>
        <w:rPr>
          <w:lang w:val="en-US"/>
        </w:rPr>
      </w:pPr>
      <w:r w:rsidRPr="000C3A47">
        <w:rPr>
          <w:lang w:val="en-US"/>
        </w:rPr>
        <w:t>c) was supporting</w:t>
      </w:r>
    </w:p>
    <w:p w:rsidR="002C49FA" w:rsidRPr="000C3A47" w:rsidRDefault="002C49FA" w:rsidP="00C42C8E">
      <w:pPr>
        <w:ind w:firstLine="0"/>
        <w:rPr>
          <w:lang w:val="en-US"/>
        </w:rPr>
      </w:pPr>
      <w:r w:rsidRPr="000C3A47">
        <w:rPr>
          <w:lang w:val="en-US"/>
        </w:rPr>
        <w:t>d) am supporting</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13. In two weeks Ann ………………… .</w:t>
      </w:r>
    </w:p>
    <w:p w:rsidR="002C49FA" w:rsidRPr="000C3A47" w:rsidRDefault="002C49FA" w:rsidP="00C42C8E">
      <w:pPr>
        <w:ind w:firstLine="0"/>
        <w:rPr>
          <w:lang w:val="en-US"/>
        </w:rPr>
      </w:pPr>
      <w:r w:rsidRPr="000C3A47">
        <w:rPr>
          <w:lang w:val="en-US"/>
        </w:rPr>
        <w:t>a) will get married</w:t>
      </w:r>
    </w:p>
    <w:p w:rsidR="002C49FA" w:rsidRPr="000C3A47" w:rsidRDefault="002C49FA" w:rsidP="00C42C8E">
      <w:pPr>
        <w:ind w:firstLine="0"/>
        <w:rPr>
          <w:lang w:val="en-US"/>
        </w:rPr>
      </w:pPr>
      <w:r w:rsidRPr="000C3A47">
        <w:rPr>
          <w:lang w:val="en-US"/>
        </w:rPr>
        <w:t>b) is getting married</w:t>
      </w:r>
    </w:p>
    <w:p w:rsidR="002C49FA" w:rsidRPr="000C3A47" w:rsidRDefault="002C49FA" w:rsidP="00C42C8E">
      <w:pPr>
        <w:ind w:firstLine="0"/>
        <w:rPr>
          <w:lang w:val="en-US"/>
        </w:rPr>
      </w:pPr>
      <w:r w:rsidRPr="000C3A47">
        <w:rPr>
          <w:lang w:val="en-US"/>
        </w:rPr>
        <w:t>c) got married</w:t>
      </w:r>
    </w:p>
    <w:p w:rsidR="002C49FA" w:rsidRPr="000C3A47" w:rsidRDefault="002C49FA" w:rsidP="00C42C8E">
      <w:pPr>
        <w:ind w:firstLine="0"/>
        <w:rPr>
          <w:lang w:val="en-US"/>
        </w:rPr>
      </w:pPr>
      <w:r w:rsidRPr="000C3A47">
        <w:rPr>
          <w:lang w:val="en-US"/>
        </w:rPr>
        <w:t>d) gets married</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14. When the match …………………over, I …………………. to my friend Ali.</w:t>
      </w:r>
    </w:p>
    <w:p w:rsidR="002C49FA" w:rsidRPr="000C3A47" w:rsidRDefault="002C49FA" w:rsidP="00C42C8E">
      <w:pPr>
        <w:ind w:firstLine="0"/>
        <w:rPr>
          <w:lang w:val="en-US"/>
        </w:rPr>
      </w:pPr>
      <w:r w:rsidRPr="000C3A47">
        <w:rPr>
          <w:lang w:val="en-US"/>
        </w:rPr>
        <w:t>a) will be, will go</w:t>
      </w:r>
    </w:p>
    <w:p w:rsidR="002C49FA" w:rsidRPr="000C3A47" w:rsidRDefault="002C49FA" w:rsidP="00C42C8E">
      <w:pPr>
        <w:ind w:firstLine="0"/>
        <w:rPr>
          <w:lang w:val="en-US"/>
        </w:rPr>
      </w:pPr>
      <w:r w:rsidRPr="000C3A47">
        <w:rPr>
          <w:lang w:val="en-US"/>
        </w:rPr>
        <w:t>b) is, go</w:t>
      </w:r>
    </w:p>
    <w:p w:rsidR="002C49FA" w:rsidRPr="000C3A47" w:rsidRDefault="002C49FA" w:rsidP="00C42C8E">
      <w:pPr>
        <w:ind w:firstLine="0"/>
        <w:rPr>
          <w:lang w:val="en-US"/>
        </w:rPr>
      </w:pPr>
      <w:r w:rsidRPr="000C3A47">
        <w:rPr>
          <w:lang w:val="en-US"/>
        </w:rPr>
        <w:t>c) will be, go</w:t>
      </w:r>
    </w:p>
    <w:p w:rsidR="002C49FA" w:rsidRPr="000C3A47" w:rsidRDefault="002C49FA" w:rsidP="00C42C8E">
      <w:pPr>
        <w:ind w:firstLine="0"/>
        <w:rPr>
          <w:lang w:val="en-US"/>
        </w:rPr>
      </w:pPr>
      <w:r w:rsidRPr="000C3A47">
        <w:rPr>
          <w:lang w:val="en-US"/>
        </w:rPr>
        <w:t>d) is, will go</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15. In some years I ……………………. to travel around the world.</w:t>
      </w:r>
    </w:p>
    <w:p w:rsidR="002C49FA" w:rsidRPr="000C3A47" w:rsidRDefault="002C49FA" w:rsidP="00C42C8E">
      <w:pPr>
        <w:ind w:firstLine="0"/>
        <w:rPr>
          <w:lang w:val="en-US"/>
        </w:rPr>
      </w:pPr>
      <w:r w:rsidRPr="000C3A47">
        <w:rPr>
          <w:lang w:val="en-US"/>
        </w:rPr>
        <w:t>a) can</w:t>
      </w:r>
    </w:p>
    <w:p w:rsidR="002C49FA" w:rsidRPr="000C3A47" w:rsidRDefault="002C49FA" w:rsidP="00C42C8E">
      <w:pPr>
        <w:ind w:firstLine="0"/>
        <w:rPr>
          <w:lang w:val="en-US"/>
        </w:rPr>
      </w:pPr>
      <w:r w:rsidRPr="000C3A47">
        <w:rPr>
          <w:lang w:val="en-US"/>
        </w:rPr>
        <w:t>b) should</w:t>
      </w:r>
    </w:p>
    <w:p w:rsidR="002C49FA" w:rsidRPr="000C3A47" w:rsidRDefault="002C49FA" w:rsidP="00C42C8E">
      <w:pPr>
        <w:ind w:firstLine="0"/>
        <w:rPr>
          <w:lang w:val="en-US"/>
        </w:rPr>
      </w:pPr>
      <w:r w:rsidRPr="000C3A47">
        <w:rPr>
          <w:lang w:val="en-US"/>
        </w:rPr>
        <w:t>c) will be able</w:t>
      </w:r>
    </w:p>
    <w:p w:rsidR="002C49FA" w:rsidRPr="000C3A47" w:rsidRDefault="002C49FA" w:rsidP="00C42C8E">
      <w:pPr>
        <w:ind w:firstLine="0"/>
        <w:rPr>
          <w:lang w:val="en-US"/>
        </w:rPr>
      </w:pPr>
      <w:r w:rsidRPr="000C3A47">
        <w:rPr>
          <w:lang w:val="en-US"/>
        </w:rPr>
        <w:t>d) must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16. How ………….. time do you need to repair my car? – Two hours.</w:t>
      </w:r>
    </w:p>
    <w:p w:rsidR="002C49FA" w:rsidRPr="000C3A47" w:rsidRDefault="002C49FA" w:rsidP="00C42C8E">
      <w:pPr>
        <w:ind w:firstLine="0"/>
        <w:rPr>
          <w:lang w:val="en-US"/>
        </w:rPr>
      </w:pPr>
      <w:r w:rsidRPr="000C3A47">
        <w:rPr>
          <w:lang w:val="en-US"/>
        </w:rPr>
        <w:t>a) much</w:t>
      </w:r>
    </w:p>
    <w:p w:rsidR="002C49FA" w:rsidRPr="000C3A47" w:rsidRDefault="002C49FA" w:rsidP="00C42C8E">
      <w:pPr>
        <w:ind w:firstLine="0"/>
        <w:rPr>
          <w:lang w:val="en-US"/>
        </w:rPr>
      </w:pPr>
      <w:r w:rsidRPr="000C3A47">
        <w:rPr>
          <w:lang w:val="en-US"/>
        </w:rPr>
        <w:t>b) many</w:t>
      </w:r>
    </w:p>
    <w:p w:rsidR="002C49FA" w:rsidRPr="000C3A47" w:rsidRDefault="002C49FA" w:rsidP="00C42C8E">
      <w:pPr>
        <w:ind w:firstLine="0"/>
        <w:rPr>
          <w:lang w:val="en-US"/>
        </w:rPr>
      </w:pPr>
      <w:r w:rsidRPr="000C3A47">
        <w:rPr>
          <w:lang w:val="en-US"/>
        </w:rPr>
        <w:t>c) few</w:t>
      </w:r>
    </w:p>
    <w:p w:rsidR="002C49FA" w:rsidRPr="000C3A47" w:rsidRDefault="002C49FA" w:rsidP="00C42C8E">
      <w:pPr>
        <w:ind w:firstLine="0"/>
      </w:pPr>
      <w:r w:rsidRPr="000C3A47">
        <w:rPr>
          <w:lang w:val="en-US"/>
        </w:rPr>
        <w:t>d</w:t>
      </w:r>
      <w:r w:rsidRPr="000C3A47">
        <w:t xml:space="preserve">) </w:t>
      </w:r>
      <w:r w:rsidRPr="000C3A47">
        <w:rPr>
          <w:lang w:val="en-US"/>
        </w:rPr>
        <w:t>alittle</w:t>
      </w:r>
    </w:p>
    <w:p w:rsidR="002C49FA" w:rsidRPr="000C3A47" w:rsidRDefault="002C49FA" w:rsidP="00C42C8E">
      <w:pPr>
        <w:ind w:firstLine="0"/>
      </w:pPr>
    </w:p>
    <w:p w:rsidR="002C49FA" w:rsidRPr="000C3A47" w:rsidRDefault="002C49FA" w:rsidP="00C42C8E">
      <w:pPr>
        <w:ind w:firstLine="0"/>
        <w:rPr>
          <w:u w:val="single"/>
        </w:rPr>
      </w:pPr>
      <w:r w:rsidRPr="000C3A47">
        <w:rPr>
          <w:u w:val="single"/>
        </w:rPr>
        <w:t>Выберите реплику, наиболее соответствующую ситуации общения</w:t>
      </w:r>
    </w:p>
    <w:p w:rsidR="002C49FA" w:rsidRPr="000C3A47" w:rsidRDefault="002C49FA" w:rsidP="00C42C8E">
      <w:pPr>
        <w:ind w:firstLine="0"/>
        <w:rPr>
          <w:lang w:val="en-US"/>
        </w:rPr>
      </w:pPr>
      <w:r w:rsidRPr="000C3A47">
        <w:rPr>
          <w:lang w:val="en-US"/>
        </w:rPr>
        <w:t>17. Helen: Hi, meet my friend Andrew!</w:t>
      </w:r>
    </w:p>
    <w:p w:rsidR="002C49FA" w:rsidRPr="000C3A47" w:rsidRDefault="002C49FA" w:rsidP="00C42C8E">
      <w:pPr>
        <w:ind w:firstLine="0"/>
        <w:rPr>
          <w:lang w:val="en-US"/>
        </w:rPr>
      </w:pPr>
      <w:r w:rsidRPr="000C3A47">
        <w:rPr>
          <w:lang w:val="en-US"/>
        </w:rPr>
        <w:t xml:space="preserve">      Mary: ……………………………… .</w:t>
      </w:r>
    </w:p>
    <w:p w:rsidR="002C49FA" w:rsidRPr="000C3A47" w:rsidRDefault="002C49FA" w:rsidP="00C42C8E">
      <w:pPr>
        <w:ind w:firstLine="0"/>
        <w:rPr>
          <w:lang w:val="en-US"/>
        </w:rPr>
      </w:pPr>
      <w:r w:rsidRPr="000C3A47">
        <w:rPr>
          <w:lang w:val="en-US"/>
        </w:rPr>
        <w:t>a) Hello, Andrew! Pleased to meet you!</w:t>
      </w:r>
    </w:p>
    <w:p w:rsidR="002C49FA" w:rsidRPr="000C3A47" w:rsidRDefault="002C49FA" w:rsidP="00C42C8E">
      <w:pPr>
        <w:ind w:firstLine="0"/>
        <w:rPr>
          <w:lang w:val="en-US"/>
        </w:rPr>
      </w:pPr>
      <w:r w:rsidRPr="000C3A47">
        <w:rPr>
          <w:lang w:val="en-US"/>
        </w:rPr>
        <w:t>b) Very well!</w:t>
      </w:r>
    </w:p>
    <w:p w:rsidR="002C49FA" w:rsidRPr="000C3A47" w:rsidRDefault="002C49FA" w:rsidP="00C42C8E">
      <w:pPr>
        <w:ind w:firstLine="0"/>
        <w:rPr>
          <w:lang w:val="en-US"/>
        </w:rPr>
      </w:pPr>
      <w:r w:rsidRPr="000C3A47">
        <w:rPr>
          <w:lang w:val="en-US"/>
        </w:rPr>
        <w:t>c) And what is that?</w:t>
      </w:r>
    </w:p>
    <w:p w:rsidR="002C49FA" w:rsidRPr="000C3A47" w:rsidRDefault="002C49FA" w:rsidP="00C42C8E">
      <w:pPr>
        <w:ind w:firstLine="0"/>
        <w:rPr>
          <w:lang w:val="en-US"/>
        </w:rPr>
      </w:pPr>
      <w:r w:rsidRPr="000C3A47">
        <w:rPr>
          <w:lang w:val="en-US"/>
        </w:rPr>
        <w:t>d) I don’t want! I’m very busy!</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18. Helga: ………………………….. .</w:t>
      </w:r>
    </w:p>
    <w:p w:rsidR="002C49FA" w:rsidRPr="000C3A47" w:rsidRDefault="002C49FA" w:rsidP="00C42C8E">
      <w:pPr>
        <w:ind w:firstLine="0"/>
        <w:rPr>
          <w:lang w:val="en-US"/>
        </w:rPr>
      </w:pPr>
      <w:r w:rsidRPr="000C3A47">
        <w:rPr>
          <w:lang w:val="en-US"/>
        </w:rPr>
        <w:t xml:space="preserve">      Barbara: Oh, thank you very much, Helga! It’s so pleasant!</w:t>
      </w:r>
    </w:p>
    <w:p w:rsidR="002C49FA" w:rsidRPr="000C3A47" w:rsidRDefault="002C49FA" w:rsidP="00C42C8E">
      <w:pPr>
        <w:ind w:firstLine="0"/>
        <w:rPr>
          <w:lang w:val="en-US"/>
        </w:rPr>
      </w:pPr>
      <w:r w:rsidRPr="000C3A47">
        <w:rPr>
          <w:lang w:val="en-US"/>
        </w:rPr>
        <w:t>a) Hello! What’s the matter with you, Barbara?</w:t>
      </w:r>
    </w:p>
    <w:p w:rsidR="002C49FA" w:rsidRPr="000C3A47" w:rsidRDefault="002C49FA" w:rsidP="00C42C8E">
      <w:pPr>
        <w:ind w:firstLine="0"/>
        <w:rPr>
          <w:lang w:val="en-US"/>
        </w:rPr>
      </w:pPr>
      <w:r w:rsidRPr="000C3A47">
        <w:rPr>
          <w:lang w:val="en-US"/>
        </w:rPr>
        <w:t>b) You look wonderful! Your dress is very beautiful!</w:t>
      </w:r>
    </w:p>
    <w:p w:rsidR="002C49FA" w:rsidRPr="000C3A47" w:rsidRDefault="002C49FA" w:rsidP="00C42C8E">
      <w:pPr>
        <w:ind w:firstLine="0"/>
        <w:rPr>
          <w:lang w:val="en-US"/>
        </w:rPr>
      </w:pPr>
      <w:r w:rsidRPr="000C3A47">
        <w:rPr>
          <w:lang w:val="en-US"/>
        </w:rPr>
        <w:t>c) You should change your shoes, they don’t match this suit.</w:t>
      </w:r>
    </w:p>
    <w:p w:rsidR="002C49FA" w:rsidRPr="000C3A47" w:rsidRDefault="002C49FA" w:rsidP="00C42C8E">
      <w:pPr>
        <w:ind w:firstLine="0"/>
        <w:rPr>
          <w:lang w:val="en-US"/>
        </w:rPr>
      </w:pPr>
      <w:r w:rsidRPr="000C3A47">
        <w:rPr>
          <w:lang w:val="en-US"/>
        </w:rPr>
        <w:t>d) It’s not a good idea to wear this handbag with this hat.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19. Passer-by 1: ……………………………………………… .</w:t>
      </w:r>
    </w:p>
    <w:p w:rsidR="002C49FA" w:rsidRPr="000C3A47" w:rsidRDefault="002C49FA" w:rsidP="00C42C8E">
      <w:pPr>
        <w:ind w:firstLine="0"/>
        <w:rPr>
          <w:lang w:val="en-US"/>
        </w:rPr>
      </w:pPr>
      <w:r w:rsidRPr="000C3A47">
        <w:rPr>
          <w:lang w:val="en-US"/>
        </w:rPr>
        <w:t xml:space="preserve">      Passer-by 2: Go straight down to the traffic lights, then turn left.</w:t>
      </w:r>
    </w:p>
    <w:p w:rsidR="002C49FA" w:rsidRPr="000C3A47" w:rsidRDefault="002C49FA" w:rsidP="00C42C8E">
      <w:pPr>
        <w:ind w:firstLine="0"/>
        <w:rPr>
          <w:lang w:val="en-US"/>
        </w:rPr>
      </w:pPr>
      <w:r w:rsidRPr="000C3A47">
        <w:rPr>
          <w:lang w:val="en-US"/>
        </w:rPr>
        <w:t>a) How do you get to your office?</w:t>
      </w:r>
    </w:p>
    <w:p w:rsidR="002C49FA" w:rsidRPr="000C3A47" w:rsidRDefault="002C49FA" w:rsidP="00C42C8E">
      <w:pPr>
        <w:ind w:firstLine="0"/>
        <w:rPr>
          <w:lang w:val="en-US"/>
        </w:rPr>
      </w:pPr>
      <w:r w:rsidRPr="000C3A47">
        <w:rPr>
          <w:lang w:val="en-US"/>
        </w:rPr>
        <w:t>b) I’m lost! Help me!</w:t>
      </w:r>
    </w:p>
    <w:p w:rsidR="002C49FA" w:rsidRPr="000C3A47" w:rsidRDefault="002C49FA" w:rsidP="00C42C8E">
      <w:pPr>
        <w:ind w:firstLine="0"/>
        <w:rPr>
          <w:lang w:val="en-US"/>
        </w:rPr>
      </w:pPr>
      <w:r w:rsidRPr="000C3A47">
        <w:rPr>
          <w:lang w:val="en-US"/>
        </w:rPr>
        <w:t>c) Does this bus go to the centre?</w:t>
      </w:r>
    </w:p>
    <w:p w:rsidR="002C49FA" w:rsidRPr="000C3A47" w:rsidRDefault="002C49FA" w:rsidP="00C42C8E">
      <w:pPr>
        <w:ind w:firstLine="0"/>
        <w:rPr>
          <w:lang w:val="en-US"/>
        </w:rPr>
      </w:pPr>
      <w:r w:rsidRPr="000C3A47">
        <w:rPr>
          <w:lang w:val="en-US"/>
        </w:rPr>
        <w:t>d) Excuse me! Do you know where the nearest metro station is, please?</w:t>
      </w:r>
    </w:p>
    <w:p w:rsidR="002C49FA" w:rsidRPr="00C42C8E" w:rsidRDefault="002C49FA" w:rsidP="00C42C8E">
      <w:pPr>
        <w:ind w:firstLine="0"/>
        <w:rPr>
          <w:u w:val="single"/>
          <w:lang w:val="en-US"/>
        </w:rPr>
      </w:pPr>
    </w:p>
    <w:p w:rsidR="002C49FA" w:rsidRPr="000C3A47" w:rsidRDefault="002C49FA" w:rsidP="00C42C8E">
      <w:pPr>
        <w:ind w:firstLine="0"/>
      </w:pPr>
      <w:r w:rsidRPr="000C3A47">
        <w:rPr>
          <w:u w:val="single"/>
        </w:rPr>
        <w:t>Заполните пропуск. Выберите один вариант ответа</w:t>
      </w:r>
      <w:r w:rsidRPr="000C3A47">
        <w:t>.</w:t>
      </w:r>
    </w:p>
    <w:p w:rsidR="002C49FA" w:rsidRPr="000C3A47" w:rsidRDefault="002C49FA" w:rsidP="00C42C8E">
      <w:pPr>
        <w:ind w:firstLine="0"/>
        <w:rPr>
          <w:lang w:val="en-US"/>
        </w:rPr>
      </w:pPr>
      <w:r w:rsidRPr="000C3A47">
        <w:rPr>
          <w:lang w:val="en-US"/>
        </w:rPr>
        <w:t>20. What is the capital of the UK?</w:t>
      </w:r>
    </w:p>
    <w:p w:rsidR="002C49FA" w:rsidRPr="000C3A47" w:rsidRDefault="002C49FA" w:rsidP="00C42C8E">
      <w:pPr>
        <w:ind w:firstLine="0"/>
        <w:rPr>
          <w:lang w:val="en-US"/>
        </w:rPr>
      </w:pPr>
      <w:r w:rsidRPr="000C3A47">
        <w:rPr>
          <w:lang w:val="en-US"/>
        </w:rPr>
        <w:t>a) Bristol</w:t>
      </w:r>
    </w:p>
    <w:p w:rsidR="002C49FA" w:rsidRPr="000C3A47" w:rsidRDefault="002C49FA" w:rsidP="00C42C8E">
      <w:pPr>
        <w:ind w:firstLine="0"/>
        <w:rPr>
          <w:lang w:val="en-US"/>
        </w:rPr>
      </w:pPr>
      <w:r w:rsidRPr="000C3A47">
        <w:rPr>
          <w:lang w:val="en-US"/>
        </w:rPr>
        <w:t>b) Cardiff</w:t>
      </w:r>
    </w:p>
    <w:p w:rsidR="002C49FA" w:rsidRPr="000C3A47" w:rsidRDefault="002C49FA" w:rsidP="00C42C8E">
      <w:pPr>
        <w:ind w:firstLine="0"/>
        <w:rPr>
          <w:lang w:val="en-US"/>
        </w:rPr>
      </w:pPr>
      <w:r w:rsidRPr="000C3A47">
        <w:rPr>
          <w:lang w:val="en-US"/>
        </w:rPr>
        <w:t>c) London</w:t>
      </w:r>
    </w:p>
    <w:p w:rsidR="002C49FA" w:rsidRPr="000C3A47" w:rsidRDefault="002C49FA" w:rsidP="00C42C8E">
      <w:pPr>
        <w:ind w:firstLine="0"/>
        <w:rPr>
          <w:lang w:val="en-US"/>
        </w:rPr>
      </w:pPr>
      <w:r w:rsidRPr="000C3A47">
        <w:rPr>
          <w:lang w:val="en-US"/>
        </w:rPr>
        <w:t>d) Washington</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21. The UK is …………………. .</w:t>
      </w:r>
    </w:p>
    <w:p w:rsidR="002C49FA" w:rsidRPr="000C3A47" w:rsidRDefault="002C49FA" w:rsidP="00C42C8E">
      <w:pPr>
        <w:ind w:firstLine="0"/>
        <w:rPr>
          <w:lang w:val="en-US"/>
        </w:rPr>
      </w:pPr>
      <w:r w:rsidRPr="000C3A47">
        <w:rPr>
          <w:lang w:val="en-US"/>
        </w:rPr>
        <w:t>a) absolute monarchy</w:t>
      </w:r>
    </w:p>
    <w:p w:rsidR="002C49FA" w:rsidRPr="000C3A47" w:rsidRDefault="002C49FA" w:rsidP="00C42C8E">
      <w:pPr>
        <w:ind w:firstLine="0"/>
        <w:rPr>
          <w:lang w:val="en-US"/>
        </w:rPr>
      </w:pPr>
      <w:r w:rsidRPr="000C3A47">
        <w:rPr>
          <w:lang w:val="en-US"/>
        </w:rPr>
        <w:t>b) parliamentary monarchy</w:t>
      </w:r>
    </w:p>
    <w:p w:rsidR="002C49FA" w:rsidRPr="000C3A47" w:rsidRDefault="002C49FA" w:rsidP="00C42C8E">
      <w:pPr>
        <w:ind w:firstLine="0"/>
        <w:rPr>
          <w:lang w:val="en-US"/>
        </w:rPr>
      </w:pPr>
      <w:r w:rsidRPr="000C3A47">
        <w:rPr>
          <w:lang w:val="en-US"/>
        </w:rPr>
        <w:t>c) federal republic</w:t>
      </w:r>
    </w:p>
    <w:p w:rsidR="002C49FA" w:rsidRPr="000C3A47" w:rsidRDefault="002C49FA" w:rsidP="00C42C8E">
      <w:pPr>
        <w:ind w:firstLine="0"/>
        <w:rPr>
          <w:lang w:val="en-US"/>
        </w:rPr>
      </w:pPr>
      <w:r w:rsidRPr="000C3A47">
        <w:rPr>
          <w:lang w:val="en-US"/>
        </w:rPr>
        <w:t>d) democracy republic</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22. What is the Tower of London nowadays?</w:t>
      </w:r>
    </w:p>
    <w:p w:rsidR="002C49FA" w:rsidRPr="000C3A47" w:rsidRDefault="002C49FA" w:rsidP="00C42C8E">
      <w:pPr>
        <w:ind w:firstLine="0"/>
        <w:rPr>
          <w:lang w:val="en-US"/>
        </w:rPr>
      </w:pPr>
      <w:r w:rsidRPr="000C3A47">
        <w:rPr>
          <w:lang w:val="en-US"/>
        </w:rPr>
        <w:t>a) a prison</w:t>
      </w:r>
    </w:p>
    <w:p w:rsidR="002C49FA" w:rsidRPr="000C3A47" w:rsidRDefault="002C49FA" w:rsidP="00C42C8E">
      <w:pPr>
        <w:ind w:firstLine="0"/>
        <w:rPr>
          <w:lang w:val="en-US"/>
        </w:rPr>
      </w:pPr>
      <w:r w:rsidRPr="000C3A47">
        <w:rPr>
          <w:lang w:val="en-US"/>
        </w:rPr>
        <w:t>b) a queen’s residence</w:t>
      </w:r>
    </w:p>
    <w:p w:rsidR="002C49FA" w:rsidRPr="000C3A47" w:rsidRDefault="002C49FA" w:rsidP="00C42C8E">
      <w:pPr>
        <w:ind w:firstLine="0"/>
        <w:rPr>
          <w:lang w:val="en-US"/>
        </w:rPr>
      </w:pPr>
      <w:r w:rsidRPr="000C3A47">
        <w:rPr>
          <w:lang w:val="en-US"/>
        </w:rPr>
        <w:t>c) a museum</w:t>
      </w:r>
    </w:p>
    <w:p w:rsidR="002C49FA" w:rsidRPr="000C3A47" w:rsidRDefault="002C49FA" w:rsidP="00C42C8E">
      <w:pPr>
        <w:ind w:firstLine="0"/>
        <w:rPr>
          <w:lang w:val="en-US"/>
        </w:rPr>
      </w:pPr>
      <w:r w:rsidRPr="000C3A47">
        <w:rPr>
          <w:lang w:val="en-US"/>
        </w:rPr>
        <w:t>d) a university</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23. What river flows through London?</w:t>
      </w:r>
    </w:p>
    <w:p w:rsidR="002C49FA" w:rsidRPr="000C3A47" w:rsidRDefault="002C49FA" w:rsidP="00C42C8E">
      <w:pPr>
        <w:ind w:firstLine="0"/>
        <w:rPr>
          <w:lang w:val="en-US"/>
        </w:rPr>
      </w:pPr>
      <w:r w:rsidRPr="000C3A47">
        <w:rPr>
          <w:lang w:val="en-US"/>
        </w:rPr>
        <w:t>a) the Thames</w:t>
      </w:r>
    </w:p>
    <w:p w:rsidR="002C49FA" w:rsidRPr="000C3A47" w:rsidRDefault="002C49FA" w:rsidP="00C42C8E">
      <w:pPr>
        <w:ind w:firstLine="0"/>
        <w:rPr>
          <w:lang w:val="en-US"/>
        </w:rPr>
      </w:pPr>
      <w:r w:rsidRPr="000C3A47">
        <w:rPr>
          <w:lang w:val="en-US"/>
        </w:rPr>
        <w:t>b) the Avon</w:t>
      </w:r>
    </w:p>
    <w:p w:rsidR="002C49FA" w:rsidRPr="000C3A47" w:rsidRDefault="002C49FA" w:rsidP="00C42C8E">
      <w:pPr>
        <w:ind w:firstLine="0"/>
        <w:rPr>
          <w:lang w:val="en-US"/>
        </w:rPr>
      </w:pPr>
      <w:r w:rsidRPr="000C3A47">
        <w:rPr>
          <w:lang w:val="en-US"/>
        </w:rPr>
        <w:t>c) the Severn</w:t>
      </w:r>
    </w:p>
    <w:p w:rsidR="002C49FA" w:rsidRPr="000C3A47" w:rsidRDefault="002C49FA" w:rsidP="00C42C8E">
      <w:pPr>
        <w:ind w:firstLine="0"/>
        <w:rPr>
          <w:lang w:val="en-US"/>
        </w:rPr>
      </w:pPr>
      <w:r w:rsidRPr="000C3A47">
        <w:rPr>
          <w:lang w:val="en-US"/>
        </w:rPr>
        <w:t>d) the Trent</w:t>
      </w:r>
    </w:p>
    <w:p w:rsidR="002C49FA" w:rsidRPr="000C3A47" w:rsidRDefault="002C49FA" w:rsidP="00C42C8E">
      <w:pPr>
        <w:ind w:firstLine="0"/>
        <w:rPr>
          <w:lang w:val="en-US"/>
        </w:rPr>
      </w:pPr>
    </w:p>
    <w:p w:rsidR="002C49FA" w:rsidRPr="000C3A47" w:rsidRDefault="002C49FA" w:rsidP="00C42C8E">
      <w:pPr>
        <w:ind w:firstLine="0"/>
        <w:rPr>
          <w:lang w:val="en-US"/>
        </w:rPr>
      </w:pPr>
      <w:r w:rsidRPr="000C3A47">
        <w:rPr>
          <w:lang w:val="en-US"/>
        </w:rPr>
        <w:t>24. What is the name of the English Queen?</w:t>
      </w:r>
    </w:p>
    <w:p w:rsidR="002C49FA" w:rsidRPr="000C3A47" w:rsidRDefault="002C49FA" w:rsidP="00C42C8E">
      <w:pPr>
        <w:ind w:firstLine="0"/>
        <w:rPr>
          <w:lang w:val="en-US"/>
        </w:rPr>
      </w:pPr>
      <w:r w:rsidRPr="000C3A47">
        <w:rPr>
          <w:lang w:val="en-US"/>
        </w:rPr>
        <w:t>a) Elizabeth II</w:t>
      </w:r>
    </w:p>
    <w:p w:rsidR="002C49FA" w:rsidRPr="000C3A47" w:rsidRDefault="002C49FA" w:rsidP="00C42C8E">
      <w:pPr>
        <w:ind w:firstLine="0"/>
        <w:rPr>
          <w:lang w:val="en-US"/>
        </w:rPr>
      </w:pPr>
      <w:r w:rsidRPr="000C3A47">
        <w:rPr>
          <w:lang w:val="en-US"/>
        </w:rPr>
        <w:t>b) Victoria</w:t>
      </w:r>
    </w:p>
    <w:p w:rsidR="002C49FA" w:rsidRPr="000C3A47" w:rsidRDefault="002C49FA" w:rsidP="00C42C8E">
      <w:pPr>
        <w:ind w:firstLine="0"/>
        <w:rPr>
          <w:lang w:val="en-US"/>
        </w:rPr>
      </w:pPr>
      <w:r w:rsidRPr="000C3A47">
        <w:rPr>
          <w:lang w:val="en-US"/>
        </w:rPr>
        <w:t>c) Elizabeth I</w:t>
      </w:r>
    </w:p>
    <w:p w:rsidR="002C49FA" w:rsidRDefault="002C49FA" w:rsidP="00C42C8E">
      <w:pPr>
        <w:ind w:firstLine="0"/>
      </w:pPr>
      <w:r w:rsidRPr="000C3A47">
        <w:rPr>
          <w:lang w:val="en-US"/>
        </w:rPr>
        <w:t>d</w:t>
      </w:r>
      <w:r w:rsidRPr="00C42C8E">
        <w:t xml:space="preserve">) </w:t>
      </w:r>
      <w:r w:rsidRPr="000C3A47">
        <w:rPr>
          <w:lang w:val="en-US"/>
        </w:rPr>
        <w:t>MaryI</w:t>
      </w:r>
    </w:p>
    <w:p w:rsidR="002C49FA" w:rsidRDefault="002C49FA" w:rsidP="00C42C8E">
      <w:pPr>
        <w:ind w:firstLine="0"/>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rPr>
        <w:t>25. Прочитайте текст. Выберитеодинвариантответа</w:t>
      </w:r>
      <w:r w:rsidRPr="001B5E17">
        <w:rPr>
          <w:sz w:val="24"/>
          <w:szCs w:val="24"/>
        </w:rPr>
        <w:t xml:space="preserve">. </w:t>
      </w:r>
      <w:r w:rsidRPr="000C3A47">
        <w:rPr>
          <w:sz w:val="24"/>
          <w:szCs w:val="24"/>
        </w:rPr>
        <w:t>Определите</w:t>
      </w:r>
      <w:r w:rsidRPr="000C3A47">
        <w:rPr>
          <w:sz w:val="24"/>
          <w:szCs w:val="24"/>
          <w:lang w:val="en-US"/>
        </w:rPr>
        <w:t xml:space="preserve">, </w:t>
      </w:r>
      <w:r w:rsidRPr="000C3A47">
        <w:rPr>
          <w:sz w:val="24"/>
          <w:szCs w:val="24"/>
        </w:rPr>
        <w:t>являетсялиутверждение</w:t>
      </w:r>
      <w:r w:rsidRPr="000C3A47">
        <w:rPr>
          <w:sz w:val="24"/>
          <w:szCs w:val="24"/>
          <w:lang w:val="en-US"/>
        </w:rPr>
        <w:t xml:space="preserve">: </w:t>
      </w:r>
      <w:r w:rsidRPr="000C3A47">
        <w:rPr>
          <w:i/>
          <w:iCs/>
          <w:sz w:val="24"/>
          <w:szCs w:val="24"/>
          <w:lang w:val="en-US"/>
        </w:rPr>
        <w:t>The fashion industry is not based on some youth preferences, there is no kind of business in producing special clothes and accessories for teens</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a</w:t>
      </w:r>
      <w:r w:rsidRPr="000C3A47">
        <w:rPr>
          <w:sz w:val="24"/>
          <w:szCs w:val="24"/>
        </w:rPr>
        <w:t>) истинным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rPr>
        <w:t>b) ложным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c</w:t>
      </w:r>
      <w:r w:rsidRPr="000C3A47">
        <w:rPr>
          <w:sz w:val="24"/>
          <w:szCs w:val="24"/>
        </w:rPr>
        <w:t>) в тексте нет информации</w:t>
      </w:r>
    </w:p>
    <w:p w:rsidR="002C49FA" w:rsidRPr="007576F3" w:rsidRDefault="002C49FA" w:rsidP="00C42C8E">
      <w:pPr>
        <w:ind w:firstLine="0"/>
      </w:pPr>
    </w:p>
    <w:tbl>
      <w:tblPr>
        <w:tblW w:w="0" w:type="auto"/>
        <w:tblInd w:w="-106" w:type="dxa"/>
        <w:tblLook w:val="01E0"/>
      </w:tblPr>
      <w:tblGrid>
        <w:gridCol w:w="9854"/>
      </w:tblGrid>
      <w:tr w:rsidR="002C49FA" w:rsidRPr="001B5E17">
        <w:tc>
          <w:tcPr>
            <w:tcW w:w="9854" w:type="dxa"/>
          </w:tcPr>
          <w:p w:rsidR="002C49FA" w:rsidRPr="000C3A47" w:rsidRDefault="002C49FA" w:rsidP="00C42C8E">
            <w:pPr>
              <w:ind w:firstLine="0"/>
              <w:rPr>
                <w:b/>
                <w:bCs/>
                <w:lang w:val="en-US"/>
              </w:rPr>
            </w:pPr>
            <w:r w:rsidRPr="000C3A47">
              <w:rPr>
                <w:b/>
                <w:bCs/>
                <w:lang w:val="en-US"/>
              </w:rPr>
              <w:t>Youth Problems</w:t>
            </w:r>
          </w:p>
          <w:p w:rsidR="002C49FA" w:rsidRPr="000C3A47" w:rsidRDefault="002C49FA" w:rsidP="00C42C8E">
            <w:pPr>
              <w:pStyle w:val="NormalWeb"/>
              <w:spacing w:before="0" w:beforeAutospacing="0" w:after="0" w:afterAutospacing="0" w:line="240" w:lineRule="auto"/>
              <w:ind w:firstLine="709"/>
              <w:rPr>
                <w:sz w:val="24"/>
                <w:szCs w:val="24"/>
                <w:lang w:val="en-US"/>
              </w:rPr>
            </w:pPr>
            <w:r w:rsidRPr="000C3A47">
              <w:rPr>
                <w:b/>
                <w:bCs/>
                <w:sz w:val="24"/>
                <w:szCs w:val="24"/>
                <w:lang w:val="en-US"/>
              </w:rPr>
              <w:t>1.</w:t>
            </w:r>
            <w:r w:rsidRPr="000C3A47">
              <w:rPr>
                <w:sz w:val="24"/>
                <w:szCs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2C49FA" w:rsidRPr="000C3A47" w:rsidRDefault="002C49FA" w:rsidP="00C42C8E">
            <w:pPr>
              <w:pStyle w:val="NormalWeb"/>
              <w:spacing w:before="0" w:beforeAutospacing="0" w:after="0" w:afterAutospacing="0" w:line="240" w:lineRule="auto"/>
              <w:ind w:firstLine="709"/>
              <w:rPr>
                <w:sz w:val="24"/>
                <w:szCs w:val="24"/>
                <w:lang w:val="en-US"/>
              </w:rPr>
            </w:pPr>
            <w:r w:rsidRPr="000C3A47">
              <w:rPr>
                <w:b/>
                <w:bCs/>
                <w:sz w:val="24"/>
                <w:szCs w:val="24"/>
                <w:lang w:val="en-US"/>
              </w:rPr>
              <w:t>2.</w:t>
            </w:r>
            <w:r w:rsidRPr="000C3A47">
              <w:rPr>
                <w:sz w:val="24"/>
                <w:szCs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2C49FA" w:rsidRPr="000C3A47" w:rsidRDefault="002C49FA" w:rsidP="00C42C8E">
            <w:pPr>
              <w:ind w:firstLine="709"/>
              <w:rPr>
                <w:lang w:val="en-US"/>
              </w:rPr>
            </w:pPr>
            <w:r w:rsidRPr="000C3A47">
              <w:rPr>
                <w:b/>
                <w:bCs/>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2C49FA" w:rsidRPr="000C3A47" w:rsidRDefault="002C49FA" w:rsidP="00C42C8E">
      <w:pPr>
        <w:ind w:firstLine="0"/>
        <w:rPr>
          <w:lang w:val="en-US"/>
        </w:rPr>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rPr>
        <w:t>26. Прочитайте текст. Выберите один вариант ответа. Определите</w:t>
      </w:r>
      <w:r w:rsidRPr="000C3A47">
        <w:rPr>
          <w:sz w:val="24"/>
          <w:szCs w:val="24"/>
          <w:lang w:val="en-US"/>
        </w:rPr>
        <w:t xml:space="preserve">, </w:t>
      </w:r>
      <w:r w:rsidRPr="000C3A47">
        <w:rPr>
          <w:sz w:val="24"/>
          <w:szCs w:val="24"/>
        </w:rPr>
        <w:t>являетсялиутверждение</w:t>
      </w:r>
      <w:r w:rsidRPr="000C3A47">
        <w:rPr>
          <w:sz w:val="24"/>
          <w:szCs w:val="24"/>
          <w:lang w:val="en-US"/>
        </w:rPr>
        <w:t xml:space="preserve">: </w:t>
      </w:r>
      <w:r w:rsidRPr="000C3A47">
        <w:rPr>
          <w:i/>
          <w:iCs/>
          <w:sz w:val="24"/>
          <w:szCs w:val="24"/>
          <w:lang w:val="en-US"/>
        </w:rPr>
        <w:t>Special rehabilitation centers for junkies are rather expensive and not very popular among young people</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a</w:t>
      </w:r>
      <w:r w:rsidRPr="000C3A47">
        <w:rPr>
          <w:sz w:val="24"/>
          <w:szCs w:val="24"/>
        </w:rPr>
        <w:t>) истинным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b</w:t>
      </w:r>
      <w:r w:rsidRPr="000C3A47">
        <w:rPr>
          <w:sz w:val="24"/>
          <w:szCs w:val="24"/>
        </w:rPr>
        <w:t>) ложным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c</w:t>
      </w:r>
      <w:r w:rsidRPr="000C3A47">
        <w:rPr>
          <w:sz w:val="24"/>
          <w:szCs w:val="24"/>
        </w:rPr>
        <w:t>) в тексте нет информации</w:t>
      </w:r>
    </w:p>
    <w:p w:rsidR="002C49FA" w:rsidRPr="000C3A47" w:rsidRDefault="002C49FA" w:rsidP="00C42C8E">
      <w:pPr>
        <w:pStyle w:val="NormalWeb"/>
        <w:spacing w:before="0" w:beforeAutospacing="0" w:after="0" w:afterAutospacing="0" w:line="240" w:lineRule="auto"/>
        <w:ind w:firstLine="0"/>
        <w:rPr>
          <w:sz w:val="24"/>
          <w:szCs w:val="24"/>
        </w:rPr>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rPr>
        <w:t>27. Прочитайте текст. Выберите один вариант ответа. Определите</w:t>
      </w:r>
      <w:r w:rsidRPr="000C3A47">
        <w:rPr>
          <w:sz w:val="24"/>
          <w:szCs w:val="24"/>
          <w:lang w:val="en-US"/>
        </w:rPr>
        <w:t xml:space="preserve">, </w:t>
      </w:r>
      <w:r w:rsidRPr="000C3A47">
        <w:rPr>
          <w:sz w:val="24"/>
          <w:szCs w:val="24"/>
        </w:rPr>
        <w:t>являетсялиутверждение</w:t>
      </w:r>
      <w:r w:rsidRPr="000C3A47">
        <w:rPr>
          <w:sz w:val="24"/>
          <w:szCs w:val="24"/>
          <w:lang w:val="en-US"/>
        </w:rPr>
        <w:t xml:space="preserve">: </w:t>
      </w:r>
      <w:r w:rsidRPr="000C3A47">
        <w:rPr>
          <w:i/>
          <w:iCs/>
          <w:sz w:val="24"/>
          <w:szCs w:val="24"/>
          <w:lang w:val="en-US"/>
        </w:rPr>
        <w:t>Taking drugs or alcohol is not the reaction on the emotional environment, that is the reflection of tortured inside world</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a</w:t>
      </w:r>
      <w:r w:rsidRPr="000C3A47">
        <w:rPr>
          <w:sz w:val="24"/>
          <w:szCs w:val="24"/>
        </w:rPr>
        <w:t>) истинным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b</w:t>
      </w:r>
      <w:r w:rsidRPr="000C3A47">
        <w:rPr>
          <w:sz w:val="24"/>
          <w:szCs w:val="24"/>
        </w:rPr>
        <w:t>) ложным</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c</w:t>
      </w:r>
      <w:r w:rsidRPr="000C3A47">
        <w:rPr>
          <w:sz w:val="24"/>
          <w:szCs w:val="24"/>
        </w:rPr>
        <w:t>) в тексте нет информации</w:t>
      </w:r>
    </w:p>
    <w:p w:rsidR="002C49FA" w:rsidRPr="000C3A47" w:rsidRDefault="002C49FA" w:rsidP="00C42C8E">
      <w:pPr>
        <w:pStyle w:val="NormalWeb"/>
        <w:spacing w:before="0" w:beforeAutospacing="0" w:after="0" w:afterAutospacing="0" w:line="240" w:lineRule="auto"/>
        <w:ind w:firstLine="0"/>
        <w:rPr>
          <w:sz w:val="24"/>
          <w:szCs w:val="24"/>
        </w:rPr>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lang w:val="en-US"/>
        </w:rPr>
        <w:t xml:space="preserve">28. </w:t>
      </w:r>
      <w:r w:rsidRPr="000C3A47">
        <w:rPr>
          <w:sz w:val="24"/>
          <w:szCs w:val="24"/>
        </w:rPr>
        <w:t>Укажите</w:t>
      </w:r>
      <w:r w:rsidRPr="000C3A47">
        <w:rPr>
          <w:sz w:val="24"/>
          <w:szCs w:val="24"/>
          <w:lang w:val="en-US"/>
        </w:rPr>
        <w:t xml:space="preserve">, </w:t>
      </w:r>
      <w:r w:rsidRPr="000C3A47">
        <w:rPr>
          <w:sz w:val="24"/>
          <w:szCs w:val="24"/>
        </w:rPr>
        <w:t>какойчаститекста</w:t>
      </w:r>
      <w:r w:rsidRPr="000C3A47">
        <w:rPr>
          <w:sz w:val="24"/>
          <w:szCs w:val="24"/>
          <w:lang w:val="en-US"/>
        </w:rPr>
        <w:t xml:space="preserve"> (1, 2, 3) </w:t>
      </w:r>
      <w:r w:rsidRPr="000C3A47">
        <w:rPr>
          <w:sz w:val="24"/>
          <w:szCs w:val="24"/>
        </w:rPr>
        <w:t>соответствуетследующаяинформация</w:t>
      </w:r>
      <w:r w:rsidRPr="000C3A47">
        <w:rPr>
          <w:sz w:val="24"/>
          <w:szCs w:val="24"/>
          <w:lang w:val="en-US"/>
        </w:rPr>
        <w:t xml:space="preserve">: </w:t>
      </w:r>
      <w:r w:rsidRPr="000C3A47">
        <w:rPr>
          <w:i/>
          <w:iCs/>
          <w:sz w:val="24"/>
          <w:szCs w:val="24"/>
          <w:lang w:val="en-US"/>
        </w:rPr>
        <w:t>Misunderstanding between teens and adults is common in many families, it's hardly believable situation when a teen feels comfortable with his relatives, even in a tight-bonded family</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a</w:t>
      </w:r>
      <w:r w:rsidRPr="000C3A47">
        <w:rPr>
          <w:sz w:val="24"/>
          <w:szCs w:val="24"/>
        </w:rPr>
        <w:t>) 1</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b</w:t>
      </w:r>
      <w:r w:rsidRPr="000C3A47">
        <w:rPr>
          <w:sz w:val="24"/>
          <w:szCs w:val="24"/>
        </w:rPr>
        <w:t>) 2</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c</w:t>
      </w:r>
      <w:r w:rsidRPr="000C3A47">
        <w:rPr>
          <w:sz w:val="24"/>
          <w:szCs w:val="24"/>
        </w:rPr>
        <w:t>) 3</w:t>
      </w: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rPr>
        <w:t xml:space="preserve">29. Укажите, какой части текста (1, 2, 3) соответствует следующая информация: </w:t>
      </w:r>
      <w:r w:rsidRPr="000C3A47">
        <w:rPr>
          <w:i/>
          <w:iCs/>
          <w:sz w:val="24"/>
          <w:szCs w:val="24"/>
          <w:lang w:val="en-US"/>
        </w:rPr>
        <w:t>Canyouimagineyourlifewithoutmoney</w:t>
      </w:r>
      <w:r w:rsidRPr="000C3A47">
        <w:rPr>
          <w:i/>
          <w:iCs/>
          <w:sz w:val="24"/>
          <w:szCs w:val="24"/>
        </w:rPr>
        <w:t xml:space="preserve">? </w:t>
      </w:r>
      <w:r w:rsidRPr="000C3A47">
        <w:rPr>
          <w:i/>
          <w:iCs/>
          <w:sz w:val="24"/>
          <w:szCs w:val="24"/>
          <w:lang w:val="en-US"/>
        </w:rPr>
        <w:t>Teenagers depend on money greatly</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a) 1</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b) 2</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c) 3</w:t>
      </w:r>
    </w:p>
    <w:p w:rsidR="002C49FA" w:rsidRPr="000C3A47" w:rsidRDefault="002C49FA" w:rsidP="00C42C8E">
      <w:pPr>
        <w:pStyle w:val="NormalWeb"/>
        <w:spacing w:before="0" w:beforeAutospacing="0" w:after="0" w:afterAutospacing="0" w:line="240" w:lineRule="auto"/>
        <w:ind w:firstLine="0"/>
        <w:rPr>
          <w:sz w:val="24"/>
          <w:szCs w:val="24"/>
          <w:lang w:val="en-US"/>
        </w:rPr>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lang w:val="en-US"/>
        </w:rPr>
        <w:t xml:space="preserve">30. </w:t>
      </w:r>
      <w:r w:rsidRPr="000C3A47">
        <w:rPr>
          <w:sz w:val="24"/>
          <w:szCs w:val="24"/>
        </w:rPr>
        <w:t>Ответьтенавопрос</w:t>
      </w:r>
      <w:r w:rsidRPr="000C3A47">
        <w:rPr>
          <w:sz w:val="24"/>
          <w:szCs w:val="24"/>
          <w:lang w:val="en-US"/>
        </w:rPr>
        <w:t xml:space="preserve">: </w:t>
      </w:r>
      <w:r w:rsidRPr="000C3A47">
        <w:rPr>
          <w:i/>
          <w:iCs/>
          <w:sz w:val="24"/>
          <w:szCs w:val="24"/>
          <w:lang w:val="en-US"/>
        </w:rPr>
        <w:t>What problems (according to the text) are actual for modern teenagers?</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a) violence and cruelty</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b) unemployment and lack of respect</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 xml:space="preserve">c) misunderstanding of grown-ups and drug addiction </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 xml:space="preserve">d) lack of money and good friends </w:t>
      </w:r>
    </w:p>
    <w:p w:rsidR="002C49FA" w:rsidRPr="000C3A47" w:rsidRDefault="002C49FA" w:rsidP="00C42C8E">
      <w:pPr>
        <w:pStyle w:val="NormalWeb"/>
        <w:spacing w:before="0" w:beforeAutospacing="0" w:after="0" w:afterAutospacing="0" w:line="240" w:lineRule="auto"/>
        <w:ind w:firstLine="0"/>
        <w:rPr>
          <w:sz w:val="24"/>
          <w:szCs w:val="24"/>
          <w:lang w:val="en-US"/>
        </w:rPr>
      </w:pPr>
    </w:p>
    <w:p w:rsidR="002C49FA" w:rsidRPr="000C3A47" w:rsidRDefault="002C49FA" w:rsidP="00C42C8E">
      <w:pPr>
        <w:pStyle w:val="NormalWeb"/>
        <w:spacing w:before="0" w:beforeAutospacing="0" w:after="0" w:afterAutospacing="0" w:line="240" w:lineRule="auto"/>
        <w:ind w:firstLine="0"/>
        <w:rPr>
          <w:i/>
          <w:iCs/>
          <w:sz w:val="24"/>
          <w:szCs w:val="24"/>
          <w:lang w:val="en-US"/>
        </w:rPr>
      </w:pPr>
      <w:r w:rsidRPr="000C3A47">
        <w:rPr>
          <w:sz w:val="24"/>
          <w:szCs w:val="24"/>
          <w:lang w:val="en-US"/>
        </w:rPr>
        <w:t xml:space="preserve">31. </w:t>
      </w:r>
      <w:r w:rsidRPr="000C3A47">
        <w:rPr>
          <w:sz w:val="24"/>
          <w:szCs w:val="24"/>
        </w:rPr>
        <w:t>Ответьтенавопрос</w:t>
      </w:r>
      <w:r w:rsidRPr="000C3A47">
        <w:rPr>
          <w:sz w:val="24"/>
          <w:szCs w:val="24"/>
          <w:lang w:val="en-US"/>
        </w:rPr>
        <w:t xml:space="preserve">: </w:t>
      </w:r>
      <w:r w:rsidRPr="000C3A47">
        <w:rPr>
          <w:i/>
          <w:iCs/>
          <w:sz w:val="24"/>
          <w:szCs w:val="24"/>
          <w:lang w:val="en-US"/>
        </w:rPr>
        <w:t>What are teenagers really crazy about?</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a) higher education and travelling</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b) night clubs and parties</w:t>
      </w:r>
    </w:p>
    <w:p w:rsidR="002C49FA" w:rsidRPr="000C3A47" w:rsidRDefault="002C49FA" w:rsidP="00C42C8E">
      <w:pPr>
        <w:pStyle w:val="NormalWeb"/>
        <w:spacing w:before="0" w:beforeAutospacing="0" w:after="0" w:afterAutospacing="0" w:line="240" w:lineRule="auto"/>
        <w:ind w:firstLine="0"/>
        <w:rPr>
          <w:sz w:val="24"/>
          <w:szCs w:val="24"/>
          <w:lang w:val="en-US"/>
        </w:rPr>
      </w:pPr>
      <w:r w:rsidRPr="000C3A47">
        <w:rPr>
          <w:sz w:val="24"/>
          <w:szCs w:val="24"/>
          <w:lang w:val="en-US"/>
        </w:rPr>
        <w:t>c) love and relationships with opposite sex</w:t>
      </w:r>
    </w:p>
    <w:p w:rsidR="002C49FA" w:rsidRPr="000C3A47" w:rsidRDefault="002C49FA" w:rsidP="00C42C8E">
      <w:pPr>
        <w:pStyle w:val="NormalWeb"/>
        <w:spacing w:before="0" w:beforeAutospacing="0" w:after="0" w:afterAutospacing="0" w:line="240" w:lineRule="auto"/>
        <w:ind w:firstLine="0"/>
        <w:rPr>
          <w:sz w:val="24"/>
          <w:szCs w:val="24"/>
        </w:rPr>
      </w:pPr>
      <w:r w:rsidRPr="000C3A47">
        <w:rPr>
          <w:sz w:val="24"/>
          <w:szCs w:val="24"/>
          <w:lang w:val="en-US"/>
        </w:rPr>
        <w:t>d</w:t>
      </w:r>
      <w:r w:rsidRPr="000C3A47">
        <w:rPr>
          <w:sz w:val="24"/>
          <w:szCs w:val="24"/>
        </w:rPr>
        <w:t xml:space="preserve">) </w:t>
      </w:r>
      <w:r w:rsidRPr="000C3A47">
        <w:rPr>
          <w:sz w:val="24"/>
          <w:szCs w:val="24"/>
          <w:lang w:val="en-US"/>
        </w:rPr>
        <w:t>labeledandfancystuff</w:t>
      </w:r>
    </w:p>
    <w:p w:rsidR="002C49FA" w:rsidRPr="000C3A47" w:rsidRDefault="002C49FA" w:rsidP="00C42C8E">
      <w:pPr>
        <w:pStyle w:val="NormalWeb"/>
        <w:spacing w:before="0" w:beforeAutospacing="0" w:after="0" w:afterAutospacing="0" w:line="240" w:lineRule="auto"/>
        <w:ind w:firstLine="0"/>
        <w:rPr>
          <w:sz w:val="24"/>
          <w:szCs w:val="24"/>
        </w:rPr>
      </w:pPr>
    </w:p>
    <w:p w:rsidR="002C49FA" w:rsidRPr="000C3A47" w:rsidRDefault="002C49FA" w:rsidP="00C42C8E">
      <w:pPr>
        <w:ind w:firstLine="0"/>
      </w:pPr>
      <w:r w:rsidRPr="000C3A47">
        <w:t>32. Определите основную идею текста:</w:t>
      </w:r>
    </w:p>
    <w:p w:rsidR="002C49FA" w:rsidRPr="000C3A47" w:rsidRDefault="002C49FA" w:rsidP="00C42C8E">
      <w:pPr>
        <w:ind w:firstLine="0"/>
        <w:rPr>
          <w:lang w:val="en-US"/>
        </w:rPr>
      </w:pPr>
      <w:r w:rsidRPr="000C3A47">
        <w:rPr>
          <w:lang w:val="en-US"/>
        </w:rPr>
        <w:t>a) Fathers and Sons</w:t>
      </w:r>
    </w:p>
    <w:p w:rsidR="002C49FA" w:rsidRPr="000C3A47" w:rsidRDefault="002C49FA" w:rsidP="00C42C8E">
      <w:pPr>
        <w:ind w:firstLine="0"/>
        <w:rPr>
          <w:lang w:val="en-US"/>
        </w:rPr>
      </w:pPr>
      <w:r w:rsidRPr="000C3A47">
        <w:rPr>
          <w:lang w:val="en-US"/>
        </w:rPr>
        <w:t>b) drug addiction as the main world problem</w:t>
      </w:r>
    </w:p>
    <w:p w:rsidR="002C49FA" w:rsidRPr="000C3A47" w:rsidRDefault="002C49FA" w:rsidP="00C42C8E">
      <w:pPr>
        <w:ind w:firstLine="0"/>
        <w:rPr>
          <w:lang w:val="en-US"/>
        </w:rPr>
      </w:pPr>
      <w:r w:rsidRPr="000C3A47">
        <w:rPr>
          <w:lang w:val="en-US"/>
        </w:rPr>
        <w:t>c) all our failures depend on us</w:t>
      </w:r>
    </w:p>
    <w:p w:rsidR="002C49FA" w:rsidRPr="000C3A47" w:rsidRDefault="002C49FA" w:rsidP="00C42C8E">
      <w:pPr>
        <w:ind w:firstLine="0"/>
      </w:pPr>
      <w:r w:rsidRPr="000C3A47">
        <w:rPr>
          <w:lang w:val="en-US"/>
        </w:rPr>
        <w:t>d</w:t>
      </w:r>
      <w:r w:rsidRPr="000C3A47">
        <w:t xml:space="preserve">) </w:t>
      </w:r>
      <w:r w:rsidRPr="000C3A47">
        <w:rPr>
          <w:lang w:val="en-US"/>
        </w:rPr>
        <w:t>teenagersandtheirproblems</w:t>
      </w:r>
    </w:p>
    <w:p w:rsidR="002C49FA" w:rsidRPr="000C3A47" w:rsidRDefault="002C49FA" w:rsidP="00C42C8E">
      <w:pPr>
        <w:ind w:firstLine="0"/>
      </w:pPr>
    </w:p>
    <w:p w:rsidR="002C49FA" w:rsidRPr="000C3A47" w:rsidRDefault="002C49FA"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2C49FA" w:rsidRPr="000C3A47" w:rsidRDefault="002C49FA" w:rsidP="00C42C8E">
      <w:pPr>
        <w:ind w:firstLine="0"/>
        <w:rPr>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2C49FA" w:rsidRPr="001B5E17">
        <w:tc>
          <w:tcPr>
            <w:tcW w:w="9854" w:type="dxa"/>
          </w:tcPr>
          <w:p w:rsidR="002C49FA" w:rsidRPr="000C3A47" w:rsidRDefault="002C49FA" w:rsidP="00C42C8E">
            <w:pPr>
              <w:ind w:firstLine="0"/>
              <w:rPr>
                <w:lang w:val="en-US"/>
              </w:rPr>
            </w:pPr>
            <w:r w:rsidRPr="000C3A47">
              <w:rPr>
                <w:lang w:val="en-US"/>
              </w:rPr>
              <w:t>1. January 28</w:t>
            </w:r>
            <w:r w:rsidRPr="000C3A47">
              <w:rPr>
                <w:vertAlign w:val="superscript"/>
                <w:lang w:val="en-US"/>
              </w:rPr>
              <w:t>th</w:t>
            </w:r>
          </w:p>
          <w:p w:rsidR="002C49FA" w:rsidRPr="000C3A47" w:rsidRDefault="002C49FA" w:rsidP="00C42C8E">
            <w:pPr>
              <w:ind w:firstLine="0"/>
              <w:rPr>
                <w:lang w:val="en-US"/>
              </w:rPr>
            </w:pPr>
            <w:r w:rsidRPr="000C3A47">
              <w:rPr>
                <w:lang w:val="en-US"/>
              </w:rPr>
              <w:t>2. Hope to hear from you soon</w:t>
            </w:r>
          </w:p>
          <w:p w:rsidR="002C49FA" w:rsidRPr="000C3A47" w:rsidRDefault="002C49FA" w:rsidP="00C42C8E">
            <w:pPr>
              <w:ind w:firstLine="0"/>
              <w:rPr>
                <w:lang w:val="en-US"/>
              </w:rPr>
            </w:pPr>
            <w:r w:rsidRPr="000C3A47">
              <w:rPr>
                <w:lang w:val="en-US"/>
              </w:rPr>
              <w:t>3. Flat 14,</w:t>
            </w:r>
          </w:p>
          <w:p w:rsidR="002C49FA" w:rsidRPr="000C3A47" w:rsidRDefault="002C49FA" w:rsidP="00C42C8E">
            <w:pPr>
              <w:ind w:firstLine="0"/>
              <w:rPr>
                <w:lang w:val="en-US"/>
              </w:rPr>
            </w:pPr>
            <w:r w:rsidRPr="000C3A47">
              <w:rPr>
                <w:lang w:val="en-US"/>
              </w:rPr>
              <w:t xml:space="preserve">   8 Jefferson Street</w:t>
            </w:r>
          </w:p>
          <w:p w:rsidR="002C49FA" w:rsidRPr="000C3A47" w:rsidRDefault="002C49FA" w:rsidP="00C42C8E">
            <w:pPr>
              <w:ind w:firstLine="0"/>
              <w:rPr>
                <w:lang w:val="en-US"/>
              </w:rPr>
            </w:pPr>
            <w:r w:rsidRPr="000C3A47">
              <w:rPr>
                <w:lang w:val="en-US"/>
              </w:rPr>
              <w:t xml:space="preserve">   Nashville</w:t>
            </w:r>
          </w:p>
          <w:p w:rsidR="002C49FA" w:rsidRPr="000C3A47" w:rsidRDefault="002C49FA" w:rsidP="00C42C8E">
            <w:pPr>
              <w:ind w:firstLine="0"/>
              <w:rPr>
                <w:lang w:val="en-US"/>
              </w:rPr>
            </w:pPr>
            <w:r w:rsidRPr="000C3A47">
              <w:rPr>
                <w:lang w:val="en-US"/>
              </w:rPr>
              <w:t xml:space="preserve">   NSH9 001</w:t>
            </w:r>
          </w:p>
          <w:p w:rsidR="002C49FA" w:rsidRPr="000C3A47" w:rsidRDefault="002C49FA" w:rsidP="00C42C8E">
            <w:pPr>
              <w:ind w:firstLine="0"/>
              <w:rPr>
                <w:lang w:val="en-US"/>
              </w:rPr>
            </w:pPr>
            <w:r w:rsidRPr="000C3A47">
              <w:rPr>
                <w:lang w:val="en-US"/>
              </w:rPr>
              <w:t>4. Yours,</w:t>
            </w:r>
          </w:p>
          <w:p w:rsidR="002C49FA" w:rsidRPr="000C3A47" w:rsidRDefault="002C49FA" w:rsidP="00C42C8E">
            <w:pPr>
              <w:ind w:firstLine="0"/>
              <w:rPr>
                <w:lang w:val="en-US"/>
              </w:rPr>
            </w:pPr>
            <w:r w:rsidRPr="000C3A47">
              <w:rPr>
                <w:lang w:val="en-US"/>
              </w:rPr>
              <w:t xml:space="preserve">    Alex Duck</w:t>
            </w:r>
          </w:p>
          <w:p w:rsidR="002C49FA" w:rsidRPr="000C3A47" w:rsidRDefault="002C49FA" w:rsidP="00C42C8E">
            <w:pPr>
              <w:ind w:firstLine="0"/>
              <w:rPr>
                <w:lang w:val="en-US"/>
              </w:rPr>
            </w:pPr>
            <w:r w:rsidRPr="000C3A47">
              <w:rPr>
                <w:lang w:val="en-US"/>
              </w:rPr>
              <w:t>5. Dear Melanie</w:t>
            </w:r>
          </w:p>
          <w:p w:rsidR="002C49FA" w:rsidRPr="000C3A47" w:rsidRDefault="002C49FA"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2C49FA" w:rsidRPr="000C3A47" w:rsidRDefault="002C49FA"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2C49FA" w:rsidRPr="000C3A47" w:rsidRDefault="002C49FA" w:rsidP="00C42C8E">
            <w:pPr>
              <w:ind w:firstLine="0"/>
              <w:rPr>
                <w:lang w:val="en-US"/>
              </w:rPr>
            </w:pPr>
          </w:p>
        </w:tc>
      </w:tr>
    </w:tbl>
    <w:p w:rsidR="002C49FA" w:rsidRPr="000C3A47" w:rsidRDefault="002C49FA" w:rsidP="00C42C8E">
      <w:pPr>
        <w:ind w:firstLine="0"/>
        <w:rPr>
          <w:lang w:val="en-US"/>
        </w:rPr>
      </w:pPr>
    </w:p>
    <w:p w:rsidR="002C49FA" w:rsidRPr="00C42C8E" w:rsidRDefault="002C49FA" w:rsidP="00C42C8E">
      <w:pPr>
        <w:ind w:firstLine="0"/>
      </w:pPr>
      <w:r w:rsidRPr="000C3A47">
        <w:rPr>
          <w:lang w:val="en-US"/>
        </w:rPr>
        <w:t>a</w:t>
      </w:r>
      <w:r w:rsidRPr="00C42C8E">
        <w:t>) 5, 7, 4, 3, 1, 6, 2</w:t>
      </w:r>
    </w:p>
    <w:p w:rsidR="002C49FA" w:rsidRPr="00C42C8E" w:rsidRDefault="002C49FA" w:rsidP="00C42C8E">
      <w:pPr>
        <w:ind w:firstLine="0"/>
      </w:pPr>
      <w:r w:rsidRPr="000C3A47">
        <w:rPr>
          <w:lang w:val="en-US"/>
        </w:rPr>
        <w:t>b</w:t>
      </w:r>
      <w:r w:rsidRPr="00C42C8E">
        <w:t>) 3, 1, 5, 7, 6, 2, 4</w:t>
      </w:r>
    </w:p>
    <w:p w:rsidR="002C49FA" w:rsidRPr="00C42C8E" w:rsidRDefault="002C49FA" w:rsidP="00C42C8E">
      <w:pPr>
        <w:ind w:firstLine="0"/>
      </w:pPr>
      <w:r w:rsidRPr="000C3A47">
        <w:rPr>
          <w:lang w:val="en-US"/>
        </w:rPr>
        <w:t>c</w:t>
      </w:r>
      <w:r w:rsidRPr="00C42C8E">
        <w:t>) 1, 3, 5, 7, 6, 4, 2</w:t>
      </w:r>
    </w:p>
    <w:p w:rsidR="002C49FA" w:rsidRPr="000C3A47" w:rsidRDefault="002C49FA" w:rsidP="00C42C8E">
      <w:pPr>
        <w:ind w:firstLine="0"/>
      </w:pPr>
      <w:r w:rsidRPr="000C3A47">
        <w:rPr>
          <w:lang w:val="en-US"/>
        </w:rPr>
        <w:t>d</w:t>
      </w:r>
      <w:r w:rsidRPr="00C42C8E">
        <w:t>) 1, 3, 5, 6, 7, 2, 4</w:t>
      </w:r>
    </w:p>
    <w:p w:rsidR="002C49FA" w:rsidRPr="00C42C8E" w:rsidRDefault="002C49FA" w:rsidP="00C42C8E">
      <w:pPr>
        <w:ind w:firstLine="0"/>
      </w:pPr>
    </w:p>
    <w:p w:rsidR="002C49FA" w:rsidRPr="000C3A47" w:rsidRDefault="002C49FA" w:rsidP="00C42C8E">
      <w:pPr>
        <w:pStyle w:val="NormalWeb"/>
        <w:tabs>
          <w:tab w:val="left" w:pos="180"/>
        </w:tabs>
        <w:spacing w:before="0" w:beforeAutospacing="0" w:after="0" w:afterAutospacing="0" w:line="240" w:lineRule="auto"/>
        <w:ind w:firstLine="0"/>
        <w:rPr>
          <w:sz w:val="24"/>
          <w:szCs w:val="24"/>
        </w:rPr>
      </w:pPr>
      <w:r w:rsidRPr="000C3A47">
        <w:rPr>
          <w:sz w:val="24"/>
          <w:szCs w:val="24"/>
        </w:rPr>
        <w:t>34. Определите, к какому виду письма относится выше представленный текст:</w:t>
      </w:r>
    </w:p>
    <w:p w:rsidR="002C49FA" w:rsidRPr="000C3A47" w:rsidRDefault="002C49FA" w:rsidP="00C42C8E">
      <w:pPr>
        <w:pStyle w:val="NormalWeb"/>
        <w:tabs>
          <w:tab w:val="left" w:pos="180"/>
        </w:tabs>
        <w:spacing w:before="0" w:beforeAutospacing="0" w:after="0" w:afterAutospacing="0" w:line="240" w:lineRule="auto"/>
        <w:ind w:firstLine="0"/>
        <w:rPr>
          <w:sz w:val="24"/>
          <w:szCs w:val="24"/>
          <w:lang w:val="en-US"/>
        </w:rPr>
      </w:pPr>
      <w:r w:rsidRPr="000C3A47">
        <w:rPr>
          <w:sz w:val="24"/>
          <w:szCs w:val="24"/>
          <w:lang w:val="en-US"/>
        </w:rPr>
        <w:t>a) Memo</w:t>
      </w:r>
    </w:p>
    <w:p w:rsidR="002C49FA" w:rsidRPr="000C3A47" w:rsidRDefault="002C49FA" w:rsidP="00C42C8E">
      <w:pPr>
        <w:pStyle w:val="NormalWeb"/>
        <w:tabs>
          <w:tab w:val="left" w:pos="180"/>
        </w:tabs>
        <w:spacing w:before="0" w:beforeAutospacing="0" w:after="0" w:afterAutospacing="0" w:line="240" w:lineRule="auto"/>
        <w:ind w:firstLine="0"/>
        <w:rPr>
          <w:sz w:val="24"/>
          <w:szCs w:val="24"/>
          <w:lang w:val="en-US"/>
        </w:rPr>
      </w:pPr>
      <w:r w:rsidRPr="000C3A47">
        <w:rPr>
          <w:sz w:val="24"/>
          <w:szCs w:val="24"/>
          <w:lang w:val="en-US"/>
        </w:rPr>
        <w:t>b) CV</w:t>
      </w:r>
    </w:p>
    <w:p w:rsidR="002C49FA" w:rsidRPr="000C3A47" w:rsidRDefault="002C49FA" w:rsidP="00C42C8E">
      <w:pPr>
        <w:pStyle w:val="NormalWeb"/>
        <w:tabs>
          <w:tab w:val="left" w:pos="180"/>
        </w:tabs>
        <w:spacing w:before="0" w:beforeAutospacing="0" w:after="0" w:afterAutospacing="0" w:line="240" w:lineRule="auto"/>
        <w:ind w:firstLine="0"/>
        <w:rPr>
          <w:sz w:val="24"/>
          <w:szCs w:val="24"/>
          <w:lang w:val="en-US"/>
        </w:rPr>
      </w:pPr>
      <w:r w:rsidRPr="000C3A47">
        <w:rPr>
          <w:sz w:val="24"/>
          <w:szCs w:val="24"/>
          <w:lang w:val="en-US"/>
        </w:rPr>
        <w:t>c) personal letter</w:t>
      </w:r>
    </w:p>
    <w:p w:rsidR="002C49FA" w:rsidRPr="000C3A47" w:rsidRDefault="002C49FA" w:rsidP="00C42C8E">
      <w:pPr>
        <w:pStyle w:val="NormalWeb"/>
        <w:tabs>
          <w:tab w:val="left" w:pos="180"/>
        </w:tabs>
        <w:spacing w:before="0" w:beforeAutospacing="0" w:after="0" w:afterAutospacing="0" w:line="240" w:lineRule="auto"/>
        <w:ind w:firstLine="0"/>
        <w:rPr>
          <w:sz w:val="24"/>
          <w:szCs w:val="24"/>
        </w:rPr>
      </w:pPr>
      <w:r w:rsidRPr="000C3A47">
        <w:rPr>
          <w:sz w:val="24"/>
          <w:szCs w:val="24"/>
          <w:lang w:val="en-US"/>
        </w:rPr>
        <w:t>d</w:t>
      </w:r>
      <w:r w:rsidRPr="00C42C8E">
        <w:rPr>
          <w:sz w:val="24"/>
          <w:szCs w:val="24"/>
        </w:rPr>
        <w:t xml:space="preserve">) </w:t>
      </w:r>
      <w:r w:rsidRPr="000C3A47">
        <w:rPr>
          <w:sz w:val="24"/>
          <w:szCs w:val="24"/>
          <w:lang w:val="en-US"/>
        </w:rPr>
        <w:t>inquiryletter</w:t>
      </w:r>
    </w:p>
    <w:p w:rsidR="002C49FA" w:rsidRPr="00C42C8E" w:rsidRDefault="002C49FA" w:rsidP="00C42C8E">
      <w:pPr>
        <w:pStyle w:val="ListParagraph"/>
        <w:spacing w:line="240" w:lineRule="auto"/>
        <w:ind w:left="0" w:firstLine="0"/>
        <w:rPr>
          <w:lang w:val="ru-RU"/>
        </w:rPr>
      </w:pPr>
    </w:p>
    <w:p w:rsidR="002C49FA" w:rsidRPr="00C42C8E" w:rsidRDefault="002C49FA" w:rsidP="00C42C8E">
      <w:pPr>
        <w:snapToGrid w:val="0"/>
      </w:pPr>
    </w:p>
    <w:p w:rsidR="002C49FA" w:rsidRPr="00A01C60" w:rsidRDefault="002C49FA" w:rsidP="00C42C8E">
      <w:pPr>
        <w:ind w:firstLine="0"/>
        <w:rPr>
          <w:b/>
          <w:bCs/>
          <w:i/>
          <w:iCs/>
        </w:rPr>
      </w:pPr>
      <w:r w:rsidRPr="00A01C60">
        <w:rPr>
          <w:b/>
          <w:bCs/>
          <w:i/>
          <w:iCs/>
        </w:rPr>
        <w:t>Оценочные средства для экзамена (3 семестр) (</w:t>
      </w:r>
      <w:r w:rsidRPr="001A2ED9">
        <w:rPr>
          <w:b/>
          <w:bCs/>
        </w:rPr>
        <w:t>НЕМЕЦКИЙ ЯЗЫК</w:t>
      </w:r>
      <w:r w:rsidRPr="00A01C60">
        <w:rPr>
          <w:b/>
          <w:bCs/>
          <w:i/>
          <w:iCs/>
        </w:rPr>
        <w:t>)</w:t>
      </w:r>
    </w:p>
    <w:p w:rsidR="002C49FA" w:rsidRDefault="002C49FA" w:rsidP="00C42C8E">
      <w:pPr>
        <w:ind w:firstLine="0"/>
        <w:rPr>
          <w:b/>
          <w:bCs/>
          <w:i/>
          <w:iCs/>
        </w:rPr>
      </w:pPr>
    </w:p>
    <w:p w:rsidR="002C49FA" w:rsidRPr="001A2ED9" w:rsidRDefault="002C49FA" w:rsidP="005B08D5">
      <w:pPr>
        <w:pStyle w:val="NoSpacing"/>
        <w:jc w:val="center"/>
        <w:rPr>
          <w:rFonts w:ascii="Times New Roman" w:hAnsi="Times New Roman" w:cs="Times New Roman"/>
          <w:b/>
          <w:bCs/>
          <w:sz w:val="28"/>
          <w:szCs w:val="28"/>
        </w:rPr>
      </w:pPr>
      <w:r w:rsidRPr="005B08D5">
        <w:rPr>
          <w:rFonts w:ascii="Times New Roman" w:hAnsi="Times New Roman" w:cs="Times New Roman"/>
          <w:b/>
          <w:bCs/>
          <w:sz w:val="28"/>
          <w:szCs w:val="28"/>
        </w:rPr>
        <w:t>ОБРАЗЕЦ ИТОГОВОГО ТЕСТА</w:t>
      </w:r>
    </w:p>
    <w:p w:rsidR="002C49FA" w:rsidRPr="000C3A47" w:rsidRDefault="002C49FA" w:rsidP="00C42C8E">
      <w:pPr>
        <w:ind w:firstLine="0"/>
        <w:rPr>
          <w:u w:val="single"/>
        </w:rPr>
      </w:pPr>
      <w:r w:rsidRPr="000C3A47">
        <w:rPr>
          <w:u w:val="single"/>
        </w:rPr>
        <w:t>Заполните пропуск. Выберите один вариант ответа.</w:t>
      </w:r>
    </w:p>
    <w:p w:rsidR="002C49FA" w:rsidRPr="000C3A47" w:rsidRDefault="002C49FA" w:rsidP="00C42C8E">
      <w:pPr>
        <w:ind w:firstLine="0"/>
        <w:rPr>
          <w:lang w:val="de-DE"/>
        </w:rPr>
      </w:pPr>
      <w:r w:rsidRPr="000C3A47">
        <w:t xml:space="preserve">1. Ich … … </w:t>
      </w:r>
      <w:r w:rsidRPr="000C3A47">
        <w:rPr>
          <w:lang w:val="de-DE"/>
        </w:rPr>
        <w:t>Russland.</w:t>
      </w:r>
    </w:p>
    <w:p w:rsidR="002C49FA" w:rsidRPr="00C42C8E" w:rsidRDefault="002C49FA" w:rsidP="00C42C8E">
      <w:pPr>
        <w:ind w:firstLine="0"/>
        <w:rPr>
          <w:lang w:val="de-DE"/>
        </w:rPr>
      </w:pPr>
      <w:r w:rsidRPr="000C3A47">
        <w:rPr>
          <w:lang w:val="de-DE"/>
        </w:rPr>
        <w:t xml:space="preserve">a) komme in      </w:t>
      </w:r>
    </w:p>
    <w:p w:rsidR="002C49FA" w:rsidRPr="000C3A47" w:rsidRDefault="002C49FA" w:rsidP="00C42C8E">
      <w:pPr>
        <w:ind w:firstLine="0"/>
        <w:rPr>
          <w:lang w:val="de-DE"/>
        </w:rPr>
      </w:pPr>
      <w:r w:rsidRPr="000C3A47">
        <w:rPr>
          <w:lang w:val="de-DE"/>
        </w:rPr>
        <w:t xml:space="preserve">b) komme aus       </w:t>
      </w:r>
    </w:p>
    <w:p w:rsidR="002C49FA" w:rsidRPr="000C3A47" w:rsidRDefault="002C49FA" w:rsidP="00C42C8E">
      <w:pPr>
        <w:ind w:firstLine="0"/>
        <w:rPr>
          <w:lang w:val="de-DE"/>
        </w:rPr>
      </w:pPr>
      <w:r w:rsidRPr="000C3A47">
        <w:rPr>
          <w:lang w:val="de-DE"/>
        </w:rPr>
        <w:t xml:space="preserve">c) fahre aus     </w:t>
      </w:r>
    </w:p>
    <w:p w:rsidR="002C49FA" w:rsidRPr="000C3A47" w:rsidRDefault="002C49FA" w:rsidP="00C42C8E">
      <w:pPr>
        <w:ind w:firstLine="0"/>
        <w:rPr>
          <w:lang w:val="de-DE"/>
        </w:rPr>
      </w:pPr>
      <w:r w:rsidRPr="000C3A47">
        <w:rPr>
          <w:lang w:val="de-DE"/>
        </w:rPr>
        <w:t>d) bin von</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2. Englisch ... eine Weltsprache.</w:t>
      </w:r>
    </w:p>
    <w:p w:rsidR="002C49FA" w:rsidRPr="00C42C8E" w:rsidRDefault="002C49FA" w:rsidP="00C42C8E">
      <w:pPr>
        <w:ind w:firstLine="0"/>
        <w:rPr>
          <w:lang w:val="de-DE"/>
        </w:rPr>
      </w:pPr>
      <w:r w:rsidRPr="000C3A47">
        <w:rPr>
          <w:lang w:val="de-DE"/>
        </w:rPr>
        <w:t xml:space="preserve">a) seid                 </w:t>
      </w:r>
    </w:p>
    <w:p w:rsidR="002C49FA" w:rsidRPr="000C3A47" w:rsidRDefault="002C49FA" w:rsidP="00C42C8E">
      <w:pPr>
        <w:ind w:firstLine="0"/>
        <w:rPr>
          <w:lang w:val="de-DE"/>
        </w:rPr>
      </w:pPr>
      <w:r w:rsidRPr="000C3A47">
        <w:rPr>
          <w:lang w:val="de-DE"/>
        </w:rPr>
        <w:t xml:space="preserve">b) ist               </w:t>
      </w:r>
    </w:p>
    <w:p w:rsidR="002C49FA" w:rsidRPr="000C3A47" w:rsidRDefault="002C49FA" w:rsidP="00C42C8E">
      <w:pPr>
        <w:ind w:firstLine="0"/>
        <w:rPr>
          <w:lang w:val="de-DE"/>
        </w:rPr>
      </w:pPr>
      <w:r w:rsidRPr="000C3A47">
        <w:rPr>
          <w:lang w:val="de-DE"/>
        </w:rPr>
        <w:t xml:space="preserve">c) bist               </w:t>
      </w:r>
    </w:p>
    <w:p w:rsidR="002C49FA" w:rsidRPr="000C3A47" w:rsidRDefault="002C49FA" w:rsidP="00C42C8E">
      <w:pPr>
        <w:ind w:firstLine="0"/>
        <w:rPr>
          <w:lang w:val="de-DE"/>
        </w:rPr>
      </w:pPr>
      <w:r w:rsidRPr="000C3A47">
        <w:rPr>
          <w:lang w:val="de-DE"/>
        </w:rPr>
        <w:t>d) sind</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3. Die Kinder lernen ... als Erwachsene.</w:t>
      </w:r>
    </w:p>
    <w:p w:rsidR="002C49FA" w:rsidRPr="00C42C8E" w:rsidRDefault="002C49FA" w:rsidP="00C42C8E">
      <w:pPr>
        <w:ind w:firstLine="0"/>
        <w:rPr>
          <w:lang w:val="de-DE"/>
        </w:rPr>
      </w:pPr>
      <w:r w:rsidRPr="000C3A47">
        <w:rPr>
          <w:lang w:val="de-DE"/>
        </w:rPr>
        <w:t xml:space="preserve">a)  schnellsten           </w:t>
      </w:r>
    </w:p>
    <w:p w:rsidR="002C49FA" w:rsidRPr="000C3A47" w:rsidRDefault="002C49FA" w:rsidP="00C42C8E">
      <w:pPr>
        <w:ind w:firstLine="0"/>
        <w:rPr>
          <w:lang w:val="de-DE"/>
        </w:rPr>
      </w:pPr>
      <w:r w:rsidRPr="000C3A47">
        <w:rPr>
          <w:lang w:val="de-DE"/>
        </w:rPr>
        <w:t xml:space="preserve">b) schneller     </w:t>
      </w:r>
    </w:p>
    <w:p w:rsidR="002C49FA" w:rsidRPr="000C3A47" w:rsidRDefault="002C49FA" w:rsidP="00C42C8E">
      <w:pPr>
        <w:ind w:firstLine="0"/>
        <w:rPr>
          <w:lang w:val="de-DE"/>
        </w:rPr>
      </w:pPr>
      <w:r w:rsidRPr="000C3A47">
        <w:rPr>
          <w:lang w:val="de-DE"/>
        </w:rPr>
        <w:t xml:space="preserve">c) schnell     </w:t>
      </w:r>
    </w:p>
    <w:p w:rsidR="002C49FA" w:rsidRPr="000C3A47" w:rsidRDefault="002C49FA" w:rsidP="00C42C8E">
      <w:pPr>
        <w:ind w:firstLine="0"/>
        <w:rPr>
          <w:lang w:val="de-DE"/>
        </w:rPr>
      </w:pPr>
      <w:r w:rsidRPr="000C3A47">
        <w:rPr>
          <w:lang w:val="de-DE"/>
        </w:rPr>
        <w:t>d) so schnell</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4. Stefan trifft ... mit den Freunden zum Frühstück.</w:t>
      </w:r>
    </w:p>
    <w:p w:rsidR="002C49FA" w:rsidRPr="00C42C8E" w:rsidRDefault="002C49FA" w:rsidP="00C42C8E">
      <w:pPr>
        <w:ind w:firstLine="0"/>
        <w:rPr>
          <w:lang w:val="de-DE"/>
        </w:rPr>
      </w:pPr>
      <w:r w:rsidRPr="000C3A47">
        <w:rPr>
          <w:lang w:val="de-DE"/>
        </w:rPr>
        <w:t xml:space="preserve">a) mich             </w:t>
      </w:r>
    </w:p>
    <w:p w:rsidR="002C49FA" w:rsidRPr="000C3A47" w:rsidRDefault="002C49FA" w:rsidP="00C42C8E">
      <w:pPr>
        <w:ind w:firstLine="0"/>
        <w:rPr>
          <w:lang w:val="de-DE"/>
        </w:rPr>
      </w:pPr>
      <w:r w:rsidRPr="000C3A47">
        <w:rPr>
          <w:lang w:val="de-DE"/>
        </w:rPr>
        <w:t xml:space="preserve">b) dich               </w:t>
      </w:r>
    </w:p>
    <w:p w:rsidR="002C49FA" w:rsidRPr="000C3A47" w:rsidRDefault="002C49FA" w:rsidP="00C42C8E">
      <w:pPr>
        <w:ind w:firstLine="0"/>
        <w:rPr>
          <w:lang w:val="de-DE"/>
        </w:rPr>
      </w:pPr>
      <w:r w:rsidRPr="000C3A47">
        <w:rPr>
          <w:lang w:val="de-DE"/>
        </w:rPr>
        <w:t xml:space="preserve">c) sich               </w:t>
      </w:r>
    </w:p>
    <w:p w:rsidR="002C49FA" w:rsidRPr="000C3A47" w:rsidRDefault="002C49FA" w:rsidP="00C42C8E">
      <w:pPr>
        <w:ind w:firstLine="0"/>
        <w:rPr>
          <w:lang w:val="de-DE"/>
        </w:rPr>
      </w:pPr>
      <w:r w:rsidRPr="000C3A47">
        <w:rPr>
          <w:lang w:val="de-DE"/>
        </w:rPr>
        <w:t>d) uns</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5. Die Mutter schenkt ... (</w:t>
      </w:r>
      <w:r w:rsidRPr="000C3A47">
        <w:t>своему</w:t>
      </w:r>
      <w:r w:rsidRPr="000C3A47">
        <w:rPr>
          <w:lang w:val="de-DE"/>
        </w:rPr>
        <w:t>) Sohn ein Handy.</w:t>
      </w:r>
    </w:p>
    <w:p w:rsidR="002C49FA" w:rsidRPr="00C42C8E" w:rsidRDefault="002C49FA" w:rsidP="00C42C8E">
      <w:pPr>
        <w:ind w:firstLine="0"/>
        <w:rPr>
          <w:lang w:val="de-DE"/>
        </w:rPr>
      </w:pPr>
      <w:r w:rsidRPr="000C3A47">
        <w:rPr>
          <w:lang w:val="de-DE"/>
        </w:rPr>
        <w:t xml:space="preserve">a) ihrem         </w:t>
      </w:r>
    </w:p>
    <w:p w:rsidR="002C49FA" w:rsidRPr="000C3A47" w:rsidRDefault="002C49FA" w:rsidP="00C42C8E">
      <w:pPr>
        <w:ind w:firstLine="0"/>
        <w:rPr>
          <w:lang w:val="de-DE"/>
        </w:rPr>
      </w:pPr>
      <w:r w:rsidRPr="000C3A47">
        <w:rPr>
          <w:lang w:val="de-DE"/>
        </w:rPr>
        <w:t xml:space="preserve">b) seinem            </w:t>
      </w:r>
    </w:p>
    <w:p w:rsidR="002C49FA" w:rsidRPr="000C3A47" w:rsidRDefault="002C49FA" w:rsidP="00C42C8E">
      <w:pPr>
        <w:ind w:firstLine="0"/>
        <w:rPr>
          <w:lang w:val="de-DE"/>
        </w:rPr>
      </w:pPr>
      <w:r w:rsidRPr="000C3A47">
        <w:rPr>
          <w:lang w:val="de-DE"/>
        </w:rPr>
        <w:t xml:space="preserve">c) seiner             </w:t>
      </w:r>
    </w:p>
    <w:p w:rsidR="002C49FA" w:rsidRPr="000C3A47" w:rsidRDefault="002C49FA" w:rsidP="00C42C8E">
      <w:pPr>
        <w:ind w:firstLine="0"/>
        <w:rPr>
          <w:lang w:val="de-DE"/>
        </w:rPr>
      </w:pPr>
      <w:r w:rsidRPr="000C3A47">
        <w:rPr>
          <w:lang w:val="de-DE"/>
        </w:rPr>
        <w:t>d) seines</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6. Die Studenten ... rechtzeitig zum Unterricht kommen.</w:t>
      </w:r>
    </w:p>
    <w:p w:rsidR="002C49FA" w:rsidRPr="00C42C8E" w:rsidRDefault="002C49FA" w:rsidP="00C42C8E">
      <w:pPr>
        <w:ind w:firstLine="0"/>
        <w:rPr>
          <w:lang w:val="de-DE"/>
        </w:rPr>
      </w:pPr>
      <w:r w:rsidRPr="000C3A47">
        <w:rPr>
          <w:lang w:val="de-DE"/>
        </w:rPr>
        <w:t xml:space="preserve">a) solle         </w:t>
      </w:r>
    </w:p>
    <w:p w:rsidR="002C49FA" w:rsidRPr="000C3A47" w:rsidRDefault="002C49FA" w:rsidP="00C42C8E">
      <w:pPr>
        <w:ind w:firstLine="0"/>
        <w:rPr>
          <w:lang w:val="de-DE"/>
        </w:rPr>
      </w:pPr>
      <w:r w:rsidRPr="000C3A47">
        <w:rPr>
          <w:lang w:val="de-DE"/>
        </w:rPr>
        <w:t xml:space="preserve">b) sollst                </w:t>
      </w:r>
    </w:p>
    <w:p w:rsidR="002C49FA" w:rsidRPr="000C3A47" w:rsidRDefault="002C49FA" w:rsidP="00C42C8E">
      <w:pPr>
        <w:ind w:firstLine="0"/>
        <w:rPr>
          <w:lang w:val="de-DE"/>
        </w:rPr>
      </w:pPr>
      <w:r w:rsidRPr="000C3A47">
        <w:rPr>
          <w:lang w:val="de-DE"/>
        </w:rPr>
        <w:t xml:space="preserve">c) soll                </w:t>
      </w:r>
    </w:p>
    <w:p w:rsidR="002C49FA" w:rsidRPr="000C3A47" w:rsidRDefault="002C49FA" w:rsidP="00C42C8E">
      <w:pPr>
        <w:ind w:firstLine="0"/>
        <w:rPr>
          <w:lang w:val="de-DE"/>
        </w:rPr>
      </w:pPr>
      <w:r w:rsidRPr="000C3A47">
        <w:rPr>
          <w:lang w:val="de-DE"/>
        </w:rPr>
        <w:t>d) sollen</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7. Zur Arbeit … … am schnellsten mit dem Auto.</w:t>
      </w:r>
    </w:p>
    <w:p w:rsidR="002C49FA" w:rsidRPr="00C42C8E" w:rsidRDefault="002C49FA" w:rsidP="00C42C8E">
      <w:pPr>
        <w:ind w:firstLine="0"/>
        <w:rPr>
          <w:lang w:val="de-DE"/>
        </w:rPr>
      </w:pPr>
      <w:r w:rsidRPr="000C3A47">
        <w:rPr>
          <w:lang w:val="de-DE"/>
        </w:rPr>
        <w:t xml:space="preserve">a) ich kam      </w:t>
      </w:r>
    </w:p>
    <w:p w:rsidR="002C49FA" w:rsidRPr="000C3A47" w:rsidRDefault="002C49FA" w:rsidP="00C42C8E">
      <w:pPr>
        <w:ind w:firstLine="0"/>
        <w:rPr>
          <w:lang w:val="de-DE"/>
        </w:rPr>
      </w:pPr>
      <w:r w:rsidRPr="000C3A47">
        <w:rPr>
          <w:lang w:val="de-DE"/>
        </w:rPr>
        <w:t xml:space="preserve">b) ich komme        </w:t>
      </w:r>
    </w:p>
    <w:p w:rsidR="002C49FA" w:rsidRPr="000C3A47" w:rsidRDefault="002C49FA" w:rsidP="00C42C8E">
      <w:pPr>
        <w:ind w:firstLine="0"/>
        <w:rPr>
          <w:lang w:val="de-DE"/>
        </w:rPr>
      </w:pPr>
      <w:r w:rsidRPr="000C3A47">
        <w:rPr>
          <w:lang w:val="de-DE"/>
        </w:rPr>
        <w:t xml:space="preserve">c) komme ich       </w:t>
      </w:r>
    </w:p>
    <w:p w:rsidR="002C49FA" w:rsidRPr="000C3A47" w:rsidRDefault="002C49FA" w:rsidP="00C42C8E">
      <w:pPr>
        <w:ind w:firstLine="0"/>
        <w:rPr>
          <w:lang w:val="de-DE"/>
        </w:rPr>
      </w:pPr>
      <w:r w:rsidRPr="000C3A47">
        <w:rPr>
          <w:lang w:val="de-DE"/>
        </w:rPr>
        <w:t>d) kommst ich</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8. Olaf will eine Umschulung als Frisör machen, ... er sich dafür interessiert.</w:t>
      </w:r>
    </w:p>
    <w:p w:rsidR="002C49FA" w:rsidRPr="00C42C8E" w:rsidRDefault="002C49FA" w:rsidP="00C42C8E">
      <w:pPr>
        <w:ind w:firstLine="0"/>
        <w:rPr>
          <w:lang w:val="de-DE"/>
        </w:rPr>
      </w:pPr>
      <w:r w:rsidRPr="000C3A47">
        <w:rPr>
          <w:lang w:val="de-DE"/>
        </w:rPr>
        <w:t xml:space="preserve">a) weil           </w:t>
      </w:r>
    </w:p>
    <w:p w:rsidR="002C49FA" w:rsidRPr="000C3A47" w:rsidRDefault="002C49FA" w:rsidP="00C42C8E">
      <w:pPr>
        <w:ind w:firstLine="0"/>
        <w:rPr>
          <w:lang w:val="de-DE"/>
        </w:rPr>
      </w:pPr>
      <w:r w:rsidRPr="000C3A47">
        <w:rPr>
          <w:lang w:val="de-DE"/>
        </w:rPr>
        <w:t xml:space="preserve">b) sondern            </w:t>
      </w:r>
    </w:p>
    <w:p w:rsidR="002C49FA" w:rsidRPr="000C3A47" w:rsidRDefault="002C49FA" w:rsidP="00C42C8E">
      <w:pPr>
        <w:ind w:firstLine="0"/>
        <w:rPr>
          <w:lang w:val="de-DE"/>
        </w:rPr>
      </w:pPr>
      <w:r w:rsidRPr="000C3A47">
        <w:rPr>
          <w:lang w:val="de-DE"/>
        </w:rPr>
        <w:t xml:space="preserve">c) aber            </w:t>
      </w:r>
    </w:p>
    <w:p w:rsidR="002C49FA" w:rsidRPr="000C3A47" w:rsidRDefault="002C49FA" w:rsidP="00C42C8E">
      <w:pPr>
        <w:ind w:firstLine="0"/>
        <w:rPr>
          <w:lang w:val="de-DE"/>
        </w:rPr>
      </w:pPr>
      <w:r w:rsidRPr="000C3A47">
        <w:rPr>
          <w:lang w:val="de-DE"/>
        </w:rPr>
        <w:t>d) dann</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9. Während der Aufnahmeprüfungen ... einige Abiturienten durchgefallen.</w:t>
      </w:r>
    </w:p>
    <w:p w:rsidR="002C49FA" w:rsidRPr="00C42C8E" w:rsidRDefault="002C49FA" w:rsidP="00C42C8E">
      <w:pPr>
        <w:ind w:firstLine="0"/>
        <w:rPr>
          <w:lang w:val="de-DE"/>
        </w:rPr>
      </w:pPr>
      <w:r w:rsidRPr="000C3A47">
        <w:rPr>
          <w:lang w:val="de-DE"/>
        </w:rPr>
        <w:t xml:space="preserve">a) haben           </w:t>
      </w:r>
    </w:p>
    <w:p w:rsidR="002C49FA" w:rsidRPr="000C3A47" w:rsidRDefault="002C49FA" w:rsidP="00C42C8E">
      <w:pPr>
        <w:ind w:firstLine="0"/>
        <w:rPr>
          <w:lang w:val="de-DE"/>
        </w:rPr>
      </w:pPr>
      <w:r w:rsidRPr="000C3A47">
        <w:rPr>
          <w:lang w:val="de-DE"/>
        </w:rPr>
        <w:t xml:space="preserve">b) sind                 </w:t>
      </w:r>
    </w:p>
    <w:p w:rsidR="002C49FA" w:rsidRPr="000C3A47" w:rsidRDefault="002C49FA" w:rsidP="00C42C8E">
      <w:pPr>
        <w:ind w:firstLine="0"/>
        <w:rPr>
          <w:lang w:val="de-DE"/>
        </w:rPr>
      </w:pPr>
      <w:r w:rsidRPr="000C3A47">
        <w:rPr>
          <w:lang w:val="de-DE"/>
        </w:rPr>
        <w:t xml:space="preserve">c) ist              </w:t>
      </w:r>
    </w:p>
    <w:p w:rsidR="002C49FA" w:rsidRPr="000C3A47" w:rsidRDefault="002C49FA" w:rsidP="00C42C8E">
      <w:pPr>
        <w:ind w:firstLine="0"/>
        <w:rPr>
          <w:lang w:val="de-DE"/>
        </w:rPr>
      </w:pPr>
      <w:r w:rsidRPr="000C3A47">
        <w:rPr>
          <w:lang w:val="de-DE"/>
        </w:rPr>
        <w:t>d) werden</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 xml:space="preserve">10. Es ist oft schwer, unsere Kinder richtig … .    </w:t>
      </w:r>
    </w:p>
    <w:p w:rsidR="002C49FA" w:rsidRPr="00C42C8E" w:rsidRDefault="002C49FA" w:rsidP="00C42C8E">
      <w:pPr>
        <w:ind w:firstLine="0"/>
        <w:rPr>
          <w:lang w:val="de-DE"/>
        </w:rPr>
      </w:pPr>
      <w:r w:rsidRPr="000C3A47">
        <w:rPr>
          <w:lang w:val="de-DE"/>
        </w:rPr>
        <w:t xml:space="preserve">a) erziehen         </w:t>
      </w:r>
    </w:p>
    <w:p w:rsidR="002C49FA" w:rsidRPr="000C3A47" w:rsidRDefault="002C49FA" w:rsidP="00C42C8E">
      <w:pPr>
        <w:ind w:firstLine="0"/>
        <w:rPr>
          <w:lang w:val="de-DE"/>
        </w:rPr>
      </w:pPr>
      <w:r w:rsidRPr="000C3A47">
        <w:rPr>
          <w:lang w:val="de-DE"/>
        </w:rPr>
        <w:t xml:space="preserve">b) zu erziehen     </w:t>
      </w:r>
    </w:p>
    <w:p w:rsidR="002C49FA" w:rsidRPr="000C3A47" w:rsidRDefault="002C49FA" w:rsidP="00C42C8E">
      <w:pPr>
        <w:ind w:firstLine="0"/>
        <w:rPr>
          <w:lang w:val="de-DE"/>
        </w:rPr>
      </w:pPr>
      <w:r w:rsidRPr="000C3A47">
        <w:rPr>
          <w:lang w:val="de-DE"/>
        </w:rPr>
        <w:t xml:space="preserve">c) erzogen            </w:t>
      </w:r>
    </w:p>
    <w:p w:rsidR="002C49FA" w:rsidRPr="000C3A47" w:rsidRDefault="002C49FA" w:rsidP="00C42C8E">
      <w:pPr>
        <w:ind w:firstLine="0"/>
        <w:rPr>
          <w:lang w:val="de-DE"/>
        </w:rPr>
      </w:pPr>
      <w:r w:rsidRPr="000C3A47">
        <w:rPr>
          <w:lang w:val="de-DE"/>
        </w:rPr>
        <w:t>d) zu  erzieht</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11. Kristof bietet seine Mutter ... ein Spielzeug.</w:t>
      </w:r>
    </w:p>
    <w:p w:rsidR="002C49FA" w:rsidRPr="00C42C8E" w:rsidRDefault="002C49FA" w:rsidP="00C42C8E">
      <w:pPr>
        <w:ind w:firstLine="0"/>
        <w:rPr>
          <w:lang w:val="de-DE"/>
        </w:rPr>
      </w:pPr>
      <w:r w:rsidRPr="000C3A47">
        <w:rPr>
          <w:lang w:val="de-DE"/>
        </w:rPr>
        <w:t xml:space="preserve">a) an          </w:t>
      </w:r>
    </w:p>
    <w:p w:rsidR="002C49FA" w:rsidRPr="000C3A47" w:rsidRDefault="002C49FA" w:rsidP="00C42C8E">
      <w:pPr>
        <w:ind w:firstLine="0"/>
        <w:rPr>
          <w:lang w:val="de-DE"/>
        </w:rPr>
      </w:pPr>
      <w:r w:rsidRPr="000C3A47">
        <w:rPr>
          <w:lang w:val="de-DE"/>
        </w:rPr>
        <w:t xml:space="preserve">b) um       </w:t>
      </w:r>
    </w:p>
    <w:p w:rsidR="002C49FA" w:rsidRPr="000C3A47" w:rsidRDefault="002C49FA" w:rsidP="00C42C8E">
      <w:pPr>
        <w:ind w:firstLine="0"/>
        <w:rPr>
          <w:lang w:val="de-DE"/>
        </w:rPr>
      </w:pPr>
      <w:r w:rsidRPr="000C3A47">
        <w:rPr>
          <w:lang w:val="de-DE"/>
        </w:rPr>
        <w:t xml:space="preserve">c) für          </w:t>
      </w:r>
    </w:p>
    <w:p w:rsidR="002C49FA" w:rsidRPr="000C3A47" w:rsidRDefault="002C49FA" w:rsidP="00C42C8E">
      <w:pPr>
        <w:ind w:firstLine="0"/>
        <w:rPr>
          <w:lang w:val="de-DE"/>
        </w:rPr>
      </w:pPr>
      <w:r w:rsidRPr="000C3A47">
        <w:rPr>
          <w:lang w:val="de-DE"/>
        </w:rPr>
        <w:t>d) über</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12. Nächstes Jahr … er eine Europareise machen.</w:t>
      </w:r>
    </w:p>
    <w:p w:rsidR="002C49FA" w:rsidRPr="00C42C8E" w:rsidRDefault="002C49FA" w:rsidP="00C42C8E">
      <w:pPr>
        <w:ind w:firstLine="0"/>
        <w:rPr>
          <w:lang w:val="de-DE"/>
        </w:rPr>
      </w:pPr>
      <w:r w:rsidRPr="000C3A47">
        <w:rPr>
          <w:lang w:val="de-DE"/>
        </w:rPr>
        <w:t xml:space="preserve">a) will       </w:t>
      </w:r>
    </w:p>
    <w:p w:rsidR="002C49FA" w:rsidRPr="000C3A47" w:rsidRDefault="002C49FA" w:rsidP="00C42C8E">
      <w:pPr>
        <w:ind w:firstLine="0"/>
        <w:rPr>
          <w:lang w:val="de-DE"/>
        </w:rPr>
      </w:pPr>
      <w:r w:rsidRPr="000C3A47">
        <w:rPr>
          <w:lang w:val="de-DE"/>
        </w:rPr>
        <w:t xml:space="preserve">b)  wollt      </w:t>
      </w:r>
    </w:p>
    <w:p w:rsidR="002C49FA" w:rsidRPr="000C3A47" w:rsidRDefault="002C49FA" w:rsidP="00C42C8E">
      <w:pPr>
        <w:ind w:firstLine="0"/>
        <w:rPr>
          <w:lang w:val="de-DE"/>
        </w:rPr>
      </w:pPr>
      <w:r w:rsidRPr="000C3A47">
        <w:rPr>
          <w:lang w:val="de-DE"/>
        </w:rPr>
        <w:t xml:space="preserve">c) willt          </w:t>
      </w:r>
    </w:p>
    <w:p w:rsidR="002C49FA" w:rsidRPr="000C3A47" w:rsidRDefault="002C49FA" w:rsidP="00C42C8E">
      <w:pPr>
        <w:ind w:firstLine="0"/>
        <w:rPr>
          <w:lang w:val="de-DE"/>
        </w:rPr>
      </w:pPr>
      <w:r w:rsidRPr="000C3A47">
        <w:rPr>
          <w:lang w:val="de-DE"/>
        </w:rPr>
        <w:t xml:space="preserve"> d) willet</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13. Morgen soll man die ganze Arbeit erfüllen.</w:t>
      </w:r>
    </w:p>
    <w:p w:rsidR="002C49FA" w:rsidRPr="000C3A47" w:rsidRDefault="002C49FA" w:rsidP="00C42C8E">
      <w:pPr>
        <w:ind w:firstLine="0"/>
      </w:pPr>
      <w:r w:rsidRPr="000C3A47">
        <w:t>a) Завтра вся работа может быть выполнена.</w:t>
      </w:r>
    </w:p>
    <w:p w:rsidR="002C49FA" w:rsidRPr="000C3A47" w:rsidRDefault="002C49FA" w:rsidP="00C42C8E">
      <w:pPr>
        <w:ind w:firstLine="0"/>
      </w:pPr>
      <w:r w:rsidRPr="000C3A47">
        <w:t>b) Вся работа необходима на завтра.</w:t>
      </w:r>
    </w:p>
    <w:p w:rsidR="002C49FA" w:rsidRPr="000C3A47" w:rsidRDefault="002C49FA" w:rsidP="00C42C8E">
      <w:pPr>
        <w:ind w:firstLine="0"/>
      </w:pPr>
      <w:r w:rsidRPr="000C3A47">
        <w:t>c) Завтра нужно выполнить всю работу.</w:t>
      </w:r>
    </w:p>
    <w:p w:rsidR="002C49FA" w:rsidRDefault="002C49FA" w:rsidP="00C42C8E">
      <w:pPr>
        <w:ind w:firstLine="0"/>
      </w:pPr>
      <w:r w:rsidRPr="000C3A47">
        <w:t>d) Всю работу можно выполнить завтра</w:t>
      </w:r>
    </w:p>
    <w:p w:rsidR="002C49FA" w:rsidRPr="00C42C8E" w:rsidRDefault="002C49FA" w:rsidP="00C42C8E">
      <w:pPr>
        <w:ind w:firstLine="0"/>
        <w:rPr>
          <w:lang w:val="de-DE"/>
        </w:rPr>
      </w:pPr>
      <w:r w:rsidRPr="00C42C8E">
        <w:rPr>
          <w:lang w:val="de-DE"/>
        </w:rPr>
        <w:t>.</w:t>
      </w:r>
    </w:p>
    <w:p w:rsidR="002C49FA" w:rsidRPr="000C3A47" w:rsidRDefault="002C49FA" w:rsidP="00C42C8E">
      <w:pPr>
        <w:ind w:firstLine="0"/>
        <w:rPr>
          <w:lang w:val="de-DE"/>
        </w:rPr>
      </w:pPr>
      <w:r w:rsidRPr="000C3A47">
        <w:rPr>
          <w:lang w:val="de-DE"/>
        </w:rPr>
        <w:t>14. Im vorigen Winter ... wir zu Weihnachten nach Österreich gefahren.</w:t>
      </w:r>
    </w:p>
    <w:p w:rsidR="002C49FA" w:rsidRPr="00C42C8E" w:rsidRDefault="002C49FA" w:rsidP="00C42C8E">
      <w:pPr>
        <w:ind w:firstLine="0"/>
        <w:rPr>
          <w:lang w:val="de-DE"/>
        </w:rPr>
      </w:pPr>
      <w:r w:rsidRPr="000C3A47">
        <w:rPr>
          <w:lang w:val="de-DE"/>
        </w:rPr>
        <w:t xml:space="preserve">a) sind             </w:t>
      </w:r>
    </w:p>
    <w:p w:rsidR="002C49FA" w:rsidRPr="000C3A47" w:rsidRDefault="002C49FA" w:rsidP="00C42C8E">
      <w:pPr>
        <w:ind w:firstLine="0"/>
        <w:rPr>
          <w:lang w:val="de-DE"/>
        </w:rPr>
      </w:pPr>
      <w:r w:rsidRPr="000C3A47">
        <w:rPr>
          <w:lang w:val="de-DE"/>
        </w:rPr>
        <w:t xml:space="preserve">b) habt                 </w:t>
      </w:r>
    </w:p>
    <w:p w:rsidR="002C49FA" w:rsidRPr="000C3A47" w:rsidRDefault="002C49FA" w:rsidP="00C42C8E">
      <w:pPr>
        <w:ind w:firstLine="0"/>
        <w:rPr>
          <w:lang w:val="de-DE"/>
        </w:rPr>
      </w:pPr>
      <w:r w:rsidRPr="000C3A47">
        <w:rPr>
          <w:lang w:val="de-DE"/>
        </w:rPr>
        <w:t xml:space="preserve">c) bin                        </w:t>
      </w:r>
    </w:p>
    <w:p w:rsidR="002C49FA" w:rsidRPr="000C3A47" w:rsidRDefault="002C49FA" w:rsidP="00C42C8E">
      <w:pPr>
        <w:ind w:firstLine="0"/>
        <w:rPr>
          <w:lang w:val="de-DE"/>
        </w:rPr>
      </w:pPr>
      <w:r w:rsidRPr="000C3A47">
        <w:rPr>
          <w:lang w:val="de-DE"/>
        </w:rPr>
        <w:t>d) haben</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15. Gestern … mein Partner die Karten für die Aufführung … .</w:t>
      </w:r>
    </w:p>
    <w:p w:rsidR="002C49FA" w:rsidRPr="00C42C8E" w:rsidRDefault="002C49FA" w:rsidP="00C42C8E">
      <w:pPr>
        <w:ind w:firstLine="0"/>
        <w:rPr>
          <w:lang w:val="de-DE"/>
        </w:rPr>
      </w:pPr>
      <w:r w:rsidRPr="000C3A47">
        <w:rPr>
          <w:lang w:val="de-DE"/>
        </w:rPr>
        <w:t xml:space="preserve">a) hat gekauft                  </w:t>
      </w:r>
    </w:p>
    <w:p w:rsidR="002C49FA" w:rsidRPr="000C3A47" w:rsidRDefault="002C49FA" w:rsidP="00C42C8E">
      <w:pPr>
        <w:ind w:firstLine="0"/>
        <w:rPr>
          <w:lang w:val="de-DE"/>
        </w:rPr>
      </w:pPr>
      <w:r w:rsidRPr="000C3A47">
        <w:rPr>
          <w:lang w:val="de-DE"/>
        </w:rPr>
        <w:t>b) hast gekauft</w:t>
      </w:r>
    </w:p>
    <w:p w:rsidR="002C49FA" w:rsidRPr="00C42C8E" w:rsidRDefault="002C49FA" w:rsidP="00C42C8E">
      <w:pPr>
        <w:ind w:firstLine="0"/>
        <w:rPr>
          <w:lang w:val="de-DE"/>
        </w:rPr>
      </w:pPr>
      <w:r w:rsidRPr="000C3A47">
        <w:rPr>
          <w:lang w:val="de-DE"/>
        </w:rPr>
        <w:t xml:space="preserve">c) habe gekauft               </w:t>
      </w:r>
    </w:p>
    <w:p w:rsidR="002C49FA" w:rsidRPr="000C3A47" w:rsidRDefault="002C49FA" w:rsidP="00C42C8E">
      <w:pPr>
        <w:ind w:firstLine="0"/>
        <w:rPr>
          <w:lang w:val="de-DE"/>
        </w:rPr>
      </w:pPr>
      <w:r w:rsidRPr="000C3A47">
        <w:rPr>
          <w:lang w:val="de-DE"/>
        </w:rPr>
        <w:t>d)  ist gekauft</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16. Ich … früher Radiosendungen gern ….</w:t>
      </w:r>
    </w:p>
    <w:p w:rsidR="002C49FA" w:rsidRPr="00C42C8E" w:rsidRDefault="002C49FA" w:rsidP="00C42C8E">
      <w:pPr>
        <w:ind w:firstLine="0"/>
        <w:rPr>
          <w:lang w:val="de-DE"/>
        </w:rPr>
      </w:pPr>
      <w:r w:rsidRPr="000C3A47">
        <w:rPr>
          <w:lang w:val="de-DE"/>
        </w:rPr>
        <w:t xml:space="preserve">a) sind gehört       </w:t>
      </w:r>
    </w:p>
    <w:p w:rsidR="002C49FA" w:rsidRPr="000C3A47" w:rsidRDefault="002C49FA" w:rsidP="00C42C8E">
      <w:pPr>
        <w:ind w:firstLine="0"/>
        <w:rPr>
          <w:lang w:val="de-DE"/>
        </w:rPr>
      </w:pPr>
      <w:r w:rsidRPr="000C3A47">
        <w:rPr>
          <w:lang w:val="de-DE"/>
        </w:rPr>
        <w:t xml:space="preserve">b) habe gehört           </w:t>
      </w:r>
    </w:p>
    <w:p w:rsidR="002C49FA" w:rsidRPr="000C3A47" w:rsidRDefault="002C49FA" w:rsidP="00C42C8E">
      <w:pPr>
        <w:ind w:firstLine="0"/>
        <w:rPr>
          <w:lang w:val="de-DE"/>
        </w:rPr>
      </w:pPr>
      <w:r w:rsidRPr="000C3A47">
        <w:rPr>
          <w:lang w:val="de-DE"/>
        </w:rPr>
        <w:t xml:space="preserve">c) haben gehört       </w:t>
      </w:r>
    </w:p>
    <w:p w:rsidR="002C49FA" w:rsidRPr="00C42C8E" w:rsidRDefault="002C49FA" w:rsidP="00C42C8E">
      <w:pPr>
        <w:ind w:firstLine="0"/>
      </w:pPr>
      <w:r w:rsidRPr="000C3A47">
        <w:rPr>
          <w:lang w:val="de-DE"/>
        </w:rPr>
        <w:t>d</w:t>
      </w:r>
      <w:r w:rsidRPr="00C42C8E">
        <w:t xml:space="preserve">) </w:t>
      </w:r>
      <w:r w:rsidRPr="000C3A47">
        <w:rPr>
          <w:lang w:val="de-DE"/>
        </w:rPr>
        <w:t>werdengeh</w:t>
      </w:r>
      <w:r w:rsidRPr="00C42C8E">
        <w:t>ö</w:t>
      </w:r>
      <w:r w:rsidRPr="000C3A47">
        <w:rPr>
          <w:lang w:val="de-DE"/>
        </w:rPr>
        <w:t>rt</w:t>
      </w:r>
    </w:p>
    <w:p w:rsidR="002C49FA" w:rsidRPr="00C42C8E" w:rsidRDefault="002C49FA" w:rsidP="00C42C8E">
      <w:pPr>
        <w:ind w:firstLine="0"/>
      </w:pPr>
    </w:p>
    <w:p w:rsidR="002C49FA" w:rsidRPr="000C3A47" w:rsidRDefault="002C49FA"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2C49FA" w:rsidRPr="000C3A47" w:rsidRDefault="002C49FA" w:rsidP="00C42C8E">
      <w:pPr>
        <w:ind w:firstLine="0"/>
        <w:rPr>
          <w:lang w:val="de-DE"/>
        </w:rPr>
      </w:pPr>
      <w:r w:rsidRPr="000C3A47">
        <w:rPr>
          <w:lang w:val="de-DE"/>
        </w:rPr>
        <w:t xml:space="preserve">Kellner: Darf ich Ihnen etwas zum Trinken anbieten? Kaffee? Saft? </w:t>
      </w:r>
    </w:p>
    <w:p w:rsidR="002C49FA" w:rsidRPr="000C3A47" w:rsidRDefault="002C49FA" w:rsidP="00C42C8E">
      <w:pPr>
        <w:ind w:firstLine="0"/>
        <w:rPr>
          <w:lang w:val="de-DE"/>
        </w:rPr>
      </w:pPr>
      <w:r w:rsidRPr="000C3A47">
        <w:rPr>
          <w:lang w:val="de-DE"/>
        </w:rPr>
        <w:t>Sie: __________.</w:t>
      </w:r>
    </w:p>
    <w:p w:rsidR="002C49FA" w:rsidRPr="000C3A47" w:rsidRDefault="002C49FA" w:rsidP="00C42C8E">
      <w:pPr>
        <w:ind w:firstLine="0"/>
        <w:rPr>
          <w:lang w:val="de-DE"/>
        </w:rPr>
      </w:pPr>
      <w:r w:rsidRPr="000C3A47">
        <w:rPr>
          <w:lang w:val="de-DE"/>
        </w:rPr>
        <w:t>a) Tee, bitte!</w:t>
      </w:r>
    </w:p>
    <w:p w:rsidR="002C49FA" w:rsidRPr="000C3A47" w:rsidRDefault="002C49FA" w:rsidP="00C42C8E">
      <w:pPr>
        <w:ind w:firstLine="0"/>
        <w:rPr>
          <w:lang w:val="de-DE"/>
        </w:rPr>
      </w:pPr>
      <w:r w:rsidRPr="000C3A47">
        <w:rPr>
          <w:lang w:val="de-DE"/>
        </w:rPr>
        <w:t>b) Ich hasse Kaffee!</w:t>
      </w:r>
    </w:p>
    <w:p w:rsidR="002C49FA" w:rsidRPr="000C3A47" w:rsidRDefault="002C49FA" w:rsidP="00C42C8E">
      <w:pPr>
        <w:ind w:firstLine="0"/>
        <w:rPr>
          <w:lang w:val="de-DE"/>
        </w:rPr>
      </w:pPr>
      <w:r w:rsidRPr="000C3A47">
        <w:rPr>
          <w:lang w:val="de-DE"/>
        </w:rPr>
        <w:t>c) Da bin ich!</w:t>
      </w:r>
    </w:p>
    <w:p w:rsidR="002C49FA" w:rsidRPr="00226890" w:rsidRDefault="002C49FA" w:rsidP="00C42C8E">
      <w:pPr>
        <w:ind w:firstLine="0"/>
        <w:rPr>
          <w:lang w:val="en-US"/>
        </w:rPr>
      </w:pPr>
      <w:r w:rsidRPr="000C3A47">
        <w:rPr>
          <w:lang w:val="de-DE"/>
        </w:rPr>
        <w:t xml:space="preserve">d) Was? </w:t>
      </w:r>
      <w:r w:rsidRPr="00226890">
        <w:rPr>
          <w:lang w:val="en-US"/>
        </w:rPr>
        <w:t>Ich trinke überhaupt nicht!</w:t>
      </w:r>
    </w:p>
    <w:p w:rsidR="002C49FA" w:rsidRPr="00226890" w:rsidRDefault="002C49FA" w:rsidP="00C42C8E">
      <w:pPr>
        <w:ind w:firstLine="0"/>
        <w:rPr>
          <w:lang w:val="en-US"/>
        </w:rPr>
      </w:pPr>
    </w:p>
    <w:p w:rsidR="002C49FA" w:rsidRPr="000C3A47" w:rsidRDefault="002C49FA"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2C49FA" w:rsidRPr="000C3A47" w:rsidRDefault="002C49FA" w:rsidP="00C42C8E">
      <w:pPr>
        <w:ind w:firstLine="0"/>
        <w:rPr>
          <w:lang w:val="de-DE"/>
        </w:rPr>
      </w:pPr>
      <w:r w:rsidRPr="000C3A47">
        <w:rPr>
          <w:lang w:val="de-DE"/>
        </w:rPr>
        <w:t>Lehrer: In diesem Text gibt es einige neue Wörter. Student: _______________</w:t>
      </w:r>
    </w:p>
    <w:p w:rsidR="002C49FA" w:rsidRPr="000C3A47" w:rsidRDefault="002C49FA" w:rsidP="00C42C8E">
      <w:pPr>
        <w:ind w:firstLine="0"/>
        <w:rPr>
          <w:lang w:val="de-DE"/>
        </w:rPr>
      </w:pPr>
      <w:r w:rsidRPr="000C3A47">
        <w:rPr>
          <w:lang w:val="de-DE"/>
        </w:rPr>
        <w:t>a) Was?</w:t>
      </w:r>
    </w:p>
    <w:p w:rsidR="002C49FA" w:rsidRPr="000C3A47" w:rsidRDefault="002C49FA" w:rsidP="00C42C8E">
      <w:pPr>
        <w:ind w:firstLine="0"/>
        <w:rPr>
          <w:lang w:val="de-DE"/>
        </w:rPr>
      </w:pPr>
      <w:r w:rsidRPr="000C3A47">
        <w:rPr>
          <w:lang w:val="de-DE"/>
        </w:rPr>
        <w:t>b) Wann ist dieser Unterricht zu Ende?</w:t>
      </w:r>
    </w:p>
    <w:p w:rsidR="002C49FA" w:rsidRPr="000C3A47" w:rsidRDefault="002C49FA" w:rsidP="00C42C8E">
      <w:pPr>
        <w:ind w:firstLine="0"/>
        <w:rPr>
          <w:lang w:val="de-DE"/>
        </w:rPr>
      </w:pPr>
      <w:r w:rsidRPr="000C3A47">
        <w:rPr>
          <w:lang w:val="de-DE"/>
        </w:rPr>
        <w:t>c) Erklären Sie, bitte, die Bedeutung dieser Wörter!</w:t>
      </w:r>
    </w:p>
    <w:p w:rsidR="002C49FA" w:rsidRPr="000C3A47" w:rsidRDefault="002C49FA" w:rsidP="00C42C8E">
      <w:pPr>
        <w:ind w:firstLine="0"/>
      </w:pPr>
      <w:r w:rsidRPr="000C3A47">
        <w:t>d) Hilfe!</w:t>
      </w:r>
    </w:p>
    <w:p w:rsidR="002C49FA" w:rsidRPr="000C3A47" w:rsidRDefault="002C49FA" w:rsidP="00C42C8E">
      <w:pPr>
        <w:ind w:firstLine="0"/>
      </w:pPr>
    </w:p>
    <w:p w:rsidR="002C49FA" w:rsidRPr="000C3A47" w:rsidRDefault="002C49FA"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Выберитеодинвариантответа</w:t>
      </w:r>
      <w:r w:rsidRPr="000C3A47">
        <w:rPr>
          <w:lang w:val="de-DE"/>
        </w:rPr>
        <w:t xml:space="preserve">. </w:t>
      </w:r>
    </w:p>
    <w:p w:rsidR="002C49FA" w:rsidRPr="000C3A47" w:rsidRDefault="002C49FA" w:rsidP="00C42C8E">
      <w:pPr>
        <w:ind w:firstLine="0"/>
        <w:rPr>
          <w:lang w:val="de-DE"/>
        </w:rPr>
      </w:pPr>
      <w:r w:rsidRPr="000C3A47">
        <w:rPr>
          <w:lang w:val="de-DE"/>
        </w:rPr>
        <w:t>Zollbeamte: Ihren Pass, bitte! Sie: _____________</w:t>
      </w:r>
    </w:p>
    <w:p w:rsidR="002C49FA" w:rsidRPr="000C3A47" w:rsidRDefault="002C49FA" w:rsidP="00C42C8E">
      <w:pPr>
        <w:ind w:firstLine="0"/>
        <w:rPr>
          <w:lang w:val="de-DE"/>
        </w:rPr>
      </w:pPr>
      <w:r w:rsidRPr="000C3A47">
        <w:rPr>
          <w:lang w:val="de-DE"/>
        </w:rPr>
        <w:t>a) Hast du Telefon?</w:t>
      </w:r>
    </w:p>
    <w:p w:rsidR="002C49FA" w:rsidRPr="000C3A47" w:rsidRDefault="002C49FA" w:rsidP="00C42C8E">
      <w:pPr>
        <w:ind w:firstLine="0"/>
        <w:rPr>
          <w:lang w:val="de-DE"/>
        </w:rPr>
      </w:pPr>
      <w:r w:rsidRPr="000C3A47">
        <w:rPr>
          <w:lang w:val="de-DE"/>
        </w:rPr>
        <w:t>b) Bitte! Hier ist er.</w:t>
      </w:r>
    </w:p>
    <w:p w:rsidR="002C49FA" w:rsidRPr="000C3A47" w:rsidRDefault="002C49FA" w:rsidP="00C42C8E">
      <w:pPr>
        <w:ind w:firstLine="0"/>
        <w:rPr>
          <w:lang w:val="de-DE"/>
        </w:rPr>
      </w:pPr>
      <w:r w:rsidRPr="000C3A47">
        <w:rPr>
          <w:lang w:val="de-DE"/>
        </w:rPr>
        <w:t>c) Geh’ zu Fuß!</w:t>
      </w:r>
    </w:p>
    <w:p w:rsidR="002C49FA" w:rsidRPr="001B5E17" w:rsidRDefault="002C49FA" w:rsidP="00C42C8E">
      <w:pPr>
        <w:ind w:firstLine="0"/>
        <w:rPr>
          <w:lang w:val="de-DE"/>
        </w:rPr>
      </w:pPr>
      <w:r w:rsidRPr="000C3A47">
        <w:rPr>
          <w:lang w:val="de-DE"/>
        </w:rPr>
        <w:t>d) Danke. Nettvondir</w:t>
      </w:r>
      <w:r w:rsidRPr="001B5E17">
        <w:rPr>
          <w:lang w:val="de-DE"/>
        </w:rPr>
        <w:t>.</w:t>
      </w:r>
    </w:p>
    <w:p w:rsidR="002C49FA" w:rsidRPr="001B5E17" w:rsidRDefault="002C49FA" w:rsidP="00C42C8E">
      <w:pPr>
        <w:ind w:firstLine="0"/>
        <w:rPr>
          <w:lang w:val="de-DE"/>
        </w:rPr>
      </w:pPr>
    </w:p>
    <w:p w:rsidR="002C49FA" w:rsidRPr="00C42C8E" w:rsidRDefault="002C49FA" w:rsidP="00C42C8E">
      <w:pPr>
        <w:ind w:firstLine="0"/>
        <w:rPr>
          <w:lang w:val="de-DE"/>
        </w:rPr>
      </w:pPr>
      <w:r w:rsidRPr="000C3A47">
        <w:rPr>
          <w:u w:val="single"/>
        </w:rPr>
        <w:t>Заполните</w:t>
      </w:r>
      <w:r w:rsidRPr="001B5E17">
        <w:rPr>
          <w:u w:val="single"/>
          <w:lang w:val="de-DE"/>
        </w:rPr>
        <w:t xml:space="preserve"> </w:t>
      </w:r>
      <w:r w:rsidRPr="000C3A47">
        <w:rPr>
          <w:u w:val="single"/>
        </w:rPr>
        <w:t>пропуск</w:t>
      </w:r>
      <w:r w:rsidRPr="001B5E17">
        <w:rPr>
          <w:u w:val="single"/>
          <w:lang w:val="de-DE"/>
        </w:rPr>
        <w:t xml:space="preserve">. </w:t>
      </w:r>
      <w:r w:rsidRPr="000C3A47">
        <w:rPr>
          <w:u w:val="single"/>
        </w:rPr>
        <w:t>Выберитеодинвариантответа</w:t>
      </w:r>
    </w:p>
    <w:p w:rsidR="002C49FA" w:rsidRPr="000C3A47" w:rsidRDefault="002C49FA" w:rsidP="00C42C8E">
      <w:pPr>
        <w:ind w:firstLine="0"/>
        <w:rPr>
          <w:lang w:val="de-DE"/>
        </w:rPr>
      </w:pPr>
      <w:r w:rsidRPr="000C3A47">
        <w:rPr>
          <w:lang w:val="de-DE"/>
        </w:rPr>
        <w:t>20. Die Berliner Mauer wurde ... gefallen.</w:t>
      </w:r>
    </w:p>
    <w:p w:rsidR="002C49FA" w:rsidRPr="00C42C8E" w:rsidRDefault="002C49FA" w:rsidP="00C42C8E">
      <w:pPr>
        <w:ind w:firstLine="0"/>
        <w:rPr>
          <w:lang w:val="de-DE"/>
        </w:rPr>
      </w:pPr>
      <w:r w:rsidRPr="000C3A47">
        <w:rPr>
          <w:lang w:val="de-DE"/>
        </w:rPr>
        <w:t xml:space="preserve">a) 1979                            </w:t>
      </w:r>
    </w:p>
    <w:p w:rsidR="002C49FA" w:rsidRPr="000C3A47" w:rsidRDefault="002C49FA" w:rsidP="00C42C8E">
      <w:pPr>
        <w:ind w:firstLine="0"/>
        <w:rPr>
          <w:lang w:val="de-DE"/>
        </w:rPr>
      </w:pPr>
      <w:r w:rsidRPr="000C3A47">
        <w:rPr>
          <w:lang w:val="de-DE"/>
        </w:rPr>
        <w:t>b) 1996</w:t>
      </w:r>
    </w:p>
    <w:p w:rsidR="002C49FA" w:rsidRPr="00C42C8E" w:rsidRDefault="002C49FA" w:rsidP="00C42C8E">
      <w:pPr>
        <w:ind w:firstLine="0"/>
        <w:rPr>
          <w:lang w:val="de-DE"/>
        </w:rPr>
      </w:pPr>
      <w:r w:rsidRPr="000C3A47">
        <w:rPr>
          <w:lang w:val="de-DE"/>
        </w:rPr>
        <w:t xml:space="preserve">c) 2001                            </w:t>
      </w:r>
    </w:p>
    <w:p w:rsidR="002C49FA" w:rsidRPr="000C3A47" w:rsidRDefault="002C49FA" w:rsidP="00C42C8E">
      <w:pPr>
        <w:ind w:firstLine="0"/>
        <w:rPr>
          <w:lang w:val="de-DE"/>
        </w:rPr>
      </w:pPr>
      <w:r w:rsidRPr="000C3A47">
        <w:rPr>
          <w:lang w:val="de-DE"/>
        </w:rPr>
        <w:t>d) 1989</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21. Bern   ist … der Schweiz.</w:t>
      </w:r>
    </w:p>
    <w:p w:rsidR="002C49FA" w:rsidRPr="00C42C8E" w:rsidRDefault="002C49FA" w:rsidP="00C42C8E">
      <w:pPr>
        <w:ind w:firstLine="0"/>
        <w:rPr>
          <w:lang w:val="de-DE"/>
        </w:rPr>
      </w:pPr>
      <w:r w:rsidRPr="000C3A47">
        <w:rPr>
          <w:lang w:val="de-DE"/>
        </w:rPr>
        <w:t xml:space="preserve">a) die größte Stadt        </w:t>
      </w:r>
    </w:p>
    <w:p w:rsidR="002C49FA" w:rsidRPr="00F6505A" w:rsidRDefault="002C49FA" w:rsidP="00C42C8E">
      <w:pPr>
        <w:ind w:firstLine="0"/>
        <w:rPr>
          <w:lang w:val="de-DE"/>
        </w:rPr>
      </w:pPr>
      <w:r w:rsidRPr="000C3A47">
        <w:rPr>
          <w:lang w:val="de-DE"/>
        </w:rPr>
        <w:t xml:space="preserve">b) die Hauptstadt         </w:t>
      </w:r>
    </w:p>
    <w:p w:rsidR="002C49FA" w:rsidRPr="00F6505A" w:rsidRDefault="002C49FA" w:rsidP="00C42C8E">
      <w:pPr>
        <w:ind w:firstLine="0"/>
        <w:rPr>
          <w:lang w:val="de-DE"/>
        </w:rPr>
      </w:pPr>
      <w:r w:rsidRPr="000C3A47">
        <w:rPr>
          <w:lang w:val="de-DE"/>
        </w:rPr>
        <w:t xml:space="preserve">c) Kulturstadt       </w:t>
      </w:r>
    </w:p>
    <w:p w:rsidR="002C49FA" w:rsidRPr="000C3A47" w:rsidRDefault="002C49FA" w:rsidP="00C42C8E">
      <w:pPr>
        <w:ind w:firstLine="0"/>
        <w:rPr>
          <w:lang w:val="de-DE"/>
        </w:rPr>
      </w:pPr>
      <w:r w:rsidRPr="000C3A47">
        <w:rPr>
          <w:lang w:val="de-DE"/>
        </w:rPr>
        <w:t>d) ein Dorf</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22. Luxemburg ist ….</w:t>
      </w:r>
    </w:p>
    <w:p w:rsidR="002C49FA" w:rsidRPr="00C42C8E" w:rsidRDefault="002C49FA" w:rsidP="00C42C8E">
      <w:pPr>
        <w:ind w:firstLine="0"/>
        <w:rPr>
          <w:lang w:val="de-DE"/>
        </w:rPr>
      </w:pPr>
      <w:r w:rsidRPr="000C3A47">
        <w:rPr>
          <w:lang w:val="de-DE"/>
        </w:rPr>
        <w:t xml:space="preserve">a) das Fürstenturm                </w:t>
      </w:r>
    </w:p>
    <w:p w:rsidR="002C49FA" w:rsidRPr="000C3A47" w:rsidRDefault="002C49FA" w:rsidP="00C42C8E">
      <w:pPr>
        <w:ind w:firstLine="0"/>
        <w:rPr>
          <w:lang w:val="de-DE"/>
        </w:rPr>
      </w:pPr>
      <w:r w:rsidRPr="000C3A47">
        <w:rPr>
          <w:lang w:val="de-DE"/>
        </w:rPr>
        <w:t xml:space="preserve">b) das Königreich             </w:t>
      </w:r>
    </w:p>
    <w:p w:rsidR="002C49FA" w:rsidRPr="00C42C8E" w:rsidRDefault="002C49FA" w:rsidP="00C42C8E">
      <w:pPr>
        <w:ind w:firstLine="0"/>
        <w:rPr>
          <w:lang w:val="de-DE"/>
        </w:rPr>
      </w:pPr>
      <w:r w:rsidRPr="000C3A47">
        <w:rPr>
          <w:lang w:val="de-DE"/>
        </w:rPr>
        <w:t xml:space="preserve">c) das Herzogtum                 </w:t>
      </w:r>
    </w:p>
    <w:p w:rsidR="002C49FA" w:rsidRPr="00C42C8E" w:rsidRDefault="002C49FA" w:rsidP="00C42C8E">
      <w:pPr>
        <w:ind w:firstLine="0"/>
        <w:rPr>
          <w:lang w:val="de-DE"/>
        </w:rPr>
      </w:pPr>
      <w:r w:rsidRPr="000C3A47">
        <w:rPr>
          <w:lang w:val="de-DE"/>
        </w:rPr>
        <w:t>d) die Grafschaft</w:t>
      </w:r>
    </w:p>
    <w:p w:rsidR="002C49FA" w:rsidRPr="00C42C8E" w:rsidRDefault="002C49FA" w:rsidP="00C42C8E">
      <w:pPr>
        <w:ind w:firstLine="0"/>
        <w:rPr>
          <w:lang w:val="de-DE"/>
        </w:rPr>
      </w:pPr>
    </w:p>
    <w:p w:rsidR="002C49FA" w:rsidRPr="000C3A47" w:rsidRDefault="002C49FA" w:rsidP="00C42C8E">
      <w:pPr>
        <w:ind w:firstLine="0"/>
        <w:rPr>
          <w:lang w:val="de-DE"/>
        </w:rPr>
      </w:pPr>
      <w:r w:rsidRPr="000C3A47">
        <w:rPr>
          <w:lang w:val="de-DE"/>
        </w:rPr>
        <w:t>23. Alexander von Humboldt ist als … bekannt.</w:t>
      </w:r>
    </w:p>
    <w:p w:rsidR="002C49FA" w:rsidRPr="00C42C8E" w:rsidRDefault="002C49FA" w:rsidP="00C42C8E">
      <w:pPr>
        <w:ind w:firstLine="0"/>
        <w:rPr>
          <w:lang w:val="de-DE"/>
        </w:rPr>
      </w:pPr>
      <w:r w:rsidRPr="000C3A47">
        <w:rPr>
          <w:lang w:val="de-DE"/>
        </w:rPr>
        <w:t xml:space="preserve">a) Chemiker           </w:t>
      </w:r>
    </w:p>
    <w:p w:rsidR="002C49FA" w:rsidRPr="00F6505A" w:rsidRDefault="002C49FA" w:rsidP="00C42C8E">
      <w:pPr>
        <w:ind w:firstLine="0"/>
        <w:rPr>
          <w:lang w:val="de-DE"/>
        </w:rPr>
      </w:pPr>
      <w:r w:rsidRPr="000C3A47">
        <w:rPr>
          <w:lang w:val="de-DE"/>
        </w:rPr>
        <w:t xml:space="preserve">b) Historiker          </w:t>
      </w:r>
    </w:p>
    <w:p w:rsidR="002C49FA" w:rsidRPr="00F6505A" w:rsidRDefault="002C49FA" w:rsidP="00C42C8E">
      <w:pPr>
        <w:ind w:firstLine="0"/>
        <w:rPr>
          <w:lang w:val="de-DE"/>
        </w:rPr>
      </w:pPr>
      <w:r>
        <w:t>с</w:t>
      </w:r>
      <w:r w:rsidRPr="000C3A47">
        <w:rPr>
          <w:lang w:val="de-DE"/>
        </w:rPr>
        <w:t xml:space="preserve">) Schriftsteller          </w:t>
      </w:r>
    </w:p>
    <w:p w:rsidR="002C49FA" w:rsidRPr="000C3A47" w:rsidRDefault="002C49FA" w:rsidP="00C42C8E">
      <w:pPr>
        <w:ind w:firstLine="0"/>
        <w:rPr>
          <w:lang w:val="de-DE"/>
        </w:rPr>
      </w:pPr>
      <w:r w:rsidRPr="000C3A47">
        <w:rPr>
          <w:lang w:val="de-DE"/>
        </w:rPr>
        <w:t xml:space="preserve">d) Gelehrte </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 xml:space="preserve">24. Das Theaterstück … von Berthold Brecht ist weltbekannt.  </w:t>
      </w:r>
    </w:p>
    <w:p w:rsidR="002C49FA" w:rsidRPr="00C42C8E" w:rsidRDefault="002C49FA" w:rsidP="00C42C8E">
      <w:pPr>
        <w:ind w:firstLine="0"/>
        <w:rPr>
          <w:lang w:val="de-DE"/>
        </w:rPr>
      </w:pPr>
      <w:r w:rsidRPr="000C3A47">
        <w:rPr>
          <w:lang w:val="de-DE"/>
        </w:rPr>
        <w:t xml:space="preserve">a) „Die Räuber“                                 </w:t>
      </w:r>
    </w:p>
    <w:p w:rsidR="002C49FA" w:rsidRPr="000C3A47" w:rsidRDefault="002C49FA" w:rsidP="00C42C8E">
      <w:pPr>
        <w:ind w:firstLine="0"/>
        <w:rPr>
          <w:lang w:val="de-DE"/>
        </w:rPr>
      </w:pPr>
      <w:r w:rsidRPr="000C3A47">
        <w:rPr>
          <w:lang w:val="de-DE"/>
        </w:rPr>
        <w:t>b) „Mutter Courage und ihre Kinder“</w:t>
      </w:r>
    </w:p>
    <w:p w:rsidR="002C49FA" w:rsidRPr="00C42C8E" w:rsidRDefault="002C49FA" w:rsidP="00C42C8E">
      <w:pPr>
        <w:ind w:firstLine="0"/>
        <w:rPr>
          <w:lang w:val="de-DE"/>
        </w:rPr>
      </w:pPr>
      <w:r w:rsidRPr="000C3A47">
        <w:rPr>
          <w:lang w:val="de-DE"/>
        </w:rPr>
        <w:t xml:space="preserve">c) „Faust“                                           </w:t>
      </w:r>
    </w:p>
    <w:p w:rsidR="002C49FA" w:rsidRPr="000C3A47" w:rsidRDefault="002C49FA" w:rsidP="00C42C8E">
      <w:pPr>
        <w:ind w:firstLine="0"/>
        <w:rPr>
          <w:lang w:val="de-DE"/>
        </w:rPr>
      </w:pPr>
      <w:r w:rsidRPr="000C3A47">
        <w:rPr>
          <w:lang w:val="de-DE"/>
        </w:rPr>
        <w:t>d) „Buch der Lieder“</w:t>
      </w:r>
    </w:p>
    <w:p w:rsidR="002C49FA" w:rsidRPr="000C3A47" w:rsidRDefault="002C49FA" w:rsidP="00C42C8E">
      <w:pPr>
        <w:ind w:firstLine="0"/>
        <w:rPr>
          <w:lang w:val="de-DE"/>
        </w:rPr>
      </w:pPr>
    </w:p>
    <w:p w:rsidR="002C49FA" w:rsidRPr="000C3A47" w:rsidRDefault="002C49FA" w:rsidP="00C42C8E">
      <w:pPr>
        <w:ind w:firstLine="0"/>
        <w:rPr>
          <w:b/>
          <w:bCs/>
          <w:i/>
          <w:iCs/>
        </w:rPr>
      </w:pPr>
      <w:r w:rsidRPr="00C42C8E">
        <w:t xml:space="preserve">25. </w:t>
      </w:r>
      <w:r w:rsidRPr="000C3A47">
        <w:t>Прочитайтетекст</w:t>
      </w:r>
      <w:r w:rsidRPr="00C42C8E">
        <w:t xml:space="preserve">. </w:t>
      </w:r>
      <w:r w:rsidRPr="000C3A47">
        <w:t xml:space="preserve">Выберите один вариант ответа. Определите, является ли утверждение: </w:t>
      </w:r>
      <w:r w:rsidRPr="000C3A47">
        <w:rPr>
          <w:b/>
          <w:bCs/>
          <w:i/>
          <w:iCs/>
        </w:rPr>
        <w:t>In Berlin leben nur die Deutschen.</w:t>
      </w:r>
    </w:p>
    <w:p w:rsidR="002C49FA" w:rsidRDefault="002C49FA" w:rsidP="00C42C8E">
      <w:pPr>
        <w:ind w:firstLine="0"/>
      </w:pPr>
      <w:r w:rsidRPr="000C3A47">
        <w:t xml:space="preserve">a) ложным             </w:t>
      </w:r>
    </w:p>
    <w:p w:rsidR="002C49FA" w:rsidRDefault="002C49FA" w:rsidP="00C42C8E">
      <w:pPr>
        <w:ind w:firstLine="0"/>
      </w:pPr>
      <w:r w:rsidRPr="000C3A47">
        <w:t xml:space="preserve">b) истинным           </w:t>
      </w:r>
    </w:p>
    <w:p w:rsidR="002C49FA" w:rsidRPr="000C3A47" w:rsidRDefault="002C49FA" w:rsidP="00C42C8E">
      <w:pPr>
        <w:ind w:firstLine="0"/>
      </w:pPr>
      <w:r w:rsidRPr="000C3A47">
        <w:t>c) в тексте нет информации</w:t>
      </w:r>
    </w:p>
    <w:p w:rsidR="002C49FA" w:rsidRPr="000C3A47" w:rsidRDefault="002C49FA" w:rsidP="00C42C8E">
      <w:pPr>
        <w:ind w:firstLine="0"/>
      </w:pPr>
    </w:p>
    <w:p w:rsidR="002C49FA" w:rsidRPr="00226890" w:rsidRDefault="002C49FA" w:rsidP="00C42C8E">
      <w:pPr>
        <w:ind w:firstLine="0"/>
        <w:jc w:val="center"/>
        <w:rPr>
          <w:b/>
          <w:bCs/>
          <w:lang w:val="en-US"/>
        </w:rPr>
      </w:pPr>
      <w:r w:rsidRPr="000C3A47">
        <w:rPr>
          <w:b/>
          <w:bCs/>
          <w:lang w:val="de-DE"/>
        </w:rPr>
        <w:t>Berlin</w:t>
      </w:r>
      <w:r w:rsidRPr="00226890">
        <w:rPr>
          <w:b/>
          <w:bCs/>
          <w:lang w:val="en-US"/>
        </w:rPr>
        <w:t xml:space="preserve">, </w:t>
      </w:r>
      <w:r w:rsidRPr="000C3A47">
        <w:rPr>
          <w:b/>
          <w:bCs/>
          <w:lang w:val="de-DE"/>
        </w:rPr>
        <w:t>eine</w:t>
      </w:r>
      <w:r w:rsidRPr="00226890">
        <w:rPr>
          <w:b/>
          <w:bCs/>
          <w:lang w:val="en-US"/>
        </w:rPr>
        <w:t xml:space="preserve"> “</w:t>
      </w:r>
      <w:r w:rsidRPr="000C3A47">
        <w:rPr>
          <w:b/>
          <w:bCs/>
          <w:lang w:val="de-DE"/>
        </w:rPr>
        <w:t>Multikulti</w:t>
      </w:r>
      <w:r w:rsidRPr="00226890">
        <w:rPr>
          <w:b/>
          <w:bCs/>
          <w:lang w:val="en-US"/>
        </w:rPr>
        <w:t xml:space="preserve">” </w:t>
      </w:r>
      <w:r w:rsidRPr="000C3A47">
        <w:rPr>
          <w:b/>
          <w:bCs/>
          <w:lang w:val="de-DE"/>
        </w:rPr>
        <w:t>Welt</w:t>
      </w:r>
    </w:p>
    <w:p w:rsidR="002C49FA" w:rsidRPr="000C3A47" w:rsidRDefault="002C49FA"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2C49FA" w:rsidRPr="000C3A47" w:rsidRDefault="002C49FA"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2C49FA" w:rsidRPr="000C3A47" w:rsidRDefault="002C49FA"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2C49FA" w:rsidRPr="000C3A47" w:rsidRDefault="002C49FA" w:rsidP="00C42C8E">
      <w:pPr>
        <w:ind w:firstLine="0"/>
        <w:rPr>
          <w:lang w:val="de-DE"/>
        </w:rPr>
      </w:pPr>
    </w:p>
    <w:p w:rsidR="002C49FA" w:rsidRPr="000C3A47" w:rsidRDefault="002C49FA" w:rsidP="00C42C8E">
      <w:pPr>
        <w:ind w:firstLine="0"/>
        <w:rPr>
          <w:b/>
          <w:bCs/>
          <w:i/>
          <w:iCs/>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являетсялиутверждение</w:t>
      </w:r>
      <w:r w:rsidRPr="000C3A47">
        <w:rPr>
          <w:lang w:val="de-DE"/>
        </w:rPr>
        <w:t xml:space="preserve">: </w:t>
      </w:r>
      <w:r w:rsidRPr="000C3A47">
        <w:rPr>
          <w:b/>
          <w:bCs/>
          <w:i/>
          <w:iCs/>
          <w:lang w:val="de-DE"/>
        </w:rPr>
        <w:t>Im U-Bahnwagen in Berlin hört man viele verschiedene Sprachen.</w:t>
      </w:r>
    </w:p>
    <w:p w:rsidR="002C49FA" w:rsidRPr="000C3A47" w:rsidRDefault="002C49FA" w:rsidP="00C42C8E">
      <w:pPr>
        <w:ind w:firstLine="0"/>
      </w:pPr>
      <w:r w:rsidRPr="000C3A47">
        <w:t xml:space="preserve">a) ложным            </w:t>
      </w:r>
    </w:p>
    <w:p w:rsidR="002C49FA" w:rsidRPr="000C3A47" w:rsidRDefault="002C49FA" w:rsidP="00C42C8E">
      <w:pPr>
        <w:ind w:firstLine="0"/>
      </w:pPr>
      <w:r w:rsidRPr="000C3A47">
        <w:t>b) истинным</w:t>
      </w:r>
    </w:p>
    <w:p w:rsidR="002C49FA" w:rsidRPr="000C3A47" w:rsidRDefault="002C49FA" w:rsidP="00C42C8E">
      <w:pPr>
        <w:ind w:firstLine="0"/>
      </w:pPr>
      <w:r w:rsidRPr="000C3A47">
        <w:t>c) в тексте нет информации</w:t>
      </w:r>
    </w:p>
    <w:p w:rsidR="002C49FA" w:rsidRPr="000C3A47" w:rsidRDefault="002C49FA" w:rsidP="00C42C8E">
      <w:pPr>
        <w:ind w:firstLine="0"/>
      </w:pPr>
    </w:p>
    <w:p w:rsidR="002C49FA" w:rsidRPr="000C3A47" w:rsidRDefault="002C49FA" w:rsidP="00C42C8E">
      <w:pPr>
        <w:ind w:firstLine="0"/>
        <w:rPr>
          <w:b/>
          <w:bCs/>
          <w:i/>
          <w:iCs/>
        </w:rPr>
      </w:pPr>
      <w:r>
        <w:t>27</w:t>
      </w:r>
      <w:r w:rsidRPr="000C3A47">
        <w:t xml:space="preserve">. Прочитайте текст. Выберите один вариант ответа. Определите, является ли утверждение: </w:t>
      </w:r>
      <w:r w:rsidRPr="000C3A47">
        <w:rPr>
          <w:b/>
          <w:bCs/>
          <w:i/>
          <w:iCs/>
        </w:rPr>
        <w:t>In Berlin leben viele Türke.</w:t>
      </w:r>
    </w:p>
    <w:p w:rsidR="002C49FA" w:rsidRPr="000C3A47" w:rsidRDefault="002C49FA" w:rsidP="00C42C8E">
      <w:pPr>
        <w:ind w:firstLine="0"/>
      </w:pPr>
      <w:r w:rsidRPr="000C3A47">
        <w:t xml:space="preserve">a) ложным                      </w:t>
      </w:r>
    </w:p>
    <w:p w:rsidR="002C49FA" w:rsidRPr="000C3A47" w:rsidRDefault="002C49FA" w:rsidP="00C42C8E">
      <w:pPr>
        <w:ind w:firstLine="0"/>
      </w:pPr>
      <w:r w:rsidRPr="000C3A47">
        <w:t>b) истинным</w:t>
      </w:r>
    </w:p>
    <w:p w:rsidR="002C49FA" w:rsidRPr="000C3A47" w:rsidRDefault="002C49FA" w:rsidP="00C42C8E">
      <w:pPr>
        <w:ind w:firstLine="0"/>
      </w:pPr>
      <w:r w:rsidRPr="000C3A47">
        <w:t>c) в тексте нет информации</w:t>
      </w:r>
    </w:p>
    <w:p w:rsidR="002C49FA" w:rsidRPr="000C3A47" w:rsidRDefault="002C49FA" w:rsidP="00C42C8E">
      <w:pPr>
        <w:ind w:firstLine="0"/>
      </w:pPr>
    </w:p>
    <w:p w:rsidR="002C49FA" w:rsidRPr="000C3A47" w:rsidRDefault="002C49FA" w:rsidP="00C42C8E">
      <w:pPr>
        <w:ind w:firstLine="0"/>
        <w:rPr>
          <w:b/>
          <w:bCs/>
          <w:i/>
          <w:iCs/>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являетсялиутверждение</w:t>
      </w:r>
      <w:r w:rsidRPr="000C3A47">
        <w:rPr>
          <w:lang w:val="de-DE"/>
        </w:rPr>
        <w:t xml:space="preserve">: </w:t>
      </w:r>
      <w:r w:rsidRPr="000C3A47">
        <w:rPr>
          <w:b/>
          <w:bCs/>
          <w:i/>
          <w:iCs/>
          <w:lang w:val="de-DE"/>
        </w:rPr>
        <w:t>Der Charakter der deutschen Hauptstadt ist heute multikulturell.</w:t>
      </w:r>
    </w:p>
    <w:p w:rsidR="002C49FA" w:rsidRPr="000C3A47" w:rsidRDefault="002C49FA" w:rsidP="00C42C8E">
      <w:pPr>
        <w:ind w:firstLine="0"/>
      </w:pPr>
      <w:r w:rsidRPr="000C3A47">
        <w:t xml:space="preserve">a) ложным                      </w:t>
      </w:r>
    </w:p>
    <w:p w:rsidR="002C49FA" w:rsidRPr="000C3A47" w:rsidRDefault="002C49FA" w:rsidP="00C42C8E">
      <w:pPr>
        <w:ind w:firstLine="0"/>
      </w:pPr>
      <w:r w:rsidRPr="000C3A47">
        <w:t>b) истинным</w:t>
      </w:r>
    </w:p>
    <w:p w:rsidR="002C49FA" w:rsidRPr="000C3A47" w:rsidRDefault="002C49FA" w:rsidP="00C42C8E">
      <w:pPr>
        <w:ind w:firstLine="0"/>
      </w:pPr>
      <w:r w:rsidRPr="000C3A47">
        <w:t>c) в тексте нет информации</w:t>
      </w:r>
    </w:p>
    <w:p w:rsidR="002C49FA" w:rsidRPr="000C3A47" w:rsidRDefault="002C49FA" w:rsidP="00C42C8E">
      <w:pPr>
        <w:ind w:firstLine="0"/>
      </w:pPr>
    </w:p>
    <w:p w:rsidR="002C49FA" w:rsidRPr="000C3A47" w:rsidRDefault="002C49FA" w:rsidP="00C42C8E">
      <w:pPr>
        <w:ind w:firstLine="0"/>
      </w:pPr>
      <w:r>
        <w:t>29</w:t>
      </w:r>
      <w:r w:rsidRPr="000C3A47">
        <w:t>.Укажите, какой части текста (1, 2, 3) соответствует следующая информация:</w:t>
      </w:r>
    </w:p>
    <w:p w:rsidR="002C49FA" w:rsidRPr="000C3A47" w:rsidRDefault="002C49FA" w:rsidP="00C42C8E">
      <w:pPr>
        <w:ind w:firstLine="0"/>
        <w:rPr>
          <w:b/>
          <w:bCs/>
          <w:i/>
          <w:iCs/>
          <w:lang w:val="de-DE"/>
        </w:rPr>
      </w:pPr>
      <w:r w:rsidRPr="000C3A47">
        <w:rPr>
          <w:b/>
          <w:bCs/>
          <w:i/>
          <w:iCs/>
          <w:lang w:val="de-DE"/>
        </w:rPr>
        <w:t>Die anwesenden Deutschen scheinen das farbenfrohe Spektakel als Teil ihres täglichen Lebens zu sehen</w:t>
      </w:r>
      <w:r w:rsidRPr="000C3A47">
        <w:rPr>
          <w:rStyle w:val="FontStyle12"/>
          <w:rFonts w:ascii="Times New Roman" w:hAnsi="Times New Roman" w:cs="Times New Roman"/>
          <w:b w:val="0"/>
          <w:bCs w:val="0"/>
          <w:i/>
          <w:iCs/>
          <w:sz w:val="24"/>
          <w:szCs w:val="24"/>
          <w:lang w:val="de-DE" w:eastAsia="de-DE"/>
        </w:rPr>
        <w:t>.</w:t>
      </w:r>
    </w:p>
    <w:p w:rsidR="002C49FA" w:rsidRPr="000C3A47" w:rsidRDefault="002C49FA" w:rsidP="00C42C8E">
      <w:pPr>
        <w:ind w:firstLine="0"/>
      </w:pPr>
      <w:r w:rsidRPr="000C3A47">
        <w:t>a) 2                                   b) 3</w:t>
      </w:r>
    </w:p>
    <w:p w:rsidR="002C49FA" w:rsidRPr="000C3A47" w:rsidRDefault="002C49FA" w:rsidP="00C42C8E">
      <w:pPr>
        <w:ind w:firstLine="0"/>
      </w:pPr>
      <w:r w:rsidRPr="000C3A47">
        <w:t>c) -                                    d) 1</w:t>
      </w:r>
    </w:p>
    <w:p w:rsidR="002C49FA" w:rsidRPr="000C3A47" w:rsidRDefault="002C49FA" w:rsidP="00C42C8E">
      <w:pPr>
        <w:ind w:firstLine="0"/>
      </w:pPr>
    </w:p>
    <w:p w:rsidR="002C49FA" w:rsidRPr="000C3A47" w:rsidRDefault="002C49FA" w:rsidP="00C42C8E">
      <w:pPr>
        <w:ind w:firstLine="0"/>
      </w:pPr>
      <w:r>
        <w:t>30</w:t>
      </w:r>
      <w:r w:rsidRPr="000C3A47">
        <w:t>. Укажите, какой части текста (1, 2, 3) соответствует следующая информация:</w:t>
      </w:r>
    </w:p>
    <w:p w:rsidR="002C49FA" w:rsidRPr="000C3A47" w:rsidRDefault="002C49FA" w:rsidP="00C42C8E">
      <w:pPr>
        <w:ind w:firstLine="0"/>
        <w:rPr>
          <w:b/>
          <w:bCs/>
          <w:i/>
          <w:iCs/>
          <w:lang w:val="de-DE"/>
        </w:rPr>
      </w:pPr>
      <w:r w:rsidRPr="000C3A47">
        <w:rPr>
          <w:b/>
          <w:bCs/>
          <w:i/>
          <w:iCs/>
          <w:lang w:val="de-DE"/>
        </w:rPr>
        <w:t>In Berlin leben viele Menschen unterschiedlicher Nationalitäten und Hautfarben.</w:t>
      </w:r>
    </w:p>
    <w:p w:rsidR="002C49FA" w:rsidRPr="000C3A47" w:rsidRDefault="002C49FA" w:rsidP="00C42C8E">
      <w:pPr>
        <w:ind w:firstLine="0"/>
      </w:pPr>
      <w:r w:rsidRPr="000C3A47">
        <w:t>a) 3                                    b)  2               c)  -                                    d)  1</w:t>
      </w:r>
    </w:p>
    <w:p w:rsidR="002C49FA" w:rsidRDefault="002C49FA" w:rsidP="00C42C8E">
      <w:pPr>
        <w:tabs>
          <w:tab w:val="left" w:pos="2250"/>
        </w:tabs>
        <w:ind w:firstLine="0"/>
      </w:pPr>
    </w:p>
    <w:p w:rsidR="002C49FA" w:rsidRPr="000C3A47" w:rsidRDefault="002C49FA" w:rsidP="00C42C8E">
      <w:pPr>
        <w:tabs>
          <w:tab w:val="left" w:pos="2250"/>
        </w:tabs>
        <w:ind w:firstLine="0"/>
      </w:pPr>
      <w:r>
        <w:t>31</w:t>
      </w:r>
      <w:r w:rsidRPr="000C3A47">
        <w:t xml:space="preserve">. Ответьте на вопрос: </w:t>
      </w:r>
    </w:p>
    <w:p w:rsidR="002C49FA" w:rsidRPr="000C3A47" w:rsidRDefault="002C49FA" w:rsidP="00C42C8E">
      <w:pPr>
        <w:ind w:firstLine="0"/>
        <w:rPr>
          <w:b/>
          <w:bCs/>
          <w:i/>
          <w:iCs/>
          <w:lang w:val="de-DE"/>
        </w:rPr>
      </w:pPr>
      <w:r w:rsidRPr="000C3A47">
        <w:rPr>
          <w:b/>
          <w:bCs/>
          <w:i/>
          <w:iCs/>
          <w:lang w:val="de-DE"/>
        </w:rPr>
        <w:t>Was versteht man unter dem Begriff „Multikulti“?</w:t>
      </w:r>
    </w:p>
    <w:p w:rsidR="002C49FA" w:rsidRPr="000C3A47" w:rsidRDefault="002C49FA" w:rsidP="00C42C8E">
      <w:pPr>
        <w:pStyle w:val="Style4"/>
        <w:widowControl/>
        <w:ind w:firstLine="0"/>
        <w:rPr>
          <w:lang w:val="de-DE"/>
        </w:rPr>
      </w:pPr>
      <w:r w:rsidRPr="000C3A47">
        <w:rPr>
          <w:lang w:val="de-DE"/>
        </w:rPr>
        <w:t>a) religiöse Intoleranz</w:t>
      </w:r>
    </w:p>
    <w:p w:rsidR="002C49FA" w:rsidRPr="000C3A47" w:rsidRDefault="002C49FA" w:rsidP="00C42C8E">
      <w:pPr>
        <w:pStyle w:val="Style4"/>
        <w:widowControl/>
        <w:ind w:firstLine="0"/>
        <w:rPr>
          <w:lang w:val="de-DE"/>
        </w:rPr>
      </w:pPr>
      <w:r w:rsidRPr="000C3A47">
        <w:rPr>
          <w:lang w:val="de-DE"/>
        </w:rPr>
        <w:t>b) nationalsozialistische Ideen</w:t>
      </w:r>
    </w:p>
    <w:p w:rsidR="002C49FA" w:rsidRPr="000C3A47" w:rsidRDefault="002C49FA" w:rsidP="00C42C8E">
      <w:pPr>
        <w:pStyle w:val="Style4"/>
        <w:widowControl/>
        <w:ind w:firstLine="0"/>
        <w:rPr>
          <w:lang w:val="de-DE"/>
        </w:rPr>
      </w:pPr>
      <w:r w:rsidRPr="000C3A47">
        <w:rPr>
          <w:lang w:val="de-DE"/>
        </w:rPr>
        <w:t>c) humanistische Ideen</w:t>
      </w:r>
    </w:p>
    <w:p w:rsidR="002C49FA" w:rsidRPr="000C3A47" w:rsidRDefault="002C49FA"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2C49FA" w:rsidRPr="000C3A47" w:rsidRDefault="002C49FA" w:rsidP="00C42C8E">
      <w:pPr>
        <w:ind w:firstLine="0"/>
        <w:rPr>
          <w:lang w:val="de-DE"/>
        </w:rPr>
      </w:pPr>
    </w:p>
    <w:p w:rsidR="002C49FA" w:rsidRPr="000C3A47" w:rsidRDefault="002C49FA" w:rsidP="00C42C8E">
      <w:pPr>
        <w:ind w:firstLine="0"/>
        <w:rPr>
          <w:lang w:val="de-DE"/>
        </w:rPr>
      </w:pPr>
      <w:r>
        <w:rPr>
          <w:lang w:val="de-DE"/>
        </w:rPr>
        <w:t>3</w:t>
      </w:r>
      <w:r w:rsidRPr="00C42C8E">
        <w:rPr>
          <w:lang w:val="de-DE"/>
        </w:rPr>
        <w:t>2</w:t>
      </w:r>
      <w:r w:rsidRPr="000C3A47">
        <w:rPr>
          <w:lang w:val="de-DE"/>
        </w:rPr>
        <w:t xml:space="preserve">. </w:t>
      </w:r>
      <w:r w:rsidRPr="000C3A47">
        <w:t>Определитеосновнуюидеютекста</w:t>
      </w:r>
      <w:r w:rsidRPr="000C3A47">
        <w:rPr>
          <w:lang w:val="de-DE"/>
        </w:rPr>
        <w:t>:</w:t>
      </w:r>
    </w:p>
    <w:p w:rsidR="002C49FA" w:rsidRPr="000C3A47" w:rsidRDefault="002C49FA" w:rsidP="00C42C8E">
      <w:pPr>
        <w:ind w:firstLine="0"/>
        <w:rPr>
          <w:lang w:val="de-DE"/>
        </w:rPr>
      </w:pPr>
      <w:r w:rsidRPr="000C3A47">
        <w:rPr>
          <w:lang w:val="de-DE"/>
        </w:rPr>
        <w:t>a)Man muss viele Sprachen lernen.</w:t>
      </w:r>
    </w:p>
    <w:p w:rsidR="002C49FA" w:rsidRPr="000C3A47" w:rsidRDefault="002C49FA" w:rsidP="00C42C8E">
      <w:pPr>
        <w:ind w:firstLine="0"/>
        <w:rPr>
          <w:lang w:val="de-DE"/>
        </w:rPr>
      </w:pPr>
      <w:r w:rsidRPr="000C3A47">
        <w:rPr>
          <w:lang w:val="de-DE"/>
        </w:rPr>
        <w:t>b) Die Kommunikation mit den Menschen muss lässig sein.</w:t>
      </w:r>
    </w:p>
    <w:p w:rsidR="002C49FA" w:rsidRPr="000C3A47" w:rsidRDefault="002C49FA" w:rsidP="00C42C8E">
      <w:pPr>
        <w:ind w:firstLine="0"/>
        <w:rPr>
          <w:lang w:val="de-DE"/>
        </w:rPr>
      </w:pPr>
      <w:r w:rsidRPr="000C3A47">
        <w:rPr>
          <w:lang w:val="de-DE"/>
        </w:rPr>
        <w:t>c) Man muss tolerant sein, einander achten und schätzen.</w:t>
      </w:r>
    </w:p>
    <w:p w:rsidR="002C49FA" w:rsidRPr="000C3A47" w:rsidRDefault="002C49FA" w:rsidP="00C42C8E">
      <w:pPr>
        <w:ind w:firstLine="0"/>
        <w:rPr>
          <w:b/>
          <w:bCs/>
          <w:lang w:val="de-DE"/>
        </w:rPr>
      </w:pPr>
      <w:r w:rsidRPr="000C3A47">
        <w:rPr>
          <w:lang w:val="de-DE"/>
        </w:rPr>
        <w:t>d) Man muss in Berlin leben.</w:t>
      </w:r>
    </w:p>
    <w:p w:rsidR="002C49FA" w:rsidRPr="00C42C8E" w:rsidRDefault="002C49FA" w:rsidP="00C42C8E">
      <w:pPr>
        <w:tabs>
          <w:tab w:val="left" w:pos="2250"/>
        </w:tabs>
        <w:ind w:firstLine="0"/>
        <w:rPr>
          <w:lang w:val="de-DE"/>
        </w:rPr>
      </w:pPr>
    </w:p>
    <w:p w:rsidR="002C49FA" w:rsidRPr="000C3A47" w:rsidRDefault="002C49FA"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2C49FA" w:rsidRPr="000C3A47" w:rsidRDefault="002C49FA" w:rsidP="00C42C8E">
      <w:pPr>
        <w:ind w:firstLine="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2C49FA" w:rsidRPr="001B5E17">
        <w:tc>
          <w:tcPr>
            <w:tcW w:w="9571" w:type="dxa"/>
          </w:tcPr>
          <w:p w:rsidR="002C49FA" w:rsidRPr="000C3A47" w:rsidRDefault="002C49FA" w:rsidP="00C42C8E">
            <w:pPr>
              <w:ind w:firstLine="0"/>
              <w:rPr>
                <w:lang w:val="de-DE"/>
              </w:rPr>
            </w:pPr>
            <w:r w:rsidRPr="000C3A47">
              <w:rPr>
                <w:lang w:val="de-DE"/>
              </w:rPr>
              <w:t>WERTMANN&amp; BRAUN (1)</w:t>
            </w:r>
          </w:p>
          <w:p w:rsidR="002C49FA" w:rsidRPr="000C3A47" w:rsidRDefault="002C49FA" w:rsidP="00C42C8E">
            <w:pPr>
              <w:ind w:firstLine="0"/>
              <w:rPr>
                <w:lang w:val="de-DE"/>
              </w:rPr>
            </w:pPr>
          </w:p>
          <w:p w:rsidR="002C49FA" w:rsidRPr="000C3A47" w:rsidRDefault="002C49FA" w:rsidP="00C42C8E">
            <w:pPr>
              <w:ind w:firstLine="0"/>
              <w:rPr>
                <w:u w:val="single"/>
                <w:lang w:val="de-DE"/>
              </w:rPr>
            </w:pPr>
            <w:r w:rsidRPr="000C3A47">
              <w:rPr>
                <w:u w:val="single"/>
                <w:lang w:val="de-DE"/>
              </w:rPr>
              <w:t>Wertmann &amp; Braun Postfach 7 .25. 6500 Mainz (2)</w:t>
            </w:r>
          </w:p>
          <w:p w:rsidR="002C49FA" w:rsidRPr="000C3A47" w:rsidRDefault="002C49FA" w:rsidP="00C42C8E">
            <w:pPr>
              <w:ind w:firstLine="0"/>
              <w:rPr>
                <w:lang w:val="de-DE"/>
              </w:rPr>
            </w:pPr>
            <w:r w:rsidRPr="000C3A47">
              <w:rPr>
                <w:lang w:val="de-DE"/>
              </w:rPr>
              <w:t>Wißmann &amp; Co.</w:t>
            </w:r>
          </w:p>
          <w:p w:rsidR="002C49FA" w:rsidRPr="000C3A47" w:rsidRDefault="002C49FA" w:rsidP="00C42C8E">
            <w:pPr>
              <w:ind w:firstLine="0"/>
              <w:rPr>
                <w:lang w:val="de-DE"/>
              </w:rPr>
            </w:pPr>
            <w:r w:rsidRPr="000C3A47">
              <w:rPr>
                <w:lang w:val="de-DE"/>
              </w:rPr>
              <w:t>Am Alten Tore 15</w:t>
            </w:r>
          </w:p>
          <w:p w:rsidR="002C49FA" w:rsidRPr="000C3A47" w:rsidRDefault="002C49FA" w:rsidP="00C42C8E">
            <w:pPr>
              <w:ind w:firstLine="0"/>
              <w:rPr>
                <w:lang w:val="de-DE"/>
              </w:rPr>
            </w:pPr>
            <w:r w:rsidRPr="000C3A47">
              <w:rPr>
                <w:lang w:val="de-DE"/>
              </w:rPr>
              <w:t>8500 Nürnberg (3)</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Bitte um Schadenersatz (4)</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 xml:space="preserve">Sehr geehrte Damen und Herren, </w:t>
            </w:r>
          </w:p>
          <w:p w:rsidR="002C49FA" w:rsidRPr="000C3A47" w:rsidRDefault="002C49FA" w:rsidP="00C42C8E">
            <w:pPr>
              <w:ind w:firstLine="0"/>
              <w:rPr>
                <w:lang w:val="de-DE"/>
              </w:rPr>
            </w:pPr>
            <w:r w:rsidRPr="000C3A47">
              <w:rPr>
                <w:lang w:val="de-DE"/>
              </w:rPr>
              <w:t>``````````````````````````````````````````````````````````````````````````````````````````````````````````````````````````````````````````````````````````````````````````````````````````````````````````````````````````````````````````</w:t>
            </w:r>
          </w:p>
          <w:p w:rsidR="002C49FA" w:rsidRPr="000C3A47" w:rsidRDefault="002C49FA" w:rsidP="00C42C8E">
            <w:pPr>
              <w:ind w:firstLine="0"/>
              <w:rPr>
                <w:lang w:val="de-DE"/>
              </w:rPr>
            </w:pPr>
            <w:r w:rsidRPr="000C3A47">
              <w:rPr>
                <w:lang w:val="de-DE"/>
              </w:rPr>
              <w:t>Mit freundlichen Grüssen</w:t>
            </w:r>
          </w:p>
          <w:p w:rsidR="002C49FA" w:rsidRPr="000C3A47" w:rsidRDefault="002C49FA" w:rsidP="00C42C8E">
            <w:pPr>
              <w:ind w:firstLine="0"/>
              <w:rPr>
                <w:lang w:val="de-DE"/>
              </w:rPr>
            </w:pPr>
            <w:r w:rsidRPr="000C3A47">
              <w:rPr>
                <w:lang w:val="de-DE"/>
              </w:rPr>
              <w:t>Wertmann &amp; Braun</w:t>
            </w:r>
          </w:p>
        </w:tc>
      </w:tr>
    </w:tbl>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 xml:space="preserve">A) Absender                        </w:t>
      </w:r>
    </w:p>
    <w:p w:rsidR="002C49FA" w:rsidRPr="000C3A47" w:rsidRDefault="002C49FA" w:rsidP="00C42C8E">
      <w:pPr>
        <w:ind w:firstLine="0"/>
        <w:rPr>
          <w:lang w:val="de-DE"/>
        </w:rPr>
      </w:pPr>
      <w:r w:rsidRPr="000C3A47">
        <w:rPr>
          <w:lang w:val="de-DE"/>
        </w:rPr>
        <w:t xml:space="preserve">B) Die Postanschrift                   </w:t>
      </w:r>
    </w:p>
    <w:p w:rsidR="002C49FA" w:rsidRPr="000C3A47" w:rsidRDefault="002C49FA" w:rsidP="00C42C8E">
      <w:pPr>
        <w:ind w:firstLine="0"/>
        <w:rPr>
          <w:lang w:val="de-DE"/>
        </w:rPr>
      </w:pPr>
      <w:r w:rsidRPr="000C3A47">
        <w:rPr>
          <w:lang w:val="de-DE"/>
        </w:rPr>
        <w:t xml:space="preserve">C) Die Postleitzahl und Stadt     </w:t>
      </w:r>
    </w:p>
    <w:p w:rsidR="002C49FA" w:rsidRPr="000C3A47" w:rsidRDefault="002C49FA" w:rsidP="00C42C8E">
      <w:pPr>
        <w:ind w:firstLine="0"/>
      </w:pPr>
      <w:r w:rsidRPr="000C3A47">
        <w:t xml:space="preserve">D) Der Betreff                            </w:t>
      </w:r>
    </w:p>
    <w:p w:rsidR="002C49FA" w:rsidRPr="000C3A47" w:rsidRDefault="002C49FA" w:rsidP="00C42C8E">
      <w:pPr>
        <w:ind w:firstLine="0"/>
      </w:pPr>
    </w:p>
    <w:p w:rsidR="002C49FA" w:rsidRPr="00F6505A" w:rsidRDefault="002C49FA"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2C49FA" w:rsidRPr="000C3A47" w:rsidRDefault="002C49FA" w:rsidP="00C42C8E">
      <w:pPr>
        <w:ind w:firstLine="0"/>
      </w:pPr>
    </w:p>
    <w:p w:rsidR="002C49FA" w:rsidRPr="000C3A47" w:rsidRDefault="002C49FA"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2C49FA" w:rsidRPr="000C3A47" w:rsidRDefault="002C49FA"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2C49FA" w:rsidRPr="000C3A47" w:rsidRDefault="002C49FA" w:rsidP="00C42C8E">
      <w:pPr>
        <w:ind w:firstLine="0"/>
        <w:rPr>
          <w:lang w:val="de-DE"/>
        </w:rPr>
      </w:pPr>
    </w:p>
    <w:p w:rsidR="002C49FA" w:rsidRPr="000C3A47" w:rsidRDefault="002C49FA" w:rsidP="00C42C8E">
      <w:pPr>
        <w:ind w:firstLine="0"/>
        <w:rPr>
          <w:lang w:val="de-DE"/>
        </w:rPr>
      </w:pPr>
      <w:r w:rsidRPr="000C3A47">
        <w:rPr>
          <w:lang w:val="de-DE"/>
        </w:rPr>
        <w:t>a) die Anfrage</w:t>
      </w:r>
    </w:p>
    <w:p w:rsidR="002C49FA" w:rsidRPr="000C3A47" w:rsidRDefault="002C49FA" w:rsidP="00C42C8E">
      <w:pPr>
        <w:ind w:firstLine="0"/>
        <w:rPr>
          <w:lang w:val="de-DE"/>
        </w:rPr>
      </w:pPr>
      <w:r w:rsidRPr="000C3A47">
        <w:rPr>
          <w:lang w:val="de-DE"/>
        </w:rPr>
        <w:t>b) die Reklamation</w:t>
      </w:r>
    </w:p>
    <w:p w:rsidR="002C49FA" w:rsidRPr="000C3A47" w:rsidRDefault="002C49FA" w:rsidP="00C42C8E">
      <w:pPr>
        <w:ind w:firstLine="0"/>
        <w:rPr>
          <w:lang w:val="de-DE"/>
        </w:rPr>
      </w:pPr>
      <w:r w:rsidRPr="000C3A47">
        <w:rPr>
          <w:lang w:val="de-DE"/>
        </w:rPr>
        <w:t>c) die Bestellung</w:t>
      </w:r>
    </w:p>
    <w:p w:rsidR="002C49FA" w:rsidRPr="000C3A47" w:rsidRDefault="002C49FA" w:rsidP="00C42C8E">
      <w:pPr>
        <w:ind w:firstLine="0"/>
        <w:rPr>
          <w:lang w:val="de-DE"/>
        </w:rPr>
      </w:pPr>
      <w:r w:rsidRPr="000C3A47">
        <w:rPr>
          <w:lang w:val="de-DE"/>
        </w:rPr>
        <w:t>d) die Zustimmung</w:t>
      </w:r>
    </w:p>
    <w:p w:rsidR="002C49FA" w:rsidRPr="000C3A47" w:rsidRDefault="002C49FA" w:rsidP="00C42C8E">
      <w:pPr>
        <w:ind w:firstLine="0"/>
        <w:rPr>
          <w:lang w:val="de-DE"/>
        </w:rPr>
      </w:pPr>
    </w:p>
    <w:p w:rsidR="002C49FA" w:rsidRPr="005F77B4" w:rsidRDefault="002C49FA">
      <w:pPr>
        <w:widowControl/>
        <w:autoSpaceDE/>
        <w:autoSpaceDN/>
        <w:adjustRightInd/>
        <w:spacing w:after="200" w:line="276" w:lineRule="auto"/>
        <w:ind w:firstLine="0"/>
        <w:jc w:val="left"/>
        <w:rPr>
          <w:b/>
          <w:bCs/>
          <w:i/>
          <w:iCs/>
          <w:lang w:val="de-DE"/>
        </w:rPr>
      </w:pPr>
      <w:r w:rsidRPr="005F77B4">
        <w:rPr>
          <w:b/>
          <w:bCs/>
          <w:i/>
          <w:iCs/>
          <w:lang w:val="de-DE"/>
        </w:rPr>
        <w:br w:type="page"/>
      </w:r>
    </w:p>
    <w:p w:rsidR="002C49FA" w:rsidRDefault="002C49FA" w:rsidP="00C42C8E">
      <w:pPr>
        <w:rPr>
          <w:b/>
          <w:bCs/>
          <w:i/>
          <w:iCs/>
        </w:rPr>
      </w:pPr>
      <w:r w:rsidRPr="007B7A0D">
        <w:rPr>
          <w:b/>
          <w:bCs/>
          <w:i/>
          <w:iCs/>
        </w:rPr>
        <w:t>Оценочные средства для экзамена (3 семестр)</w:t>
      </w:r>
      <w:r>
        <w:rPr>
          <w:b/>
          <w:bCs/>
          <w:i/>
          <w:iCs/>
        </w:rPr>
        <w:t xml:space="preserve"> (</w:t>
      </w:r>
      <w:r w:rsidRPr="001A2ED9">
        <w:rPr>
          <w:b/>
          <w:bCs/>
        </w:rPr>
        <w:t>ФРАНЦУЗСКИЙ ЯЗЫК</w:t>
      </w:r>
      <w:r>
        <w:rPr>
          <w:b/>
          <w:bCs/>
          <w:i/>
          <w:iCs/>
        </w:rPr>
        <w:t>)</w:t>
      </w:r>
    </w:p>
    <w:p w:rsidR="002C49FA" w:rsidRDefault="002C49FA" w:rsidP="00C42C8E">
      <w:pPr>
        <w:rPr>
          <w:b/>
          <w:bCs/>
          <w:i/>
          <w:iCs/>
        </w:rPr>
      </w:pPr>
    </w:p>
    <w:p w:rsidR="002C49FA" w:rsidRPr="001A2ED9" w:rsidRDefault="002C49FA" w:rsidP="005B08D5">
      <w:pPr>
        <w:pStyle w:val="NoSpacing"/>
        <w:jc w:val="center"/>
        <w:rPr>
          <w:rFonts w:ascii="Times New Roman" w:hAnsi="Times New Roman" w:cs="Times New Roman"/>
          <w:b/>
          <w:bCs/>
          <w:sz w:val="28"/>
          <w:szCs w:val="28"/>
        </w:rPr>
      </w:pPr>
      <w:r w:rsidRPr="005B08D5">
        <w:rPr>
          <w:rFonts w:ascii="Times New Roman" w:hAnsi="Times New Roman" w:cs="Times New Roman"/>
          <w:b/>
          <w:bCs/>
          <w:sz w:val="28"/>
          <w:szCs w:val="28"/>
        </w:rPr>
        <w:t>ОБРАЗЕЦ ИТОГОВОГО ТЕСТА</w:t>
      </w:r>
    </w:p>
    <w:p w:rsidR="002C49FA" w:rsidRPr="00C42C8E" w:rsidRDefault="002C49FA" w:rsidP="00C42C8E">
      <w:pPr>
        <w:ind w:firstLine="0"/>
        <w:rPr>
          <w:u w:val="single"/>
        </w:rPr>
      </w:pPr>
    </w:p>
    <w:p w:rsidR="002C49FA" w:rsidRPr="00BD7C23" w:rsidRDefault="002C49FA" w:rsidP="00C42C8E">
      <w:pPr>
        <w:ind w:firstLine="0"/>
        <w:rPr>
          <w:u w:val="single"/>
        </w:rPr>
      </w:pPr>
      <w:r w:rsidRPr="00BD7C23">
        <w:rPr>
          <w:u w:val="single"/>
        </w:rPr>
        <w:t>Заполните пропуск. Выберите один вариант ответа.</w:t>
      </w:r>
    </w:p>
    <w:p w:rsidR="002C49FA" w:rsidRPr="00BD7C23" w:rsidRDefault="002C49FA" w:rsidP="00C42C8E">
      <w:pPr>
        <w:pStyle w:val="ListParagraph"/>
        <w:spacing w:line="240" w:lineRule="auto"/>
        <w:ind w:left="0" w:firstLine="0"/>
        <w:rPr>
          <w:lang w:val="fr-FR"/>
        </w:rPr>
      </w:pPr>
      <w:r w:rsidRPr="00C42C8E">
        <w:rPr>
          <w:lang w:val="ru-RU"/>
        </w:rPr>
        <w:t xml:space="preserve">1. </w:t>
      </w:r>
      <w:r w:rsidRPr="00BD7C23">
        <w:rPr>
          <w:lang w:val="fr-FR"/>
        </w:rPr>
        <w:t xml:space="preserve">Marc va </w:t>
      </w:r>
      <w:r w:rsidRPr="00C42C8E">
        <w:rPr>
          <w:lang w:val="ru-RU"/>
        </w:rPr>
        <w:t>…</w:t>
      </w:r>
      <w:r w:rsidRPr="00BD7C23">
        <w:rPr>
          <w:lang w:val="fr-FR"/>
        </w:rPr>
        <w:t xml:space="preserve"> Mexique.</w:t>
      </w:r>
    </w:p>
    <w:p w:rsidR="002C49FA" w:rsidRPr="00C42C8E" w:rsidRDefault="002C49FA" w:rsidP="00C42C8E">
      <w:pPr>
        <w:ind w:firstLine="0"/>
        <w:rPr>
          <w:lang w:val="de-DE"/>
        </w:rPr>
      </w:pPr>
      <w:r w:rsidRPr="00C42C8E">
        <w:rPr>
          <w:lang w:val="de-DE"/>
        </w:rPr>
        <w:t>a)</w:t>
      </w:r>
      <w:r w:rsidRPr="00C42C8E">
        <w:rPr>
          <w:lang w:val="de-DE"/>
        </w:rPr>
        <w:t> </w:t>
      </w:r>
      <w:r w:rsidRPr="00C42C8E">
        <w:rPr>
          <w:lang w:val="de-DE"/>
        </w:rPr>
        <w:t xml:space="preserve">en </w:t>
      </w:r>
      <w:r w:rsidRPr="00C42C8E">
        <w:rPr>
          <w:lang w:val="de-DE"/>
        </w:rPr>
        <w:t> </w:t>
      </w:r>
    </w:p>
    <w:p w:rsidR="002C49FA" w:rsidRPr="00C42C8E" w:rsidRDefault="002C49FA" w:rsidP="00C42C8E">
      <w:pPr>
        <w:ind w:firstLine="0"/>
        <w:rPr>
          <w:lang w:val="de-DE"/>
        </w:rPr>
      </w:pPr>
      <w:r w:rsidRPr="00C42C8E">
        <w:rPr>
          <w:lang w:val="de-DE"/>
        </w:rPr>
        <w:t>b)</w:t>
      </w:r>
      <w:r w:rsidRPr="00C42C8E">
        <w:rPr>
          <w:lang w:val="de-DE"/>
        </w:rPr>
        <w:t> </w:t>
      </w:r>
      <w:r w:rsidRPr="00C42C8E">
        <w:rPr>
          <w:lang w:val="de-DE"/>
        </w:rPr>
        <w:t xml:space="preserve"> au </w:t>
      </w:r>
      <w:r w:rsidRPr="00C42C8E">
        <w:rPr>
          <w:lang w:val="de-DE"/>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 xml:space="preserve"> </w:t>
      </w:r>
      <w:r w:rsidRPr="00BD7C23">
        <w:rPr>
          <w:lang w:val="fr-FR"/>
        </w:rPr>
        <w:t>à</w:t>
      </w:r>
      <w:r w:rsidRPr="00BD7C23">
        <w:rPr>
          <w:lang w:val="en-US"/>
        </w:rPr>
        <w:t xml:space="preserve"> </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le</w:t>
      </w:r>
    </w:p>
    <w:p w:rsidR="002C49FA" w:rsidRPr="00BD7C23" w:rsidRDefault="002C49FA" w:rsidP="00C42C8E">
      <w:pPr>
        <w:ind w:firstLine="0"/>
        <w:rPr>
          <w:lang w:val="en-US"/>
        </w:rPr>
      </w:pPr>
    </w:p>
    <w:p w:rsidR="002C49FA" w:rsidRPr="005F77B4" w:rsidRDefault="002C49FA" w:rsidP="00C42C8E">
      <w:pPr>
        <w:ind w:firstLine="0"/>
        <w:rPr>
          <w:lang w:val="en-US"/>
        </w:rPr>
      </w:pPr>
      <w:r w:rsidRPr="00BD7C23">
        <w:rPr>
          <w:lang w:val="en-US"/>
        </w:rPr>
        <w:t xml:space="preserve">2. </w:t>
      </w:r>
      <w:r w:rsidRPr="00BD7C23">
        <w:rPr>
          <w:spacing w:val="4"/>
          <w:kern w:val="16"/>
          <w:lang w:val="en-US"/>
        </w:rPr>
        <w:t xml:space="preserve">Chaque journée de travail </w:t>
      </w:r>
      <w:r w:rsidRPr="00BD7C23">
        <w:rPr>
          <w:lang w:val="en-US"/>
        </w:rPr>
        <w:t xml:space="preserve">…  </w:t>
      </w:r>
      <w:r w:rsidRPr="00BD7C23">
        <w:rPr>
          <w:spacing w:val="4"/>
          <w:kern w:val="16"/>
          <w:lang w:val="en-US"/>
        </w:rPr>
        <w:t>à huit heure.</w:t>
      </w:r>
    </w:p>
    <w:p w:rsidR="002C49FA" w:rsidRPr="00BD7C23" w:rsidRDefault="002C49FA" w:rsidP="00C42C8E">
      <w:pPr>
        <w:ind w:firstLine="0"/>
        <w:rPr>
          <w:lang w:val="en-US"/>
        </w:rPr>
      </w:pPr>
      <w:r w:rsidRPr="00BD7C23">
        <w:rPr>
          <w:lang w:val="en-US"/>
        </w:rPr>
        <w:t>a) commençait</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a commencé</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avait commencé</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commence</w:t>
      </w:r>
    </w:p>
    <w:p w:rsidR="002C49FA" w:rsidRPr="00BD7C23" w:rsidRDefault="002C49FA" w:rsidP="00C42C8E">
      <w:pPr>
        <w:ind w:firstLine="0"/>
        <w:rPr>
          <w:lang w:val="en-US"/>
        </w:rPr>
      </w:pPr>
    </w:p>
    <w:p w:rsidR="002C49FA" w:rsidRPr="00BD7C23" w:rsidRDefault="002C49FA" w:rsidP="00C42C8E">
      <w:pPr>
        <w:ind w:firstLine="0"/>
        <w:jc w:val="left"/>
        <w:rPr>
          <w:spacing w:val="4"/>
          <w:kern w:val="16"/>
          <w:lang w:val="en-US"/>
        </w:rPr>
      </w:pPr>
      <w:r w:rsidRPr="00BD7C23">
        <w:rPr>
          <w:lang w:val="en-US"/>
        </w:rPr>
        <w:t xml:space="preserve">3. </w:t>
      </w:r>
      <w:r w:rsidRPr="00BD7C23">
        <w:rPr>
          <w:spacing w:val="4"/>
          <w:kern w:val="16"/>
          <w:lang w:val="en-US"/>
        </w:rPr>
        <w:t xml:space="preserve">Patricia est …à la faculté mécanique. </w:t>
      </w:r>
    </w:p>
    <w:p w:rsidR="002C49FA" w:rsidRPr="00BD7C23" w:rsidRDefault="002C49FA" w:rsidP="00C42C8E">
      <w:pPr>
        <w:ind w:firstLine="0"/>
        <w:rPr>
          <w:lang w:val="en-US"/>
        </w:rPr>
      </w:pPr>
      <w:r w:rsidRPr="00BD7C23">
        <w:rPr>
          <w:lang w:val="en-US"/>
        </w:rPr>
        <w:t xml:space="preserve">a) </w:t>
      </w:r>
      <w:r w:rsidRPr="00BD7C23">
        <w:rPr>
          <w:spacing w:val="4"/>
          <w:kern w:val="16"/>
          <w:lang w:val="en-US"/>
        </w:rPr>
        <w:t>é</w:t>
      </w:r>
      <w:r w:rsidRPr="00BD7C23">
        <w:rPr>
          <w:lang w:val="en-US"/>
        </w:rPr>
        <w:t>tudiant</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spacing w:val="4"/>
          <w:kern w:val="16"/>
          <w:lang w:val="en-US"/>
        </w:rPr>
        <w:t xml:space="preserve"> é</w:t>
      </w:r>
      <w:r w:rsidRPr="00BD7C23">
        <w:rPr>
          <w:lang w:val="en-US"/>
        </w:rPr>
        <w:t xml:space="preserve">tudiante </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spacing w:val="4"/>
          <w:kern w:val="16"/>
          <w:lang w:val="en-US"/>
        </w:rPr>
        <w:t xml:space="preserve"> écolier</w:t>
      </w:r>
      <w:r w:rsidRPr="00BD7C23">
        <w:rPr>
          <w:lang w:val="en-US"/>
        </w:rPr>
        <w:t xml:space="preserve"> </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spacing w:val="4"/>
          <w:kern w:val="16"/>
          <w:lang w:val="en-US"/>
        </w:rPr>
        <w:t xml:space="preserve"> écolière</w:t>
      </w:r>
    </w:p>
    <w:p w:rsidR="002C49FA" w:rsidRPr="00BD7C23" w:rsidRDefault="002C49FA" w:rsidP="00C42C8E">
      <w:pPr>
        <w:ind w:firstLine="0"/>
        <w:rPr>
          <w:lang w:val="en-US"/>
        </w:rPr>
      </w:pPr>
    </w:p>
    <w:p w:rsidR="002C49FA" w:rsidRPr="00BD7C23" w:rsidRDefault="002C49FA" w:rsidP="00C42C8E">
      <w:pPr>
        <w:ind w:firstLine="0"/>
        <w:jc w:val="left"/>
        <w:rPr>
          <w:lang w:val="en-US"/>
        </w:rPr>
      </w:pPr>
      <w:r w:rsidRPr="00BD7C23">
        <w:rPr>
          <w:lang w:val="en-US"/>
        </w:rPr>
        <w:t xml:space="preserve">4. </w:t>
      </w:r>
      <w:r w:rsidRPr="00BD7C23">
        <w:rPr>
          <w:spacing w:val="4"/>
          <w:kern w:val="16"/>
          <w:lang w:val="en-US"/>
        </w:rPr>
        <w:t xml:space="preserve">Ferme </w:t>
      </w:r>
      <w:r w:rsidRPr="00BD7C23">
        <w:rPr>
          <w:lang w:val="en-US"/>
        </w:rPr>
        <w:t xml:space="preserve">…. </w:t>
      </w:r>
      <w:r w:rsidRPr="00BD7C23">
        <w:rPr>
          <w:spacing w:val="4"/>
          <w:kern w:val="16"/>
          <w:lang w:val="en-US"/>
        </w:rPr>
        <w:t>porte!</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une</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la</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de la</w:t>
      </w:r>
      <w:r w:rsidRPr="00BD7C23">
        <w:rPr>
          <w:lang w:val="en-US"/>
        </w:rPr>
        <w:t> </w:t>
      </w:r>
    </w:p>
    <w:p w:rsidR="002C49FA" w:rsidRPr="00BD7C23" w:rsidRDefault="002C49FA" w:rsidP="00C42C8E">
      <w:pPr>
        <w:ind w:firstLine="0"/>
        <w:rPr>
          <w:lang w:val="en-US"/>
        </w:rPr>
      </w:pPr>
      <w:r w:rsidRPr="00BD7C23">
        <w:rPr>
          <w:lang w:val="en-US"/>
        </w:rPr>
        <w:t>d)D</w:t>
      </w:r>
      <w:r w:rsidRPr="00BD7C23">
        <w:rPr>
          <w:lang w:val="en-US"/>
        </w:rPr>
        <w:t> </w:t>
      </w:r>
      <w:r w:rsidRPr="00BD7C23">
        <w:rPr>
          <w:lang w:val="en-US"/>
        </w:rPr>
        <w:t>le</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5. Il fait  bien … travail.</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ses</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sa</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son</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mes</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 xml:space="preserve">6. Les </w:t>
      </w:r>
      <w:r w:rsidRPr="00BD7C23">
        <w:rPr>
          <w:spacing w:val="4"/>
          <w:kern w:val="16"/>
          <w:lang w:val="en-US"/>
        </w:rPr>
        <w:t>é</w:t>
      </w:r>
      <w:r w:rsidRPr="00BD7C23">
        <w:rPr>
          <w:lang w:val="en-US"/>
        </w:rPr>
        <w:t>tudiants _____ venir en classe à temps.</w:t>
      </w:r>
    </w:p>
    <w:p w:rsidR="002C49FA" w:rsidRPr="00BD7C23" w:rsidRDefault="002C49FA" w:rsidP="00C42C8E">
      <w:pPr>
        <w:ind w:firstLine="0"/>
        <w:rPr>
          <w:lang w:val="en-US"/>
        </w:rPr>
      </w:pPr>
      <w:r w:rsidRPr="00BD7C23">
        <w:rPr>
          <w:lang w:val="en-US"/>
        </w:rPr>
        <w:t>a) dois</w:t>
      </w:r>
      <w:r w:rsidRPr="00BD7C23">
        <w:rPr>
          <w:lang w:val="en-US"/>
        </w:rPr>
        <w:t> </w:t>
      </w:r>
    </w:p>
    <w:p w:rsidR="002C49FA" w:rsidRPr="00BD7C23" w:rsidRDefault="002C49FA" w:rsidP="00C42C8E">
      <w:pPr>
        <w:ind w:firstLine="0"/>
        <w:rPr>
          <w:lang w:val="en-US"/>
        </w:rPr>
      </w:pPr>
      <w:r w:rsidRPr="00BD7C23">
        <w:rPr>
          <w:lang w:val="en-US"/>
        </w:rPr>
        <w:t>b) devons</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doivent</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doit</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7. Tu ____ beaucoup de livre français.</w:t>
      </w:r>
    </w:p>
    <w:p w:rsidR="002C49FA" w:rsidRPr="00BD7C23" w:rsidRDefault="002C49FA" w:rsidP="00C42C8E">
      <w:pPr>
        <w:ind w:firstLine="0"/>
        <w:rPr>
          <w:lang w:val="en-US"/>
        </w:rPr>
      </w:pPr>
      <w:r w:rsidRPr="00BD7C23">
        <w:rPr>
          <w:lang w:val="en-US"/>
        </w:rPr>
        <w:t>a) ai</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as</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ont</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avez</w:t>
      </w:r>
    </w:p>
    <w:p w:rsidR="002C49FA" w:rsidRPr="00BD7C23" w:rsidRDefault="002C49FA" w:rsidP="00C42C8E">
      <w:pPr>
        <w:pStyle w:val="ListParagraph"/>
        <w:spacing w:line="240" w:lineRule="auto"/>
        <w:ind w:left="0" w:firstLine="0"/>
      </w:pPr>
    </w:p>
    <w:p w:rsidR="002C49FA" w:rsidRPr="00BD7C23" w:rsidRDefault="002C49FA" w:rsidP="00C42C8E">
      <w:pPr>
        <w:pStyle w:val="ListParagraph"/>
        <w:spacing w:line="240" w:lineRule="auto"/>
        <w:ind w:left="0" w:firstLine="0"/>
        <w:rPr>
          <w:lang w:val="fr-FR"/>
        </w:rPr>
      </w:pPr>
      <w:r w:rsidRPr="00BD7C23">
        <w:t xml:space="preserve">8. </w:t>
      </w:r>
      <w:r w:rsidRPr="00BD7C23">
        <w:rPr>
          <w:lang w:val="fr-FR"/>
        </w:rPr>
        <w:t xml:space="preserve">Les étudiants passent </w:t>
      </w:r>
      <w:r w:rsidRPr="00BD7C23">
        <w:t xml:space="preserve">____ </w:t>
      </w:r>
      <w:r w:rsidRPr="00BD7C23">
        <w:rPr>
          <w:lang w:val="fr-FR"/>
        </w:rPr>
        <w:t>examens dans trois jours.</w:t>
      </w:r>
    </w:p>
    <w:p w:rsidR="002C49FA" w:rsidRPr="00BD7C23" w:rsidRDefault="002C49FA" w:rsidP="00C42C8E">
      <w:pPr>
        <w:ind w:firstLine="0"/>
        <w:rPr>
          <w:lang w:val="en-US"/>
        </w:rPr>
      </w:pPr>
      <w:r w:rsidRPr="00BD7C23">
        <w:rPr>
          <w:lang w:val="en-US"/>
        </w:rPr>
        <w:t xml:space="preserve">a) ses </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leur </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tes</w:t>
      </w:r>
      <w:r w:rsidRPr="00BD7C23">
        <w:rPr>
          <w:lang w:val="en-US"/>
        </w:rPr>
        <w:t> </w:t>
      </w:r>
      <w:r w:rsidRPr="00BD7C23">
        <w:rPr>
          <w:lang w:val="en-US"/>
        </w:rPr>
        <w:t xml:space="preserve">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leurs</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9. ____ -vous fatigués?</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suis </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est </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sont</w:t>
      </w:r>
      <w:r w:rsidRPr="00BD7C23">
        <w:rPr>
          <w:lang w:val="en-US"/>
        </w:rPr>
        <w:t> </w:t>
      </w:r>
      <w:r w:rsidRPr="00BD7C23">
        <w:rPr>
          <w:lang w:val="en-US"/>
        </w:rPr>
        <w:t xml:space="preserve">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êtes</w:t>
      </w:r>
    </w:p>
    <w:p w:rsidR="002C49FA" w:rsidRPr="00BD7C23" w:rsidRDefault="002C49FA" w:rsidP="00C42C8E">
      <w:pPr>
        <w:ind w:firstLine="0"/>
        <w:rPr>
          <w:lang w:val="en-US"/>
        </w:rPr>
      </w:pPr>
    </w:p>
    <w:p w:rsidR="002C49FA" w:rsidRPr="00BD7C23" w:rsidRDefault="002C49FA"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 à </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 à la</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la</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le</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11. Nos parents ne travaillent plus. Ils sont déjà _____.</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 retraités</w:t>
      </w:r>
      <w:r w:rsidRPr="00BD7C23">
        <w:rPr>
          <w:lang w:val="en-US"/>
        </w:rPr>
        <w:t>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 médecins</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 xml:space="preserve"> enseignants </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 xml:space="preserve"> employés</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12. Notre fils  ____ programmeur</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deviendra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 deviendrai </w:t>
      </w:r>
      <w:r w:rsidRPr="00BD7C23">
        <w:rPr>
          <w:lang w:val="en-US"/>
        </w:rPr>
        <w:t> </w:t>
      </w:r>
    </w:p>
    <w:p w:rsidR="002C49FA" w:rsidRPr="00BD7C23" w:rsidRDefault="002C49FA" w:rsidP="00C42C8E">
      <w:pPr>
        <w:ind w:firstLine="0"/>
        <w:rPr>
          <w:lang w:val="en-US"/>
        </w:rPr>
      </w:pPr>
      <w:r w:rsidRPr="00BD7C23">
        <w:rPr>
          <w:lang w:val="en-US"/>
        </w:rPr>
        <w:t>c)</w:t>
      </w:r>
      <w:r w:rsidRPr="00BD7C23">
        <w:rPr>
          <w:lang w:val="en-US"/>
        </w:rPr>
        <w:t> </w:t>
      </w:r>
      <w:r w:rsidRPr="00BD7C23">
        <w:rPr>
          <w:lang w:val="en-US"/>
        </w:rPr>
        <w:t xml:space="preserve"> deviendrons </w:t>
      </w:r>
      <w:r w:rsidRPr="00BD7C23">
        <w:rPr>
          <w:lang w:val="en-US"/>
        </w:rPr>
        <w:t> </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 xml:space="preserve"> deviendras </w:t>
      </w:r>
    </w:p>
    <w:p w:rsidR="002C49FA" w:rsidRPr="00BD7C23" w:rsidRDefault="002C49FA" w:rsidP="00C42C8E">
      <w:pPr>
        <w:ind w:firstLine="0"/>
        <w:rPr>
          <w:lang w:val="en-US"/>
        </w:rPr>
      </w:pPr>
    </w:p>
    <w:p w:rsidR="002C49FA" w:rsidRPr="00BD7C23" w:rsidRDefault="002C49FA" w:rsidP="00C42C8E">
      <w:pPr>
        <w:ind w:firstLine="0"/>
        <w:rPr>
          <w:spacing w:val="4"/>
          <w:kern w:val="16"/>
          <w:lang w:val="en-US"/>
        </w:rPr>
      </w:pPr>
      <w:r w:rsidRPr="00BD7C23">
        <w:rPr>
          <w:lang w:val="en-US"/>
        </w:rPr>
        <w:t xml:space="preserve">13. </w:t>
      </w:r>
      <w:r w:rsidRPr="00BD7C23">
        <w:rPr>
          <w:spacing w:val="4"/>
          <w:kern w:val="16"/>
          <w:lang w:val="en-US"/>
        </w:rPr>
        <w:t xml:space="preserve">Dans la plaine le climat est </w:t>
      </w:r>
      <w:r w:rsidRPr="00BD7C23">
        <w:rPr>
          <w:lang w:val="en-US"/>
        </w:rPr>
        <w:t xml:space="preserve">______ </w:t>
      </w:r>
      <w:r w:rsidRPr="00BD7C23">
        <w:rPr>
          <w:spacing w:val="4"/>
          <w:kern w:val="16"/>
          <w:lang w:val="en-US"/>
        </w:rPr>
        <w:t>que dans la montagne.</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plus dur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moins dur     </w:t>
      </w:r>
    </w:p>
    <w:p w:rsidR="002C49FA" w:rsidRPr="00BD7C23" w:rsidRDefault="002C49FA" w:rsidP="00C42C8E">
      <w:pPr>
        <w:ind w:firstLine="0"/>
        <w:rPr>
          <w:lang w:val="de-DE"/>
        </w:rPr>
      </w:pPr>
      <w:r w:rsidRPr="00BD7C23">
        <w:rPr>
          <w:lang w:val="de-DE"/>
        </w:rPr>
        <w:t>c)</w:t>
      </w:r>
      <w:r w:rsidRPr="00BD7C23">
        <w:rPr>
          <w:lang w:val="de-DE"/>
        </w:rPr>
        <w:t> </w:t>
      </w:r>
      <w:r w:rsidRPr="00BD7C23">
        <w:rPr>
          <w:lang w:val="de-DE"/>
        </w:rPr>
        <w:t xml:space="preserve">le plus dur  </w:t>
      </w:r>
    </w:p>
    <w:p w:rsidR="002C49FA" w:rsidRPr="00BD7C23" w:rsidRDefault="002C49FA" w:rsidP="00C42C8E">
      <w:pPr>
        <w:ind w:firstLine="0"/>
        <w:rPr>
          <w:lang w:val="de-DE"/>
        </w:rPr>
      </w:pPr>
      <w:r w:rsidRPr="00BD7C23">
        <w:rPr>
          <w:lang w:val="de-DE"/>
        </w:rPr>
        <w:t>d)</w:t>
      </w:r>
      <w:r w:rsidRPr="00BD7C23">
        <w:rPr>
          <w:lang w:val="en-US"/>
        </w:rPr>
        <w:t> </w:t>
      </w:r>
      <w:r w:rsidRPr="00BD7C23">
        <w:rPr>
          <w:lang w:val="de-DE"/>
        </w:rPr>
        <w:t>le moins dur</w:t>
      </w:r>
    </w:p>
    <w:p w:rsidR="002C49FA" w:rsidRPr="00BD7C23" w:rsidRDefault="002C49FA" w:rsidP="00C42C8E">
      <w:pPr>
        <w:ind w:firstLine="0"/>
        <w:rPr>
          <w:lang w:val="de-DE"/>
        </w:rPr>
      </w:pPr>
    </w:p>
    <w:p w:rsidR="002C49FA" w:rsidRPr="00BD7C23" w:rsidRDefault="002C49FA" w:rsidP="00C42C8E">
      <w:pPr>
        <w:ind w:firstLine="0"/>
        <w:rPr>
          <w:lang w:val="de-DE"/>
        </w:rPr>
      </w:pPr>
      <w:r w:rsidRPr="00BD7C23">
        <w:rPr>
          <w:lang w:val="de-DE"/>
        </w:rPr>
        <w:t>14. L'année prochaine je_____ faire un voyage en Europe.</w:t>
      </w:r>
    </w:p>
    <w:p w:rsidR="002C49FA" w:rsidRPr="00BD7C23" w:rsidRDefault="002C49FA" w:rsidP="00C42C8E">
      <w:pPr>
        <w:ind w:firstLine="0"/>
        <w:rPr>
          <w:lang w:val="en-US"/>
        </w:rPr>
      </w:pPr>
      <w:r w:rsidRPr="00BD7C23">
        <w:rPr>
          <w:lang w:val="en-US"/>
        </w:rPr>
        <w:t>a)</w:t>
      </w:r>
      <w:r w:rsidRPr="00BD7C23">
        <w:rPr>
          <w:lang w:val="en-US"/>
        </w:rPr>
        <w:t> </w:t>
      </w:r>
      <w:r w:rsidRPr="00BD7C23">
        <w:rPr>
          <w:lang w:val="en-US"/>
        </w:rPr>
        <w:t xml:space="preserve">voudrais     </w:t>
      </w:r>
    </w:p>
    <w:p w:rsidR="002C49FA" w:rsidRPr="00BD7C23" w:rsidRDefault="002C49FA" w:rsidP="00C42C8E">
      <w:pPr>
        <w:ind w:firstLine="0"/>
        <w:rPr>
          <w:lang w:val="en-US"/>
        </w:rPr>
      </w:pPr>
      <w:r w:rsidRPr="00BD7C23">
        <w:rPr>
          <w:lang w:val="en-US"/>
        </w:rPr>
        <w:t>b)</w:t>
      </w:r>
      <w:r w:rsidRPr="00BD7C23">
        <w:rPr>
          <w:lang w:val="en-US"/>
        </w:rPr>
        <w:t> </w:t>
      </w:r>
      <w:r w:rsidRPr="00BD7C23">
        <w:rPr>
          <w:lang w:val="en-US"/>
        </w:rPr>
        <w:t xml:space="preserve"> voudrait   </w:t>
      </w:r>
    </w:p>
    <w:p w:rsidR="002C49FA" w:rsidRDefault="002C49FA" w:rsidP="00C42C8E">
      <w:pPr>
        <w:ind w:firstLine="0"/>
        <w:rPr>
          <w:lang w:val="en-US"/>
        </w:rPr>
      </w:pPr>
      <w:r w:rsidRPr="00BD7C23">
        <w:rPr>
          <w:lang w:val="en-US"/>
        </w:rPr>
        <w:t>c)</w:t>
      </w:r>
      <w:r w:rsidRPr="00BD7C23">
        <w:rPr>
          <w:lang w:val="en-US"/>
        </w:rPr>
        <w:t> </w:t>
      </w:r>
      <w:r w:rsidRPr="00BD7C23">
        <w:rPr>
          <w:lang w:val="en-US"/>
        </w:rPr>
        <w:t xml:space="preserve"> voudraient</w:t>
      </w:r>
    </w:p>
    <w:p w:rsidR="002C49FA" w:rsidRPr="00BD7C23" w:rsidRDefault="002C49FA" w:rsidP="00C42C8E">
      <w:pPr>
        <w:ind w:firstLine="0"/>
        <w:rPr>
          <w:lang w:val="en-US"/>
        </w:rPr>
      </w:pPr>
      <w:r w:rsidRPr="00BD7C23">
        <w:rPr>
          <w:lang w:val="en-US"/>
        </w:rPr>
        <w:t>d)</w:t>
      </w:r>
      <w:r w:rsidRPr="00BD7C23">
        <w:rPr>
          <w:lang w:val="en-US"/>
        </w:rPr>
        <w:t> </w:t>
      </w:r>
      <w:r w:rsidRPr="00BD7C23">
        <w:rPr>
          <w:lang w:val="en-US"/>
        </w:rPr>
        <w:t xml:space="preserve"> voudrions </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15. Hier m</w:t>
      </w:r>
      <w:r w:rsidRPr="00BD7C23">
        <w:rPr>
          <w:spacing w:val="4"/>
          <w:kern w:val="16"/>
          <w:lang w:val="en-US"/>
        </w:rPr>
        <w:t xml:space="preserve">es amis </w:t>
      </w:r>
      <w:r w:rsidRPr="00BD7C23">
        <w:rPr>
          <w:lang w:val="en-US"/>
        </w:rPr>
        <w:t>______ me voir.</w:t>
      </w:r>
    </w:p>
    <w:p w:rsidR="002C49FA" w:rsidRPr="00BD7C23" w:rsidRDefault="002C49FA" w:rsidP="00C42C8E">
      <w:pPr>
        <w:pStyle w:val="ListParagraph"/>
        <w:spacing w:line="240" w:lineRule="auto"/>
        <w:ind w:left="0" w:firstLine="0"/>
      </w:pPr>
      <w:r w:rsidRPr="00BD7C23">
        <w:t>a)</w:t>
      </w:r>
      <w:r w:rsidRPr="00BD7C23">
        <w:t> </w:t>
      </w:r>
      <w:r w:rsidRPr="00BD7C23">
        <w:t xml:space="preserve"> est venu </w:t>
      </w:r>
      <w:r w:rsidRPr="00BD7C23">
        <w:t> </w:t>
      </w:r>
    </w:p>
    <w:p w:rsidR="002C49FA" w:rsidRPr="00BD7C23" w:rsidRDefault="002C49FA" w:rsidP="00C42C8E">
      <w:pPr>
        <w:pStyle w:val="ListParagraph"/>
        <w:spacing w:line="240" w:lineRule="auto"/>
        <w:ind w:left="0" w:firstLine="0"/>
      </w:pPr>
      <w:r w:rsidRPr="00BD7C23">
        <w:t>b)</w:t>
      </w:r>
      <w:r w:rsidRPr="00BD7C23">
        <w:t> </w:t>
      </w:r>
      <w:r w:rsidRPr="00BD7C23">
        <w:t xml:space="preserve"> sommes venus </w:t>
      </w:r>
      <w:r w:rsidRPr="00BD7C23">
        <w:t> </w:t>
      </w:r>
    </w:p>
    <w:p w:rsidR="002C49FA" w:rsidRPr="00C42C8E" w:rsidRDefault="002C49FA" w:rsidP="00C42C8E">
      <w:pPr>
        <w:pStyle w:val="ListParagraph"/>
        <w:spacing w:line="240" w:lineRule="auto"/>
        <w:ind w:left="0" w:firstLine="0"/>
      </w:pPr>
      <w:r w:rsidRPr="00C42C8E">
        <w:t>c)</w:t>
      </w:r>
      <w:r w:rsidRPr="00BD7C23">
        <w:t> </w:t>
      </w:r>
      <w:r w:rsidRPr="00C42C8E">
        <w:t xml:space="preserve"> sont venus </w:t>
      </w:r>
      <w:r w:rsidRPr="00C42C8E">
        <w:t> </w:t>
      </w:r>
    </w:p>
    <w:p w:rsidR="002C49FA" w:rsidRPr="00C42C8E" w:rsidRDefault="002C49FA" w:rsidP="00C42C8E">
      <w:pPr>
        <w:pStyle w:val="ListParagraph"/>
        <w:spacing w:line="240" w:lineRule="auto"/>
        <w:ind w:left="0" w:firstLine="0"/>
      </w:pPr>
      <w:r w:rsidRPr="00C42C8E">
        <w:t>d)</w:t>
      </w:r>
      <w:r w:rsidRPr="00C42C8E">
        <w:t> </w:t>
      </w:r>
      <w:r w:rsidRPr="00C42C8E">
        <w:t xml:space="preserve"> </w:t>
      </w:r>
      <w:r w:rsidRPr="00C42C8E">
        <w:rPr>
          <w:spacing w:val="4"/>
          <w:kern w:val="16"/>
        </w:rPr>
        <w:t>êtes venus</w:t>
      </w:r>
    </w:p>
    <w:p w:rsidR="002C49FA" w:rsidRPr="00C42C8E" w:rsidRDefault="002C49FA" w:rsidP="00C42C8E">
      <w:pPr>
        <w:ind w:firstLine="0"/>
        <w:rPr>
          <w:lang w:val="en-US"/>
        </w:rPr>
      </w:pPr>
    </w:p>
    <w:p w:rsidR="002C49FA" w:rsidRPr="00C42C8E" w:rsidRDefault="002C49FA" w:rsidP="00C42C8E">
      <w:pPr>
        <w:ind w:firstLine="0"/>
        <w:rPr>
          <w:lang w:val="en-US"/>
        </w:rPr>
      </w:pPr>
      <w:r w:rsidRPr="00BD7C23">
        <w:rPr>
          <w:lang w:val="en-US"/>
        </w:rPr>
        <w:t>16.</w:t>
      </w:r>
      <w:r w:rsidRPr="00BD7C23">
        <w:rPr>
          <w:spacing w:val="4"/>
          <w:kern w:val="16"/>
          <w:lang w:val="en-US"/>
        </w:rPr>
        <w:t xml:space="preserve"> Je connais ce jeune homme. Je</w:t>
      </w:r>
      <w:r w:rsidRPr="00C42C8E">
        <w:rPr>
          <w:lang w:val="en-US"/>
        </w:rPr>
        <w:t xml:space="preserve"> _____ connais.</w:t>
      </w:r>
    </w:p>
    <w:p w:rsidR="002C49FA" w:rsidRPr="00BD7C23" w:rsidRDefault="002C49FA" w:rsidP="00C42C8E">
      <w:pPr>
        <w:ind w:firstLine="0"/>
        <w:rPr>
          <w:lang w:val="en-US"/>
        </w:rPr>
      </w:pPr>
      <w:r w:rsidRPr="00BD7C23">
        <w:rPr>
          <w:lang w:val="en-US"/>
        </w:rPr>
        <w:t>a)</w:t>
      </w:r>
      <w:r w:rsidRPr="00C42C8E">
        <w:rPr>
          <w:lang w:val="en-US"/>
        </w:rPr>
        <w:t> </w:t>
      </w:r>
      <w:r w:rsidRPr="00C42C8E">
        <w:rPr>
          <w:lang w:val="en-US"/>
        </w:rPr>
        <w:t xml:space="preserve">lui </w:t>
      </w:r>
      <w:r w:rsidRPr="00C42C8E">
        <w:rPr>
          <w:lang w:val="en-US"/>
        </w:rPr>
        <w:t> </w:t>
      </w:r>
    </w:p>
    <w:p w:rsidR="002C49FA" w:rsidRPr="00BD7C23" w:rsidRDefault="002C49FA" w:rsidP="00C42C8E">
      <w:pPr>
        <w:ind w:firstLine="0"/>
        <w:rPr>
          <w:lang w:val="en-US"/>
        </w:rPr>
      </w:pPr>
      <w:r w:rsidRPr="00BD7C23">
        <w:rPr>
          <w:lang w:val="en-US"/>
        </w:rPr>
        <w:t>b)</w:t>
      </w:r>
      <w:r w:rsidRPr="00C42C8E">
        <w:rPr>
          <w:lang w:val="en-US"/>
        </w:rPr>
        <w:t> </w:t>
      </w:r>
      <w:r w:rsidRPr="00C42C8E">
        <w:rPr>
          <w:lang w:val="en-US"/>
        </w:rPr>
        <w:t xml:space="preserve">le </w:t>
      </w:r>
      <w:r w:rsidRPr="00C42C8E">
        <w:rPr>
          <w:lang w:val="en-US"/>
        </w:rPr>
        <w:t> </w:t>
      </w:r>
    </w:p>
    <w:p w:rsidR="002C49FA" w:rsidRPr="00C42C8E" w:rsidRDefault="002C49FA" w:rsidP="00C42C8E">
      <w:pPr>
        <w:ind w:firstLine="0"/>
      </w:pPr>
      <w:r w:rsidRPr="00BD7C23">
        <w:rPr>
          <w:lang w:val="en-US"/>
        </w:rPr>
        <w:t>c</w:t>
      </w:r>
      <w:r w:rsidRPr="00C42C8E">
        <w:t>)</w:t>
      </w:r>
      <w:r w:rsidRPr="00BD7C23">
        <w:rPr>
          <w:lang w:val="en-US"/>
        </w:rPr>
        <w:t> </w:t>
      </w:r>
      <w:r w:rsidRPr="00BD7C23">
        <w:t>la</w:t>
      </w:r>
      <w:r w:rsidRPr="00BD7C23">
        <w:rPr>
          <w:lang w:val="en-US"/>
        </w:rPr>
        <w:t> </w:t>
      </w:r>
    </w:p>
    <w:p w:rsidR="002C49FA" w:rsidRPr="00BD7C23" w:rsidRDefault="002C49FA" w:rsidP="00C42C8E">
      <w:pPr>
        <w:ind w:firstLine="0"/>
      </w:pPr>
      <w:r w:rsidRPr="00BD7C23">
        <w:rPr>
          <w:lang w:val="en-US"/>
        </w:rPr>
        <w:t>d</w:t>
      </w:r>
      <w:r w:rsidRPr="00C42C8E">
        <w:t>)</w:t>
      </w:r>
      <w:r w:rsidRPr="00BD7C23">
        <w:t> </w:t>
      </w:r>
      <w:r w:rsidRPr="00BD7C23">
        <w:t>en</w:t>
      </w:r>
    </w:p>
    <w:p w:rsidR="002C49FA" w:rsidRPr="00BD7C23" w:rsidRDefault="002C49FA" w:rsidP="00C42C8E">
      <w:pPr>
        <w:ind w:firstLine="0"/>
      </w:pPr>
    </w:p>
    <w:p w:rsidR="002C49FA" w:rsidRPr="00BD7C23" w:rsidRDefault="002C49FA" w:rsidP="00C42C8E">
      <w:pPr>
        <w:ind w:firstLine="0"/>
      </w:pPr>
      <w:r w:rsidRPr="00BD7C23">
        <w:rPr>
          <w:u w:val="single"/>
        </w:rPr>
        <w:t>Выберите реплику, наиболее соответствующую ситуации общения. Выберите один вариант ответа</w:t>
      </w:r>
    </w:p>
    <w:p w:rsidR="002C49FA" w:rsidRPr="00BD7C23" w:rsidRDefault="002C49FA"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2C49FA" w:rsidRPr="00BD7C23" w:rsidRDefault="002C49FA" w:rsidP="00C42C8E">
      <w:pPr>
        <w:ind w:firstLine="0"/>
        <w:rPr>
          <w:lang w:val="de-DE"/>
        </w:rPr>
      </w:pPr>
      <w:r w:rsidRPr="00BD7C23">
        <w:rPr>
          <w:lang w:val="de-DE"/>
        </w:rPr>
        <w:t>Vous: __________________.</w:t>
      </w:r>
    </w:p>
    <w:p w:rsidR="002C49FA" w:rsidRPr="00BD7C23" w:rsidRDefault="002C49FA" w:rsidP="00BF0219">
      <w:pPr>
        <w:widowControl/>
        <w:numPr>
          <w:ilvl w:val="0"/>
          <w:numId w:val="39"/>
        </w:numPr>
        <w:autoSpaceDE/>
        <w:autoSpaceDN/>
        <w:adjustRightInd/>
        <w:ind w:left="0" w:firstLine="0"/>
        <w:jc w:val="left"/>
        <w:rPr>
          <w:lang w:val="en-US"/>
        </w:rPr>
      </w:pPr>
      <w:r w:rsidRPr="00BD7C23">
        <w:rPr>
          <w:lang w:val="en-US"/>
        </w:rPr>
        <w:t>Une tasse de the, s’il vous plait.</w:t>
      </w:r>
    </w:p>
    <w:p w:rsidR="002C49FA" w:rsidRPr="00BD7C23" w:rsidRDefault="002C49FA" w:rsidP="00BF0219">
      <w:pPr>
        <w:widowControl/>
        <w:numPr>
          <w:ilvl w:val="0"/>
          <w:numId w:val="39"/>
        </w:numPr>
        <w:autoSpaceDE/>
        <w:autoSpaceDN/>
        <w:adjustRightInd/>
        <w:ind w:left="0" w:firstLine="0"/>
        <w:jc w:val="left"/>
        <w:rPr>
          <w:lang w:val="en-US"/>
        </w:rPr>
      </w:pPr>
      <w:r w:rsidRPr="00BD7C23">
        <w:rPr>
          <w:lang w:val="en-US"/>
        </w:rPr>
        <w:t>Je n’aime pas le café!</w:t>
      </w:r>
    </w:p>
    <w:p w:rsidR="002C49FA" w:rsidRPr="00BD7C23" w:rsidRDefault="002C49FA" w:rsidP="00BF0219">
      <w:pPr>
        <w:widowControl/>
        <w:numPr>
          <w:ilvl w:val="0"/>
          <w:numId w:val="39"/>
        </w:numPr>
        <w:autoSpaceDE/>
        <w:autoSpaceDN/>
        <w:adjustRightInd/>
        <w:ind w:left="0" w:firstLine="0"/>
        <w:jc w:val="left"/>
        <w:rPr>
          <w:lang w:val="en-US"/>
        </w:rPr>
      </w:pPr>
      <w:r w:rsidRPr="00BD7C23">
        <w:rPr>
          <w:lang w:val="en-US"/>
        </w:rPr>
        <w:t>Me voila!</w:t>
      </w:r>
    </w:p>
    <w:p w:rsidR="002C49FA" w:rsidRPr="00BD7C23" w:rsidRDefault="002C49FA" w:rsidP="00BF0219">
      <w:pPr>
        <w:widowControl/>
        <w:numPr>
          <w:ilvl w:val="0"/>
          <w:numId w:val="39"/>
        </w:numPr>
        <w:autoSpaceDE/>
        <w:autoSpaceDN/>
        <w:adjustRightInd/>
        <w:ind w:left="0" w:firstLine="0"/>
        <w:jc w:val="left"/>
        <w:rPr>
          <w:lang w:val="de-DE"/>
        </w:rPr>
      </w:pPr>
      <w:r w:rsidRPr="00BD7C23">
        <w:rPr>
          <w:lang w:val="de-DE"/>
        </w:rPr>
        <w:t>Vous dites? Je ne bois pas!</w:t>
      </w:r>
    </w:p>
    <w:p w:rsidR="002C49FA" w:rsidRPr="00BD7C23" w:rsidRDefault="002C49FA" w:rsidP="00C42C8E">
      <w:pPr>
        <w:ind w:firstLine="0"/>
        <w:rPr>
          <w:lang w:val="de-DE"/>
        </w:rPr>
      </w:pPr>
    </w:p>
    <w:p w:rsidR="002C49FA" w:rsidRPr="00226890" w:rsidRDefault="002C49FA"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2C49FA" w:rsidRPr="00226890" w:rsidRDefault="002C49FA"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Danscetexteilyaquelquesnouvauxmots</w:t>
      </w:r>
      <w:r w:rsidRPr="00226890">
        <w:rPr>
          <w:lang w:val="en-US"/>
        </w:rPr>
        <w:t>.</w:t>
      </w:r>
    </w:p>
    <w:p w:rsidR="002C49FA" w:rsidRPr="00BD7C23" w:rsidRDefault="002C49FA" w:rsidP="00C42C8E">
      <w:pPr>
        <w:ind w:firstLine="0"/>
        <w:rPr>
          <w:lang w:val="en-US"/>
        </w:rPr>
      </w:pPr>
      <w:r w:rsidRPr="00BD7C23">
        <w:rPr>
          <w:lang w:val="en-US"/>
        </w:rPr>
        <w:t>Etudiant:</w:t>
      </w:r>
    </w:p>
    <w:p w:rsidR="002C49FA" w:rsidRPr="00BD7C23" w:rsidRDefault="002C49FA" w:rsidP="00BF0219">
      <w:pPr>
        <w:widowControl/>
        <w:numPr>
          <w:ilvl w:val="0"/>
          <w:numId w:val="40"/>
        </w:numPr>
        <w:autoSpaceDE/>
        <w:autoSpaceDN/>
        <w:adjustRightInd/>
        <w:ind w:left="0" w:firstLine="0"/>
        <w:jc w:val="left"/>
        <w:rPr>
          <w:lang w:val="en-US"/>
        </w:rPr>
      </w:pPr>
      <w:r w:rsidRPr="00BD7C23">
        <w:rPr>
          <w:lang w:val="en-US"/>
        </w:rPr>
        <w:t>Vous dites?</w:t>
      </w:r>
    </w:p>
    <w:p w:rsidR="002C49FA" w:rsidRPr="00BD7C23" w:rsidRDefault="002C49FA" w:rsidP="00BF0219">
      <w:pPr>
        <w:widowControl/>
        <w:numPr>
          <w:ilvl w:val="0"/>
          <w:numId w:val="40"/>
        </w:numPr>
        <w:autoSpaceDE/>
        <w:autoSpaceDN/>
        <w:adjustRightInd/>
        <w:ind w:left="0" w:firstLine="0"/>
        <w:jc w:val="left"/>
        <w:rPr>
          <w:lang w:val="en-US"/>
        </w:rPr>
      </w:pPr>
      <w:r w:rsidRPr="00BD7C23">
        <w:rPr>
          <w:lang w:val="en-US"/>
        </w:rPr>
        <w:t>Quand la lecon se termine-t-elle?</w:t>
      </w:r>
    </w:p>
    <w:p w:rsidR="002C49FA" w:rsidRPr="00BD7C23" w:rsidRDefault="002C49FA" w:rsidP="00BF0219">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2C49FA" w:rsidRPr="00BD7C23" w:rsidRDefault="002C49FA" w:rsidP="00BF0219">
      <w:pPr>
        <w:widowControl/>
        <w:numPr>
          <w:ilvl w:val="0"/>
          <w:numId w:val="40"/>
        </w:numPr>
        <w:autoSpaceDE/>
        <w:autoSpaceDN/>
        <w:adjustRightInd/>
        <w:ind w:left="0" w:firstLine="0"/>
        <w:jc w:val="left"/>
        <w:rPr>
          <w:lang w:val="en-US"/>
        </w:rPr>
      </w:pPr>
      <w:r w:rsidRPr="00BD7C23">
        <w:rPr>
          <w:lang w:val="en-US"/>
        </w:rPr>
        <w:t>Au secour!</w:t>
      </w:r>
    </w:p>
    <w:p w:rsidR="002C49FA" w:rsidRPr="00BD7C23" w:rsidRDefault="002C49FA" w:rsidP="00C42C8E">
      <w:pPr>
        <w:ind w:firstLine="0"/>
        <w:rPr>
          <w:lang w:val="en-US"/>
        </w:rPr>
      </w:pPr>
    </w:p>
    <w:p w:rsidR="002C49FA" w:rsidRPr="00BD7C23" w:rsidRDefault="002C49FA" w:rsidP="00C42C8E">
      <w:pPr>
        <w:ind w:firstLine="0"/>
      </w:pPr>
      <w:r w:rsidRPr="00BD7C23">
        <w:rPr>
          <w:u w:val="single"/>
        </w:rPr>
        <w:t>Выберите реплику, наиболее соответствующую ситуации общения. Выберите один вариант ответа</w:t>
      </w:r>
    </w:p>
    <w:p w:rsidR="002C49FA" w:rsidRPr="00BD7C23" w:rsidRDefault="002C49FA"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2C49FA" w:rsidRPr="00BD7C23" w:rsidRDefault="002C49FA" w:rsidP="00C42C8E">
      <w:pPr>
        <w:ind w:firstLine="0"/>
        <w:rPr>
          <w:lang w:val="en-US"/>
        </w:rPr>
      </w:pPr>
      <w:r w:rsidRPr="00BD7C23">
        <w:rPr>
          <w:lang w:val="en-US"/>
        </w:rPr>
        <w:t>Vous:</w:t>
      </w:r>
    </w:p>
    <w:p w:rsidR="002C49FA" w:rsidRPr="00BD7C23" w:rsidRDefault="002C49FA" w:rsidP="00BF0219">
      <w:pPr>
        <w:widowControl/>
        <w:numPr>
          <w:ilvl w:val="0"/>
          <w:numId w:val="41"/>
        </w:numPr>
        <w:autoSpaceDE/>
        <w:autoSpaceDN/>
        <w:adjustRightInd/>
        <w:ind w:left="0" w:firstLine="0"/>
        <w:jc w:val="left"/>
        <w:rPr>
          <w:lang w:val="en-US"/>
        </w:rPr>
      </w:pPr>
      <w:r w:rsidRPr="00BD7C23">
        <w:rPr>
          <w:lang w:val="en-US"/>
        </w:rPr>
        <w:t>Avec plaisir!</w:t>
      </w:r>
    </w:p>
    <w:p w:rsidR="002C49FA" w:rsidRPr="00BD7C23" w:rsidRDefault="002C49FA" w:rsidP="00BF0219">
      <w:pPr>
        <w:widowControl/>
        <w:numPr>
          <w:ilvl w:val="0"/>
          <w:numId w:val="41"/>
        </w:numPr>
        <w:autoSpaceDE/>
        <w:autoSpaceDN/>
        <w:adjustRightInd/>
        <w:ind w:left="0" w:firstLine="0"/>
        <w:jc w:val="left"/>
        <w:rPr>
          <w:lang w:val="en-US"/>
        </w:rPr>
      </w:pPr>
      <w:r w:rsidRPr="00BD7C23">
        <w:rPr>
          <w:lang w:val="en-US"/>
        </w:rPr>
        <w:t>Je n’aime pas tous les films.</w:t>
      </w:r>
    </w:p>
    <w:p w:rsidR="002C49FA" w:rsidRPr="00BD7C23" w:rsidRDefault="002C49FA" w:rsidP="00BF0219">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2C49FA" w:rsidRPr="00BD7C23" w:rsidRDefault="002C49FA" w:rsidP="00BF0219">
      <w:pPr>
        <w:widowControl/>
        <w:numPr>
          <w:ilvl w:val="0"/>
          <w:numId w:val="41"/>
        </w:numPr>
        <w:autoSpaceDE/>
        <w:autoSpaceDN/>
        <w:adjustRightInd/>
        <w:ind w:left="0" w:firstLine="0"/>
        <w:jc w:val="left"/>
        <w:rPr>
          <w:lang w:val="en-US"/>
        </w:rPr>
      </w:pPr>
      <w:r w:rsidRPr="00BD7C23">
        <w:rPr>
          <w:lang w:val="en-US"/>
        </w:rPr>
        <w:t>C’est folliet</w:t>
      </w:r>
      <w:r w:rsidRPr="00BD7C23">
        <w:t>!</w:t>
      </w:r>
    </w:p>
    <w:p w:rsidR="002C49FA" w:rsidRPr="00BD7C23" w:rsidRDefault="002C49FA" w:rsidP="00C42C8E">
      <w:pPr>
        <w:ind w:firstLine="0"/>
        <w:rPr>
          <w:lang w:val="en-US"/>
        </w:rPr>
      </w:pPr>
    </w:p>
    <w:p w:rsidR="002C49FA" w:rsidRPr="00BD7C23" w:rsidRDefault="002C49FA" w:rsidP="00C42C8E">
      <w:pPr>
        <w:ind w:firstLine="0"/>
      </w:pPr>
      <w:r w:rsidRPr="00BD7C23">
        <w:rPr>
          <w:u w:val="single"/>
        </w:rPr>
        <w:t>Заполните пропуск. Выберите один вариант ответа</w:t>
      </w:r>
    </w:p>
    <w:p w:rsidR="002C49FA" w:rsidRPr="00BD7C23" w:rsidRDefault="002C49FA" w:rsidP="00C42C8E">
      <w:pPr>
        <w:ind w:firstLine="0"/>
        <w:rPr>
          <w:lang w:val="en-US"/>
        </w:rPr>
      </w:pPr>
      <w:r w:rsidRPr="00BD7C23">
        <w:rPr>
          <w:lang w:val="en-US"/>
        </w:rPr>
        <w:t>20. La capitale  de la France c’est…</w:t>
      </w:r>
    </w:p>
    <w:p w:rsidR="002C49FA" w:rsidRPr="00BD7C23" w:rsidRDefault="002C49FA" w:rsidP="00C42C8E">
      <w:pPr>
        <w:ind w:firstLine="0"/>
        <w:rPr>
          <w:lang w:val="en-US"/>
        </w:rPr>
      </w:pPr>
      <w:r w:rsidRPr="00BD7C23">
        <w:rPr>
          <w:lang w:val="en-US"/>
        </w:rPr>
        <w:t xml:space="preserve">a) Marceille </w:t>
      </w:r>
    </w:p>
    <w:p w:rsidR="002C49FA" w:rsidRPr="00BD7C23" w:rsidRDefault="002C49FA" w:rsidP="00C42C8E">
      <w:pPr>
        <w:ind w:firstLine="0"/>
        <w:rPr>
          <w:lang w:val="en-US"/>
        </w:rPr>
      </w:pPr>
      <w:r w:rsidRPr="00BD7C23">
        <w:rPr>
          <w:lang w:val="en-US"/>
        </w:rPr>
        <w:t xml:space="preserve">b) Lion </w:t>
      </w:r>
    </w:p>
    <w:p w:rsidR="002C49FA" w:rsidRPr="00BD7C23" w:rsidRDefault="002C49FA" w:rsidP="00C42C8E">
      <w:pPr>
        <w:ind w:firstLine="0"/>
        <w:rPr>
          <w:lang w:val="en-US"/>
        </w:rPr>
      </w:pPr>
      <w:r w:rsidRPr="00BD7C23">
        <w:rPr>
          <w:lang w:val="en-US"/>
        </w:rPr>
        <w:t>c) Paris</w:t>
      </w:r>
    </w:p>
    <w:p w:rsidR="002C49FA" w:rsidRPr="00BD7C23" w:rsidRDefault="002C49FA" w:rsidP="00C42C8E">
      <w:pPr>
        <w:ind w:firstLine="0"/>
        <w:rPr>
          <w:lang w:val="en-US"/>
        </w:rPr>
      </w:pPr>
      <w:r w:rsidRPr="00BD7C23">
        <w:rPr>
          <w:lang w:val="en-US"/>
        </w:rPr>
        <w:t>d) Toulon</w:t>
      </w:r>
    </w:p>
    <w:p w:rsidR="002C49FA" w:rsidRPr="00BD7C23" w:rsidRDefault="002C49FA" w:rsidP="00C42C8E">
      <w:pPr>
        <w:ind w:firstLine="0"/>
        <w:rPr>
          <w:b/>
          <w:bCs/>
          <w:i/>
          <w:iCs/>
          <w:lang w:val="en-US"/>
        </w:rPr>
      </w:pPr>
    </w:p>
    <w:p w:rsidR="002C49FA" w:rsidRPr="00BD7C23" w:rsidRDefault="002C49FA"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2C49FA" w:rsidRPr="00BD7C23" w:rsidRDefault="002C49FA" w:rsidP="00C42C8E">
      <w:pPr>
        <w:ind w:firstLine="0"/>
        <w:rPr>
          <w:lang w:val="en-US"/>
        </w:rPr>
      </w:pPr>
      <w:r w:rsidRPr="00BD7C23">
        <w:rPr>
          <w:lang w:val="en-US"/>
        </w:rPr>
        <w:t>a) aux recherches</w:t>
      </w:r>
    </w:p>
    <w:p w:rsidR="002C49FA" w:rsidRPr="00BD7C23" w:rsidRDefault="002C49FA" w:rsidP="00C42C8E">
      <w:pPr>
        <w:ind w:firstLine="0"/>
        <w:rPr>
          <w:lang w:val="en-US"/>
        </w:rPr>
      </w:pPr>
      <w:r w:rsidRPr="00BD7C23">
        <w:rPr>
          <w:lang w:val="en-US"/>
        </w:rPr>
        <w:t>b)</w:t>
      </w:r>
      <w:r w:rsidRPr="00BD7C23">
        <w:rPr>
          <w:lang w:val="en-US"/>
        </w:rPr>
        <w:tab/>
      </w:r>
      <w:r w:rsidRPr="00BD7C23">
        <w:rPr>
          <w:lang w:val="fr-FR"/>
        </w:rPr>
        <w:t>aux études</w:t>
      </w:r>
    </w:p>
    <w:p w:rsidR="002C49FA" w:rsidRPr="00BD7C23" w:rsidRDefault="002C49FA" w:rsidP="00C42C8E">
      <w:pPr>
        <w:ind w:firstLine="0"/>
        <w:rPr>
          <w:lang w:val="en-US"/>
        </w:rPr>
      </w:pPr>
      <w:r w:rsidRPr="00BD7C23">
        <w:rPr>
          <w:lang w:val="en-US"/>
        </w:rPr>
        <w:t xml:space="preserve">c) aux stages pratiques </w:t>
      </w:r>
    </w:p>
    <w:p w:rsidR="002C49FA" w:rsidRPr="00BD7C23" w:rsidRDefault="002C49FA" w:rsidP="00C42C8E">
      <w:pPr>
        <w:ind w:firstLine="0"/>
        <w:rPr>
          <w:lang w:val="en-US"/>
        </w:rPr>
      </w:pPr>
      <w:r w:rsidRPr="00BD7C23">
        <w:rPr>
          <w:lang w:val="en-US"/>
        </w:rPr>
        <w:t>d) aux cours</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2C49FA" w:rsidRPr="00BD7C23" w:rsidRDefault="002C49FA" w:rsidP="00C42C8E">
      <w:pPr>
        <w:ind w:firstLine="0"/>
        <w:rPr>
          <w:lang w:val="en-US"/>
        </w:rPr>
      </w:pPr>
      <w:r w:rsidRPr="00BD7C23">
        <w:rPr>
          <w:lang w:val="en-US"/>
        </w:rPr>
        <w:t xml:space="preserve">a) </w:t>
      </w:r>
      <w:r w:rsidRPr="00BD7C23">
        <w:rPr>
          <w:lang w:val="fr-FR"/>
        </w:rPr>
        <w:t>à la recherche</w:t>
      </w:r>
    </w:p>
    <w:p w:rsidR="002C49FA" w:rsidRPr="00BD7C23" w:rsidRDefault="002C49FA" w:rsidP="00C42C8E">
      <w:pPr>
        <w:ind w:firstLine="0"/>
        <w:rPr>
          <w:lang w:val="fr-FR"/>
        </w:rPr>
      </w:pPr>
      <w:r w:rsidRPr="00BD7C23">
        <w:rPr>
          <w:lang w:val="en-US"/>
        </w:rPr>
        <w:t xml:space="preserve">b) </w:t>
      </w:r>
      <w:r w:rsidRPr="00BD7C23">
        <w:rPr>
          <w:lang w:val="fr-FR"/>
        </w:rPr>
        <w:t>aux études</w:t>
      </w:r>
    </w:p>
    <w:p w:rsidR="002C49FA" w:rsidRPr="00BD7C23" w:rsidRDefault="002C49FA" w:rsidP="00C42C8E">
      <w:pPr>
        <w:ind w:firstLine="0"/>
        <w:rPr>
          <w:lang w:val="en-US"/>
        </w:rPr>
      </w:pPr>
      <w:r w:rsidRPr="00BD7C23">
        <w:rPr>
          <w:lang w:val="en-US"/>
        </w:rPr>
        <w:t>c) aux vacances</w:t>
      </w:r>
    </w:p>
    <w:p w:rsidR="002C49FA" w:rsidRPr="00BD7C23" w:rsidRDefault="002C49FA" w:rsidP="00C42C8E">
      <w:pPr>
        <w:ind w:firstLine="0"/>
        <w:rPr>
          <w:lang w:val="en-US"/>
        </w:rPr>
      </w:pPr>
      <w:r w:rsidRPr="00BD7C23">
        <w:rPr>
          <w:lang w:val="en-US"/>
        </w:rPr>
        <w:t>d) aux rencontres</w:t>
      </w:r>
    </w:p>
    <w:p w:rsidR="002C49FA" w:rsidRPr="00BD7C23" w:rsidRDefault="002C49FA" w:rsidP="00C42C8E">
      <w:pPr>
        <w:ind w:firstLine="0"/>
        <w:rPr>
          <w:lang w:val="en-US"/>
        </w:rPr>
      </w:pPr>
    </w:p>
    <w:p w:rsidR="002C49FA" w:rsidRPr="00BD7C23" w:rsidRDefault="002C49FA" w:rsidP="00C42C8E">
      <w:pPr>
        <w:ind w:firstLine="0"/>
        <w:rPr>
          <w:lang w:val="en-US"/>
        </w:rPr>
      </w:pPr>
      <w:r w:rsidRPr="00BD7C23">
        <w:rPr>
          <w:lang w:val="en-US"/>
        </w:rPr>
        <w:t>23. Le grand fleuve de Paris est…</w:t>
      </w:r>
    </w:p>
    <w:p w:rsidR="002C49FA" w:rsidRPr="00BD7C23" w:rsidRDefault="002C49FA" w:rsidP="00C42C8E">
      <w:pPr>
        <w:ind w:firstLine="0"/>
        <w:rPr>
          <w:lang w:val="en-US"/>
        </w:rPr>
      </w:pPr>
      <w:r w:rsidRPr="00BD7C23">
        <w:rPr>
          <w:lang w:val="en-US"/>
        </w:rPr>
        <w:t>a) la Seine</w:t>
      </w:r>
    </w:p>
    <w:p w:rsidR="002C49FA" w:rsidRPr="00BD7C23" w:rsidRDefault="002C49FA" w:rsidP="00C42C8E">
      <w:pPr>
        <w:ind w:firstLine="0"/>
        <w:rPr>
          <w:lang w:val="en-US"/>
        </w:rPr>
      </w:pPr>
      <w:r w:rsidRPr="00BD7C23">
        <w:rPr>
          <w:lang w:val="en-US"/>
        </w:rPr>
        <w:t>b) la Rhone</w:t>
      </w:r>
    </w:p>
    <w:p w:rsidR="002C49FA" w:rsidRPr="00BD7C23" w:rsidRDefault="002C49FA" w:rsidP="00C42C8E">
      <w:pPr>
        <w:ind w:firstLine="0"/>
        <w:rPr>
          <w:lang w:val="de-DE"/>
        </w:rPr>
      </w:pPr>
      <w:r w:rsidRPr="00BD7C23">
        <w:rPr>
          <w:lang w:val="de-DE"/>
        </w:rPr>
        <w:t>c) le Rhein</w:t>
      </w:r>
    </w:p>
    <w:p w:rsidR="002C49FA" w:rsidRPr="00BD7C23" w:rsidRDefault="002C49FA" w:rsidP="00C42C8E">
      <w:pPr>
        <w:ind w:firstLine="0"/>
        <w:rPr>
          <w:lang w:val="de-DE"/>
        </w:rPr>
      </w:pPr>
      <w:r w:rsidRPr="00BD7C23">
        <w:rPr>
          <w:lang w:val="de-DE"/>
        </w:rPr>
        <w:t xml:space="preserve">d) la Garonne </w:t>
      </w:r>
    </w:p>
    <w:p w:rsidR="002C49FA" w:rsidRPr="00BD7C23" w:rsidRDefault="002C49FA" w:rsidP="00C42C8E">
      <w:pPr>
        <w:ind w:firstLine="0"/>
        <w:rPr>
          <w:lang w:val="de-DE"/>
        </w:rPr>
      </w:pPr>
    </w:p>
    <w:p w:rsidR="002C49FA" w:rsidRPr="00BD7C23" w:rsidRDefault="002C49FA"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2C49FA" w:rsidRPr="00BD7C23" w:rsidRDefault="002C49FA"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2C49FA" w:rsidRPr="00BD7C23" w:rsidRDefault="002C49FA"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2C49FA" w:rsidRPr="00BD7C23" w:rsidRDefault="002C49FA"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2C49FA" w:rsidRPr="00BD7C23" w:rsidRDefault="002C49FA" w:rsidP="00C42C8E">
      <w:pPr>
        <w:ind w:firstLine="0"/>
        <w:rPr>
          <w:lang w:val="en-US"/>
        </w:rPr>
      </w:pPr>
    </w:p>
    <w:p w:rsidR="002C49FA" w:rsidRPr="00226890" w:rsidRDefault="002C49FA" w:rsidP="00C42C8E">
      <w:pPr>
        <w:ind w:firstLine="0"/>
        <w:rPr>
          <w:b/>
          <w:bCs/>
          <w:i/>
          <w:iCs/>
          <w:lang w:val="en-US"/>
        </w:rPr>
      </w:pPr>
      <w:r w:rsidRPr="00BD7C23">
        <w:t>25. Прочитайте текст. Выберите один вариант ответа. Определите</w:t>
      </w:r>
      <w:r w:rsidRPr="00226890">
        <w:rPr>
          <w:lang w:val="en-US"/>
        </w:rPr>
        <w:t xml:space="preserve">, </w:t>
      </w:r>
      <w:r w:rsidRPr="00BD7C23">
        <w:t>являетсялиутверждение</w:t>
      </w:r>
      <w:r w:rsidRPr="00226890">
        <w:rPr>
          <w:lang w:val="en-US"/>
        </w:rPr>
        <w:t xml:space="preserve">: </w:t>
      </w:r>
      <w:r w:rsidRPr="00BD7C23">
        <w:rPr>
          <w:b/>
          <w:bCs/>
          <w:i/>
          <w:iCs/>
          <w:lang w:val="fr-FR"/>
        </w:rPr>
        <w:t>La famille fran</w:t>
      </w:r>
      <w:r w:rsidRPr="00226890">
        <w:rPr>
          <w:b/>
          <w:bCs/>
          <w:i/>
          <w:iCs/>
          <w:lang w:val="en-US"/>
        </w:rPr>
        <w:t>ç</w:t>
      </w:r>
      <w:r w:rsidRPr="00BD7C23">
        <w:rPr>
          <w:b/>
          <w:bCs/>
          <w:i/>
          <w:iCs/>
          <w:lang w:val="fr-FR"/>
        </w:rPr>
        <w:t>aise n’est pas reconnue comme fondement de la société</w:t>
      </w:r>
    </w:p>
    <w:p w:rsidR="002C49FA" w:rsidRPr="00BD7C23" w:rsidRDefault="002C49FA" w:rsidP="00C42C8E">
      <w:pPr>
        <w:ind w:firstLine="0"/>
      </w:pPr>
      <w:r w:rsidRPr="00BD7C23">
        <w:t xml:space="preserve">a) ложным             </w:t>
      </w:r>
    </w:p>
    <w:p w:rsidR="002C49FA" w:rsidRPr="00BD7C23" w:rsidRDefault="002C49FA" w:rsidP="00C42C8E">
      <w:pPr>
        <w:ind w:firstLine="0"/>
      </w:pPr>
      <w:r w:rsidRPr="00BD7C23">
        <w:t xml:space="preserve">b) истинным           </w:t>
      </w:r>
    </w:p>
    <w:p w:rsidR="002C49FA" w:rsidRPr="00BD7C23" w:rsidRDefault="002C49FA" w:rsidP="00C42C8E">
      <w:pPr>
        <w:ind w:firstLine="0"/>
      </w:pPr>
      <w:r w:rsidRPr="00BD7C23">
        <w:t>c) в тексте нет информации</w:t>
      </w:r>
    </w:p>
    <w:p w:rsidR="002C49FA" w:rsidRPr="009814BE" w:rsidRDefault="002C49FA" w:rsidP="00C42C8E">
      <w:pPr>
        <w:pStyle w:val="Heading1"/>
        <w:spacing w:before="0" w:after="0"/>
      </w:pPr>
    </w:p>
    <w:p w:rsidR="002C49FA" w:rsidRPr="00BD7C23" w:rsidRDefault="002C49FA" w:rsidP="00C42C8E">
      <w:pPr>
        <w:pStyle w:val="Heading1"/>
        <w:spacing w:before="0" w:after="0"/>
        <w:ind w:left="0"/>
        <w:jc w:val="center"/>
        <w:rPr>
          <w:lang w:val="en-US"/>
        </w:rPr>
      </w:pPr>
      <w:r w:rsidRPr="00BD7C23">
        <w:rPr>
          <w:lang w:val="en-US"/>
        </w:rPr>
        <w:t>La famille française</w:t>
      </w:r>
    </w:p>
    <w:p w:rsidR="002C49FA" w:rsidRPr="00B70F0B" w:rsidRDefault="002C49FA" w:rsidP="00C42C8E">
      <w:pPr>
        <w:ind w:firstLine="0"/>
        <w:rPr>
          <w:lang w:val="fr-FR"/>
        </w:rPr>
      </w:pPr>
      <w:r w:rsidRPr="00BD7C23">
        <w:rPr>
          <w:lang w:val="en-US"/>
        </w:rPr>
        <w:tab/>
      </w:r>
      <w:r w:rsidRPr="009814BE">
        <w:rPr>
          <w:b/>
          <w:bCs/>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2C49FA" w:rsidRPr="00B70F0B" w:rsidRDefault="002C49FA" w:rsidP="00C42C8E">
      <w:pPr>
        <w:ind w:firstLine="0"/>
        <w:rPr>
          <w:lang w:val="fr-FR"/>
        </w:rPr>
      </w:pPr>
      <w:r w:rsidRPr="00B70F0B">
        <w:rPr>
          <w:lang w:val="fr-FR"/>
        </w:rPr>
        <w:tab/>
      </w:r>
      <w:r w:rsidRPr="009814BE">
        <w:rPr>
          <w:b/>
          <w:bCs/>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2C49FA" w:rsidRPr="00B70F0B" w:rsidRDefault="002C49FA" w:rsidP="00C42C8E">
      <w:pPr>
        <w:ind w:firstLine="0"/>
        <w:rPr>
          <w:lang w:val="fr-FR"/>
        </w:rPr>
      </w:pPr>
      <w:r w:rsidRPr="00B70F0B">
        <w:rPr>
          <w:lang w:val="fr-FR"/>
        </w:rPr>
        <w:tab/>
      </w:r>
      <w:r w:rsidRPr="009814BE">
        <w:rPr>
          <w:b/>
          <w:bCs/>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2C49FA" w:rsidRPr="00B70F0B" w:rsidRDefault="002C49FA" w:rsidP="00C42C8E">
      <w:pPr>
        <w:ind w:firstLine="0"/>
        <w:rPr>
          <w:lang w:val="fr-FR"/>
        </w:rPr>
      </w:pPr>
      <w:r w:rsidRPr="00B70F0B">
        <w:rPr>
          <w:lang w:val="fr-FR"/>
        </w:rPr>
        <w:tab/>
      </w:r>
      <w:r w:rsidRPr="009814BE">
        <w:rPr>
          <w:b/>
          <w:bCs/>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C49FA" w:rsidRPr="00B70F0B" w:rsidRDefault="002C49FA" w:rsidP="00C42C8E">
      <w:pPr>
        <w:ind w:firstLine="0"/>
        <w:rPr>
          <w:lang w:val="fr-FR"/>
        </w:rPr>
      </w:pPr>
    </w:p>
    <w:p w:rsidR="002C49FA" w:rsidRDefault="002C49FA" w:rsidP="00C42C8E">
      <w:pPr>
        <w:ind w:firstLine="0"/>
        <w:rPr>
          <w:b/>
          <w:bCs/>
          <w:i/>
          <w:iCs/>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226890">
        <w:rPr>
          <w:lang w:val="en-US"/>
        </w:rPr>
        <w:t xml:space="preserve">, </w:t>
      </w:r>
      <w:r w:rsidRPr="000C3A47">
        <w:t>являетсялиутверждение</w:t>
      </w:r>
      <w:r w:rsidRPr="00226890">
        <w:rPr>
          <w:lang w:val="en-US"/>
        </w:rPr>
        <w:t xml:space="preserve">: </w:t>
      </w:r>
      <w:r w:rsidRPr="009814BE">
        <w:rPr>
          <w:b/>
          <w:bCs/>
          <w:i/>
          <w:iCs/>
          <w:lang w:val="en-US"/>
        </w:rPr>
        <w:t>Une</w:t>
      </w:r>
      <w:r w:rsidRPr="009814BE">
        <w:rPr>
          <w:b/>
          <w:bCs/>
          <w:i/>
          <w:iCs/>
          <w:lang w:val="fr-FR"/>
        </w:rPr>
        <w:t>bonne utilisation des loisirs familiaux permet de consolider la communauté  familiale.</w:t>
      </w:r>
    </w:p>
    <w:p w:rsidR="002C49FA" w:rsidRPr="009814BE" w:rsidRDefault="002C49FA" w:rsidP="00C42C8E">
      <w:pPr>
        <w:ind w:firstLine="0"/>
      </w:pPr>
      <w:r w:rsidRPr="000C3A47">
        <w:t xml:space="preserve">a) ложным             </w:t>
      </w:r>
    </w:p>
    <w:p w:rsidR="002C49FA" w:rsidRPr="009814BE" w:rsidRDefault="002C49FA" w:rsidP="00C42C8E">
      <w:pPr>
        <w:ind w:firstLine="0"/>
      </w:pPr>
      <w:r w:rsidRPr="000C3A47">
        <w:t xml:space="preserve">b) истинным           </w:t>
      </w:r>
    </w:p>
    <w:p w:rsidR="002C49FA" w:rsidRPr="000C3A47" w:rsidRDefault="002C49FA" w:rsidP="00C42C8E">
      <w:pPr>
        <w:ind w:firstLine="0"/>
      </w:pPr>
      <w:r w:rsidRPr="000C3A47">
        <w:t>c) в тексте нет информации</w:t>
      </w:r>
    </w:p>
    <w:p w:rsidR="002C49FA" w:rsidRPr="009D525C" w:rsidRDefault="002C49FA" w:rsidP="00C42C8E"/>
    <w:p w:rsidR="002C49FA" w:rsidRDefault="002C49FA" w:rsidP="00C42C8E">
      <w:pPr>
        <w:ind w:firstLine="0"/>
        <w:rPr>
          <w:b/>
          <w:bCs/>
          <w:i/>
          <w:iCs/>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bCs/>
          <w:i/>
          <w:iCs/>
          <w:lang w:val="en-US"/>
        </w:rPr>
        <w:t xml:space="preserve">En effet </w:t>
      </w:r>
      <w:r w:rsidRPr="009814BE">
        <w:rPr>
          <w:b/>
          <w:bCs/>
          <w:i/>
          <w:iCs/>
          <w:lang w:val="fr-FR"/>
        </w:rPr>
        <w:t>les enfantssont</w:t>
      </w:r>
      <w:r w:rsidRPr="009814BE">
        <w:rPr>
          <w:b/>
          <w:bCs/>
          <w:i/>
          <w:iCs/>
          <w:lang w:val="en-US"/>
        </w:rPr>
        <w:t xml:space="preserve"> l‘</w:t>
      </w:r>
      <w:r w:rsidRPr="009814BE">
        <w:rPr>
          <w:b/>
          <w:bCs/>
          <w:i/>
          <w:iCs/>
          <w:lang w:val="fr-FR"/>
        </w:rPr>
        <w:t>accomplissement de la famille</w:t>
      </w:r>
      <w:r w:rsidRPr="009814BE">
        <w:rPr>
          <w:b/>
          <w:bCs/>
          <w:i/>
          <w:iCs/>
          <w:lang w:val="en-US"/>
        </w:rPr>
        <w:t>.</w:t>
      </w:r>
    </w:p>
    <w:p w:rsidR="002C49FA" w:rsidRPr="009814BE" w:rsidRDefault="002C49FA" w:rsidP="00C42C8E">
      <w:pPr>
        <w:ind w:firstLine="0"/>
      </w:pPr>
      <w:r w:rsidRPr="000C3A47">
        <w:t xml:space="preserve">a) ложным             </w:t>
      </w:r>
    </w:p>
    <w:p w:rsidR="002C49FA" w:rsidRPr="009814BE" w:rsidRDefault="002C49FA" w:rsidP="00C42C8E">
      <w:pPr>
        <w:ind w:firstLine="0"/>
      </w:pPr>
      <w:r w:rsidRPr="000C3A47">
        <w:t xml:space="preserve">b) истинным           </w:t>
      </w:r>
    </w:p>
    <w:p w:rsidR="002C49FA" w:rsidRPr="000C3A47" w:rsidRDefault="002C49FA" w:rsidP="00C42C8E">
      <w:pPr>
        <w:ind w:firstLine="0"/>
      </w:pPr>
      <w:r w:rsidRPr="000C3A47">
        <w:t>c) в тексте нет информации</w:t>
      </w:r>
    </w:p>
    <w:p w:rsidR="002C49FA" w:rsidRPr="009D525C" w:rsidRDefault="002C49FA" w:rsidP="00C42C8E">
      <w:pPr>
        <w:rPr>
          <w:b/>
          <w:bCs/>
          <w:i/>
          <w:iCs/>
        </w:rPr>
      </w:pPr>
    </w:p>
    <w:p w:rsidR="002C49FA" w:rsidRDefault="002C49FA" w:rsidP="00C42C8E">
      <w:pPr>
        <w:ind w:firstLine="0"/>
        <w:rPr>
          <w:b/>
          <w:bCs/>
          <w:i/>
          <w:iCs/>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bCs/>
          <w:i/>
          <w:iCs/>
          <w:lang w:val="fr-FR"/>
        </w:rPr>
        <w:t xml:space="preserve">Le nombre des divorces a considérablement </w:t>
      </w:r>
      <w:r w:rsidRPr="009814BE">
        <w:rPr>
          <w:b/>
          <w:bCs/>
          <w:i/>
          <w:iCs/>
          <w:lang w:val="en-US"/>
        </w:rPr>
        <w:t>r</w:t>
      </w:r>
      <w:r w:rsidRPr="009814BE">
        <w:rPr>
          <w:b/>
          <w:bCs/>
          <w:i/>
          <w:iCs/>
          <w:lang w:val="fr-FR"/>
        </w:rPr>
        <w:t>éduit en France.</w:t>
      </w:r>
    </w:p>
    <w:p w:rsidR="002C49FA" w:rsidRPr="009814BE" w:rsidRDefault="002C49FA" w:rsidP="00C42C8E">
      <w:pPr>
        <w:ind w:firstLine="0"/>
      </w:pPr>
      <w:r w:rsidRPr="000C3A47">
        <w:t xml:space="preserve">a) ложным             </w:t>
      </w:r>
    </w:p>
    <w:p w:rsidR="002C49FA" w:rsidRPr="009814BE" w:rsidRDefault="002C49FA" w:rsidP="00C42C8E">
      <w:pPr>
        <w:ind w:firstLine="0"/>
      </w:pPr>
      <w:r w:rsidRPr="000C3A47">
        <w:t xml:space="preserve">b) истинным           </w:t>
      </w:r>
    </w:p>
    <w:p w:rsidR="002C49FA" w:rsidRPr="000C3A47" w:rsidRDefault="002C49FA" w:rsidP="00C42C8E">
      <w:pPr>
        <w:ind w:firstLine="0"/>
      </w:pPr>
      <w:r w:rsidRPr="000C3A47">
        <w:t>c) в тексте нет информации</w:t>
      </w:r>
    </w:p>
    <w:p w:rsidR="002C49FA" w:rsidRDefault="002C49FA" w:rsidP="00C42C8E">
      <w:pPr>
        <w:rPr>
          <w:b/>
          <w:bCs/>
          <w:i/>
          <w:iCs/>
          <w:lang w:val="fr-FR"/>
        </w:rPr>
      </w:pPr>
    </w:p>
    <w:p w:rsidR="002C49FA" w:rsidRPr="009D525C" w:rsidRDefault="002C49FA" w:rsidP="00C42C8E">
      <w:pPr>
        <w:ind w:firstLine="0"/>
        <w:rPr>
          <w:b/>
          <w:bCs/>
          <w:i/>
          <w:iCs/>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bCs/>
          <w:i/>
          <w:iCs/>
          <w:lang w:val="fr-FR"/>
        </w:rPr>
        <w:t>La famille trouve vraiment son accomplissement par les enfants.</w:t>
      </w:r>
    </w:p>
    <w:p w:rsidR="002C49FA" w:rsidRPr="000C3A47" w:rsidRDefault="002C49FA" w:rsidP="00C42C8E">
      <w:pPr>
        <w:ind w:firstLine="0"/>
      </w:pPr>
      <w:r w:rsidRPr="000C3A47">
        <w:t>a) 2                                   b) 3</w:t>
      </w:r>
    </w:p>
    <w:p w:rsidR="002C49FA" w:rsidRPr="000C3A47" w:rsidRDefault="002C49FA" w:rsidP="00C42C8E">
      <w:pPr>
        <w:ind w:firstLine="0"/>
      </w:pPr>
      <w:r w:rsidRPr="000C3A47">
        <w:t>c</w:t>
      </w:r>
      <w:r>
        <w:t xml:space="preserve">) </w:t>
      </w:r>
      <w:r w:rsidRPr="009D525C">
        <w:t>2</w:t>
      </w:r>
      <w:r w:rsidRPr="000C3A47">
        <w:t xml:space="preserve">                                   d) 1</w:t>
      </w:r>
    </w:p>
    <w:p w:rsidR="002C49FA" w:rsidRPr="000C3A47" w:rsidRDefault="002C49FA" w:rsidP="00C42C8E">
      <w:pPr>
        <w:ind w:firstLine="0"/>
      </w:pPr>
    </w:p>
    <w:p w:rsidR="002C49FA" w:rsidRPr="009D525C" w:rsidRDefault="002C49FA" w:rsidP="00C42C8E">
      <w:pPr>
        <w:ind w:firstLine="0"/>
        <w:rPr>
          <w:b/>
          <w:bCs/>
          <w:i/>
          <w:iCs/>
        </w:rPr>
      </w:pPr>
      <w:r w:rsidRPr="009814BE">
        <w:t>30</w:t>
      </w:r>
      <w:r w:rsidRPr="000C3A47">
        <w:t>. Укажите, какой части текста (1, 2, 3) соответствует следующая информация:</w:t>
      </w:r>
      <w:r w:rsidRPr="009D525C">
        <w:rPr>
          <w:b/>
          <w:bCs/>
          <w:i/>
          <w:iCs/>
          <w:lang w:val="fr-FR"/>
        </w:rPr>
        <w:t>La famille fran</w:t>
      </w:r>
      <w:r w:rsidRPr="009D525C">
        <w:rPr>
          <w:b/>
          <w:bCs/>
          <w:i/>
          <w:iCs/>
        </w:rPr>
        <w:t>ç</w:t>
      </w:r>
      <w:r w:rsidRPr="009D525C">
        <w:rPr>
          <w:b/>
          <w:bCs/>
          <w:i/>
          <w:iCs/>
          <w:lang w:val="fr-FR"/>
        </w:rPr>
        <w:t>aise en fournit un exemple.</w:t>
      </w:r>
    </w:p>
    <w:p w:rsidR="002C49FA" w:rsidRPr="00BD7C23" w:rsidRDefault="002C49FA" w:rsidP="00C42C8E">
      <w:r w:rsidRPr="009D525C">
        <w:rPr>
          <w:lang w:val="en-US"/>
        </w:rPr>
        <w:t>a</w:t>
      </w:r>
      <w:r w:rsidRPr="00BD7C23">
        <w:t xml:space="preserve">) 3                                    </w:t>
      </w:r>
      <w:r w:rsidRPr="009D525C">
        <w:rPr>
          <w:lang w:val="en-US"/>
        </w:rPr>
        <w:t>b</w:t>
      </w:r>
      <w:r w:rsidRPr="00BD7C23">
        <w:t xml:space="preserve">)  2               </w:t>
      </w:r>
    </w:p>
    <w:p w:rsidR="002C49FA" w:rsidRPr="00BD7C23" w:rsidRDefault="002C49FA" w:rsidP="00C42C8E">
      <w:pPr>
        <w:ind w:firstLine="0"/>
      </w:pPr>
      <w:r w:rsidRPr="009D525C">
        <w:rPr>
          <w:lang w:val="en-US"/>
        </w:rPr>
        <w:t>c</w:t>
      </w:r>
      <w:r w:rsidRPr="00BD7C23">
        <w:t xml:space="preserve">)  4                                   </w:t>
      </w:r>
      <w:r w:rsidRPr="009D525C">
        <w:rPr>
          <w:lang w:val="en-US"/>
        </w:rPr>
        <w:t>d</w:t>
      </w:r>
      <w:r w:rsidRPr="00BD7C23">
        <w:t>)  1</w:t>
      </w:r>
    </w:p>
    <w:p w:rsidR="002C49FA" w:rsidRPr="00BD7C23" w:rsidRDefault="002C49FA" w:rsidP="00C42C8E">
      <w:pPr>
        <w:tabs>
          <w:tab w:val="left" w:pos="2250"/>
        </w:tabs>
        <w:ind w:firstLine="0"/>
      </w:pPr>
    </w:p>
    <w:p w:rsidR="002C49FA" w:rsidRPr="00BD7C23" w:rsidRDefault="002C49FA" w:rsidP="00C42C8E">
      <w:pPr>
        <w:ind w:firstLine="0"/>
        <w:rPr>
          <w:b/>
          <w:bCs/>
          <w:i/>
          <w:iCs/>
        </w:rPr>
      </w:pPr>
    </w:p>
    <w:p w:rsidR="002C49FA" w:rsidRPr="00BD7C23" w:rsidRDefault="002C49FA" w:rsidP="00C42C8E">
      <w:pPr>
        <w:rPr>
          <w:b/>
          <w:bCs/>
          <w:i/>
          <w:iCs/>
        </w:rPr>
      </w:pPr>
    </w:p>
    <w:p w:rsidR="002C49FA" w:rsidRDefault="002C49FA" w:rsidP="00C42C8E">
      <w:pPr>
        <w:ind w:firstLine="0"/>
        <w:rPr>
          <w:lang w:val="fr-FR"/>
        </w:rPr>
      </w:pPr>
      <w:r>
        <w:rPr>
          <w:lang w:val="fr-FR"/>
        </w:rPr>
        <w:t>31</w:t>
      </w:r>
      <w:r w:rsidRPr="00B70F0B">
        <w:rPr>
          <w:lang w:val="fr-FR"/>
        </w:rPr>
        <w:t>.</w:t>
      </w:r>
      <w:r w:rsidRPr="000C3A47">
        <w:t>Ответьтенавопрос</w:t>
      </w:r>
      <w:r w:rsidRPr="00BD7C23">
        <w:t>:</w:t>
      </w:r>
    </w:p>
    <w:p w:rsidR="002C49FA" w:rsidRPr="009D525C" w:rsidRDefault="002C49FA"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2C49FA" w:rsidRPr="00B70F0B" w:rsidRDefault="002C49FA" w:rsidP="00C42C8E">
      <w:pPr>
        <w:ind w:firstLine="0"/>
        <w:rPr>
          <w:lang w:val="en-US"/>
        </w:rPr>
      </w:pPr>
      <w:r>
        <w:rPr>
          <w:rStyle w:val="FontStyle14"/>
          <w:b w:val="0"/>
          <w:bCs w:val="0"/>
          <w:lang w:val="en-US" w:eastAsia="de-DE"/>
        </w:rPr>
        <w:t xml:space="preserve">a) </w:t>
      </w:r>
      <w:r w:rsidRPr="009D525C">
        <w:rPr>
          <w:lang w:val="en-US"/>
        </w:rPr>
        <w:t>Ils aident leurs parents.</w:t>
      </w:r>
    </w:p>
    <w:p w:rsidR="002C49FA" w:rsidRPr="009D525C" w:rsidRDefault="002C49FA"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2C49FA" w:rsidRDefault="002C49FA"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2C49FA" w:rsidRPr="001B5E17" w:rsidRDefault="002C49FA" w:rsidP="00C42C8E">
      <w:pPr>
        <w:ind w:firstLine="0"/>
        <w:rPr>
          <w:lang w:val="en-US"/>
        </w:rPr>
      </w:pPr>
      <w:r w:rsidRPr="009D525C">
        <w:rPr>
          <w:lang w:val="de-DE"/>
        </w:rPr>
        <w:t>d</w:t>
      </w:r>
      <w:r w:rsidRPr="001B5E17">
        <w:rPr>
          <w:lang w:val="en-US"/>
        </w:rPr>
        <w:t xml:space="preserve">) </w:t>
      </w:r>
      <w:r w:rsidRPr="009D525C">
        <w:rPr>
          <w:lang w:val="de-DE"/>
        </w:rPr>
        <w:t>Ilsvontaucinema</w:t>
      </w:r>
    </w:p>
    <w:p w:rsidR="002C49FA" w:rsidRPr="001B5E17" w:rsidRDefault="002C49FA" w:rsidP="00C42C8E">
      <w:pPr>
        <w:rPr>
          <w:lang w:val="en-US"/>
        </w:rPr>
      </w:pPr>
    </w:p>
    <w:p w:rsidR="002C49FA" w:rsidRPr="001B5E17" w:rsidRDefault="002C49FA" w:rsidP="00C42C8E">
      <w:pPr>
        <w:ind w:firstLine="0"/>
        <w:rPr>
          <w:lang w:val="en-US"/>
        </w:rPr>
      </w:pPr>
      <w:r w:rsidRPr="001B5E17">
        <w:rPr>
          <w:lang w:val="en-US"/>
        </w:rPr>
        <w:t xml:space="preserve">32. </w:t>
      </w:r>
      <w:r w:rsidRPr="000C3A47">
        <w:t>Определитеосновнуюидеютекста</w:t>
      </w:r>
    </w:p>
    <w:p w:rsidR="002C49FA" w:rsidRPr="00B70F0B" w:rsidRDefault="002C49FA" w:rsidP="00C42C8E">
      <w:pPr>
        <w:ind w:firstLine="0"/>
        <w:rPr>
          <w:lang w:val="en-US"/>
        </w:rPr>
      </w:pPr>
      <w:r w:rsidRPr="00B70F0B">
        <w:rPr>
          <w:lang w:val="en-US"/>
        </w:rPr>
        <w:t>A Les Francais se marient rare aujourd’hui.</w:t>
      </w:r>
    </w:p>
    <w:p w:rsidR="002C49FA" w:rsidRPr="00B70F0B" w:rsidRDefault="002C49FA" w:rsidP="00C42C8E">
      <w:pPr>
        <w:ind w:firstLine="0"/>
        <w:rPr>
          <w:lang w:val="en-US"/>
        </w:rPr>
      </w:pPr>
      <w:r w:rsidRPr="00B70F0B">
        <w:rPr>
          <w:lang w:val="en-US"/>
        </w:rPr>
        <w:t>B L’ancienne generation ne communique pratiquement pas avec les jeunes.</w:t>
      </w:r>
    </w:p>
    <w:p w:rsidR="002C49FA" w:rsidRPr="00B70F0B" w:rsidRDefault="002C49FA"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2C49FA" w:rsidRDefault="002C49FA"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2C49FA" w:rsidRDefault="002C49FA" w:rsidP="00C42C8E">
      <w:pPr>
        <w:rPr>
          <w:lang w:val="fr-FR"/>
        </w:rPr>
      </w:pPr>
    </w:p>
    <w:p w:rsidR="002C49FA" w:rsidRPr="00BD7C23" w:rsidRDefault="002C49FA" w:rsidP="00C42C8E">
      <w:pPr>
        <w:ind w:firstLine="0"/>
        <w:rPr>
          <w:b/>
          <w:bCs/>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2C49FA" w:rsidRPr="00BD7C23" w:rsidRDefault="002C49FA" w:rsidP="00C42C8E">
      <w:pPr>
        <w:ind w:firstLine="0"/>
        <w:rPr>
          <w:color w:val="FF0000"/>
          <w:u w:val="single"/>
          <w:lang w:val="fr-FR"/>
        </w:rPr>
      </w:pPr>
    </w:p>
    <w:p w:rsidR="002C49FA" w:rsidRPr="00BD7C23" w:rsidRDefault="002C49FA" w:rsidP="00C42C8E">
      <w:pPr>
        <w:ind w:firstLine="0"/>
        <w:rPr>
          <w:lang w:val="fr-FR"/>
        </w:rPr>
      </w:pPr>
      <w:r w:rsidRPr="00BD7C23">
        <w:rPr>
          <w:lang w:val="fr-FR"/>
        </w:rPr>
        <w:t>Aubert &amp; Cie (1)</w:t>
      </w:r>
    </w:p>
    <w:p w:rsidR="002C49FA" w:rsidRPr="00BD7C23" w:rsidRDefault="002C49FA" w:rsidP="00C42C8E">
      <w:pPr>
        <w:ind w:firstLine="0"/>
        <w:rPr>
          <w:lang w:val="fr-FR"/>
        </w:rPr>
      </w:pPr>
      <w:r w:rsidRPr="00BD7C23">
        <w:rPr>
          <w:shd w:val="clear" w:color="auto" w:fill="F9F8F5"/>
          <w:lang w:val="fr-FR"/>
        </w:rPr>
        <w:t>Code postal</w:t>
      </w:r>
      <w:r w:rsidRPr="00BD7C23">
        <w:rPr>
          <w:lang w:val="fr-FR"/>
        </w:rPr>
        <w:t xml:space="preserve"> 75014 Paris (2)</w:t>
      </w:r>
    </w:p>
    <w:p w:rsidR="002C49FA" w:rsidRPr="00BD7C23" w:rsidRDefault="002C49FA" w:rsidP="00C42C8E">
      <w:pPr>
        <w:ind w:firstLine="0"/>
        <w:rPr>
          <w:lang w:val="fr-FR"/>
        </w:rPr>
      </w:pPr>
      <w:r w:rsidRPr="00BD7C23">
        <w:rPr>
          <w:lang w:val="fr-FR"/>
        </w:rPr>
        <w:t>(3) M. Jean Bertrand</w:t>
      </w:r>
    </w:p>
    <w:p w:rsidR="002C49FA" w:rsidRPr="00BD7C23" w:rsidRDefault="002C49FA" w:rsidP="00C42C8E">
      <w:pPr>
        <w:ind w:firstLine="0"/>
        <w:rPr>
          <w:lang w:val="fr-FR"/>
        </w:rPr>
      </w:pPr>
      <w:r w:rsidRPr="00BD7C23">
        <w:rPr>
          <w:lang w:val="fr-FR"/>
        </w:rPr>
        <w:t xml:space="preserve">(4) Etablissement  Butot </w:t>
      </w:r>
    </w:p>
    <w:p w:rsidR="002C49FA" w:rsidRPr="00BD7C23" w:rsidRDefault="002C49FA" w:rsidP="00C42C8E">
      <w:pPr>
        <w:ind w:firstLine="0"/>
        <w:rPr>
          <w:lang w:val="fr-FR"/>
        </w:rPr>
      </w:pPr>
      <w:r w:rsidRPr="00BD7C23">
        <w:rPr>
          <w:lang w:val="fr-FR"/>
        </w:rPr>
        <w:t xml:space="preserve"> (5)  20, Rue du Rhône</w:t>
      </w:r>
    </w:p>
    <w:p w:rsidR="002C49FA" w:rsidRPr="00BD7C23" w:rsidRDefault="002C49FA" w:rsidP="00C42C8E">
      <w:pPr>
        <w:ind w:firstLine="0"/>
        <w:rPr>
          <w:lang w:val="fr-FR"/>
        </w:rPr>
      </w:pPr>
    </w:p>
    <w:p w:rsidR="002C49FA" w:rsidRPr="009814BE" w:rsidRDefault="002C49FA" w:rsidP="00C42C8E">
      <w:pPr>
        <w:ind w:firstLine="0"/>
        <w:rPr>
          <w:lang w:val="en-US"/>
        </w:rPr>
      </w:pPr>
      <w:r w:rsidRPr="00B70F0B">
        <w:t>А</w:t>
      </w:r>
      <w:r w:rsidRPr="00BD7C23">
        <w:rPr>
          <w:lang w:val="fr-FR"/>
        </w:rPr>
        <w:t xml:space="preserve"> la Soci</w:t>
      </w:r>
      <w:r w:rsidRPr="009814BE">
        <w:rPr>
          <w:lang w:val="en-US"/>
        </w:rPr>
        <w:t>été de l'expéditeur</w:t>
      </w:r>
    </w:p>
    <w:p w:rsidR="002C49FA" w:rsidRPr="009814BE" w:rsidRDefault="002C49FA"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2C49FA" w:rsidRPr="00BD7C23" w:rsidRDefault="002C49FA" w:rsidP="00C42C8E">
      <w:pPr>
        <w:ind w:firstLine="0"/>
        <w:rPr>
          <w:lang w:val="de-DE"/>
        </w:rPr>
      </w:pPr>
      <w:r w:rsidRPr="00BD7C23">
        <w:rPr>
          <w:lang w:val="de-DE"/>
        </w:rPr>
        <w:t>C  le nom du destinataire</w:t>
      </w:r>
    </w:p>
    <w:p w:rsidR="002C49FA" w:rsidRPr="00BD7C23" w:rsidRDefault="002C49FA" w:rsidP="00C42C8E">
      <w:pPr>
        <w:ind w:firstLine="0"/>
        <w:rPr>
          <w:lang w:val="de-DE"/>
        </w:rPr>
      </w:pPr>
      <w:r w:rsidRPr="00BD7C23">
        <w:rPr>
          <w:lang w:val="de-DE"/>
        </w:rPr>
        <w:t>D la rue du destinataire</w:t>
      </w:r>
    </w:p>
    <w:p w:rsidR="002C49FA" w:rsidRPr="00BD7C23" w:rsidRDefault="002C49FA" w:rsidP="00C42C8E">
      <w:pPr>
        <w:ind w:firstLine="0"/>
        <w:rPr>
          <w:lang w:val="de-DE"/>
        </w:rPr>
      </w:pPr>
      <w:r w:rsidRPr="00BD7C23">
        <w:rPr>
          <w:lang w:val="de-DE"/>
        </w:rPr>
        <w:t>E la Société du destinataire</w:t>
      </w:r>
    </w:p>
    <w:p w:rsidR="002C49FA" w:rsidRPr="00BD7C23" w:rsidRDefault="002C49FA" w:rsidP="00C42C8E">
      <w:pPr>
        <w:rPr>
          <w:lang w:val="de-DE"/>
        </w:rPr>
      </w:pPr>
    </w:p>
    <w:p w:rsidR="002C49FA" w:rsidRPr="009814BE" w:rsidRDefault="002C49FA"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rsidR="002C49FA" w:rsidRPr="009814BE" w:rsidRDefault="002C49FA" w:rsidP="00C42C8E">
      <w:pPr>
        <w:pStyle w:val="Default"/>
        <w:rPr>
          <w:lang w:val="de-DE"/>
        </w:rPr>
      </w:pPr>
    </w:p>
    <w:p w:rsidR="002C49FA" w:rsidRPr="00B70F0B" w:rsidRDefault="002C49FA" w:rsidP="00C42C8E">
      <w:pPr>
        <w:pStyle w:val="Default"/>
        <w:rPr>
          <w:lang w:val="en-US"/>
        </w:rPr>
      </w:pPr>
      <w:r w:rsidRPr="00B70F0B">
        <w:rPr>
          <w:lang w:val="en-US"/>
        </w:rPr>
        <w:t xml:space="preserve">Madame, Monsieur, </w:t>
      </w:r>
    </w:p>
    <w:p w:rsidR="002C49FA" w:rsidRPr="00B70F0B" w:rsidRDefault="002C49FA"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2C49FA" w:rsidRPr="00B70F0B" w:rsidRDefault="002C49FA"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2C49FA" w:rsidRPr="009814BE" w:rsidRDefault="002C49FA" w:rsidP="00C42C8E">
      <w:pPr>
        <w:pStyle w:val="Default"/>
        <w:rPr>
          <w:lang w:val="en-US"/>
        </w:rPr>
      </w:pPr>
    </w:p>
    <w:p w:rsidR="002C49FA" w:rsidRPr="009814BE" w:rsidRDefault="002C49FA" w:rsidP="00C42C8E">
      <w:pPr>
        <w:pStyle w:val="Default"/>
        <w:rPr>
          <w:lang w:val="en-US"/>
        </w:rPr>
      </w:pPr>
      <w:r w:rsidRPr="009814BE">
        <w:rPr>
          <w:lang w:val="en-US"/>
        </w:rPr>
        <w:t>A Lettre-demande</w:t>
      </w:r>
    </w:p>
    <w:p w:rsidR="002C49FA" w:rsidRPr="00B70F0B" w:rsidRDefault="002C49FA" w:rsidP="00C42C8E">
      <w:pPr>
        <w:pStyle w:val="Default"/>
        <w:rPr>
          <w:lang w:val="en-US"/>
        </w:rPr>
      </w:pPr>
      <w:r w:rsidRPr="00B70F0B">
        <w:rPr>
          <w:lang w:val="en-US"/>
        </w:rPr>
        <w:t>B Lettre-offre</w:t>
      </w:r>
    </w:p>
    <w:p w:rsidR="002C49FA" w:rsidRPr="00B70F0B" w:rsidRDefault="002C49FA" w:rsidP="00C42C8E">
      <w:pPr>
        <w:pStyle w:val="Default"/>
        <w:rPr>
          <w:lang w:val="en-US"/>
        </w:rPr>
      </w:pPr>
      <w:r w:rsidRPr="00B70F0B">
        <w:rPr>
          <w:lang w:val="en-US"/>
        </w:rPr>
        <w:t>C Lettre-commande</w:t>
      </w:r>
    </w:p>
    <w:p w:rsidR="002C49FA" w:rsidRPr="00B70F0B" w:rsidRDefault="002C49FA" w:rsidP="00C42C8E">
      <w:pPr>
        <w:pStyle w:val="Default"/>
        <w:rPr>
          <w:lang w:val="en-US"/>
        </w:rPr>
      </w:pPr>
      <w:r w:rsidRPr="00B70F0B">
        <w:rPr>
          <w:lang w:val="en-US"/>
        </w:rPr>
        <w:t>D Lettre-reclamation</w:t>
      </w:r>
    </w:p>
    <w:p w:rsidR="002C49FA" w:rsidRPr="001023E8" w:rsidRDefault="002C49FA" w:rsidP="00B513E1">
      <w:pPr>
        <w:tabs>
          <w:tab w:val="left" w:pos="2250"/>
        </w:tabs>
        <w:ind w:firstLine="0"/>
        <w:rPr>
          <w:rStyle w:val="normaltextrun"/>
          <w:b/>
          <w:bCs/>
          <w:lang w:val="en-US"/>
        </w:rPr>
      </w:pPr>
    </w:p>
    <w:p w:rsidR="002C49FA" w:rsidRPr="00DF1383" w:rsidRDefault="002C49FA" w:rsidP="005B08D5">
      <w:pPr>
        <w:keepNext/>
        <w:autoSpaceDE/>
        <w:autoSpaceDN/>
        <w:adjustRightInd/>
        <w:spacing w:before="240" w:after="120"/>
        <w:ind w:left="567" w:firstLine="0"/>
        <w:outlineLvl w:val="0"/>
        <w:rPr>
          <w:b/>
          <w:bCs/>
          <w:spacing w:val="-4"/>
          <w:sz w:val="28"/>
          <w:szCs w:val="28"/>
        </w:rPr>
      </w:pPr>
      <w:r w:rsidRPr="00DF1383">
        <w:rPr>
          <w:b/>
          <w:bCs/>
          <w:i/>
          <w:iCs/>
          <w:spacing w:val="-4"/>
          <w:sz w:val="28"/>
          <w:szCs w:val="28"/>
        </w:rPr>
        <w:t xml:space="preserve">8 </w:t>
      </w:r>
      <w:r w:rsidRPr="00DF1383">
        <w:rPr>
          <w:b/>
          <w:bCs/>
          <w:spacing w:val="-4"/>
          <w:sz w:val="28"/>
          <w:szCs w:val="28"/>
        </w:rPr>
        <w:t>Учебно-методическое и информационное обеспечение дисциплины (модуля)</w:t>
      </w:r>
    </w:p>
    <w:p w:rsidR="002C49FA" w:rsidRPr="00DF1383" w:rsidRDefault="002C49FA" w:rsidP="005B08D5">
      <w:pPr>
        <w:widowControl/>
        <w:ind w:firstLine="720"/>
        <w:rPr>
          <w:b/>
          <w:bCs/>
        </w:rPr>
      </w:pPr>
      <w:r w:rsidRPr="00DF1383">
        <w:rPr>
          <w:b/>
          <w:bCs/>
        </w:rPr>
        <w:t>Английский язык</w:t>
      </w:r>
    </w:p>
    <w:p w:rsidR="002C49FA" w:rsidRPr="00DF1383" w:rsidRDefault="002C49FA" w:rsidP="005B08D5">
      <w:pPr>
        <w:widowControl/>
        <w:ind w:firstLine="720"/>
        <w:rPr>
          <w:b/>
          <w:bCs/>
        </w:rPr>
      </w:pPr>
      <w:r w:rsidRPr="00DF1383">
        <w:rPr>
          <w:b/>
          <w:bCs/>
        </w:rPr>
        <w:t xml:space="preserve">а) Основнаялитература: </w:t>
      </w:r>
    </w:p>
    <w:p w:rsidR="002C49FA" w:rsidRPr="0094756E" w:rsidRDefault="002C49FA" w:rsidP="0081336B">
      <w:pPr>
        <w:ind w:firstLine="756"/>
        <w:rPr>
          <w:color w:val="001329"/>
          <w:shd w:val="clear" w:color="auto" w:fill="FFFFFF"/>
        </w:rPr>
      </w:pPr>
      <w:r w:rsidRPr="00B97FD4">
        <w:rPr>
          <w:color w:val="000000"/>
        </w:rPr>
        <w:t>1.</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217" w:history="1">
        <w:r w:rsidRPr="0098134C">
          <w:rPr>
            <w:rStyle w:val="Hyperlink"/>
            <w:shd w:val="clear" w:color="auto" w:fill="FFFFFF"/>
          </w:rPr>
          <w:t>https://znanium.com/catalog/product/989393</w:t>
        </w:r>
      </w:hyperlink>
      <w:r w:rsidRPr="0094756E">
        <w:rPr>
          <w:color w:val="001329"/>
          <w:shd w:val="clear" w:color="auto" w:fill="FFFFFF"/>
        </w:rPr>
        <w:t xml:space="preserve"> (дата обращения: 09.10.2020). – Режим доступа: по подписке.</w:t>
      </w:r>
    </w:p>
    <w:p w:rsidR="002C49FA" w:rsidRPr="0094756E" w:rsidRDefault="002C49FA" w:rsidP="0081336B">
      <w:pPr>
        <w:ind w:firstLine="756"/>
      </w:pPr>
      <w:r w:rsidRPr="00B97FD4">
        <w:rPr>
          <w:color w:val="000000"/>
        </w:rPr>
        <w:t>2.</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18" w:history="1">
        <w:r w:rsidRPr="0094756E">
          <w:rPr>
            <w:rStyle w:val="Hyperlink"/>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2C49FA" w:rsidRPr="00851F1E" w:rsidRDefault="002C49FA" w:rsidP="0081336B">
      <w:pPr>
        <w:widowControl/>
        <w:autoSpaceDE/>
        <w:autoSpaceDN/>
        <w:adjustRightInd/>
        <w:ind w:firstLine="709"/>
      </w:pPr>
      <w:r w:rsidRPr="00DD3B9E">
        <w:rPr>
          <w:color w:val="000000"/>
          <w:lang w:val="en-US"/>
        </w:rPr>
        <w:t>3.</w:t>
      </w:r>
      <w:r w:rsidRPr="00851F1E">
        <w:rPr>
          <w:lang w:val="en-US"/>
        </w:rPr>
        <w:t xml:space="preserve">English Course for University Students : </w:t>
      </w:r>
      <w:r w:rsidRPr="00851F1E">
        <w:t>учебноепособие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219" w:history="1">
        <w:r w:rsidRPr="00FC5480">
          <w:rPr>
            <w:rStyle w:val="Hyperlink"/>
          </w:rPr>
          <w:t>https://magtu.informsystema.ru/uploader/fileUpload?name=3255.pdf&amp;show=dcatalogues/1/1137108/3255.pdf&amp;view=true</w:t>
        </w:r>
      </w:hyperlink>
      <w:r w:rsidRPr="00851F1E">
        <w:t xml:space="preserve"> (дата обращения: 25.09.2020). - Макрообъект. - Текст : электронный. - Сведения доступны также на CD-ROM.</w:t>
      </w:r>
    </w:p>
    <w:p w:rsidR="002C49FA" w:rsidRPr="00DF1383" w:rsidRDefault="002C49FA" w:rsidP="0081336B">
      <w:pPr>
        <w:ind w:firstLine="756"/>
        <w:rPr>
          <w:sz w:val="20"/>
          <w:szCs w:val="20"/>
        </w:rPr>
      </w:pPr>
    </w:p>
    <w:p w:rsidR="002C49FA" w:rsidRPr="00DF1383" w:rsidRDefault="002C49FA" w:rsidP="0081336B">
      <w:pPr>
        <w:widowControl/>
        <w:rPr>
          <w:b/>
          <w:bCs/>
        </w:rPr>
      </w:pPr>
      <w:r w:rsidRPr="00DF1383">
        <w:rPr>
          <w:b/>
          <w:bCs/>
        </w:rPr>
        <w:t xml:space="preserve">б) Дополнительная литература: </w:t>
      </w:r>
    </w:p>
    <w:p w:rsidR="002C49FA" w:rsidRPr="006A47B6" w:rsidRDefault="002C49FA" w:rsidP="0081336B">
      <w:pPr>
        <w:ind w:firstLine="709"/>
      </w:pPr>
      <w:r w:rsidRPr="006A47B6">
        <w:rPr>
          <w:color w:val="000000"/>
        </w:rPr>
        <w:t>1.</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0" w:history="1">
        <w:r w:rsidRPr="00CA2BA2">
          <w:rPr>
            <w:rStyle w:val="Hyperlink"/>
          </w:rPr>
          <w:t>https</w:t>
        </w:r>
        <w:r w:rsidRPr="006A47B6">
          <w:rPr>
            <w:rStyle w:val="Hyperlink"/>
          </w:rPr>
          <w:t>://</w:t>
        </w:r>
        <w:r w:rsidRPr="00CA2BA2">
          <w:rPr>
            <w:rStyle w:val="Hyperlink"/>
          </w:rPr>
          <w:t>magtu</w:t>
        </w:r>
        <w:r w:rsidRPr="006A47B6">
          <w:rPr>
            <w:rStyle w:val="Hyperlink"/>
          </w:rPr>
          <w:t>.</w:t>
        </w:r>
        <w:r w:rsidRPr="00CA2BA2">
          <w:rPr>
            <w:rStyle w:val="Hyperlink"/>
          </w:rPr>
          <w:t>informsystema</w:t>
        </w:r>
        <w:r w:rsidRPr="006A47B6">
          <w:rPr>
            <w:rStyle w:val="Hyperlink"/>
          </w:rPr>
          <w:t>.</w:t>
        </w:r>
        <w:r w:rsidRPr="00CA2BA2">
          <w:rPr>
            <w:rStyle w:val="Hyperlink"/>
          </w:rPr>
          <w:t>ru</w:t>
        </w:r>
        <w:r w:rsidRPr="006A47B6">
          <w:rPr>
            <w:rStyle w:val="Hyperlink"/>
          </w:rPr>
          <w:t>/</w:t>
        </w:r>
        <w:r w:rsidRPr="00CA2BA2">
          <w:rPr>
            <w:rStyle w:val="Hyperlink"/>
          </w:rPr>
          <w:t>uploader</w:t>
        </w:r>
        <w:r w:rsidRPr="006A47B6">
          <w:rPr>
            <w:rStyle w:val="Hyperlink"/>
          </w:rPr>
          <w:t>/</w:t>
        </w:r>
        <w:r w:rsidRPr="00CA2BA2">
          <w:rPr>
            <w:rStyle w:val="Hyperlink"/>
          </w:rPr>
          <w:t>fileUpload</w:t>
        </w:r>
        <w:r w:rsidRPr="006A47B6">
          <w:rPr>
            <w:rStyle w:val="Hyperlink"/>
          </w:rPr>
          <w:t>?</w:t>
        </w:r>
        <w:r w:rsidRPr="00CA2BA2">
          <w:rPr>
            <w:rStyle w:val="Hyperlink"/>
          </w:rPr>
          <w:t>name</w:t>
        </w:r>
        <w:r w:rsidRPr="006A47B6">
          <w:rPr>
            <w:rStyle w:val="Hyperlink"/>
          </w:rPr>
          <w:t>=3254.</w:t>
        </w:r>
        <w:r w:rsidRPr="00CA2BA2">
          <w:rPr>
            <w:rStyle w:val="Hyperlink"/>
          </w:rPr>
          <w:t>pdf</w:t>
        </w:r>
        <w:r w:rsidRPr="006A47B6">
          <w:rPr>
            <w:rStyle w:val="Hyperlink"/>
          </w:rPr>
          <w:t>&amp;</w:t>
        </w:r>
        <w:r w:rsidRPr="00CA2BA2">
          <w:rPr>
            <w:rStyle w:val="Hyperlink"/>
          </w:rPr>
          <w:t>show</w:t>
        </w:r>
        <w:r w:rsidRPr="006A47B6">
          <w:rPr>
            <w:rStyle w:val="Hyperlink"/>
          </w:rPr>
          <w:t>=</w:t>
        </w:r>
        <w:r w:rsidRPr="00CA2BA2">
          <w:rPr>
            <w:rStyle w:val="Hyperlink"/>
          </w:rPr>
          <w:t>dcatalogues</w:t>
        </w:r>
        <w:r w:rsidRPr="006A47B6">
          <w:rPr>
            <w:rStyle w:val="Hyperlink"/>
          </w:rPr>
          <w:t>/1/1137105/3254.</w:t>
        </w:r>
        <w:r w:rsidRPr="00CA2BA2">
          <w:rPr>
            <w:rStyle w:val="Hyperlink"/>
          </w:rPr>
          <w:t>pdf</w:t>
        </w:r>
        <w:r w:rsidRPr="006A47B6">
          <w:rPr>
            <w:rStyle w:val="Hyperlink"/>
          </w:rPr>
          <w:t>&amp;</w:t>
        </w:r>
        <w:r w:rsidRPr="00CA2BA2">
          <w:rPr>
            <w:rStyle w:val="Hyperlink"/>
          </w:rPr>
          <w:t>view</w:t>
        </w:r>
        <w:r w:rsidRPr="006A47B6">
          <w:rPr>
            <w:rStyle w:val="Hyperlink"/>
          </w:rPr>
          <w:t>=</w:t>
        </w:r>
        <w:r w:rsidRPr="00CA2BA2">
          <w:rPr>
            <w:rStyle w:val="Hyperlink"/>
          </w:rPr>
          <w:t>true</w:t>
        </w:r>
      </w:hyperlink>
      <w:r w:rsidRPr="009A1562">
        <w:t xml:space="preserve"> (дата обращения: 25.09.2020). - Макрообъект. - Текст : электронный. - Сведения доступны также на CD-ROM.</w:t>
      </w:r>
    </w:p>
    <w:p w:rsidR="002C49FA" w:rsidRPr="00D46DE0" w:rsidRDefault="002C49FA" w:rsidP="0081336B">
      <w:r w:rsidRPr="006A47B6">
        <w:rPr>
          <w:color w:val="000000"/>
        </w:rPr>
        <w:t>2.</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21" w:history="1">
        <w:r w:rsidRPr="00CA2BA2">
          <w:rPr>
            <w:rStyle w:val="Hyperlink"/>
          </w:rPr>
          <w:t>https</w:t>
        </w:r>
        <w:r w:rsidRPr="00D46DE0">
          <w:rPr>
            <w:rStyle w:val="Hyperlink"/>
          </w:rPr>
          <w:t>://</w:t>
        </w:r>
        <w:r w:rsidRPr="00CA2BA2">
          <w:rPr>
            <w:rStyle w:val="Hyperlink"/>
          </w:rPr>
          <w:t>magtu</w:t>
        </w:r>
        <w:r w:rsidRPr="00D46DE0">
          <w:rPr>
            <w:rStyle w:val="Hyperlink"/>
          </w:rPr>
          <w:t>.</w:t>
        </w:r>
        <w:r w:rsidRPr="00CA2BA2">
          <w:rPr>
            <w:rStyle w:val="Hyperlink"/>
          </w:rPr>
          <w:t>informsystema</w:t>
        </w:r>
        <w:r w:rsidRPr="00D46DE0">
          <w:rPr>
            <w:rStyle w:val="Hyperlink"/>
          </w:rPr>
          <w:t>.</w:t>
        </w:r>
        <w:r w:rsidRPr="00CA2BA2">
          <w:rPr>
            <w:rStyle w:val="Hyperlink"/>
          </w:rPr>
          <w:t>ru</w:t>
        </w:r>
        <w:r w:rsidRPr="00D46DE0">
          <w:rPr>
            <w:rStyle w:val="Hyperlink"/>
          </w:rPr>
          <w:t>/</w:t>
        </w:r>
        <w:r w:rsidRPr="00CA2BA2">
          <w:rPr>
            <w:rStyle w:val="Hyperlink"/>
          </w:rPr>
          <w:t>uploader</w:t>
        </w:r>
        <w:r w:rsidRPr="00D46DE0">
          <w:rPr>
            <w:rStyle w:val="Hyperlink"/>
          </w:rPr>
          <w:t>/</w:t>
        </w:r>
        <w:r w:rsidRPr="00CA2BA2">
          <w:rPr>
            <w:rStyle w:val="Hyperlink"/>
          </w:rPr>
          <w:t>fileUpload</w:t>
        </w:r>
        <w:r w:rsidRPr="00D46DE0">
          <w:rPr>
            <w:rStyle w:val="Hyperlink"/>
          </w:rPr>
          <w:t>?</w:t>
        </w:r>
        <w:r w:rsidRPr="00CA2BA2">
          <w:rPr>
            <w:rStyle w:val="Hyperlink"/>
          </w:rPr>
          <w:t>name</w:t>
        </w:r>
        <w:r w:rsidRPr="00D46DE0">
          <w:rPr>
            <w:rStyle w:val="Hyperlink"/>
          </w:rPr>
          <w:t>=3413.</w:t>
        </w:r>
        <w:r w:rsidRPr="00CA2BA2">
          <w:rPr>
            <w:rStyle w:val="Hyperlink"/>
          </w:rPr>
          <w:t>pdf</w:t>
        </w:r>
        <w:r w:rsidRPr="00D46DE0">
          <w:rPr>
            <w:rStyle w:val="Hyperlink"/>
          </w:rPr>
          <w:t>&amp;</w:t>
        </w:r>
        <w:r w:rsidRPr="00CA2BA2">
          <w:rPr>
            <w:rStyle w:val="Hyperlink"/>
          </w:rPr>
          <w:t>show</w:t>
        </w:r>
        <w:r w:rsidRPr="00D46DE0">
          <w:rPr>
            <w:rStyle w:val="Hyperlink"/>
          </w:rPr>
          <w:t>=</w:t>
        </w:r>
        <w:r w:rsidRPr="00CA2BA2">
          <w:rPr>
            <w:rStyle w:val="Hyperlink"/>
          </w:rPr>
          <w:t>dcatalogues</w:t>
        </w:r>
        <w:r w:rsidRPr="00D46DE0">
          <w:rPr>
            <w:rStyle w:val="Hyperlink"/>
          </w:rPr>
          <w:t>/1/1139836/3413.</w:t>
        </w:r>
        <w:r w:rsidRPr="00CA2BA2">
          <w:rPr>
            <w:rStyle w:val="Hyperlink"/>
          </w:rPr>
          <w:t>pdf</w:t>
        </w:r>
        <w:r w:rsidRPr="00D46DE0">
          <w:rPr>
            <w:rStyle w:val="Hyperlink"/>
          </w:rPr>
          <w:t>&amp;</w:t>
        </w:r>
        <w:r w:rsidRPr="00CA2BA2">
          <w:rPr>
            <w:rStyle w:val="Hyperlink"/>
          </w:rPr>
          <w:t>view</w:t>
        </w:r>
        <w:r w:rsidRPr="00D46DE0">
          <w:rPr>
            <w:rStyle w:val="Hyperlink"/>
          </w:rPr>
          <w:t>=</w:t>
        </w:r>
        <w:r w:rsidRPr="00CA2BA2">
          <w:rPr>
            <w:rStyle w:val="Hyperlink"/>
          </w:rPr>
          <w:t>true</w:t>
        </w:r>
      </w:hyperlink>
      <w:r w:rsidRPr="00B61807">
        <w:t xml:space="preserve"> (дата обращения: 25.09.2020). - Макрообъект. - Текст : электронный. - ISBN 978-5-9967-1037-9. - Сведения доступны также на CD-ROM.</w:t>
      </w:r>
    </w:p>
    <w:p w:rsidR="002C49FA" w:rsidRPr="00D46DE0" w:rsidRDefault="002C49FA" w:rsidP="0081336B">
      <w:r w:rsidRPr="00B97FD4">
        <w:rPr>
          <w:color w:val="000000"/>
        </w:rPr>
        <w:t>3.</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22" w:history="1">
        <w:r w:rsidRPr="00CA2BA2">
          <w:rPr>
            <w:rStyle w:val="Hyperlink"/>
          </w:rPr>
          <w:t>https</w:t>
        </w:r>
        <w:r w:rsidRPr="00D46DE0">
          <w:rPr>
            <w:rStyle w:val="Hyperlink"/>
          </w:rPr>
          <w:t>://</w:t>
        </w:r>
        <w:r w:rsidRPr="00CA2BA2">
          <w:rPr>
            <w:rStyle w:val="Hyperlink"/>
          </w:rPr>
          <w:t>magtu</w:t>
        </w:r>
        <w:r w:rsidRPr="00D46DE0">
          <w:rPr>
            <w:rStyle w:val="Hyperlink"/>
          </w:rPr>
          <w:t>.</w:t>
        </w:r>
        <w:r w:rsidRPr="00CA2BA2">
          <w:rPr>
            <w:rStyle w:val="Hyperlink"/>
          </w:rPr>
          <w:t>informsystema</w:t>
        </w:r>
        <w:r w:rsidRPr="00D46DE0">
          <w:rPr>
            <w:rStyle w:val="Hyperlink"/>
          </w:rPr>
          <w:t>.</w:t>
        </w:r>
        <w:r w:rsidRPr="00CA2BA2">
          <w:rPr>
            <w:rStyle w:val="Hyperlink"/>
          </w:rPr>
          <w:t>ru</w:t>
        </w:r>
        <w:r w:rsidRPr="00D46DE0">
          <w:rPr>
            <w:rStyle w:val="Hyperlink"/>
          </w:rPr>
          <w:t>/</w:t>
        </w:r>
        <w:r w:rsidRPr="00CA2BA2">
          <w:rPr>
            <w:rStyle w:val="Hyperlink"/>
          </w:rPr>
          <w:t>uploader</w:t>
        </w:r>
        <w:r w:rsidRPr="00D46DE0">
          <w:rPr>
            <w:rStyle w:val="Hyperlink"/>
          </w:rPr>
          <w:t>/</w:t>
        </w:r>
        <w:r w:rsidRPr="00CA2BA2">
          <w:rPr>
            <w:rStyle w:val="Hyperlink"/>
          </w:rPr>
          <w:t>fileUpload</w:t>
        </w:r>
        <w:r w:rsidRPr="00D46DE0">
          <w:rPr>
            <w:rStyle w:val="Hyperlink"/>
          </w:rPr>
          <w:t>?</w:t>
        </w:r>
        <w:r w:rsidRPr="00CA2BA2">
          <w:rPr>
            <w:rStyle w:val="Hyperlink"/>
          </w:rPr>
          <w:t>name</w:t>
        </w:r>
        <w:r w:rsidRPr="00D46DE0">
          <w:rPr>
            <w:rStyle w:val="Hyperlink"/>
          </w:rPr>
          <w:t>=3437.</w:t>
        </w:r>
        <w:r w:rsidRPr="00CA2BA2">
          <w:rPr>
            <w:rStyle w:val="Hyperlink"/>
          </w:rPr>
          <w:t>pdf</w:t>
        </w:r>
        <w:r w:rsidRPr="00D46DE0">
          <w:rPr>
            <w:rStyle w:val="Hyperlink"/>
          </w:rPr>
          <w:t>&amp;</w:t>
        </w:r>
        <w:r w:rsidRPr="00CA2BA2">
          <w:rPr>
            <w:rStyle w:val="Hyperlink"/>
          </w:rPr>
          <w:t>show</w:t>
        </w:r>
        <w:r w:rsidRPr="00D46DE0">
          <w:rPr>
            <w:rStyle w:val="Hyperlink"/>
          </w:rPr>
          <w:t>=</w:t>
        </w:r>
        <w:r w:rsidRPr="00CA2BA2">
          <w:rPr>
            <w:rStyle w:val="Hyperlink"/>
          </w:rPr>
          <w:t>dcatalogues</w:t>
        </w:r>
        <w:r w:rsidRPr="00D46DE0">
          <w:rPr>
            <w:rStyle w:val="Hyperlink"/>
          </w:rPr>
          <w:t>/1/1514260/3437.</w:t>
        </w:r>
        <w:r w:rsidRPr="00CA2BA2">
          <w:rPr>
            <w:rStyle w:val="Hyperlink"/>
          </w:rPr>
          <w:t>pdf</w:t>
        </w:r>
        <w:r w:rsidRPr="00D46DE0">
          <w:rPr>
            <w:rStyle w:val="Hyperlink"/>
          </w:rPr>
          <w:t>&amp;</w:t>
        </w:r>
        <w:r w:rsidRPr="00CA2BA2">
          <w:rPr>
            <w:rStyle w:val="Hyperlink"/>
          </w:rPr>
          <w:t>view</w:t>
        </w:r>
        <w:r w:rsidRPr="00D46DE0">
          <w:rPr>
            <w:rStyle w:val="Hyperlink"/>
          </w:rPr>
          <w:t>=</w:t>
        </w:r>
        <w:r w:rsidRPr="00CA2BA2">
          <w:rPr>
            <w:rStyle w:val="Hyperlink"/>
          </w:rPr>
          <w:t>true</w:t>
        </w:r>
      </w:hyperlink>
      <w:r w:rsidRPr="00B61807">
        <w:t xml:space="preserve"> (дата обращения: 25.09.2020). - Макрообъект. - Текст : электронный. - Сведения доступны также на CD-ROM.</w:t>
      </w:r>
    </w:p>
    <w:p w:rsidR="002C49FA" w:rsidRPr="0094756E" w:rsidRDefault="002C49FA" w:rsidP="0081336B">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23" w:history="1">
        <w:r w:rsidRPr="0098134C">
          <w:rPr>
            <w:rStyle w:val="Hyperlink"/>
            <w:shd w:val="clear" w:color="auto" w:fill="FFFFFF"/>
          </w:rPr>
          <w:t>https://znanium.com/catalog/product/1128280</w:t>
        </w:r>
      </w:hyperlink>
      <w:r w:rsidRPr="0094756E">
        <w:rPr>
          <w:color w:val="001329"/>
          <w:shd w:val="clear" w:color="auto" w:fill="FFFFFF"/>
        </w:rPr>
        <w:t xml:space="preserve"> (дата обращения: 09.10.2020). – Режим доступа: по подписке.</w:t>
      </w:r>
    </w:p>
    <w:p w:rsidR="002C49FA" w:rsidRPr="00DF1383" w:rsidRDefault="002C49FA" w:rsidP="0081336B">
      <w:pPr>
        <w:widowControl/>
        <w:tabs>
          <w:tab w:val="left" w:pos="426"/>
        </w:tabs>
        <w:autoSpaceDE/>
        <w:autoSpaceDN/>
        <w:adjustRightInd/>
        <w:ind w:left="426" w:firstLine="283"/>
        <w:rPr>
          <w:b/>
          <w:bCs/>
          <w:lang w:eastAsia="en-US"/>
        </w:rPr>
      </w:pPr>
      <w:r w:rsidRPr="00DF1383">
        <w:rPr>
          <w:b/>
          <w:bCs/>
          <w:lang w:eastAsia="en-US"/>
        </w:rPr>
        <w:t>Немецкий язык</w:t>
      </w:r>
    </w:p>
    <w:p w:rsidR="002C49FA" w:rsidRPr="0094756E" w:rsidRDefault="002C49FA" w:rsidP="0081336B">
      <w:pPr>
        <w:widowControl/>
        <w:ind w:firstLine="720"/>
        <w:rPr>
          <w:b/>
          <w:bCs/>
        </w:rPr>
      </w:pPr>
      <w:r w:rsidRPr="00DF1383">
        <w:rPr>
          <w:b/>
          <w:bCs/>
        </w:rPr>
        <w:t xml:space="preserve">а) </w:t>
      </w:r>
      <w:r w:rsidRPr="0094756E">
        <w:rPr>
          <w:b/>
          <w:bCs/>
        </w:rPr>
        <w:t xml:space="preserve">Основнаялитература: </w:t>
      </w:r>
    </w:p>
    <w:p w:rsidR="002C49FA" w:rsidRPr="00D46DE0" w:rsidRDefault="002C49FA" w:rsidP="0081336B">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24" w:history="1">
        <w:r w:rsidRPr="00CA2BA2">
          <w:rPr>
            <w:rStyle w:val="Hyperlink"/>
          </w:rPr>
          <w:t>https</w:t>
        </w:r>
        <w:r w:rsidRPr="00D46DE0">
          <w:rPr>
            <w:rStyle w:val="Hyperlink"/>
          </w:rPr>
          <w:t>://</w:t>
        </w:r>
        <w:r w:rsidRPr="00CA2BA2">
          <w:rPr>
            <w:rStyle w:val="Hyperlink"/>
          </w:rPr>
          <w:t>magtu</w:t>
        </w:r>
        <w:r w:rsidRPr="00D46DE0">
          <w:rPr>
            <w:rStyle w:val="Hyperlink"/>
          </w:rPr>
          <w:t>.</w:t>
        </w:r>
        <w:r w:rsidRPr="00CA2BA2">
          <w:rPr>
            <w:rStyle w:val="Hyperlink"/>
          </w:rPr>
          <w:t>informsystema</w:t>
        </w:r>
        <w:r w:rsidRPr="00D46DE0">
          <w:rPr>
            <w:rStyle w:val="Hyperlink"/>
          </w:rPr>
          <w:t>.</w:t>
        </w:r>
        <w:r w:rsidRPr="00CA2BA2">
          <w:rPr>
            <w:rStyle w:val="Hyperlink"/>
          </w:rPr>
          <w:t>ru</w:t>
        </w:r>
        <w:r w:rsidRPr="00D46DE0">
          <w:rPr>
            <w:rStyle w:val="Hyperlink"/>
          </w:rPr>
          <w:t>/</w:t>
        </w:r>
        <w:r w:rsidRPr="00CA2BA2">
          <w:rPr>
            <w:rStyle w:val="Hyperlink"/>
          </w:rPr>
          <w:t>uploader</w:t>
        </w:r>
        <w:r w:rsidRPr="00D46DE0">
          <w:rPr>
            <w:rStyle w:val="Hyperlink"/>
          </w:rPr>
          <w:t>/</w:t>
        </w:r>
        <w:r w:rsidRPr="00CA2BA2">
          <w:rPr>
            <w:rStyle w:val="Hyperlink"/>
          </w:rPr>
          <w:t>fileUpload</w:t>
        </w:r>
        <w:r w:rsidRPr="00D46DE0">
          <w:rPr>
            <w:rStyle w:val="Hyperlink"/>
          </w:rPr>
          <w:t>?</w:t>
        </w:r>
        <w:r w:rsidRPr="00CA2BA2">
          <w:rPr>
            <w:rStyle w:val="Hyperlink"/>
          </w:rPr>
          <w:t>name</w:t>
        </w:r>
        <w:r w:rsidRPr="00D46DE0">
          <w:rPr>
            <w:rStyle w:val="Hyperlink"/>
          </w:rPr>
          <w:t>=3140.</w:t>
        </w:r>
        <w:r w:rsidRPr="00CA2BA2">
          <w:rPr>
            <w:rStyle w:val="Hyperlink"/>
          </w:rPr>
          <w:t>pdf</w:t>
        </w:r>
        <w:r w:rsidRPr="00D46DE0">
          <w:rPr>
            <w:rStyle w:val="Hyperlink"/>
          </w:rPr>
          <w:t>&amp;</w:t>
        </w:r>
        <w:r w:rsidRPr="00CA2BA2">
          <w:rPr>
            <w:rStyle w:val="Hyperlink"/>
          </w:rPr>
          <w:t>show</w:t>
        </w:r>
        <w:r w:rsidRPr="00D46DE0">
          <w:rPr>
            <w:rStyle w:val="Hyperlink"/>
          </w:rPr>
          <w:t>=</w:t>
        </w:r>
        <w:r w:rsidRPr="00CA2BA2">
          <w:rPr>
            <w:rStyle w:val="Hyperlink"/>
          </w:rPr>
          <w:t>dcatalogues</w:t>
        </w:r>
        <w:r w:rsidRPr="00D46DE0">
          <w:rPr>
            <w:rStyle w:val="Hyperlink"/>
          </w:rPr>
          <w:t>/1/1136432/3140.</w:t>
        </w:r>
        <w:r w:rsidRPr="00CA2BA2">
          <w:rPr>
            <w:rStyle w:val="Hyperlink"/>
          </w:rPr>
          <w:t>pdf</w:t>
        </w:r>
        <w:r w:rsidRPr="00D46DE0">
          <w:rPr>
            <w:rStyle w:val="Hyperlink"/>
          </w:rPr>
          <w:t>&amp;</w:t>
        </w:r>
        <w:r w:rsidRPr="00CA2BA2">
          <w:rPr>
            <w:rStyle w:val="Hyperlink"/>
          </w:rPr>
          <w:t>view</w:t>
        </w:r>
        <w:r w:rsidRPr="00D46DE0">
          <w:rPr>
            <w:rStyle w:val="Hyperlink"/>
          </w:rPr>
          <w:t>=</w:t>
        </w:r>
        <w:r w:rsidRPr="00CA2BA2">
          <w:rPr>
            <w:rStyle w:val="Hyperlink"/>
          </w:rPr>
          <w:t>true</w:t>
        </w:r>
      </w:hyperlink>
      <w:r w:rsidRPr="00B61807">
        <w:t xml:space="preserve"> (дата обращения: 25.09.2020). - Макрообъект. - Текст : электронный. - Сведения доступны также на CD-ROM.</w:t>
      </w:r>
    </w:p>
    <w:p w:rsidR="002C49FA" w:rsidRPr="00D46DE0" w:rsidRDefault="002C49FA" w:rsidP="0081336B">
      <w:pPr>
        <w:ind w:firstLine="709"/>
      </w:pPr>
      <w:r w:rsidRPr="00B97FD4">
        <w:rPr>
          <w:color w:val="000000"/>
        </w:rPr>
        <w:t>2.</w:t>
      </w:r>
      <w:r w:rsidRPr="00B61807">
        <w:t xml:space="preserve">Гампер, Е. Э. Easy Deutsch : учебное пособие / Е. Э. Гампер, Е. И. Рабина ; МГТУ. - Магнитогорск, 2013. - 78 с. : табл. - URL: </w:t>
      </w:r>
      <w:hyperlink r:id="rId225" w:history="1">
        <w:r w:rsidRPr="00CA2BA2">
          <w:rPr>
            <w:rStyle w:val="Hyperlink"/>
          </w:rPr>
          <w:t>https</w:t>
        </w:r>
        <w:r w:rsidRPr="00D46DE0">
          <w:rPr>
            <w:rStyle w:val="Hyperlink"/>
          </w:rPr>
          <w:t>://</w:t>
        </w:r>
        <w:r w:rsidRPr="00CA2BA2">
          <w:rPr>
            <w:rStyle w:val="Hyperlink"/>
          </w:rPr>
          <w:t>magtu</w:t>
        </w:r>
        <w:r w:rsidRPr="00D46DE0">
          <w:rPr>
            <w:rStyle w:val="Hyperlink"/>
          </w:rPr>
          <w:t>.</w:t>
        </w:r>
        <w:r w:rsidRPr="00CA2BA2">
          <w:rPr>
            <w:rStyle w:val="Hyperlink"/>
          </w:rPr>
          <w:t>informsystema</w:t>
        </w:r>
        <w:r w:rsidRPr="00D46DE0">
          <w:rPr>
            <w:rStyle w:val="Hyperlink"/>
          </w:rPr>
          <w:t>.</w:t>
        </w:r>
        <w:r w:rsidRPr="00CA2BA2">
          <w:rPr>
            <w:rStyle w:val="Hyperlink"/>
          </w:rPr>
          <w:t>ru</w:t>
        </w:r>
        <w:r w:rsidRPr="00D46DE0">
          <w:rPr>
            <w:rStyle w:val="Hyperlink"/>
          </w:rPr>
          <w:t>/</w:t>
        </w:r>
        <w:r w:rsidRPr="00CA2BA2">
          <w:rPr>
            <w:rStyle w:val="Hyperlink"/>
          </w:rPr>
          <w:t>uploader</w:t>
        </w:r>
        <w:r w:rsidRPr="00D46DE0">
          <w:rPr>
            <w:rStyle w:val="Hyperlink"/>
          </w:rPr>
          <w:t>/</w:t>
        </w:r>
        <w:r w:rsidRPr="00CA2BA2">
          <w:rPr>
            <w:rStyle w:val="Hyperlink"/>
          </w:rPr>
          <w:t>fileUpload</w:t>
        </w:r>
        <w:r w:rsidRPr="00D46DE0">
          <w:rPr>
            <w:rStyle w:val="Hyperlink"/>
          </w:rPr>
          <w:t>?</w:t>
        </w:r>
        <w:r w:rsidRPr="00CA2BA2">
          <w:rPr>
            <w:rStyle w:val="Hyperlink"/>
          </w:rPr>
          <w:t>name</w:t>
        </w:r>
        <w:r w:rsidRPr="00D46DE0">
          <w:rPr>
            <w:rStyle w:val="Hyperlink"/>
          </w:rPr>
          <w:t>=626.</w:t>
        </w:r>
        <w:r w:rsidRPr="00CA2BA2">
          <w:rPr>
            <w:rStyle w:val="Hyperlink"/>
          </w:rPr>
          <w:t>pdf</w:t>
        </w:r>
        <w:r w:rsidRPr="00D46DE0">
          <w:rPr>
            <w:rStyle w:val="Hyperlink"/>
          </w:rPr>
          <w:t>&amp;</w:t>
        </w:r>
        <w:r w:rsidRPr="00CA2BA2">
          <w:rPr>
            <w:rStyle w:val="Hyperlink"/>
          </w:rPr>
          <w:t>show</w:t>
        </w:r>
        <w:r w:rsidRPr="00D46DE0">
          <w:rPr>
            <w:rStyle w:val="Hyperlink"/>
          </w:rPr>
          <w:t>=</w:t>
        </w:r>
        <w:r w:rsidRPr="00CA2BA2">
          <w:rPr>
            <w:rStyle w:val="Hyperlink"/>
          </w:rPr>
          <w:t>dcatalogues</w:t>
        </w:r>
        <w:r w:rsidRPr="00D46DE0">
          <w:rPr>
            <w:rStyle w:val="Hyperlink"/>
          </w:rPr>
          <w:t>/1/1109379/626.</w:t>
        </w:r>
        <w:r w:rsidRPr="00CA2BA2">
          <w:rPr>
            <w:rStyle w:val="Hyperlink"/>
          </w:rPr>
          <w:t>pdf</w:t>
        </w:r>
        <w:r w:rsidRPr="00D46DE0">
          <w:rPr>
            <w:rStyle w:val="Hyperlink"/>
          </w:rPr>
          <w:t>&amp;</w:t>
        </w:r>
        <w:r w:rsidRPr="00CA2BA2">
          <w:rPr>
            <w:rStyle w:val="Hyperlink"/>
          </w:rPr>
          <w:t>view</w:t>
        </w:r>
        <w:r w:rsidRPr="00D46DE0">
          <w:rPr>
            <w:rStyle w:val="Hyperlink"/>
          </w:rPr>
          <w:t>=</w:t>
        </w:r>
        <w:r w:rsidRPr="00CA2BA2">
          <w:rPr>
            <w:rStyle w:val="Hyperlink"/>
          </w:rPr>
          <w:t>true</w:t>
        </w:r>
      </w:hyperlink>
      <w:r w:rsidRPr="00B61807">
        <w:t xml:space="preserve"> (дата обращения: 25.09.2020). - Макрообъект. - Текст : электронный. - Имеется печатный аналог.</w:t>
      </w:r>
    </w:p>
    <w:p w:rsidR="002C49FA" w:rsidRDefault="002C49FA" w:rsidP="0081336B">
      <w:pPr>
        <w:ind w:firstLine="709"/>
        <w:jc w:val="left"/>
        <w:rPr>
          <w:b/>
          <w:bCs/>
        </w:rPr>
      </w:pPr>
      <w:r w:rsidRPr="00DF1383">
        <w:rPr>
          <w:b/>
          <w:bCs/>
        </w:rPr>
        <w:t xml:space="preserve">б) Дополнительная литература: </w:t>
      </w:r>
    </w:p>
    <w:p w:rsidR="002C49FA" w:rsidRPr="0094756E" w:rsidRDefault="002C49FA" w:rsidP="0081336B">
      <w:pPr>
        <w:ind w:firstLine="756"/>
        <w:rPr>
          <w:color w:val="001329"/>
          <w:shd w:val="clear" w:color="auto" w:fill="FFFFFF"/>
        </w:rPr>
      </w:pPr>
      <w:r w:rsidRPr="0094756E">
        <w:rPr>
          <w:color w:val="000000"/>
        </w:rPr>
        <w:t>1.</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26" w:history="1">
        <w:r w:rsidRPr="0098134C">
          <w:rPr>
            <w:rStyle w:val="Hyperlink"/>
            <w:shd w:val="clear" w:color="auto" w:fill="FFFFFF"/>
          </w:rPr>
          <w:t>https://znanium.com/catalog/product/1046567</w:t>
        </w:r>
      </w:hyperlink>
      <w:r w:rsidRPr="0094756E">
        <w:rPr>
          <w:color w:val="001329"/>
          <w:shd w:val="clear" w:color="auto" w:fill="FFFFFF"/>
        </w:rPr>
        <w:t xml:space="preserve"> (дата обращения: 09.10.2020). – Режим доступа: по подписке.</w:t>
      </w:r>
    </w:p>
    <w:p w:rsidR="002C49FA" w:rsidRPr="0094756E" w:rsidRDefault="002C49FA" w:rsidP="0081336B">
      <w:pPr>
        <w:ind w:firstLine="756"/>
        <w:rPr>
          <w:color w:val="000000"/>
        </w:rPr>
      </w:pPr>
      <w:r w:rsidRPr="00B97FD4">
        <w:rPr>
          <w:color w:val="000000"/>
        </w:rPr>
        <w:t>2.</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27" w:history="1">
        <w:r w:rsidRPr="0098134C">
          <w:rPr>
            <w:rStyle w:val="Hyperlink"/>
            <w:shd w:val="clear" w:color="auto" w:fill="FFFFFF"/>
          </w:rPr>
          <w:t>https://znanium.com/catalog/product/535143</w:t>
        </w:r>
      </w:hyperlink>
      <w:r w:rsidRPr="0094756E">
        <w:rPr>
          <w:color w:val="001329"/>
          <w:shd w:val="clear" w:color="auto" w:fill="FFFFFF"/>
        </w:rPr>
        <w:t xml:space="preserve"> (дата обращения: 09.10.2020). – Режим доступа: по подписке.</w:t>
      </w:r>
    </w:p>
    <w:p w:rsidR="002C49FA" w:rsidRPr="00DF1383" w:rsidRDefault="002C49FA" w:rsidP="0081336B">
      <w:pPr>
        <w:widowControl/>
        <w:ind w:firstLine="0"/>
        <w:rPr>
          <w:b/>
          <w:bCs/>
        </w:rPr>
      </w:pPr>
      <w:r w:rsidRPr="00DF1383">
        <w:rPr>
          <w:b/>
          <w:bCs/>
        </w:rPr>
        <w:t xml:space="preserve">                Французский язык</w:t>
      </w:r>
    </w:p>
    <w:p w:rsidR="002C49FA" w:rsidRPr="00DF1383" w:rsidRDefault="002C49FA" w:rsidP="0081336B">
      <w:pPr>
        <w:widowControl/>
        <w:ind w:firstLine="720"/>
        <w:rPr>
          <w:b/>
          <w:bCs/>
        </w:rPr>
      </w:pPr>
      <w:r w:rsidRPr="00DF1383">
        <w:rPr>
          <w:b/>
          <w:bCs/>
        </w:rPr>
        <w:t xml:space="preserve">а) Основнаялитература: </w:t>
      </w:r>
    </w:p>
    <w:p w:rsidR="002C49FA" w:rsidRPr="00EE14F6" w:rsidRDefault="002C49FA" w:rsidP="00BF0219">
      <w:pPr>
        <w:pStyle w:val="ListParagraph"/>
        <w:numPr>
          <w:ilvl w:val="0"/>
          <w:numId w:val="55"/>
        </w:numPr>
        <w:spacing w:line="240" w:lineRule="auto"/>
        <w:ind w:left="0" w:firstLine="756"/>
        <w:rPr>
          <w:color w:val="000000"/>
          <w:lang w:val="ru-RU"/>
        </w:rPr>
      </w:pPr>
      <w:r w:rsidRPr="009A1562">
        <w:rPr>
          <w:lang w:val="ru-RU" w:eastAsia="ru-RU"/>
        </w:rPr>
        <w:t>Залавина, Т. Ю. Франция. Страна. Люди : учебное пособие. Ч. 1 / Т. Ю. Залавина ; МГТУ. - Магнитогорск : МГТУ, 2017. - 1 электрон. опт. диск (</w:t>
      </w:r>
      <w:r w:rsidRPr="009A1562">
        <w:rPr>
          <w:lang w:eastAsia="ru-RU"/>
        </w:rPr>
        <w:t>CD</w:t>
      </w:r>
      <w:r w:rsidRPr="009A1562">
        <w:rPr>
          <w:lang w:val="ru-RU" w:eastAsia="ru-RU"/>
        </w:rPr>
        <w:t>-</w:t>
      </w:r>
      <w:r w:rsidRPr="009A1562">
        <w:rPr>
          <w:lang w:eastAsia="ru-RU"/>
        </w:rPr>
        <w:t>ROM</w:t>
      </w:r>
      <w:r w:rsidRPr="009A1562">
        <w:rPr>
          <w:lang w:val="ru-RU" w:eastAsia="ru-RU"/>
        </w:rPr>
        <w:t xml:space="preserve">). - Загл. с титул. экрана. - </w:t>
      </w:r>
      <w:r w:rsidRPr="009A1562">
        <w:rPr>
          <w:lang w:eastAsia="ru-RU"/>
        </w:rPr>
        <w:t>URL</w:t>
      </w:r>
      <w:r w:rsidRPr="009A1562">
        <w:rPr>
          <w:lang w:val="ru-RU" w:eastAsia="ru-RU"/>
        </w:rPr>
        <w:t xml:space="preserve">: </w:t>
      </w:r>
      <w:hyperlink r:id="rId228" w:history="1">
        <w:r w:rsidRPr="00CA2BA2">
          <w:rPr>
            <w:rStyle w:val="Hyperlink"/>
          </w:rPr>
          <w:t>https</w:t>
        </w:r>
        <w:r w:rsidRPr="006A47B6">
          <w:rPr>
            <w:rStyle w:val="Hyperlink"/>
            <w:lang w:val="ru-RU"/>
          </w:rPr>
          <w:t>://</w:t>
        </w:r>
        <w:r w:rsidRPr="00CA2BA2">
          <w:rPr>
            <w:rStyle w:val="Hyperlink"/>
          </w:rPr>
          <w:t>magtu</w:t>
        </w:r>
        <w:r w:rsidRPr="006A47B6">
          <w:rPr>
            <w:rStyle w:val="Hyperlink"/>
            <w:lang w:val="ru-RU"/>
          </w:rPr>
          <w:t>.</w:t>
        </w:r>
        <w:r w:rsidRPr="00CA2BA2">
          <w:rPr>
            <w:rStyle w:val="Hyperlink"/>
          </w:rPr>
          <w:t>informsystema</w:t>
        </w:r>
        <w:r w:rsidRPr="006A47B6">
          <w:rPr>
            <w:rStyle w:val="Hyperlink"/>
            <w:lang w:val="ru-RU"/>
          </w:rPr>
          <w:t>.</w:t>
        </w:r>
        <w:r w:rsidRPr="00CA2BA2">
          <w:rPr>
            <w:rStyle w:val="Hyperlink"/>
          </w:rPr>
          <w:t>ru</w:t>
        </w:r>
        <w:r w:rsidRPr="006A47B6">
          <w:rPr>
            <w:rStyle w:val="Hyperlink"/>
            <w:lang w:val="ru-RU"/>
          </w:rPr>
          <w:t>/</w:t>
        </w:r>
        <w:r w:rsidRPr="00CA2BA2">
          <w:rPr>
            <w:rStyle w:val="Hyperlink"/>
          </w:rPr>
          <w:t>uploader</w:t>
        </w:r>
        <w:r w:rsidRPr="006A47B6">
          <w:rPr>
            <w:rStyle w:val="Hyperlink"/>
            <w:lang w:val="ru-RU"/>
          </w:rPr>
          <w:t>/</w:t>
        </w:r>
        <w:r w:rsidRPr="00CA2BA2">
          <w:rPr>
            <w:rStyle w:val="Hyperlink"/>
          </w:rPr>
          <w:t>fileUpload</w:t>
        </w:r>
        <w:r w:rsidRPr="006A47B6">
          <w:rPr>
            <w:rStyle w:val="Hyperlink"/>
            <w:lang w:val="ru-RU"/>
          </w:rPr>
          <w:t>?</w:t>
        </w:r>
        <w:r w:rsidRPr="00CA2BA2">
          <w:rPr>
            <w:rStyle w:val="Hyperlink"/>
          </w:rPr>
          <w:t>name</w:t>
        </w:r>
        <w:r w:rsidRPr="006A47B6">
          <w:rPr>
            <w:rStyle w:val="Hyperlink"/>
            <w:lang w:val="ru-RU"/>
          </w:rPr>
          <w:t>=3158.</w:t>
        </w:r>
        <w:r w:rsidRPr="00CA2BA2">
          <w:rPr>
            <w:rStyle w:val="Hyperlink"/>
          </w:rPr>
          <w:t>pdf</w:t>
        </w:r>
        <w:r w:rsidRPr="006A47B6">
          <w:rPr>
            <w:rStyle w:val="Hyperlink"/>
            <w:lang w:val="ru-RU"/>
          </w:rPr>
          <w:t>&amp;</w:t>
        </w:r>
        <w:r w:rsidRPr="00CA2BA2">
          <w:rPr>
            <w:rStyle w:val="Hyperlink"/>
          </w:rPr>
          <w:t>show</w:t>
        </w:r>
        <w:r w:rsidRPr="006A47B6">
          <w:rPr>
            <w:rStyle w:val="Hyperlink"/>
            <w:lang w:val="ru-RU"/>
          </w:rPr>
          <w:t>=</w:t>
        </w:r>
        <w:r w:rsidRPr="00CA2BA2">
          <w:rPr>
            <w:rStyle w:val="Hyperlink"/>
          </w:rPr>
          <w:t>dcatalogues</w:t>
        </w:r>
        <w:r w:rsidRPr="006A47B6">
          <w:rPr>
            <w:rStyle w:val="Hyperlink"/>
            <w:lang w:val="ru-RU"/>
          </w:rPr>
          <w:t>/1/1136492/3158.</w:t>
        </w:r>
        <w:r w:rsidRPr="00CA2BA2">
          <w:rPr>
            <w:rStyle w:val="Hyperlink"/>
          </w:rPr>
          <w:t>pdf</w:t>
        </w:r>
        <w:r w:rsidRPr="006A47B6">
          <w:rPr>
            <w:rStyle w:val="Hyperlink"/>
            <w:lang w:val="ru-RU"/>
          </w:rPr>
          <w:t>&amp;</w:t>
        </w:r>
        <w:r w:rsidRPr="00CA2BA2">
          <w:rPr>
            <w:rStyle w:val="Hyperlink"/>
          </w:rPr>
          <w:t>view</w:t>
        </w:r>
        <w:r w:rsidRPr="006A47B6">
          <w:rPr>
            <w:rStyle w:val="Hyperlink"/>
            <w:lang w:val="ru-RU"/>
          </w:rPr>
          <w:t>=</w:t>
        </w:r>
        <w:r w:rsidRPr="00CA2BA2">
          <w:rPr>
            <w:rStyle w:val="Hyperlink"/>
          </w:rPr>
          <w:t>true</w:t>
        </w:r>
      </w:hyperlink>
      <w:r w:rsidRPr="009A1562">
        <w:rPr>
          <w:lang w:val="ru-RU" w:eastAsia="ru-RU"/>
        </w:rPr>
        <w:t xml:space="preserve"> (дата обращения: 25.09.2020). - Макрообъект. - Текст : электронный. - Сведения доступны также на </w:t>
      </w:r>
      <w:r w:rsidRPr="009A1562">
        <w:rPr>
          <w:lang w:eastAsia="ru-RU"/>
        </w:rPr>
        <w:t>CD</w:t>
      </w:r>
      <w:r w:rsidRPr="009A1562">
        <w:rPr>
          <w:lang w:val="ru-RU" w:eastAsia="ru-RU"/>
        </w:rPr>
        <w:t>-</w:t>
      </w:r>
      <w:r w:rsidRPr="009A1562">
        <w:rPr>
          <w:lang w:eastAsia="ru-RU"/>
        </w:rPr>
        <w:t>ROM</w:t>
      </w:r>
      <w:r w:rsidRPr="009A1562">
        <w:rPr>
          <w:lang w:val="ru-RU" w:eastAsia="ru-RU"/>
        </w:rPr>
        <w:t>.</w:t>
      </w:r>
    </w:p>
    <w:p w:rsidR="002C49FA" w:rsidRPr="00545593" w:rsidRDefault="002C49FA" w:rsidP="0081336B">
      <w:pPr>
        <w:shd w:val="clear" w:color="auto" w:fill="FFFFFF"/>
        <w:ind w:firstLine="709"/>
        <w:rPr>
          <w:color w:val="001329"/>
          <w:shd w:val="clear" w:color="auto" w:fill="FFFFFF"/>
        </w:rPr>
      </w:pPr>
      <w:r>
        <w:rPr>
          <w:color w:val="000000"/>
        </w:rPr>
        <w:t>2.</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29" w:history="1">
        <w:r w:rsidRPr="0098134C">
          <w:rPr>
            <w:rStyle w:val="Hyperlink"/>
            <w:shd w:val="clear" w:color="auto" w:fill="FFFFFF"/>
          </w:rPr>
          <w:t>https://znanium.com/catalog/product/1020590</w:t>
        </w:r>
      </w:hyperlink>
      <w:r w:rsidRPr="00545593">
        <w:rPr>
          <w:color w:val="001329"/>
          <w:shd w:val="clear" w:color="auto" w:fill="FFFFFF"/>
        </w:rPr>
        <w:t>(дата обращения: 09.10.2020). – Режим доступа: по подписке.</w:t>
      </w:r>
    </w:p>
    <w:p w:rsidR="002C49FA" w:rsidRPr="00DF1383" w:rsidRDefault="002C49FA" w:rsidP="0081336B">
      <w:pPr>
        <w:shd w:val="clear" w:color="auto" w:fill="FFFFFF"/>
        <w:ind w:firstLine="709"/>
        <w:rPr>
          <w:b/>
          <w:bCs/>
        </w:rPr>
      </w:pPr>
      <w:r w:rsidRPr="00DF1383">
        <w:rPr>
          <w:b/>
          <w:bCs/>
        </w:rPr>
        <w:t xml:space="preserve">б) Дополнительная литература: </w:t>
      </w:r>
    </w:p>
    <w:p w:rsidR="002C49FA" w:rsidRPr="00545593" w:rsidRDefault="002C49FA" w:rsidP="0081336B">
      <w:pPr>
        <w:ind w:firstLine="756"/>
        <w:rPr>
          <w:color w:val="001329"/>
          <w:shd w:val="clear" w:color="auto" w:fill="FFFFFF"/>
        </w:rPr>
      </w:pPr>
      <w:r w:rsidRPr="00B97FD4">
        <w:rPr>
          <w:color w:val="000000"/>
        </w:rPr>
        <w:t>1.</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30" w:history="1">
        <w:r w:rsidRPr="00545593">
          <w:rPr>
            <w:rStyle w:val="Hyperlink"/>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2C49FA" w:rsidRDefault="002C49FA" w:rsidP="0081336B">
      <w:pPr>
        <w:ind w:firstLine="756"/>
        <w:rPr>
          <w:color w:val="001329"/>
          <w:shd w:val="clear" w:color="auto" w:fill="FFFFFF"/>
        </w:rPr>
      </w:pPr>
      <w:r>
        <w:rPr>
          <w:color w:val="000000"/>
        </w:rPr>
        <w:t>2</w:t>
      </w:r>
      <w:r w:rsidRPr="00B97FD4">
        <w:rPr>
          <w:color w:val="000000"/>
        </w:rPr>
        <w:t>.</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31" w:history="1">
        <w:r w:rsidRPr="00545593">
          <w:rPr>
            <w:rStyle w:val="Hyperlink"/>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2C49FA" w:rsidRPr="00DF1383" w:rsidRDefault="002C49FA" w:rsidP="005B08D5">
      <w:pPr>
        <w:widowControl/>
        <w:ind w:firstLine="0"/>
        <w:jc w:val="left"/>
        <w:rPr>
          <w:b/>
          <w:bCs/>
          <w:lang w:eastAsia="en-US"/>
        </w:rPr>
      </w:pPr>
    </w:p>
    <w:p w:rsidR="002C49FA" w:rsidRPr="00DF1383" w:rsidRDefault="002C49FA" w:rsidP="005B08D5">
      <w:pPr>
        <w:widowControl/>
        <w:ind w:firstLine="709"/>
        <w:rPr>
          <w:b/>
          <w:bCs/>
        </w:rPr>
      </w:pPr>
      <w:r w:rsidRPr="00DF1383">
        <w:rPr>
          <w:b/>
          <w:bCs/>
          <w:spacing w:val="40"/>
        </w:rPr>
        <w:t>в)</w:t>
      </w:r>
      <w:r w:rsidRPr="00DF1383">
        <w:rPr>
          <w:b/>
          <w:bCs/>
        </w:rPr>
        <w:t>Методические указания</w:t>
      </w:r>
    </w:p>
    <w:p w:rsidR="002C49FA" w:rsidRPr="00DF1383" w:rsidRDefault="002C49FA" w:rsidP="005B08D5">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2C49FA" w:rsidRPr="00DF1383" w:rsidRDefault="002C49FA" w:rsidP="005B08D5">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2C49FA" w:rsidRPr="00DF1383" w:rsidRDefault="002C49FA" w:rsidP="005B08D5">
      <w:pPr>
        <w:widowControl/>
        <w:autoSpaceDE/>
        <w:autoSpaceDN/>
        <w:adjustRightInd/>
        <w:ind w:firstLine="0"/>
        <w:jc w:val="left"/>
        <w:rPr>
          <w:lang w:eastAsia="en-US"/>
        </w:rPr>
      </w:pPr>
    </w:p>
    <w:p w:rsidR="002C49FA" w:rsidRDefault="002C49FA" w:rsidP="005B08D5">
      <w:pPr>
        <w:widowControl/>
        <w:ind w:firstLine="720"/>
      </w:pPr>
      <w:r w:rsidRPr="0080010D">
        <w:rPr>
          <w:b/>
          <w:bCs/>
          <w:spacing w:val="40"/>
        </w:rPr>
        <w:t>г)</w:t>
      </w:r>
      <w:r w:rsidRPr="0080010D">
        <w:rPr>
          <w:b/>
          <w:bCs/>
        </w:rPr>
        <w:t>Программное обеспечение</w:t>
      </w:r>
      <w:r w:rsidRPr="0080010D">
        <w:rPr>
          <w:b/>
          <w:bCs/>
          <w:spacing w:val="40"/>
        </w:rPr>
        <w:t>и</w:t>
      </w:r>
      <w:r w:rsidRPr="0080010D">
        <w:rPr>
          <w:b/>
          <w:bCs/>
        </w:rPr>
        <w:t>Интернет-ресурсы:</w:t>
      </w:r>
    </w:p>
    <w:p w:rsidR="002C49FA" w:rsidRDefault="002C49FA" w:rsidP="005B08D5">
      <w:pPr>
        <w:widowControl/>
        <w:autoSpaceDE/>
        <w:autoSpaceDN/>
        <w:adjustRightInd/>
        <w:ind w:firstLine="709"/>
      </w:pPr>
    </w:p>
    <w:p w:rsidR="002C49FA" w:rsidRDefault="002C49FA" w:rsidP="0081336B">
      <w:pPr>
        <w:widowControl/>
        <w:ind w:firstLine="720"/>
      </w:pPr>
      <w:r w:rsidRPr="0080010D">
        <w:rPr>
          <w:b/>
          <w:bCs/>
        </w:rPr>
        <w:t>Программное обеспечение</w:t>
      </w:r>
    </w:p>
    <w:tbl>
      <w:tblPr>
        <w:tblW w:w="0" w:type="auto"/>
        <w:tblInd w:w="2" w:type="dxa"/>
        <w:tblCellMar>
          <w:left w:w="0" w:type="dxa"/>
          <w:right w:w="0" w:type="dxa"/>
        </w:tblCellMar>
        <w:tblLook w:val="00A0"/>
      </w:tblPr>
      <w:tblGrid>
        <w:gridCol w:w="2556"/>
        <w:gridCol w:w="3798"/>
        <w:gridCol w:w="3079"/>
        <w:gridCol w:w="239"/>
      </w:tblGrid>
      <w:tr w:rsidR="002C49FA">
        <w:trPr>
          <w:gridAfter w:val="1"/>
          <w:wAfter w:w="538"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Срокдействиялицензии</w:t>
            </w:r>
          </w:p>
        </w:tc>
      </w:tr>
      <w:tr w:rsidR="002C49FA">
        <w:trPr>
          <w:gridAfter w:val="1"/>
          <w:wAfter w:w="538"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r>
              <w:rPr>
                <w:color w:val="000000"/>
              </w:rPr>
              <w:t>FARManager</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r>
              <w:rPr>
                <w:color w:val="000000"/>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бессрочно</w:t>
            </w:r>
          </w:p>
        </w:tc>
      </w:tr>
      <w:tr w:rsidR="002C49FA">
        <w:trPr>
          <w:gridAfter w:val="1"/>
          <w:wAfter w:w="538"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rPr>
                <w:color w:val="000000"/>
              </w:rPr>
            </w:pPr>
            <w:r w:rsidRPr="004F3A99">
              <w:rPr>
                <w:color w:val="000000"/>
              </w:rPr>
              <w:t xml:space="preserve">MS Office 2007 Professional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rPr>
                <w:color w:val="000000"/>
              </w:rPr>
            </w:pPr>
            <w:r w:rsidRPr="004F3A99">
              <w:rPr>
                <w:color w:val="000000"/>
              </w:rPr>
              <w:t xml:space="preserve">№ 135 от 17.09.2007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jc w:val="center"/>
              <w:rPr>
                <w:color w:val="000000"/>
              </w:rPr>
            </w:pPr>
            <w:r w:rsidRPr="004F3A99">
              <w:rPr>
                <w:color w:val="000000"/>
              </w:rPr>
              <w:t xml:space="preserve">бессрочно </w:t>
            </w:r>
          </w:p>
        </w:tc>
      </w:tr>
      <w:tr w:rsidR="002C49FA">
        <w:trPr>
          <w:gridAfter w:val="1"/>
          <w:wAfter w:w="538"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ED6A81" w:rsidRDefault="002C49FA" w:rsidP="002D2818">
            <w:pPr>
              <w:rPr>
                <w:color w:val="000000"/>
                <w:lang w:val="en-US"/>
              </w:rPr>
            </w:pPr>
            <w:r w:rsidRPr="00ED6A81">
              <w:rPr>
                <w:color w:val="000000"/>
                <w:lang w:val="en-US"/>
              </w:rPr>
              <w:t>MS Windows 7 Professional(</w:t>
            </w:r>
            <w:r w:rsidRPr="004F3A99">
              <w:rPr>
                <w:color w:val="000000"/>
              </w:rPr>
              <w:t>дляклассов</w:t>
            </w:r>
            <w:r w:rsidRPr="00ED6A81">
              <w:rPr>
                <w:color w:val="000000"/>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rPr>
                <w:color w:val="000000"/>
              </w:rPr>
            </w:pPr>
            <w:r w:rsidRPr="004F3A99">
              <w:rPr>
                <w:color w:val="000000"/>
              </w:rPr>
              <w:t xml:space="preserve">Д-1227-18 от 08.10.2018 </w:t>
            </w:r>
          </w:p>
          <w:p w:rsidR="002C49FA" w:rsidRPr="004F3A99" w:rsidRDefault="002C49FA" w:rsidP="002D2818">
            <w:pPr>
              <w:rPr>
                <w:color w:val="000000"/>
              </w:rPr>
            </w:pP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rPr>
                <w:color w:val="000000"/>
              </w:rPr>
            </w:pPr>
            <w:r w:rsidRPr="004F3A99">
              <w:rPr>
                <w:color w:val="000000"/>
              </w:rPr>
              <w:t xml:space="preserve">11.10.2021 </w:t>
            </w:r>
          </w:p>
          <w:p w:rsidR="002C49FA" w:rsidRPr="004F3A99" w:rsidRDefault="002C49FA" w:rsidP="002D2818">
            <w:pPr>
              <w:jc w:val="center"/>
              <w:rPr>
                <w:color w:val="000000"/>
              </w:rPr>
            </w:pPr>
          </w:p>
        </w:tc>
      </w:tr>
      <w:tr w:rsidR="002C49FA">
        <w:trPr>
          <w:gridAfter w:val="1"/>
          <w:wAfter w:w="538"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rPr>
                <w:color w:val="000000"/>
              </w:rPr>
            </w:pPr>
            <w:r w:rsidRPr="004F3A99">
              <w:rPr>
                <w:color w:val="000000"/>
              </w:rPr>
              <w:t xml:space="preserve">7Zip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rPr>
                <w:color w:val="000000"/>
              </w:rPr>
            </w:pPr>
            <w:r w:rsidRPr="004F3A99">
              <w:rPr>
                <w:color w:val="000000"/>
              </w:rPr>
              <w:t xml:space="preserve">свободно распространяемое ПО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4F3A99" w:rsidRDefault="002C49FA" w:rsidP="002D2818">
            <w:pPr>
              <w:jc w:val="center"/>
              <w:rPr>
                <w:color w:val="000000"/>
              </w:rPr>
            </w:pPr>
            <w:r w:rsidRPr="004F3A99">
              <w:rPr>
                <w:color w:val="000000"/>
              </w:rPr>
              <w:t xml:space="preserve">бессрочно </w:t>
            </w:r>
          </w:p>
        </w:tc>
      </w:tr>
      <w:tr w:rsidR="002C49FA">
        <w:trPr>
          <w:gridAfter w:val="1"/>
          <w:wAfter w:w="538" w:type="dxa"/>
          <w:trHeight w:hRule="exact" w:val="138"/>
        </w:trPr>
        <w:tc>
          <w:tcPr>
            <w:tcW w:w="1999" w:type="dxa"/>
          </w:tcPr>
          <w:p w:rsidR="002C49FA" w:rsidRDefault="002C49FA" w:rsidP="002D2818"/>
        </w:tc>
        <w:tc>
          <w:tcPr>
            <w:tcW w:w="3700" w:type="dxa"/>
          </w:tcPr>
          <w:p w:rsidR="002C49FA" w:rsidRDefault="002C49FA" w:rsidP="002D2818"/>
        </w:tc>
        <w:tc>
          <w:tcPr>
            <w:tcW w:w="3133" w:type="dxa"/>
          </w:tcPr>
          <w:p w:rsidR="002C49FA" w:rsidRDefault="002C49FA" w:rsidP="002D2818"/>
        </w:tc>
      </w:tr>
      <w:tr w:rsidR="002C49FA" w:rsidRPr="0028004C">
        <w:trPr>
          <w:trHeight w:hRule="exact" w:val="285"/>
        </w:trPr>
        <w:tc>
          <w:tcPr>
            <w:tcW w:w="9370" w:type="dxa"/>
            <w:gridSpan w:val="4"/>
            <w:shd w:val="clear" w:color="000000" w:fill="FFFFFF"/>
            <w:tcMar>
              <w:left w:w="34" w:type="dxa"/>
              <w:right w:w="34" w:type="dxa"/>
            </w:tcMar>
          </w:tcPr>
          <w:p w:rsidR="002C49FA" w:rsidRPr="0028004C" w:rsidRDefault="002C49FA" w:rsidP="002D2818">
            <w:pPr>
              <w:ind w:firstLine="756"/>
            </w:pPr>
          </w:p>
        </w:tc>
      </w:tr>
    </w:tbl>
    <w:p w:rsidR="002C49FA" w:rsidRDefault="002C49FA" w:rsidP="00BF068E">
      <w:pPr>
        <w:pStyle w:val="NormalWeb"/>
        <w:shd w:val="clear" w:color="auto" w:fill="FFFFFF"/>
        <w:spacing w:before="0" w:beforeAutospacing="0" w:after="0" w:afterAutospacing="0"/>
        <w:ind w:firstLine="709"/>
        <w:rPr>
          <w:b/>
          <w:bCs/>
          <w:color w:val="262626"/>
        </w:rPr>
      </w:pPr>
    </w:p>
    <w:p w:rsidR="002C49FA" w:rsidRDefault="002C49FA" w:rsidP="00BF068E">
      <w:pPr>
        <w:pStyle w:val="NormalWeb"/>
        <w:shd w:val="clear" w:color="auto" w:fill="FFFFFF"/>
        <w:spacing w:before="0" w:beforeAutospacing="0" w:after="0" w:afterAutospacing="0"/>
        <w:ind w:firstLine="709"/>
        <w:rPr>
          <w:b/>
          <w:bCs/>
          <w:color w:val="262626"/>
        </w:rPr>
      </w:pPr>
    </w:p>
    <w:p w:rsidR="002C49FA" w:rsidRDefault="002C49FA" w:rsidP="00BF068E">
      <w:pPr>
        <w:pStyle w:val="NormalWeb"/>
        <w:shd w:val="clear" w:color="auto" w:fill="FFFFFF"/>
        <w:spacing w:before="0" w:beforeAutospacing="0" w:after="0" w:afterAutospacing="0"/>
        <w:ind w:firstLine="709"/>
        <w:rPr>
          <w:b/>
          <w:bCs/>
          <w:color w:val="262626"/>
        </w:rPr>
      </w:pPr>
    </w:p>
    <w:p w:rsidR="002C49FA" w:rsidRDefault="002C49FA" w:rsidP="00BF068E">
      <w:pPr>
        <w:pStyle w:val="NormalWeb"/>
        <w:shd w:val="clear" w:color="auto" w:fill="FFFFFF"/>
        <w:spacing w:before="0" w:beforeAutospacing="0" w:after="0" w:afterAutospacing="0"/>
        <w:ind w:firstLine="709"/>
        <w:rPr>
          <w:b/>
          <w:bCs/>
          <w:color w:val="262626"/>
        </w:rPr>
      </w:pPr>
    </w:p>
    <w:p w:rsidR="002C49FA" w:rsidRDefault="002C49FA" w:rsidP="00BF068E">
      <w:pPr>
        <w:pStyle w:val="NormalWeb"/>
        <w:shd w:val="clear" w:color="auto" w:fill="FFFFFF"/>
        <w:spacing w:before="0" w:beforeAutospacing="0" w:after="0" w:afterAutospacing="0"/>
        <w:ind w:firstLine="709"/>
        <w:rPr>
          <w:b/>
          <w:bCs/>
          <w:color w:val="262626"/>
        </w:rPr>
      </w:pPr>
    </w:p>
    <w:tbl>
      <w:tblPr>
        <w:tblW w:w="0" w:type="auto"/>
        <w:tblInd w:w="2" w:type="dxa"/>
        <w:tblCellMar>
          <w:left w:w="0" w:type="dxa"/>
          <w:right w:w="0" w:type="dxa"/>
        </w:tblCellMar>
        <w:tblLook w:val="00A0"/>
      </w:tblPr>
      <w:tblGrid>
        <w:gridCol w:w="4349"/>
        <w:gridCol w:w="5320"/>
        <w:gridCol w:w="3"/>
      </w:tblGrid>
      <w:tr w:rsidR="002C49FA" w:rsidRPr="0028004C">
        <w:trPr>
          <w:trHeight w:hRule="exact" w:val="285"/>
        </w:trPr>
        <w:tc>
          <w:tcPr>
            <w:tcW w:w="9706" w:type="dxa"/>
            <w:gridSpan w:val="3"/>
            <w:shd w:val="clear" w:color="000000" w:fill="FFFFFF"/>
            <w:tcMar>
              <w:left w:w="34" w:type="dxa"/>
              <w:right w:w="34" w:type="dxa"/>
            </w:tcMar>
          </w:tcPr>
          <w:p w:rsidR="002C49FA" w:rsidRPr="0028004C" w:rsidRDefault="002C49FA" w:rsidP="002D2818">
            <w:pPr>
              <w:ind w:firstLine="756"/>
            </w:pPr>
            <w:r w:rsidRPr="0028004C">
              <w:rPr>
                <w:b/>
                <w:bCs/>
                <w:color w:val="000000"/>
              </w:rPr>
              <w:t>Профессиональныебазыданныхиинформационныесправочныесистемы</w:t>
            </w:r>
          </w:p>
        </w:tc>
      </w:tr>
      <w:tr w:rsidR="002C49FA">
        <w:trPr>
          <w:gridAfter w:val="1"/>
          <w:trHeight w:hRule="exact" w:val="270"/>
        </w:trPr>
        <w:tc>
          <w:tcPr>
            <w:tcW w:w="45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Названиекурса</w:t>
            </w:r>
          </w:p>
        </w:tc>
        <w:tc>
          <w:tcPr>
            <w:tcW w:w="482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C49FA" w:rsidRDefault="002C49FA" w:rsidP="002D2818">
            <w:pPr>
              <w:jc w:val="center"/>
            </w:pPr>
            <w:r>
              <w:rPr>
                <w:color w:val="000000"/>
              </w:rPr>
              <w:t>Ссылка</w:t>
            </w:r>
          </w:p>
        </w:tc>
      </w:tr>
      <w:tr w:rsidR="002C49FA" w:rsidRPr="002D2818">
        <w:trPr>
          <w:gridAfter w:val="1"/>
          <w:trHeight w:hRule="exact" w:val="14"/>
        </w:trPr>
        <w:tc>
          <w:tcPr>
            <w:tcW w:w="45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28004C" w:rsidRDefault="002C49FA" w:rsidP="002D2818">
            <w:r w:rsidRPr="0028004C">
              <w:rPr>
                <w:color w:val="000000"/>
              </w:rPr>
              <w:t>Информационнаясистема-Единоеокнодоступакинформационнымресурсам</w:t>
            </w:r>
          </w:p>
        </w:tc>
        <w:tc>
          <w:tcPr>
            <w:tcW w:w="48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1B5E17" w:rsidRDefault="002C49FA" w:rsidP="002D2818">
            <w:pPr>
              <w:ind w:firstLine="0"/>
            </w:pPr>
            <w:r w:rsidRPr="00345730">
              <w:rPr>
                <w:color w:val="000000"/>
                <w:lang w:val="en-US"/>
              </w:rPr>
              <w:t>URL</w:t>
            </w:r>
            <w:r w:rsidRPr="001B5E17">
              <w:rPr>
                <w:color w:val="000000"/>
              </w:rPr>
              <w:t>:</w:t>
            </w:r>
            <w:hyperlink r:id="rId232" w:history="1">
              <w:r w:rsidRPr="00345730">
                <w:rPr>
                  <w:rStyle w:val="Hyperlink"/>
                  <w:lang w:val="en-US"/>
                </w:rPr>
                <w:t>http</w:t>
              </w:r>
              <w:r w:rsidRPr="001B5E17">
                <w:rPr>
                  <w:rStyle w:val="Hyperlink"/>
                </w:rPr>
                <w:t>://</w:t>
              </w:r>
              <w:r w:rsidRPr="00345730">
                <w:rPr>
                  <w:rStyle w:val="Hyperlink"/>
                  <w:lang w:val="en-US"/>
                </w:rPr>
                <w:t>window</w:t>
              </w:r>
              <w:r w:rsidRPr="001B5E17">
                <w:rPr>
                  <w:rStyle w:val="Hyperlink"/>
                </w:rPr>
                <w:t>.</w:t>
              </w:r>
              <w:r w:rsidRPr="00345730">
                <w:rPr>
                  <w:rStyle w:val="Hyperlink"/>
                  <w:lang w:val="en-US"/>
                </w:rPr>
                <w:t>edu</w:t>
              </w:r>
              <w:r w:rsidRPr="001B5E17">
                <w:rPr>
                  <w:rStyle w:val="Hyperlink"/>
                </w:rPr>
                <w:t>.</w:t>
              </w:r>
              <w:r w:rsidRPr="00345730">
                <w:rPr>
                  <w:rStyle w:val="Hyperlink"/>
                  <w:lang w:val="en-US"/>
                </w:rPr>
                <w:t>ru</w:t>
              </w:r>
              <w:r w:rsidRPr="001B5E17">
                <w:rPr>
                  <w:rStyle w:val="Hyperlink"/>
                </w:rPr>
                <w:t>/</w:t>
              </w:r>
            </w:hyperlink>
          </w:p>
        </w:tc>
      </w:tr>
      <w:tr w:rsidR="002C49FA" w:rsidRPr="002D2818">
        <w:trPr>
          <w:gridAfter w:val="1"/>
          <w:trHeight w:hRule="exact" w:val="540"/>
        </w:trPr>
        <w:tc>
          <w:tcPr>
            <w:tcW w:w="45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1B5E17" w:rsidRDefault="002C49FA" w:rsidP="002D2818"/>
        </w:tc>
        <w:tc>
          <w:tcPr>
            <w:tcW w:w="48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1B5E17" w:rsidRDefault="002C49FA" w:rsidP="002D2818"/>
        </w:tc>
      </w:tr>
      <w:tr w:rsidR="002C49FA">
        <w:trPr>
          <w:gridAfter w:val="1"/>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r w:rsidRPr="0028004C">
              <w:rPr>
                <w:color w:val="000000"/>
              </w:rPr>
              <w:t>ЭлектронныересурсыбиблиотекиМГТУим.</w:t>
            </w:r>
            <w:r>
              <w:rPr>
                <w:color w:val="000000"/>
              </w:rPr>
              <w:t>Г.И.Носова</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Default="002C49FA" w:rsidP="002D2818">
            <w:pPr>
              <w:ind w:firstLine="0"/>
            </w:pPr>
            <w:r w:rsidRPr="00345730">
              <w:rPr>
                <w:color w:val="000000"/>
                <w:lang w:val="en-US"/>
              </w:rPr>
              <w:t>URL</w:t>
            </w:r>
            <w:r w:rsidRPr="007A7E9B">
              <w:rPr>
                <w:color w:val="000000"/>
              </w:rPr>
              <w:t>:</w:t>
            </w:r>
            <w:hyperlink r:id="rId233" w:history="1">
              <w:r w:rsidRPr="0098134C">
                <w:rPr>
                  <w:rStyle w:val="Hyperlink"/>
                </w:rPr>
                <w:t>http://magtu.ru:8085/marcweb2/Default.asp</w:t>
              </w:r>
            </w:hyperlink>
          </w:p>
        </w:tc>
      </w:tr>
      <w:tr w:rsidR="002C49FA" w:rsidRPr="002D2818">
        <w:trPr>
          <w:gridAfter w:val="1"/>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950A28" w:rsidRDefault="002C49FA" w:rsidP="002D2818">
            <w:pPr>
              <w:rPr>
                <w:color w:val="000000"/>
              </w:rPr>
            </w:pPr>
            <w:bookmarkStart w:id="2" w:name="_GoBack" w:colFirst="0" w:colLast="1"/>
            <w:r w:rsidRPr="00950A28">
              <w:rPr>
                <w:color w:val="000000"/>
              </w:rPr>
              <w:t>Поисковая система Академия Google (Google Scholar)</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1B5E17" w:rsidRDefault="002C49FA" w:rsidP="002D2818">
            <w:pPr>
              <w:rPr>
                <w:color w:val="000000"/>
              </w:rPr>
            </w:pPr>
            <w:r w:rsidRPr="00815633">
              <w:rPr>
                <w:color w:val="000000"/>
                <w:lang w:val="en-US"/>
              </w:rPr>
              <w:t>URL</w:t>
            </w:r>
            <w:r w:rsidRPr="001B5E17">
              <w:rPr>
                <w:color w:val="000000"/>
              </w:rPr>
              <w:t>:</w:t>
            </w:r>
            <w:hyperlink r:id="rId234" w:history="1">
              <w:r w:rsidRPr="00815633">
                <w:rPr>
                  <w:rStyle w:val="Hyperlink"/>
                  <w:lang w:val="en-US"/>
                </w:rPr>
                <w:t>https</w:t>
              </w:r>
              <w:r w:rsidRPr="001B5E17">
                <w:rPr>
                  <w:rStyle w:val="Hyperlink"/>
                </w:rPr>
                <w:t>://</w:t>
              </w:r>
              <w:r w:rsidRPr="00815633">
                <w:rPr>
                  <w:rStyle w:val="Hyperlink"/>
                  <w:lang w:val="en-US"/>
                </w:rPr>
                <w:t>scholar</w:t>
              </w:r>
              <w:r w:rsidRPr="001B5E17">
                <w:rPr>
                  <w:rStyle w:val="Hyperlink"/>
                </w:rPr>
                <w:t>.</w:t>
              </w:r>
              <w:r w:rsidRPr="00815633">
                <w:rPr>
                  <w:rStyle w:val="Hyperlink"/>
                  <w:lang w:val="en-US"/>
                </w:rPr>
                <w:t>google</w:t>
              </w:r>
              <w:r w:rsidRPr="001B5E17">
                <w:rPr>
                  <w:rStyle w:val="Hyperlink"/>
                </w:rPr>
                <w:t>.</w:t>
              </w:r>
              <w:r w:rsidRPr="00815633">
                <w:rPr>
                  <w:rStyle w:val="Hyperlink"/>
                  <w:lang w:val="en-US"/>
                </w:rPr>
                <w:t>ru</w:t>
              </w:r>
              <w:r w:rsidRPr="001B5E17">
                <w:rPr>
                  <w:rStyle w:val="Hyperlink"/>
                </w:rPr>
                <w:t>/</w:t>
              </w:r>
            </w:hyperlink>
            <w:hyperlink r:id="rId235" w:history="1">
              <w:r w:rsidRPr="00815633">
                <w:rPr>
                  <w:rStyle w:val="Hyperlink"/>
                  <w:lang w:val="en-US"/>
                </w:rPr>
                <w:t>https</w:t>
              </w:r>
              <w:r w:rsidRPr="001B5E17">
                <w:rPr>
                  <w:rStyle w:val="Hyperlink"/>
                </w:rPr>
                <w:t>://</w:t>
              </w:r>
              <w:r w:rsidRPr="00815633">
                <w:rPr>
                  <w:rStyle w:val="Hyperlink"/>
                  <w:lang w:val="en-US"/>
                </w:rPr>
                <w:t>www</w:t>
              </w:r>
              <w:r w:rsidRPr="001B5E17">
                <w:rPr>
                  <w:rStyle w:val="Hyperlink"/>
                </w:rPr>
                <w:t>.</w:t>
              </w:r>
              <w:r w:rsidRPr="00815633">
                <w:rPr>
                  <w:rStyle w:val="Hyperlink"/>
                  <w:lang w:val="en-US"/>
                </w:rPr>
                <w:t>rsl</w:t>
              </w:r>
              <w:r w:rsidRPr="001B5E17">
                <w:rPr>
                  <w:rStyle w:val="Hyperlink"/>
                </w:rPr>
                <w:t>.</w:t>
              </w:r>
              <w:r w:rsidRPr="00815633">
                <w:rPr>
                  <w:rStyle w:val="Hyperlink"/>
                  <w:lang w:val="en-US"/>
                </w:rPr>
                <w:t>ru</w:t>
              </w:r>
              <w:r w:rsidRPr="001B5E17">
                <w:rPr>
                  <w:rStyle w:val="Hyperlink"/>
                </w:rPr>
                <w:t>/</w:t>
              </w:r>
              <w:r w:rsidRPr="00815633">
                <w:rPr>
                  <w:rStyle w:val="Hyperlink"/>
                  <w:lang w:val="en-US"/>
                </w:rPr>
                <w:t>ru</w:t>
              </w:r>
              <w:r w:rsidRPr="001B5E17">
                <w:rPr>
                  <w:rStyle w:val="Hyperlink"/>
                </w:rPr>
                <w:t>/4</w:t>
              </w:r>
              <w:r w:rsidRPr="00815633">
                <w:rPr>
                  <w:rStyle w:val="Hyperlink"/>
                  <w:lang w:val="en-US"/>
                </w:rPr>
                <w:t>readers</w:t>
              </w:r>
              <w:r w:rsidRPr="001B5E17">
                <w:rPr>
                  <w:rStyle w:val="Hyperlink"/>
                </w:rPr>
                <w:t>/</w:t>
              </w:r>
              <w:r w:rsidRPr="00815633">
                <w:rPr>
                  <w:rStyle w:val="Hyperlink"/>
                  <w:lang w:val="en-US"/>
                </w:rPr>
                <w:t>catalogues</w:t>
              </w:r>
              <w:r w:rsidRPr="001B5E17">
                <w:rPr>
                  <w:rStyle w:val="Hyperlink"/>
                </w:rPr>
                <w:t>/</w:t>
              </w:r>
            </w:hyperlink>
          </w:p>
        </w:tc>
      </w:tr>
      <w:tr w:rsidR="002C49FA">
        <w:trPr>
          <w:gridAfter w:val="1"/>
          <w:trHeight w:hRule="exact" w:val="555"/>
        </w:trPr>
        <w:tc>
          <w:tcPr>
            <w:tcW w:w="45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950A28" w:rsidRDefault="002C49FA" w:rsidP="002D2818">
            <w:pPr>
              <w:rPr>
                <w:color w:val="000000"/>
              </w:rPr>
            </w:pPr>
            <w:r w:rsidRPr="00950A28">
              <w:rPr>
                <w:color w:val="000000"/>
              </w:rPr>
              <w:t>Национальная информационно-аналитическая система – Российский индекс научного цитирования (РИНЦ)</w:t>
            </w:r>
          </w:p>
        </w:tc>
        <w:tc>
          <w:tcPr>
            <w:tcW w:w="48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49FA" w:rsidRPr="00CD46E9" w:rsidRDefault="002C49FA" w:rsidP="002D2818">
            <w:pPr>
              <w:rPr>
                <w:color w:val="000000"/>
              </w:rPr>
            </w:pPr>
            <w:r>
              <w:rPr>
                <w:color w:val="000000"/>
              </w:rPr>
              <w:t>URL</w:t>
            </w:r>
            <w:r w:rsidRPr="00950A28">
              <w:rPr>
                <w:color w:val="000000"/>
              </w:rPr>
              <w:t>:</w:t>
            </w:r>
            <w:hyperlink r:id="rId236" w:history="1">
              <w:r w:rsidRPr="00844D73">
                <w:rPr>
                  <w:rStyle w:val="Hyperlink"/>
                </w:rPr>
                <w:t>https</w:t>
              </w:r>
              <w:r w:rsidRPr="00950A28">
                <w:rPr>
                  <w:rStyle w:val="Hyperlink"/>
                </w:rPr>
                <w:t>://</w:t>
              </w:r>
              <w:r w:rsidRPr="00844D73">
                <w:rPr>
                  <w:rStyle w:val="Hyperlink"/>
                </w:rPr>
                <w:t>elibrary</w:t>
              </w:r>
              <w:r w:rsidRPr="00950A28">
                <w:rPr>
                  <w:rStyle w:val="Hyperlink"/>
                </w:rPr>
                <w:t>.</w:t>
              </w:r>
              <w:r w:rsidRPr="00844D73">
                <w:rPr>
                  <w:rStyle w:val="Hyperlink"/>
                </w:rPr>
                <w:t>ru</w:t>
              </w:r>
              <w:r w:rsidRPr="00950A28">
                <w:rPr>
                  <w:rStyle w:val="Hyperlink"/>
                </w:rPr>
                <w:t>/</w:t>
              </w:r>
              <w:r w:rsidRPr="00844D73">
                <w:rPr>
                  <w:rStyle w:val="Hyperlink"/>
                </w:rPr>
                <w:t>project</w:t>
              </w:r>
              <w:r w:rsidRPr="00950A28">
                <w:rPr>
                  <w:rStyle w:val="Hyperlink"/>
                </w:rPr>
                <w:t>_</w:t>
              </w:r>
              <w:r w:rsidRPr="00844D73">
                <w:rPr>
                  <w:rStyle w:val="Hyperlink"/>
                </w:rPr>
                <w:t>risc</w:t>
              </w:r>
              <w:r w:rsidRPr="00950A28">
                <w:rPr>
                  <w:rStyle w:val="Hyperlink"/>
                </w:rPr>
                <w:t>.</w:t>
              </w:r>
              <w:r w:rsidRPr="00844D73">
                <w:rPr>
                  <w:rStyle w:val="Hyperlink"/>
                </w:rPr>
                <w:t>asp</w:t>
              </w:r>
            </w:hyperlink>
          </w:p>
          <w:p w:rsidR="002C49FA" w:rsidRPr="00CD46E9" w:rsidRDefault="002C49FA" w:rsidP="002D2818">
            <w:pPr>
              <w:rPr>
                <w:color w:val="000000"/>
              </w:rPr>
            </w:pPr>
          </w:p>
          <w:p w:rsidR="002C49FA" w:rsidRPr="00950A28" w:rsidRDefault="002C49FA" w:rsidP="002D2818">
            <w:pPr>
              <w:rPr>
                <w:color w:val="000000"/>
              </w:rPr>
            </w:pPr>
          </w:p>
        </w:tc>
      </w:tr>
      <w:bookmarkEnd w:id="2"/>
    </w:tbl>
    <w:p w:rsidR="002C49FA" w:rsidRDefault="002C49FA" w:rsidP="00BF068E">
      <w:pPr>
        <w:pStyle w:val="NormalWeb"/>
        <w:shd w:val="clear" w:color="auto" w:fill="FFFFFF"/>
        <w:spacing w:before="0" w:beforeAutospacing="0" w:after="0" w:afterAutospacing="0"/>
        <w:ind w:firstLine="709"/>
        <w:rPr>
          <w:b/>
          <w:bCs/>
          <w:color w:val="262626"/>
        </w:rPr>
      </w:pPr>
    </w:p>
    <w:p w:rsidR="002C49FA" w:rsidRPr="006A5442" w:rsidRDefault="002C49FA" w:rsidP="005B08D5">
      <w:pPr>
        <w:pStyle w:val="Style1"/>
        <w:widowControl/>
        <w:ind w:firstLine="720"/>
        <w:rPr>
          <w:rStyle w:val="FontStyle14"/>
          <w:sz w:val="24"/>
          <w:szCs w:val="24"/>
        </w:rPr>
      </w:pPr>
    </w:p>
    <w:p w:rsidR="002C49FA" w:rsidRPr="006E2C22" w:rsidRDefault="002C49FA" w:rsidP="005B08D5">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2C49FA" w:rsidRPr="006E2C22" w:rsidRDefault="002C49FA" w:rsidP="005B08D5">
      <w:pPr>
        <w:pStyle w:val="Style1"/>
        <w:widowControl/>
        <w:ind w:firstLine="720"/>
        <w:rPr>
          <w:rStyle w:val="FontStyle14"/>
          <w:sz w:val="24"/>
          <w:szCs w:val="24"/>
        </w:rPr>
      </w:pPr>
    </w:p>
    <w:p w:rsidR="002C49FA" w:rsidRPr="00BF068E" w:rsidRDefault="002C49FA" w:rsidP="005B08D5">
      <w:r w:rsidRPr="00BF068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C49FA" w:rsidRDefault="002C49FA" w:rsidP="005B08D5">
      <w:pP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0"/>
        <w:gridCol w:w="6054"/>
      </w:tblGrid>
      <w:tr w:rsidR="002C49FA" w:rsidRPr="00C17915">
        <w:trPr>
          <w:tblHeader/>
        </w:trPr>
        <w:tc>
          <w:tcPr>
            <w:tcW w:w="1928" w:type="pct"/>
            <w:vAlign w:val="center"/>
          </w:tcPr>
          <w:p w:rsidR="002C49FA" w:rsidRPr="00C17915" w:rsidRDefault="002C49FA" w:rsidP="005B08D5">
            <w:pPr>
              <w:ind w:firstLine="0"/>
              <w:jc w:val="center"/>
            </w:pPr>
            <w:r w:rsidRPr="00C17915">
              <w:t xml:space="preserve">Тип и название аудитории </w:t>
            </w:r>
          </w:p>
        </w:tc>
        <w:tc>
          <w:tcPr>
            <w:tcW w:w="3072" w:type="pct"/>
            <w:vAlign w:val="center"/>
          </w:tcPr>
          <w:p w:rsidR="002C49FA" w:rsidRPr="00C17915" w:rsidRDefault="002C49FA" w:rsidP="005B08D5">
            <w:pPr>
              <w:ind w:firstLine="0"/>
              <w:jc w:val="center"/>
            </w:pPr>
            <w:r w:rsidRPr="00C17915">
              <w:t>Оснащение аудитории</w:t>
            </w:r>
          </w:p>
        </w:tc>
      </w:tr>
      <w:tr w:rsidR="002C49FA" w:rsidRPr="00704D6E">
        <w:tc>
          <w:tcPr>
            <w:tcW w:w="1928" w:type="pct"/>
          </w:tcPr>
          <w:p w:rsidR="002C49FA" w:rsidRPr="008307E4" w:rsidRDefault="002C49FA" w:rsidP="005B08D5">
            <w:pPr>
              <w:ind w:firstLine="0"/>
              <w:jc w:val="left"/>
            </w:pPr>
            <w:r>
              <w:t xml:space="preserve">Учебные </w:t>
            </w:r>
            <w:r w:rsidRPr="00DA621D">
              <w:t>аудитории для проведения</w:t>
            </w:r>
            <w:r>
              <w:t xml:space="preserve"> практических занятий, </w:t>
            </w:r>
            <w:r w:rsidRPr="00DA621D">
              <w:t>групповых и индивидуальных консультаций, текущего контроля и промежуточной аттестации</w:t>
            </w:r>
          </w:p>
        </w:tc>
        <w:tc>
          <w:tcPr>
            <w:tcW w:w="3072" w:type="pct"/>
          </w:tcPr>
          <w:p w:rsidR="002C49FA" w:rsidRPr="00B50F5D" w:rsidRDefault="002C49FA" w:rsidP="005B08D5">
            <w:pPr>
              <w:ind w:firstLine="0"/>
              <w:jc w:val="left"/>
              <w:rPr>
                <w:color w:val="000000"/>
              </w:rPr>
            </w:pPr>
            <w:r w:rsidRPr="00B50F5D">
              <w:rPr>
                <w:color w:val="000000"/>
              </w:rPr>
              <w:t>Мультимедийные средства хранения, передачи и представления информации.</w:t>
            </w:r>
          </w:p>
          <w:p w:rsidR="002C49FA" w:rsidRPr="00B50F5D" w:rsidRDefault="002C49FA" w:rsidP="005B08D5">
            <w:pPr>
              <w:ind w:firstLine="0"/>
              <w:jc w:val="left"/>
              <w:rPr>
                <w:color w:val="000000"/>
              </w:rPr>
            </w:pPr>
            <w:r w:rsidRPr="00B50F5D">
              <w:rPr>
                <w:color w:val="000000"/>
              </w:rPr>
              <w:t>Комплекс тестовых заданий для проведения промежуточных и рубежных контролей.</w:t>
            </w:r>
          </w:p>
        </w:tc>
      </w:tr>
      <w:tr w:rsidR="002C49FA" w:rsidRPr="00704D6E">
        <w:tc>
          <w:tcPr>
            <w:tcW w:w="1928" w:type="pct"/>
          </w:tcPr>
          <w:p w:rsidR="002C49FA" w:rsidRPr="00DA621D" w:rsidRDefault="002C49FA" w:rsidP="005B08D5">
            <w:pPr>
              <w:ind w:firstLine="0"/>
              <w:jc w:val="left"/>
            </w:pPr>
            <w:r>
              <w:t>Помещения</w:t>
            </w:r>
            <w:r w:rsidRPr="00DA621D">
              <w:t xml:space="preserve"> для самостоятельной работы обучающихся</w:t>
            </w:r>
          </w:p>
        </w:tc>
        <w:tc>
          <w:tcPr>
            <w:tcW w:w="3072" w:type="pct"/>
          </w:tcPr>
          <w:p w:rsidR="002C49FA" w:rsidRPr="00DA621D" w:rsidRDefault="002C49FA" w:rsidP="005B08D5">
            <w:pPr>
              <w:ind w:firstLine="0"/>
              <w:jc w:val="left"/>
              <w:rPr>
                <w:color w:val="000000"/>
              </w:rPr>
            </w:pPr>
            <w:r w:rsidRPr="00DA621D">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C49FA" w:rsidRPr="00704D6E">
        <w:tc>
          <w:tcPr>
            <w:tcW w:w="1928" w:type="pct"/>
          </w:tcPr>
          <w:p w:rsidR="002C49FA" w:rsidRPr="00DA621D" w:rsidRDefault="002C49FA" w:rsidP="005B08D5">
            <w:pPr>
              <w:ind w:firstLine="0"/>
              <w:jc w:val="left"/>
            </w:pPr>
            <w:r>
              <w:t>Помещение дл</w:t>
            </w:r>
            <w:r w:rsidRPr="008307E4">
              <w:t>я хранения и профилактического обслуживания учебного оборудования</w:t>
            </w:r>
          </w:p>
        </w:tc>
        <w:tc>
          <w:tcPr>
            <w:tcW w:w="3072" w:type="pct"/>
          </w:tcPr>
          <w:p w:rsidR="002C49FA" w:rsidRPr="00B50F5D" w:rsidRDefault="002C49FA" w:rsidP="005B08D5">
            <w:pPr>
              <w:ind w:firstLine="0"/>
              <w:jc w:val="left"/>
            </w:pPr>
            <w:r w:rsidRPr="001E5BE1">
              <w:t xml:space="preserve">Шкафы для хранения </w:t>
            </w:r>
            <w:r>
              <w:t xml:space="preserve">учебно-методической документации, </w:t>
            </w:r>
            <w:r w:rsidRPr="001E5BE1">
              <w:t>учебного оборудования</w:t>
            </w:r>
            <w:r>
              <w:t xml:space="preserve"> и</w:t>
            </w:r>
            <w:r w:rsidRPr="00E919B2">
              <w:t>учебно-наглядных пособий</w:t>
            </w:r>
            <w:r>
              <w:t>.</w:t>
            </w:r>
          </w:p>
        </w:tc>
      </w:tr>
    </w:tbl>
    <w:p w:rsidR="002C49FA" w:rsidRDefault="002C49FA" w:rsidP="005B08D5">
      <w:pPr>
        <w:widowControl/>
        <w:autoSpaceDE/>
        <w:autoSpaceDN/>
        <w:adjustRightInd/>
        <w:spacing w:after="200" w:line="276" w:lineRule="auto"/>
        <w:ind w:firstLine="0"/>
        <w:jc w:val="right"/>
      </w:pPr>
      <w:r>
        <w:br w:type="page"/>
      </w:r>
    </w:p>
    <w:p w:rsidR="002C49FA" w:rsidRDefault="002C49FA" w:rsidP="005B08D5">
      <w:pPr>
        <w:widowControl/>
        <w:autoSpaceDE/>
        <w:autoSpaceDN/>
        <w:adjustRightInd/>
        <w:spacing w:after="200" w:line="276" w:lineRule="auto"/>
        <w:ind w:firstLine="0"/>
        <w:jc w:val="right"/>
        <w:rPr>
          <w:b/>
          <w:bCs/>
        </w:rPr>
      </w:pPr>
      <w:r w:rsidRPr="00A74174">
        <w:rPr>
          <w:b/>
          <w:bCs/>
        </w:rPr>
        <w:t>ПРИЛ</w:t>
      </w:r>
      <w:r>
        <w:rPr>
          <w:b/>
          <w:bCs/>
        </w:rPr>
        <w:t>О</w:t>
      </w:r>
      <w:r w:rsidRPr="00A74174">
        <w:rPr>
          <w:b/>
          <w:bCs/>
        </w:rPr>
        <w:t>ЖЕНИЕ 1</w:t>
      </w:r>
    </w:p>
    <w:p w:rsidR="002C49FA" w:rsidRDefault="002C49FA" w:rsidP="005B08D5">
      <w:pPr>
        <w:widowControl/>
        <w:autoSpaceDE/>
        <w:autoSpaceDN/>
        <w:adjustRightInd/>
        <w:spacing w:line="276" w:lineRule="auto"/>
        <w:ind w:firstLine="0"/>
        <w:jc w:val="center"/>
        <w:rPr>
          <w:b/>
          <w:bCs/>
        </w:rPr>
      </w:pPr>
      <w:r>
        <w:rPr>
          <w:b/>
          <w:bCs/>
        </w:rPr>
        <w:t xml:space="preserve">Методические указания по организации аудиторной и внеаудиторной работы по дисциплие: </w:t>
      </w:r>
    </w:p>
    <w:p w:rsidR="002C49FA" w:rsidRDefault="002C49FA" w:rsidP="005B08D5">
      <w:pPr>
        <w:widowControl/>
        <w:autoSpaceDE/>
        <w:autoSpaceDN/>
        <w:adjustRightInd/>
        <w:spacing w:line="276" w:lineRule="auto"/>
        <w:ind w:firstLine="0"/>
        <w:jc w:val="left"/>
        <w:rPr>
          <w:b/>
          <w:bCs/>
        </w:rPr>
      </w:pPr>
    </w:p>
    <w:p w:rsidR="002C49FA" w:rsidRDefault="002C49FA" w:rsidP="005B08D5">
      <w:pPr>
        <w:ind w:firstLine="709"/>
        <w:rPr>
          <w:b/>
          <w:bCs/>
        </w:rPr>
      </w:pPr>
      <w:r>
        <w:rPr>
          <w:b/>
          <w:bCs/>
        </w:rPr>
        <w:t>Р</w:t>
      </w:r>
      <w:r w:rsidRPr="00A01C60">
        <w:rPr>
          <w:b/>
          <w:bCs/>
        </w:rPr>
        <w:t>абот</w:t>
      </w:r>
      <w:r>
        <w:rPr>
          <w:b/>
          <w:bCs/>
        </w:rPr>
        <w:t xml:space="preserve">а над докладом / выступлением </w:t>
      </w:r>
    </w:p>
    <w:p w:rsidR="002C49FA" w:rsidRPr="00A01C60" w:rsidRDefault="002C49FA" w:rsidP="005B08D5">
      <w:pPr>
        <w:ind w:firstLine="709"/>
      </w:pPr>
      <w:r w:rsidRPr="00A01C60">
        <w:rPr>
          <w:b/>
          <w:bCs/>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2C49FA" w:rsidRPr="00A01C60" w:rsidRDefault="002C49FA" w:rsidP="005B08D5">
      <w:pPr>
        <w:ind w:firstLine="709"/>
      </w:pPr>
      <w:r w:rsidRPr="00A01C60">
        <w:rPr>
          <w:b/>
          <w:bCs/>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2C49FA" w:rsidRPr="00A01C60" w:rsidRDefault="002C49FA" w:rsidP="005B08D5">
      <w:pPr>
        <w:ind w:firstLine="709"/>
      </w:pPr>
    </w:p>
    <w:p w:rsidR="002C49FA" w:rsidRPr="00A01C60" w:rsidRDefault="002C49FA" w:rsidP="005B08D5">
      <w:pPr>
        <w:ind w:firstLine="709"/>
        <w:rPr>
          <w:b/>
          <w:bCs/>
        </w:rPr>
      </w:pPr>
      <w:r>
        <w:rPr>
          <w:b/>
          <w:bCs/>
        </w:rPr>
        <w:t>Р</w:t>
      </w:r>
      <w:r w:rsidRPr="00A01C60">
        <w:rPr>
          <w:b/>
          <w:bCs/>
        </w:rPr>
        <w:t>абот</w:t>
      </w:r>
      <w:r>
        <w:rPr>
          <w:b/>
          <w:bCs/>
        </w:rPr>
        <w:t>а</w:t>
      </w:r>
      <w:r w:rsidRPr="00A01C60">
        <w:rPr>
          <w:b/>
          <w:bCs/>
        </w:rPr>
        <w:t xml:space="preserve"> над проектом</w:t>
      </w:r>
    </w:p>
    <w:p w:rsidR="002C49FA" w:rsidRPr="00A01C60" w:rsidRDefault="002C49FA" w:rsidP="005B08D5">
      <w:pPr>
        <w:ind w:firstLine="709"/>
      </w:pPr>
      <w:r w:rsidRPr="005A43D9">
        <w:rPr>
          <w:b/>
          <w:bCs/>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2C49FA" w:rsidRPr="00A01C60" w:rsidRDefault="002C49FA" w:rsidP="005B08D5">
      <w:pPr>
        <w:ind w:firstLine="709"/>
      </w:pPr>
      <w:r w:rsidRPr="00A01C60">
        <w:t>1) прежде всего это наличие проблемы, которую предстоит решить в ходе работы над проектом;</w:t>
      </w:r>
    </w:p>
    <w:p w:rsidR="002C49FA" w:rsidRPr="00A01C60" w:rsidRDefault="002C49FA" w:rsidP="005B08D5">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2C49FA" w:rsidRPr="00A01C60" w:rsidRDefault="002C49FA" w:rsidP="005B08D5">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2C49FA" w:rsidRPr="00A01C60" w:rsidRDefault="002C49FA" w:rsidP="005B08D5">
      <w:pPr>
        <w:ind w:firstLine="709"/>
      </w:pPr>
      <w:r w:rsidRPr="00A01C60">
        <w:t>Выполняй проект в следующем порядке:</w:t>
      </w:r>
    </w:p>
    <w:p w:rsidR="002C49FA" w:rsidRPr="00A01C60" w:rsidRDefault="002C49FA" w:rsidP="005B08D5">
      <w:pPr>
        <w:ind w:firstLine="709"/>
      </w:pPr>
      <w:r w:rsidRPr="00A01C60">
        <w:t>1. Выбери с помощью родителей и преподавателя тему.</w:t>
      </w:r>
    </w:p>
    <w:p w:rsidR="002C49FA" w:rsidRPr="00A01C60" w:rsidRDefault="002C49FA" w:rsidP="005B08D5">
      <w:pPr>
        <w:ind w:firstLine="709"/>
      </w:pPr>
      <w:r w:rsidRPr="00A01C60">
        <w:t>2. Выдвини гипотезу.</w:t>
      </w:r>
    </w:p>
    <w:p w:rsidR="002C49FA" w:rsidRPr="00A01C60" w:rsidRDefault="002C49FA" w:rsidP="005B08D5">
      <w:pPr>
        <w:ind w:firstLine="709"/>
      </w:pPr>
      <w:r w:rsidRPr="00A01C60">
        <w:t>3. Подбери информацию (книги, журналы, компьютерные программы, телепередачи и т.д.).</w:t>
      </w:r>
    </w:p>
    <w:p w:rsidR="002C49FA" w:rsidRPr="00A01C60" w:rsidRDefault="002C49FA" w:rsidP="005B08D5">
      <w:pPr>
        <w:ind w:firstLine="709"/>
      </w:pPr>
      <w:r w:rsidRPr="00A01C60">
        <w:t>4. Планируй весь объем работы и организацию её выполнения с помощью преподавателя.</w:t>
      </w:r>
    </w:p>
    <w:p w:rsidR="002C49FA" w:rsidRPr="00A01C60" w:rsidRDefault="002C49FA" w:rsidP="005B08D5">
      <w:pPr>
        <w:ind w:firstLine="709"/>
      </w:pPr>
      <w:r w:rsidRPr="00A01C60">
        <w:t>5. Выполни теоретическую и практическую части проекта.</w:t>
      </w:r>
    </w:p>
    <w:p w:rsidR="002C49FA" w:rsidRPr="00A01C60" w:rsidRDefault="002C49FA" w:rsidP="005B08D5">
      <w:pPr>
        <w:ind w:firstLine="709"/>
      </w:pPr>
      <w:r w:rsidRPr="00A01C60">
        <w:t>6. Внеси коррективы в теоретическую часть по результатам выполнения изделия.</w:t>
      </w:r>
    </w:p>
    <w:p w:rsidR="002C49FA" w:rsidRPr="00A01C60" w:rsidRDefault="002C49FA" w:rsidP="005B08D5">
      <w:pPr>
        <w:ind w:firstLine="709"/>
      </w:pPr>
      <w:r w:rsidRPr="00A01C60">
        <w:t>7. Напечатай графическую часть проекта.</w:t>
      </w:r>
    </w:p>
    <w:p w:rsidR="002C49FA" w:rsidRPr="00A01C60" w:rsidRDefault="002C49FA" w:rsidP="005B08D5">
      <w:pPr>
        <w:ind w:firstLine="709"/>
      </w:pPr>
      <w:r w:rsidRPr="00A01C60">
        <w:t>8. Подготовься к защите и оценке качества твоей работы, выполняя для защиты демонстрационные наглядные материалы.</w:t>
      </w:r>
    </w:p>
    <w:p w:rsidR="002C49FA" w:rsidRPr="00A01C60" w:rsidRDefault="002C49FA" w:rsidP="005B08D5">
      <w:pPr>
        <w:ind w:firstLine="709"/>
      </w:pPr>
      <w:r w:rsidRPr="00A01C60">
        <w:t>9. Защити проект.</w:t>
      </w:r>
    </w:p>
    <w:p w:rsidR="002C49FA" w:rsidRPr="00A01C60" w:rsidRDefault="002C49FA" w:rsidP="005B08D5">
      <w:pPr>
        <w:ind w:firstLine="709"/>
      </w:pPr>
      <w:r w:rsidRPr="00A01C60">
        <w:t>10. Обсуди в группе свой проект и защиту, Проведи самооценку.</w:t>
      </w:r>
    </w:p>
    <w:p w:rsidR="002C49FA" w:rsidRPr="00A01C60" w:rsidRDefault="002C49FA" w:rsidP="005B08D5">
      <w:pPr>
        <w:ind w:firstLine="709"/>
      </w:pPr>
      <w:r w:rsidRPr="00A01C60">
        <w:t>Рекомендации по работе над проектом:</w:t>
      </w:r>
    </w:p>
    <w:p w:rsidR="002C49FA" w:rsidRPr="00A01C60" w:rsidRDefault="002C49FA" w:rsidP="005B08D5">
      <w:pPr>
        <w:ind w:firstLine="709"/>
      </w:pPr>
      <w:r w:rsidRPr="00A01C60">
        <w:t>1. Используй в работе справочную литературу: каталоги, словари, журналы, книги и т.п., а также материалы</w:t>
      </w:r>
    </w:p>
    <w:p w:rsidR="002C49FA" w:rsidRPr="00A01C60" w:rsidRDefault="002C49FA" w:rsidP="005B08D5">
      <w:pPr>
        <w:ind w:firstLine="709"/>
      </w:pPr>
      <w:r w:rsidRPr="00A01C60">
        <w:t>музеев и выставок.</w:t>
      </w:r>
    </w:p>
    <w:p w:rsidR="002C49FA" w:rsidRPr="00A01C60" w:rsidRDefault="002C49FA" w:rsidP="005B08D5">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2C49FA" w:rsidRPr="00A01C60" w:rsidRDefault="002C49FA" w:rsidP="005B08D5">
      <w:pPr>
        <w:ind w:firstLine="709"/>
      </w:pPr>
      <w:r w:rsidRPr="00A01C60">
        <w:t>3. Думай о том, как твоя работа пригодиться тебе в будущем, старайся связать её с выбранной профессией.</w:t>
      </w:r>
    </w:p>
    <w:p w:rsidR="002C49FA" w:rsidRPr="00A01C60" w:rsidRDefault="002C49FA" w:rsidP="005B08D5">
      <w:pPr>
        <w:ind w:firstLine="709"/>
      </w:pPr>
      <w:r w:rsidRPr="00A01C60">
        <w:t>4. Учитывай традиции и обычаи округа и города, в котором ты живёшь.</w:t>
      </w:r>
    </w:p>
    <w:p w:rsidR="002C49FA" w:rsidRPr="00A01C60" w:rsidRDefault="002C49FA" w:rsidP="005B08D5">
      <w:pPr>
        <w:ind w:firstLine="709"/>
      </w:pPr>
      <w:r w:rsidRPr="00A01C60">
        <w:t>5. Всегда помни об экологии родного города и своём здоровье.</w:t>
      </w:r>
    </w:p>
    <w:p w:rsidR="002C49FA" w:rsidRPr="00A01C60" w:rsidRDefault="002C49FA" w:rsidP="005B08D5">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2C49FA" w:rsidRPr="00A01C60" w:rsidRDefault="002C49FA" w:rsidP="005B08D5">
      <w:pPr>
        <w:ind w:firstLine="709"/>
      </w:pPr>
      <w:r w:rsidRPr="00A01C60">
        <w:t>7. Не стесняйся, по всем вопросам обращаться к руководителю проекта.</w:t>
      </w:r>
    </w:p>
    <w:p w:rsidR="002C49FA" w:rsidRPr="00A01C60" w:rsidRDefault="002C49FA" w:rsidP="005B08D5">
      <w:pPr>
        <w:ind w:firstLine="709"/>
      </w:pPr>
      <w:r w:rsidRPr="00A01C60">
        <w:t>Памятка для защиты проекта</w:t>
      </w:r>
    </w:p>
    <w:p w:rsidR="002C49FA" w:rsidRPr="00A01C60" w:rsidRDefault="002C49FA" w:rsidP="005B08D5">
      <w:pPr>
        <w:ind w:firstLine="709"/>
      </w:pPr>
      <w:r w:rsidRPr="00A01C60">
        <w:t>А) Общие рекомендации</w:t>
      </w:r>
    </w:p>
    <w:p w:rsidR="002C49FA" w:rsidRPr="00A01C60" w:rsidRDefault="002C49FA" w:rsidP="005B08D5">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2C49FA" w:rsidRPr="00A01C60" w:rsidRDefault="002C49FA" w:rsidP="005B08D5">
      <w:pPr>
        <w:ind w:firstLine="709"/>
      </w:pPr>
      <w:r w:rsidRPr="00A01C60">
        <w:t>- Тщательно продумайте план выступления. Оно должно включать введение, основную часть и заключение.</w:t>
      </w:r>
    </w:p>
    <w:p w:rsidR="002C49FA" w:rsidRPr="00A01C60" w:rsidRDefault="002C49FA" w:rsidP="005B08D5">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2C49FA" w:rsidRPr="00A01C60" w:rsidRDefault="002C49FA" w:rsidP="005B08D5">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2C49FA" w:rsidRPr="00A01C60" w:rsidRDefault="002C49FA" w:rsidP="005B08D5">
      <w:pPr>
        <w:ind w:firstLine="709"/>
      </w:pPr>
      <w:r w:rsidRPr="00A01C60">
        <w:t>- Употребляйте только понятные вам термины.</w:t>
      </w:r>
    </w:p>
    <w:p w:rsidR="002C49FA" w:rsidRPr="00A01C60" w:rsidRDefault="002C49FA" w:rsidP="005B08D5">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2C49FA" w:rsidRPr="00A01C60" w:rsidRDefault="002C49FA" w:rsidP="005B08D5">
      <w:pPr>
        <w:ind w:firstLine="709"/>
      </w:pPr>
      <w:r w:rsidRPr="00A01C60">
        <w:t>- Проведите репетицию своего выступления и доведите его до нужной продолжительности.</w:t>
      </w:r>
    </w:p>
    <w:p w:rsidR="002C49FA" w:rsidRPr="00A01C60" w:rsidRDefault="002C49FA" w:rsidP="005B08D5">
      <w:pPr>
        <w:ind w:firstLine="709"/>
      </w:pPr>
      <w:r w:rsidRPr="00A01C60">
        <w:t>В) Рекомендации выступающему</w:t>
      </w:r>
    </w:p>
    <w:p w:rsidR="002C49FA" w:rsidRPr="00A01C60" w:rsidRDefault="002C49FA" w:rsidP="005B08D5">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2C49FA" w:rsidRPr="00A01C60" w:rsidRDefault="002C49FA" w:rsidP="005B08D5">
      <w:pPr>
        <w:ind w:firstLine="709"/>
      </w:pPr>
      <w:r w:rsidRPr="00A01C60">
        <w:t>- Начните своё выступление с приветствия.</w:t>
      </w:r>
    </w:p>
    <w:p w:rsidR="002C49FA" w:rsidRPr="00A01C60" w:rsidRDefault="002C49FA" w:rsidP="005B08D5">
      <w:pPr>
        <w:ind w:firstLine="709"/>
      </w:pPr>
      <w:r w:rsidRPr="00A01C60">
        <w:t>- Огласите название вашего проекта, сформулируйте основную идею и причину выбора темы.</w:t>
      </w:r>
    </w:p>
    <w:p w:rsidR="002C49FA" w:rsidRPr="00A01C60" w:rsidRDefault="002C49FA" w:rsidP="005B08D5">
      <w:pPr>
        <w:ind w:firstLine="709"/>
      </w:pPr>
      <w:r w:rsidRPr="00A01C60">
        <w:t>- Не забывайте об уважении к слушателям в течение своего выступления (говорите внятно).</w:t>
      </w:r>
    </w:p>
    <w:p w:rsidR="002C49FA" w:rsidRPr="00A01C60" w:rsidRDefault="002C49FA" w:rsidP="005B08D5">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2C49FA" w:rsidRPr="00A01C60" w:rsidRDefault="002C49FA" w:rsidP="005B08D5">
      <w:pPr>
        <w:ind w:firstLine="709"/>
      </w:pPr>
      <w:r w:rsidRPr="00A01C60">
        <w:t>- Поблагодарите слушателей за внимание, а руководителя - за помощь.</w:t>
      </w:r>
    </w:p>
    <w:p w:rsidR="002C49FA" w:rsidRPr="00A01C60" w:rsidRDefault="002C49FA" w:rsidP="005B08D5">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2C49FA" w:rsidRPr="00A01C60" w:rsidRDefault="002C49FA" w:rsidP="005B08D5">
      <w:pPr>
        <w:ind w:firstLine="709"/>
      </w:pPr>
      <w:r w:rsidRPr="00A01C60">
        <w:t>Критерии самооценки проектов:</w:t>
      </w:r>
    </w:p>
    <w:p w:rsidR="002C49FA" w:rsidRPr="00A01C60" w:rsidRDefault="002C49FA" w:rsidP="005B08D5">
      <w:pPr>
        <w:ind w:firstLine="709"/>
      </w:pPr>
      <w:r w:rsidRPr="00A01C60">
        <w:t>1. Актуальность выбранной темы</w:t>
      </w:r>
    </w:p>
    <w:p w:rsidR="002C49FA" w:rsidRPr="00A01C60" w:rsidRDefault="002C49FA" w:rsidP="005B08D5">
      <w:pPr>
        <w:ind w:firstLine="709"/>
      </w:pPr>
      <w:r w:rsidRPr="00A01C60">
        <w:t>2. Глубина раскрытия темы</w:t>
      </w:r>
    </w:p>
    <w:p w:rsidR="002C49FA" w:rsidRPr="00A01C60" w:rsidRDefault="002C49FA" w:rsidP="005B08D5">
      <w:pPr>
        <w:ind w:firstLine="709"/>
      </w:pPr>
      <w:r w:rsidRPr="00A01C60">
        <w:t>3. Практическая ценность проекта,</w:t>
      </w:r>
    </w:p>
    <w:p w:rsidR="002C49FA" w:rsidRPr="00A01C60" w:rsidRDefault="002C49FA" w:rsidP="005B08D5">
      <w:pPr>
        <w:ind w:firstLine="709"/>
      </w:pPr>
      <w:r w:rsidRPr="00A01C60">
        <w:t>4. Композиционная стройность</w:t>
      </w:r>
    </w:p>
    <w:p w:rsidR="002C49FA" w:rsidRPr="00A01C60" w:rsidRDefault="002C49FA" w:rsidP="005B08D5">
      <w:pPr>
        <w:ind w:firstLine="709"/>
      </w:pPr>
      <w:r w:rsidRPr="00A01C60">
        <w:t>5. Соответствие плану</w:t>
      </w:r>
    </w:p>
    <w:p w:rsidR="002C49FA" w:rsidRPr="00A01C60" w:rsidRDefault="002C49FA" w:rsidP="005B08D5">
      <w:pPr>
        <w:ind w:firstLine="709"/>
      </w:pPr>
      <w:r w:rsidRPr="00A01C60">
        <w:t>6. Обоснованность выводов</w:t>
      </w:r>
    </w:p>
    <w:p w:rsidR="002C49FA" w:rsidRPr="00A01C60" w:rsidRDefault="002C49FA" w:rsidP="005B08D5">
      <w:pPr>
        <w:ind w:firstLine="709"/>
      </w:pPr>
      <w:r w:rsidRPr="00A01C60">
        <w:t>7. Правильность и грамотность оформления</w:t>
      </w:r>
    </w:p>
    <w:p w:rsidR="002C49FA" w:rsidRPr="00A01C60" w:rsidRDefault="002C49FA" w:rsidP="005B08D5">
      <w:pPr>
        <w:ind w:firstLine="709"/>
      </w:pPr>
      <w:r w:rsidRPr="00A01C60">
        <w:t>8. Аккуратность и дизайн оформления</w:t>
      </w:r>
    </w:p>
    <w:p w:rsidR="002C49FA" w:rsidRPr="00A01C60" w:rsidRDefault="002C49FA" w:rsidP="005B08D5">
      <w:pPr>
        <w:ind w:firstLine="709"/>
      </w:pPr>
      <w:r w:rsidRPr="00A01C60">
        <w:t>9. Содержательность приложений</w:t>
      </w:r>
    </w:p>
    <w:p w:rsidR="002C49FA" w:rsidRPr="00A01C60" w:rsidRDefault="002C49FA" w:rsidP="005B08D5">
      <w:pPr>
        <w:ind w:firstLine="709"/>
      </w:pPr>
      <w:r w:rsidRPr="00A01C60">
        <w:t>10. Выступление на защите(умение изложить самое ценное, отвечать на вопросы, защищать свою точку зрения)</w:t>
      </w:r>
    </w:p>
    <w:p w:rsidR="002C49FA" w:rsidRPr="00A01C60" w:rsidRDefault="002C49FA" w:rsidP="005B08D5">
      <w:pPr>
        <w:ind w:firstLine="709"/>
      </w:pPr>
      <w:r w:rsidRPr="00A01C60">
        <w:t>11. Итоговая оценка.</w:t>
      </w:r>
    </w:p>
    <w:p w:rsidR="002C49FA" w:rsidRPr="00A01C60" w:rsidRDefault="002C49FA" w:rsidP="005B08D5">
      <w:pPr>
        <w:ind w:firstLine="709"/>
      </w:pPr>
    </w:p>
    <w:p w:rsidR="002C49FA" w:rsidRDefault="002C49FA" w:rsidP="005B08D5">
      <w:pPr>
        <w:ind w:firstLine="709"/>
        <w:rPr>
          <w:b/>
          <w:bCs/>
        </w:rPr>
      </w:pPr>
      <w:r>
        <w:rPr>
          <w:b/>
          <w:bCs/>
        </w:rPr>
        <w:t>П</w:t>
      </w:r>
      <w:r w:rsidRPr="00A01C60">
        <w:rPr>
          <w:b/>
          <w:bCs/>
        </w:rPr>
        <w:t>одготовк</w:t>
      </w:r>
      <w:r>
        <w:rPr>
          <w:b/>
          <w:bCs/>
        </w:rPr>
        <w:t>а</w:t>
      </w:r>
      <w:r w:rsidRPr="00A01C60">
        <w:rPr>
          <w:b/>
          <w:bCs/>
        </w:rPr>
        <w:t xml:space="preserve"> презентаций</w:t>
      </w:r>
    </w:p>
    <w:p w:rsidR="002C49FA" w:rsidRPr="00A01C60" w:rsidRDefault="002C49FA" w:rsidP="005B08D5">
      <w:pPr>
        <w:ind w:firstLine="709"/>
      </w:pPr>
      <w:r w:rsidRPr="00A01C60">
        <w:rPr>
          <w:b/>
          <w:bCs/>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iCs/>
        </w:rPr>
        <w:t>Иллюстрация</w:t>
      </w:r>
      <w:r w:rsidRPr="00A01C60">
        <w:t xml:space="preserve"> - представление реально существующего зрительного ряда. </w:t>
      </w:r>
      <w:r w:rsidRPr="00A01C60">
        <w:rPr>
          <w:i/>
          <w:iCs/>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iCs/>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iCs/>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2C49FA" w:rsidRPr="00A01C60" w:rsidRDefault="002C49FA" w:rsidP="005B08D5">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2C49FA" w:rsidRPr="00A01C60" w:rsidRDefault="002C49FA" w:rsidP="005B08D5">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2C49FA" w:rsidRPr="00A01C60" w:rsidRDefault="002C49FA" w:rsidP="005B08D5">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2C49FA" w:rsidRPr="00A01C60" w:rsidRDefault="002C49FA" w:rsidP="005B08D5">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2C49FA" w:rsidRPr="00A01C60" w:rsidRDefault="002C49FA" w:rsidP="005B08D5">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2C49FA" w:rsidRPr="00A01C60" w:rsidRDefault="002C49FA" w:rsidP="005B08D5">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2C49FA" w:rsidRPr="00A01C60" w:rsidRDefault="002C49FA" w:rsidP="005B08D5">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2C49FA" w:rsidRPr="00A01C60" w:rsidRDefault="002C49FA" w:rsidP="005B08D5">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2C49FA" w:rsidRPr="00A01C60" w:rsidRDefault="002C49FA" w:rsidP="005B08D5">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2C49FA" w:rsidRPr="00A01C60" w:rsidRDefault="002C49FA" w:rsidP="005B08D5">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2C49FA" w:rsidRPr="00A01C60" w:rsidRDefault="002C49FA" w:rsidP="005B08D5">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2C49FA" w:rsidRPr="00A01C60" w:rsidRDefault="002C49FA" w:rsidP="005B08D5">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2C49FA" w:rsidRPr="00A01C60" w:rsidRDefault="002C49FA" w:rsidP="005B08D5">
      <w:pPr>
        <w:ind w:firstLine="709"/>
      </w:pPr>
      <w:r w:rsidRPr="00A01C60">
        <w:t>После подготовки презентации необходима репетиция выступления.</w:t>
      </w:r>
    </w:p>
    <w:p w:rsidR="002C49FA" w:rsidRPr="00A01C60" w:rsidRDefault="002C49FA" w:rsidP="005B08D5">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2C49FA" w:rsidRPr="00A01C60" w:rsidRDefault="002C49FA" w:rsidP="005B08D5">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2C49FA" w:rsidRPr="00A01C60" w:rsidRDefault="002C49FA" w:rsidP="005B08D5">
      <w:pPr>
        <w:ind w:firstLine="709"/>
      </w:pPr>
      <w:r w:rsidRPr="00A01C60">
        <w:t xml:space="preserve">После подготовки презентации полезно проконтролировать себя вопросами: </w:t>
      </w:r>
    </w:p>
    <w:p w:rsidR="002C49FA" w:rsidRPr="00A01C60" w:rsidRDefault="002C49FA" w:rsidP="005B08D5">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2C49FA" w:rsidRPr="00A01C60" w:rsidRDefault="002C49FA" w:rsidP="005B08D5">
      <w:pPr>
        <w:ind w:firstLine="709"/>
      </w:pPr>
      <w:r w:rsidRPr="00A01C60">
        <w:t xml:space="preserve">2) к каким особенностям объекта презентации удалось привлечь внимание аудитории? </w:t>
      </w:r>
    </w:p>
    <w:p w:rsidR="002C49FA" w:rsidRPr="00A01C60" w:rsidRDefault="002C49FA" w:rsidP="005B08D5">
      <w:pPr>
        <w:ind w:firstLine="709"/>
      </w:pPr>
      <w:r w:rsidRPr="00A01C60">
        <w:t>3) не отвлекает ли созданная презентация от устного выступления?</w:t>
      </w:r>
    </w:p>
    <w:p w:rsidR="002C49FA" w:rsidRDefault="002C49FA" w:rsidP="005B08D5">
      <w:pPr>
        <w:pStyle w:val="NormalWeb"/>
        <w:shd w:val="clear" w:color="auto" w:fill="FFFFFF"/>
        <w:spacing w:before="0" w:beforeAutospacing="0" w:after="0" w:afterAutospacing="0" w:line="240" w:lineRule="auto"/>
        <w:ind w:firstLine="709"/>
        <w:rPr>
          <w:b/>
          <w:bCs/>
          <w:sz w:val="24"/>
          <w:szCs w:val="24"/>
        </w:rPr>
      </w:pPr>
    </w:p>
    <w:p w:rsidR="002C49FA" w:rsidRPr="005A43D9" w:rsidRDefault="002C49FA" w:rsidP="005B08D5">
      <w:pPr>
        <w:widowControl/>
        <w:autoSpaceDE/>
        <w:autoSpaceDN/>
        <w:adjustRightInd/>
        <w:ind w:firstLine="0"/>
        <w:rPr>
          <w:b/>
          <w:bCs/>
          <w:color w:val="000000"/>
          <w:lang w:eastAsia="en-US"/>
        </w:rPr>
      </w:pPr>
      <w:r w:rsidRPr="005A43D9">
        <w:rPr>
          <w:b/>
          <w:bCs/>
          <w:color w:val="000000"/>
          <w:lang w:eastAsia="en-US"/>
        </w:rPr>
        <w:t>Составление резюме</w:t>
      </w:r>
    </w:p>
    <w:p w:rsidR="002C49FA" w:rsidRPr="005A43D9" w:rsidRDefault="002C49FA" w:rsidP="005B08D5">
      <w:pPr>
        <w:widowControl/>
        <w:autoSpaceDE/>
        <w:autoSpaceDN/>
        <w:adjustRightInd/>
        <w:ind w:firstLine="0"/>
        <w:jc w:val="center"/>
        <w:rPr>
          <w:b/>
          <w:bCs/>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color w:val="000000"/>
          <w:lang w:val="en-US" w:eastAsia="en-US"/>
        </w:rPr>
        <w:t>employer</w:t>
      </w:r>
      <w:r w:rsidRPr="005A43D9">
        <w:rPr>
          <w:color w:val="000000"/>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color w:val="000000"/>
          <w:lang w:val="en-US" w:eastAsia="en-US"/>
        </w:rPr>
        <w:t>resume</w:t>
      </w:r>
      <w:r w:rsidRPr="005A43D9">
        <w:rPr>
          <w:color w:val="000000"/>
          <w:lang w:eastAsia="en-US"/>
        </w:rPr>
        <w:t xml:space="preserve">” (резюме) используют аббревиатуру </w:t>
      </w:r>
      <w:r w:rsidRPr="005A43D9">
        <w:rPr>
          <w:color w:val="000000"/>
          <w:lang w:val="en-US" w:eastAsia="en-US"/>
        </w:rPr>
        <w:t>CV</w:t>
      </w:r>
      <w:r w:rsidRPr="005A43D9">
        <w:rPr>
          <w:color w:val="000000"/>
          <w:lang w:eastAsia="en-US"/>
        </w:rPr>
        <w:t xml:space="preserve"> (</w:t>
      </w:r>
      <w:r w:rsidRPr="005A43D9">
        <w:rPr>
          <w:color w:val="000000"/>
          <w:lang w:val="en-US" w:eastAsia="en-US"/>
        </w:rPr>
        <w:t>CurriculumVitae</w:t>
      </w:r>
      <w:r w:rsidRPr="005A43D9">
        <w:rPr>
          <w:color w:val="000000"/>
          <w:lang w:eastAsia="en-US"/>
        </w:rPr>
        <w:t xml:space="preserve">), что в переводе с латыни означает «ход жизни». </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Резюме обычно состоит из следующих основных частей:</w:t>
      </w: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eastAsia="en-US"/>
        </w:rPr>
      </w:pPr>
      <w:r w:rsidRPr="005A43D9">
        <w:rPr>
          <w:b/>
          <w:bCs/>
          <w:color w:val="000000"/>
          <w:lang w:eastAsia="en-US"/>
        </w:rPr>
        <w:t xml:space="preserve">Личная информация / </w:t>
      </w:r>
      <w:r w:rsidRPr="005A43D9">
        <w:rPr>
          <w:b/>
          <w:bCs/>
          <w:color w:val="000000"/>
          <w:lang w:val="en-US" w:eastAsia="en-US"/>
        </w:rPr>
        <w:t>Personal information</w:t>
      </w:r>
    </w:p>
    <w:p w:rsidR="002C49FA" w:rsidRPr="005A43D9" w:rsidRDefault="002C49FA" w:rsidP="005B08D5">
      <w:pPr>
        <w:widowControl/>
        <w:autoSpaceDE/>
        <w:autoSpaceDN/>
        <w:adjustRightInd/>
        <w:ind w:left="284" w:firstLine="0"/>
        <w:rPr>
          <w:color w:val="000000"/>
          <w:lang w:eastAsia="en-US"/>
        </w:rPr>
      </w:pPr>
      <w:r w:rsidRPr="005A43D9">
        <w:rPr>
          <w:color w:val="000000"/>
          <w:lang w:eastAsia="en-US"/>
        </w:rPr>
        <w:t xml:space="preserve">Напишите полностью своё имя и фамилию, укажите адрес, телефон (с кодом страны и города), электронную почту. </w:t>
      </w:r>
    </w:p>
    <w:p w:rsidR="002C49FA" w:rsidRPr="005A43D9" w:rsidRDefault="002C49FA" w:rsidP="005B08D5">
      <w:pPr>
        <w:widowControl/>
        <w:autoSpaceDE/>
        <w:autoSpaceDN/>
        <w:adjustRightInd/>
        <w:ind w:left="284" w:firstLine="0"/>
        <w:rPr>
          <w:color w:val="000000"/>
          <w:lang w:eastAsia="en-US"/>
        </w:rPr>
      </w:pPr>
      <w:r w:rsidRPr="005A43D9">
        <w:rPr>
          <w:color w:val="000000"/>
          <w:u w:val="single"/>
          <w:lang w:eastAsia="en-US"/>
        </w:rPr>
        <w:t>Запомните:</w:t>
      </w:r>
      <w:r w:rsidRPr="005A43D9">
        <w:rPr>
          <w:color w:val="000000"/>
          <w:lang w:eastAsia="en-US"/>
        </w:rPr>
        <w:t xml:space="preserve"> В России имя пишут в формате </w:t>
      </w:r>
      <w:r w:rsidRPr="005A43D9">
        <w:rPr>
          <w:i/>
          <w:iCs/>
          <w:color w:val="000000"/>
          <w:lang w:eastAsia="en-US"/>
        </w:rPr>
        <w:t>фамилия + имя + отчество (если имеется)</w:t>
      </w:r>
      <w:r w:rsidRPr="005A43D9">
        <w:rPr>
          <w:color w:val="000000"/>
          <w:lang w:eastAsia="en-US"/>
        </w:rPr>
        <w:t>, а в англоговорящих странах – сначала имя, потом первую букву отчества (если имеется) и фамилию.</w:t>
      </w:r>
    </w:p>
    <w:p w:rsidR="002C49FA" w:rsidRPr="005A43D9" w:rsidRDefault="002C49FA" w:rsidP="005B08D5">
      <w:pPr>
        <w:widowControl/>
        <w:autoSpaceDE/>
        <w:autoSpaceDN/>
        <w:adjustRightInd/>
        <w:ind w:left="709" w:firstLine="0"/>
        <w:rPr>
          <w:color w:val="000000"/>
          <w:lang w:eastAsia="en-US"/>
        </w:rPr>
      </w:pP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eastAsia="en-US"/>
        </w:rPr>
      </w:pPr>
      <w:r w:rsidRPr="005A43D9">
        <w:rPr>
          <w:b/>
          <w:bCs/>
          <w:color w:val="000000"/>
          <w:lang w:eastAsia="en-US"/>
        </w:rPr>
        <w:t xml:space="preserve">Цель </w:t>
      </w:r>
      <w:r w:rsidRPr="005A43D9">
        <w:rPr>
          <w:b/>
          <w:bCs/>
          <w:color w:val="000000"/>
          <w:lang w:val="en-US" w:eastAsia="en-US"/>
        </w:rPr>
        <w:t>/ Objective</w:t>
      </w:r>
    </w:p>
    <w:p w:rsidR="002C49FA" w:rsidRPr="005A43D9" w:rsidRDefault="002C49FA" w:rsidP="005B08D5">
      <w:pPr>
        <w:widowControl/>
        <w:autoSpaceDE/>
        <w:autoSpaceDN/>
        <w:adjustRightInd/>
        <w:ind w:left="284" w:firstLine="0"/>
        <w:rPr>
          <w:color w:val="000000"/>
          <w:lang w:eastAsia="en-US"/>
        </w:rPr>
      </w:pPr>
      <w:r w:rsidRPr="005A43D9">
        <w:rPr>
          <w:color w:val="000000"/>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2C49FA" w:rsidRPr="005A43D9" w:rsidRDefault="002C49FA" w:rsidP="005B08D5">
      <w:pPr>
        <w:widowControl/>
        <w:autoSpaceDE/>
        <w:autoSpaceDN/>
        <w:adjustRightInd/>
        <w:ind w:left="709" w:firstLine="0"/>
        <w:rPr>
          <w:b/>
          <w:bCs/>
          <w:color w:val="000000"/>
          <w:lang w:eastAsia="en-US"/>
        </w:rPr>
      </w:pP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eastAsia="en-US"/>
        </w:rPr>
      </w:pPr>
      <w:r w:rsidRPr="005A43D9">
        <w:rPr>
          <w:b/>
          <w:bCs/>
          <w:color w:val="000000"/>
          <w:lang w:eastAsia="en-US"/>
        </w:rPr>
        <w:t xml:space="preserve">Образование / </w:t>
      </w:r>
      <w:r w:rsidRPr="005A43D9">
        <w:rPr>
          <w:b/>
          <w:bCs/>
          <w:color w:val="000000"/>
          <w:lang w:val="en-US" w:eastAsia="en-US"/>
        </w:rPr>
        <w:t>Education</w:t>
      </w:r>
    </w:p>
    <w:p w:rsidR="002C49FA" w:rsidRPr="005A43D9" w:rsidRDefault="002C49FA" w:rsidP="005B08D5">
      <w:pPr>
        <w:widowControl/>
        <w:autoSpaceDE/>
        <w:autoSpaceDN/>
        <w:adjustRightInd/>
        <w:ind w:left="284" w:firstLine="0"/>
        <w:rPr>
          <w:color w:val="000000"/>
          <w:lang w:eastAsia="en-US"/>
        </w:rPr>
      </w:pPr>
      <w:r w:rsidRPr="005A43D9">
        <w:rPr>
          <w:color w:val="000000"/>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2C49FA" w:rsidRPr="005A43D9" w:rsidRDefault="002C49FA" w:rsidP="005B08D5">
      <w:pPr>
        <w:widowControl/>
        <w:autoSpaceDE/>
        <w:autoSpaceDN/>
        <w:adjustRightInd/>
        <w:ind w:left="709" w:firstLine="0"/>
        <w:rPr>
          <w:b/>
          <w:bCs/>
          <w:color w:val="000000"/>
          <w:lang w:eastAsia="en-US"/>
        </w:rPr>
      </w:pP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val="en-US" w:eastAsia="en-US"/>
        </w:rPr>
      </w:pPr>
      <w:r w:rsidRPr="005A43D9">
        <w:rPr>
          <w:b/>
          <w:bCs/>
          <w:color w:val="000000"/>
          <w:lang w:eastAsia="en-US"/>
        </w:rPr>
        <w:t>Опытработы</w:t>
      </w:r>
      <w:r w:rsidRPr="005A43D9">
        <w:rPr>
          <w:b/>
          <w:bCs/>
          <w:color w:val="000000"/>
          <w:lang w:val="en-US" w:eastAsia="en-US"/>
        </w:rPr>
        <w:t xml:space="preserve"> / Work Experience </w:t>
      </w:r>
      <w:r w:rsidRPr="005A43D9">
        <w:rPr>
          <w:b/>
          <w:bCs/>
          <w:color w:val="000000"/>
          <w:lang w:eastAsia="en-US"/>
        </w:rPr>
        <w:t>или</w:t>
      </w:r>
      <w:r w:rsidRPr="005A43D9">
        <w:rPr>
          <w:b/>
          <w:bCs/>
          <w:color w:val="000000"/>
          <w:lang w:val="en-US" w:eastAsia="en-US"/>
        </w:rPr>
        <w:t xml:space="preserve"> Employment</w:t>
      </w:r>
    </w:p>
    <w:p w:rsidR="002C49FA" w:rsidRPr="005A43D9" w:rsidRDefault="002C49FA" w:rsidP="005B08D5">
      <w:pPr>
        <w:widowControl/>
        <w:autoSpaceDE/>
        <w:autoSpaceDN/>
        <w:adjustRightInd/>
        <w:ind w:left="284" w:firstLine="0"/>
        <w:rPr>
          <w:color w:val="000000"/>
          <w:lang w:eastAsia="en-US"/>
        </w:rPr>
      </w:pPr>
      <w:r w:rsidRPr="005A43D9">
        <w:rPr>
          <w:color w:val="000000"/>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2C49FA" w:rsidRPr="005A43D9" w:rsidRDefault="002C49FA" w:rsidP="005B08D5">
      <w:pPr>
        <w:widowControl/>
        <w:autoSpaceDE/>
        <w:autoSpaceDN/>
        <w:adjustRightInd/>
        <w:ind w:left="709" w:firstLine="0"/>
        <w:rPr>
          <w:b/>
          <w:bCs/>
          <w:color w:val="000000"/>
          <w:lang w:eastAsia="en-US"/>
        </w:rPr>
      </w:pP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val="en-US" w:eastAsia="en-US"/>
        </w:rPr>
      </w:pPr>
      <w:r w:rsidRPr="005A43D9">
        <w:rPr>
          <w:b/>
          <w:bCs/>
          <w:color w:val="000000"/>
          <w:lang w:eastAsia="en-US"/>
        </w:rPr>
        <w:t xml:space="preserve">Специальные навыки / </w:t>
      </w:r>
      <w:r w:rsidRPr="005A43D9">
        <w:rPr>
          <w:b/>
          <w:bCs/>
          <w:color w:val="000000"/>
          <w:lang w:val="en-US" w:eastAsia="en-US"/>
        </w:rPr>
        <w:t>Special skills</w:t>
      </w:r>
    </w:p>
    <w:p w:rsidR="002C49FA" w:rsidRPr="005A43D9" w:rsidRDefault="002C49FA" w:rsidP="005B08D5">
      <w:pPr>
        <w:widowControl/>
        <w:autoSpaceDE/>
        <w:autoSpaceDN/>
        <w:adjustRightInd/>
        <w:ind w:left="709" w:firstLine="0"/>
        <w:rPr>
          <w:color w:val="000000"/>
          <w:lang w:eastAsia="en-US"/>
        </w:rPr>
      </w:pPr>
      <w:r w:rsidRPr="005A43D9">
        <w:rPr>
          <w:color w:val="000000"/>
          <w:lang w:eastAsia="en-US"/>
        </w:rPr>
        <w:t>В данном разделе необходимо указать:</w:t>
      </w:r>
    </w:p>
    <w:p w:rsidR="002C49FA" w:rsidRPr="005A43D9" w:rsidRDefault="002C49FA" w:rsidP="00BF0219">
      <w:pPr>
        <w:widowControl/>
        <w:numPr>
          <w:ilvl w:val="0"/>
          <w:numId w:val="47"/>
        </w:numPr>
        <w:autoSpaceDE/>
        <w:autoSpaceDN/>
        <w:adjustRightInd/>
        <w:spacing w:after="200" w:line="276" w:lineRule="auto"/>
        <w:ind w:left="709" w:firstLine="0"/>
        <w:jc w:val="left"/>
        <w:rPr>
          <w:color w:val="000000"/>
          <w:lang w:eastAsia="en-US"/>
        </w:rPr>
      </w:pPr>
      <w:r w:rsidRPr="005A43D9">
        <w:rPr>
          <w:color w:val="000000"/>
          <w:lang w:eastAsia="en-US"/>
        </w:rPr>
        <w:t>уровень компьютерной грамотности;</w:t>
      </w:r>
    </w:p>
    <w:p w:rsidR="002C49FA" w:rsidRPr="005A43D9" w:rsidRDefault="002C49FA" w:rsidP="00BF0219">
      <w:pPr>
        <w:widowControl/>
        <w:numPr>
          <w:ilvl w:val="0"/>
          <w:numId w:val="47"/>
        </w:numPr>
        <w:autoSpaceDE/>
        <w:autoSpaceDN/>
        <w:adjustRightInd/>
        <w:spacing w:after="200" w:line="276" w:lineRule="auto"/>
        <w:ind w:left="709" w:firstLine="0"/>
        <w:jc w:val="left"/>
        <w:rPr>
          <w:color w:val="000000"/>
          <w:lang w:eastAsia="en-US"/>
        </w:rPr>
      </w:pPr>
      <w:r w:rsidRPr="005A43D9">
        <w:rPr>
          <w:color w:val="000000"/>
          <w:lang w:eastAsia="en-US"/>
        </w:rPr>
        <w:t>знание иностранных языков и их уровень;</w:t>
      </w:r>
    </w:p>
    <w:p w:rsidR="002C49FA" w:rsidRPr="005A43D9" w:rsidRDefault="002C49FA" w:rsidP="00BF0219">
      <w:pPr>
        <w:widowControl/>
        <w:numPr>
          <w:ilvl w:val="0"/>
          <w:numId w:val="47"/>
        </w:numPr>
        <w:autoSpaceDE/>
        <w:autoSpaceDN/>
        <w:adjustRightInd/>
        <w:spacing w:after="200" w:line="276" w:lineRule="auto"/>
        <w:ind w:left="709" w:firstLine="0"/>
        <w:jc w:val="left"/>
        <w:rPr>
          <w:color w:val="000000"/>
          <w:lang w:eastAsia="en-US"/>
        </w:rPr>
      </w:pPr>
      <w:r w:rsidRPr="005A43D9">
        <w:rPr>
          <w:color w:val="000000"/>
          <w:lang w:eastAsia="en-US"/>
        </w:rPr>
        <w:t>опыт воинской службы (если есть) и имеет ли он отношение к предполагаемой работе;</w:t>
      </w:r>
    </w:p>
    <w:p w:rsidR="002C49FA" w:rsidRPr="005A43D9" w:rsidRDefault="002C49FA" w:rsidP="00BF0219">
      <w:pPr>
        <w:widowControl/>
        <w:numPr>
          <w:ilvl w:val="0"/>
          <w:numId w:val="47"/>
        </w:numPr>
        <w:autoSpaceDE/>
        <w:autoSpaceDN/>
        <w:adjustRightInd/>
        <w:spacing w:after="200" w:line="276" w:lineRule="auto"/>
        <w:ind w:left="709" w:firstLine="0"/>
        <w:jc w:val="left"/>
        <w:rPr>
          <w:color w:val="000000"/>
          <w:lang w:eastAsia="en-US"/>
        </w:rPr>
      </w:pPr>
      <w:r w:rsidRPr="005A43D9">
        <w:rPr>
          <w:color w:val="000000"/>
          <w:lang w:eastAsia="en-US"/>
        </w:rPr>
        <w:t>наличие водительских прав и опыта вождения.</w:t>
      </w:r>
    </w:p>
    <w:p w:rsidR="002C49FA" w:rsidRPr="005A43D9" w:rsidRDefault="002C49FA" w:rsidP="005B08D5">
      <w:pPr>
        <w:widowControl/>
        <w:autoSpaceDE/>
        <w:autoSpaceDN/>
        <w:adjustRightInd/>
        <w:ind w:left="709" w:firstLine="0"/>
        <w:rPr>
          <w:color w:val="000000"/>
          <w:lang w:eastAsia="en-US"/>
        </w:rPr>
      </w:pPr>
    </w:p>
    <w:p w:rsidR="002C49FA" w:rsidRPr="005A43D9" w:rsidRDefault="002C49FA" w:rsidP="00BF0219">
      <w:pPr>
        <w:widowControl/>
        <w:numPr>
          <w:ilvl w:val="0"/>
          <w:numId w:val="46"/>
        </w:numPr>
        <w:autoSpaceDE/>
        <w:autoSpaceDN/>
        <w:adjustRightInd/>
        <w:spacing w:after="200" w:line="276" w:lineRule="auto"/>
        <w:ind w:left="709" w:firstLine="0"/>
        <w:jc w:val="left"/>
        <w:rPr>
          <w:b/>
          <w:bCs/>
          <w:color w:val="000000"/>
          <w:lang w:val="en-US" w:eastAsia="en-US"/>
        </w:rPr>
      </w:pPr>
      <w:r w:rsidRPr="005A43D9">
        <w:rPr>
          <w:b/>
          <w:bCs/>
          <w:color w:val="000000"/>
          <w:lang w:eastAsia="en-US"/>
        </w:rPr>
        <w:t xml:space="preserve">Рекомендации / </w:t>
      </w:r>
      <w:r w:rsidRPr="005A43D9">
        <w:rPr>
          <w:b/>
          <w:bCs/>
          <w:color w:val="000000"/>
          <w:lang w:val="en-US" w:eastAsia="en-US"/>
        </w:rPr>
        <w:t>References</w:t>
      </w:r>
    </w:p>
    <w:p w:rsidR="002C49FA" w:rsidRPr="005A43D9" w:rsidRDefault="002C49FA" w:rsidP="005B08D5">
      <w:pPr>
        <w:widowControl/>
        <w:autoSpaceDE/>
        <w:autoSpaceDN/>
        <w:adjustRightInd/>
        <w:ind w:left="284" w:firstLine="0"/>
        <w:rPr>
          <w:color w:val="000000"/>
          <w:lang w:eastAsia="en-US"/>
        </w:rPr>
      </w:pPr>
      <w:r w:rsidRPr="005A43D9">
        <w:rPr>
          <w:color w:val="000000"/>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2C49FA" w:rsidRPr="005A43D9" w:rsidRDefault="002C49FA" w:rsidP="005B08D5">
      <w:pPr>
        <w:widowControl/>
        <w:autoSpaceDE/>
        <w:autoSpaceDN/>
        <w:adjustRightInd/>
        <w:ind w:left="709" w:firstLine="0"/>
        <w:rPr>
          <w:color w:val="000000"/>
          <w:lang w:eastAsia="en-US"/>
        </w:rPr>
      </w:pPr>
    </w:p>
    <w:p w:rsidR="002C49FA" w:rsidRPr="005A43D9" w:rsidRDefault="002C49FA" w:rsidP="005B08D5">
      <w:pPr>
        <w:widowControl/>
        <w:autoSpaceDE/>
        <w:autoSpaceDN/>
        <w:adjustRightInd/>
        <w:ind w:firstLine="0"/>
        <w:jc w:val="center"/>
        <w:rPr>
          <w:b/>
          <w:bCs/>
          <w:color w:val="000000"/>
          <w:lang w:eastAsia="en-US"/>
        </w:rPr>
      </w:pPr>
      <w:r w:rsidRPr="005A43D9">
        <w:rPr>
          <w:b/>
          <w:bCs/>
          <w:color w:val="000000"/>
          <w:lang w:eastAsia="en-US"/>
        </w:rPr>
        <w:t>Образец составления резюме</w:t>
      </w:r>
    </w:p>
    <w:p w:rsidR="002C49FA" w:rsidRPr="005A43D9" w:rsidRDefault="002C49FA" w:rsidP="005B08D5">
      <w:pPr>
        <w:widowControl/>
        <w:autoSpaceDE/>
        <w:autoSpaceDN/>
        <w:adjustRightInd/>
        <w:ind w:firstLine="0"/>
        <w:jc w:val="center"/>
        <w:rPr>
          <w:i/>
          <w:iCs/>
          <w:color w:val="000000"/>
          <w:lang w:eastAsia="en-US"/>
        </w:rPr>
      </w:pPr>
      <w:r w:rsidRPr="005A43D9">
        <w:rPr>
          <w:i/>
          <w:iCs/>
          <w:color w:val="000000"/>
          <w:lang w:eastAsia="en-US"/>
        </w:rPr>
        <w:t>На должность маркетингового начальника</w:t>
      </w:r>
    </w:p>
    <w:p w:rsidR="002C49FA" w:rsidRPr="005A43D9" w:rsidRDefault="002C49FA" w:rsidP="005B08D5">
      <w:pPr>
        <w:widowControl/>
        <w:autoSpaceDE/>
        <w:autoSpaceDN/>
        <w:adjustRightInd/>
        <w:ind w:firstLine="0"/>
        <w:jc w:val="center"/>
        <w:rPr>
          <w:i/>
          <w:iCs/>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IRINA D. SMIRNOVA</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37/2 – 378 Obychnaya St., St.-Perersburg</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Tel. (home): + 7(095) 000-0000</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Tel. (mobile): + 7 000-000-0000</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 xml:space="preserve">E-mail: </w:t>
      </w:r>
      <w:hyperlink r:id="rId237" w:history="1">
        <w:r w:rsidRPr="005A43D9">
          <w:rPr>
            <w:color w:val="0000FF"/>
            <w:u w:val="single"/>
            <w:lang w:val="en-US" w:eastAsia="en-US"/>
          </w:rPr>
          <w:t>unknown@com.ru</w:t>
        </w:r>
      </w:hyperlink>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 xml:space="preserve">OBJECTIVE: A full-time position as a Market Analyst, where a motivated high-energy team player capable of individual initiative with contribute to the efficiency and profitability of the company. </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EDUCATION: September, 1991 – June, 1996: Institute of International Economic Affairs, Finance Academy (Moscow).</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 xml:space="preserve">WORK EXPERIENCE: </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June, 1998 – present</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Procter &amp; Gamble, Junior Marketing Manager, Cosmetics department:</w:t>
      </w:r>
    </w:p>
    <w:p w:rsidR="002C49FA" w:rsidRPr="005A43D9" w:rsidRDefault="002C49FA" w:rsidP="00BF0219">
      <w:pPr>
        <w:widowControl/>
        <w:numPr>
          <w:ilvl w:val="0"/>
          <w:numId w:val="48"/>
        </w:numPr>
        <w:tabs>
          <w:tab w:val="left" w:pos="1134"/>
        </w:tabs>
        <w:autoSpaceDE/>
        <w:autoSpaceDN/>
        <w:adjustRightInd/>
        <w:spacing w:after="200" w:line="276" w:lineRule="auto"/>
        <w:ind w:firstLine="0"/>
        <w:jc w:val="left"/>
        <w:rPr>
          <w:color w:val="000000"/>
          <w:lang w:val="en-US" w:eastAsia="en-US"/>
        </w:rPr>
      </w:pPr>
      <w:r w:rsidRPr="005A43D9">
        <w:rPr>
          <w:color w:val="000000"/>
          <w:lang w:val="en-US" w:eastAsia="en-US"/>
        </w:rPr>
        <w:t>register clients’ orders on the data base;</w:t>
      </w:r>
    </w:p>
    <w:p w:rsidR="002C49FA" w:rsidRPr="005A43D9" w:rsidRDefault="002C49FA" w:rsidP="00BF0219">
      <w:pPr>
        <w:widowControl/>
        <w:numPr>
          <w:ilvl w:val="0"/>
          <w:numId w:val="48"/>
        </w:numPr>
        <w:tabs>
          <w:tab w:val="left" w:pos="1134"/>
        </w:tabs>
        <w:autoSpaceDE/>
        <w:autoSpaceDN/>
        <w:adjustRightInd/>
        <w:spacing w:after="200" w:line="276" w:lineRule="auto"/>
        <w:ind w:firstLine="0"/>
        <w:jc w:val="left"/>
        <w:rPr>
          <w:color w:val="000000"/>
          <w:lang w:val="en-US" w:eastAsia="en-US"/>
        </w:rPr>
      </w:pPr>
      <w:r w:rsidRPr="005A43D9">
        <w:rPr>
          <w:color w:val="000000"/>
          <w:lang w:val="en-US" w:eastAsia="en-US"/>
        </w:rPr>
        <w:t xml:space="preserve">analyze the efficiency of sales; </w:t>
      </w:r>
    </w:p>
    <w:p w:rsidR="002C49FA" w:rsidRPr="005A43D9" w:rsidRDefault="002C49FA" w:rsidP="005B08D5">
      <w:pPr>
        <w:widowControl/>
        <w:autoSpaceDE/>
        <w:autoSpaceDN/>
        <w:adjustRightInd/>
        <w:ind w:left="360" w:firstLine="0"/>
        <w:rPr>
          <w:color w:val="000000"/>
          <w:lang w:val="en-US" w:eastAsia="en-US"/>
        </w:rPr>
      </w:pPr>
      <w:r w:rsidRPr="005A43D9">
        <w:rPr>
          <w:color w:val="000000"/>
          <w:u w:val="single"/>
          <w:lang w:val="en-US" w:eastAsia="en-US"/>
        </w:rPr>
        <w:t>Area of work:</w:t>
      </w:r>
      <w:r w:rsidRPr="005A43D9">
        <w:rPr>
          <w:color w:val="000000"/>
          <w:lang w:val="en-US" w:eastAsia="en-US"/>
        </w:rPr>
        <w:t xml:space="preserve"> My duties are to provide the Head of Marketing Department with the relevant information about the market of cosmetic goods in Moscow, about costs’ dynamics and to maintain the client’ data base.</w:t>
      </w:r>
    </w:p>
    <w:p w:rsidR="002C49FA" w:rsidRPr="005A43D9" w:rsidRDefault="002C49FA" w:rsidP="005B08D5">
      <w:pPr>
        <w:widowControl/>
        <w:autoSpaceDE/>
        <w:autoSpaceDN/>
        <w:adjustRightInd/>
        <w:ind w:left="360" w:firstLine="0"/>
        <w:rPr>
          <w:color w:val="000000"/>
          <w:lang w:val="en-US" w:eastAsia="en-US"/>
        </w:rPr>
      </w:pPr>
      <w:r w:rsidRPr="005A43D9">
        <w:rPr>
          <w:color w:val="000000"/>
          <w:lang w:val="en-US" w:eastAsia="en-US"/>
        </w:rPr>
        <w:t>September, 1995 – June, 1998</w:t>
      </w:r>
    </w:p>
    <w:p w:rsidR="002C49FA" w:rsidRPr="005A43D9" w:rsidRDefault="002C49FA" w:rsidP="005B08D5">
      <w:pPr>
        <w:widowControl/>
        <w:autoSpaceDE/>
        <w:autoSpaceDN/>
        <w:adjustRightInd/>
        <w:ind w:left="360" w:firstLine="0"/>
        <w:rPr>
          <w:color w:val="000000"/>
          <w:lang w:val="en-US" w:eastAsia="en-US"/>
        </w:rPr>
      </w:pPr>
      <w:r w:rsidRPr="005A43D9">
        <w:rPr>
          <w:color w:val="000000"/>
          <w:lang w:val="en-US" w:eastAsia="en-US"/>
        </w:rPr>
        <w:t>Milling Ltd, Specialist in advertising and marketing:</w:t>
      </w:r>
    </w:p>
    <w:p w:rsidR="002C49FA" w:rsidRPr="005A43D9" w:rsidRDefault="002C49FA" w:rsidP="00BF0219">
      <w:pPr>
        <w:widowControl/>
        <w:numPr>
          <w:ilvl w:val="0"/>
          <w:numId w:val="49"/>
        </w:numPr>
        <w:autoSpaceDE/>
        <w:autoSpaceDN/>
        <w:adjustRightInd/>
        <w:spacing w:after="200" w:line="276" w:lineRule="auto"/>
        <w:ind w:firstLine="0"/>
        <w:jc w:val="left"/>
        <w:rPr>
          <w:color w:val="000000"/>
          <w:lang w:val="en-US" w:eastAsia="en-US"/>
        </w:rPr>
      </w:pPr>
      <w:r w:rsidRPr="005A43D9">
        <w:rPr>
          <w:color w:val="000000"/>
          <w:lang w:val="en-US" w:eastAsia="en-US"/>
        </w:rPr>
        <w:t>Development of advertising strategy of the company;</w:t>
      </w:r>
    </w:p>
    <w:p w:rsidR="002C49FA" w:rsidRPr="005A43D9" w:rsidRDefault="002C49FA" w:rsidP="00BF0219">
      <w:pPr>
        <w:widowControl/>
        <w:numPr>
          <w:ilvl w:val="0"/>
          <w:numId w:val="49"/>
        </w:numPr>
        <w:autoSpaceDE/>
        <w:autoSpaceDN/>
        <w:adjustRightInd/>
        <w:spacing w:after="200" w:line="276" w:lineRule="auto"/>
        <w:ind w:firstLine="0"/>
        <w:jc w:val="left"/>
        <w:rPr>
          <w:color w:val="000000"/>
          <w:lang w:val="en-US" w:eastAsia="en-US"/>
        </w:rPr>
      </w:pPr>
      <w:r w:rsidRPr="005A43D9">
        <w:rPr>
          <w:color w:val="000000"/>
          <w:lang w:val="en-US" w:eastAsia="en-US"/>
        </w:rPr>
        <w:t>Copywriting advertising information;</w:t>
      </w:r>
    </w:p>
    <w:p w:rsidR="002C49FA" w:rsidRPr="005A43D9" w:rsidRDefault="002C49FA" w:rsidP="00BF0219">
      <w:pPr>
        <w:widowControl/>
        <w:numPr>
          <w:ilvl w:val="0"/>
          <w:numId w:val="49"/>
        </w:numPr>
        <w:autoSpaceDE/>
        <w:autoSpaceDN/>
        <w:adjustRightInd/>
        <w:spacing w:after="200" w:line="276" w:lineRule="auto"/>
        <w:ind w:firstLine="0"/>
        <w:jc w:val="left"/>
        <w:rPr>
          <w:color w:val="000000"/>
          <w:lang w:val="en-US" w:eastAsia="en-US"/>
        </w:rPr>
      </w:pPr>
      <w:r w:rsidRPr="005A43D9">
        <w:rPr>
          <w:color w:val="000000"/>
          <w:lang w:val="en-US" w:eastAsia="en-US"/>
        </w:rPr>
        <w:t>Clients data base administration.</w:t>
      </w:r>
    </w:p>
    <w:p w:rsidR="002C49FA" w:rsidRPr="005A43D9" w:rsidRDefault="002C49FA" w:rsidP="005B08D5">
      <w:pPr>
        <w:widowControl/>
        <w:autoSpaceDE/>
        <w:autoSpaceDN/>
        <w:adjustRightInd/>
        <w:ind w:firstLine="0"/>
        <w:rPr>
          <w:color w:val="000000"/>
          <w:lang w:val="en-US" w:eastAsia="en-US"/>
        </w:rPr>
      </w:pPr>
      <w:r w:rsidRPr="005A43D9">
        <w:rPr>
          <w:color w:val="000000"/>
          <w:u w:val="single"/>
          <w:lang w:val="en-US" w:eastAsia="en-US"/>
        </w:rPr>
        <w:t>Area of work:</w:t>
      </w:r>
      <w:r w:rsidRPr="005A43D9">
        <w:rPr>
          <w:color w:val="000000"/>
          <w:lang w:val="en-US" w:eastAsia="en-US"/>
        </w:rPr>
        <w:t xml:space="preserve"> During my work for Milling Ltd I developed advertising profile for the company, created its corporate web site and conducted constant analysis of relevant markets in Russia. </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SPECIAL SKILLS:</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Languages: Russian – Mother tongue, English – fluent at the Advanced level, French – fluent at the International level.</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Computer literate: Windows 95/98/NT, Word, Excel, Access, PowerPoint, CorelDraw, HTML.</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Clerical: Typing 20 wpm.</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 xml:space="preserve">Other: A professional Internet user. Have a driving license and prepared to be as mobile as necessary to provide the best performance. </w:t>
      </w:r>
    </w:p>
    <w:p w:rsidR="002C49FA" w:rsidRPr="008A0EA1" w:rsidRDefault="002C49FA" w:rsidP="005B08D5">
      <w:pPr>
        <w:widowControl/>
        <w:autoSpaceDE/>
        <w:autoSpaceDN/>
        <w:adjustRightInd/>
        <w:ind w:firstLine="0"/>
        <w:rPr>
          <w:color w:val="000000"/>
          <w:lang w:eastAsia="en-US"/>
        </w:rPr>
      </w:pPr>
      <w:r w:rsidRPr="005A43D9">
        <w:rPr>
          <w:color w:val="000000"/>
          <w:lang w:val="en-US" w:eastAsia="en-US"/>
        </w:rPr>
        <w:t>REFERENCES</w:t>
      </w:r>
      <w:r w:rsidRPr="008A0EA1">
        <w:rPr>
          <w:color w:val="000000"/>
          <w:lang w:eastAsia="en-US"/>
        </w:rPr>
        <w:t xml:space="preserve">: </w:t>
      </w:r>
      <w:r w:rsidRPr="005A43D9">
        <w:rPr>
          <w:color w:val="000000"/>
          <w:lang w:val="en-US" w:eastAsia="en-US"/>
        </w:rPr>
        <w:t>Availableuponrequest</w:t>
      </w:r>
      <w:r w:rsidRPr="008A0EA1">
        <w:rPr>
          <w:color w:val="000000"/>
          <w:lang w:eastAsia="en-US"/>
        </w:rPr>
        <w:t>.</w:t>
      </w:r>
    </w:p>
    <w:p w:rsidR="002C49FA" w:rsidRPr="008A0EA1" w:rsidRDefault="002C49FA" w:rsidP="005B08D5">
      <w:pPr>
        <w:widowControl/>
        <w:autoSpaceDE/>
        <w:autoSpaceDN/>
        <w:adjustRightInd/>
        <w:ind w:firstLine="0"/>
        <w:jc w:val="center"/>
        <w:rPr>
          <w:b/>
          <w:bCs/>
          <w:i/>
          <w:iCs/>
          <w:color w:val="000000"/>
          <w:lang w:eastAsia="en-US"/>
        </w:rPr>
      </w:pPr>
    </w:p>
    <w:p w:rsidR="002C49FA" w:rsidRDefault="002C49FA" w:rsidP="005B08D5">
      <w:pPr>
        <w:widowControl/>
        <w:autoSpaceDE/>
        <w:autoSpaceDN/>
        <w:adjustRightInd/>
        <w:ind w:firstLine="0"/>
        <w:rPr>
          <w:b/>
          <w:bCs/>
          <w:color w:val="000000"/>
          <w:lang w:eastAsia="en-US"/>
        </w:rPr>
      </w:pPr>
    </w:p>
    <w:p w:rsidR="002C49FA" w:rsidRPr="003A2D66" w:rsidRDefault="002C49FA" w:rsidP="005B08D5">
      <w:pPr>
        <w:widowControl/>
        <w:autoSpaceDE/>
        <w:autoSpaceDN/>
        <w:adjustRightInd/>
        <w:ind w:firstLine="0"/>
        <w:rPr>
          <w:b/>
          <w:bCs/>
          <w:color w:val="000000"/>
          <w:lang w:eastAsia="en-US"/>
        </w:rPr>
      </w:pPr>
      <w:r w:rsidRPr="003A2D66">
        <w:rPr>
          <w:b/>
          <w:bCs/>
          <w:color w:val="000000"/>
          <w:lang w:eastAsia="en-US"/>
        </w:rPr>
        <w:t>Написание сопроводительного письма</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Основные типы сопроводительных писем к резюме на английском языке</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Можно выделить три основных типа писем о приеме на работу на английском языке: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Структура сопроводительного письма к резюме или письма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о приеме на работу на английском</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1. Ваша контактная информация</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Имя и фамилия</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 xml:space="preserve">Адрес: город, область, почтовый индекс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 xml:space="preserve">Номер телефона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Адрес электронной почты</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2. Дата</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Пишется в формате – September 15, 2012 или в формате – 05 October, 2012</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3. Контактная информация работодателя (если она есть)</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Имя и фамилия</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Название компании</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Адрес: город, штат, почтовый индекс</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4. Тема</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Этот элемент структуры сопроводительного письма иногда опускается.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Он подсказывает читателю письма то, о чем будет идти речь в письме: RE: (вписывается вакантная должность).</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Например</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RE: Office Manager</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или</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RE: Administrative Assistant (#12345).</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Цифры в скобочках указывают на номер объявления о вакансии в средствах массовой информации.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5. Обращение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Если вы знаете имя менеджера по найму, то ваше обращение должно быть примерно таким: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"Dear Mr. Johnson,"</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Убедитесь, что вы знаете пол и звание менеджера (Mr. – господин, Ms. – госпожа, Dr. – доктор и т.д.)</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Если вы не знаете имя менеджера, то допустимы следующие обращения: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“Dear Hiring Manager,” – уважаемый менеджер по найму,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“Dear Recruiting Team,” – дорогая рекрутинг-команда или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“Dear (вставляете имя компании) Team”, – дорогая команда (такой-то компании).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В крайнем случае, в качестве приветствия напишите стандартную фразу: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“To whom it may concern” –Тому, кого это может касаться.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Но, старайтесь избегать этой фразы, т.к. обезличенное обращение вызывает у человека негативные эмоции.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6. Первый абзац вашего сопроводительного письма на английском</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Первый абзац не должен превышать одного-двух коротких предложений.</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Ниже представлены некоторые распространенные фразы в первом абзаце сопроводительного письма на английском языке:</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am writing to you in replay to your advertising in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пишу в ответ на вашу рекламу в ...(в ... средстве массовой информации).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have just completed my final year at the University of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только что закончил ...(...) университет.</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My name is Alex and I am a final year student at the ...</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eastAsia="en-US"/>
        </w:rPr>
        <w:tab/>
        <w:t xml:space="preserve">Меня зовут Алекс и я студент последнего курса... </w:t>
      </w:r>
      <w:r w:rsidRPr="005A43D9">
        <w:rPr>
          <w:color w:val="000000"/>
          <w:lang w:val="en-US" w:eastAsia="en-US"/>
        </w:rPr>
        <w:t xml:space="preserve">(... </w:t>
      </w:r>
      <w:r w:rsidRPr="005A43D9">
        <w:rPr>
          <w:color w:val="000000"/>
          <w:lang w:eastAsia="en-US"/>
        </w:rPr>
        <w:t>института</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My name is Alex and I am writing in response to your advertisement.</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Меня зовут Алекс и я пишу в ответ на ваше объявление.</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was most interested to read your advertisement for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был очень заинтересован, когда прочитал вашу рекламу в ...(в таком-то средстве массовой информации).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With reference to your vacancy for a ...</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eastAsia="en-US"/>
        </w:rPr>
        <w:tab/>
        <w:t>В связи с вашей вакансией для ...(... специалиста</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Please accept this letter as application for the ... position currently advertised in the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was thrilled when my friend, Jack Faber, told me there was an opening for ... at your company.</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был взволнован, когда мой друг, Джек Файбер, рассказал мне, что есть открытая вакансия для ...(... специалиста) в вашей компании.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7. Второй абзац сопроводительного письма на английском</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Опишите ваши навыки, таланты или достижения, но не переусердствуйте. Выберите только лучшие три.</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I'd like to give you a brief overview of my skills and experience.</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хотел бы дать вам краткий обзор моих навыков и опыта.</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am hardworking, analytical and like taking initiative.</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трудолюбив, инициативен и обладаю аналитичным умом.</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believe that my skill-set matches perfectly with your requirements.</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считаю, что мой набор навыков идеально сочетается с вашими требованиями.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think that my economic activities and a solid track record may be of interest to you.</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думаю, что моя экономическая деятельность и солидный послужной список могут представлять интерес для вас.</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val="en-US" w:eastAsia="en-US"/>
        </w:rPr>
        <w:tab/>
        <w:t xml:space="preserve">I'm confident that I am the employee you are seeking because I have all of the qualifications outlined in your job posting. </w:t>
      </w:r>
      <w:r w:rsidRPr="005A43D9">
        <w:rPr>
          <w:color w:val="000000"/>
          <w:lang w:eastAsia="en-US"/>
        </w:rPr>
        <w:t>Я уверен, что я сотрудник, которого Вы ищете, потому что у меня та квалификация, которая озвучена в Вашем объявлении.</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val="en-US" w:eastAsia="en-US"/>
        </w:rPr>
        <w:tab/>
        <w:t xml:space="preserve">The offered post presents an unusual interest to me as it belongs to the field in which I specialize. </w:t>
      </w:r>
      <w:r w:rsidRPr="005A43D9">
        <w:rPr>
          <w:color w:val="000000"/>
          <w:lang w:eastAsia="en-US"/>
        </w:rPr>
        <w:t>Эта вакансия представляет необычайный интерес для меня, так как она относится к области, в которой я специализируюсь.</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have exceptional verbal and written communication skills.</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обладаю исключительными устными и письменными коммуникативными навыками.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have driver's license and can drive rather well.</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имею водительские права и могу неплохо водить.</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know that my...  (such and such qualities) would allow me to make a significant contribution to the (Company Name) team.</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знаю, что мои... (такие-то качества) позволят мне внести существенный вклад в команду (такой-то компании) .</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believe I possess the right combination of...(such and such qualities)and…(such and such qualities).</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Уверен, что я обладаю отличной комбинацией... (такого-то качества) и (такого-то качества).</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8. Заключительный абзац сопроводительного письма на английском языке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Упомяните свое резюме, дайте им повод прочитать его. Попросите вызвать вас на собеседование.</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Please take the time to review my resume.</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Пожалуйста, найдите время, чтобы рассмотреть мое резюме.</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would enjoy an opportunity to talk with you to see where my skill set would be of the greatest benefit to your company.</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бы с удовольствием пообщался с Вами, чтобы понять, где мои навыки будут наиболее полезны для вашей компании.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As you can see from my resume, my experience and qualifications match this position's requirements.</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Как вы можете видеть из моего резюме, мой опыт и квалификация соответствуют требованиям этой вакансии.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The attached resume details my extensive experience and training.</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В прилагаемом резюме подробности моего обширного опыта и подготовки.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At a personal meeting I would like to discuss with you how I will contribute to the continued growth of your company.</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При личной встрече я хотел бы обсудить с вами, как я могу способствовать дальнейшему росту Вашей компании.</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can supply references from…if required.</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eastAsia="en-US"/>
        </w:rPr>
        <w:tab/>
        <w:t>Если потребуется, я могу предоставить рекомендации из ...(... организации</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If you agree that my qualifications perfectly match your requirements, please call me at (111) 111-1111 to arrange an interview.</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9. Благодарность</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После заключительного абзаца поблагодарите менеджера по найму:</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Thank you for your attention.</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r>
      <w:r w:rsidRPr="005A43D9">
        <w:rPr>
          <w:color w:val="000000"/>
          <w:lang w:eastAsia="en-US"/>
        </w:rPr>
        <w:t>Спасибозавнимание</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Thank you for your time.</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r>
      <w:r w:rsidRPr="005A43D9">
        <w:rPr>
          <w:color w:val="000000"/>
          <w:lang w:eastAsia="en-US"/>
        </w:rPr>
        <w:t>СпасибозаВашевремя</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would be very grateful if you would consider my application</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Я был бы очень благодарен, если Вы рассмотрите мое заявление.</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Thank you for your help.</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r>
      <w:r w:rsidRPr="005A43D9">
        <w:rPr>
          <w:color w:val="000000"/>
          <w:lang w:eastAsia="en-US"/>
        </w:rPr>
        <w:t>СпасибозаВашупомощь</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Thank you for your early attention to this request.</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Заранее благодарю за быстрый ответ на мою просьбу.</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Thank you for your time, and I look forward to speaking with you.</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Спасибо за потраченное время, и я с нетерпением жду разговора с Вами.</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10. Заключительная вежливая фраза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После этой фразы ставится запятая.</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 xml:space="preserve">Sincerely yours, </w:t>
      </w:r>
      <w:r w:rsidRPr="005A43D9">
        <w:rPr>
          <w:color w:val="000000"/>
          <w:lang w:eastAsia="en-US"/>
        </w:rPr>
        <w:t>Искренневаш</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 xml:space="preserve">Yours faithfully, </w:t>
      </w:r>
      <w:r w:rsidRPr="005A43D9">
        <w:rPr>
          <w:color w:val="000000"/>
          <w:lang w:eastAsia="en-US"/>
        </w:rPr>
        <w:t>Суважением</w:t>
      </w:r>
      <w:r w:rsidRPr="005A43D9">
        <w:rPr>
          <w:color w:val="000000"/>
          <w:lang w:val="en-US" w:eastAsia="en-US"/>
        </w:rPr>
        <w:t>,</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 xml:space="preserve">Very truly yours, </w:t>
      </w:r>
      <w:r w:rsidRPr="005A43D9">
        <w:rPr>
          <w:color w:val="000000"/>
          <w:lang w:eastAsia="en-US"/>
        </w:rPr>
        <w:t>Искренневаш</w:t>
      </w:r>
      <w:r w:rsidRPr="005A43D9">
        <w:rPr>
          <w:color w:val="000000"/>
          <w:lang w:val="en-US" w:eastAsia="en-US"/>
        </w:rPr>
        <w:t>,</w:t>
      </w:r>
    </w:p>
    <w:p w:rsidR="002C49FA" w:rsidRPr="001B5E17" w:rsidRDefault="002C49FA" w:rsidP="005B08D5">
      <w:pPr>
        <w:widowControl/>
        <w:autoSpaceDE/>
        <w:autoSpaceDN/>
        <w:adjustRightInd/>
        <w:ind w:firstLine="0"/>
        <w:rPr>
          <w:color w:val="000000"/>
          <w:lang w:val="en-US" w:eastAsia="en-US"/>
        </w:rPr>
      </w:pPr>
      <w:r w:rsidRPr="005A43D9">
        <w:rPr>
          <w:color w:val="000000"/>
          <w:lang w:eastAsia="en-US"/>
        </w:rPr>
        <w:t></w:t>
      </w:r>
      <w:r w:rsidRPr="001B5E17">
        <w:rPr>
          <w:color w:val="000000"/>
          <w:lang w:val="en-US" w:eastAsia="en-US"/>
        </w:rPr>
        <w:tab/>
        <w:t xml:space="preserve">Respectfully yours, </w:t>
      </w:r>
      <w:r w:rsidRPr="005A43D9">
        <w:rPr>
          <w:color w:val="000000"/>
          <w:lang w:eastAsia="en-US"/>
        </w:rPr>
        <w:t>С</w:t>
      </w:r>
      <w:r w:rsidRPr="001B5E17">
        <w:rPr>
          <w:color w:val="000000"/>
          <w:lang w:val="en-US" w:eastAsia="en-US"/>
        </w:rPr>
        <w:t xml:space="preserve"> </w:t>
      </w:r>
      <w:r w:rsidRPr="005A43D9">
        <w:rPr>
          <w:color w:val="000000"/>
          <w:lang w:eastAsia="en-US"/>
        </w:rPr>
        <w:t>уважением</w:t>
      </w:r>
      <w:r w:rsidRPr="001B5E17">
        <w:rPr>
          <w:color w:val="000000"/>
          <w:lang w:val="en-US" w:eastAsia="en-US"/>
        </w:rPr>
        <w:t>,</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eastAsia="en-US"/>
        </w:rPr>
        <w:tab/>
        <w:t>Sincerely, С уважением,</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11. Подпись.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Здесь пишется ваше имя и фамилия. </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Примечание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В примечании обычно вписывается ссылка на прилагаемое к сопроводительному письму резюме и/или рекомендательные письма:</w:t>
      </w:r>
    </w:p>
    <w:p w:rsidR="002C49FA" w:rsidRPr="005A43D9" w:rsidRDefault="002C49FA" w:rsidP="005B08D5">
      <w:pPr>
        <w:widowControl/>
        <w:autoSpaceDE/>
        <w:autoSpaceDN/>
        <w:adjustRightInd/>
        <w:ind w:firstLine="0"/>
        <w:rPr>
          <w:color w:val="000000"/>
          <w:lang w:eastAsia="en-US"/>
        </w:rPr>
      </w:pPr>
    </w:p>
    <w:p w:rsidR="002C49FA" w:rsidRPr="00DC09A9" w:rsidRDefault="002C49FA" w:rsidP="005B08D5">
      <w:pPr>
        <w:widowControl/>
        <w:autoSpaceDE/>
        <w:autoSpaceDN/>
        <w:adjustRightInd/>
        <w:ind w:firstLine="0"/>
        <w:rPr>
          <w:color w:val="000000"/>
          <w:lang w:eastAsia="en-US"/>
        </w:rPr>
      </w:pPr>
      <w:r w:rsidRPr="005A43D9">
        <w:rPr>
          <w:color w:val="000000"/>
          <w:lang w:eastAsia="en-US"/>
        </w:rPr>
        <w:t></w:t>
      </w:r>
      <w:r w:rsidRPr="00DC09A9">
        <w:rPr>
          <w:color w:val="000000"/>
          <w:lang w:eastAsia="en-US"/>
        </w:rPr>
        <w:tab/>
      </w:r>
      <w:r w:rsidRPr="008A0EA1">
        <w:rPr>
          <w:color w:val="000000"/>
          <w:lang w:val="en-US" w:eastAsia="en-US"/>
        </w:rPr>
        <w:t>Enclosure</w:t>
      </w:r>
      <w:r w:rsidRPr="00DC09A9">
        <w:rPr>
          <w:color w:val="000000"/>
          <w:lang w:eastAsia="en-US"/>
        </w:rPr>
        <w:t xml:space="preserve">: </w:t>
      </w:r>
      <w:r w:rsidRPr="008A0EA1">
        <w:rPr>
          <w:color w:val="000000"/>
          <w:lang w:val="en-US" w:eastAsia="en-US"/>
        </w:rPr>
        <w:t>Resume</w:t>
      </w:r>
      <w:r w:rsidRPr="005A43D9">
        <w:rPr>
          <w:color w:val="000000"/>
          <w:lang w:eastAsia="en-US"/>
        </w:rPr>
        <w:t>Приложено</w:t>
      </w:r>
      <w:r w:rsidRPr="00DC09A9">
        <w:rPr>
          <w:color w:val="000000"/>
          <w:lang w:eastAsia="en-US"/>
        </w:rPr>
        <w:t xml:space="preserve">: </w:t>
      </w:r>
      <w:r w:rsidRPr="005A43D9">
        <w:rPr>
          <w:color w:val="000000"/>
          <w:lang w:eastAsia="en-US"/>
        </w:rPr>
        <w:t>Резюме</w:t>
      </w:r>
    </w:p>
    <w:p w:rsidR="002C49FA" w:rsidRPr="00DC09A9" w:rsidRDefault="002C49FA" w:rsidP="005B08D5">
      <w:pPr>
        <w:widowControl/>
        <w:autoSpaceDE/>
        <w:autoSpaceDN/>
        <w:adjustRightInd/>
        <w:ind w:firstLine="0"/>
        <w:rPr>
          <w:color w:val="000000"/>
          <w:lang w:eastAsia="en-US"/>
        </w:rPr>
      </w:pPr>
      <w:r w:rsidRPr="005A43D9">
        <w:rPr>
          <w:color w:val="000000"/>
          <w:lang w:eastAsia="en-US"/>
        </w:rPr>
        <w:t></w:t>
      </w:r>
      <w:r w:rsidRPr="00DC09A9">
        <w:rPr>
          <w:color w:val="000000"/>
          <w:lang w:eastAsia="en-US"/>
        </w:rPr>
        <w:tab/>
      </w:r>
      <w:r w:rsidRPr="008A0EA1">
        <w:rPr>
          <w:color w:val="000000"/>
          <w:lang w:val="en-US" w:eastAsia="en-US"/>
        </w:rPr>
        <w:t>Enc</w:t>
      </w:r>
      <w:r w:rsidRPr="00DC09A9">
        <w:rPr>
          <w:color w:val="000000"/>
          <w:lang w:eastAsia="en-US"/>
        </w:rPr>
        <w:t xml:space="preserve">: </w:t>
      </w:r>
      <w:r w:rsidRPr="008A0EA1">
        <w:rPr>
          <w:color w:val="000000"/>
          <w:lang w:val="en-US" w:eastAsia="en-US"/>
        </w:rPr>
        <w:t>Resume</w:t>
      </w:r>
      <w:r w:rsidRPr="005A43D9">
        <w:rPr>
          <w:color w:val="000000"/>
          <w:lang w:eastAsia="en-US"/>
        </w:rPr>
        <w:t>Прил</w:t>
      </w:r>
      <w:r w:rsidRPr="00DC09A9">
        <w:rPr>
          <w:color w:val="000000"/>
          <w:lang w:eastAsia="en-US"/>
        </w:rPr>
        <w:t xml:space="preserve">: </w:t>
      </w:r>
      <w:r w:rsidRPr="005A43D9">
        <w:rPr>
          <w:color w:val="000000"/>
          <w:lang w:eastAsia="en-US"/>
        </w:rPr>
        <w:t>Резюме</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w:t>
      </w:r>
      <w:r w:rsidRPr="005A43D9">
        <w:rPr>
          <w:color w:val="000000"/>
          <w:lang w:val="en-US" w:eastAsia="en-US"/>
        </w:rPr>
        <w:tab/>
        <w:t xml:space="preserve">Enclosures: Resume three reference letters and proof of licensure.  </w:t>
      </w:r>
      <w:r w:rsidRPr="005A43D9">
        <w:rPr>
          <w:color w:val="000000"/>
          <w:lang w:eastAsia="en-US"/>
        </w:rPr>
        <w:t>Приложение: резюме, три рекомендательных письма и подтверждающая лицензия.</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eastAsia="en-US"/>
        </w:rPr>
      </w:pPr>
      <w:r w:rsidRPr="005A43D9">
        <w:rPr>
          <w:color w:val="000000"/>
          <w:lang w:eastAsia="en-US"/>
        </w:rPr>
        <w:t>Examples of application letters</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John Donaldson</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8 Sue Circle</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Smithtown, CA 08067</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909-555-5555</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john.donaldson@emailexample.com</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Date</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George Gilhooley</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XYZ Company</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87 Delaware Road</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Hatfield, CA 08065</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Dear Mr. Gilhooley,</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 am writing to apply for the programmer position advertised in the Times Union. As requested, I am enclosing a completed job application, my certification, my resume, and three references.</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have successfully designed, developed, and supported live use applications</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strive for continued excellence</w:t>
      </w: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w:t>
      </w:r>
      <w:r w:rsidRPr="005A43D9">
        <w:rPr>
          <w:color w:val="000000"/>
          <w:lang w:val="en-US" w:eastAsia="en-US"/>
        </w:rPr>
        <w:tab/>
        <w:t>I provide exceptional contributions to customer service for all customers</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With a BS degree in Computer Programming, I have a full understanding of the full lifecycle of a software development project. I also have experience in learning and excelling at new technologies as needed.</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Please see my resume for additional information on my experience.</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 can be reached anytime via email at john.donaldson@emailexample.com or my cell phone, 909-555-5555.</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Thank you for your time and consideration. I look forward to speaking with you about this employment opportunity.</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Sincerely,</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Signature (for hard copy letter)</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John Donaldson</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II. Sample Job Application Letter</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November 30, 2010</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Mr. Eduardo Ang</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Gateway Mall</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HRD Manager</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E. Rodriguez, Cubao, Quezon City</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Sir,</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GREETINGS!</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May I have the honor to apply as a sales clerk in your prestigious company as commensurate to my qualification?</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Attached herewith is my curriculum vitae that outline my qualifications for further evaluation. Hope this application values your interest. I would be gladly accepting the offered challenge with proper care.</w:t>
      </w: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With much gratitude, I wish to convey my heartfelt thanks for the attention you may give this application.</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val="en-US" w:eastAsia="en-US"/>
        </w:rPr>
        <w:t>I would be willing to be interviewed at your convenience and you can reach me through this mobile number 09484197787.</w:t>
      </w:r>
    </w:p>
    <w:p w:rsidR="002C49FA" w:rsidRPr="005A43D9" w:rsidRDefault="002C49FA" w:rsidP="005B08D5">
      <w:pPr>
        <w:widowControl/>
        <w:autoSpaceDE/>
        <w:autoSpaceDN/>
        <w:adjustRightInd/>
        <w:ind w:firstLine="0"/>
        <w:rPr>
          <w:color w:val="000000"/>
          <w:lang w:val="en-US" w:eastAsia="en-US"/>
        </w:rPr>
      </w:pPr>
    </w:p>
    <w:p w:rsidR="002C49FA" w:rsidRPr="008A0EA1" w:rsidRDefault="002C49FA" w:rsidP="005B08D5">
      <w:pPr>
        <w:widowControl/>
        <w:autoSpaceDE/>
        <w:autoSpaceDN/>
        <w:adjustRightInd/>
        <w:ind w:firstLine="0"/>
        <w:rPr>
          <w:color w:val="000000"/>
          <w:lang w:val="en-US" w:eastAsia="en-US"/>
        </w:rPr>
      </w:pPr>
      <w:r w:rsidRPr="008A0EA1">
        <w:rPr>
          <w:color w:val="000000"/>
          <w:lang w:val="en-US" w:eastAsia="en-US"/>
        </w:rPr>
        <w:t>Very Respectfully Yours,</w:t>
      </w:r>
    </w:p>
    <w:p w:rsidR="002C49FA" w:rsidRPr="008A0EA1" w:rsidRDefault="002C49FA" w:rsidP="005B08D5">
      <w:pPr>
        <w:widowControl/>
        <w:autoSpaceDE/>
        <w:autoSpaceDN/>
        <w:adjustRightInd/>
        <w:ind w:firstLine="0"/>
        <w:rPr>
          <w:color w:val="000000"/>
          <w:lang w:val="en-US" w:eastAsia="en-US"/>
        </w:rPr>
      </w:pPr>
    </w:p>
    <w:p w:rsidR="002C49FA" w:rsidRPr="008A0EA1" w:rsidRDefault="002C49FA" w:rsidP="005B08D5">
      <w:pPr>
        <w:widowControl/>
        <w:autoSpaceDE/>
        <w:autoSpaceDN/>
        <w:adjustRightInd/>
        <w:ind w:firstLine="0"/>
        <w:rPr>
          <w:color w:val="000000"/>
          <w:lang w:val="en-US" w:eastAsia="en-US"/>
        </w:rPr>
      </w:pPr>
      <w:r w:rsidRPr="008A0EA1">
        <w:rPr>
          <w:color w:val="000000"/>
          <w:lang w:val="en-US" w:eastAsia="en-US"/>
        </w:rPr>
        <w:t>JANILO B. SARMIENTO</w:t>
      </w:r>
    </w:p>
    <w:p w:rsidR="002C49FA" w:rsidRPr="008A0EA1" w:rsidRDefault="002C49FA" w:rsidP="005B08D5">
      <w:pPr>
        <w:widowControl/>
        <w:autoSpaceDE/>
        <w:autoSpaceDN/>
        <w:adjustRightInd/>
        <w:ind w:firstLine="0"/>
        <w:rPr>
          <w:b/>
          <w:bCs/>
          <w:color w:val="000000"/>
          <w:lang w:val="en-US" w:eastAsia="en-US"/>
        </w:rPr>
      </w:pPr>
    </w:p>
    <w:p w:rsidR="002C49FA" w:rsidRPr="008A0EA1" w:rsidRDefault="002C49FA" w:rsidP="005B08D5">
      <w:pPr>
        <w:widowControl/>
        <w:autoSpaceDE/>
        <w:autoSpaceDN/>
        <w:adjustRightInd/>
        <w:ind w:firstLine="0"/>
        <w:rPr>
          <w:b/>
          <w:bCs/>
          <w:color w:val="000000"/>
          <w:lang w:val="en-US" w:eastAsia="en-US"/>
        </w:rPr>
      </w:pPr>
    </w:p>
    <w:p w:rsidR="002C49FA" w:rsidRPr="005A43D9" w:rsidRDefault="002C49FA" w:rsidP="005B08D5">
      <w:pPr>
        <w:widowControl/>
        <w:autoSpaceDE/>
        <w:autoSpaceDN/>
        <w:adjustRightInd/>
        <w:ind w:firstLine="0"/>
        <w:rPr>
          <w:color w:val="000000"/>
          <w:lang w:eastAsia="en-US"/>
        </w:rPr>
      </w:pPr>
      <w:r w:rsidRPr="005A43D9">
        <w:rPr>
          <w:b/>
          <w:bCs/>
          <w:color w:val="000000"/>
          <w:lang w:eastAsia="en-US"/>
        </w:rPr>
        <w:t xml:space="preserve">Методические рекомендации по переводу текстов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При переводе текстов помните о следующем:</w:t>
      </w:r>
    </w:p>
    <w:p w:rsidR="002C49FA" w:rsidRPr="005A43D9" w:rsidRDefault="002C49FA" w:rsidP="005B08D5">
      <w:pPr>
        <w:widowControl/>
        <w:autoSpaceDE/>
        <w:autoSpaceDN/>
        <w:adjustRightInd/>
        <w:ind w:firstLine="0"/>
        <w:rPr>
          <w:color w:val="000000"/>
          <w:lang w:eastAsia="en-US"/>
        </w:rPr>
      </w:pPr>
    </w:p>
    <w:p w:rsidR="002C49FA" w:rsidRPr="005A43D9" w:rsidRDefault="002C49FA" w:rsidP="00BF0219">
      <w:pPr>
        <w:widowControl/>
        <w:numPr>
          <w:ilvl w:val="0"/>
          <w:numId w:val="43"/>
        </w:numPr>
        <w:autoSpaceDE/>
        <w:autoSpaceDN/>
        <w:adjustRightInd/>
        <w:spacing w:after="200" w:line="276" w:lineRule="auto"/>
        <w:ind w:left="426" w:hanging="284"/>
        <w:jc w:val="left"/>
        <w:rPr>
          <w:color w:val="000000"/>
          <w:lang w:eastAsia="en-US"/>
        </w:rPr>
      </w:pPr>
      <w:r w:rsidRPr="005A43D9">
        <w:rPr>
          <w:color w:val="000000"/>
          <w:lang w:eastAsia="en-US"/>
        </w:rPr>
        <w:t>Текст, предназначенный для перевода, необходимо рассматривать как единое смысловое целое.</w:t>
      </w:r>
    </w:p>
    <w:p w:rsidR="002C49FA" w:rsidRPr="005A43D9" w:rsidRDefault="002C49FA" w:rsidP="00BF0219">
      <w:pPr>
        <w:widowControl/>
        <w:numPr>
          <w:ilvl w:val="0"/>
          <w:numId w:val="43"/>
        </w:numPr>
        <w:autoSpaceDE/>
        <w:autoSpaceDN/>
        <w:adjustRightInd/>
        <w:spacing w:after="200" w:line="276" w:lineRule="auto"/>
        <w:ind w:left="426" w:hanging="284"/>
        <w:jc w:val="left"/>
        <w:rPr>
          <w:color w:val="000000"/>
          <w:lang w:eastAsia="en-US"/>
        </w:rPr>
      </w:pPr>
      <w:r w:rsidRPr="005A43D9">
        <w:rPr>
          <w:color w:val="000000"/>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2C49FA" w:rsidRPr="005A43D9" w:rsidRDefault="002C49FA" w:rsidP="00BF0219">
      <w:pPr>
        <w:widowControl/>
        <w:numPr>
          <w:ilvl w:val="0"/>
          <w:numId w:val="43"/>
        </w:numPr>
        <w:autoSpaceDE/>
        <w:autoSpaceDN/>
        <w:adjustRightInd/>
        <w:spacing w:after="200" w:line="276" w:lineRule="auto"/>
        <w:ind w:left="426" w:hanging="284"/>
        <w:jc w:val="left"/>
        <w:rPr>
          <w:color w:val="000000"/>
          <w:lang w:eastAsia="en-US"/>
        </w:rPr>
      </w:pPr>
      <w:r w:rsidRPr="005A43D9">
        <w:rPr>
          <w:color w:val="000000"/>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2C49FA" w:rsidRPr="005A43D9" w:rsidRDefault="002C49FA" w:rsidP="00BF0219">
      <w:pPr>
        <w:widowControl/>
        <w:numPr>
          <w:ilvl w:val="0"/>
          <w:numId w:val="43"/>
        </w:numPr>
        <w:autoSpaceDE/>
        <w:autoSpaceDN/>
        <w:adjustRightInd/>
        <w:spacing w:after="200" w:line="276" w:lineRule="auto"/>
        <w:ind w:left="426" w:hanging="284"/>
        <w:jc w:val="left"/>
        <w:rPr>
          <w:color w:val="000000"/>
          <w:lang w:eastAsia="en-US"/>
        </w:rPr>
      </w:pPr>
      <w:r w:rsidRPr="005A43D9">
        <w:rPr>
          <w:color w:val="000000"/>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2C49FA" w:rsidRPr="005A43D9" w:rsidRDefault="002C49FA" w:rsidP="00BF0219">
      <w:pPr>
        <w:widowControl/>
        <w:numPr>
          <w:ilvl w:val="0"/>
          <w:numId w:val="43"/>
        </w:numPr>
        <w:autoSpaceDE/>
        <w:autoSpaceDN/>
        <w:adjustRightInd/>
        <w:spacing w:after="200" w:line="276" w:lineRule="auto"/>
        <w:ind w:left="426" w:hanging="284"/>
        <w:jc w:val="left"/>
        <w:rPr>
          <w:color w:val="000000"/>
          <w:lang w:eastAsia="en-US"/>
        </w:rPr>
      </w:pPr>
      <w:r w:rsidRPr="005A43D9">
        <w:rPr>
          <w:color w:val="000000"/>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2C49FA" w:rsidRPr="005A43D9" w:rsidRDefault="002C49FA" w:rsidP="005B08D5">
      <w:pPr>
        <w:widowControl/>
        <w:autoSpaceDE/>
        <w:autoSpaceDN/>
        <w:adjustRightInd/>
        <w:ind w:left="1080"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При переводе допускается:</w:t>
      </w:r>
    </w:p>
    <w:p w:rsidR="002C49FA" w:rsidRPr="005A43D9" w:rsidRDefault="002C49FA" w:rsidP="005B08D5">
      <w:pPr>
        <w:widowControl/>
        <w:autoSpaceDE/>
        <w:autoSpaceDN/>
        <w:adjustRightInd/>
        <w:ind w:firstLine="0"/>
        <w:rPr>
          <w:color w:val="000000"/>
          <w:lang w:val="en-US" w:eastAsia="en-US"/>
        </w:rPr>
      </w:pPr>
    </w:p>
    <w:p w:rsidR="002C49FA" w:rsidRPr="005A43D9" w:rsidRDefault="002C49FA" w:rsidP="00BF0219">
      <w:pPr>
        <w:widowControl/>
        <w:numPr>
          <w:ilvl w:val="0"/>
          <w:numId w:val="44"/>
        </w:numPr>
        <w:tabs>
          <w:tab w:val="left" w:pos="993"/>
        </w:tabs>
        <w:autoSpaceDE/>
        <w:autoSpaceDN/>
        <w:adjustRightInd/>
        <w:spacing w:after="200" w:line="276" w:lineRule="auto"/>
        <w:ind w:left="993" w:hanging="426"/>
        <w:jc w:val="left"/>
        <w:rPr>
          <w:color w:val="000000"/>
          <w:lang w:eastAsia="en-US"/>
        </w:rPr>
      </w:pPr>
      <w:r w:rsidRPr="005A43D9">
        <w:rPr>
          <w:color w:val="000000"/>
          <w:lang w:eastAsia="en-US"/>
        </w:rPr>
        <w:t>изменение порядка слов в предложении</w:t>
      </w:r>
    </w:p>
    <w:p w:rsidR="002C49FA" w:rsidRPr="005A43D9" w:rsidRDefault="002C49FA" w:rsidP="00BF0219">
      <w:pPr>
        <w:widowControl/>
        <w:numPr>
          <w:ilvl w:val="0"/>
          <w:numId w:val="44"/>
        </w:numPr>
        <w:tabs>
          <w:tab w:val="left" w:pos="993"/>
        </w:tabs>
        <w:autoSpaceDE/>
        <w:autoSpaceDN/>
        <w:adjustRightInd/>
        <w:spacing w:after="200" w:line="276" w:lineRule="auto"/>
        <w:ind w:left="993" w:hanging="426"/>
        <w:jc w:val="left"/>
        <w:rPr>
          <w:color w:val="000000"/>
          <w:lang w:eastAsia="en-US"/>
        </w:rPr>
      </w:pPr>
      <w:r w:rsidRPr="005A43D9">
        <w:rPr>
          <w:color w:val="000000"/>
          <w:lang w:eastAsia="en-US"/>
        </w:rPr>
        <w:t>перенос отдельного слова из одного предложения в другое,</w:t>
      </w:r>
    </w:p>
    <w:p w:rsidR="002C49FA" w:rsidRPr="005A43D9" w:rsidRDefault="002C49FA" w:rsidP="00BF0219">
      <w:pPr>
        <w:widowControl/>
        <w:numPr>
          <w:ilvl w:val="0"/>
          <w:numId w:val="44"/>
        </w:numPr>
        <w:tabs>
          <w:tab w:val="left" w:pos="993"/>
        </w:tabs>
        <w:autoSpaceDE/>
        <w:autoSpaceDN/>
        <w:adjustRightInd/>
        <w:spacing w:after="200" w:line="276" w:lineRule="auto"/>
        <w:ind w:left="993" w:hanging="426"/>
        <w:jc w:val="left"/>
        <w:rPr>
          <w:color w:val="000000"/>
          <w:lang w:eastAsia="en-US"/>
        </w:rPr>
      </w:pPr>
      <w:r w:rsidRPr="005A43D9">
        <w:rPr>
          <w:color w:val="000000"/>
          <w:lang w:eastAsia="en-US"/>
        </w:rPr>
        <w:t>объединение двух или более предложений в одно или наоборот</w:t>
      </w:r>
    </w:p>
    <w:p w:rsidR="002C49FA" w:rsidRPr="005A43D9" w:rsidRDefault="002C49FA" w:rsidP="00BF0219">
      <w:pPr>
        <w:widowControl/>
        <w:numPr>
          <w:ilvl w:val="0"/>
          <w:numId w:val="44"/>
        </w:numPr>
        <w:tabs>
          <w:tab w:val="left" w:pos="993"/>
        </w:tabs>
        <w:autoSpaceDE/>
        <w:autoSpaceDN/>
        <w:adjustRightInd/>
        <w:spacing w:after="200" w:line="276" w:lineRule="auto"/>
        <w:ind w:left="993" w:hanging="426"/>
        <w:jc w:val="left"/>
        <w:rPr>
          <w:color w:val="000000"/>
          <w:lang w:eastAsia="en-US"/>
        </w:rPr>
      </w:pPr>
      <w:r w:rsidRPr="005A43D9">
        <w:rPr>
          <w:color w:val="000000"/>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2C49FA" w:rsidRPr="005A43D9" w:rsidRDefault="002C49FA" w:rsidP="00BF0219">
      <w:pPr>
        <w:widowControl/>
        <w:numPr>
          <w:ilvl w:val="0"/>
          <w:numId w:val="44"/>
        </w:numPr>
        <w:tabs>
          <w:tab w:val="left" w:pos="993"/>
        </w:tabs>
        <w:autoSpaceDE/>
        <w:autoSpaceDN/>
        <w:adjustRightInd/>
        <w:spacing w:after="200" w:line="276" w:lineRule="auto"/>
        <w:ind w:left="993" w:hanging="426"/>
        <w:jc w:val="left"/>
        <w:rPr>
          <w:color w:val="000000"/>
          <w:lang w:eastAsia="en-US"/>
        </w:rPr>
      </w:pPr>
      <w:r w:rsidRPr="005A43D9">
        <w:rPr>
          <w:color w:val="000000"/>
          <w:lang w:eastAsia="en-US"/>
        </w:rPr>
        <w:t>замена одной части речи другой</w:t>
      </w:r>
    </w:p>
    <w:p w:rsidR="002C49FA" w:rsidRPr="005A43D9" w:rsidRDefault="002C49FA" w:rsidP="005B08D5">
      <w:pPr>
        <w:widowControl/>
        <w:autoSpaceDE/>
        <w:autoSpaceDN/>
        <w:adjustRightInd/>
        <w:ind w:left="720" w:firstLine="0"/>
        <w:rPr>
          <w:color w:val="000000"/>
          <w:lang w:eastAsia="en-US"/>
        </w:rPr>
      </w:pPr>
    </w:p>
    <w:p w:rsidR="002C49FA" w:rsidRPr="005A43D9" w:rsidRDefault="002C49FA" w:rsidP="005B08D5">
      <w:pPr>
        <w:widowControl/>
        <w:autoSpaceDE/>
        <w:autoSpaceDN/>
        <w:adjustRightInd/>
        <w:ind w:firstLine="0"/>
        <w:rPr>
          <w:color w:val="000000"/>
          <w:lang w:val="en-US" w:eastAsia="en-US"/>
        </w:rPr>
      </w:pPr>
      <w:r w:rsidRPr="005A43D9">
        <w:rPr>
          <w:color w:val="000000"/>
          <w:lang w:eastAsia="en-US"/>
        </w:rPr>
        <w:t xml:space="preserve">При переводе пользуйтесь словарем. </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Чтобы работа со словарем не отнимала много времени, следует:</w:t>
      </w:r>
    </w:p>
    <w:p w:rsidR="002C49FA" w:rsidRPr="005A43D9" w:rsidRDefault="002C49FA" w:rsidP="00BF0219">
      <w:pPr>
        <w:widowControl/>
        <w:numPr>
          <w:ilvl w:val="0"/>
          <w:numId w:val="45"/>
        </w:numPr>
        <w:autoSpaceDE/>
        <w:autoSpaceDN/>
        <w:adjustRightInd/>
        <w:spacing w:after="200" w:line="276" w:lineRule="auto"/>
        <w:ind w:firstLine="0"/>
        <w:jc w:val="left"/>
        <w:rPr>
          <w:color w:val="000000"/>
          <w:lang w:eastAsia="en-US"/>
        </w:rPr>
      </w:pPr>
      <w:r w:rsidRPr="005A43D9">
        <w:rPr>
          <w:color w:val="000000"/>
          <w:lang w:eastAsia="en-US"/>
        </w:rPr>
        <w:t>хорошо знать алфавит , так как слова расположены в алфавитном порядке не только по первой букве, но и по всем последующим;</w:t>
      </w:r>
    </w:p>
    <w:p w:rsidR="002C49FA" w:rsidRPr="005A43D9" w:rsidRDefault="002C49FA" w:rsidP="00BF0219">
      <w:pPr>
        <w:widowControl/>
        <w:numPr>
          <w:ilvl w:val="0"/>
          <w:numId w:val="45"/>
        </w:numPr>
        <w:autoSpaceDE/>
        <w:autoSpaceDN/>
        <w:adjustRightInd/>
        <w:spacing w:after="200" w:line="276" w:lineRule="auto"/>
        <w:ind w:firstLine="0"/>
        <w:jc w:val="left"/>
        <w:rPr>
          <w:color w:val="000000"/>
          <w:lang w:eastAsia="en-US"/>
        </w:rPr>
      </w:pPr>
      <w:r w:rsidRPr="005A43D9">
        <w:rPr>
          <w:color w:val="000000"/>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C49FA" w:rsidRPr="005A43D9" w:rsidRDefault="002C49FA" w:rsidP="005B08D5">
      <w:pPr>
        <w:widowControl/>
        <w:autoSpaceDE/>
        <w:autoSpaceDN/>
        <w:adjustRightInd/>
        <w:ind w:left="720" w:firstLine="0"/>
        <w:rPr>
          <w:color w:val="000000"/>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835"/>
      </w:tblGrid>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adjective</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a.</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прилагательное</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adverb</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adv.</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наречие</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conjunction</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cj.</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союз</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noun</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n</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существительное</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numeral</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num</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числительное</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plural</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pl</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множественное число</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preposition</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prep</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предлог</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pronoun</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pron</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местоимение</w:t>
            </w:r>
          </w:p>
        </w:tc>
      </w:tr>
      <w:tr w:rsidR="002C49FA" w:rsidRPr="005A43D9">
        <w:tc>
          <w:tcPr>
            <w:tcW w:w="2376"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verb</w:t>
            </w:r>
          </w:p>
        </w:tc>
        <w:tc>
          <w:tcPr>
            <w:tcW w:w="2410" w:type="dxa"/>
          </w:tcPr>
          <w:p w:rsidR="002C49FA" w:rsidRPr="00FC70F7" w:rsidRDefault="002C49FA" w:rsidP="00FC70F7">
            <w:pPr>
              <w:widowControl/>
              <w:autoSpaceDE/>
              <w:autoSpaceDN/>
              <w:adjustRightInd/>
              <w:ind w:firstLine="0"/>
              <w:jc w:val="center"/>
              <w:rPr>
                <w:color w:val="000000"/>
                <w:lang w:val="en-US" w:eastAsia="en-US"/>
              </w:rPr>
            </w:pPr>
            <w:r w:rsidRPr="00FC70F7">
              <w:rPr>
                <w:color w:val="000000"/>
                <w:lang w:val="en-US" w:eastAsia="en-US"/>
              </w:rPr>
              <w:t>v</w:t>
            </w:r>
          </w:p>
        </w:tc>
        <w:tc>
          <w:tcPr>
            <w:tcW w:w="2835" w:type="dxa"/>
          </w:tcPr>
          <w:p w:rsidR="002C49FA" w:rsidRPr="00FC70F7" w:rsidRDefault="002C49FA" w:rsidP="00FC70F7">
            <w:pPr>
              <w:widowControl/>
              <w:autoSpaceDE/>
              <w:autoSpaceDN/>
              <w:adjustRightInd/>
              <w:ind w:firstLine="0"/>
              <w:jc w:val="center"/>
              <w:rPr>
                <w:color w:val="000000"/>
                <w:lang w:eastAsia="en-US"/>
              </w:rPr>
            </w:pPr>
            <w:r w:rsidRPr="00FC70F7">
              <w:rPr>
                <w:color w:val="000000"/>
                <w:lang w:eastAsia="en-US"/>
              </w:rPr>
              <w:t>глагол</w:t>
            </w:r>
          </w:p>
        </w:tc>
      </w:tr>
    </w:tbl>
    <w:p w:rsidR="002C49FA" w:rsidRPr="005A43D9" w:rsidRDefault="002C49FA" w:rsidP="005B08D5">
      <w:pPr>
        <w:widowControl/>
        <w:autoSpaceDE/>
        <w:autoSpaceDN/>
        <w:adjustRightInd/>
        <w:ind w:firstLine="0"/>
        <w:jc w:val="left"/>
        <w:rPr>
          <w:color w:val="000000"/>
          <w:lang w:eastAsia="en-US"/>
        </w:rPr>
      </w:pPr>
    </w:p>
    <w:p w:rsidR="002C49FA" w:rsidRPr="005A43D9" w:rsidRDefault="002C49FA" w:rsidP="005B08D5">
      <w:pPr>
        <w:widowControl/>
        <w:autoSpaceDE/>
        <w:autoSpaceDN/>
        <w:adjustRightInd/>
        <w:ind w:firstLine="0"/>
        <w:jc w:val="left"/>
        <w:rPr>
          <w:b/>
          <w:bCs/>
          <w:color w:val="000000"/>
          <w:lang w:val="en-US" w:eastAsia="en-US"/>
        </w:rPr>
      </w:pPr>
      <w:r w:rsidRPr="005A43D9">
        <w:rPr>
          <w:b/>
          <w:bCs/>
          <w:color w:val="000000"/>
          <w:lang w:eastAsia="en-US"/>
        </w:rPr>
        <w:t>Следует помнить!!</w:t>
      </w:r>
      <w:r w:rsidRPr="005A43D9">
        <w:rPr>
          <w:b/>
          <w:bCs/>
          <w:color w:val="000000"/>
          <w:lang w:val="en-US" w:eastAsia="en-US"/>
        </w:rPr>
        <w:t>!</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Нельзя злоупотреблять </w:t>
      </w:r>
      <w:r w:rsidRPr="005A43D9">
        <w:rPr>
          <w:color w:val="000000"/>
          <w:lang w:val="en-US" w:eastAsia="en-US"/>
        </w:rPr>
        <w:t>on</w:t>
      </w:r>
      <w:r w:rsidRPr="005A43D9">
        <w:rPr>
          <w:color w:val="000000"/>
          <w:lang w:eastAsia="en-US"/>
        </w:rPr>
        <w:t>-</w:t>
      </w:r>
      <w:r w:rsidRPr="005A43D9">
        <w:rPr>
          <w:color w:val="000000"/>
          <w:lang w:val="en-US" w:eastAsia="en-US"/>
        </w:rPr>
        <w:t>line</w:t>
      </w:r>
      <w:r w:rsidRPr="005A43D9">
        <w:rPr>
          <w:color w:val="000000"/>
          <w:lang w:eastAsia="en-US"/>
        </w:rPr>
        <w:t xml:space="preserve"> переводчиками, а если используете их, то необходима серьезная редактура переведенного текста!!!</w:t>
      </w:r>
    </w:p>
    <w:p w:rsidR="002C49FA" w:rsidRPr="005A43D9" w:rsidRDefault="002C49FA" w:rsidP="005B08D5">
      <w:pPr>
        <w:widowControl/>
        <w:autoSpaceDE/>
        <w:autoSpaceDN/>
        <w:adjustRightInd/>
        <w:ind w:firstLine="0"/>
        <w:rPr>
          <w:color w:val="000000"/>
          <w:lang w:eastAsia="en-US"/>
        </w:rPr>
      </w:pPr>
      <w:r w:rsidRPr="005A43D9">
        <w:rPr>
          <w:color w:val="000000"/>
          <w:lang w:eastAsia="en-US"/>
        </w:rPr>
        <w:t xml:space="preserve">Так, например, </w:t>
      </w:r>
      <w:r w:rsidRPr="005A43D9">
        <w:rPr>
          <w:color w:val="000000"/>
          <w:lang w:val="en-US" w:eastAsia="en-US"/>
        </w:rPr>
        <w:t>GoogleTranslate</w:t>
      </w:r>
      <w:r w:rsidRPr="005A43D9">
        <w:rPr>
          <w:color w:val="000000"/>
          <w:lang w:eastAsia="en-US"/>
        </w:rPr>
        <w:t xml:space="preserve"> (</w:t>
      </w:r>
      <w:hyperlink r:id="rId238" w:history="1">
        <w:r w:rsidRPr="005A43D9">
          <w:rPr>
            <w:color w:val="000000"/>
            <w:u w:val="single"/>
            <w:lang w:val="en-US" w:eastAsia="en-US"/>
          </w:rPr>
          <w:t>http</w:t>
        </w:r>
        <w:r w:rsidRPr="005A43D9">
          <w:rPr>
            <w:color w:val="000000"/>
            <w:u w:val="single"/>
            <w:lang w:eastAsia="en-US"/>
          </w:rPr>
          <w:t>://</w:t>
        </w:r>
        <w:r w:rsidRPr="005A43D9">
          <w:rPr>
            <w:color w:val="000000"/>
            <w:u w:val="single"/>
            <w:lang w:val="en-US" w:eastAsia="en-US"/>
          </w:rPr>
          <w:t>translate</w:t>
        </w:r>
        <w:r w:rsidRPr="005A43D9">
          <w:rPr>
            <w:color w:val="000000"/>
            <w:u w:val="single"/>
            <w:lang w:eastAsia="en-US"/>
          </w:rPr>
          <w:t>.</w:t>
        </w:r>
        <w:r w:rsidRPr="005A43D9">
          <w:rPr>
            <w:color w:val="000000"/>
            <w:u w:val="single"/>
            <w:lang w:val="en-US" w:eastAsia="en-US"/>
          </w:rPr>
          <w:t>google</w:t>
        </w:r>
        <w:r w:rsidRPr="005A43D9">
          <w:rPr>
            <w:color w:val="000000"/>
            <w:u w:val="single"/>
            <w:lang w:eastAsia="en-US"/>
          </w:rPr>
          <w:t>.</w:t>
        </w:r>
        <w:r w:rsidRPr="005A43D9">
          <w:rPr>
            <w:color w:val="000000"/>
            <w:u w:val="single"/>
            <w:lang w:val="en-US" w:eastAsia="en-US"/>
          </w:rPr>
          <w:t>com</w:t>
        </w:r>
        <w:r w:rsidRPr="005A43D9">
          <w:rPr>
            <w:color w:val="000000"/>
            <w:u w:val="single"/>
            <w:lang w:eastAsia="en-US"/>
          </w:rPr>
          <w:t>/</w:t>
        </w:r>
      </w:hyperlink>
      <w:r w:rsidRPr="005A43D9">
        <w:rPr>
          <w:color w:val="000000"/>
          <w:lang w:eastAsia="en-US"/>
        </w:rPr>
        <w:t xml:space="preserve">) – это система статистического машинного перевода, что означает, что </w:t>
      </w:r>
      <w:r w:rsidRPr="005A43D9">
        <w:rPr>
          <w:color w:val="000000"/>
          <w:lang w:val="en-US" w:eastAsia="en-US"/>
        </w:rPr>
        <w:t>GT</w:t>
      </w:r>
      <w:r w:rsidRPr="005A43D9">
        <w:rPr>
          <w:color w:val="000000"/>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color w:val="000000"/>
          <w:lang w:val="en-US" w:eastAsia="en-US"/>
        </w:rPr>
        <w:t>GT</w:t>
      </w:r>
      <w:r w:rsidRPr="005A43D9">
        <w:rPr>
          <w:color w:val="000000"/>
          <w:lang w:eastAsia="en-US"/>
        </w:rPr>
        <w:t xml:space="preserve"> выдает тарабарщину или просто переносит в перевод те слова оригинала, для которых у нее нет перевода.</w:t>
      </w:r>
    </w:p>
    <w:p w:rsidR="002C49FA" w:rsidRDefault="002C49FA" w:rsidP="005B08D5">
      <w:pPr>
        <w:tabs>
          <w:tab w:val="left" w:pos="2250"/>
        </w:tabs>
        <w:ind w:firstLine="0"/>
        <w:rPr>
          <w:rStyle w:val="normaltextrun"/>
          <w:b/>
          <w:bCs/>
        </w:rPr>
      </w:pPr>
    </w:p>
    <w:p w:rsidR="002C49FA" w:rsidRPr="009B6E1F" w:rsidRDefault="002C49FA" w:rsidP="005B08D5">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lang w:val="en-US"/>
        </w:rPr>
        <w:t>essay</w:t>
      </w:r>
      <w:r>
        <w:rPr>
          <w:b/>
          <w:bCs/>
        </w:rPr>
        <w:t>)</w:t>
      </w:r>
    </w:p>
    <w:p w:rsidR="002C49FA" w:rsidRDefault="002C49FA" w:rsidP="005B08D5">
      <w:pPr>
        <w:tabs>
          <w:tab w:val="left" w:pos="2250"/>
        </w:tabs>
        <w:ind w:firstLine="0"/>
        <w:rPr>
          <w:b/>
          <w:bCs/>
        </w:rPr>
      </w:pPr>
    </w:p>
    <w:p w:rsidR="002C49FA" w:rsidRPr="009B6E1F" w:rsidRDefault="002C49FA" w:rsidP="005B08D5">
      <w:pPr>
        <w:tabs>
          <w:tab w:val="left" w:pos="2250"/>
        </w:tabs>
        <w:ind w:firstLine="0"/>
        <w:rPr>
          <w:b/>
          <w:bCs/>
        </w:rPr>
      </w:pPr>
      <w:r w:rsidRPr="009B6E1F">
        <w:rPr>
          <w:b/>
          <w:bCs/>
        </w:rPr>
        <w:t xml:space="preserve">Тип задания: </w:t>
      </w:r>
    </w:p>
    <w:p w:rsidR="002C49FA" w:rsidRPr="009B6E1F" w:rsidRDefault="002C49FA" w:rsidP="005B08D5">
      <w:pPr>
        <w:tabs>
          <w:tab w:val="left" w:pos="2250"/>
        </w:tabs>
        <w:ind w:firstLine="0"/>
      </w:pPr>
      <w:r w:rsidRPr="009B6E1F">
        <w:t>Письменное высказывание с элементами рассуждения.</w:t>
      </w:r>
    </w:p>
    <w:p w:rsidR="002C49FA" w:rsidRPr="009B6E1F" w:rsidRDefault="002C49FA" w:rsidP="005B08D5">
      <w:pPr>
        <w:tabs>
          <w:tab w:val="left" w:pos="2250"/>
        </w:tabs>
        <w:ind w:firstLine="0"/>
        <w:rPr>
          <w:b/>
          <w:bCs/>
        </w:rPr>
      </w:pPr>
      <w:r w:rsidRPr="009B6E1F">
        <w:rPr>
          <w:b/>
          <w:bCs/>
        </w:rPr>
        <w:t xml:space="preserve">Проверяемые умения: </w:t>
      </w:r>
    </w:p>
    <w:p w:rsidR="002C49FA" w:rsidRPr="009B6E1F" w:rsidRDefault="002C49FA" w:rsidP="005B08D5">
      <w:pPr>
        <w:tabs>
          <w:tab w:val="left" w:pos="2250"/>
        </w:tabs>
        <w:ind w:firstLine="0"/>
      </w:pPr>
      <w:r w:rsidRPr="009B6E1F">
        <w:t>- Высказать свое мнение и привести аргументы, доказательства, примеры.</w:t>
      </w:r>
    </w:p>
    <w:p w:rsidR="002C49FA" w:rsidRPr="009B6E1F" w:rsidRDefault="002C49FA" w:rsidP="005B08D5">
      <w:pPr>
        <w:tabs>
          <w:tab w:val="left" w:pos="2250"/>
        </w:tabs>
        <w:ind w:firstLine="0"/>
      </w:pPr>
      <w:r w:rsidRPr="009B6E1F">
        <w:t>- Сделать вывод. Последовательно и логически правильно строить высказывание.</w:t>
      </w:r>
    </w:p>
    <w:p w:rsidR="002C49FA" w:rsidRPr="009B6E1F" w:rsidRDefault="002C49FA" w:rsidP="005B08D5">
      <w:pPr>
        <w:tabs>
          <w:tab w:val="left" w:pos="2250"/>
        </w:tabs>
        <w:ind w:firstLine="0"/>
      </w:pPr>
      <w:r w:rsidRPr="009B6E1F">
        <w:t>- Использовать соответствующие средства логической связи.</w:t>
      </w:r>
    </w:p>
    <w:p w:rsidR="002C49FA" w:rsidRPr="009B6E1F" w:rsidRDefault="002C49FA" w:rsidP="005B08D5">
      <w:pPr>
        <w:tabs>
          <w:tab w:val="left" w:pos="2250"/>
        </w:tabs>
        <w:ind w:firstLine="0"/>
      </w:pPr>
      <w:r w:rsidRPr="009B6E1F">
        <w:t xml:space="preserve">- Стилистически правильно оформить в соответствии с поставленной задачей. </w:t>
      </w:r>
    </w:p>
    <w:p w:rsidR="002C49FA" w:rsidRPr="009B6E1F" w:rsidRDefault="002C49FA" w:rsidP="005B08D5">
      <w:pPr>
        <w:tabs>
          <w:tab w:val="left" w:pos="2250"/>
        </w:tabs>
        <w:ind w:firstLine="0"/>
        <w:rPr>
          <w:b/>
          <w:bCs/>
        </w:rPr>
      </w:pPr>
      <w:r w:rsidRPr="009B6E1F">
        <w:rPr>
          <w:b/>
          <w:bCs/>
        </w:rPr>
        <w:t>Требуемый объем:</w:t>
      </w:r>
    </w:p>
    <w:p w:rsidR="002C49FA" w:rsidRPr="009B6E1F" w:rsidRDefault="002C49FA" w:rsidP="005B08D5">
      <w:pPr>
        <w:tabs>
          <w:tab w:val="left" w:pos="2250"/>
        </w:tabs>
        <w:ind w:firstLine="0"/>
      </w:pPr>
      <w:r w:rsidRPr="009B6E1F">
        <w:t>200-250 слов.</w:t>
      </w:r>
    </w:p>
    <w:p w:rsidR="002C49FA" w:rsidRPr="009B6E1F" w:rsidRDefault="002C49FA" w:rsidP="005B08D5">
      <w:pPr>
        <w:tabs>
          <w:tab w:val="left" w:pos="2250"/>
        </w:tabs>
        <w:ind w:firstLine="0"/>
      </w:pPr>
      <w:r w:rsidRPr="009B6E1F">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C49FA" w:rsidRPr="009B6E1F" w:rsidRDefault="002C49FA" w:rsidP="005B08D5">
      <w:pPr>
        <w:tabs>
          <w:tab w:val="left" w:pos="2250"/>
        </w:tabs>
        <w:ind w:firstLine="0"/>
      </w:pPr>
      <w:r w:rsidRPr="009B6E1F">
        <w:t>При этом:</w:t>
      </w:r>
    </w:p>
    <w:p w:rsidR="002C49FA" w:rsidRPr="009B6E1F" w:rsidRDefault="002C49FA" w:rsidP="005B08D5">
      <w:pPr>
        <w:tabs>
          <w:tab w:val="left" w:pos="2250"/>
        </w:tabs>
        <w:ind w:firstLine="0"/>
      </w:pPr>
      <w:r w:rsidRPr="009B6E1F">
        <w:t xml:space="preserve">- сокращенные формы: </w:t>
      </w:r>
      <w:r w:rsidRPr="009B6E1F">
        <w:rPr>
          <w:lang w:val="en-US"/>
        </w:rPr>
        <w:t>can</w:t>
      </w:r>
      <w:r w:rsidRPr="009B6E1F">
        <w:t>’</w:t>
      </w:r>
      <w:r w:rsidRPr="009B6E1F">
        <w:rPr>
          <w:lang w:val="en-US"/>
        </w:rPr>
        <w:t>t</w:t>
      </w:r>
      <w:r w:rsidRPr="009B6E1F">
        <w:t xml:space="preserve">, </w:t>
      </w:r>
      <w:r w:rsidRPr="009B6E1F">
        <w:rPr>
          <w:lang w:val="en-US"/>
        </w:rPr>
        <w:t>didn</w:t>
      </w:r>
      <w:r w:rsidRPr="009B6E1F">
        <w:t>’</w:t>
      </w:r>
      <w:r w:rsidRPr="009B6E1F">
        <w:rPr>
          <w:lang w:val="en-US"/>
        </w:rPr>
        <w:t>t</w:t>
      </w:r>
      <w:r w:rsidRPr="009B6E1F">
        <w:t xml:space="preserve">, </w:t>
      </w:r>
      <w:r w:rsidRPr="009B6E1F">
        <w:rPr>
          <w:lang w:val="en-US"/>
        </w:rPr>
        <w:t>isn</w:t>
      </w:r>
      <w:r w:rsidRPr="009B6E1F">
        <w:t>’</w:t>
      </w:r>
      <w:r w:rsidRPr="009B6E1F">
        <w:rPr>
          <w:lang w:val="en-US"/>
        </w:rPr>
        <w:t>t</w:t>
      </w:r>
      <w:r w:rsidRPr="009B6E1F">
        <w:t>, и т.п. считаются как одно слово;</w:t>
      </w:r>
    </w:p>
    <w:p w:rsidR="002C49FA" w:rsidRPr="009B6E1F" w:rsidRDefault="002C49FA" w:rsidP="005B08D5">
      <w:pPr>
        <w:tabs>
          <w:tab w:val="left" w:pos="2250"/>
        </w:tabs>
        <w:ind w:firstLine="0"/>
      </w:pPr>
      <w:r w:rsidRPr="009B6E1F">
        <w:t>- числительные, выраженные цифрами, т.е. 25, 1002 и т.п., считаются как одно слово;</w:t>
      </w:r>
    </w:p>
    <w:p w:rsidR="002C49FA" w:rsidRPr="009B6E1F" w:rsidRDefault="002C49FA" w:rsidP="005B08D5">
      <w:pPr>
        <w:tabs>
          <w:tab w:val="left" w:pos="2250"/>
        </w:tabs>
        <w:ind w:firstLine="0"/>
      </w:pPr>
      <w:r w:rsidRPr="009B6E1F">
        <w:t xml:space="preserve">- сложные слова, такие как </w:t>
      </w:r>
      <w:r w:rsidRPr="009B6E1F">
        <w:rPr>
          <w:lang w:val="en-US"/>
        </w:rPr>
        <w:t>good</w:t>
      </w:r>
      <w:r w:rsidRPr="009B6E1F">
        <w:t>-</w:t>
      </w:r>
      <w:r w:rsidRPr="009B6E1F">
        <w:rPr>
          <w:lang w:val="en-US"/>
        </w:rPr>
        <w:t>looking</w:t>
      </w:r>
      <w:r w:rsidRPr="009B6E1F">
        <w:t xml:space="preserve">, </w:t>
      </w:r>
      <w:r w:rsidRPr="009B6E1F">
        <w:rPr>
          <w:lang w:val="en-US"/>
        </w:rPr>
        <w:t>well</w:t>
      </w:r>
      <w:r w:rsidRPr="009B6E1F">
        <w:t>-</w:t>
      </w:r>
      <w:r w:rsidRPr="009B6E1F">
        <w:rPr>
          <w:lang w:val="en-US"/>
        </w:rPr>
        <w:t>bred</w:t>
      </w:r>
      <w:r w:rsidRPr="009B6E1F">
        <w:t xml:space="preserve">, </w:t>
      </w:r>
      <w:r w:rsidRPr="009B6E1F">
        <w:rPr>
          <w:lang w:val="en-US"/>
        </w:rPr>
        <w:t>twenty</w:t>
      </w:r>
      <w:r w:rsidRPr="009B6E1F">
        <w:t>-</w:t>
      </w:r>
      <w:r w:rsidRPr="009B6E1F">
        <w:rPr>
          <w:lang w:val="en-US"/>
        </w:rPr>
        <w:t>five</w:t>
      </w:r>
      <w:r w:rsidRPr="009B6E1F">
        <w:t>, считаются как одно слово.</w:t>
      </w:r>
    </w:p>
    <w:p w:rsidR="002C49FA" w:rsidRPr="009B6E1F" w:rsidRDefault="002C49FA" w:rsidP="005B08D5">
      <w:pPr>
        <w:tabs>
          <w:tab w:val="left" w:pos="2250"/>
        </w:tabs>
        <w:ind w:firstLine="0"/>
      </w:pPr>
      <w:r w:rsidRPr="009B6E1F">
        <w:t xml:space="preserve">Письменное высказывание с элементами рассуждения оценивается по пяти критериям: </w:t>
      </w:r>
    </w:p>
    <w:p w:rsidR="002C49FA" w:rsidRPr="009B6E1F" w:rsidRDefault="002C49FA" w:rsidP="00BF0219">
      <w:pPr>
        <w:numPr>
          <w:ilvl w:val="0"/>
          <w:numId w:val="50"/>
        </w:numPr>
        <w:tabs>
          <w:tab w:val="left" w:pos="2250"/>
        </w:tabs>
      </w:pPr>
      <w:r w:rsidRPr="009B6E1F">
        <w:t>Содержание  (максимальное количество баллов – 4 б.).</w:t>
      </w:r>
    </w:p>
    <w:p w:rsidR="002C49FA" w:rsidRPr="009B6E1F" w:rsidRDefault="002C49FA" w:rsidP="00BF0219">
      <w:pPr>
        <w:numPr>
          <w:ilvl w:val="0"/>
          <w:numId w:val="50"/>
        </w:numPr>
        <w:tabs>
          <w:tab w:val="left" w:pos="2250"/>
        </w:tabs>
      </w:pPr>
      <w:r w:rsidRPr="009B6E1F">
        <w:t>Организация текста (максимальное количество баллов – 4 б.).</w:t>
      </w:r>
    </w:p>
    <w:p w:rsidR="002C49FA" w:rsidRPr="009B6E1F" w:rsidRDefault="002C49FA" w:rsidP="00BF0219">
      <w:pPr>
        <w:numPr>
          <w:ilvl w:val="0"/>
          <w:numId w:val="50"/>
        </w:numPr>
        <w:tabs>
          <w:tab w:val="left" w:pos="2250"/>
        </w:tabs>
      </w:pPr>
      <w:r w:rsidRPr="009B6E1F">
        <w:t>Лексика (максимальное количество баллов – 4 б.).</w:t>
      </w:r>
    </w:p>
    <w:p w:rsidR="002C49FA" w:rsidRPr="009B6E1F" w:rsidRDefault="002C49FA" w:rsidP="00BF0219">
      <w:pPr>
        <w:numPr>
          <w:ilvl w:val="0"/>
          <w:numId w:val="50"/>
        </w:numPr>
        <w:tabs>
          <w:tab w:val="left" w:pos="2250"/>
        </w:tabs>
      </w:pPr>
      <w:r w:rsidRPr="009B6E1F">
        <w:t>Грамматика (максимальное количество баллов – 4 б.).</w:t>
      </w:r>
    </w:p>
    <w:p w:rsidR="002C49FA" w:rsidRPr="009B6E1F" w:rsidRDefault="002C49FA" w:rsidP="00BF0219">
      <w:pPr>
        <w:numPr>
          <w:ilvl w:val="0"/>
          <w:numId w:val="50"/>
        </w:numPr>
        <w:tabs>
          <w:tab w:val="left" w:pos="2250"/>
        </w:tabs>
      </w:pPr>
      <w:r w:rsidRPr="009B6E1F">
        <w:t>Орфография и пунктуация (максимальное количество баллов – 1 б.).</w:t>
      </w:r>
    </w:p>
    <w:p w:rsidR="002C49FA" w:rsidRPr="009B6E1F" w:rsidRDefault="002C49FA" w:rsidP="005B08D5">
      <w:pPr>
        <w:tabs>
          <w:tab w:val="left" w:pos="2250"/>
        </w:tabs>
        <w:ind w:firstLine="0"/>
      </w:pPr>
    </w:p>
    <w:p w:rsidR="002C49FA" w:rsidRPr="009B6E1F" w:rsidRDefault="002C49FA" w:rsidP="00BF0219">
      <w:pPr>
        <w:numPr>
          <w:ilvl w:val="0"/>
          <w:numId w:val="53"/>
        </w:numPr>
        <w:tabs>
          <w:tab w:val="left" w:pos="2250"/>
        </w:tabs>
        <w:rPr>
          <w:b/>
          <w:bCs/>
        </w:rPr>
      </w:pPr>
      <w:r w:rsidRPr="009B6E1F">
        <w:rPr>
          <w:b/>
          <w:bCs/>
        </w:rPr>
        <w:t>Содержание</w:t>
      </w:r>
    </w:p>
    <w:p w:rsidR="002C49FA" w:rsidRPr="009B6E1F" w:rsidRDefault="002C49FA" w:rsidP="005B08D5">
      <w:pPr>
        <w:tabs>
          <w:tab w:val="left" w:pos="2250"/>
        </w:tabs>
        <w:ind w:firstLine="0"/>
      </w:pPr>
      <w:r w:rsidRPr="009B6E1F">
        <w:t>- Вступление - постановка проблемы.</w:t>
      </w:r>
    </w:p>
    <w:p w:rsidR="002C49FA" w:rsidRPr="009B6E1F" w:rsidRDefault="002C49FA" w:rsidP="005B08D5">
      <w:pPr>
        <w:tabs>
          <w:tab w:val="left" w:pos="2250"/>
        </w:tabs>
        <w:ind w:firstLine="0"/>
      </w:pPr>
      <w:r w:rsidRPr="009B6E1F">
        <w:t>- Мнение автора с аргументами.</w:t>
      </w:r>
    </w:p>
    <w:p w:rsidR="002C49FA" w:rsidRPr="009B6E1F" w:rsidRDefault="002C49FA" w:rsidP="005B08D5">
      <w:pPr>
        <w:tabs>
          <w:tab w:val="left" w:pos="2250"/>
        </w:tabs>
        <w:ind w:firstLine="0"/>
      </w:pPr>
      <w:r w:rsidRPr="009B6E1F">
        <w:t>- Другие точки зрения с объяснениями, почему автор не согласен.</w:t>
      </w:r>
    </w:p>
    <w:p w:rsidR="002C49FA" w:rsidRPr="009B6E1F" w:rsidRDefault="002C49FA" w:rsidP="005B08D5">
      <w:pPr>
        <w:tabs>
          <w:tab w:val="left" w:pos="2250"/>
        </w:tabs>
        <w:ind w:firstLine="0"/>
      </w:pPr>
      <w:r w:rsidRPr="009B6E1F">
        <w:t>- Заключение (вывод).</w:t>
      </w:r>
    </w:p>
    <w:p w:rsidR="002C49FA" w:rsidRPr="009B6E1F" w:rsidRDefault="002C49FA" w:rsidP="005B08D5">
      <w:pPr>
        <w:tabs>
          <w:tab w:val="left" w:pos="2250"/>
        </w:tabs>
        <w:ind w:firstLine="0"/>
      </w:pPr>
    </w:p>
    <w:p w:rsidR="002C49FA" w:rsidRPr="009B6E1F" w:rsidRDefault="002C49FA" w:rsidP="005B08D5">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2C49FA" w:rsidRPr="009B6E1F" w:rsidRDefault="002C49FA" w:rsidP="005B08D5">
      <w:pPr>
        <w:tabs>
          <w:tab w:val="left" w:pos="2250"/>
        </w:tabs>
        <w:ind w:firstLine="0"/>
      </w:pPr>
      <w:r w:rsidRPr="009B6E1F">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C49FA" w:rsidRPr="009B6E1F" w:rsidRDefault="002C49FA" w:rsidP="005B08D5">
      <w:pPr>
        <w:tabs>
          <w:tab w:val="left" w:pos="2250"/>
        </w:tabs>
        <w:ind w:firstLine="0"/>
      </w:pPr>
    </w:p>
    <w:p w:rsidR="002C49FA" w:rsidRPr="009B6E1F" w:rsidRDefault="002C49FA" w:rsidP="005B08D5">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2C49FA" w:rsidRPr="009B6E1F" w:rsidRDefault="002C49FA" w:rsidP="005B08D5">
      <w:pPr>
        <w:tabs>
          <w:tab w:val="left" w:pos="2250"/>
        </w:tabs>
        <w:ind w:firstLine="0"/>
      </w:pPr>
      <w:r w:rsidRPr="009B6E1F">
        <w:t xml:space="preserve">В сочинении </w:t>
      </w:r>
      <w:r w:rsidRPr="009B6E1F">
        <w:rPr>
          <w:lang w:val="en-US"/>
        </w:rPr>
        <w:t>opinion</w:t>
      </w:r>
      <w:r w:rsidRPr="009B6E1F">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C49FA" w:rsidRPr="009B6E1F" w:rsidRDefault="002C49FA" w:rsidP="005B08D5">
      <w:pPr>
        <w:tabs>
          <w:tab w:val="left" w:pos="2250"/>
        </w:tabs>
        <w:ind w:firstLine="0"/>
        <w:rPr>
          <w:b/>
          <w:bCs/>
        </w:rPr>
      </w:pPr>
    </w:p>
    <w:p w:rsidR="002C49FA" w:rsidRPr="009B6E1F" w:rsidRDefault="002C49FA" w:rsidP="005B08D5">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2C49FA" w:rsidRPr="009B6E1F" w:rsidRDefault="002C49FA" w:rsidP="005B08D5">
      <w:pPr>
        <w:tabs>
          <w:tab w:val="left" w:pos="2250"/>
        </w:tabs>
        <w:ind w:firstLine="0"/>
      </w:pPr>
      <w:r w:rsidRPr="009B6E1F">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2C49FA" w:rsidRPr="009B6E1F" w:rsidRDefault="002C49FA" w:rsidP="005B08D5">
      <w:pPr>
        <w:tabs>
          <w:tab w:val="left" w:pos="2250"/>
        </w:tabs>
        <w:ind w:firstLine="0"/>
      </w:pPr>
    </w:p>
    <w:p w:rsidR="002C49FA" w:rsidRPr="009B6E1F" w:rsidRDefault="002C49FA" w:rsidP="00BF0219">
      <w:pPr>
        <w:numPr>
          <w:ilvl w:val="0"/>
          <w:numId w:val="51"/>
        </w:numPr>
        <w:tabs>
          <w:tab w:val="left" w:pos="2250"/>
        </w:tabs>
        <w:rPr>
          <w:b/>
          <w:bCs/>
        </w:rPr>
      </w:pPr>
      <w:r w:rsidRPr="009B6E1F">
        <w:rPr>
          <w:b/>
          <w:bCs/>
        </w:rPr>
        <w:t>Организация текста</w:t>
      </w:r>
    </w:p>
    <w:p w:rsidR="002C49FA" w:rsidRPr="009B6E1F" w:rsidRDefault="002C49FA" w:rsidP="005B08D5">
      <w:pPr>
        <w:tabs>
          <w:tab w:val="left" w:pos="2250"/>
        </w:tabs>
        <w:ind w:firstLine="0"/>
      </w:pPr>
      <w:r w:rsidRPr="009B6E1F">
        <w:rPr>
          <w:b/>
          <w:bCs/>
        </w:rPr>
        <w:t xml:space="preserve">- </w:t>
      </w:r>
      <w:r w:rsidRPr="009B6E1F">
        <w:t>Логичность</w:t>
      </w:r>
    </w:p>
    <w:p w:rsidR="002C49FA" w:rsidRPr="009B6E1F" w:rsidRDefault="002C49FA" w:rsidP="005B08D5">
      <w:pPr>
        <w:tabs>
          <w:tab w:val="left" w:pos="2250"/>
        </w:tabs>
        <w:ind w:firstLine="0"/>
      </w:pPr>
      <w:r w:rsidRPr="009B6E1F">
        <w:rPr>
          <w:b/>
          <w:bCs/>
        </w:rPr>
        <w:t>-</w:t>
      </w:r>
      <w:r w:rsidRPr="009B6E1F">
        <w:t xml:space="preserve"> Деление на абзацы</w:t>
      </w:r>
    </w:p>
    <w:p w:rsidR="002C49FA" w:rsidRPr="009B6E1F" w:rsidRDefault="002C49FA" w:rsidP="005B08D5">
      <w:pPr>
        <w:tabs>
          <w:tab w:val="left" w:pos="2250"/>
        </w:tabs>
        <w:ind w:firstLine="0"/>
      </w:pPr>
      <w:r w:rsidRPr="009B6E1F">
        <w:rPr>
          <w:b/>
          <w:bCs/>
        </w:rPr>
        <w:t>-</w:t>
      </w:r>
      <w:r w:rsidRPr="009B6E1F">
        <w:t xml:space="preserve"> Использование средств логической связи</w:t>
      </w:r>
    </w:p>
    <w:p w:rsidR="002C49FA" w:rsidRPr="009B6E1F" w:rsidRDefault="002C49FA" w:rsidP="005B08D5">
      <w:pPr>
        <w:tabs>
          <w:tab w:val="left" w:pos="2250"/>
        </w:tabs>
        <w:ind w:firstLine="0"/>
        <w:rPr>
          <w:b/>
          <w:bCs/>
        </w:rPr>
      </w:pPr>
    </w:p>
    <w:p w:rsidR="002C49FA" w:rsidRPr="009B6E1F" w:rsidRDefault="002C49FA" w:rsidP="005B08D5">
      <w:pPr>
        <w:tabs>
          <w:tab w:val="left" w:pos="2250"/>
        </w:tabs>
        <w:ind w:firstLine="0"/>
        <w:rPr>
          <w:b/>
          <w:bCs/>
        </w:rPr>
      </w:pPr>
      <w:r w:rsidRPr="009B6E1F">
        <w:rPr>
          <w:b/>
          <w:bCs/>
        </w:rPr>
        <w:t>Логичность</w:t>
      </w:r>
    </w:p>
    <w:p w:rsidR="002C49FA" w:rsidRPr="009B6E1F" w:rsidRDefault="002C49FA" w:rsidP="005B08D5">
      <w:pPr>
        <w:tabs>
          <w:tab w:val="left" w:pos="2250"/>
        </w:tabs>
        <w:ind w:firstLine="0"/>
      </w:pPr>
      <w:r w:rsidRPr="009B6E1F">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2C49FA" w:rsidRPr="009B6E1F" w:rsidRDefault="002C49FA" w:rsidP="005B08D5">
      <w:pPr>
        <w:tabs>
          <w:tab w:val="left" w:pos="2250"/>
        </w:tabs>
        <w:ind w:firstLine="0"/>
        <w:rPr>
          <w:b/>
          <w:bCs/>
        </w:rPr>
      </w:pPr>
    </w:p>
    <w:p w:rsidR="002C49FA" w:rsidRPr="009B6E1F" w:rsidRDefault="002C49FA" w:rsidP="005B08D5">
      <w:pPr>
        <w:tabs>
          <w:tab w:val="left" w:pos="2250"/>
        </w:tabs>
        <w:ind w:firstLine="0"/>
        <w:rPr>
          <w:b/>
          <w:bCs/>
        </w:rPr>
      </w:pPr>
      <w:r w:rsidRPr="009B6E1F">
        <w:rPr>
          <w:b/>
          <w:bCs/>
        </w:rPr>
        <w:t>Деление на абзацы</w:t>
      </w:r>
    </w:p>
    <w:p w:rsidR="002C49FA" w:rsidRPr="009B6E1F" w:rsidRDefault="002C49FA" w:rsidP="005B08D5">
      <w:pPr>
        <w:tabs>
          <w:tab w:val="left" w:pos="2250"/>
        </w:tabs>
        <w:ind w:firstLine="0"/>
      </w:pPr>
      <w:r w:rsidRPr="009B6E1F">
        <w:t>Параграфы распределяются следующим образом:</w:t>
      </w:r>
    </w:p>
    <w:p w:rsidR="002C49FA" w:rsidRPr="009B6E1F" w:rsidRDefault="002C49FA" w:rsidP="005B08D5">
      <w:pPr>
        <w:tabs>
          <w:tab w:val="left" w:pos="2250"/>
        </w:tabs>
        <w:ind w:firstLine="0"/>
        <w:rPr>
          <w:lang w:val="en-US"/>
        </w:rPr>
      </w:pPr>
      <w:r w:rsidRPr="009B6E1F">
        <w:rPr>
          <w:lang w:val="en-US"/>
        </w:rPr>
        <w:t>I Introduction</w:t>
      </w:r>
    </w:p>
    <w:p w:rsidR="002C49FA" w:rsidRPr="009B6E1F" w:rsidRDefault="002C49FA" w:rsidP="005B08D5">
      <w:pPr>
        <w:tabs>
          <w:tab w:val="left" w:pos="2250"/>
        </w:tabs>
        <w:ind w:firstLine="0"/>
        <w:rPr>
          <w:lang w:val="en-US"/>
        </w:rPr>
      </w:pPr>
      <w:r w:rsidRPr="009B6E1F">
        <w:rPr>
          <w:lang w:val="en-US"/>
        </w:rPr>
        <w:t>II Body</w:t>
      </w:r>
    </w:p>
    <w:p w:rsidR="002C49FA" w:rsidRPr="009B6E1F" w:rsidRDefault="002C49FA" w:rsidP="005B08D5">
      <w:pPr>
        <w:tabs>
          <w:tab w:val="left" w:pos="2250"/>
        </w:tabs>
        <w:ind w:firstLine="0"/>
        <w:rPr>
          <w:lang w:val="en-US"/>
        </w:rPr>
      </w:pPr>
      <w:r w:rsidRPr="009B6E1F">
        <w:rPr>
          <w:lang w:val="en-US"/>
        </w:rPr>
        <w:t>III Conclusion</w:t>
      </w:r>
    </w:p>
    <w:p w:rsidR="002C49FA" w:rsidRPr="009B6E1F" w:rsidRDefault="002C49FA" w:rsidP="005B08D5">
      <w:pPr>
        <w:tabs>
          <w:tab w:val="left" w:pos="2250"/>
        </w:tabs>
        <w:ind w:firstLine="0"/>
        <w:rPr>
          <w:b/>
          <w:bCs/>
          <w:lang w:val="en-US"/>
        </w:rPr>
      </w:pPr>
    </w:p>
    <w:p w:rsidR="002C49FA" w:rsidRPr="009B6E1F" w:rsidRDefault="002C49FA" w:rsidP="005B08D5">
      <w:pPr>
        <w:tabs>
          <w:tab w:val="left" w:pos="2250"/>
        </w:tabs>
        <w:ind w:firstLine="0"/>
        <w:rPr>
          <w:b/>
          <w:bCs/>
        </w:rPr>
      </w:pPr>
      <w:r w:rsidRPr="009B6E1F">
        <w:rPr>
          <w:b/>
          <w:bCs/>
        </w:rPr>
        <w:t>Использование средств логической связи</w:t>
      </w:r>
    </w:p>
    <w:p w:rsidR="002C49FA" w:rsidRPr="009B6E1F" w:rsidRDefault="002C49FA" w:rsidP="005B08D5">
      <w:pPr>
        <w:tabs>
          <w:tab w:val="left" w:pos="2250"/>
        </w:tabs>
        <w:ind w:firstLine="0"/>
      </w:pPr>
      <w:r w:rsidRPr="009B6E1F">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C49FA" w:rsidRPr="009B6E1F" w:rsidRDefault="002C49FA" w:rsidP="005B08D5">
      <w:pPr>
        <w:tabs>
          <w:tab w:val="left" w:pos="2250"/>
        </w:tabs>
        <w:ind w:firstLine="0"/>
      </w:pPr>
    </w:p>
    <w:p w:rsidR="002C49FA" w:rsidRPr="009B6E1F" w:rsidRDefault="002C49FA" w:rsidP="00BF0219">
      <w:pPr>
        <w:numPr>
          <w:ilvl w:val="0"/>
          <w:numId w:val="51"/>
        </w:numPr>
        <w:tabs>
          <w:tab w:val="left" w:pos="2250"/>
        </w:tabs>
        <w:rPr>
          <w:b/>
          <w:bCs/>
        </w:rPr>
      </w:pPr>
      <w:r w:rsidRPr="009B6E1F">
        <w:rPr>
          <w:b/>
          <w:bCs/>
        </w:rPr>
        <w:t>Лексика</w:t>
      </w:r>
    </w:p>
    <w:p w:rsidR="002C49FA" w:rsidRPr="009B6E1F" w:rsidRDefault="002C49FA" w:rsidP="005B08D5">
      <w:pPr>
        <w:tabs>
          <w:tab w:val="left" w:pos="2250"/>
        </w:tabs>
        <w:ind w:firstLine="0"/>
      </w:pPr>
      <w:r w:rsidRPr="009B6E1F">
        <w:t xml:space="preserve">При оценивании </w:t>
      </w:r>
      <w:r w:rsidRPr="009B6E1F">
        <w:rPr>
          <w:b/>
          <w:bCs/>
        </w:rPr>
        <w:t>лексической грамотности</w:t>
      </w:r>
      <w:r w:rsidRPr="009B6E1F">
        <w:t>учитываются:</w:t>
      </w:r>
    </w:p>
    <w:p w:rsidR="002C49FA" w:rsidRPr="009B6E1F" w:rsidRDefault="002C49FA" w:rsidP="005B08D5">
      <w:pPr>
        <w:tabs>
          <w:tab w:val="left" w:pos="2250"/>
        </w:tabs>
        <w:ind w:firstLine="0"/>
      </w:pPr>
      <w:r w:rsidRPr="009B6E1F">
        <w:t>- точность в выборе слов и выражений и их соответствие теме и ситуации общения;</w:t>
      </w:r>
    </w:p>
    <w:p w:rsidR="002C49FA" w:rsidRPr="009B6E1F" w:rsidRDefault="002C49FA" w:rsidP="005B08D5">
      <w:pPr>
        <w:tabs>
          <w:tab w:val="left" w:pos="2250"/>
        </w:tabs>
        <w:ind w:firstLine="0"/>
      </w:pPr>
      <w:r w:rsidRPr="009B6E1F">
        <w:t>- правильность лексических словосочетаний;</w:t>
      </w:r>
    </w:p>
    <w:p w:rsidR="002C49FA" w:rsidRPr="009B6E1F" w:rsidRDefault="002C49FA" w:rsidP="005B08D5">
      <w:pPr>
        <w:tabs>
          <w:tab w:val="left" w:pos="2250"/>
        </w:tabs>
        <w:ind w:firstLine="0"/>
      </w:pPr>
      <w:r w:rsidRPr="009B6E1F">
        <w:t>- грамотность словообразования;</w:t>
      </w:r>
    </w:p>
    <w:p w:rsidR="002C49FA" w:rsidRPr="009B6E1F" w:rsidRDefault="002C49FA" w:rsidP="005B08D5">
      <w:pPr>
        <w:tabs>
          <w:tab w:val="left" w:pos="2250"/>
        </w:tabs>
        <w:ind w:firstLine="0"/>
      </w:pPr>
      <w:r w:rsidRPr="009B6E1F">
        <w:t>- запас слов и разнообразие используемой лексики (синонимы, антонимы, фразеологизмы).</w:t>
      </w:r>
    </w:p>
    <w:p w:rsidR="002C49FA" w:rsidRPr="009B6E1F" w:rsidRDefault="002C49FA" w:rsidP="005B08D5">
      <w:pPr>
        <w:tabs>
          <w:tab w:val="left" w:pos="2250"/>
        </w:tabs>
        <w:ind w:firstLine="0"/>
      </w:pPr>
    </w:p>
    <w:p w:rsidR="002C49FA" w:rsidRPr="009B6E1F" w:rsidRDefault="002C49FA" w:rsidP="00BF0219">
      <w:pPr>
        <w:numPr>
          <w:ilvl w:val="0"/>
          <w:numId w:val="51"/>
        </w:numPr>
        <w:tabs>
          <w:tab w:val="left" w:pos="2250"/>
        </w:tabs>
        <w:rPr>
          <w:b/>
          <w:bCs/>
        </w:rPr>
      </w:pPr>
      <w:r w:rsidRPr="009B6E1F">
        <w:rPr>
          <w:b/>
          <w:bCs/>
        </w:rPr>
        <w:t>Грамматика</w:t>
      </w:r>
    </w:p>
    <w:p w:rsidR="002C49FA" w:rsidRPr="009B6E1F" w:rsidRDefault="002C49FA" w:rsidP="005B08D5">
      <w:pPr>
        <w:tabs>
          <w:tab w:val="left" w:pos="2250"/>
        </w:tabs>
        <w:ind w:firstLine="0"/>
      </w:pPr>
      <w:r w:rsidRPr="009B6E1F">
        <w:t xml:space="preserve">При оценивании </w:t>
      </w:r>
      <w:r w:rsidRPr="009B6E1F">
        <w:rPr>
          <w:b/>
          <w:bCs/>
        </w:rPr>
        <w:t>грамматической правильности речи</w:t>
      </w:r>
      <w:r w:rsidRPr="009B6E1F">
        <w:t xml:space="preserve"> учитывается:</w:t>
      </w:r>
    </w:p>
    <w:p w:rsidR="002C49FA" w:rsidRPr="009B6E1F" w:rsidRDefault="002C49FA" w:rsidP="005B08D5">
      <w:pPr>
        <w:tabs>
          <w:tab w:val="left" w:pos="2250"/>
        </w:tabs>
        <w:ind w:firstLine="0"/>
      </w:pPr>
      <w:r w:rsidRPr="009B6E1F">
        <w:t>- точность в выборе грамматической конструкции в соответствии с целью высказывания;</w:t>
      </w:r>
    </w:p>
    <w:p w:rsidR="002C49FA" w:rsidRPr="009B6E1F" w:rsidRDefault="002C49FA" w:rsidP="005B08D5">
      <w:pPr>
        <w:tabs>
          <w:tab w:val="left" w:pos="2250"/>
        </w:tabs>
        <w:ind w:firstLine="0"/>
      </w:pPr>
      <w:r w:rsidRPr="009B6E1F">
        <w:t>- разнообразие используемых грамматических средств;</w:t>
      </w:r>
    </w:p>
    <w:p w:rsidR="002C49FA" w:rsidRPr="009B6E1F" w:rsidRDefault="002C49FA" w:rsidP="005B08D5">
      <w:pPr>
        <w:tabs>
          <w:tab w:val="left" w:pos="2250"/>
        </w:tabs>
        <w:ind w:firstLine="0"/>
      </w:pPr>
      <w:r w:rsidRPr="009B6E1F">
        <w:t>- сложность используемых конструкций.</w:t>
      </w:r>
    </w:p>
    <w:p w:rsidR="002C49FA" w:rsidRPr="009B6E1F" w:rsidRDefault="002C49FA" w:rsidP="005B08D5">
      <w:pPr>
        <w:tabs>
          <w:tab w:val="left" w:pos="2250"/>
        </w:tabs>
        <w:ind w:firstLine="0"/>
      </w:pPr>
    </w:p>
    <w:p w:rsidR="002C49FA" w:rsidRPr="009B6E1F" w:rsidRDefault="002C49FA" w:rsidP="00BF0219">
      <w:pPr>
        <w:numPr>
          <w:ilvl w:val="0"/>
          <w:numId w:val="51"/>
        </w:numPr>
        <w:tabs>
          <w:tab w:val="left" w:pos="2250"/>
        </w:tabs>
        <w:rPr>
          <w:b/>
          <w:bCs/>
        </w:rPr>
      </w:pPr>
      <w:r w:rsidRPr="009B6E1F">
        <w:rPr>
          <w:b/>
          <w:bCs/>
        </w:rPr>
        <w:t>Орфография и пунктуация</w:t>
      </w:r>
    </w:p>
    <w:p w:rsidR="002C49FA" w:rsidRPr="009B6E1F" w:rsidRDefault="002C49FA" w:rsidP="005B08D5">
      <w:pPr>
        <w:tabs>
          <w:tab w:val="left" w:pos="2250"/>
        </w:tabs>
        <w:ind w:firstLine="0"/>
      </w:pPr>
      <w:r w:rsidRPr="009B6E1F">
        <w:t xml:space="preserve">При оценивании </w:t>
      </w:r>
      <w:r w:rsidRPr="009B6E1F">
        <w:rPr>
          <w:b/>
          <w:bCs/>
        </w:rPr>
        <w:t>правильности орфографии и пунктуации</w:t>
      </w:r>
      <w:r w:rsidRPr="009B6E1F">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lang w:val="en-US"/>
        </w:rPr>
        <w:t>RelativeClauses</w:t>
      </w:r>
      <w:r w:rsidRPr="009B6E1F">
        <w:t xml:space="preserve">, </w:t>
      </w:r>
      <w:r w:rsidRPr="009B6E1F">
        <w:rPr>
          <w:lang w:val="en-US"/>
        </w:rPr>
        <w:t>Adjectives</w:t>
      </w:r>
      <w:r w:rsidRPr="009B6E1F">
        <w:t xml:space="preserve">: </w:t>
      </w:r>
      <w:r w:rsidRPr="009B6E1F">
        <w:rPr>
          <w:lang w:val="en-US"/>
        </w:rPr>
        <w:t>wordorder</w:t>
      </w:r>
      <w:r w:rsidRPr="009B6E1F">
        <w:t xml:space="preserve"> и т.д. </w:t>
      </w:r>
    </w:p>
    <w:p w:rsidR="002C49FA" w:rsidRPr="009B6E1F" w:rsidRDefault="002C49FA" w:rsidP="005B08D5">
      <w:pPr>
        <w:tabs>
          <w:tab w:val="left" w:pos="2250"/>
        </w:tabs>
        <w:ind w:firstLine="0"/>
        <w:rPr>
          <w:b/>
          <w:bCs/>
        </w:rPr>
        <w:sectPr w:rsidR="002C49FA" w:rsidRPr="009B6E1F" w:rsidSect="005B08D5">
          <w:pgSz w:w="11906" w:h="16838"/>
          <w:pgMar w:top="1134" w:right="1134" w:bottom="1134" w:left="1134" w:header="709" w:footer="709" w:gutter="0"/>
          <w:cols w:space="708"/>
          <w:rtlGutter/>
          <w:docGrid w:linePitch="360"/>
        </w:sectPr>
      </w:pPr>
    </w:p>
    <w:p w:rsidR="002C49FA" w:rsidRPr="009B6E1F" w:rsidRDefault="002C49FA" w:rsidP="005B08D5">
      <w:pPr>
        <w:tabs>
          <w:tab w:val="left" w:pos="2250"/>
        </w:tabs>
        <w:ind w:firstLine="0"/>
        <w:rPr>
          <w:b/>
          <w:bCs/>
        </w:rPr>
      </w:pPr>
      <w:r>
        <w:rPr>
          <w:b/>
          <w:bCs/>
        </w:rPr>
        <w:t>Рекомендации:</w:t>
      </w:r>
    </w:p>
    <w:p w:rsidR="002C49FA" w:rsidRPr="009B6E1F" w:rsidRDefault="002C49FA" w:rsidP="00BF0219">
      <w:pPr>
        <w:numPr>
          <w:ilvl w:val="0"/>
          <w:numId w:val="52"/>
        </w:numPr>
        <w:tabs>
          <w:tab w:val="left" w:pos="2250"/>
        </w:tabs>
      </w:pPr>
      <w:r w:rsidRPr="009B6E1F">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2C49FA" w:rsidRPr="009B6E1F" w:rsidRDefault="002C49FA" w:rsidP="00BF0219">
      <w:pPr>
        <w:numPr>
          <w:ilvl w:val="0"/>
          <w:numId w:val="52"/>
        </w:numPr>
        <w:tabs>
          <w:tab w:val="left" w:pos="2250"/>
        </w:tabs>
      </w:pPr>
      <w:r w:rsidRPr="009B6E1F">
        <w:t>В основной части необходимо привести соответствующие аргументы и доказательства, иллюстрируя их примерами.</w:t>
      </w:r>
    </w:p>
    <w:p w:rsidR="002C49FA" w:rsidRPr="009B6E1F" w:rsidRDefault="002C49FA" w:rsidP="00BF0219">
      <w:pPr>
        <w:numPr>
          <w:ilvl w:val="0"/>
          <w:numId w:val="52"/>
        </w:numPr>
        <w:tabs>
          <w:tab w:val="left" w:pos="2250"/>
        </w:tabs>
      </w:pPr>
      <w:r w:rsidRPr="009B6E1F">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C49FA" w:rsidRPr="009B6E1F" w:rsidRDefault="002C49FA" w:rsidP="00BF0219">
      <w:pPr>
        <w:numPr>
          <w:ilvl w:val="0"/>
          <w:numId w:val="52"/>
        </w:numPr>
        <w:tabs>
          <w:tab w:val="left" w:pos="2250"/>
        </w:tabs>
      </w:pPr>
      <w:r w:rsidRPr="009B6E1F">
        <w:t>В последней части необходимо сделать вывод, основанный на приведенных ранее аргументах.</w:t>
      </w:r>
    </w:p>
    <w:p w:rsidR="002C49FA" w:rsidRPr="009B6E1F" w:rsidRDefault="002C49FA" w:rsidP="00BF0219">
      <w:pPr>
        <w:numPr>
          <w:ilvl w:val="0"/>
          <w:numId w:val="52"/>
        </w:numPr>
        <w:tabs>
          <w:tab w:val="left" w:pos="2250"/>
        </w:tabs>
      </w:pPr>
      <w:r w:rsidRPr="009B6E1F">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lang w:val="en-US"/>
        </w:rPr>
        <w:t>and</w:t>
      </w:r>
      <w:r w:rsidRPr="009B6E1F">
        <w:t xml:space="preserve">, </w:t>
      </w:r>
      <w:r w:rsidRPr="009B6E1F">
        <w:rPr>
          <w:lang w:val="en-US"/>
        </w:rPr>
        <w:t>but</w:t>
      </w:r>
      <w:r w:rsidRPr="009B6E1F">
        <w:t xml:space="preserve">, </w:t>
      </w:r>
      <w:r w:rsidRPr="009B6E1F">
        <w:rPr>
          <w:lang w:val="en-US"/>
        </w:rPr>
        <w:t>which</w:t>
      </w:r>
      <w:r w:rsidRPr="009B6E1F">
        <w:t xml:space="preserve"> и др.), а также между предложениями и абзацами (to </w:t>
      </w:r>
      <w:r w:rsidRPr="009B6E1F">
        <w:rPr>
          <w:lang w:val="en-US"/>
        </w:rPr>
        <w:t>beginwith</w:t>
      </w:r>
      <w:r w:rsidRPr="009B6E1F">
        <w:t xml:space="preserve">, </w:t>
      </w:r>
      <w:r w:rsidRPr="009B6E1F">
        <w:rPr>
          <w:lang w:val="en-US"/>
        </w:rPr>
        <w:t>whatismore</w:t>
      </w:r>
      <w:r w:rsidRPr="009B6E1F">
        <w:t xml:space="preserve">, </w:t>
      </w:r>
      <w:r w:rsidRPr="009B6E1F">
        <w:rPr>
          <w:lang w:val="en-US"/>
        </w:rPr>
        <w:t>besides</w:t>
      </w:r>
      <w:r w:rsidRPr="009B6E1F">
        <w:t xml:space="preserve">, </w:t>
      </w:r>
      <w:r w:rsidRPr="009B6E1F">
        <w:rPr>
          <w:lang w:val="en-US"/>
        </w:rPr>
        <w:t>moreover</w:t>
      </w:r>
      <w:r w:rsidRPr="009B6E1F">
        <w:t xml:space="preserve">, </w:t>
      </w:r>
      <w:r w:rsidRPr="009B6E1F">
        <w:rPr>
          <w:lang w:val="en-US"/>
        </w:rPr>
        <w:t>ontheonehand</w:t>
      </w:r>
      <w:r w:rsidRPr="009B6E1F">
        <w:t xml:space="preserve">, </w:t>
      </w:r>
      <w:r w:rsidRPr="009B6E1F">
        <w:rPr>
          <w:lang w:val="en-US"/>
        </w:rPr>
        <w:t>ontheother</w:t>
      </w:r>
      <w:r w:rsidRPr="009B6E1F">
        <w:t xml:space="preserve">, </w:t>
      </w:r>
      <w:r w:rsidRPr="009B6E1F">
        <w:rPr>
          <w:lang w:val="en-US"/>
        </w:rPr>
        <w:t>inconclusion</w:t>
      </w:r>
      <w:r w:rsidRPr="009B6E1F">
        <w:t xml:space="preserve">, </w:t>
      </w:r>
      <w:r w:rsidRPr="009B6E1F">
        <w:rPr>
          <w:lang w:val="en-US"/>
        </w:rPr>
        <w:t>tosumup</w:t>
      </w:r>
      <w:r w:rsidRPr="009B6E1F">
        <w:t xml:space="preserve"> и др.).</w:t>
      </w:r>
    </w:p>
    <w:p w:rsidR="002C49FA" w:rsidRPr="009B6E1F" w:rsidRDefault="002C49FA" w:rsidP="00BF0219">
      <w:pPr>
        <w:numPr>
          <w:ilvl w:val="0"/>
          <w:numId w:val="52"/>
        </w:numPr>
        <w:tabs>
          <w:tab w:val="left" w:pos="2250"/>
        </w:tabs>
      </w:pPr>
      <w:r w:rsidRPr="009B6E1F">
        <w:t xml:space="preserve">В экзаменационном задании </w:t>
      </w:r>
      <w:r w:rsidRPr="009B6E1F">
        <w:rPr>
          <w:lang w:val="en-US"/>
        </w:rPr>
        <w:t>IV</w:t>
      </w:r>
      <w:r w:rsidRPr="009B6E1F">
        <w:t xml:space="preserve"> обычно предлагается план, следуя которому вы правильно построите свое высказывание. Напишите сой собственный план!</w:t>
      </w:r>
    </w:p>
    <w:p w:rsidR="002C49FA" w:rsidRPr="009B6E1F" w:rsidRDefault="002C49FA" w:rsidP="00BF0219">
      <w:pPr>
        <w:numPr>
          <w:ilvl w:val="0"/>
          <w:numId w:val="52"/>
        </w:numPr>
        <w:tabs>
          <w:tab w:val="left" w:pos="2250"/>
        </w:tabs>
      </w:pPr>
      <w:r w:rsidRPr="009B6E1F">
        <w:t>После написания сочинения проведите редактирование, используя следующий алгоритм:</w:t>
      </w:r>
    </w:p>
    <w:p w:rsidR="002C49FA" w:rsidRPr="009B6E1F" w:rsidRDefault="002C49FA" w:rsidP="00BF0219">
      <w:pPr>
        <w:numPr>
          <w:ilvl w:val="0"/>
          <w:numId w:val="54"/>
        </w:numPr>
        <w:tabs>
          <w:tab w:val="left" w:pos="2250"/>
        </w:tabs>
      </w:pPr>
      <w:r w:rsidRPr="009B6E1F">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C49FA" w:rsidRPr="009B6E1F" w:rsidRDefault="002C49FA" w:rsidP="00BF0219">
      <w:pPr>
        <w:numPr>
          <w:ilvl w:val="0"/>
          <w:numId w:val="54"/>
        </w:numPr>
        <w:tabs>
          <w:tab w:val="left" w:pos="2250"/>
        </w:tabs>
      </w:pPr>
      <w:r w:rsidRPr="009B6E1F">
        <w:t>я выбрал(а) верную лексику она достаточно официальная. Орфография верна.</w:t>
      </w:r>
    </w:p>
    <w:p w:rsidR="002C49FA" w:rsidRPr="009B6E1F" w:rsidRDefault="002C49FA" w:rsidP="00BF0219">
      <w:pPr>
        <w:numPr>
          <w:ilvl w:val="0"/>
          <w:numId w:val="54"/>
        </w:numPr>
        <w:tabs>
          <w:tab w:val="left" w:pos="2250"/>
        </w:tabs>
      </w:pPr>
      <w:r w:rsidRPr="009B6E1F">
        <w:t>я включил(а) основную идею каждого абзаца в первое предложение, и все предложения имеют отношение к заданной теме.</w:t>
      </w:r>
    </w:p>
    <w:p w:rsidR="002C49FA" w:rsidRPr="009B6E1F" w:rsidRDefault="002C49FA" w:rsidP="00BF0219">
      <w:pPr>
        <w:numPr>
          <w:ilvl w:val="0"/>
          <w:numId w:val="54"/>
        </w:numPr>
        <w:tabs>
          <w:tab w:val="left" w:pos="2250"/>
        </w:tabs>
      </w:pPr>
      <w:r w:rsidRPr="009B6E1F">
        <w:t>я использовал(а) средства логической связи (слова-связки) и они уместны.</w:t>
      </w:r>
    </w:p>
    <w:p w:rsidR="002C49FA" w:rsidRPr="009B6E1F" w:rsidRDefault="002C49FA" w:rsidP="00BF0219">
      <w:pPr>
        <w:numPr>
          <w:ilvl w:val="0"/>
          <w:numId w:val="54"/>
        </w:numPr>
        <w:tabs>
          <w:tab w:val="left" w:pos="2250"/>
        </w:tabs>
      </w:pPr>
      <w:r w:rsidRPr="009B6E1F">
        <w:t>я использовал(а) достаточное количество примеров и фактов.</w:t>
      </w:r>
    </w:p>
    <w:p w:rsidR="002C49FA" w:rsidRPr="009B6E1F" w:rsidRDefault="002C49FA" w:rsidP="00BF0219">
      <w:pPr>
        <w:numPr>
          <w:ilvl w:val="0"/>
          <w:numId w:val="54"/>
        </w:numPr>
        <w:tabs>
          <w:tab w:val="left" w:pos="2250"/>
        </w:tabs>
      </w:pPr>
      <w:r w:rsidRPr="009B6E1F">
        <w:t>моя точка зрения ясна и определенна.</w:t>
      </w:r>
    </w:p>
    <w:p w:rsidR="002C49FA" w:rsidRPr="009B6E1F" w:rsidRDefault="002C49FA" w:rsidP="005B08D5">
      <w:pPr>
        <w:tabs>
          <w:tab w:val="left" w:pos="2250"/>
        </w:tabs>
        <w:ind w:firstLine="0"/>
        <w:rPr>
          <w:rStyle w:val="normaltextrun"/>
        </w:rPr>
      </w:pPr>
    </w:p>
    <w:p w:rsidR="002C49FA" w:rsidRDefault="002C49FA" w:rsidP="005B08D5">
      <w:pPr>
        <w:tabs>
          <w:tab w:val="left" w:pos="2250"/>
        </w:tabs>
        <w:ind w:firstLine="0"/>
        <w:rPr>
          <w:rStyle w:val="normaltextrun"/>
          <w:b/>
          <w:bCs/>
        </w:rPr>
      </w:pPr>
    </w:p>
    <w:p w:rsidR="002C49FA" w:rsidRDefault="002C49FA" w:rsidP="005B08D5">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2C49FA" w:rsidRDefault="002C49FA" w:rsidP="005B08D5">
      <w:pPr>
        <w:tabs>
          <w:tab w:val="left" w:pos="2250"/>
        </w:tabs>
        <w:ind w:firstLine="0"/>
        <w:rPr>
          <w:rStyle w:val="normaltextrun"/>
          <w:b/>
          <w:bCs/>
        </w:rPr>
      </w:pPr>
    </w:p>
    <w:p w:rsidR="002C49FA" w:rsidRPr="00A14ACD" w:rsidRDefault="002C49FA" w:rsidP="005B08D5">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C49FA" w:rsidRPr="00A14ACD" w:rsidRDefault="002C49FA" w:rsidP="005B08D5">
      <w:pPr>
        <w:widowControl/>
        <w:autoSpaceDE/>
        <w:autoSpaceDN/>
        <w:adjustRightInd/>
        <w:ind w:firstLine="709"/>
      </w:pPr>
      <w:r w:rsidRPr="00A14ACD">
        <w:t>Виды самостоятельной работы:</w:t>
      </w:r>
    </w:p>
    <w:p w:rsidR="002C49FA" w:rsidRPr="00A14ACD" w:rsidRDefault="002C49FA" w:rsidP="005B08D5">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C49FA" w:rsidRPr="00A14ACD" w:rsidRDefault="002C49FA" w:rsidP="005B08D5">
      <w:pPr>
        <w:widowControl/>
        <w:autoSpaceDE/>
        <w:autoSpaceDN/>
        <w:adjustRightInd/>
        <w:ind w:firstLine="709"/>
      </w:pPr>
      <w:r w:rsidRPr="00A14ACD">
        <w:t>•подготовка презентаций;</w:t>
      </w:r>
    </w:p>
    <w:p w:rsidR="002C49FA" w:rsidRPr="00A14ACD" w:rsidRDefault="002C49FA" w:rsidP="005B08D5">
      <w:pPr>
        <w:widowControl/>
        <w:autoSpaceDE/>
        <w:autoSpaceDN/>
        <w:adjustRightInd/>
        <w:ind w:firstLine="709"/>
      </w:pPr>
      <w:r w:rsidRPr="00A14ACD">
        <w:t>•работа с тестами и вопросами для самопроверки;</w:t>
      </w:r>
    </w:p>
    <w:p w:rsidR="002C49FA" w:rsidRPr="00A14ACD" w:rsidRDefault="002C49FA" w:rsidP="005B08D5">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2C49FA" w:rsidRPr="00A14ACD" w:rsidRDefault="002C49FA" w:rsidP="005B08D5">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2C49FA" w:rsidRPr="00A74174" w:rsidRDefault="002C49FA" w:rsidP="005B08D5">
      <w:pPr>
        <w:widowControl/>
        <w:autoSpaceDE/>
        <w:autoSpaceDN/>
        <w:adjustRightInd/>
        <w:spacing w:after="200" w:line="276" w:lineRule="auto"/>
        <w:ind w:firstLine="0"/>
      </w:pPr>
    </w:p>
    <w:p w:rsidR="002C49FA" w:rsidRPr="00A74174" w:rsidRDefault="002C49FA" w:rsidP="005B08D5">
      <w:pPr>
        <w:widowControl/>
        <w:autoSpaceDE/>
        <w:autoSpaceDN/>
        <w:adjustRightInd/>
        <w:spacing w:after="200" w:line="276" w:lineRule="auto"/>
        <w:ind w:firstLine="0"/>
        <w:jc w:val="right"/>
        <w:rPr>
          <w:b/>
          <w:bCs/>
        </w:rPr>
      </w:pPr>
      <w:r w:rsidRPr="00A01C60">
        <w:rPr>
          <w:b/>
          <w:bCs/>
        </w:rPr>
        <w:t>ПРИЛОЖЕНИЕ</w:t>
      </w:r>
      <w:r>
        <w:rPr>
          <w:b/>
          <w:bCs/>
        </w:rPr>
        <w:t>2</w:t>
      </w:r>
    </w:p>
    <w:p w:rsidR="002C49FA" w:rsidRDefault="002C49FA" w:rsidP="005B08D5">
      <w:pPr>
        <w:pStyle w:val="NormalWeb"/>
        <w:shd w:val="clear" w:color="auto" w:fill="FFFFFF"/>
        <w:spacing w:before="0" w:beforeAutospacing="0" w:after="0" w:afterAutospacing="0" w:line="240" w:lineRule="auto"/>
        <w:jc w:val="center"/>
        <w:rPr>
          <w:b/>
          <w:bCs/>
          <w:sz w:val="24"/>
          <w:szCs w:val="24"/>
        </w:rPr>
      </w:pPr>
    </w:p>
    <w:p w:rsidR="002C49FA" w:rsidRDefault="002C49FA" w:rsidP="005B08D5">
      <w:pPr>
        <w:pStyle w:val="NormalWeb"/>
        <w:shd w:val="clear" w:color="auto" w:fill="FFFFFF"/>
        <w:spacing w:before="0" w:beforeAutospacing="0" w:after="0" w:afterAutospacing="0" w:line="240" w:lineRule="auto"/>
        <w:ind w:firstLine="0"/>
        <w:jc w:val="center"/>
        <w:rPr>
          <w:b/>
          <w:bCs/>
          <w:sz w:val="24"/>
          <w:szCs w:val="24"/>
        </w:rPr>
      </w:pPr>
      <w:r>
        <w:rPr>
          <w:b/>
          <w:bCs/>
          <w:sz w:val="24"/>
          <w:szCs w:val="24"/>
        </w:rPr>
        <w:t xml:space="preserve">Методические разработки по разделам / темам </w:t>
      </w:r>
    </w:p>
    <w:p w:rsidR="002C49FA" w:rsidRPr="00E02014" w:rsidRDefault="002C49FA" w:rsidP="005B08D5">
      <w:pPr>
        <w:pStyle w:val="NormalWeb"/>
        <w:shd w:val="clear" w:color="auto" w:fill="FFFFFF"/>
        <w:spacing w:before="0" w:beforeAutospacing="0" w:after="0" w:afterAutospacing="0" w:line="240" w:lineRule="auto"/>
        <w:ind w:firstLine="0"/>
        <w:jc w:val="center"/>
        <w:rPr>
          <w:b/>
          <w:bCs/>
          <w:sz w:val="24"/>
          <w:szCs w:val="24"/>
        </w:rPr>
      </w:pPr>
      <w:r>
        <w:rPr>
          <w:b/>
          <w:bCs/>
          <w:sz w:val="24"/>
          <w:szCs w:val="24"/>
        </w:rPr>
        <w:t xml:space="preserve">аудиторной и внеаудиторной работы обучающихся </w:t>
      </w:r>
    </w:p>
    <w:p w:rsidR="002C49FA" w:rsidRPr="00D46C07" w:rsidRDefault="002C49FA" w:rsidP="005B08D5">
      <w:pPr>
        <w:pStyle w:val="NormalWeb"/>
        <w:shd w:val="clear" w:color="auto" w:fill="FFFFFF"/>
        <w:spacing w:before="0" w:beforeAutospacing="0" w:after="0" w:afterAutospacing="0" w:line="240" w:lineRule="auto"/>
        <w:jc w:val="center"/>
        <w:rPr>
          <w:b/>
          <w:bCs/>
          <w:sz w:val="24"/>
          <w:szCs w:val="24"/>
        </w:rPr>
      </w:pPr>
    </w:p>
    <w:p w:rsidR="002C49FA" w:rsidRPr="00A01C60" w:rsidRDefault="002C49FA" w:rsidP="00A01C60">
      <w:pPr>
        <w:pStyle w:val="NormalWeb"/>
        <w:shd w:val="clear" w:color="auto" w:fill="FFFFFF"/>
        <w:spacing w:before="0" w:beforeAutospacing="0" w:after="0" w:afterAutospacing="0" w:line="240" w:lineRule="auto"/>
        <w:jc w:val="center"/>
        <w:rPr>
          <w:b/>
          <w:bCs/>
          <w:sz w:val="24"/>
          <w:szCs w:val="24"/>
        </w:rPr>
      </w:pPr>
      <w:r>
        <w:rPr>
          <w:b/>
          <w:bCs/>
          <w:sz w:val="24"/>
          <w:szCs w:val="24"/>
        </w:rPr>
        <w:t>Английский язык</w:t>
      </w:r>
    </w:p>
    <w:p w:rsidR="002C49FA" w:rsidRDefault="002C49FA" w:rsidP="00A01C60">
      <w:pPr>
        <w:pStyle w:val="NormalWeb"/>
        <w:shd w:val="clear" w:color="auto" w:fill="FFFFFF"/>
        <w:spacing w:before="0" w:beforeAutospacing="0" w:after="0" w:afterAutospacing="0" w:line="240" w:lineRule="auto"/>
        <w:jc w:val="center"/>
        <w:rPr>
          <w:sz w:val="24"/>
          <w:szCs w:val="24"/>
        </w:rPr>
      </w:pPr>
    </w:p>
    <w:p w:rsidR="002C49FA" w:rsidRPr="0081336B"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A01C60">
        <w:rPr>
          <w:b/>
          <w:bCs/>
          <w:sz w:val="24"/>
          <w:szCs w:val="24"/>
        </w:rPr>
        <w:t>Раздел</w:t>
      </w:r>
      <w:r w:rsidRPr="0081336B">
        <w:rPr>
          <w:b/>
          <w:bCs/>
          <w:sz w:val="24"/>
          <w:szCs w:val="24"/>
          <w:lang w:val="en-US"/>
        </w:rPr>
        <w:t xml:space="preserve"> 1. </w:t>
      </w:r>
      <w:r w:rsidRPr="00A01C60">
        <w:rPr>
          <w:b/>
          <w:bCs/>
          <w:sz w:val="24"/>
          <w:szCs w:val="24"/>
        </w:rPr>
        <w:t>пункт</w:t>
      </w:r>
      <w:r w:rsidRPr="0081336B">
        <w:rPr>
          <w:b/>
          <w:bCs/>
          <w:sz w:val="24"/>
          <w:szCs w:val="24"/>
          <w:lang w:val="en-US"/>
        </w:rPr>
        <w:t xml:space="preserve"> 1.1</w:t>
      </w:r>
    </w:p>
    <w:p w:rsidR="002C49FA" w:rsidRPr="0081336B"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81336B"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81336B">
        <w:rPr>
          <w:b/>
          <w:bCs/>
          <w:sz w:val="24"/>
          <w:szCs w:val="24"/>
          <w:lang w:val="en-US"/>
        </w:rPr>
        <w:t>“</w:t>
      </w:r>
      <w:r w:rsidRPr="00A01C60">
        <w:rPr>
          <w:b/>
          <w:bCs/>
          <w:sz w:val="24"/>
          <w:szCs w:val="24"/>
          <w:lang w:val="en-US"/>
        </w:rPr>
        <w:t>Aboutmyself</w:t>
      </w:r>
      <w:r w:rsidRPr="0081336B">
        <w:rPr>
          <w:b/>
          <w:bCs/>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My name is Tanya Ivanova. I am 17. I was born on the 5</w:t>
      </w:r>
      <w:r w:rsidRPr="00A01C60">
        <w:rPr>
          <w:sz w:val="24"/>
          <w:szCs w:val="24"/>
          <w:vertAlign w:val="superscript"/>
          <w:lang w:val="en-US"/>
        </w:rPr>
        <w:t>th </w:t>
      </w:r>
      <w:r w:rsidRPr="00A01C60">
        <w:rPr>
          <w:sz w:val="24"/>
          <w:szCs w:val="24"/>
          <w:lang w:val="en-US"/>
        </w:rPr>
        <w:t>of March 1998 in Moscow.</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 am a </w:t>
      </w:r>
      <w:hyperlink r:id="rId239" w:tooltip="Glossary: First-year student" w:history="1">
        <w:r w:rsidRPr="00A01C60">
          <w:rPr>
            <w:rStyle w:val="Hyperlink"/>
            <w:color w:val="auto"/>
            <w:sz w:val="24"/>
            <w:szCs w:val="24"/>
            <w:u w:val="none"/>
            <w:lang w:val="en-US"/>
          </w:rPr>
          <w:t>first-year student</w:t>
        </w:r>
      </w:hyperlink>
      <w:r w:rsidRPr="00A01C60">
        <w:rPr>
          <w:sz w:val="24"/>
          <w:szCs w:val="24"/>
          <w:lang w:val="en-US"/>
        </w:rPr>
        <w:t> at Sakhalin State </w:t>
      </w:r>
      <w:hyperlink r:id="rId240" w:tooltip="Система Высшего образования в странах изучаемого языка: University" w:history="1">
        <w:r w:rsidRPr="00A01C60">
          <w:rPr>
            <w:rStyle w:val="Hyperlink"/>
            <w:color w:val="auto"/>
            <w:sz w:val="24"/>
            <w:szCs w:val="24"/>
            <w:u w:val="none"/>
            <w:lang w:val="en-US"/>
          </w:rPr>
          <w:t>University</w:t>
        </w:r>
      </w:hyperlink>
      <w:r w:rsidRPr="00A01C60">
        <w:rPr>
          <w:sz w:val="24"/>
          <w:szCs w:val="24"/>
          <w:lang w:val="en-US"/>
        </w:rPr>
        <w:t>. I </w:t>
      </w:r>
      <w:hyperlink r:id="rId241" w:tooltip="Glossary: Study" w:history="1">
        <w:r w:rsidRPr="00A01C60">
          <w:rPr>
            <w:rStyle w:val="Hyperlink"/>
            <w:color w:val="auto"/>
            <w:sz w:val="24"/>
            <w:szCs w:val="24"/>
            <w:u w:val="none"/>
            <w:lang w:val="en-US"/>
          </w:rPr>
          <w:t>study</w:t>
        </w:r>
      </w:hyperlink>
      <w:r w:rsidRPr="00A01C60">
        <w:rPr>
          <w:sz w:val="24"/>
          <w:szCs w:val="24"/>
          <w:lang w:val="en-US"/>
        </w:rPr>
        <w:t> at </w:t>
      </w:r>
      <w:hyperlink r:id="rId242" w:tooltip="Glossary: Physics" w:history="1">
        <w:r w:rsidRPr="00A01C60">
          <w:rPr>
            <w:rStyle w:val="Hyperlink"/>
            <w:color w:val="auto"/>
            <w:sz w:val="24"/>
            <w:szCs w:val="24"/>
            <w:u w:val="none"/>
            <w:lang w:val="en-US"/>
          </w:rPr>
          <w:t>Physics</w:t>
        </w:r>
      </w:hyperlink>
      <w:r w:rsidRPr="00A01C60">
        <w:rPr>
          <w:sz w:val="24"/>
          <w:szCs w:val="24"/>
          <w:lang w:val="en-US"/>
        </w:rPr>
        <w:t> and </w:t>
      </w:r>
      <w:hyperlink r:id="rId243" w:tooltip="Glossary: Mathematics" w:history="1">
        <w:r w:rsidRPr="00A01C60">
          <w:rPr>
            <w:rStyle w:val="Hyperlink"/>
            <w:color w:val="auto"/>
            <w:sz w:val="24"/>
            <w:szCs w:val="24"/>
            <w:u w:val="none"/>
            <w:lang w:val="en-US"/>
          </w:rPr>
          <w:t>Mathematics</w:t>
        </w:r>
      </w:hyperlink>
      <w:r w:rsidRPr="00A01C60">
        <w:rPr>
          <w:sz w:val="24"/>
          <w:szCs w:val="24"/>
          <w:lang w:val="en-US"/>
        </w:rPr>
        <w:t> </w:t>
      </w:r>
      <w:hyperlink r:id="rId244" w:tooltip="Система Высшего образования в странах изучаемого языка: Institute" w:history="1">
        <w:r w:rsidRPr="00A01C60">
          <w:rPr>
            <w:rStyle w:val="Hyperlink"/>
            <w:color w:val="auto"/>
            <w:sz w:val="24"/>
            <w:szCs w:val="24"/>
            <w:u w:val="none"/>
            <w:lang w:val="en-US"/>
          </w:rPr>
          <w:t>Institute</w:t>
        </w:r>
      </w:hyperlink>
      <w:r w:rsidRPr="00A01C60">
        <w:rPr>
          <w:sz w:val="24"/>
          <w:szCs w:val="24"/>
          <w:lang w:val="en-US"/>
        </w:rPr>
        <w:t>. In 4 years I’ll get </w:t>
      </w:r>
      <w:hyperlink r:id="rId245" w:tooltip="Glossary: A bachelor degree" w:history="1">
        <w:r w:rsidRPr="00A01C60">
          <w:rPr>
            <w:rStyle w:val="Hyperlink"/>
            <w:color w:val="auto"/>
            <w:sz w:val="24"/>
            <w:szCs w:val="24"/>
            <w:u w:val="none"/>
            <w:lang w:val="en-US"/>
          </w:rPr>
          <w:t>a Bachelor Degree</w:t>
        </w:r>
      </w:hyperlink>
      <w:r w:rsidRPr="00A01C60">
        <w:rPr>
          <w:sz w:val="24"/>
          <w:szCs w:val="24"/>
          <w:lang w:val="en-US"/>
        </w:rPr>
        <w:t>.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My family is not very large. We have five people in our family. I live with my </w:t>
      </w:r>
      <w:hyperlink r:id="rId246" w:tooltip="Glossary: Parents" w:history="1">
        <w:r w:rsidRPr="00A01C60">
          <w:rPr>
            <w:rStyle w:val="Hyperlink"/>
            <w:color w:val="auto"/>
            <w:sz w:val="24"/>
            <w:szCs w:val="24"/>
            <w:u w:val="none"/>
            <w:lang w:val="en-US"/>
          </w:rPr>
          <w:t>parents</w:t>
        </w:r>
      </w:hyperlink>
      <w:r w:rsidRPr="00A01C60">
        <w:rPr>
          <w:sz w:val="24"/>
          <w:szCs w:val="24"/>
          <w:lang w:val="en-US"/>
        </w:rPr>
        <w:t>, my younger sister and my grandmother. My father’s name is Vladimir. He is forty years old. He is a doctor and he works at a hospital. My mother’s name is Lyudmila. She is thirty-nine years old. She is a </w:t>
      </w:r>
      <w:hyperlink r:id="rId247" w:tooltip="Glossary: Housewife" w:history="1">
        <w:r w:rsidRPr="00A01C60">
          <w:rPr>
            <w:rStyle w:val="Hyperlink"/>
            <w:color w:val="auto"/>
            <w:sz w:val="24"/>
            <w:szCs w:val="24"/>
            <w:u w:val="none"/>
            <w:lang w:val="en-US"/>
          </w:rPr>
          <w:t>housewife</w:t>
        </w:r>
      </w:hyperlink>
      <w:r w:rsidRPr="00A01C60">
        <w:rPr>
          <w:sz w:val="24"/>
          <w:szCs w:val="24"/>
          <w:lang w:val="en-US"/>
        </w:rPr>
        <w:t>. My younger sister Natasha is a pupil. She is in the seventh form. My grandmother lives with us. She doesn’t work. She is a </w:t>
      </w:r>
      <w:hyperlink r:id="rId248" w:tooltip="Glossary: Pensioner" w:history="1">
        <w:r w:rsidRPr="00A01C60">
          <w:rPr>
            <w:rStyle w:val="Hyperlink"/>
            <w:color w:val="auto"/>
            <w:sz w:val="24"/>
            <w:szCs w:val="24"/>
            <w:u w:val="none"/>
            <w:lang w:val="en-US"/>
          </w:rPr>
          <w:t>pensioner</w:t>
        </w:r>
      </w:hyperlink>
      <w:r w:rsidRPr="00A01C60">
        <w:rPr>
          <w:sz w:val="24"/>
          <w:szCs w:val="24"/>
          <w:lang w:val="en-US"/>
        </w:rPr>
        <w:t>. I love my family. We are all friends and we love each other.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We live in a big flat in a new house. There are four rooms in our flat: </w:t>
      </w:r>
      <w:hyperlink r:id="rId249" w:tooltip="Glossary: A living room" w:history="1">
        <w:r w:rsidRPr="00A01C60">
          <w:rPr>
            <w:rStyle w:val="Hyperlink"/>
            <w:color w:val="auto"/>
            <w:sz w:val="24"/>
            <w:szCs w:val="24"/>
            <w:u w:val="none"/>
            <w:lang w:val="en-US"/>
          </w:rPr>
          <w:t>a living room</w:t>
        </w:r>
      </w:hyperlink>
      <w:r w:rsidRPr="00A01C60">
        <w:rPr>
          <w:sz w:val="24"/>
          <w:szCs w:val="24"/>
          <w:lang w:val="en-US"/>
        </w:rPr>
        <w:t>, a </w:t>
      </w:r>
      <w:hyperlink r:id="rId250" w:tooltip="Glossary: Study" w:history="1">
        <w:r w:rsidRPr="00A01C60">
          <w:rPr>
            <w:rStyle w:val="Hyperlink"/>
            <w:color w:val="auto"/>
            <w:sz w:val="24"/>
            <w:szCs w:val="24"/>
            <w:u w:val="none"/>
            <w:lang w:val="en-US"/>
          </w:rPr>
          <w:t>study</w:t>
        </w:r>
      </w:hyperlink>
      <w:r w:rsidRPr="00A01C60">
        <w:rPr>
          <w:sz w:val="24"/>
          <w:szCs w:val="24"/>
          <w:lang w:val="en-US"/>
        </w:rPr>
        <w:t>, two bedrooms, </w:t>
      </w:r>
      <w:hyperlink r:id="rId251" w:tooltip="Glossary: A kitchen" w:history="1">
        <w:r w:rsidRPr="00A01C60">
          <w:rPr>
            <w:rStyle w:val="Hyperlink"/>
            <w:color w:val="auto"/>
            <w:sz w:val="24"/>
            <w:szCs w:val="24"/>
            <w:u w:val="none"/>
            <w:lang w:val="en-US"/>
          </w:rPr>
          <w:t>a kitchen</w:t>
        </w:r>
      </w:hyperlink>
      <w:r w:rsidRPr="00A01C60">
        <w:rPr>
          <w:sz w:val="24"/>
          <w:szCs w:val="24"/>
          <w:lang w:val="en-US"/>
        </w:rPr>
        <w:t>, and </w:t>
      </w:r>
      <w:hyperlink r:id="rId252" w:tooltip="Glossary: A bathroom" w:history="1">
        <w:r w:rsidRPr="00A01C60">
          <w:rPr>
            <w:rStyle w:val="Hyperlink"/>
            <w:color w:val="auto"/>
            <w:sz w:val="24"/>
            <w:szCs w:val="24"/>
            <w:u w:val="none"/>
            <w:lang w:val="en-US"/>
          </w:rPr>
          <w:t>a bathroom</w:t>
        </w:r>
      </w:hyperlink>
      <w:r w:rsidRPr="00A01C60">
        <w:rPr>
          <w:sz w:val="24"/>
          <w:szCs w:val="24"/>
          <w:lang w:val="en-US"/>
        </w:rPr>
        <w:t>. We have all </w:t>
      </w:r>
      <w:hyperlink r:id="rId253" w:tooltip="Glossary: Modern conveniences" w:history="1">
        <w:r w:rsidRPr="00A01C60">
          <w:rPr>
            <w:rStyle w:val="Hyperlink"/>
            <w:color w:val="auto"/>
            <w:sz w:val="24"/>
            <w:szCs w:val="24"/>
            <w:u w:val="none"/>
            <w:lang w:val="en-US"/>
          </w:rPr>
          <w:t>modern conveniences</w:t>
        </w:r>
      </w:hyperlink>
      <w:r w:rsidRPr="00A01C60">
        <w:rPr>
          <w:sz w:val="24"/>
          <w:szCs w:val="24"/>
          <w:lang w:val="en-US"/>
        </w:rPr>
        <w:t>: gas, hot water, </w:t>
      </w:r>
      <w:hyperlink r:id="rId254" w:tooltip="Glossary: Running water" w:history="1">
        <w:r w:rsidRPr="00A01C60">
          <w:rPr>
            <w:rStyle w:val="Hyperlink"/>
            <w:color w:val="auto"/>
            <w:sz w:val="24"/>
            <w:szCs w:val="24"/>
            <w:u w:val="none"/>
            <w:lang w:val="en-US"/>
          </w:rPr>
          <w:t>running water</w:t>
        </w:r>
      </w:hyperlink>
      <w:r w:rsidRPr="00A01C60">
        <w:rPr>
          <w:sz w:val="24"/>
          <w:szCs w:val="24"/>
          <w:lang w:val="en-US"/>
        </w:rPr>
        <w:t>, </w:t>
      </w:r>
      <w:hyperlink r:id="rId255" w:tooltip="Glossary: Electricity" w:history="1">
        <w:r w:rsidRPr="00A01C60">
          <w:rPr>
            <w:rStyle w:val="Hyperlink"/>
            <w:color w:val="auto"/>
            <w:sz w:val="24"/>
            <w:szCs w:val="24"/>
            <w:u w:val="none"/>
            <w:lang w:val="en-US"/>
          </w:rPr>
          <w:t>electricity</w:t>
        </w:r>
      </w:hyperlink>
      <w:r w:rsidRPr="00A01C60">
        <w:rPr>
          <w:sz w:val="24"/>
          <w:szCs w:val="24"/>
          <w:lang w:val="en-US"/>
        </w:rPr>
        <w:t> and telephone.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 have my </w:t>
      </w:r>
      <w:hyperlink r:id="rId256" w:tooltip="Glossary: Duties about the house" w:history="1">
        <w:r w:rsidRPr="00A01C60">
          <w:rPr>
            <w:rStyle w:val="Hyperlink"/>
            <w:color w:val="auto"/>
            <w:sz w:val="24"/>
            <w:szCs w:val="24"/>
            <w:u w:val="none"/>
            <w:lang w:val="en-US"/>
          </w:rPr>
          <w:t>duties about the house</w:t>
        </w:r>
      </w:hyperlink>
      <w:r w:rsidRPr="00A01C60">
        <w:rPr>
          <w:sz w:val="24"/>
          <w:szCs w:val="24"/>
          <w:lang w:val="en-US"/>
        </w:rPr>
        <w:t>. I must go shopping, clean the rooms. It’s not difficult for me. I want our home to be clean and tidy. I think there is no place better than home.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Last year I finished school number 92. We had many </w:t>
      </w:r>
      <w:hyperlink r:id="rId257" w:tooltip="Glossary: Well-educated" w:history="1">
        <w:r w:rsidRPr="00A01C60">
          <w:rPr>
            <w:rStyle w:val="Hyperlink"/>
            <w:color w:val="auto"/>
            <w:sz w:val="24"/>
            <w:szCs w:val="24"/>
            <w:u w:val="none"/>
            <w:lang w:val="en-US"/>
          </w:rPr>
          <w:t>well-educated</w:t>
        </w:r>
      </w:hyperlink>
      <w:r w:rsidRPr="00A01C60">
        <w:rPr>
          <w:sz w:val="24"/>
          <w:szCs w:val="24"/>
          <w:lang w:val="en-US"/>
        </w:rPr>
        <w:t> teachers at our school. I was a good pupil and I did well in all subjects. My </w:t>
      </w:r>
      <w:hyperlink r:id="rId258" w:tooltip="Glossary: Favourite" w:history="1">
        <w:r w:rsidRPr="00A01C60">
          <w:rPr>
            <w:rStyle w:val="Hyperlink"/>
            <w:color w:val="auto"/>
            <w:sz w:val="24"/>
            <w:szCs w:val="24"/>
            <w:u w:val="none"/>
            <w:lang w:val="en-US"/>
          </w:rPr>
          <w:t>favourite</w:t>
        </w:r>
      </w:hyperlink>
      <w:r w:rsidRPr="00A01C60">
        <w:rPr>
          <w:sz w:val="24"/>
          <w:szCs w:val="24"/>
          <w:lang w:val="en-US"/>
        </w:rPr>
        <w:t> subjects at school were </w:t>
      </w:r>
      <w:hyperlink r:id="rId259" w:tooltip="Glossary: Mathematics" w:history="1">
        <w:r w:rsidRPr="00A01C60">
          <w:rPr>
            <w:rStyle w:val="Hyperlink"/>
            <w:color w:val="auto"/>
            <w:sz w:val="24"/>
            <w:szCs w:val="24"/>
            <w:u w:val="none"/>
            <w:lang w:val="en-US"/>
          </w:rPr>
          <w:t>Mathematics</w:t>
        </w:r>
      </w:hyperlink>
      <w:r w:rsidRPr="00A01C60">
        <w:rPr>
          <w:sz w:val="24"/>
          <w:szCs w:val="24"/>
          <w:lang w:val="en-US"/>
        </w:rPr>
        <w:t>, Russian and English. Now I’m a </w:t>
      </w:r>
      <w:hyperlink r:id="rId260" w:tooltip="Glossary: First-year student" w:history="1">
        <w:r w:rsidRPr="00A01C60">
          <w:rPr>
            <w:rStyle w:val="Hyperlink"/>
            <w:color w:val="auto"/>
            <w:sz w:val="24"/>
            <w:szCs w:val="24"/>
            <w:u w:val="none"/>
            <w:lang w:val="en-US"/>
          </w:rPr>
          <w:t>first-year student</w:t>
        </w:r>
      </w:hyperlink>
      <w:r w:rsidRPr="00A01C60">
        <w:rPr>
          <w:sz w:val="24"/>
          <w:szCs w:val="24"/>
          <w:lang w:val="en-US"/>
        </w:rPr>
        <w:t> of the </w:t>
      </w:r>
      <w:hyperlink r:id="rId261" w:tooltip="Система Высшего образования в странах изучаемого языка: University" w:history="1">
        <w:r w:rsidRPr="00A01C60">
          <w:rPr>
            <w:rStyle w:val="Hyperlink"/>
            <w:color w:val="auto"/>
            <w:sz w:val="24"/>
            <w:szCs w:val="24"/>
            <w:u w:val="none"/>
            <w:lang w:val="en-US"/>
          </w:rPr>
          <w:t>University</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 have many friends. Most of them are my classmates. We spend much time together, go for a walk or to a disco party, talk about lessons, music and discuss our problems.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 like reading. I like detective stories but I prefer to read historical novels or modern writers. I like to listen to modern music, but sometimes I like to listen to some classical music. My </w:t>
      </w:r>
      <w:hyperlink r:id="rId262" w:tooltip="Glossary: Favourite" w:history="1">
        <w:r w:rsidRPr="00A01C60">
          <w:rPr>
            <w:rStyle w:val="Hyperlink"/>
            <w:color w:val="auto"/>
            <w:sz w:val="24"/>
            <w:szCs w:val="24"/>
            <w:u w:val="none"/>
            <w:lang w:val="en-US"/>
          </w:rPr>
          <w:t>favourite</w:t>
        </w:r>
      </w:hyperlink>
      <w:r w:rsidRPr="00A01C60">
        <w:rPr>
          <w:sz w:val="24"/>
          <w:szCs w:val="24"/>
          <w:lang w:val="en-US"/>
        </w:rPr>
        <w:t> composer is Tchaikovsky. I haven’t much time to watch TV but sometimes I spend an hour or two watching an interesting film or a news programme. In the evening I often look through </w:t>
      </w:r>
      <w:hyperlink r:id="rId263" w:tooltip="Glossary: Fresh" w:history="1">
        <w:r w:rsidRPr="00A01C60">
          <w:rPr>
            <w:rStyle w:val="Hyperlink"/>
            <w:color w:val="auto"/>
            <w:sz w:val="24"/>
            <w:szCs w:val="24"/>
            <w:u w:val="none"/>
            <w:lang w:val="en-US"/>
          </w:rPr>
          <w:t>fresh</w:t>
        </w:r>
      </w:hyperlink>
      <w:r w:rsidRPr="00A01C60">
        <w:rPr>
          <w:sz w:val="24"/>
          <w:szCs w:val="24"/>
          <w:lang w:val="en-US"/>
        </w:rPr>
        <w:t> newspapers or read some interesting book. I like </w:t>
      </w:r>
      <w:hyperlink r:id="rId264" w:tooltip="Glossary: Fresh" w:history="1">
        <w:r w:rsidRPr="00A01C60">
          <w:rPr>
            <w:rStyle w:val="Hyperlink"/>
            <w:color w:val="auto"/>
            <w:sz w:val="24"/>
            <w:szCs w:val="24"/>
            <w:u w:val="none"/>
            <w:lang w:val="en-US"/>
          </w:rPr>
          <w:t>fresh</w:t>
        </w:r>
      </w:hyperlink>
      <w:r w:rsidRPr="00A01C60">
        <w:rPr>
          <w:sz w:val="24"/>
          <w:szCs w:val="24"/>
          <w:lang w:val="en-US"/>
        </w:rPr>
        <w:t> air and </w:t>
      </w:r>
      <w:hyperlink r:id="rId265" w:tooltip="Glossary: Exercise" w:history="1">
        <w:r w:rsidRPr="00A01C60">
          <w:rPr>
            <w:rStyle w:val="Hyperlink"/>
            <w:color w:val="auto"/>
            <w:sz w:val="24"/>
            <w:szCs w:val="24"/>
            <w:u w:val="none"/>
            <w:lang w:val="en-US"/>
          </w:rPr>
          <w:t>exercise</w:t>
        </w:r>
      </w:hyperlink>
      <w:r w:rsidRPr="00A01C60">
        <w:rPr>
          <w:sz w:val="24"/>
          <w:szCs w:val="24"/>
          <w:lang w:val="en-US"/>
        </w:rPr>
        <w:t>s, but I have not much time for doing sports.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A01C60">
        <w:rPr>
          <w:b/>
          <w:bCs/>
          <w:sz w:val="24"/>
          <w:szCs w:val="24"/>
        </w:rPr>
        <w:t>Раздел</w:t>
      </w:r>
      <w:r w:rsidRPr="00A01C60">
        <w:rPr>
          <w:b/>
          <w:bCs/>
          <w:sz w:val="24"/>
          <w:szCs w:val="24"/>
          <w:lang w:val="en-US"/>
        </w:rPr>
        <w:t xml:space="preserve">1. </w:t>
      </w:r>
      <w:r w:rsidRPr="00A01C60">
        <w:rPr>
          <w:b/>
          <w:bCs/>
          <w:sz w:val="24"/>
          <w:szCs w:val="24"/>
        </w:rPr>
        <w:t>пункт</w:t>
      </w:r>
      <w:r w:rsidRPr="00A01C60">
        <w:rPr>
          <w:b/>
          <w:bCs/>
          <w:sz w:val="24"/>
          <w:szCs w:val="24"/>
          <w:lang w:val="en-US"/>
        </w:rPr>
        <w:t xml:space="preserve"> 1.3</w:t>
      </w: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A01C60" w:rsidRDefault="002C49FA" w:rsidP="00D83E70">
      <w:pPr>
        <w:pStyle w:val="NormalWeb"/>
        <w:shd w:val="clear" w:color="auto" w:fill="FFFFFF"/>
        <w:spacing w:before="0" w:beforeAutospacing="0" w:after="0" w:afterAutospacing="0" w:line="240" w:lineRule="auto"/>
        <w:jc w:val="center"/>
        <w:rPr>
          <w:b/>
          <w:bCs/>
          <w:sz w:val="24"/>
          <w:szCs w:val="24"/>
          <w:lang w:val="en-US"/>
        </w:rPr>
      </w:pPr>
      <w:r w:rsidRPr="00A01C60">
        <w:rPr>
          <w:b/>
          <w:bCs/>
          <w:sz w:val="24"/>
          <w:szCs w:val="24"/>
          <w:lang w:val="en-US"/>
        </w:rPr>
        <w:t>My future plans for career</w:t>
      </w:r>
    </w:p>
    <w:tbl>
      <w:tblPr>
        <w:tblW w:w="8063" w:type="dxa"/>
        <w:tblInd w:w="2" w:type="dxa"/>
        <w:tblCellMar>
          <w:left w:w="0" w:type="dxa"/>
          <w:right w:w="0" w:type="dxa"/>
        </w:tblCellMar>
        <w:tblLook w:val="00A0"/>
      </w:tblPr>
      <w:tblGrid>
        <w:gridCol w:w="7855"/>
        <w:gridCol w:w="208"/>
      </w:tblGrid>
      <w:tr w:rsidR="002C49FA" w:rsidRPr="001B5E17">
        <w:tc>
          <w:tcPr>
            <w:tcW w:w="7855" w:type="dxa"/>
            <w:tcBorders>
              <w:top w:val="nil"/>
              <w:left w:val="nil"/>
              <w:bottom w:val="nil"/>
              <w:right w:val="nil"/>
            </w:tcBorders>
            <w:tcMar>
              <w:top w:w="94" w:type="dxa"/>
              <w:left w:w="94" w:type="dxa"/>
              <w:bottom w:w="94" w:type="dxa"/>
              <w:right w:w="281" w:type="dxa"/>
            </w:tcMar>
          </w:tcPr>
          <w:p w:rsidR="002C49FA" w:rsidRPr="00A01C60" w:rsidRDefault="002C49FA" w:rsidP="00C86B04">
            <w:pPr>
              <w:rPr>
                <w:lang w:val="en-US"/>
              </w:rPr>
            </w:pPr>
          </w:p>
        </w:tc>
        <w:tc>
          <w:tcPr>
            <w:tcW w:w="208" w:type="dxa"/>
            <w:tcBorders>
              <w:top w:val="nil"/>
              <w:left w:val="nil"/>
              <w:bottom w:val="nil"/>
              <w:right w:val="nil"/>
            </w:tcBorders>
            <w:tcMar>
              <w:top w:w="94" w:type="dxa"/>
              <w:left w:w="94" w:type="dxa"/>
              <w:bottom w:w="94" w:type="dxa"/>
              <w:right w:w="94" w:type="dxa"/>
            </w:tcMar>
          </w:tcPr>
          <w:p w:rsidR="002C49FA" w:rsidRPr="00A01C60" w:rsidRDefault="002C49FA" w:rsidP="00C86B04">
            <w:pPr>
              <w:rPr>
                <w:lang w:val="en-US"/>
              </w:rPr>
            </w:pPr>
          </w:p>
        </w:tc>
      </w:tr>
    </w:tbl>
    <w:p w:rsidR="002C49FA" w:rsidRPr="00D83E70" w:rsidRDefault="002C49FA" w:rsidP="00D83E70">
      <w:pPr>
        <w:pStyle w:val="NormalWeb"/>
        <w:shd w:val="clear" w:color="auto" w:fill="FFFFFF"/>
        <w:spacing w:before="0" w:beforeAutospacing="0" w:after="0" w:afterAutospacing="0" w:line="240" w:lineRule="auto"/>
        <w:rPr>
          <w:sz w:val="24"/>
          <w:szCs w:val="24"/>
          <w:lang w:val="en-US"/>
        </w:rPr>
      </w:pPr>
      <w:r w:rsidRPr="00D83E70">
        <w:rPr>
          <w:sz w:val="24"/>
          <w:szCs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szCs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C49FA" w:rsidRPr="00D83E70" w:rsidRDefault="002C49FA" w:rsidP="00D83E70">
      <w:pPr>
        <w:pStyle w:val="NormalWeb"/>
        <w:shd w:val="clear" w:color="auto" w:fill="FFFFFF"/>
        <w:spacing w:before="0" w:beforeAutospacing="0" w:after="0" w:afterAutospacing="0" w:line="240" w:lineRule="auto"/>
        <w:rPr>
          <w:b/>
          <w:bCs/>
          <w:sz w:val="24"/>
          <w:szCs w:val="24"/>
          <w:lang w:val="en-US"/>
        </w:rPr>
      </w:pPr>
      <w:r w:rsidRPr="00D83E70">
        <w:rPr>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A01C6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A01C60" w:rsidRDefault="002C49FA" w:rsidP="00D83E70">
      <w:pPr>
        <w:jc w:val="left"/>
        <w:textAlignment w:val="baseline"/>
        <w:outlineLvl w:val="2"/>
        <w:rPr>
          <w:caps/>
          <w:bdr w:val="none" w:sz="0" w:space="0" w:color="auto" w:frame="1"/>
          <w:lang w:val="en-US"/>
        </w:rPr>
      </w:pPr>
      <w:r w:rsidRPr="00A01C60">
        <w:rPr>
          <w:bdr w:val="none" w:sz="0" w:space="0" w:color="auto" w:frame="1"/>
          <w:lang w:val="en-US"/>
        </w:rPr>
        <w:t>Vocabulary</w:t>
      </w:r>
    </w:p>
    <w:p w:rsidR="002C49FA" w:rsidRPr="00A01C60" w:rsidRDefault="002C49FA"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2C49FA" w:rsidRPr="00A01C60" w:rsidRDefault="002C49FA" w:rsidP="00D83E70">
      <w:pPr>
        <w:jc w:val="left"/>
        <w:textAlignment w:val="baseline"/>
        <w:outlineLvl w:val="2"/>
        <w:rPr>
          <w:lang w:val="en-US"/>
        </w:rPr>
      </w:pPr>
    </w:p>
    <w:p w:rsidR="002C49FA" w:rsidRDefault="002C49FA" w:rsidP="00A01C60">
      <w:pPr>
        <w:jc w:val="center"/>
        <w:textAlignment w:val="baseline"/>
        <w:outlineLvl w:val="2"/>
        <w:rPr>
          <w:b/>
          <w:bCs/>
          <w:lang w:val="en-US"/>
        </w:rPr>
      </w:pPr>
      <w:r w:rsidRPr="00D83E70">
        <w:rPr>
          <w:b/>
          <w:bCs/>
        </w:rPr>
        <w:t>Раздел</w:t>
      </w:r>
      <w:r w:rsidRPr="00D83E70">
        <w:rPr>
          <w:b/>
          <w:bCs/>
          <w:lang w:val="en-US"/>
        </w:rPr>
        <w:t xml:space="preserve">2. </w:t>
      </w:r>
      <w:r w:rsidRPr="00D83E70">
        <w:rPr>
          <w:b/>
          <w:bCs/>
        </w:rPr>
        <w:t>пункт</w:t>
      </w:r>
      <w:r w:rsidRPr="00D83E70">
        <w:rPr>
          <w:b/>
          <w:bCs/>
          <w:lang w:val="en-US"/>
        </w:rPr>
        <w:t xml:space="preserve"> 2.1</w:t>
      </w:r>
    </w:p>
    <w:p w:rsidR="002C49FA" w:rsidRPr="00D83E70" w:rsidRDefault="002C49FA" w:rsidP="00A01C60">
      <w:pPr>
        <w:jc w:val="center"/>
        <w:textAlignment w:val="baseline"/>
        <w:outlineLvl w:val="2"/>
        <w:rPr>
          <w:b/>
          <w:bCs/>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lang w:val="en-US"/>
        </w:rPr>
        <w:t>English for My Future Career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Do you want to </w:t>
      </w:r>
      <w:hyperlink r:id="rId266" w:tooltip="Glossary: Study" w:history="1">
        <w:r w:rsidRPr="00A01C60">
          <w:rPr>
            <w:rStyle w:val="Hyperlink"/>
            <w:color w:val="auto"/>
            <w:sz w:val="24"/>
            <w:szCs w:val="24"/>
            <w:u w:val="none"/>
            <w:lang w:val="en-US"/>
          </w:rPr>
          <w:t>study</w:t>
        </w:r>
      </w:hyperlink>
      <w:r w:rsidRPr="00A01C60">
        <w:rPr>
          <w:sz w:val="24"/>
          <w:szCs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67" w:tooltip="Глоссарий: engine" w:history="1">
        <w:r w:rsidRPr="00A01C60">
          <w:rPr>
            <w:rStyle w:val="Hyperlink"/>
            <w:color w:val="auto"/>
            <w:sz w:val="24"/>
            <w:szCs w:val="24"/>
            <w:u w:val="none"/>
            <w:lang w:val="en-US"/>
          </w:rPr>
          <w:t>engine</w:t>
        </w:r>
      </w:hyperlink>
      <w:r w:rsidRPr="00A01C60">
        <w:rPr>
          <w:sz w:val="24"/>
          <w:szCs w:val="24"/>
          <w:lang w:val="en-US"/>
        </w:rPr>
        <w:t>ering, or another fascinating field, knowing English will give you a competitive edge over other </w:t>
      </w:r>
      <w:hyperlink r:id="rId268" w:tooltip="Ведущие университеты мира: applicant" w:history="1">
        <w:r w:rsidRPr="00A01C60">
          <w:rPr>
            <w:rStyle w:val="Hyperlink"/>
            <w:color w:val="auto"/>
            <w:sz w:val="24"/>
            <w:szCs w:val="24"/>
            <w:u w:val="none"/>
            <w:lang w:val="en-US"/>
          </w:rPr>
          <w:t>applicant</w:t>
        </w:r>
      </w:hyperlink>
      <w:r w:rsidRPr="00A01C60">
        <w:rPr>
          <w:sz w:val="24"/>
          <w:szCs w:val="24"/>
          <w:lang w:val="en-US"/>
        </w:rPr>
        <w:t>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Learning English as a Second Language Will Help You Work in English-Speaking </w:t>
      </w:r>
      <w:hyperlink r:id="rId269" w:tooltip="Глоссарий: countries" w:history="1">
        <w:r w:rsidRPr="00A01C60">
          <w:rPr>
            <w:rStyle w:val="Hyperlink"/>
            <w:color w:val="auto"/>
            <w:sz w:val="24"/>
            <w:szCs w:val="24"/>
            <w:u w:val="none"/>
            <w:lang w:val="en-US"/>
          </w:rPr>
          <w:t>Countries</w:t>
        </w:r>
      </w:hyperlink>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There are many </w:t>
      </w:r>
      <w:hyperlink r:id="rId270" w:tooltip="Глоссарий: countries" w:history="1">
        <w:r w:rsidRPr="00A01C60">
          <w:rPr>
            <w:rStyle w:val="Hyperlink"/>
            <w:color w:val="auto"/>
            <w:sz w:val="24"/>
            <w:szCs w:val="24"/>
            <w:u w:val="none"/>
            <w:lang w:val="en-US"/>
          </w:rPr>
          <w:t>countries</w:t>
        </w:r>
      </w:hyperlink>
      <w:r w:rsidRPr="00A01C60">
        <w:rPr>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71" w:tooltip="Глоссарий: countries" w:history="1">
        <w:r w:rsidRPr="00A01C60">
          <w:rPr>
            <w:rStyle w:val="Hyperlink"/>
            <w:color w:val="auto"/>
            <w:sz w:val="24"/>
            <w:szCs w:val="24"/>
            <w:u w:val="none"/>
            <w:lang w:val="en-US"/>
          </w:rPr>
          <w:t>countries</w:t>
        </w:r>
      </w:hyperlink>
      <w:r w:rsidRPr="00A01C60">
        <w:rPr>
          <w:sz w:val="24"/>
          <w:szCs w:val="24"/>
          <w:lang w:val="en-US"/>
        </w:rPr>
        <w:t>, which could open up many exciting career opportunities.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Easily Communicate with Colleagues After Learning English</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Having English as a Second Language Will Help You Feel Confident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Bilingualism Opens up More Career Opportunities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As English </w:t>
      </w:r>
      <w:hyperlink r:id="rId272" w:tooltip="Глоссарий: become" w:history="1">
        <w:r w:rsidRPr="00A01C60">
          <w:rPr>
            <w:rStyle w:val="Hyperlink"/>
            <w:color w:val="auto"/>
            <w:sz w:val="24"/>
            <w:szCs w:val="24"/>
            <w:u w:val="none"/>
            <w:lang w:val="en-US"/>
          </w:rPr>
          <w:t>become</w:t>
        </w:r>
      </w:hyperlink>
      <w:r w:rsidRPr="00A01C60">
        <w:rPr>
          <w:sz w:val="24"/>
          <w:szCs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Pr="00B267BD"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B267BD"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rPr>
        <w:t>Раздел</w:t>
      </w:r>
      <w:r w:rsidRPr="00D83E70">
        <w:rPr>
          <w:b/>
          <w:bCs/>
          <w:sz w:val="24"/>
          <w:szCs w:val="24"/>
          <w:lang w:val="en-US"/>
        </w:rPr>
        <w:t xml:space="preserve"> 2. </w:t>
      </w:r>
      <w:r w:rsidRPr="00D83E70">
        <w:rPr>
          <w:b/>
          <w:bCs/>
          <w:sz w:val="24"/>
          <w:szCs w:val="24"/>
        </w:rPr>
        <w:t>пункт</w:t>
      </w:r>
      <w:r w:rsidRPr="00D83E70">
        <w:rPr>
          <w:b/>
          <w:bCs/>
          <w:sz w:val="24"/>
          <w:szCs w:val="24"/>
          <w:lang w:val="en-US"/>
        </w:rPr>
        <w:t xml:space="preserve"> 2.2</w:t>
      </w:r>
    </w:p>
    <w:p w:rsidR="002C49FA" w:rsidRPr="00D83E7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A01C60" w:rsidRDefault="002C49FA"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2C49FA" w:rsidRPr="00A01C60" w:rsidRDefault="002C49FA"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2C49FA" w:rsidRPr="00A01C60" w:rsidRDefault="002C49FA"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i/>
          <w:iCs/>
          <w:lang w:val="en-US"/>
        </w:rPr>
        <w:t>arts subjects</w:t>
      </w:r>
      <w:r w:rsidRPr="00A01C60">
        <w:rPr>
          <w:lang w:val="en-US"/>
        </w:rPr>
        <w:t> such as history, languages, economics or law, the others are studying </w:t>
      </w:r>
      <w:r w:rsidRPr="00A01C60">
        <w:rPr>
          <w:i/>
          <w:iCs/>
          <w:lang w:val="en-US"/>
        </w:rPr>
        <w:t>pure or applied sciences </w:t>
      </w:r>
      <w:r w:rsidRPr="00A01C60">
        <w:rPr>
          <w:lang w:val="en-US"/>
        </w:rPr>
        <w:t>such as medicine, dentistry, technology, or agriculture.</w:t>
      </w:r>
    </w:p>
    <w:p w:rsidR="002C49FA" w:rsidRPr="00A01C60" w:rsidRDefault="002C49FA"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2C49FA" w:rsidRPr="00A01C60" w:rsidRDefault="002C49FA" w:rsidP="00A01C60">
      <w:pPr>
        <w:shd w:val="clear" w:color="auto" w:fill="FFFFFF"/>
        <w:rPr>
          <w:lang w:val="en-US"/>
        </w:rPr>
      </w:pPr>
      <w:r w:rsidRPr="00A01C60">
        <w:rPr>
          <w:lang w:val="en-US"/>
        </w:rPr>
        <w:t>This tutorial system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2C49FA" w:rsidRPr="00A01C60" w:rsidRDefault="002C49FA"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i/>
          <w:iCs/>
          <w:lang w:val="en-US"/>
        </w:rPr>
        <w:t>The three terms</w:t>
      </w:r>
      <w:r w:rsidRPr="00A01C60">
        <w:rPr>
          <w:lang w:val="en-US"/>
        </w:rPr>
        <w:t> into which the British University year is divided are roughly </w:t>
      </w:r>
      <w:r w:rsidRPr="00A01C60">
        <w:rPr>
          <w:i/>
          <w:iCs/>
          <w:lang w:val="en-US"/>
        </w:rPr>
        <w:t>8 to 10 weeks</w:t>
      </w:r>
      <w:r w:rsidRPr="00A01C60">
        <w:rPr>
          <w:lang w:val="en-US"/>
        </w:rPr>
        <w:t>. Each term is crowded with activity. The students have vacations between the terms.</w:t>
      </w:r>
    </w:p>
    <w:p w:rsidR="002C49FA" w:rsidRPr="00A01C60" w:rsidRDefault="002C49FA"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2C49FA" w:rsidRPr="00A01C60" w:rsidRDefault="002C49FA"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i/>
          <w:iCs/>
          <w:lang w:val="en-US"/>
        </w:rPr>
        <w:t>undergraduate</w:t>
      </w:r>
      <w:r w:rsidRPr="00A01C60">
        <w:rPr>
          <w:lang w:val="en-US"/>
        </w:rPr>
        <w:t>; one who has taken a degree is called </w:t>
      </w:r>
      <w:r w:rsidRPr="00A01C60">
        <w:rPr>
          <w:i/>
          <w:iCs/>
          <w:lang w:val="en-US"/>
        </w:rPr>
        <w:t>a graduate</w:t>
      </w:r>
      <w:r w:rsidRPr="00A01C60">
        <w:rPr>
          <w:lang w:val="en-US"/>
        </w:rPr>
        <w:t>. B.A.orB.Sc. stands for Bachelor of Arts, or of Science, the first degree. M.A.orM.Sc. denotes Master of Arts,orof Science. One can become a B.A. after 3 years of hard study, and an M.A. at the end of 5 years.</w:t>
      </w:r>
    </w:p>
    <w:p w:rsidR="002C49FA" w:rsidRDefault="002C49FA"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2C49FA" w:rsidRPr="00A01C60" w:rsidRDefault="002C49FA" w:rsidP="00A01C60">
      <w:pPr>
        <w:shd w:val="clear" w:color="auto" w:fill="FFFFFF"/>
        <w:rPr>
          <w:lang w:val="en-US"/>
        </w:rPr>
      </w:pPr>
    </w:p>
    <w:p w:rsidR="002C49FA" w:rsidRPr="00B267BD" w:rsidRDefault="002C49FA" w:rsidP="00A01C60">
      <w:pPr>
        <w:shd w:val="clear" w:color="auto" w:fill="FFFFFF"/>
        <w:jc w:val="center"/>
        <w:rPr>
          <w:b/>
          <w:bCs/>
          <w:lang w:val="en-US"/>
        </w:rPr>
      </w:pPr>
    </w:p>
    <w:p w:rsidR="002C49FA" w:rsidRPr="00B267BD" w:rsidRDefault="002C49FA" w:rsidP="00A01C60">
      <w:pPr>
        <w:shd w:val="clear" w:color="auto" w:fill="FFFFFF"/>
        <w:jc w:val="center"/>
        <w:rPr>
          <w:b/>
          <w:bCs/>
          <w:lang w:val="en-US"/>
        </w:rPr>
      </w:pPr>
    </w:p>
    <w:p w:rsidR="002C49FA" w:rsidRPr="00B267BD" w:rsidRDefault="002C49FA" w:rsidP="00A01C60">
      <w:pPr>
        <w:shd w:val="clear" w:color="auto" w:fill="FFFFFF"/>
        <w:jc w:val="center"/>
        <w:rPr>
          <w:b/>
          <w:bCs/>
          <w:lang w:val="en-US"/>
        </w:rPr>
      </w:pPr>
    </w:p>
    <w:p w:rsidR="002C49FA" w:rsidRPr="00B267BD" w:rsidRDefault="002C49FA" w:rsidP="00A01C60">
      <w:pPr>
        <w:shd w:val="clear" w:color="auto" w:fill="FFFFFF"/>
        <w:jc w:val="center"/>
        <w:rPr>
          <w:b/>
          <w:bCs/>
          <w:lang w:val="en-US"/>
        </w:rPr>
      </w:pPr>
    </w:p>
    <w:p w:rsidR="002C49FA" w:rsidRDefault="002C49FA" w:rsidP="00A01C60">
      <w:pPr>
        <w:shd w:val="clear" w:color="auto" w:fill="FFFFFF"/>
        <w:jc w:val="center"/>
        <w:rPr>
          <w:b/>
          <w:bCs/>
          <w:lang w:val="en-US"/>
        </w:rPr>
      </w:pPr>
      <w:r w:rsidRPr="00D83E70">
        <w:rPr>
          <w:b/>
          <w:bCs/>
        </w:rPr>
        <w:t>Раздел</w:t>
      </w:r>
      <w:r w:rsidRPr="00D83E70">
        <w:rPr>
          <w:b/>
          <w:bCs/>
          <w:lang w:val="en-US"/>
        </w:rPr>
        <w:t xml:space="preserve"> 2. </w:t>
      </w:r>
      <w:r w:rsidRPr="00D83E70">
        <w:rPr>
          <w:b/>
          <w:bCs/>
        </w:rPr>
        <w:t>Пункт</w:t>
      </w:r>
      <w:r w:rsidRPr="00D83E70">
        <w:rPr>
          <w:b/>
          <w:bCs/>
          <w:lang w:val="en-US"/>
        </w:rPr>
        <w:t xml:space="preserve"> 2.4</w:t>
      </w:r>
    </w:p>
    <w:p w:rsidR="002C49FA" w:rsidRPr="00D83E70" w:rsidRDefault="002C49FA" w:rsidP="00A01C60">
      <w:pPr>
        <w:shd w:val="clear" w:color="auto" w:fill="FFFFFF"/>
        <w:jc w:val="center"/>
        <w:rPr>
          <w:b/>
          <w:bCs/>
          <w:lang w:val="en-US"/>
        </w:rPr>
      </w:pPr>
    </w:p>
    <w:p w:rsidR="002C49FA" w:rsidRDefault="002C49FA" w:rsidP="00A01C60">
      <w:pPr>
        <w:shd w:val="clear" w:color="auto" w:fill="FFFFFF"/>
        <w:jc w:val="center"/>
        <w:rPr>
          <w:b/>
          <w:bCs/>
          <w:lang w:val="en-US"/>
        </w:rPr>
      </w:pPr>
      <w:r w:rsidRPr="00D83E70">
        <w:rPr>
          <w:b/>
          <w:bCs/>
          <w:lang w:val="en-US"/>
        </w:rPr>
        <w:t>Student Life</w:t>
      </w:r>
    </w:p>
    <w:p w:rsidR="002C49FA" w:rsidRPr="00A01C60" w:rsidRDefault="002C49FA" w:rsidP="00A01C60">
      <w:pPr>
        <w:shd w:val="clear" w:color="auto" w:fill="FFFFFF"/>
        <w:rPr>
          <w:lang w:val="en-US"/>
        </w:rPr>
      </w:pPr>
      <w:r w:rsidRPr="00A01C60">
        <w:rPr>
          <w:lang w:val="en-US"/>
        </w:rPr>
        <w:t>Becoming a student is often the first step to independence, particularly if you are moving away from home. You'll get to </w:t>
      </w:r>
      <w:hyperlink r:id="rId27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74" w:tooltip="Glossary: Study" w:history="1">
        <w:r w:rsidRPr="00A01C60">
          <w:rPr>
            <w:lang w:val="en-US"/>
          </w:rPr>
          <w:t>study</w:t>
        </w:r>
      </w:hyperlink>
      <w:r w:rsidRPr="00A01C60">
        <w:rPr>
          <w:lang w:val="en-US"/>
        </w:rPr>
        <w:t> goals. Student life is different for everyone.</w:t>
      </w:r>
    </w:p>
    <w:p w:rsidR="002C49FA" w:rsidRPr="00A01C60" w:rsidRDefault="002C49FA" w:rsidP="00A01C60">
      <w:pPr>
        <w:shd w:val="clear" w:color="auto" w:fill="FFFFFF"/>
        <w:rPr>
          <w:lang w:val="en-US"/>
        </w:rPr>
      </w:pPr>
      <w:r w:rsidRPr="00A01C60">
        <w:rPr>
          <w:lang w:val="en-US"/>
        </w:rPr>
        <w:t>How can I prepare for student life?</w:t>
      </w:r>
    </w:p>
    <w:p w:rsidR="002C49FA" w:rsidRPr="00A01C60" w:rsidRDefault="002C49FA" w:rsidP="00BF021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75" w:tooltip="Nanotechnology: suggest" w:history="1">
        <w:r w:rsidRPr="00A01C60">
          <w:rPr>
            <w:lang w:val="en-US"/>
          </w:rPr>
          <w:t>suggest</w:t>
        </w:r>
      </w:hyperlink>
      <w:r w:rsidRPr="00A01C60">
        <w:rPr>
          <w:lang w:val="en-US"/>
        </w:rPr>
        <w:t>ions for how you can prepare.</w:t>
      </w:r>
    </w:p>
    <w:p w:rsidR="002C49FA" w:rsidRPr="00A01C60" w:rsidRDefault="002C49FA" w:rsidP="00BF021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76" w:tooltip="TRACKING   HURRICANES: day" w:history="1">
        <w:r w:rsidRPr="00A01C60">
          <w:rPr>
            <w:lang w:val="en-US"/>
          </w:rPr>
          <w:t>day</w:t>
        </w:r>
      </w:hyperlink>
      <w:r w:rsidRPr="00A01C60">
        <w:rPr>
          <w:lang w:val="en-US"/>
        </w:rPr>
        <w:t>s before you start your course. That way you'll have time to get familiar with the t</w:t>
      </w:r>
      <w:hyperlink r:id="rId277" w:tooltip="Глоссарий: own" w:history="1">
        <w:r w:rsidRPr="00A01C60">
          <w:rPr>
            <w:lang w:val="en-US"/>
          </w:rPr>
          <w:t>own</w:t>
        </w:r>
      </w:hyperlink>
      <w:r w:rsidRPr="00A01C60">
        <w:rPr>
          <w:lang w:val="en-US"/>
        </w:rPr>
        <w:t>/city layout, and learn your way around.</w:t>
      </w:r>
    </w:p>
    <w:p w:rsidR="002C49FA" w:rsidRPr="00A01C60" w:rsidRDefault="002C49FA" w:rsidP="00BF021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78" w:tooltip="Глоссарий: river" w:history="1">
        <w:r w:rsidRPr="00A01C60">
          <w:t>river</w:t>
        </w:r>
      </w:hyperlink>
      <w:r w:rsidRPr="00A01C60">
        <w:t>'s licence?</w:t>
      </w:r>
    </w:p>
    <w:p w:rsidR="002C49FA" w:rsidRPr="00A01C60" w:rsidRDefault="002C49FA" w:rsidP="00BF021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7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2C49FA" w:rsidRPr="00A01C60" w:rsidRDefault="002C49FA" w:rsidP="00A01C60">
      <w:pPr>
        <w:shd w:val="clear" w:color="auto" w:fill="FFFFFF"/>
        <w:rPr>
          <w:lang w:val="en-US"/>
        </w:rPr>
      </w:pPr>
      <w:r w:rsidRPr="00A01C60">
        <w:rPr>
          <w:lang w:val="en-US"/>
        </w:rPr>
        <w:t>How do you </w:t>
      </w:r>
      <w:hyperlink r:id="rId280" w:tooltip="Выдающиеся изобретения человечества : set" w:history="1">
        <w:r w:rsidRPr="00A01C60">
          <w:rPr>
            <w:lang w:val="en-US"/>
          </w:rPr>
          <w:t>set</w:t>
        </w:r>
      </w:hyperlink>
      <w:r w:rsidRPr="00A01C60">
        <w:rPr>
          <w:lang w:val="en-US"/>
        </w:rPr>
        <w:t> realistic goals and plan timetables at </w:t>
      </w:r>
      <w:hyperlink r:id="rId281" w:tooltip="Система Высшего образования в странах изучаемого языка: University" w:history="1">
        <w:r w:rsidRPr="00A01C60">
          <w:rPr>
            <w:lang w:val="en-US"/>
          </w:rPr>
          <w:t>university</w:t>
        </w:r>
      </w:hyperlink>
      <w:r w:rsidRPr="00A01C60">
        <w:rPr>
          <w:lang w:val="en-US"/>
        </w:rPr>
        <w:t>?</w:t>
      </w:r>
    </w:p>
    <w:p w:rsidR="002C49FA" w:rsidRPr="00A01C60" w:rsidRDefault="002C49FA" w:rsidP="00A01C60">
      <w:pPr>
        <w:shd w:val="clear" w:color="auto" w:fill="FFFFFF"/>
        <w:rPr>
          <w:lang w:val="en-US"/>
        </w:rPr>
      </w:pPr>
      <w:r w:rsidRPr="00A01C60">
        <w:rPr>
          <w:lang w:val="en-US"/>
        </w:rPr>
        <w:t>It's tempting to try to achieve too much in your first year of </w:t>
      </w:r>
      <w:hyperlink r:id="rId28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83"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2C49FA" w:rsidRPr="00A01C60" w:rsidRDefault="002C49FA" w:rsidP="00A01C60">
      <w:pPr>
        <w:shd w:val="clear" w:color="auto" w:fill="FFFFFF"/>
        <w:rPr>
          <w:lang w:val="en-US"/>
        </w:rPr>
      </w:pPr>
      <w:r w:rsidRPr="00A01C60">
        <w:rPr>
          <w:lang w:val="en-US"/>
        </w:rPr>
        <w:t>Why should you go to lectures, classes, tutorials or labs?</w:t>
      </w:r>
    </w:p>
    <w:p w:rsidR="002C49FA" w:rsidRPr="00A01C60" w:rsidRDefault="002C49FA"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2C49FA" w:rsidRPr="00A01C60" w:rsidRDefault="002C49FA"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2C49FA" w:rsidRPr="00A01C60" w:rsidRDefault="002C49FA" w:rsidP="00A01C60">
      <w:pPr>
        <w:shd w:val="clear" w:color="auto" w:fill="FFFFFF"/>
        <w:rPr>
          <w:lang w:val="en-US"/>
        </w:rPr>
      </w:pPr>
      <w:r w:rsidRPr="00A01C60">
        <w:rPr>
          <w:lang w:val="en-US"/>
        </w:rPr>
        <w:t>Try to take a sensible approach to attending lectures and classes – they are worth it.</w:t>
      </w:r>
    </w:p>
    <w:p w:rsidR="002C49FA" w:rsidRPr="00A01C60" w:rsidRDefault="002C49FA" w:rsidP="00A01C60">
      <w:pPr>
        <w:shd w:val="clear" w:color="auto" w:fill="FFFFFF"/>
        <w:rPr>
          <w:lang w:val="en-US"/>
        </w:rPr>
      </w:pPr>
      <w:r w:rsidRPr="00A01C60">
        <w:rPr>
          <w:lang w:val="en-US"/>
        </w:rPr>
        <w:t>How to </w:t>
      </w:r>
      <w:hyperlink r:id="rId284" w:tooltip="Глоссарий: meet" w:history="1">
        <w:r w:rsidRPr="00A01C60">
          <w:rPr>
            <w:lang w:val="en-US"/>
          </w:rPr>
          <w:t>meet</w:t>
        </w:r>
      </w:hyperlink>
      <w:r w:rsidRPr="00A01C60">
        <w:rPr>
          <w:lang w:val="en-US"/>
        </w:rPr>
        <w:t> people</w:t>
      </w:r>
    </w:p>
    <w:p w:rsidR="002C49FA" w:rsidRPr="00A01C60" w:rsidRDefault="002C49FA" w:rsidP="00A01C60">
      <w:pPr>
        <w:shd w:val="clear" w:color="auto" w:fill="FFFFFF"/>
        <w:rPr>
          <w:lang w:val="en-US"/>
        </w:rPr>
      </w:pPr>
      <w:r w:rsidRPr="00A01C60">
        <w:rPr>
          <w:lang w:val="en-US"/>
        </w:rPr>
        <w:t>Some students find it easiest to make contact with other students in the first week of </w:t>
      </w:r>
      <w:hyperlink r:id="rId285" w:tooltip="Glossary: Study" w:history="1">
        <w:r w:rsidRPr="00A01C60">
          <w:rPr>
            <w:lang w:val="en-US"/>
          </w:rPr>
          <w:t>study</w:t>
        </w:r>
      </w:hyperlink>
      <w:r w:rsidRPr="00A01C60">
        <w:rPr>
          <w:lang w:val="en-US"/>
        </w:rPr>
        <w:t>, as everyone is new. Just start speaking to others and you will be surprised at how easy it can be.</w:t>
      </w:r>
    </w:p>
    <w:p w:rsidR="002C49FA" w:rsidRPr="00A01C60" w:rsidRDefault="002C49FA" w:rsidP="00A01C60">
      <w:pPr>
        <w:shd w:val="clear" w:color="auto" w:fill="FFFFFF"/>
        <w:rPr>
          <w:lang w:val="en-US"/>
        </w:rPr>
      </w:pPr>
      <w:r w:rsidRPr="00A01C60">
        <w:rPr>
          <w:lang w:val="en-US"/>
        </w:rPr>
        <w:t>It could also help to make contact with friends and family who already live in the t</w:t>
      </w:r>
      <w:hyperlink r:id="rId286" w:tooltip="Глоссарий: own" w:history="1">
        <w:r w:rsidRPr="00A01C60">
          <w:rPr>
            <w:lang w:val="en-US"/>
          </w:rPr>
          <w:t>own</w:t>
        </w:r>
      </w:hyperlink>
      <w:r w:rsidRPr="00A01C60">
        <w:rPr>
          <w:lang w:val="en-US"/>
        </w:rPr>
        <w:t> or city you will be </w:t>
      </w:r>
      <w:hyperlink r:id="rId28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2C49FA" w:rsidRPr="00A01C60" w:rsidRDefault="002C49FA" w:rsidP="00A01C60">
      <w:pPr>
        <w:shd w:val="clear" w:color="auto" w:fill="FFFFFF"/>
        <w:rPr>
          <w:lang w:val="en-US"/>
        </w:rPr>
      </w:pPr>
      <w:r w:rsidRPr="00A01C60">
        <w:rPr>
          <w:lang w:val="en-US"/>
        </w:rPr>
        <w:t>Even if you are not on the same wavelength as some of the people you </w:t>
      </w:r>
      <w:hyperlink r:id="rId288" w:tooltip="Глоссарий: meet" w:history="1">
        <w:r w:rsidRPr="00A01C60">
          <w:rPr>
            <w:lang w:val="en-US"/>
          </w:rPr>
          <w:t>meet</w:t>
        </w:r>
      </w:hyperlink>
      <w:r w:rsidRPr="00A01C60">
        <w:rPr>
          <w:lang w:val="en-US"/>
        </w:rPr>
        <w:t>, you may </w:t>
      </w:r>
      <w:hyperlink r:id="rId289" w:tooltip="Глоссарий: meet" w:history="1">
        <w:r w:rsidRPr="00A01C60">
          <w:rPr>
            <w:lang w:val="en-US"/>
          </w:rPr>
          <w:t>meet</w:t>
        </w:r>
      </w:hyperlink>
      <w:r w:rsidRPr="00A01C60">
        <w:rPr>
          <w:lang w:val="en-US"/>
        </w:rPr>
        <w:t> other people through them.</w:t>
      </w:r>
    </w:p>
    <w:p w:rsidR="002C49FA" w:rsidRDefault="002C49FA" w:rsidP="00A01C60">
      <w:pPr>
        <w:shd w:val="clear" w:color="auto" w:fill="FFFFFF"/>
        <w:rPr>
          <w:lang w:val="en-US"/>
        </w:rPr>
      </w:pPr>
      <w:r w:rsidRPr="00A01C60">
        <w:rPr>
          <w:lang w:val="en-US"/>
        </w:rPr>
        <w:t>You can also join student clubs and sports teams to </w:t>
      </w:r>
      <w:hyperlink r:id="rId290" w:tooltip="Глоссарий: meet" w:history="1">
        <w:r w:rsidRPr="00A01C60">
          <w:rPr>
            <w:lang w:val="en-US"/>
          </w:rPr>
          <w:t>meet</w:t>
        </w:r>
      </w:hyperlink>
      <w:r w:rsidRPr="00A01C60">
        <w:rPr>
          <w:lang w:val="en-US"/>
        </w:rPr>
        <w:t> people with the same interests.</w:t>
      </w:r>
    </w:p>
    <w:p w:rsidR="002C49FA" w:rsidRPr="00A01C60" w:rsidRDefault="002C49FA" w:rsidP="00A01C60">
      <w:pPr>
        <w:shd w:val="clear" w:color="auto" w:fill="FFFFFF"/>
        <w:rPr>
          <w:lang w:val="en-US"/>
        </w:rPr>
      </w:pPr>
    </w:p>
    <w:p w:rsidR="002C49FA" w:rsidRDefault="002C49FA" w:rsidP="00A01C60">
      <w:pPr>
        <w:shd w:val="clear" w:color="auto" w:fill="FFFFFF"/>
        <w:jc w:val="center"/>
        <w:rPr>
          <w:b/>
          <w:bCs/>
          <w:lang w:val="en-US"/>
        </w:rPr>
      </w:pPr>
      <w:r w:rsidRPr="00D83E70">
        <w:rPr>
          <w:b/>
          <w:bCs/>
        </w:rPr>
        <w:t>Раздел</w:t>
      </w:r>
      <w:r w:rsidRPr="00D83E70">
        <w:rPr>
          <w:b/>
          <w:bCs/>
          <w:lang w:val="en-US"/>
        </w:rPr>
        <w:t xml:space="preserve"> 3. </w:t>
      </w:r>
      <w:r w:rsidRPr="00D83E70">
        <w:rPr>
          <w:b/>
          <w:bCs/>
        </w:rPr>
        <w:t>пункт</w:t>
      </w:r>
      <w:r w:rsidRPr="00D83E70">
        <w:rPr>
          <w:b/>
          <w:bCs/>
          <w:lang w:val="en-US"/>
        </w:rPr>
        <w:t xml:space="preserve"> 3.1</w:t>
      </w:r>
    </w:p>
    <w:p w:rsidR="002C49FA" w:rsidRPr="00D83E70" w:rsidRDefault="002C49FA" w:rsidP="00A01C60">
      <w:pPr>
        <w:shd w:val="clear" w:color="auto" w:fill="FFFFFF"/>
        <w:jc w:val="center"/>
        <w:rPr>
          <w:b/>
          <w:bCs/>
          <w:lang w:val="en-US"/>
        </w:rPr>
      </w:pPr>
    </w:p>
    <w:p w:rsidR="002C49FA" w:rsidRDefault="002C49FA"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2C49FA" w:rsidRPr="00A01C60" w:rsidRDefault="002C49FA"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2C49FA" w:rsidRPr="00A01C60" w:rsidRDefault="002C49FA"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2C49FA" w:rsidRPr="00A01C60" w:rsidRDefault="002C49FA"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C49FA" w:rsidRPr="00A01C60" w:rsidRDefault="002C49FA"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2C49FA" w:rsidRPr="00A01C60" w:rsidRDefault="002C49FA"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2C49FA" w:rsidRPr="00A01C60" w:rsidRDefault="002C49FA"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2C49FA" w:rsidRPr="00A01C60" w:rsidRDefault="002C49FA"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2C49FA" w:rsidRDefault="002C49FA" w:rsidP="00A01C60">
      <w:pPr>
        <w:shd w:val="clear" w:color="auto" w:fill="FFFFFF"/>
        <w:ind w:firstLine="274"/>
        <w:jc w:val="center"/>
        <w:rPr>
          <w:b/>
          <w:bCs/>
          <w:spacing w:val="-7"/>
          <w:lang w:val="en-US"/>
        </w:rPr>
      </w:pPr>
      <w:r w:rsidRPr="00D83E70">
        <w:rPr>
          <w:b/>
          <w:bCs/>
          <w:spacing w:val="-7"/>
        </w:rPr>
        <w:t>Раздел</w:t>
      </w:r>
      <w:r w:rsidRPr="00D83E70">
        <w:rPr>
          <w:b/>
          <w:bCs/>
          <w:spacing w:val="-7"/>
          <w:lang w:val="en-US"/>
        </w:rPr>
        <w:t xml:space="preserve"> 3. </w:t>
      </w:r>
      <w:r w:rsidRPr="00D83E70">
        <w:rPr>
          <w:b/>
          <w:bCs/>
          <w:spacing w:val="-7"/>
        </w:rPr>
        <w:t>пункт</w:t>
      </w:r>
      <w:r w:rsidRPr="00D83E70">
        <w:rPr>
          <w:b/>
          <w:bCs/>
          <w:spacing w:val="-7"/>
          <w:lang w:val="en-US"/>
        </w:rPr>
        <w:t xml:space="preserve"> 3.3</w:t>
      </w:r>
    </w:p>
    <w:p w:rsidR="002C49FA" w:rsidRPr="00D83E70" w:rsidRDefault="002C49FA" w:rsidP="00A01C60">
      <w:pPr>
        <w:shd w:val="clear" w:color="auto" w:fill="FFFFFF"/>
        <w:ind w:firstLine="274"/>
        <w:jc w:val="center"/>
        <w:rPr>
          <w:b/>
          <w:bCs/>
          <w:lang w:val="en-US"/>
        </w:rPr>
      </w:pPr>
    </w:p>
    <w:p w:rsidR="002C49FA" w:rsidRDefault="002C49FA" w:rsidP="00A01C60">
      <w:pPr>
        <w:pStyle w:val="Heading2"/>
        <w:shd w:val="clear" w:color="auto" w:fill="FFFFFF"/>
        <w:jc w:val="center"/>
        <w:rPr>
          <w:i w:val="0"/>
          <w:iCs w:val="0"/>
          <w:lang w:val="en-US"/>
        </w:rPr>
      </w:pPr>
      <w:r w:rsidRPr="00D83E70">
        <w:rPr>
          <w:i w:val="0"/>
          <w:iCs w:val="0"/>
          <w:lang w:val="en-US"/>
        </w:rPr>
        <w:t>George Stephenson</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George Stephenson is one of the most famous </w:t>
      </w:r>
      <w:hyperlink r:id="rId291" w:tooltip="Глоссарий: engine" w:history="1">
        <w:r w:rsidRPr="00A01C60">
          <w:rPr>
            <w:rStyle w:val="Hyperlink"/>
            <w:color w:val="auto"/>
            <w:sz w:val="24"/>
            <w:szCs w:val="24"/>
            <w:u w:val="none"/>
            <w:lang w:val="en-US"/>
          </w:rPr>
          <w:t>engine</w:t>
        </w:r>
      </w:hyperlink>
      <w:r w:rsidRPr="00A01C60">
        <w:rPr>
          <w:sz w:val="24"/>
          <w:szCs w:val="24"/>
          <w:lang w:val="en-US"/>
        </w:rPr>
        <w:t>ers who ever lived. He is popularly regarded asthe author of the railway and the steam locomotive. No other invention had such an o</w:t>
      </w:r>
      <w:hyperlink r:id="rId292" w:tooltip="Выдающиеся изобретения человечества : verwhelming" w:history="1">
        <w:r w:rsidRPr="00A01C60">
          <w:rPr>
            <w:rStyle w:val="Hyperlink"/>
            <w:color w:val="auto"/>
            <w:sz w:val="24"/>
            <w:szCs w:val="24"/>
            <w:u w:val="none"/>
            <w:lang w:val="en-US"/>
          </w:rPr>
          <w:t>verwhelming</w:t>
        </w:r>
      </w:hyperlink>
      <w:r w:rsidRPr="00A01C60">
        <w:rPr>
          <w:sz w:val="24"/>
          <w:szCs w:val="24"/>
          <w:lang w:val="en-US"/>
        </w:rPr>
        <w:t>effect upon society as this first form of mechanical transport.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George Stephenson was born at Wylam, Northumberland, on 9 June 1781. His early life was spent in extreme </w:t>
      </w:r>
      <w:hyperlink r:id="rId293" w:tooltip="Выдающиеся изобретения человечества : poverty" w:history="1">
        <w:r w:rsidRPr="00A01C60">
          <w:rPr>
            <w:rStyle w:val="Hyperlink"/>
            <w:color w:val="auto"/>
            <w:sz w:val="24"/>
            <w:szCs w:val="24"/>
            <w:u w:val="none"/>
            <w:lang w:val="en-US"/>
          </w:rPr>
          <w:t>poverty</w:t>
        </w:r>
      </w:hyperlink>
      <w:r w:rsidRPr="00A01C60">
        <w:rPr>
          <w:sz w:val="24"/>
          <w:szCs w:val="24"/>
          <w:lang w:val="en-US"/>
        </w:rPr>
        <w:t>, but in 1804 he moved Killingworth </w:t>
      </w:r>
      <w:hyperlink r:id="rId294" w:tooltip="Выдающиеся изобретения человечества : supplementing his income" w:history="1">
        <w:r w:rsidRPr="00A01C60">
          <w:rPr>
            <w:rStyle w:val="Hyperlink"/>
            <w:color w:val="auto"/>
            <w:sz w:val="24"/>
            <w:szCs w:val="24"/>
            <w:u w:val="none"/>
            <w:lang w:val="en-US"/>
          </w:rPr>
          <w:t>supplementing his income</w:t>
        </w:r>
      </w:hyperlink>
      <w:r w:rsidRPr="00A01C60">
        <w:rPr>
          <w:sz w:val="24"/>
          <w:szCs w:val="24"/>
          <w:lang w:val="en-US"/>
        </w:rPr>
        <w:t> by repairing watches and clocks, and in 1812 he was appointed </w:t>
      </w:r>
      <w:hyperlink r:id="rId295" w:tooltip="Выдающиеся изобретения человечества : enginewright" w:history="1">
        <w:r w:rsidRPr="00A01C60">
          <w:rPr>
            <w:rStyle w:val="Hyperlink"/>
            <w:color w:val="auto"/>
            <w:sz w:val="24"/>
            <w:szCs w:val="24"/>
            <w:u w:val="none"/>
            <w:lang w:val="en-US"/>
          </w:rPr>
          <w:t>enginewright</w:t>
        </w:r>
      </w:hyperlink>
      <w:r w:rsidRPr="00A01C60">
        <w:rPr>
          <w:sz w:val="24"/>
          <w:szCs w:val="24"/>
          <w:lang w:val="en-US"/>
        </w:rPr>
        <w:t> of High Pit </w:t>
      </w:r>
      <w:hyperlink r:id="rId296" w:tooltip="Выдающиеся изобретения человечества : colliery" w:history="1">
        <w:r w:rsidRPr="00A01C60">
          <w:rPr>
            <w:rStyle w:val="Hyperlink"/>
            <w:color w:val="auto"/>
            <w:sz w:val="24"/>
            <w:szCs w:val="24"/>
            <w:u w:val="none"/>
            <w:lang w:val="en-US"/>
          </w:rPr>
          <w:t>colliery</w:t>
        </w:r>
      </w:hyperlink>
      <w:r w:rsidRPr="00A01C60">
        <w:rPr>
          <w:sz w:val="24"/>
          <w:szCs w:val="24"/>
          <w:lang w:val="en-US"/>
        </w:rPr>
        <w:t>. In two years George Stephenson completed his first </w:t>
      </w:r>
      <w:hyperlink r:id="rId297" w:tooltip="Глоссарий: engine" w:history="1">
        <w:r w:rsidRPr="00A01C60">
          <w:rPr>
            <w:rStyle w:val="Hyperlink"/>
            <w:color w:val="auto"/>
            <w:sz w:val="24"/>
            <w:szCs w:val="24"/>
            <w:u w:val="none"/>
            <w:lang w:val="en-US"/>
          </w:rPr>
          <w:t>engine</w:t>
        </w:r>
      </w:hyperlink>
      <w:r w:rsidRPr="00A01C60">
        <w:rPr>
          <w:sz w:val="24"/>
          <w:szCs w:val="24"/>
          <w:lang w:val="en-US"/>
        </w:rPr>
        <w:t> which he put at work at Killingworth </w:t>
      </w:r>
      <w:hyperlink r:id="rId298" w:tooltip="Выдающиеся изобретения человечества : colliery" w:history="1">
        <w:r w:rsidRPr="00A01C60">
          <w:rPr>
            <w:rStyle w:val="Hyperlink"/>
            <w:color w:val="auto"/>
            <w:sz w:val="24"/>
            <w:szCs w:val="24"/>
            <w:u w:val="none"/>
            <w:lang w:val="en-US"/>
          </w:rPr>
          <w:t>colliery</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In 1823, Stephenson was invited by his colleague, Edward Pease, to build and equip a railway from Stockton to Darlington. Stephenson persuaded the directors to use steam instead of </w:t>
      </w:r>
      <w:hyperlink r:id="rId299" w:tooltip="Выдающиеся изобретения человечества : horse traction" w:history="1">
        <w:r w:rsidRPr="00A01C60">
          <w:rPr>
            <w:rStyle w:val="Hyperlink"/>
            <w:color w:val="auto"/>
            <w:sz w:val="24"/>
            <w:szCs w:val="24"/>
            <w:u w:val="none"/>
            <w:lang w:val="en-US"/>
          </w:rPr>
          <w:t>horse traction</w:t>
        </w:r>
      </w:hyperlink>
      <w:r w:rsidRPr="00A01C60">
        <w:rPr>
          <w:sz w:val="24"/>
          <w:szCs w:val="24"/>
          <w:lang w:val="en-US"/>
        </w:rPr>
        <w:t>. The railway opened on 27 September 1825, and the first public passenger train in the world was drawn by Stephenson’s Active, later renamed Locomotive.</w:t>
      </w:r>
    </w:p>
    <w:p w:rsidR="002C49FA"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In 1829 the </w:t>
      </w:r>
      <w:hyperlink r:id="rId300" w:tooltip="Nanotechnology: liver" w:history="1">
        <w:r w:rsidRPr="00A01C60">
          <w:rPr>
            <w:rStyle w:val="Hyperlink"/>
            <w:color w:val="auto"/>
            <w:sz w:val="24"/>
            <w:szCs w:val="24"/>
            <w:u w:val="none"/>
            <w:lang w:val="en-US"/>
          </w:rPr>
          <w:t>Liver</w:t>
        </w:r>
      </w:hyperlink>
      <w:r w:rsidRPr="00A01C60">
        <w:rPr>
          <w:sz w:val="24"/>
          <w:szCs w:val="24"/>
          <w:lang w:val="en-US"/>
        </w:rPr>
        <w:t>pool and Manchester railway </w:t>
      </w:r>
      <w:hyperlink r:id="rId301" w:tooltip="Выдающиеся изобретения человечества : held a contest" w:history="1">
        <w:r w:rsidRPr="00A01C60">
          <w:rPr>
            <w:rStyle w:val="Hyperlink"/>
            <w:color w:val="auto"/>
            <w:sz w:val="24"/>
            <w:szCs w:val="24"/>
            <w:u w:val="none"/>
            <w:lang w:val="en-US"/>
          </w:rPr>
          <w:t>held a contest</w:t>
        </w:r>
      </w:hyperlink>
      <w:r w:rsidRPr="00A01C60">
        <w:rPr>
          <w:sz w:val="24"/>
          <w:szCs w:val="24"/>
          <w:lang w:val="en-US"/>
        </w:rPr>
        <w:t> to decide upon the best kind of traction to use and it was won by Stephenson's Rocket. The Rocket insured a place for the </w:t>
      </w:r>
      <w:hyperlink r:id="rId302" w:tooltip="Выдающиеся изобретения человечества : steam locomotive" w:history="1">
        <w:r w:rsidRPr="00A01C60">
          <w:rPr>
            <w:rStyle w:val="Hyperlink"/>
            <w:color w:val="auto"/>
            <w:sz w:val="24"/>
            <w:szCs w:val="24"/>
            <w:u w:val="none"/>
            <w:lang w:val="en-US"/>
          </w:rPr>
          <w:t>steam locomotive</w:t>
        </w:r>
      </w:hyperlink>
      <w:r w:rsidRPr="00A01C60">
        <w:rPr>
          <w:sz w:val="24"/>
          <w:szCs w:val="24"/>
          <w:lang w:val="en-US"/>
        </w:rPr>
        <w:t>as a </w:t>
      </w:r>
      <w:hyperlink r:id="rId303" w:tooltip="Glossary: mean" w:history="1">
        <w:r w:rsidRPr="00A01C60">
          <w:rPr>
            <w:rStyle w:val="Hyperlink"/>
            <w:color w:val="auto"/>
            <w:sz w:val="24"/>
            <w:szCs w:val="24"/>
            <w:u w:val="none"/>
            <w:lang w:val="en-US"/>
          </w:rPr>
          <w:t>mean</w:t>
        </w:r>
      </w:hyperlink>
      <w:r w:rsidRPr="00A01C60">
        <w:rPr>
          <w:sz w:val="24"/>
          <w:szCs w:val="24"/>
          <w:lang w:val="en-US"/>
        </w:rPr>
        <w:t>s of transport. The success of the Rocket was </w:t>
      </w:r>
      <w:hyperlink r:id="rId304" w:tooltip="Nanotechnology: attribute" w:history="1">
        <w:r w:rsidRPr="00A01C60">
          <w:rPr>
            <w:rStyle w:val="Hyperlink"/>
            <w:color w:val="auto"/>
            <w:sz w:val="24"/>
            <w:szCs w:val="24"/>
            <w:u w:val="none"/>
            <w:lang w:val="en-US"/>
          </w:rPr>
          <w:t>attribute</w:t>
        </w:r>
      </w:hyperlink>
      <w:r w:rsidRPr="00A01C60">
        <w:rPr>
          <w:sz w:val="24"/>
          <w:szCs w:val="24"/>
          <w:lang w:val="en-US"/>
        </w:rPr>
        <w:t>d to its </w:t>
      </w:r>
      <w:hyperlink r:id="rId305" w:tooltip="Выдающиеся изобретения человечества : multitube boiler" w:history="1">
        <w:r w:rsidRPr="00A01C60">
          <w:rPr>
            <w:rStyle w:val="Hyperlink"/>
            <w:color w:val="auto"/>
            <w:sz w:val="24"/>
            <w:szCs w:val="24"/>
            <w:u w:val="none"/>
            <w:lang w:val="en-US"/>
          </w:rPr>
          <w:t>multitube boiler</w:t>
        </w:r>
      </w:hyperlink>
      <w:r w:rsidRPr="00A01C60">
        <w:rPr>
          <w:sz w:val="24"/>
          <w:szCs w:val="24"/>
          <w:lang w:val="en-US"/>
        </w:rPr>
        <w:t> and its more efficient system for exhausting the steam and creating a draft in the Firefox, basic </w:t>
      </w:r>
      <w:hyperlink r:id="rId306" w:tooltip="Towns and cities in Russia: feature" w:history="1">
        <w:r w:rsidRPr="00A01C60">
          <w:rPr>
            <w:rStyle w:val="Hyperlink"/>
            <w:color w:val="auto"/>
            <w:sz w:val="24"/>
            <w:szCs w:val="24"/>
            <w:u w:val="none"/>
            <w:lang w:val="en-US"/>
          </w:rPr>
          <w:t>feature</w:t>
        </w:r>
      </w:hyperlink>
      <w:r w:rsidRPr="00A01C60">
        <w:rPr>
          <w:sz w:val="24"/>
          <w:szCs w:val="24"/>
          <w:lang w:val="en-US"/>
        </w:rPr>
        <w:t>s that continued to be used in the </w:t>
      </w:r>
      <w:hyperlink r:id="rId307" w:tooltip="Выдающиеся изобретения человечества : steam locomotive" w:history="1">
        <w:r w:rsidRPr="00A01C60">
          <w:rPr>
            <w:rStyle w:val="Hyperlink"/>
            <w:color w:val="auto"/>
            <w:sz w:val="24"/>
            <w:szCs w:val="24"/>
            <w:u w:val="none"/>
            <w:lang w:val="en-US"/>
          </w:rPr>
          <w:t>steam locomotive</w:t>
        </w:r>
      </w:hyperlink>
      <w:r w:rsidRPr="00A01C60">
        <w:rPr>
          <w:sz w:val="24"/>
          <w:szCs w:val="24"/>
          <w:lang w:val="en-US"/>
        </w:rPr>
        <w:t>. The Rocket had one pair of driving wheels. After it came the </w:t>
      </w:r>
      <w:hyperlink r:id="rId308" w:tooltip="Выдающиеся изобретения человечества : four-coupled locomotive" w:history="1">
        <w:r w:rsidRPr="00A01C60">
          <w:rPr>
            <w:rStyle w:val="Hyperlink"/>
            <w:color w:val="auto"/>
            <w:sz w:val="24"/>
            <w:szCs w:val="24"/>
            <w:u w:val="none"/>
            <w:lang w:val="en-US"/>
          </w:rPr>
          <w:t>four-coupled locomotive</w:t>
        </w:r>
      </w:hyperlink>
      <w:r w:rsidRPr="00A01C60">
        <w:rPr>
          <w:sz w:val="24"/>
          <w:szCs w:val="24"/>
          <w:lang w:val="en-US"/>
        </w:rPr>
        <w:t>, flowed by the six-coupled. The number of coupled wheels grew to a maximum of 14, a locomotive with this remarkable number being built in Russian. </w:t>
      </w:r>
      <w:r w:rsidRPr="00A01C60">
        <w:rPr>
          <w:sz w:val="24"/>
          <w:szCs w:val="24"/>
          <w:lang w:val="en-US"/>
        </w:rPr>
        <w:br/>
        <w:t>The </w:t>
      </w:r>
      <w:hyperlink r:id="rId309" w:tooltip="Nanotechnology: liver" w:history="1">
        <w:r w:rsidRPr="00A01C60">
          <w:rPr>
            <w:rStyle w:val="Hyperlink"/>
            <w:color w:val="auto"/>
            <w:sz w:val="24"/>
            <w:szCs w:val="24"/>
            <w:u w:val="none"/>
            <w:lang w:val="en-US"/>
          </w:rPr>
          <w:t>Liver</w:t>
        </w:r>
      </w:hyperlink>
      <w:r w:rsidRPr="00A01C60">
        <w:rPr>
          <w:sz w:val="24"/>
          <w:szCs w:val="24"/>
          <w:lang w:val="en-US"/>
        </w:rPr>
        <w:t>pool and Manchester railway was opened on 15 September 1830, and it became the first public railway on which all traffic </w:t>
      </w:r>
      <w:hyperlink r:id="rId310" w:tooltip="Выдающиеся изобретения человечества : was hauled by" w:history="1">
        <w:r w:rsidRPr="00D83E70">
          <w:rPr>
            <w:rStyle w:val="Hyperlink"/>
            <w:color w:val="auto"/>
            <w:sz w:val="24"/>
            <w:szCs w:val="24"/>
            <w:u w:val="none"/>
            <w:lang w:val="en-US"/>
          </w:rPr>
          <w:t>was hauled by</w:t>
        </w:r>
      </w:hyperlink>
      <w:r>
        <w:rPr>
          <w:rStyle w:val="Hyperlink"/>
          <w:color w:val="auto"/>
          <w:sz w:val="24"/>
          <w:szCs w:val="24"/>
          <w:u w:val="none"/>
          <w:lang w:val="en-US"/>
        </w:rPr>
        <w:t xml:space="preserve"> steam locomotive.</w:t>
      </w:r>
      <w:r w:rsidRPr="00D83E70">
        <w:rPr>
          <w:sz w:val="24"/>
          <w:szCs w:val="24"/>
          <w:lang w:val="en-US"/>
        </w:rPr>
        <w:t>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Stephenson was </w:t>
      </w:r>
      <w:hyperlink r:id="rId311" w:tooltip="Глоссарий: engine" w:history="1">
        <w:r w:rsidRPr="00A01C60">
          <w:rPr>
            <w:rStyle w:val="Hyperlink"/>
            <w:color w:val="auto"/>
            <w:sz w:val="24"/>
            <w:szCs w:val="24"/>
            <w:u w:val="none"/>
            <w:lang w:val="en-US"/>
          </w:rPr>
          <w:t>engine</w:t>
        </w:r>
      </w:hyperlink>
      <w:r w:rsidRPr="00A01C60">
        <w:rPr>
          <w:sz w:val="24"/>
          <w:szCs w:val="24"/>
          <w:lang w:val="en-US"/>
        </w:rPr>
        <w:t>er of many other railways in the midlands, he was also consultant to many foreign companies, notably in Belgium and Spain.                   His only son Robert Stephenson </w:t>
      </w:r>
      <w:hyperlink r:id="rId312" w:tooltip="Выдающиеся изобретения человечества : assist" w:history="1">
        <w:r w:rsidRPr="00A01C60">
          <w:rPr>
            <w:rStyle w:val="Hyperlink"/>
            <w:color w:val="auto"/>
            <w:sz w:val="24"/>
            <w:szCs w:val="24"/>
            <w:u w:val="none"/>
            <w:lang w:val="en-US"/>
          </w:rPr>
          <w:t>assist</w:t>
        </w:r>
      </w:hyperlink>
      <w:r w:rsidRPr="00A01C60">
        <w:rPr>
          <w:sz w:val="24"/>
          <w:szCs w:val="24"/>
          <w:lang w:val="en-US"/>
        </w:rPr>
        <w:t>ed him in a survey for the Stok-ton and Darlington and </w:t>
      </w:r>
      <w:hyperlink r:id="rId313" w:tooltip="Nanotechnology: liver" w:history="1">
        <w:r w:rsidRPr="00A01C60">
          <w:rPr>
            <w:rStyle w:val="Hyperlink"/>
            <w:color w:val="auto"/>
            <w:sz w:val="24"/>
            <w:szCs w:val="24"/>
            <w:u w:val="none"/>
            <w:lang w:val="en-US"/>
          </w:rPr>
          <w:t>Liver</w:t>
        </w:r>
      </w:hyperlink>
      <w:r w:rsidRPr="00A01C60">
        <w:rPr>
          <w:sz w:val="24"/>
          <w:szCs w:val="24"/>
          <w:lang w:val="en-US"/>
        </w:rPr>
        <w:t>pool and Manchester railways, but, however, Robert was particularly </w:t>
      </w:r>
      <w:hyperlink r:id="rId314" w:tooltip="Technologies of the 21- st Century: concern" w:history="1">
        <w:r w:rsidRPr="00A01C60">
          <w:rPr>
            <w:rStyle w:val="Hyperlink"/>
            <w:color w:val="auto"/>
            <w:sz w:val="24"/>
            <w:szCs w:val="24"/>
            <w:u w:val="none"/>
            <w:lang w:val="en-US"/>
          </w:rPr>
          <w:t>concern</w:t>
        </w:r>
      </w:hyperlink>
      <w:r w:rsidRPr="00A01C60">
        <w:rPr>
          <w:sz w:val="24"/>
          <w:szCs w:val="24"/>
          <w:lang w:val="en-US"/>
        </w:rPr>
        <w:t>ed with the construction of railway bridge and his work extended to Sweden, Denmark, Belgium, Switzerland and Egypt.                                                          </w:t>
      </w:r>
      <w:r w:rsidRPr="00A01C60">
        <w:rPr>
          <w:sz w:val="24"/>
          <w:szCs w:val="24"/>
          <w:lang w:val="en-US"/>
        </w:rPr>
        <w:br/>
        <w:t>George Stephenson’s last years were spent </w:t>
      </w:r>
      <w:hyperlink r:id="rId315" w:tooltip="Выдающиеся изобретения человечества : in retirement" w:history="1">
        <w:r w:rsidRPr="00A01C60">
          <w:rPr>
            <w:rStyle w:val="Hyperlink"/>
            <w:color w:val="auto"/>
            <w:sz w:val="24"/>
            <w:szCs w:val="24"/>
            <w:u w:val="none"/>
            <w:lang w:val="en-US"/>
          </w:rPr>
          <w:t>in retirement</w:t>
        </w:r>
      </w:hyperlink>
      <w:r w:rsidRPr="00A01C60">
        <w:rPr>
          <w:sz w:val="24"/>
          <w:szCs w:val="24"/>
          <w:lang w:val="en-US"/>
        </w:rPr>
        <w:t> at Tapton House, Chesterfield, where he died on 12 August 1848.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w:t>
      </w:r>
      <w:hyperlink r:id="rId316" w:tooltip="Nanotechnology: development" w:history="1">
        <w:r w:rsidRPr="00A01C60">
          <w:rPr>
            <w:rStyle w:val="Hyperlink"/>
            <w:color w:val="auto"/>
            <w:sz w:val="24"/>
            <w:szCs w:val="24"/>
            <w:u w:val="none"/>
            <w:lang w:val="en-US"/>
          </w:rPr>
          <w:t>development</w:t>
        </w:r>
      </w:hyperlink>
      <w:r w:rsidRPr="00A01C60">
        <w:rPr>
          <w:sz w:val="24"/>
          <w:szCs w:val="24"/>
          <w:lang w:val="en-US"/>
        </w:rPr>
        <w:t> of railways is one of the great </w:t>
      </w:r>
      <w:hyperlink r:id="rId317" w:tooltip="Выдающиеся изобретения человечества : landmarks" w:history="1">
        <w:r w:rsidRPr="00A01C60">
          <w:rPr>
            <w:rStyle w:val="Hyperlink"/>
            <w:color w:val="auto"/>
            <w:sz w:val="24"/>
            <w:szCs w:val="24"/>
            <w:u w:val="none"/>
            <w:lang w:val="en-US"/>
          </w:rPr>
          <w:t>landmarks</w:t>
        </w:r>
      </w:hyperlink>
      <w:r w:rsidRPr="00A01C60">
        <w:rPr>
          <w:sz w:val="24"/>
          <w:szCs w:val="24"/>
          <w:lang w:val="en-US"/>
        </w:rPr>
        <w:t> in the progress of human civilization. And of course, George Stephenson’s name, </w:t>
      </w:r>
      <w:hyperlink r:id="rId318" w:tooltip="Выдающиеся изобретения человечества : a prominent engineer" w:history="1">
        <w:r w:rsidRPr="00A01C60">
          <w:rPr>
            <w:rStyle w:val="Hyperlink"/>
            <w:color w:val="auto"/>
            <w:sz w:val="24"/>
            <w:szCs w:val="24"/>
            <w:u w:val="none"/>
            <w:lang w:val="en-US"/>
          </w:rPr>
          <w:t>a prominent engineer</w:t>
        </w:r>
      </w:hyperlink>
      <w:r w:rsidRPr="00A01C60">
        <w:rPr>
          <w:sz w:val="24"/>
          <w:szCs w:val="24"/>
          <w:lang w:val="en-US"/>
        </w:rPr>
        <w:t> in the history of railways is g</w:t>
      </w:r>
      <w:r>
        <w:rPr>
          <w:sz w:val="24"/>
          <w:szCs w:val="24"/>
          <w:lang w:val="en-US"/>
        </w:rPr>
        <w:t>reat a</w:t>
      </w:r>
      <w:r w:rsidRPr="00A01C60">
        <w:rPr>
          <w:sz w:val="24"/>
          <w:szCs w:val="24"/>
          <w:lang w:val="en-US"/>
        </w:rPr>
        <w:t xml:space="preserve"> monument to father and son was </w:t>
      </w:r>
      <w:hyperlink r:id="rId319" w:tooltip="Выдающиеся изобретения человечества : erect" w:history="1">
        <w:r w:rsidRPr="00A01C60">
          <w:rPr>
            <w:rStyle w:val="Hyperlink"/>
            <w:color w:val="auto"/>
            <w:sz w:val="24"/>
            <w:szCs w:val="24"/>
            <w:u w:val="none"/>
            <w:lang w:val="en-US"/>
          </w:rPr>
          <w:t>erect</w:t>
        </w:r>
      </w:hyperlink>
      <w:r w:rsidRPr="00A01C60">
        <w:rPr>
          <w:sz w:val="24"/>
          <w:szCs w:val="24"/>
          <w:lang w:val="en-US"/>
        </w:rPr>
        <w:t>ed in Westminster Abbey.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rPr>
        <w:t>Раздел</w:t>
      </w:r>
      <w:r w:rsidRPr="00D83E70">
        <w:rPr>
          <w:b/>
          <w:bCs/>
          <w:sz w:val="24"/>
          <w:szCs w:val="24"/>
          <w:lang w:val="en-US"/>
        </w:rPr>
        <w:t xml:space="preserve"> 4. </w:t>
      </w:r>
      <w:r w:rsidRPr="00D83E70">
        <w:rPr>
          <w:b/>
          <w:bCs/>
          <w:sz w:val="24"/>
          <w:szCs w:val="24"/>
        </w:rPr>
        <w:t>пункт</w:t>
      </w:r>
      <w:r w:rsidRPr="00D83E70">
        <w:rPr>
          <w:b/>
          <w:bCs/>
          <w:sz w:val="24"/>
          <w:szCs w:val="24"/>
          <w:lang w:val="en-US"/>
        </w:rPr>
        <w:t xml:space="preserve"> 4.1</w:t>
      </w:r>
    </w:p>
    <w:p w:rsidR="002C49FA" w:rsidRPr="00D83E7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Default="002C49FA" w:rsidP="00A01C60">
      <w:pPr>
        <w:pStyle w:val="Heading2"/>
        <w:shd w:val="clear" w:color="auto" w:fill="FFFFFF"/>
        <w:jc w:val="center"/>
        <w:rPr>
          <w:i w:val="0"/>
          <w:iCs w:val="0"/>
          <w:lang w:val="en-US"/>
        </w:rPr>
      </w:pPr>
      <w:r w:rsidRPr="00D83E70">
        <w:rPr>
          <w:i w:val="0"/>
          <w:iCs w:val="0"/>
          <w:lang w:val="en-US"/>
        </w:rPr>
        <w:t>Text I Russia: geography and economy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1.2 Text The </w:t>
      </w:r>
      <w:hyperlink r:id="rId320" w:tooltip="Russian Federation" w:history="1">
        <w:r w:rsidRPr="00A01C60">
          <w:rPr>
            <w:rStyle w:val="Hyperlink"/>
            <w:color w:val="auto"/>
            <w:sz w:val="24"/>
            <w:szCs w:val="24"/>
            <w:u w:val="none"/>
            <w:lang w:val="en-US"/>
          </w:rPr>
          <w:t>Russian Federation</w:t>
        </w:r>
      </w:hyperlink>
      <w:r w:rsidRPr="00A01C60">
        <w:rPr>
          <w:sz w:val="24"/>
          <w:szCs w:val="24"/>
          <w:lang w:val="en-US"/>
        </w:rPr>
        <w:t> In area, the </w:t>
      </w:r>
      <w:hyperlink r:id="rId321" w:tooltip="Russian Federation" w:history="1">
        <w:r w:rsidRPr="00A01C60">
          <w:rPr>
            <w:rStyle w:val="Hyperlink"/>
            <w:color w:val="auto"/>
            <w:sz w:val="24"/>
            <w:szCs w:val="24"/>
            <w:u w:val="none"/>
            <w:lang w:val="en-US"/>
          </w:rPr>
          <w:t>Russian Federation</w:t>
        </w:r>
      </w:hyperlink>
      <w:r w:rsidRPr="00A01C60">
        <w:rPr>
          <w:sz w:val="24"/>
          <w:szCs w:val="24"/>
          <w:lang w:val="en-US"/>
        </w:rPr>
        <w:t> is the largest country in the world. Its total area is about 17 million square kilometers. It occupies most of </w:t>
      </w:r>
      <w:hyperlink r:id="rId322" w:tooltip="Glossary: Easter" w:history="1">
        <w:r w:rsidRPr="00A01C60">
          <w:rPr>
            <w:rStyle w:val="Hyperlink"/>
            <w:color w:val="auto"/>
            <w:sz w:val="24"/>
            <w:szCs w:val="24"/>
            <w:u w:val="none"/>
            <w:lang w:val="en-US"/>
          </w:rPr>
          <w:t>Easter</w:t>
        </w:r>
      </w:hyperlink>
      <w:r w:rsidRPr="00A01C60">
        <w:rPr>
          <w:sz w:val="24"/>
          <w:szCs w:val="24"/>
          <w:lang w:val="en-US"/>
        </w:rPr>
        <w:t>n Europe and Northern Asia. Russia </w:t>
      </w:r>
      <w:hyperlink r:id="rId323" w:tooltip="Glossary: stretch" w:history="1">
        <w:r w:rsidRPr="00A01C60">
          <w:rPr>
            <w:rStyle w:val="Hyperlink"/>
            <w:color w:val="auto"/>
            <w:sz w:val="24"/>
            <w:szCs w:val="24"/>
            <w:u w:val="none"/>
            <w:lang w:val="en-US"/>
          </w:rPr>
          <w:t>stretch</w:t>
        </w:r>
      </w:hyperlink>
      <w:r w:rsidRPr="00A01C60">
        <w:rPr>
          <w:sz w:val="24"/>
          <w:szCs w:val="24"/>
          <w:lang w:val="en-US"/>
        </w:rPr>
        <w:t>es from the Baltic Sea in the West to the Pacific Ocean in the East and from the Arctic Ocean in the North to the Black Sea and the Caucasus, the Altai, and the Sayan mountains, and the Amur and the Ussuri </w:t>
      </w:r>
      <w:hyperlink r:id="rId324" w:tooltip="Глоссарий: river" w:history="1">
        <w:r w:rsidRPr="00A01C60">
          <w:rPr>
            <w:rStyle w:val="Hyperlink"/>
            <w:color w:val="auto"/>
            <w:sz w:val="24"/>
            <w:szCs w:val="24"/>
            <w:u w:val="none"/>
            <w:lang w:val="en-US"/>
          </w:rPr>
          <w:t>river</w:t>
        </w:r>
      </w:hyperlink>
      <w:r w:rsidRPr="00A01C60">
        <w:rPr>
          <w:sz w:val="24"/>
          <w:szCs w:val="24"/>
          <w:lang w:val="en-US"/>
        </w:rPr>
        <w:t>s in the South. It is bordered by Norway and Finland in the north-west, Estonia, Latvia, Belarus and the Ukraine in the West, Georgia and Azerbaijan in the south-west, and Kazakhstan , Mongolia, China along the </w:t>
      </w:r>
      <w:hyperlink r:id="rId325" w:tooltip="Глоссарий: southern" w:history="1">
        <w:r w:rsidRPr="00A01C60">
          <w:rPr>
            <w:rStyle w:val="Hyperlink"/>
            <w:color w:val="auto"/>
            <w:sz w:val="24"/>
            <w:szCs w:val="24"/>
            <w:u w:val="none"/>
            <w:lang w:val="en-US"/>
          </w:rPr>
          <w:t>southern</w:t>
        </w:r>
      </w:hyperlink>
      <w:r w:rsidRPr="00A01C60">
        <w:rPr>
          <w:sz w:val="24"/>
          <w:szCs w:val="24"/>
          <w:lang w:val="en-US"/>
        </w:rPr>
        <w:t> border. The federation comprises 21 republics. The land of Russia varies from thick forests to barren deserts, from high peaked mountains to deep valleys. </w:t>
      </w:r>
      <w:hyperlink r:id="rId326" w:tooltip="Russian Federation" w:history="1">
        <w:r w:rsidRPr="00A01C60">
          <w:rPr>
            <w:rStyle w:val="Hyperlink"/>
            <w:color w:val="auto"/>
            <w:sz w:val="24"/>
            <w:szCs w:val="24"/>
            <w:u w:val="none"/>
            <w:lang w:val="en-US"/>
          </w:rPr>
          <w:t>Russian Federation</w:t>
        </w:r>
      </w:hyperlink>
      <w:r w:rsidRPr="00A01C60">
        <w:rPr>
          <w:sz w:val="24"/>
          <w:szCs w:val="24"/>
          <w:lang w:val="en-US"/>
        </w:rPr>
        <w:t> is </w:t>
      </w:r>
      <w:hyperlink r:id="rId327" w:tooltip="Глоссарий: locate" w:history="1">
        <w:r w:rsidRPr="00A01C60">
          <w:rPr>
            <w:rStyle w:val="Hyperlink"/>
            <w:color w:val="auto"/>
            <w:sz w:val="24"/>
            <w:szCs w:val="24"/>
            <w:u w:val="none"/>
            <w:lang w:val="en-US"/>
          </w:rPr>
          <w:t>locate</w:t>
        </w:r>
      </w:hyperlink>
      <w:r w:rsidRPr="00A01C60">
        <w:rPr>
          <w:sz w:val="24"/>
          <w:szCs w:val="24"/>
          <w:lang w:val="en-US"/>
        </w:rPr>
        <w:t>d on two plains, Great Russian Plain and West Siberian Lowland. The longest mountain chains are the </w:t>
      </w:r>
      <w:hyperlink r:id="rId328" w:tooltip="Глоссарий: Urals" w:history="1">
        <w:r w:rsidRPr="00A01C60">
          <w:rPr>
            <w:rStyle w:val="Hyperlink"/>
            <w:color w:val="auto"/>
            <w:sz w:val="24"/>
            <w:szCs w:val="24"/>
            <w:u w:val="none"/>
            <w:lang w:val="en-US"/>
          </w:rPr>
          <w:t>Urals</w:t>
        </w:r>
      </w:hyperlink>
      <w:r w:rsidRPr="00A01C60">
        <w:rPr>
          <w:sz w:val="24"/>
          <w:szCs w:val="24"/>
          <w:lang w:val="en-US"/>
        </w:rPr>
        <w:t>, separating Europe from Asia, the Caucasus, the Altai. Russia’s most important </w:t>
      </w:r>
      <w:hyperlink r:id="rId329" w:tooltip="Глоссарий: river" w:history="1">
        <w:r w:rsidRPr="00A01C60">
          <w:rPr>
            <w:rStyle w:val="Hyperlink"/>
            <w:color w:val="auto"/>
            <w:sz w:val="24"/>
            <w:szCs w:val="24"/>
            <w:u w:val="none"/>
            <w:lang w:val="en-US"/>
          </w:rPr>
          <w:t>river</w:t>
        </w:r>
      </w:hyperlink>
      <w:r w:rsidRPr="00A01C60">
        <w:rPr>
          <w:sz w:val="24"/>
          <w:szCs w:val="24"/>
          <w:lang w:val="en-US"/>
        </w:rPr>
        <w:t>s are the Volga, Europe’s biggest </w:t>
      </w:r>
      <w:hyperlink r:id="rId330" w:tooltip="Глоссарий: river" w:history="1">
        <w:r w:rsidRPr="00A01C60">
          <w:rPr>
            <w:rStyle w:val="Hyperlink"/>
            <w:color w:val="auto"/>
            <w:sz w:val="24"/>
            <w:szCs w:val="24"/>
            <w:u w:val="none"/>
            <w:lang w:val="en-US"/>
          </w:rPr>
          <w:t>river</w:t>
        </w:r>
      </w:hyperlink>
      <w:r w:rsidRPr="00A01C60">
        <w:rPr>
          <w:sz w:val="24"/>
          <w:szCs w:val="24"/>
          <w:lang w:val="en-US"/>
        </w:rPr>
        <w:t>, flowing into the Caspian Sea, the main Siberian </w:t>
      </w:r>
      <w:hyperlink r:id="rId331" w:tooltip="Глоссарий: river" w:history="1">
        <w:r w:rsidRPr="00A01C60">
          <w:rPr>
            <w:rStyle w:val="Hyperlink"/>
            <w:color w:val="auto"/>
            <w:sz w:val="24"/>
            <w:szCs w:val="24"/>
            <w:u w:val="none"/>
            <w:lang w:val="en-US"/>
          </w:rPr>
          <w:t>river</w:t>
        </w:r>
      </w:hyperlink>
      <w:r w:rsidRPr="00A01C60">
        <w:rPr>
          <w:sz w:val="24"/>
          <w:szCs w:val="24"/>
          <w:lang w:val="en-US"/>
        </w:rPr>
        <w:t>s (the Ob, the Yenisei and the Lena), and the Amur in the Far East, flowing into the Pacific Ocean. The total number of </w:t>
      </w:r>
      <w:hyperlink r:id="rId332" w:tooltip="Глоссарий: river" w:history="1">
        <w:r w:rsidRPr="00A01C60">
          <w:rPr>
            <w:rStyle w:val="Hyperlink"/>
            <w:color w:val="auto"/>
            <w:sz w:val="24"/>
            <w:szCs w:val="24"/>
            <w:u w:val="none"/>
            <w:lang w:val="en-US"/>
          </w:rPr>
          <w:t>river</w:t>
        </w:r>
      </w:hyperlink>
      <w:r w:rsidRPr="00A01C60">
        <w:rPr>
          <w:sz w:val="24"/>
          <w:szCs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33" w:tooltip="Towns and cities in Russia: population" w:history="1">
        <w:r w:rsidRPr="00A01C60">
          <w:rPr>
            <w:rStyle w:val="Hyperlink"/>
            <w:color w:val="auto"/>
            <w:sz w:val="24"/>
            <w:szCs w:val="24"/>
            <w:u w:val="none"/>
            <w:lang w:val="en-US"/>
          </w:rPr>
          <w:t>population</w:t>
        </w:r>
      </w:hyperlink>
      <w:r w:rsidRPr="00A01C60">
        <w:rPr>
          <w:sz w:val="24"/>
          <w:szCs w:val="24"/>
          <w:lang w:val="en-US"/>
        </w:rPr>
        <w:t> of Russia is about 50 million people; 82 % of the </w:t>
      </w:r>
      <w:hyperlink r:id="rId334" w:tooltip="Towns and cities in Russia: population" w:history="1">
        <w:r w:rsidRPr="00A01C60">
          <w:rPr>
            <w:rStyle w:val="Hyperlink"/>
            <w:color w:val="auto"/>
            <w:sz w:val="24"/>
            <w:szCs w:val="24"/>
            <w:u w:val="none"/>
            <w:lang w:val="en-US"/>
          </w:rPr>
          <w:t>population</w:t>
        </w:r>
      </w:hyperlink>
      <w:r w:rsidRPr="00A01C60">
        <w:rPr>
          <w:sz w:val="24"/>
          <w:szCs w:val="24"/>
          <w:lang w:val="en-US"/>
        </w:rPr>
        <w:t> are Russians. Russia is a highly-industrialized-agrarian republic. Its vast mineral resources </w:t>
      </w:r>
      <w:hyperlink r:id="rId335" w:tooltip="Glossary: include" w:history="1">
        <w:r w:rsidRPr="00A01C60">
          <w:rPr>
            <w:rStyle w:val="Hyperlink"/>
            <w:color w:val="auto"/>
            <w:sz w:val="24"/>
            <w:szCs w:val="24"/>
            <w:u w:val="none"/>
            <w:lang w:val="en-US"/>
          </w:rPr>
          <w:t>include</w:t>
        </w:r>
      </w:hyperlink>
      <w:r w:rsidRPr="00A01C60">
        <w:rPr>
          <w:sz w:val="24"/>
          <w:szCs w:val="24"/>
          <w:lang w:val="en-US"/>
        </w:rPr>
        <w:t> oil and natural gas, coal, iron, zinc, lead, nickel, aluminium, gold and other non-</w:t>
      </w:r>
      <w:hyperlink r:id="rId336" w:tooltip="Глоссарий: ferrous" w:history="1">
        <w:r w:rsidRPr="00A01C60">
          <w:rPr>
            <w:rStyle w:val="Hyperlink"/>
            <w:color w:val="auto"/>
            <w:sz w:val="24"/>
            <w:szCs w:val="24"/>
            <w:u w:val="none"/>
            <w:lang w:val="en-US"/>
          </w:rPr>
          <w:t>ferrous</w:t>
        </w:r>
      </w:hyperlink>
      <w:r w:rsidRPr="00A01C60">
        <w:rPr>
          <w:sz w:val="24"/>
          <w:szCs w:val="24"/>
          <w:lang w:val="en-US"/>
        </w:rPr>
        <w:t> metals. Russia has the world’s largest oil and natural gas resources. Three-quarters of the republic’s mineral wealth is concentrated in Siberia and the Far East. Approximately 10 million people are engaged in agri</w:t>
      </w:r>
      <w:hyperlink r:id="rId337" w:tooltip="Глоссарий: culture" w:history="1">
        <w:r w:rsidRPr="00A01C60">
          <w:rPr>
            <w:rStyle w:val="Hyperlink"/>
            <w:color w:val="auto"/>
            <w:sz w:val="24"/>
            <w:szCs w:val="24"/>
            <w:u w:val="none"/>
            <w:lang w:val="en-US"/>
          </w:rPr>
          <w:t>culture</w:t>
        </w:r>
      </w:hyperlink>
      <w:r w:rsidRPr="00A01C60">
        <w:rPr>
          <w:sz w:val="24"/>
          <w:szCs w:val="24"/>
          <w:lang w:val="en-US"/>
        </w:rPr>
        <w:t> and they produce half of the region’s grain, meat, milk, and other dairy products. The largest granaries are </w:t>
      </w:r>
      <w:hyperlink r:id="rId338" w:tooltip="Глоссарий: locate" w:history="1">
        <w:r w:rsidRPr="00A01C60">
          <w:rPr>
            <w:rStyle w:val="Hyperlink"/>
            <w:color w:val="auto"/>
            <w:sz w:val="24"/>
            <w:szCs w:val="24"/>
            <w:u w:val="none"/>
            <w:lang w:val="en-US"/>
          </w:rPr>
          <w:t>locate</w:t>
        </w:r>
      </w:hyperlink>
      <w:r w:rsidRPr="00A01C60">
        <w:rPr>
          <w:sz w:val="24"/>
          <w:szCs w:val="24"/>
          <w:lang w:val="en-US"/>
        </w:rPr>
        <w:t>d in the North Caucasus and the Volga and the Amur regions. The capital of the </w:t>
      </w:r>
      <w:hyperlink r:id="rId339" w:tooltip="Russian Federation" w:history="1">
        <w:r w:rsidRPr="00A01C60">
          <w:rPr>
            <w:rStyle w:val="Hyperlink"/>
            <w:color w:val="auto"/>
            <w:sz w:val="24"/>
            <w:szCs w:val="24"/>
            <w:u w:val="none"/>
            <w:lang w:val="en-US"/>
          </w:rPr>
          <w:t>Russian Federation</w:t>
        </w:r>
      </w:hyperlink>
      <w:r w:rsidRPr="00A01C60">
        <w:rPr>
          <w:sz w:val="24"/>
          <w:szCs w:val="24"/>
          <w:lang w:val="en-US"/>
        </w:rPr>
        <w:t> is Moscow, with the </w:t>
      </w:r>
      <w:hyperlink r:id="rId340" w:tooltip="Towns and cities in Russia: population" w:history="1">
        <w:r w:rsidRPr="00A01C60">
          <w:rPr>
            <w:rStyle w:val="Hyperlink"/>
            <w:color w:val="auto"/>
            <w:sz w:val="24"/>
            <w:szCs w:val="24"/>
            <w:u w:val="none"/>
            <w:lang w:val="en-US"/>
          </w:rPr>
          <w:t>population</w:t>
        </w:r>
      </w:hyperlink>
      <w:r w:rsidRPr="00A01C60">
        <w:rPr>
          <w:sz w:val="24"/>
          <w:szCs w:val="24"/>
          <w:lang w:val="en-US"/>
        </w:rPr>
        <w:t> of about 10 million people. Russia is a constitutional republic, with P</w:t>
      </w:r>
      <w:hyperlink r:id="rId341" w:tooltip="Towns and cities in Russia: resident" w:history="1">
        <w:r w:rsidRPr="00A01C60">
          <w:rPr>
            <w:rStyle w:val="Hyperlink"/>
            <w:color w:val="auto"/>
            <w:sz w:val="24"/>
            <w:szCs w:val="24"/>
            <w:u w:val="none"/>
            <w:lang w:val="en-US"/>
          </w:rPr>
          <w:t>resident</w:t>
        </w:r>
      </w:hyperlink>
      <w:r w:rsidRPr="00A01C60">
        <w:rPr>
          <w:sz w:val="24"/>
          <w:szCs w:val="24"/>
          <w:lang w:val="en-US"/>
        </w:rPr>
        <w:t> as Head of State. The legislative power is vested in the Federal Assembly, consisting of the Council of Federation and the </w:t>
      </w:r>
      <w:hyperlink r:id="rId342" w:tooltip="proper nouns: State Duma" w:history="1">
        <w:r w:rsidRPr="00A01C60">
          <w:rPr>
            <w:rStyle w:val="Hyperlink"/>
            <w:color w:val="auto"/>
            <w:sz w:val="24"/>
            <w:szCs w:val="24"/>
            <w:u w:val="none"/>
            <w:lang w:val="en-US"/>
          </w:rPr>
          <w:t>State Duma</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jc w:val="center"/>
        <w:rPr>
          <w:b/>
          <w:bCs/>
          <w:lang w:val="en-US"/>
        </w:rPr>
      </w:pPr>
      <w:r w:rsidRPr="00D83E70">
        <w:rPr>
          <w:b/>
          <w:bCs/>
        </w:rPr>
        <w:t>Раздел</w:t>
      </w:r>
      <w:r w:rsidRPr="00D83E70">
        <w:rPr>
          <w:b/>
          <w:bCs/>
          <w:lang w:val="en-US"/>
        </w:rPr>
        <w:t xml:space="preserve"> 4. </w:t>
      </w:r>
      <w:r w:rsidRPr="00D83E70">
        <w:rPr>
          <w:b/>
          <w:bCs/>
        </w:rPr>
        <w:t>пункт</w:t>
      </w:r>
      <w:r w:rsidRPr="00D83E70">
        <w:rPr>
          <w:b/>
          <w:bCs/>
          <w:lang w:val="en-US"/>
        </w:rPr>
        <w:t xml:space="preserve"> 4.2</w:t>
      </w:r>
    </w:p>
    <w:p w:rsidR="002C49FA" w:rsidRPr="00D83E70" w:rsidRDefault="002C49FA" w:rsidP="00A01C60">
      <w:pPr>
        <w:jc w:val="center"/>
        <w:rPr>
          <w:b/>
          <w:bCs/>
          <w:lang w:val="en-US"/>
        </w:rPr>
      </w:pPr>
    </w:p>
    <w:p w:rsidR="002C49FA" w:rsidRDefault="002C49FA" w:rsidP="00A01C60">
      <w:pPr>
        <w:jc w:val="center"/>
        <w:rPr>
          <w:b/>
          <w:bCs/>
          <w:lang w:val="en-US"/>
        </w:rPr>
      </w:pPr>
      <w:r w:rsidRPr="00D83E70">
        <w:rPr>
          <w:b/>
          <w:bCs/>
          <w:lang w:val="en-US"/>
        </w:rPr>
        <w:t>Text II</w:t>
      </w:r>
    </w:p>
    <w:p w:rsidR="002C49FA" w:rsidRPr="00D83E70" w:rsidRDefault="002C49FA" w:rsidP="00A01C60">
      <w:pPr>
        <w:jc w:val="center"/>
        <w:rPr>
          <w:b/>
          <w:bCs/>
          <w:lang w:val="en-US"/>
        </w:rPr>
      </w:pPr>
    </w:p>
    <w:p w:rsidR="002C49FA" w:rsidRPr="00D83E70" w:rsidRDefault="002C49FA" w:rsidP="00A01C60">
      <w:pPr>
        <w:pStyle w:val="BodyText"/>
        <w:spacing w:after="0"/>
        <w:jc w:val="center"/>
        <w:rPr>
          <w:b/>
          <w:bCs/>
          <w:lang w:val="en-US"/>
        </w:rPr>
      </w:pPr>
      <w:r w:rsidRPr="00D83E70">
        <w:rPr>
          <w:b/>
          <w:bCs/>
          <w:lang w:val="en-US"/>
        </w:rPr>
        <w:t>State System of the Russian Federation</w:t>
      </w:r>
    </w:p>
    <w:p w:rsidR="002C49FA" w:rsidRPr="00A01C60" w:rsidRDefault="002C49FA" w:rsidP="00A01C60">
      <w:pPr>
        <w:rPr>
          <w:lang w:val="en-US"/>
        </w:rPr>
      </w:pPr>
      <w:r w:rsidRPr="00A01C60">
        <w:rPr>
          <w:lang w:val="en-US"/>
        </w:rPr>
        <w:t xml:space="preserve">The Russian Federation is set up by the constitution of 1993. </w:t>
      </w:r>
    </w:p>
    <w:p w:rsidR="002C49FA" w:rsidRPr="00A01C60" w:rsidRDefault="002C49FA" w:rsidP="00A01C60">
      <w:pPr>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2C49FA" w:rsidRPr="00A01C60" w:rsidRDefault="002C49FA" w:rsidP="00A01C60">
      <w:pPr>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2C49FA" w:rsidRPr="00A01C60" w:rsidRDefault="002C49FA" w:rsidP="00A01C60">
      <w:pPr>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C49FA" w:rsidRPr="00A01C60" w:rsidRDefault="002C49FA" w:rsidP="00A01C60">
      <w:pPr>
        <w:rPr>
          <w:lang w:val="en-US"/>
        </w:rPr>
      </w:pPr>
      <w:r w:rsidRPr="00A01C60">
        <w:rPr>
          <w:lang w:val="en-US"/>
        </w:rPr>
        <w:t xml:space="preserve">The President is commander-in-chief of the armed forces, he makes treaties, enforces laws, appoints ministers to be approved by the Federal Assembly. </w:t>
      </w:r>
    </w:p>
    <w:p w:rsidR="002C49FA" w:rsidRPr="00A01C60" w:rsidRDefault="002C49FA" w:rsidP="00A01C60">
      <w:pPr>
        <w:rPr>
          <w:lang w:val="en-US"/>
        </w:rPr>
      </w:pPr>
      <w:r w:rsidRPr="00A01C60">
        <w:rPr>
          <w:lang w:val="en-US"/>
        </w:rPr>
        <w:t xml:space="preserve">The executive power belongs to the Government which is headed by the Prime Minister. The first action of the Prime Minister on appointment is to form the Cabinet. </w:t>
      </w:r>
    </w:p>
    <w:p w:rsidR="002C49FA" w:rsidRPr="00A01C60" w:rsidRDefault="002C49FA" w:rsidP="00A01C60">
      <w:pPr>
        <w:rPr>
          <w:lang w:val="en-US"/>
        </w:rPr>
      </w:pPr>
      <w:r w:rsidRPr="00A01C60">
        <w:rPr>
          <w:lang w:val="en-US"/>
        </w:rPr>
        <w:t xml:space="preserve">The judicial branch is represented by the Constitutional Court, the Supreme Court and the regional courts. </w:t>
      </w:r>
    </w:p>
    <w:p w:rsidR="002C49FA" w:rsidRPr="00A01C60" w:rsidRDefault="002C49FA" w:rsidP="00A01C60">
      <w:pPr>
        <w:rPr>
          <w:lang w:val="en-US"/>
        </w:rPr>
      </w:pPr>
      <w:r w:rsidRPr="00A01C60">
        <w:rPr>
          <w:lang w:val="en-US"/>
        </w:rPr>
        <w:t xml:space="preserve">The members of the Federal Assembly are elected by popular vote for a four-year period. </w:t>
      </w:r>
    </w:p>
    <w:p w:rsidR="002C49FA" w:rsidRPr="00A01C60" w:rsidRDefault="002C49FA" w:rsidP="00A01C60">
      <w:pPr>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C49FA" w:rsidRPr="00B267BD" w:rsidRDefault="002C49FA" w:rsidP="00A01C60">
      <w:pPr>
        <w:pStyle w:val="NormalWeb"/>
        <w:shd w:val="clear" w:color="auto" w:fill="FFFFFF"/>
        <w:spacing w:before="0" w:beforeAutospacing="0" w:after="0" w:afterAutospacing="0" w:line="240" w:lineRule="auto"/>
        <w:jc w:val="center"/>
        <w:rPr>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rPr>
        <w:t>Раздел</w:t>
      </w:r>
      <w:r w:rsidRPr="00D83E70">
        <w:rPr>
          <w:b/>
          <w:bCs/>
          <w:sz w:val="24"/>
          <w:szCs w:val="24"/>
          <w:lang w:val="en-US"/>
        </w:rPr>
        <w:t xml:space="preserve"> 4. </w:t>
      </w:r>
      <w:r w:rsidRPr="00D83E70">
        <w:rPr>
          <w:b/>
          <w:bCs/>
          <w:sz w:val="24"/>
          <w:szCs w:val="24"/>
        </w:rPr>
        <w:t>пункт</w:t>
      </w:r>
      <w:r w:rsidRPr="00D83E70">
        <w:rPr>
          <w:b/>
          <w:bCs/>
          <w:sz w:val="24"/>
          <w:szCs w:val="24"/>
          <w:lang w:val="en-US"/>
        </w:rPr>
        <w:t xml:space="preserve"> 4.3</w:t>
      </w:r>
    </w:p>
    <w:p w:rsidR="002C49FA" w:rsidRPr="00D83E7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Default="002C49FA" w:rsidP="00A01C60">
      <w:pPr>
        <w:pStyle w:val="Heading2"/>
        <w:shd w:val="clear" w:color="auto" w:fill="FFFFFF"/>
        <w:jc w:val="center"/>
        <w:rPr>
          <w:i w:val="0"/>
          <w:iCs w:val="0"/>
          <w:lang w:val="en-US"/>
        </w:rPr>
      </w:pPr>
      <w:r w:rsidRPr="00D83E70">
        <w:rPr>
          <w:i w:val="0"/>
          <w:iCs w:val="0"/>
          <w:lang w:val="en-US"/>
        </w:rPr>
        <w:t>Moscow is the Capital of Russia</w:t>
      </w:r>
    </w:p>
    <w:p w:rsidR="002C49FA" w:rsidRPr="00D83E70" w:rsidRDefault="002C49FA" w:rsidP="00D83E70">
      <w:pPr>
        <w:rPr>
          <w:lang w:val="en-US"/>
        </w:rPr>
      </w:pP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1.In the early 19</w:t>
      </w:r>
      <w:r w:rsidRPr="00A01C60">
        <w:rPr>
          <w:sz w:val="24"/>
          <w:szCs w:val="24"/>
          <w:vertAlign w:val="superscript"/>
          <w:lang w:val="en-US"/>
        </w:rPr>
        <w:t>th</w:t>
      </w:r>
      <w:r w:rsidRPr="00A01C60">
        <w:rPr>
          <w:sz w:val="24"/>
          <w:szCs w:val="24"/>
          <w:lang w:val="en-US"/>
        </w:rPr>
        <w:t> century the prominent Russian historian Nikolay Karamzin said: “If you want to know Russia go to Moscow.” By the end of the 20</w:t>
      </w:r>
      <w:r w:rsidRPr="00A01C60">
        <w:rPr>
          <w:sz w:val="24"/>
          <w:szCs w:val="24"/>
          <w:vertAlign w:val="superscript"/>
          <w:lang w:val="en-US"/>
        </w:rPr>
        <w:t>th</w:t>
      </w:r>
      <w:r w:rsidRPr="00A01C60">
        <w:rPr>
          <w:sz w:val="24"/>
          <w:szCs w:val="24"/>
          <w:lang w:val="en-US"/>
        </w:rPr>
        <w:t> century we have every reason to repeat these words.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It is the city where every stone breathes history.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Moscow was </w:t>
      </w:r>
      <w:hyperlink r:id="rId343" w:tooltip="Глоссарий: found" w:history="1">
        <w:r w:rsidRPr="00A01C60">
          <w:rPr>
            <w:rStyle w:val="Hyperlink"/>
            <w:color w:val="auto"/>
            <w:sz w:val="24"/>
            <w:szCs w:val="24"/>
            <w:u w:val="none"/>
            <w:lang w:val="en-US"/>
          </w:rPr>
          <w:t>found</w:t>
        </w:r>
      </w:hyperlink>
      <w:r w:rsidRPr="00A01C60">
        <w:rPr>
          <w:sz w:val="24"/>
          <w:szCs w:val="24"/>
          <w:lang w:val="en-US"/>
        </w:rPr>
        <w:t>ed in 1147 by the Prince of Suzdal, Jury Dolgoruky.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Although there were </w:t>
      </w:r>
      <w:hyperlink r:id="rId344" w:tooltip="Выдающиеся изобретения человечества : set" w:history="1">
        <w:r w:rsidRPr="00A01C60">
          <w:rPr>
            <w:rStyle w:val="Hyperlink"/>
            <w:color w:val="auto"/>
            <w:sz w:val="24"/>
            <w:szCs w:val="24"/>
            <w:u w:val="none"/>
            <w:lang w:val="en-US"/>
          </w:rPr>
          <w:t>set</w:t>
        </w:r>
      </w:hyperlink>
      <w:r w:rsidRPr="00A01C60">
        <w:rPr>
          <w:sz w:val="24"/>
          <w:szCs w:val="24"/>
          <w:lang w:val="en-US"/>
        </w:rPr>
        <w:t>tlements on the site of modern city long before 1147, this was the year when Moscow was first </w:t>
      </w:r>
      <w:hyperlink r:id="rId345" w:tooltip="Glossary: mention" w:history="1">
        <w:r w:rsidRPr="00A01C60">
          <w:rPr>
            <w:rStyle w:val="Hyperlink"/>
            <w:color w:val="auto"/>
            <w:sz w:val="24"/>
            <w:szCs w:val="24"/>
            <w:u w:val="none"/>
            <w:lang w:val="en-US"/>
          </w:rPr>
          <w:t>mention</w:t>
        </w:r>
      </w:hyperlink>
      <w:r w:rsidRPr="00A01C60">
        <w:rPr>
          <w:sz w:val="24"/>
          <w:szCs w:val="24"/>
          <w:lang w:val="en-US"/>
        </w:rPr>
        <w:t>ed in the written records. Moscow has the priority right to be capital of the Russian State. Its wise </w:t>
      </w:r>
      <w:hyperlink r:id="rId346" w:tooltip="Глоссарий: found" w:history="1">
        <w:r w:rsidRPr="00A01C60">
          <w:rPr>
            <w:rStyle w:val="Hyperlink"/>
            <w:color w:val="auto"/>
            <w:sz w:val="24"/>
            <w:szCs w:val="24"/>
            <w:u w:val="none"/>
            <w:lang w:val="en-US"/>
          </w:rPr>
          <w:t>found</w:t>
        </w:r>
      </w:hyperlink>
      <w:r w:rsidRPr="00A01C60">
        <w:rPr>
          <w:sz w:val="24"/>
          <w:szCs w:val="24"/>
          <w:lang w:val="en-US"/>
        </w:rPr>
        <w:t>er built it in the middle of a densely populated country. It is protected by </w:t>
      </w:r>
      <w:hyperlink r:id="rId347" w:tooltip="Глоссарий: river" w:history="1">
        <w:r w:rsidRPr="00A01C60">
          <w:rPr>
            <w:rStyle w:val="Hyperlink"/>
            <w:color w:val="auto"/>
            <w:sz w:val="24"/>
            <w:szCs w:val="24"/>
            <w:u w:val="none"/>
            <w:lang w:val="en-US"/>
          </w:rPr>
          <w:t>river</w:t>
        </w:r>
      </w:hyperlink>
      <w:r w:rsidRPr="00A01C60">
        <w:rPr>
          <w:sz w:val="24"/>
          <w:szCs w:val="24"/>
          <w:lang w:val="en-US"/>
        </w:rPr>
        <w:t>s and a </w:t>
      </w:r>
      <w:hyperlink r:id="rId348" w:tooltip="Towns and cities in Russia: fortress" w:history="1">
        <w:r w:rsidRPr="00A01C60">
          <w:rPr>
            <w:rStyle w:val="Hyperlink"/>
            <w:color w:val="auto"/>
            <w:sz w:val="24"/>
            <w:szCs w:val="24"/>
            <w:u w:val="none"/>
            <w:lang w:val="en-US"/>
          </w:rPr>
          <w:t>fortress</w:t>
        </w:r>
      </w:hyperlink>
      <w:r w:rsidRPr="00A01C60">
        <w:rPr>
          <w:sz w:val="24"/>
          <w:szCs w:val="24"/>
          <w:lang w:val="en-US"/>
        </w:rPr>
        <w:t>. In the opinion of many scientists the city will never lose its </w:t>
      </w:r>
      <w:hyperlink r:id="rId349" w:tooltip="Glossary: significance" w:history="1">
        <w:r w:rsidRPr="00A01C60">
          <w:rPr>
            <w:rStyle w:val="Hyperlink"/>
            <w:color w:val="auto"/>
            <w:sz w:val="24"/>
            <w:szCs w:val="24"/>
            <w:u w:val="none"/>
            <w:lang w:val="en-US"/>
          </w:rPr>
          <w:t>significance</w:t>
        </w:r>
      </w:hyperlink>
      <w:r w:rsidRPr="00A01C60">
        <w:rPr>
          <w:sz w:val="24"/>
          <w:szCs w:val="24"/>
          <w:lang w:val="en-US"/>
        </w:rPr>
        <w:t> and the leading role in the </w:t>
      </w:r>
      <w:hyperlink r:id="rId350" w:tooltip="Nanotechnology: development" w:history="1">
        <w:r w:rsidRPr="00A01C60">
          <w:rPr>
            <w:rStyle w:val="Hyperlink"/>
            <w:color w:val="auto"/>
            <w:sz w:val="24"/>
            <w:szCs w:val="24"/>
            <w:u w:val="none"/>
            <w:lang w:val="en-US"/>
          </w:rPr>
          <w:t>development</w:t>
        </w:r>
      </w:hyperlink>
      <w:r w:rsidRPr="00A01C60">
        <w:rPr>
          <w:sz w:val="24"/>
          <w:szCs w:val="24"/>
          <w:lang w:val="en-US"/>
        </w:rPr>
        <w:t> of the country.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Moscow, like ancient Rome, stand on seven hills. The principle is the Borovitsky, the hill on which the Kremlin stands.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2.Moscow’s early </w:t>
      </w:r>
      <w:hyperlink r:id="rId351" w:tooltip="Глоссарий: architecture" w:history="1">
        <w:r w:rsidRPr="00A01C60">
          <w:rPr>
            <w:rStyle w:val="Hyperlink"/>
            <w:color w:val="auto"/>
            <w:sz w:val="24"/>
            <w:szCs w:val="24"/>
            <w:u w:val="none"/>
            <w:lang w:val="en-US"/>
          </w:rPr>
          <w:t>architecture</w:t>
        </w:r>
      </w:hyperlink>
      <w:r w:rsidRPr="00A01C60">
        <w:rPr>
          <w:sz w:val="24"/>
          <w:szCs w:val="24"/>
          <w:lang w:val="en-US"/>
        </w:rPr>
        <w:t> was simple but expressive. The larger part of the city was occupied by private houses made of wood. But such city’s structures as </w:t>
      </w:r>
      <w:hyperlink r:id="rId352" w:tooltip="Towns and cities in Russia: fortress" w:history="1">
        <w:r w:rsidRPr="00A01C60">
          <w:rPr>
            <w:rStyle w:val="Hyperlink"/>
            <w:color w:val="auto"/>
            <w:sz w:val="24"/>
            <w:szCs w:val="24"/>
            <w:u w:val="none"/>
            <w:lang w:val="en-US"/>
          </w:rPr>
          <w:t>fortress</w:t>
        </w:r>
      </w:hyperlink>
      <w:r w:rsidRPr="00A01C60">
        <w:rPr>
          <w:sz w:val="24"/>
          <w:szCs w:val="24"/>
          <w:lang w:val="en-US"/>
        </w:rPr>
        <w:t> walls, bridge, churches and cathedrals were made of brick and white stone decorated with ceramic. Eventually these buildings crested Moscow’s architectural image of a city of white stone.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hyperlink r:id="rId353" w:tooltip="Technologies of the 21- st Century: large-scale" w:history="1">
        <w:r w:rsidRPr="00A01C60">
          <w:rPr>
            <w:rStyle w:val="Hyperlink"/>
            <w:color w:val="auto"/>
            <w:sz w:val="24"/>
            <w:szCs w:val="24"/>
            <w:u w:val="none"/>
            <w:lang w:val="en-US"/>
          </w:rPr>
          <w:t>Large-scale</w:t>
        </w:r>
      </w:hyperlink>
      <w:r w:rsidRPr="00A01C60">
        <w:rPr>
          <w:sz w:val="24"/>
          <w:szCs w:val="24"/>
          <w:lang w:val="en-US"/>
        </w:rPr>
        <w:t> stone construction was performed during the reign of Catherine the Great. </w:t>
      </w:r>
      <w:hyperlink r:id="rId354" w:tooltip="Towns and cities in Russia: several" w:history="1">
        <w:r w:rsidRPr="00A01C60">
          <w:rPr>
            <w:rStyle w:val="Hyperlink"/>
            <w:color w:val="auto"/>
            <w:sz w:val="24"/>
            <w:szCs w:val="24"/>
            <w:u w:val="none"/>
            <w:lang w:val="en-US"/>
          </w:rPr>
          <w:t>Several</w:t>
        </w:r>
      </w:hyperlink>
      <w:r w:rsidRPr="00A01C60">
        <w:rPr>
          <w:sz w:val="24"/>
          <w:szCs w:val="24"/>
          <w:lang w:val="en-US"/>
        </w:rPr>
        <w:t> first-class foreign architects were invited to build a number of architectural monuments in Western style. Some of them have survived to our </w:t>
      </w:r>
      <w:hyperlink r:id="rId355" w:tooltip="TRACKING   HURRICANES: day" w:history="1">
        <w:r w:rsidRPr="00A01C60">
          <w:rPr>
            <w:rStyle w:val="Hyperlink"/>
            <w:color w:val="auto"/>
            <w:sz w:val="24"/>
            <w:szCs w:val="24"/>
            <w:u w:val="none"/>
            <w:lang w:val="en-US"/>
          </w:rPr>
          <w:t>day</w:t>
        </w:r>
      </w:hyperlink>
      <w:r w:rsidRPr="00A01C60">
        <w:rPr>
          <w:sz w:val="24"/>
          <w:szCs w:val="24"/>
          <w:lang w:val="en-US"/>
        </w:rPr>
        <w:t>s and are carefully preserved by the city authorities.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3.In 1812 during Napoleon’s invasion a terrible fire raged in the city for </w:t>
      </w:r>
      <w:hyperlink r:id="rId356" w:tooltip="Towns and cities in Russia: several" w:history="1">
        <w:r w:rsidRPr="00A01C60">
          <w:rPr>
            <w:rStyle w:val="Hyperlink"/>
            <w:color w:val="auto"/>
            <w:sz w:val="24"/>
            <w:szCs w:val="24"/>
            <w:u w:val="none"/>
            <w:lang w:val="en-US"/>
          </w:rPr>
          <w:t>several</w:t>
        </w:r>
      </w:hyperlink>
      <w:r w:rsidRPr="00A01C60">
        <w:rPr>
          <w:sz w:val="24"/>
          <w:szCs w:val="24"/>
          <w:lang w:val="en-US"/>
        </w:rPr>
        <w:t> </w:t>
      </w:r>
      <w:hyperlink r:id="rId357" w:tooltip="TRACKING   HURRICANES: day" w:history="1">
        <w:r w:rsidRPr="00A01C60">
          <w:rPr>
            <w:rStyle w:val="Hyperlink"/>
            <w:color w:val="auto"/>
            <w:sz w:val="24"/>
            <w:szCs w:val="24"/>
            <w:u w:val="none"/>
            <w:lang w:val="en-US"/>
          </w:rPr>
          <w:t>day</w:t>
        </w:r>
      </w:hyperlink>
      <w:r w:rsidRPr="00A01C60">
        <w:rPr>
          <w:sz w:val="24"/>
          <w:szCs w:val="24"/>
          <w:lang w:val="en-US"/>
        </w:rPr>
        <w:t>s. It was calculated that more than 7,000 buildings were destroyed and the city’s central area was completely gone. This disaster, however, prompted a real housing boom. Standard projects had to be used to facilitate </w:t>
      </w:r>
      <w:hyperlink r:id="rId358" w:tooltip="Towns and cities in Russia: rapid" w:history="1">
        <w:r w:rsidRPr="00A01C60">
          <w:rPr>
            <w:rStyle w:val="Hyperlink"/>
            <w:color w:val="auto"/>
            <w:sz w:val="24"/>
            <w:szCs w:val="24"/>
            <w:u w:val="none"/>
            <w:lang w:val="en-US"/>
          </w:rPr>
          <w:t>rapid</w:t>
        </w:r>
      </w:hyperlink>
      <w:r w:rsidRPr="00A01C60">
        <w:rPr>
          <w:sz w:val="24"/>
          <w:szCs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As the time passed, the city’s boundaries expanded </w:t>
      </w:r>
      <w:hyperlink r:id="rId359" w:tooltip="Glossary: consider" w:history="1">
        <w:r w:rsidRPr="00A01C60">
          <w:rPr>
            <w:rStyle w:val="Hyperlink"/>
            <w:color w:val="auto"/>
            <w:sz w:val="24"/>
            <w:szCs w:val="24"/>
            <w:u w:val="none"/>
            <w:lang w:val="en-US"/>
          </w:rPr>
          <w:t>consider</w:t>
        </w:r>
      </w:hyperlink>
      <w:r w:rsidRPr="00A01C60">
        <w:rPr>
          <w:sz w:val="24"/>
          <w:szCs w:val="24"/>
          <w:lang w:val="en-US"/>
        </w:rPr>
        <w:t>ably. New dwelling districts and industrial enterprises were built on the outskirts of the city.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4. A major </w:t>
      </w:r>
      <w:hyperlink r:id="rId360" w:tooltip="Towns and cities in Russia: feature" w:history="1">
        <w:r w:rsidRPr="00A01C60">
          <w:rPr>
            <w:rStyle w:val="Hyperlink"/>
            <w:color w:val="auto"/>
            <w:sz w:val="24"/>
            <w:szCs w:val="24"/>
            <w:u w:val="none"/>
            <w:lang w:val="en-US"/>
          </w:rPr>
          <w:t>feature</w:t>
        </w:r>
      </w:hyperlink>
      <w:r w:rsidRPr="00A01C60">
        <w:rPr>
          <w:sz w:val="24"/>
          <w:szCs w:val="24"/>
          <w:lang w:val="en-US"/>
        </w:rPr>
        <w:t> of Moscow’s present </w:t>
      </w:r>
      <w:hyperlink r:id="rId361" w:tooltip="Nanotechnology: development" w:history="1">
        <w:r w:rsidRPr="00A01C60">
          <w:rPr>
            <w:rStyle w:val="Hyperlink"/>
            <w:color w:val="auto"/>
            <w:sz w:val="24"/>
            <w:szCs w:val="24"/>
            <w:u w:val="none"/>
            <w:lang w:val="en-US"/>
          </w:rPr>
          <w:t>development</w:t>
        </w:r>
      </w:hyperlink>
      <w:r w:rsidRPr="00A01C60">
        <w:rPr>
          <w:sz w:val="24"/>
          <w:szCs w:val="24"/>
          <w:lang w:val="en-US"/>
        </w:rPr>
        <w:t> is the </w:t>
      </w:r>
      <w:hyperlink r:id="rId362" w:tooltip="Towns and cities in Russia: establishment" w:history="1">
        <w:r w:rsidRPr="00A01C60">
          <w:rPr>
            <w:rStyle w:val="Hyperlink"/>
            <w:color w:val="auto"/>
            <w:sz w:val="24"/>
            <w:szCs w:val="24"/>
            <w:u w:val="none"/>
            <w:lang w:val="en-US"/>
          </w:rPr>
          <w:t>establishment</w:t>
        </w:r>
      </w:hyperlink>
      <w:r w:rsidRPr="00A01C60">
        <w:rPr>
          <w:sz w:val="24"/>
          <w:szCs w:val="24"/>
          <w:lang w:val="en-US"/>
        </w:rPr>
        <w:t> of the industries requiring highly-skilled labour, and the branches producing high-quality apparatus, as well as </w:t>
      </w:r>
      <w:hyperlink r:id="rId363" w:tooltip="Nanotechnology: development" w:history="1">
        <w:r w:rsidRPr="00A01C60">
          <w:rPr>
            <w:rStyle w:val="Hyperlink"/>
            <w:color w:val="auto"/>
            <w:sz w:val="24"/>
            <w:szCs w:val="24"/>
            <w:u w:val="none"/>
            <w:lang w:val="en-US"/>
          </w:rPr>
          <w:t>development</w:t>
        </w:r>
      </w:hyperlink>
      <w:r w:rsidRPr="00A01C60">
        <w:rPr>
          <w:sz w:val="24"/>
          <w:szCs w:val="24"/>
          <w:lang w:val="en-US"/>
        </w:rPr>
        <w:t> of new technologies and know-how.</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Alongside industrial </w:t>
      </w:r>
      <w:hyperlink r:id="rId364" w:tooltip="Nanotechnology: development" w:history="1">
        <w:r w:rsidRPr="00A01C60">
          <w:rPr>
            <w:rStyle w:val="Hyperlink"/>
            <w:color w:val="auto"/>
            <w:sz w:val="24"/>
            <w:szCs w:val="24"/>
            <w:u w:val="none"/>
            <w:lang w:val="en-US"/>
          </w:rPr>
          <w:t>development</w:t>
        </w:r>
      </w:hyperlink>
      <w:r w:rsidRPr="00A01C60">
        <w:rPr>
          <w:sz w:val="24"/>
          <w:szCs w:val="24"/>
          <w:lang w:val="en-US"/>
        </w:rPr>
        <w:t> much at</w:t>
      </w:r>
      <w:hyperlink r:id="rId365" w:tooltip="Глоссарий: tent" w:history="1">
        <w:r w:rsidRPr="00A01C60">
          <w:rPr>
            <w:rStyle w:val="Hyperlink"/>
            <w:color w:val="auto"/>
            <w:sz w:val="24"/>
            <w:szCs w:val="24"/>
            <w:u w:val="none"/>
            <w:lang w:val="en-US"/>
          </w:rPr>
          <w:t>tent</w:t>
        </w:r>
      </w:hyperlink>
      <w:r w:rsidRPr="00A01C60">
        <w:rPr>
          <w:sz w:val="24"/>
          <w:szCs w:val="24"/>
          <w:lang w:val="en-US"/>
        </w:rPr>
        <w:t>ion is paid by the city administration to the construction of cultural, educational institutions and sports facilities.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5.In recent years the </w:t>
      </w:r>
      <w:hyperlink r:id="rId366" w:tooltip="Towns and cities in Russia: population" w:history="1">
        <w:r w:rsidRPr="00A01C60">
          <w:rPr>
            <w:rStyle w:val="Hyperlink"/>
            <w:color w:val="auto"/>
            <w:sz w:val="24"/>
            <w:szCs w:val="24"/>
            <w:u w:val="none"/>
            <w:lang w:val="en-US"/>
          </w:rPr>
          <w:t>population</w:t>
        </w:r>
      </w:hyperlink>
      <w:r w:rsidRPr="00A01C60">
        <w:rPr>
          <w:sz w:val="24"/>
          <w:szCs w:val="24"/>
          <w:lang w:val="en-US"/>
        </w:rPr>
        <w:t> of Moscow reached 10 million and it is still growing. This resulted in </w:t>
      </w:r>
      <w:hyperlink r:id="rId367" w:tooltip="Technologies of the 21- st Century: large-scale" w:history="1">
        <w:r w:rsidRPr="00A01C60">
          <w:rPr>
            <w:rStyle w:val="Hyperlink"/>
            <w:color w:val="auto"/>
            <w:sz w:val="24"/>
            <w:szCs w:val="24"/>
            <w:u w:val="none"/>
            <w:lang w:val="en-US"/>
          </w:rPr>
          <w:t>large-scale</w:t>
        </w:r>
      </w:hyperlink>
      <w:r w:rsidRPr="00A01C60">
        <w:rPr>
          <w:sz w:val="24"/>
          <w:szCs w:val="24"/>
          <w:lang w:val="en-US"/>
        </w:rPr>
        <w:t> migration of people. Muscovites move from one district to another, when they get new flats and for other reasons. All that calls for further </w:t>
      </w:r>
      <w:hyperlink r:id="rId368" w:tooltip="Nanotechnology: development" w:history="1">
        <w:r w:rsidRPr="00A01C60">
          <w:rPr>
            <w:rStyle w:val="Hyperlink"/>
            <w:color w:val="auto"/>
            <w:sz w:val="24"/>
            <w:szCs w:val="24"/>
            <w:u w:val="none"/>
            <w:lang w:val="en-US"/>
          </w:rPr>
          <w:t>development</w:t>
        </w:r>
      </w:hyperlink>
      <w:r w:rsidRPr="00A01C60">
        <w:rPr>
          <w:sz w:val="24"/>
          <w:szCs w:val="24"/>
          <w:lang w:val="en-US"/>
        </w:rPr>
        <w:t> and </w:t>
      </w:r>
      <w:hyperlink r:id="rId369" w:tooltip="Towns and cities in Russia: improvement" w:history="1">
        <w:r w:rsidRPr="00A01C60">
          <w:rPr>
            <w:rStyle w:val="Hyperlink"/>
            <w:color w:val="auto"/>
            <w:sz w:val="24"/>
            <w:szCs w:val="24"/>
            <w:u w:val="none"/>
            <w:lang w:val="en-US"/>
          </w:rPr>
          <w:t>improvement</w:t>
        </w:r>
      </w:hyperlink>
      <w:r w:rsidRPr="00A01C60">
        <w:rPr>
          <w:sz w:val="24"/>
          <w:szCs w:val="24"/>
          <w:lang w:val="en-US"/>
        </w:rPr>
        <w:t> of the city’s transport services. Transport is a serious problem for all large cities of the world. The capitals of major states are often unable </w:t>
      </w:r>
      <w:hyperlink r:id="rId370" w:tooltip="Towns and cities in Russia: to solve" w:history="1">
        <w:r w:rsidRPr="00A01C60">
          <w:rPr>
            <w:rStyle w:val="Hyperlink"/>
            <w:color w:val="auto"/>
            <w:sz w:val="24"/>
            <w:szCs w:val="24"/>
            <w:u w:val="none"/>
            <w:lang w:val="en-US"/>
          </w:rPr>
          <w:t>to solve</w:t>
        </w:r>
      </w:hyperlink>
      <w:r w:rsidRPr="00A01C60">
        <w:rPr>
          <w:sz w:val="24"/>
          <w:szCs w:val="24"/>
          <w:lang w:val="en-US"/>
        </w:rPr>
        <w:t> it. Moscow also has a transport problem. The most convenient </w:t>
      </w:r>
      <w:hyperlink r:id="rId371" w:tooltip="Glossary: mean" w:history="1">
        <w:r w:rsidRPr="00A01C60">
          <w:rPr>
            <w:rStyle w:val="Hyperlink"/>
            <w:color w:val="auto"/>
            <w:sz w:val="24"/>
            <w:szCs w:val="24"/>
            <w:u w:val="none"/>
            <w:lang w:val="en-US"/>
          </w:rPr>
          <w:t>mean</w:t>
        </w:r>
      </w:hyperlink>
      <w:r w:rsidRPr="00A01C60">
        <w:rPr>
          <w:sz w:val="24"/>
          <w:szCs w:val="24"/>
          <w:lang w:val="en-US"/>
        </w:rPr>
        <w:t>s of transport in Moscow is, of course, the Metro. Besides it there are buses, trolley-buses and trams. The total length of their </w:t>
      </w:r>
      <w:hyperlink r:id="rId372" w:tooltip="Towns and cities in Russia: route" w:history="1">
        <w:r w:rsidRPr="00A01C60">
          <w:rPr>
            <w:rStyle w:val="Hyperlink"/>
            <w:color w:val="auto"/>
            <w:sz w:val="24"/>
            <w:szCs w:val="24"/>
            <w:u w:val="none"/>
            <w:lang w:val="en-US"/>
          </w:rPr>
          <w:t>route</w:t>
        </w:r>
      </w:hyperlink>
      <w:r w:rsidRPr="00A01C60">
        <w:rPr>
          <w:sz w:val="24"/>
          <w:szCs w:val="24"/>
          <w:lang w:val="en-US"/>
        </w:rPr>
        <w:t>s is constantly increasing. But nevertheless there is permanent need for new and more comfortable </w:t>
      </w:r>
      <w:hyperlink r:id="rId373" w:tooltip="Glossary: mean" w:history="1">
        <w:r w:rsidRPr="00A01C60">
          <w:rPr>
            <w:rStyle w:val="Hyperlink"/>
            <w:color w:val="auto"/>
            <w:sz w:val="24"/>
            <w:szCs w:val="24"/>
            <w:u w:val="none"/>
            <w:lang w:val="en-US"/>
          </w:rPr>
          <w:t>mean</w:t>
        </w:r>
      </w:hyperlink>
      <w:r w:rsidRPr="00A01C60">
        <w:rPr>
          <w:sz w:val="24"/>
          <w:szCs w:val="24"/>
          <w:lang w:val="en-US"/>
        </w:rPr>
        <w:t>s of transport.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6. Roads constitute another aspect of the transport problem. Having reconstructed many of the existing streets and roads the city authorities started to build new roads which are to link </w:t>
      </w:r>
      <w:hyperlink r:id="rId374" w:tooltip="Towns and cities in Russia: several" w:history="1">
        <w:r w:rsidRPr="00A01C60">
          <w:rPr>
            <w:rStyle w:val="Hyperlink"/>
            <w:color w:val="auto"/>
            <w:sz w:val="24"/>
            <w:szCs w:val="24"/>
            <w:u w:val="none"/>
            <w:lang w:val="en-US"/>
          </w:rPr>
          <w:t>several</w:t>
        </w:r>
      </w:hyperlink>
      <w:r w:rsidRPr="00A01C60">
        <w:rPr>
          <w:sz w:val="24"/>
          <w:szCs w:val="24"/>
          <w:lang w:val="en-US"/>
        </w:rPr>
        <w:t> city districts between the Moscow Circular Highway and the Sadovoye Ring Road.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So instead of the traditional monocentric system the city gets polycentric planning according to which Moscow complex zones are united by a system of general city centre.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7.The territory </w:t>
      </w:r>
      <w:hyperlink r:id="rId375" w:tooltip="Glossary: within" w:history="1">
        <w:r w:rsidRPr="00A01C60">
          <w:rPr>
            <w:rStyle w:val="Hyperlink"/>
            <w:color w:val="auto"/>
            <w:sz w:val="24"/>
            <w:szCs w:val="24"/>
            <w:u w:val="none"/>
            <w:lang w:val="en-US"/>
          </w:rPr>
          <w:t>within</w:t>
        </w:r>
      </w:hyperlink>
      <w:r w:rsidRPr="00A01C60">
        <w:rPr>
          <w:sz w:val="24"/>
          <w:szCs w:val="24"/>
          <w:lang w:val="en-US"/>
        </w:rPr>
        <w:t> Sadovoye Ring Road will retain its </w:t>
      </w:r>
      <w:hyperlink r:id="rId376" w:tooltip="Glossary: significance" w:history="1">
        <w:r w:rsidRPr="00A01C60">
          <w:rPr>
            <w:rStyle w:val="Hyperlink"/>
            <w:color w:val="auto"/>
            <w:sz w:val="24"/>
            <w:szCs w:val="24"/>
            <w:u w:val="none"/>
            <w:lang w:val="en-US"/>
          </w:rPr>
          <w:t>significance</w:t>
        </w:r>
      </w:hyperlink>
      <w:r w:rsidRPr="00A01C60">
        <w:rPr>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C49FA"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Moscow to</w:t>
      </w:r>
      <w:hyperlink r:id="rId377" w:tooltip="TRACKING   HURRICANES: day" w:history="1">
        <w:r w:rsidRPr="00A01C60">
          <w:rPr>
            <w:rStyle w:val="Hyperlink"/>
            <w:color w:val="auto"/>
            <w:sz w:val="24"/>
            <w:szCs w:val="24"/>
            <w:u w:val="none"/>
            <w:lang w:val="en-US"/>
          </w:rPr>
          <w:t>day</w:t>
        </w:r>
      </w:hyperlink>
      <w:r w:rsidRPr="00A01C60">
        <w:rPr>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6B13E6">
        <w:rPr>
          <w:b/>
          <w:bCs/>
          <w:sz w:val="24"/>
          <w:szCs w:val="24"/>
        </w:rPr>
        <w:t>Раздел</w:t>
      </w:r>
      <w:r w:rsidRPr="006B13E6">
        <w:rPr>
          <w:b/>
          <w:bCs/>
          <w:sz w:val="24"/>
          <w:szCs w:val="24"/>
          <w:lang w:val="en-US"/>
        </w:rPr>
        <w:t xml:space="preserve"> 5. </w:t>
      </w:r>
      <w:r w:rsidRPr="006B13E6">
        <w:rPr>
          <w:b/>
          <w:bCs/>
          <w:sz w:val="24"/>
          <w:szCs w:val="24"/>
        </w:rPr>
        <w:t>пункт</w:t>
      </w:r>
      <w:r w:rsidRPr="006B13E6">
        <w:rPr>
          <w:b/>
          <w:bCs/>
          <w:sz w:val="24"/>
          <w:szCs w:val="24"/>
          <w:lang w:val="en-US"/>
        </w:rPr>
        <w:t xml:space="preserve"> 5.1</w:t>
      </w:r>
    </w:p>
    <w:p w:rsidR="002C49FA" w:rsidRPr="006B13E6"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6B13E6"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6B13E6">
        <w:rPr>
          <w:b/>
          <w:bCs/>
          <w:sz w:val="24"/>
          <w:szCs w:val="24"/>
          <w:lang w:val="en-US"/>
        </w:rPr>
        <w:t>The United Kingdom</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78" w:tooltip="Glossary: island nation" w:history="1">
        <w:r w:rsidRPr="00A01C60">
          <w:rPr>
            <w:rStyle w:val="Hyperlink"/>
            <w:color w:val="auto"/>
            <w:u w:val="none"/>
            <w:lang w:val="en-US"/>
          </w:rPr>
          <w:t>island nation</w:t>
        </w:r>
      </w:hyperlink>
      <w:r w:rsidRPr="00A01C60">
        <w:rPr>
          <w:lang w:val="en-US"/>
        </w:rPr>
        <w:t> and </w:t>
      </w:r>
      <w:hyperlink r:id="rId379" w:tooltip="Glossary: constitutional monarchy" w:history="1">
        <w:r w:rsidRPr="00A01C60">
          <w:rPr>
            <w:rStyle w:val="Hyperlink"/>
            <w:color w:val="auto"/>
            <w:u w:val="none"/>
            <w:lang w:val="en-US"/>
          </w:rPr>
          <w:t>constitutional monarchy</w:t>
        </w:r>
      </w:hyperlink>
      <w:r w:rsidRPr="00A01C60">
        <w:rPr>
          <w:lang w:val="en-US"/>
        </w:rPr>
        <w:t> in north-western Europe, member of the </w:t>
      </w:r>
      <w:hyperlink r:id="rId380" w:tooltip="Glossary: European Union" w:history="1">
        <w:r w:rsidRPr="00A01C60">
          <w:rPr>
            <w:rStyle w:val="Hyperlink"/>
            <w:color w:val="auto"/>
            <w:u w:val="none"/>
            <w:lang w:val="en-US"/>
          </w:rPr>
          <w:t>European Union</w:t>
        </w:r>
      </w:hyperlink>
      <w:r w:rsidRPr="00A01C60">
        <w:rPr>
          <w:lang w:val="en-US"/>
        </w:rPr>
        <w:t> (EU).</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Great Britain is the largest of the British Isles. It comprises, together with </w:t>
      </w:r>
      <w:hyperlink r:id="rId381" w:tooltip="Glossary: numerous" w:history="1">
        <w:r w:rsidRPr="00A01C60">
          <w:rPr>
            <w:rStyle w:val="Hyperlink"/>
            <w:color w:val="auto"/>
            <w:sz w:val="24"/>
            <w:szCs w:val="24"/>
            <w:u w:val="none"/>
            <w:lang w:val="en-US"/>
          </w:rPr>
          <w:t>numerous</w:t>
        </w:r>
      </w:hyperlink>
      <w:r w:rsidRPr="00A01C60">
        <w:rPr>
          <w:sz w:val="24"/>
          <w:szCs w:val="24"/>
          <w:lang w:val="en-US"/>
        </w:rPr>
        <w:t> smaller islands, England and Scotland, and the </w:t>
      </w:r>
      <w:hyperlink r:id="rId382" w:tooltip="Glossary: principality" w:history="1">
        <w:r w:rsidRPr="00A01C60">
          <w:rPr>
            <w:rStyle w:val="Hyperlink"/>
            <w:color w:val="auto"/>
            <w:sz w:val="24"/>
            <w:szCs w:val="24"/>
            <w:u w:val="none"/>
            <w:lang w:val="en-US"/>
          </w:rPr>
          <w:t>principality</w:t>
        </w:r>
      </w:hyperlink>
      <w:r w:rsidRPr="00A01C60">
        <w:rPr>
          <w:sz w:val="24"/>
          <w:szCs w:val="24"/>
          <w:lang w:val="en-US"/>
        </w:rPr>
        <w:t> of Wales. Northern Ireland, also </w:t>
      </w:r>
      <w:hyperlink r:id="rId383" w:tooltip="Глоссарий: known" w:history="1">
        <w:r w:rsidRPr="00A01C60">
          <w:rPr>
            <w:rStyle w:val="Hyperlink"/>
            <w:color w:val="auto"/>
            <w:sz w:val="24"/>
            <w:szCs w:val="24"/>
            <w:u w:val="none"/>
            <w:lang w:val="en-US"/>
          </w:rPr>
          <w:t>known</w:t>
        </w:r>
      </w:hyperlink>
      <w:r w:rsidRPr="00A01C60">
        <w:rPr>
          <w:sz w:val="24"/>
          <w:szCs w:val="24"/>
          <w:lang w:val="en-US"/>
        </w:rPr>
        <w:t> as Ulster, occupies the north-</w:t>
      </w:r>
      <w:hyperlink r:id="rId384" w:tooltip="Glossary: Easter" w:history="1">
        <w:r w:rsidRPr="00A01C60">
          <w:rPr>
            <w:rStyle w:val="Hyperlink"/>
            <w:color w:val="auto"/>
            <w:sz w:val="24"/>
            <w:szCs w:val="24"/>
            <w:u w:val="none"/>
            <w:lang w:val="en-US"/>
          </w:rPr>
          <w:t>easter</w:t>
        </w:r>
      </w:hyperlink>
      <w:r w:rsidRPr="00A01C60">
        <w:rPr>
          <w:sz w:val="24"/>
          <w:szCs w:val="24"/>
          <w:lang w:val="en-US"/>
        </w:rPr>
        <w:t>n part of the island of Ireland.</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85" w:tooltip="Глоссарий: separate" w:history="1">
        <w:r w:rsidRPr="00A01C60">
          <w:rPr>
            <w:rStyle w:val="Hyperlink"/>
            <w:color w:val="auto"/>
            <w:u w:val="none"/>
            <w:lang w:val="en-US"/>
          </w:rPr>
          <w:t>separate</w:t>
        </w:r>
      </w:hyperlink>
      <w:r w:rsidRPr="00A01C60">
        <w:rPr>
          <w:lang w:val="en-US"/>
        </w:rPr>
        <w:t>s it from continental Europe, to the east by the </w:t>
      </w:r>
      <w:hyperlink r:id="rId386" w:tooltip="Glossary: North Sea" w:history="1">
        <w:r w:rsidRPr="00A01C60">
          <w:rPr>
            <w:rStyle w:val="Hyperlink"/>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87" w:tooltip="Glossary: interchangeably" w:history="1">
        <w:r w:rsidRPr="00A01C60">
          <w:rPr>
            <w:rStyle w:val="Hyperlink"/>
            <w:color w:val="auto"/>
            <w:u w:val="none"/>
            <w:lang w:val="en-US"/>
          </w:rPr>
          <w:t>interchangeably</w:t>
        </w:r>
      </w:hyperlink>
      <w:r w:rsidRPr="00A01C60">
        <w:rPr>
          <w:lang w:val="en-US"/>
        </w:rPr>
        <w:t>. The use of «Great Britain», often shortened to «Britain», to describe the whole kingdom is common and widely accepted, although </w:t>
      </w:r>
      <w:hyperlink r:id="rId388" w:tooltip="Glossary: strictly" w:history="1">
        <w:r w:rsidRPr="00A01C60">
          <w:rPr>
            <w:rStyle w:val="Hyperlink"/>
            <w:color w:val="auto"/>
            <w:u w:val="none"/>
            <w:lang w:val="en-US"/>
          </w:rPr>
          <w:t>strictly</w:t>
        </w:r>
      </w:hyperlink>
      <w:r w:rsidRPr="00A01C60">
        <w:rPr>
          <w:lang w:val="en-US"/>
        </w:rPr>
        <w:t> it does not </w:t>
      </w:r>
      <w:hyperlink r:id="rId389" w:tooltip="Glossary: include" w:history="1">
        <w:r w:rsidRPr="00A01C60">
          <w:rPr>
            <w:rStyle w:val="Hyperlink"/>
            <w:color w:val="auto"/>
            <w:u w:val="none"/>
            <w:lang w:val="en-US"/>
          </w:rPr>
          <w:t>include</w:t>
        </w:r>
      </w:hyperlink>
      <w:r w:rsidRPr="00A01C60">
        <w:rPr>
          <w:lang w:val="en-US"/>
        </w:rPr>
        <w:t> Northern Ireland.</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90" w:tooltip="Glossary: mean" w:history="1">
        <w:r w:rsidRPr="00A01C60">
          <w:rPr>
            <w:rStyle w:val="Hyperlink"/>
            <w:color w:val="auto"/>
            <w:u w:val="none"/>
            <w:lang w:val="en-US"/>
          </w:rPr>
          <w:t>mean</w:t>
        </w:r>
      </w:hyperlink>
      <w:r w:rsidRPr="00A01C60">
        <w:rPr>
          <w:lang w:val="en-US"/>
        </w:rPr>
        <w:t> the «United Kingdom» is not acceptable to members of the other </w:t>
      </w:r>
      <w:hyperlink r:id="rId391" w:tooltip="Glossary: constituent" w:history="1">
        <w:r w:rsidRPr="00A01C60">
          <w:rPr>
            <w:rStyle w:val="Hyperlink"/>
            <w:color w:val="auto"/>
            <w:u w:val="none"/>
            <w:lang w:val="en-US"/>
          </w:rPr>
          <w:t>constituent</w:t>
        </w:r>
      </w:hyperlink>
      <w:r w:rsidRPr="00A01C60">
        <w:rPr>
          <w:lang w:val="en-US"/>
        </w:rPr>
        <w:t> </w:t>
      </w:r>
      <w:hyperlink r:id="rId392" w:tooltip="Глоссарий: countries" w:history="1">
        <w:r w:rsidRPr="00A01C60">
          <w:rPr>
            <w:rStyle w:val="Hyperlink"/>
            <w:color w:val="auto"/>
            <w:u w:val="none"/>
            <w:lang w:val="en-US"/>
          </w:rPr>
          <w:t>countries</w:t>
        </w:r>
      </w:hyperlink>
      <w:r w:rsidRPr="00A01C60">
        <w:rPr>
          <w:lang w:val="en-US"/>
        </w:rPr>
        <w:t>, especially the Scots and the Welsh.</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93" w:tooltip="Glossary: administratively" w:history="1">
        <w:r w:rsidRPr="00A01C60">
          <w:rPr>
            <w:rStyle w:val="Hyperlink"/>
            <w:color w:val="auto"/>
            <w:u w:val="none"/>
            <w:lang w:val="en-US"/>
          </w:rPr>
          <w:t>administratively</w:t>
        </w:r>
      </w:hyperlink>
      <w:r w:rsidRPr="00A01C60">
        <w:rPr>
          <w:lang w:val="en-US"/>
        </w:rPr>
        <w:t>, politically, and legally by 1543. The cr</w:t>
      </w:r>
      <w:hyperlink r:id="rId394" w:tooltip="Глоссарий: own" w:history="1">
        <w:r w:rsidRPr="00A01C60">
          <w:rPr>
            <w:rStyle w:val="Hyperlink"/>
            <w:color w:val="auto"/>
            <w:u w:val="none"/>
            <w:lang w:val="en-US"/>
          </w:rPr>
          <w:t>own</w:t>
        </w:r>
      </w:hyperlink>
      <w:r w:rsidRPr="00A01C60">
        <w:rPr>
          <w:lang w:val="en-US"/>
        </w:rPr>
        <w:t>s of England and Scotland were united in 1603, but the two </w:t>
      </w:r>
      <w:hyperlink r:id="rId395" w:tooltip="Глоссарий: countries" w:history="1">
        <w:r w:rsidRPr="00A01C60">
          <w:rPr>
            <w:rStyle w:val="Hyperlink"/>
            <w:color w:val="auto"/>
            <w:u w:val="none"/>
            <w:lang w:val="en-US"/>
          </w:rPr>
          <w:t>countries</w:t>
        </w:r>
      </w:hyperlink>
      <w:r w:rsidRPr="00A01C60">
        <w:rPr>
          <w:lang w:val="en-US"/>
        </w:rPr>
        <w:t> remained </w:t>
      </w:r>
      <w:hyperlink r:id="rId396" w:tooltip="Глоссарий: separate" w:history="1">
        <w:r w:rsidRPr="00A01C60">
          <w:rPr>
            <w:rStyle w:val="Hyperlink"/>
            <w:color w:val="auto"/>
            <w:u w:val="none"/>
            <w:lang w:val="en-US"/>
          </w:rPr>
          <w:t>separate</w:t>
        </w:r>
      </w:hyperlink>
      <w:r w:rsidRPr="00A01C60">
        <w:rPr>
          <w:lang w:val="en-US"/>
        </w:rPr>
        <w:t> political </w:t>
      </w:r>
      <w:hyperlink r:id="rId397" w:tooltip="Glossary: entities" w:history="1">
        <w:r w:rsidRPr="00A01C60">
          <w:rPr>
            <w:rStyle w:val="Hyperlink"/>
            <w:color w:val="auto"/>
            <w:u w:val="none"/>
            <w:lang w:val="en-US"/>
          </w:rPr>
          <w:t>entities</w:t>
        </w:r>
      </w:hyperlink>
      <w:r w:rsidRPr="00A01C60">
        <w:rPr>
          <w:lang w:val="en-US"/>
        </w:rPr>
        <w:t>until the 1707 Act of Union, which formed the Kingdom of Great Britain with a </w:t>
      </w:r>
      <w:hyperlink r:id="rId398" w:tooltip="Glossary: single" w:history="1">
        <w:r w:rsidRPr="00A01C60">
          <w:rPr>
            <w:rStyle w:val="Hyperlink"/>
            <w:color w:val="auto"/>
            <w:u w:val="none"/>
            <w:lang w:val="en-US"/>
          </w:rPr>
          <w:t>single</w:t>
        </w:r>
      </w:hyperlink>
      <w:r w:rsidRPr="00A01C60">
        <w:rPr>
          <w:lang w:val="en-US"/>
        </w:rPr>
        <w:t> legislature. From 1801, when Great Britain and Ireland were united, until the formal </w:t>
      </w:r>
      <w:hyperlink r:id="rId399" w:tooltip="Towns and cities in Russia: establishment" w:history="1">
        <w:r w:rsidRPr="00A01C60">
          <w:rPr>
            <w:rStyle w:val="Hyperlink"/>
            <w:color w:val="auto"/>
            <w:u w:val="none"/>
            <w:lang w:val="en-US"/>
          </w:rPr>
          <w:t>establishment</w:t>
        </w:r>
      </w:hyperlink>
      <w:r w:rsidRPr="00A01C60">
        <w:rPr>
          <w:lang w:val="en-US"/>
        </w:rPr>
        <w:t> of the Irish Free State in 1922, the kingdom was officially named the United Kingdom of Great Britain and Ireland.</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400" w:tooltip="Towns and cities in Russia: population" w:history="1">
        <w:r w:rsidRPr="00A01C60">
          <w:rPr>
            <w:rStyle w:val="Hyperlink"/>
            <w:color w:val="auto"/>
            <w:u w:val="none"/>
            <w:lang w:val="en-US"/>
          </w:rPr>
          <w:t>population</w:t>
        </w:r>
      </w:hyperlink>
      <w:r w:rsidRPr="00A01C60">
        <w:rPr>
          <w:lang w:val="en-US"/>
        </w:rPr>
        <w:t>, was returned to China in 1997.</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mainland of the island of Great Britain is 974 km at its longest and 531 km at its widest; however, the highly </w:t>
      </w:r>
      <w:hyperlink r:id="rId401" w:tooltip="Glossary: indented" w:history="1">
        <w:r w:rsidRPr="00A01C60">
          <w:rPr>
            <w:rStyle w:val="Hyperlink"/>
            <w:color w:val="auto"/>
            <w:sz w:val="24"/>
            <w:szCs w:val="24"/>
            <w:u w:val="none"/>
            <w:lang w:val="en-US"/>
          </w:rPr>
          <w:t>indented</w:t>
        </w:r>
      </w:hyperlink>
      <w:r w:rsidRPr="00A01C60">
        <w:rPr>
          <w:sz w:val="24"/>
          <w:szCs w:val="24"/>
          <w:lang w:val="en-US"/>
        </w:rPr>
        <w:t> nature of the island’s coastline </w:t>
      </w:r>
      <w:hyperlink r:id="rId402" w:tooltip="Glossary: mean" w:history="1">
        <w:r w:rsidRPr="00A01C60">
          <w:rPr>
            <w:rStyle w:val="Hyperlink"/>
            <w:color w:val="auto"/>
            <w:sz w:val="24"/>
            <w:szCs w:val="24"/>
            <w:u w:val="none"/>
            <w:lang w:val="en-US"/>
          </w:rPr>
          <w:t>mean</w:t>
        </w:r>
      </w:hyperlink>
      <w:r w:rsidRPr="00A01C60">
        <w:rPr>
          <w:sz w:val="24"/>
          <w:szCs w:val="24"/>
          <w:lang w:val="en-US"/>
        </w:rPr>
        <w:t>s that nowhere is more than about 120 km from the sea.</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climate of the United Kingdom is mild relative to its latitude, which is the same as that of Labrador in Canada. The mildness is an effect of the warm Gulf Stream. This current brings the prevailing south-west winds that </w:t>
      </w:r>
      <w:hyperlink r:id="rId403" w:tooltip="Glossary: moderate" w:history="1">
        <w:r w:rsidRPr="00A01C60">
          <w:rPr>
            <w:rStyle w:val="Hyperlink"/>
            <w:color w:val="auto"/>
            <w:sz w:val="24"/>
            <w:szCs w:val="24"/>
            <w:u w:val="none"/>
            <w:lang w:val="en-US"/>
          </w:rPr>
          <w:t>moderate</w:t>
        </w:r>
      </w:hyperlink>
      <w:r w:rsidRPr="00A01C60">
        <w:rPr>
          <w:sz w:val="24"/>
          <w:szCs w:val="24"/>
          <w:lang w:val="en-US"/>
        </w:rPr>
        <w:t> </w:t>
      </w:r>
      <w:hyperlink r:id="rId404" w:tooltip="Глоссарий: winter" w:history="1">
        <w:r w:rsidRPr="00A01C60">
          <w:rPr>
            <w:rStyle w:val="Hyperlink"/>
            <w:color w:val="auto"/>
            <w:sz w:val="24"/>
            <w:szCs w:val="24"/>
            <w:u w:val="none"/>
            <w:lang w:val="en-US"/>
          </w:rPr>
          <w:t>winter</w:t>
        </w:r>
      </w:hyperlink>
      <w:r w:rsidRPr="00A01C60">
        <w:rPr>
          <w:sz w:val="24"/>
          <w:szCs w:val="24"/>
          <w:lang w:val="en-US"/>
        </w:rPr>
        <w:t> temperatures and bring the </w:t>
      </w:r>
      <w:hyperlink r:id="rId405" w:tooltip="Glossary: depressions" w:history="1">
        <w:r w:rsidRPr="00A01C60">
          <w:rPr>
            <w:rStyle w:val="Hyperlink"/>
            <w:color w:val="auto"/>
            <w:sz w:val="24"/>
            <w:szCs w:val="24"/>
            <w:u w:val="none"/>
            <w:lang w:val="en-US"/>
          </w:rPr>
          <w:t>depressions</w:t>
        </w:r>
      </w:hyperlink>
      <w:r w:rsidRPr="00A01C60">
        <w:rPr>
          <w:sz w:val="24"/>
          <w:szCs w:val="24"/>
          <w:lang w:val="en-US"/>
        </w:rPr>
        <w:t> which have the main </w:t>
      </w:r>
      <w:hyperlink r:id="rId406" w:tooltip="TRACKING   HURRICANES: day" w:history="1">
        <w:r w:rsidRPr="00A01C60">
          <w:rPr>
            <w:rStyle w:val="Hyperlink"/>
            <w:color w:val="auto"/>
            <w:sz w:val="24"/>
            <w:szCs w:val="24"/>
            <w:u w:val="none"/>
            <w:lang w:val="en-US"/>
          </w:rPr>
          <w:t>day</w:t>
        </w:r>
      </w:hyperlink>
      <w:r w:rsidRPr="00A01C60">
        <w:rPr>
          <w:sz w:val="24"/>
          <w:szCs w:val="24"/>
          <w:lang w:val="en-US"/>
        </w:rPr>
        <w:t>-to-</w:t>
      </w:r>
      <w:hyperlink r:id="rId407" w:tooltip="TRACKING   HURRICANES: day" w:history="1">
        <w:r w:rsidRPr="00A01C60">
          <w:rPr>
            <w:rStyle w:val="Hyperlink"/>
            <w:color w:val="auto"/>
            <w:sz w:val="24"/>
            <w:szCs w:val="24"/>
            <w:u w:val="none"/>
            <w:lang w:val="en-US"/>
          </w:rPr>
          <w:t>day</w:t>
        </w:r>
      </w:hyperlink>
      <w:r w:rsidRPr="00A01C60">
        <w:rPr>
          <w:sz w:val="24"/>
          <w:szCs w:val="24"/>
          <w:lang w:val="en-US"/>
        </w:rPr>
        <w:t> influence on the weather. The western side of the United Kingdom tends to be warmer than the </w:t>
      </w:r>
      <w:hyperlink r:id="rId408" w:tooltip="Glossary: Easter" w:history="1">
        <w:r w:rsidRPr="00A01C60">
          <w:rPr>
            <w:rStyle w:val="Hyperlink"/>
            <w:color w:val="auto"/>
            <w:sz w:val="24"/>
            <w:szCs w:val="24"/>
            <w:u w:val="none"/>
            <w:lang w:val="en-US"/>
          </w:rPr>
          <w:t>easter</w:t>
        </w:r>
      </w:hyperlink>
      <w:r w:rsidRPr="00A01C60">
        <w:rPr>
          <w:sz w:val="24"/>
          <w:szCs w:val="24"/>
          <w:lang w:val="en-US"/>
        </w:rPr>
        <w:t>n; the south is warmer than the north. The </w:t>
      </w:r>
      <w:hyperlink r:id="rId409" w:tooltip="Glossary: mean" w:history="1">
        <w:r w:rsidRPr="00A01C60">
          <w:rPr>
            <w:rStyle w:val="Hyperlink"/>
            <w:color w:val="auto"/>
            <w:sz w:val="24"/>
            <w:szCs w:val="24"/>
            <w:u w:val="none"/>
            <w:lang w:val="en-US"/>
          </w:rPr>
          <w:t>mean</w:t>
        </w:r>
      </w:hyperlink>
      <w:r w:rsidRPr="00A01C60">
        <w:rPr>
          <w:sz w:val="24"/>
          <w:szCs w:val="24"/>
          <w:lang w:val="en-US"/>
        </w:rPr>
        <w:t> </w:t>
      </w:r>
      <w:hyperlink r:id="rId410" w:tooltip="Glossary: annual" w:history="1">
        <w:r w:rsidRPr="00A01C60">
          <w:rPr>
            <w:rStyle w:val="Hyperlink"/>
            <w:color w:val="auto"/>
            <w:sz w:val="24"/>
            <w:szCs w:val="24"/>
            <w:u w:val="none"/>
            <w:lang w:val="en-US"/>
          </w:rPr>
          <w:t>annual</w:t>
        </w:r>
      </w:hyperlink>
      <w:r w:rsidRPr="00A01C60">
        <w:rPr>
          <w:sz w:val="24"/>
          <w:szCs w:val="24"/>
          <w:lang w:val="en-US"/>
        </w:rPr>
        <w:t> temperature is 6 ºC in the far north of Scotland; 11 ºC in the south-west of England. </w:t>
      </w:r>
      <w:hyperlink r:id="rId411" w:tooltip="Глоссарий: winter" w:history="1">
        <w:r w:rsidRPr="00A01C60">
          <w:rPr>
            <w:rStyle w:val="Hyperlink"/>
            <w:color w:val="auto"/>
            <w:sz w:val="24"/>
            <w:szCs w:val="24"/>
            <w:u w:val="none"/>
            <w:lang w:val="en-US"/>
          </w:rPr>
          <w:t>Winter</w:t>
        </w:r>
      </w:hyperlink>
      <w:r w:rsidRPr="00A01C60">
        <w:rPr>
          <w:sz w:val="24"/>
          <w:szCs w:val="24"/>
          <w:lang w:val="en-US"/>
        </w:rPr>
        <w:t> temperatures seldom are below -10 °C and summer temperatures rarely higher than 32°C. The sea winds also bring plenty of moisture; </w:t>
      </w:r>
      <w:hyperlink r:id="rId412" w:tooltip="Glossary: average annual precipitation" w:history="1">
        <w:r w:rsidRPr="00A01C60">
          <w:rPr>
            <w:rStyle w:val="Hyperlink"/>
            <w:color w:val="auto"/>
            <w:sz w:val="24"/>
            <w:szCs w:val="24"/>
            <w:u w:val="none"/>
            <w:lang w:val="en-US"/>
          </w:rPr>
          <w:t>average annual precipitation</w:t>
        </w:r>
      </w:hyperlink>
      <w:r w:rsidRPr="00A01C60">
        <w:rPr>
          <w:sz w:val="24"/>
          <w:szCs w:val="24"/>
          <w:lang w:val="en-US"/>
        </w:rPr>
        <w:t> is more than 1,000 mm.</w:t>
      </w:r>
    </w:p>
    <w:p w:rsidR="002C49FA" w:rsidRPr="00A01C60" w:rsidRDefault="002C49FA"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413" w:tooltip="Глоссарий: winter" w:history="1">
        <w:r w:rsidRPr="00A01C60">
          <w:rPr>
            <w:rStyle w:val="Hyperlink"/>
            <w:color w:val="auto"/>
            <w:u w:val="none"/>
            <w:lang w:val="en-US"/>
          </w:rPr>
          <w:t>winter</w:t>
        </w:r>
      </w:hyperlink>
      <w:r w:rsidRPr="00A01C60">
        <w:rPr>
          <w:lang w:val="en-US"/>
        </w:rPr>
        <w:t>, especially in Scotland, the mountains of Wales, and northern England. The western side of Britain is much wetter than the </w:t>
      </w:r>
      <w:hyperlink r:id="rId414" w:tooltip="Glossary: Easter" w:history="1">
        <w:r w:rsidRPr="00A01C60">
          <w:rPr>
            <w:rStyle w:val="Hyperlink"/>
            <w:color w:val="auto"/>
            <w:u w:val="none"/>
            <w:lang w:val="en-US"/>
          </w:rPr>
          <w:t>easter</w:t>
        </w:r>
      </w:hyperlink>
      <w:r w:rsidRPr="00A01C60">
        <w:rPr>
          <w:lang w:val="en-US"/>
        </w:rPr>
        <w:t>n: average rainfall varies is from 5,000 mm in the western Highlands of Scotland, to less than 500 mm in parts of East Anglia in England.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w:t>
      </w:r>
      <w:hyperlink r:id="rId415" w:tooltip="Towns and cities in Russia: population" w:history="1">
        <w:r w:rsidRPr="00A01C60">
          <w:rPr>
            <w:rStyle w:val="Hyperlink"/>
            <w:color w:val="auto"/>
            <w:sz w:val="24"/>
            <w:szCs w:val="24"/>
            <w:u w:val="none"/>
            <w:lang w:val="en-US"/>
          </w:rPr>
          <w:t>population</w:t>
        </w:r>
      </w:hyperlink>
      <w:r w:rsidRPr="00A01C60">
        <w:rPr>
          <w:sz w:val="24"/>
          <w:szCs w:val="24"/>
          <w:lang w:val="en-US"/>
        </w:rPr>
        <w:t> of United Kingdom is more than 56 mln people, but it is one of the world’s leading commercial and industrialized nations. </w:t>
      </w:r>
      <w:hyperlink r:id="rId416" w:tooltip="Glossary: in terms of" w:history="1">
        <w:r w:rsidRPr="00A01C60">
          <w:rPr>
            <w:rStyle w:val="Hyperlink"/>
            <w:color w:val="auto"/>
            <w:sz w:val="24"/>
            <w:szCs w:val="24"/>
            <w:u w:val="none"/>
            <w:lang w:val="en-US"/>
          </w:rPr>
          <w:t>In terms of</w:t>
        </w:r>
      </w:hyperlink>
      <w:r w:rsidRPr="00A01C60">
        <w:rPr>
          <w:sz w:val="24"/>
          <w:szCs w:val="24"/>
          <w:lang w:val="en-US"/>
        </w:rPr>
        <w:t> gross national product (GNP) it ranks fifth in the world, with Italy, after the United States, Japan, Germany, and France.</w:t>
      </w:r>
    </w:p>
    <w:p w:rsidR="002C49FA" w:rsidRPr="00B267BD" w:rsidRDefault="002C49FA" w:rsidP="00A01C60">
      <w:pPr>
        <w:pStyle w:val="NormalWeb"/>
        <w:shd w:val="clear" w:color="auto" w:fill="FFFFFF"/>
        <w:spacing w:before="0" w:beforeAutospacing="0" w:after="0" w:afterAutospacing="0" w:line="240" w:lineRule="auto"/>
        <w:jc w:val="center"/>
        <w:rPr>
          <w:sz w:val="24"/>
          <w:szCs w:val="24"/>
          <w:lang w:val="en-US"/>
        </w:rPr>
      </w:pP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rPr>
        <w:t>Раздел</w:t>
      </w:r>
      <w:r w:rsidRPr="00D83E70">
        <w:rPr>
          <w:b/>
          <w:bCs/>
          <w:sz w:val="24"/>
          <w:szCs w:val="24"/>
          <w:lang w:val="en-US"/>
        </w:rPr>
        <w:t xml:space="preserve"> 5. </w:t>
      </w:r>
      <w:r w:rsidRPr="00D83E70">
        <w:rPr>
          <w:b/>
          <w:bCs/>
          <w:sz w:val="24"/>
          <w:szCs w:val="24"/>
        </w:rPr>
        <w:t>пункт</w:t>
      </w:r>
      <w:r w:rsidRPr="00D83E70">
        <w:rPr>
          <w:b/>
          <w:bCs/>
          <w:sz w:val="24"/>
          <w:szCs w:val="24"/>
          <w:lang w:val="en-US"/>
        </w:rPr>
        <w:t xml:space="preserve"> 5.2</w:t>
      </w:r>
    </w:p>
    <w:p w:rsidR="002C49FA" w:rsidRPr="00D83E7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A01C60" w:rsidRDefault="002C49FA" w:rsidP="00A01C60">
      <w:pPr>
        <w:pStyle w:val="NormalWeb"/>
        <w:shd w:val="clear" w:color="auto" w:fill="FFFFFF"/>
        <w:spacing w:before="0" w:beforeAutospacing="0" w:after="0" w:afterAutospacing="0" w:line="240" w:lineRule="auto"/>
        <w:jc w:val="center"/>
        <w:rPr>
          <w:sz w:val="24"/>
          <w:szCs w:val="24"/>
          <w:lang w:val="en-US"/>
        </w:rPr>
      </w:pPr>
      <w:r w:rsidRPr="00A01C60">
        <w:rPr>
          <w:rStyle w:val="Strong"/>
          <w:sz w:val="24"/>
          <w:szCs w:val="24"/>
          <w:lang w:val="en-US"/>
        </w:rPr>
        <w:t>Holi</w:t>
      </w:r>
      <w:hyperlink r:id="rId417" w:tooltip="TRACKING   HURRICANES: day" w:history="1">
        <w:r w:rsidRPr="00D83E70">
          <w:rPr>
            <w:rStyle w:val="Hyperlink"/>
            <w:b/>
            <w:bCs/>
            <w:color w:val="auto"/>
            <w:sz w:val="24"/>
            <w:szCs w:val="24"/>
            <w:u w:val="none"/>
            <w:lang w:val="en-US"/>
          </w:rPr>
          <w:t>day</w:t>
        </w:r>
      </w:hyperlink>
      <w:r w:rsidRPr="00D83E70">
        <w:rPr>
          <w:rStyle w:val="Strong"/>
          <w:sz w:val="24"/>
          <w:szCs w:val="24"/>
          <w:lang w:val="en-US"/>
        </w:rPr>
        <w:t>s</w:t>
      </w:r>
      <w:r w:rsidRPr="00A01C60">
        <w:rPr>
          <w:rStyle w:val="Strong"/>
          <w:sz w:val="24"/>
          <w:szCs w:val="24"/>
          <w:lang w:val="en-US"/>
        </w:rPr>
        <w:t>in England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Holi</w:t>
      </w:r>
      <w:hyperlink r:id="rId418" w:tooltip="TRACKING   HURRICANES: day" w:history="1">
        <w:r w:rsidRPr="00A01C60">
          <w:rPr>
            <w:rStyle w:val="Hyperlink"/>
            <w:color w:val="auto"/>
            <w:sz w:val="24"/>
            <w:szCs w:val="24"/>
            <w:u w:val="none"/>
            <w:lang w:val="en-US"/>
          </w:rPr>
          <w:t>day</w:t>
        </w:r>
      </w:hyperlink>
      <w:r w:rsidRPr="00A01C60">
        <w:rPr>
          <w:sz w:val="24"/>
          <w:szCs w:val="24"/>
          <w:lang w:val="en-US"/>
        </w:rPr>
        <w:t>s are a part of every </w:t>
      </w:r>
      <w:hyperlink r:id="rId419" w:tooltip="Глоссарий: culture" w:history="1">
        <w:r w:rsidRPr="00A01C60">
          <w:rPr>
            <w:rStyle w:val="Hyperlink"/>
            <w:color w:val="auto"/>
            <w:sz w:val="24"/>
            <w:szCs w:val="24"/>
            <w:u w:val="none"/>
            <w:lang w:val="en-US"/>
          </w:rPr>
          <w:t>culture</w:t>
        </w:r>
      </w:hyperlink>
      <w:r w:rsidRPr="00A01C60">
        <w:rPr>
          <w:sz w:val="24"/>
          <w:szCs w:val="24"/>
          <w:lang w:val="en-US"/>
        </w:rPr>
        <w:t>. Knowing them, we can learn more about </w:t>
      </w:r>
      <w:hyperlink r:id="rId420" w:tooltip="Glossary: local" w:history="1">
        <w:r w:rsidRPr="00A01C60">
          <w:rPr>
            <w:rStyle w:val="Hyperlink"/>
            <w:color w:val="auto"/>
            <w:sz w:val="24"/>
            <w:szCs w:val="24"/>
            <w:u w:val="none"/>
            <w:lang w:val="en-US"/>
          </w:rPr>
          <w:t>local</w:t>
        </w:r>
      </w:hyperlink>
      <w:r w:rsidRPr="00A01C60">
        <w:rPr>
          <w:sz w:val="24"/>
          <w:szCs w:val="24"/>
          <w:lang w:val="en-US"/>
        </w:rPr>
        <w:t> people and their way of life. Traditional holi</w:t>
      </w:r>
      <w:hyperlink r:id="rId421" w:tooltip="TRACKING   HURRICANES: day" w:history="1">
        <w:r w:rsidRPr="00A01C60">
          <w:rPr>
            <w:rStyle w:val="Hyperlink"/>
            <w:color w:val="auto"/>
            <w:sz w:val="24"/>
            <w:szCs w:val="24"/>
            <w:u w:val="none"/>
            <w:lang w:val="en-US"/>
          </w:rPr>
          <w:t>day</w:t>
        </w:r>
      </w:hyperlink>
      <w:r w:rsidRPr="00A01C60">
        <w:rPr>
          <w:sz w:val="24"/>
          <w:szCs w:val="24"/>
          <w:lang w:val="en-US"/>
        </w:rPr>
        <w:t>s may </w:t>
      </w:r>
      <w:hyperlink r:id="rId422" w:tooltip="Glossary: reflect" w:history="1">
        <w:r w:rsidRPr="00A01C60">
          <w:rPr>
            <w:rStyle w:val="Hyperlink"/>
            <w:color w:val="auto"/>
            <w:sz w:val="24"/>
            <w:szCs w:val="24"/>
            <w:u w:val="none"/>
            <w:lang w:val="en-US"/>
          </w:rPr>
          <w:t>reflect</w:t>
        </w:r>
      </w:hyperlink>
      <w:r w:rsidRPr="00A01C60">
        <w:rPr>
          <w:sz w:val="24"/>
          <w:szCs w:val="24"/>
          <w:lang w:val="en-US"/>
        </w:rPr>
        <w:t> not only the nation and its character, but also the history of the country. Same can be said about England. English people love celebrating holi</w:t>
      </w:r>
      <w:hyperlink r:id="rId423" w:tooltip="TRACKING   HURRICANES: day" w:history="1">
        <w:r w:rsidRPr="00A01C60">
          <w:rPr>
            <w:rStyle w:val="Hyperlink"/>
            <w:color w:val="auto"/>
            <w:sz w:val="24"/>
            <w:szCs w:val="24"/>
            <w:u w:val="none"/>
            <w:lang w:val="en-US"/>
          </w:rPr>
          <w:t>day</w:t>
        </w:r>
      </w:hyperlink>
      <w:r w:rsidRPr="00A01C60">
        <w:rPr>
          <w:sz w:val="24"/>
          <w:szCs w:val="24"/>
          <w:lang w:val="en-US"/>
        </w:rPr>
        <w:t>s. Although officially the country has only six public holi</w:t>
      </w:r>
      <w:hyperlink r:id="rId424" w:tooltip="TRACKING   HURRICANES: day" w:history="1">
        <w:r w:rsidRPr="00A01C60">
          <w:rPr>
            <w:rStyle w:val="Hyperlink"/>
            <w:color w:val="auto"/>
            <w:sz w:val="24"/>
            <w:szCs w:val="24"/>
            <w:u w:val="none"/>
            <w:lang w:val="en-US"/>
          </w:rPr>
          <w:t>day</w:t>
        </w:r>
      </w:hyperlink>
      <w:r w:rsidRPr="00A01C60">
        <w:rPr>
          <w:sz w:val="24"/>
          <w:szCs w:val="24"/>
          <w:lang w:val="en-US"/>
        </w:rPr>
        <w:t>s, there are many other </w:t>
      </w:r>
      <w:hyperlink r:id="rId425" w:tooltip="Glossary: symbolic" w:history="1">
        <w:r w:rsidRPr="00A01C60">
          <w:rPr>
            <w:rStyle w:val="Hyperlink"/>
            <w:color w:val="auto"/>
            <w:sz w:val="24"/>
            <w:szCs w:val="24"/>
            <w:u w:val="none"/>
            <w:lang w:val="en-US"/>
          </w:rPr>
          <w:t>symbolic</w:t>
        </w:r>
      </w:hyperlink>
      <w:r w:rsidRPr="00A01C60">
        <w:rPr>
          <w:sz w:val="24"/>
          <w:szCs w:val="24"/>
          <w:lang w:val="en-US"/>
        </w:rPr>
        <w:t> </w:t>
      </w:r>
      <w:hyperlink r:id="rId426" w:tooltip="TRACKING   HURRICANES: day" w:history="1">
        <w:r w:rsidRPr="00A01C60">
          <w:rPr>
            <w:rStyle w:val="Hyperlink"/>
            <w:color w:val="auto"/>
            <w:sz w:val="24"/>
            <w:szCs w:val="24"/>
            <w:u w:val="none"/>
            <w:lang w:val="en-US"/>
          </w:rPr>
          <w:t>day</w:t>
        </w:r>
      </w:hyperlink>
      <w:r w:rsidRPr="00A01C60">
        <w:rPr>
          <w:sz w:val="24"/>
          <w:szCs w:val="24"/>
          <w:lang w:val="en-US"/>
        </w:rPr>
        <w:t>s, which have been celebrated for ages. Six public holi</w:t>
      </w:r>
      <w:hyperlink r:id="rId427" w:tooltip="TRACKING   HURRICANES: day" w:history="1">
        <w:r w:rsidRPr="00A01C60">
          <w:rPr>
            <w:rStyle w:val="Hyperlink"/>
            <w:color w:val="auto"/>
            <w:sz w:val="24"/>
            <w:szCs w:val="24"/>
            <w:u w:val="none"/>
            <w:lang w:val="en-US"/>
          </w:rPr>
          <w:t>day</w:t>
        </w:r>
      </w:hyperlink>
      <w:r w:rsidRPr="00A01C60">
        <w:rPr>
          <w:sz w:val="24"/>
          <w:szCs w:val="24"/>
          <w:lang w:val="en-US"/>
        </w:rPr>
        <w:t>s are: Christmas and </w:t>
      </w:r>
      <w:hyperlink r:id="rId428" w:tooltip="Glossary: Boxing Days" w:history="1">
        <w:r w:rsidRPr="00A01C60">
          <w:rPr>
            <w:rStyle w:val="Hyperlink"/>
            <w:color w:val="auto"/>
            <w:sz w:val="24"/>
            <w:szCs w:val="24"/>
            <w:u w:val="none"/>
            <w:lang w:val="en-US"/>
          </w:rPr>
          <w:t>Boxing Days</w:t>
        </w:r>
      </w:hyperlink>
      <w:r w:rsidRPr="00A01C60">
        <w:rPr>
          <w:sz w:val="24"/>
          <w:szCs w:val="24"/>
          <w:lang w:val="en-US"/>
        </w:rPr>
        <w:t>, </w:t>
      </w:r>
      <w:hyperlink r:id="rId429" w:tooltip="Glossary: Good Friday" w:history="1">
        <w:r w:rsidRPr="00A01C60">
          <w:rPr>
            <w:rStyle w:val="Hyperlink"/>
            <w:color w:val="auto"/>
            <w:sz w:val="24"/>
            <w:szCs w:val="24"/>
            <w:u w:val="none"/>
            <w:lang w:val="en-US"/>
          </w:rPr>
          <w:t>Good Friday</w:t>
        </w:r>
      </w:hyperlink>
      <w:r w:rsidRPr="00A01C60">
        <w:rPr>
          <w:sz w:val="24"/>
          <w:szCs w:val="24"/>
          <w:lang w:val="en-US"/>
        </w:rPr>
        <w:t> and </w:t>
      </w:r>
      <w:hyperlink r:id="rId430" w:tooltip="Glossary: Easter" w:history="1">
        <w:r w:rsidRPr="00A01C60">
          <w:rPr>
            <w:rStyle w:val="Hyperlink"/>
            <w:color w:val="auto"/>
            <w:sz w:val="24"/>
            <w:szCs w:val="24"/>
            <w:u w:val="none"/>
            <w:lang w:val="en-US"/>
          </w:rPr>
          <w:t>Easter</w:t>
        </w:r>
      </w:hyperlink>
      <w:r w:rsidRPr="00A01C60">
        <w:rPr>
          <w:sz w:val="24"/>
          <w:szCs w:val="24"/>
          <w:lang w:val="en-US"/>
        </w:rPr>
        <w:t>, Spring and Late Summer Bank Holi</w:t>
      </w:r>
      <w:hyperlink r:id="rId431" w:tooltip="TRACKING   HURRICANES: day" w:history="1">
        <w:r w:rsidRPr="00A01C60">
          <w:rPr>
            <w:rStyle w:val="Hyperlink"/>
            <w:color w:val="auto"/>
            <w:sz w:val="24"/>
            <w:szCs w:val="24"/>
            <w:u w:val="none"/>
            <w:lang w:val="en-US"/>
          </w:rPr>
          <w:t>day</w:t>
        </w:r>
      </w:hyperlink>
      <w:r w:rsidRPr="00A01C60">
        <w:rPr>
          <w:sz w:val="24"/>
          <w:szCs w:val="24"/>
          <w:lang w:val="en-US"/>
        </w:rPr>
        <w:t>s. Scottish people </w:t>
      </w:r>
      <w:hyperlink r:id="rId432" w:tooltip="Glossary: consider" w:history="1">
        <w:r w:rsidRPr="00A01C60">
          <w:rPr>
            <w:rStyle w:val="Hyperlink"/>
            <w:color w:val="auto"/>
            <w:sz w:val="24"/>
            <w:szCs w:val="24"/>
            <w:u w:val="none"/>
            <w:lang w:val="en-US"/>
          </w:rPr>
          <w:t>consider</w:t>
        </w:r>
      </w:hyperlink>
      <w:r w:rsidRPr="00A01C60">
        <w:rPr>
          <w:sz w:val="24"/>
          <w:szCs w:val="24"/>
          <w:lang w:val="en-US"/>
        </w:rPr>
        <w:t> the New Year’s </w:t>
      </w:r>
      <w:hyperlink r:id="rId433" w:tooltip="TRACKING   HURRICANES: day" w:history="1">
        <w:r w:rsidRPr="00A01C60">
          <w:rPr>
            <w:rStyle w:val="Hyperlink"/>
            <w:color w:val="auto"/>
            <w:sz w:val="24"/>
            <w:szCs w:val="24"/>
            <w:u w:val="none"/>
            <w:lang w:val="en-US"/>
          </w:rPr>
          <w:t>Day</w:t>
        </w:r>
      </w:hyperlink>
      <w:r w:rsidRPr="00A01C60">
        <w:rPr>
          <w:sz w:val="24"/>
          <w:szCs w:val="24"/>
          <w:lang w:val="en-US"/>
        </w:rPr>
        <w:t> to be also a public holi</w:t>
      </w:r>
      <w:hyperlink r:id="rId434" w:tooltip="TRACKING   HURRICANES: day" w:history="1">
        <w:r w:rsidRPr="00A01C60">
          <w:rPr>
            <w:rStyle w:val="Hyperlink"/>
            <w:color w:val="auto"/>
            <w:sz w:val="24"/>
            <w:szCs w:val="24"/>
            <w:u w:val="none"/>
            <w:lang w:val="en-US"/>
          </w:rPr>
          <w:t>day</w:t>
        </w:r>
      </w:hyperlink>
      <w:r w:rsidRPr="00A01C60">
        <w:rPr>
          <w:sz w:val="24"/>
          <w:szCs w:val="24"/>
          <w:lang w:val="en-US"/>
        </w:rPr>
        <w:t>. Some of the holi</w:t>
      </w:r>
      <w:hyperlink r:id="rId435" w:tooltip="TRACKING   HURRICANES: day" w:history="1">
        <w:r w:rsidRPr="00A01C60">
          <w:rPr>
            <w:rStyle w:val="Hyperlink"/>
            <w:color w:val="auto"/>
            <w:sz w:val="24"/>
            <w:szCs w:val="24"/>
            <w:u w:val="none"/>
            <w:lang w:val="en-US"/>
          </w:rPr>
          <w:t>day</w:t>
        </w:r>
      </w:hyperlink>
      <w:r w:rsidRPr="00A01C60">
        <w:rPr>
          <w:sz w:val="24"/>
          <w:szCs w:val="24"/>
          <w:lang w:val="en-US"/>
        </w:rPr>
        <w:t>s don’t have a fixed </w:t>
      </w:r>
      <w:hyperlink r:id="rId436" w:tooltip="Глоссарий: date" w:history="1">
        <w:r w:rsidRPr="00A01C60">
          <w:rPr>
            <w:rStyle w:val="Hyperlink"/>
            <w:color w:val="auto"/>
            <w:sz w:val="24"/>
            <w:szCs w:val="24"/>
            <w:u w:val="none"/>
            <w:lang w:val="en-US"/>
          </w:rPr>
          <w:t>date</w:t>
        </w:r>
      </w:hyperlink>
      <w:r w:rsidRPr="00A01C60">
        <w:rPr>
          <w:sz w:val="24"/>
          <w:szCs w:val="24"/>
          <w:lang w:val="en-US"/>
        </w:rPr>
        <w:t>, so the </w:t>
      </w:r>
      <w:hyperlink r:id="rId437" w:tooltip="Глоссарий: date" w:history="1">
        <w:r w:rsidRPr="00A01C60">
          <w:rPr>
            <w:rStyle w:val="Hyperlink"/>
            <w:color w:val="auto"/>
            <w:sz w:val="24"/>
            <w:szCs w:val="24"/>
            <w:u w:val="none"/>
            <w:lang w:val="en-US"/>
          </w:rPr>
          <w:t>date</w:t>
        </w:r>
      </w:hyperlink>
      <w:r w:rsidRPr="00A01C60">
        <w:rPr>
          <w:sz w:val="24"/>
          <w:szCs w:val="24"/>
          <w:lang w:val="en-US"/>
        </w:rPr>
        <w:t> is </w:t>
      </w:r>
      <w:hyperlink r:id="rId438" w:tooltip="Glossary: moveable" w:history="1">
        <w:r w:rsidRPr="00A01C60">
          <w:rPr>
            <w:rStyle w:val="Hyperlink"/>
            <w:color w:val="auto"/>
            <w:sz w:val="24"/>
            <w:szCs w:val="24"/>
            <w:u w:val="none"/>
            <w:lang w:val="en-US"/>
          </w:rPr>
          <w:t>moveable</w:t>
        </w:r>
      </w:hyperlink>
      <w:r w:rsidRPr="00A01C60">
        <w:rPr>
          <w:sz w:val="24"/>
          <w:szCs w:val="24"/>
          <w:lang w:val="en-US"/>
        </w:rPr>
        <w:t> and can be changed each year. Perhaps, Christmas, New Year and Boxing </w:t>
      </w:r>
      <w:hyperlink r:id="rId439" w:tooltip="TRACKING   HURRICANES: day" w:history="1">
        <w:r w:rsidRPr="00A01C60">
          <w:rPr>
            <w:rStyle w:val="Hyperlink"/>
            <w:color w:val="auto"/>
            <w:sz w:val="24"/>
            <w:szCs w:val="24"/>
            <w:u w:val="none"/>
            <w:lang w:val="en-US"/>
          </w:rPr>
          <w:t>Day</w:t>
        </w:r>
      </w:hyperlink>
      <w:r w:rsidRPr="00A01C60">
        <w:rPr>
          <w:sz w:val="24"/>
          <w:szCs w:val="24"/>
          <w:lang w:val="en-US"/>
        </w:rPr>
        <w:t> are the only holi</w:t>
      </w:r>
      <w:hyperlink r:id="rId440" w:tooltip="TRACKING   HURRICANES: day" w:history="1">
        <w:r w:rsidRPr="00A01C60">
          <w:rPr>
            <w:rStyle w:val="Hyperlink"/>
            <w:color w:val="auto"/>
            <w:sz w:val="24"/>
            <w:szCs w:val="24"/>
            <w:u w:val="none"/>
            <w:lang w:val="en-US"/>
          </w:rPr>
          <w:t>day</w:t>
        </w:r>
      </w:hyperlink>
      <w:r w:rsidRPr="00A01C60">
        <w:rPr>
          <w:sz w:val="24"/>
          <w:szCs w:val="24"/>
          <w:lang w:val="en-US"/>
        </w:rPr>
        <w:t>s with fixed </w:t>
      </w:r>
      <w:hyperlink r:id="rId441" w:tooltip="Глоссарий: date" w:history="1">
        <w:r w:rsidRPr="00A01C60">
          <w:rPr>
            <w:rStyle w:val="Hyperlink"/>
            <w:color w:val="auto"/>
            <w:sz w:val="24"/>
            <w:szCs w:val="24"/>
            <w:u w:val="none"/>
            <w:lang w:val="en-US"/>
          </w:rPr>
          <w:t>date</w:t>
        </w:r>
      </w:hyperlink>
      <w:r w:rsidRPr="00A01C60">
        <w:rPr>
          <w:sz w:val="24"/>
          <w:szCs w:val="24"/>
          <w:lang w:val="en-US"/>
        </w:rPr>
        <w:t>s. Most English holi</w:t>
      </w:r>
      <w:hyperlink r:id="rId442" w:tooltip="TRACKING   HURRICANES: day" w:history="1">
        <w:r w:rsidRPr="00A01C60">
          <w:rPr>
            <w:rStyle w:val="Hyperlink"/>
            <w:color w:val="auto"/>
            <w:sz w:val="24"/>
            <w:szCs w:val="24"/>
            <w:u w:val="none"/>
            <w:lang w:val="en-US"/>
          </w:rPr>
          <w:t>day</w:t>
        </w:r>
      </w:hyperlink>
      <w:r w:rsidRPr="00A01C60">
        <w:rPr>
          <w:sz w:val="24"/>
          <w:szCs w:val="24"/>
          <w:lang w:val="en-US"/>
        </w:rPr>
        <w:t>s are of religious </w:t>
      </w:r>
      <w:hyperlink r:id="rId443" w:tooltip="Glossary: significance" w:history="1">
        <w:r w:rsidRPr="00A01C60">
          <w:rPr>
            <w:rStyle w:val="Hyperlink"/>
            <w:color w:val="auto"/>
            <w:sz w:val="24"/>
            <w:szCs w:val="24"/>
            <w:u w:val="none"/>
            <w:lang w:val="en-US"/>
          </w:rPr>
          <w:t>significance</w:t>
        </w:r>
      </w:hyperlink>
      <w:r w:rsidRPr="00A01C60">
        <w:rPr>
          <w:sz w:val="24"/>
          <w:szCs w:val="24"/>
          <w:lang w:val="en-US"/>
        </w:rPr>
        <w:t>, although they have </w:t>
      </w:r>
      <w:hyperlink r:id="rId444" w:tooltip="Glossary: gradually" w:history="1">
        <w:r w:rsidRPr="00A01C60">
          <w:rPr>
            <w:rStyle w:val="Hyperlink"/>
            <w:color w:val="auto"/>
            <w:sz w:val="24"/>
            <w:szCs w:val="24"/>
            <w:u w:val="none"/>
            <w:lang w:val="en-US"/>
          </w:rPr>
          <w:t>gradually</w:t>
        </w:r>
      </w:hyperlink>
      <w:r w:rsidRPr="00A01C60">
        <w:rPr>
          <w:sz w:val="24"/>
          <w:szCs w:val="24"/>
          <w:lang w:val="en-US"/>
        </w:rPr>
        <w:t> </w:t>
      </w:r>
      <w:hyperlink r:id="rId445" w:tooltip="Глоссарий: become" w:history="1">
        <w:r w:rsidRPr="00A01C60">
          <w:rPr>
            <w:rStyle w:val="Hyperlink"/>
            <w:color w:val="auto"/>
            <w:sz w:val="24"/>
            <w:szCs w:val="24"/>
            <w:u w:val="none"/>
            <w:lang w:val="en-US"/>
          </w:rPr>
          <w:t>become</w:t>
        </w:r>
      </w:hyperlink>
      <w:r w:rsidRPr="00A01C60">
        <w:rPr>
          <w:sz w:val="24"/>
          <w:szCs w:val="24"/>
          <w:lang w:val="en-US"/>
        </w:rPr>
        <w:t>simply the </w:t>
      </w:r>
      <w:hyperlink r:id="rId446" w:tooltip="TRACKING   HURRICANES: day" w:history="1">
        <w:r w:rsidRPr="00A01C60">
          <w:rPr>
            <w:rStyle w:val="Hyperlink"/>
            <w:color w:val="auto"/>
            <w:sz w:val="24"/>
            <w:szCs w:val="24"/>
            <w:u w:val="none"/>
            <w:lang w:val="en-US"/>
          </w:rPr>
          <w:t>day</w:t>
        </w:r>
      </w:hyperlink>
      <w:r w:rsidRPr="00A01C60">
        <w:rPr>
          <w:sz w:val="24"/>
          <w:szCs w:val="24"/>
          <w:lang w:val="en-US"/>
        </w:rPr>
        <w:t>s for relaxing, enjoying </w:t>
      </w:r>
      <w:hyperlink r:id="rId447" w:tooltip="Glossary: delicious" w:history="1">
        <w:r w:rsidRPr="00A01C60">
          <w:rPr>
            <w:rStyle w:val="Hyperlink"/>
            <w:color w:val="auto"/>
            <w:sz w:val="24"/>
            <w:szCs w:val="24"/>
            <w:u w:val="none"/>
            <w:lang w:val="en-US"/>
          </w:rPr>
          <w:t>delicious</w:t>
        </w:r>
      </w:hyperlink>
      <w:r w:rsidRPr="00A01C60">
        <w:rPr>
          <w:sz w:val="24"/>
          <w:szCs w:val="24"/>
          <w:lang w:val="en-US"/>
        </w:rPr>
        <w:t> meals and staying in good mood. </w:t>
      </w:r>
      <w:hyperlink r:id="rId448" w:tooltip="Glossary: Apart from" w:history="1">
        <w:r w:rsidRPr="00A01C60">
          <w:rPr>
            <w:rStyle w:val="Hyperlink"/>
            <w:color w:val="auto"/>
            <w:sz w:val="24"/>
            <w:szCs w:val="24"/>
            <w:u w:val="none"/>
            <w:lang w:val="en-US"/>
          </w:rPr>
          <w:t>Apart from</w:t>
        </w:r>
      </w:hyperlink>
      <w:r w:rsidRPr="00A01C60">
        <w:rPr>
          <w:sz w:val="24"/>
          <w:szCs w:val="24"/>
          <w:lang w:val="en-US"/>
        </w:rPr>
        <w:t> public holi</w:t>
      </w:r>
      <w:hyperlink r:id="rId449" w:tooltip="TRACKING   HURRICANES: day" w:history="1">
        <w:r w:rsidRPr="00A01C60">
          <w:rPr>
            <w:rStyle w:val="Hyperlink"/>
            <w:color w:val="auto"/>
            <w:sz w:val="24"/>
            <w:szCs w:val="24"/>
            <w:u w:val="none"/>
            <w:lang w:val="en-US"/>
          </w:rPr>
          <w:t>day</w:t>
        </w:r>
      </w:hyperlink>
      <w:r w:rsidRPr="00A01C60">
        <w:rPr>
          <w:sz w:val="24"/>
          <w:szCs w:val="24"/>
          <w:lang w:val="en-US"/>
        </w:rPr>
        <w:t>s, people in England celebrate St Valentine’s </w:t>
      </w:r>
      <w:hyperlink r:id="rId450" w:tooltip="TRACKING   HURRICANES: day" w:history="1">
        <w:r w:rsidRPr="00A01C60">
          <w:rPr>
            <w:rStyle w:val="Hyperlink"/>
            <w:color w:val="auto"/>
            <w:sz w:val="24"/>
            <w:szCs w:val="24"/>
            <w:u w:val="none"/>
            <w:lang w:val="en-US"/>
          </w:rPr>
          <w:t>Day</w:t>
        </w:r>
      </w:hyperlink>
      <w:r w:rsidRPr="00A01C60">
        <w:rPr>
          <w:sz w:val="24"/>
          <w:szCs w:val="24"/>
          <w:lang w:val="en-US"/>
        </w:rPr>
        <w:t>, St Patrick’s </w:t>
      </w:r>
      <w:hyperlink r:id="rId451" w:tooltip="TRACKING   HURRICANES: day" w:history="1">
        <w:r w:rsidRPr="00A01C60">
          <w:rPr>
            <w:rStyle w:val="Hyperlink"/>
            <w:color w:val="auto"/>
            <w:sz w:val="24"/>
            <w:szCs w:val="24"/>
            <w:u w:val="none"/>
            <w:lang w:val="en-US"/>
          </w:rPr>
          <w:t>Day</w:t>
        </w:r>
      </w:hyperlink>
      <w:r w:rsidRPr="00A01C60">
        <w:rPr>
          <w:sz w:val="24"/>
          <w:szCs w:val="24"/>
          <w:lang w:val="en-US"/>
        </w:rPr>
        <w:t>, April Fool’s </w:t>
      </w:r>
      <w:hyperlink r:id="rId452" w:tooltip="TRACKING   HURRICANES: day" w:history="1">
        <w:r w:rsidRPr="00A01C60">
          <w:rPr>
            <w:rStyle w:val="Hyperlink"/>
            <w:color w:val="auto"/>
            <w:sz w:val="24"/>
            <w:szCs w:val="24"/>
            <w:u w:val="none"/>
            <w:lang w:val="en-US"/>
          </w:rPr>
          <w:t>Day</w:t>
        </w:r>
      </w:hyperlink>
      <w:r w:rsidRPr="00A01C60">
        <w:rPr>
          <w:sz w:val="24"/>
          <w:szCs w:val="24"/>
          <w:lang w:val="en-US"/>
        </w:rPr>
        <w:t>, Halloween, </w:t>
      </w:r>
      <w:hyperlink r:id="rId453" w:tooltip="Glossary: Pancake Day" w:history="1">
        <w:r w:rsidRPr="00A01C60">
          <w:rPr>
            <w:rStyle w:val="Hyperlink"/>
            <w:color w:val="auto"/>
            <w:sz w:val="24"/>
            <w:szCs w:val="24"/>
            <w:u w:val="none"/>
            <w:lang w:val="en-US"/>
          </w:rPr>
          <w:t>Pancake Day</w:t>
        </w:r>
      </w:hyperlink>
      <w:r w:rsidRPr="00A01C60">
        <w:rPr>
          <w:sz w:val="24"/>
          <w:szCs w:val="24"/>
          <w:lang w:val="en-US"/>
        </w:rPr>
        <w:t>, </w:t>
      </w:r>
      <w:hyperlink r:id="rId454" w:tooltip="Glossary: Bonfire Night" w:history="1">
        <w:r w:rsidRPr="00A01C60">
          <w:rPr>
            <w:rStyle w:val="Hyperlink"/>
            <w:color w:val="auto"/>
            <w:sz w:val="24"/>
            <w:szCs w:val="24"/>
            <w:u w:val="none"/>
            <w:lang w:val="en-US"/>
          </w:rPr>
          <w:t>Bonfire Night</w:t>
        </w:r>
      </w:hyperlink>
      <w:r w:rsidRPr="00A01C60">
        <w:rPr>
          <w:sz w:val="24"/>
          <w:szCs w:val="24"/>
          <w:lang w:val="en-US"/>
        </w:rPr>
        <w:t> and many other interesting occasions.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most common type of </w:t>
      </w:r>
      <w:r w:rsidRPr="00A01C60">
        <w:rPr>
          <w:i/>
          <w:iCs/>
          <w:sz w:val="24"/>
          <w:szCs w:val="24"/>
          <w:lang w:val="en-US"/>
        </w:rPr>
        <w:t>New Year</w:t>
      </w:r>
      <w:r w:rsidRPr="00A01C60">
        <w:rPr>
          <w:sz w:val="24"/>
          <w:szCs w:val="24"/>
          <w:lang w:val="en-US"/>
        </w:rPr>
        <w:t> and </w:t>
      </w:r>
      <w:r w:rsidRPr="00A01C60">
        <w:rPr>
          <w:i/>
          <w:iCs/>
          <w:sz w:val="24"/>
          <w:szCs w:val="24"/>
          <w:lang w:val="en-US"/>
        </w:rPr>
        <w:t>Christmas</w:t>
      </w:r>
      <w:r w:rsidRPr="00A01C60">
        <w:rPr>
          <w:sz w:val="24"/>
          <w:szCs w:val="24"/>
          <w:lang w:val="en-US"/>
        </w:rPr>
        <w:t> celebration in Britain is arranging a family party with lots of </w:t>
      </w:r>
      <w:hyperlink r:id="rId455" w:tooltip="Glossary: delicious" w:history="1">
        <w:r w:rsidRPr="00A01C60">
          <w:rPr>
            <w:rStyle w:val="Hyperlink"/>
            <w:color w:val="auto"/>
            <w:sz w:val="24"/>
            <w:szCs w:val="24"/>
            <w:u w:val="none"/>
            <w:lang w:val="en-US"/>
          </w:rPr>
          <w:t>delicious</w:t>
        </w:r>
      </w:hyperlink>
      <w:r w:rsidRPr="00A01C60">
        <w:rPr>
          <w:sz w:val="24"/>
          <w:szCs w:val="24"/>
          <w:lang w:val="en-US"/>
        </w:rPr>
        <w:t> food and drinks. Traditionally, everybody gets presents and postcards. People richly decorate every </w:t>
      </w:r>
      <w:hyperlink r:id="rId456" w:tooltip="Glossary: single" w:history="1">
        <w:r w:rsidRPr="00A01C60">
          <w:rPr>
            <w:rStyle w:val="Hyperlink"/>
            <w:color w:val="auto"/>
            <w:sz w:val="24"/>
            <w:szCs w:val="24"/>
            <w:u w:val="none"/>
            <w:lang w:val="en-US"/>
          </w:rPr>
          <w:t>single</w:t>
        </w:r>
      </w:hyperlink>
      <w:r w:rsidRPr="00A01C60">
        <w:rPr>
          <w:sz w:val="24"/>
          <w:szCs w:val="24"/>
          <w:lang w:val="en-US"/>
        </w:rPr>
        <w:t> building on the street, be it a house or a shop. At New Year night people turn on the TV or radio and listen to Big Ben </w:t>
      </w:r>
      <w:hyperlink r:id="rId457" w:tooltip="Glossary: chiming" w:history="1">
        <w:r w:rsidRPr="00A01C60">
          <w:rPr>
            <w:rStyle w:val="Hyperlink"/>
            <w:color w:val="auto"/>
            <w:sz w:val="24"/>
            <w:szCs w:val="24"/>
            <w:u w:val="none"/>
            <w:lang w:val="en-US"/>
          </w:rPr>
          <w:t>chiming</w:t>
        </w:r>
      </w:hyperlink>
      <w:r w:rsidRPr="00A01C60">
        <w:rPr>
          <w:sz w:val="24"/>
          <w:szCs w:val="24"/>
          <w:lang w:val="en-US"/>
        </w:rPr>
        <w:t>. After midnight people can continue partying at Trafalgar Square or Piccadilly Circus. </w:t>
      </w:r>
      <w:hyperlink r:id="rId458" w:tooltip="Glossary: Easter" w:history="1">
        <w:r w:rsidRPr="00A01C60">
          <w:rPr>
            <w:rStyle w:val="Hyperlink"/>
            <w:color w:val="auto"/>
            <w:sz w:val="24"/>
            <w:szCs w:val="24"/>
            <w:u w:val="none"/>
            <w:lang w:val="en-US"/>
          </w:rPr>
          <w:t>Easter</w:t>
        </w:r>
      </w:hyperlink>
      <w:r w:rsidRPr="00A01C60">
        <w:rPr>
          <w:sz w:val="24"/>
          <w:szCs w:val="24"/>
          <w:lang w:val="en-US"/>
        </w:rPr>
        <w:t> is another religious and important holi</w:t>
      </w:r>
      <w:hyperlink r:id="rId459" w:tooltip="TRACKING   HURRICANES: day" w:history="1">
        <w:r w:rsidRPr="00A01C60">
          <w:rPr>
            <w:rStyle w:val="Hyperlink"/>
            <w:color w:val="auto"/>
            <w:sz w:val="24"/>
            <w:szCs w:val="24"/>
            <w:u w:val="none"/>
            <w:lang w:val="en-US"/>
          </w:rPr>
          <w:t>day</w:t>
        </w:r>
      </w:hyperlink>
      <w:r w:rsidRPr="00A01C60">
        <w:rPr>
          <w:sz w:val="24"/>
          <w:szCs w:val="24"/>
          <w:lang w:val="en-US"/>
        </w:rPr>
        <w:t> in England. Even the word “</w:t>
      </w:r>
      <w:hyperlink r:id="rId460" w:tooltip="Glossary: Easter" w:history="1">
        <w:r w:rsidRPr="00A01C60">
          <w:rPr>
            <w:rStyle w:val="Hyperlink"/>
            <w:color w:val="auto"/>
            <w:sz w:val="24"/>
            <w:szCs w:val="24"/>
            <w:u w:val="none"/>
            <w:lang w:val="en-US"/>
          </w:rPr>
          <w:t>Easter</w:t>
        </w:r>
      </w:hyperlink>
      <w:r w:rsidRPr="00A01C60">
        <w:rPr>
          <w:sz w:val="24"/>
          <w:szCs w:val="24"/>
          <w:lang w:val="en-US"/>
        </w:rPr>
        <w:t>” originates from the name of Anglo-Saxon goddess of spring </w:t>
      </w:r>
      <w:hyperlink r:id="rId461" w:tooltip="Glossary: Easter" w:history="1">
        <w:r w:rsidRPr="00A01C60">
          <w:rPr>
            <w:rStyle w:val="Hyperlink"/>
            <w:color w:val="auto"/>
            <w:sz w:val="24"/>
            <w:szCs w:val="24"/>
            <w:u w:val="none"/>
            <w:lang w:val="en-US"/>
          </w:rPr>
          <w:t>Easter</w:t>
        </w:r>
      </w:hyperlink>
      <w:r w:rsidRPr="00A01C60">
        <w:rPr>
          <w:sz w:val="24"/>
          <w:szCs w:val="24"/>
          <w:lang w:val="en-US"/>
        </w:rPr>
        <w:t>. </w:t>
      </w:r>
      <w:hyperlink r:id="rId462" w:tooltip="Glossary: Easter" w:history="1">
        <w:r w:rsidRPr="00A01C60">
          <w:rPr>
            <w:rStyle w:val="Hyperlink"/>
            <w:color w:val="auto"/>
            <w:sz w:val="24"/>
            <w:szCs w:val="24"/>
            <w:u w:val="none"/>
            <w:lang w:val="en-US"/>
          </w:rPr>
          <w:t>Easter</w:t>
        </w:r>
      </w:hyperlink>
      <w:r w:rsidRPr="00A01C60">
        <w:rPr>
          <w:sz w:val="24"/>
          <w:szCs w:val="24"/>
          <w:lang w:val="en-US"/>
        </w:rPr>
        <w:t>festival each year honors the </w:t>
      </w:r>
      <w:hyperlink r:id="rId463" w:tooltip="Glossary: awakening" w:history="1">
        <w:r w:rsidRPr="00A01C60">
          <w:rPr>
            <w:rStyle w:val="Hyperlink"/>
            <w:color w:val="auto"/>
            <w:sz w:val="24"/>
            <w:szCs w:val="24"/>
            <w:u w:val="none"/>
            <w:lang w:val="en-US"/>
          </w:rPr>
          <w:t>awakening</w:t>
        </w:r>
      </w:hyperlink>
      <w:r w:rsidRPr="00A01C60">
        <w:rPr>
          <w:sz w:val="24"/>
          <w:szCs w:val="24"/>
          <w:lang w:val="en-US"/>
        </w:rPr>
        <w:t> of nature. Children, perhaps, more than others </w:t>
      </w:r>
      <w:hyperlink r:id="rId464" w:tooltip="Glossary: appreciate" w:history="1">
        <w:r w:rsidRPr="00A01C60">
          <w:rPr>
            <w:rStyle w:val="Hyperlink"/>
            <w:color w:val="auto"/>
            <w:sz w:val="24"/>
            <w:szCs w:val="24"/>
            <w:u w:val="none"/>
            <w:lang w:val="en-US"/>
          </w:rPr>
          <w:t>appreciate</w:t>
        </w:r>
      </w:hyperlink>
      <w:r w:rsidRPr="00A01C60">
        <w:rPr>
          <w:sz w:val="24"/>
          <w:szCs w:val="24"/>
          <w:lang w:val="en-US"/>
        </w:rPr>
        <w:t>this holi</w:t>
      </w:r>
      <w:hyperlink r:id="rId465" w:tooltip="TRACKING   HURRICANES: day" w:history="1">
        <w:r w:rsidRPr="00A01C60">
          <w:rPr>
            <w:rStyle w:val="Hyperlink"/>
            <w:color w:val="auto"/>
            <w:sz w:val="24"/>
            <w:szCs w:val="24"/>
            <w:u w:val="none"/>
            <w:lang w:val="en-US"/>
          </w:rPr>
          <w:t>day</w:t>
        </w:r>
      </w:hyperlink>
      <w:r w:rsidRPr="00A01C60">
        <w:rPr>
          <w:sz w:val="24"/>
          <w:szCs w:val="24"/>
          <w:lang w:val="en-US"/>
        </w:rPr>
        <w:t> because of colored eggs and chocolate </w:t>
      </w:r>
      <w:hyperlink r:id="rId466" w:tooltip="Glossary: Easter" w:history="1">
        <w:r w:rsidRPr="00A01C60">
          <w:rPr>
            <w:rStyle w:val="Hyperlink"/>
            <w:color w:val="auto"/>
            <w:sz w:val="24"/>
            <w:szCs w:val="24"/>
            <w:u w:val="none"/>
            <w:lang w:val="en-US"/>
          </w:rPr>
          <w:t>Easter</w:t>
        </w:r>
      </w:hyperlink>
      <w:r w:rsidRPr="00A01C60">
        <w:rPr>
          <w:sz w:val="24"/>
          <w:szCs w:val="24"/>
          <w:lang w:val="en-US"/>
        </w:rPr>
        <w:t> bunnies. Christian people all over the world </w:t>
      </w:r>
      <w:hyperlink r:id="rId467" w:tooltip="Glossary: associate" w:history="1">
        <w:r w:rsidRPr="00A01C60">
          <w:rPr>
            <w:rStyle w:val="Hyperlink"/>
            <w:color w:val="auto"/>
            <w:sz w:val="24"/>
            <w:szCs w:val="24"/>
            <w:u w:val="none"/>
            <w:lang w:val="en-US"/>
          </w:rPr>
          <w:t>associate</w:t>
        </w:r>
      </w:hyperlink>
      <w:r w:rsidRPr="00A01C60">
        <w:rPr>
          <w:sz w:val="24"/>
          <w:szCs w:val="24"/>
          <w:lang w:val="en-US"/>
        </w:rPr>
        <w:t> this </w:t>
      </w:r>
      <w:hyperlink r:id="rId468" w:tooltip="TRACKING   HURRICANES: day" w:history="1">
        <w:r w:rsidRPr="00A01C60">
          <w:rPr>
            <w:rStyle w:val="Hyperlink"/>
            <w:color w:val="auto"/>
            <w:sz w:val="24"/>
            <w:szCs w:val="24"/>
            <w:u w:val="none"/>
            <w:lang w:val="en-US"/>
          </w:rPr>
          <w:t>day</w:t>
        </w:r>
      </w:hyperlink>
      <w:r w:rsidRPr="00A01C60">
        <w:rPr>
          <w:sz w:val="24"/>
          <w:szCs w:val="24"/>
          <w:lang w:val="en-US"/>
        </w:rPr>
        <w:t> with the rising of the sun to the </w:t>
      </w:r>
      <w:hyperlink r:id="rId469" w:tooltip="Glossary: resurrection" w:history="1">
        <w:r w:rsidRPr="00A01C60">
          <w:rPr>
            <w:rStyle w:val="Hyperlink"/>
            <w:color w:val="auto"/>
            <w:sz w:val="24"/>
            <w:szCs w:val="24"/>
            <w:u w:val="none"/>
            <w:lang w:val="en-US"/>
          </w:rPr>
          <w:t>resurrection</w:t>
        </w:r>
      </w:hyperlink>
      <w:r w:rsidRPr="00A01C60">
        <w:rPr>
          <w:sz w:val="24"/>
          <w:szCs w:val="24"/>
          <w:lang w:val="en-US"/>
        </w:rPr>
        <w:t> of Jesus. </w:t>
      </w:r>
      <w:r w:rsidRPr="00A01C60">
        <w:rPr>
          <w:i/>
          <w:iCs/>
          <w:sz w:val="24"/>
          <w:szCs w:val="24"/>
          <w:lang w:val="en-US"/>
        </w:rPr>
        <w:t>Spring and Late Summer Bank Holi</w:t>
      </w:r>
      <w:hyperlink r:id="rId470" w:tooltip="TRACKING   HURRICANES: day" w:history="1">
        <w:r w:rsidRPr="00A01C60">
          <w:rPr>
            <w:rStyle w:val="Hyperlink"/>
            <w:color w:val="auto"/>
            <w:sz w:val="24"/>
            <w:szCs w:val="24"/>
            <w:u w:val="none"/>
            <w:lang w:val="en-US"/>
          </w:rPr>
          <w:t>day</w:t>
        </w:r>
      </w:hyperlink>
      <w:r w:rsidRPr="00A01C60">
        <w:rPr>
          <w:i/>
          <w:iCs/>
          <w:sz w:val="24"/>
          <w:szCs w:val="24"/>
          <w:lang w:val="en-US"/>
        </w:rPr>
        <w:t>s</w:t>
      </w:r>
      <w:r w:rsidRPr="00A01C60">
        <w:rPr>
          <w:sz w:val="24"/>
          <w:szCs w:val="24"/>
          <w:lang w:val="en-US"/>
        </w:rPr>
        <w:t> are official </w:t>
      </w:r>
      <w:hyperlink r:id="rId471" w:tooltip="Glossary: days off" w:history="1">
        <w:r w:rsidRPr="00A01C60">
          <w:rPr>
            <w:rStyle w:val="Hyperlink"/>
            <w:color w:val="auto"/>
            <w:sz w:val="24"/>
            <w:szCs w:val="24"/>
            <w:u w:val="none"/>
            <w:lang w:val="en-US"/>
          </w:rPr>
          <w:t>days off</w:t>
        </w:r>
      </w:hyperlink>
      <w:r w:rsidRPr="00A01C60">
        <w:rPr>
          <w:sz w:val="24"/>
          <w:szCs w:val="24"/>
          <w:lang w:val="en-US"/>
        </w:rPr>
        <w:t>, so neither adults nor children have to go to work or school on these </w:t>
      </w:r>
      <w:hyperlink r:id="rId472" w:tooltip="TRACKING   HURRICANES: day" w:history="1">
        <w:r w:rsidRPr="00A01C60">
          <w:rPr>
            <w:rStyle w:val="Hyperlink"/>
            <w:color w:val="auto"/>
            <w:sz w:val="24"/>
            <w:szCs w:val="24"/>
            <w:u w:val="none"/>
            <w:lang w:val="en-US"/>
          </w:rPr>
          <w:t>day</w:t>
        </w:r>
      </w:hyperlink>
      <w:r w:rsidRPr="00A01C60">
        <w:rPr>
          <w:sz w:val="24"/>
          <w:szCs w:val="24"/>
          <w:lang w:val="en-US"/>
        </w:rPr>
        <w:t>s. Families traditionally try to get away from the city and have a peaceful picnic somewhere at the seaside or countryside.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One of the most original English holi</w:t>
      </w:r>
      <w:hyperlink r:id="rId473" w:tooltip="TRACKING   HURRICANES: day" w:history="1">
        <w:r w:rsidRPr="00A01C60">
          <w:rPr>
            <w:rStyle w:val="Hyperlink"/>
            <w:color w:val="auto"/>
            <w:sz w:val="24"/>
            <w:szCs w:val="24"/>
            <w:u w:val="none"/>
            <w:lang w:val="en-US"/>
          </w:rPr>
          <w:t>day</w:t>
        </w:r>
      </w:hyperlink>
      <w:r w:rsidRPr="00A01C60">
        <w:rPr>
          <w:sz w:val="24"/>
          <w:szCs w:val="24"/>
          <w:lang w:val="en-US"/>
        </w:rPr>
        <w:t>s is </w:t>
      </w:r>
      <w:hyperlink r:id="rId474" w:tooltip="Glossary: Bonfire Night" w:history="1">
        <w:r w:rsidRPr="00A01C60">
          <w:rPr>
            <w:rStyle w:val="Hyperlink"/>
            <w:color w:val="auto"/>
            <w:sz w:val="24"/>
            <w:szCs w:val="24"/>
            <w:u w:val="none"/>
            <w:lang w:val="en-US"/>
          </w:rPr>
          <w:t>Bonfire Night</w:t>
        </w:r>
      </w:hyperlink>
      <w:r w:rsidRPr="00A01C60">
        <w:rPr>
          <w:sz w:val="24"/>
          <w:szCs w:val="24"/>
          <w:lang w:val="en-US"/>
        </w:rPr>
        <w:t> </w:t>
      </w:r>
      <w:r w:rsidRPr="00A01C60">
        <w:rPr>
          <w:i/>
          <w:iCs/>
          <w:sz w:val="24"/>
          <w:szCs w:val="24"/>
          <w:lang w:val="en-US"/>
        </w:rPr>
        <w:t>or Guy Fawkes Night</w:t>
      </w:r>
      <w:r w:rsidRPr="00A01C60">
        <w:rPr>
          <w:sz w:val="24"/>
          <w:szCs w:val="24"/>
          <w:lang w:val="en-US"/>
        </w:rPr>
        <w:t>. This is the </w:t>
      </w:r>
      <w:hyperlink r:id="rId475" w:tooltip="Glossary: annual" w:history="1">
        <w:r w:rsidRPr="00A01C60">
          <w:rPr>
            <w:rStyle w:val="Hyperlink"/>
            <w:color w:val="auto"/>
            <w:sz w:val="24"/>
            <w:szCs w:val="24"/>
            <w:u w:val="none"/>
            <w:lang w:val="en-US"/>
          </w:rPr>
          <w:t>annual</w:t>
        </w:r>
      </w:hyperlink>
      <w:r w:rsidRPr="00A01C60">
        <w:rPr>
          <w:sz w:val="24"/>
          <w:szCs w:val="24"/>
          <w:lang w:val="en-US"/>
        </w:rPr>
        <w:t>celebration, which </w:t>
      </w:r>
      <w:hyperlink r:id="rId476" w:tooltip="Glossary: falls on" w:history="1">
        <w:r w:rsidRPr="00A01C60">
          <w:rPr>
            <w:rStyle w:val="Hyperlink"/>
            <w:color w:val="auto"/>
            <w:sz w:val="24"/>
            <w:szCs w:val="24"/>
            <w:u w:val="none"/>
            <w:lang w:val="en-US"/>
          </w:rPr>
          <w:t>falls on</w:t>
        </w:r>
      </w:hyperlink>
      <w:r w:rsidRPr="00A01C60">
        <w:rPr>
          <w:sz w:val="24"/>
          <w:szCs w:val="24"/>
          <w:lang w:val="en-US"/>
        </w:rPr>
        <w:t> November 5, </w:t>
      </w:r>
      <w:hyperlink r:id="rId477" w:tooltip="Glossary: in honor of" w:history="1">
        <w:r w:rsidRPr="00A01C60">
          <w:rPr>
            <w:rStyle w:val="Hyperlink"/>
            <w:color w:val="auto"/>
            <w:sz w:val="24"/>
            <w:szCs w:val="24"/>
            <w:u w:val="none"/>
            <w:lang w:val="en-US"/>
          </w:rPr>
          <w:t>in honor of</w:t>
        </w:r>
      </w:hyperlink>
      <w:r w:rsidRPr="00A01C60">
        <w:rPr>
          <w:sz w:val="24"/>
          <w:szCs w:val="24"/>
          <w:lang w:val="en-US"/>
        </w:rPr>
        <w:t> </w:t>
      </w:r>
      <w:hyperlink r:id="rId478" w:tooltip="Glossary: Gunpowder Plot" w:history="1">
        <w:r w:rsidRPr="00A01C60">
          <w:rPr>
            <w:rStyle w:val="Hyperlink"/>
            <w:color w:val="auto"/>
            <w:sz w:val="24"/>
            <w:szCs w:val="24"/>
            <w:u w:val="none"/>
            <w:lang w:val="en-US"/>
          </w:rPr>
          <w:t>Gunpowder Plot</w:t>
        </w:r>
      </w:hyperlink>
      <w:r w:rsidRPr="00A01C60">
        <w:rPr>
          <w:sz w:val="24"/>
          <w:szCs w:val="24"/>
          <w:lang w:val="en-US"/>
        </w:rPr>
        <w:t> </w:t>
      </w:r>
      <w:hyperlink r:id="rId479" w:tooltip="Glossary: failure" w:history="1">
        <w:r w:rsidRPr="00A01C60">
          <w:rPr>
            <w:rStyle w:val="Hyperlink"/>
            <w:color w:val="auto"/>
            <w:sz w:val="24"/>
            <w:szCs w:val="24"/>
            <w:u w:val="none"/>
            <w:lang w:val="en-US"/>
          </w:rPr>
          <w:t>failure</w:t>
        </w:r>
      </w:hyperlink>
      <w:r w:rsidRPr="00A01C60">
        <w:rPr>
          <w:sz w:val="24"/>
          <w:szCs w:val="24"/>
          <w:lang w:val="en-US"/>
        </w:rPr>
        <w:t>. In 1605 a group of conspirators led by Guy Fawkes </w:t>
      </w:r>
      <w:hyperlink r:id="rId480" w:tooltip="Glossary: attempted" w:history="1">
        <w:r w:rsidRPr="00A01C60">
          <w:rPr>
            <w:rStyle w:val="Hyperlink"/>
            <w:color w:val="auto"/>
            <w:sz w:val="24"/>
            <w:szCs w:val="24"/>
            <w:u w:val="none"/>
            <w:lang w:val="en-US"/>
          </w:rPr>
          <w:t>attempted</w:t>
        </w:r>
      </w:hyperlink>
      <w:r w:rsidRPr="00A01C60">
        <w:rPr>
          <w:sz w:val="24"/>
          <w:szCs w:val="24"/>
          <w:lang w:val="en-US"/>
        </w:rPr>
        <w:t> to destroy the Houses of Parliament. However, their plans were </w:t>
      </w:r>
      <w:hyperlink r:id="rId481" w:tooltip="Glossary: disclosed" w:history="1">
        <w:r w:rsidRPr="00A01C60">
          <w:rPr>
            <w:rStyle w:val="Hyperlink"/>
            <w:color w:val="auto"/>
            <w:sz w:val="24"/>
            <w:szCs w:val="24"/>
            <w:u w:val="none"/>
            <w:lang w:val="en-US"/>
          </w:rPr>
          <w:t>disclosed</w:t>
        </w:r>
      </w:hyperlink>
      <w:r w:rsidRPr="00A01C60">
        <w:rPr>
          <w:sz w:val="24"/>
          <w:szCs w:val="24"/>
          <w:lang w:val="en-US"/>
        </w:rPr>
        <w:t> and they were punished. To</w:t>
      </w:r>
      <w:hyperlink r:id="rId482" w:tooltip="TRACKING   HURRICANES: day" w:history="1">
        <w:r w:rsidRPr="00A01C60">
          <w:rPr>
            <w:rStyle w:val="Hyperlink"/>
            <w:color w:val="auto"/>
            <w:sz w:val="24"/>
            <w:szCs w:val="24"/>
            <w:u w:val="none"/>
            <w:lang w:val="en-US"/>
          </w:rPr>
          <w:t>day</w:t>
        </w:r>
      </w:hyperlink>
      <w:r w:rsidRPr="00A01C60">
        <w:rPr>
          <w:sz w:val="24"/>
          <w:szCs w:val="24"/>
          <w:lang w:val="en-US"/>
        </w:rPr>
        <w:t>, the </w:t>
      </w:r>
      <w:hyperlink r:id="rId483" w:tooltip="Glossary: Bonfire Night" w:history="1">
        <w:r w:rsidRPr="00A01C60">
          <w:rPr>
            <w:rStyle w:val="Hyperlink"/>
            <w:color w:val="auto"/>
            <w:sz w:val="24"/>
            <w:szCs w:val="24"/>
            <w:u w:val="none"/>
            <w:lang w:val="en-US"/>
          </w:rPr>
          <w:t>Bonfire Night</w:t>
        </w:r>
      </w:hyperlink>
      <w:r w:rsidRPr="00A01C60">
        <w:rPr>
          <w:sz w:val="24"/>
          <w:szCs w:val="24"/>
          <w:lang w:val="en-US"/>
        </w:rPr>
        <w:t> is centered about </w:t>
      </w:r>
      <w:hyperlink r:id="rId484" w:tooltip="Glossary: numerous" w:history="1">
        <w:r w:rsidRPr="00A01C60">
          <w:rPr>
            <w:rStyle w:val="Hyperlink"/>
            <w:color w:val="auto"/>
            <w:sz w:val="24"/>
            <w:szCs w:val="24"/>
            <w:u w:val="none"/>
            <w:lang w:val="en-US"/>
          </w:rPr>
          <w:t>numerous</w:t>
        </w:r>
      </w:hyperlink>
      <w:r w:rsidRPr="00A01C60">
        <w:rPr>
          <w:sz w:val="24"/>
          <w:szCs w:val="24"/>
          <w:lang w:val="en-US"/>
        </w:rPr>
        <w:t>fireworks and bonfire </w:t>
      </w:r>
      <w:hyperlink r:id="rId485" w:tooltip="Глоссарий: light" w:history="1">
        <w:r w:rsidRPr="00A01C60">
          <w:rPr>
            <w:rStyle w:val="Hyperlink"/>
            <w:color w:val="auto"/>
            <w:sz w:val="24"/>
            <w:szCs w:val="24"/>
            <w:u w:val="none"/>
            <w:lang w:val="en-US"/>
          </w:rPr>
          <w:t>light</w:t>
        </w:r>
      </w:hyperlink>
      <w:r w:rsidRPr="00A01C60">
        <w:rPr>
          <w:sz w:val="24"/>
          <w:szCs w:val="24"/>
          <w:lang w:val="en-US"/>
        </w:rPr>
        <w:t>ings. </w:t>
      </w:r>
      <w:r w:rsidRPr="00A01C60">
        <w:rPr>
          <w:i/>
          <w:iCs/>
          <w:sz w:val="24"/>
          <w:szCs w:val="24"/>
          <w:lang w:val="en-US"/>
        </w:rPr>
        <w:t>Halloween</w:t>
      </w:r>
      <w:r w:rsidRPr="00A01C60">
        <w:rPr>
          <w:sz w:val="24"/>
          <w:szCs w:val="24"/>
          <w:lang w:val="en-US"/>
        </w:rPr>
        <w:t> </w:t>
      </w:r>
      <w:r w:rsidRPr="00A01C60">
        <w:rPr>
          <w:i/>
          <w:iCs/>
          <w:sz w:val="24"/>
          <w:szCs w:val="24"/>
          <w:lang w:val="en-US"/>
        </w:rPr>
        <w:t>or All Saint’s Eve</w:t>
      </w:r>
      <w:r w:rsidRPr="00A01C60">
        <w:rPr>
          <w:sz w:val="24"/>
          <w:szCs w:val="24"/>
          <w:lang w:val="en-US"/>
        </w:rPr>
        <w:t> is one of the most </w:t>
      </w:r>
      <w:hyperlink r:id="rId486" w:tooltip="Glossary: Favourite" w:history="1">
        <w:r w:rsidRPr="00A01C60">
          <w:rPr>
            <w:rStyle w:val="Hyperlink"/>
            <w:color w:val="auto"/>
            <w:sz w:val="24"/>
            <w:szCs w:val="24"/>
            <w:u w:val="none"/>
            <w:lang w:val="en-US"/>
          </w:rPr>
          <w:t>favourite</w:t>
        </w:r>
      </w:hyperlink>
      <w:r w:rsidRPr="00A01C60">
        <w:rPr>
          <w:sz w:val="24"/>
          <w:szCs w:val="24"/>
          <w:lang w:val="en-US"/>
        </w:rPr>
        <w:t> holi</w:t>
      </w:r>
      <w:hyperlink r:id="rId487" w:tooltip="TRACKING   HURRICANES: day" w:history="1">
        <w:r w:rsidRPr="00A01C60">
          <w:rPr>
            <w:rStyle w:val="Hyperlink"/>
            <w:color w:val="auto"/>
            <w:sz w:val="24"/>
            <w:szCs w:val="24"/>
            <w:u w:val="none"/>
            <w:lang w:val="en-US"/>
          </w:rPr>
          <w:t>day</w:t>
        </w:r>
      </w:hyperlink>
      <w:r w:rsidRPr="00A01C60">
        <w:rPr>
          <w:sz w:val="24"/>
          <w:szCs w:val="24"/>
          <w:lang w:val="en-US"/>
        </w:rPr>
        <w:t>s not only in England, but in all English-speaking </w:t>
      </w:r>
      <w:hyperlink r:id="rId488" w:tooltip="Глоссарий: countries" w:history="1">
        <w:r w:rsidRPr="00A01C60">
          <w:rPr>
            <w:rStyle w:val="Hyperlink"/>
            <w:color w:val="auto"/>
            <w:sz w:val="24"/>
            <w:szCs w:val="24"/>
            <w:u w:val="none"/>
            <w:lang w:val="en-US"/>
          </w:rPr>
          <w:t>countries</w:t>
        </w:r>
      </w:hyperlink>
      <w:r w:rsidRPr="00A01C60">
        <w:rPr>
          <w:sz w:val="24"/>
          <w:szCs w:val="24"/>
          <w:lang w:val="en-US"/>
        </w:rPr>
        <w:t>. It is celebrated </w:t>
      </w:r>
      <w:hyperlink r:id="rId489" w:tooltip="Glossary: annual" w:history="1">
        <w:r w:rsidRPr="00A01C60">
          <w:rPr>
            <w:rStyle w:val="Hyperlink"/>
            <w:color w:val="auto"/>
            <w:sz w:val="24"/>
            <w:szCs w:val="24"/>
            <w:u w:val="none"/>
            <w:lang w:val="en-US"/>
          </w:rPr>
          <w:t>annual</w:t>
        </w:r>
      </w:hyperlink>
      <w:r w:rsidRPr="00A01C60">
        <w:rPr>
          <w:sz w:val="24"/>
          <w:szCs w:val="24"/>
          <w:lang w:val="en-US"/>
        </w:rPr>
        <w:t>ly on the last </w:t>
      </w:r>
      <w:hyperlink r:id="rId490" w:tooltip="TRACKING   HURRICANES: day" w:history="1">
        <w:r w:rsidRPr="00A01C60">
          <w:rPr>
            <w:rStyle w:val="Hyperlink"/>
            <w:color w:val="auto"/>
            <w:sz w:val="24"/>
            <w:szCs w:val="24"/>
            <w:u w:val="none"/>
            <w:lang w:val="en-US"/>
          </w:rPr>
          <w:t>day</w:t>
        </w:r>
      </w:hyperlink>
      <w:r w:rsidRPr="00A01C60">
        <w:rPr>
          <w:sz w:val="24"/>
          <w:szCs w:val="24"/>
          <w:lang w:val="en-US"/>
        </w:rPr>
        <w:t> of October. Children usually dress up and go </w:t>
      </w:r>
      <w:hyperlink r:id="rId491" w:tooltip="Glossary: trick-or-treat" w:history="1">
        <w:r w:rsidRPr="00A01C60">
          <w:rPr>
            <w:rStyle w:val="Hyperlink"/>
            <w:color w:val="auto"/>
            <w:sz w:val="24"/>
            <w:szCs w:val="24"/>
            <w:u w:val="none"/>
            <w:lang w:val="en-US"/>
          </w:rPr>
          <w:t>trick-or-treat</w:t>
        </w:r>
      </w:hyperlink>
      <w:r w:rsidRPr="00A01C60">
        <w:rPr>
          <w:sz w:val="24"/>
          <w:szCs w:val="24"/>
          <w:lang w:val="en-US"/>
        </w:rPr>
        <w:t>ing on this </w:t>
      </w:r>
      <w:hyperlink r:id="rId492" w:tooltip="TRACKING   HURRICANES: day" w:history="1">
        <w:r w:rsidRPr="00A01C60">
          <w:rPr>
            <w:rStyle w:val="Hyperlink"/>
            <w:color w:val="auto"/>
            <w:sz w:val="24"/>
            <w:szCs w:val="24"/>
            <w:u w:val="none"/>
            <w:lang w:val="en-US"/>
          </w:rPr>
          <w:t>day</w:t>
        </w:r>
      </w:hyperlink>
      <w:r w:rsidRPr="00A01C60">
        <w:rPr>
          <w:sz w:val="24"/>
          <w:szCs w:val="24"/>
          <w:lang w:val="en-US"/>
        </w:rPr>
        <w:t>. Other than that, people can attend costume parties and various </w:t>
      </w:r>
      <w:hyperlink r:id="rId493" w:tooltip="Glossary: haunted attractions" w:history="1">
        <w:r w:rsidRPr="00A01C60">
          <w:rPr>
            <w:rStyle w:val="Hyperlink"/>
            <w:color w:val="auto"/>
            <w:sz w:val="24"/>
            <w:szCs w:val="24"/>
            <w:u w:val="none"/>
            <w:lang w:val="en-US"/>
          </w:rPr>
          <w:t>haunted attractions</w:t>
        </w:r>
      </w:hyperlink>
      <w:r w:rsidRPr="00A01C60">
        <w:rPr>
          <w:sz w:val="24"/>
          <w:szCs w:val="24"/>
          <w:lang w:val="en-US"/>
        </w:rPr>
        <w:t>. One of the important </w:t>
      </w:r>
      <w:hyperlink r:id="rId494" w:tooltip="TRACKING   HURRICANES: day" w:history="1">
        <w:r w:rsidRPr="00A01C60">
          <w:rPr>
            <w:rStyle w:val="Hyperlink"/>
            <w:color w:val="auto"/>
            <w:sz w:val="24"/>
            <w:szCs w:val="24"/>
            <w:u w:val="none"/>
            <w:lang w:val="en-US"/>
          </w:rPr>
          <w:t>day</w:t>
        </w:r>
      </w:hyperlink>
      <w:r w:rsidRPr="00A01C60">
        <w:rPr>
          <w:sz w:val="24"/>
          <w:szCs w:val="24"/>
          <w:lang w:val="en-US"/>
        </w:rPr>
        <w:t>s for English people is November 11 – </w:t>
      </w:r>
      <w:r w:rsidRPr="00A01C60">
        <w:rPr>
          <w:i/>
          <w:iCs/>
          <w:sz w:val="24"/>
          <w:szCs w:val="24"/>
          <w:lang w:val="en-US"/>
        </w:rPr>
        <w:t>Remembrance or </w:t>
      </w:r>
      <w:hyperlink r:id="rId495" w:tooltip="Glossary: Armistice Day" w:history="1">
        <w:r w:rsidRPr="00A01C60">
          <w:rPr>
            <w:rStyle w:val="Hyperlink"/>
            <w:color w:val="auto"/>
            <w:sz w:val="24"/>
            <w:szCs w:val="24"/>
            <w:u w:val="none"/>
            <w:lang w:val="en-US"/>
          </w:rPr>
          <w:t>Armistice Day</w:t>
        </w:r>
      </w:hyperlink>
      <w:r w:rsidRPr="00A01C60">
        <w:rPr>
          <w:sz w:val="24"/>
          <w:szCs w:val="24"/>
          <w:lang w:val="en-US"/>
        </w:rPr>
        <w:t>. The holi</w:t>
      </w:r>
      <w:hyperlink r:id="rId496" w:tooltip="TRACKING   HURRICANES: day" w:history="1">
        <w:r w:rsidRPr="00A01C60">
          <w:rPr>
            <w:rStyle w:val="Hyperlink"/>
            <w:color w:val="auto"/>
            <w:sz w:val="24"/>
            <w:szCs w:val="24"/>
            <w:u w:val="none"/>
            <w:lang w:val="en-US"/>
          </w:rPr>
          <w:t>day</w:t>
        </w:r>
      </w:hyperlink>
      <w:r w:rsidRPr="00A01C60">
        <w:rPr>
          <w:sz w:val="24"/>
          <w:szCs w:val="24"/>
          <w:lang w:val="en-US"/>
        </w:rPr>
        <w:t> </w:t>
      </w:r>
      <w:hyperlink r:id="rId497" w:tooltip="Глоссарий: commemorate" w:history="1">
        <w:r w:rsidRPr="00A01C60">
          <w:rPr>
            <w:rStyle w:val="Hyperlink"/>
            <w:color w:val="auto"/>
            <w:sz w:val="24"/>
            <w:szCs w:val="24"/>
            <w:u w:val="none"/>
            <w:lang w:val="en-US"/>
          </w:rPr>
          <w:t>commemorate</w:t>
        </w:r>
      </w:hyperlink>
      <w:r w:rsidRPr="00A01C60">
        <w:rPr>
          <w:sz w:val="24"/>
          <w:szCs w:val="24"/>
          <w:lang w:val="en-US"/>
        </w:rPr>
        <w:t>s British soldiers, who lost their lives during the First and Second World Wars.</w:t>
      </w:r>
    </w:p>
    <w:p w:rsidR="002C49FA"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D83E70">
        <w:rPr>
          <w:b/>
          <w:bCs/>
          <w:sz w:val="24"/>
          <w:szCs w:val="24"/>
        </w:rPr>
        <w:t>Раздел</w:t>
      </w:r>
      <w:r w:rsidRPr="00D83E70">
        <w:rPr>
          <w:b/>
          <w:bCs/>
          <w:sz w:val="24"/>
          <w:szCs w:val="24"/>
          <w:lang w:val="en-US"/>
        </w:rPr>
        <w:t xml:space="preserve"> 5. </w:t>
      </w:r>
      <w:r w:rsidRPr="00D83E70">
        <w:rPr>
          <w:b/>
          <w:bCs/>
          <w:sz w:val="24"/>
          <w:szCs w:val="24"/>
        </w:rPr>
        <w:t>пункт</w:t>
      </w:r>
      <w:r w:rsidRPr="00D83E70">
        <w:rPr>
          <w:b/>
          <w:bCs/>
          <w:sz w:val="24"/>
          <w:szCs w:val="24"/>
          <w:lang w:val="en-US"/>
        </w:rPr>
        <w:t xml:space="preserve"> 5.4</w:t>
      </w:r>
    </w:p>
    <w:p w:rsidR="002C49FA" w:rsidRPr="00D83E70" w:rsidRDefault="002C49FA" w:rsidP="00A01C60">
      <w:pPr>
        <w:pStyle w:val="NormalWeb"/>
        <w:shd w:val="clear" w:color="auto" w:fill="FFFFFF"/>
        <w:spacing w:before="0" w:beforeAutospacing="0" w:after="0" w:afterAutospacing="0" w:line="240" w:lineRule="auto"/>
        <w:jc w:val="center"/>
        <w:rPr>
          <w:b/>
          <w:bCs/>
          <w:sz w:val="24"/>
          <w:szCs w:val="24"/>
          <w:lang w:val="en-US"/>
        </w:rPr>
      </w:pPr>
    </w:p>
    <w:p w:rsidR="002C49FA" w:rsidRPr="00D83E70" w:rsidRDefault="002C49FA" w:rsidP="00A01C60">
      <w:pPr>
        <w:pStyle w:val="Heading2"/>
        <w:shd w:val="clear" w:color="auto" w:fill="FFFFFF"/>
        <w:jc w:val="center"/>
        <w:rPr>
          <w:i w:val="0"/>
          <w:iCs w:val="0"/>
          <w:lang w:val="en-US"/>
        </w:rPr>
      </w:pPr>
      <w:r w:rsidRPr="00D83E70">
        <w:rPr>
          <w:i w:val="0"/>
          <w:iCs w:val="0"/>
          <w:lang w:val="en-US"/>
        </w:rPr>
        <w:t>Cities and Towns of Great Britain</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Great Britain is a highly developed industrial country, and most of the people live in large cities.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Naturally London, the capital, </w:t>
      </w:r>
      <w:hyperlink r:id="rId498" w:tooltip="Glossary: comes first" w:history="1">
        <w:r w:rsidRPr="00A01C60">
          <w:rPr>
            <w:rStyle w:val="Hyperlink"/>
            <w:color w:val="auto"/>
            <w:sz w:val="24"/>
            <w:szCs w:val="24"/>
            <w:u w:val="none"/>
            <w:lang w:val="en-US"/>
          </w:rPr>
          <w:t>comes first</w:t>
        </w:r>
      </w:hyperlink>
      <w:r w:rsidRPr="00A01C60">
        <w:rPr>
          <w:sz w:val="24"/>
          <w:szCs w:val="24"/>
          <w:lang w:val="en-US"/>
        </w:rPr>
        <w:t> among the biggest industrial cities of the country. Lots of things such as clothes, food, planes and cars are made in London.</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main industrial cities in England are Birmingham, Manchester, </w:t>
      </w:r>
      <w:hyperlink r:id="rId499" w:tooltip="Nanotechnology: liver" w:history="1">
        <w:r w:rsidRPr="00A01C60">
          <w:rPr>
            <w:rStyle w:val="Hyperlink"/>
            <w:color w:val="auto"/>
            <w:sz w:val="24"/>
            <w:szCs w:val="24"/>
            <w:u w:val="none"/>
            <w:lang w:val="en-US"/>
          </w:rPr>
          <w:t>Liver</w:t>
        </w:r>
      </w:hyperlink>
      <w:r w:rsidRPr="00A01C60">
        <w:rPr>
          <w:sz w:val="24"/>
          <w:szCs w:val="24"/>
          <w:lang w:val="en-US"/>
        </w:rPr>
        <w:t>pool, Leeds, Newcastle.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w:t>
      </w:r>
      <w:hyperlink r:id="rId500" w:tooltip="Nanotechnology: liver" w:history="1">
        <w:r w:rsidRPr="00A01C60">
          <w:rPr>
            <w:rStyle w:val="Hyperlink"/>
            <w:color w:val="auto"/>
            <w:sz w:val="24"/>
            <w:szCs w:val="24"/>
            <w:u w:val="none"/>
            <w:lang w:val="en-US"/>
          </w:rPr>
          <w:t>Liver</w:t>
        </w:r>
      </w:hyperlink>
      <w:r w:rsidRPr="00A01C60">
        <w:rPr>
          <w:sz w:val="24"/>
          <w:szCs w:val="24"/>
          <w:lang w:val="en-US"/>
        </w:rPr>
        <w:t>pool is not only an industrial centre. First of all it is </w:t>
      </w:r>
      <w:hyperlink r:id="rId501" w:tooltip="Глоссарий: known" w:history="1">
        <w:r w:rsidRPr="00A01C60">
          <w:rPr>
            <w:rStyle w:val="Hyperlink"/>
            <w:color w:val="auto"/>
            <w:sz w:val="24"/>
            <w:szCs w:val="24"/>
            <w:u w:val="none"/>
            <w:lang w:val="en-US"/>
          </w:rPr>
          <w:t>known</w:t>
        </w:r>
      </w:hyperlink>
      <w:r w:rsidRPr="00A01C60">
        <w:rPr>
          <w:sz w:val="24"/>
          <w:szCs w:val="24"/>
          <w:lang w:val="en-US"/>
        </w:rPr>
        <w:t> all over the world as the </w:t>
      </w:r>
      <w:hyperlink r:id="rId502" w:tooltip="Glossary: birthplace" w:history="1">
        <w:r w:rsidRPr="00A01C60">
          <w:rPr>
            <w:rStyle w:val="Hyperlink"/>
            <w:color w:val="auto"/>
            <w:sz w:val="24"/>
            <w:szCs w:val="24"/>
            <w:u w:val="none"/>
            <w:lang w:val="en-US"/>
          </w:rPr>
          <w:t>birthplace</w:t>
        </w:r>
      </w:hyperlink>
      <w:r w:rsidRPr="00A01C60">
        <w:rPr>
          <w:sz w:val="24"/>
          <w:szCs w:val="24"/>
          <w:lang w:val="en-US"/>
        </w:rPr>
        <w:t> of "The Beatles". In the Beatles Story </w:t>
      </w:r>
      <w:hyperlink r:id="rId503" w:tooltip="Глоссарий: museum" w:history="1">
        <w:r w:rsidRPr="00A01C60">
          <w:rPr>
            <w:rStyle w:val="Hyperlink"/>
            <w:color w:val="auto"/>
            <w:sz w:val="24"/>
            <w:szCs w:val="24"/>
            <w:u w:val="none"/>
            <w:lang w:val="en-US"/>
          </w:rPr>
          <w:t>Museum</w:t>
        </w:r>
      </w:hyperlink>
      <w:r w:rsidRPr="00A01C60">
        <w:rPr>
          <w:sz w:val="24"/>
          <w:szCs w:val="24"/>
          <w:lang w:val="en-US"/>
        </w:rPr>
        <w:t> you can find everything about this famous group. Among other </w:t>
      </w:r>
      <w:hyperlink r:id="rId504" w:tooltip="Глоссарий: museum" w:history="1">
        <w:r w:rsidRPr="00A01C60">
          <w:rPr>
            <w:rStyle w:val="Hyperlink"/>
            <w:color w:val="auto"/>
            <w:sz w:val="24"/>
            <w:szCs w:val="24"/>
            <w:u w:val="none"/>
            <w:lang w:val="en-US"/>
          </w:rPr>
          <w:t>museum</w:t>
        </w:r>
      </w:hyperlink>
      <w:r w:rsidRPr="00A01C60">
        <w:rPr>
          <w:sz w:val="24"/>
          <w:szCs w:val="24"/>
          <w:lang w:val="en-US"/>
        </w:rPr>
        <w:t>s one can </w:t>
      </w:r>
      <w:hyperlink r:id="rId505" w:tooltip="Glossary: mention" w:history="1">
        <w:r w:rsidRPr="00A01C60">
          <w:rPr>
            <w:rStyle w:val="Hyperlink"/>
            <w:color w:val="auto"/>
            <w:sz w:val="24"/>
            <w:szCs w:val="24"/>
            <w:u w:val="none"/>
            <w:lang w:val="en-US"/>
          </w:rPr>
          <w:t>mention</w:t>
        </w:r>
      </w:hyperlink>
      <w:r w:rsidRPr="00A01C60">
        <w:rPr>
          <w:sz w:val="24"/>
          <w:szCs w:val="24"/>
          <w:lang w:val="en-US"/>
        </w:rPr>
        <w:t> the Boat </w:t>
      </w:r>
      <w:hyperlink r:id="rId506" w:tooltip="Глоссарий: museum" w:history="1">
        <w:r w:rsidRPr="00A01C60">
          <w:rPr>
            <w:rStyle w:val="Hyperlink"/>
            <w:color w:val="auto"/>
            <w:sz w:val="24"/>
            <w:szCs w:val="24"/>
            <w:u w:val="none"/>
            <w:lang w:val="en-US"/>
          </w:rPr>
          <w:t>Museum</w:t>
        </w:r>
      </w:hyperlink>
      <w:r w:rsidRPr="00A01C60">
        <w:rPr>
          <w:sz w:val="24"/>
          <w:szCs w:val="24"/>
          <w:lang w:val="en-US"/>
        </w:rPr>
        <w:t> and the branch of the Tate Gallery. There is also the largest Garden </w:t>
      </w:r>
      <w:hyperlink r:id="rId507" w:tooltip="Глоссарий: zoo" w:history="1">
        <w:r w:rsidRPr="00A01C60">
          <w:rPr>
            <w:rStyle w:val="Hyperlink"/>
            <w:color w:val="auto"/>
            <w:sz w:val="24"/>
            <w:szCs w:val="24"/>
            <w:u w:val="none"/>
            <w:lang w:val="en-US"/>
          </w:rPr>
          <w:t>Zoo</w:t>
        </w:r>
      </w:hyperlink>
      <w:r w:rsidRPr="00A01C60">
        <w:rPr>
          <w:sz w:val="24"/>
          <w:szCs w:val="24"/>
          <w:lang w:val="en-US"/>
        </w:rPr>
        <w:t> there. The city is famous for its sport too. One of the biggest </w:t>
      </w:r>
      <w:hyperlink r:id="rId508" w:tooltip="Глоссарий: foot" w:history="1">
        <w:r w:rsidRPr="00A01C60">
          <w:rPr>
            <w:rStyle w:val="Hyperlink"/>
            <w:color w:val="auto"/>
            <w:sz w:val="24"/>
            <w:szCs w:val="24"/>
            <w:u w:val="none"/>
            <w:lang w:val="en-US"/>
          </w:rPr>
          <w:t>foot</w:t>
        </w:r>
      </w:hyperlink>
      <w:r w:rsidRPr="00A01C60">
        <w:rPr>
          <w:sz w:val="24"/>
          <w:szCs w:val="24"/>
          <w:lang w:val="en-US"/>
        </w:rPr>
        <w:t>ball stadiums in Britain is in </w:t>
      </w:r>
      <w:hyperlink r:id="rId509" w:tooltip="Nanotechnology: liver" w:history="1">
        <w:r w:rsidRPr="00A01C60">
          <w:rPr>
            <w:rStyle w:val="Hyperlink"/>
            <w:color w:val="auto"/>
            <w:sz w:val="24"/>
            <w:szCs w:val="24"/>
            <w:u w:val="none"/>
            <w:lang w:val="en-US"/>
          </w:rPr>
          <w:t>Liver</w:t>
        </w:r>
      </w:hyperlink>
      <w:r w:rsidRPr="00A01C60">
        <w:rPr>
          <w:sz w:val="24"/>
          <w:szCs w:val="24"/>
          <w:lang w:val="en-US"/>
        </w:rPr>
        <w:t>pool.</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Birmingham is the biggest t</w:t>
      </w:r>
      <w:hyperlink r:id="rId510" w:tooltip="Глоссарий: own" w:history="1">
        <w:r w:rsidRPr="00A01C60">
          <w:rPr>
            <w:rStyle w:val="Hyperlink"/>
            <w:color w:val="auto"/>
            <w:sz w:val="24"/>
            <w:szCs w:val="24"/>
            <w:u w:val="none"/>
            <w:lang w:val="en-US"/>
          </w:rPr>
          <w:t>own</w:t>
        </w:r>
      </w:hyperlink>
      <w:r w:rsidRPr="00A01C60">
        <w:rPr>
          <w:sz w:val="24"/>
          <w:szCs w:val="24"/>
          <w:lang w:val="en-US"/>
        </w:rPr>
        <w:t> in the centre of England. Machines, cars and lorries are made here. TV and radio-</w:t>
      </w:r>
      <w:hyperlink r:id="rId511" w:tooltip="Выдающиеся изобретения человечества : set" w:history="1">
        <w:r w:rsidRPr="00A01C60">
          <w:rPr>
            <w:rStyle w:val="Hyperlink"/>
            <w:color w:val="auto"/>
            <w:sz w:val="24"/>
            <w:szCs w:val="24"/>
            <w:u w:val="none"/>
            <w:lang w:val="en-US"/>
          </w:rPr>
          <w:t>set</w:t>
        </w:r>
      </w:hyperlink>
      <w:r w:rsidRPr="00A01C60">
        <w:rPr>
          <w:sz w:val="24"/>
          <w:szCs w:val="24"/>
          <w:lang w:val="en-US"/>
        </w:rPr>
        <w:t>s are also produced in Birmingham.</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Manchester is an industrial capital of the North of England. It is a very old city. It is the centre of </w:t>
      </w:r>
      <w:hyperlink r:id="rId512" w:tooltip="Glossary: cotton" w:history="1">
        <w:r w:rsidRPr="00A01C60">
          <w:rPr>
            <w:rStyle w:val="Hyperlink"/>
            <w:color w:val="auto"/>
            <w:sz w:val="24"/>
            <w:szCs w:val="24"/>
            <w:u w:val="none"/>
            <w:lang w:val="en-US"/>
          </w:rPr>
          <w:t>cotton</w:t>
        </w:r>
      </w:hyperlink>
      <w:r w:rsidRPr="00A01C60">
        <w:rPr>
          <w:sz w:val="24"/>
          <w:szCs w:val="24"/>
          <w:lang w:val="en-US"/>
        </w:rPr>
        <w:t>industry. Manchester was the first city in Great Britain to build an airport in 1929. Manchester has many libraries, </w:t>
      </w:r>
      <w:hyperlink r:id="rId513" w:tooltip="Глоссарий: museum" w:history="1">
        <w:r w:rsidRPr="00A01C60">
          <w:rPr>
            <w:rStyle w:val="Hyperlink"/>
            <w:color w:val="auto"/>
            <w:sz w:val="24"/>
            <w:szCs w:val="24"/>
            <w:u w:val="none"/>
            <w:lang w:val="en-US"/>
          </w:rPr>
          <w:t>museum</w:t>
        </w:r>
      </w:hyperlink>
      <w:r w:rsidRPr="00A01C60">
        <w:rPr>
          <w:sz w:val="24"/>
          <w:szCs w:val="24"/>
          <w:lang w:val="en-US"/>
        </w:rPr>
        <w:t>s, art galleries and theatres.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capital of Scotland is Edinburgh. It is one of the most written-about and photographed cities on earth. Edinburgh is a </w:t>
      </w:r>
      <w:hyperlink r:id="rId514" w:tooltip="Glossary: delight" w:history="1">
        <w:r w:rsidRPr="00A01C60">
          <w:rPr>
            <w:rStyle w:val="Hyperlink"/>
            <w:color w:val="auto"/>
            <w:sz w:val="24"/>
            <w:szCs w:val="24"/>
            <w:u w:val="none"/>
            <w:lang w:val="en-US"/>
          </w:rPr>
          <w:t>delight</w:t>
        </w:r>
      </w:hyperlink>
      <w:r w:rsidRPr="00A01C60">
        <w:rPr>
          <w:sz w:val="24"/>
          <w:szCs w:val="24"/>
          <w:lang w:val="en-US"/>
        </w:rPr>
        <w:t> to explore on </w:t>
      </w:r>
      <w:hyperlink r:id="rId515" w:tooltip="Глоссарий: foot" w:history="1">
        <w:r w:rsidRPr="00A01C60">
          <w:rPr>
            <w:rStyle w:val="Hyperlink"/>
            <w:color w:val="auto"/>
            <w:sz w:val="24"/>
            <w:szCs w:val="24"/>
            <w:u w:val="none"/>
            <w:lang w:val="en-US"/>
          </w:rPr>
          <w:t>foot</w:t>
        </w:r>
      </w:hyperlink>
      <w:r w:rsidRPr="00A01C60">
        <w:rPr>
          <w:sz w:val="24"/>
          <w:szCs w:val="24"/>
          <w:lang w:val="en-US"/>
        </w:rPr>
        <w:t>; most of its attractions are contained </w:t>
      </w:r>
      <w:hyperlink r:id="rId516" w:tooltip="Glossary: within" w:history="1">
        <w:r w:rsidRPr="00A01C60">
          <w:rPr>
            <w:rStyle w:val="Hyperlink"/>
            <w:color w:val="auto"/>
            <w:sz w:val="24"/>
            <w:szCs w:val="24"/>
            <w:u w:val="none"/>
            <w:lang w:val="en-US"/>
          </w:rPr>
          <w:t>within</w:t>
        </w:r>
      </w:hyperlink>
      <w:r w:rsidRPr="00A01C60">
        <w:rPr>
          <w:sz w:val="24"/>
          <w:szCs w:val="24"/>
          <w:lang w:val="en-US"/>
        </w:rPr>
        <w:t> a compact central area. You can see the </w:t>
      </w:r>
      <w:hyperlink r:id="rId517" w:tooltip="Glossary: Floral clock" w:history="1">
        <w:r w:rsidRPr="00A01C60">
          <w:rPr>
            <w:rStyle w:val="Hyperlink"/>
            <w:color w:val="auto"/>
            <w:sz w:val="24"/>
            <w:szCs w:val="24"/>
            <w:u w:val="none"/>
            <w:lang w:val="en-US"/>
          </w:rPr>
          <w:t>Floral clock</w:t>
        </w:r>
      </w:hyperlink>
      <w:r w:rsidRPr="00A01C60">
        <w:rPr>
          <w:sz w:val="24"/>
          <w:szCs w:val="24"/>
          <w:lang w:val="en-US"/>
        </w:rPr>
        <w:t> made of growing flowers, and attend the Edinburgh Art Festivals, the </w:t>
      </w:r>
      <w:hyperlink r:id="rId518" w:tooltip="Glossary: annual" w:history="1">
        <w:r w:rsidRPr="00A01C60">
          <w:rPr>
            <w:rStyle w:val="Hyperlink"/>
            <w:color w:val="auto"/>
            <w:sz w:val="24"/>
            <w:szCs w:val="24"/>
            <w:u w:val="none"/>
            <w:lang w:val="en-US"/>
          </w:rPr>
          <w:t>annual</w:t>
        </w:r>
      </w:hyperlink>
      <w:r w:rsidRPr="00A01C60">
        <w:rPr>
          <w:sz w:val="24"/>
          <w:szCs w:val="24"/>
          <w:lang w:val="en-US"/>
        </w:rPr>
        <w:t> summer performances of </w:t>
      </w:r>
      <w:hyperlink r:id="rId519" w:tooltip="Глоссарий: opera" w:history="1">
        <w:r w:rsidRPr="00A01C60">
          <w:rPr>
            <w:rStyle w:val="Hyperlink"/>
            <w:color w:val="auto"/>
            <w:sz w:val="24"/>
            <w:szCs w:val="24"/>
            <w:u w:val="none"/>
            <w:lang w:val="en-US"/>
          </w:rPr>
          <w:t>opera</w:t>
        </w:r>
      </w:hyperlink>
      <w:r w:rsidRPr="00A01C60">
        <w:rPr>
          <w:sz w:val="24"/>
          <w:szCs w:val="24"/>
          <w:lang w:val="en-US"/>
        </w:rPr>
        <w:t>s, dancing, music and </w:t>
      </w:r>
      <w:hyperlink r:id="rId520" w:tooltip="Глоссарий: drama" w:history="1">
        <w:r w:rsidRPr="00A01C60">
          <w:rPr>
            <w:rStyle w:val="Hyperlink"/>
            <w:color w:val="auto"/>
            <w:sz w:val="24"/>
            <w:szCs w:val="24"/>
            <w:u w:val="none"/>
            <w:lang w:val="en-US"/>
          </w:rPr>
          <w:t>drama</w:t>
        </w:r>
      </w:hyperlink>
      <w:r w:rsidRPr="00A01C60">
        <w:rPr>
          <w:sz w:val="24"/>
          <w:szCs w:val="24"/>
          <w:lang w:val="en-US"/>
        </w:rPr>
        <w:t>. Edinburgh Castle is the natural starting-point for any visit. It is a famous </w:t>
      </w:r>
      <w:hyperlink r:id="rId521" w:tooltip="Towns and cities in Russia: fortress" w:history="1">
        <w:r w:rsidRPr="00A01C60">
          <w:rPr>
            <w:rStyle w:val="Hyperlink"/>
            <w:color w:val="auto"/>
            <w:sz w:val="24"/>
            <w:szCs w:val="24"/>
            <w:u w:val="none"/>
            <w:lang w:val="en-US"/>
          </w:rPr>
          <w:t>fortress</w:t>
        </w:r>
      </w:hyperlink>
      <w:r w:rsidRPr="00A01C60">
        <w:rPr>
          <w:sz w:val="24"/>
          <w:szCs w:val="24"/>
          <w:lang w:val="en-US"/>
        </w:rPr>
        <w:t>, which is situated in the centre of the city on a high hill called Castle Rock. The oldest parts of the building </w:t>
      </w:r>
      <w:hyperlink r:id="rId522" w:tooltip="Glossary: date back to" w:history="1">
        <w:r w:rsidRPr="00A01C60">
          <w:rPr>
            <w:rStyle w:val="Hyperlink"/>
            <w:color w:val="auto"/>
            <w:sz w:val="24"/>
            <w:szCs w:val="24"/>
            <w:u w:val="none"/>
            <w:lang w:val="en-US"/>
          </w:rPr>
          <w:t>date back to</w:t>
        </w:r>
      </w:hyperlink>
      <w:r w:rsidRPr="00A01C60">
        <w:rPr>
          <w:sz w:val="24"/>
          <w:szCs w:val="24"/>
          <w:lang w:val="en-US"/>
        </w:rPr>
        <w:t> about 1100. Visitors can also look round the Palace of Holyrood house, the Queen's official residence in Scotland.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Glasgow is another great Scottish city. It is famous for its </w:t>
      </w:r>
      <w:hyperlink r:id="rId523" w:tooltip="Glossary: shipyards" w:history="1">
        <w:r w:rsidRPr="00A01C60">
          <w:rPr>
            <w:rStyle w:val="Hyperlink"/>
            <w:color w:val="auto"/>
            <w:sz w:val="24"/>
            <w:szCs w:val="24"/>
            <w:u w:val="none"/>
            <w:lang w:val="en-US"/>
          </w:rPr>
          <w:t>shipyards</w:t>
        </w:r>
      </w:hyperlink>
      <w:r w:rsidRPr="00A01C60">
        <w:rPr>
          <w:sz w:val="24"/>
          <w:szCs w:val="24"/>
          <w:lang w:val="en-US"/>
        </w:rPr>
        <w:t>. Glasgow is a great industrial city and also the centre of Scottish </w:t>
      </w:r>
      <w:hyperlink r:id="rId524" w:tooltip="Глоссарий: culture" w:history="1">
        <w:r w:rsidRPr="00A01C60">
          <w:rPr>
            <w:rStyle w:val="Hyperlink"/>
            <w:color w:val="auto"/>
            <w:sz w:val="24"/>
            <w:szCs w:val="24"/>
            <w:u w:val="none"/>
            <w:lang w:val="en-US"/>
          </w:rPr>
          <w:t>culture</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Oxford and Cambridge, </w:t>
      </w:r>
      <w:hyperlink r:id="rId525" w:tooltip="Глоссарий: known" w:history="1">
        <w:r w:rsidRPr="00A01C60">
          <w:rPr>
            <w:rStyle w:val="Hyperlink"/>
            <w:color w:val="auto"/>
            <w:sz w:val="24"/>
            <w:szCs w:val="24"/>
            <w:u w:val="none"/>
            <w:lang w:val="en-US"/>
          </w:rPr>
          <w:t>known</w:t>
        </w:r>
      </w:hyperlink>
      <w:r w:rsidRPr="00A01C60">
        <w:rPr>
          <w:sz w:val="24"/>
          <w:szCs w:val="24"/>
          <w:lang w:val="en-US"/>
        </w:rPr>
        <w:t> as Oxbridge, are famous for the oldest and most prestigious universities, </w:t>
      </w:r>
      <w:hyperlink r:id="rId526" w:tooltip="Глоссарий: found" w:history="1">
        <w:r w:rsidRPr="00A01C60">
          <w:rPr>
            <w:rStyle w:val="Hyperlink"/>
            <w:color w:val="auto"/>
            <w:sz w:val="24"/>
            <w:szCs w:val="24"/>
            <w:u w:val="none"/>
            <w:lang w:val="en-US"/>
          </w:rPr>
          <w:t>found</w:t>
        </w:r>
      </w:hyperlink>
      <w:r w:rsidRPr="00A01C60">
        <w:rPr>
          <w:sz w:val="24"/>
          <w:szCs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main cities of Wales are Cardiff, its capital, Swansea and Newport. Wales is famous for its </w:t>
      </w:r>
      <w:hyperlink r:id="rId527" w:tooltip="Glossary: medieval" w:history="1">
        <w:r w:rsidRPr="00A01C60">
          <w:rPr>
            <w:rStyle w:val="Hyperlink"/>
            <w:color w:val="auto"/>
            <w:sz w:val="24"/>
            <w:szCs w:val="24"/>
            <w:u w:val="none"/>
            <w:lang w:val="en-US"/>
          </w:rPr>
          <w:t>medieval</w:t>
        </w:r>
      </w:hyperlink>
      <w:r w:rsidRPr="00A01C60">
        <w:rPr>
          <w:sz w:val="24"/>
          <w:szCs w:val="24"/>
          <w:lang w:val="en-US"/>
        </w:rPr>
        <w:t> castles that </w:t>
      </w:r>
      <w:hyperlink r:id="rId528" w:tooltip="Glossary: stretch" w:history="1">
        <w:r w:rsidRPr="00A01C60">
          <w:rPr>
            <w:rStyle w:val="Hyperlink"/>
            <w:color w:val="auto"/>
            <w:sz w:val="24"/>
            <w:szCs w:val="24"/>
            <w:u w:val="none"/>
            <w:lang w:val="en-US"/>
          </w:rPr>
          <w:t>stretch</w:t>
        </w:r>
      </w:hyperlink>
      <w:r w:rsidRPr="00A01C60">
        <w:rPr>
          <w:sz w:val="24"/>
          <w:szCs w:val="24"/>
          <w:lang w:val="en-US"/>
        </w:rPr>
        <w:t> like an iron chain across Wales. Cardiff is a big port and ships come here from all over the world.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Belfast, the capital of Northern Ireland, is one of the youngest capitals of the world. It is a city of the 19th century and of the industrial revolution.</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In the South part of England there are quite a lot of other famous cities. Brighton is the largest holi</w:t>
      </w:r>
      <w:hyperlink r:id="rId529" w:tooltip="TRACKING   HURRICANES: day" w:history="1">
        <w:r w:rsidRPr="00A01C60">
          <w:rPr>
            <w:rStyle w:val="Hyperlink"/>
            <w:color w:val="auto"/>
            <w:sz w:val="24"/>
            <w:szCs w:val="24"/>
            <w:u w:val="none"/>
            <w:lang w:val="en-US"/>
          </w:rPr>
          <w:t>day</w:t>
        </w:r>
      </w:hyperlink>
      <w:r w:rsidRPr="00A01C60">
        <w:rPr>
          <w:sz w:val="24"/>
          <w:szCs w:val="24"/>
          <w:lang w:val="en-US"/>
        </w:rPr>
        <w:t>bathing </w:t>
      </w:r>
      <w:hyperlink r:id="rId530" w:tooltip="Глоссарий: resort" w:history="1">
        <w:r w:rsidRPr="00A01C60">
          <w:rPr>
            <w:rStyle w:val="Hyperlink"/>
            <w:color w:val="auto"/>
            <w:sz w:val="24"/>
            <w:szCs w:val="24"/>
            <w:u w:val="none"/>
            <w:lang w:val="en-US"/>
          </w:rPr>
          <w:t>resort</w:t>
        </w:r>
      </w:hyperlink>
      <w:r w:rsidRPr="00A01C60">
        <w:rPr>
          <w:sz w:val="24"/>
          <w:szCs w:val="24"/>
          <w:lang w:val="en-US"/>
        </w:rPr>
        <w:t> of the south coast. It is famous for its Indian-style palace, called the Royal Pavilion. It is a popular place for people to go for a holi</w:t>
      </w:r>
      <w:hyperlink r:id="rId531" w:tooltip="TRACKING   HURRICANES: day" w:history="1">
        <w:r w:rsidRPr="00A01C60">
          <w:rPr>
            <w:rStyle w:val="Hyperlink"/>
            <w:color w:val="auto"/>
            <w:sz w:val="24"/>
            <w:szCs w:val="24"/>
            <w:u w:val="none"/>
            <w:lang w:val="en-US"/>
          </w:rPr>
          <w:t>day</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Windsor is famous for its castle, which is an official residence of the royal family. When the Queen is at the castle, a special flag is </w:t>
      </w:r>
      <w:hyperlink r:id="rId532" w:tooltip="Glossary: put up" w:history="1">
        <w:r w:rsidRPr="00A01C60">
          <w:rPr>
            <w:rStyle w:val="Hyperlink"/>
            <w:color w:val="auto"/>
            <w:sz w:val="24"/>
            <w:szCs w:val="24"/>
            <w:u w:val="none"/>
            <w:lang w:val="en-US"/>
          </w:rPr>
          <w:t>put up</w:t>
        </w:r>
      </w:hyperlink>
      <w:r w:rsidRPr="00A01C60">
        <w:rPr>
          <w:sz w:val="24"/>
          <w:szCs w:val="24"/>
          <w:lang w:val="en-US"/>
        </w:rPr>
        <w:t> to tell everybody. Some of the </w:t>
      </w:r>
      <w:hyperlink r:id="rId533" w:tooltip="Glossary: interior" w:history="1">
        <w:r w:rsidRPr="00A01C60">
          <w:rPr>
            <w:rStyle w:val="Hyperlink"/>
            <w:color w:val="auto"/>
            <w:sz w:val="24"/>
            <w:szCs w:val="24"/>
            <w:u w:val="none"/>
            <w:lang w:val="en-US"/>
          </w:rPr>
          <w:t>interior</w:t>
        </w:r>
      </w:hyperlink>
      <w:r w:rsidRPr="00A01C60">
        <w:rPr>
          <w:sz w:val="24"/>
          <w:szCs w:val="24"/>
          <w:lang w:val="en-US"/>
        </w:rPr>
        <w:t> apartments are open to the public when the Queen is not in residence. In 1993 the castle was seriously destroyed by fire.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Bath is </w:t>
      </w:r>
      <w:hyperlink r:id="rId534" w:tooltip="Глоссарий: known" w:history="1">
        <w:r w:rsidRPr="00A01C60">
          <w:rPr>
            <w:rStyle w:val="Hyperlink"/>
            <w:color w:val="auto"/>
            <w:sz w:val="24"/>
            <w:szCs w:val="24"/>
            <w:u w:val="none"/>
            <w:lang w:val="en-US"/>
          </w:rPr>
          <w:t>known</w:t>
        </w:r>
      </w:hyperlink>
      <w:r w:rsidRPr="00A01C60">
        <w:rPr>
          <w:sz w:val="24"/>
          <w:szCs w:val="24"/>
          <w:lang w:val="en-US"/>
        </w:rPr>
        <w:t> for its natural hot spring, the only one in Britain, as well as for its old Roman baths, which remain the heart of the city. Another </w:t>
      </w:r>
      <w:hyperlink r:id="rId535" w:tooltip="Glossary: spectacular" w:history="1">
        <w:r w:rsidRPr="00A01C60">
          <w:rPr>
            <w:rStyle w:val="Hyperlink"/>
            <w:color w:val="auto"/>
            <w:sz w:val="24"/>
            <w:szCs w:val="24"/>
            <w:u w:val="none"/>
            <w:lang w:val="en-US"/>
          </w:rPr>
          <w:t>spectacular</w:t>
        </w:r>
      </w:hyperlink>
      <w:r w:rsidRPr="00A01C60">
        <w:rPr>
          <w:sz w:val="24"/>
          <w:szCs w:val="24"/>
          <w:lang w:val="en-US"/>
        </w:rPr>
        <w:t> sight of Bath is the Abbey, which is called the "</w:t>
      </w:r>
      <w:hyperlink r:id="rId536" w:tooltip="Glossary: lantern" w:history="1">
        <w:r w:rsidRPr="00A01C60">
          <w:rPr>
            <w:rStyle w:val="Hyperlink"/>
            <w:color w:val="auto"/>
            <w:sz w:val="24"/>
            <w:szCs w:val="24"/>
            <w:u w:val="none"/>
            <w:lang w:val="en-US"/>
          </w:rPr>
          <w:t>lantern</w:t>
        </w:r>
      </w:hyperlink>
      <w:r w:rsidRPr="00A01C60">
        <w:rPr>
          <w:sz w:val="24"/>
          <w:szCs w:val="24"/>
          <w:lang w:val="en-US"/>
        </w:rPr>
        <w:t> of the west" as it </w:t>
      </w:r>
      <w:hyperlink r:id="rId537" w:tooltip="Towns and cities in Russia: feature" w:history="1">
        <w:r w:rsidRPr="00A01C60">
          <w:rPr>
            <w:rStyle w:val="Hyperlink"/>
            <w:color w:val="auto"/>
            <w:sz w:val="24"/>
            <w:szCs w:val="24"/>
            <w:u w:val="none"/>
            <w:lang w:val="en-US"/>
          </w:rPr>
          <w:t>feature</w:t>
        </w:r>
      </w:hyperlink>
      <w:r w:rsidRPr="00A01C60">
        <w:rPr>
          <w:sz w:val="24"/>
          <w:szCs w:val="24"/>
          <w:lang w:val="en-US"/>
        </w:rPr>
        <w:t>s more window than wall. The city is also famous for its </w:t>
      </w:r>
      <w:hyperlink r:id="rId538" w:tooltip="Glossary: annual" w:history="1">
        <w:r w:rsidRPr="00A01C60">
          <w:rPr>
            <w:rStyle w:val="Hyperlink"/>
            <w:color w:val="auto"/>
            <w:sz w:val="24"/>
            <w:szCs w:val="24"/>
            <w:u w:val="none"/>
            <w:lang w:val="en-US"/>
          </w:rPr>
          <w:t>annual</w:t>
        </w:r>
      </w:hyperlink>
      <w:r w:rsidRPr="00A01C60">
        <w:rPr>
          <w:sz w:val="24"/>
          <w:szCs w:val="24"/>
          <w:lang w:val="en-US"/>
        </w:rPr>
        <w:t>agricultural shows and music festivals.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Stratford-upon-Avon lies at the very heart of England. It attracts people not only by its history and connection with William Shakespeare, but also by its wonderful nature and typical English character. Here you can visit Shakespeare's </w:t>
      </w:r>
      <w:hyperlink r:id="rId539" w:tooltip="Glossary: birthplace" w:history="1">
        <w:r w:rsidRPr="00A01C60">
          <w:rPr>
            <w:rStyle w:val="Hyperlink"/>
            <w:color w:val="auto"/>
            <w:sz w:val="24"/>
            <w:szCs w:val="24"/>
            <w:u w:val="none"/>
            <w:lang w:val="en-US"/>
          </w:rPr>
          <w:t>birthplace</w:t>
        </w:r>
      </w:hyperlink>
      <w:r w:rsidRPr="00A01C60">
        <w:rPr>
          <w:sz w:val="24"/>
          <w:szCs w:val="24"/>
          <w:lang w:val="en-US"/>
        </w:rPr>
        <w:t> (it is a </w:t>
      </w:r>
      <w:hyperlink r:id="rId540" w:tooltip="Глоссарий: museum" w:history="1">
        <w:r w:rsidRPr="00A01C60">
          <w:rPr>
            <w:rStyle w:val="Hyperlink"/>
            <w:color w:val="auto"/>
            <w:sz w:val="24"/>
            <w:szCs w:val="24"/>
            <w:u w:val="none"/>
            <w:lang w:val="en-US"/>
          </w:rPr>
          <w:t>museum</w:t>
        </w:r>
      </w:hyperlink>
      <w:r w:rsidRPr="00A01C60">
        <w:rPr>
          <w:sz w:val="24"/>
          <w:szCs w:val="24"/>
          <w:lang w:val="en-US"/>
        </w:rPr>
        <w:t> now), Grammar school which he attended, </w:t>
      </w:r>
      <w:hyperlink r:id="rId541" w:tooltip="Glossary: Holy Trinity Church" w:history="1">
        <w:r w:rsidRPr="00A01C60">
          <w:rPr>
            <w:rStyle w:val="Hyperlink"/>
            <w:color w:val="auto"/>
            <w:sz w:val="24"/>
            <w:szCs w:val="24"/>
            <w:u w:val="none"/>
            <w:lang w:val="en-US"/>
          </w:rPr>
          <w:t>Holy Trinity Church</w:t>
        </w:r>
      </w:hyperlink>
      <w:r w:rsidRPr="00A01C60">
        <w:rPr>
          <w:sz w:val="24"/>
          <w:szCs w:val="24"/>
          <w:lang w:val="en-US"/>
        </w:rPr>
        <w:t> where he was buried and, of course, the Royal Shakespeare Theatre, which is a living memorial to the poet's work.</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One of the famous cities in the centre of England is Nottingham, which is </w:t>
      </w:r>
      <w:hyperlink r:id="rId542" w:tooltip="Глоссарий: known" w:history="1">
        <w:r w:rsidRPr="00A01C60">
          <w:rPr>
            <w:rStyle w:val="Hyperlink"/>
            <w:color w:val="auto"/>
            <w:sz w:val="24"/>
            <w:szCs w:val="24"/>
            <w:u w:val="none"/>
            <w:lang w:val="en-US"/>
          </w:rPr>
          <w:t>known</w:t>
        </w:r>
      </w:hyperlink>
      <w:r w:rsidRPr="00A01C60">
        <w:rPr>
          <w:sz w:val="24"/>
          <w:szCs w:val="24"/>
          <w:lang w:val="en-US"/>
        </w:rPr>
        <w:t> throughout the world for its associations with the legend of Robin Hood. At the heart of the Robin Hood legend there is his former home, the </w:t>
      </w:r>
      <w:hyperlink r:id="rId543" w:tooltip="Glossary: magnificent" w:history="1">
        <w:r w:rsidRPr="00A01C60">
          <w:rPr>
            <w:rStyle w:val="Hyperlink"/>
            <w:color w:val="auto"/>
            <w:sz w:val="24"/>
            <w:szCs w:val="24"/>
            <w:u w:val="none"/>
            <w:lang w:val="en-US"/>
          </w:rPr>
          <w:t>magnificent</w:t>
        </w:r>
      </w:hyperlink>
      <w:r w:rsidRPr="00A01C60">
        <w:rPr>
          <w:sz w:val="24"/>
          <w:szCs w:val="24"/>
          <w:lang w:val="en-US"/>
        </w:rPr>
        <w:t> Forest of Sherwood, situated not far from Nottingham. The name of Robin Hood is closely connected with Nottingham Castle, which is in the city itself. At the </w:t>
      </w:r>
      <w:hyperlink r:id="rId544" w:tooltip="Глоссарий: foot" w:history="1">
        <w:r w:rsidRPr="00A01C60">
          <w:rPr>
            <w:rStyle w:val="Hyperlink"/>
            <w:color w:val="auto"/>
            <w:sz w:val="24"/>
            <w:szCs w:val="24"/>
            <w:u w:val="none"/>
            <w:lang w:val="en-US"/>
          </w:rPr>
          <w:t>foot</w:t>
        </w:r>
      </w:hyperlink>
      <w:r w:rsidRPr="00A01C60">
        <w:rPr>
          <w:sz w:val="24"/>
          <w:szCs w:val="24"/>
          <w:lang w:val="en-US"/>
        </w:rPr>
        <w:t> of the Castle there is a statue of Robin Hood. Now </w:t>
      </w:r>
      <w:hyperlink r:id="rId545" w:tooltip="Glossary: it houses" w:history="1">
        <w:r w:rsidRPr="00A01C60">
          <w:rPr>
            <w:rStyle w:val="Hyperlink"/>
            <w:color w:val="auto"/>
            <w:sz w:val="24"/>
            <w:szCs w:val="24"/>
            <w:u w:val="none"/>
            <w:lang w:val="en-US"/>
          </w:rPr>
          <w:t>it houses</w:t>
        </w:r>
      </w:hyperlink>
      <w:r w:rsidRPr="00A01C60">
        <w:rPr>
          <w:sz w:val="24"/>
          <w:szCs w:val="24"/>
          <w:lang w:val="en-US"/>
        </w:rPr>
        <w:t> a </w:t>
      </w:r>
      <w:hyperlink r:id="rId546" w:tooltip="Глоссарий: museum" w:history="1">
        <w:r w:rsidRPr="00A01C60">
          <w:rPr>
            <w:rStyle w:val="Hyperlink"/>
            <w:color w:val="auto"/>
            <w:sz w:val="24"/>
            <w:szCs w:val="24"/>
            <w:u w:val="none"/>
            <w:lang w:val="en-US"/>
          </w:rPr>
          <w:t>Museum</w:t>
        </w:r>
      </w:hyperlink>
      <w:r w:rsidRPr="00A01C60">
        <w:rPr>
          <w:sz w:val="24"/>
          <w:szCs w:val="24"/>
          <w:lang w:val="en-US"/>
        </w:rPr>
        <w:t> of Fine and Applied Arts and contains paintings by many famous artists.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Another famous city in the central England is York, which was once the capital of a Viking kingdom. It is </w:t>
      </w:r>
      <w:hyperlink r:id="rId547" w:tooltip="Глоссарий: known" w:history="1">
        <w:r w:rsidRPr="00A01C60">
          <w:rPr>
            <w:rStyle w:val="Hyperlink"/>
            <w:color w:val="auto"/>
            <w:sz w:val="24"/>
            <w:szCs w:val="24"/>
            <w:u w:val="none"/>
            <w:lang w:val="en-US"/>
          </w:rPr>
          <w:t>known</w:t>
        </w:r>
      </w:hyperlink>
      <w:r w:rsidRPr="00A01C60">
        <w:rPr>
          <w:sz w:val="24"/>
          <w:szCs w:val="24"/>
          <w:lang w:val="en-US"/>
        </w:rPr>
        <w:t> for its chocolate factories, National Railway </w:t>
      </w:r>
      <w:hyperlink r:id="rId548" w:tooltip="Глоссарий: museum" w:history="1">
        <w:r w:rsidRPr="00A01C60">
          <w:rPr>
            <w:rStyle w:val="Hyperlink"/>
            <w:color w:val="auto"/>
            <w:sz w:val="24"/>
            <w:szCs w:val="24"/>
            <w:u w:val="none"/>
            <w:lang w:val="en-US"/>
          </w:rPr>
          <w:t>Museum</w:t>
        </w:r>
      </w:hyperlink>
      <w:r w:rsidRPr="00A01C60">
        <w:rPr>
          <w:sz w:val="24"/>
          <w:szCs w:val="24"/>
          <w:lang w:val="en-US"/>
        </w:rPr>
        <w:t> and the Viking Centre, an archaeological </w:t>
      </w:r>
      <w:hyperlink r:id="rId549" w:tooltip="Глоссарий: museum" w:history="1">
        <w:r w:rsidRPr="00A01C60">
          <w:rPr>
            <w:rStyle w:val="Hyperlink"/>
            <w:color w:val="auto"/>
            <w:sz w:val="24"/>
            <w:szCs w:val="24"/>
            <w:u w:val="none"/>
            <w:lang w:val="en-US"/>
          </w:rPr>
          <w:t>museum</w:t>
        </w:r>
      </w:hyperlink>
      <w:r w:rsidRPr="00A01C60">
        <w:rPr>
          <w:sz w:val="24"/>
          <w:szCs w:val="24"/>
          <w:lang w:val="en-US"/>
        </w:rPr>
        <w:t> where visitors are carried in "time-cars" through a </w:t>
      </w:r>
      <w:hyperlink r:id="rId550" w:tooltip="Glossary: vivid" w:history="1">
        <w:r w:rsidRPr="00A01C60">
          <w:rPr>
            <w:rStyle w:val="Hyperlink"/>
            <w:color w:val="auto"/>
            <w:sz w:val="24"/>
            <w:szCs w:val="24"/>
            <w:u w:val="none"/>
            <w:lang w:val="en-US"/>
          </w:rPr>
          <w:t>vivid</w:t>
        </w:r>
      </w:hyperlink>
      <w:r w:rsidRPr="00A01C60">
        <w:rPr>
          <w:sz w:val="24"/>
          <w:szCs w:val="24"/>
          <w:lang w:val="en-US"/>
        </w:rPr>
        <w:t> recreation of York under the Danish kings with the sights, sounds and even </w:t>
      </w:r>
      <w:hyperlink r:id="rId551" w:tooltip="Glossary: smells" w:history="1">
        <w:r w:rsidRPr="00A01C60">
          <w:rPr>
            <w:rStyle w:val="Hyperlink"/>
            <w:color w:val="auto"/>
            <w:sz w:val="24"/>
            <w:szCs w:val="24"/>
            <w:u w:val="none"/>
            <w:lang w:val="en-US"/>
          </w:rPr>
          <w:t>smells</w:t>
        </w:r>
      </w:hyperlink>
      <w:r w:rsidRPr="00A01C60">
        <w:rPr>
          <w:sz w:val="24"/>
          <w:szCs w:val="24"/>
          <w:lang w:val="en-US"/>
        </w:rPr>
        <w:t> of the period.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Chester is the most historic city in northwest England. </w:t>
      </w:r>
      <w:hyperlink r:id="rId552" w:tooltip="Glossary: Attractively" w:history="1">
        <w:r w:rsidRPr="00A01C60">
          <w:rPr>
            <w:rStyle w:val="Hyperlink"/>
            <w:color w:val="auto"/>
            <w:sz w:val="24"/>
            <w:szCs w:val="24"/>
            <w:u w:val="none"/>
            <w:lang w:val="en-US"/>
          </w:rPr>
          <w:t>Attractively</w:t>
        </w:r>
      </w:hyperlink>
      <w:r w:rsidRPr="00A01C60">
        <w:rPr>
          <w:sz w:val="24"/>
          <w:szCs w:val="24"/>
          <w:lang w:val="en-US"/>
        </w:rPr>
        <w:t> </w:t>
      </w:r>
      <w:hyperlink r:id="rId553" w:tooltip="Выдающиеся изобретения человечества : set" w:history="1">
        <w:r w:rsidRPr="00A01C60">
          <w:rPr>
            <w:rStyle w:val="Hyperlink"/>
            <w:color w:val="auto"/>
            <w:sz w:val="24"/>
            <w:szCs w:val="24"/>
            <w:u w:val="none"/>
            <w:lang w:val="en-US"/>
          </w:rPr>
          <w:t>set</w:t>
        </w:r>
      </w:hyperlink>
      <w:r w:rsidRPr="00A01C60">
        <w:rPr>
          <w:sz w:val="24"/>
          <w:szCs w:val="24"/>
          <w:lang w:val="en-US"/>
        </w:rPr>
        <w:t> on the </w:t>
      </w:r>
      <w:hyperlink r:id="rId554" w:tooltip="Глоссарий: river" w:history="1">
        <w:r w:rsidRPr="00A01C60">
          <w:rPr>
            <w:rStyle w:val="Hyperlink"/>
            <w:color w:val="auto"/>
            <w:sz w:val="24"/>
            <w:szCs w:val="24"/>
            <w:u w:val="none"/>
            <w:lang w:val="en-US"/>
          </w:rPr>
          <w:t>River</w:t>
        </w:r>
      </w:hyperlink>
      <w:r w:rsidRPr="00A01C60">
        <w:rPr>
          <w:sz w:val="24"/>
          <w:szCs w:val="24"/>
          <w:lang w:val="en-US"/>
        </w:rPr>
        <w:t> Dee, the city has an ancient history dating back to its </w:t>
      </w:r>
      <w:hyperlink r:id="rId555" w:tooltip="TRACKING   HURRICANES: day" w:history="1">
        <w:r w:rsidRPr="00A01C60">
          <w:rPr>
            <w:rStyle w:val="Hyperlink"/>
            <w:color w:val="auto"/>
            <w:sz w:val="24"/>
            <w:szCs w:val="24"/>
            <w:u w:val="none"/>
            <w:lang w:val="en-US"/>
          </w:rPr>
          <w:t>day</w:t>
        </w:r>
      </w:hyperlink>
      <w:r w:rsidRPr="00A01C60">
        <w:rPr>
          <w:sz w:val="24"/>
          <w:szCs w:val="24"/>
          <w:lang w:val="en-US"/>
        </w:rPr>
        <w:t>s as a Roman port and a </w:t>
      </w:r>
      <w:hyperlink r:id="rId556" w:tooltip="Towns and cities in Russia: fortress" w:history="1">
        <w:r w:rsidRPr="00A01C60">
          <w:rPr>
            <w:rStyle w:val="Hyperlink"/>
            <w:color w:val="auto"/>
            <w:sz w:val="24"/>
            <w:szCs w:val="24"/>
            <w:u w:val="none"/>
            <w:lang w:val="en-US"/>
          </w:rPr>
          <w:t>fortress</w:t>
        </w:r>
      </w:hyperlink>
      <w:r w:rsidRPr="00A01C60">
        <w:rPr>
          <w:sz w:val="24"/>
          <w:szCs w:val="24"/>
          <w:lang w:val="en-US"/>
        </w:rPr>
        <w:t>. It is famous for its black-and-white buildings and a </w:t>
      </w:r>
      <w:hyperlink r:id="rId557" w:tooltip="Glossary: splendid" w:history="1">
        <w:r w:rsidRPr="00A01C60">
          <w:rPr>
            <w:rStyle w:val="Hyperlink"/>
            <w:color w:val="auto"/>
            <w:sz w:val="24"/>
            <w:szCs w:val="24"/>
            <w:u w:val="none"/>
            <w:lang w:val="en-US"/>
          </w:rPr>
          <w:t>splendid</w:t>
        </w:r>
      </w:hyperlink>
      <w:r w:rsidRPr="00A01C60">
        <w:rPr>
          <w:sz w:val="24"/>
          <w:szCs w:val="24"/>
          <w:lang w:val="en-US"/>
        </w:rPr>
        <w:t> red </w:t>
      </w:r>
      <w:hyperlink r:id="rId558" w:tooltip="Glossary: sandstone" w:history="1">
        <w:r w:rsidRPr="00A01C60">
          <w:rPr>
            <w:rStyle w:val="Hyperlink"/>
            <w:color w:val="auto"/>
            <w:sz w:val="24"/>
            <w:szCs w:val="24"/>
            <w:u w:val="none"/>
            <w:lang w:val="en-US"/>
          </w:rPr>
          <w:t>sandstone</w:t>
        </w:r>
      </w:hyperlink>
      <w:r w:rsidRPr="00A01C60">
        <w:rPr>
          <w:sz w:val="24"/>
          <w:szCs w:val="24"/>
          <w:lang w:val="en-US"/>
        </w:rPr>
        <w:t> cathedral. Visitors to Chester can </w:t>
      </w:r>
      <w:hyperlink r:id="rId559" w:tooltip="Glossary: stroll" w:history="1">
        <w:r w:rsidRPr="00A01C60">
          <w:rPr>
            <w:rStyle w:val="Hyperlink"/>
            <w:color w:val="auto"/>
            <w:sz w:val="24"/>
            <w:szCs w:val="24"/>
            <w:u w:val="none"/>
            <w:lang w:val="en-US"/>
          </w:rPr>
          <w:t>stroll</w:t>
        </w:r>
      </w:hyperlink>
      <w:r w:rsidRPr="00A01C60">
        <w:rPr>
          <w:sz w:val="24"/>
          <w:szCs w:val="24"/>
          <w:lang w:val="en-US"/>
        </w:rPr>
        <w:t> along a reconstructed Victorian street and visit its unique </w:t>
      </w:r>
      <w:hyperlink r:id="rId560" w:tooltip="Glossary: galleried" w:history="1">
        <w:r w:rsidRPr="00A01C60">
          <w:rPr>
            <w:rStyle w:val="Hyperlink"/>
            <w:color w:val="auto"/>
            <w:sz w:val="24"/>
            <w:szCs w:val="24"/>
            <w:u w:val="none"/>
            <w:lang w:val="en-US"/>
          </w:rPr>
          <w:t>galleried</w:t>
        </w:r>
      </w:hyperlink>
      <w:r w:rsidRPr="00A01C60">
        <w:rPr>
          <w:sz w:val="24"/>
          <w:szCs w:val="24"/>
          <w:lang w:val="en-US"/>
        </w:rPr>
        <w:t> shops called Rows.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shd w:val="clear" w:color="auto" w:fill="FFFFFF"/>
        <w:jc w:val="center"/>
        <w:rPr>
          <w:b/>
          <w:bCs/>
          <w:lang w:val="en-US"/>
        </w:rPr>
      </w:pPr>
      <w:r w:rsidRPr="00D83E70">
        <w:rPr>
          <w:b/>
          <w:bCs/>
        </w:rPr>
        <w:t>Раздел</w:t>
      </w:r>
      <w:r w:rsidRPr="00D83E70">
        <w:rPr>
          <w:b/>
          <w:bCs/>
          <w:lang w:val="en-US"/>
        </w:rPr>
        <w:t xml:space="preserve"> 6. </w:t>
      </w:r>
      <w:r w:rsidRPr="00D83E70">
        <w:rPr>
          <w:b/>
          <w:bCs/>
        </w:rPr>
        <w:t>пункт</w:t>
      </w:r>
      <w:r w:rsidRPr="00D83E70">
        <w:rPr>
          <w:b/>
          <w:bCs/>
          <w:lang w:val="en-US"/>
        </w:rPr>
        <w:t xml:space="preserve"> 6.1</w:t>
      </w:r>
    </w:p>
    <w:p w:rsidR="002C49FA" w:rsidRPr="00D83E70" w:rsidRDefault="002C49FA" w:rsidP="00A01C60">
      <w:pPr>
        <w:shd w:val="clear" w:color="auto" w:fill="FFFFFF"/>
        <w:jc w:val="center"/>
        <w:rPr>
          <w:b/>
          <w:bCs/>
          <w:lang w:val="en-US"/>
        </w:rPr>
      </w:pPr>
    </w:p>
    <w:p w:rsidR="002C49FA" w:rsidRPr="00D83E70" w:rsidRDefault="002C49FA" w:rsidP="00A01C60">
      <w:pPr>
        <w:pStyle w:val="Heading2"/>
        <w:shd w:val="clear" w:color="auto" w:fill="FFFFFF"/>
        <w:jc w:val="center"/>
        <w:rPr>
          <w:i w:val="0"/>
          <w:iCs w:val="0"/>
          <w:lang w:val="en-US"/>
        </w:rPr>
      </w:pPr>
      <w:r w:rsidRPr="00D83E70">
        <w:rPr>
          <w:i w:val="0"/>
          <w:iCs w:val="0"/>
          <w:lang w:val="en-US"/>
        </w:rPr>
        <w:t>MMK one of the largest enterprises of Russia</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Magnitogorsk Iron and </w:t>
      </w:r>
      <w:hyperlink r:id="rId561" w:tooltip="Глоссарий: steel" w:history="1">
        <w:r w:rsidRPr="00A01C60">
          <w:rPr>
            <w:rStyle w:val="Hyperlink"/>
            <w:color w:val="auto"/>
            <w:sz w:val="24"/>
            <w:szCs w:val="24"/>
            <w:u w:val="none"/>
            <w:lang w:val="en-US"/>
          </w:rPr>
          <w:t>Steel</w:t>
        </w:r>
      </w:hyperlink>
      <w:r w:rsidRPr="00A01C60">
        <w:rPr>
          <w:sz w:val="24"/>
          <w:szCs w:val="24"/>
          <w:lang w:val="en-US"/>
        </w:rPr>
        <w:t> Works  public  joint stock company is the largest enterprise of </w:t>
      </w:r>
      <w:hyperlink r:id="rId562" w:tooltip="Глоссарий: ferrous" w:history="1">
        <w:r w:rsidRPr="00A01C60">
          <w:rPr>
            <w:rStyle w:val="Hyperlink"/>
            <w:color w:val="auto"/>
            <w:sz w:val="24"/>
            <w:szCs w:val="24"/>
            <w:u w:val="none"/>
            <w:lang w:val="en-US"/>
          </w:rPr>
          <w:t>ferrous</w:t>
        </w:r>
      </w:hyperlink>
      <w:r w:rsidRPr="00A01C60">
        <w:rPr>
          <w:sz w:val="24"/>
          <w:szCs w:val="24"/>
          <w:lang w:val="en-US"/>
        </w:rPr>
        <w:t>metallurgy of Russia. Its share of the </w:t>
      </w:r>
      <w:hyperlink r:id="rId563" w:tooltip="Глоссарий: steel" w:history="1">
        <w:r w:rsidRPr="00A01C60">
          <w:rPr>
            <w:rStyle w:val="Hyperlink"/>
            <w:color w:val="auto"/>
            <w:sz w:val="24"/>
            <w:szCs w:val="24"/>
            <w:u w:val="none"/>
            <w:lang w:val="en-US"/>
          </w:rPr>
          <w:t>steel</w:t>
        </w:r>
      </w:hyperlink>
      <w:r w:rsidRPr="00A01C60">
        <w:rPr>
          <w:sz w:val="24"/>
          <w:szCs w:val="24"/>
          <w:lang w:val="en-US"/>
        </w:rPr>
        <w:t> products realized in domestic market of the country makes about 20%. The enterprise represents a large metallurgical complex with a full </w:t>
      </w:r>
      <w:hyperlink r:id="rId564" w:tooltip="Глоссарий: production" w:history="1">
        <w:r w:rsidRPr="00A01C60">
          <w:rPr>
            <w:rStyle w:val="Hyperlink"/>
            <w:color w:val="auto"/>
            <w:sz w:val="24"/>
            <w:szCs w:val="24"/>
            <w:u w:val="none"/>
            <w:lang w:val="en-US"/>
          </w:rPr>
          <w:t>production</w:t>
        </w:r>
      </w:hyperlink>
      <w:r w:rsidRPr="00A01C60">
        <w:rPr>
          <w:sz w:val="24"/>
          <w:szCs w:val="24"/>
          <w:lang w:val="en-US"/>
        </w:rPr>
        <w:t> cycle, since preparation of iron ore raw materials and finishing with deep processing of </w:t>
      </w:r>
      <w:hyperlink r:id="rId565" w:tooltip="Глоссарий: ferrous" w:history="1">
        <w:r w:rsidRPr="00A01C60">
          <w:rPr>
            <w:rStyle w:val="Hyperlink"/>
            <w:color w:val="auto"/>
            <w:sz w:val="24"/>
            <w:szCs w:val="24"/>
            <w:u w:val="none"/>
            <w:lang w:val="en-US"/>
          </w:rPr>
          <w:t>ferrous</w:t>
        </w:r>
      </w:hyperlink>
      <w:r w:rsidRPr="00A01C60">
        <w:rPr>
          <w:sz w:val="24"/>
          <w:szCs w:val="24"/>
          <w:lang w:val="en-US"/>
        </w:rPr>
        <w:t> metals. MMK makes the widest range of </w:t>
      </w:r>
      <w:hyperlink r:id="rId566" w:tooltip="Глоссарий: steel" w:history="1">
        <w:r w:rsidRPr="00A01C60">
          <w:rPr>
            <w:rStyle w:val="Hyperlink"/>
            <w:color w:val="auto"/>
            <w:sz w:val="24"/>
            <w:szCs w:val="24"/>
            <w:u w:val="none"/>
            <w:lang w:val="en-US"/>
          </w:rPr>
          <w:t>steel</w:t>
        </w:r>
      </w:hyperlink>
      <w:r w:rsidRPr="00A01C60">
        <w:rPr>
          <w:sz w:val="24"/>
          <w:szCs w:val="24"/>
          <w:lang w:val="en-US"/>
        </w:rPr>
        <w:t> products among the enterprises of the </w:t>
      </w:r>
      <w:hyperlink r:id="rId567" w:tooltip="Russian Federation" w:history="1">
        <w:r w:rsidRPr="00A01C60">
          <w:rPr>
            <w:rStyle w:val="Hyperlink"/>
            <w:color w:val="auto"/>
            <w:sz w:val="24"/>
            <w:szCs w:val="24"/>
            <w:u w:val="none"/>
            <w:lang w:val="en-US"/>
          </w:rPr>
          <w:t>Russian Federation</w:t>
        </w:r>
      </w:hyperlink>
      <w:r w:rsidRPr="00A01C60">
        <w:rPr>
          <w:sz w:val="24"/>
          <w:szCs w:val="24"/>
          <w:lang w:val="en-US"/>
        </w:rPr>
        <w:t> and the CIS </w:t>
      </w:r>
      <w:hyperlink r:id="rId568" w:tooltip="Глоссарий: countries" w:history="1">
        <w:r w:rsidRPr="00A01C60">
          <w:rPr>
            <w:rStyle w:val="Hyperlink"/>
            <w:color w:val="auto"/>
            <w:sz w:val="24"/>
            <w:szCs w:val="24"/>
            <w:u w:val="none"/>
            <w:lang w:val="en-US"/>
          </w:rPr>
          <w:t>countries</w:t>
        </w:r>
      </w:hyperlink>
      <w:r w:rsidRPr="00A01C60">
        <w:rPr>
          <w:sz w:val="24"/>
          <w:szCs w:val="24"/>
          <w:lang w:val="en-US"/>
        </w:rPr>
        <w:t> to</w:t>
      </w:r>
      <w:hyperlink r:id="rId569" w:tooltip="TRACKING   HURRICANES: day" w:history="1">
        <w:r w:rsidRPr="00A01C60">
          <w:rPr>
            <w:rStyle w:val="Hyperlink"/>
            <w:color w:val="auto"/>
            <w:sz w:val="24"/>
            <w:szCs w:val="24"/>
            <w:u w:val="none"/>
            <w:lang w:val="en-US"/>
          </w:rPr>
          <w:t>day</w:t>
        </w:r>
      </w:hyperlink>
      <w:r w:rsidRPr="00A01C60">
        <w:rPr>
          <w:sz w:val="24"/>
          <w:szCs w:val="24"/>
          <w:lang w:val="en-US"/>
        </w:rPr>
        <w:t>. About 40% of </w:t>
      </w:r>
      <w:hyperlink r:id="rId570" w:tooltip="Глоссарий: production" w:history="1">
        <w:r w:rsidRPr="00A01C60">
          <w:rPr>
            <w:rStyle w:val="Hyperlink"/>
            <w:color w:val="auto"/>
            <w:sz w:val="24"/>
            <w:szCs w:val="24"/>
            <w:u w:val="none"/>
            <w:lang w:val="en-US"/>
          </w:rPr>
          <w:t>production</w:t>
        </w:r>
      </w:hyperlink>
      <w:r w:rsidRPr="00A01C60">
        <w:rPr>
          <w:sz w:val="24"/>
          <w:szCs w:val="24"/>
          <w:lang w:val="en-US"/>
        </w:rPr>
        <w:t> of PJSC MMK is exported to various </w:t>
      </w:r>
      <w:hyperlink r:id="rId571" w:tooltip="Глоссарий: countries" w:history="1">
        <w:r w:rsidRPr="00A01C60">
          <w:rPr>
            <w:rStyle w:val="Hyperlink"/>
            <w:color w:val="auto"/>
            <w:sz w:val="24"/>
            <w:szCs w:val="24"/>
            <w:u w:val="none"/>
            <w:lang w:val="en-US"/>
          </w:rPr>
          <w:t>countries</w:t>
        </w:r>
      </w:hyperlink>
      <w:r w:rsidRPr="00A01C60">
        <w:rPr>
          <w:sz w:val="24"/>
          <w:szCs w:val="24"/>
          <w:lang w:val="en-US"/>
        </w:rPr>
        <w:t> of the world.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MMK has the </w:t>
      </w:r>
      <w:hyperlink r:id="rId572" w:tooltip="Глоссарий: production" w:history="1">
        <w:r w:rsidRPr="00A01C60">
          <w:rPr>
            <w:rStyle w:val="Hyperlink"/>
            <w:color w:val="auto"/>
            <w:sz w:val="24"/>
            <w:szCs w:val="24"/>
            <w:u w:val="none"/>
            <w:lang w:val="en-US"/>
          </w:rPr>
          <w:t>production</w:t>
        </w:r>
      </w:hyperlink>
      <w:r w:rsidRPr="00A01C60">
        <w:rPr>
          <w:sz w:val="24"/>
          <w:szCs w:val="24"/>
          <w:lang w:val="en-US"/>
        </w:rPr>
        <w:t> share, maximum among the Russian companies, with high value added. MMK is completely provided with </w:t>
      </w:r>
      <w:hyperlink r:id="rId573" w:tooltip="Глоссарий: own" w:history="1">
        <w:r w:rsidRPr="00A01C60">
          <w:rPr>
            <w:rStyle w:val="Hyperlink"/>
            <w:color w:val="auto"/>
            <w:sz w:val="24"/>
            <w:szCs w:val="24"/>
            <w:u w:val="none"/>
            <w:lang w:val="en-US"/>
          </w:rPr>
          <w:t>own</w:t>
        </w:r>
      </w:hyperlink>
      <w:r w:rsidRPr="00A01C60">
        <w:rPr>
          <w:sz w:val="24"/>
          <w:szCs w:val="24"/>
          <w:lang w:val="en-US"/>
        </w:rPr>
        <w:t> electric power.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company constantly increases volumes of </w:t>
      </w:r>
      <w:hyperlink r:id="rId574" w:tooltip="Глоссарий: production" w:history="1">
        <w:r w:rsidRPr="00A01C60">
          <w:rPr>
            <w:rStyle w:val="Hyperlink"/>
            <w:color w:val="auto"/>
            <w:sz w:val="24"/>
            <w:szCs w:val="24"/>
            <w:u w:val="none"/>
            <w:lang w:val="en-US"/>
          </w:rPr>
          <w:t>production</w:t>
        </w:r>
      </w:hyperlink>
      <w:r w:rsidRPr="00A01C60">
        <w:rPr>
          <w:sz w:val="24"/>
          <w:szCs w:val="24"/>
          <w:lang w:val="en-US"/>
        </w:rPr>
        <w:t> of </w:t>
      </w:r>
      <w:hyperlink r:id="rId575" w:tooltip="Nanotechnology: advanced" w:history="1">
        <w:r w:rsidRPr="00A01C60">
          <w:rPr>
            <w:rStyle w:val="Hyperlink"/>
            <w:color w:val="auto"/>
            <w:sz w:val="24"/>
            <w:szCs w:val="24"/>
            <w:u w:val="none"/>
            <w:lang w:val="en-US"/>
          </w:rPr>
          <w:t>advanced</w:t>
        </w:r>
      </w:hyperlink>
      <w:r w:rsidRPr="00A01C60">
        <w:rPr>
          <w:sz w:val="24"/>
          <w:szCs w:val="24"/>
          <w:lang w:val="en-US"/>
        </w:rPr>
        <w:t> processing (galvanized </w:t>
      </w:r>
      <w:hyperlink r:id="rId576" w:tooltip="Глоссарий: steel" w:history="1">
        <w:r w:rsidRPr="00A01C60">
          <w:rPr>
            <w:rStyle w:val="Hyperlink"/>
            <w:color w:val="auto"/>
            <w:sz w:val="24"/>
            <w:szCs w:val="24"/>
            <w:u w:val="none"/>
            <w:lang w:val="en-US"/>
          </w:rPr>
          <w:t>steel</w:t>
        </w:r>
      </w:hyperlink>
      <w:r w:rsidRPr="00A01C60">
        <w:rPr>
          <w:sz w:val="24"/>
          <w:szCs w:val="24"/>
          <w:lang w:val="en-US"/>
        </w:rPr>
        <w:t>, </w:t>
      </w:r>
      <w:hyperlink r:id="rId577" w:tooltip="Глоссарий: steel" w:history="1">
        <w:r w:rsidRPr="00A01C60">
          <w:rPr>
            <w:rStyle w:val="Hyperlink"/>
            <w:color w:val="auto"/>
            <w:sz w:val="24"/>
            <w:szCs w:val="24"/>
            <w:u w:val="none"/>
            <w:lang w:val="en-US"/>
          </w:rPr>
          <w:t>steel</w:t>
        </w:r>
      </w:hyperlink>
      <w:r w:rsidRPr="00A01C60">
        <w:rPr>
          <w:sz w:val="24"/>
          <w:szCs w:val="24"/>
          <w:lang w:val="en-US"/>
        </w:rPr>
        <w:t> with a polymeric covering, tin).</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Also MMK is the largest Russian producer of a sheet hire. The constructed camp 5000 has allowed MMK to enter the high-growth market of pipes of big diameter. The accelerated </w:t>
      </w:r>
      <w:hyperlink r:id="rId578" w:tooltip="Nanotechnology: development" w:history="1">
        <w:r w:rsidRPr="00A01C60">
          <w:rPr>
            <w:rStyle w:val="Hyperlink"/>
            <w:color w:val="auto"/>
            <w:sz w:val="24"/>
            <w:szCs w:val="24"/>
            <w:u w:val="none"/>
            <w:lang w:val="en-US"/>
          </w:rPr>
          <w:t>development</w:t>
        </w:r>
      </w:hyperlink>
      <w:r w:rsidRPr="00A01C60">
        <w:rPr>
          <w:sz w:val="24"/>
          <w:szCs w:val="24"/>
          <w:lang w:val="en-US"/>
        </w:rPr>
        <w:t> of such branches as pipe, the mechanical </w:t>
      </w:r>
      <w:hyperlink r:id="rId579" w:tooltip="Глоссарий: engine" w:history="1">
        <w:r w:rsidRPr="00A01C60">
          <w:rPr>
            <w:rStyle w:val="Hyperlink"/>
            <w:color w:val="auto"/>
            <w:sz w:val="24"/>
            <w:szCs w:val="24"/>
            <w:u w:val="none"/>
            <w:lang w:val="en-US"/>
          </w:rPr>
          <w:t>engine</w:t>
        </w:r>
      </w:hyperlink>
      <w:r w:rsidRPr="00A01C60">
        <w:rPr>
          <w:sz w:val="24"/>
          <w:szCs w:val="24"/>
          <w:lang w:val="en-US"/>
        </w:rPr>
        <w:t>ering, automotive industry, construction guarantees great demand for </w:t>
      </w:r>
      <w:hyperlink r:id="rId580" w:tooltip="Глоссарий: production" w:history="1">
        <w:r w:rsidRPr="00A01C60">
          <w:rPr>
            <w:rStyle w:val="Hyperlink"/>
            <w:color w:val="auto"/>
            <w:sz w:val="24"/>
            <w:szCs w:val="24"/>
            <w:u w:val="none"/>
            <w:lang w:val="en-US"/>
          </w:rPr>
          <w:t>production</w:t>
        </w:r>
      </w:hyperlink>
      <w:r w:rsidRPr="00A01C60">
        <w:rPr>
          <w:sz w:val="24"/>
          <w:szCs w:val="24"/>
          <w:lang w:val="en-US"/>
        </w:rPr>
        <w:t> of </w:t>
      </w:r>
      <w:hyperlink r:id="rId581" w:tooltip="Глоссарий: plant" w:history="1">
        <w:r w:rsidRPr="00A01C60">
          <w:rPr>
            <w:rStyle w:val="Hyperlink"/>
            <w:color w:val="auto"/>
            <w:sz w:val="24"/>
            <w:szCs w:val="24"/>
            <w:u w:val="none"/>
            <w:lang w:val="en-US"/>
          </w:rPr>
          <w:t>plant</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MMK makes the widest range of </w:t>
      </w:r>
      <w:hyperlink r:id="rId582" w:tooltip="Глоссарий: steel" w:history="1">
        <w:r w:rsidRPr="00A01C60">
          <w:rPr>
            <w:rStyle w:val="Hyperlink"/>
            <w:color w:val="auto"/>
            <w:sz w:val="24"/>
            <w:szCs w:val="24"/>
            <w:u w:val="none"/>
            <w:lang w:val="en-US"/>
          </w:rPr>
          <w:t>steel</w:t>
        </w:r>
      </w:hyperlink>
      <w:r w:rsidRPr="00A01C60">
        <w:rPr>
          <w:sz w:val="24"/>
          <w:szCs w:val="24"/>
          <w:lang w:val="en-US"/>
        </w:rPr>
        <w:t> products among the enterprises of the </w:t>
      </w:r>
      <w:hyperlink r:id="rId583" w:tooltip="Russian Federation" w:history="1">
        <w:r w:rsidRPr="00A01C60">
          <w:rPr>
            <w:rStyle w:val="Hyperlink"/>
            <w:color w:val="auto"/>
            <w:sz w:val="24"/>
            <w:szCs w:val="24"/>
            <w:u w:val="none"/>
            <w:lang w:val="en-US"/>
          </w:rPr>
          <w:t>Russian Federation</w:t>
        </w:r>
      </w:hyperlink>
      <w:r w:rsidRPr="00A01C60">
        <w:rPr>
          <w:sz w:val="24"/>
          <w:szCs w:val="24"/>
          <w:lang w:val="en-US"/>
        </w:rPr>
        <w:t> and the CIS </w:t>
      </w:r>
      <w:hyperlink r:id="rId584" w:tooltip="Глоссарий: countries" w:history="1">
        <w:r w:rsidRPr="00A01C60">
          <w:rPr>
            <w:rStyle w:val="Hyperlink"/>
            <w:color w:val="auto"/>
            <w:sz w:val="24"/>
            <w:szCs w:val="24"/>
            <w:u w:val="none"/>
            <w:lang w:val="en-US"/>
          </w:rPr>
          <w:t>countries</w:t>
        </w:r>
      </w:hyperlink>
      <w:r w:rsidRPr="00A01C60">
        <w:rPr>
          <w:sz w:val="24"/>
          <w:szCs w:val="24"/>
          <w:lang w:val="en-US"/>
        </w:rPr>
        <w:t>. About a half of </w:t>
      </w:r>
      <w:hyperlink r:id="rId585" w:tooltip="Глоссарий: production" w:history="1">
        <w:r w:rsidRPr="00A01C60">
          <w:rPr>
            <w:rStyle w:val="Hyperlink"/>
            <w:color w:val="auto"/>
            <w:sz w:val="24"/>
            <w:szCs w:val="24"/>
            <w:u w:val="none"/>
            <w:lang w:val="en-US"/>
          </w:rPr>
          <w:t>production</w:t>
        </w:r>
      </w:hyperlink>
      <w:r w:rsidRPr="00A01C60">
        <w:rPr>
          <w:sz w:val="24"/>
          <w:szCs w:val="24"/>
          <w:lang w:val="en-US"/>
        </w:rPr>
        <w:t> of PJSC MMK is exported to various </w:t>
      </w:r>
      <w:hyperlink r:id="rId586" w:tooltip="Глоссарий: countries" w:history="1">
        <w:r w:rsidRPr="00A01C60">
          <w:rPr>
            <w:rStyle w:val="Hyperlink"/>
            <w:color w:val="auto"/>
            <w:sz w:val="24"/>
            <w:szCs w:val="24"/>
            <w:u w:val="none"/>
            <w:lang w:val="en-US"/>
          </w:rPr>
          <w:t>countries</w:t>
        </w:r>
      </w:hyperlink>
      <w:r w:rsidRPr="00A01C60">
        <w:rPr>
          <w:sz w:val="24"/>
          <w:szCs w:val="24"/>
          <w:lang w:val="en-US"/>
        </w:rPr>
        <w:t> of the world.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Main strategic objective of  MMK:</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Maintaining long-term competitiveness in the world market of metal rolling.</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strategy for achievement of goals developed by JSC MMK is implemented in the following activities: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The continuous all-round </w:t>
      </w:r>
      <w:hyperlink r:id="rId587" w:tooltip="Nanotechnology: development" w:history="1">
        <w:r w:rsidRPr="00A01C60">
          <w:rPr>
            <w:rStyle w:val="Hyperlink"/>
            <w:color w:val="auto"/>
            <w:sz w:val="24"/>
            <w:szCs w:val="24"/>
            <w:u w:val="none"/>
            <w:lang w:val="en-US"/>
          </w:rPr>
          <w:t>development</w:t>
        </w:r>
      </w:hyperlink>
      <w:r w:rsidRPr="00A01C60">
        <w:rPr>
          <w:sz w:val="24"/>
          <w:szCs w:val="24"/>
          <w:lang w:val="en-US"/>
        </w:rPr>
        <w:t> of the company providing replacement of out</w:t>
      </w:r>
      <w:hyperlink r:id="rId588" w:tooltip="Глоссарий: date" w:history="1">
        <w:r w:rsidRPr="00A01C60">
          <w:rPr>
            <w:rStyle w:val="Hyperlink"/>
            <w:color w:val="auto"/>
            <w:sz w:val="24"/>
            <w:szCs w:val="24"/>
            <w:u w:val="none"/>
            <w:lang w:val="en-US"/>
          </w:rPr>
          <w:t>date</w:t>
        </w:r>
      </w:hyperlink>
      <w:r w:rsidRPr="00A01C60">
        <w:rPr>
          <w:sz w:val="24"/>
          <w:szCs w:val="24"/>
          <w:lang w:val="en-US"/>
        </w:rPr>
        <w:t>d technologies and the equipment, use with the maximum loading of </w:t>
      </w:r>
      <w:hyperlink r:id="rId589" w:tooltip="Глоссарий: production" w:history="1">
        <w:r w:rsidRPr="00A01C60">
          <w:rPr>
            <w:rStyle w:val="Hyperlink"/>
            <w:color w:val="auto"/>
            <w:sz w:val="24"/>
            <w:szCs w:val="24"/>
            <w:u w:val="none"/>
            <w:lang w:val="en-US"/>
          </w:rPr>
          <w:t>production</w:t>
        </w:r>
      </w:hyperlink>
      <w:r w:rsidRPr="00A01C60">
        <w:rPr>
          <w:sz w:val="24"/>
          <w:szCs w:val="24"/>
          <w:lang w:val="en-US"/>
        </w:rPr>
        <w:t> capacities, existing and again entered modern hi-tech, </w:t>
      </w:r>
      <w:hyperlink r:id="rId590" w:tooltip="Глоссарий: safe" w:history="1">
        <w:r w:rsidRPr="00A01C60">
          <w:rPr>
            <w:rStyle w:val="Hyperlink"/>
            <w:color w:val="auto"/>
            <w:sz w:val="24"/>
            <w:szCs w:val="24"/>
            <w:u w:val="none"/>
            <w:lang w:val="en-US"/>
          </w:rPr>
          <w:t>safe</w:t>
        </w:r>
      </w:hyperlink>
      <w:r w:rsidRPr="00A01C60">
        <w:rPr>
          <w:sz w:val="24"/>
          <w:szCs w:val="24"/>
          <w:lang w:val="en-US"/>
        </w:rPr>
        <w:t> for the environment;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Achievement of higher efficiency by </w:t>
      </w:r>
      <w:hyperlink r:id="rId591" w:tooltip="Глоссарий: production" w:history="1">
        <w:r w:rsidRPr="00A01C60">
          <w:rPr>
            <w:rStyle w:val="Hyperlink"/>
            <w:color w:val="auto"/>
            <w:sz w:val="24"/>
            <w:szCs w:val="24"/>
            <w:u w:val="none"/>
            <w:lang w:val="en-US"/>
          </w:rPr>
          <w:t>production</w:t>
        </w:r>
      </w:hyperlink>
      <w:r w:rsidRPr="00A01C60">
        <w:rPr>
          <w:sz w:val="24"/>
          <w:szCs w:val="24"/>
          <w:lang w:val="en-US"/>
        </w:rPr>
        <w:t> of cast iron, </w:t>
      </w:r>
      <w:hyperlink r:id="rId592" w:tooltip="Глоссарий: steel" w:history="1">
        <w:r w:rsidRPr="00A01C60">
          <w:rPr>
            <w:rStyle w:val="Hyperlink"/>
            <w:color w:val="auto"/>
            <w:sz w:val="24"/>
            <w:szCs w:val="24"/>
            <w:u w:val="none"/>
            <w:lang w:val="en-US"/>
          </w:rPr>
          <w:t>steel</w:t>
        </w:r>
      </w:hyperlink>
      <w:r w:rsidRPr="00A01C60">
        <w:rPr>
          <w:sz w:val="24"/>
          <w:szCs w:val="24"/>
          <w:lang w:val="en-US"/>
        </w:rPr>
        <w:t>, a hire, </w:t>
      </w:r>
      <w:hyperlink r:id="rId593" w:tooltip="Глоссарий: production" w:history="1">
        <w:r w:rsidRPr="00A01C60">
          <w:rPr>
            <w:rStyle w:val="Hyperlink"/>
            <w:color w:val="auto"/>
            <w:sz w:val="24"/>
            <w:szCs w:val="24"/>
            <w:u w:val="none"/>
            <w:lang w:val="en-US"/>
          </w:rPr>
          <w:t>production</w:t>
        </w:r>
      </w:hyperlink>
      <w:r w:rsidRPr="00A01C60">
        <w:rPr>
          <w:sz w:val="24"/>
          <w:szCs w:val="24"/>
          <w:lang w:val="en-US"/>
        </w:rPr>
        <w:t> of </w:t>
      </w:r>
      <w:hyperlink r:id="rId594" w:tooltip="Nanotechnology: advanced" w:history="1">
        <w:r w:rsidRPr="00A01C60">
          <w:rPr>
            <w:rStyle w:val="Hyperlink"/>
            <w:color w:val="auto"/>
            <w:sz w:val="24"/>
            <w:szCs w:val="24"/>
            <w:u w:val="none"/>
            <w:lang w:val="en-US"/>
          </w:rPr>
          <w:t>advanced</w:t>
        </w:r>
      </w:hyperlink>
      <w:r w:rsidRPr="00A01C60">
        <w:rPr>
          <w:sz w:val="24"/>
          <w:szCs w:val="24"/>
          <w:lang w:val="en-US"/>
        </w:rPr>
        <w:t>processing;</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Strengthening of situation in the market thanks to </w:t>
      </w:r>
      <w:hyperlink r:id="rId595" w:tooltip="Towns and cities in Russia: improvement" w:history="1">
        <w:r w:rsidRPr="00A01C60">
          <w:rPr>
            <w:rStyle w:val="Hyperlink"/>
            <w:color w:val="auto"/>
            <w:sz w:val="24"/>
            <w:szCs w:val="24"/>
            <w:u w:val="none"/>
            <w:lang w:val="en-US"/>
          </w:rPr>
          <w:t>improvement</w:t>
        </w:r>
      </w:hyperlink>
      <w:r w:rsidRPr="00A01C60">
        <w:rPr>
          <w:sz w:val="24"/>
          <w:szCs w:val="24"/>
          <w:lang w:val="en-US"/>
        </w:rPr>
        <w:t> of quality of </w:t>
      </w:r>
      <w:hyperlink r:id="rId596" w:tooltip="Глоссарий: production" w:history="1">
        <w:r w:rsidRPr="00A01C60">
          <w:rPr>
            <w:rStyle w:val="Hyperlink"/>
            <w:color w:val="auto"/>
            <w:sz w:val="24"/>
            <w:szCs w:val="24"/>
            <w:u w:val="none"/>
            <w:lang w:val="en-US"/>
          </w:rPr>
          <w:t>production</w:t>
        </w:r>
      </w:hyperlink>
      <w:r w:rsidRPr="00A01C60">
        <w:rPr>
          <w:sz w:val="24"/>
          <w:szCs w:val="24"/>
          <w:lang w:val="en-US"/>
        </w:rPr>
        <w:t>, carrying out market re</w:t>
      </w:r>
      <w:hyperlink r:id="rId597" w:tooltip="Technologies of the 21- st Century: search" w:history="1">
        <w:r w:rsidRPr="00A01C60">
          <w:rPr>
            <w:rStyle w:val="Hyperlink"/>
            <w:color w:val="auto"/>
            <w:sz w:val="24"/>
            <w:szCs w:val="24"/>
            <w:u w:val="none"/>
            <w:lang w:val="en-US"/>
          </w:rPr>
          <w:t>search</w:t>
        </w:r>
      </w:hyperlink>
      <w:r w:rsidRPr="00A01C60">
        <w:rPr>
          <w:sz w:val="24"/>
          <w:szCs w:val="24"/>
          <w:lang w:val="en-US"/>
        </w:rPr>
        <w:t>es and elaboration of market strategy;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Preservation in the long term of universality of a range (a leaf and a grade), with primary orientation of the company to </w:t>
      </w:r>
      <w:hyperlink r:id="rId598" w:tooltip="Глоссарий: production" w:history="1">
        <w:r w:rsidRPr="00A01C60">
          <w:rPr>
            <w:rStyle w:val="Hyperlink"/>
            <w:color w:val="auto"/>
            <w:sz w:val="24"/>
            <w:szCs w:val="24"/>
            <w:u w:val="none"/>
            <w:lang w:val="en-US"/>
          </w:rPr>
          <w:t>production</w:t>
        </w:r>
      </w:hyperlink>
      <w:r w:rsidRPr="00A01C60">
        <w:rPr>
          <w:sz w:val="24"/>
          <w:szCs w:val="24"/>
          <w:lang w:val="en-US"/>
        </w:rPr>
        <w:t> of a sheet hire with high value added;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Creation of comprehensive guarantees for reliable functioning of JSC MMK;</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Increase in </w:t>
      </w:r>
      <w:hyperlink r:id="rId599" w:tooltip="Глоссарий: production" w:history="1">
        <w:r w:rsidRPr="00A01C60">
          <w:rPr>
            <w:rStyle w:val="Hyperlink"/>
            <w:color w:val="auto"/>
            <w:sz w:val="24"/>
            <w:szCs w:val="24"/>
            <w:u w:val="none"/>
            <w:lang w:val="en-US"/>
          </w:rPr>
          <w:t>production</w:t>
        </w:r>
      </w:hyperlink>
      <w:r w:rsidRPr="00A01C60">
        <w:rPr>
          <w:sz w:val="24"/>
          <w:szCs w:val="24"/>
          <w:lang w:val="en-US"/>
        </w:rPr>
        <w:t> of a high-quality cold rolling sheets, sheets with coverings, </w:t>
      </w:r>
      <w:hyperlink r:id="rId600" w:tooltip="Глоссарий: production" w:history="1">
        <w:r w:rsidRPr="00A01C60">
          <w:rPr>
            <w:rStyle w:val="Hyperlink"/>
            <w:color w:val="auto"/>
            <w:sz w:val="24"/>
            <w:szCs w:val="24"/>
            <w:u w:val="none"/>
            <w:lang w:val="en-US"/>
          </w:rPr>
          <w:t>production</w:t>
        </w:r>
      </w:hyperlink>
      <w:r w:rsidRPr="00A01C60">
        <w:rPr>
          <w:sz w:val="24"/>
          <w:szCs w:val="24"/>
          <w:lang w:val="en-US"/>
        </w:rPr>
        <w:t> high (IV and V) repartitions;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Introduction of energy saving technologies and expansion of </w:t>
      </w:r>
      <w:hyperlink r:id="rId601" w:tooltip="Глоссарий: own" w:history="1">
        <w:r w:rsidRPr="00A01C60">
          <w:rPr>
            <w:rStyle w:val="Hyperlink"/>
            <w:color w:val="auto"/>
            <w:sz w:val="24"/>
            <w:szCs w:val="24"/>
            <w:u w:val="none"/>
            <w:lang w:val="en-US"/>
          </w:rPr>
          <w:t>own</w:t>
        </w:r>
      </w:hyperlink>
      <w:r w:rsidRPr="00A01C60">
        <w:rPr>
          <w:sz w:val="24"/>
          <w:szCs w:val="24"/>
          <w:lang w:val="en-US"/>
        </w:rPr>
        <w:t> power supply sources;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Introduction of system of ecological management according to the international ISO 14001-96;</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w:t>
      </w:r>
      <w:hyperlink r:id="rId602" w:tooltip="Towns and cities in Russia: improvement" w:history="1">
        <w:r w:rsidRPr="00A01C60">
          <w:rPr>
            <w:rStyle w:val="Hyperlink"/>
            <w:color w:val="auto"/>
            <w:sz w:val="24"/>
            <w:szCs w:val="24"/>
            <w:u w:val="none"/>
            <w:lang w:val="en-US"/>
          </w:rPr>
          <w:t>Improvement</w:t>
        </w:r>
      </w:hyperlink>
      <w:r w:rsidRPr="00A01C60">
        <w:rPr>
          <w:sz w:val="24"/>
          <w:szCs w:val="24"/>
          <w:lang w:val="en-US"/>
        </w:rPr>
        <w:t> of social climate thanks </w:t>
      </w:r>
      <w:hyperlink r:id="rId603" w:tooltip="Towns and cities in Russia: to increase" w:history="1">
        <w:r w:rsidRPr="00A01C60">
          <w:rPr>
            <w:rStyle w:val="Hyperlink"/>
            <w:color w:val="auto"/>
            <w:sz w:val="24"/>
            <w:szCs w:val="24"/>
            <w:u w:val="none"/>
            <w:lang w:val="en-US"/>
          </w:rPr>
          <w:t>to increase</w:t>
        </w:r>
      </w:hyperlink>
      <w:r w:rsidRPr="00A01C60">
        <w:rPr>
          <w:sz w:val="24"/>
          <w:szCs w:val="24"/>
          <w:lang w:val="en-US"/>
        </w:rPr>
        <w:t> in level of the salary and existence of an effective package of social programs and guarantees;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Acquisition of the enterprises processing </w:t>
      </w:r>
      <w:hyperlink r:id="rId604" w:tooltip="Глоссарий: production" w:history="1">
        <w:r w:rsidRPr="00A01C60">
          <w:rPr>
            <w:rStyle w:val="Hyperlink"/>
            <w:color w:val="auto"/>
            <w:sz w:val="24"/>
            <w:szCs w:val="24"/>
            <w:u w:val="none"/>
            <w:lang w:val="en-US"/>
          </w:rPr>
          <w:t>production</w:t>
        </w:r>
      </w:hyperlink>
      <w:r w:rsidRPr="00A01C60">
        <w:rPr>
          <w:sz w:val="24"/>
          <w:szCs w:val="24"/>
          <w:lang w:val="en-US"/>
        </w:rPr>
        <w:t> of PJSC MMK in </w:t>
      </w:r>
      <w:hyperlink r:id="rId605" w:tooltip="Towns and cities in Russia: considerable" w:history="1">
        <w:r w:rsidRPr="00A01C60">
          <w:rPr>
            <w:rStyle w:val="Hyperlink"/>
            <w:color w:val="auto"/>
            <w:sz w:val="24"/>
            <w:szCs w:val="24"/>
            <w:u w:val="none"/>
            <w:lang w:val="en-US"/>
          </w:rPr>
          <w:t>considerable</w:t>
        </w:r>
      </w:hyperlink>
      <w:r w:rsidRPr="00A01C60">
        <w:rPr>
          <w:sz w:val="24"/>
          <w:szCs w:val="24"/>
          <w:lang w:val="en-US"/>
        </w:rPr>
        <w:t> volumes or de</w:t>
      </w:r>
      <w:hyperlink r:id="rId606" w:tooltip="Nanotechnology: liver" w:history="1">
        <w:r w:rsidRPr="00A01C60">
          <w:rPr>
            <w:rStyle w:val="Hyperlink"/>
            <w:color w:val="auto"/>
            <w:sz w:val="24"/>
            <w:szCs w:val="24"/>
            <w:u w:val="none"/>
            <w:lang w:val="en-US"/>
          </w:rPr>
          <w:t>liver</w:t>
        </w:r>
      </w:hyperlink>
      <w:r w:rsidRPr="00A01C60">
        <w:rPr>
          <w:sz w:val="24"/>
          <w:szCs w:val="24"/>
          <w:lang w:val="en-US"/>
        </w:rPr>
        <w:t>ing raw materials and materials on PJSC MMK;</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Increase in controllability by the enterprise and information openness for investors and shareholders.</w:t>
      </w:r>
    </w:p>
    <w:p w:rsidR="002C49FA" w:rsidRDefault="002C49FA" w:rsidP="00A01C60">
      <w:pPr>
        <w:shd w:val="clear" w:color="auto" w:fill="FFFFFF"/>
        <w:jc w:val="center"/>
        <w:rPr>
          <w:b/>
          <w:bCs/>
          <w:lang w:val="en-US"/>
        </w:rPr>
      </w:pPr>
      <w:r w:rsidRPr="006B13E6">
        <w:rPr>
          <w:b/>
          <w:bCs/>
        </w:rPr>
        <w:t>Раздел</w:t>
      </w:r>
      <w:r w:rsidRPr="006B13E6">
        <w:rPr>
          <w:b/>
          <w:bCs/>
          <w:lang w:val="en-US"/>
        </w:rPr>
        <w:t xml:space="preserve"> 6. </w:t>
      </w:r>
      <w:r w:rsidRPr="006B13E6">
        <w:rPr>
          <w:b/>
          <w:bCs/>
        </w:rPr>
        <w:t>пункт</w:t>
      </w:r>
      <w:r w:rsidRPr="006B13E6">
        <w:rPr>
          <w:b/>
          <w:bCs/>
          <w:lang w:val="en-US"/>
        </w:rPr>
        <w:t xml:space="preserve"> 6.3</w:t>
      </w:r>
    </w:p>
    <w:p w:rsidR="002C49FA" w:rsidRPr="006B13E6" w:rsidRDefault="002C49FA" w:rsidP="00A01C60">
      <w:pPr>
        <w:shd w:val="clear" w:color="auto" w:fill="FFFFFF"/>
        <w:jc w:val="center"/>
        <w:rPr>
          <w:b/>
          <w:bCs/>
          <w:lang w:val="en-US"/>
        </w:rPr>
      </w:pPr>
    </w:p>
    <w:p w:rsidR="002C49FA" w:rsidRPr="006B13E6"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6B13E6">
        <w:rPr>
          <w:b/>
          <w:bCs/>
          <w:sz w:val="24"/>
          <w:szCs w:val="24"/>
          <w:lang w:val="en-US"/>
        </w:rPr>
        <w:t>Tracking  Hurricanes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North American meteorologists from the National Oceanic            and Atmospheric Administration (NOAA)'s Hurricane Re</w:t>
      </w:r>
      <w:hyperlink r:id="rId607" w:tooltip="Technologies of the 21- st Century: search" w:history="1">
        <w:r w:rsidRPr="00A01C60">
          <w:rPr>
            <w:rStyle w:val="Hyperlink"/>
            <w:color w:val="auto"/>
            <w:sz w:val="24"/>
            <w:szCs w:val="24"/>
            <w:u w:val="none"/>
            <w:lang w:val="en-US"/>
          </w:rPr>
          <w:t>search</w:t>
        </w:r>
      </w:hyperlink>
      <w:r w:rsidRPr="00A01C60">
        <w:rPr>
          <w:sz w:val="24"/>
          <w:szCs w:val="24"/>
          <w:lang w:val="en-US"/>
        </w:rPr>
        <w:t> Division have recently improved the </w:t>
      </w:r>
      <w:hyperlink r:id="rId608" w:tooltip="TRACKING   HURRICANES: success rate" w:history="1">
        <w:r w:rsidRPr="00A01C60">
          <w:rPr>
            <w:rStyle w:val="Hyperlink"/>
            <w:color w:val="auto"/>
            <w:sz w:val="24"/>
            <w:szCs w:val="24"/>
            <w:u w:val="none"/>
            <w:lang w:val="en-US"/>
          </w:rPr>
          <w:t>success rate</w:t>
        </w:r>
      </w:hyperlink>
      <w:r w:rsidRPr="00A01C60">
        <w:rPr>
          <w:sz w:val="24"/>
          <w:szCs w:val="24"/>
          <w:lang w:val="en-US"/>
        </w:rPr>
        <w:t> in their forecasting of where hurricanes are likely to hit           land by an estimated 15 to 30%. This increase in             </w:t>
      </w:r>
      <w:hyperlink r:id="rId609" w:tooltip="Computers: accuracy" w:history="1">
        <w:r w:rsidRPr="00A01C60">
          <w:rPr>
            <w:rStyle w:val="Hyperlink"/>
            <w:color w:val="auto"/>
            <w:sz w:val="24"/>
            <w:szCs w:val="24"/>
            <w:u w:val="none"/>
            <w:lang w:val="en-US"/>
          </w:rPr>
          <w:t>accuracy</w:t>
        </w:r>
      </w:hyperlink>
      <w:r w:rsidRPr="00A01C60">
        <w:rPr>
          <w:sz w:val="24"/>
          <w:szCs w:val="24"/>
          <w:lang w:val="en-US"/>
        </w:rPr>
        <w:t> is due to the use of instruments called       GPS-</w:t>
      </w:r>
      <w:hyperlink r:id="rId610" w:tooltip="TRACKING   HURRICANES: Dropwindsonde" w:history="1">
        <w:r w:rsidRPr="00A01C60">
          <w:rPr>
            <w:rStyle w:val="Hyperlink"/>
            <w:color w:val="auto"/>
            <w:sz w:val="24"/>
            <w:szCs w:val="24"/>
            <w:u w:val="none"/>
            <w:lang w:val="en-US"/>
          </w:rPr>
          <w:t>dropwindsonde</w:t>
        </w:r>
      </w:hyperlink>
      <w:r w:rsidRPr="00A01C60">
        <w:rPr>
          <w:sz w:val="24"/>
          <w:szCs w:val="24"/>
          <w:lang w:val="en-US"/>
        </w:rPr>
        <w:t>s, which can probe the atmosphere surrounding a hurricane while it is still out at sea. The atmospheric characteristics of hurricanes over land are well understood because investigation is possible with </w:t>
      </w:r>
      <w:hyperlink r:id="rId611" w:tooltip="TRACKING   HURRICANES: weather balloon" w:history="1">
        <w:r w:rsidRPr="00A01C60">
          <w:rPr>
            <w:rStyle w:val="Hyperlink"/>
            <w:color w:val="auto"/>
            <w:sz w:val="24"/>
            <w:szCs w:val="24"/>
            <w:u w:val="none"/>
            <w:lang w:val="en-US"/>
          </w:rPr>
          <w:t>weather balloon</w:t>
        </w:r>
      </w:hyperlink>
      <w:r w:rsidRPr="00A01C60">
        <w:rPr>
          <w:sz w:val="24"/>
          <w:szCs w:val="24"/>
          <w:lang w:val="en-US"/>
        </w:rPr>
        <w:t>s containing sophisticated meteorological instruments. When hurricanes are </w:t>
      </w:r>
      <w:hyperlink r:id="rId612" w:tooltip="TRACKING   HURRICANES: out of reach of" w:history="1">
        <w:r w:rsidRPr="00A01C60">
          <w:rPr>
            <w:rStyle w:val="Hyperlink"/>
            <w:color w:val="auto"/>
            <w:sz w:val="24"/>
            <w:szCs w:val="24"/>
            <w:u w:val="none"/>
            <w:lang w:val="en-US"/>
          </w:rPr>
          <w:t>out of reach of</w:t>
        </w:r>
      </w:hyperlink>
      <w:r w:rsidRPr="00A01C60">
        <w:rPr>
          <w:sz w:val="24"/>
          <w:szCs w:val="24"/>
          <w:lang w:val="en-US"/>
        </w:rPr>
        <w:t> balloons, gathering information is decidedly more difficult. Little is </w:t>
      </w:r>
      <w:hyperlink r:id="rId613" w:tooltip="Глоссарий: known" w:history="1">
        <w:r w:rsidRPr="00A01C60">
          <w:rPr>
            <w:rStyle w:val="Hyperlink"/>
            <w:color w:val="auto"/>
            <w:sz w:val="24"/>
            <w:szCs w:val="24"/>
            <w:u w:val="none"/>
            <w:lang w:val="en-US"/>
          </w:rPr>
          <w:t>known</w:t>
        </w:r>
      </w:hyperlink>
      <w:r w:rsidRPr="00A01C60">
        <w:rPr>
          <w:sz w:val="24"/>
          <w:szCs w:val="24"/>
          <w:lang w:val="en-US"/>
        </w:rPr>
        <w:t> of the weather conditions that guide hurricanes towards land.</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An accurate estimation of where a hurricane will strike is essential in order </w:t>
      </w:r>
      <w:hyperlink r:id="rId614" w:tooltip="Computers: to reduce" w:history="1">
        <w:r w:rsidRPr="00A01C60">
          <w:rPr>
            <w:rStyle w:val="Hyperlink"/>
            <w:color w:val="auto"/>
            <w:sz w:val="24"/>
            <w:szCs w:val="24"/>
            <w:u w:val="none"/>
            <w:lang w:val="en-US"/>
          </w:rPr>
          <w:t>to reduce</w:t>
        </w:r>
      </w:hyperlink>
      <w:r w:rsidRPr="00A01C60">
        <w:rPr>
          <w:sz w:val="24"/>
          <w:szCs w:val="24"/>
          <w:lang w:val="en-US"/>
        </w:rPr>
        <w:t> loss of life and </w:t>
      </w:r>
      <w:hyperlink r:id="rId615" w:tooltip="Nanotechnology: property" w:history="1">
        <w:r w:rsidRPr="00A01C60">
          <w:rPr>
            <w:rStyle w:val="Hyperlink"/>
            <w:color w:val="auto"/>
            <w:sz w:val="24"/>
            <w:szCs w:val="24"/>
            <w:u w:val="none"/>
            <w:lang w:val="en-US"/>
          </w:rPr>
          <w:t>property</w:t>
        </w:r>
      </w:hyperlink>
      <w:r w:rsidRPr="00A01C60">
        <w:rPr>
          <w:sz w:val="24"/>
          <w:szCs w:val="24"/>
          <w:lang w:val="en-US"/>
        </w:rPr>
        <w:t>. Hurricane Andrew, the most costly hurricane in U.S. history, killed 15 people and caused damage of $35 billion in to</w:t>
      </w:r>
      <w:hyperlink r:id="rId616" w:tooltip="TRACKING   HURRICANES: day" w:history="1">
        <w:r w:rsidRPr="00A01C60">
          <w:rPr>
            <w:rStyle w:val="Hyperlink"/>
            <w:color w:val="auto"/>
            <w:sz w:val="24"/>
            <w:szCs w:val="24"/>
            <w:u w:val="none"/>
            <w:lang w:val="en-US"/>
          </w:rPr>
          <w:t>day</w:t>
        </w:r>
      </w:hyperlink>
      <w:r w:rsidRPr="00A01C60">
        <w:rPr>
          <w:sz w:val="24"/>
          <w:szCs w:val="24"/>
          <w:lang w:val="en-US"/>
        </w:rPr>
        <w:t>'s dollars in 1902. However, the unnamed</w:t>
      </w:r>
      <w:r w:rsidRPr="00A01C60">
        <w:rPr>
          <w:sz w:val="24"/>
          <w:szCs w:val="24"/>
          <w:vertAlign w:val="superscript"/>
          <w:lang w:val="en-US"/>
        </w:rPr>
        <w:t> </w:t>
      </w:r>
      <w:r w:rsidRPr="00A01C60">
        <w:rPr>
          <w:sz w:val="24"/>
          <w:szCs w:val="24"/>
          <w:lang w:val="en-US"/>
        </w:rPr>
        <w:t>category 4 hurricane which struck southeast Florida in 1926 and killed 243 people would have caused an estimated $77 billion if it had struck to</w:t>
      </w:r>
      <w:hyperlink r:id="rId617" w:tooltip="TRACKING   HURRICANES: day" w:history="1">
        <w:r w:rsidRPr="00A01C60">
          <w:rPr>
            <w:rStyle w:val="Hyperlink"/>
            <w:color w:val="auto"/>
            <w:sz w:val="24"/>
            <w:szCs w:val="24"/>
            <w:u w:val="none"/>
            <w:lang w:val="en-US"/>
          </w:rPr>
          <w:t>day</w:t>
        </w:r>
      </w:hyperlink>
      <w:r w:rsidRPr="00A01C60">
        <w:rPr>
          <w:sz w:val="24"/>
          <w:szCs w:val="24"/>
          <w:lang w:val="en-US"/>
        </w:rPr>
        <w:t>. The reason for this is the </w:t>
      </w:r>
      <w:hyperlink r:id="rId618" w:tooltip="Глоссарий: explosion" w:history="1">
        <w:r w:rsidRPr="00A01C60">
          <w:rPr>
            <w:rStyle w:val="Hyperlink"/>
            <w:color w:val="auto"/>
            <w:sz w:val="24"/>
            <w:szCs w:val="24"/>
            <w:u w:val="none"/>
            <w:lang w:val="en-US"/>
          </w:rPr>
          <w:t>explosion</w:t>
        </w:r>
      </w:hyperlink>
      <w:r w:rsidRPr="00A01C60">
        <w:rPr>
          <w:sz w:val="24"/>
          <w:szCs w:val="24"/>
          <w:lang w:val="en-US"/>
        </w:rPr>
        <w:t> in </w:t>
      </w:r>
      <w:hyperlink r:id="rId619" w:tooltip="Towns and cities in Russia: population" w:history="1">
        <w:r w:rsidRPr="00A01C60">
          <w:rPr>
            <w:rStyle w:val="Hyperlink"/>
            <w:color w:val="auto"/>
            <w:sz w:val="24"/>
            <w:szCs w:val="24"/>
            <w:u w:val="none"/>
            <w:lang w:val="en-US"/>
          </w:rPr>
          <w:t>population</w:t>
        </w:r>
      </w:hyperlink>
      <w:r w:rsidRPr="00A01C60">
        <w:rPr>
          <w:sz w:val="24"/>
          <w:szCs w:val="24"/>
          <w:lang w:val="en-US"/>
        </w:rPr>
        <w:t> growth and </w:t>
      </w:r>
      <w:hyperlink r:id="rId620" w:tooltip="Nanotechnology: development" w:history="1">
        <w:r w:rsidRPr="00A01C60">
          <w:rPr>
            <w:rStyle w:val="Hyperlink"/>
            <w:color w:val="auto"/>
            <w:sz w:val="24"/>
            <w:szCs w:val="24"/>
            <w:u w:val="none"/>
            <w:lang w:val="en-US"/>
          </w:rPr>
          <w:t>development</w:t>
        </w:r>
      </w:hyperlink>
      <w:r w:rsidRPr="00A01C60">
        <w:rPr>
          <w:sz w:val="24"/>
          <w:szCs w:val="24"/>
          <w:lang w:val="en-US"/>
        </w:rPr>
        <w:t> along the south-east coast of the U.S. during the last half century.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21" w:tooltip="TRACKING   HURRICANES: ocean floor" w:history="1">
        <w:r w:rsidRPr="00A01C60">
          <w:rPr>
            <w:rStyle w:val="Hyperlink"/>
            <w:color w:val="auto"/>
            <w:sz w:val="24"/>
            <w:szCs w:val="24"/>
            <w:u w:val="none"/>
            <w:lang w:val="en-US"/>
          </w:rPr>
          <w:t>ocean floor</w:t>
        </w:r>
      </w:hyperlink>
      <w:r w:rsidRPr="00A01C60">
        <w:rPr>
          <w:sz w:val="24"/>
          <w:szCs w:val="24"/>
          <w:lang w:val="en-US"/>
        </w:rPr>
        <w:t> to Antarctica and </w:t>
      </w:r>
      <w:hyperlink r:id="rId622" w:tooltip="TRACKING   HURRICANES: Resurface" w:history="1">
        <w:r w:rsidRPr="00A01C60">
          <w:rPr>
            <w:rStyle w:val="Hyperlink"/>
            <w:color w:val="auto"/>
            <w:sz w:val="24"/>
            <w:szCs w:val="24"/>
            <w:u w:val="none"/>
            <w:lang w:val="en-US"/>
          </w:rPr>
          <w:t>resurface</w:t>
        </w:r>
      </w:hyperlink>
      <w:r w:rsidRPr="00A01C60">
        <w:rPr>
          <w:sz w:val="24"/>
          <w:szCs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use of GPS-</w:t>
      </w:r>
      <w:hyperlink r:id="rId623" w:tooltip="TRACKING   HURRICANES: Dropwindsonde" w:history="1">
        <w:r w:rsidRPr="00A01C60">
          <w:rPr>
            <w:rStyle w:val="Hyperlink"/>
            <w:color w:val="auto"/>
            <w:sz w:val="24"/>
            <w:szCs w:val="24"/>
            <w:u w:val="none"/>
            <w:lang w:val="en-US"/>
          </w:rPr>
          <w:t>dropwindsonde</w:t>
        </w:r>
      </w:hyperlink>
      <w:r w:rsidRPr="00A01C60">
        <w:rPr>
          <w:sz w:val="24"/>
          <w:szCs w:val="24"/>
          <w:lang w:val="en-US"/>
        </w:rPr>
        <w:t>s began in 1997. Small </w:t>
      </w:r>
      <w:hyperlink r:id="rId624" w:tooltip="TRACKING   HURRICANES: sensing device" w:history="1">
        <w:r w:rsidRPr="00A01C60">
          <w:rPr>
            <w:rStyle w:val="Hyperlink"/>
            <w:color w:val="auto"/>
            <w:sz w:val="24"/>
            <w:szCs w:val="24"/>
            <w:u w:val="none"/>
            <w:lang w:val="en-US"/>
          </w:rPr>
          <w:t>sensing device</w:t>
        </w:r>
      </w:hyperlink>
      <w:r w:rsidRPr="00A01C60">
        <w:rPr>
          <w:sz w:val="24"/>
          <w:szCs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25" w:tooltip="Глоссарий: own" w:history="1">
        <w:r w:rsidRPr="00A01C60">
          <w:rPr>
            <w:rStyle w:val="Hyperlink"/>
            <w:color w:val="auto"/>
            <w:sz w:val="24"/>
            <w:szCs w:val="24"/>
            <w:u w:val="none"/>
            <w:lang w:val="en-US"/>
          </w:rPr>
          <w:t>own</w:t>
        </w:r>
      </w:hyperlink>
      <w:r w:rsidRPr="00A01C60">
        <w:rPr>
          <w:sz w:val="24"/>
          <w:szCs w:val="24"/>
          <w:lang w:val="en-US"/>
        </w:rPr>
        <w:t> global positioning satellite receiver. The GPS signals received are used </w:t>
      </w:r>
      <w:hyperlink r:id="rId626" w:tooltip="Computers: to calculate" w:history="1">
        <w:r w:rsidRPr="00A01C60">
          <w:rPr>
            <w:rStyle w:val="Hyperlink"/>
            <w:color w:val="auto"/>
            <w:sz w:val="24"/>
            <w:szCs w:val="24"/>
            <w:u w:val="none"/>
            <w:lang w:val="en-US"/>
          </w:rPr>
          <w:t>to calculate</w:t>
        </w:r>
      </w:hyperlink>
      <w:r w:rsidRPr="00A01C60">
        <w:rPr>
          <w:sz w:val="24"/>
          <w:szCs w:val="24"/>
          <w:lang w:val="en-US"/>
        </w:rPr>
        <w:t> the direction and speed of wind, and data on temperature, humidity, and barometric </w:t>
      </w:r>
      <w:hyperlink r:id="rId627" w:tooltip="Глоссарий: pressure" w:history="1">
        <w:r w:rsidRPr="00A01C60">
          <w:rPr>
            <w:rStyle w:val="Hyperlink"/>
            <w:color w:val="auto"/>
            <w:sz w:val="24"/>
            <w:szCs w:val="24"/>
            <w:u w:val="none"/>
            <w:lang w:val="en-US"/>
          </w:rPr>
          <w:t>pressure</w:t>
        </w:r>
      </w:hyperlink>
      <w:r w:rsidRPr="00A01C60">
        <w:rPr>
          <w:sz w:val="24"/>
          <w:szCs w:val="24"/>
          <w:lang w:val="en-US"/>
        </w:rPr>
        <w:t> at half second intervals all the way d</w:t>
      </w:r>
      <w:hyperlink r:id="rId628" w:tooltip="Глоссарий: own" w:history="1">
        <w:r w:rsidRPr="00A01C60">
          <w:rPr>
            <w:rStyle w:val="Hyperlink"/>
            <w:color w:val="auto"/>
            <w:sz w:val="24"/>
            <w:szCs w:val="24"/>
            <w:u w:val="none"/>
            <w:lang w:val="en-US"/>
          </w:rPr>
          <w:t>own</w:t>
        </w:r>
      </w:hyperlink>
      <w:r w:rsidRPr="00A01C60">
        <w:rPr>
          <w:sz w:val="24"/>
          <w:szCs w:val="24"/>
          <w:lang w:val="en-US"/>
        </w:rPr>
        <w:t> to the ocean surface.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hyperlink r:id="rId629" w:tooltip="TRACKING   HURRICANES: Dropwindsonde" w:history="1">
        <w:r w:rsidRPr="00A01C60">
          <w:rPr>
            <w:rStyle w:val="Hyperlink"/>
            <w:color w:val="auto"/>
            <w:sz w:val="24"/>
            <w:szCs w:val="24"/>
            <w:u w:val="none"/>
            <w:lang w:val="en-US"/>
          </w:rPr>
          <w:t>Dropwindsonde</w:t>
        </w:r>
      </w:hyperlink>
      <w:r w:rsidRPr="00A01C60">
        <w:rPr>
          <w:sz w:val="24"/>
          <w:szCs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30" w:tooltip="Глоссарий: known" w:history="1">
        <w:r w:rsidRPr="00A01C60">
          <w:rPr>
            <w:rStyle w:val="Hyperlink"/>
            <w:color w:val="auto"/>
            <w:sz w:val="24"/>
            <w:szCs w:val="24"/>
            <w:u w:val="none"/>
            <w:lang w:val="en-US"/>
          </w:rPr>
          <w:t>known</w:t>
        </w:r>
      </w:hyperlink>
      <w:r w:rsidRPr="00A01C60">
        <w:rPr>
          <w:sz w:val="24"/>
          <w:szCs w:val="24"/>
          <w:lang w:val="en-US"/>
        </w:rPr>
        <w:t> why hurricanes can suddenly change in intensity; current computer models often fail </w:t>
      </w:r>
      <w:hyperlink r:id="rId631" w:tooltip="Technologies of the 21- st Century: to predict" w:history="1">
        <w:r w:rsidRPr="00A01C60">
          <w:rPr>
            <w:rStyle w:val="Hyperlink"/>
            <w:color w:val="auto"/>
            <w:sz w:val="24"/>
            <w:szCs w:val="24"/>
            <w:u w:val="none"/>
            <w:lang w:val="en-US"/>
          </w:rPr>
          <w:t>to predict</w:t>
        </w:r>
      </w:hyperlink>
      <w:r w:rsidRPr="00A01C60">
        <w:rPr>
          <w:sz w:val="24"/>
          <w:szCs w:val="24"/>
          <w:lang w:val="en-US"/>
        </w:rPr>
        <w:t> whether a hurricane will reach land or else cannot pinpoint where a strike will take place. </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One surprising result of a recent computer </w:t>
      </w:r>
      <w:hyperlink r:id="rId632" w:tooltip="TRACKING   HURRICANES: simulation" w:history="1">
        <w:r w:rsidRPr="00A01C60">
          <w:rPr>
            <w:rStyle w:val="Hyperlink"/>
            <w:color w:val="auto"/>
            <w:sz w:val="24"/>
            <w:szCs w:val="24"/>
            <w:u w:val="none"/>
            <w:lang w:val="en-US"/>
          </w:rPr>
          <w:t>simulation</w:t>
        </w:r>
      </w:hyperlink>
      <w:r w:rsidRPr="00A01C60">
        <w:rPr>
          <w:sz w:val="24"/>
          <w:szCs w:val="24"/>
          <w:lang w:val="en-US"/>
        </w:rPr>
        <w:t> was the destruction of a large part of d</w:t>
      </w:r>
      <w:hyperlink r:id="rId633" w:tooltip="Глоссарий: own" w:history="1">
        <w:r w:rsidRPr="00A01C60">
          <w:rPr>
            <w:rStyle w:val="Hyperlink"/>
            <w:color w:val="auto"/>
            <w:sz w:val="24"/>
            <w:szCs w:val="24"/>
            <w:u w:val="none"/>
            <w:lang w:val="en-US"/>
          </w:rPr>
          <w:t>own</w:t>
        </w:r>
      </w:hyperlink>
      <w:r w:rsidRPr="00A01C60">
        <w:rPr>
          <w:sz w:val="24"/>
          <w:szCs w:val="24"/>
          <w:lang w:val="en-US"/>
        </w:rPr>
        <w:t>t</w:t>
      </w:r>
      <w:hyperlink r:id="rId634" w:tooltip="Глоссарий: own" w:history="1">
        <w:r w:rsidRPr="00A01C60">
          <w:rPr>
            <w:rStyle w:val="Hyperlink"/>
            <w:color w:val="auto"/>
            <w:sz w:val="24"/>
            <w:szCs w:val="24"/>
            <w:u w:val="none"/>
            <w:lang w:val="en-US"/>
          </w:rPr>
          <w:t>own</w:t>
        </w:r>
      </w:hyperlink>
      <w:r w:rsidRPr="00A01C60">
        <w:rPr>
          <w:sz w:val="24"/>
          <w:szCs w:val="24"/>
          <w:lang w:val="en-US"/>
        </w:rPr>
        <w:t>New York. Hurricane re</w:t>
      </w:r>
      <w:hyperlink r:id="rId635" w:tooltip="Technologies of the 21- st Century: search" w:history="1">
        <w:r w:rsidRPr="00A01C60">
          <w:rPr>
            <w:rStyle w:val="Hyperlink"/>
            <w:color w:val="auto"/>
            <w:sz w:val="24"/>
            <w:szCs w:val="24"/>
            <w:u w:val="none"/>
            <w:lang w:val="en-US"/>
          </w:rPr>
          <w:t>search</w:t>
        </w:r>
      </w:hyperlink>
      <w:r w:rsidRPr="00A01C60">
        <w:rPr>
          <w:sz w:val="24"/>
          <w:szCs w:val="24"/>
          <w:lang w:val="en-US"/>
        </w:rPr>
        <w:t>ers believe that the city is more likely than Miami to suffer a direct hit in the near future. Also, certain geographical </w:t>
      </w:r>
      <w:hyperlink r:id="rId636" w:tooltip="Towns and cities in Russia: feature" w:history="1">
        <w:r w:rsidRPr="00A01C60">
          <w:rPr>
            <w:rStyle w:val="Hyperlink"/>
            <w:color w:val="auto"/>
            <w:sz w:val="24"/>
            <w:szCs w:val="24"/>
            <w:u w:val="none"/>
            <w:lang w:val="en-US"/>
          </w:rPr>
          <w:t>feature</w:t>
        </w:r>
      </w:hyperlink>
      <w:r w:rsidRPr="00A01C60">
        <w:rPr>
          <w:sz w:val="24"/>
          <w:szCs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2C49FA" w:rsidRPr="00B267BD" w:rsidRDefault="002C49FA" w:rsidP="00A01C60">
      <w:pPr>
        <w:shd w:val="clear" w:color="auto" w:fill="FFFFFF"/>
        <w:jc w:val="center"/>
        <w:rPr>
          <w:lang w:val="en-US"/>
        </w:rPr>
      </w:pPr>
    </w:p>
    <w:p w:rsidR="002C49FA" w:rsidRDefault="002C49FA" w:rsidP="00A01C60">
      <w:pPr>
        <w:shd w:val="clear" w:color="auto" w:fill="FFFFFF"/>
        <w:jc w:val="center"/>
        <w:rPr>
          <w:b/>
          <w:bCs/>
          <w:lang w:val="en-US"/>
        </w:rPr>
      </w:pPr>
      <w:r w:rsidRPr="006B13E6">
        <w:rPr>
          <w:b/>
          <w:bCs/>
        </w:rPr>
        <w:t>Раздел</w:t>
      </w:r>
      <w:r w:rsidRPr="006B13E6">
        <w:rPr>
          <w:b/>
          <w:bCs/>
          <w:lang w:val="en-US"/>
        </w:rPr>
        <w:t xml:space="preserve"> 6. </w:t>
      </w:r>
      <w:r w:rsidRPr="006B13E6">
        <w:rPr>
          <w:b/>
          <w:bCs/>
        </w:rPr>
        <w:t>пункт</w:t>
      </w:r>
      <w:r w:rsidRPr="006B13E6">
        <w:rPr>
          <w:b/>
          <w:bCs/>
          <w:lang w:val="en-US"/>
        </w:rPr>
        <w:t xml:space="preserve"> 6.4</w:t>
      </w:r>
    </w:p>
    <w:p w:rsidR="002C49FA" w:rsidRPr="006B13E6" w:rsidRDefault="002C49FA" w:rsidP="00A01C60">
      <w:pPr>
        <w:shd w:val="clear" w:color="auto" w:fill="FFFFFF"/>
        <w:jc w:val="center"/>
        <w:rPr>
          <w:b/>
          <w:bCs/>
          <w:lang w:val="en-US"/>
        </w:rPr>
      </w:pPr>
    </w:p>
    <w:p w:rsidR="002C49FA" w:rsidRPr="006B13E6" w:rsidRDefault="002C49FA" w:rsidP="00A01C60">
      <w:pPr>
        <w:pStyle w:val="31"/>
        <w:shd w:val="clear" w:color="auto" w:fill="auto"/>
        <w:spacing w:before="0" w:after="0" w:line="240" w:lineRule="auto"/>
        <w:jc w:val="center"/>
        <w:rPr>
          <w:rFonts w:ascii="Times New Roman" w:hAnsi="Times New Roman" w:cs="Times New Roman"/>
          <w:b/>
          <w:bCs/>
          <w:color w:val="auto"/>
          <w:sz w:val="24"/>
          <w:szCs w:val="24"/>
          <w:lang w:val="en-US"/>
        </w:rPr>
      </w:pPr>
      <w:r w:rsidRPr="006B13E6">
        <w:rPr>
          <w:rFonts w:ascii="Times New Roman" w:hAnsi="Times New Roman" w:cs="Times New Roman"/>
          <w:b/>
          <w:bCs/>
          <w:color w:val="auto"/>
          <w:sz w:val="24"/>
          <w:szCs w:val="24"/>
          <w:lang w:val="en-US"/>
        </w:rPr>
        <w:t>Littering: Let's Do Something About It!</w:t>
      </w:r>
    </w:p>
    <w:tbl>
      <w:tblPr>
        <w:tblW w:w="9747" w:type="dxa"/>
        <w:tblInd w:w="-106" w:type="dxa"/>
        <w:tblLayout w:type="fixed"/>
        <w:tblLook w:val="00A0"/>
      </w:tblPr>
      <w:tblGrid>
        <w:gridCol w:w="9747"/>
      </w:tblGrid>
      <w:tr w:rsidR="002C49FA" w:rsidRPr="001B5E17">
        <w:tc>
          <w:tcPr>
            <w:tcW w:w="9747" w:type="dxa"/>
          </w:tcPr>
          <w:p w:rsidR="002C49FA" w:rsidRPr="00A01C60" w:rsidRDefault="002C49FA" w:rsidP="00A01C60">
            <w:pPr>
              <w:pStyle w:val="7"/>
              <w:shd w:val="clear" w:color="auto" w:fill="auto"/>
              <w:spacing w:before="0" w:after="0" w:line="240" w:lineRule="auto"/>
              <w:ind w:firstLine="709"/>
              <w:rPr>
                <w:rFonts w:ascii="Times New Roman" w:hAnsi="Times New Roman" w:cs="Times New Roman"/>
                <w:sz w:val="24"/>
                <w:szCs w:val="24"/>
                <w:lang w:val="en-GB" w:eastAsia="en-US"/>
              </w:rPr>
            </w:pP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Introduction</w:t>
            </w: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2C49FA" w:rsidRPr="001B5E17">
        <w:tc>
          <w:tcPr>
            <w:tcW w:w="9747" w:type="dxa"/>
          </w:tcPr>
          <w:p w:rsidR="002C49FA" w:rsidRPr="00A01C60" w:rsidRDefault="002C49FA" w:rsidP="00A01C60">
            <w:pPr>
              <w:pStyle w:val="20"/>
              <w:shd w:val="clear" w:color="auto" w:fill="auto"/>
              <w:spacing w:before="0" w:line="240" w:lineRule="auto"/>
              <w:rPr>
                <w:sz w:val="24"/>
                <w:szCs w:val="24"/>
                <w:lang w:val="en-GB"/>
              </w:rPr>
            </w:pPr>
            <w:r w:rsidRPr="00A01C60">
              <w:rPr>
                <w:rStyle w:val="22"/>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2C49FA" w:rsidRPr="00A01C60">
        <w:tc>
          <w:tcPr>
            <w:tcW w:w="9747" w:type="dxa"/>
          </w:tcPr>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What is litter?</w:t>
            </w: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2C49FA" w:rsidRPr="001B5E17">
        <w:tc>
          <w:tcPr>
            <w:tcW w:w="9747" w:type="dxa"/>
          </w:tcPr>
          <w:p w:rsidR="002C49FA" w:rsidRPr="00A01C60" w:rsidRDefault="002C49FA" w:rsidP="00BF0219">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Plastic cups, candy and chewing gum wrappers, cigarette butts and packaging, and plastic beverage containers</w:t>
            </w:r>
          </w:p>
          <w:p w:rsidR="002C49FA" w:rsidRPr="00A01C60" w:rsidRDefault="002C49FA" w:rsidP="00BF0219">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Broken glass, including beer and vodka bottles</w:t>
            </w:r>
          </w:p>
          <w:p w:rsidR="002C49FA" w:rsidRPr="00A01C60" w:rsidRDefault="002C49FA" w:rsidP="00BF0219">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Discarded plastic bags, advertising leaflets, and newspapers</w:t>
            </w:r>
          </w:p>
          <w:p w:rsidR="002C49FA" w:rsidRPr="00A01C60" w:rsidRDefault="002C49FA" w:rsidP="00BF0219">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Dog and cat excrement</w:t>
            </w:r>
          </w:p>
          <w:p w:rsidR="002C49FA" w:rsidRPr="00A01C60" w:rsidRDefault="002C49FA" w:rsidP="00BF0219">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 xml:space="preserve">Illegally dumped industrial and commercial waste </w:t>
            </w:r>
          </w:p>
        </w:tc>
      </w:tr>
      <w:tr w:rsidR="002C49FA" w:rsidRPr="001B5E17">
        <w:tc>
          <w:tcPr>
            <w:tcW w:w="9747" w:type="dxa"/>
          </w:tcPr>
          <w:p w:rsidR="002C49FA" w:rsidRPr="00A01C60" w:rsidRDefault="002C49FA"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Why is litter a problem?</w:t>
            </w:r>
          </w:p>
          <w:p w:rsidR="002C49FA" w:rsidRPr="00A01C60" w:rsidRDefault="002C49FA"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eastAsia="en-US"/>
              </w:rPr>
            </w:pPr>
          </w:p>
          <w:p w:rsidR="002C49FA" w:rsidRPr="00A01C60" w:rsidRDefault="002C49FA" w:rsidP="00BF0219">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Litter is ugly. It makes your community look unattractive and creates questions about the pride people take in their community</w:t>
            </w:r>
          </w:p>
          <w:p w:rsidR="002C49FA" w:rsidRPr="00A01C60" w:rsidRDefault="002C49FA" w:rsidP="00BF0219">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2C49FA" w:rsidRPr="001B5E17">
        <w:tc>
          <w:tcPr>
            <w:tcW w:w="9747" w:type="dxa"/>
          </w:tcPr>
          <w:p w:rsidR="002C49FA" w:rsidRPr="00A01C60" w:rsidRDefault="002C49FA" w:rsidP="00BF0219">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eastAsia="en-US"/>
              </w:rPr>
            </w:pPr>
            <w:r w:rsidRPr="00A01C60">
              <w:rPr>
                <w:rStyle w:val="61"/>
                <w:rFonts w:ascii="Times New Roman" w:eastAsia="Calibri" w:hAnsi="Times New Roman" w:cs="Times New Roman"/>
                <w:sz w:val="24"/>
                <w:szCs w:val="24"/>
                <w:u w:val="none"/>
                <w:lang w:val="en-GB" w:eastAsia="en-US"/>
              </w:rPr>
              <w:t>Litter is dangerous.</w:t>
            </w:r>
            <w:r w:rsidRPr="00A01C60">
              <w:rPr>
                <w:rFonts w:ascii="Times New Roman" w:hAnsi="Times New Roman" w:cs="Times New Roman"/>
                <w:sz w:val="24"/>
                <w:szCs w:val="24"/>
                <w:lang w:val="en-GB" w:eastAsia="en-US"/>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2C49FA" w:rsidRPr="00A01C60">
        <w:tc>
          <w:tcPr>
            <w:tcW w:w="9747" w:type="dxa"/>
          </w:tcPr>
          <w:p w:rsidR="002C49FA" w:rsidRPr="00A01C60" w:rsidRDefault="002C49FA" w:rsidP="00BF0219">
            <w:pPr>
              <w:pStyle w:val="7"/>
              <w:numPr>
                <w:ilvl w:val="0"/>
                <w:numId w:val="34"/>
              </w:numPr>
              <w:shd w:val="clear" w:color="auto" w:fill="auto"/>
              <w:tabs>
                <w:tab w:val="left" w:pos="740"/>
              </w:tabs>
              <w:spacing w:before="0" w:after="0" w:line="240" w:lineRule="auto"/>
              <w:ind w:firstLine="0"/>
              <w:rPr>
                <w:rStyle w:val="61"/>
                <w:rFonts w:ascii="Times New Roman" w:eastAsia="Calibri" w:hAnsi="Times New Roman" w:cs="Times New Roman"/>
                <w:sz w:val="24"/>
                <w:szCs w:val="24"/>
                <w:u w:val="none"/>
                <w:lang w:val="en-GB" w:eastAsia="en-US"/>
              </w:rPr>
            </w:pPr>
            <w:r w:rsidRPr="00A01C60">
              <w:rPr>
                <w:rStyle w:val="61"/>
                <w:rFonts w:ascii="Times New Roman" w:eastAsia="Calibri" w:hAnsi="Times New Roman" w:cs="Times New Roman"/>
                <w:sz w:val="24"/>
                <w:szCs w:val="24"/>
                <w:u w:val="none"/>
                <w:lang w:val="en-GB" w:eastAsia="en-US"/>
              </w:rPr>
              <w:t>Litter is expensive</w:t>
            </w:r>
            <w:r w:rsidRPr="00A01C60">
              <w:rPr>
                <w:rFonts w:ascii="Times New Roman" w:hAnsi="Times New Roman" w:cs="Times New Roman"/>
                <w:sz w:val="24"/>
                <w:szCs w:val="24"/>
                <w:lang w:val="en-GB" w:eastAsia="en-US"/>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Who is responsible for correcting the problem of litter?</w:t>
            </w: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p>
          <w:p w:rsidR="002C49FA" w:rsidRPr="00A01C60" w:rsidRDefault="002C49FA" w:rsidP="00A01C60">
            <w:pPr>
              <w:pStyle w:val="7"/>
              <w:shd w:val="clear" w:color="auto" w:fill="auto"/>
              <w:spacing w:before="0" w:after="0" w:line="240" w:lineRule="auto"/>
              <w:ind w:firstLine="0"/>
              <w:rPr>
                <w:rStyle w:val="61"/>
                <w:rFonts w:ascii="Times New Roman" w:eastAsia="Calibri" w:hAnsi="Times New Roman" w:cs="Times New Roman"/>
                <w:sz w:val="24"/>
                <w:szCs w:val="24"/>
                <w:u w:val="none"/>
                <w:lang w:val="en-GB" w:eastAsia="en-US"/>
              </w:rPr>
            </w:pPr>
            <w:r w:rsidRPr="00A01C60">
              <w:rPr>
                <w:rFonts w:ascii="Times New Roman" w:hAnsi="Times New Roman" w:cs="Times New Roman"/>
                <w:sz w:val="24"/>
                <w:szCs w:val="24"/>
                <w:lang w:val="en-GB" w:eastAsia="en-US"/>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Style w:val="61"/>
                <w:rFonts w:ascii="Times New Roman" w:eastAsia="Calibri" w:hAnsi="Times New Roman" w:cs="Times New Roman"/>
                <w:sz w:val="24"/>
                <w:szCs w:val="24"/>
                <w:u w:val="none"/>
                <w:lang w:val="en-GB" w:eastAsia="en-US"/>
              </w:rPr>
            </w:pPr>
            <w:r w:rsidRPr="00A01C60">
              <w:rPr>
                <w:rFonts w:ascii="Times New Roman" w:hAnsi="Times New Roman" w:cs="Times New Roman"/>
                <w:sz w:val="24"/>
                <w:szCs w:val="24"/>
                <w:lang w:val="en-GB" w:eastAsia="en-US"/>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Style w:val="61"/>
                <w:rFonts w:ascii="Times New Roman" w:eastAsia="Calibri" w:hAnsi="Times New Roman" w:cs="Times New Roman"/>
                <w:sz w:val="24"/>
                <w:szCs w:val="24"/>
                <w:u w:val="none"/>
                <w:lang w:val="en-GB" w:eastAsia="en-US"/>
              </w:rPr>
            </w:pPr>
            <w:r w:rsidRPr="00A01C60">
              <w:rPr>
                <w:rFonts w:ascii="Times New Roman" w:hAnsi="Times New Roman" w:cs="Times New Roman"/>
                <w:sz w:val="24"/>
                <w:szCs w:val="24"/>
                <w:lang w:val="en-GB" w:eastAsia="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2C49FA" w:rsidRPr="001B5E17">
        <w:tc>
          <w:tcPr>
            <w:tcW w:w="9747" w:type="dxa"/>
          </w:tcPr>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What can be done about litter?</w:t>
            </w:r>
          </w:p>
          <w:p w:rsidR="002C49FA" w:rsidRPr="00A01C60" w:rsidRDefault="002C49FA" w:rsidP="00A01C60">
            <w:pPr>
              <w:pStyle w:val="7"/>
              <w:shd w:val="clear" w:color="auto" w:fill="auto"/>
              <w:spacing w:before="0" w:after="0" w:line="240" w:lineRule="auto"/>
              <w:ind w:firstLine="0"/>
              <w:rPr>
                <w:rFonts w:ascii="Times New Roman" w:hAnsi="Times New Roman" w:cs="Times New Roman"/>
                <w:sz w:val="24"/>
                <w:szCs w:val="24"/>
                <w:lang w:val="en-GB" w:eastAsia="en-US"/>
              </w:rPr>
            </w:pPr>
          </w:p>
          <w:p w:rsidR="002C49FA" w:rsidRPr="00A01C60" w:rsidRDefault="002C49FA" w:rsidP="00BF0219">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Litter prevention begins with YOU</w:t>
            </w:r>
            <w:r w:rsidRPr="00A01C60">
              <w:rPr>
                <w:rFonts w:ascii="Times New Roman" w:hAnsi="Times New Roman" w:cs="Times New Roman"/>
                <w:sz w:val="24"/>
                <w:szCs w:val="24"/>
                <w:lang w:val="en-US" w:eastAsia="en-US"/>
              </w:rPr>
              <w:t>!</w:t>
            </w:r>
            <w:r w:rsidRPr="00A01C60">
              <w:rPr>
                <w:rFonts w:ascii="Times New Roman" w:hAnsi="Times New Roman" w:cs="Times New Roman"/>
                <w:sz w:val="24"/>
                <w:szCs w:val="24"/>
                <w:lang w:val="en-GB" w:eastAsia="en-US"/>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2C49FA" w:rsidRPr="001B5E17">
        <w:tc>
          <w:tcPr>
            <w:tcW w:w="9747" w:type="dxa"/>
          </w:tcPr>
          <w:p w:rsidR="002C49FA" w:rsidRPr="00A01C60" w:rsidRDefault="002C49FA" w:rsidP="00BF0219">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2C49FA" w:rsidRPr="001B5E17">
        <w:tc>
          <w:tcPr>
            <w:tcW w:w="9747" w:type="dxa"/>
          </w:tcPr>
          <w:p w:rsidR="002C49FA" w:rsidRPr="00A01C60" w:rsidRDefault="002C49FA" w:rsidP="00BF0219">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Organize a group of your classmates to contact your town or city government and urge it to start a town-wide "Adopt-a-Street" Programme which both students and adults can participate in.</w:t>
            </w:r>
          </w:p>
          <w:p w:rsidR="002C49FA" w:rsidRPr="00A01C60" w:rsidRDefault="002C49FA" w:rsidP="00BF0219">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eastAsia="en-US"/>
              </w:rPr>
            </w:pPr>
          </w:p>
        </w:tc>
      </w:tr>
      <w:tr w:rsidR="002C49FA" w:rsidRPr="001B5E17">
        <w:tc>
          <w:tcPr>
            <w:tcW w:w="9747" w:type="dxa"/>
          </w:tcPr>
          <w:p w:rsidR="002C49FA" w:rsidRPr="00A01C60" w:rsidRDefault="002C49FA" w:rsidP="00BF0219">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eastAsia="en-US"/>
              </w:rPr>
            </w:pPr>
            <w:r w:rsidRPr="00A01C60">
              <w:rPr>
                <w:rFonts w:ascii="Times New Roman" w:hAnsi="Times New Roman" w:cs="Times New Roman"/>
                <w:sz w:val="24"/>
                <w:szCs w:val="24"/>
                <w:lang w:val="en-GB" w:eastAsia="en-US"/>
              </w:rPr>
              <w:t>Use your imagination to come up with other ideas on how to eliminate litter. Think of how wonderful it would be to live in a truly clean community.</w:t>
            </w:r>
          </w:p>
          <w:p w:rsidR="002C49FA" w:rsidRPr="00A01C60" w:rsidRDefault="002C49FA" w:rsidP="00BF0219">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eastAsia="en-US"/>
              </w:rPr>
            </w:pPr>
          </w:p>
        </w:tc>
      </w:tr>
    </w:tbl>
    <w:p w:rsidR="002C49FA" w:rsidRDefault="002C49FA" w:rsidP="00A01C60">
      <w:pPr>
        <w:jc w:val="center"/>
        <w:textAlignment w:val="baseline"/>
        <w:outlineLvl w:val="2"/>
        <w:rPr>
          <w:b/>
          <w:bCs/>
          <w:lang w:val="en-US"/>
        </w:rPr>
      </w:pPr>
      <w:r w:rsidRPr="006B13E6">
        <w:rPr>
          <w:b/>
          <w:bCs/>
        </w:rPr>
        <w:t>Раздел</w:t>
      </w:r>
      <w:r w:rsidRPr="006B13E6">
        <w:rPr>
          <w:b/>
          <w:bCs/>
          <w:lang w:val="en-US"/>
        </w:rPr>
        <w:t xml:space="preserve"> 7. </w:t>
      </w:r>
      <w:r w:rsidRPr="006B13E6">
        <w:rPr>
          <w:b/>
          <w:bCs/>
        </w:rPr>
        <w:t>пункт</w:t>
      </w:r>
      <w:r w:rsidRPr="006B13E6">
        <w:rPr>
          <w:b/>
          <w:bCs/>
          <w:lang w:val="en-US"/>
        </w:rPr>
        <w:t xml:space="preserve"> 7.1</w:t>
      </w:r>
    </w:p>
    <w:p w:rsidR="002C49FA" w:rsidRPr="006B13E6" w:rsidRDefault="002C49FA" w:rsidP="00A01C60">
      <w:pPr>
        <w:jc w:val="center"/>
        <w:textAlignment w:val="baseline"/>
        <w:outlineLvl w:val="2"/>
        <w:rPr>
          <w:b/>
          <w:bCs/>
          <w:lang w:val="en-US"/>
        </w:rPr>
      </w:pPr>
    </w:p>
    <w:p w:rsidR="002C49FA" w:rsidRPr="006B13E6" w:rsidRDefault="002C49FA" w:rsidP="00A01C60">
      <w:pPr>
        <w:pStyle w:val="Heading2"/>
        <w:shd w:val="clear" w:color="auto" w:fill="FFFFFF"/>
        <w:jc w:val="center"/>
        <w:rPr>
          <w:i w:val="0"/>
          <w:iCs w:val="0"/>
          <w:lang w:val="en-US"/>
        </w:rPr>
      </w:pPr>
      <w:r w:rsidRPr="006B13E6">
        <w:rPr>
          <w:i w:val="0"/>
          <w:iCs w:val="0"/>
          <w:lang w:val="en-US"/>
        </w:rPr>
        <w:t>What is Nanotechnology?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Over the past few decades the </w:t>
      </w:r>
      <w:hyperlink r:id="rId637" w:tooltip="Nanotechnology: development" w:history="1">
        <w:r w:rsidRPr="00A01C60">
          <w:rPr>
            <w:rStyle w:val="Hyperlink"/>
            <w:color w:val="auto"/>
            <w:sz w:val="24"/>
            <w:szCs w:val="24"/>
            <w:u w:val="none"/>
            <w:lang w:val="en-US"/>
          </w:rPr>
          <w:t>development</w:t>
        </w:r>
      </w:hyperlink>
      <w:r w:rsidRPr="00A01C60">
        <w:rPr>
          <w:sz w:val="24"/>
          <w:szCs w:val="24"/>
          <w:lang w:val="en-US"/>
        </w:rPr>
        <w:t> of new and more </w:t>
      </w:r>
      <w:hyperlink r:id="rId638" w:tooltip="Nanotechnology: advanced" w:history="1">
        <w:r w:rsidRPr="00A01C60">
          <w:rPr>
            <w:rStyle w:val="Hyperlink"/>
            <w:color w:val="auto"/>
            <w:sz w:val="24"/>
            <w:szCs w:val="24"/>
            <w:u w:val="none"/>
            <w:lang w:val="en-US"/>
          </w:rPr>
          <w:t>advanced</w:t>
        </w:r>
      </w:hyperlink>
      <w:r w:rsidRPr="00A01C60">
        <w:rPr>
          <w:sz w:val="24"/>
          <w:szCs w:val="24"/>
          <w:lang w:val="en-US"/>
        </w:rPr>
        <w:t> technologies have been sought in the field of science and </w:t>
      </w:r>
      <w:hyperlink r:id="rId639" w:tooltip="Глоссарий: engine" w:history="1">
        <w:r w:rsidRPr="00A01C60">
          <w:rPr>
            <w:rStyle w:val="Hyperlink"/>
            <w:color w:val="auto"/>
            <w:sz w:val="24"/>
            <w:szCs w:val="24"/>
            <w:u w:val="none"/>
            <w:lang w:val="en-US"/>
          </w:rPr>
          <w:t>engine</w:t>
        </w:r>
      </w:hyperlink>
      <w:r w:rsidRPr="00A01C60">
        <w:rPr>
          <w:sz w:val="24"/>
          <w:szCs w:val="24"/>
          <w:lang w:val="en-US"/>
        </w:rPr>
        <w:t>ering. In order to make the next leap forward from the current generation of </w:t>
      </w:r>
      <w:hyperlink r:id="rId640" w:tooltip="Nanotechnology: technology" w:history="1">
        <w:r w:rsidRPr="00A01C60">
          <w:rPr>
            <w:rStyle w:val="Hyperlink"/>
            <w:color w:val="auto"/>
            <w:sz w:val="24"/>
            <w:szCs w:val="24"/>
            <w:u w:val="none"/>
            <w:lang w:val="en-US"/>
          </w:rPr>
          <w:t>technology</w:t>
        </w:r>
      </w:hyperlink>
      <w:r w:rsidRPr="00A01C60">
        <w:rPr>
          <w:sz w:val="24"/>
          <w:szCs w:val="24"/>
          <w:lang w:val="en-US"/>
        </w:rPr>
        <w:t>, scientists and </w:t>
      </w:r>
      <w:hyperlink r:id="rId641" w:tooltip="Глоссарий: engine" w:history="1">
        <w:r w:rsidRPr="00A01C60">
          <w:rPr>
            <w:rStyle w:val="Hyperlink"/>
            <w:color w:val="auto"/>
            <w:sz w:val="24"/>
            <w:szCs w:val="24"/>
            <w:u w:val="none"/>
            <w:lang w:val="en-US"/>
          </w:rPr>
          <w:t>engine</w:t>
        </w:r>
      </w:hyperlink>
      <w:r w:rsidRPr="00A01C60">
        <w:rPr>
          <w:sz w:val="24"/>
          <w:szCs w:val="24"/>
          <w:lang w:val="en-US"/>
        </w:rPr>
        <w:t>ers have been developing the new field of science called </w:t>
      </w:r>
      <w:hyperlink r:id="rId642" w:tooltip="Nanotechnology" w:history="1">
        <w:r w:rsidRPr="00A01C60">
          <w:rPr>
            <w:rStyle w:val="Hyperlink"/>
            <w:color w:val="auto"/>
            <w:sz w:val="24"/>
            <w:szCs w:val="24"/>
            <w:u w:val="none"/>
            <w:lang w:val="en-US"/>
          </w:rPr>
          <w:t>Nanotechnology</w:t>
        </w:r>
      </w:hyperlink>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hyperlink r:id="rId643" w:tooltip="Nanotechnology" w:history="1">
        <w:r w:rsidRPr="00A01C60">
          <w:rPr>
            <w:rStyle w:val="Hyperlink"/>
            <w:color w:val="auto"/>
            <w:sz w:val="24"/>
            <w:szCs w:val="24"/>
            <w:u w:val="none"/>
            <w:lang w:val="en-US"/>
          </w:rPr>
          <w:t>Nanotechnology</w:t>
        </w:r>
      </w:hyperlink>
      <w:r w:rsidRPr="00A01C60">
        <w:rPr>
          <w:sz w:val="24"/>
          <w:szCs w:val="24"/>
          <w:lang w:val="en-US"/>
        </w:rPr>
        <w:t> is defined as the science and </w:t>
      </w:r>
      <w:hyperlink r:id="rId644" w:tooltip="Nanotechnology: technology" w:history="1">
        <w:r w:rsidRPr="00A01C60">
          <w:rPr>
            <w:rStyle w:val="Hyperlink"/>
            <w:color w:val="auto"/>
            <w:sz w:val="24"/>
            <w:szCs w:val="24"/>
            <w:u w:val="none"/>
            <w:lang w:val="en-US"/>
          </w:rPr>
          <w:t>technology</w:t>
        </w:r>
      </w:hyperlink>
      <w:r w:rsidRPr="00A01C60">
        <w:rPr>
          <w:sz w:val="24"/>
          <w:szCs w:val="24"/>
          <w:lang w:val="en-US"/>
        </w:rPr>
        <w:t> of building electronic circuits and </w:t>
      </w:r>
      <w:hyperlink r:id="rId645" w:tooltip="Computers: device" w:history="1">
        <w:r w:rsidRPr="00A01C60">
          <w:rPr>
            <w:rStyle w:val="Hyperlink"/>
            <w:color w:val="auto"/>
            <w:sz w:val="24"/>
            <w:szCs w:val="24"/>
            <w:u w:val="none"/>
            <w:lang w:val="en-US"/>
          </w:rPr>
          <w:t>device</w:t>
        </w:r>
      </w:hyperlink>
      <w:r w:rsidRPr="00A01C60">
        <w:rPr>
          <w:sz w:val="24"/>
          <w:szCs w:val="24"/>
          <w:lang w:val="en-US"/>
        </w:rPr>
        <w:t>s from </w:t>
      </w:r>
      <w:hyperlink r:id="rId646" w:tooltip="Glossary: single" w:history="1">
        <w:r w:rsidRPr="00A01C60">
          <w:rPr>
            <w:rStyle w:val="Hyperlink"/>
            <w:color w:val="auto"/>
            <w:sz w:val="24"/>
            <w:szCs w:val="24"/>
            <w:u w:val="none"/>
            <w:lang w:val="en-US"/>
          </w:rPr>
          <w:t>single</w:t>
        </w:r>
      </w:hyperlink>
      <w:r w:rsidRPr="00A01C60">
        <w:rPr>
          <w:sz w:val="24"/>
          <w:szCs w:val="24"/>
          <w:lang w:val="en-US"/>
        </w:rPr>
        <w:t> </w:t>
      </w:r>
      <w:hyperlink r:id="rId647" w:tooltip="Nanotechnology: atom" w:history="1">
        <w:r w:rsidRPr="00A01C60">
          <w:rPr>
            <w:rStyle w:val="Hyperlink"/>
            <w:color w:val="auto"/>
            <w:sz w:val="24"/>
            <w:szCs w:val="24"/>
            <w:u w:val="none"/>
            <w:lang w:val="en-US"/>
          </w:rPr>
          <w:t>atom</w:t>
        </w:r>
      </w:hyperlink>
      <w:r w:rsidRPr="00A01C60">
        <w:rPr>
          <w:sz w:val="24"/>
          <w:szCs w:val="24"/>
          <w:lang w:val="en-US"/>
        </w:rPr>
        <w:t>s and </w:t>
      </w:r>
      <w:hyperlink r:id="rId648" w:tooltip="Nanotechnology: molecule" w:history="1">
        <w:r w:rsidRPr="00A01C60">
          <w:rPr>
            <w:rStyle w:val="Hyperlink"/>
            <w:color w:val="auto"/>
            <w:sz w:val="24"/>
            <w:szCs w:val="24"/>
            <w:u w:val="none"/>
            <w:lang w:val="en-US"/>
          </w:rPr>
          <w:t>molecule</w:t>
        </w:r>
      </w:hyperlink>
      <w:r w:rsidRPr="00A01C60">
        <w:rPr>
          <w:sz w:val="24"/>
          <w:szCs w:val="24"/>
          <w:lang w:val="en-US"/>
        </w:rPr>
        <w:t>s, or the branch of </w:t>
      </w:r>
      <w:hyperlink r:id="rId649" w:tooltip="Глоссарий: engine" w:history="1">
        <w:r w:rsidRPr="00A01C60">
          <w:rPr>
            <w:rStyle w:val="Hyperlink"/>
            <w:color w:val="auto"/>
            <w:sz w:val="24"/>
            <w:szCs w:val="24"/>
            <w:u w:val="none"/>
            <w:lang w:val="en-US"/>
          </w:rPr>
          <w:t>engine</w:t>
        </w:r>
      </w:hyperlink>
      <w:r w:rsidRPr="00A01C60">
        <w:rPr>
          <w:sz w:val="24"/>
          <w:szCs w:val="24"/>
          <w:lang w:val="en-US"/>
        </w:rPr>
        <w:t>ering that deals with things smaller than 100 nanometers. </w:t>
      </w:r>
      <w:r w:rsidRPr="00A01C60">
        <w:rPr>
          <w:i/>
          <w:iCs/>
          <w:sz w:val="24"/>
          <w:szCs w:val="24"/>
          <w:lang w:val="en-US"/>
        </w:rPr>
        <w:t>A nanometer</w:t>
      </w:r>
      <w:r w:rsidRPr="00A01C60">
        <w:rPr>
          <w:sz w:val="24"/>
          <w:szCs w:val="24"/>
          <w:lang w:val="en-US"/>
        </w:rPr>
        <w:t> (nm) is one billionth of a meter, </w:t>
      </w:r>
      <w:hyperlink r:id="rId650" w:tooltip="Nanotechnology: roughly" w:history="1">
        <w:r w:rsidRPr="00A01C60">
          <w:rPr>
            <w:rStyle w:val="Hyperlink"/>
            <w:color w:val="auto"/>
            <w:sz w:val="24"/>
            <w:szCs w:val="24"/>
            <w:u w:val="none"/>
            <w:lang w:val="en-US"/>
          </w:rPr>
          <w:t>roughly</w:t>
        </w:r>
      </w:hyperlink>
      <w:r w:rsidRPr="00A01C60">
        <w:rPr>
          <w:sz w:val="24"/>
          <w:szCs w:val="24"/>
          <w:lang w:val="en-US"/>
        </w:rPr>
        <w:t> the width of three or four </w:t>
      </w:r>
      <w:hyperlink r:id="rId651" w:tooltip="Nanotechnology: atom" w:history="1">
        <w:r w:rsidRPr="00A01C60">
          <w:rPr>
            <w:rStyle w:val="Hyperlink"/>
            <w:color w:val="auto"/>
            <w:sz w:val="24"/>
            <w:szCs w:val="24"/>
            <w:u w:val="none"/>
            <w:lang w:val="en-US"/>
          </w:rPr>
          <w:t>atom</w:t>
        </w:r>
      </w:hyperlink>
      <w:r w:rsidRPr="00A01C60">
        <w:rPr>
          <w:sz w:val="24"/>
          <w:szCs w:val="24"/>
          <w:lang w:val="en-US"/>
        </w:rPr>
        <w:t>s. For scale comparison, the average human hair is about 80,000 nanometers wide, and a </w:t>
      </w:r>
      <w:hyperlink r:id="rId652" w:tooltip="Glossary: single" w:history="1">
        <w:r w:rsidRPr="00A01C60">
          <w:rPr>
            <w:rStyle w:val="Hyperlink"/>
            <w:color w:val="auto"/>
            <w:sz w:val="24"/>
            <w:szCs w:val="24"/>
            <w:u w:val="none"/>
            <w:lang w:val="en-US"/>
          </w:rPr>
          <w:t>single</w:t>
        </w:r>
      </w:hyperlink>
      <w:r w:rsidRPr="00A01C60">
        <w:rPr>
          <w:sz w:val="24"/>
          <w:szCs w:val="24"/>
          <w:lang w:val="en-US"/>
        </w:rPr>
        <w:t> virus </w:t>
      </w:r>
      <w:hyperlink r:id="rId653" w:tooltip="Nanotechnology: particle" w:history="1">
        <w:r w:rsidRPr="00A01C60">
          <w:rPr>
            <w:rStyle w:val="Hyperlink"/>
            <w:color w:val="auto"/>
            <w:sz w:val="24"/>
            <w:szCs w:val="24"/>
            <w:u w:val="none"/>
            <w:lang w:val="en-US"/>
          </w:rPr>
          <w:t>particle</w:t>
        </w:r>
      </w:hyperlink>
      <w:r w:rsidRPr="00A01C60">
        <w:rPr>
          <w:sz w:val="24"/>
          <w:szCs w:val="24"/>
          <w:lang w:val="en-US"/>
        </w:rPr>
        <w:t> is about 100 nanometers in width. The prefix </w:t>
      </w:r>
      <w:r w:rsidRPr="00A01C60">
        <w:rPr>
          <w:i/>
          <w:iCs/>
          <w:sz w:val="24"/>
          <w:szCs w:val="24"/>
          <w:lang w:val="en-US"/>
        </w:rPr>
        <w:t>nano-</w:t>
      </w:r>
      <w:r w:rsidRPr="00A01C60">
        <w:rPr>
          <w:sz w:val="24"/>
          <w:szCs w:val="24"/>
          <w:lang w:val="en-US"/>
        </w:rPr>
        <w:t> comes from the Greek words “nanos”, </w:t>
      </w:r>
      <w:hyperlink r:id="rId654" w:tooltip="Glossary: mean" w:history="1">
        <w:r w:rsidRPr="00A01C60">
          <w:rPr>
            <w:rStyle w:val="Hyperlink"/>
            <w:color w:val="auto"/>
            <w:sz w:val="24"/>
            <w:szCs w:val="24"/>
            <w:u w:val="none"/>
            <w:lang w:val="en-US"/>
          </w:rPr>
          <w:t>mean</w:t>
        </w:r>
      </w:hyperlink>
      <w:r w:rsidRPr="00A01C60">
        <w:rPr>
          <w:sz w:val="24"/>
          <w:szCs w:val="24"/>
          <w:lang w:val="en-US"/>
        </w:rPr>
        <w:t>ing “dwarf”. Scientists originally used the pre</w:t>
      </w:r>
      <w:r w:rsidRPr="00A01C60">
        <w:rPr>
          <w:sz w:val="24"/>
          <w:szCs w:val="24"/>
          <w:lang w:val="en-US"/>
        </w:rPr>
        <w:softHyphen/>
        <w:t>fix just to indicate "very small," as in "nanoplankton", but it now </w:t>
      </w:r>
      <w:hyperlink r:id="rId655" w:tooltip="Glossary: mean" w:history="1">
        <w:r w:rsidRPr="00A01C60">
          <w:rPr>
            <w:rStyle w:val="Hyperlink"/>
            <w:color w:val="auto"/>
            <w:sz w:val="24"/>
            <w:szCs w:val="24"/>
            <w:u w:val="none"/>
            <w:lang w:val="en-US"/>
          </w:rPr>
          <w:t>mean</w:t>
        </w:r>
      </w:hyperlink>
      <w:r w:rsidRPr="00A01C60">
        <w:rPr>
          <w:sz w:val="24"/>
          <w:szCs w:val="24"/>
          <w:lang w:val="en-US"/>
        </w:rPr>
        <w:t>s one-billionth, just as </w:t>
      </w:r>
      <w:r w:rsidRPr="00A01C60">
        <w:rPr>
          <w:i/>
          <w:iCs/>
          <w:sz w:val="24"/>
          <w:szCs w:val="24"/>
          <w:lang w:val="en-US"/>
        </w:rPr>
        <w:t>milli</w:t>
      </w:r>
      <w:r w:rsidRPr="00A01C60">
        <w:rPr>
          <w:sz w:val="24"/>
          <w:szCs w:val="24"/>
          <w:lang w:val="en-US"/>
        </w:rPr>
        <w:t> – </w:t>
      </w:r>
      <w:hyperlink r:id="rId656" w:tooltip="Glossary: mean" w:history="1">
        <w:r w:rsidRPr="00A01C60">
          <w:rPr>
            <w:rStyle w:val="Hyperlink"/>
            <w:color w:val="auto"/>
            <w:sz w:val="24"/>
            <w:szCs w:val="24"/>
            <w:u w:val="none"/>
            <w:lang w:val="en-US"/>
          </w:rPr>
          <w:t>mean</w:t>
        </w:r>
      </w:hyperlink>
      <w:r w:rsidRPr="00A01C60">
        <w:rPr>
          <w:sz w:val="24"/>
          <w:szCs w:val="24"/>
          <w:lang w:val="en-US"/>
        </w:rPr>
        <w:t>s one-thousandth, and </w:t>
      </w:r>
      <w:r w:rsidRPr="00A01C60">
        <w:rPr>
          <w:i/>
          <w:iCs/>
          <w:sz w:val="24"/>
          <w:szCs w:val="24"/>
          <w:lang w:val="en-US"/>
        </w:rPr>
        <w:t>micro</w:t>
      </w:r>
      <w:r w:rsidRPr="00A01C60">
        <w:rPr>
          <w:sz w:val="24"/>
          <w:szCs w:val="24"/>
          <w:lang w:val="en-US"/>
        </w:rPr>
        <w:t> – </w:t>
      </w:r>
      <w:hyperlink r:id="rId657" w:tooltip="Glossary: mean" w:history="1">
        <w:r w:rsidRPr="00A01C60">
          <w:rPr>
            <w:rStyle w:val="Hyperlink"/>
            <w:color w:val="auto"/>
            <w:sz w:val="24"/>
            <w:szCs w:val="24"/>
            <w:u w:val="none"/>
            <w:lang w:val="en-US"/>
          </w:rPr>
          <w:t>mean</w:t>
        </w:r>
      </w:hyperlink>
      <w:r w:rsidRPr="00A01C60">
        <w:rPr>
          <w:sz w:val="24"/>
          <w:szCs w:val="24"/>
          <w:lang w:val="en-US"/>
        </w:rPr>
        <w:t>s one-millionth.</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term </w:t>
      </w:r>
      <w:hyperlink r:id="rId658" w:tooltip="Nanotechnology" w:history="1">
        <w:r w:rsidRPr="00A01C60">
          <w:rPr>
            <w:rStyle w:val="Hyperlink"/>
            <w:color w:val="auto"/>
            <w:sz w:val="24"/>
            <w:szCs w:val="24"/>
            <w:u w:val="none"/>
            <w:lang w:val="en-US"/>
          </w:rPr>
          <w:t>Nanotechnology</w:t>
        </w:r>
      </w:hyperlink>
      <w:r w:rsidRPr="00A01C60">
        <w:rPr>
          <w:sz w:val="24"/>
          <w:szCs w:val="24"/>
          <w:lang w:val="en-US"/>
        </w:rPr>
        <w:t> is also often used to describe the interdisciplinary fields of science devoted to the </w:t>
      </w:r>
      <w:hyperlink r:id="rId659" w:tooltip="Glossary: Study" w:history="1">
        <w:r w:rsidRPr="00A01C60">
          <w:rPr>
            <w:rStyle w:val="Hyperlink"/>
            <w:color w:val="auto"/>
            <w:sz w:val="24"/>
            <w:szCs w:val="24"/>
            <w:u w:val="none"/>
            <w:lang w:val="en-US"/>
          </w:rPr>
          <w:t>study</w:t>
        </w:r>
      </w:hyperlink>
      <w:r w:rsidRPr="00A01C60">
        <w:rPr>
          <w:sz w:val="24"/>
          <w:szCs w:val="24"/>
          <w:lang w:val="en-US"/>
        </w:rPr>
        <w:t> and use of nanoscale phenomena.</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story of </w:t>
      </w:r>
      <w:hyperlink r:id="rId660" w:tooltip="Nanotechnology" w:history="1">
        <w:r w:rsidRPr="00A01C60">
          <w:rPr>
            <w:rStyle w:val="Hyperlink"/>
            <w:color w:val="auto"/>
            <w:sz w:val="24"/>
            <w:szCs w:val="24"/>
            <w:u w:val="none"/>
            <w:lang w:val="en-US"/>
          </w:rPr>
          <w:t>nanotechnology</w:t>
        </w:r>
      </w:hyperlink>
      <w:r w:rsidRPr="00A01C60">
        <w:rPr>
          <w:sz w:val="24"/>
          <w:szCs w:val="24"/>
          <w:lang w:val="en-US"/>
        </w:rPr>
        <w:t> begins in the 1950s and 1960s, when most </w:t>
      </w:r>
      <w:hyperlink r:id="rId661" w:tooltip="Глоссарий: engine" w:history="1">
        <w:r w:rsidRPr="00A01C60">
          <w:rPr>
            <w:rStyle w:val="Hyperlink"/>
            <w:color w:val="auto"/>
            <w:sz w:val="24"/>
            <w:szCs w:val="24"/>
            <w:u w:val="none"/>
            <w:lang w:val="en-US"/>
          </w:rPr>
          <w:t>engine</w:t>
        </w:r>
      </w:hyperlink>
      <w:r w:rsidRPr="00A01C60">
        <w:rPr>
          <w:sz w:val="24"/>
          <w:szCs w:val="24"/>
          <w:lang w:val="en-US"/>
        </w:rPr>
        <w:t>ers were thinking big, not small. This was the era of big cars, big </w:t>
      </w:r>
      <w:hyperlink r:id="rId662" w:tooltip="Nanotechnology: atom" w:history="1">
        <w:r w:rsidRPr="00A01C60">
          <w:rPr>
            <w:rStyle w:val="Hyperlink"/>
            <w:color w:val="auto"/>
            <w:sz w:val="24"/>
            <w:szCs w:val="24"/>
            <w:u w:val="none"/>
            <w:lang w:val="en-US"/>
          </w:rPr>
          <w:t>atom</w:t>
        </w:r>
      </w:hyperlink>
      <w:r w:rsidRPr="00A01C60">
        <w:rPr>
          <w:sz w:val="24"/>
          <w:szCs w:val="24"/>
          <w:lang w:val="en-US"/>
        </w:rPr>
        <w:t>ic bombs, big jets, and big plans for sending people into outer space. Huge </w:t>
      </w:r>
      <w:hyperlink r:id="rId663" w:tooltip="Nanotechnology: skyscraper" w:history="1">
        <w:r w:rsidRPr="00A01C60">
          <w:rPr>
            <w:rStyle w:val="Hyperlink"/>
            <w:color w:val="auto"/>
            <w:sz w:val="24"/>
            <w:szCs w:val="24"/>
            <w:u w:val="none"/>
            <w:lang w:val="en-US"/>
          </w:rPr>
          <w:t>skyscraper</w:t>
        </w:r>
      </w:hyperlink>
      <w:r w:rsidRPr="00A01C60">
        <w:rPr>
          <w:sz w:val="24"/>
          <w:szCs w:val="24"/>
          <w:lang w:val="en-US"/>
        </w:rPr>
        <w:t>s, the world's largest oil tankers, cruise ships, bridges, interstate highways and electric power </w:t>
      </w:r>
      <w:hyperlink r:id="rId664" w:tooltip="Глоссарий: plant" w:history="1">
        <w:r w:rsidRPr="00A01C60">
          <w:rPr>
            <w:rStyle w:val="Hyperlink"/>
            <w:color w:val="auto"/>
            <w:sz w:val="24"/>
            <w:szCs w:val="24"/>
            <w:u w:val="none"/>
            <w:lang w:val="en-US"/>
          </w:rPr>
          <w:t>plant</w:t>
        </w:r>
      </w:hyperlink>
      <w:r w:rsidRPr="00A01C60">
        <w:rPr>
          <w:sz w:val="24"/>
          <w:szCs w:val="24"/>
          <w:lang w:val="en-US"/>
        </w:rPr>
        <w:t>s are all products of this era.</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Other re</w:t>
      </w:r>
      <w:hyperlink r:id="rId665" w:tooltip="Technologies of the 21- st Century: search" w:history="1">
        <w:r w:rsidRPr="00A01C60">
          <w:rPr>
            <w:rStyle w:val="Hyperlink"/>
            <w:color w:val="auto"/>
            <w:sz w:val="24"/>
            <w:szCs w:val="24"/>
            <w:u w:val="none"/>
            <w:lang w:val="en-US"/>
          </w:rPr>
          <w:t>search</w:t>
        </w:r>
      </w:hyperlink>
      <w:r w:rsidRPr="00A01C60">
        <w:rPr>
          <w:sz w:val="24"/>
          <w:szCs w:val="24"/>
          <w:lang w:val="en-US"/>
        </w:rPr>
        <w:t>ers, however, focused on making things small. The invention of the transistor in 1947 and the first </w:t>
      </w:r>
      <w:hyperlink r:id="rId666" w:tooltip="Nanotechnology: integrated circuit" w:history="1">
        <w:r w:rsidRPr="00A01C60">
          <w:rPr>
            <w:rStyle w:val="Hyperlink"/>
            <w:color w:val="auto"/>
            <w:sz w:val="24"/>
            <w:szCs w:val="24"/>
            <w:u w:val="none"/>
            <w:lang w:val="en-US"/>
          </w:rPr>
          <w:t>integrated circuit</w:t>
        </w:r>
      </w:hyperlink>
      <w:r w:rsidRPr="00A01C60">
        <w:rPr>
          <w:sz w:val="24"/>
          <w:szCs w:val="24"/>
          <w:lang w:val="en-US"/>
        </w:rPr>
        <w:t> (I</w:t>
      </w:r>
      <w:r w:rsidRPr="00A01C60">
        <w:rPr>
          <w:sz w:val="24"/>
          <w:szCs w:val="24"/>
        </w:rPr>
        <w:t>С</w:t>
      </w:r>
      <w:r w:rsidRPr="00A01C60">
        <w:rPr>
          <w:sz w:val="24"/>
          <w:szCs w:val="24"/>
          <w:lang w:val="en-US"/>
        </w:rPr>
        <w:t>) in 1959 </w:t>
      </w:r>
      <w:hyperlink r:id="rId667" w:tooltip="Nanotechnology: launch" w:history="1">
        <w:r w:rsidRPr="00A01C60">
          <w:rPr>
            <w:rStyle w:val="Hyperlink"/>
            <w:color w:val="auto"/>
            <w:sz w:val="24"/>
            <w:szCs w:val="24"/>
            <w:u w:val="none"/>
            <w:lang w:val="en-US"/>
          </w:rPr>
          <w:t>launch</w:t>
        </w:r>
      </w:hyperlink>
      <w:r w:rsidRPr="00A01C60">
        <w:rPr>
          <w:sz w:val="24"/>
          <w:szCs w:val="24"/>
          <w:lang w:val="en-US"/>
        </w:rPr>
        <w:t>ed the era of elec</w:t>
      </w:r>
      <w:r w:rsidRPr="00A01C60">
        <w:rPr>
          <w:sz w:val="24"/>
          <w:szCs w:val="24"/>
          <w:lang w:val="en-US"/>
        </w:rPr>
        <w:softHyphen/>
        <w:t>tronics miniaturization. It was these small </w:t>
      </w:r>
      <w:hyperlink r:id="rId668" w:tooltip="Computers: device" w:history="1">
        <w:r w:rsidRPr="00A01C60">
          <w:rPr>
            <w:rStyle w:val="Hyperlink"/>
            <w:color w:val="auto"/>
            <w:sz w:val="24"/>
            <w:szCs w:val="24"/>
            <w:u w:val="none"/>
            <w:lang w:val="en-US"/>
          </w:rPr>
          <w:t>device</w:t>
        </w:r>
      </w:hyperlink>
      <w:r w:rsidRPr="00A01C60">
        <w:rPr>
          <w:sz w:val="24"/>
          <w:szCs w:val="24"/>
          <w:lang w:val="en-US"/>
        </w:rPr>
        <w:t>s that made large </w:t>
      </w:r>
      <w:hyperlink r:id="rId669" w:tooltip="Computers: device" w:history="1">
        <w:r w:rsidRPr="00A01C60">
          <w:rPr>
            <w:rStyle w:val="Hyperlink"/>
            <w:color w:val="auto"/>
            <w:sz w:val="24"/>
            <w:szCs w:val="24"/>
            <w:u w:val="none"/>
            <w:lang w:val="en-US"/>
          </w:rPr>
          <w:t>device</w:t>
        </w:r>
      </w:hyperlink>
      <w:r w:rsidRPr="00A01C60">
        <w:rPr>
          <w:sz w:val="24"/>
          <w:szCs w:val="24"/>
          <w:lang w:val="en-US"/>
        </w:rPr>
        <w:t>s, such as spaceships, possible.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As electronics </w:t>
      </w:r>
      <w:hyperlink r:id="rId670" w:tooltip="Глоссарий: engine" w:history="1">
        <w:r w:rsidRPr="00A01C60">
          <w:rPr>
            <w:rStyle w:val="Hyperlink"/>
            <w:color w:val="auto"/>
            <w:sz w:val="24"/>
            <w:szCs w:val="24"/>
            <w:u w:val="none"/>
            <w:lang w:val="en-US"/>
          </w:rPr>
          <w:t>engine</w:t>
        </w:r>
      </w:hyperlink>
      <w:r w:rsidRPr="00A01C60">
        <w:rPr>
          <w:sz w:val="24"/>
          <w:szCs w:val="24"/>
          <w:lang w:val="en-US"/>
        </w:rPr>
        <w:t>ers focused on making things smaller, </w:t>
      </w:r>
      <w:hyperlink r:id="rId671" w:tooltip="Глоссарий: engine" w:history="1">
        <w:r w:rsidRPr="00A01C60">
          <w:rPr>
            <w:rStyle w:val="Hyperlink"/>
            <w:color w:val="auto"/>
            <w:sz w:val="24"/>
            <w:szCs w:val="24"/>
            <w:u w:val="none"/>
            <w:lang w:val="en-US"/>
          </w:rPr>
          <w:t>engine</w:t>
        </w:r>
      </w:hyperlink>
      <w:r w:rsidRPr="00A01C60">
        <w:rPr>
          <w:sz w:val="24"/>
          <w:szCs w:val="24"/>
          <w:lang w:val="en-US"/>
        </w:rPr>
        <w:t>ers and scien</w:t>
      </w:r>
      <w:r w:rsidRPr="00A01C60">
        <w:rPr>
          <w:sz w:val="24"/>
          <w:szCs w:val="24"/>
          <w:lang w:val="en-US"/>
        </w:rPr>
        <w:softHyphen/>
        <w:t>tists from other fields also turned their focus to small things – </w:t>
      </w:r>
      <w:hyperlink r:id="rId672" w:tooltip="Nanotechnology: atom" w:history="1">
        <w:r w:rsidRPr="00A01C60">
          <w:rPr>
            <w:rStyle w:val="Hyperlink"/>
            <w:color w:val="auto"/>
            <w:sz w:val="24"/>
            <w:szCs w:val="24"/>
            <w:u w:val="none"/>
            <w:lang w:val="en-US"/>
          </w:rPr>
          <w:t>atom</w:t>
        </w:r>
      </w:hyperlink>
      <w:r w:rsidRPr="00A01C60">
        <w:rPr>
          <w:sz w:val="24"/>
          <w:szCs w:val="24"/>
          <w:lang w:val="en-US"/>
        </w:rPr>
        <w:t>s and </w:t>
      </w:r>
      <w:hyperlink r:id="rId673" w:tooltip="Nanotechnology: molecule" w:history="1">
        <w:r w:rsidRPr="00A01C60">
          <w:rPr>
            <w:rStyle w:val="Hyperlink"/>
            <w:color w:val="auto"/>
            <w:sz w:val="24"/>
            <w:szCs w:val="24"/>
            <w:u w:val="none"/>
            <w:lang w:val="en-US"/>
          </w:rPr>
          <w:t>molecule</w:t>
        </w:r>
      </w:hyperlink>
      <w:r w:rsidRPr="00A01C60">
        <w:rPr>
          <w:sz w:val="24"/>
          <w:szCs w:val="24"/>
          <w:lang w:val="en-US"/>
        </w:rPr>
        <w:t>s. After successfully </w:t>
      </w:r>
      <w:hyperlink r:id="rId674" w:tooltip="Nanotechnology: split" w:history="1">
        <w:r w:rsidRPr="00A01C60">
          <w:rPr>
            <w:rStyle w:val="Hyperlink"/>
            <w:color w:val="auto"/>
            <w:sz w:val="24"/>
            <w:szCs w:val="24"/>
            <w:u w:val="none"/>
            <w:lang w:val="en-US"/>
          </w:rPr>
          <w:t>split</w:t>
        </w:r>
      </w:hyperlink>
      <w:r w:rsidRPr="00A01C60">
        <w:rPr>
          <w:sz w:val="24"/>
          <w:szCs w:val="24"/>
          <w:lang w:val="en-US"/>
        </w:rPr>
        <w:t>ting the </w:t>
      </w:r>
      <w:hyperlink r:id="rId675" w:tooltip="Nanotechnology: atom" w:history="1">
        <w:r w:rsidRPr="00A01C60">
          <w:rPr>
            <w:rStyle w:val="Hyperlink"/>
            <w:color w:val="auto"/>
            <w:sz w:val="24"/>
            <w:szCs w:val="24"/>
            <w:u w:val="none"/>
            <w:lang w:val="en-US"/>
          </w:rPr>
          <w:t>atom</w:t>
        </w:r>
      </w:hyperlink>
      <w:r w:rsidRPr="00A01C60">
        <w:rPr>
          <w:sz w:val="24"/>
          <w:szCs w:val="24"/>
          <w:lang w:val="en-US"/>
        </w:rPr>
        <w:t> in the years before World War II, physicists struggled to understand more about the </w:t>
      </w:r>
      <w:hyperlink r:id="rId676" w:tooltip="Nanotechnology: particle" w:history="1">
        <w:r w:rsidRPr="00A01C60">
          <w:rPr>
            <w:rStyle w:val="Hyperlink"/>
            <w:color w:val="auto"/>
            <w:sz w:val="24"/>
            <w:szCs w:val="24"/>
            <w:u w:val="none"/>
            <w:lang w:val="en-US"/>
          </w:rPr>
          <w:t>particle</w:t>
        </w:r>
      </w:hyperlink>
      <w:r w:rsidRPr="00A01C60">
        <w:rPr>
          <w:sz w:val="24"/>
          <w:szCs w:val="24"/>
          <w:lang w:val="en-US"/>
        </w:rPr>
        <w:t>s from which </w:t>
      </w:r>
      <w:hyperlink r:id="rId677" w:tooltip="Nanotechnology: atom" w:history="1">
        <w:r w:rsidRPr="00A01C60">
          <w:rPr>
            <w:rStyle w:val="Hyperlink"/>
            <w:color w:val="auto"/>
            <w:sz w:val="24"/>
            <w:szCs w:val="24"/>
            <w:u w:val="none"/>
            <w:lang w:val="en-US"/>
          </w:rPr>
          <w:t>atom</w:t>
        </w:r>
      </w:hyperlink>
      <w:r w:rsidRPr="00A01C60">
        <w:rPr>
          <w:sz w:val="24"/>
          <w:szCs w:val="24"/>
          <w:lang w:val="en-US"/>
        </w:rPr>
        <w:t>s are made, and the forces that </w:t>
      </w:r>
      <w:hyperlink r:id="rId678" w:tooltip="Nanotechnology: bind" w:history="1">
        <w:r w:rsidRPr="00A01C60">
          <w:rPr>
            <w:rStyle w:val="Hyperlink"/>
            <w:color w:val="auto"/>
            <w:sz w:val="24"/>
            <w:szCs w:val="24"/>
            <w:u w:val="none"/>
            <w:lang w:val="en-US"/>
          </w:rPr>
          <w:t>bind</w:t>
        </w:r>
      </w:hyperlink>
      <w:r w:rsidRPr="00A01C60">
        <w:rPr>
          <w:sz w:val="24"/>
          <w:szCs w:val="24"/>
          <w:lang w:val="en-US"/>
        </w:rPr>
        <w:t> them together. At the same time, chemists worked to combine </w:t>
      </w:r>
      <w:hyperlink r:id="rId679" w:tooltip="Nanotechnology: atom" w:history="1">
        <w:r w:rsidRPr="00A01C60">
          <w:rPr>
            <w:rStyle w:val="Hyperlink"/>
            <w:color w:val="auto"/>
            <w:sz w:val="24"/>
            <w:szCs w:val="24"/>
            <w:u w:val="none"/>
            <w:lang w:val="en-US"/>
          </w:rPr>
          <w:t>atom</w:t>
        </w:r>
      </w:hyperlink>
      <w:r w:rsidRPr="00A01C60">
        <w:rPr>
          <w:sz w:val="24"/>
          <w:szCs w:val="24"/>
          <w:lang w:val="en-US"/>
        </w:rPr>
        <w:t>s into new kinds of </w:t>
      </w:r>
      <w:hyperlink r:id="rId680" w:tooltip="Nanotechnology: molecule" w:history="1">
        <w:r w:rsidRPr="00A01C60">
          <w:rPr>
            <w:rStyle w:val="Hyperlink"/>
            <w:color w:val="auto"/>
            <w:sz w:val="24"/>
            <w:szCs w:val="24"/>
            <w:u w:val="none"/>
            <w:lang w:val="en-US"/>
          </w:rPr>
          <w:t>molecule</w:t>
        </w:r>
      </w:hyperlink>
      <w:r w:rsidRPr="00A01C60">
        <w:rPr>
          <w:sz w:val="24"/>
          <w:szCs w:val="24"/>
          <w:lang w:val="en-US"/>
        </w:rPr>
        <w:t>s, and had great success converting the complex mo</w:t>
      </w:r>
      <w:r w:rsidRPr="00A01C60">
        <w:rPr>
          <w:sz w:val="24"/>
          <w:szCs w:val="24"/>
          <w:lang w:val="en-US"/>
        </w:rPr>
        <w:softHyphen/>
        <w:t>lecules of petroleum into all sorts of useful plastics.</w:t>
      </w:r>
    </w:p>
    <w:p w:rsidR="002C49FA"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The word “</w:t>
      </w:r>
      <w:hyperlink r:id="rId681" w:tooltip="Nanotechnology" w:history="1">
        <w:r w:rsidRPr="00A01C60">
          <w:rPr>
            <w:rStyle w:val="Hyperlink"/>
            <w:color w:val="auto"/>
            <w:sz w:val="24"/>
            <w:szCs w:val="24"/>
            <w:u w:val="none"/>
            <w:lang w:val="en-US"/>
          </w:rPr>
          <w:t>Nanotechnology</w:t>
        </w:r>
      </w:hyperlink>
      <w:r w:rsidRPr="00A01C60">
        <w:rPr>
          <w:sz w:val="24"/>
          <w:szCs w:val="24"/>
          <w:lang w:val="en-US"/>
        </w:rPr>
        <w:t>” appeared only in the 1980s, when Norio Taniguchi from the Tokyo </w:t>
      </w:r>
      <w:hyperlink r:id="rId682" w:tooltip="Система Высшего образования в странах изучаемого языка: University" w:history="1">
        <w:r w:rsidRPr="00A01C60">
          <w:rPr>
            <w:rStyle w:val="Hyperlink"/>
            <w:color w:val="auto"/>
            <w:sz w:val="24"/>
            <w:szCs w:val="24"/>
            <w:u w:val="none"/>
            <w:lang w:val="en-US"/>
          </w:rPr>
          <w:t>University</w:t>
        </w:r>
      </w:hyperlink>
      <w:r w:rsidRPr="00A01C60">
        <w:rPr>
          <w:sz w:val="24"/>
          <w:szCs w:val="24"/>
          <w:lang w:val="en-US"/>
        </w:rPr>
        <w:t> of Science </w:t>
      </w:r>
      <w:hyperlink r:id="rId683" w:tooltip="Nanotechnology: suggest" w:history="1">
        <w:r w:rsidRPr="00A01C60">
          <w:rPr>
            <w:rStyle w:val="Hyperlink"/>
            <w:color w:val="auto"/>
            <w:sz w:val="24"/>
            <w:szCs w:val="24"/>
            <w:u w:val="none"/>
            <w:lang w:val="en-US"/>
          </w:rPr>
          <w:t>suggest</w:t>
        </w:r>
      </w:hyperlink>
      <w:r w:rsidRPr="00A01C60">
        <w:rPr>
          <w:sz w:val="24"/>
          <w:szCs w:val="24"/>
          <w:lang w:val="en-US"/>
        </w:rPr>
        <w:t>ed it to describe </w:t>
      </w:r>
      <w:hyperlink r:id="rId684" w:tooltip="Nanotechnology: technology" w:history="1">
        <w:r w:rsidRPr="00A01C60">
          <w:rPr>
            <w:rStyle w:val="Hyperlink"/>
            <w:color w:val="auto"/>
            <w:sz w:val="24"/>
            <w:szCs w:val="24"/>
            <w:u w:val="none"/>
            <w:lang w:val="en-US"/>
          </w:rPr>
          <w:t>technology</w:t>
        </w:r>
      </w:hyperlink>
      <w:r w:rsidRPr="00A01C60">
        <w:rPr>
          <w:sz w:val="24"/>
          <w:szCs w:val="24"/>
          <w:lang w:val="en-US"/>
        </w:rPr>
        <w:t> that strives for </w:t>
      </w:r>
      <w:hyperlink r:id="rId685" w:tooltip="Nanotechnology: precision" w:history="1">
        <w:r w:rsidRPr="00A01C60">
          <w:rPr>
            <w:rStyle w:val="Hyperlink"/>
            <w:color w:val="auto"/>
            <w:sz w:val="24"/>
            <w:szCs w:val="24"/>
            <w:u w:val="none"/>
            <w:lang w:val="en-US"/>
          </w:rPr>
          <w:t>precision</w:t>
        </w:r>
      </w:hyperlink>
      <w:r w:rsidRPr="00A01C60">
        <w:rPr>
          <w:sz w:val="24"/>
          <w:szCs w:val="24"/>
          <w:lang w:val="en-US"/>
        </w:rPr>
        <w:t> at the level of about one nanometer. Thus the new field of </w:t>
      </w:r>
      <w:hyperlink r:id="rId686" w:tooltip="Glossary: Study" w:history="1">
        <w:r w:rsidRPr="00A01C60">
          <w:rPr>
            <w:rStyle w:val="Hyperlink"/>
            <w:color w:val="auto"/>
            <w:sz w:val="24"/>
            <w:szCs w:val="24"/>
            <w:u w:val="none"/>
            <w:lang w:val="en-US"/>
          </w:rPr>
          <w:t>study</w:t>
        </w:r>
      </w:hyperlink>
      <w:r w:rsidRPr="00A01C60">
        <w:rPr>
          <w:sz w:val="24"/>
          <w:szCs w:val="24"/>
          <w:lang w:val="en-US"/>
        </w:rPr>
        <w:t> got a name </w:t>
      </w:r>
      <w:hyperlink r:id="rId687" w:tooltip="Nanotechnology" w:history="1">
        <w:r w:rsidRPr="00A01C60">
          <w:rPr>
            <w:rStyle w:val="Hyperlink"/>
            <w:color w:val="auto"/>
            <w:sz w:val="24"/>
            <w:szCs w:val="24"/>
            <w:u w:val="none"/>
            <w:lang w:val="en-US"/>
          </w:rPr>
          <w:t>Nanotechnology</w:t>
        </w:r>
      </w:hyperlink>
      <w:r w:rsidRPr="00A01C60">
        <w:rPr>
          <w:sz w:val="24"/>
          <w:szCs w:val="24"/>
          <w:lang w:val="en-US"/>
        </w:rPr>
        <w:t> which was later popu</w:t>
      </w:r>
      <w:r w:rsidRPr="00A01C60">
        <w:rPr>
          <w:sz w:val="24"/>
          <w:szCs w:val="24"/>
          <w:lang w:val="en-US"/>
        </w:rPr>
        <w:softHyphen/>
        <w:t>larized by physicist K. Eric Drexler.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p>
    <w:p w:rsidR="002C49FA" w:rsidRDefault="002C49FA" w:rsidP="00A01C60">
      <w:pPr>
        <w:jc w:val="center"/>
        <w:textAlignment w:val="baseline"/>
        <w:outlineLvl w:val="2"/>
        <w:rPr>
          <w:b/>
          <w:bCs/>
          <w:lang w:val="en-US"/>
        </w:rPr>
      </w:pPr>
      <w:r w:rsidRPr="006B13E6">
        <w:rPr>
          <w:b/>
          <w:bCs/>
        </w:rPr>
        <w:t>Раздел</w:t>
      </w:r>
      <w:r w:rsidRPr="006B13E6">
        <w:rPr>
          <w:b/>
          <w:bCs/>
          <w:lang w:val="en-US"/>
        </w:rPr>
        <w:t xml:space="preserve"> 7. </w:t>
      </w:r>
      <w:r w:rsidRPr="006B13E6">
        <w:rPr>
          <w:b/>
          <w:bCs/>
        </w:rPr>
        <w:t>пункт</w:t>
      </w:r>
      <w:r w:rsidRPr="006B13E6">
        <w:rPr>
          <w:b/>
          <w:bCs/>
          <w:lang w:val="en-US"/>
        </w:rPr>
        <w:t xml:space="preserve"> 7.2</w:t>
      </w:r>
    </w:p>
    <w:p w:rsidR="002C49FA" w:rsidRPr="006B13E6" w:rsidRDefault="002C49FA" w:rsidP="00A01C60">
      <w:pPr>
        <w:jc w:val="center"/>
        <w:textAlignment w:val="baseline"/>
        <w:outlineLvl w:val="2"/>
        <w:rPr>
          <w:b/>
          <w:bCs/>
          <w:lang w:val="en-US"/>
        </w:rPr>
      </w:pPr>
    </w:p>
    <w:p w:rsidR="002C49FA" w:rsidRPr="006B13E6" w:rsidRDefault="002C49FA" w:rsidP="00A01C60">
      <w:pPr>
        <w:pStyle w:val="NormalWeb"/>
        <w:shd w:val="clear" w:color="auto" w:fill="FFFFFF"/>
        <w:spacing w:before="0" w:beforeAutospacing="0" w:after="0" w:afterAutospacing="0" w:line="240" w:lineRule="auto"/>
        <w:jc w:val="center"/>
        <w:rPr>
          <w:b/>
          <w:bCs/>
          <w:sz w:val="24"/>
          <w:szCs w:val="24"/>
          <w:lang w:val="en-US"/>
        </w:rPr>
      </w:pPr>
      <w:r w:rsidRPr="006B13E6">
        <w:rPr>
          <w:b/>
          <w:bCs/>
          <w:sz w:val="24"/>
          <w:szCs w:val="24"/>
          <w:lang w:val="en-US"/>
        </w:rPr>
        <w:t>Technologies of the 21-st century</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One way </w:t>
      </w:r>
      <w:hyperlink r:id="rId688" w:tooltip="Technologies of the 21- st Century: to predict" w:history="1">
        <w:r w:rsidRPr="00A01C60">
          <w:rPr>
            <w:rStyle w:val="Hyperlink"/>
            <w:color w:val="auto"/>
            <w:sz w:val="24"/>
            <w:szCs w:val="24"/>
            <w:u w:val="none"/>
            <w:lang w:val="en-US"/>
          </w:rPr>
          <w:t>to predict</w:t>
        </w:r>
      </w:hyperlink>
      <w:r w:rsidRPr="00A01C60">
        <w:rPr>
          <w:sz w:val="24"/>
          <w:szCs w:val="24"/>
          <w:lang w:val="en-US"/>
        </w:rPr>
        <w:t> technological change over time is to </w:t>
      </w:r>
      <w:hyperlink r:id="rId689" w:tooltip="Glossary: consider" w:history="1">
        <w:r w:rsidRPr="00A01C60">
          <w:rPr>
            <w:rStyle w:val="Hyperlink"/>
            <w:color w:val="auto"/>
            <w:sz w:val="24"/>
            <w:szCs w:val="24"/>
            <w:u w:val="none"/>
            <w:lang w:val="en-US"/>
          </w:rPr>
          <w:t>consider</w:t>
        </w:r>
      </w:hyperlink>
      <w:r w:rsidRPr="00A01C60">
        <w:rPr>
          <w:sz w:val="24"/>
          <w:szCs w:val="24"/>
          <w:lang w:val="en-US"/>
        </w:rPr>
        <w:t> meas</w:t>
      </w:r>
      <w:r w:rsidRPr="00A01C60">
        <w:rPr>
          <w:sz w:val="24"/>
          <w:szCs w:val="24"/>
          <w:lang w:val="en-US"/>
        </w:rPr>
        <w:softHyphen/>
        <w:t>urements of speed, size or cost. From this perspective, progress is easy </w:t>
      </w:r>
      <w:hyperlink r:id="rId690" w:tooltip="Computers: to calculate" w:history="1">
        <w:r w:rsidRPr="00A01C60">
          <w:rPr>
            <w:rStyle w:val="Hyperlink"/>
            <w:color w:val="auto"/>
            <w:sz w:val="24"/>
            <w:szCs w:val="24"/>
            <w:u w:val="none"/>
            <w:lang w:val="en-US"/>
          </w:rPr>
          <w:t>to calculate</w:t>
        </w:r>
      </w:hyperlink>
      <w:r w:rsidRPr="00A01C60">
        <w:rPr>
          <w:sz w:val="24"/>
          <w:szCs w:val="24"/>
          <w:lang w:val="en-US"/>
        </w:rPr>
        <w:t>. Twenty-five years ago a megabyte of </w:t>
      </w:r>
      <w:hyperlink r:id="rId691" w:tooltip="Technologies of the 21- st Century: semiconductor" w:history="1">
        <w:r w:rsidRPr="00A01C60">
          <w:rPr>
            <w:rStyle w:val="Hyperlink"/>
            <w:color w:val="auto"/>
            <w:sz w:val="24"/>
            <w:szCs w:val="24"/>
            <w:u w:val="none"/>
            <w:lang w:val="en-US"/>
          </w:rPr>
          <w:t>semiconductor</w:t>
        </w:r>
      </w:hyperlink>
      <w:r w:rsidRPr="00A01C60">
        <w:rPr>
          <w:sz w:val="24"/>
          <w:szCs w:val="24"/>
          <w:lang w:val="en-US"/>
        </w:rPr>
        <w:t> memory cost around $550,000; to</w:t>
      </w:r>
      <w:hyperlink r:id="rId692" w:tooltip="TRACKING   HURRICANES: day" w:history="1">
        <w:r w:rsidRPr="00A01C60">
          <w:rPr>
            <w:rStyle w:val="Hyperlink"/>
            <w:color w:val="auto"/>
            <w:sz w:val="24"/>
            <w:szCs w:val="24"/>
            <w:u w:val="none"/>
            <w:lang w:val="en-US"/>
          </w:rPr>
          <w:t>day</w:t>
        </w:r>
      </w:hyperlink>
      <w:r w:rsidRPr="00A01C60">
        <w:rPr>
          <w:sz w:val="24"/>
          <w:szCs w:val="24"/>
          <w:lang w:val="en-US"/>
        </w:rPr>
        <w:t> it costs around $4. Microprocessors in 1997 were 100,000 times faster than the 1950 originals. If these trends go on to contin</w:t>
      </w:r>
      <w:r w:rsidRPr="00A01C60">
        <w:rPr>
          <w:sz w:val="24"/>
          <w:szCs w:val="24"/>
          <w:lang w:val="en-US"/>
        </w:rPr>
        <w:softHyphen/>
        <w:t>ue — and there are many experts who think they will — by 2020 one computer will be as powerful as all modern </w:t>
      </w:r>
      <w:hyperlink r:id="rId693" w:tooltip="Computers" w:history="1">
        <w:r w:rsidRPr="00A01C60">
          <w:rPr>
            <w:rStyle w:val="Hyperlink"/>
            <w:color w:val="auto"/>
            <w:sz w:val="24"/>
            <w:szCs w:val="24"/>
            <w:u w:val="none"/>
            <w:lang w:val="en-US"/>
          </w:rPr>
          <w:t>computers</w:t>
        </w:r>
      </w:hyperlink>
      <w:r w:rsidRPr="00A01C60">
        <w:rPr>
          <w:sz w:val="24"/>
          <w:szCs w:val="24"/>
          <w:lang w:val="en-US"/>
        </w:rPr>
        <w:t> in Silicon Valley</w:t>
      </w:r>
      <w:r w:rsidRPr="00A01C60">
        <w:rPr>
          <w:sz w:val="24"/>
          <w:szCs w:val="24"/>
          <w:vertAlign w:val="superscript"/>
          <w:lang w:val="en-US"/>
        </w:rPr>
        <w:t>1</w:t>
      </w:r>
      <w:r w:rsidRPr="00A01C60">
        <w:rPr>
          <w:sz w:val="24"/>
          <w:szCs w:val="24"/>
          <w:lang w:val="en-US"/>
        </w:rPr>
        <w: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"Faster", "cheaper", "smaller" are the slogans for future </w:t>
      </w:r>
      <w:hyperlink r:id="rId694" w:tooltip="Nanotechnology: technology" w:history="1">
        <w:r w:rsidRPr="00A01C60">
          <w:rPr>
            <w:rStyle w:val="Hyperlink"/>
            <w:color w:val="auto"/>
            <w:sz w:val="24"/>
            <w:szCs w:val="24"/>
            <w:u w:val="none"/>
            <w:lang w:val="en-US"/>
          </w:rPr>
          <w:t>technology</w:t>
        </w:r>
      </w:hyperlink>
      <w:r w:rsidRPr="00A01C60">
        <w:rPr>
          <w:sz w:val="24"/>
          <w:szCs w:val="24"/>
          <w:lang w:val="en-US"/>
        </w:rPr>
        <w:t> sec</w:t>
      </w:r>
      <w:r w:rsidRPr="00A01C60">
        <w:rPr>
          <w:sz w:val="24"/>
          <w:szCs w:val="24"/>
          <w:lang w:val="en-US"/>
        </w:rPr>
        <w:softHyphen/>
        <w:t>tor. Network </w:t>
      </w:r>
      <w:hyperlink r:id="rId695" w:tooltip="Nanotechnology: technology" w:history="1">
        <w:r w:rsidRPr="00A01C60">
          <w:rPr>
            <w:rStyle w:val="Hyperlink"/>
            <w:color w:val="auto"/>
            <w:sz w:val="24"/>
            <w:szCs w:val="24"/>
            <w:u w:val="none"/>
            <w:lang w:val="en-US"/>
          </w:rPr>
          <w:t>technology</w:t>
        </w:r>
      </w:hyperlink>
      <w:r w:rsidRPr="00A01C60">
        <w:rPr>
          <w:sz w:val="24"/>
          <w:szCs w:val="24"/>
          <w:lang w:val="en-US"/>
        </w:rPr>
        <w:t> will continue to move forward. </w:t>
      </w:r>
      <w:hyperlink r:id="rId696" w:tooltip="Towns and cities in Russia: considerable" w:history="1">
        <w:r w:rsidRPr="00A01C60">
          <w:rPr>
            <w:rStyle w:val="Hyperlink"/>
            <w:color w:val="auto"/>
            <w:sz w:val="24"/>
            <w:szCs w:val="24"/>
            <w:u w:val="none"/>
            <w:lang w:val="en-US"/>
          </w:rPr>
          <w:t>Considerable</w:t>
        </w:r>
      </w:hyperlink>
      <w:r w:rsidRPr="00A01C60">
        <w:rPr>
          <w:sz w:val="24"/>
          <w:szCs w:val="24"/>
          <w:lang w:val="en-US"/>
        </w:rPr>
        <w:t> pro</w:t>
      </w:r>
      <w:r w:rsidRPr="00A01C60">
        <w:rPr>
          <w:sz w:val="24"/>
          <w:szCs w:val="24"/>
          <w:lang w:val="en-US"/>
        </w:rPr>
        <w:softHyphen/>
        <w:t>gress will be made in the computer industry. All audio, video and text infor</w:t>
      </w:r>
      <w:r w:rsidRPr="00A01C60">
        <w:rPr>
          <w:sz w:val="24"/>
          <w:szCs w:val="24"/>
          <w:lang w:val="en-US"/>
        </w:rPr>
        <w:softHyphen/>
        <w:t>mation sources will be in </w:t>
      </w:r>
      <w:hyperlink r:id="rId697" w:tooltip="Computers: digital" w:history="1">
        <w:r w:rsidRPr="00A01C60">
          <w:rPr>
            <w:rStyle w:val="Hyperlink"/>
            <w:color w:val="auto"/>
            <w:sz w:val="24"/>
            <w:szCs w:val="24"/>
            <w:u w:val="none"/>
            <w:lang w:val="en-US"/>
          </w:rPr>
          <w:t>digital</w:t>
        </w:r>
      </w:hyperlink>
      <w:r w:rsidRPr="00A01C60">
        <w:rPr>
          <w:sz w:val="24"/>
          <w:szCs w:val="24"/>
          <w:lang w:val="en-US"/>
        </w:rPr>
        <w:t> form and available for universal </w:t>
      </w:r>
      <w:hyperlink r:id="rId698" w:tooltip="Technologies of the 21- st Century: search" w:history="1">
        <w:r w:rsidRPr="00A01C60">
          <w:rPr>
            <w:rStyle w:val="Hyperlink"/>
            <w:color w:val="auto"/>
            <w:sz w:val="24"/>
            <w:szCs w:val="24"/>
            <w:u w:val="none"/>
            <w:lang w:val="en-US"/>
          </w:rPr>
          <w:t>search</w:t>
        </w:r>
      </w:hyperlink>
      <w:r w:rsidRPr="00A01C60">
        <w:rPr>
          <w:sz w:val="24"/>
          <w:szCs w:val="24"/>
          <w:lang w:val="en-US"/>
        </w:rPr>
        <w:t>. Most current problems of computer security and privacy will have been solved. Many analysts predict slow progress in the area of "</w:t>
      </w:r>
      <w:hyperlink r:id="rId699" w:tooltip="Глоссарий: artificial" w:history="1">
        <w:r w:rsidRPr="00A01C60">
          <w:rPr>
            <w:rStyle w:val="Hyperlink"/>
            <w:color w:val="auto"/>
            <w:sz w:val="24"/>
            <w:szCs w:val="24"/>
            <w:u w:val="none"/>
            <w:lang w:val="en-US"/>
          </w:rPr>
          <w:t>artificial</w:t>
        </w:r>
      </w:hyperlink>
      <w:r w:rsidRPr="00A01C60">
        <w:rPr>
          <w:sz w:val="24"/>
          <w:szCs w:val="24"/>
          <w:lang w:val="en-US"/>
        </w:rPr>
        <w:t> intelligence" in the future. </w:t>
      </w:r>
      <w:hyperlink r:id="rId700" w:tooltip="Towns and cities in Russia: considerable" w:history="1">
        <w:r w:rsidRPr="00A01C60">
          <w:rPr>
            <w:rStyle w:val="Hyperlink"/>
            <w:color w:val="auto"/>
            <w:sz w:val="24"/>
            <w:szCs w:val="24"/>
            <w:u w:val="none"/>
            <w:lang w:val="en-US"/>
          </w:rPr>
          <w:t>Considerable</w:t>
        </w:r>
      </w:hyperlink>
      <w:r w:rsidRPr="00A01C60">
        <w:rPr>
          <w:sz w:val="24"/>
          <w:szCs w:val="24"/>
          <w:lang w:val="en-US"/>
        </w:rPr>
        <w:t> progress is expected in the </w:t>
      </w:r>
      <w:hyperlink r:id="rId701" w:tooltip="Nanotechnology: development" w:history="1">
        <w:r w:rsidRPr="00A01C60">
          <w:rPr>
            <w:rStyle w:val="Hyperlink"/>
            <w:color w:val="auto"/>
            <w:sz w:val="24"/>
            <w:szCs w:val="24"/>
            <w:u w:val="none"/>
            <w:lang w:val="en-US"/>
          </w:rPr>
          <w:t>development</w:t>
        </w:r>
      </w:hyperlink>
      <w:r w:rsidRPr="00A01C60">
        <w:rPr>
          <w:sz w:val="24"/>
          <w:szCs w:val="24"/>
          <w:lang w:val="en-US"/>
        </w:rPr>
        <w:t> of VRML (Virtual Reality Modeling Language)</w:t>
      </w:r>
      <w:r w:rsidRPr="00A01C60">
        <w:rPr>
          <w:sz w:val="24"/>
          <w:szCs w:val="24"/>
          <w:vertAlign w:val="superscript"/>
          <w:lang w:val="en-US"/>
        </w:rPr>
        <w:t>2</w:t>
      </w:r>
      <w:r w:rsidRPr="00A01C60">
        <w:rPr>
          <w:sz w:val="24"/>
          <w:szCs w:val="24"/>
          <w:lang w:val="en-US"/>
        </w:rPr>
        <w:t>, a three-</w:t>
      </w:r>
      <w:hyperlink r:id="rId702" w:tooltip="Computers: dimension" w:history="1">
        <w:r w:rsidRPr="00A01C60">
          <w:rPr>
            <w:rStyle w:val="Hyperlink"/>
            <w:color w:val="auto"/>
            <w:sz w:val="24"/>
            <w:szCs w:val="24"/>
            <w:u w:val="none"/>
            <w:lang w:val="en-US"/>
          </w:rPr>
          <w:t>dimension</w:t>
        </w:r>
      </w:hyperlink>
      <w:r w:rsidRPr="00A01C60">
        <w:rPr>
          <w:sz w:val="24"/>
          <w:szCs w:val="24"/>
          <w:lang w:val="en-US"/>
        </w:rPr>
        <w:t>al version of the text-based HTML (Hypertext Markup Language)</w:t>
      </w:r>
      <w:r w:rsidRPr="00A01C60">
        <w:rPr>
          <w:sz w:val="24"/>
          <w:szCs w:val="24"/>
          <w:vertAlign w:val="superscript"/>
          <w:lang w:val="en-US"/>
        </w:rPr>
        <w:t>3</w:t>
      </w:r>
      <w:r w:rsidRPr="00A01C60">
        <w:rPr>
          <w:sz w:val="24"/>
          <w:szCs w:val="24"/>
          <w:lang w:val="en-US"/>
        </w:rPr>
        <w:t> that currently dominates Web pages on the Internet.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Twenty-five years from now, after more than fifty years of </w:t>
      </w:r>
      <w:hyperlink r:id="rId703" w:tooltip="Nanotechnology: development" w:history="1">
        <w:r w:rsidRPr="00A01C60">
          <w:rPr>
            <w:rStyle w:val="Hyperlink"/>
            <w:color w:val="auto"/>
            <w:sz w:val="24"/>
            <w:szCs w:val="24"/>
            <w:u w:val="none"/>
            <w:lang w:val="en-US"/>
          </w:rPr>
          <w:t>development</w:t>
        </w:r>
      </w:hyperlink>
      <w:r w:rsidRPr="00A01C60">
        <w:rPr>
          <w:sz w:val="24"/>
          <w:szCs w:val="24"/>
          <w:lang w:val="en-US"/>
        </w:rPr>
        <w:t>, the microprocessor, information technologies in general and networks will probably have penetrated into every aspect of human activity. Many parts of the world will be wired, responsive and interactive. The use of </w:t>
      </w:r>
      <w:hyperlink r:id="rId704" w:tooltip="Computers" w:history="1">
        <w:r w:rsidRPr="00A01C60">
          <w:rPr>
            <w:rStyle w:val="Hyperlink"/>
            <w:color w:val="auto"/>
            <w:sz w:val="24"/>
            <w:szCs w:val="24"/>
            <w:u w:val="none"/>
            <w:lang w:val="en-US"/>
          </w:rPr>
          <w:t>computers</w:t>
        </w:r>
      </w:hyperlink>
      <w:r w:rsidRPr="00A01C60">
        <w:rPr>
          <w:sz w:val="24"/>
          <w:szCs w:val="24"/>
          <w:lang w:val="en-US"/>
        </w:rPr>
        <w:t>will allow us to choose where and how to live and work. The </w:t>
      </w:r>
      <w:hyperlink r:id="rId705" w:tooltip="Computers" w:history="1">
        <w:r w:rsidRPr="00A01C60">
          <w:rPr>
            <w:rStyle w:val="Hyperlink"/>
            <w:color w:val="auto"/>
            <w:sz w:val="24"/>
            <w:szCs w:val="24"/>
            <w:u w:val="none"/>
            <w:lang w:val="en-US"/>
          </w:rPr>
          <w:t>computers</w:t>
        </w:r>
      </w:hyperlink>
      <w:r w:rsidRPr="00A01C60">
        <w:rPr>
          <w:sz w:val="24"/>
          <w:szCs w:val="24"/>
          <w:lang w:val="en-US"/>
        </w:rPr>
        <w:t> will also greatly increase possibilities of </w:t>
      </w:r>
      <w:hyperlink r:id="rId706" w:tooltip="Глоссарий: production" w:history="1">
        <w:r w:rsidRPr="00A01C60">
          <w:rPr>
            <w:rStyle w:val="Hyperlink"/>
            <w:color w:val="auto"/>
            <w:sz w:val="24"/>
            <w:szCs w:val="24"/>
            <w:u w:val="none"/>
            <w:lang w:val="en-US"/>
          </w:rPr>
          <w:t>production</w:t>
        </w:r>
      </w:hyperlink>
      <w:r w:rsidRPr="00A01C60">
        <w:rPr>
          <w:sz w:val="24"/>
          <w:szCs w:val="24"/>
          <w:lang w:val="en-US"/>
        </w:rPr>
        <w:t>, transportation, energy, com</w:t>
      </w:r>
      <w:r w:rsidRPr="00A01C60">
        <w:rPr>
          <w:sz w:val="24"/>
          <w:szCs w:val="24"/>
          <w:lang w:val="en-US"/>
        </w:rPr>
        <w:softHyphen/>
        <w:t>merce, education, and health. For example, industrial robots will perform dangerous, high-</w:t>
      </w:r>
      <w:hyperlink r:id="rId707" w:tooltip="Nanotechnology: precision" w:history="1">
        <w:r w:rsidRPr="00A01C60">
          <w:rPr>
            <w:rStyle w:val="Hyperlink"/>
            <w:color w:val="auto"/>
            <w:sz w:val="24"/>
            <w:szCs w:val="24"/>
            <w:u w:val="none"/>
            <w:lang w:val="en-US"/>
          </w:rPr>
          <w:t>precision</w:t>
        </w:r>
      </w:hyperlink>
      <w:r w:rsidRPr="00A01C60">
        <w:rPr>
          <w:sz w:val="24"/>
          <w:szCs w:val="24"/>
          <w:lang w:val="en-US"/>
        </w:rPr>
        <w:t> tasks in many sectors of the economy. They will also be employed in deep sea and outer space </w:t>
      </w:r>
      <w:hyperlink r:id="rId708" w:tooltip="Глоссарий: opera" w:history="1">
        <w:r w:rsidRPr="00A01C60">
          <w:rPr>
            <w:rStyle w:val="Hyperlink"/>
            <w:color w:val="auto"/>
            <w:sz w:val="24"/>
            <w:szCs w:val="24"/>
            <w:u w:val="none"/>
            <w:lang w:val="en-US"/>
          </w:rPr>
          <w:t>opera</w:t>
        </w:r>
      </w:hyperlink>
      <w:r w:rsidRPr="00A01C60">
        <w:rPr>
          <w:sz w:val="24"/>
          <w:szCs w:val="24"/>
          <w:lang w:val="en-US"/>
        </w:rPr>
        <w:t>tions. In the field of energy </w:t>
      </w:r>
      <w:hyperlink r:id="rId709" w:tooltip="Глоссарий: production" w:history="1">
        <w:r w:rsidRPr="00A01C60">
          <w:rPr>
            <w:rStyle w:val="Hyperlink"/>
            <w:color w:val="auto"/>
            <w:sz w:val="24"/>
            <w:szCs w:val="24"/>
            <w:u w:val="none"/>
            <w:lang w:val="en-US"/>
          </w:rPr>
          <w:t>production</w:t>
        </w:r>
      </w:hyperlink>
      <w:r w:rsidRPr="00A01C60">
        <w:rPr>
          <w:sz w:val="24"/>
          <w:szCs w:val="24"/>
          <w:lang w:val="en-US"/>
        </w:rPr>
        <w:t> and conservation, new horizons will open up. Powerful comput</w:t>
      </w:r>
      <w:r w:rsidRPr="00A01C60">
        <w:rPr>
          <w:sz w:val="24"/>
          <w:szCs w:val="24"/>
          <w:lang w:val="en-US"/>
        </w:rPr>
        <w:softHyphen/>
        <w:t>ers will make design of environmentally sustainable products easier.</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Computer will develop electronic commerce. Anyone with a comput</w:t>
      </w:r>
      <w:r w:rsidRPr="00A01C60">
        <w:rPr>
          <w:sz w:val="24"/>
          <w:szCs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10" w:tooltip="Technologies of the 21- st Century: search" w:history="1">
        <w:r w:rsidRPr="00A01C60">
          <w:rPr>
            <w:rStyle w:val="Hyperlink"/>
            <w:color w:val="auto"/>
            <w:sz w:val="24"/>
            <w:szCs w:val="24"/>
            <w:u w:val="none"/>
            <w:lang w:val="en-US"/>
          </w:rPr>
          <w:t>search</w:t>
        </w:r>
      </w:hyperlink>
      <w:r w:rsidRPr="00A01C60">
        <w:rPr>
          <w:sz w:val="24"/>
          <w:szCs w:val="24"/>
          <w:lang w:val="en-US"/>
        </w:rPr>
        <w:t> for necessary information on its </w:t>
      </w:r>
      <w:hyperlink r:id="rId711" w:tooltip="Глоссарий: own" w:history="1">
        <w:r w:rsidRPr="00A01C60">
          <w:rPr>
            <w:rStyle w:val="Hyperlink"/>
            <w:color w:val="auto"/>
            <w:sz w:val="24"/>
            <w:szCs w:val="24"/>
            <w:u w:val="none"/>
            <w:lang w:val="en-US"/>
          </w:rPr>
          <w:t>own</w:t>
        </w:r>
      </w:hyperlink>
      <w:r w:rsidRPr="00A01C60">
        <w:rPr>
          <w:sz w:val="24"/>
          <w:szCs w:val="24"/>
          <w:lang w:val="en-US"/>
        </w:rPr>
        <w:t>. Still, with all these advantages, there are a lot of risks that could be provoked by tomorrow's technological innovations. Firstly, tomorrow's tech</w:t>
      </w:r>
      <w:r w:rsidRPr="00A01C60">
        <w:rPr>
          <w:sz w:val="24"/>
          <w:szCs w:val="24"/>
          <w:lang w:val="en-US"/>
        </w:rPr>
        <w:softHyphen/>
        <w:t>nologies contain destructive po</w:t>
      </w:r>
      <w:hyperlink r:id="rId712" w:tooltip="Глоссарий: tent" w:history="1">
        <w:r w:rsidRPr="00A01C60">
          <w:rPr>
            <w:rStyle w:val="Hyperlink"/>
            <w:color w:val="auto"/>
            <w:sz w:val="24"/>
            <w:szCs w:val="24"/>
            <w:u w:val="none"/>
            <w:lang w:val="en-US"/>
          </w:rPr>
          <w:t>tent</w:t>
        </w:r>
      </w:hyperlink>
      <w:r w:rsidRPr="00A01C60">
        <w:rPr>
          <w:sz w:val="24"/>
          <w:szCs w:val="24"/>
          <w:lang w:val="en-US"/>
        </w:rPr>
        <w:t>ial that mankind won't be able to control.</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Dependence on </w:t>
      </w:r>
      <w:hyperlink r:id="rId713" w:tooltip="Computers" w:history="1">
        <w:r w:rsidRPr="00A01C60">
          <w:rPr>
            <w:rStyle w:val="Hyperlink"/>
            <w:color w:val="auto"/>
            <w:sz w:val="24"/>
            <w:szCs w:val="24"/>
            <w:u w:val="none"/>
            <w:lang w:val="en-US"/>
          </w:rPr>
          <w:t>computers</w:t>
        </w:r>
      </w:hyperlink>
      <w:r w:rsidRPr="00A01C60">
        <w:rPr>
          <w:sz w:val="24"/>
          <w:szCs w:val="24"/>
          <w:lang w:val="en-US"/>
        </w:rPr>
        <w:t>, networks and the </w:t>
      </w:r>
      <w:hyperlink r:id="rId714" w:tooltip="Computers: software" w:history="1">
        <w:r w:rsidRPr="00A01C60">
          <w:rPr>
            <w:rStyle w:val="Hyperlink"/>
            <w:color w:val="auto"/>
            <w:sz w:val="24"/>
            <w:szCs w:val="24"/>
            <w:u w:val="none"/>
            <w:lang w:val="en-US"/>
          </w:rPr>
          <w:t>software</w:t>
        </w:r>
      </w:hyperlink>
      <w:r w:rsidRPr="00A01C60">
        <w:rPr>
          <w:sz w:val="24"/>
          <w:szCs w:val="24"/>
          <w:lang w:val="en-US"/>
        </w:rPr>
        <w:t> makes society's life-support systems (from nuclear power </w:t>
      </w:r>
      <w:hyperlink r:id="rId715" w:tooltip="Глоссарий: plant" w:history="1">
        <w:r w:rsidRPr="00A01C60">
          <w:rPr>
            <w:rStyle w:val="Hyperlink"/>
            <w:color w:val="auto"/>
            <w:sz w:val="24"/>
            <w:szCs w:val="24"/>
            <w:u w:val="none"/>
            <w:lang w:val="en-US"/>
          </w:rPr>
          <w:t>plant</w:t>
        </w:r>
      </w:hyperlink>
      <w:r w:rsidRPr="00A01C60">
        <w:rPr>
          <w:sz w:val="24"/>
          <w:szCs w:val="24"/>
          <w:lang w:val="en-US"/>
        </w:rPr>
        <w:t>s to security systems) vulnera</w:t>
      </w:r>
      <w:r w:rsidRPr="00A01C60">
        <w:rPr>
          <w:sz w:val="24"/>
          <w:szCs w:val="24"/>
          <w:lang w:val="en-US"/>
        </w:rPr>
        <w:softHyphen/>
        <w:t>ble to attacks of different people, terrorists, for example. The spread of infor</w:t>
      </w:r>
      <w:r w:rsidRPr="00A01C60">
        <w:rPr>
          <w:sz w:val="24"/>
          <w:szCs w:val="24"/>
          <w:lang w:val="en-US"/>
        </w:rPr>
        <w:softHyphen/>
        <w:t>mation </w:t>
      </w:r>
      <w:hyperlink r:id="rId716" w:tooltip="Nanotechnology: technology" w:history="1">
        <w:r w:rsidRPr="00A01C60">
          <w:rPr>
            <w:rStyle w:val="Hyperlink"/>
            <w:color w:val="auto"/>
            <w:sz w:val="24"/>
            <w:szCs w:val="24"/>
            <w:u w:val="none"/>
            <w:lang w:val="en-US"/>
          </w:rPr>
          <w:t>technology</w:t>
        </w:r>
      </w:hyperlink>
      <w:r w:rsidRPr="00A01C60">
        <w:rPr>
          <w:sz w:val="24"/>
          <w:szCs w:val="24"/>
          <w:lang w:val="en-US"/>
        </w:rPr>
        <w:t> also makes </w:t>
      </w:r>
      <w:hyperlink r:id="rId717" w:tooltip="Technologies of the 21- st Century: violation" w:history="1">
        <w:r w:rsidRPr="00A01C60">
          <w:rPr>
            <w:rStyle w:val="Hyperlink"/>
            <w:color w:val="auto"/>
            <w:sz w:val="24"/>
            <w:szCs w:val="24"/>
            <w:u w:val="none"/>
            <w:lang w:val="en-US"/>
          </w:rPr>
          <w:t>violation</w:t>
        </w:r>
      </w:hyperlink>
      <w:r w:rsidRPr="00A01C60">
        <w:rPr>
          <w:sz w:val="24"/>
          <w:szCs w:val="24"/>
          <w:lang w:val="en-US"/>
        </w:rPr>
        <w:t> of basic privacy or civil rights easier. People also have more opportunities to commit crime such as fraud or theft and will not be punished for it.</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Secondly, purely technological risks involve </w:t>
      </w:r>
      <w:hyperlink r:id="rId718" w:tooltip="Technologies of the 21- st Century: vulnerability" w:history="1">
        <w:r w:rsidRPr="00A01C60">
          <w:rPr>
            <w:rStyle w:val="Hyperlink"/>
            <w:color w:val="auto"/>
            <w:sz w:val="24"/>
            <w:szCs w:val="24"/>
            <w:u w:val="none"/>
            <w:lang w:val="en-US"/>
          </w:rPr>
          <w:t>vulnerability</w:t>
        </w:r>
      </w:hyperlink>
      <w:r w:rsidRPr="00A01C60">
        <w:rPr>
          <w:sz w:val="24"/>
          <w:szCs w:val="24"/>
          <w:lang w:val="en-US"/>
        </w:rPr>
        <w:t> to system break</w:t>
      </w:r>
      <w:r w:rsidRPr="00A01C60">
        <w:rPr>
          <w:sz w:val="24"/>
          <w:szCs w:val="24"/>
          <w:lang w:val="en-US"/>
        </w:rPr>
        <w:softHyphen/>
        <w:t>d</w:t>
      </w:r>
      <w:hyperlink r:id="rId719" w:tooltip="Глоссарий: own" w:history="1">
        <w:r w:rsidRPr="00A01C60">
          <w:rPr>
            <w:rStyle w:val="Hyperlink"/>
            <w:color w:val="auto"/>
            <w:sz w:val="24"/>
            <w:szCs w:val="24"/>
            <w:u w:val="none"/>
            <w:lang w:val="en-US"/>
          </w:rPr>
          <w:t>own</w:t>
        </w:r>
      </w:hyperlink>
      <w:r w:rsidRPr="00A01C60">
        <w:rPr>
          <w:sz w:val="24"/>
          <w:szCs w:val="24"/>
          <w:lang w:val="en-US"/>
        </w:rPr>
        <w:t>s, for example in the air-traffic control infrastructure. Some people are afraid that as the world </w:t>
      </w:r>
      <w:hyperlink r:id="rId720" w:tooltip="Глоссарий: become" w:history="1">
        <w:r w:rsidRPr="00A01C60">
          <w:rPr>
            <w:rStyle w:val="Hyperlink"/>
            <w:color w:val="auto"/>
            <w:sz w:val="24"/>
            <w:szCs w:val="24"/>
            <w:u w:val="none"/>
            <w:lang w:val="en-US"/>
          </w:rPr>
          <w:t>become</w:t>
        </w:r>
      </w:hyperlink>
      <w:r w:rsidRPr="00A01C60">
        <w:rPr>
          <w:sz w:val="24"/>
          <w:szCs w:val="24"/>
          <w:lang w:val="en-US"/>
        </w:rPr>
        <w:t>s more dependent on </w:t>
      </w:r>
      <w:hyperlink r:id="rId721" w:tooltip="Nanotechnology: technology" w:history="1">
        <w:r w:rsidRPr="00A01C60">
          <w:rPr>
            <w:rStyle w:val="Hyperlink"/>
            <w:color w:val="auto"/>
            <w:sz w:val="24"/>
            <w:szCs w:val="24"/>
            <w:u w:val="none"/>
            <w:lang w:val="en-US"/>
          </w:rPr>
          <w:t>technology</w:t>
        </w:r>
      </w:hyperlink>
      <w:r w:rsidRPr="00A01C60">
        <w:rPr>
          <w:sz w:val="24"/>
          <w:szCs w:val="24"/>
          <w:lang w:val="en-US"/>
        </w:rPr>
        <w:t>, there will be a risk of unmanageable mistakes that can cause social or economic catastrophe.</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r w:rsidRPr="00A01C60">
        <w:rPr>
          <w:sz w:val="24"/>
          <w:szCs w:val="24"/>
          <w:lang w:val="en-US"/>
        </w:rPr>
        <w:t>Thirdly, innovative technologies such as human cloning or </w:t>
      </w:r>
      <w:hyperlink r:id="rId722" w:tooltip="Глоссарий: artificial" w:history="1">
        <w:r w:rsidRPr="00A01C60">
          <w:rPr>
            <w:rStyle w:val="Hyperlink"/>
            <w:color w:val="auto"/>
            <w:sz w:val="24"/>
            <w:szCs w:val="24"/>
            <w:u w:val="none"/>
            <w:lang w:val="en-US"/>
          </w:rPr>
          <w:t>artificial</w:t>
        </w:r>
      </w:hyperlink>
      <w:r w:rsidRPr="00A01C60">
        <w:rPr>
          <w:sz w:val="24"/>
          <w:szCs w:val="24"/>
          <w:lang w:val="en-US"/>
        </w:rPr>
        <w:t> intel</w:t>
      </w:r>
      <w:r w:rsidRPr="00A01C60">
        <w:rPr>
          <w:sz w:val="24"/>
          <w:szCs w:val="24"/>
          <w:lang w:val="en-US"/>
        </w:rPr>
        <w:softHyphen/>
        <w:t>ligence always raise ethic problems.</w:t>
      </w:r>
    </w:p>
    <w:p w:rsidR="002C49FA" w:rsidRPr="00A01C60" w:rsidRDefault="002C49FA" w:rsidP="00A01C60">
      <w:pPr>
        <w:pStyle w:val="NormalWeb"/>
        <w:shd w:val="clear" w:color="auto" w:fill="FFFFFF"/>
        <w:spacing w:before="0" w:beforeAutospacing="0" w:after="0" w:afterAutospacing="0" w:line="240" w:lineRule="auto"/>
        <w:rPr>
          <w:sz w:val="24"/>
          <w:szCs w:val="24"/>
          <w:lang w:val="en-US"/>
        </w:rPr>
      </w:pPr>
      <w:hyperlink r:id="rId723" w:tooltip="Technologies of the 21- st Century: fortunately" w:history="1">
        <w:r w:rsidRPr="00A01C60">
          <w:rPr>
            <w:rStyle w:val="Hyperlink"/>
            <w:color w:val="auto"/>
            <w:sz w:val="24"/>
            <w:szCs w:val="24"/>
            <w:u w:val="none"/>
            <w:lang w:val="en-US"/>
          </w:rPr>
          <w:t>Fortunately</w:t>
        </w:r>
      </w:hyperlink>
      <w:r w:rsidRPr="00A01C60">
        <w:rPr>
          <w:sz w:val="24"/>
          <w:szCs w:val="24"/>
          <w:lang w:val="en-US"/>
        </w:rPr>
        <w:t>, these risks will depend not only on new technologies but also on social and political choices. That is why all people should realize technol</w:t>
      </w:r>
      <w:r w:rsidRPr="00A01C60">
        <w:rPr>
          <w:sz w:val="24"/>
          <w:szCs w:val="24"/>
          <w:lang w:val="en-US"/>
        </w:rPr>
        <w:softHyphen/>
        <w:t>ogy's po</w:t>
      </w:r>
      <w:hyperlink r:id="rId724" w:tooltip="Глоссарий: tent" w:history="1">
        <w:r w:rsidRPr="00A01C60">
          <w:rPr>
            <w:rStyle w:val="Hyperlink"/>
            <w:color w:val="auto"/>
            <w:sz w:val="24"/>
            <w:szCs w:val="24"/>
            <w:u w:val="none"/>
            <w:lang w:val="en-US"/>
          </w:rPr>
          <w:t>tent</w:t>
        </w:r>
      </w:hyperlink>
      <w:r w:rsidRPr="00A01C60">
        <w:rPr>
          <w:sz w:val="24"/>
          <w:szCs w:val="24"/>
          <w:lang w:val="en-US"/>
        </w:rPr>
        <w:t>ial and be ready to make a choice.</w:t>
      </w:r>
    </w:p>
    <w:p w:rsidR="002C49FA" w:rsidRPr="00A01C60" w:rsidRDefault="002C49FA" w:rsidP="00A01C60">
      <w:pPr>
        <w:textAlignment w:val="baseline"/>
        <w:outlineLvl w:val="2"/>
        <w:rPr>
          <w:lang w:val="en-US"/>
        </w:rPr>
      </w:pPr>
    </w:p>
    <w:p w:rsidR="002C49FA" w:rsidRPr="00A01C60" w:rsidRDefault="002C49FA" w:rsidP="00A01C60">
      <w:pPr>
        <w:widowControl/>
        <w:autoSpaceDE/>
        <w:autoSpaceDN/>
        <w:adjustRightInd/>
        <w:ind w:firstLine="0"/>
        <w:jc w:val="left"/>
        <w:rPr>
          <w:lang w:val="en-US"/>
        </w:rPr>
      </w:pPr>
      <w:r w:rsidRPr="00A01C60">
        <w:rPr>
          <w:lang w:val="en-US"/>
        </w:rPr>
        <w:br w:type="page"/>
      </w:r>
    </w:p>
    <w:p w:rsidR="002C49FA" w:rsidRPr="00D83E70" w:rsidRDefault="002C49FA" w:rsidP="00A01C60">
      <w:pPr>
        <w:jc w:val="center"/>
        <w:outlineLvl w:val="1"/>
        <w:rPr>
          <w:b/>
          <w:bCs/>
        </w:rPr>
      </w:pPr>
      <w:r w:rsidRPr="00D83E70">
        <w:rPr>
          <w:b/>
          <w:bCs/>
        </w:rPr>
        <w:t>Немецкий язык</w:t>
      </w:r>
    </w:p>
    <w:p w:rsidR="002C49FA" w:rsidRDefault="002C49FA" w:rsidP="00A01C60">
      <w:pPr>
        <w:jc w:val="center"/>
        <w:outlineLvl w:val="1"/>
      </w:pPr>
    </w:p>
    <w:p w:rsidR="002C49FA" w:rsidRDefault="002C49FA" w:rsidP="00A01C60">
      <w:pPr>
        <w:jc w:val="center"/>
        <w:outlineLvl w:val="1"/>
        <w:rPr>
          <w:b/>
          <w:bCs/>
        </w:rPr>
      </w:pPr>
      <w:r w:rsidRPr="00A01C60">
        <w:rPr>
          <w:b/>
          <w:bCs/>
        </w:rPr>
        <w:t>Текст к разделу 2  пункт 2.1</w:t>
      </w:r>
    </w:p>
    <w:p w:rsidR="002C49FA" w:rsidRPr="00A01C60" w:rsidRDefault="002C49FA" w:rsidP="00A01C60">
      <w:pPr>
        <w:jc w:val="center"/>
        <w:outlineLvl w:val="1"/>
        <w:rPr>
          <w:b/>
          <w:bCs/>
        </w:rPr>
      </w:pPr>
    </w:p>
    <w:p w:rsidR="002C49FA" w:rsidRPr="00A01C60" w:rsidRDefault="002C49FA" w:rsidP="00A01C60">
      <w:pPr>
        <w:jc w:val="center"/>
        <w:outlineLvl w:val="1"/>
        <w:rPr>
          <w:b/>
          <w:bCs/>
          <w:lang w:val="de-DE"/>
        </w:rPr>
      </w:pPr>
      <w:r w:rsidRPr="00A01C60">
        <w:rPr>
          <w:b/>
          <w:bCs/>
          <w:lang w:val="de-DE"/>
        </w:rPr>
        <w:t>TEXT_MEHRSPRACHIGKEIT – DER MODERNE EUROPÄER SPRICHT 1 + 2</w:t>
      </w:r>
    </w:p>
    <w:p w:rsidR="002C49FA" w:rsidRPr="00A01C60" w:rsidRDefault="002C49FA" w:rsidP="00A01C60">
      <w:pPr>
        <w:rPr>
          <w:lang w:val="de-DE"/>
        </w:rPr>
      </w:pPr>
      <w:r w:rsidRPr="00A01C60">
        <w:rPr>
          <w:lang w:val="de-DE"/>
        </w:rPr>
        <w:t xml:space="preserve">In Europa werden mehr als 60 Sprachen gesprochen. Fast die Hälfte der Europäer spricht allerdings nur eine Sprache – </w:t>
      </w:r>
      <w:hyperlink r:id="rId725"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26"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727" w:tooltip="Wortschatz zum Thema: die Mehrsprachigkeit" w:history="1">
        <w:r w:rsidRPr="00A01C60">
          <w:rPr>
            <w:lang w:val="de-DE"/>
          </w:rPr>
          <w:t>die Mehrsprachigkeit</w:t>
        </w:r>
      </w:hyperlink>
      <w:r w:rsidRPr="00A01C60">
        <w:rPr>
          <w:lang w:val="de-DE"/>
        </w:rPr>
        <w:t xml:space="preserve"> der EU-Bürger zu </w:t>
      </w:r>
      <w:hyperlink r:id="rId728"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729"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30"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31" w:tooltip="Wortschatz zum Thema: erfolgreich" w:history="1">
        <w:r w:rsidRPr="00A01C60">
          <w:rPr>
            <w:lang w:val="de-DE"/>
          </w:rPr>
          <w:t>erfolgreich</w:t>
        </w:r>
      </w:hyperlink>
      <w:r w:rsidRPr="00A01C60">
        <w:rPr>
          <w:lang w:val="de-DE"/>
        </w:rPr>
        <w:t>es Sprachenlernen sei die emotionale Verbundenheit.</w:t>
      </w:r>
    </w:p>
    <w:p w:rsidR="002C49FA" w:rsidRPr="00A01C60" w:rsidRDefault="002C49FA" w:rsidP="00A01C60">
      <w:pPr>
        <w:rPr>
          <w:lang w:val="de-DE"/>
        </w:rPr>
      </w:pPr>
    </w:p>
    <w:p w:rsidR="002C49FA" w:rsidRDefault="002C49FA" w:rsidP="00A01C60">
      <w:pPr>
        <w:jc w:val="center"/>
        <w:rPr>
          <w:b/>
          <w:bCs/>
          <w:lang w:val="de-DE"/>
        </w:rPr>
      </w:pPr>
      <w:r w:rsidRPr="00A01C60">
        <w:rPr>
          <w:b/>
          <w:bCs/>
        </w:rPr>
        <w:t>Раздел</w:t>
      </w:r>
      <w:r w:rsidRPr="00A01C60">
        <w:rPr>
          <w:b/>
          <w:bCs/>
          <w:lang w:val="de-DE"/>
        </w:rPr>
        <w:t xml:space="preserve"> 4 </w:t>
      </w:r>
      <w:r w:rsidRPr="00A01C60">
        <w:rPr>
          <w:b/>
          <w:bCs/>
        </w:rPr>
        <w:t>пункт</w:t>
      </w:r>
      <w:r w:rsidRPr="00A01C60">
        <w:rPr>
          <w:b/>
          <w:bCs/>
          <w:lang w:val="de-DE"/>
        </w:rPr>
        <w:t xml:space="preserve"> 4.1</w:t>
      </w:r>
    </w:p>
    <w:p w:rsidR="002C49FA" w:rsidRPr="00A01C60" w:rsidRDefault="002C49FA" w:rsidP="00A01C60">
      <w:pPr>
        <w:jc w:val="center"/>
        <w:rPr>
          <w:b/>
          <w:bCs/>
          <w:lang w:val="de-DE"/>
        </w:rPr>
      </w:pPr>
    </w:p>
    <w:p w:rsidR="002C49FA" w:rsidRPr="00A01C60" w:rsidRDefault="002C49FA" w:rsidP="00A01C60">
      <w:pPr>
        <w:jc w:val="center"/>
        <w:rPr>
          <w:b/>
          <w:bCs/>
          <w:lang w:val="de-DE"/>
        </w:rPr>
      </w:pPr>
      <w:r w:rsidRPr="00A01C60">
        <w:rPr>
          <w:b/>
          <w:bCs/>
          <w:lang w:val="de-DE"/>
        </w:rPr>
        <w:t>RUSSLAND: EINBLICK IN DIE GEOGRAPHISCHE LAGE</w:t>
      </w:r>
    </w:p>
    <w:p w:rsidR="002C49FA" w:rsidRPr="00A01C60" w:rsidRDefault="002C49FA"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rPr>
          <w:rFonts w:ascii="DejaVu Sans" w:hAnsi="DejaVu Sans" w:cs="DejaVu Sans"/>
        </w:rPr>
        <w:t>ӓ</w:t>
      </w:r>
      <w:r w:rsidRPr="00A01C60">
        <w:rPr>
          <w:lang w:val="de-DE"/>
        </w:rPr>
        <w:t>che betr</w:t>
      </w:r>
      <w:r w:rsidRPr="00A01C60">
        <w:rPr>
          <w:rFonts w:ascii="DejaVu Sans" w:hAnsi="DejaVu Sans" w:cs="DejaVu Sans"/>
        </w:rPr>
        <w:t>ӓ</w:t>
      </w:r>
      <w:r w:rsidRPr="00A01C60">
        <w:rPr>
          <w:lang w:val="de-DE"/>
        </w:rPr>
        <w:t>gt mehr als 17 000 000 km2 und das Land z</w:t>
      </w:r>
      <w:r w:rsidRPr="00A01C60">
        <w:rPr>
          <w:rFonts w:ascii="DejaVu Sans" w:hAnsi="DejaVu Sans" w:cs="DejaVu Sans"/>
        </w:rPr>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2C49FA" w:rsidRPr="00A01C60" w:rsidRDefault="002C49FA"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rPr>
          <w:rFonts w:ascii="DejaVu Sans" w:hAnsi="DejaVu Sans" w:cs="DejaVu Sans"/>
        </w:rPr>
        <w:t>ӓ</w:t>
      </w:r>
      <w:r w:rsidRPr="00A01C60">
        <w:rPr>
          <w:lang w:val="de-DE"/>
        </w:rPr>
        <w:t xml:space="preserve">ten. Größere Minderheitensind die Tataren, die Ukrainer, die Armenier, die Baschkiren, die Deutschen und andere. </w:t>
      </w:r>
    </w:p>
    <w:p w:rsidR="002C49FA" w:rsidRPr="00A01C60" w:rsidRDefault="002C49FA"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2C49FA" w:rsidRPr="00A01C60" w:rsidRDefault="002C49FA" w:rsidP="00A01C60">
      <w:pPr>
        <w:rPr>
          <w:lang w:val="de-DE"/>
        </w:rPr>
      </w:pPr>
      <w:r w:rsidRPr="00A01C60">
        <w:rPr>
          <w:lang w:val="de-DE"/>
        </w:rPr>
        <w:t xml:space="preserve"> 4. Russland ist das Land der Flüsse. In Russland befinden sich einige der l</w:t>
      </w:r>
      <w:r w:rsidRPr="00A01C60">
        <w:rPr>
          <w:rFonts w:ascii="DejaVu Sans" w:hAnsi="DejaVu Sans" w:cs="DejaVu Sans"/>
        </w:rPr>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rPr>
          <w:rFonts w:ascii="DejaVu Sans" w:hAnsi="DejaVu Sans" w:cs="DejaVu Sans"/>
        </w:rPr>
        <w:t>ӓ</w:t>
      </w:r>
      <w:r w:rsidRPr="00A01C60">
        <w:rPr>
          <w:lang w:val="de-DE"/>
        </w:rPr>
        <w:t>ische Fluss ist die Wolga. Unser Land ist reich an Seen. Diebedeutendsten Gebirge Russlands sind das Uralgebirge, der Kaukasus und der Altai. DieWestsibirische Ebene ist eine der größten auf der Erde.</w:t>
      </w:r>
    </w:p>
    <w:p w:rsidR="002C49FA" w:rsidRPr="00A01C60" w:rsidRDefault="002C49FA"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rPr>
          <w:rFonts w:ascii="DejaVu Sans" w:hAnsi="DejaVu Sans" w:cs="DejaVu Sans"/>
        </w:rPr>
        <w:t>ӓ</w:t>
      </w:r>
      <w:r w:rsidRPr="00A01C60">
        <w:rPr>
          <w:lang w:val="de-DE"/>
        </w:rPr>
        <w:t>lteste Region ist Jakutien. Die Wintertemperaturen liegen hier bei 70 Grad K</w:t>
      </w:r>
      <w:r w:rsidRPr="00A01C60">
        <w:rPr>
          <w:rFonts w:ascii="DejaVu Sans" w:hAnsi="DejaVu Sans" w:cs="DejaVu Sans"/>
        </w:rPr>
        <w:t>ӓ</w:t>
      </w:r>
      <w:r w:rsidRPr="00A01C60">
        <w:rPr>
          <w:lang w:val="de-DE"/>
        </w:rPr>
        <w:t>lte. An der Schwarzmeerküste herrscht subtropisches Klima. Etwa zwei Drittel der Fl</w:t>
      </w:r>
      <w:r w:rsidRPr="00A01C60">
        <w:rPr>
          <w:rFonts w:ascii="DejaVu Sans" w:hAnsi="DejaVu Sans" w:cs="DejaVu Sans"/>
        </w:rPr>
        <w:t>ӓ</w:t>
      </w:r>
      <w:r w:rsidRPr="00A01C60">
        <w:rPr>
          <w:lang w:val="de-DE"/>
        </w:rPr>
        <w:t>che Russlands sind mit Wald bedeckt.Tundra, Sümpfe, Seen und Hochgebirge nehmen ein Viertel seiner Fl</w:t>
      </w:r>
      <w:r w:rsidRPr="00A01C60">
        <w:rPr>
          <w:rFonts w:ascii="DejaVu Sans" w:hAnsi="DejaVu Sans" w:cs="DejaVu Sans"/>
        </w:rPr>
        <w:t>ӓ</w:t>
      </w:r>
      <w:r w:rsidRPr="00A01C60">
        <w:rPr>
          <w:lang w:val="de-DE"/>
        </w:rPr>
        <w:t>che ein. Im Land gibt es 11 Zeitzonen.</w:t>
      </w:r>
    </w:p>
    <w:p w:rsidR="002C49FA" w:rsidRPr="00A01C60" w:rsidRDefault="002C49FA" w:rsidP="00A01C60">
      <w:pPr>
        <w:rPr>
          <w:lang w:val="de-DE"/>
        </w:rPr>
      </w:pPr>
      <w:r w:rsidRPr="00A01C60">
        <w:rPr>
          <w:lang w:val="de-DE"/>
        </w:rPr>
        <w:t>6. Das polare Klima an der Nordküste Russlands ist Lebensraum für Polarb</w:t>
      </w:r>
      <w:r w:rsidRPr="00A01C60">
        <w:rPr>
          <w:rFonts w:ascii="DejaVu Sans" w:hAnsi="DejaVu Sans" w:cs="DejaVu Sans"/>
        </w:rPr>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rPr>
          <w:rFonts w:ascii="DejaVu Sans" w:hAnsi="DejaVu Sans" w:cs="DejaVu Sans"/>
        </w:rPr>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2C49FA" w:rsidRPr="00A01C60" w:rsidRDefault="002C49FA" w:rsidP="00A01C60">
      <w:pPr>
        <w:rPr>
          <w:lang w:val="de-DE"/>
        </w:rPr>
      </w:pPr>
    </w:p>
    <w:p w:rsidR="002C49FA" w:rsidRDefault="002C49FA" w:rsidP="00A01C60">
      <w:pPr>
        <w:jc w:val="center"/>
        <w:rPr>
          <w:b/>
          <w:bCs/>
          <w:lang w:val="de-DE"/>
        </w:rPr>
      </w:pPr>
      <w:r w:rsidRPr="00A01C60">
        <w:rPr>
          <w:b/>
          <w:bCs/>
        </w:rPr>
        <w:t>Раздел</w:t>
      </w:r>
      <w:r w:rsidRPr="00A01C60">
        <w:rPr>
          <w:b/>
          <w:bCs/>
          <w:lang w:val="de-DE"/>
        </w:rPr>
        <w:t xml:space="preserve"> 5 </w:t>
      </w:r>
      <w:r w:rsidRPr="00A01C60">
        <w:rPr>
          <w:b/>
          <w:bCs/>
        </w:rPr>
        <w:t>пункт</w:t>
      </w:r>
      <w:r w:rsidRPr="00A01C60">
        <w:rPr>
          <w:b/>
          <w:bCs/>
          <w:lang w:val="de-DE"/>
        </w:rPr>
        <w:t xml:space="preserve"> 5.1</w:t>
      </w:r>
    </w:p>
    <w:p w:rsidR="002C49FA" w:rsidRPr="00A01C60" w:rsidRDefault="002C49FA" w:rsidP="00A01C60">
      <w:pPr>
        <w:jc w:val="center"/>
        <w:rPr>
          <w:b/>
          <w:bCs/>
          <w:lang w:val="de-DE"/>
        </w:rPr>
      </w:pPr>
    </w:p>
    <w:p w:rsidR="002C49FA" w:rsidRPr="00A01C60" w:rsidRDefault="002C49FA" w:rsidP="00A01C60">
      <w:pPr>
        <w:jc w:val="center"/>
        <w:rPr>
          <w:b/>
          <w:bCs/>
          <w:lang w:val="de-DE"/>
        </w:rPr>
      </w:pPr>
      <w:r w:rsidRPr="00A01C60">
        <w:rPr>
          <w:b/>
          <w:bCs/>
          <w:lang w:val="de-DE"/>
        </w:rPr>
        <w:t xml:space="preserve">DEUTSCHLAND </w:t>
      </w:r>
    </w:p>
    <w:p w:rsidR="002C49FA" w:rsidRPr="00A01C60" w:rsidRDefault="002C49FA"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2C49FA" w:rsidRPr="00A01C60" w:rsidRDefault="002C49FA"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2C49FA" w:rsidRPr="00A01C60" w:rsidRDefault="002C49FA"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2C49FA" w:rsidRPr="00A01C60" w:rsidRDefault="002C49FA"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2C49FA" w:rsidRPr="00A01C60" w:rsidRDefault="002C49FA" w:rsidP="00A01C60">
      <w:pPr>
        <w:rPr>
          <w:lang w:val="de-DE"/>
        </w:rPr>
      </w:pPr>
    </w:p>
    <w:p w:rsidR="002C49FA" w:rsidRDefault="002C49FA" w:rsidP="00A01C60">
      <w:pPr>
        <w:jc w:val="center"/>
        <w:rPr>
          <w:b/>
          <w:bCs/>
          <w:lang w:val="de-DE"/>
        </w:rPr>
      </w:pPr>
      <w:r w:rsidRPr="00A01C60">
        <w:rPr>
          <w:b/>
          <w:bCs/>
        </w:rPr>
        <w:t>Раздел</w:t>
      </w:r>
      <w:r w:rsidRPr="00A01C60">
        <w:rPr>
          <w:b/>
          <w:bCs/>
          <w:lang w:val="de-DE"/>
        </w:rPr>
        <w:t xml:space="preserve"> 6 </w:t>
      </w:r>
      <w:r w:rsidRPr="00A01C60">
        <w:rPr>
          <w:b/>
          <w:bCs/>
        </w:rPr>
        <w:t>пункт</w:t>
      </w:r>
      <w:r w:rsidRPr="00A01C60">
        <w:rPr>
          <w:b/>
          <w:bCs/>
          <w:lang w:val="de-DE"/>
        </w:rPr>
        <w:t xml:space="preserve"> 6.1</w:t>
      </w:r>
    </w:p>
    <w:p w:rsidR="002C49FA" w:rsidRPr="00A01C60" w:rsidRDefault="002C49FA" w:rsidP="00A01C60">
      <w:pPr>
        <w:jc w:val="center"/>
        <w:rPr>
          <w:b/>
          <w:bCs/>
          <w:lang w:val="de-DE"/>
        </w:rPr>
      </w:pPr>
    </w:p>
    <w:p w:rsidR="002C49FA" w:rsidRPr="00A01C60" w:rsidRDefault="002C49FA" w:rsidP="00A01C60">
      <w:pPr>
        <w:jc w:val="center"/>
        <w:rPr>
          <w:b/>
          <w:bCs/>
          <w:lang w:val="de-DE"/>
        </w:rPr>
      </w:pPr>
      <w:r w:rsidRPr="00A01C60">
        <w:rPr>
          <w:b/>
          <w:bCs/>
          <w:lang w:val="de-DE"/>
        </w:rPr>
        <w:t>MAGNITOGORSKER METALLURGISCHES KOMBINAT</w:t>
      </w:r>
    </w:p>
    <w:p w:rsidR="002C49FA" w:rsidRPr="00A01C60" w:rsidRDefault="002C49FA"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2C49FA" w:rsidRPr="00A01C60" w:rsidRDefault="002C49FA"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2C49FA" w:rsidRPr="00A01C60" w:rsidRDefault="002C49FA"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2C49FA" w:rsidRPr="00A01C60" w:rsidRDefault="002C49FA"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C49FA" w:rsidRPr="00A01C60" w:rsidRDefault="002C49FA"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2C49FA" w:rsidRPr="00A01C60" w:rsidRDefault="002C49FA"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C49FA" w:rsidRPr="00A01C60" w:rsidRDefault="002C49FA"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2C49FA" w:rsidRPr="00A01C60" w:rsidRDefault="002C49FA" w:rsidP="00A01C60">
      <w:pPr>
        <w:rPr>
          <w:lang w:val="de-DE"/>
        </w:rPr>
      </w:pPr>
      <w:r w:rsidRPr="00A01C60">
        <w:rPr>
          <w:lang w:val="de-DE"/>
        </w:rPr>
        <w:t>Korporative Strategie besteht in hoher Wert der MMK Group dank stabiler Entwicklung, Effizienz und Wirksamkeit.</w:t>
      </w:r>
    </w:p>
    <w:p w:rsidR="002C49FA" w:rsidRPr="00A01C60" w:rsidRDefault="002C49FA" w:rsidP="00A01C60">
      <w:pPr>
        <w:rPr>
          <w:lang w:val="de-DE"/>
        </w:rPr>
      </w:pPr>
    </w:p>
    <w:p w:rsidR="002C49FA" w:rsidRDefault="002C49FA" w:rsidP="00A01C60">
      <w:pPr>
        <w:jc w:val="center"/>
        <w:rPr>
          <w:b/>
          <w:bCs/>
          <w:lang w:val="de-DE"/>
        </w:rPr>
      </w:pPr>
      <w:r w:rsidRPr="00A01C60">
        <w:rPr>
          <w:b/>
          <w:bCs/>
        </w:rPr>
        <w:t>Раздел</w:t>
      </w:r>
      <w:r w:rsidRPr="00A01C60">
        <w:rPr>
          <w:b/>
          <w:bCs/>
          <w:lang w:val="de-DE"/>
        </w:rPr>
        <w:t xml:space="preserve"> 6 </w:t>
      </w:r>
      <w:r w:rsidRPr="00A01C60">
        <w:rPr>
          <w:b/>
          <w:bCs/>
        </w:rPr>
        <w:t>пункт</w:t>
      </w:r>
      <w:r w:rsidRPr="00A01C60">
        <w:rPr>
          <w:b/>
          <w:bCs/>
          <w:lang w:val="de-DE"/>
        </w:rPr>
        <w:t xml:space="preserve"> 6.4</w:t>
      </w:r>
    </w:p>
    <w:p w:rsidR="002C49FA" w:rsidRPr="00A01C60" w:rsidRDefault="002C49FA" w:rsidP="00A01C60">
      <w:pPr>
        <w:jc w:val="center"/>
        <w:rPr>
          <w:b/>
          <w:bCs/>
          <w:lang w:val="de-DE"/>
        </w:rPr>
      </w:pPr>
    </w:p>
    <w:p w:rsidR="002C49FA" w:rsidRPr="00A01C60" w:rsidRDefault="002C49FA" w:rsidP="00A01C60">
      <w:pPr>
        <w:jc w:val="center"/>
        <w:rPr>
          <w:b/>
          <w:bCs/>
          <w:lang w:val="de-DE"/>
        </w:rPr>
      </w:pPr>
      <w:r w:rsidRPr="00A01C60">
        <w:rPr>
          <w:b/>
          <w:bCs/>
          <w:lang w:val="de-DE"/>
        </w:rPr>
        <w:t>WALDSTERBEN</w:t>
      </w:r>
    </w:p>
    <w:p w:rsidR="002C49FA" w:rsidRPr="00A01C60" w:rsidRDefault="002C49FA"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C49FA" w:rsidRPr="00A01C60" w:rsidRDefault="002C49FA"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2C49FA" w:rsidRPr="00A01C60" w:rsidRDefault="002C49FA"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2C49FA" w:rsidRPr="00A01C60" w:rsidRDefault="002C49FA"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2C49FA" w:rsidRPr="00A01C60" w:rsidRDefault="002C49FA"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2C49FA" w:rsidRPr="00A01C60" w:rsidRDefault="002C49FA"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2C49FA" w:rsidRPr="00A01C60" w:rsidRDefault="002C49FA"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2C49FA" w:rsidRPr="00A01C60" w:rsidRDefault="002C49FA"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2C49FA" w:rsidRPr="00A01C60" w:rsidRDefault="002C49FA"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2C49FA" w:rsidRPr="00A01C60" w:rsidRDefault="002C49FA"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2C49FA" w:rsidRPr="00A01C60" w:rsidRDefault="002C49FA"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2C49FA" w:rsidRPr="00A01C60" w:rsidRDefault="002C49FA" w:rsidP="00A01C60">
      <w:pPr>
        <w:rPr>
          <w:lang w:val="de-DE"/>
        </w:rPr>
      </w:pPr>
    </w:p>
    <w:p w:rsidR="002C49FA" w:rsidRDefault="002C49FA" w:rsidP="00A01C60">
      <w:pPr>
        <w:jc w:val="center"/>
        <w:rPr>
          <w:b/>
          <w:bCs/>
          <w:lang w:val="de-DE"/>
        </w:rPr>
      </w:pPr>
      <w:r w:rsidRPr="00A01C60">
        <w:rPr>
          <w:b/>
          <w:bCs/>
        </w:rPr>
        <w:t>Раздел</w:t>
      </w:r>
      <w:r w:rsidRPr="00A01C60">
        <w:rPr>
          <w:b/>
          <w:bCs/>
          <w:lang w:val="de-DE"/>
        </w:rPr>
        <w:t xml:space="preserve"> 7 </w:t>
      </w:r>
      <w:r w:rsidRPr="00A01C60">
        <w:rPr>
          <w:b/>
          <w:bCs/>
        </w:rPr>
        <w:t>пункт</w:t>
      </w:r>
      <w:r w:rsidRPr="00A01C60">
        <w:rPr>
          <w:b/>
          <w:bCs/>
          <w:lang w:val="de-DE"/>
        </w:rPr>
        <w:t xml:space="preserve"> 7.1</w:t>
      </w:r>
    </w:p>
    <w:p w:rsidR="002C49FA" w:rsidRPr="00A01C60" w:rsidRDefault="002C49FA" w:rsidP="00A01C60">
      <w:pPr>
        <w:jc w:val="center"/>
        <w:rPr>
          <w:b/>
          <w:bCs/>
          <w:lang w:val="de-DE"/>
        </w:rPr>
      </w:pPr>
    </w:p>
    <w:p w:rsidR="002C49FA" w:rsidRPr="00A01C60" w:rsidRDefault="002C49FA" w:rsidP="00A01C60">
      <w:pPr>
        <w:jc w:val="center"/>
        <w:rPr>
          <w:b/>
          <w:bCs/>
          <w:lang w:val="de-DE"/>
        </w:rPr>
      </w:pPr>
      <w:r w:rsidRPr="00A01C60">
        <w:rPr>
          <w:b/>
          <w:bCs/>
          <w:lang w:val="de-DE"/>
        </w:rPr>
        <w:t>IN DER WELT DES COMPUTERS</w:t>
      </w:r>
    </w:p>
    <w:p w:rsidR="002C49FA" w:rsidRPr="00A01C60" w:rsidRDefault="002C49FA"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2C49FA" w:rsidRPr="00A01C60" w:rsidRDefault="002C49FA"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2C49FA" w:rsidRPr="00A01C60" w:rsidRDefault="002C49FA"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2C49FA" w:rsidRPr="00A01C60" w:rsidRDefault="002C49FA"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C49FA" w:rsidRPr="00A01C60" w:rsidRDefault="002C49FA"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C49FA" w:rsidRPr="00A01C60" w:rsidRDefault="002C49FA"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2C49FA" w:rsidRPr="00A01C60" w:rsidRDefault="002C49FA"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2C49FA" w:rsidRPr="00A01C60" w:rsidRDefault="002C49FA" w:rsidP="00A01C60">
      <w:pPr>
        <w:rPr>
          <w:lang w:val="de-DE"/>
        </w:rPr>
      </w:pPr>
    </w:p>
    <w:p w:rsidR="002C49FA" w:rsidRPr="00114984" w:rsidRDefault="002C49FA" w:rsidP="00A01C60">
      <w:pPr>
        <w:ind w:firstLine="709"/>
        <w:rPr>
          <w:b/>
          <w:bCs/>
          <w:lang w:val="de-DE"/>
        </w:rPr>
      </w:pPr>
      <w:r w:rsidRPr="00114984">
        <w:rPr>
          <w:b/>
          <w:bCs/>
          <w:lang w:val="de-DE"/>
        </w:rPr>
        <w:t>Hinweise zum Ausfüllen des Lebenslaufs.</w:t>
      </w:r>
    </w:p>
    <w:p w:rsidR="002C49FA" w:rsidRPr="00114984" w:rsidRDefault="002C49FA"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2C49FA" w:rsidRPr="00114984" w:rsidRDefault="002C49FA"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2C49FA" w:rsidRPr="00114984" w:rsidRDefault="002C49FA" w:rsidP="00A01C60">
      <w:pPr>
        <w:ind w:firstLine="709"/>
        <w:rPr>
          <w:spacing w:val="30"/>
        </w:rPr>
      </w:pPr>
      <w:r w:rsidRPr="00114984">
        <w:rPr>
          <w:spacing w:val="30"/>
        </w:rPr>
        <w:t>• когда и в каком учебном заведении обучался до поступления,</w:t>
      </w:r>
    </w:p>
    <w:p w:rsidR="002C49FA" w:rsidRPr="00114984" w:rsidRDefault="002C49FA" w:rsidP="00A01C60">
      <w:pPr>
        <w:ind w:firstLine="709"/>
        <w:rPr>
          <w:spacing w:val="30"/>
        </w:rPr>
      </w:pPr>
      <w:r w:rsidRPr="00114984">
        <w:rPr>
          <w:spacing w:val="30"/>
        </w:rPr>
        <w:t>• какие видами спорта занимался,</w:t>
      </w:r>
    </w:p>
    <w:p w:rsidR="002C49FA" w:rsidRPr="00114984" w:rsidRDefault="002C49FA" w:rsidP="00A01C60">
      <w:pPr>
        <w:ind w:firstLine="709"/>
        <w:rPr>
          <w:spacing w:val="30"/>
        </w:rPr>
      </w:pPr>
      <w:r w:rsidRPr="00114984">
        <w:rPr>
          <w:spacing w:val="30"/>
        </w:rPr>
        <w:t>• какой иностранный язык изучал в школе,</w:t>
      </w:r>
    </w:p>
    <w:p w:rsidR="002C49FA" w:rsidRPr="00114984" w:rsidRDefault="002C49FA"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2C49FA" w:rsidRPr="00114984" w:rsidRDefault="002C49FA" w:rsidP="00A01C60">
      <w:pPr>
        <w:ind w:firstLine="709"/>
        <w:rPr>
          <w:spacing w:val="30"/>
        </w:rPr>
      </w:pPr>
      <w:r w:rsidRPr="00114984">
        <w:rPr>
          <w:spacing w:val="30"/>
        </w:rPr>
        <w:t>• имеются</w:t>
      </w:r>
      <w:r w:rsidRPr="00114984">
        <w:rPr>
          <w:spacing w:val="30"/>
          <w:lang w:val="en-US"/>
        </w:rPr>
        <w:t> </w:t>
      </w:r>
      <w:r w:rsidRPr="00114984">
        <w:rPr>
          <w:spacing w:val="30"/>
        </w:rPr>
        <w:t>ли ближайшие родственники проживающие за границей,</w:t>
      </w:r>
    </w:p>
    <w:p w:rsidR="002C49FA" w:rsidRPr="00114984" w:rsidRDefault="002C49FA"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2C49FA" w:rsidRPr="00114984" w:rsidRDefault="002C49FA" w:rsidP="00A01C60">
      <w:pPr>
        <w:ind w:firstLine="709"/>
        <w:rPr>
          <w:spacing w:val="30"/>
        </w:rPr>
      </w:pPr>
      <w:r w:rsidRPr="00114984">
        <w:rPr>
          <w:spacing w:val="30"/>
        </w:rPr>
        <w:t>• указать постоянное место жительства.</w:t>
      </w:r>
    </w:p>
    <w:p w:rsidR="002C49FA" w:rsidRPr="00114984" w:rsidRDefault="002C49FA" w:rsidP="00A01C60">
      <w:pPr>
        <w:ind w:firstLine="709"/>
        <w:rPr>
          <w:spacing w:val="30"/>
        </w:rPr>
      </w:pPr>
      <w:r w:rsidRPr="00114984">
        <w:rPr>
          <w:spacing w:val="30"/>
        </w:rPr>
        <w:t>Автобиография подписывается с указанием даты написания.</w:t>
      </w:r>
    </w:p>
    <w:p w:rsidR="002C49FA" w:rsidRPr="00A01C60" w:rsidRDefault="002C49FA" w:rsidP="00A01C60">
      <w:pPr>
        <w:rPr>
          <w:b/>
          <w:bCs/>
        </w:rPr>
      </w:pPr>
    </w:p>
    <w:p w:rsidR="002C49FA" w:rsidRPr="00A01C60" w:rsidRDefault="002C49FA" w:rsidP="00A01C60">
      <w:pPr>
        <w:rPr>
          <w:b/>
          <w:bCs/>
          <w:lang w:val="de-DE"/>
        </w:rPr>
      </w:pPr>
      <w:r w:rsidRPr="00A01C60">
        <w:rPr>
          <w:b/>
          <w:bCs/>
        </w:rPr>
        <w:t>Пример</w:t>
      </w:r>
      <w:r w:rsidRPr="00A01C60">
        <w:rPr>
          <w:b/>
          <w:bCs/>
          <w:lang w:val="de-DE"/>
        </w:rPr>
        <w:t>:</w:t>
      </w:r>
    </w:p>
    <w:p w:rsidR="002C49FA" w:rsidRPr="00A01C60" w:rsidRDefault="002C49FA" w:rsidP="00A01C60">
      <w:pPr>
        <w:jc w:val="center"/>
        <w:rPr>
          <w:b/>
          <w:bCs/>
          <w:i/>
          <w:iCs/>
          <w:spacing w:val="40"/>
          <w:lang w:val="de-DE"/>
        </w:rPr>
      </w:pPr>
      <w:r w:rsidRPr="00A01C60">
        <w:rPr>
          <w:b/>
          <w:bCs/>
          <w:i/>
          <w:iCs/>
          <w:spacing w:val="40"/>
          <w:lang w:val="de-DE"/>
        </w:rPr>
        <w:t>Lebenslauf</w:t>
      </w:r>
    </w:p>
    <w:p w:rsidR="002C49FA" w:rsidRPr="00A01C60" w:rsidRDefault="002C49FA" w:rsidP="00A01C60">
      <w:pPr>
        <w:tabs>
          <w:tab w:val="left" w:pos="7089"/>
          <w:tab w:val="left" w:pos="7372"/>
          <w:tab w:val="left" w:pos="7656"/>
          <w:tab w:val="left" w:pos="7939"/>
          <w:tab w:val="left" w:pos="8506"/>
        </w:tabs>
        <w:rPr>
          <w:b/>
          <w:bCs/>
          <w:lang w:val="de-DE"/>
        </w:rPr>
      </w:pPr>
      <w:r w:rsidRPr="00A01C60">
        <w:rPr>
          <w:b/>
          <w:bCs/>
          <w:lang w:val="de-DE"/>
        </w:rPr>
        <w:t>Persönliche Daten</w:t>
      </w:r>
    </w:p>
    <w:p w:rsidR="002C49FA" w:rsidRPr="00A01C60" w:rsidRDefault="002C49FA" w:rsidP="00A01C60">
      <w:pPr>
        <w:tabs>
          <w:tab w:val="left" w:pos="8505"/>
        </w:tabs>
        <w:rPr>
          <w:lang w:val="de-DE"/>
        </w:rPr>
      </w:pPr>
      <w:r w:rsidRPr="00A01C60">
        <w:rPr>
          <w:lang w:val="de-DE"/>
        </w:rPr>
        <w:t>Name:                                       Iwan Iwanov</w:t>
      </w:r>
    </w:p>
    <w:p w:rsidR="002C49FA" w:rsidRPr="00A01C60" w:rsidRDefault="002C49FA" w:rsidP="00A01C60">
      <w:pPr>
        <w:tabs>
          <w:tab w:val="left" w:pos="8505"/>
        </w:tabs>
        <w:rPr>
          <w:lang w:val="de-DE"/>
        </w:rPr>
      </w:pPr>
      <w:r w:rsidRPr="00A01C60">
        <w:rPr>
          <w:lang w:val="de-DE"/>
        </w:rPr>
        <w:t>Geburtsdatum:                          16.02.1979</w:t>
      </w:r>
    </w:p>
    <w:p w:rsidR="002C49FA" w:rsidRPr="00A01C60" w:rsidRDefault="002C49FA" w:rsidP="00A01C60">
      <w:pPr>
        <w:tabs>
          <w:tab w:val="left" w:pos="8505"/>
        </w:tabs>
        <w:rPr>
          <w:lang w:val="de-DE"/>
        </w:rPr>
      </w:pPr>
      <w:r w:rsidRPr="00A01C60">
        <w:rPr>
          <w:lang w:val="de-DE"/>
        </w:rPr>
        <w:t>Geburtsort:                                Rostov</w:t>
      </w:r>
    </w:p>
    <w:p w:rsidR="002C49FA" w:rsidRPr="00A01C60" w:rsidRDefault="002C49FA" w:rsidP="00A01C60">
      <w:pPr>
        <w:tabs>
          <w:tab w:val="left" w:pos="8505"/>
        </w:tabs>
        <w:rPr>
          <w:lang w:val="de-DE"/>
        </w:rPr>
      </w:pPr>
      <w:r w:rsidRPr="00A01C60">
        <w:rPr>
          <w:lang w:val="de-DE"/>
        </w:rPr>
        <w:t>Staatsangehörigkeit:                  Russische Föderation</w:t>
      </w:r>
    </w:p>
    <w:p w:rsidR="002C49FA" w:rsidRPr="00A01C60" w:rsidRDefault="002C49FA" w:rsidP="00A01C60">
      <w:pPr>
        <w:rPr>
          <w:lang w:val="de-DE"/>
        </w:rPr>
      </w:pPr>
    </w:p>
    <w:p w:rsidR="002C49FA" w:rsidRPr="00A01C60" w:rsidRDefault="002C49FA" w:rsidP="00A01C60">
      <w:pPr>
        <w:tabs>
          <w:tab w:val="left" w:pos="7089"/>
          <w:tab w:val="left" w:pos="7372"/>
          <w:tab w:val="left" w:pos="7656"/>
          <w:tab w:val="left" w:pos="7939"/>
          <w:tab w:val="left" w:pos="8506"/>
        </w:tabs>
        <w:rPr>
          <w:b/>
          <w:bCs/>
          <w:lang w:val="de-DE"/>
        </w:rPr>
      </w:pPr>
      <w:r w:rsidRPr="00A01C60">
        <w:rPr>
          <w:b/>
          <w:bCs/>
          <w:lang w:val="de-DE"/>
        </w:rPr>
        <w:t>Schulbildung</w:t>
      </w:r>
    </w:p>
    <w:p w:rsidR="002C49FA" w:rsidRPr="00A01C60" w:rsidRDefault="002C49FA"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2C49FA" w:rsidRPr="00A01C60" w:rsidRDefault="002C49FA"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2C49FA" w:rsidRPr="00A01C60" w:rsidRDefault="002C49FA" w:rsidP="00A01C60">
      <w:pPr>
        <w:rPr>
          <w:lang w:val="de-DE"/>
        </w:rPr>
      </w:pPr>
    </w:p>
    <w:p w:rsidR="002C49FA" w:rsidRPr="00A01C60" w:rsidRDefault="002C49FA"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2C49FA" w:rsidRPr="00A01C60" w:rsidRDefault="002C49FA" w:rsidP="00A01C60">
      <w:pPr>
        <w:pBdr>
          <w:top w:val="single" w:sz="4" w:space="1" w:color="000000"/>
        </w:pBdr>
        <w:tabs>
          <w:tab w:val="left" w:pos="2977"/>
          <w:tab w:val="left" w:pos="7372"/>
          <w:tab w:val="left" w:pos="7656"/>
        </w:tabs>
        <w:rPr>
          <w:lang w:val="de-DE"/>
        </w:rPr>
      </w:pPr>
    </w:p>
    <w:p w:rsidR="002C49FA" w:rsidRPr="00A01C60" w:rsidRDefault="002C49FA"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2C49FA" w:rsidRPr="00A01C60" w:rsidRDefault="002C49FA" w:rsidP="00A01C60">
      <w:pPr>
        <w:tabs>
          <w:tab w:val="left" w:pos="3260"/>
          <w:tab w:val="left" w:pos="8505"/>
        </w:tabs>
        <w:rPr>
          <w:lang w:val="de-DE"/>
        </w:rPr>
      </w:pPr>
    </w:p>
    <w:p w:rsidR="002C49FA" w:rsidRPr="00A01C60" w:rsidRDefault="002C49FA"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2C49FA" w:rsidRPr="00A01C60" w:rsidRDefault="002C49FA" w:rsidP="00A01C60">
      <w:pPr>
        <w:pBdr>
          <w:top w:val="single" w:sz="4" w:space="1" w:color="000000"/>
        </w:pBdr>
        <w:tabs>
          <w:tab w:val="left" w:pos="2977"/>
          <w:tab w:val="left" w:pos="7372"/>
          <w:tab w:val="left" w:pos="7656"/>
        </w:tabs>
        <w:rPr>
          <w:lang w:val="de-DE"/>
        </w:rPr>
      </w:pPr>
    </w:p>
    <w:p w:rsidR="002C49FA" w:rsidRPr="00A01C60" w:rsidRDefault="002C49FA"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2C49FA" w:rsidRPr="00A01C60" w:rsidRDefault="002C49FA" w:rsidP="00A01C60">
      <w:pPr>
        <w:tabs>
          <w:tab w:val="left" w:pos="3260"/>
          <w:tab w:val="left" w:pos="8505"/>
        </w:tabs>
        <w:rPr>
          <w:lang w:val="de-DE"/>
        </w:rPr>
      </w:pPr>
    </w:p>
    <w:p w:rsidR="002C49FA" w:rsidRPr="00A01C60" w:rsidRDefault="002C49FA"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2C49FA" w:rsidRPr="00A01C60" w:rsidRDefault="002C49FA" w:rsidP="00BF0219">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rsidR="002C49FA" w:rsidRPr="00A01C60" w:rsidRDefault="002C49FA" w:rsidP="00A01C60">
      <w:pPr>
        <w:rPr>
          <w:b/>
          <w:bCs/>
        </w:rPr>
      </w:pPr>
      <w:r w:rsidRPr="00A01C60">
        <w:rPr>
          <w:b/>
          <w:bCs/>
          <w:lang w:val="en-US"/>
        </w:rPr>
        <w:t>05.12.2010, Unterschrift</w:t>
      </w:r>
    </w:p>
    <w:p w:rsidR="002C49FA" w:rsidRPr="00A01C60" w:rsidRDefault="002C49FA" w:rsidP="00A01C60">
      <w:pPr>
        <w:ind w:firstLine="709"/>
        <w:rPr>
          <w:b/>
          <w:bCs/>
        </w:rPr>
      </w:pPr>
    </w:p>
    <w:p w:rsidR="002C49FA" w:rsidRPr="00A01C60" w:rsidRDefault="002C49FA" w:rsidP="00A01C60">
      <w:pPr>
        <w:ind w:firstLine="709"/>
        <w:rPr>
          <w:b/>
          <w:bCs/>
        </w:rPr>
      </w:pPr>
      <w:r w:rsidRPr="00A01C60">
        <w:rPr>
          <w:b/>
          <w:bCs/>
        </w:rPr>
        <w:t>Оформление конверта для письма в Германию</w:t>
      </w:r>
    </w:p>
    <w:p w:rsidR="002C49FA" w:rsidRPr="00A01C60" w:rsidRDefault="002C49FA" w:rsidP="00A01C60">
      <w:pPr>
        <w:ind w:firstLine="709"/>
      </w:pPr>
    </w:p>
    <w:p w:rsidR="002C49FA" w:rsidRPr="00A01C60" w:rsidRDefault="002C49FA" w:rsidP="00A01C60">
      <w:pPr>
        <w:ind w:firstLine="709"/>
      </w:pPr>
      <w:r w:rsidRPr="00A01C60">
        <w:t>Конверт для письма на немецком языке оформляется по следующим правилам:</w:t>
      </w:r>
    </w:p>
    <w:p w:rsidR="002C49FA" w:rsidRPr="00A01C60" w:rsidRDefault="002C49FA" w:rsidP="00A01C60">
      <w:pPr>
        <w:shd w:val="clear" w:color="auto" w:fill="FCF7EE"/>
        <w:ind w:firstLine="709"/>
      </w:pPr>
      <w:r w:rsidRPr="005501CD">
        <w:rPr>
          <w:noProof/>
        </w:rPr>
        <w:pict>
          <v:shape id="Рисунок 1" o:spid="_x0000_i1028" type="#_x0000_t75" style="width:350.25pt;height:177pt;visibility:visible" filled="t">
            <v:imagedata r:id="rId732" o:title=""/>
          </v:shape>
        </w:pict>
      </w:r>
    </w:p>
    <w:p w:rsidR="002C49FA" w:rsidRPr="00A01C60" w:rsidRDefault="002C49FA" w:rsidP="00A01C60">
      <w:pPr>
        <w:shd w:val="clear" w:color="auto" w:fill="FCF7EE"/>
        <w:ind w:firstLine="709"/>
      </w:pPr>
    </w:p>
    <w:p w:rsidR="002C49FA" w:rsidRPr="00A01C60" w:rsidRDefault="002C49FA" w:rsidP="00A01C60">
      <w:pPr>
        <w:shd w:val="clear" w:color="auto" w:fill="FCF7EE"/>
        <w:ind w:firstLine="709"/>
      </w:pPr>
      <w:r w:rsidRPr="00A01C60">
        <w:t>Слева вверху пишется адрес отправителя латиницей в следующем порядке:</w:t>
      </w:r>
    </w:p>
    <w:p w:rsidR="002C49FA" w:rsidRPr="00A01C60" w:rsidRDefault="002C49FA" w:rsidP="00A01C60">
      <w:pPr>
        <w:shd w:val="clear" w:color="auto" w:fill="FCF7EE"/>
        <w:ind w:firstLine="709"/>
        <w:rPr>
          <w:i/>
          <w:iCs/>
        </w:rPr>
      </w:pPr>
      <w:r w:rsidRPr="00A01C60">
        <w:rPr>
          <w:i/>
          <w:iCs/>
        </w:rPr>
        <w:t>Имя Фамилия (в именительном падеже)</w:t>
      </w:r>
    </w:p>
    <w:p w:rsidR="002C49FA" w:rsidRPr="00A01C60" w:rsidRDefault="002C49FA" w:rsidP="00A01C60">
      <w:pPr>
        <w:shd w:val="clear" w:color="auto" w:fill="FCF7EE"/>
        <w:ind w:firstLine="709"/>
        <w:rPr>
          <w:i/>
          <w:iCs/>
        </w:rPr>
      </w:pPr>
      <w:r w:rsidRPr="00A01C60">
        <w:rPr>
          <w:i/>
          <w:iCs/>
        </w:rPr>
        <w:t>Улица, номер дома</w:t>
      </w:r>
    </w:p>
    <w:p w:rsidR="002C49FA" w:rsidRPr="00A01C60" w:rsidRDefault="002C49FA" w:rsidP="00A01C60">
      <w:pPr>
        <w:shd w:val="clear" w:color="auto" w:fill="FCF7EE"/>
        <w:ind w:firstLine="709"/>
      </w:pPr>
    </w:p>
    <w:p w:rsidR="002C49FA" w:rsidRPr="00A01C60" w:rsidRDefault="002C49FA"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2C49FA" w:rsidRPr="00A01C60" w:rsidRDefault="002C49FA" w:rsidP="00A01C60">
      <w:pPr>
        <w:shd w:val="clear" w:color="auto" w:fill="FCF7EE"/>
        <w:ind w:firstLine="709"/>
        <w:rPr>
          <w:i/>
          <w:iCs/>
        </w:rPr>
      </w:pPr>
      <w:r w:rsidRPr="00A01C60">
        <w:rPr>
          <w:i/>
          <w:iCs/>
        </w:rPr>
        <w:t>Индекс, название города</w:t>
      </w:r>
    </w:p>
    <w:p w:rsidR="002C49FA" w:rsidRPr="00A01C60" w:rsidRDefault="002C49FA"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2C49FA" w:rsidRPr="00A01C60" w:rsidRDefault="002C49FA" w:rsidP="00A01C60">
      <w:pPr>
        <w:shd w:val="clear" w:color="auto" w:fill="FCF7EE"/>
        <w:ind w:firstLine="709"/>
        <w:rPr>
          <w:i/>
          <w:iCs/>
        </w:rPr>
      </w:pPr>
      <w:r w:rsidRPr="00A01C60">
        <w:rPr>
          <w:i/>
          <w:iCs/>
        </w:rPr>
        <w:t>Название страны</w:t>
      </w:r>
    </w:p>
    <w:p w:rsidR="002C49FA" w:rsidRPr="00A01C60" w:rsidRDefault="002C49FA"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2C49FA" w:rsidRPr="00A01C60" w:rsidRDefault="002C49FA" w:rsidP="00A01C60">
      <w:pPr>
        <w:shd w:val="clear" w:color="auto" w:fill="FCF7EE"/>
        <w:ind w:firstLine="709"/>
      </w:pPr>
      <w:r w:rsidRPr="00A01C60">
        <w:t>Внизу справа пишется адресат в следующем виде:</w:t>
      </w:r>
    </w:p>
    <w:p w:rsidR="002C49FA" w:rsidRPr="00A01C60" w:rsidRDefault="002C49FA"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2C49FA" w:rsidRPr="00A01C60" w:rsidRDefault="002C49FA" w:rsidP="00A01C60">
      <w:pPr>
        <w:shd w:val="clear" w:color="auto" w:fill="FCF7EE"/>
        <w:ind w:firstLine="709"/>
      </w:pPr>
    </w:p>
    <w:tbl>
      <w:tblPr>
        <w:tblW w:w="0" w:type="auto"/>
        <w:tblInd w:w="-13" w:type="dxa"/>
        <w:tblLayout w:type="fixed"/>
        <w:tblCellMar>
          <w:top w:w="15" w:type="dxa"/>
          <w:left w:w="15" w:type="dxa"/>
          <w:bottom w:w="15" w:type="dxa"/>
          <w:right w:w="15" w:type="dxa"/>
        </w:tblCellMar>
        <w:tblLook w:val="0000"/>
      </w:tblPr>
      <w:tblGrid>
        <w:gridCol w:w="3465"/>
        <w:gridCol w:w="3022"/>
      </w:tblGrid>
      <w:tr w:rsidR="002C49FA" w:rsidRPr="00A01C60">
        <w:trPr>
          <w:trHeight w:val="367"/>
        </w:trPr>
        <w:tc>
          <w:tcPr>
            <w:tcW w:w="3465" w:type="dxa"/>
            <w:tcBorders>
              <w:top w:val="single" w:sz="4" w:space="0" w:color="808080"/>
              <w:left w:val="single" w:sz="4" w:space="0" w:color="808080"/>
              <w:bottom w:val="single" w:sz="4" w:space="0" w:color="808080"/>
            </w:tcBorders>
          </w:tcPr>
          <w:p w:rsidR="002C49FA" w:rsidRPr="00A01C60" w:rsidRDefault="002C49FA" w:rsidP="00A01C60">
            <w:pPr>
              <w:snapToGrid w:val="0"/>
              <w:ind w:firstLine="709"/>
            </w:pPr>
            <w:r w:rsidRPr="00A01C60">
              <w:rPr>
                <w:b/>
                <w:bCs/>
                <w:i/>
                <w:iCs/>
              </w:rPr>
              <w:t xml:space="preserve">An Frau </w:t>
            </w:r>
            <w:r w:rsidRPr="00A01C60">
              <w:t>(</w:t>
            </w:r>
            <w:r w:rsidRPr="00A01C60">
              <w:rPr>
                <w:i/>
                <w:iCs/>
              </w:rPr>
              <w:t>имя женщины</w:t>
            </w:r>
            <w:r w:rsidRPr="00A01C60">
              <w:t>),</w:t>
            </w:r>
          </w:p>
          <w:p w:rsidR="002C49FA" w:rsidRPr="00A01C60" w:rsidRDefault="002C49FA"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tcPr>
          <w:p w:rsidR="002C49FA" w:rsidRPr="00A01C60" w:rsidRDefault="002C49FA" w:rsidP="00A01C60">
            <w:pPr>
              <w:snapToGrid w:val="0"/>
              <w:ind w:firstLine="709"/>
            </w:pPr>
            <w:r w:rsidRPr="00A01C60">
              <w:t>Госпоже такой-то</w:t>
            </w:r>
          </w:p>
          <w:p w:rsidR="002C49FA" w:rsidRPr="00A01C60" w:rsidRDefault="002C49FA" w:rsidP="00A01C60">
            <w:pPr>
              <w:ind w:firstLine="709"/>
            </w:pPr>
            <w:r w:rsidRPr="00A01C60">
              <w:t>Господину такому-то</w:t>
            </w:r>
          </w:p>
        </w:tc>
      </w:tr>
      <w:tr w:rsidR="002C49FA" w:rsidRPr="00A01C60">
        <w:trPr>
          <w:trHeight w:val="367"/>
        </w:trPr>
        <w:tc>
          <w:tcPr>
            <w:tcW w:w="3465" w:type="dxa"/>
            <w:tcBorders>
              <w:top w:val="single" w:sz="4" w:space="0" w:color="808080"/>
              <w:left w:val="single" w:sz="4" w:space="0" w:color="808080"/>
              <w:bottom w:val="single" w:sz="4" w:space="0" w:color="808080"/>
            </w:tcBorders>
          </w:tcPr>
          <w:p w:rsidR="002C49FA" w:rsidRPr="00A01C60" w:rsidRDefault="002C49FA" w:rsidP="00A01C60">
            <w:pPr>
              <w:snapToGrid w:val="0"/>
              <w:ind w:firstLine="709"/>
            </w:pPr>
            <w:r w:rsidRPr="00A01C60">
              <w:t>Или</w:t>
            </w:r>
          </w:p>
          <w:p w:rsidR="002C49FA" w:rsidRPr="00A01C60" w:rsidRDefault="002C49FA" w:rsidP="00A01C60">
            <w:pPr>
              <w:ind w:firstLine="709"/>
            </w:pPr>
            <w:r w:rsidRPr="00A01C60">
              <w:rPr>
                <w:b/>
                <w:bCs/>
                <w:i/>
                <w:iCs/>
              </w:rPr>
              <w:t xml:space="preserve">Frau </w:t>
            </w:r>
            <w:r w:rsidRPr="00A01C60">
              <w:t>(</w:t>
            </w:r>
            <w:r w:rsidRPr="00A01C60">
              <w:rPr>
                <w:i/>
                <w:iCs/>
              </w:rPr>
              <w:t>имя женщины</w:t>
            </w:r>
            <w:r w:rsidRPr="00A01C60">
              <w:t>),</w:t>
            </w:r>
          </w:p>
          <w:p w:rsidR="002C49FA" w:rsidRPr="00A01C60" w:rsidRDefault="002C49FA"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tcPr>
          <w:p w:rsidR="002C49FA" w:rsidRPr="00A01C60" w:rsidRDefault="002C49FA" w:rsidP="00A01C60">
            <w:pPr>
              <w:snapToGrid w:val="0"/>
              <w:ind w:firstLine="709"/>
            </w:pPr>
          </w:p>
          <w:p w:rsidR="002C49FA" w:rsidRPr="00A01C60" w:rsidRDefault="002C49FA" w:rsidP="00A01C60">
            <w:pPr>
              <w:ind w:firstLine="709"/>
            </w:pPr>
            <w:r w:rsidRPr="00A01C60">
              <w:t>Госпоже такой-то</w:t>
            </w:r>
          </w:p>
          <w:p w:rsidR="002C49FA" w:rsidRPr="00A01C60" w:rsidRDefault="002C49FA" w:rsidP="00A01C60">
            <w:pPr>
              <w:ind w:firstLine="709"/>
            </w:pPr>
            <w:r w:rsidRPr="00A01C60">
              <w:t>Господину такому-то</w:t>
            </w:r>
          </w:p>
        </w:tc>
      </w:tr>
      <w:tr w:rsidR="002C49FA" w:rsidRPr="00A01C60">
        <w:trPr>
          <w:trHeight w:val="367"/>
        </w:trPr>
        <w:tc>
          <w:tcPr>
            <w:tcW w:w="3465" w:type="dxa"/>
            <w:tcBorders>
              <w:top w:val="single" w:sz="4" w:space="0" w:color="808080"/>
              <w:left w:val="single" w:sz="4" w:space="0" w:color="808080"/>
              <w:bottom w:val="single" w:sz="4" w:space="0" w:color="808080"/>
            </w:tcBorders>
          </w:tcPr>
          <w:p w:rsidR="002C49FA" w:rsidRPr="00A01C60" w:rsidRDefault="002C49FA"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2C49FA" w:rsidRPr="00A01C60" w:rsidRDefault="002C49FA"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Pr>
          <w:p w:rsidR="002C49FA" w:rsidRPr="00A01C60" w:rsidRDefault="002C49FA" w:rsidP="00A01C60">
            <w:pPr>
              <w:snapToGrid w:val="0"/>
              <w:ind w:firstLine="709"/>
            </w:pPr>
            <w:r w:rsidRPr="00A01C60">
              <w:t>Фирме такой-то</w:t>
            </w:r>
          </w:p>
          <w:p w:rsidR="002C49FA" w:rsidRPr="00A01C60" w:rsidRDefault="002C49FA" w:rsidP="00A01C60">
            <w:pPr>
              <w:ind w:firstLine="709"/>
            </w:pPr>
            <w:r w:rsidRPr="00A01C60">
              <w:t>В такую-то организацию</w:t>
            </w:r>
          </w:p>
        </w:tc>
      </w:tr>
    </w:tbl>
    <w:p w:rsidR="002C49FA" w:rsidRPr="00A01C60" w:rsidRDefault="002C49FA" w:rsidP="00A01C60">
      <w:pPr>
        <w:shd w:val="clear" w:color="auto" w:fill="FCF7EE"/>
        <w:ind w:firstLine="709"/>
      </w:pPr>
      <w:r w:rsidRPr="00A01C60">
        <w:t>Далее в адресе следуют:</w:t>
      </w:r>
    </w:p>
    <w:p w:rsidR="002C49FA" w:rsidRPr="00A01C60" w:rsidRDefault="002C49FA" w:rsidP="00A01C60">
      <w:pPr>
        <w:shd w:val="clear" w:color="auto" w:fill="FCF7EE"/>
        <w:ind w:firstLine="709"/>
        <w:rPr>
          <w:i/>
          <w:iCs/>
        </w:rPr>
      </w:pPr>
      <w:r w:rsidRPr="00A01C60">
        <w:rPr>
          <w:i/>
          <w:iCs/>
        </w:rPr>
        <w:t>Улица, номер дома</w:t>
      </w:r>
    </w:p>
    <w:p w:rsidR="002C49FA" w:rsidRPr="00A01C60" w:rsidRDefault="002C49FA" w:rsidP="00A01C60">
      <w:pPr>
        <w:shd w:val="clear" w:color="auto" w:fill="FCF7EE"/>
        <w:ind w:firstLine="709"/>
        <w:rPr>
          <w:i/>
          <w:iCs/>
        </w:rPr>
      </w:pPr>
      <w:r w:rsidRPr="00A01C60">
        <w:rPr>
          <w:i/>
          <w:iCs/>
        </w:rPr>
        <w:t>Индекс, название города</w:t>
      </w:r>
    </w:p>
    <w:p w:rsidR="002C49FA" w:rsidRPr="00A01C60" w:rsidRDefault="002C49FA" w:rsidP="00A01C60">
      <w:pPr>
        <w:shd w:val="clear" w:color="auto" w:fill="FCF7EE"/>
        <w:ind w:firstLine="709"/>
        <w:rPr>
          <w:i/>
          <w:iCs/>
        </w:rPr>
      </w:pPr>
      <w:r w:rsidRPr="00A01C60">
        <w:rPr>
          <w:i/>
          <w:iCs/>
        </w:rPr>
        <w:t>Название страны</w:t>
      </w:r>
    </w:p>
    <w:p w:rsidR="002C49FA" w:rsidRPr="00A01C60" w:rsidRDefault="002C49FA" w:rsidP="00A01C60"/>
    <w:p w:rsidR="002C49FA" w:rsidRPr="00A01C60" w:rsidRDefault="002C49FA" w:rsidP="00A01C60">
      <w:pPr>
        <w:pStyle w:val="Heading1"/>
        <w:shd w:val="clear" w:color="auto" w:fill="FFFFFF"/>
        <w:spacing w:before="0" w:after="0"/>
        <w:ind w:left="0" w:firstLine="709"/>
      </w:pPr>
      <w:r w:rsidRPr="00A01C60">
        <w:t>Правила написания электронного письма</w:t>
      </w:r>
    </w:p>
    <w:p w:rsidR="002C49FA" w:rsidRPr="00A01C60" w:rsidRDefault="002C49FA" w:rsidP="00A01C60">
      <w:pPr>
        <w:ind w:firstLine="709"/>
      </w:pPr>
    </w:p>
    <w:p w:rsidR="002C49FA" w:rsidRPr="00A01C60" w:rsidRDefault="002C49FA"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sz w:val="24"/>
          <w:szCs w:val="24"/>
        </w:rPr>
        <w:t>Основные правила написания делового письма в электронном виде остаются такими же, как и при почтовой отсылке. Обязательными являются:</w:t>
      </w:r>
    </w:p>
    <w:p w:rsidR="002C49FA" w:rsidRPr="00A01C60" w:rsidRDefault="002C49FA" w:rsidP="00BF0219">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rsidR="002C49FA" w:rsidRPr="00A01C60" w:rsidRDefault="002C49FA" w:rsidP="00BF0219">
      <w:pPr>
        <w:widowControl/>
        <w:numPr>
          <w:ilvl w:val="0"/>
          <w:numId w:val="37"/>
        </w:numPr>
        <w:shd w:val="clear" w:color="auto" w:fill="FFFFFF"/>
        <w:autoSpaceDE/>
        <w:autoSpaceDN/>
        <w:adjustRightInd/>
        <w:ind w:left="0" w:firstLine="709"/>
      </w:pPr>
      <w:r w:rsidRPr="00A01C60">
        <w:t>наличие формул приветствия и прощания,</w:t>
      </w:r>
    </w:p>
    <w:p w:rsidR="002C49FA" w:rsidRPr="00A01C60" w:rsidRDefault="002C49FA" w:rsidP="00BF0219">
      <w:pPr>
        <w:widowControl/>
        <w:numPr>
          <w:ilvl w:val="0"/>
          <w:numId w:val="37"/>
        </w:numPr>
        <w:shd w:val="clear" w:color="auto" w:fill="FFFFFF"/>
        <w:autoSpaceDE/>
        <w:autoSpaceDN/>
        <w:adjustRightInd/>
        <w:ind w:left="0" w:firstLine="709"/>
      </w:pPr>
      <w:r w:rsidRPr="00A01C60">
        <w:t>абзацы между содержательными блоками.</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sz w:val="24"/>
          <w:szCs w:val="24"/>
        </w:rPr>
        <w:t>В самом конце должна стоять подпись со всеми необходимыми почтовыми и электронными адресами, телефонами.</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sz w:val="24"/>
          <w:szCs w:val="24"/>
        </w:rPr>
        <w:t>Каждое электронное письмо уже имеет заранее обозначенную шапку, состоящую из строк: адресат (To:), отправитель (From:), копии (Cc:), скрытые копии (Bcc).</w:t>
      </w:r>
    </w:p>
    <w:p w:rsidR="002C49FA" w:rsidRPr="00A01C60" w:rsidRDefault="002C49FA" w:rsidP="00A01C60">
      <w:pPr>
        <w:pStyle w:val="NormalWeb"/>
        <w:shd w:val="clear" w:color="auto" w:fill="FFFFFF"/>
        <w:spacing w:before="0" w:beforeAutospacing="0" w:after="0" w:afterAutospacing="0" w:line="240" w:lineRule="auto"/>
        <w:ind w:firstLine="709"/>
        <w:rPr>
          <w:b/>
          <w:bCs/>
          <w:sz w:val="24"/>
          <w:szCs w:val="24"/>
        </w:rPr>
      </w:pP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b/>
          <w:bCs/>
          <w:sz w:val="24"/>
          <w:szCs w:val="24"/>
        </w:rPr>
        <w:t>Пример шапки делового письма:</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sz w:val="24"/>
          <w:szCs w:val="24"/>
          <w:lang w:val="de-DE"/>
        </w:rPr>
        <w:t>Date</w:t>
      </w:r>
      <w:r w:rsidRPr="00A01C60">
        <w:rPr>
          <w:sz w:val="24"/>
          <w:szCs w:val="24"/>
        </w:rPr>
        <w:t xml:space="preserve">: </w:t>
      </w:r>
      <w:r w:rsidRPr="00A01C60">
        <w:rPr>
          <w:sz w:val="24"/>
          <w:szCs w:val="24"/>
          <w:lang w:val="de-DE"/>
        </w:rPr>
        <w:t>Thu</w:t>
      </w:r>
      <w:r w:rsidRPr="00A01C60">
        <w:rPr>
          <w:sz w:val="24"/>
          <w:szCs w:val="24"/>
        </w:rPr>
        <w:t xml:space="preserve">, 16 </w:t>
      </w:r>
      <w:r w:rsidRPr="00A01C60">
        <w:rPr>
          <w:sz w:val="24"/>
          <w:szCs w:val="24"/>
          <w:lang w:val="de-DE"/>
        </w:rPr>
        <w:t>Dez</w:t>
      </w:r>
      <w:r w:rsidRPr="00A01C60">
        <w:rPr>
          <w:sz w:val="24"/>
          <w:szCs w:val="24"/>
        </w:rPr>
        <w:t xml:space="preserve"> 1999 14:05:22 +0100</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lang w:val="de-DE"/>
        </w:rPr>
      </w:pPr>
      <w:r w:rsidRPr="00A01C60">
        <w:rPr>
          <w:sz w:val="24"/>
          <w:szCs w:val="24"/>
          <w:lang w:val="de-DE"/>
        </w:rPr>
        <w:t xml:space="preserve">To: Erika Musterfrau </w:t>
      </w:r>
      <w:hyperlink r:id="rId733" w:history="1">
        <w:r w:rsidRPr="00A01C60">
          <w:rPr>
            <w:rStyle w:val="Hyperlink"/>
            <w:color w:val="auto"/>
            <w:sz w:val="24"/>
            <w:szCs w:val="24"/>
            <w:u w:val="none"/>
            <w:lang w:val="de-DE"/>
          </w:rPr>
          <w:t>xyz@sonstwo.de</w:t>
        </w:r>
      </w:hyperlink>
    </w:p>
    <w:p w:rsidR="002C49FA" w:rsidRPr="00A01C60" w:rsidRDefault="002C49FA" w:rsidP="00A01C60">
      <w:pPr>
        <w:pStyle w:val="NormalWeb"/>
        <w:shd w:val="clear" w:color="auto" w:fill="FFFFFF"/>
        <w:spacing w:before="0" w:beforeAutospacing="0" w:after="0" w:afterAutospacing="0" w:line="240" w:lineRule="auto"/>
        <w:ind w:firstLine="709"/>
        <w:rPr>
          <w:sz w:val="24"/>
          <w:szCs w:val="24"/>
          <w:lang w:val="de-DE"/>
        </w:rPr>
      </w:pPr>
      <w:r w:rsidRPr="00A01C60">
        <w:rPr>
          <w:sz w:val="24"/>
          <w:szCs w:val="24"/>
          <w:lang w:val="de-DE"/>
        </w:rPr>
        <w:t xml:space="preserve">From: Institut fuer Internationale Kommunikation </w:t>
      </w:r>
      <w:hyperlink r:id="rId734" w:history="1">
        <w:r w:rsidRPr="00A01C60">
          <w:rPr>
            <w:rStyle w:val="Hyperlink"/>
            <w:color w:val="auto"/>
            <w:sz w:val="24"/>
            <w:szCs w:val="24"/>
            <w:u w:val="none"/>
            <w:lang w:val="de-DE"/>
          </w:rPr>
          <w:t>sekretariat@iik-duesseldorf.de</w:t>
        </w:r>
      </w:hyperlink>
    </w:p>
    <w:p w:rsidR="002C49FA" w:rsidRPr="00A01C60" w:rsidRDefault="002C49FA" w:rsidP="00A01C60">
      <w:pPr>
        <w:pStyle w:val="NormalWeb"/>
        <w:shd w:val="clear" w:color="auto" w:fill="FFFFFF"/>
        <w:spacing w:before="0" w:beforeAutospacing="0" w:after="0" w:afterAutospacing="0" w:line="240" w:lineRule="auto"/>
        <w:ind w:firstLine="709"/>
        <w:rPr>
          <w:sz w:val="24"/>
          <w:szCs w:val="24"/>
          <w:lang w:val="de-DE"/>
        </w:rPr>
      </w:pPr>
      <w:r w:rsidRPr="00A01C60">
        <w:rPr>
          <w:sz w:val="24"/>
          <w:szCs w:val="24"/>
          <w:lang w:val="de-DE"/>
        </w:rPr>
        <w:t>Subject: Re: Anfrage Internetfortbildung im Februar 99</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lang w:val="de-DE"/>
        </w:rPr>
      </w:pPr>
      <w:r w:rsidRPr="00A01C60">
        <w:rPr>
          <w:sz w:val="24"/>
          <w:szCs w:val="24"/>
          <w:lang w:val="de-DE"/>
        </w:rPr>
        <w:t xml:space="preserve">Cc: Ruediger Riechert </w:t>
      </w:r>
      <w:hyperlink r:id="rId735" w:history="1">
        <w:r w:rsidRPr="00A01C60">
          <w:rPr>
            <w:rStyle w:val="Hyperlink"/>
            <w:color w:val="auto"/>
            <w:sz w:val="24"/>
            <w:szCs w:val="24"/>
            <w:u w:val="none"/>
            <w:lang w:val="de-DE"/>
          </w:rPr>
          <w:t>riechert@phil-fak.uni-duesseldorf.de</w:t>
        </w:r>
      </w:hyperlink>
    </w:p>
    <w:p w:rsidR="002C49FA" w:rsidRPr="00A01C60" w:rsidRDefault="002C49FA" w:rsidP="00A01C60">
      <w:pPr>
        <w:pStyle w:val="NormalWeb"/>
        <w:shd w:val="clear" w:color="auto" w:fill="FFFFFF"/>
        <w:spacing w:before="0" w:beforeAutospacing="0" w:after="0" w:afterAutospacing="0" w:line="240" w:lineRule="auto"/>
        <w:ind w:firstLine="709"/>
        <w:rPr>
          <w:sz w:val="24"/>
          <w:szCs w:val="24"/>
          <w:lang w:val="en-US"/>
        </w:rPr>
      </w:pPr>
      <w:r w:rsidRPr="00A01C60">
        <w:rPr>
          <w:sz w:val="24"/>
          <w:szCs w:val="24"/>
          <w:lang w:val="en-US"/>
        </w:rPr>
        <w:t>Bcc: Matthias Jung jung@phil-fak.uni-duesseldorf.de</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b/>
          <w:bCs/>
          <w:sz w:val="24"/>
          <w:szCs w:val="24"/>
        </w:rPr>
        <w:t>Читать нужно следующим образом:</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sz w:val="24"/>
          <w:szCs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2C49FA" w:rsidRPr="00A01C60" w:rsidRDefault="002C49FA" w:rsidP="00A01C60">
      <w:pPr>
        <w:pStyle w:val="NormalWeb"/>
        <w:shd w:val="clear" w:color="auto" w:fill="FFFFFF"/>
        <w:spacing w:before="0" w:beforeAutospacing="0" w:after="0" w:afterAutospacing="0" w:line="240" w:lineRule="auto"/>
        <w:ind w:firstLine="709"/>
        <w:rPr>
          <w:sz w:val="24"/>
          <w:szCs w:val="24"/>
        </w:rPr>
      </w:pPr>
      <w:r w:rsidRPr="00A01C60">
        <w:rPr>
          <w:b/>
          <w:bCs/>
          <w:sz w:val="24"/>
          <w:szCs w:val="24"/>
        </w:rPr>
        <w:t>Некоторые рекомендации по заполнению шапки:</w:t>
      </w:r>
    </w:p>
    <w:p w:rsidR="002C49FA" w:rsidRPr="00A01C60" w:rsidRDefault="002C49FA" w:rsidP="00BF0219">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36" w:history="1">
        <w:r w:rsidRPr="00A01C60">
          <w:rPr>
            <w:rStyle w:val="Hyperlink"/>
            <w:color w:val="auto"/>
            <w:u w:val="none"/>
          </w:rPr>
          <w:t>xyz@sonstwo.de</w:t>
        </w:r>
      </w:hyperlink>
      <w:r w:rsidRPr="00A01C60">
        <w:t>&gt;</w:t>
      </w:r>
    </w:p>
    <w:p w:rsidR="002C49FA" w:rsidRPr="00A01C60" w:rsidRDefault="002C49FA" w:rsidP="00BF0219">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2C49FA" w:rsidRPr="00A01C60" w:rsidRDefault="002C49FA" w:rsidP="00BF0219">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2C49FA" w:rsidRPr="00A01C60" w:rsidRDefault="002C49FA" w:rsidP="00A01C60">
      <w:pPr>
        <w:ind w:firstLine="709"/>
        <w:rPr>
          <w:b/>
          <w:bCs/>
        </w:rPr>
      </w:pPr>
    </w:p>
    <w:p w:rsidR="002C49FA" w:rsidRDefault="002C49FA" w:rsidP="00602EA3">
      <w:pPr>
        <w:jc w:val="center"/>
        <w:rPr>
          <w:b/>
          <w:bCs/>
        </w:rPr>
      </w:pPr>
      <w:r>
        <w:rPr>
          <w:b/>
          <w:bCs/>
        </w:rPr>
        <w:t>ФРАНЦУЗСКИЙ ЯЗЫК</w:t>
      </w:r>
    </w:p>
    <w:p w:rsidR="002C49FA" w:rsidRPr="00785D60" w:rsidRDefault="002C49FA" w:rsidP="00602EA3">
      <w:pPr>
        <w:jc w:val="center"/>
        <w:rPr>
          <w:b/>
          <w:bCs/>
        </w:rPr>
      </w:pPr>
      <w:r w:rsidRPr="00EB7BB3">
        <w:rPr>
          <w:b/>
          <w:bCs/>
        </w:rPr>
        <w:t>Раздел</w:t>
      </w:r>
      <w:r w:rsidRPr="00785D60">
        <w:rPr>
          <w:b/>
          <w:bCs/>
        </w:rPr>
        <w:t xml:space="preserve"> 1. </w:t>
      </w:r>
      <w:r w:rsidRPr="00EB7BB3">
        <w:rPr>
          <w:b/>
          <w:bCs/>
        </w:rPr>
        <w:t>п</w:t>
      </w:r>
      <w:r>
        <w:rPr>
          <w:b/>
          <w:bCs/>
        </w:rPr>
        <w:t>ункт</w:t>
      </w:r>
      <w:r w:rsidRPr="00785D60">
        <w:rPr>
          <w:b/>
          <w:bCs/>
        </w:rPr>
        <w:t>.1.1</w:t>
      </w:r>
    </w:p>
    <w:p w:rsidR="002C49FA" w:rsidRPr="00785D60" w:rsidRDefault="002C49FA" w:rsidP="00602EA3">
      <w:pPr>
        <w:spacing w:line="276" w:lineRule="auto"/>
        <w:jc w:val="center"/>
        <w:rPr>
          <w:b/>
          <w:bCs/>
        </w:rPr>
      </w:pPr>
      <w:r w:rsidRPr="0021183F">
        <w:rPr>
          <w:b/>
          <w:bCs/>
          <w:lang w:val="de-DE"/>
        </w:rPr>
        <w:t>MAFAMILLEETMOI</w:t>
      </w:r>
    </w:p>
    <w:p w:rsidR="002C49FA" w:rsidRPr="00785D60" w:rsidRDefault="002C49FA" w:rsidP="00602EA3">
      <w:pPr>
        <w:spacing w:line="276" w:lineRule="auto"/>
        <w:jc w:val="center"/>
      </w:pPr>
    </w:p>
    <w:p w:rsidR="002C49FA" w:rsidRPr="00EB7BB3" w:rsidRDefault="002C49FA"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2C49FA" w:rsidRPr="00EB7BB3" w:rsidRDefault="002C49FA"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2C49FA" w:rsidRPr="00EB7BB3" w:rsidRDefault="002C49FA"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2C49FA" w:rsidRDefault="002C49FA"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2C49FA" w:rsidRDefault="002C49FA" w:rsidP="00602EA3">
      <w:pPr>
        <w:spacing w:line="276" w:lineRule="auto"/>
        <w:rPr>
          <w:lang w:val="en-US"/>
        </w:rPr>
      </w:pPr>
    </w:p>
    <w:p w:rsidR="002C49FA" w:rsidRDefault="002C49FA" w:rsidP="00602EA3">
      <w:pPr>
        <w:jc w:val="center"/>
        <w:rPr>
          <w:b/>
          <w:bCs/>
          <w:lang w:val="en-US"/>
        </w:rPr>
      </w:pPr>
      <w:r w:rsidRPr="00EB7BB3">
        <w:rPr>
          <w:b/>
          <w:bCs/>
        </w:rPr>
        <w:t>Раздел</w:t>
      </w:r>
      <w:r w:rsidRPr="00EB7BB3">
        <w:rPr>
          <w:b/>
          <w:bCs/>
          <w:lang w:val="en-US"/>
        </w:rPr>
        <w:t xml:space="preserve"> 1. </w:t>
      </w:r>
      <w:r w:rsidRPr="00EB7BB3">
        <w:rPr>
          <w:b/>
          <w:bCs/>
        </w:rPr>
        <w:t>п</w:t>
      </w:r>
      <w:r>
        <w:rPr>
          <w:b/>
          <w:bCs/>
          <w:lang w:val="en-US"/>
        </w:rPr>
        <w:t>ункт 2</w:t>
      </w:r>
      <w:r w:rsidRPr="00EB7BB3">
        <w:rPr>
          <w:b/>
          <w:bCs/>
          <w:lang w:val="en-US"/>
        </w:rPr>
        <w:t>.1</w:t>
      </w:r>
    </w:p>
    <w:p w:rsidR="002C49FA" w:rsidRPr="0021183F" w:rsidRDefault="002C49FA" w:rsidP="00602EA3">
      <w:pPr>
        <w:ind w:firstLine="284"/>
        <w:jc w:val="center"/>
        <w:rPr>
          <w:b/>
          <w:bCs/>
          <w:lang w:val="en-US"/>
        </w:rPr>
      </w:pPr>
      <w:r w:rsidRPr="0021183F">
        <w:rPr>
          <w:b/>
          <w:bCs/>
          <w:lang w:val="en-US"/>
        </w:rPr>
        <w:t>LANGUE ÉTRANGÈRE POUR LE FUTUR SPÉCIALISTE</w:t>
      </w:r>
    </w:p>
    <w:p w:rsidR="002C49FA" w:rsidRPr="00EB7BB3" w:rsidRDefault="002C49FA" w:rsidP="00602EA3">
      <w:pPr>
        <w:ind w:firstLine="284"/>
        <w:jc w:val="center"/>
        <w:rPr>
          <w:lang w:val="en-US"/>
        </w:rPr>
      </w:pPr>
    </w:p>
    <w:p w:rsidR="002C49FA" w:rsidRPr="003E1B8C" w:rsidRDefault="002C49FA"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2C49FA" w:rsidRPr="003E1B8C" w:rsidRDefault="002C49FA"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2C49FA" w:rsidRPr="003E1B8C" w:rsidRDefault="002C49FA"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2C49FA" w:rsidRPr="003E1B8C" w:rsidRDefault="002C49FA"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2C49FA" w:rsidRPr="003E1B8C" w:rsidRDefault="002C49FA"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2C49FA" w:rsidRDefault="002C49FA"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2C49FA" w:rsidRDefault="002C49FA" w:rsidP="00602EA3">
      <w:pPr>
        <w:spacing w:line="276" w:lineRule="auto"/>
        <w:ind w:firstLine="284"/>
        <w:rPr>
          <w:lang w:val="en-US"/>
        </w:rPr>
      </w:pPr>
    </w:p>
    <w:p w:rsidR="002C49FA" w:rsidRPr="0021183F" w:rsidRDefault="002C49FA" w:rsidP="00602EA3">
      <w:pPr>
        <w:jc w:val="center"/>
        <w:rPr>
          <w:b/>
          <w:bCs/>
        </w:rPr>
      </w:pPr>
      <w:r w:rsidRPr="00EB7BB3">
        <w:rPr>
          <w:b/>
          <w:bCs/>
        </w:rPr>
        <w:t>Раздел</w:t>
      </w:r>
      <w:r w:rsidRPr="0021183F">
        <w:rPr>
          <w:b/>
          <w:bCs/>
        </w:rPr>
        <w:t xml:space="preserve"> 1. </w:t>
      </w:r>
      <w:r w:rsidRPr="00EB7BB3">
        <w:rPr>
          <w:b/>
          <w:bCs/>
        </w:rPr>
        <w:t>п</w:t>
      </w:r>
      <w:r>
        <w:rPr>
          <w:b/>
          <w:bCs/>
        </w:rPr>
        <w:t>ункт</w:t>
      </w:r>
      <w:r w:rsidRPr="0021183F">
        <w:rPr>
          <w:b/>
          <w:bCs/>
        </w:rPr>
        <w:t xml:space="preserve"> 1.2.</w:t>
      </w:r>
    </w:p>
    <w:p w:rsidR="002C49FA" w:rsidRPr="0021183F" w:rsidRDefault="002C49FA" w:rsidP="00602EA3">
      <w:pPr>
        <w:jc w:val="center"/>
        <w:rPr>
          <w:b/>
          <w:bCs/>
        </w:rPr>
      </w:pPr>
      <w:r w:rsidRPr="0021183F">
        <w:rPr>
          <w:b/>
          <w:bCs/>
        </w:rPr>
        <w:t>ОБРАЗЕЦ ОФОРМЛЕНИЯ КОНВЕРТА</w:t>
      </w:r>
    </w:p>
    <w:p w:rsidR="002C49FA" w:rsidRDefault="002C49FA" w:rsidP="00602EA3">
      <w:r w:rsidRPr="005501CD">
        <w:rPr>
          <w:noProof/>
        </w:rPr>
        <w:pict>
          <v:shape id="Рисунок 2" o:spid="_x0000_i1029" type="#_x0000_t75" alt="Print" style="width:466.5pt;height:346.5pt;visibility:visible">
            <v:imagedata r:id="rId737" o:title=""/>
          </v:shape>
        </w:pict>
      </w:r>
    </w:p>
    <w:p w:rsidR="002C49FA" w:rsidRPr="00EB7BB3" w:rsidRDefault="002C49FA" w:rsidP="00602EA3"/>
    <w:p w:rsidR="002C49FA" w:rsidRPr="003E1B8C" w:rsidRDefault="002C49FA" w:rsidP="00602EA3">
      <w:pPr>
        <w:spacing w:line="276" w:lineRule="auto"/>
        <w:ind w:firstLine="284"/>
        <w:rPr>
          <w:lang w:val="en-US"/>
        </w:rPr>
      </w:pPr>
    </w:p>
    <w:p w:rsidR="002C49FA" w:rsidRDefault="002C49FA" w:rsidP="00602EA3">
      <w:pPr>
        <w:jc w:val="center"/>
        <w:rPr>
          <w:b/>
          <w:bCs/>
          <w:lang w:val="en-US"/>
        </w:rPr>
      </w:pPr>
      <w:r>
        <w:rPr>
          <w:b/>
          <w:bCs/>
        </w:rPr>
        <w:t>Раздел</w:t>
      </w:r>
      <w:r w:rsidRPr="0021183F">
        <w:rPr>
          <w:b/>
          <w:bCs/>
          <w:lang w:val="en-US"/>
        </w:rPr>
        <w:t>6</w:t>
      </w:r>
      <w:r w:rsidRPr="00EB7BB3">
        <w:rPr>
          <w:b/>
          <w:bCs/>
          <w:lang w:val="en-US"/>
        </w:rPr>
        <w:t xml:space="preserve">. </w:t>
      </w:r>
      <w:r w:rsidRPr="00EB7BB3">
        <w:rPr>
          <w:b/>
          <w:bCs/>
        </w:rPr>
        <w:t>п</w:t>
      </w:r>
      <w:r>
        <w:rPr>
          <w:b/>
          <w:bCs/>
          <w:lang w:val="en-US"/>
        </w:rPr>
        <w:t xml:space="preserve">ункт </w:t>
      </w:r>
      <w:r w:rsidRPr="0021183F">
        <w:rPr>
          <w:b/>
          <w:bCs/>
          <w:lang w:val="en-US"/>
        </w:rPr>
        <w:t>6.</w:t>
      </w:r>
      <w:r>
        <w:rPr>
          <w:b/>
          <w:bCs/>
          <w:lang w:val="en-US"/>
        </w:rPr>
        <w:t>1</w:t>
      </w:r>
      <w:r w:rsidRPr="00EB7BB3">
        <w:rPr>
          <w:b/>
          <w:bCs/>
          <w:lang w:val="en-US"/>
        </w:rPr>
        <w:t>.</w:t>
      </w:r>
    </w:p>
    <w:p w:rsidR="002C49FA" w:rsidRPr="0021183F" w:rsidRDefault="002C49FA" w:rsidP="00602EA3">
      <w:pPr>
        <w:pStyle w:val="210"/>
        <w:widowControl/>
        <w:spacing w:line="276" w:lineRule="auto"/>
        <w:jc w:val="center"/>
        <w:rPr>
          <w:rFonts w:ascii="Times New Roman" w:hAnsi="Times New Roman" w:cs="Times New Roman"/>
          <w:b/>
          <w:bCs/>
          <w:sz w:val="24"/>
          <w:szCs w:val="24"/>
          <w:lang w:val="en-US"/>
        </w:rPr>
      </w:pPr>
      <w:r w:rsidRPr="0021183F">
        <w:rPr>
          <w:rFonts w:ascii="Times New Roman" w:hAnsi="Times New Roman" w:cs="Times New Roman"/>
          <w:b/>
          <w:bCs/>
          <w:sz w:val="24"/>
          <w:szCs w:val="24"/>
          <w:lang w:val="en-US"/>
        </w:rPr>
        <w:t>LE COMPLEXE MÉTALLURGIQUE DE MAGNITOGORSK</w:t>
      </w:r>
    </w:p>
    <w:p w:rsidR="002C49FA" w:rsidRPr="00EB7BB3" w:rsidRDefault="002C49FA" w:rsidP="00602EA3">
      <w:pPr>
        <w:pStyle w:val="210"/>
        <w:widowControl/>
        <w:spacing w:line="276" w:lineRule="auto"/>
        <w:jc w:val="center"/>
        <w:rPr>
          <w:rFonts w:ascii="Times New Roman" w:hAnsi="Times New Roman" w:cs="Times New Roman"/>
          <w:sz w:val="24"/>
          <w:szCs w:val="24"/>
          <w:lang w:val="en-US"/>
        </w:rPr>
      </w:pPr>
    </w:p>
    <w:p w:rsidR="002C49FA" w:rsidRPr="00EB7BB3" w:rsidRDefault="002C49FA" w:rsidP="00602EA3">
      <w:pPr>
        <w:pStyle w:val="210"/>
        <w:widowControl/>
        <w:spacing w:line="276" w:lineRule="auto"/>
        <w:rPr>
          <w:rFonts w:ascii="Times New Roman" w:hAnsi="Times New Roman" w:cs="Times New Roman"/>
          <w:sz w:val="24"/>
          <w:szCs w:val="24"/>
          <w:lang w:val="en-US"/>
        </w:rPr>
      </w:pPr>
      <w:r w:rsidRPr="00EB7BB3">
        <w:rPr>
          <w:rFonts w:ascii="Times New Roman" w:hAnsi="Times New Roman" w:cs="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2C49FA" w:rsidRPr="00EB7BB3" w:rsidRDefault="002C49FA" w:rsidP="00602EA3">
      <w:pPr>
        <w:spacing w:line="276" w:lineRule="auto"/>
        <w:rPr>
          <w:lang w:val="en-US"/>
        </w:rPr>
      </w:pPr>
      <w:r w:rsidRPr="00EB7BB3">
        <w:rPr>
          <w:lang w:val="en-US"/>
        </w:rPr>
        <w:t>Magnitogorsk est souvent appelé "le phénomène". En effet, Magnitogorsk représente un phénomène étonnant dans l'histoire du pays.</w:t>
      </w:r>
    </w:p>
    <w:p w:rsidR="002C49FA" w:rsidRPr="00EB7BB3" w:rsidRDefault="002C49FA" w:rsidP="00602EA3">
      <w:pPr>
        <w:pStyle w:val="210"/>
        <w:widowControl/>
        <w:spacing w:line="276" w:lineRule="auto"/>
        <w:rPr>
          <w:rFonts w:ascii="Times New Roman" w:hAnsi="Times New Roman" w:cs="Times New Roman"/>
          <w:sz w:val="24"/>
          <w:szCs w:val="24"/>
          <w:lang w:val="en-US"/>
        </w:rPr>
      </w:pPr>
      <w:r w:rsidRPr="00EB7BB3">
        <w:rPr>
          <w:rFonts w:ascii="Times New Roman" w:hAnsi="Times New Roman" w:cs="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2C49FA" w:rsidRPr="00EB7BB3" w:rsidRDefault="002C49FA"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2C49FA" w:rsidRPr="0021183F" w:rsidRDefault="002C49FA"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2C49FA" w:rsidRPr="0021183F" w:rsidRDefault="002C49FA" w:rsidP="00602EA3">
      <w:pPr>
        <w:shd w:val="clear" w:color="auto" w:fill="FFFFFF"/>
        <w:spacing w:line="276" w:lineRule="auto"/>
        <w:rPr>
          <w:lang w:val="de-DE"/>
        </w:rPr>
      </w:pPr>
    </w:p>
    <w:p w:rsidR="002C49FA" w:rsidRPr="0021183F" w:rsidRDefault="002C49FA" w:rsidP="00602EA3">
      <w:pPr>
        <w:spacing w:line="276" w:lineRule="auto"/>
        <w:ind w:firstLine="284"/>
        <w:rPr>
          <w:lang w:val="de-DE"/>
        </w:rPr>
      </w:pPr>
    </w:p>
    <w:p w:rsidR="002C49FA" w:rsidRPr="0021183F" w:rsidRDefault="002C49FA" w:rsidP="00602EA3">
      <w:pPr>
        <w:jc w:val="center"/>
        <w:rPr>
          <w:b/>
          <w:bCs/>
        </w:rPr>
      </w:pPr>
      <w:r w:rsidRPr="00EB7BB3">
        <w:rPr>
          <w:b/>
          <w:bCs/>
        </w:rPr>
        <w:t>Раздел</w:t>
      </w:r>
      <w:r>
        <w:rPr>
          <w:b/>
          <w:bCs/>
        </w:rPr>
        <w:t>7</w:t>
      </w:r>
      <w:r w:rsidRPr="0021183F">
        <w:rPr>
          <w:b/>
          <w:bCs/>
        </w:rPr>
        <w:t xml:space="preserve">. </w:t>
      </w:r>
      <w:r w:rsidRPr="00EB7BB3">
        <w:rPr>
          <w:b/>
          <w:bCs/>
        </w:rPr>
        <w:t>п</w:t>
      </w:r>
      <w:r>
        <w:rPr>
          <w:b/>
          <w:bCs/>
        </w:rPr>
        <w:t>ункт7.3</w:t>
      </w:r>
      <w:r w:rsidRPr="0021183F">
        <w:rPr>
          <w:b/>
          <w:bCs/>
        </w:rPr>
        <w:t>.</w:t>
      </w:r>
    </w:p>
    <w:p w:rsidR="002C49FA" w:rsidRDefault="002C49FA" w:rsidP="00602EA3">
      <w:pPr>
        <w:jc w:val="center"/>
        <w:rPr>
          <w:b/>
          <w:bCs/>
        </w:rPr>
      </w:pPr>
      <w:r>
        <w:rPr>
          <w:b/>
          <w:bCs/>
        </w:rPr>
        <w:t xml:space="preserve">Проверочный тест </w:t>
      </w:r>
    </w:p>
    <w:p w:rsidR="002C49FA" w:rsidRPr="0021183F" w:rsidRDefault="002C49FA" w:rsidP="00602EA3">
      <w:pPr>
        <w:jc w:val="center"/>
        <w:rPr>
          <w:b/>
          <w:bCs/>
        </w:rPr>
      </w:pPr>
      <w:r w:rsidRPr="00EB7BB3">
        <w:rPr>
          <w:b/>
          <w:bCs/>
          <w:lang w:val="en-US"/>
        </w:rPr>
        <w:t>Test</w:t>
      </w:r>
    </w:p>
    <w:p w:rsidR="002C49FA" w:rsidRPr="0021183F" w:rsidRDefault="002C49FA" w:rsidP="00602EA3">
      <w:pPr>
        <w:jc w:val="center"/>
        <w:rPr>
          <w:b/>
          <w:bCs/>
        </w:rPr>
      </w:pPr>
      <w:r w:rsidRPr="00EB7BB3">
        <w:rPr>
          <w:b/>
          <w:bCs/>
          <w:lang w:val="en-US"/>
        </w:rPr>
        <w:t>Lecture</w:t>
      </w:r>
    </w:p>
    <w:p w:rsidR="002C49FA" w:rsidRPr="00EB7BB3" w:rsidRDefault="002C49FA" w:rsidP="00602EA3">
      <w:pPr>
        <w:rPr>
          <w:b/>
          <w:bCs/>
          <w:lang w:val="en-US"/>
        </w:rPr>
      </w:pPr>
      <w:r w:rsidRPr="00EB7BB3">
        <w:rPr>
          <w:b/>
          <w:bCs/>
          <w:lang w:val="en-US"/>
        </w:rPr>
        <w:t>Lisez le texte:</w:t>
      </w:r>
    </w:p>
    <w:p w:rsidR="002C49FA" w:rsidRPr="0021183F" w:rsidRDefault="002C49FA" w:rsidP="00602EA3">
      <w:pPr>
        <w:pStyle w:val="Heading1"/>
        <w:spacing w:after="0"/>
        <w:jc w:val="center"/>
        <w:rPr>
          <w:lang w:val="en-US"/>
        </w:rPr>
      </w:pPr>
      <w:r w:rsidRPr="0021183F">
        <w:rPr>
          <w:lang w:val="en-US"/>
        </w:rPr>
        <w:t>La famille française</w:t>
      </w:r>
    </w:p>
    <w:p w:rsidR="002C49FA" w:rsidRPr="00EB7BB3" w:rsidRDefault="002C49FA"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2C49FA" w:rsidRPr="00EB7BB3" w:rsidRDefault="002C49FA"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La famille trouve vraiment son accomplissementpar les enfants. Dès son arrivéel’enfant est l’objet des soins, et le souci principal des parents est de lui donner une bonne éducation.</w:t>
      </w:r>
    </w:p>
    <w:p w:rsidR="002C49FA" w:rsidRPr="00EB7BB3" w:rsidRDefault="002C49FA"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2C49FA" w:rsidRPr="0021183F" w:rsidRDefault="002C49FA"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C49FA" w:rsidRPr="0021183F" w:rsidRDefault="002C49FA" w:rsidP="00602EA3">
      <w:pPr>
        <w:ind w:firstLine="709"/>
        <w:rPr>
          <w:rStyle w:val="FontStyle14"/>
          <w:b w:val="0"/>
          <w:bCs w:val="0"/>
          <w:lang w:val="fr-FR" w:eastAsia="de-DE"/>
        </w:rPr>
      </w:pPr>
    </w:p>
    <w:p w:rsidR="002C49FA" w:rsidRPr="00EB7BB3" w:rsidRDefault="002C49FA" w:rsidP="00602EA3">
      <w:pPr>
        <w:pStyle w:val="t5"/>
        <w:tabs>
          <w:tab w:val="left" w:pos="538"/>
        </w:tabs>
        <w:spacing w:line="240" w:lineRule="auto"/>
        <w:rPr>
          <w:b/>
          <w:bCs/>
          <w:lang w:val="fr-FR"/>
        </w:rPr>
      </w:pPr>
      <w:r w:rsidRPr="0021183F">
        <w:rPr>
          <w:b/>
          <w:bCs/>
          <w:lang w:val="fr-FR"/>
        </w:rPr>
        <w:t>I.</w:t>
      </w:r>
      <w:r w:rsidRPr="0021183F">
        <w:rPr>
          <w:b/>
          <w:bCs/>
          <w:lang w:val="fr-FR"/>
        </w:rPr>
        <w:tab/>
        <w:t xml:space="preserve">Dites si </w:t>
      </w:r>
      <w:r w:rsidRPr="00EB7BB3">
        <w:rPr>
          <w:b/>
          <w:bCs/>
          <w:lang w:val="fr-FR"/>
        </w:rPr>
        <w:t>les phrases correspondent aux id</w:t>
      </w:r>
      <w:r w:rsidRPr="0021183F">
        <w:rPr>
          <w:b/>
          <w:bCs/>
          <w:lang w:val="fr-FR"/>
        </w:rPr>
        <w:t>é</w:t>
      </w:r>
      <w:r w:rsidRPr="00EB7BB3">
        <w:rPr>
          <w:b/>
          <w:bCs/>
          <w:lang w:val="fr-FR"/>
        </w:rPr>
        <w:t>es dutexte: vrai (</w:t>
      </w:r>
      <w:r w:rsidRPr="00EB7BB3">
        <w:rPr>
          <w:b/>
          <w:bCs/>
          <w:u w:val="single"/>
          <w:lang w:val="fr-FR"/>
        </w:rPr>
        <w:t>V</w:t>
      </w:r>
      <w:r w:rsidRPr="00EB7BB3">
        <w:rPr>
          <w:b/>
          <w:bCs/>
          <w:lang w:val="fr-FR"/>
        </w:rPr>
        <w:t>) ou faux (</w:t>
      </w:r>
      <w:r w:rsidRPr="00EB7BB3">
        <w:rPr>
          <w:b/>
          <w:bCs/>
          <w:u w:val="single"/>
          <w:lang w:val="fr-FR"/>
        </w:rPr>
        <w:t>F)</w:t>
      </w:r>
      <w:r w:rsidRPr="00EB7BB3">
        <w:rPr>
          <w:b/>
          <w:bCs/>
          <w:lang w:val="fr-FR"/>
        </w:rPr>
        <w:t>?</w:t>
      </w:r>
    </w:p>
    <w:p w:rsidR="002C49FA" w:rsidRPr="00EB7BB3" w:rsidRDefault="002C49FA"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2C49FA" w:rsidRPr="0021183F" w:rsidRDefault="002C49FA"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2C49FA" w:rsidRPr="00EB7BB3" w:rsidRDefault="002C49FA"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2C49FA" w:rsidRPr="00EB7BB3" w:rsidRDefault="002C49FA"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2C49FA" w:rsidRPr="00EB7BB3" w:rsidRDefault="002C49FA"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2C49FA" w:rsidRPr="00EB7BB3" w:rsidRDefault="002C49FA" w:rsidP="00602EA3">
      <w:pPr>
        <w:ind w:left="568" w:hanging="284"/>
        <w:rPr>
          <w:lang w:val="en-US"/>
        </w:rPr>
      </w:pPr>
      <w:r w:rsidRPr="00EB7BB3">
        <w:rPr>
          <w:lang w:val="fr-FR"/>
        </w:rPr>
        <w:t xml:space="preserve">    familiale</w:t>
      </w:r>
      <w:r w:rsidRPr="00EB7BB3">
        <w:rPr>
          <w:lang w:val="en-US"/>
        </w:rPr>
        <w:t>. ___</w:t>
      </w:r>
    </w:p>
    <w:p w:rsidR="002C49FA" w:rsidRPr="00EB7BB3" w:rsidRDefault="002C49FA" w:rsidP="00602EA3">
      <w:pPr>
        <w:ind w:left="284" w:hanging="284"/>
        <w:rPr>
          <w:b/>
          <w:bCs/>
          <w:lang w:val="en-US"/>
        </w:rPr>
      </w:pPr>
      <w:r w:rsidRPr="00EB7BB3">
        <w:rPr>
          <w:b/>
          <w:bCs/>
          <w:lang w:val="en-US"/>
        </w:rPr>
        <w:t>II.     Choisissez la bonne réponse.</w:t>
      </w:r>
    </w:p>
    <w:p w:rsidR="002C49FA" w:rsidRPr="00EB7BB3" w:rsidRDefault="002C49FA" w:rsidP="00602EA3">
      <w:pPr>
        <w:ind w:left="568" w:hanging="284"/>
        <w:rPr>
          <w:lang w:val="en-US"/>
        </w:rPr>
      </w:pPr>
      <w:r w:rsidRPr="00EB7BB3">
        <w:rPr>
          <w:lang w:val="en-US"/>
        </w:rPr>
        <w:t>6.</w:t>
      </w:r>
      <w:r w:rsidRPr="00EB7BB3">
        <w:rPr>
          <w:lang w:val="en-US"/>
        </w:rPr>
        <w:tab/>
        <w:t>Les Français sont …</w:t>
      </w:r>
    </w:p>
    <w:p w:rsidR="002C49FA" w:rsidRPr="00EB7BB3" w:rsidRDefault="002C49FA" w:rsidP="00602EA3">
      <w:pPr>
        <w:rPr>
          <w:lang w:val="en-US"/>
        </w:rPr>
      </w:pPr>
      <w:r w:rsidRPr="00EB7BB3">
        <w:rPr>
          <w:lang w:val="en-US"/>
        </w:rPr>
        <w:t xml:space="preserve">         A l</w:t>
      </w:r>
      <w:r w:rsidRPr="00EB7BB3">
        <w:rPr>
          <w:lang w:val="fr-FR"/>
        </w:rPr>
        <w:t>é</w:t>
      </w:r>
      <w:r w:rsidRPr="00EB7BB3">
        <w:rPr>
          <w:lang w:val="en-US"/>
        </w:rPr>
        <w:t>gers.</w:t>
      </w:r>
    </w:p>
    <w:p w:rsidR="002C49FA" w:rsidRPr="00EB7BB3" w:rsidRDefault="002C49FA" w:rsidP="00602EA3">
      <w:pPr>
        <w:ind w:left="851" w:hanging="284"/>
        <w:rPr>
          <w:lang w:val="en-US"/>
        </w:rPr>
      </w:pPr>
      <w:r w:rsidRPr="00EB7BB3">
        <w:rPr>
          <w:lang w:val="en-US"/>
        </w:rPr>
        <w:t>B</w:t>
      </w:r>
      <w:r w:rsidRPr="00EB7BB3">
        <w:rPr>
          <w:lang w:val="en-US"/>
        </w:rPr>
        <w:tab/>
        <w:t>religieux.</w:t>
      </w:r>
    </w:p>
    <w:p w:rsidR="002C49FA" w:rsidRPr="00EB7BB3" w:rsidRDefault="002C49FA" w:rsidP="00602EA3">
      <w:pPr>
        <w:rPr>
          <w:lang w:val="en-US"/>
        </w:rPr>
      </w:pPr>
      <w:r w:rsidRPr="00EB7BB3">
        <w:rPr>
          <w:lang w:val="en-US"/>
        </w:rPr>
        <w:t xml:space="preserve">         C traditionalists. </w:t>
      </w:r>
    </w:p>
    <w:p w:rsidR="002C49FA" w:rsidRPr="00EB7BB3" w:rsidRDefault="002C49FA" w:rsidP="00602EA3">
      <w:pPr>
        <w:rPr>
          <w:lang w:val="en-US"/>
        </w:rPr>
      </w:pPr>
      <w:r w:rsidRPr="00EB7BB3">
        <w:rPr>
          <w:lang w:val="en-US"/>
        </w:rPr>
        <w:t xml:space="preserve">     7. Le mariage civil est reconnu par …</w:t>
      </w:r>
    </w:p>
    <w:p w:rsidR="002C49FA" w:rsidRPr="00EB7BB3" w:rsidRDefault="002C49FA" w:rsidP="00602EA3">
      <w:pPr>
        <w:ind w:left="568" w:hanging="284"/>
        <w:rPr>
          <w:lang w:val="en-US"/>
        </w:rPr>
      </w:pPr>
      <w:r w:rsidRPr="00EB7BB3">
        <w:rPr>
          <w:lang w:val="en-US"/>
        </w:rPr>
        <w:t xml:space="preserve">    A les citoyens.</w:t>
      </w:r>
    </w:p>
    <w:p w:rsidR="002C49FA" w:rsidRPr="00EB7BB3" w:rsidRDefault="002C49FA" w:rsidP="00602EA3">
      <w:pPr>
        <w:ind w:left="851" w:hanging="284"/>
        <w:rPr>
          <w:lang w:val="en-US"/>
        </w:rPr>
      </w:pPr>
      <w:r w:rsidRPr="00EB7BB3">
        <w:rPr>
          <w:lang w:val="en-US"/>
        </w:rPr>
        <w:t>B</w:t>
      </w:r>
      <w:r w:rsidRPr="00EB7BB3">
        <w:rPr>
          <w:lang w:val="en-US"/>
        </w:rPr>
        <w:tab/>
        <w:t>la loi française.</w:t>
      </w:r>
    </w:p>
    <w:p w:rsidR="002C49FA" w:rsidRPr="00EB7BB3" w:rsidRDefault="002C49FA" w:rsidP="00602EA3">
      <w:pPr>
        <w:rPr>
          <w:lang w:val="en-US"/>
        </w:rPr>
      </w:pPr>
      <w:r w:rsidRPr="00EB7BB3">
        <w:rPr>
          <w:lang w:val="en-US"/>
        </w:rPr>
        <w:t xml:space="preserve">         C l’</w:t>
      </w:r>
      <w:r w:rsidRPr="00EB7BB3">
        <w:rPr>
          <w:lang w:val="fr-FR"/>
        </w:rPr>
        <w:t>é</w:t>
      </w:r>
      <w:r w:rsidRPr="00EB7BB3">
        <w:rPr>
          <w:lang w:val="en-US"/>
        </w:rPr>
        <w:t>glise.</w:t>
      </w:r>
    </w:p>
    <w:p w:rsidR="002C49FA" w:rsidRPr="00EB7BB3" w:rsidRDefault="002C49FA" w:rsidP="00602EA3">
      <w:pPr>
        <w:rPr>
          <w:lang w:val="en-US"/>
        </w:rPr>
      </w:pPr>
      <w:r w:rsidRPr="00EB7BB3">
        <w:rPr>
          <w:lang w:val="en-US"/>
        </w:rPr>
        <w:t xml:space="preserve">    8.  L’accomplissement de la famille française est …</w:t>
      </w:r>
    </w:p>
    <w:p w:rsidR="002C49FA" w:rsidRPr="00EB7BB3" w:rsidRDefault="002C49FA" w:rsidP="00602EA3">
      <w:pPr>
        <w:rPr>
          <w:lang w:val="en-US"/>
        </w:rPr>
      </w:pPr>
      <w:r w:rsidRPr="00EB7BB3">
        <w:rPr>
          <w:lang w:val="en-US"/>
        </w:rPr>
        <w:t xml:space="preserve">         A le travaille.</w:t>
      </w:r>
    </w:p>
    <w:p w:rsidR="002C49FA" w:rsidRPr="00EB7BB3" w:rsidRDefault="002C49FA" w:rsidP="00602EA3">
      <w:pPr>
        <w:rPr>
          <w:lang w:val="en-US"/>
        </w:rPr>
      </w:pPr>
      <w:r w:rsidRPr="00EB7BB3">
        <w:rPr>
          <w:lang w:val="en-US"/>
        </w:rPr>
        <w:t xml:space="preserve">         B l’enfant.</w:t>
      </w:r>
    </w:p>
    <w:p w:rsidR="002C49FA" w:rsidRPr="00EB7BB3" w:rsidRDefault="002C49FA" w:rsidP="00602EA3">
      <w:pPr>
        <w:rPr>
          <w:lang w:val="en-US"/>
        </w:rPr>
      </w:pPr>
      <w:r w:rsidRPr="00EB7BB3">
        <w:rPr>
          <w:lang w:val="en-US"/>
        </w:rPr>
        <w:t xml:space="preserve">         C les loisirs.</w:t>
      </w:r>
    </w:p>
    <w:p w:rsidR="002C49FA" w:rsidRPr="00EB7BB3" w:rsidRDefault="002C49FA"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2C49FA" w:rsidRPr="00EB7BB3" w:rsidRDefault="002C49FA" w:rsidP="00602EA3">
      <w:pPr>
        <w:rPr>
          <w:lang w:val="en-US"/>
        </w:rPr>
      </w:pPr>
      <w:r w:rsidRPr="00EB7BB3">
        <w:rPr>
          <w:lang w:val="en-US"/>
        </w:rPr>
        <w:t xml:space="preserve">       A l’absence des parents.</w:t>
      </w:r>
    </w:p>
    <w:p w:rsidR="002C49FA" w:rsidRPr="00EB7BB3" w:rsidRDefault="002C49FA" w:rsidP="00602EA3">
      <w:pPr>
        <w:rPr>
          <w:lang w:val="en-US"/>
        </w:rPr>
      </w:pPr>
      <w:r w:rsidRPr="00EB7BB3">
        <w:rPr>
          <w:lang w:val="en-US"/>
        </w:rPr>
        <w:t xml:space="preserve">       B l’absence de l’argent.</w:t>
      </w:r>
    </w:p>
    <w:p w:rsidR="002C49FA" w:rsidRPr="00EB7BB3" w:rsidRDefault="002C49FA" w:rsidP="00602EA3">
      <w:pPr>
        <w:rPr>
          <w:lang w:val="fr-FR"/>
        </w:rPr>
      </w:pPr>
      <w:r w:rsidRPr="00EB7BB3">
        <w:rPr>
          <w:lang w:val="en-US"/>
        </w:rPr>
        <w:t xml:space="preserve">       C l’absence des enfants</w:t>
      </w:r>
      <w:r w:rsidRPr="00EB7BB3">
        <w:rPr>
          <w:lang w:val="fr-FR"/>
        </w:rPr>
        <w:t xml:space="preserve">.                             </w:t>
      </w:r>
    </w:p>
    <w:p w:rsidR="002C49FA" w:rsidRPr="00EB7BB3" w:rsidRDefault="002C49FA" w:rsidP="00602EA3">
      <w:pPr>
        <w:rPr>
          <w:lang w:val="fr-FR"/>
        </w:rPr>
      </w:pPr>
    </w:p>
    <w:p w:rsidR="002C49FA" w:rsidRPr="00EB7BB3" w:rsidRDefault="002C49FA"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2C49FA" w:rsidRPr="00EB7BB3" w:rsidRDefault="002C49FA" w:rsidP="00602EA3">
      <w:pPr>
        <w:ind w:left="568" w:hanging="284"/>
        <w:rPr>
          <w:lang w:val="en-US"/>
        </w:rPr>
      </w:pPr>
      <w:r w:rsidRPr="00EB7BB3">
        <w:rPr>
          <w:lang w:val="en-US"/>
        </w:rPr>
        <w:t>A Ils aident leurs parents.</w:t>
      </w:r>
    </w:p>
    <w:p w:rsidR="002C49FA" w:rsidRPr="00EB7BB3" w:rsidRDefault="002C49FA"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2C49FA" w:rsidRPr="00EB7BB3" w:rsidRDefault="002C49FA"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2C49FA" w:rsidRPr="00EB7BB3" w:rsidRDefault="002C49FA" w:rsidP="00602EA3">
      <w:pPr>
        <w:ind w:left="851" w:hanging="284"/>
        <w:rPr>
          <w:lang w:val="fr-FR"/>
        </w:rPr>
      </w:pPr>
    </w:p>
    <w:p w:rsidR="002C49FA" w:rsidRPr="00EB7BB3" w:rsidRDefault="002C49FA" w:rsidP="00602EA3">
      <w:pPr>
        <w:ind w:left="851" w:hanging="284"/>
        <w:jc w:val="center"/>
        <w:rPr>
          <w:b/>
          <w:bCs/>
          <w:lang w:val="en-US"/>
        </w:rPr>
      </w:pPr>
      <w:r w:rsidRPr="00EB7BB3">
        <w:rPr>
          <w:b/>
          <w:bCs/>
          <w:lang w:val="en-US"/>
        </w:rPr>
        <w:t>Grammaire et Lexique</w:t>
      </w:r>
    </w:p>
    <w:p w:rsidR="002C49FA" w:rsidRPr="00EB7BB3" w:rsidRDefault="002C49FA" w:rsidP="00602EA3">
      <w:pPr>
        <w:ind w:left="851" w:hanging="284"/>
        <w:jc w:val="center"/>
        <w:rPr>
          <w:b/>
          <w:bCs/>
          <w:lang w:val="en-US"/>
        </w:rPr>
      </w:pPr>
    </w:p>
    <w:p w:rsidR="002C49FA" w:rsidRPr="00EB7BB3" w:rsidRDefault="002C49FA" w:rsidP="00602EA3">
      <w:pPr>
        <w:ind w:left="284" w:hanging="284"/>
        <w:rPr>
          <w:b/>
          <w:bCs/>
          <w:lang w:val="en-US"/>
        </w:rPr>
      </w:pPr>
      <w:r w:rsidRPr="00EB7BB3">
        <w:rPr>
          <w:b/>
          <w:bCs/>
          <w:lang w:val="en-US"/>
        </w:rPr>
        <w:t>III.   Choisissez la bonne réponse.</w:t>
      </w:r>
    </w:p>
    <w:p w:rsidR="002C49FA" w:rsidRPr="00EB7BB3" w:rsidRDefault="002C49FA" w:rsidP="00602EA3">
      <w:pPr>
        <w:ind w:left="284" w:hanging="284"/>
        <w:rPr>
          <w:b/>
          <w:bCs/>
          <w:lang w:val="en-US"/>
        </w:rPr>
      </w:pPr>
    </w:p>
    <w:p w:rsidR="002C49FA" w:rsidRPr="00EB7BB3" w:rsidRDefault="002C49FA" w:rsidP="00602EA3">
      <w:pPr>
        <w:pStyle w:val="ListParagraph"/>
        <w:spacing w:line="240" w:lineRule="auto"/>
        <w:ind w:left="360"/>
        <w:rPr>
          <w:lang w:val="fr-FR"/>
        </w:rPr>
      </w:pPr>
      <w:r w:rsidRPr="00EB7BB3">
        <w:t xml:space="preserve">11. </w:t>
      </w:r>
      <w:r w:rsidRPr="00EB7BB3">
        <w:rPr>
          <w:lang w:val="fr-FR"/>
        </w:rPr>
        <w:t xml:space="preserve">Marc va </w:t>
      </w:r>
      <w:r w:rsidRPr="00EB7BB3">
        <w:t>____</w:t>
      </w:r>
      <w:r w:rsidRPr="00EB7BB3">
        <w:rPr>
          <w:lang w:val="fr-FR"/>
        </w:rPr>
        <w:t xml:space="preserve"> Mexique.</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en </w:t>
      </w:r>
      <w:r w:rsidRPr="00EB7BB3">
        <w:rPr>
          <w:lang w:val="en-US"/>
        </w:rPr>
        <w:t> </w:t>
      </w:r>
      <w:r w:rsidRPr="00EB7BB3">
        <w:rPr>
          <w:lang w:val="en-US"/>
        </w:rPr>
        <w:t>B</w:t>
      </w:r>
      <w:r w:rsidRPr="00EB7BB3">
        <w:rPr>
          <w:lang w:val="en-US"/>
        </w:rPr>
        <w:t> </w:t>
      </w:r>
      <w:r w:rsidRPr="00EB7BB3">
        <w:rPr>
          <w:lang w:val="en-US"/>
        </w:rPr>
        <w:t xml:space="preserve"> au </w:t>
      </w:r>
      <w:r w:rsidRPr="00EB7BB3">
        <w:rPr>
          <w:lang w:val="en-US"/>
        </w:rPr>
        <w:t> </w:t>
      </w:r>
      <w:r w:rsidRPr="00EB7BB3">
        <w:rPr>
          <w:lang w:val="en-US"/>
        </w:rPr>
        <w:t>C</w:t>
      </w:r>
      <w:r w:rsidRPr="00EB7BB3">
        <w:rPr>
          <w:lang w:val="en-US"/>
        </w:rPr>
        <w:t> </w:t>
      </w:r>
      <w:r w:rsidRPr="00EB7BB3">
        <w:rPr>
          <w:lang w:val="en-US"/>
        </w:rPr>
        <w:t xml:space="preserve"> </w:t>
      </w:r>
      <w:r w:rsidRPr="00EB7BB3">
        <w:rPr>
          <w:lang w:val="fr-FR"/>
        </w:rPr>
        <w:t>à</w:t>
      </w:r>
      <w:r w:rsidRPr="00EB7BB3">
        <w:rPr>
          <w:lang w:val="en-US"/>
        </w:rPr>
        <w:t xml:space="preserve"> </w:t>
      </w:r>
      <w:r w:rsidRPr="00EB7BB3">
        <w:rPr>
          <w:lang w:val="en-US"/>
        </w:rPr>
        <w:t> </w:t>
      </w:r>
      <w:r w:rsidRPr="00EB7BB3">
        <w:rPr>
          <w:lang w:val="en-US"/>
        </w:rPr>
        <w:t>D</w:t>
      </w:r>
      <w:r w:rsidRPr="00EB7BB3">
        <w:rPr>
          <w:lang w:val="en-US"/>
        </w:rPr>
        <w:t> </w:t>
      </w:r>
      <w:r w:rsidRPr="00EB7BB3">
        <w:rPr>
          <w:lang w:val="en-US"/>
        </w:rPr>
        <w:t>le</w:t>
      </w:r>
    </w:p>
    <w:p w:rsidR="002C49FA" w:rsidRPr="00EB7BB3" w:rsidRDefault="002C49FA" w:rsidP="00602EA3">
      <w:pPr>
        <w:rPr>
          <w:spacing w:val="4"/>
          <w:kern w:val="16"/>
          <w:lang w:val="en-US"/>
        </w:rPr>
      </w:pPr>
      <w:r w:rsidRPr="00EB7BB3">
        <w:rPr>
          <w:lang w:val="en-US"/>
        </w:rPr>
        <w:t xml:space="preserve">     12. </w:t>
      </w:r>
      <w:r w:rsidRPr="00EB7BB3">
        <w:rPr>
          <w:spacing w:val="4"/>
          <w:kern w:val="16"/>
          <w:lang w:val="en-US"/>
        </w:rPr>
        <w:t xml:space="preserve">Chaque journée de travail </w:t>
      </w:r>
      <w:r w:rsidRPr="00EB7BB3">
        <w:rPr>
          <w:lang w:val="en-US"/>
        </w:rPr>
        <w:t xml:space="preserve">_____ </w:t>
      </w:r>
      <w:r w:rsidRPr="00EB7BB3">
        <w:rPr>
          <w:spacing w:val="4"/>
          <w:kern w:val="16"/>
          <w:lang w:val="en-US"/>
        </w:rPr>
        <w:t>à huit heure.</w:t>
      </w:r>
    </w:p>
    <w:p w:rsidR="002C49FA" w:rsidRPr="00EB7BB3" w:rsidRDefault="002C49FA" w:rsidP="00602EA3">
      <w:pPr>
        <w:ind w:left="568" w:hanging="284"/>
        <w:rPr>
          <w:lang w:val="en-US"/>
        </w:rPr>
      </w:pPr>
      <w:r w:rsidRPr="00EB7BB3">
        <w:rPr>
          <w:lang w:val="en-US"/>
        </w:rPr>
        <w:t xml:space="preserve">       A</w:t>
      </w:r>
      <w:r w:rsidRPr="00EB7BB3">
        <w:rPr>
          <w:lang w:val="en-US"/>
        </w:rPr>
        <w:t> </w:t>
      </w:r>
      <w:r w:rsidRPr="00EB7BB3">
        <w:rPr>
          <w:lang w:val="en-US"/>
        </w:rPr>
        <w:t>commençait</w:t>
      </w:r>
      <w:r w:rsidRPr="00EB7BB3">
        <w:rPr>
          <w:lang w:val="en-US"/>
        </w:rPr>
        <w:t> </w:t>
      </w:r>
      <w:r w:rsidRPr="00EB7BB3">
        <w:rPr>
          <w:lang w:val="en-US"/>
        </w:rPr>
        <w:t>B</w:t>
      </w:r>
      <w:r w:rsidRPr="00EB7BB3">
        <w:rPr>
          <w:lang w:val="en-US"/>
        </w:rPr>
        <w:t> </w:t>
      </w:r>
      <w:r w:rsidRPr="00EB7BB3">
        <w:rPr>
          <w:lang w:val="en-US"/>
        </w:rPr>
        <w:t>a commencé</w:t>
      </w:r>
      <w:r w:rsidRPr="00EB7BB3">
        <w:rPr>
          <w:lang w:val="en-US"/>
        </w:rPr>
        <w:t> </w:t>
      </w:r>
      <w:r w:rsidRPr="00EB7BB3">
        <w:rPr>
          <w:lang w:val="en-US"/>
        </w:rPr>
        <w:t>C</w:t>
      </w:r>
      <w:r w:rsidRPr="00EB7BB3">
        <w:rPr>
          <w:lang w:val="en-US"/>
        </w:rPr>
        <w:t> </w:t>
      </w:r>
      <w:r w:rsidRPr="00EB7BB3">
        <w:rPr>
          <w:lang w:val="en-US"/>
        </w:rPr>
        <w:t>avait commencé</w:t>
      </w:r>
      <w:r w:rsidRPr="00EB7BB3">
        <w:rPr>
          <w:lang w:val="en-US"/>
        </w:rPr>
        <w:t> </w:t>
      </w:r>
      <w:r w:rsidRPr="00EB7BB3">
        <w:rPr>
          <w:lang w:val="en-US"/>
        </w:rPr>
        <w:t>D</w:t>
      </w:r>
      <w:r w:rsidRPr="00EB7BB3">
        <w:rPr>
          <w:lang w:val="en-US"/>
        </w:rPr>
        <w:t> </w:t>
      </w:r>
      <w:r w:rsidRPr="00EB7BB3">
        <w:rPr>
          <w:lang w:val="en-US"/>
        </w:rPr>
        <w:t>commence</w:t>
      </w:r>
    </w:p>
    <w:p w:rsidR="002C49FA" w:rsidRPr="00EB7BB3" w:rsidRDefault="002C49FA" w:rsidP="00602EA3">
      <w:pPr>
        <w:rPr>
          <w:spacing w:val="4"/>
          <w:kern w:val="16"/>
          <w:lang w:val="en-US"/>
        </w:rPr>
      </w:pPr>
      <w:r w:rsidRPr="00EB7BB3">
        <w:rPr>
          <w:lang w:val="en-US"/>
        </w:rPr>
        <w:t xml:space="preserve">     13. </w:t>
      </w:r>
      <w:r w:rsidRPr="00EB7BB3">
        <w:rPr>
          <w:spacing w:val="4"/>
          <w:kern w:val="16"/>
          <w:lang w:val="en-US"/>
        </w:rPr>
        <w:t xml:space="preserve">Patricia est </w:t>
      </w:r>
      <w:r w:rsidRPr="00EB7BB3">
        <w:rPr>
          <w:lang w:val="en-US"/>
        </w:rPr>
        <w:t xml:space="preserve">___ </w:t>
      </w:r>
      <w:r w:rsidRPr="00EB7BB3">
        <w:rPr>
          <w:spacing w:val="4"/>
          <w:kern w:val="16"/>
          <w:lang w:val="en-US"/>
        </w:rPr>
        <w:t xml:space="preserve">à la faculté mécanique. </w:t>
      </w:r>
    </w:p>
    <w:p w:rsidR="002C49FA" w:rsidRPr="00EB7BB3" w:rsidRDefault="002C49FA" w:rsidP="00602EA3">
      <w:pPr>
        <w:rPr>
          <w:lang w:val="en-US"/>
        </w:rPr>
      </w:pPr>
      <w:r w:rsidRPr="00EB7BB3">
        <w:rPr>
          <w:lang w:val="en-US"/>
        </w:rPr>
        <w:t xml:space="preserve">            A</w:t>
      </w:r>
      <w:r w:rsidRPr="00EB7BB3">
        <w:rPr>
          <w:lang w:val="en-US"/>
        </w:rPr>
        <w:t> </w:t>
      </w:r>
      <w:r w:rsidRPr="00EB7BB3">
        <w:rPr>
          <w:spacing w:val="4"/>
          <w:kern w:val="16"/>
          <w:lang w:val="en-US"/>
        </w:rPr>
        <w:t>é</w:t>
      </w:r>
      <w:r w:rsidRPr="00EB7BB3">
        <w:rPr>
          <w:lang w:val="en-US"/>
        </w:rPr>
        <w:t>tudiant</w:t>
      </w:r>
      <w:r w:rsidRPr="00EB7BB3">
        <w:rPr>
          <w:lang w:val="en-US"/>
        </w:rPr>
        <w:t> </w:t>
      </w:r>
      <w:r w:rsidRPr="00EB7BB3">
        <w:rPr>
          <w:lang w:val="en-US"/>
        </w:rPr>
        <w:t>B</w:t>
      </w:r>
      <w:r w:rsidRPr="00EB7BB3">
        <w:rPr>
          <w:lang w:val="en-US"/>
        </w:rPr>
        <w:t> </w:t>
      </w:r>
      <w:r w:rsidRPr="00EB7BB3">
        <w:rPr>
          <w:spacing w:val="4"/>
          <w:kern w:val="16"/>
          <w:lang w:val="en-US"/>
        </w:rPr>
        <w:t xml:space="preserve"> é</w:t>
      </w:r>
      <w:r w:rsidRPr="00EB7BB3">
        <w:rPr>
          <w:lang w:val="en-US"/>
        </w:rPr>
        <w:t xml:space="preserve">tudiante </w:t>
      </w:r>
      <w:r w:rsidRPr="00EB7BB3">
        <w:rPr>
          <w:lang w:val="en-US"/>
        </w:rPr>
        <w:t> </w:t>
      </w:r>
      <w:r w:rsidRPr="00EB7BB3">
        <w:rPr>
          <w:lang w:val="en-US"/>
        </w:rPr>
        <w:t>C</w:t>
      </w:r>
      <w:r w:rsidRPr="00EB7BB3">
        <w:rPr>
          <w:lang w:val="en-US"/>
        </w:rPr>
        <w:t> </w:t>
      </w:r>
      <w:r w:rsidRPr="00EB7BB3">
        <w:rPr>
          <w:spacing w:val="4"/>
          <w:kern w:val="16"/>
          <w:lang w:val="en-US"/>
        </w:rPr>
        <w:t xml:space="preserve"> écolier</w:t>
      </w:r>
      <w:r w:rsidRPr="00EB7BB3">
        <w:rPr>
          <w:lang w:val="en-US"/>
        </w:rPr>
        <w:t xml:space="preserve"> </w:t>
      </w:r>
      <w:r w:rsidRPr="00EB7BB3">
        <w:rPr>
          <w:lang w:val="en-US"/>
        </w:rPr>
        <w:t> </w:t>
      </w:r>
      <w:r w:rsidRPr="00EB7BB3">
        <w:rPr>
          <w:lang w:val="en-US"/>
        </w:rPr>
        <w:t>D</w:t>
      </w:r>
      <w:r w:rsidRPr="00EB7BB3">
        <w:rPr>
          <w:lang w:val="en-US"/>
        </w:rPr>
        <w:t> </w:t>
      </w:r>
      <w:r w:rsidRPr="00EB7BB3">
        <w:rPr>
          <w:spacing w:val="4"/>
          <w:kern w:val="16"/>
          <w:lang w:val="en-US"/>
        </w:rPr>
        <w:t xml:space="preserve"> écolière</w:t>
      </w:r>
    </w:p>
    <w:p w:rsidR="002C49FA" w:rsidRPr="00EB7BB3" w:rsidRDefault="002C49FA" w:rsidP="00602EA3">
      <w:pPr>
        <w:rPr>
          <w:spacing w:val="4"/>
          <w:kern w:val="16"/>
          <w:lang w:val="en-US"/>
        </w:rPr>
      </w:pPr>
      <w:r w:rsidRPr="00EB7BB3">
        <w:rPr>
          <w:lang w:val="en-US"/>
        </w:rPr>
        <w:t xml:space="preserve">     14. </w:t>
      </w:r>
      <w:r w:rsidRPr="00EB7BB3">
        <w:rPr>
          <w:spacing w:val="4"/>
          <w:kern w:val="16"/>
          <w:lang w:val="en-US"/>
        </w:rPr>
        <w:t xml:space="preserve">Ferme </w:t>
      </w:r>
      <w:r w:rsidRPr="00EB7BB3">
        <w:rPr>
          <w:lang w:val="en-US"/>
        </w:rPr>
        <w:t>_____</w:t>
      </w:r>
      <w:r w:rsidRPr="00EB7BB3">
        <w:rPr>
          <w:spacing w:val="4"/>
          <w:kern w:val="16"/>
          <w:lang w:val="en-US"/>
        </w:rPr>
        <w:t>porte!</w:t>
      </w:r>
    </w:p>
    <w:p w:rsidR="002C49FA" w:rsidRPr="00EB7BB3" w:rsidRDefault="002C49FA" w:rsidP="00602EA3">
      <w:pPr>
        <w:ind w:left="568" w:hanging="284"/>
        <w:rPr>
          <w:lang w:val="en-US"/>
        </w:rPr>
      </w:pPr>
      <w:r w:rsidRPr="00EB7BB3">
        <w:rPr>
          <w:lang w:val="en-US"/>
        </w:rPr>
        <w:t xml:space="preserve">      A</w:t>
      </w:r>
      <w:r w:rsidRPr="00EB7BB3">
        <w:rPr>
          <w:lang w:val="en-US"/>
        </w:rPr>
        <w:t> </w:t>
      </w:r>
      <w:r w:rsidRPr="00EB7BB3">
        <w:rPr>
          <w:lang w:val="en-US"/>
        </w:rPr>
        <w:t>une</w:t>
      </w:r>
      <w:r w:rsidRPr="00EB7BB3">
        <w:rPr>
          <w:lang w:val="en-US"/>
        </w:rPr>
        <w:t> </w:t>
      </w:r>
      <w:r w:rsidRPr="00EB7BB3">
        <w:rPr>
          <w:lang w:val="en-US"/>
        </w:rPr>
        <w:t>B</w:t>
      </w:r>
      <w:r w:rsidRPr="00EB7BB3">
        <w:rPr>
          <w:lang w:val="en-US"/>
        </w:rPr>
        <w:t> </w:t>
      </w:r>
      <w:r w:rsidRPr="00EB7BB3">
        <w:rPr>
          <w:lang w:val="en-US"/>
        </w:rPr>
        <w:t>la</w:t>
      </w:r>
      <w:r w:rsidRPr="00EB7BB3">
        <w:rPr>
          <w:lang w:val="en-US"/>
        </w:rPr>
        <w:t> </w:t>
      </w:r>
      <w:r w:rsidRPr="00EB7BB3">
        <w:rPr>
          <w:lang w:val="en-US"/>
        </w:rPr>
        <w:t>C</w:t>
      </w:r>
      <w:r w:rsidRPr="00EB7BB3">
        <w:rPr>
          <w:lang w:val="en-US"/>
        </w:rPr>
        <w:t> </w:t>
      </w:r>
      <w:r w:rsidRPr="00EB7BB3">
        <w:rPr>
          <w:lang w:val="en-US"/>
        </w:rPr>
        <w:t>de la</w:t>
      </w:r>
      <w:r w:rsidRPr="00EB7BB3">
        <w:rPr>
          <w:lang w:val="en-US"/>
        </w:rPr>
        <w:t> </w:t>
      </w:r>
      <w:r w:rsidRPr="00EB7BB3">
        <w:rPr>
          <w:lang w:val="en-US"/>
        </w:rPr>
        <w:t>D</w:t>
      </w:r>
      <w:r w:rsidRPr="00EB7BB3">
        <w:rPr>
          <w:lang w:val="en-US"/>
        </w:rPr>
        <w:t> </w:t>
      </w:r>
      <w:r w:rsidRPr="00EB7BB3">
        <w:rPr>
          <w:lang w:val="en-US"/>
        </w:rPr>
        <w:t>le</w:t>
      </w:r>
    </w:p>
    <w:p w:rsidR="002C49FA" w:rsidRPr="00EB7BB3" w:rsidRDefault="002C49FA" w:rsidP="00602EA3">
      <w:pPr>
        <w:ind w:left="568" w:hanging="284"/>
        <w:rPr>
          <w:lang w:val="en-US"/>
        </w:rPr>
      </w:pPr>
      <w:r w:rsidRPr="00EB7BB3">
        <w:rPr>
          <w:lang w:val="en-US"/>
        </w:rPr>
        <w:t>15. Il fait  bien _____ travail.</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ses</w:t>
      </w:r>
      <w:r w:rsidRPr="00EB7BB3">
        <w:rPr>
          <w:lang w:val="en-US"/>
        </w:rPr>
        <w:t> </w:t>
      </w:r>
      <w:r w:rsidRPr="00EB7BB3">
        <w:rPr>
          <w:lang w:val="en-US"/>
        </w:rPr>
        <w:t>B</w:t>
      </w:r>
      <w:r w:rsidRPr="00EB7BB3">
        <w:rPr>
          <w:lang w:val="en-US"/>
        </w:rPr>
        <w:t> </w:t>
      </w:r>
      <w:r w:rsidRPr="00EB7BB3">
        <w:rPr>
          <w:lang w:val="en-US"/>
        </w:rPr>
        <w:t>sa</w:t>
      </w:r>
      <w:r w:rsidRPr="00EB7BB3">
        <w:rPr>
          <w:lang w:val="en-US"/>
        </w:rPr>
        <w:t> </w:t>
      </w:r>
      <w:r w:rsidRPr="00EB7BB3">
        <w:rPr>
          <w:lang w:val="en-US"/>
        </w:rPr>
        <w:t>C</w:t>
      </w:r>
      <w:r w:rsidRPr="00EB7BB3">
        <w:rPr>
          <w:lang w:val="en-US"/>
        </w:rPr>
        <w:t> </w:t>
      </w:r>
      <w:r w:rsidRPr="00EB7BB3">
        <w:rPr>
          <w:lang w:val="en-US"/>
        </w:rPr>
        <w:t>son</w:t>
      </w:r>
      <w:r w:rsidRPr="00EB7BB3">
        <w:rPr>
          <w:lang w:val="en-US"/>
        </w:rPr>
        <w:t> </w:t>
      </w:r>
      <w:r w:rsidRPr="00EB7BB3">
        <w:rPr>
          <w:lang w:val="en-US"/>
        </w:rPr>
        <w:t>D</w:t>
      </w:r>
      <w:r w:rsidRPr="00EB7BB3">
        <w:rPr>
          <w:lang w:val="en-US"/>
        </w:rPr>
        <w:t> </w:t>
      </w:r>
      <w:r w:rsidRPr="00EB7BB3">
        <w:rPr>
          <w:lang w:val="en-US"/>
        </w:rPr>
        <w:t>mes</w:t>
      </w:r>
    </w:p>
    <w:p w:rsidR="002C49FA" w:rsidRPr="00EB7BB3" w:rsidRDefault="002C49FA" w:rsidP="00602EA3">
      <w:pPr>
        <w:ind w:left="568" w:hanging="284"/>
        <w:rPr>
          <w:lang w:val="en-US"/>
        </w:rPr>
      </w:pPr>
      <w:r w:rsidRPr="00EB7BB3">
        <w:rPr>
          <w:lang w:val="en-US"/>
        </w:rPr>
        <w:t xml:space="preserve">16. Les </w:t>
      </w:r>
      <w:r w:rsidRPr="00EB7BB3">
        <w:rPr>
          <w:spacing w:val="4"/>
          <w:kern w:val="16"/>
          <w:lang w:val="en-US"/>
        </w:rPr>
        <w:t>é</w:t>
      </w:r>
      <w:r w:rsidRPr="00EB7BB3">
        <w:rPr>
          <w:lang w:val="en-US"/>
        </w:rPr>
        <w:t>tudiants _____ venir en classe à temps.</w:t>
      </w:r>
    </w:p>
    <w:p w:rsidR="002C49FA" w:rsidRPr="00EB7BB3" w:rsidRDefault="002C49FA" w:rsidP="00602EA3">
      <w:pPr>
        <w:ind w:left="568" w:hanging="284"/>
        <w:rPr>
          <w:lang w:val="en-US"/>
        </w:rPr>
      </w:pPr>
      <w:r w:rsidRPr="00EB7BB3">
        <w:rPr>
          <w:lang w:val="en-US"/>
        </w:rPr>
        <w:t xml:space="preserve">      A</w:t>
      </w:r>
      <w:r w:rsidRPr="00EB7BB3">
        <w:rPr>
          <w:lang w:val="en-US"/>
        </w:rPr>
        <w:t> </w:t>
      </w:r>
      <w:r w:rsidRPr="00EB7BB3">
        <w:rPr>
          <w:lang w:val="en-US"/>
        </w:rPr>
        <w:t>dois</w:t>
      </w:r>
      <w:r w:rsidRPr="00EB7BB3">
        <w:rPr>
          <w:lang w:val="en-US"/>
        </w:rPr>
        <w:t> </w:t>
      </w:r>
      <w:r w:rsidRPr="00EB7BB3">
        <w:rPr>
          <w:lang w:val="en-US"/>
        </w:rPr>
        <w:t>B devons</w:t>
      </w:r>
      <w:r w:rsidRPr="00EB7BB3">
        <w:rPr>
          <w:lang w:val="en-US"/>
        </w:rPr>
        <w:t> </w:t>
      </w:r>
      <w:r w:rsidRPr="00EB7BB3">
        <w:rPr>
          <w:lang w:val="en-US"/>
        </w:rPr>
        <w:t>C</w:t>
      </w:r>
      <w:r w:rsidRPr="00EB7BB3">
        <w:rPr>
          <w:lang w:val="en-US"/>
        </w:rPr>
        <w:t> </w:t>
      </w:r>
      <w:r w:rsidRPr="00EB7BB3">
        <w:rPr>
          <w:lang w:val="en-US"/>
        </w:rPr>
        <w:t>doivent</w:t>
      </w:r>
      <w:r w:rsidRPr="00EB7BB3">
        <w:rPr>
          <w:lang w:val="en-US"/>
        </w:rPr>
        <w:t> </w:t>
      </w:r>
      <w:r w:rsidRPr="00EB7BB3">
        <w:rPr>
          <w:lang w:val="en-US"/>
        </w:rPr>
        <w:t>D</w:t>
      </w:r>
      <w:r w:rsidRPr="00EB7BB3">
        <w:rPr>
          <w:lang w:val="en-US"/>
        </w:rPr>
        <w:t> </w:t>
      </w:r>
      <w:r w:rsidRPr="00EB7BB3">
        <w:rPr>
          <w:lang w:val="en-US"/>
        </w:rPr>
        <w:t>doit</w:t>
      </w:r>
    </w:p>
    <w:p w:rsidR="002C49FA" w:rsidRPr="00EB7BB3" w:rsidRDefault="002C49FA" w:rsidP="00602EA3">
      <w:pPr>
        <w:ind w:left="568" w:hanging="284"/>
        <w:rPr>
          <w:lang w:val="en-US"/>
        </w:rPr>
      </w:pPr>
      <w:r w:rsidRPr="00EB7BB3">
        <w:rPr>
          <w:lang w:val="en-US"/>
        </w:rPr>
        <w:t>17. Tu ____ beaucoup de livre français.</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ai</w:t>
      </w:r>
      <w:r w:rsidRPr="00EB7BB3">
        <w:rPr>
          <w:lang w:val="en-US"/>
        </w:rPr>
        <w:t> </w:t>
      </w:r>
      <w:r w:rsidRPr="00EB7BB3">
        <w:rPr>
          <w:lang w:val="en-US"/>
        </w:rPr>
        <w:t>B</w:t>
      </w:r>
      <w:r w:rsidRPr="00EB7BB3">
        <w:rPr>
          <w:lang w:val="en-US"/>
        </w:rPr>
        <w:t> </w:t>
      </w:r>
      <w:r w:rsidRPr="00EB7BB3">
        <w:rPr>
          <w:lang w:val="en-US"/>
        </w:rPr>
        <w:t>as</w:t>
      </w:r>
      <w:r w:rsidRPr="00EB7BB3">
        <w:rPr>
          <w:lang w:val="en-US"/>
        </w:rPr>
        <w:t> </w:t>
      </w:r>
      <w:r w:rsidRPr="00EB7BB3">
        <w:rPr>
          <w:lang w:val="en-US"/>
        </w:rPr>
        <w:t>C</w:t>
      </w:r>
      <w:r w:rsidRPr="00EB7BB3">
        <w:rPr>
          <w:lang w:val="en-US"/>
        </w:rPr>
        <w:t> </w:t>
      </w:r>
      <w:r w:rsidRPr="00EB7BB3">
        <w:rPr>
          <w:lang w:val="en-US"/>
        </w:rPr>
        <w:t>ont</w:t>
      </w:r>
      <w:r w:rsidRPr="00EB7BB3">
        <w:rPr>
          <w:lang w:val="en-US"/>
        </w:rPr>
        <w:t> </w:t>
      </w:r>
      <w:r w:rsidRPr="00EB7BB3">
        <w:rPr>
          <w:lang w:val="en-US"/>
        </w:rPr>
        <w:t>D</w:t>
      </w:r>
      <w:r w:rsidRPr="00EB7BB3">
        <w:rPr>
          <w:lang w:val="en-US"/>
        </w:rPr>
        <w:t> </w:t>
      </w:r>
      <w:r w:rsidRPr="00EB7BB3">
        <w:rPr>
          <w:lang w:val="en-US"/>
        </w:rPr>
        <w:t>avez</w:t>
      </w:r>
    </w:p>
    <w:p w:rsidR="002C49FA" w:rsidRPr="00EB7BB3" w:rsidRDefault="002C49FA" w:rsidP="00602EA3">
      <w:pPr>
        <w:pStyle w:val="ListParagraph"/>
        <w:spacing w:line="240" w:lineRule="auto"/>
        <w:ind w:left="0"/>
        <w:rPr>
          <w:lang w:val="fr-FR"/>
        </w:rPr>
      </w:pPr>
      <w:r w:rsidRPr="00EB7BB3">
        <w:t xml:space="preserve">     18. </w:t>
      </w:r>
      <w:r w:rsidRPr="00EB7BB3">
        <w:rPr>
          <w:lang w:val="fr-FR"/>
        </w:rPr>
        <w:t xml:space="preserve">Les étudiants passent </w:t>
      </w:r>
      <w:r w:rsidRPr="00EB7BB3">
        <w:t xml:space="preserve">____ </w:t>
      </w:r>
      <w:r w:rsidRPr="00EB7BB3">
        <w:rPr>
          <w:lang w:val="fr-FR"/>
        </w:rPr>
        <w:t>examens dans trois jours.</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ses </w:t>
      </w:r>
      <w:r w:rsidRPr="00EB7BB3">
        <w:rPr>
          <w:lang w:val="en-US"/>
        </w:rPr>
        <w:t> </w:t>
      </w:r>
      <w:r w:rsidRPr="00EB7BB3">
        <w:rPr>
          <w:lang w:val="en-US"/>
        </w:rPr>
        <w:t>B</w:t>
      </w:r>
      <w:r w:rsidRPr="00EB7BB3">
        <w:rPr>
          <w:lang w:val="en-US"/>
        </w:rPr>
        <w:t> </w:t>
      </w:r>
      <w:r w:rsidRPr="00EB7BB3">
        <w:rPr>
          <w:lang w:val="en-US"/>
        </w:rPr>
        <w:t xml:space="preserve">leur </w:t>
      </w:r>
      <w:r w:rsidRPr="00EB7BB3">
        <w:rPr>
          <w:lang w:val="en-US"/>
        </w:rPr>
        <w:t> </w:t>
      </w:r>
      <w:r w:rsidRPr="00EB7BB3">
        <w:rPr>
          <w:lang w:val="en-US"/>
        </w:rPr>
        <w:t>C</w:t>
      </w:r>
      <w:r w:rsidRPr="00EB7BB3">
        <w:rPr>
          <w:lang w:val="en-US"/>
        </w:rPr>
        <w:t> </w:t>
      </w:r>
      <w:r w:rsidRPr="00EB7BB3">
        <w:rPr>
          <w:lang w:val="en-US"/>
        </w:rPr>
        <w:t>tes</w:t>
      </w:r>
      <w:r w:rsidRPr="00EB7BB3">
        <w:rPr>
          <w:lang w:val="en-US"/>
        </w:rPr>
        <w:t> </w:t>
      </w:r>
      <w:r w:rsidRPr="00EB7BB3">
        <w:rPr>
          <w:lang w:val="en-US"/>
        </w:rPr>
        <w:t xml:space="preserve"> D</w:t>
      </w:r>
      <w:r w:rsidRPr="00EB7BB3">
        <w:rPr>
          <w:lang w:val="en-US"/>
        </w:rPr>
        <w:t> </w:t>
      </w:r>
      <w:r w:rsidRPr="00EB7BB3">
        <w:rPr>
          <w:lang w:val="en-US"/>
        </w:rPr>
        <w:t>leurs</w:t>
      </w:r>
    </w:p>
    <w:p w:rsidR="002C49FA" w:rsidRPr="00EB7BB3" w:rsidRDefault="002C49FA" w:rsidP="00602EA3">
      <w:pPr>
        <w:ind w:left="568" w:hanging="284"/>
        <w:rPr>
          <w:lang w:val="en-US"/>
        </w:rPr>
      </w:pPr>
      <w:r w:rsidRPr="00EB7BB3">
        <w:rPr>
          <w:lang w:val="en-US"/>
        </w:rPr>
        <w:t>19. ____ -vous fatigués?</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suis </w:t>
      </w:r>
      <w:r w:rsidRPr="00EB7BB3">
        <w:rPr>
          <w:lang w:val="en-US"/>
        </w:rPr>
        <w:t> </w:t>
      </w:r>
      <w:r w:rsidRPr="00EB7BB3">
        <w:rPr>
          <w:lang w:val="en-US"/>
        </w:rPr>
        <w:t>B</w:t>
      </w:r>
      <w:r w:rsidRPr="00EB7BB3">
        <w:rPr>
          <w:lang w:val="en-US"/>
        </w:rPr>
        <w:t> </w:t>
      </w:r>
      <w:r w:rsidRPr="00EB7BB3">
        <w:rPr>
          <w:lang w:val="en-US"/>
        </w:rPr>
        <w:t xml:space="preserve">est </w:t>
      </w:r>
      <w:r w:rsidRPr="00EB7BB3">
        <w:rPr>
          <w:lang w:val="en-US"/>
        </w:rPr>
        <w:t> </w:t>
      </w:r>
      <w:r w:rsidRPr="00EB7BB3">
        <w:rPr>
          <w:lang w:val="en-US"/>
        </w:rPr>
        <w:t>C</w:t>
      </w:r>
      <w:r w:rsidRPr="00EB7BB3">
        <w:rPr>
          <w:lang w:val="en-US"/>
        </w:rPr>
        <w:t> </w:t>
      </w:r>
      <w:r w:rsidRPr="00EB7BB3">
        <w:rPr>
          <w:lang w:val="en-US"/>
        </w:rPr>
        <w:t>sont</w:t>
      </w:r>
      <w:r w:rsidRPr="00EB7BB3">
        <w:rPr>
          <w:lang w:val="en-US"/>
        </w:rPr>
        <w:t> </w:t>
      </w:r>
      <w:r w:rsidRPr="00EB7BB3">
        <w:rPr>
          <w:lang w:val="en-US"/>
        </w:rPr>
        <w:t xml:space="preserve"> D</w:t>
      </w:r>
      <w:r w:rsidRPr="00EB7BB3">
        <w:rPr>
          <w:lang w:val="en-US"/>
        </w:rPr>
        <w:t> </w:t>
      </w:r>
      <w:r w:rsidRPr="00EB7BB3">
        <w:rPr>
          <w:lang w:val="en-US"/>
        </w:rPr>
        <w:t>êtes</w:t>
      </w:r>
    </w:p>
    <w:p w:rsidR="002C49FA" w:rsidRPr="00EB7BB3" w:rsidRDefault="002C49FA"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2C49FA" w:rsidRPr="00EB7BB3" w:rsidRDefault="002C49FA" w:rsidP="00602EA3">
      <w:pPr>
        <w:ind w:left="568" w:hanging="284"/>
        <w:rPr>
          <w:lang w:val="en-US"/>
        </w:rPr>
      </w:pPr>
      <w:r w:rsidRPr="00EB7BB3">
        <w:rPr>
          <w:lang w:val="en-US"/>
        </w:rPr>
        <w:t xml:space="preserve">  A</w:t>
      </w:r>
      <w:r w:rsidRPr="00EB7BB3">
        <w:rPr>
          <w:lang w:val="en-US"/>
        </w:rPr>
        <w:t> </w:t>
      </w:r>
      <w:r w:rsidRPr="00EB7BB3">
        <w:rPr>
          <w:lang w:val="en-US"/>
        </w:rPr>
        <w:t xml:space="preserve"> à </w:t>
      </w:r>
      <w:r w:rsidRPr="00EB7BB3">
        <w:rPr>
          <w:lang w:val="en-US"/>
        </w:rPr>
        <w:t> </w:t>
      </w:r>
      <w:r w:rsidRPr="00EB7BB3">
        <w:rPr>
          <w:lang w:val="en-US"/>
        </w:rPr>
        <w:t>B</w:t>
      </w:r>
      <w:r w:rsidRPr="00EB7BB3">
        <w:rPr>
          <w:lang w:val="en-US"/>
        </w:rPr>
        <w:t> </w:t>
      </w:r>
      <w:r w:rsidRPr="00EB7BB3">
        <w:rPr>
          <w:lang w:val="en-US"/>
        </w:rPr>
        <w:t xml:space="preserve"> à la</w:t>
      </w:r>
      <w:r w:rsidRPr="00EB7BB3">
        <w:rPr>
          <w:lang w:val="en-US"/>
        </w:rPr>
        <w:t> </w:t>
      </w:r>
      <w:r w:rsidRPr="00EB7BB3">
        <w:rPr>
          <w:lang w:val="en-US"/>
        </w:rPr>
        <w:t>C</w:t>
      </w:r>
      <w:r w:rsidRPr="00EB7BB3">
        <w:rPr>
          <w:lang w:val="en-US"/>
        </w:rPr>
        <w:t> </w:t>
      </w:r>
      <w:r w:rsidRPr="00EB7BB3">
        <w:rPr>
          <w:lang w:val="en-US"/>
        </w:rPr>
        <w:t>la</w:t>
      </w:r>
      <w:r w:rsidRPr="00EB7BB3">
        <w:rPr>
          <w:lang w:val="en-US"/>
        </w:rPr>
        <w:t> </w:t>
      </w:r>
      <w:r w:rsidRPr="00EB7BB3">
        <w:rPr>
          <w:lang w:val="en-US"/>
        </w:rPr>
        <w:t>D</w:t>
      </w:r>
      <w:r w:rsidRPr="00EB7BB3">
        <w:rPr>
          <w:lang w:val="en-US"/>
        </w:rPr>
        <w:t> </w:t>
      </w:r>
      <w:r w:rsidRPr="00EB7BB3">
        <w:rPr>
          <w:lang w:val="en-US"/>
        </w:rPr>
        <w:t>le</w:t>
      </w:r>
    </w:p>
    <w:p w:rsidR="002C49FA" w:rsidRPr="00EB7BB3" w:rsidRDefault="002C49FA" w:rsidP="00602EA3">
      <w:pPr>
        <w:ind w:left="568" w:hanging="284"/>
        <w:rPr>
          <w:lang w:val="en-US"/>
        </w:rPr>
      </w:pPr>
      <w:r w:rsidRPr="00EB7BB3">
        <w:rPr>
          <w:lang w:val="en-US"/>
        </w:rPr>
        <w:t>21. Nos parents ne travaillent plus. Ils sont déjà _____.</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 retraités</w:t>
      </w:r>
      <w:r w:rsidRPr="00EB7BB3">
        <w:rPr>
          <w:lang w:val="en-US"/>
        </w:rPr>
        <w:t> </w:t>
      </w:r>
      <w:r w:rsidRPr="00EB7BB3">
        <w:rPr>
          <w:lang w:val="en-US"/>
        </w:rPr>
        <w:t>B</w:t>
      </w:r>
      <w:r w:rsidRPr="00EB7BB3">
        <w:rPr>
          <w:lang w:val="en-US"/>
        </w:rPr>
        <w:t> </w:t>
      </w:r>
      <w:r w:rsidRPr="00EB7BB3">
        <w:rPr>
          <w:lang w:val="en-US"/>
        </w:rPr>
        <w:t xml:space="preserve"> médecins</w:t>
      </w:r>
      <w:r w:rsidRPr="00EB7BB3">
        <w:rPr>
          <w:lang w:val="en-US"/>
        </w:rPr>
        <w:t> </w:t>
      </w:r>
      <w:r w:rsidRPr="00EB7BB3">
        <w:rPr>
          <w:lang w:val="en-US"/>
        </w:rPr>
        <w:t>C</w:t>
      </w:r>
      <w:r w:rsidRPr="00EB7BB3">
        <w:rPr>
          <w:lang w:val="en-US"/>
        </w:rPr>
        <w:t> </w:t>
      </w:r>
      <w:r w:rsidRPr="00EB7BB3">
        <w:rPr>
          <w:lang w:val="en-US"/>
        </w:rPr>
        <w:t xml:space="preserve"> enseignants </w:t>
      </w:r>
      <w:r w:rsidRPr="00EB7BB3">
        <w:rPr>
          <w:lang w:val="en-US"/>
        </w:rPr>
        <w:t> </w:t>
      </w:r>
      <w:r w:rsidRPr="00EB7BB3">
        <w:rPr>
          <w:lang w:val="en-US"/>
        </w:rPr>
        <w:t>D</w:t>
      </w:r>
      <w:r w:rsidRPr="00EB7BB3">
        <w:rPr>
          <w:lang w:val="en-US"/>
        </w:rPr>
        <w:t> </w:t>
      </w:r>
      <w:r w:rsidRPr="00EB7BB3">
        <w:rPr>
          <w:lang w:val="en-US"/>
        </w:rPr>
        <w:t xml:space="preserve"> employés</w:t>
      </w:r>
    </w:p>
    <w:p w:rsidR="002C49FA" w:rsidRPr="00EB7BB3" w:rsidRDefault="002C49FA" w:rsidP="00602EA3">
      <w:pPr>
        <w:rPr>
          <w:lang w:val="en-US"/>
        </w:rPr>
      </w:pPr>
      <w:r w:rsidRPr="00EB7BB3">
        <w:rPr>
          <w:lang w:val="en-US"/>
        </w:rPr>
        <w:t xml:space="preserve">     22. Notre fils  ____ programmeur</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deviendra B</w:t>
      </w:r>
      <w:r w:rsidRPr="00EB7BB3">
        <w:rPr>
          <w:lang w:val="en-US"/>
        </w:rPr>
        <w:t> </w:t>
      </w:r>
      <w:r w:rsidRPr="00EB7BB3">
        <w:rPr>
          <w:lang w:val="en-US"/>
        </w:rPr>
        <w:t xml:space="preserve"> deviendrai </w:t>
      </w:r>
      <w:r w:rsidRPr="00EB7BB3">
        <w:rPr>
          <w:lang w:val="en-US"/>
        </w:rPr>
        <w:t> </w:t>
      </w:r>
      <w:r w:rsidRPr="00EB7BB3">
        <w:rPr>
          <w:lang w:val="en-US"/>
        </w:rPr>
        <w:t>C</w:t>
      </w:r>
      <w:r w:rsidRPr="00EB7BB3">
        <w:rPr>
          <w:lang w:val="en-US"/>
        </w:rPr>
        <w:t> </w:t>
      </w:r>
      <w:r w:rsidRPr="00EB7BB3">
        <w:rPr>
          <w:lang w:val="en-US"/>
        </w:rPr>
        <w:t xml:space="preserve"> deviendrons </w:t>
      </w:r>
      <w:r w:rsidRPr="00EB7BB3">
        <w:rPr>
          <w:lang w:val="en-US"/>
        </w:rPr>
        <w:t> </w:t>
      </w:r>
      <w:r w:rsidRPr="00EB7BB3">
        <w:rPr>
          <w:lang w:val="en-US"/>
        </w:rPr>
        <w:t>D</w:t>
      </w:r>
      <w:r w:rsidRPr="00EB7BB3">
        <w:rPr>
          <w:lang w:val="en-US"/>
        </w:rPr>
        <w:t> </w:t>
      </w:r>
      <w:r w:rsidRPr="00EB7BB3">
        <w:rPr>
          <w:lang w:val="en-US"/>
        </w:rPr>
        <w:t xml:space="preserve"> deviendras </w:t>
      </w:r>
    </w:p>
    <w:p w:rsidR="002C49FA" w:rsidRPr="00EB7BB3" w:rsidRDefault="002C49FA" w:rsidP="00602EA3">
      <w:pPr>
        <w:rPr>
          <w:spacing w:val="4"/>
          <w:kern w:val="16"/>
          <w:lang w:val="en-US"/>
        </w:rPr>
      </w:pPr>
      <w:r w:rsidRPr="00EB7BB3">
        <w:rPr>
          <w:lang w:val="en-US"/>
        </w:rPr>
        <w:t xml:space="preserve">    23. </w:t>
      </w:r>
      <w:r w:rsidRPr="00EB7BB3">
        <w:rPr>
          <w:spacing w:val="4"/>
          <w:kern w:val="16"/>
          <w:lang w:val="en-US"/>
        </w:rPr>
        <w:t xml:space="preserve">Dans la plaine le climat est </w:t>
      </w:r>
      <w:r w:rsidRPr="00EB7BB3">
        <w:rPr>
          <w:lang w:val="en-US"/>
        </w:rPr>
        <w:t xml:space="preserve">______ </w:t>
      </w:r>
      <w:r w:rsidRPr="00EB7BB3">
        <w:rPr>
          <w:spacing w:val="4"/>
          <w:kern w:val="16"/>
          <w:lang w:val="en-US"/>
        </w:rPr>
        <w:t>que dans la montagne.</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plus dur    B</w:t>
      </w:r>
      <w:r w:rsidRPr="00EB7BB3">
        <w:rPr>
          <w:lang w:val="en-US"/>
        </w:rPr>
        <w:t> </w:t>
      </w:r>
      <w:r w:rsidRPr="00EB7BB3">
        <w:rPr>
          <w:lang w:val="en-US"/>
        </w:rPr>
        <w:t>moins dur     C</w:t>
      </w:r>
      <w:r w:rsidRPr="00EB7BB3">
        <w:rPr>
          <w:lang w:val="en-US"/>
        </w:rPr>
        <w:t> </w:t>
      </w:r>
      <w:r w:rsidRPr="00EB7BB3">
        <w:rPr>
          <w:lang w:val="en-US"/>
        </w:rPr>
        <w:t>le plus dur  D</w:t>
      </w:r>
      <w:r w:rsidRPr="00EB7BB3">
        <w:rPr>
          <w:lang w:val="en-US"/>
        </w:rPr>
        <w:t> </w:t>
      </w:r>
      <w:r w:rsidRPr="00EB7BB3">
        <w:rPr>
          <w:lang w:val="en-US"/>
        </w:rPr>
        <w:t>le moins dur</w:t>
      </w:r>
    </w:p>
    <w:p w:rsidR="002C49FA" w:rsidRPr="00EB7BB3" w:rsidRDefault="002C49FA" w:rsidP="00602EA3">
      <w:pPr>
        <w:ind w:left="568" w:hanging="284"/>
        <w:rPr>
          <w:lang w:val="en-US"/>
        </w:rPr>
      </w:pPr>
      <w:r w:rsidRPr="00EB7BB3">
        <w:rPr>
          <w:lang w:val="en-US"/>
        </w:rPr>
        <w:t>24. L'année prochaine je_____ faire un voyage en Europe.</w:t>
      </w:r>
    </w:p>
    <w:p w:rsidR="002C49FA" w:rsidRPr="00EB7BB3" w:rsidRDefault="002C49FA" w:rsidP="00602EA3">
      <w:pPr>
        <w:ind w:right="-312"/>
        <w:rPr>
          <w:lang w:val="en-US"/>
        </w:rPr>
      </w:pPr>
      <w:r w:rsidRPr="00EB7BB3">
        <w:rPr>
          <w:lang w:val="en-US"/>
        </w:rPr>
        <w:t xml:space="preserve">             A</w:t>
      </w:r>
      <w:r w:rsidRPr="00EB7BB3">
        <w:rPr>
          <w:lang w:val="en-US"/>
        </w:rPr>
        <w:t> </w:t>
      </w:r>
      <w:r w:rsidRPr="00EB7BB3">
        <w:rPr>
          <w:lang w:val="en-US"/>
        </w:rPr>
        <w:t>voudrais     B</w:t>
      </w:r>
      <w:r w:rsidRPr="00EB7BB3">
        <w:rPr>
          <w:lang w:val="en-US"/>
        </w:rPr>
        <w:t> </w:t>
      </w:r>
      <w:r w:rsidRPr="00EB7BB3">
        <w:rPr>
          <w:lang w:val="en-US"/>
        </w:rPr>
        <w:t xml:space="preserve"> voudrait   C</w:t>
      </w:r>
      <w:r w:rsidRPr="00EB7BB3">
        <w:rPr>
          <w:lang w:val="en-US"/>
        </w:rPr>
        <w:t> </w:t>
      </w:r>
      <w:r w:rsidRPr="00EB7BB3">
        <w:rPr>
          <w:lang w:val="en-US"/>
        </w:rPr>
        <w:t xml:space="preserve"> voudraient  D</w:t>
      </w:r>
      <w:r w:rsidRPr="00EB7BB3">
        <w:rPr>
          <w:lang w:val="en-US"/>
        </w:rPr>
        <w:t> </w:t>
      </w:r>
      <w:r w:rsidRPr="00EB7BB3">
        <w:rPr>
          <w:lang w:val="en-US"/>
        </w:rPr>
        <w:t xml:space="preserve"> voudrions </w:t>
      </w:r>
    </w:p>
    <w:p w:rsidR="002C49FA" w:rsidRPr="00EB7BB3" w:rsidRDefault="002C49FA" w:rsidP="00602EA3">
      <w:pPr>
        <w:ind w:right="-312"/>
        <w:rPr>
          <w:lang w:val="en-US"/>
        </w:rPr>
      </w:pPr>
      <w:r w:rsidRPr="00EB7BB3">
        <w:rPr>
          <w:lang w:val="en-US"/>
        </w:rPr>
        <w:t xml:space="preserve">    25. Hier m</w:t>
      </w:r>
      <w:r w:rsidRPr="00EB7BB3">
        <w:rPr>
          <w:spacing w:val="4"/>
          <w:kern w:val="16"/>
          <w:lang w:val="en-US"/>
        </w:rPr>
        <w:t xml:space="preserve">es amis </w:t>
      </w:r>
      <w:r w:rsidRPr="00EB7BB3">
        <w:rPr>
          <w:lang w:val="en-US"/>
        </w:rPr>
        <w:t>______ me voir.</w:t>
      </w:r>
    </w:p>
    <w:p w:rsidR="002C49FA" w:rsidRPr="00EB7BB3" w:rsidRDefault="002C49FA" w:rsidP="00602EA3">
      <w:pPr>
        <w:pStyle w:val="ListParagraph"/>
        <w:spacing w:line="240" w:lineRule="auto"/>
        <w:ind w:left="0"/>
        <w:rPr>
          <w:spacing w:val="4"/>
          <w:kern w:val="16"/>
        </w:rPr>
      </w:pPr>
      <w:r w:rsidRPr="00EB7BB3">
        <w:t xml:space="preserve">             A</w:t>
      </w:r>
      <w:r w:rsidRPr="00EB7BB3">
        <w:t> </w:t>
      </w:r>
      <w:r w:rsidRPr="00EB7BB3">
        <w:t xml:space="preserve"> est venu </w:t>
      </w:r>
      <w:r w:rsidRPr="00EB7BB3">
        <w:t> </w:t>
      </w:r>
      <w:r w:rsidRPr="00EB7BB3">
        <w:t>B</w:t>
      </w:r>
      <w:r w:rsidRPr="00EB7BB3">
        <w:t> </w:t>
      </w:r>
      <w:r w:rsidRPr="00EB7BB3">
        <w:t xml:space="preserve"> sommes venus </w:t>
      </w:r>
      <w:r w:rsidRPr="00EB7BB3">
        <w:t> </w:t>
      </w:r>
      <w:r w:rsidRPr="00EB7BB3">
        <w:t>C</w:t>
      </w:r>
      <w:r w:rsidRPr="00EB7BB3">
        <w:t> </w:t>
      </w:r>
      <w:r w:rsidRPr="00EB7BB3">
        <w:t xml:space="preserve"> sont venus </w:t>
      </w:r>
      <w:r w:rsidRPr="00EB7BB3">
        <w:t> </w:t>
      </w:r>
      <w:r w:rsidRPr="00EB7BB3">
        <w:t>D</w:t>
      </w:r>
      <w:r w:rsidRPr="00EB7BB3">
        <w:t> </w:t>
      </w:r>
      <w:r w:rsidRPr="00EB7BB3">
        <w:t xml:space="preserve"> </w:t>
      </w:r>
      <w:r w:rsidRPr="00EB7BB3">
        <w:rPr>
          <w:spacing w:val="4"/>
          <w:kern w:val="16"/>
        </w:rPr>
        <w:t>êtes venus</w:t>
      </w:r>
    </w:p>
    <w:p w:rsidR="002C49FA" w:rsidRPr="00EB7BB3" w:rsidRDefault="002C49FA" w:rsidP="00602EA3">
      <w:pPr>
        <w:ind w:left="568" w:hanging="284"/>
        <w:rPr>
          <w:lang w:val="en-US"/>
        </w:rPr>
      </w:pPr>
      <w:r w:rsidRPr="00EB7BB3">
        <w:rPr>
          <w:lang w:val="en-US"/>
        </w:rPr>
        <w:t>26.</w:t>
      </w:r>
      <w:r w:rsidRPr="00EB7BB3">
        <w:rPr>
          <w:spacing w:val="4"/>
          <w:kern w:val="16"/>
          <w:lang w:val="en-US"/>
        </w:rPr>
        <w:t xml:space="preserve"> Je connais ce jeune homme. Je</w:t>
      </w:r>
      <w:r w:rsidRPr="00EB7BB3">
        <w:rPr>
          <w:lang w:val="en-US"/>
        </w:rPr>
        <w:t xml:space="preserve"> _____ connais.</w:t>
      </w:r>
    </w:p>
    <w:p w:rsidR="002C49FA" w:rsidRPr="00EB7BB3" w:rsidRDefault="002C49FA" w:rsidP="00602EA3">
      <w:pPr>
        <w:ind w:left="568" w:hanging="284"/>
        <w:rPr>
          <w:lang w:val="en-US"/>
        </w:rPr>
      </w:pPr>
      <w:r w:rsidRPr="00EB7BB3">
        <w:rPr>
          <w:lang w:val="en-US"/>
        </w:rPr>
        <w:t xml:space="preserve">       A</w:t>
      </w:r>
      <w:r w:rsidRPr="00EB7BB3">
        <w:rPr>
          <w:lang w:val="en-US"/>
        </w:rPr>
        <w:t> </w:t>
      </w:r>
      <w:r w:rsidRPr="00EB7BB3">
        <w:rPr>
          <w:lang w:val="en-US"/>
        </w:rPr>
        <w:t xml:space="preserve">lui </w:t>
      </w:r>
      <w:r w:rsidRPr="00EB7BB3">
        <w:rPr>
          <w:lang w:val="en-US"/>
        </w:rPr>
        <w:t> </w:t>
      </w:r>
      <w:r w:rsidRPr="00EB7BB3">
        <w:rPr>
          <w:lang w:val="en-US"/>
        </w:rPr>
        <w:t>B</w:t>
      </w:r>
      <w:r w:rsidRPr="00EB7BB3">
        <w:rPr>
          <w:lang w:val="en-US"/>
        </w:rPr>
        <w:t> </w:t>
      </w:r>
      <w:r w:rsidRPr="00EB7BB3">
        <w:rPr>
          <w:lang w:val="en-US"/>
        </w:rPr>
        <w:t xml:space="preserve">le </w:t>
      </w:r>
      <w:r w:rsidRPr="00EB7BB3">
        <w:rPr>
          <w:lang w:val="en-US"/>
        </w:rPr>
        <w:t> </w:t>
      </w:r>
      <w:r w:rsidRPr="00EB7BB3">
        <w:rPr>
          <w:lang w:val="en-US"/>
        </w:rPr>
        <w:t>C</w:t>
      </w:r>
      <w:r w:rsidRPr="00EB7BB3">
        <w:rPr>
          <w:lang w:val="en-US"/>
        </w:rPr>
        <w:t> </w:t>
      </w:r>
      <w:r w:rsidRPr="00EB7BB3">
        <w:rPr>
          <w:lang w:val="en-US"/>
        </w:rPr>
        <w:t>la</w:t>
      </w:r>
      <w:r w:rsidRPr="00EB7BB3">
        <w:rPr>
          <w:lang w:val="en-US"/>
        </w:rPr>
        <w:t> </w:t>
      </w:r>
      <w:r w:rsidRPr="00EB7BB3">
        <w:rPr>
          <w:lang w:val="en-US"/>
        </w:rPr>
        <w:t>D</w:t>
      </w:r>
      <w:r w:rsidRPr="00EB7BB3">
        <w:rPr>
          <w:lang w:val="en-US"/>
        </w:rPr>
        <w:t> </w:t>
      </w:r>
      <w:r w:rsidRPr="00EB7BB3">
        <w:rPr>
          <w:lang w:val="en-US"/>
        </w:rPr>
        <w:t>en</w:t>
      </w:r>
    </w:p>
    <w:p w:rsidR="002C49FA" w:rsidRPr="0021183F" w:rsidRDefault="002C49FA" w:rsidP="00602EA3">
      <w:pPr>
        <w:ind w:left="568" w:hanging="284"/>
        <w:rPr>
          <w:lang w:val="en-US"/>
        </w:rPr>
      </w:pPr>
      <w:r w:rsidRPr="00EB7BB3">
        <w:rPr>
          <w:lang w:val="en-US"/>
        </w:rPr>
        <w:t xml:space="preserve">27. </w:t>
      </w:r>
      <w:r w:rsidRPr="00EB7BB3">
        <w:rPr>
          <w:i/>
          <w:iCs/>
          <w:lang w:val="en-US"/>
        </w:rPr>
        <w:t>Martin</w:t>
      </w:r>
      <w:r w:rsidRPr="00EB7BB3">
        <w:rPr>
          <w:lang w:val="en-US"/>
        </w:rPr>
        <w:t xml:space="preserve">: Ie dois partir pour France. </w:t>
      </w:r>
      <w:r w:rsidRPr="0021183F">
        <w:rPr>
          <w:lang w:val="en-US"/>
        </w:rPr>
        <w:t>Au revoir, Nicolas!</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 De rien!             B Merci!       </w:t>
      </w:r>
      <w:r w:rsidRPr="00EB7BB3">
        <w:t>С</w:t>
      </w:r>
      <w:r w:rsidRPr="00EB7BB3">
        <w:rPr>
          <w:lang w:val="en-US"/>
        </w:rPr>
        <w:t xml:space="preserve"> À tes souhaits!      D Bon voyage!</w:t>
      </w:r>
    </w:p>
    <w:p w:rsidR="002C49FA" w:rsidRPr="00EB7BB3" w:rsidRDefault="002C49FA" w:rsidP="00602EA3">
      <w:pPr>
        <w:pStyle w:val="ListParagraph"/>
        <w:spacing w:line="240" w:lineRule="auto"/>
        <w:ind w:left="0"/>
        <w:rPr>
          <w:lang w:val="fr-FR"/>
        </w:rPr>
      </w:pPr>
      <w:r w:rsidRPr="00EB7BB3">
        <w:t xml:space="preserve">      28. </w:t>
      </w:r>
      <w:r w:rsidRPr="00EB7BB3">
        <w:rPr>
          <w:lang w:val="fr-FR"/>
        </w:rPr>
        <w:t xml:space="preserve">C’est moi qui </w:t>
      </w:r>
      <w:r w:rsidRPr="00EB7BB3">
        <w:t>____ .</w:t>
      </w:r>
      <w:r w:rsidRPr="00EB7BB3">
        <w:rPr>
          <w:lang w:val="fr-FR"/>
        </w:rPr>
        <w:t xml:space="preserve"> à Paris pour la première fois.</w:t>
      </w:r>
    </w:p>
    <w:p w:rsidR="002C49FA" w:rsidRPr="00EB7BB3" w:rsidRDefault="002C49FA" w:rsidP="00602EA3">
      <w:pPr>
        <w:tabs>
          <w:tab w:val="left" w:pos="709"/>
        </w:tabs>
        <w:rPr>
          <w:lang w:val="en-US"/>
        </w:rPr>
      </w:pPr>
      <w:r w:rsidRPr="00EB7BB3">
        <w:rPr>
          <w:lang w:val="en-US"/>
        </w:rPr>
        <w:t xml:space="preserve">            A</w:t>
      </w:r>
      <w:r w:rsidRPr="00EB7BB3">
        <w:rPr>
          <w:lang w:val="en-US"/>
        </w:rPr>
        <w:t> </w:t>
      </w:r>
      <w:r w:rsidRPr="00EB7BB3">
        <w:rPr>
          <w:lang w:val="en-US"/>
        </w:rPr>
        <w:t xml:space="preserve"> va</w:t>
      </w:r>
      <w:r w:rsidRPr="00EB7BB3">
        <w:rPr>
          <w:lang w:val="en-US"/>
        </w:rPr>
        <w:t> </w:t>
      </w:r>
      <w:r w:rsidRPr="00EB7BB3">
        <w:rPr>
          <w:lang w:val="en-US"/>
        </w:rPr>
        <w:t>B</w:t>
      </w:r>
      <w:r w:rsidRPr="00EB7BB3">
        <w:rPr>
          <w:lang w:val="en-US"/>
        </w:rPr>
        <w:t> </w:t>
      </w:r>
      <w:r w:rsidRPr="00EB7BB3">
        <w:rPr>
          <w:lang w:val="en-US"/>
        </w:rPr>
        <w:t xml:space="preserve"> vas </w:t>
      </w:r>
      <w:r w:rsidRPr="00EB7BB3">
        <w:rPr>
          <w:lang w:val="en-US"/>
        </w:rPr>
        <w:t> </w:t>
      </w:r>
      <w:r w:rsidRPr="00EB7BB3">
        <w:rPr>
          <w:lang w:val="en-US"/>
        </w:rPr>
        <w:t>C</w:t>
      </w:r>
      <w:r w:rsidRPr="00EB7BB3">
        <w:rPr>
          <w:lang w:val="en-US"/>
        </w:rPr>
        <w:t> </w:t>
      </w:r>
      <w:r w:rsidRPr="00EB7BB3">
        <w:rPr>
          <w:lang w:val="en-US"/>
        </w:rPr>
        <w:t xml:space="preserve"> vais</w:t>
      </w:r>
      <w:r w:rsidRPr="00EB7BB3">
        <w:rPr>
          <w:lang w:val="en-US"/>
        </w:rPr>
        <w:t> </w:t>
      </w:r>
      <w:r w:rsidRPr="00EB7BB3">
        <w:rPr>
          <w:lang w:val="en-US"/>
        </w:rPr>
        <w:t>D</w:t>
      </w:r>
      <w:r w:rsidRPr="00EB7BB3">
        <w:rPr>
          <w:lang w:val="en-US"/>
        </w:rPr>
        <w:t> </w:t>
      </w:r>
      <w:r w:rsidRPr="00EB7BB3">
        <w:rPr>
          <w:lang w:val="en-US"/>
        </w:rPr>
        <w:t xml:space="preserve"> vont</w:t>
      </w:r>
    </w:p>
    <w:p w:rsidR="002C49FA" w:rsidRPr="00EB7BB3" w:rsidRDefault="002C49FA"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 xml:space="preserve"> vient </w:t>
      </w:r>
      <w:r w:rsidRPr="00EB7BB3">
        <w:rPr>
          <w:lang w:val="en-US"/>
        </w:rPr>
        <w:t> </w:t>
      </w:r>
      <w:r w:rsidRPr="00EB7BB3">
        <w:rPr>
          <w:lang w:val="en-US"/>
        </w:rPr>
        <w:t>B</w:t>
      </w:r>
      <w:r w:rsidRPr="00EB7BB3">
        <w:rPr>
          <w:lang w:val="en-US"/>
        </w:rPr>
        <w:t> </w:t>
      </w:r>
      <w:r w:rsidRPr="00EB7BB3">
        <w:rPr>
          <w:lang w:val="en-US"/>
        </w:rPr>
        <w:t>est venu</w:t>
      </w:r>
      <w:r w:rsidRPr="00EB7BB3">
        <w:rPr>
          <w:lang w:val="en-US"/>
        </w:rPr>
        <w:t> </w:t>
      </w:r>
      <w:r w:rsidRPr="00EB7BB3">
        <w:rPr>
          <w:lang w:val="en-US"/>
        </w:rPr>
        <w:t>C</w:t>
      </w:r>
      <w:r w:rsidRPr="00EB7BB3">
        <w:rPr>
          <w:lang w:val="en-US"/>
        </w:rPr>
        <w:t> </w:t>
      </w:r>
      <w:r w:rsidRPr="00EB7BB3">
        <w:rPr>
          <w:lang w:val="en-US"/>
        </w:rPr>
        <w:t xml:space="preserve">était venu </w:t>
      </w:r>
      <w:r w:rsidRPr="00EB7BB3">
        <w:rPr>
          <w:lang w:val="en-US"/>
        </w:rPr>
        <w:t> </w:t>
      </w:r>
      <w:r w:rsidRPr="00EB7BB3">
        <w:rPr>
          <w:lang w:val="en-US"/>
        </w:rPr>
        <w:t>D</w:t>
      </w:r>
      <w:r w:rsidRPr="00EB7BB3">
        <w:rPr>
          <w:lang w:val="en-US"/>
        </w:rPr>
        <w:t> </w:t>
      </w:r>
      <w:r w:rsidRPr="00EB7BB3">
        <w:rPr>
          <w:lang w:val="en-US"/>
        </w:rPr>
        <w:t>vienne</w:t>
      </w:r>
    </w:p>
    <w:p w:rsidR="002C49FA" w:rsidRPr="00EB7BB3" w:rsidRDefault="002C49FA" w:rsidP="00602EA3">
      <w:pPr>
        <w:ind w:left="568" w:hanging="284"/>
        <w:rPr>
          <w:lang w:val="en-US"/>
        </w:rPr>
      </w:pPr>
      <w:r w:rsidRPr="00EB7BB3">
        <w:rPr>
          <w:lang w:val="en-US"/>
        </w:rPr>
        <w:t>30. Aujourd‘hui_____  fait beau et nous allons à la campagne.</w:t>
      </w:r>
    </w:p>
    <w:p w:rsidR="002C49FA" w:rsidRPr="00EB7BB3" w:rsidRDefault="002C49FA" w:rsidP="00602EA3">
      <w:pPr>
        <w:rPr>
          <w:lang w:val="en-US"/>
        </w:rPr>
      </w:pPr>
      <w:r w:rsidRPr="00EB7BB3">
        <w:rPr>
          <w:lang w:val="en-US"/>
        </w:rPr>
        <w:t xml:space="preserve">             A</w:t>
      </w:r>
      <w:r w:rsidRPr="00EB7BB3">
        <w:rPr>
          <w:lang w:val="en-US"/>
        </w:rPr>
        <w:t> </w:t>
      </w:r>
      <w:r w:rsidRPr="00EB7BB3">
        <w:rPr>
          <w:lang w:val="en-US"/>
        </w:rPr>
        <w:t>il</w:t>
      </w:r>
      <w:r w:rsidRPr="00EB7BB3">
        <w:rPr>
          <w:lang w:val="en-US"/>
        </w:rPr>
        <w:t> </w:t>
      </w:r>
      <w:r w:rsidRPr="00EB7BB3">
        <w:rPr>
          <w:lang w:val="en-US"/>
        </w:rPr>
        <w:t xml:space="preserve">  B</w:t>
      </w:r>
      <w:r w:rsidRPr="00EB7BB3">
        <w:rPr>
          <w:lang w:val="en-US"/>
        </w:rPr>
        <w:t> </w:t>
      </w:r>
      <w:r w:rsidRPr="00EB7BB3">
        <w:rPr>
          <w:lang w:val="en-US"/>
        </w:rPr>
        <w:t>elle</w:t>
      </w:r>
      <w:r w:rsidRPr="00EB7BB3">
        <w:rPr>
          <w:lang w:val="en-US"/>
        </w:rPr>
        <w:t> </w:t>
      </w:r>
      <w:r w:rsidRPr="00EB7BB3">
        <w:rPr>
          <w:lang w:val="en-US"/>
        </w:rPr>
        <w:t xml:space="preserve"> C</w:t>
      </w:r>
      <w:r w:rsidRPr="00EB7BB3">
        <w:rPr>
          <w:lang w:val="en-US"/>
        </w:rPr>
        <w:t> </w:t>
      </w:r>
      <w:r w:rsidRPr="00EB7BB3">
        <w:rPr>
          <w:lang w:val="en-US"/>
        </w:rPr>
        <w:t>ils</w:t>
      </w:r>
      <w:r w:rsidRPr="00EB7BB3">
        <w:rPr>
          <w:lang w:val="en-US"/>
        </w:rPr>
        <w:t> </w:t>
      </w:r>
      <w:r w:rsidRPr="00EB7BB3">
        <w:rPr>
          <w:lang w:val="en-US"/>
        </w:rPr>
        <w:t xml:space="preserve"> D</w:t>
      </w:r>
      <w:r w:rsidRPr="00EB7BB3">
        <w:rPr>
          <w:lang w:val="en-US"/>
        </w:rPr>
        <w:t> </w:t>
      </w:r>
      <w:r w:rsidRPr="00EB7BB3">
        <w:rPr>
          <w:lang w:val="en-US"/>
        </w:rPr>
        <w:t>elles</w:t>
      </w:r>
    </w:p>
    <w:p w:rsidR="002C49FA" w:rsidRPr="00EB7BB3" w:rsidRDefault="002C49FA" w:rsidP="00602EA3">
      <w:pPr>
        <w:ind w:left="568" w:hanging="284"/>
        <w:rPr>
          <w:lang w:val="en-US"/>
        </w:rPr>
      </w:pPr>
      <w:r w:rsidRPr="00EB7BB3">
        <w:rPr>
          <w:lang w:val="en-US"/>
        </w:rPr>
        <w:t>31.  ____ ne l’a vu hier.</w:t>
      </w:r>
    </w:p>
    <w:p w:rsidR="002C49FA" w:rsidRPr="00EB7BB3" w:rsidRDefault="002C49FA" w:rsidP="00602EA3">
      <w:pPr>
        <w:rPr>
          <w:lang w:val="en-US"/>
        </w:rPr>
      </w:pPr>
      <w:r w:rsidRPr="00EB7BB3">
        <w:rPr>
          <w:lang w:val="en-US"/>
        </w:rPr>
        <w:t xml:space="preserve">             A Ils        </w:t>
      </w:r>
    </w:p>
    <w:p w:rsidR="002C49FA" w:rsidRPr="00EB7BB3" w:rsidRDefault="002C49FA" w:rsidP="00602EA3">
      <w:pPr>
        <w:rPr>
          <w:lang w:val="en-US"/>
        </w:rPr>
      </w:pPr>
      <w:r w:rsidRPr="00EB7BB3">
        <w:rPr>
          <w:lang w:val="en-US"/>
        </w:rPr>
        <w:t xml:space="preserve">             B On   </w:t>
      </w:r>
    </w:p>
    <w:p w:rsidR="002C49FA" w:rsidRPr="00EB7BB3" w:rsidRDefault="002C49FA" w:rsidP="00602EA3">
      <w:pPr>
        <w:rPr>
          <w:lang w:val="en-US"/>
        </w:rPr>
      </w:pPr>
      <w:r w:rsidRPr="00EB7BB3">
        <w:rPr>
          <w:lang w:val="en-US"/>
        </w:rPr>
        <w:t xml:space="preserve">             C Je        </w:t>
      </w:r>
    </w:p>
    <w:p w:rsidR="002C49FA" w:rsidRPr="00EB7BB3" w:rsidRDefault="002C49FA" w:rsidP="00602EA3">
      <w:pPr>
        <w:rPr>
          <w:lang w:val="en-US"/>
        </w:rPr>
      </w:pPr>
      <w:r w:rsidRPr="00EB7BB3">
        <w:rPr>
          <w:lang w:val="en-US"/>
        </w:rPr>
        <w:t xml:space="preserve">            D Tu</w:t>
      </w:r>
    </w:p>
    <w:p w:rsidR="002C49FA" w:rsidRPr="00EB7BB3" w:rsidRDefault="002C49FA" w:rsidP="00602EA3">
      <w:pPr>
        <w:rPr>
          <w:lang w:val="en-US"/>
        </w:rPr>
      </w:pPr>
      <w:r w:rsidRPr="00EB7BB3">
        <w:rPr>
          <w:lang w:val="en-US"/>
        </w:rPr>
        <w:t xml:space="preserve">   32. Vous avez à rendre ces revues à la bibliothèque.</w:t>
      </w:r>
    </w:p>
    <w:p w:rsidR="002C49FA" w:rsidRPr="00EB7BB3" w:rsidRDefault="002C49FA" w:rsidP="00602EA3">
      <w:r w:rsidRPr="00EB7BB3">
        <w:t>A</w:t>
      </w:r>
      <w:r w:rsidRPr="00EB7BB3">
        <w:t> </w:t>
      </w:r>
      <w:r w:rsidRPr="00EB7BB3">
        <w:t xml:space="preserve">Вы можете вернуть эти журналы в библиотеку. </w:t>
      </w:r>
    </w:p>
    <w:p w:rsidR="002C49FA" w:rsidRPr="00EB7BB3" w:rsidRDefault="002C49FA" w:rsidP="00602EA3">
      <w:r w:rsidRPr="00EB7BB3">
        <w:t> </w:t>
      </w:r>
      <w:r w:rsidRPr="00EB7BB3">
        <w:t xml:space="preserve">         B  Вы возвращаете эти журналы в библиотеку. </w:t>
      </w:r>
    </w:p>
    <w:p w:rsidR="002C49FA" w:rsidRPr="00EB7BB3" w:rsidRDefault="002C49FA" w:rsidP="00602EA3">
      <w:r w:rsidRPr="00EB7BB3">
        <w:t xml:space="preserve">             C</w:t>
      </w:r>
      <w:r w:rsidRPr="00EB7BB3">
        <w:t> </w:t>
      </w:r>
      <w:r w:rsidRPr="00EB7BB3">
        <w:t xml:space="preserve">Вам разрешено вернуть эти журналы в библиотеку. </w:t>
      </w:r>
    </w:p>
    <w:p w:rsidR="002C49FA" w:rsidRPr="00EB7BB3" w:rsidRDefault="002C49FA" w:rsidP="00602EA3">
      <w:r w:rsidRPr="00EB7BB3">
        <w:rPr>
          <w:lang w:val="en-US"/>
        </w:rPr>
        <w:t> </w:t>
      </w:r>
      <w:r w:rsidRPr="00EB7BB3">
        <w:t>D</w:t>
      </w:r>
      <w:r w:rsidRPr="00EB7BB3">
        <w:rPr>
          <w:lang w:val="en-US"/>
        </w:rPr>
        <w:t> </w:t>
      </w:r>
      <w:r w:rsidRPr="00EB7BB3">
        <w:t>Вы должны вернуть эти журналы в библиотеку.</w:t>
      </w:r>
    </w:p>
    <w:p w:rsidR="002C49FA" w:rsidRPr="00EB7BB3" w:rsidRDefault="002C49FA" w:rsidP="00602EA3">
      <w:pPr>
        <w:ind w:left="568" w:hanging="284"/>
      </w:pPr>
      <w:r w:rsidRPr="00EB7BB3">
        <w:t>33. Большинство студентов хорошо учились и получили хорошие оценки.</w:t>
      </w:r>
    </w:p>
    <w:p w:rsidR="002C49FA" w:rsidRPr="00EB7BB3" w:rsidRDefault="002C49FA" w:rsidP="00602EA3">
      <w:pPr>
        <w:rPr>
          <w:lang w:val="en-US"/>
        </w:rPr>
      </w:pPr>
      <w:r w:rsidRPr="00EB7BB3">
        <w:rPr>
          <w:lang w:val="en-US"/>
        </w:rPr>
        <w:t>A Quelques étudiants avaient bien étudié et ils ont reçu de bonnes notes.</w:t>
      </w:r>
    </w:p>
    <w:p w:rsidR="002C49FA" w:rsidRPr="00EB7BB3" w:rsidRDefault="002C49FA" w:rsidP="00602EA3">
      <w:pPr>
        <w:rPr>
          <w:lang w:val="en-US"/>
        </w:rPr>
      </w:pPr>
      <w:r w:rsidRPr="00EB7BB3">
        <w:rPr>
          <w:lang w:val="en-US"/>
        </w:rPr>
        <w:t xml:space="preserve">             B La plupart des étudiants avaient bien étudié et ils ont reçu de bonnes notes.</w:t>
      </w:r>
    </w:p>
    <w:p w:rsidR="002C49FA" w:rsidRPr="00EB7BB3" w:rsidRDefault="002C49FA" w:rsidP="00602EA3">
      <w:pPr>
        <w:rPr>
          <w:lang w:val="en-US"/>
        </w:rPr>
      </w:pPr>
      <w:r w:rsidRPr="00EB7BB3">
        <w:rPr>
          <w:lang w:val="en-US"/>
        </w:rPr>
        <w:t xml:space="preserve">             C Certains étudiants ont reçu de bonnes notes.</w:t>
      </w:r>
    </w:p>
    <w:p w:rsidR="002C49FA" w:rsidRPr="0021183F" w:rsidRDefault="002C49FA" w:rsidP="00602EA3">
      <w:pPr>
        <w:rPr>
          <w:lang w:val="de-DE"/>
        </w:rPr>
      </w:pPr>
      <w:r w:rsidRPr="0021183F">
        <w:rPr>
          <w:lang w:val="de-DE"/>
        </w:rPr>
        <w:t>D La plupart des étudiants étudient bien et ils ont de bonnes notes.</w:t>
      </w:r>
    </w:p>
    <w:p w:rsidR="002C49FA" w:rsidRPr="00EB7BB3" w:rsidRDefault="002C49FA" w:rsidP="00602EA3">
      <w:pPr>
        <w:rPr>
          <w:i/>
          <w:iCs/>
          <w:lang w:val="en-US"/>
        </w:rPr>
      </w:pPr>
      <w:r w:rsidRPr="00EB7BB3">
        <w:rPr>
          <w:lang w:val="en-US"/>
        </w:rPr>
        <w:t>34. Ce problème est à résoudre le plus vite possible.</w:t>
      </w:r>
    </w:p>
    <w:p w:rsidR="002C49FA" w:rsidRPr="00EB7BB3" w:rsidRDefault="002C49FA" w:rsidP="00602EA3">
      <w:r w:rsidRPr="00EB7BB3">
        <w:t>A Эту проблему хотелось бы решить как возможно быстрее.</w:t>
      </w:r>
    </w:p>
    <w:p w:rsidR="002C49FA" w:rsidRPr="00EB7BB3" w:rsidRDefault="002C49FA" w:rsidP="00602EA3">
      <w:r w:rsidRPr="00EB7BB3">
        <w:t xml:space="preserve">             B Они могут быстро решить эту проблему.</w:t>
      </w:r>
    </w:p>
    <w:p w:rsidR="002C49FA" w:rsidRPr="00EB7BB3" w:rsidRDefault="002C49FA" w:rsidP="00602EA3">
      <w:r w:rsidRPr="00EB7BB3">
        <w:t xml:space="preserve">             C Эту проблему можно решить завтра.</w:t>
      </w:r>
    </w:p>
    <w:p w:rsidR="002C49FA" w:rsidRPr="00EB7BB3" w:rsidRDefault="002C49FA" w:rsidP="00602EA3">
      <w:r w:rsidRPr="00EB7BB3">
        <w:rPr>
          <w:lang w:val="en-US"/>
        </w:rPr>
        <w:t>D</w:t>
      </w:r>
      <w:r w:rsidRPr="00EB7BB3">
        <w:t xml:space="preserve"> Эта проблема должна быть решена как возможно быстрее.</w:t>
      </w:r>
    </w:p>
    <w:p w:rsidR="002C49FA" w:rsidRPr="00EB7BB3" w:rsidRDefault="002C49FA" w:rsidP="00602EA3">
      <w:r w:rsidRPr="00EB7BB3">
        <w:t xml:space="preserve">     35. Сегодня мы сдали экзамен по французскому языку.</w:t>
      </w:r>
    </w:p>
    <w:p w:rsidR="002C49FA" w:rsidRPr="00EB7BB3" w:rsidRDefault="002C49FA" w:rsidP="00602EA3">
      <w:pPr>
        <w:rPr>
          <w:lang w:val="en-US"/>
        </w:rPr>
      </w:pPr>
      <w:r w:rsidRPr="00EB7BB3">
        <w:rPr>
          <w:lang w:val="en-US"/>
        </w:rPr>
        <w:t>A Aujourd'hui nous avons passé l'examen de français.</w:t>
      </w:r>
    </w:p>
    <w:p w:rsidR="002C49FA" w:rsidRPr="00EB7BB3" w:rsidRDefault="002C49FA" w:rsidP="00602EA3">
      <w:pPr>
        <w:rPr>
          <w:lang w:val="en-US"/>
        </w:rPr>
      </w:pPr>
      <w:r w:rsidRPr="00EB7BB3">
        <w:rPr>
          <w:lang w:val="en-US"/>
        </w:rPr>
        <w:t xml:space="preserve">             B Aujourd'hui nous passons l'examen de français.</w:t>
      </w:r>
    </w:p>
    <w:p w:rsidR="002C49FA" w:rsidRPr="00EB7BB3" w:rsidRDefault="002C49FA" w:rsidP="00602EA3">
      <w:pPr>
        <w:rPr>
          <w:lang w:val="en-US"/>
        </w:rPr>
      </w:pPr>
      <w:r w:rsidRPr="00EB7BB3">
        <w:rPr>
          <w:lang w:val="en-US"/>
        </w:rPr>
        <w:t xml:space="preserve">             C Hier nous avons passé l'examen de français.</w:t>
      </w:r>
    </w:p>
    <w:p w:rsidR="002C49FA" w:rsidRPr="00EB7BB3" w:rsidRDefault="002C49FA" w:rsidP="00602EA3">
      <w:pPr>
        <w:rPr>
          <w:lang w:val="en-US"/>
        </w:rPr>
      </w:pPr>
      <w:r w:rsidRPr="00EB7BB3">
        <w:rPr>
          <w:lang w:val="en-US"/>
        </w:rPr>
        <w:t xml:space="preserve">             D Aujourd'hui nous avons passé l'épreuve de français.</w:t>
      </w:r>
    </w:p>
    <w:p w:rsidR="002C49FA" w:rsidRPr="00602EA3" w:rsidRDefault="002C49FA" w:rsidP="00A01C60">
      <w:pPr>
        <w:pStyle w:val="NormalWeb"/>
        <w:shd w:val="clear" w:color="auto" w:fill="FFFFFF"/>
        <w:spacing w:before="0" w:beforeAutospacing="0" w:after="0" w:afterAutospacing="0" w:line="240" w:lineRule="auto"/>
        <w:ind w:firstLine="709"/>
        <w:rPr>
          <w:b/>
          <w:bCs/>
          <w:sz w:val="24"/>
          <w:szCs w:val="24"/>
          <w:lang w:val="en-US"/>
        </w:rPr>
      </w:pPr>
    </w:p>
    <w:sectPr w:rsidR="002C49FA" w:rsidRPr="00602EA3" w:rsidSect="00035E51">
      <w:pgSz w:w="11907" w:h="16840" w:code="9"/>
      <w:pgMar w:top="1134" w:right="851" w:bottom="851" w:left="1701" w:header="720" w:footer="720" w:gutter="0"/>
      <w:cols w:space="720"/>
      <w:noEndnote/>
      <w:titlePg/>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9FA" w:rsidRDefault="002C49FA" w:rsidP="0023746D">
      <w:r>
        <w:separator/>
      </w:r>
    </w:p>
  </w:endnote>
  <w:endnote w:type="continuationSeparator" w:id="1">
    <w:p w:rsidR="002C49FA" w:rsidRDefault="002C49FA"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DejaVu Sans">
    <w:panose1 w:val="020B0603030804020204"/>
    <w:charset w:val="CC"/>
    <w:family w:val="swiss"/>
    <w:pitch w:val="variable"/>
    <w:sig w:usb0="E7002EFF" w:usb1="D200FDFF" w:usb2="0A042029" w:usb3="00000000" w:csb0="8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9FA" w:rsidRDefault="002C49FA" w:rsidP="00035E5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188</w:t>
    </w:r>
    <w:r>
      <w:rPr>
        <w:rStyle w:val="PageNumber"/>
      </w:rPr>
      <w:fldChar w:fldCharType="end"/>
    </w:r>
  </w:p>
  <w:p w:rsidR="002C49FA" w:rsidRDefault="002C49FA" w:rsidP="00035E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9FA" w:rsidRDefault="002C49FA" w:rsidP="0023746D">
      <w:r>
        <w:separator/>
      </w:r>
    </w:p>
  </w:footnote>
  <w:footnote w:type="continuationSeparator" w:id="1">
    <w:p w:rsidR="002C49FA" w:rsidRDefault="002C49FA"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DC917B8"/>
    <w:multiLevelType w:val="hybridMultilevel"/>
    <w:tmpl w:val="707CC7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DCE568A"/>
    <w:multiLevelType w:val="hybridMultilevel"/>
    <w:tmpl w:val="F60231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EDB0C1E"/>
    <w:multiLevelType w:val="hybridMultilevel"/>
    <w:tmpl w:val="C5D044E6"/>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Times New Roman" w:hAnsi="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Times New Roman" w:hAnsi="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Times New Roman" w:hAnsi="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Times New Roman" w:hAnsi="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Times New Roman" w:hAnsi="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Times New Roman" w:hAnsi="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Times New Roman" w:hAnsi="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Times New Roman" w:hAnsi="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BB63A4C"/>
    <w:multiLevelType w:val="hybridMultilevel"/>
    <w:tmpl w:val="A6BAD58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1E0D1567"/>
    <w:multiLevelType w:val="hybridMultilevel"/>
    <w:tmpl w:val="56C2E726"/>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712291E"/>
    <w:multiLevelType w:val="hybridMultilevel"/>
    <w:tmpl w:val="874A918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29880354"/>
    <w:multiLevelType w:val="hybridMultilevel"/>
    <w:tmpl w:val="4CDE74D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2B5C2D76"/>
    <w:multiLevelType w:val="hybridMultilevel"/>
    <w:tmpl w:val="72324F7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C1C7BF7"/>
    <w:multiLevelType w:val="hybridMultilevel"/>
    <w:tmpl w:val="CC36C0E8"/>
    <w:lvl w:ilvl="0" w:tplc="3240189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3F02B2F"/>
    <w:multiLevelType w:val="hybridMultilevel"/>
    <w:tmpl w:val="CE229D0C"/>
    <w:lvl w:ilvl="0" w:tplc="69F2ED8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B794102"/>
    <w:multiLevelType w:val="hybridMultilevel"/>
    <w:tmpl w:val="1F542E8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D6B62A3"/>
    <w:multiLevelType w:val="hybridMultilevel"/>
    <w:tmpl w:val="51A22BDC"/>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8C57F83"/>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7">
    <w:nsid w:val="48F522F0"/>
    <w:multiLevelType w:val="hybridMultilevel"/>
    <w:tmpl w:val="9650FF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A0C7127"/>
    <w:multiLevelType w:val="hybridMultilevel"/>
    <w:tmpl w:val="772E8542"/>
    <w:lvl w:ilvl="0" w:tplc="97587B9C">
      <w:start w:val="1"/>
      <w:numFmt w:val="lowerLetter"/>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9">
    <w:nsid w:val="4A50186E"/>
    <w:multiLevelType w:val="hybridMultilevel"/>
    <w:tmpl w:val="0388D3A8"/>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4AFB3A98"/>
    <w:multiLevelType w:val="hybridMultilevel"/>
    <w:tmpl w:val="1A94F9B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DCC590B"/>
    <w:multiLevelType w:val="multilevel"/>
    <w:tmpl w:val="98EC33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4F333063"/>
    <w:multiLevelType w:val="hybridMultilevel"/>
    <w:tmpl w:val="FEA475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1FA1DA9"/>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4">
    <w:nsid w:val="57A63C08"/>
    <w:multiLevelType w:val="hybridMultilevel"/>
    <w:tmpl w:val="5AF4A8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58046B4B"/>
    <w:multiLevelType w:val="hybridMultilevel"/>
    <w:tmpl w:val="BEF44678"/>
    <w:lvl w:ilvl="0" w:tplc="6F84AF08">
      <w:start w:val="1"/>
      <w:numFmt w:val="bullet"/>
      <w:lvlText w:val=""/>
      <w:lvlJc w:val="left"/>
      <w:pPr>
        <w:tabs>
          <w:tab w:val="num" w:pos="720"/>
        </w:tabs>
        <w:ind w:left="720" w:hanging="360"/>
      </w:pPr>
      <w:rPr>
        <w:rFonts w:ascii="Symbol" w:hAnsi="Symbol" w:cs="Symbol"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AFA056C"/>
    <w:multiLevelType w:val="hybridMultilevel"/>
    <w:tmpl w:val="FBC412A6"/>
    <w:lvl w:ilvl="0" w:tplc="8196E2F8">
      <w:start w:val="1"/>
      <w:numFmt w:val="lowerLetter"/>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8">
    <w:nsid w:val="5D930BEC"/>
    <w:multiLevelType w:val="hybridMultilevel"/>
    <w:tmpl w:val="55287166"/>
    <w:lvl w:ilvl="0" w:tplc="4A2A7FE8">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DEF5719"/>
    <w:multiLevelType w:val="hybridMultilevel"/>
    <w:tmpl w:val="02DE4AD8"/>
    <w:lvl w:ilvl="0" w:tplc="FA8EBA78">
      <w:start w:val="3"/>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1">
    <w:nsid w:val="5FF93028"/>
    <w:multiLevelType w:val="hybridMultilevel"/>
    <w:tmpl w:val="726285BA"/>
    <w:lvl w:ilvl="0" w:tplc="D5E66348">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21937A3"/>
    <w:multiLevelType w:val="hybridMultilevel"/>
    <w:tmpl w:val="BE2E9E38"/>
    <w:lvl w:ilvl="0" w:tplc="FC2A6CAE">
      <w:start w:val="1"/>
      <w:numFmt w:val="decimal"/>
      <w:lvlText w:val="%1."/>
      <w:lvlJc w:val="left"/>
      <w:pPr>
        <w:ind w:left="1116" w:hanging="360"/>
      </w:pPr>
      <w:rPr>
        <w:rFonts w:hint="default"/>
      </w:rPr>
    </w:lvl>
    <w:lvl w:ilvl="1" w:tplc="04190019">
      <w:start w:val="1"/>
      <w:numFmt w:val="lowerLetter"/>
      <w:lvlText w:val="%2."/>
      <w:lvlJc w:val="left"/>
      <w:pPr>
        <w:ind w:left="1836" w:hanging="360"/>
      </w:pPr>
    </w:lvl>
    <w:lvl w:ilvl="2" w:tplc="0419001B">
      <w:start w:val="1"/>
      <w:numFmt w:val="lowerRoman"/>
      <w:lvlText w:val="%3."/>
      <w:lvlJc w:val="right"/>
      <w:pPr>
        <w:ind w:left="2556" w:hanging="180"/>
      </w:pPr>
    </w:lvl>
    <w:lvl w:ilvl="3" w:tplc="0419000F">
      <w:start w:val="1"/>
      <w:numFmt w:val="decimal"/>
      <w:lvlText w:val="%4."/>
      <w:lvlJc w:val="left"/>
      <w:pPr>
        <w:ind w:left="3276" w:hanging="360"/>
      </w:pPr>
    </w:lvl>
    <w:lvl w:ilvl="4" w:tplc="04190019">
      <w:start w:val="1"/>
      <w:numFmt w:val="lowerLetter"/>
      <w:lvlText w:val="%5."/>
      <w:lvlJc w:val="left"/>
      <w:pPr>
        <w:ind w:left="3996" w:hanging="360"/>
      </w:pPr>
    </w:lvl>
    <w:lvl w:ilvl="5" w:tplc="0419001B">
      <w:start w:val="1"/>
      <w:numFmt w:val="lowerRoman"/>
      <w:lvlText w:val="%6."/>
      <w:lvlJc w:val="right"/>
      <w:pPr>
        <w:ind w:left="4716" w:hanging="180"/>
      </w:pPr>
    </w:lvl>
    <w:lvl w:ilvl="6" w:tplc="0419000F">
      <w:start w:val="1"/>
      <w:numFmt w:val="decimal"/>
      <w:lvlText w:val="%7."/>
      <w:lvlJc w:val="left"/>
      <w:pPr>
        <w:ind w:left="5436" w:hanging="360"/>
      </w:pPr>
    </w:lvl>
    <w:lvl w:ilvl="7" w:tplc="04190019">
      <w:start w:val="1"/>
      <w:numFmt w:val="lowerLetter"/>
      <w:lvlText w:val="%8."/>
      <w:lvlJc w:val="left"/>
      <w:pPr>
        <w:ind w:left="6156" w:hanging="360"/>
      </w:pPr>
    </w:lvl>
    <w:lvl w:ilvl="8" w:tplc="0419001B">
      <w:start w:val="1"/>
      <w:numFmt w:val="lowerRoman"/>
      <w:lvlText w:val="%9."/>
      <w:lvlJc w:val="right"/>
      <w:pPr>
        <w:ind w:left="6876" w:hanging="180"/>
      </w:pPr>
    </w:lvl>
  </w:abstractNum>
  <w:abstractNum w:abstractNumId="54">
    <w:nsid w:val="636E34AE"/>
    <w:multiLevelType w:val="hybridMultilevel"/>
    <w:tmpl w:val="8C3095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64C059D2"/>
    <w:multiLevelType w:val="hybridMultilevel"/>
    <w:tmpl w:val="3D30D87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68C35DA6"/>
    <w:multiLevelType w:val="multilevel"/>
    <w:tmpl w:val="FF6A44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6C5E0FB1"/>
    <w:multiLevelType w:val="hybridMultilevel"/>
    <w:tmpl w:val="6478BDB2"/>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EE475CF"/>
    <w:multiLevelType w:val="hybridMultilevel"/>
    <w:tmpl w:val="F538E95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64759AC"/>
    <w:multiLevelType w:val="multilevel"/>
    <w:tmpl w:val="E06657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5">
    <w:nsid w:val="768512B7"/>
    <w:multiLevelType w:val="hybridMultilevel"/>
    <w:tmpl w:val="B42A5E8A"/>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AB260AF"/>
    <w:multiLevelType w:val="hybridMultilevel"/>
    <w:tmpl w:val="CEC4F242"/>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9">
    <w:nsid w:val="7EF2562E"/>
    <w:multiLevelType w:val="hybridMultilevel"/>
    <w:tmpl w:val="5914E476"/>
    <w:lvl w:ilvl="0" w:tplc="7A743004">
      <w:start w:val="1"/>
      <w:numFmt w:val="lowerLetter"/>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5"/>
  </w:num>
  <w:num w:numId="2">
    <w:abstractNumId w:val="66"/>
  </w:num>
  <w:num w:numId="3">
    <w:abstractNumId w:val="60"/>
  </w:num>
  <w:num w:numId="4">
    <w:abstractNumId w:val="52"/>
  </w:num>
  <w:num w:numId="5">
    <w:abstractNumId w:val="21"/>
  </w:num>
  <w:num w:numId="6">
    <w:abstractNumId w:val="35"/>
  </w:num>
  <w:num w:numId="7">
    <w:abstractNumId w:val="8"/>
  </w:num>
  <w:num w:numId="8">
    <w:abstractNumId w:val="63"/>
  </w:num>
  <w:num w:numId="9">
    <w:abstractNumId w:val="30"/>
  </w:num>
  <w:num w:numId="10">
    <w:abstractNumId w:val="12"/>
  </w:num>
  <w:num w:numId="11">
    <w:abstractNumId w:val="2"/>
  </w:num>
  <w:num w:numId="12">
    <w:abstractNumId w:val="67"/>
  </w:num>
  <w:num w:numId="13">
    <w:abstractNumId w:val="46"/>
  </w:num>
  <w:num w:numId="14">
    <w:abstractNumId w:val="31"/>
  </w:num>
  <w:num w:numId="15">
    <w:abstractNumId w:val="62"/>
  </w:num>
  <w:num w:numId="16">
    <w:abstractNumId w:val="33"/>
  </w:num>
  <w:num w:numId="17">
    <w:abstractNumId w:val="65"/>
  </w:num>
  <w:num w:numId="18">
    <w:abstractNumId w:val="19"/>
  </w:num>
  <w:num w:numId="19">
    <w:abstractNumId w:val="13"/>
  </w:num>
  <w:num w:numId="20">
    <w:abstractNumId w:val="42"/>
  </w:num>
  <w:num w:numId="21">
    <w:abstractNumId w:val="26"/>
  </w:num>
  <w:num w:numId="22">
    <w:abstractNumId w:val="36"/>
  </w:num>
  <w:num w:numId="23">
    <w:abstractNumId w:val="6"/>
  </w:num>
  <w:num w:numId="24">
    <w:abstractNumId w:val="43"/>
  </w:num>
  <w:num w:numId="25">
    <w:abstractNumId w:val="51"/>
  </w:num>
  <w:num w:numId="26">
    <w:abstractNumId w:val="56"/>
  </w:num>
  <w:num w:numId="27">
    <w:abstractNumId w:val="4"/>
  </w:num>
  <w:num w:numId="28">
    <w:abstractNumId w:val="49"/>
  </w:num>
  <w:num w:numId="29">
    <w:abstractNumId w:val="44"/>
  </w:num>
  <w:num w:numId="30">
    <w:abstractNumId w:val="32"/>
  </w:num>
  <w:num w:numId="31">
    <w:abstractNumId w:val="18"/>
  </w:num>
  <w:num w:numId="32">
    <w:abstractNumId w:val="3"/>
  </w:num>
  <w:num w:numId="33">
    <w:abstractNumId w:val="64"/>
  </w:num>
  <w:num w:numId="34">
    <w:abstractNumId w:val="14"/>
  </w:num>
  <w:num w:numId="35">
    <w:abstractNumId w:val="1"/>
  </w:num>
  <w:num w:numId="36">
    <w:abstractNumId w:val="0"/>
  </w:num>
  <w:num w:numId="37">
    <w:abstractNumId w:val="41"/>
  </w:num>
  <w:num w:numId="38">
    <w:abstractNumId w:val="28"/>
  </w:num>
  <w:num w:numId="39">
    <w:abstractNumId w:val="38"/>
  </w:num>
  <w:num w:numId="40">
    <w:abstractNumId w:val="47"/>
  </w:num>
  <w:num w:numId="41">
    <w:abstractNumId w:val="11"/>
  </w:num>
  <w:num w:numId="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34"/>
  </w:num>
  <w:num w:numId="45">
    <w:abstractNumId w:val="40"/>
  </w:num>
  <w:num w:numId="46">
    <w:abstractNumId w:val="20"/>
  </w:num>
  <w:num w:numId="47">
    <w:abstractNumId w:val="59"/>
  </w:num>
  <w:num w:numId="48">
    <w:abstractNumId w:val="15"/>
  </w:num>
  <w:num w:numId="49">
    <w:abstractNumId w:val="68"/>
  </w:num>
  <w:num w:numId="50">
    <w:abstractNumId w:val="10"/>
  </w:num>
  <w:num w:numId="51">
    <w:abstractNumId w:val="37"/>
  </w:num>
  <w:num w:numId="52">
    <w:abstractNumId w:val="58"/>
  </w:num>
  <w:num w:numId="53">
    <w:abstractNumId w:val="29"/>
  </w:num>
  <w:num w:numId="54">
    <w:abstractNumId w:val="22"/>
  </w:num>
  <w:num w:numId="55">
    <w:abstractNumId w:val="53"/>
  </w:num>
  <w:num w:numId="56">
    <w:abstractNumId w:val="54"/>
  </w:num>
  <w:num w:numId="57">
    <w:abstractNumId w:val="9"/>
  </w:num>
  <w:num w:numId="58">
    <w:abstractNumId w:val="27"/>
  </w:num>
  <w:num w:numId="59">
    <w:abstractNumId w:val="39"/>
  </w:num>
  <w:num w:numId="60">
    <w:abstractNumId w:val="17"/>
  </w:num>
  <w:num w:numId="61">
    <w:abstractNumId w:val="69"/>
  </w:num>
  <w:num w:numId="62">
    <w:abstractNumId w:val="7"/>
  </w:num>
  <w:num w:numId="63">
    <w:abstractNumId w:val="61"/>
  </w:num>
  <w:num w:numId="64">
    <w:abstractNumId w:val="23"/>
  </w:num>
  <w:num w:numId="65">
    <w:abstractNumId w:val="16"/>
  </w:num>
  <w:num w:numId="66">
    <w:abstractNumId w:val="24"/>
  </w:num>
  <w:num w:numId="67">
    <w:abstractNumId w:val="55"/>
  </w:num>
  <w:num w:numId="68">
    <w:abstractNumId w:val="57"/>
  </w:num>
  <w:num w:numId="69">
    <w:abstractNumId w:val="25"/>
  </w:num>
  <w:num w:numId="70">
    <w:abstractNumId w:val="5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13CD"/>
    <w:rsid w:val="00055AC8"/>
    <w:rsid w:val="00062CD5"/>
    <w:rsid w:val="00071F9B"/>
    <w:rsid w:val="0007227D"/>
    <w:rsid w:val="00072AF0"/>
    <w:rsid w:val="00083710"/>
    <w:rsid w:val="00083E1A"/>
    <w:rsid w:val="00086169"/>
    <w:rsid w:val="000878B2"/>
    <w:rsid w:val="00087BC7"/>
    <w:rsid w:val="0009159E"/>
    <w:rsid w:val="00092427"/>
    <w:rsid w:val="00097C46"/>
    <w:rsid w:val="000B1209"/>
    <w:rsid w:val="000B3843"/>
    <w:rsid w:val="000B462B"/>
    <w:rsid w:val="000B65C6"/>
    <w:rsid w:val="000B794F"/>
    <w:rsid w:val="000C3A47"/>
    <w:rsid w:val="000C63C8"/>
    <w:rsid w:val="000D0C4A"/>
    <w:rsid w:val="000D1E8C"/>
    <w:rsid w:val="000D72D5"/>
    <w:rsid w:val="000D7422"/>
    <w:rsid w:val="000E3980"/>
    <w:rsid w:val="000E4232"/>
    <w:rsid w:val="000F2BD5"/>
    <w:rsid w:val="000F38EE"/>
    <w:rsid w:val="000F4020"/>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00DA"/>
    <w:rsid w:val="00151FB7"/>
    <w:rsid w:val="00152676"/>
    <w:rsid w:val="00152FDF"/>
    <w:rsid w:val="001532F9"/>
    <w:rsid w:val="0015498B"/>
    <w:rsid w:val="00156674"/>
    <w:rsid w:val="00160C18"/>
    <w:rsid w:val="00162202"/>
    <w:rsid w:val="00163275"/>
    <w:rsid w:val="00163943"/>
    <w:rsid w:val="00163E4F"/>
    <w:rsid w:val="00165373"/>
    <w:rsid w:val="00166638"/>
    <w:rsid w:val="001772C4"/>
    <w:rsid w:val="0018063A"/>
    <w:rsid w:val="00180FB6"/>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17"/>
    <w:rsid w:val="001B5EC9"/>
    <w:rsid w:val="001B6046"/>
    <w:rsid w:val="001B6833"/>
    <w:rsid w:val="001B691D"/>
    <w:rsid w:val="001B6FA9"/>
    <w:rsid w:val="001C05BC"/>
    <w:rsid w:val="001C4829"/>
    <w:rsid w:val="001C546A"/>
    <w:rsid w:val="001C7B9B"/>
    <w:rsid w:val="001D0884"/>
    <w:rsid w:val="001D1E87"/>
    <w:rsid w:val="001D4B54"/>
    <w:rsid w:val="001E4AAF"/>
    <w:rsid w:val="001E5BE1"/>
    <w:rsid w:val="001E733E"/>
    <w:rsid w:val="001F06CF"/>
    <w:rsid w:val="001F36DD"/>
    <w:rsid w:val="001F5157"/>
    <w:rsid w:val="001F610C"/>
    <w:rsid w:val="001F66BC"/>
    <w:rsid w:val="001F723E"/>
    <w:rsid w:val="001F7DC4"/>
    <w:rsid w:val="001F7E83"/>
    <w:rsid w:val="00202BE5"/>
    <w:rsid w:val="00204225"/>
    <w:rsid w:val="00205DA9"/>
    <w:rsid w:val="00210951"/>
    <w:rsid w:val="002113EC"/>
    <w:rsid w:val="0021183F"/>
    <w:rsid w:val="002161B3"/>
    <w:rsid w:val="00220323"/>
    <w:rsid w:val="00221A45"/>
    <w:rsid w:val="0022457A"/>
    <w:rsid w:val="00226890"/>
    <w:rsid w:val="00231559"/>
    <w:rsid w:val="002317A6"/>
    <w:rsid w:val="0023493E"/>
    <w:rsid w:val="0023746D"/>
    <w:rsid w:val="00240AEB"/>
    <w:rsid w:val="00240E5A"/>
    <w:rsid w:val="00244954"/>
    <w:rsid w:val="00245A91"/>
    <w:rsid w:val="00252332"/>
    <w:rsid w:val="00252D43"/>
    <w:rsid w:val="0025750E"/>
    <w:rsid w:val="00260467"/>
    <w:rsid w:val="002637B1"/>
    <w:rsid w:val="002639C8"/>
    <w:rsid w:val="00264D5C"/>
    <w:rsid w:val="002654E5"/>
    <w:rsid w:val="002672BE"/>
    <w:rsid w:val="00273195"/>
    <w:rsid w:val="002734D8"/>
    <w:rsid w:val="00273828"/>
    <w:rsid w:val="0027558B"/>
    <w:rsid w:val="00275F22"/>
    <w:rsid w:val="00276CAF"/>
    <w:rsid w:val="0027788B"/>
    <w:rsid w:val="00277DBD"/>
    <w:rsid w:val="0028004C"/>
    <w:rsid w:val="00282D7A"/>
    <w:rsid w:val="002830E4"/>
    <w:rsid w:val="00283CA8"/>
    <w:rsid w:val="00285245"/>
    <w:rsid w:val="00285654"/>
    <w:rsid w:val="00286E65"/>
    <w:rsid w:val="002903B5"/>
    <w:rsid w:val="00290DA6"/>
    <w:rsid w:val="00290F2D"/>
    <w:rsid w:val="0029235F"/>
    <w:rsid w:val="00297CEC"/>
    <w:rsid w:val="002A4DCA"/>
    <w:rsid w:val="002A5535"/>
    <w:rsid w:val="002A5570"/>
    <w:rsid w:val="002A5F43"/>
    <w:rsid w:val="002A669B"/>
    <w:rsid w:val="002A7398"/>
    <w:rsid w:val="002A791B"/>
    <w:rsid w:val="002B4C9B"/>
    <w:rsid w:val="002B5042"/>
    <w:rsid w:val="002C066D"/>
    <w:rsid w:val="002C3BE9"/>
    <w:rsid w:val="002C49FA"/>
    <w:rsid w:val="002C740D"/>
    <w:rsid w:val="002C7AF5"/>
    <w:rsid w:val="002D029F"/>
    <w:rsid w:val="002D169E"/>
    <w:rsid w:val="002D2818"/>
    <w:rsid w:val="002D283D"/>
    <w:rsid w:val="002D3151"/>
    <w:rsid w:val="002D4469"/>
    <w:rsid w:val="002E0935"/>
    <w:rsid w:val="002E10FB"/>
    <w:rsid w:val="002E366B"/>
    <w:rsid w:val="002E694E"/>
    <w:rsid w:val="002F3532"/>
    <w:rsid w:val="002F5039"/>
    <w:rsid w:val="00300375"/>
    <w:rsid w:val="00302E70"/>
    <w:rsid w:val="0030384B"/>
    <w:rsid w:val="00305826"/>
    <w:rsid w:val="003064D2"/>
    <w:rsid w:val="00306ED0"/>
    <w:rsid w:val="00313F53"/>
    <w:rsid w:val="0031438A"/>
    <w:rsid w:val="0031633A"/>
    <w:rsid w:val="003168C2"/>
    <w:rsid w:val="0031694C"/>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5730"/>
    <w:rsid w:val="003462C0"/>
    <w:rsid w:val="00347E1B"/>
    <w:rsid w:val="00350ECE"/>
    <w:rsid w:val="003514F5"/>
    <w:rsid w:val="00352797"/>
    <w:rsid w:val="0035298B"/>
    <w:rsid w:val="00353D5A"/>
    <w:rsid w:val="0035406D"/>
    <w:rsid w:val="00362204"/>
    <w:rsid w:val="00364D85"/>
    <w:rsid w:val="003737FD"/>
    <w:rsid w:val="00373D01"/>
    <w:rsid w:val="00374E72"/>
    <w:rsid w:val="00387464"/>
    <w:rsid w:val="00387BF9"/>
    <w:rsid w:val="003909B8"/>
    <w:rsid w:val="0039388F"/>
    <w:rsid w:val="00393D1E"/>
    <w:rsid w:val="00396F6F"/>
    <w:rsid w:val="00397BAA"/>
    <w:rsid w:val="003A2D66"/>
    <w:rsid w:val="003A600C"/>
    <w:rsid w:val="003A6BC9"/>
    <w:rsid w:val="003A7C75"/>
    <w:rsid w:val="003B1A3D"/>
    <w:rsid w:val="003B3EAA"/>
    <w:rsid w:val="003B4704"/>
    <w:rsid w:val="003B4C7D"/>
    <w:rsid w:val="003B73E5"/>
    <w:rsid w:val="003C4D4D"/>
    <w:rsid w:val="003C6683"/>
    <w:rsid w:val="003C6D59"/>
    <w:rsid w:val="003D0D32"/>
    <w:rsid w:val="003D1178"/>
    <w:rsid w:val="003D380D"/>
    <w:rsid w:val="003D5297"/>
    <w:rsid w:val="003D6A30"/>
    <w:rsid w:val="003E0D0A"/>
    <w:rsid w:val="003E1480"/>
    <w:rsid w:val="003E1B8C"/>
    <w:rsid w:val="003E4C81"/>
    <w:rsid w:val="003F045C"/>
    <w:rsid w:val="003F12B0"/>
    <w:rsid w:val="003F1F69"/>
    <w:rsid w:val="003F521F"/>
    <w:rsid w:val="00400678"/>
    <w:rsid w:val="004015BD"/>
    <w:rsid w:val="00401E1A"/>
    <w:rsid w:val="00401FDA"/>
    <w:rsid w:val="004155B0"/>
    <w:rsid w:val="00416921"/>
    <w:rsid w:val="00416999"/>
    <w:rsid w:val="00417942"/>
    <w:rsid w:val="0042122F"/>
    <w:rsid w:val="004336A5"/>
    <w:rsid w:val="0043468B"/>
    <w:rsid w:val="0043599F"/>
    <w:rsid w:val="0043605E"/>
    <w:rsid w:val="004371B6"/>
    <w:rsid w:val="00444A32"/>
    <w:rsid w:val="004450CF"/>
    <w:rsid w:val="0044558E"/>
    <w:rsid w:val="00446399"/>
    <w:rsid w:val="00446846"/>
    <w:rsid w:val="0045001A"/>
    <w:rsid w:val="004547D2"/>
    <w:rsid w:val="00454C80"/>
    <w:rsid w:val="00455A76"/>
    <w:rsid w:val="00455B98"/>
    <w:rsid w:val="00456008"/>
    <w:rsid w:val="00457C1A"/>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0904"/>
    <w:rsid w:val="004916E3"/>
    <w:rsid w:val="00491A50"/>
    <w:rsid w:val="00496083"/>
    <w:rsid w:val="004A0635"/>
    <w:rsid w:val="004A3542"/>
    <w:rsid w:val="004A7974"/>
    <w:rsid w:val="004B149C"/>
    <w:rsid w:val="004B3A30"/>
    <w:rsid w:val="004B5F43"/>
    <w:rsid w:val="004C068F"/>
    <w:rsid w:val="004C0750"/>
    <w:rsid w:val="004C1876"/>
    <w:rsid w:val="004C5DE7"/>
    <w:rsid w:val="004C7602"/>
    <w:rsid w:val="004D576C"/>
    <w:rsid w:val="004D7116"/>
    <w:rsid w:val="004E6D95"/>
    <w:rsid w:val="004F06E8"/>
    <w:rsid w:val="004F0848"/>
    <w:rsid w:val="004F2B5F"/>
    <w:rsid w:val="004F3A99"/>
    <w:rsid w:val="004F7208"/>
    <w:rsid w:val="004F7C7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060"/>
    <w:rsid w:val="005226C2"/>
    <w:rsid w:val="0052300E"/>
    <w:rsid w:val="00524067"/>
    <w:rsid w:val="005260A2"/>
    <w:rsid w:val="00526956"/>
    <w:rsid w:val="005276A3"/>
    <w:rsid w:val="00542490"/>
    <w:rsid w:val="00545593"/>
    <w:rsid w:val="00546D4F"/>
    <w:rsid w:val="005501CD"/>
    <w:rsid w:val="005518FB"/>
    <w:rsid w:val="00560399"/>
    <w:rsid w:val="005606CF"/>
    <w:rsid w:val="005623D1"/>
    <w:rsid w:val="00562D9E"/>
    <w:rsid w:val="0056340B"/>
    <w:rsid w:val="00563C0F"/>
    <w:rsid w:val="005705CB"/>
    <w:rsid w:val="005710B6"/>
    <w:rsid w:val="0057454A"/>
    <w:rsid w:val="00576E09"/>
    <w:rsid w:val="00581B8B"/>
    <w:rsid w:val="00585641"/>
    <w:rsid w:val="00585764"/>
    <w:rsid w:val="005857BD"/>
    <w:rsid w:val="00587EED"/>
    <w:rsid w:val="0059193C"/>
    <w:rsid w:val="00592F7F"/>
    <w:rsid w:val="005956B3"/>
    <w:rsid w:val="00595CE0"/>
    <w:rsid w:val="005A0793"/>
    <w:rsid w:val="005A18CA"/>
    <w:rsid w:val="005A3E35"/>
    <w:rsid w:val="005A3EDF"/>
    <w:rsid w:val="005A43D9"/>
    <w:rsid w:val="005B08D5"/>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5027"/>
    <w:rsid w:val="005F6A8B"/>
    <w:rsid w:val="005F6D6B"/>
    <w:rsid w:val="005F77B4"/>
    <w:rsid w:val="005F78CB"/>
    <w:rsid w:val="005F7DFB"/>
    <w:rsid w:val="00602EA3"/>
    <w:rsid w:val="00604AE3"/>
    <w:rsid w:val="00604E33"/>
    <w:rsid w:val="00605B5B"/>
    <w:rsid w:val="00607F05"/>
    <w:rsid w:val="006104F7"/>
    <w:rsid w:val="00610F6D"/>
    <w:rsid w:val="00611DC8"/>
    <w:rsid w:val="0061273A"/>
    <w:rsid w:val="00612F92"/>
    <w:rsid w:val="0061401A"/>
    <w:rsid w:val="00617347"/>
    <w:rsid w:val="00620CD2"/>
    <w:rsid w:val="00621B99"/>
    <w:rsid w:val="00625113"/>
    <w:rsid w:val="00630C6D"/>
    <w:rsid w:val="006343D5"/>
    <w:rsid w:val="006351EC"/>
    <w:rsid w:val="00640573"/>
    <w:rsid w:val="00640967"/>
    <w:rsid w:val="00640C76"/>
    <w:rsid w:val="00642851"/>
    <w:rsid w:val="00643322"/>
    <w:rsid w:val="006532A0"/>
    <w:rsid w:val="00654B5C"/>
    <w:rsid w:val="00655717"/>
    <w:rsid w:val="00655A72"/>
    <w:rsid w:val="0065632D"/>
    <w:rsid w:val="0066186D"/>
    <w:rsid w:val="00667D07"/>
    <w:rsid w:val="006722E5"/>
    <w:rsid w:val="00673AAB"/>
    <w:rsid w:val="00674410"/>
    <w:rsid w:val="00677714"/>
    <w:rsid w:val="00677A6E"/>
    <w:rsid w:val="006916AD"/>
    <w:rsid w:val="006A47B6"/>
    <w:rsid w:val="006A5442"/>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A47"/>
    <w:rsid w:val="006E06DF"/>
    <w:rsid w:val="006E2C22"/>
    <w:rsid w:val="006E60D5"/>
    <w:rsid w:val="006E64CB"/>
    <w:rsid w:val="006E74F8"/>
    <w:rsid w:val="006E7658"/>
    <w:rsid w:val="006E76EE"/>
    <w:rsid w:val="006E7926"/>
    <w:rsid w:val="006E7F68"/>
    <w:rsid w:val="006F165F"/>
    <w:rsid w:val="006F36E7"/>
    <w:rsid w:val="006F6CA8"/>
    <w:rsid w:val="00702500"/>
    <w:rsid w:val="00702F27"/>
    <w:rsid w:val="00704D6E"/>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576F3"/>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122E"/>
    <w:rsid w:val="007A2A4D"/>
    <w:rsid w:val="007A4B69"/>
    <w:rsid w:val="007A6222"/>
    <w:rsid w:val="007A7E9B"/>
    <w:rsid w:val="007B2A02"/>
    <w:rsid w:val="007B384D"/>
    <w:rsid w:val="007B7A0D"/>
    <w:rsid w:val="007C1365"/>
    <w:rsid w:val="007C5822"/>
    <w:rsid w:val="007C6C18"/>
    <w:rsid w:val="007C6FC7"/>
    <w:rsid w:val="007C795A"/>
    <w:rsid w:val="007D04A8"/>
    <w:rsid w:val="007D10BB"/>
    <w:rsid w:val="007D1D36"/>
    <w:rsid w:val="007D1F7B"/>
    <w:rsid w:val="007D46B8"/>
    <w:rsid w:val="007D55BB"/>
    <w:rsid w:val="007D6EA7"/>
    <w:rsid w:val="007D793D"/>
    <w:rsid w:val="007E1BD3"/>
    <w:rsid w:val="007E4AEA"/>
    <w:rsid w:val="007E4C98"/>
    <w:rsid w:val="007E6497"/>
    <w:rsid w:val="007F05CB"/>
    <w:rsid w:val="007F17C2"/>
    <w:rsid w:val="007F345D"/>
    <w:rsid w:val="007F70CE"/>
    <w:rsid w:val="007F79D2"/>
    <w:rsid w:val="0080010D"/>
    <w:rsid w:val="00802A77"/>
    <w:rsid w:val="00804235"/>
    <w:rsid w:val="00805AE1"/>
    <w:rsid w:val="0081037C"/>
    <w:rsid w:val="0081331B"/>
    <w:rsid w:val="0081336B"/>
    <w:rsid w:val="00814DA2"/>
    <w:rsid w:val="00815633"/>
    <w:rsid w:val="00815CA5"/>
    <w:rsid w:val="00817149"/>
    <w:rsid w:val="00817D8C"/>
    <w:rsid w:val="00820D65"/>
    <w:rsid w:val="00822B6B"/>
    <w:rsid w:val="008253FA"/>
    <w:rsid w:val="0082774E"/>
    <w:rsid w:val="008307E4"/>
    <w:rsid w:val="008328C4"/>
    <w:rsid w:val="00833372"/>
    <w:rsid w:val="00837688"/>
    <w:rsid w:val="00844D73"/>
    <w:rsid w:val="0084577D"/>
    <w:rsid w:val="008459F6"/>
    <w:rsid w:val="00847834"/>
    <w:rsid w:val="00851F1E"/>
    <w:rsid w:val="00853E6D"/>
    <w:rsid w:val="008607F7"/>
    <w:rsid w:val="00862FAA"/>
    <w:rsid w:val="00863D41"/>
    <w:rsid w:val="00872858"/>
    <w:rsid w:val="00874174"/>
    <w:rsid w:val="008753B0"/>
    <w:rsid w:val="008812A6"/>
    <w:rsid w:val="008824DB"/>
    <w:rsid w:val="00890910"/>
    <w:rsid w:val="00892B7C"/>
    <w:rsid w:val="00895F8D"/>
    <w:rsid w:val="00896425"/>
    <w:rsid w:val="00896DD1"/>
    <w:rsid w:val="008A0912"/>
    <w:rsid w:val="008A0EA1"/>
    <w:rsid w:val="008A2B28"/>
    <w:rsid w:val="008A7367"/>
    <w:rsid w:val="008B06F5"/>
    <w:rsid w:val="008B6383"/>
    <w:rsid w:val="008C0E1F"/>
    <w:rsid w:val="008C367C"/>
    <w:rsid w:val="008C6B4D"/>
    <w:rsid w:val="008C7118"/>
    <w:rsid w:val="008D0274"/>
    <w:rsid w:val="008D137E"/>
    <w:rsid w:val="008D146C"/>
    <w:rsid w:val="008D3638"/>
    <w:rsid w:val="008D62DA"/>
    <w:rsid w:val="008E0878"/>
    <w:rsid w:val="008E172C"/>
    <w:rsid w:val="008E3B0B"/>
    <w:rsid w:val="008F1531"/>
    <w:rsid w:val="008F3479"/>
    <w:rsid w:val="008F38D4"/>
    <w:rsid w:val="008F7A07"/>
    <w:rsid w:val="00901EDF"/>
    <w:rsid w:val="00903A09"/>
    <w:rsid w:val="00905F4B"/>
    <w:rsid w:val="009068D2"/>
    <w:rsid w:val="00911896"/>
    <w:rsid w:val="0091324E"/>
    <w:rsid w:val="00921BF8"/>
    <w:rsid w:val="00922F10"/>
    <w:rsid w:val="00922F31"/>
    <w:rsid w:val="00923200"/>
    <w:rsid w:val="00923493"/>
    <w:rsid w:val="00927434"/>
    <w:rsid w:val="00931BF3"/>
    <w:rsid w:val="00931F8E"/>
    <w:rsid w:val="00932565"/>
    <w:rsid w:val="00933318"/>
    <w:rsid w:val="009335A1"/>
    <w:rsid w:val="00934901"/>
    <w:rsid w:val="00936044"/>
    <w:rsid w:val="0093784C"/>
    <w:rsid w:val="00942202"/>
    <w:rsid w:val="00946F0F"/>
    <w:rsid w:val="0094756E"/>
    <w:rsid w:val="00950A28"/>
    <w:rsid w:val="00951970"/>
    <w:rsid w:val="00961451"/>
    <w:rsid w:val="00965DD9"/>
    <w:rsid w:val="00971396"/>
    <w:rsid w:val="00974A9F"/>
    <w:rsid w:val="00974CBE"/>
    <w:rsid w:val="009767AA"/>
    <w:rsid w:val="00980C43"/>
    <w:rsid w:val="009812AE"/>
    <w:rsid w:val="0098134C"/>
    <w:rsid w:val="0098144E"/>
    <w:rsid w:val="009814BE"/>
    <w:rsid w:val="00981B24"/>
    <w:rsid w:val="009830D0"/>
    <w:rsid w:val="00986976"/>
    <w:rsid w:val="009920A1"/>
    <w:rsid w:val="00992AFA"/>
    <w:rsid w:val="00994DD3"/>
    <w:rsid w:val="00997CD3"/>
    <w:rsid w:val="009A1562"/>
    <w:rsid w:val="009A21BF"/>
    <w:rsid w:val="009A5497"/>
    <w:rsid w:val="009A5A12"/>
    <w:rsid w:val="009B6E1F"/>
    <w:rsid w:val="009B72B2"/>
    <w:rsid w:val="009C0013"/>
    <w:rsid w:val="009C0844"/>
    <w:rsid w:val="009C2F86"/>
    <w:rsid w:val="009C3A82"/>
    <w:rsid w:val="009C3A8E"/>
    <w:rsid w:val="009C3F9C"/>
    <w:rsid w:val="009D4685"/>
    <w:rsid w:val="009D525C"/>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597E"/>
    <w:rsid w:val="00A37D40"/>
    <w:rsid w:val="00A400A2"/>
    <w:rsid w:val="00A424D3"/>
    <w:rsid w:val="00A432F5"/>
    <w:rsid w:val="00A5007B"/>
    <w:rsid w:val="00A53CC8"/>
    <w:rsid w:val="00A54EB9"/>
    <w:rsid w:val="00A55BA1"/>
    <w:rsid w:val="00A66CC1"/>
    <w:rsid w:val="00A67069"/>
    <w:rsid w:val="00A71F67"/>
    <w:rsid w:val="00A737C7"/>
    <w:rsid w:val="00A74174"/>
    <w:rsid w:val="00A75F94"/>
    <w:rsid w:val="00A779F0"/>
    <w:rsid w:val="00A80219"/>
    <w:rsid w:val="00A80257"/>
    <w:rsid w:val="00A8721C"/>
    <w:rsid w:val="00A91C4A"/>
    <w:rsid w:val="00A9229B"/>
    <w:rsid w:val="00A9471F"/>
    <w:rsid w:val="00A971C4"/>
    <w:rsid w:val="00A975B5"/>
    <w:rsid w:val="00AA057C"/>
    <w:rsid w:val="00AA0DE6"/>
    <w:rsid w:val="00AA0F8A"/>
    <w:rsid w:val="00AA3F5B"/>
    <w:rsid w:val="00AA42AF"/>
    <w:rsid w:val="00AA4C0F"/>
    <w:rsid w:val="00AA6E42"/>
    <w:rsid w:val="00AB6027"/>
    <w:rsid w:val="00AB7BFD"/>
    <w:rsid w:val="00AC271C"/>
    <w:rsid w:val="00AC3432"/>
    <w:rsid w:val="00AC356B"/>
    <w:rsid w:val="00AC60F1"/>
    <w:rsid w:val="00AC6442"/>
    <w:rsid w:val="00AD1E6D"/>
    <w:rsid w:val="00AD1E81"/>
    <w:rsid w:val="00AD2E05"/>
    <w:rsid w:val="00AD4145"/>
    <w:rsid w:val="00AD469A"/>
    <w:rsid w:val="00AD664A"/>
    <w:rsid w:val="00AE1780"/>
    <w:rsid w:val="00AE1C97"/>
    <w:rsid w:val="00AE20CF"/>
    <w:rsid w:val="00AF4D76"/>
    <w:rsid w:val="00B0001E"/>
    <w:rsid w:val="00B03232"/>
    <w:rsid w:val="00B035A5"/>
    <w:rsid w:val="00B15789"/>
    <w:rsid w:val="00B15A75"/>
    <w:rsid w:val="00B267BD"/>
    <w:rsid w:val="00B26975"/>
    <w:rsid w:val="00B27477"/>
    <w:rsid w:val="00B30167"/>
    <w:rsid w:val="00B32B72"/>
    <w:rsid w:val="00B32F00"/>
    <w:rsid w:val="00B33275"/>
    <w:rsid w:val="00B35AB6"/>
    <w:rsid w:val="00B401CD"/>
    <w:rsid w:val="00B50F5D"/>
    <w:rsid w:val="00B513E1"/>
    <w:rsid w:val="00B539F6"/>
    <w:rsid w:val="00B545B1"/>
    <w:rsid w:val="00B54A6D"/>
    <w:rsid w:val="00B55729"/>
    <w:rsid w:val="00B60497"/>
    <w:rsid w:val="00B61807"/>
    <w:rsid w:val="00B65AAC"/>
    <w:rsid w:val="00B70F0B"/>
    <w:rsid w:val="00B744B5"/>
    <w:rsid w:val="00B74879"/>
    <w:rsid w:val="00B837C7"/>
    <w:rsid w:val="00B83C8A"/>
    <w:rsid w:val="00B871B7"/>
    <w:rsid w:val="00B91A5A"/>
    <w:rsid w:val="00B91EF6"/>
    <w:rsid w:val="00B9523E"/>
    <w:rsid w:val="00B97FD4"/>
    <w:rsid w:val="00BA55B0"/>
    <w:rsid w:val="00BB08B5"/>
    <w:rsid w:val="00BB1029"/>
    <w:rsid w:val="00BB32C4"/>
    <w:rsid w:val="00BB34C2"/>
    <w:rsid w:val="00BB38D7"/>
    <w:rsid w:val="00BB524B"/>
    <w:rsid w:val="00BC2434"/>
    <w:rsid w:val="00BC3509"/>
    <w:rsid w:val="00BC4F11"/>
    <w:rsid w:val="00BC7FDD"/>
    <w:rsid w:val="00BD1CB1"/>
    <w:rsid w:val="00BD2CF1"/>
    <w:rsid w:val="00BD59EC"/>
    <w:rsid w:val="00BD60E6"/>
    <w:rsid w:val="00BD7C23"/>
    <w:rsid w:val="00BE11DE"/>
    <w:rsid w:val="00BE23E4"/>
    <w:rsid w:val="00BE66FE"/>
    <w:rsid w:val="00BE7F04"/>
    <w:rsid w:val="00BF0219"/>
    <w:rsid w:val="00BF068E"/>
    <w:rsid w:val="00BF0F53"/>
    <w:rsid w:val="00BF27CC"/>
    <w:rsid w:val="00BF4A33"/>
    <w:rsid w:val="00BF513E"/>
    <w:rsid w:val="00C01311"/>
    <w:rsid w:val="00C0690B"/>
    <w:rsid w:val="00C06EF9"/>
    <w:rsid w:val="00C0743E"/>
    <w:rsid w:val="00C16308"/>
    <w:rsid w:val="00C17915"/>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3EC4"/>
    <w:rsid w:val="00C55B8F"/>
    <w:rsid w:val="00C631D6"/>
    <w:rsid w:val="00C6649F"/>
    <w:rsid w:val="00C67477"/>
    <w:rsid w:val="00C679ED"/>
    <w:rsid w:val="00C80A75"/>
    <w:rsid w:val="00C81D65"/>
    <w:rsid w:val="00C86B04"/>
    <w:rsid w:val="00C93E78"/>
    <w:rsid w:val="00C94F8A"/>
    <w:rsid w:val="00CA2BA2"/>
    <w:rsid w:val="00CA59AC"/>
    <w:rsid w:val="00CA7A0E"/>
    <w:rsid w:val="00CB4800"/>
    <w:rsid w:val="00CB4935"/>
    <w:rsid w:val="00CB5638"/>
    <w:rsid w:val="00CB71C2"/>
    <w:rsid w:val="00CB7D40"/>
    <w:rsid w:val="00CC0593"/>
    <w:rsid w:val="00CC1211"/>
    <w:rsid w:val="00CC171E"/>
    <w:rsid w:val="00CC1C05"/>
    <w:rsid w:val="00CC2661"/>
    <w:rsid w:val="00CC27EC"/>
    <w:rsid w:val="00CC2C96"/>
    <w:rsid w:val="00CC46C9"/>
    <w:rsid w:val="00CC49DB"/>
    <w:rsid w:val="00CC7DA7"/>
    <w:rsid w:val="00CD33AF"/>
    <w:rsid w:val="00CD33EB"/>
    <w:rsid w:val="00CD3531"/>
    <w:rsid w:val="00CD46E9"/>
    <w:rsid w:val="00CD4AA1"/>
    <w:rsid w:val="00CD6F73"/>
    <w:rsid w:val="00CD79C7"/>
    <w:rsid w:val="00CE016B"/>
    <w:rsid w:val="00CE59D9"/>
    <w:rsid w:val="00CE67A4"/>
    <w:rsid w:val="00CF163F"/>
    <w:rsid w:val="00CF431D"/>
    <w:rsid w:val="00CF6059"/>
    <w:rsid w:val="00D00346"/>
    <w:rsid w:val="00D00565"/>
    <w:rsid w:val="00D00911"/>
    <w:rsid w:val="00D00E21"/>
    <w:rsid w:val="00D039DC"/>
    <w:rsid w:val="00D0734B"/>
    <w:rsid w:val="00D140CA"/>
    <w:rsid w:val="00D17066"/>
    <w:rsid w:val="00D2062D"/>
    <w:rsid w:val="00D215BD"/>
    <w:rsid w:val="00D22990"/>
    <w:rsid w:val="00D248EF"/>
    <w:rsid w:val="00D268D3"/>
    <w:rsid w:val="00D31A37"/>
    <w:rsid w:val="00D31EB6"/>
    <w:rsid w:val="00D33639"/>
    <w:rsid w:val="00D33DA4"/>
    <w:rsid w:val="00D343FB"/>
    <w:rsid w:val="00D36AB5"/>
    <w:rsid w:val="00D36D72"/>
    <w:rsid w:val="00D40167"/>
    <w:rsid w:val="00D413B9"/>
    <w:rsid w:val="00D4327B"/>
    <w:rsid w:val="00D46800"/>
    <w:rsid w:val="00D46907"/>
    <w:rsid w:val="00D46C07"/>
    <w:rsid w:val="00D46DE0"/>
    <w:rsid w:val="00D51413"/>
    <w:rsid w:val="00D52727"/>
    <w:rsid w:val="00D56FA4"/>
    <w:rsid w:val="00D618A6"/>
    <w:rsid w:val="00D654F3"/>
    <w:rsid w:val="00D67F54"/>
    <w:rsid w:val="00D7097F"/>
    <w:rsid w:val="00D717E0"/>
    <w:rsid w:val="00D72404"/>
    <w:rsid w:val="00D73F9F"/>
    <w:rsid w:val="00D77857"/>
    <w:rsid w:val="00D83CC0"/>
    <w:rsid w:val="00D83E70"/>
    <w:rsid w:val="00D844A4"/>
    <w:rsid w:val="00D85272"/>
    <w:rsid w:val="00D86E78"/>
    <w:rsid w:val="00D8795C"/>
    <w:rsid w:val="00D92D77"/>
    <w:rsid w:val="00D93153"/>
    <w:rsid w:val="00D9391E"/>
    <w:rsid w:val="00D961B5"/>
    <w:rsid w:val="00D97C30"/>
    <w:rsid w:val="00DA36A9"/>
    <w:rsid w:val="00DA4652"/>
    <w:rsid w:val="00DA491A"/>
    <w:rsid w:val="00DA5282"/>
    <w:rsid w:val="00DA5F01"/>
    <w:rsid w:val="00DA621D"/>
    <w:rsid w:val="00DB0389"/>
    <w:rsid w:val="00DB2E35"/>
    <w:rsid w:val="00DB674E"/>
    <w:rsid w:val="00DB7812"/>
    <w:rsid w:val="00DC0588"/>
    <w:rsid w:val="00DC09A9"/>
    <w:rsid w:val="00DC362A"/>
    <w:rsid w:val="00DC435D"/>
    <w:rsid w:val="00DD3B9E"/>
    <w:rsid w:val="00DE07F2"/>
    <w:rsid w:val="00DE1030"/>
    <w:rsid w:val="00DE14A1"/>
    <w:rsid w:val="00DE224A"/>
    <w:rsid w:val="00DE763A"/>
    <w:rsid w:val="00DF1383"/>
    <w:rsid w:val="00DF37D7"/>
    <w:rsid w:val="00DF3F99"/>
    <w:rsid w:val="00DF5647"/>
    <w:rsid w:val="00E004A0"/>
    <w:rsid w:val="00E02004"/>
    <w:rsid w:val="00E02014"/>
    <w:rsid w:val="00E05E1C"/>
    <w:rsid w:val="00E06A24"/>
    <w:rsid w:val="00E07FB2"/>
    <w:rsid w:val="00E12DE0"/>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060"/>
    <w:rsid w:val="00E608B9"/>
    <w:rsid w:val="00E620B6"/>
    <w:rsid w:val="00E64BFF"/>
    <w:rsid w:val="00E707E8"/>
    <w:rsid w:val="00E70D5C"/>
    <w:rsid w:val="00E80B3C"/>
    <w:rsid w:val="00E831E5"/>
    <w:rsid w:val="00E83509"/>
    <w:rsid w:val="00E84627"/>
    <w:rsid w:val="00E849FE"/>
    <w:rsid w:val="00E85E05"/>
    <w:rsid w:val="00E862F0"/>
    <w:rsid w:val="00E91757"/>
    <w:rsid w:val="00E919B2"/>
    <w:rsid w:val="00E91E92"/>
    <w:rsid w:val="00E944EF"/>
    <w:rsid w:val="00EA065A"/>
    <w:rsid w:val="00EA401B"/>
    <w:rsid w:val="00EB0107"/>
    <w:rsid w:val="00EB099E"/>
    <w:rsid w:val="00EB34DF"/>
    <w:rsid w:val="00EB4B96"/>
    <w:rsid w:val="00EB7BB3"/>
    <w:rsid w:val="00EB7E04"/>
    <w:rsid w:val="00EC1DAF"/>
    <w:rsid w:val="00EC1FF7"/>
    <w:rsid w:val="00EC3419"/>
    <w:rsid w:val="00EC4CF2"/>
    <w:rsid w:val="00EC7189"/>
    <w:rsid w:val="00ED00AB"/>
    <w:rsid w:val="00ED2682"/>
    <w:rsid w:val="00ED2B07"/>
    <w:rsid w:val="00ED4727"/>
    <w:rsid w:val="00ED6164"/>
    <w:rsid w:val="00ED6A81"/>
    <w:rsid w:val="00EE0BE3"/>
    <w:rsid w:val="00EE14F6"/>
    <w:rsid w:val="00EE277E"/>
    <w:rsid w:val="00EE3735"/>
    <w:rsid w:val="00EE3DD2"/>
    <w:rsid w:val="00EF4FEA"/>
    <w:rsid w:val="00F02FDA"/>
    <w:rsid w:val="00F12F1B"/>
    <w:rsid w:val="00F21B8B"/>
    <w:rsid w:val="00F22873"/>
    <w:rsid w:val="00F2511A"/>
    <w:rsid w:val="00F25A2B"/>
    <w:rsid w:val="00F2665E"/>
    <w:rsid w:val="00F332A0"/>
    <w:rsid w:val="00F33780"/>
    <w:rsid w:val="00F40E89"/>
    <w:rsid w:val="00F41171"/>
    <w:rsid w:val="00F4536E"/>
    <w:rsid w:val="00F463F8"/>
    <w:rsid w:val="00F467D0"/>
    <w:rsid w:val="00F50745"/>
    <w:rsid w:val="00F52E3D"/>
    <w:rsid w:val="00F5511B"/>
    <w:rsid w:val="00F57C20"/>
    <w:rsid w:val="00F57E76"/>
    <w:rsid w:val="00F606FD"/>
    <w:rsid w:val="00F63FA2"/>
    <w:rsid w:val="00F6505A"/>
    <w:rsid w:val="00F65CAE"/>
    <w:rsid w:val="00F6670E"/>
    <w:rsid w:val="00F72FEE"/>
    <w:rsid w:val="00F805B2"/>
    <w:rsid w:val="00F81ACC"/>
    <w:rsid w:val="00F81B58"/>
    <w:rsid w:val="00F81D0C"/>
    <w:rsid w:val="00F849A4"/>
    <w:rsid w:val="00F84A23"/>
    <w:rsid w:val="00F90068"/>
    <w:rsid w:val="00F94757"/>
    <w:rsid w:val="00F962A2"/>
    <w:rsid w:val="00F96AFF"/>
    <w:rsid w:val="00FA0390"/>
    <w:rsid w:val="00FA3AD5"/>
    <w:rsid w:val="00FA6093"/>
    <w:rsid w:val="00FA60A8"/>
    <w:rsid w:val="00FA6F6F"/>
    <w:rsid w:val="00FA7015"/>
    <w:rsid w:val="00FB1D88"/>
    <w:rsid w:val="00FB60A8"/>
    <w:rsid w:val="00FC1DF9"/>
    <w:rsid w:val="00FC5480"/>
    <w:rsid w:val="00FC6FD1"/>
    <w:rsid w:val="00FC70F7"/>
    <w:rsid w:val="00FD12AF"/>
    <w:rsid w:val="00FD13D4"/>
    <w:rsid w:val="00FD181A"/>
    <w:rsid w:val="00FD498C"/>
    <w:rsid w:val="00FD532F"/>
    <w:rsid w:val="00FD6931"/>
    <w:rsid w:val="00FD7958"/>
    <w:rsid w:val="00FE1587"/>
    <w:rsid w:val="00FF0B0E"/>
    <w:rsid w:val="00FF2B07"/>
    <w:rsid w:val="00FF32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2490"/>
    <w:pPr>
      <w:widowControl w:val="0"/>
      <w:autoSpaceDE w:val="0"/>
      <w:autoSpaceDN w:val="0"/>
      <w:adjustRightInd w:val="0"/>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542490"/>
    <w:pPr>
      <w:keepNext/>
      <w:autoSpaceDE/>
      <w:autoSpaceDN/>
      <w:adjustRightInd/>
      <w:spacing w:before="240" w:after="120"/>
      <w:ind w:left="567" w:firstLine="0"/>
      <w:outlineLvl w:val="0"/>
    </w:pPr>
    <w:rPr>
      <w:b/>
      <w:bCs/>
    </w:rPr>
  </w:style>
  <w:style w:type="paragraph" w:styleId="Heading2">
    <w:name w:val="heading 2"/>
    <w:basedOn w:val="Normal"/>
    <w:next w:val="Normal"/>
    <w:link w:val="Heading2Char"/>
    <w:uiPriority w:val="99"/>
    <w:qFormat/>
    <w:rsid w:val="00542490"/>
    <w:pPr>
      <w:keepNext/>
      <w:autoSpaceDE/>
      <w:autoSpaceDN/>
      <w:adjustRightInd/>
      <w:ind w:firstLine="400"/>
      <w:outlineLvl w:val="1"/>
    </w:pPr>
    <w:rPr>
      <w:b/>
      <w:bCs/>
      <w:i/>
      <w:iCs/>
    </w:rPr>
  </w:style>
  <w:style w:type="paragraph" w:styleId="Heading3">
    <w:name w:val="heading 3"/>
    <w:basedOn w:val="Normal"/>
    <w:link w:val="Heading3Char"/>
    <w:uiPriority w:val="9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Heading4">
    <w:name w:val="heading 4"/>
    <w:basedOn w:val="Normal"/>
    <w:next w:val="Normal"/>
    <w:link w:val="Heading4Char"/>
    <w:uiPriority w:val="99"/>
    <w:qFormat/>
    <w:rsid w:val="00500CD0"/>
    <w:pPr>
      <w:keepNext/>
      <w:keepLines/>
      <w:spacing w:before="40"/>
      <w:outlineLvl w:val="3"/>
    </w:pPr>
    <w:rPr>
      <w:rFonts w:ascii="Cambria" w:hAnsi="Cambria" w:cs="Cambria"/>
      <w:i/>
      <w:iCs/>
      <w:color w:val="365F9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2490"/>
    <w:rPr>
      <w:rFonts w:ascii="Times New Roman" w:hAnsi="Times New Roman" w:cs="Times New Roman"/>
      <w:b/>
      <w:bCs/>
      <w:sz w:val="20"/>
      <w:szCs w:val="20"/>
      <w:lang w:eastAsia="ru-RU"/>
    </w:rPr>
  </w:style>
  <w:style w:type="character" w:customStyle="1" w:styleId="Heading2Char">
    <w:name w:val="Heading 2 Char"/>
    <w:basedOn w:val="DefaultParagraphFont"/>
    <w:link w:val="Heading2"/>
    <w:uiPriority w:val="99"/>
    <w:locked/>
    <w:rsid w:val="00542490"/>
    <w:rPr>
      <w:rFonts w:ascii="Times New Roman" w:hAnsi="Times New Roman" w:cs="Times New Roman"/>
      <w:b/>
      <w:bCs/>
      <w:i/>
      <w:iCs/>
      <w:sz w:val="20"/>
      <w:szCs w:val="20"/>
      <w:lang w:eastAsia="ru-RU"/>
    </w:rPr>
  </w:style>
  <w:style w:type="character" w:customStyle="1" w:styleId="Heading3Char">
    <w:name w:val="Heading 3 Char"/>
    <w:basedOn w:val="DefaultParagraphFont"/>
    <w:link w:val="Heading3"/>
    <w:uiPriority w:val="99"/>
    <w:locked/>
    <w:rsid w:val="00A01C60"/>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500CD0"/>
    <w:rPr>
      <w:rFonts w:ascii="Cambria" w:hAnsi="Cambria" w:cs="Cambria"/>
      <w:i/>
      <w:iCs/>
      <w:color w:val="365F91"/>
      <w:sz w:val="24"/>
      <w:szCs w:val="24"/>
      <w:lang w:eastAsia="ru-RU"/>
    </w:rPr>
  </w:style>
  <w:style w:type="paragraph" w:customStyle="1" w:styleId="Style1">
    <w:name w:val="Style1"/>
    <w:basedOn w:val="Normal"/>
    <w:uiPriority w:val="99"/>
    <w:rsid w:val="00542490"/>
  </w:style>
  <w:style w:type="paragraph" w:customStyle="1" w:styleId="Style2">
    <w:name w:val="Style2"/>
    <w:basedOn w:val="Normal"/>
    <w:uiPriority w:val="99"/>
    <w:rsid w:val="00542490"/>
  </w:style>
  <w:style w:type="paragraph" w:customStyle="1" w:styleId="Style3">
    <w:name w:val="Style3"/>
    <w:basedOn w:val="Normal"/>
    <w:uiPriority w:val="99"/>
    <w:rsid w:val="00542490"/>
  </w:style>
  <w:style w:type="paragraph" w:customStyle="1" w:styleId="Style4">
    <w:name w:val="Style4"/>
    <w:basedOn w:val="Normal"/>
    <w:uiPriority w:val="99"/>
    <w:rsid w:val="00542490"/>
  </w:style>
  <w:style w:type="paragraph" w:customStyle="1" w:styleId="Style5">
    <w:name w:val="Style5"/>
    <w:basedOn w:val="Normal"/>
    <w:uiPriority w:val="99"/>
    <w:rsid w:val="00542490"/>
  </w:style>
  <w:style w:type="paragraph" w:customStyle="1" w:styleId="Style6">
    <w:name w:val="Style6"/>
    <w:basedOn w:val="Normal"/>
    <w:uiPriority w:val="99"/>
    <w:rsid w:val="00542490"/>
  </w:style>
  <w:style w:type="paragraph" w:customStyle="1" w:styleId="Style7">
    <w:name w:val="Style7"/>
    <w:basedOn w:val="Normal"/>
    <w:uiPriority w:val="99"/>
    <w:rsid w:val="00542490"/>
  </w:style>
  <w:style w:type="paragraph" w:customStyle="1" w:styleId="Style8">
    <w:name w:val="Style8"/>
    <w:basedOn w:val="Normal"/>
    <w:uiPriority w:val="99"/>
    <w:rsid w:val="00542490"/>
  </w:style>
  <w:style w:type="character" w:customStyle="1" w:styleId="FontStyle11">
    <w:name w:val="Font Style11"/>
    <w:basedOn w:val="DefaultParagraphFont"/>
    <w:uiPriority w:val="99"/>
    <w:rsid w:val="00542490"/>
    <w:rPr>
      <w:rFonts w:ascii="Times New Roman" w:hAnsi="Times New Roman" w:cs="Times New Roman"/>
      <w:sz w:val="10"/>
      <w:szCs w:val="10"/>
    </w:rPr>
  </w:style>
  <w:style w:type="character" w:customStyle="1" w:styleId="FontStyle12">
    <w:name w:val="Font Style12"/>
    <w:basedOn w:val="DefaultParagraphFont"/>
    <w:uiPriority w:val="99"/>
    <w:rsid w:val="00542490"/>
    <w:rPr>
      <w:rFonts w:ascii="Georgia" w:hAnsi="Georgia" w:cs="Georgia"/>
      <w:b/>
      <w:bCs/>
      <w:sz w:val="12"/>
      <w:szCs w:val="12"/>
    </w:rPr>
  </w:style>
  <w:style w:type="character" w:customStyle="1" w:styleId="FontStyle13">
    <w:name w:val="Font Style13"/>
    <w:basedOn w:val="DefaultParagraphFont"/>
    <w:uiPriority w:val="99"/>
    <w:rsid w:val="00542490"/>
    <w:rPr>
      <w:rFonts w:ascii="Times New Roman" w:hAnsi="Times New Roman" w:cs="Times New Roman"/>
      <w:b/>
      <w:bCs/>
      <w:sz w:val="12"/>
      <w:szCs w:val="12"/>
    </w:rPr>
  </w:style>
  <w:style w:type="character" w:customStyle="1" w:styleId="FontStyle14">
    <w:name w:val="Font Style14"/>
    <w:basedOn w:val="DefaultParagraphFont"/>
    <w:uiPriority w:val="99"/>
    <w:rsid w:val="00542490"/>
    <w:rPr>
      <w:rFonts w:ascii="Times New Roman" w:hAnsi="Times New Roman" w:cs="Times New Roman"/>
      <w:b/>
      <w:bCs/>
      <w:sz w:val="14"/>
      <w:szCs w:val="14"/>
    </w:rPr>
  </w:style>
  <w:style w:type="character" w:customStyle="1" w:styleId="FontStyle15">
    <w:name w:val="Font Style15"/>
    <w:basedOn w:val="DefaultParagraphFont"/>
    <w:uiPriority w:val="99"/>
    <w:rsid w:val="00542490"/>
    <w:rPr>
      <w:rFonts w:ascii="Times New Roman" w:hAnsi="Times New Roman" w:cs="Times New Roman"/>
      <w:b/>
      <w:bCs/>
      <w:sz w:val="18"/>
      <w:szCs w:val="18"/>
    </w:rPr>
  </w:style>
  <w:style w:type="character" w:customStyle="1" w:styleId="FontStyle16">
    <w:name w:val="Font Style16"/>
    <w:basedOn w:val="DefaultParagraphFont"/>
    <w:uiPriority w:val="99"/>
    <w:rsid w:val="00542490"/>
    <w:rPr>
      <w:rFonts w:ascii="Times New Roman" w:hAnsi="Times New Roman" w:cs="Times New Roman"/>
      <w:b/>
      <w:bCs/>
      <w:sz w:val="16"/>
      <w:szCs w:val="16"/>
    </w:rPr>
  </w:style>
  <w:style w:type="character" w:customStyle="1" w:styleId="FontStyle17">
    <w:name w:val="Font Style17"/>
    <w:basedOn w:val="DefaultParagraphFont"/>
    <w:uiPriority w:val="99"/>
    <w:rsid w:val="00542490"/>
    <w:rPr>
      <w:rFonts w:ascii="Times New Roman" w:hAnsi="Times New Roman" w:cs="Times New Roman"/>
      <w:b/>
      <w:bCs/>
      <w:sz w:val="16"/>
      <w:szCs w:val="16"/>
    </w:rPr>
  </w:style>
  <w:style w:type="character" w:customStyle="1" w:styleId="FontStyle18">
    <w:name w:val="Font Style18"/>
    <w:basedOn w:val="DefaultParagraphFont"/>
    <w:uiPriority w:val="99"/>
    <w:rsid w:val="00542490"/>
    <w:rPr>
      <w:rFonts w:ascii="Times New Roman" w:hAnsi="Times New Roman" w:cs="Times New Roman"/>
      <w:b/>
      <w:bCs/>
      <w:sz w:val="10"/>
      <w:szCs w:val="10"/>
    </w:rPr>
  </w:style>
  <w:style w:type="character" w:customStyle="1" w:styleId="FontStyle19">
    <w:name w:val="Font Style19"/>
    <w:basedOn w:val="DefaultParagraphFont"/>
    <w:uiPriority w:val="99"/>
    <w:rsid w:val="00542490"/>
    <w:rPr>
      <w:rFonts w:ascii="Times New Roman" w:hAnsi="Times New Roman" w:cs="Times New Roman"/>
      <w:i/>
      <w:iCs/>
      <w:sz w:val="12"/>
      <w:szCs w:val="12"/>
    </w:rPr>
  </w:style>
  <w:style w:type="character" w:customStyle="1" w:styleId="FontStyle20">
    <w:name w:val="Font Style20"/>
    <w:basedOn w:val="DefaultParagraphFont"/>
    <w:uiPriority w:val="99"/>
    <w:rsid w:val="00542490"/>
    <w:rPr>
      <w:rFonts w:ascii="Georgia" w:hAnsi="Georgia" w:cs="Georgia"/>
      <w:sz w:val="12"/>
      <w:szCs w:val="12"/>
    </w:rPr>
  </w:style>
  <w:style w:type="character" w:customStyle="1" w:styleId="FontStyle21">
    <w:name w:val="Font Style21"/>
    <w:basedOn w:val="DefaultParagraphFont"/>
    <w:uiPriority w:val="99"/>
    <w:rsid w:val="00542490"/>
    <w:rPr>
      <w:rFonts w:ascii="Times New Roman" w:hAnsi="Times New Roman" w:cs="Times New Roman"/>
      <w:sz w:val="12"/>
      <w:szCs w:val="12"/>
    </w:rPr>
  </w:style>
  <w:style w:type="character" w:customStyle="1" w:styleId="FontStyle22">
    <w:name w:val="Font Style22"/>
    <w:basedOn w:val="DefaultParagraphFont"/>
    <w:uiPriority w:val="99"/>
    <w:rsid w:val="00542490"/>
    <w:rPr>
      <w:rFonts w:ascii="Times New Roman" w:hAnsi="Times New Roman" w:cs="Times New Roman"/>
      <w:sz w:val="20"/>
      <w:szCs w:val="20"/>
    </w:rPr>
  </w:style>
  <w:style w:type="character" w:customStyle="1" w:styleId="FontStyle23">
    <w:name w:val="Font Style23"/>
    <w:basedOn w:val="DefaultParagraphFont"/>
    <w:uiPriority w:val="99"/>
    <w:rsid w:val="00542490"/>
    <w:rPr>
      <w:rFonts w:ascii="Times New Roman" w:hAnsi="Times New Roman" w:cs="Times New Roman"/>
      <w:b/>
      <w:bCs/>
      <w:sz w:val="12"/>
      <w:szCs w:val="12"/>
    </w:rPr>
  </w:style>
  <w:style w:type="character" w:customStyle="1" w:styleId="FontStyle24">
    <w:name w:val="Font Style24"/>
    <w:basedOn w:val="DefaultParagraphFont"/>
    <w:uiPriority w:val="99"/>
    <w:rsid w:val="00542490"/>
    <w:rPr>
      <w:rFonts w:ascii="Times New Roman" w:hAnsi="Times New Roman" w:cs="Times New Roman"/>
      <w:b/>
      <w:bCs/>
      <w:sz w:val="10"/>
      <w:szCs w:val="10"/>
    </w:rPr>
  </w:style>
  <w:style w:type="character" w:customStyle="1" w:styleId="FontStyle25">
    <w:name w:val="Font Style25"/>
    <w:basedOn w:val="DefaultParagraphFont"/>
    <w:uiPriority w:val="99"/>
    <w:rsid w:val="00542490"/>
    <w:rPr>
      <w:rFonts w:ascii="Times New Roman" w:hAnsi="Times New Roman" w:cs="Times New Roman"/>
      <w:i/>
      <w:iCs/>
      <w:sz w:val="12"/>
      <w:szCs w:val="12"/>
    </w:rPr>
  </w:style>
  <w:style w:type="paragraph" w:customStyle="1" w:styleId="Style9">
    <w:name w:val="Style9"/>
    <w:basedOn w:val="Normal"/>
    <w:uiPriority w:val="99"/>
    <w:rsid w:val="00542490"/>
  </w:style>
  <w:style w:type="paragraph" w:customStyle="1" w:styleId="Style10">
    <w:name w:val="Style10"/>
    <w:basedOn w:val="Normal"/>
    <w:uiPriority w:val="99"/>
    <w:rsid w:val="00542490"/>
  </w:style>
  <w:style w:type="paragraph" w:customStyle="1" w:styleId="Style11">
    <w:name w:val="Style11"/>
    <w:basedOn w:val="Normal"/>
    <w:uiPriority w:val="99"/>
    <w:rsid w:val="00542490"/>
  </w:style>
  <w:style w:type="paragraph" w:customStyle="1" w:styleId="Style12">
    <w:name w:val="Style12"/>
    <w:basedOn w:val="Normal"/>
    <w:uiPriority w:val="99"/>
    <w:rsid w:val="00542490"/>
  </w:style>
  <w:style w:type="paragraph" w:customStyle="1" w:styleId="Style13">
    <w:name w:val="Style13"/>
    <w:basedOn w:val="Normal"/>
    <w:uiPriority w:val="99"/>
    <w:rsid w:val="00542490"/>
  </w:style>
  <w:style w:type="paragraph" w:customStyle="1" w:styleId="Style14">
    <w:name w:val="Style14"/>
    <w:basedOn w:val="Normal"/>
    <w:uiPriority w:val="99"/>
    <w:rsid w:val="00542490"/>
  </w:style>
  <w:style w:type="paragraph" w:customStyle="1" w:styleId="Style15">
    <w:name w:val="Style15"/>
    <w:basedOn w:val="Normal"/>
    <w:uiPriority w:val="99"/>
    <w:rsid w:val="00542490"/>
  </w:style>
  <w:style w:type="paragraph" w:customStyle="1" w:styleId="Style16">
    <w:name w:val="Style16"/>
    <w:basedOn w:val="Normal"/>
    <w:uiPriority w:val="99"/>
    <w:rsid w:val="00542490"/>
  </w:style>
  <w:style w:type="paragraph" w:customStyle="1" w:styleId="Style17">
    <w:name w:val="Style17"/>
    <w:basedOn w:val="Normal"/>
    <w:uiPriority w:val="99"/>
    <w:rsid w:val="00542490"/>
  </w:style>
  <w:style w:type="paragraph" w:customStyle="1" w:styleId="Style18">
    <w:name w:val="Style18"/>
    <w:basedOn w:val="Normal"/>
    <w:uiPriority w:val="99"/>
    <w:rsid w:val="00542490"/>
  </w:style>
  <w:style w:type="paragraph" w:customStyle="1" w:styleId="Style19">
    <w:name w:val="Style19"/>
    <w:basedOn w:val="Normal"/>
    <w:uiPriority w:val="99"/>
    <w:rsid w:val="00542490"/>
  </w:style>
  <w:style w:type="character" w:customStyle="1" w:styleId="FontStyle26">
    <w:name w:val="Font Style26"/>
    <w:basedOn w:val="DefaultParagraphFont"/>
    <w:uiPriority w:val="99"/>
    <w:rsid w:val="00542490"/>
    <w:rPr>
      <w:rFonts w:ascii="Times New Roman" w:hAnsi="Times New Roman" w:cs="Times New Roman"/>
      <w:b/>
      <w:bCs/>
      <w:sz w:val="12"/>
      <w:szCs w:val="12"/>
    </w:rPr>
  </w:style>
  <w:style w:type="character" w:customStyle="1" w:styleId="FontStyle27">
    <w:name w:val="Font Style27"/>
    <w:basedOn w:val="DefaultParagraphFont"/>
    <w:uiPriority w:val="99"/>
    <w:rsid w:val="00542490"/>
    <w:rPr>
      <w:rFonts w:ascii="Times New Roman" w:hAnsi="Times New Roman" w:cs="Times New Roman"/>
      <w:b/>
      <w:bCs/>
      <w:sz w:val="10"/>
      <w:szCs w:val="10"/>
    </w:rPr>
  </w:style>
  <w:style w:type="character" w:customStyle="1" w:styleId="FontStyle28">
    <w:name w:val="Font Style28"/>
    <w:basedOn w:val="DefaultParagraphFont"/>
    <w:uiPriority w:val="99"/>
    <w:rsid w:val="00542490"/>
    <w:rPr>
      <w:rFonts w:ascii="Constantia" w:hAnsi="Constantia" w:cs="Constantia"/>
      <w:b/>
      <w:bCs/>
      <w:smallCaps/>
      <w:sz w:val="10"/>
      <w:szCs w:val="10"/>
    </w:rPr>
  </w:style>
  <w:style w:type="character" w:customStyle="1" w:styleId="FontStyle29">
    <w:name w:val="Font Style29"/>
    <w:basedOn w:val="DefaultParagraphFont"/>
    <w:uiPriority w:val="99"/>
    <w:rsid w:val="00542490"/>
    <w:rPr>
      <w:rFonts w:ascii="Times New Roman" w:hAnsi="Times New Roman" w:cs="Times New Roman"/>
      <w:b/>
      <w:bCs/>
      <w:sz w:val="10"/>
      <w:szCs w:val="10"/>
    </w:rPr>
  </w:style>
  <w:style w:type="character" w:customStyle="1" w:styleId="FontStyle30">
    <w:name w:val="Font Style30"/>
    <w:basedOn w:val="DefaultParagraphFont"/>
    <w:uiPriority w:val="99"/>
    <w:rsid w:val="00542490"/>
    <w:rPr>
      <w:rFonts w:ascii="Times New Roman" w:hAnsi="Times New Roman" w:cs="Times New Roman"/>
      <w:b/>
      <w:bCs/>
      <w:sz w:val="10"/>
      <w:szCs w:val="10"/>
    </w:rPr>
  </w:style>
  <w:style w:type="character" w:customStyle="1" w:styleId="FontStyle31">
    <w:name w:val="Font Style31"/>
    <w:basedOn w:val="DefaultParagraphFont"/>
    <w:uiPriority w:val="99"/>
    <w:rsid w:val="00542490"/>
    <w:rPr>
      <w:rFonts w:ascii="Georgia" w:hAnsi="Georgia" w:cs="Georgia"/>
      <w:sz w:val="12"/>
      <w:szCs w:val="12"/>
    </w:rPr>
  </w:style>
  <w:style w:type="character" w:customStyle="1" w:styleId="FontStyle32">
    <w:name w:val="Font Style32"/>
    <w:basedOn w:val="DefaultParagraphFont"/>
    <w:uiPriority w:val="99"/>
    <w:rsid w:val="00542490"/>
    <w:rPr>
      <w:rFonts w:ascii="Times New Roman" w:hAnsi="Times New Roman" w:cs="Times New Roman"/>
      <w:i/>
      <w:iCs/>
      <w:sz w:val="12"/>
      <w:szCs w:val="12"/>
    </w:rPr>
  </w:style>
  <w:style w:type="character" w:customStyle="1" w:styleId="FontStyle33">
    <w:name w:val="Font Style33"/>
    <w:basedOn w:val="DefaultParagraphFont"/>
    <w:uiPriority w:val="99"/>
    <w:rsid w:val="00542490"/>
    <w:rPr>
      <w:rFonts w:ascii="Times New Roman" w:hAnsi="Times New Roman" w:cs="Times New Roman"/>
      <w:b/>
      <w:bCs/>
      <w:sz w:val="12"/>
      <w:szCs w:val="12"/>
    </w:rPr>
  </w:style>
  <w:style w:type="character" w:customStyle="1" w:styleId="FontStyle34">
    <w:name w:val="Font Style34"/>
    <w:basedOn w:val="DefaultParagraphFont"/>
    <w:uiPriority w:val="99"/>
    <w:rsid w:val="00542490"/>
    <w:rPr>
      <w:rFonts w:ascii="Times New Roman" w:hAnsi="Times New Roman" w:cs="Times New Roman"/>
      <w:sz w:val="12"/>
      <w:szCs w:val="12"/>
    </w:rPr>
  </w:style>
  <w:style w:type="character" w:customStyle="1" w:styleId="FontStyle35">
    <w:name w:val="Font Style35"/>
    <w:basedOn w:val="DefaultParagraphFont"/>
    <w:uiPriority w:val="99"/>
    <w:rsid w:val="00542490"/>
    <w:rPr>
      <w:rFonts w:ascii="Times New Roman" w:hAnsi="Times New Roman" w:cs="Times New Roman"/>
      <w:smallCaps/>
      <w:sz w:val="12"/>
      <w:szCs w:val="12"/>
    </w:rPr>
  </w:style>
  <w:style w:type="character" w:customStyle="1" w:styleId="FontStyle36">
    <w:name w:val="Font Style36"/>
    <w:basedOn w:val="DefaultParagraphFont"/>
    <w:uiPriority w:val="99"/>
    <w:rsid w:val="00542490"/>
    <w:rPr>
      <w:rFonts w:ascii="Times New Roman" w:hAnsi="Times New Roman" w:cs="Times New Roman"/>
      <w:sz w:val="12"/>
      <w:szCs w:val="12"/>
    </w:rPr>
  </w:style>
  <w:style w:type="character" w:customStyle="1" w:styleId="FontStyle37">
    <w:name w:val="Font Style37"/>
    <w:basedOn w:val="DefaultParagraphFont"/>
    <w:uiPriority w:val="99"/>
    <w:rsid w:val="00542490"/>
    <w:rPr>
      <w:rFonts w:ascii="Times New Roman" w:hAnsi="Times New Roman" w:cs="Times New Roman"/>
      <w:spacing w:val="10"/>
      <w:sz w:val="12"/>
      <w:szCs w:val="12"/>
    </w:rPr>
  </w:style>
  <w:style w:type="character" w:customStyle="1" w:styleId="FontStyle38">
    <w:name w:val="Font Style38"/>
    <w:basedOn w:val="DefaultParagraphFont"/>
    <w:uiPriority w:val="99"/>
    <w:rsid w:val="00542490"/>
    <w:rPr>
      <w:rFonts w:ascii="Times New Roman" w:hAnsi="Times New Roman" w:cs="Times New Roman"/>
      <w:b/>
      <w:bCs/>
      <w:sz w:val="10"/>
      <w:szCs w:val="10"/>
    </w:rPr>
  </w:style>
  <w:style w:type="character" w:customStyle="1" w:styleId="FontStyle39">
    <w:name w:val="Font Style39"/>
    <w:basedOn w:val="DefaultParagraphFont"/>
    <w:uiPriority w:val="99"/>
    <w:rsid w:val="00542490"/>
    <w:rPr>
      <w:rFonts w:ascii="Times New Roman" w:hAnsi="Times New Roman" w:cs="Times New Roman"/>
      <w:i/>
      <w:iCs/>
      <w:sz w:val="14"/>
      <w:szCs w:val="14"/>
    </w:rPr>
  </w:style>
  <w:style w:type="character" w:customStyle="1" w:styleId="FontStyle40">
    <w:name w:val="Font Style40"/>
    <w:basedOn w:val="DefaultParagraphFont"/>
    <w:uiPriority w:val="99"/>
    <w:rsid w:val="00542490"/>
    <w:rPr>
      <w:rFonts w:ascii="Times New Roman" w:hAnsi="Times New Roman" w:cs="Times New Roman"/>
      <w:i/>
      <w:iCs/>
      <w:sz w:val="12"/>
      <w:szCs w:val="12"/>
    </w:rPr>
  </w:style>
  <w:style w:type="paragraph" w:customStyle="1" w:styleId="Style20">
    <w:name w:val="Style20"/>
    <w:basedOn w:val="Normal"/>
    <w:uiPriority w:val="99"/>
    <w:rsid w:val="00542490"/>
  </w:style>
  <w:style w:type="paragraph" w:customStyle="1" w:styleId="Style21">
    <w:name w:val="Style21"/>
    <w:basedOn w:val="Normal"/>
    <w:uiPriority w:val="99"/>
    <w:rsid w:val="00542490"/>
  </w:style>
  <w:style w:type="paragraph" w:customStyle="1" w:styleId="Style22">
    <w:name w:val="Style22"/>
    <w:basedOn w:val="Normal"/>
    <w:uiPriority w:val="99"/>
    <w:rsid w:val="00542490"/>
  </w:style>
  <w:style w:type="paragraph" w:customStyle="1" w:styleId="Style23">
    <w:name w:val="Style23"/>
    <w:basedOn w:val="Normal"/>
    <w:uiPriority w:val="99"/>
    <w:rsid w:val="00542490"/>
  </w:style>
  <w:style w:type="paragraph" w:customStyle="1" w:styleId="Style24">
    <w:name w:val="Style24"/>
    <w:basedOn w:val="Normal"/>
    <w:uiPriority w:val="99"/>
    <w:rsid w:val="00542490"/>
  </w:style>
  <w:style w:type="character" w:customStyle="1" w:styleId="FontStyle41">
    <w:name w:val="Font Style41"/>
    <w:basedOn w:val="DefaultParagraphFont"/>
    <w:uiPriority w:val="99"/>
    <w:rsid w:val="00542490"/>
    <w:rPr>
      <w:rFonts w:ascii="Tahoma" w:hAnsi="Tahoma" w:cs="Tahoma"/>
      <w:sz w:val="22"/>
      <w:szCs w:val="22"/>
    </w:rPr>
  </w:style>
  <w:style w:type="character" w:customStyle="1" w:styleId="FontStyle42">
    <w:name w:val="Font Style42"/>
    <w:basedOn w:val="DefaultParagraphFont"/>
    <w:uiPriority w:val="99"/>
    <w:rsid w:val="00542490"/>
    <w:rPr>
      <w:rFonts w:ascii="Times New Roman" w:hAnsi="Times New Roman" w:cs="Times New Roman"/>
      <w:spacing w:val="-10"/>
      <w:sz w:val="24"/>
      <w:szCs w:val="24"/>
    </w:rPr>
  </w:style>
  <w:style w:type="character" w:customStyle="1" w:styleId="FontStyle43">
    <w:name w:val="Font Style43"/>
    <w:basedOn w:val="DefaultParagraphFont"/>
    <w:uiPriority w:val="99"/>
    <w:rsid w:val="00542490"/>
    <w:rPr>
      <w:rFonts w:ascii="Courier New" w:hAnsi="Courier New" w:cs="Courier New"/>
      <w:b/>
      <w:bCs/>
      <w:i/>
      <w:iCs/>
      <w:sz w:val="12"/>
      <w:szCs w:val="12"/>
    </w:rPr>
  </w:style>
  <w:style w:type="character" w:customStyle="1" w:styleId="FontStyle44">
    <w:name w:val="Font Style44"/>
    <w:basedOn w:val="DefaultParagraphFont"/>
    <w:uiPriority w:val="99"/>
    <w:rsid w:val="00542490"/>
    <w:rPr>
      <w:rFonts w:ascii="Times New Roman" w:hAnsi="Times New Roman" w:cs="Times New Roman"/>
      <w:b/>
      <w:bCs/>
      <w:sz w:val="42"/>
      <w:szCs w:val="42"/>
    </w:rPr>
  </w:style>
  <w:style w:type="paragraph" w:customStyle="1" w:styleId="Style25">
    <w:name w:val="Style25"/>
    <w:basedOn w:val="Normal"/>
    <w:uiPriority w:val="99"/>
    <w:rsid w:val="00542490"/>
  </w:style>
  <w:style w:type="paragraph" w:customStyle="1" w:styleId="Style26">
    <w:name w:val="Style26"/>
    <w:basedOn w:val="Normal"/>
    <w:uiPriority w:val="99"/>
    <w:rsid w:val="00542490"/>
  </w:style>
  <w:style w:type="paragraph" w:customStyle="1" w:styleId="Style27">
    <w:name w:val="Style27"/>
    <w:basedOn w:val="Normal"/>
    <w:uiPriority w:val="99"/>
    <w:rsid w:val="00542490"/>
  </w:style>
  <w:style w:type="paragraph" w:customStyle="1" w:styleId="Style28">
    <w:name w:val="Style28"/>
    <w:basedOn w:val="Normal"/>
    <w:uiPriority w:val="99"/>
    <w:rsid w:val="00542490"/>
  </w:style>
  <w:style w:type="paragraph" w:customStyle="1" w:styleId="Style29">
    <w:name w:val="Style29"/>
    <w:basedOn w:val="Normal"/>
    <w:uiPriority w:val="99"/>
    <w:rsid w:val="00542490"/>
  </w:style>
  <w:style w:type="paragraph" w:customStyle="1" w:styleId="Style30">
    <w:name w:val="Style30"/>
    <w:basedOn w:val="Normal"/>
    <w:uiPriority w:val="99"/>
    <w:rsid w:val="00542490"/>
  </w:style>
  <w:style w:type="paragraph" w:customStyle="1" w:styleId="Style31">
    <w:name w:val="Style31"/>
    <w:basedOn w:val="Normal"/>
    <w:uiPriority w:val="99"/>
    <w:rsid w:val="00542490"/>
  </w:style>
  <w:style w:type="paragraph" w:customStyle="1" w:styleId="Style32">
    <w:name w:val="Style32"/>
    <w:basedOn w:val="Normal"/>
    <w:uiPriority w:val="99"/>
    <w:rsid w:val="00542490"/>
  </w:style>
  <w:style w:type="paragraph" w:customStyle="1" w:styleId="Style33">
    <w:name w:val="Style33"/>
    <w:basedOn w:val="Normal"/>
    <w:uiPriority w:val="99"/>
    <w:rsid w:val="00542490"/>
  </w:style>
  <w:style w:type="paragraph" w:customStyle="1" w:styleId="Style34">
    <w:name w:val="Style34"/>
    <w:basedOn w:val="Normal"/>
    <w:uiPriority w:val="99"/>
    <w:rsid w:val="00542490"/>
  </w:style>
  <w:style w:type="paragraph" w:customStyle="1" w:styleId="Style35">
    <w:name w:val="Style35"/>
    <w:basedOn w:val="Normal"/>
    <w:uiPriority w:val="99"/>
    <w:rsid w:val="00542490"/>
  </w:style>
  <w:style w:type="character" w:customStyle="1" w:styleId="FontStyle45">
    <w:name w:val="Font Style45"/>
    <w:basedOn w:val="DefaultParagraphFont"/>
    <w:uiPriority w:val="99"/>
    <w:rsid w:val="00542490"/>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542490"/>
    <w:rPr>
      <w:rFonts w:ascii="Constantia" w:hAnsi="Constantia" w:cs="Constantia"/>
      <w:sz w:val="14"/>
      <w:szCs w:val="14"/>
    </w:rPr>
  </w:style>
  <w:style w:type="character" w:customStyle="1" w:styleId="FontStyle47">
    <w:name w:val="Font Style47"/>
    <w:basedOn w:val="DefaultParagraphFont"/>
    <w:uiPriority w:val="99"/>
    <w:rsid w:val="00542490"/>
    <w:rPr>
      <w:rFonts w:ascii="Times New Roman" w:hAnsi="Times New Roman" w:cs="Times New Roman"/>
      <w:b/>
      <w:bCs/>
      <w:sz w:val="12"/>
      <w:szCs w:val="12"/>
    </w:rPr>
  </w:style>
  <w:style w:type="character" w:customStyle="1" w:styleId="FontStyle48">
    <w:name w:val="Font Style48"/>
    <w:basedOn w:val="DefaultParagraphFont"/>
    <w:uiPriority w:val="99"/>
    <w:rsid w:val="00542490"/>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542490"/>
    <w:rPr>
      <w:rFonts w:ascii="Times New Roman" w:hAnsi="Times New Roman" w:cs="Times New Roman"/>
      <w:i/>
      <w:iCs/>
      <w:w w:val="50"/>
      <w:sz w:val="42"/>
      <w:szCs w:val="42"/>
    </w:rPr>
  </w:style>
  <w:style w:type="character" w:customStyle="1" w:styleId="FontStyle50">
    <w:name w:val="Font Style50"/>
    <w:basedOn w:val="DefaultParagraphFont"/>
    <w:uiPriority w:val="99"/>
    <w:rsid w:val="00542490"/>
    <w:rPr>
      <w:rFonts w:ascii="Times New Roman" w:hAnsi="Times New Roman" w:cs="Times New Roman"/>
      <w:sz w:val="14"/>
      <w:szCs w:val="14"/>
    </w:rPr>
  </w:style>
  <w:style w:type="character" w:customStyle="1" w:styleId="FontStyle51">
    <w:name w:val="Font Style51"/>
    <w:basedOn w:val="DefaultParagraphFont"/>
    <w:uiPriority w:val="99"/>
    <w:rsid w:val="00542490"/>
    <w:rPr>
      <w:rFonts w:ascii="Times New Roman" w:hAnsi="Times New Roman" w:cs="Times New Roman"/>
      <w:sz w:val="16"/>
      <w:szCs w:val="16"/>
    </w:rPr>
  </w:style>
  <w:style w:type="character" w:customStyle="1" w:styleId="FontStyle52">
    <w:name w:val="Font Style52"/>
    <w:basedOn w:val="DefaultParagraphFont"/>
    <w:uiPriority w:val="99"/>
    <w:rsid w:val="00542490"/>
    <w:rPr>
      <w:rFonts w:ascii="Times New Roman" w:hAnsi="Times New Roman" w:cs="Times New Roman"/>
      <w:b/>
      <w:bCs/>
      <w:sz w:val="10"/>
      <w:szCs w:val="10"/>
    </w:rPr>
  </w:style>
  <w:style w:type="character" w:customStyle="1" w:styleId="FontStyle53">
    <w:name w:val="Font Style53"/>
    <w:basedOn w:val="DefaultParagraphFont"/>
    <w:uiPriority w:val="99"/>
    <w:rsid w:val="00542490"/>
    <w:rPr>
      <w:rFonts w:ascii="Times New Roman" w:hAnsi="Times New Roman" w:cs="Times New Roman"/>
      <w:spacing w:val="-10"/>
      <w:sz w:val="14"/>
      <w:szCs w:val="14"/>
    </w:rPr>
  </w:style>
  <w:style w:type="character" w:customStyle="1" w:styleId="FontStyle54">
    <w:name w:val="Font Style54"/>
    <w:basedOn w:val="DefaultParagraphFont"/>
    <w:uiPriority w:val="99"/>
    <w:rsid w:val="00542490"/>
    <w:rPr>
      <w:rFonts w:ascii="Times New Roman" w:hAnsi="Times New Roman" w:cs="Times New Roman"/>
      <w:sz w:val="22"/>
      <w:szCs w:val="22"/>
    </w:rPr>
  </w:style>
  <w:style w:type="character" w:customStyle="1" w:styleId="FontStyle55">
    <w:name w:val="Font Style55"/>
    <w:basedOn w:val="DefaultParagraphFont"/>
    <w:uiPriority w:val="99"/>
    <w:rsid w:val="00542490"/>
    <w:rPr>
      <w:rFonts w:ascii="Times New Roman" w:hAnsi="Times New Roman" w:cs="Times New Roman"/>
      <w:sz w:val="42"/>
      <w:szCs w:val="42"/>
    </w:rPr>
  </w:style>
  <w:style w:type="character" w:customStyle="1" w:styleId="FontStyle56">
    <w:name w:val="Font Style56"/>
    <w:basedOn w:val="DefaultParagraphFont"/>
    <w:uiPriority w:val="99"/>
    <w:rsid w:val="00542490"/>
    <w:rPr>
      <w:rFonts w:ascii="Times New Roman" w:hAnsi="Times New Roman" w:cs="Times New Roman"/>
      <w:i/>
      <w:iCs/>
      <w:sz w:val="16"/>
      <w:szCs w:val="16"/>
    </w:rPr>
  </w:style>
  <w:style w:type="character" w:customStyle="1" w:styleId="FontStyle57">
    <w:name w:val="Font Style57"/>
    <w:basedOn w:val="DefaultParagraphFont"/>
    <w:uiPriority w:val="99"/>
    <w:rsid w:val="00542490"/>
    <w:rPr>
      <w:rFonts w:ascii="Times New Roman" w:hAnsi="Times New Roman" w:cs="Times New Roman"/>
      <w:sz w:val="20"/>
      <w:szCs w:val="20"/>
    </w:rPr>
  </w:style>
  <w:style w:type="character" w:customStyle="1" w:styleId="FontStyle58">
    <w:name w:val="Font Style58"/>
    <w:basedOn w:val="DefaultParagraphFont"/>
    <w:uiPriority w:val="99"/>
    <w:rsid w:val="00542490"/>
    <w:rPr>
      <w:rFonts w:ascii="Times New Roman" w:hAnsi="Times New Roman" w:cs="Times New Roman"/>
      <w:b/>
      <w:bCs/>
      <w:i/>
      <w:iCs/>
      <w:sz w:val="18"/>
      <w:szCs w:val="18"/>
    </w:rPr>
  </w:style>
  <w:style w:type="character" w:customStyle="1" w:styleId="FontStyle59">
    <w:name w:val="Font Style59"/>
    <w:basedOn w:val="DefaultParagraphFont"/>
    <w:uiPriority w:val="99"/>
    <w:rsid w:val="00542490"/>
    <w:rPr>
      <w:rFonts w:ascii="Times New Roman" w:hAnsi="Times New Roman" w:cs="Times New Roman"/>
      <w:b/>
      <w:bCs/>
      <w:i/>
      <w:iCs/>
      <w:sz w:val="20"/>
      <w:szCs w:val="20"/>
    </w:rPr>
  </w:style>
  <w:style w:type="character" w:customStyle="1" w:styleId="FontStyle60">
    <w:name w:val="Font Style60"/>
    <w:basedOn w:val="DefaultParagraphFont"/>
    <w:uiPriority w:val="99"/>
    <w:rsid w:val="00542490"/>
    <w:rPr>
      <w:rFonts w:ascii="Times New Roman" w:hAnsi="Times New Roman" w:cs="Times New Roman"/>
      <w:b/>
      <w:bCs/>
      <w:i/>
      <w:iCs/>
      <w:sz w:val="18"/>
      <w:szCs w:val="18"/>
    </w:rPr>
  </w:style>
  <w:style w:type="paragraph" w:styleId="Footer">
    <w:name w:val="footer"/>
    <w:basedOn w:val="Normal"/>
    <w:link w:val="FooterChar"/>
    <w:uiPriority w:val="99"/>
    <w:rsid w:val="00542490"/>
    <w:pPr>
      <w:tabs>
        <w:tab w:val="center" w:pos="4677"/>
        <w:tab w:val="right" w:pos="9355"/>
      </w:tabs>
    </w:pPr>
  </w:style>
  <w:style w:type="character" w:customStyle="1" w:styleId="FooterChar">
    <w:name w:val="Footer Char"/>
    <w:basedOn w:val="DefaultParagraphFont"/>
    <w:link w:val="Footer"/>
    <w:uiPriority w:val="99"/>
    <w:locked/>
    <w:rsid w:val="00542490"/>
    <w:rPr>
      <w:rFonts w:ascii="Times New Roman" w:hAnsi="Times New Roman" w:cs="Times New Roman"/>
      <w:sz w:val="24"/>
      <w:szCs w:val="24"/>
      <w:lang w:eastAsia="ru-RU"/>
    </w:rPr>
  </w:style>
  <w:style w:type="character" w:styleId="PageNumber">
    <w:name w:val="page number"/>
    <w:basedOn w:val="DefaultParagraphFont"/>
    <w:uiPriority w:val="99"/>
    <w:rsid w:val="00542490"/>
  </w:style>
  <w:style w:type="table" w:styleId="TableGrid">
    <w:name w:val="Table Grid"/>
    <w:basedOn w:val="TableNormal"/>
    <w:uiPriority w:val="99"/>
    <w:rsid w:val="00542490"/>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542490"/>
    <w:pPr>
      <w:keepNext/>
      <w:autoSpaceDE/>
      <w:autoSpaceDN/>
      <w:adjustRightInd/>
      <w:ind w:firstLine="400"/>
      <w:outlineLvl w:val="1"/>
    </w:pPr>
  </w:style>
  <w:style w:type="paragraph" w:customStyle="1" w:styleId="Style77">
    <w:name w:val="Style77"/>
    <w:basedOn w:val="Normal"/>
    <w:uiPriority w:val="99"/>
    <w:rsid w:val="00542490"/>
  </w:style>
  <w:style w:type="character" w:customStyle="1" w:styleId="FontStyle278">
    <w:name w:val="Font Style278"/>
    <w:basedOn w:val="DefaultParagraphFont"/>
    <w:uiPriority w:val="99"/>
    <w:rsid w:val="00542490"/>
    <w:rPr>
      <w:rFonts w:ascii="Times New Roman" w:hAnsi="Times New Roman" w:cs="Times New Roman"/>
      <w:sz w:val="20"/>
      <w:szCs w:val="20"/>
    </w:rPr>
  </w:style>
  <w:style w:type="paragraph" w:customStyle="1" w:styleId="Style55">
    <w:name w:val="Style55"/>
    <w:basedOn w:val="Normal"/>
    <w:uiPriority w:val="99"/>
    <w:rsid w:val="00542490"/>
  </w:style>
  <w:style w:type="paragraph" w:customStyle="1" w:styleId="Style63">
    <w:name w:val="Style63"/>
    <w:basedOn w:val="Normal"/>
    <w:uiPriority w:val="99"/>
    <w:rsid w:val="00542490"/>
  </w:style>
  <w:style w:type="paragraph" w:customStyle="1" w:styleId="Style70">
    <w:name w:val="Style70"/>
    <w:basedOn w:val="Normal"/>
    <w:uiPriority w:val="99"/>
    <w:rsid w:val="00542490"/>
  </w:style>
  <w:style w:type="paragraph" w:customStyle="1" w:styleId="Style79">
    <w:name w:val="Style79"/>
    <w:basedOn w:val="Normal"/>
    <w:uiPriority w:val="99"/>
    <w:rsid w:val="00542490"/>
  </w:style>
  <w:style w:type="paragraph" w:customStyle="1" w:styleId="Style80">
    <w:name w:val="Style80"/>
    <w:basedOn w:val="Normal"/>
    <w:uiPriority w:val="99"/>
    <w:rsid w:val="00542490"/>
  </w:style>
  <w:style w:type="paragraph" w:customStyle="1" w:styleId="Style85">
    <w:name w:val="Style85"/>
    <w:basedOn w:val="Normal"/>
    <w:uiPriority w:val="99"/>
    <w:rsid w:val="00542490"/>
  </w:style>
  <w:style w:type="paragraph" w:customStyle="1" w:styleId="Style89">
    <w:name w:val="Style89"/>
    <w:basedOn w:val="Normal"/>
    <w:uiPriority w:val="99"/>
    <w:rsid w:val="00542490"/>
  </w:style>
  <w:style w:type="paragraph" w:customStyle="1" w:styleId="Style113">
    <w:name w:val="Style113"/>
    <w:basedOn w:val="Normal"/>
    <w:uiPriority w:val="99"/>
    <w:rsid w:val="00542490"/>
  </w:style>
  <w:style w:type="paragraph" w:customStyle="1" w:styleId="Style114">
    <w:name w:val="Style114"/>
    <w:basedOn w:val="Normal"/>
    <w:uiPriority w:val="99"/>
    <w:rsid w:val="00542490"/>
  </w:style>
  <w:style w:type="paragraph" w:customStyle="1" w:styleId="Style116">
    <w:name w:val="Style116"/>
    <w:basedOn w:val="Normal"/>
    <w:uiPriority w:val="99"/>
    <w:rsid w:val="00542490"/>
  </w:style>
  <w:style w:type="character" w:customStyle="1" w:styleId="FontStyle258">
    <w:name w:val="Font Style258"/>
    <w:basedOn w:val="DefaultParagraphFont"/>
    <w:uiPriority w:val="99"/>
    <w:rsid w:val="00542490"/>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542490"/>
    <w:rPr>
      <w:rFonts w:ascii="Times New Roman" w:hAnsi="Times New Roman" w:cs="Times New Roman"/>
      <w:b/>
      <w:bCs/>
      <w:sz w:val="20"/>
      <w:szCs w:val="20"/>
    </w:rPr>
  </w:style>
  <w:style w:type="character" w:customStyle="1" w:styleId="FontStyle277">
    <w:name w:val="Font Style277"/>
    <w:basedOn w:val="DefaultParagraphFont"/>
    <w:uiPriority w:val="99"/>
    <w:rsid w:val="00542490"/>
    <w:rPr>
      <w:rFonts w:ascii="Times New Roman" w:hAnsi="Times New Roman" w:cs="Times New Roman"/>
      <w:b/>
      <w:bCs/>
      <w:i/>
      <w:iCs/>
      <w:sz w:val="20"/>
      <w:szCs w:val="20"/>
    </w:rPr>
  </w:style>
  <w:style w:type="character" w:customStyle="1" w:styleId="FontStyle279">
    <w:name w:val="Font Style279"/>
    <w:basedOn w:val="DefaultParagraphFont"/>
    <w:uiPriority w:val="99"/>
    <w:rsid w:val="00542490"/>
    <w:rPr>
      <w:rFonts w:ascii="Georgia" w:hAnsi="Georgia" w:cs="Georgia"/>
      <w:b/>
      <w:bCs/>
      <w:spacing w:val="-10"/>
      <w:sz w:val="10"/>
      <w:szCs w:val="10"/>
    </w:rPr>
  </w:style>
  <w:style w:type="character" w:customStyle="1" w:styleId="FontStyle280">
    <w:name w:val="Font Style280"/>
    <w:basedOn w:val="DefaultParagraphFont"/>
    <w:uiPriority w:val="99"/>
    <w:rsid w:val="00542490"/>
    <w:rPr>
      <w:rFonts w:ascii="Times New Roman" w:hAnsi="Times New Roman" w:cs="Times New Roman"/>
      <w:sz w:val="36"/>
      <w:szCs w:val="36"/>
    </w:rPr>
  </w:style>
  <w:style w:type="character" w:customStyle="1" w:styleId="FontStyle281">
    <w:name w:val="Font Style281"/>
    <w:basedOn w:val="DefaultParagraphFont"/>
    <w:uiPriority w:val="99"/>
    <w:rsid w:val="00542490"/>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542490"/>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542490"/>
    <w:rPr>
      <w:rFonts w:ascii="Times New Roman" w:hAnsi="Times New Roman" w:cs="Times New Roman"/>
      <w:i/>
      <w:iCs/>
      <w:sz w:val="24"/>
      <w:szCs w:val="24"/>
      <w:lang w:eastAsia="ru-RU"/>
    </w:rPr>
  </w:style>
  <w:style w:type="character" w:styleId="Emphasis">
    <w:name w:val="Emphasis"/>
    <w:basedOn w:val="DefaultParagraphFont"/>
    <w:uiPriority w:val="99"/>
    <w:qFormat/>
    <w:rsid w:val="00542490"/>
    <w:rPr>
      <w:i/>
      <w:iCs/>
    </w:rPr>
  </w:style>
  <w:style w:type="paragraph" w:styleId="BalloonText">
    <w:name w:val="Balloon Text"/>
    <w:basedOn w:val="Normal"/>
    <w:link w:val="BalloonTextChar"/>
    <w:uiPriority w:val="99"/>
    <w:semiHidden/>
    <w:rsid w:val="005424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2490"/>
    <w:rPr>
      <w:rFonts w:ascii="Tahoma" w:hAnsi="Tahoma" w:cs="Tahoma"/>
      <w:sz w:val="16"/>
      <w:szCs w:val="16"/>
      <w:lang w:eastAsia="ru-RU"/>
    </w:rPr>
  </w:style>
  <w:style w:type="paragraph" w:styleId="Header">
    <w:name w:val="header"/>
    <w:aliases w:val="Знак"/>
    <w:basedOn w:val="Normal"/>
    <w:link w:val="HeaderChar"/>
    <w:uiPriority w:val="99"/>
    <w:rsid w:val="00542490"/>
    <w:pPr>
      <w:tabs>
        <w:tab w:val="center" w:pos="4677"/>
        <w:tab w:val="right" w:pos="9355"/>
      </w:tabs>
    </w:pPr>
  </w:style>
  <w:style w:type="character" w:customStyle="1" w:styleId="HeaderChar">
    <w:name w:val="Header Char"/>
    <w:aliases w:val="Знак Char"/>
    <w:basedOn w:val="DefaultParagraphFont"/>
    <w:link w:val="Header"/>
    <w:uiPriority w:val="99"/>
    <w:locked/>
    <w:rsid w:val="00542490"/>
    <w:rPr>
      <w:rFonts w:ascii="Times New Roman" w:hAnsi="Times New Roman" w:cs="Times New Roman"/>
      <w:sz w:val="24"/>
      <w:szCs w:val="24"/>
      <w:lang w:eastAsia="ru-RU"/>
    </w:rPr>
  </w:style>
  <w:style w:type="character" w:styleId="CommentReference">
    <w:name w:val="annotation reference"/>
    <w:basedOn w:val="DefaultParagraphFont"/>
    <w:uiPriority w:val="99"/>
    <w:semiHidden/>
    <w:rsid w:val="00542490"/>
    <w:rPr>
      <w:sz w:val="16"/>
      <w:szCs w:val="16"/>
    </w:rPr>
  </w:style>
  <w:style w:type="paragraph" w:styleId="CommentText">
    <w:name w:val="annotation text"/>
    <w:basedOn w:val="Normal"/>
    <w:link w:val="CommentTextChar"/>
    <w:uiPriority w:val="99"/>
    <w:semiHidden/>
    <w:rsid w:val="00542490"/>
    <w:rPr>
      <w:sz w:val="20"/>
      <w:szCs w:val="20"/>
    </w:rPr>
  </w:style>
  <w:style w:type="character" w:customStyle="1" w:styleId="CommentTextChar">
    <w:name w:val="Comment Text Char"/>
    <w:basedOn w:val="DefaultParagraphFont"/>
    <w:link w:val="CommentText"/>
    <w:uiPriority w:val="99"/>
    <w:locked/>
    <w:rsid w:val="00542490"/>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542490"/>
    <w:rPr>
      <w:b/>
      <w:bCs/>
    </w:rPr>
  </w:style>
  <w:style w:type="character" w:customStyle="1" w:styleId="CommentSubjectChar">
    <w:name w:val="Comment Subject Char"/>
    <w:basedOn w:val="CommentTextChar"/>
    <w:link w:val="CommentSubject"/>
    <w:uiPriority w:val="99"/>
    <w:locked/>
    <w:rsid w:val="00542490"/>
    <w:rPr>
      <w:b/>
      <w:bCs/>
    </w:rPr>
  </w:style>
  <w:style w:type="paragraph" w:styleId="FootnoteText">
    <w:name w:val="footnote text"/>
    <w:basedOn w:val="Normal"/>
    <w:link w:val="FootnoteTextChar"/>
    <w:uiPriority w:val="99"/>
    <w:semiHidden/>
    <w:rsid w:val="00542490"/>
    <w:rPr>
      <w:sz w:val="20"/>
      <w:szCs w:val="20"/>
    </w:rPr>
  </w:style>
  <w:style w:type="character" w:customStyle="1" w:styleId="FootnoteTextChar">
    <w:name w:val="Footnote Text Char"/>
    <w:basedOn w:val="DefaultParagraphFont"/>
    <w:link w:val="FootnoteText"/>
    <w:uiPriority w:val="99"/>
    <w:locked/>
    <w:rsid w:val="00542490"/>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542490"/>
    <w:rPr>
      <w:vertAlign w:val="superscript"/>
    </w:rPr>
  </w:style>
  <w:style w:type="paragraph" w:customStyle="1" w:styleId="1">
    <w:name w:val="Обычный1"/>
    <w:uiPriority w:val="99"/>
    <w:rsid w:val="00542490"/>
    <w:pPr>
      <w:widowControl w:val="0"/>
      <w:spacing w:before="60" w:line="260" w:lineRule="auto"/>
      <w:ind w:firstLine="680"/>
      <w:jc w:val="both"/>
    </w:pPr>
    <w:rPr>
      <w:rFonts w:ascii="Times New Roman" w:eastAsia="Times New Roman" w:hAnsi="Times New Roman"/>
    </w:rPr>
  </w:style>
  <w:style w:type="paragraph" w:styleId="ListParagraph">
    <w:name w:val="List Paragraph"/>
    <w:basedOn w:val="Normal"/>
    <w:uiPriority w:val="99"/>
    <w:qFormat/>
    <w:rsid w:val="00542490"/>
    <w:pPr>
      <w:widowControl/>
      <w:autoSpaceDE/>
      <w:autoSpaceDN/>
      <w:adjustRightInd/>
      <w:spacing w:line="276" w:lineRule="auto"/>
      <w:ind w:left="720" w:firstLine="709"/>
    </w:pPr>
    <w:rPr>
      <w:rFonts w:eastAsia="Calibri"/>
      <w:lang w:val="en-US" w:eastAsia="en-US"/>
    </w:rPr>
  </w:style>
  <w:style w:type="paragraph" w:styleId="BodyText2">
    <w:name w:val="Body Text 2"/>
    <w:basedOn w:val="Normal"/>
    <w:link w:val="BodyText2Char"/>
    <w:uiPriority w:val="99"/>
    <w:rsid w:val="00542490"/>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542490"/>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542490"/>
    <w:pPr>
      <w:spacing w:after="120" w:line="480" w:lineRule="auto"/>
      <w:ind w:left="283"/>
    </w:pPr>
  </w:style>
  <w:style w:type="character" w:customStyle="1" w:styleId="BodyTextIndent2Char">
    <w:name w:val="Body Text Indent 2 Char"/>
    <w:basedOn w:val="DefaultParagraphFont"/>
    <w:link w:val="BodyTextIndent2"/>
    <w:uiPriority w:val="99"/>
    <w:locked/>
    <w:rsid w:val="00542490"/>
    <w:rPr>
      <w:rFonts w:ascii="Times New Roman" w:hAnsi="Times New Roman" w:cs="Times New Roman"/>
      <w:sz w:val="24"/>
      <w:szCs w:val="24"/>
      <w:lang w:eastAsia="ru-RU"/>
    </w:rPr>
  </w:style>
  <w:style w:type="paragraph" w:styleId="NormalWeb">
    <w:name w:val="Normal (Web)"/>
    <w:basedOn w:val="Normal"/>
    <w:uiPriority w:val="99"/>
    <w:rsid w:val="00542490"/>
    <w:pPr>
      <w:widowControl/>
      <w:autoSpaceDE/>
      <w:autoSpaceDN/>
      <w:adjustRightInd/>
      <w:spacing w:before="100" w:beforeAutospacing="1" w:after="100" w:afterAutospacing="1" w:line="360" w:lineRule="auto"/>
    </w:pPr>
    <w:rPr>
      <w:sz w:val="20"/>
      <w:szCs w:val="20"/>
    </w:rPr>
  </w:style>
  <w:style w:type="paragraph" w:styleId="Subtitle">
    <w:name w:val="Subtitle"/>
    <w:basedOn w:val="Normal"/>
    <w:link w:val="SubtitleChar"/>
    <w:uiPriority w:val="99"/>
    <w:qFormat/>
    <w:rsid w:val="00542490"/>
    <w:pPr>
      <w:widowControl/>
      <w:autoSpaceDE/>
      <w:autoSpaceDN/>
      <w:adjustRightInd/>
      <w:spacing w:before="60" w:after="60" w:line="360" w:lineRule="auto"/>
      <w:ind w:left="567" w:firstLine="0"/>
      <w:jc w:val="left"/>
    </w:pPr>
    <w:rPr>
      <w:b/>
      <w:bCs/>
      <w:sz w:val="20"/>
      <w:szCs w:val="20"/>
    </w:rPr>
  </w:style>
  <w:style w:type="character" w:customStyle="1" w:styleId="SubtitleChar">
    <w:name w:val="Subtitle Char"/>
    <w:basedOn w:val="DefaultParagraphFont"/>
    <w:link w:val="Subtitle"/>
    <w:uiPriority w:val="99"/>
    <w:locked/>
    <w:rsid w:val="00542490"/>
    <w:rPr>
      <w:rFonts w:ascii="Times New Roman" w:hAnsi="Times New Roman" w:cs="Times New Roman"/>
      <w:b/>
      <w:bCs/>
      <w:sz w:val="24"/>
      <w:szCs w:val="24"/>
      <w:lang w:eastAsia="ru-RU"/>
    </w:rPr>
  </w:style>
  <w:style w:type="character" w:customStyle="1" w:styleId="apple-converted-space">
    <w:name w:val="apple-converted-space"/>
    <w:basedOn w:val="DefaultParagraphFont"/>
    <w:uiPriority w:val="99"/>
    <w:rsid w:val="00542490"/>
  </w:style>
  <w:style w:type="character" w:customStyle="1" w:styleId="butback">
    <w:name w:val="butback"/>
    <w:basedOn w:val="DefaultParagraphFont"/>
    <w:uiPriority w:val="99"/>
    <w:rsid w:val="00542490"/>
  </w:style>
  <w:style w:type="character" w:customStyle="1" w:styleId="submenu-table">
    <w:name w:val="submenu-table"/>
    <w:basedOn w:val="DefaultParagraphFont"/>
    <w:uiPriority w:val="99"/>
    <w:rsid w:val="00542490"/>
  </w:style>
  <w:style w:type="paragraph" w:styleId="NoSpacing">
    <w:name w:val="No Spacing"/>
    <w:uiPriority w:val="99"/>
    <w:qFormat/>
    <w:rsid w:val="006F165F"/>
    <w:rPr>
      <w:rFonts w:cs="Calibri"/>
      <w:lang w:eastAsia="en-US"/>
    </w:rPr>
  </w:style>
  <w:style w:type="paragraph" w:customStyle="1" w:styleId="paragraph">
    <w:name w:val="paragraph"/>
    <w:basedOn w:val="Normal"/>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DefaultParagraphFont"/>
    <w:uiPriority w:val="99"/>
    <w:rsid w:val="00CF431D"/>
  </w:style>
  <w:style w:type="character" w:customStyle="1" w:styleId="eop">
    <w:name w:val="eop"/>
    <w:basedOn w:val="DefaultParagraphFont"/>
    <w:uiPriority w:val="99"/>
    <w:rsid w:val="00CF431D"/>
  </w:style>
  <w:style w:type="character" w:customStyle="1" w:styleId="spellingerror">
    <w:name w:val="spellingerror"/>
    <w:basedOn w:val="DefaultParagraphFont"/>
    <w:uiPriority w:val="99"/>
    <w:rsid w:val="00CF431D"/>
  </w:style>
  <w:style w:type="paragraph" w:styleId="BodyText">
    <w:name w:val="Body Text"/>
    <w:basedOn w:val="Normal"/>
    <w:link w:val="BodyTextChar"/>
    <w:uiPriority w:val="99"/>
    <w:rsid w:val="00874174"/>
    <w:pPr>
      <w:spacing w:after="120"/>
    </w:pPr>
  </w:style>
  <w:style w:type="character" w:customStyle="1" w:styleId="BodyTextChar">
    <w:name w:val="Body Text Char"/>
    <w:basedOn w:val="DefaultParagraphFont"/>
    <w:link w:val="BodyText"/>
    <w:uiPriority w:val="99"/>
    <w:locked/>
    <w:rsid w:val="00874174"/>
    <w:rPr>
      <w:rFonts w:ascii="Times New Roman" w:hAnsi="Times New Roman" w:cs="Times New Roman"/>
      <w:sz w:val="24"/>
      <w:szCs w:val="24"/>
      <w:lang w:eastAsia="ru-RU"/>
    </w:rPr>
  </w:style>
  <w:style w:type="character" w:styleId="Hyperlink">
    <w:name w:val="Hyperlink"/>
    <w:basedOn w:val="DefaultParagraphFont"/>
    <w:uiPriority w:val="99"/>
    <w:rsid w:val="00517675"/>
    <w:rPr>
      <w:color w:val="0000FF"/>
      <w:u w:val="single"/>
    </w:rPr>
  </w:style>
  <w:style w:type="character" w:customStyle="1" w:styleId="12">
    <w:name w:val="Основной текст (12)_"/>
    <w:link w:val="121"/>
    <w:uiPriority w:val="99"/>
    <w:locked/>
    <w:rsid w:val="009A5497"/>
    <w:rPr>
      <w:spacing w:val="10"/>
      <w:sz w:val="26"/>
      <w:szCs w:val="26"/>
      <w:shd w:val="clear" w:color="auto" w:fill="FFFFFF"/>
    </w:rPr>
  </w:style>
  <w:style w:type="paragraph" w:customStyle="1" w:styleId="121">
    <w:name w:val="Основной текст (12)1"/>
    <w:basedOn w:val="Normal"/>
    <w:link w:val="12"/>
    <w:uiPriority w:val="99"/>
    <w:rsid w:val="009A5497"/>
    <w:pPr>
      <w:widowControl/>
      <w:shd w:val="clear" w:color="auto" w:fill="FFFFFF"/>
      <w:autoSpaceDE/>
      <w:autoSpaceDN/>
      <w:adjustRightInd/>
      <w:spacing w:line="240" w:lineRule="atLeast"/>
      <w:ind w:hanging="600"/>
      <w:jc w:val="left"/>
    </w:pPr>
    <w:rPr>
      <w:rFonts w:ascii="Calibri" w:eastAsia="Calibri" w:hAnsi="Calibri" w:cs="Calibri"/>
      <w:spacing w:val="10"/>
      <w:sz w:val="26"/>
      <w:szCs w:val="26"/>
    </w:rPr>
  </w:style>
  <w:style w:type="paragraph" w:customStyle="1" w:styleId="10">
    <w:name w:val="Сноска1"/>
    <w:basedOn w:val="Normal"/>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DefaultParagraphFont"/>
    <w:uiPriority w:val="99"/>
    <w:rsid w:val="00C80A75"/>
  </w:style>
  <w:style w:type="paragraph" w:customStyle="1" w:styleId="Default">
    <w:name w:val="Default"/>
    <w:uiPriority w:val="99"/>
    <w:rsid w:val="00E80B3C"/>
    <w:pPr>
      <w:autoSpaceDE w:val="0"/>
      <w:autoSpaceDN w:val="0"/>
      <w:adjustRightInd w:val="0"/>
    </w:pPr>
    <w:rPr>
      <w:rFonts w:ascii="Times New Roman" w:hAnsi="Times New Roman"/>
      <w:color w:val="000000"/>
      <w:sz w:val="24"/>
      <w:szCs w:val="24"/>
      <w:lang w:eastAsia="en-US"/>
    </w:rPr>
  </w:style>
  <w:style w:type="paragraph" w:customStyle="1" w:styleId="11">
    <w:name w:val="Абзац списка1"/>
    <w:basedOn w:val="Normal"/>
    <w:uiPriority w:val="99"/>
    <w:rsid w:val="00047393"/>
    <w:pPr>
      <w:widowControl/>
      <w:autoSpaceDE/>
      <w:autoSpaceDN/>
      <w:adjustRightInd/>
      <w:spacing w:line="276" w:lineRule="auto"/>
      <w:ind w:left="720" w:firstLine="709"/>
    </w:pPr>
    <w:rPr>
      <w:lang w:val="en-US" w:eastAsia="en-US"/>
    </w:rPr>
  </w:style>
  <w:style w:type="character" w:customStyle="1" w:styleId="shorttext">
    <w:name w:val="short_text"/>
    <w:basedOn w:val="DefaultParagraphFont"/>
    <w:uiPriority w:val="99"/>
    <w:rsid w:val="00DE1030"/>
  </w:style>
  <w:style w:type="character" w:customStyle="1" w:styleId="410pt">
    <w:name w:val="Основной текст (4) + 10 pt"/>
    <w:uiPriority w:val="99"/>
    <w:rsid w:val="001B6833"/>
    <w:rPr>
      <w:rFonts w:ascii="Times New Roman" w:hAnsi="Times New Roman" w:cs="Times New Roman"/>
      <w:sz w:val="20"/>
      <w:szCs w:val="20"/>
    </w:rPr>
  </w:style>
  <w:style w:type="paragraph" w:customStyle="1" w:styleId="13">
    <w:name w:val="Основной текст1"/>
    <w:basedOn w:val="Normal"/>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0">
    <w:name w:val="Основной текст (2)"/>
    <w:basedOn w:val="Normal"/>
    <w:link w:val="21"/>
    <w:uiPriority w:val="99"/>
    <w:rsid w:val="001B6833"/>
    <w:pPr>
      <w:shd w:val="clear" w:color="auto" w:fill="FFFFFF"/>
      <w:suppressAutoHyphens/>
      <w:autoSpaceDE/>
      <w:autoSpaceDN/>
      <w:adjustRightInd/>
      <w:spacing w:before="60" w:line="240" w:lineRule="atLeast"/>
      <w:ind w:firstLine="0"/>
    </w:pPr>
    <w:rPr>
      <w:i/>
      <w:iCs/>
      <w:kern w:val="1"/>
      <w:sz w:val="10"/>
      <w:szCs w:val="10"/>
      <w:lang w:eastAsia="hi-IN" w:bidi="hi-IN"/>
    </w:rPr>
  </w:style>
  <w:style w:type="character" w:customStyle="1" w:styleId="21">
    <w:name w:val="Основной текст (2)_"/>
    <w:link w:val="20"/>
    <w:uiPriority w:val="99"/>
    <w:locked/>
    <w:rsid w:val="007E1BD3"/>
    <w:rPr>
      <w:rFonts w:ascii="Times New Roman" w:hAnsi="Times New Roman" w:cs="Times New Roman"/>
      <w:i/>
      <w:iCs/>
      <w:kern w:val="1"/>
      <w:sz w:val="10"/>
      <w:szCs w:val="10"/>
      <w:shd w:val="clear" w:color="auto" w:fill="FFFFFF"/>
      <w:lang w:eastAsia="hi-IN" w:bidi="hi-IN"/>
    </w:rPr>
  </w:style>
  <w:style w:type="paragraph" w:customStyle="1" w:styleId="3">
    <w:name w:val="Заголовок №3"/>
    <w:basedOn w:val="Normal"/>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0">
    <w:name w:val="Основной текст (3) + Не курсив"/>
    <w:uiPriority w:val="99"/>
    <w:rsid w:val="00BB32C4"/>
    <w:rPr>
      <w:rFonts w:ascii="Times New Roman" w:hAnsi="Times New Roman" w:cs="Times New Roman"/>
      <w:i/>
      <w:iCs/>
      <w:spacing w:val="0"/>
      <w:sz w:val="20"/>
      <w:szCs w:val="20"/>
      <w:lang w:val="ru-RU"/>
    </w:rPr>
  </w:style>
  <w:style w:type="paragraph" w:customStyle="1" w:styleId="31">
    <w:name w:val="Основной текст (3)"/>
    <w:basedOn w:val="Normal"/>
    <w:link w:val="32"/>
    <w:uiPriority w:val="99"/>
    <w:rsid w:val="00BB32C4"/>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1"/>
      <w:sz w:val="29"/>
      <w:szCs w:val="29"/>
      <w:lang w:eastAsia="hi-IN" w:bidi="hi-IN"/>
    </w:rPr>
  </w:style>
  <w:style w:type="character" w:customStyle="1" w:styleId="32">
    <w:name w:val="Основной текст (3)_"/>
    <w:link w:val="31"/>
    <w:uiPriority w:val="99"/>
    <w:locked/>
    <w:rsid w:val="00A01C60"/>
    <w:rPr>
      <w:rFonts w:ascii="Courier New" w:eastAsia="Times New Roman" w:hAnsi="Courier New" w:cs="Courier New"/>
      <w:color w:val="00000A"/>
      <w:spacing w:val="-10"/>
      <w:kern w:val="1"/>
      <w:sz w:val="29"/>
      <w:szCs w:val="29"/>
      <w:shd w:val="clear" w:color="auto" w:fill="FFFFFF"/>
      <w:lang w:eastAsia="hi-IN" w:bidi="hi-IN"/>
    </w:rPr>
  </w:style>
  <w:style w:type="character" w:styleId="Strong">
    <w:name w:val="Strong"/>
    <w:basedOn w:val="DefaultParagraphFont"/>
    <w:uiPriority w:val="99"/>
    <w:qFormat/>
    <w:rsid w:val="007E1BD3"/>
    <w:rPr>
      <w:b/>
      <w:bCs/>
    </w:rPr>
  </w:style>
  <w:style w:type="character" w:customStyle="1" w:styleId="a">
    <w:name w:val="Основной текст_"/>
    <w:link w:val="7"/>
    <w:uiPriority w:val="99"/>
    <w:locked/>
    <w:rsid w:val="007E1BD3"/>
    <w:rPr>
      <w:rFonts w:ascii="Arial" w:eastAsia="Times New Roman" w:hAnsi="Arial" w:cs="Arial"/>
      <w:sz w:val="19"/>
      <w:szCs w:val="19"/>
      <w:shd w:val="clear" w:color="auto" w:fill="FFFFFF"/>
    </w:rPr>
  </w:style>
  <w:style w:type="paragraph" w:customStyle="1" w:styleId="7">
    <w:name w:val="Основной текст7"/>
    <w:basedOn w:val="Normal"/>
    <w:link w:val="a"/>
    <w:uiPriority w:val="99"/>
    <w:rsid w:val="007E1BD3"/>
    <w:pPr>
      <w:widowControl/>
      <w:shd w:val="clear" w:color="auto" w:fill="FFFFFF"/>
      <w:autoSpaceDE/>
      <w:autoSpaceDN/>
      <w:adjustRightInd/>
      <w:spacing w:before="300" w:after="300" w:line="240" w:lineRule="atLeast"/>
      <w:ind w:hanging="600"/>
    </w:pPr>
    <w:rPr>
      <w:rFonts w:ascii="Arial" w:eastAsia="Calibri" w:hAnsi="Arial" w:cs="Arial"/>
      <w:sz w:val="19"/>
      <w:szCs w:val="19"/>
    </w:rPr>
  </w:style>
  <w:style w:type="character" w:customStyle="1" w:styleId="211">
    <w:name w:val="Основной текст (2) + 11"/>
    <w:aliases w:val="5 pt"/>
    <w:uiPriority w:val="99"/>
    <w:rsid w:val="007E1BD3"/>
    <w:rPr>
      <w:rFonts w:ascii="Arial" w:eastAsia="Times New Roman" w:hAnsi="Arial" w:cs="Arial"/>
      <w:spacing w:val="0"/>
      <w:sz w:val="23"/>
      <w:szCs w:val="23"/>
      <w:shd w:val="clear" w:color="auto" w:fill="FFFFFF"/>
    </w:rPr>
  </w:style>
  <w:style w:type="character" w:customStyle="1" w:styleId="13Tahoma">
    <w:name w:val="Заголовок №1 (3) + Tahoma"/>
    <w:aliases w:val="15,5 pt2"/>
    <w:uiPriority w:val="99"/>
    <w:rsid w:val="007E1BD3"/>
    <w:rPr>
      <w:rFonts w:ascii="Tahoma" w:eastAsia="Times New Roman" w:hAnsi="Tahoma" w:cs="Tahoma"/>
      <w:spacing w:val="0"/>
      <w:sz w:val="31"/>
      <w:szCs w:val="31"/>
      <w:u w:val="single"/>
    </w:rPr>
  </w:style>
  <w:style w:type="paragraph" w:customStyle="1" w:styleId="p2">
    <w:name w:val="p2"/>
    <w:basedOn w:val="Normal"/>
    <w:uiPriority w:val="99"/>
    <w:rsid w:val="007C5822"/>
    <w:pPr>
      <w:tabs>
        <w:tab w:val="left" w:pos="3690"/>
      </w:tabs>
      <w:spacing w:line="243" w:lineRule="atLeast"/>
      <w:ind w:left="3329" w:firstLine="0"/>
      <w:jc w:val="left"/>
    </w:pPr>
    <w:rPr>
      <w:lang w:val="en-US"/>
    </w:rPr>
  </w:style>
  <w:style w:type="paragraph" w:customStyle="1" w:styleId="t5">
    <w:name w:val="t5"/>
    <w:basedOn w:val="Normal"/>
    <w:uiPriority w:val="99"/>
    <w:rsid w:val="007C5822"/>
    <w:pPr>
      <w:spacing w:line="385" w:lineRule="atLeast"/>
      <w:ind w:firstLine="0"/>
      <w:jc w:val="left"/>
    </w:pPr>
    <w:rPr>
      <w:lang w:val="en-US"/>
    </w:rPr>
  </w:style>
  <w:style w:type="paragraph" w:customStyle="1" w:styleId="p15">
    <w:name w:val="p15"/>
    <w:basedOn w:val="Normal"/>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Normal"/>
    <w:uiPriority w:val="99"/>
    <w:rsid w:val="00A01C60"/>
    <w:pPr>
      <w:tabs>
        <w:tab w:val="left" w:pos="4580"/>
      </w:tabs>
      <w:spacing w:line="240" w:lineRule="atLeast"/>
      <w:ind w:left="4219" w:firstLine="0"/>
      <w:jc w:val="left"/>
    </w:pPr>
    <w:rPr>
      <w:lang w:val="en-US"/>
    </w:rPr>
  </w:style>
  <w:style w:type="paragraph" w:customStyle="1" w:styleId="p3">
    <w:name w:val="p3"/>
    <w:basedOn w:val="Normal"/>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Normal"/>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Normal"/>
    <w:uiPriority w:val="99"/>
    <w:rsid w:val="00A01C60"/>
    <w:pPr>
      <w:tabs>
        <w:tab w:val="left" w:pos="561"/>
      </w:tabs>
      <w:spacing w:line="240" w:lineRule="atLeast"/>
      <w:ind w:left="2370" w:firstLine="0"/>
      <w:jc w:val="left"/>
    </w:pPr>
    <w:rPr>
      <w:lang w:val="en-US"/>
    </w:rPr>
  </w:style>
  <w:style w:type="character" w:customStyle="1" w:styleId="22">
    <w:name w:val="Основной текст (2) + Не курсив"/>
    <w:uiPriority w:val="99"/>
    <w:rsid w:val="00A01C60"/>
    <w:rPr>
      <w:rFonts w:ascii="Arial" w:eastAsia="Times New Roman" w:hAnsi="Arial" w:cs="Arial"/>
      <w:i/>
      <w:iCs/>
      <w:sz w:val="19"/>
      <w:szCs w:val="19"/>
      <w:shd w:val="clear" w:color="auto" w:fill="FFFFFF"/>
    </w:rPr>
  </w:style>
  <w:style w:type="character" w:customStyle="1" w:styleId="6">
    <w:name w:val="Основной текст (6)_"/>
    <w:link w:val="60"/>
    <w:uiPriority w:val="99"/>
    <w:locked/>
    <w:rsid w:val="00A01C60"/>
    <w:rPr>
      <w:rFonts w:ascii="Arial" w:eastAsia="Times New Roman" w:hAnsi="Arial" w:cs="Arial"/>
      <w:sz w:val="25"/>
      <w:szCs w:val="25"/>
      <w:shd w:val="clear" w:color="auto" w:fill="FFFFFF"/>
    </w:rPr>
  </w:style>
  <w:style w:type="paragraph" w:customStyle="1" w:styleId="60">
    <w:name w:val="Основной текст (6)"/>
    <w:basedOn w:val="Normal"/>
    <w:link w:val="6"/>
    <w:uiPriority w:val="99"/>
    <w:rsid w:val="00A01C60"/>
    <w:pPr>
      <w:widowControl/>
      <w:shd w:val="clear" w:color="auto" w:fill="FFFFFF"/>
      <w:autoSpaceDE/>
      <w:autoSpaceDN/>
      <w:adjustRightInd/>
      <w:spacing w:before="600" w:after="300" w:line="317" w:lineRule="exact"/>
      <w:ind w:hanging="520"/>
      <w:jc w:val="left"/>
    </w:pPr>
    <w:rPr>
      <w:rFonts w:ascii="Arial" w:eastAsia="Calibri" w:hAnsi="Arial" w:cs="Arial"/>
      <w:sz w:val="25"/>
      <w:szCs w:val="25"/>
    </w:rPr>
  </w:style>
  <w:style w:type="character" w:customStyle="1" w:styleId="61">
    <w:name w:val="Основной текст6"/>
    <w:uiPriority w:val="99"/>
    <w:rsid w:val="00A01C60"/>
    <w:rPr>
      <w:rFonts w:ascii="Arial" w:eastAsia="Times New Roman" w:hAnsi="Arial" w:cs="Arial"/>
      <w:sz w:val="19"/>
      <w:szCs w:val="19"/>
      <w:u w:val="single"/>
      <w:shd w:val="clear" w:color="auto" w:fill="FFFFFF"/>
    </w:rPr>
  </w:style>
  <w:style w:type="paragraph" w:customStyle="1" w:styleId="200">
    <w:name w:val="20"/>
    <w:basedOn w:val="Normal"/>
    <w:uiPriority w:val="99"/>
    <w:rsid w:val="00A01C60"/>
    <w:pPr>
      <w:widowControl/>
      <w:autoSpaceDE/>
      <w:autoSpaceDN/>
      <w:adjustRightInd/>
      <w:spacing w:before="100" w:beforeAutospacing="1" w:after="100" w:afterAutospacing="1"/>
      <w:ind w:firstLine="0"/>
      <w:jc w:val="left"/>
    </w:pPr>
  </w:style>
  <w:style w:type="character" w:styleId="FollowedHyperlink">
    <w:name w:val="FollowedHyperlink"/>
    <w:basedOn w:val="DefaultParagraphFont"/>
    <w:uiPriority w:val="99"/>
    <w:rsid w:val="00D83E70"/>
    <w:rPr>
      <w:color w:val="800080"/>
      <w:u w:val="single"/>
    </w:rPr>
  </w:style>
  <w:style w:type="paragraph" w:customStyle="1" w:styleId="210">
    <w:name w:val="Основной текст 21"/>
    <w:basedOn w:val="Normal"/>
    <w:uiPriority w:val="99"/>
    <w:rsid w:val="00602EA3"/>
    <w:pPr>
      <w:overflowPunct w:val="0"/>
    </w:pPr>
    <w:rPr>
      <w:rFonts w:ascii="Arial" w:hAnsi="Arial" w:cs="Arial"/>
      <w:sz w:val="20"/>
      <w:szCs w:val="20"/>
    </w:rPr>
  </w:style>
  <w:style w:type="table" w:customStyle="1" w:styleId="23">
    <w:name w:val="Сетка таблицы2"/>
    <w:uiPriority w:val="99"/>
    <w:rsid w:val="005B08D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Normal"/>
    <w:uiPriority w:val="99"/>
    <w:rsid w:val="00BF068E"/>
    <w:pPr>
      <w:widowControl/>
      <w:autoSpaceDE/>
      <w:autoSpaceDN/>
      <w:adjustRightInd/>
      <w:spacing w:before="100" w:beforeAutospacing="1" w:after="100" w:afterAutospacing="1"/>
      <w:ind w:firstLine="0"/>
      <w:jc w:val="left"/>
    </w:pPr>
  </w:style>
  <w:style w:type="character" w:customStyle="1" w:styleId="14">
    <w:name w:val="Верхний колонтитул Знак1"/>
    <w:aliases w:val="Знак Знак1"/>
    <w:basedOn w:val="DefaultParagraphFont"/>
    <w:uiPriority w:val="99"/>
    <w:rsid w:val="002D2818"/>
    <w:rPr>
      <w:rFonts w:ascii="Times New Roman" w:hAnsi="Times New Roman" w:cs="Times New Roman"/>
      <w:sz w:val="24"/>
      <w:szCs w:val="24"/>
      <w:lang w:eastAsia="ru-RU"/>
    </w:rPr>
  </w:style>
  <w:style w:type="paragraph" w:customStyle="1" w:styleId="msonospacing0">
    <w:name w:val="msonospacing"/>
    <w:uiPriority w:val="99"/>
    <w:rsid w:val="002D2818"/>
    <w:rPr>
      <w:rFonts w:cs="Calibri"/>
      <w:lang w:eastAsia="en-US"/>
    </w:rPr>
  </w:style>
  <w:style w:type="paragraph" w:customStyle="1" w:styleId="msolistparagraph0">
    <w:name w:val="msolistparagraph"/>
    <w:basedOn w:val="Normal"/>
    <w:uiPriority w:val="99"/>
    <w:rsid w:val="002D2818"/>
    <w:pPr>
      <w:widowControl/>
      <w:autoSpaceDE/>
      <w:autoSpaceDN/>
      <w:adjustRightInd/>
      <w:spacing w:line="276" w:lineRule="auto"/>
      <w:ind w:left="720" w:firstLine="709"/>
    </w:pPr>
    <w:rPr>
      <w:rFonts w:eastAsia="Calibri"/>
      <w:lang w:val="en-US" w:eastAsia="en-US"/>
    </w:rPr>
  </w:style>
  <w:style w:type="paragraph" w:customStyle="1" w:styleId="msonormalcxspmiddle">
    <w:name w:val="msonormalcxspmiddle"/>
    <w:basedOn w:val="Normal"/>
    <w:uiPriority w:val="99"/>
    <w:rsid w:val="002D2818"/>
    <w:pPr>
      <w:widowControl/>
      <w:autoSpaceDE/>
      <w:autoSpaceDN/>
      <w:adjustRightInd/>
      <w:spacing w:before="100" w:beforeAutospacing="1" w:after="100" w:afterAutospacing="1" w:line="360" w:lineRule="auto"/>
    </w:pPr>
    <w:rPr>
      <w:sz w:val="20"/>
      <w:szCs w:val="20"/>
    </w:rPr>
  </w:style>
  <w:style w:type="character" w:customStyle="1" w:styleId="2111">
    <w:name w:val="Основной текст (2) + 111"/>
    <w:aliases w:val="5 pt1"/>
    <w:uiPriority w:val="99"/>
    <w:rsid w:val="002D2818"/>
    <w:rPr>
      <w:rFonts w:ascii="Tahoma" w:eastAsia="Times New Roman" w:hAnsi="Tahoma" w:cs="Tahoma"/>
      <w:spacing w:val="0"/>
      <w:sz w:val="31"/>
      <w:szCs w:val="31"/>
      <w:u w:val="single"/>
    </w:rPr>
  </w:style>
</w:styles>
</file>

<file path=word/webSettings.xml><?xml version="1.0" encoding="utf-8"?>
<w:webSettings xmlns:r="http://schemas.openxmlformats.org/officeDocument/2006/relationships" xmlns:w="http://schemas.openxmlformats.org/wordprocessingml/2006/main">
  <w:divs>
    <w:div w:id="1230069837">
      <w:marLeft w:val="0"/>
      <w:marRight w:val="0"/>
      <w:marTop w:val="0"/>
      <w:marBottom w:val="0"/>
      <w:divBdr>
        <w:top w:val="none" w:sz="0" w:space="0" w:color="auto"/>
        <w:left w:val="none" w:sz="0" w:space="0" w:color="auto"/>
        <w:bottom w:val="none" w:sz="0" w:space="0" w:color="auto"/>
        <w:right w:val="none" w:sz="0" w:space="0" w:color="auto"/>
      </w:divBdr>
      <w:divsChild>
        <w:div w:id="1230070042">
          <w:marLeft w:val="0"/>
          <w:marRight w:val="0"/>
          <w:marTop w:val="0"/>
          <w:marBottom w:val="0"/>
          <w:divBdr>
            <w:top w:val="none" w:sz="0" w:space="0" w:color="auto"/>
            <w:left w:val="none" w:sz="0" w:space="0" w:color="auto"/>
            <w:bottom w:val="none" w:sz="0" w:space="0" w:color="auto"/>
            <w:right w:val="none" w:sz="0" w:space="0" w:color="auto"/>
          </w:divBdr>
        </w:div>
        <w:div w:id="1230070074">
          <w:marLeft w:val="0"/>
          <w:marRight w:val="0"/>
          <w:marTop w:val="0"/>
          <w:marBottom w:val="0"/>
          <w:divBdr>
            <w:top w:val="none" w:sz="0" w:space="0" w:color="auto"/>
            <w:left w:val="none" w:sz="0" w:space="0" w:color="auto"/>
            <w:bottom w:val="none" w:sz="0" w:space="0" w:color="auto"/>
            <w:right w:val="none" w:sz="0" w:space="0" w:color="auto"/>
          </w:divBdr>
        </w:div>
        <w:div w:id="1230070145">
          <w:marLeft w:val="0"/>
          <w:marRight w:val="0"/>
          <w:marTop w:val="0"/>
          <w:marBottom w:val="0"/>
          <w:divBdr>
            <w:top w:val="none" w:sz="0" w:space="0" w:color="auto"/>
            <w:left w:val="none" w:sz="0" w:space="0" w:color="auto"/>
            <w:bottom w:val="none" w:sz="0" w:space="0" w:color="auto"/>
            <w:right w:val="none" w:sz="0" w:space="0" w:color="auto"/>
          </w:divBdr>
        </w:div>
        <w:div w:id="1230070284">
          <w:marLeft w:val="0"/>
          <w:marRight w:val="0"/>
          <w:marTop w:val="0"/>
          <w:marBottom w:val="0"/>
          <w:divBdr>
            <w:top w:val="none" w:sz="0" w:space="0" w:color="auto"/>
            <w:left w:val="none" w:sz="0" w:space="0" w:color="auto"/>
            <w:bottom w:val="none" w:sz="0" w:space="0" w:color="auto"/>
            <w:right w:val="none" w:sz="0" w:space="0" w:color="auto"/>
          </w:divBdr>
        </w:div>
        <w:div w:id="1230070323">
          <w:marLeft w:val="0"/>
          <w:marRight w:val="0"/>
          <w:marTop w:val="0"/>
          <w:marBottom w:val="0"/>
          <w:divBdr>
            <w:top w:val="none" w:sz="0" w:space="0" w:color="auto"/>
            <w:left w:val="none" w:sz="0" w:space="0" w:color="auto"/>
            <w:bottom w:val="none" w:sz="0" w:space="0" w:color="auto"/>
            <w:right w:val="none" w:sz="0" w:space="0" w:color="auto"/>
          </w:divBdr>
        </w:div>
      </w:divsChild>
    </w:div>
    <w:div w:id="1230069846">
      <w:marLeft w:val="0"/>
      <w:marRight w:val="0"/>
      <w:marTop w:val="0"/>
      <w:marBottom w:val="0"/>
      <w:divBdr>
        <w:top w:val="none" w:sz="0" w:space="0" w:color="auto"/>
        <w:left w:val="none" w:sz="0" w:space="0" w:color="auto"/>
        <w:bottom w:val="none" w:sz="0" w:space="0" w:color="auto"/>
        <w:right w:val="none" w:sz="0" w:space="0" w:color="auto"/>
      </w:divBdr>
      <w:divsChild>
        <w:div w:id="1230069878">
          <w:marLeft w:val="0"/>
          <w:marRight w:val="0"/>
          <w:marTop w:val="0"/>
          <w:marBottom w:val="0"/>
          <w:divBdr>
            <w:top w:val="none" w:sz="0" w:space="0" w:color="auto"/>
            <w:left w:val="none" w:sz="0" w:space="0" w:color="auto"/>
            <w:bottom w:val="none" w:sz="0" w:space="0" w:color="auto"/>
            <w:right w:val="none" w:sz="0" w:space="0" w:color="auto"/>
          </w:divBdr>
        </w:div>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230069851">
      <w:marLeft w:val="0"/>
      <w:marRight w:val="0"/>
      <w:marTop w:val="0"/>
      <w:marBottom w:val="0"/>
      <w:divBdr>
        <w:top w:val="none" w:sz="0" w:space="0" w:color="auto"/>
        <w:left w:val="none" w:sz="0" w:space="0" w:color="auto"/>
        <w:bottom w:val="none" w:sz="0" w:space="0" w:color="auto"/>
        <w:right w:val="none" w:sz="0" w:space="0" w:color="auto"/>
      </w:divBdr>
      <w:divsChild>
        <w:div w:id="1230069897">
          <w:marLeft w:val="0"/>
          <w:marRight w:val="0"/>
          <w:marTop w:val="0"/>
          <w:marBottom w:val="0"/>
          <w:divBdr>
            <w:top w:val="none" w:sz="0" w:space="0" w:color="auto"/>
            <w:left w:val="none" w:sz="0" w:space="0" w:color="auto"/>
            <w:bottom w:val="none" w:sz="0" w:space="0" w:color="auto"/>
            <w:right w:val="none" w:sz="0" w:space="0" w:color="auto"/>
          </w:divBdr>
        </w:div>
        <w:div w:id="1230069950">
          <w:marLeft w:val="0"/>
          <w:marRight w:val="0"/>
          <w:marTop w:val="0"/>
          <w:marBottom w:val="0"/>
          <w:divBdr>
            <w:top w:val="none" w:sz="0" w:space="0" w:color="auto"/>
            <w:left w:val="none" w:sz="0" w:space="0" w:color="auto"/>
            <w:bottom w:val="none" w:sz="0" w:space="0" w:color="auto"/>
            <w:right w:val="none" w:sz="0" w:space="0" w:color="auto"/>
          </w:divBdr>
        </w:div>
        <w:div w:id="1230070045">
          <w:marLeft w:val="0"/>
          <w:marRight w:val="0"/>
          <w:marTop w:val="0"/>
          <w:marBottom w:val="0"/>
          <w:divBdr>
            <w:top w:val="none" w:sz="0" w:space="0" w:color="auto"/>
            <w:left w:val="none" w:sz="0" w:space="0" w:color="auto"/>
            <w:bottom w:val="none" w:sz="0" w:space="0" w:color="auto"/>
            <w:right w:val="none" w:sz="0" w:space="0" w:color="auto"/>
          </w:divBdr>
        </w:div>
        <w:div w:id="1230070155">
          <w:marLeft w:val="0"/>
          <w:marRight w:val="0"/>
          <w:marTop w:val="0"/>
          <w:marBottom w:val="0"/>
          <w:divBdr>
            <w:top w:val="none" w:sz="0" w:space="0" w:color="auto"/>
            <w:left w:val="none" w:sz="0" w:space="0" w:color="auto"/>
            <w:bottom w:val="none" w:sz="0" w:space="0" w:color="auto"/>
            <w:right w:val="none" w:sz="0" w:space="0" w:color="auto"/>
          </w:divBdr>
        </w:div>
        <w:div w:id="1230070310">
          <w:marLeft w:val="0"/>
          <w:marRight w:val="0"/>
          <w:marTop w:val="0"/>
          <w:marBottom w:val="0"/>
          <w:divBdr>
            <w:top w:val="none" w:sz="0" w:space="0" w:color="auto"/>
            <w:left w:val="none" w:sz="0" w:space="0" w:color="auto"/>
            <w:bottom w:val="none" w:sz="0" w:space="0" w:color="auto"/>
            <w:right w:val="none" w:sz="0" w:space="0" w:color="auto"/>
          </w:divBdr>
        </w:div>
        <w:div w:id="1230070324">
          <w:marLeft w:val="0"/>
          <w:marRight w:val="0"/>
          <w:marTop w:val="0"/>
          <w:marBottom w:val="0"/>
          <w:divBdr>
            <w:top w:val="none" w:sz="0" w:space="0" w:color="auto"/>
            <w:left w:val="none" w:sz="0" w:space="0" w:color="auto"/>
            <w:bottom w:val="none" w:sz="0" w:space="0" w:color="auto"/>
            <w:right w:val="none" w:sz="0" w:space="0" w:color="auto"/>
          </w:divBdr>
        </w:div>
      </w:divsChild>
    </w:div>
    <w:div w:id="1230069853">
      <w:marLeft w:val="0"/>
      <w:marRight w:val="0"/>
      <w:marTop w:val="0"/>
      <w:marBottom w:val="0"/>
      <w:divBdr>
        <w:top w:val="none" w:sz="0" w:space="0" w:color="auto"/>
        <w:left w:val="none" w:sz="0" w:space="0" w:color="auto"/>
        <w:bottom w:val="none" w:sz="0" w:space="0" w:color="auto"/>
        <w:right w:val="none" w:sz="0" w:space="0" w:color="auto"/>
      </w:divBdr>
      <w:divsChild>
        <w:div w:id="1230069905">
          <w:marLeft w:val="0"/>
          <w:marRight w:val="0"/>
          <w:marTop w:val="0"/>
          <w:marBottom w:val="0"/>
          <w:divBdr>
            <w:top w:val="none" w:sz="0" w:space="0" w:color="auto"/>
            <w:left w:val="none" w:sz="0" w:space="0" w:color="auto"/>
            <w:bottom w:val="none" w:sz="0" w:space="0" w:color="auto"/>
            <w:right w:val="none" w:sz="0" w:space="0" w:color="auto"/>
          </w:divBdr>
        </w:div>
        <w:div w:id="1230070154">
          <w:marLeft w:val="0"/>
          <w:marRight w:val="0"/>
          <w:marTop w:val="0"/>
          <w:marBottom w:val="0"/>
          <w:divBdr>
            <w:top w:val="none" w:sz="0" w:space="0" w:color="auto"/>
            <w:left w:val="none" w:sz="0" w:space="0" w:color="auto"/>
            <w:bottom w:val="none" w:sz="0" w:space="0" w:color="auto"/>
            <w:right w:val="none" w:sz="0" w:space="0" w:color="auto"/>
          </w:divBdr>
        </w:div>
      </w:divsChild>
    </w:div>
    <w:div w:id="1230069861">
      <w:marLeft w:val="0"/>
      <w:marRight w:val="0"/>
      <w:marTop w:val="0"/>
      <w:marBottom w:val="0"/>
      <w:divBdr>
        <w:top w:val="none" w:sz="0" w:space="0" w:color="auto"/>
        <w:left w:val="none" w:sz="0" w:space="0" w:color="auto"/>
        <w:bottom w:val="none" w:sz="0" w:space="0" w:color="auto"/>
        <w:right w:val="none" w:sz="0" w:space="0" w:color="auto"/>
      </w:divBdr>
      <w:divsChild>
        <w:div w:id="1230069926">
          <w:marLeft w:val="0"/>
          <w:marRight w:val="0"/>
          <w:marTop w:val="0"/>
          <w:marBottom w:val="0"/>
          <w:divBdr>
            <w:top w:val="none" w:sz="0" w:space="0" w:color="auto"/>
            <w:left w:val="none" w:sz="0" w:space="0" w:color="auto"/>
            <w:bottom w:val="none" w:sz="0" w:space="0" w:color="auto"/>
            <w:right w:val="none" w:sz="0" w:space="0" w:color="auto"/>
          </w:divBdr>
          <w:divsChild>
            <w:div w:id="12300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869">
      <w:marLeft w:val="0"/>
      <w:marRight w:val="0"/>
      <w:marTop w:val="0"/>
      <w:marBottom w:val="0"/>
      <w:divBdr>
        <w:top w:val="none" w:sz="0" w:space="0" w:color="auto"/>
        <w:left w:val="none" w:sz="0" w:space="0" w:color="auto"/>
        <w:bottom w:val="none" w:sz="0" w:space="0" w:color="auto"/>
        <w:right w:val="none" w:sz="0" w:space="0" w:color="auto"/>
      </w:divBdr>
      <w:divsChild>
        <w:div w:id="1230069855">
          <w:marLeft w:val="0"/>
          <w:marRight w:val="0"/>
          <w:marTop w:val="0"/>
          <w:marBottom w:val="0"/>
          <w:divBdr>
            <w:top w:val="none" w:sz="0" w:space="0" w:color="auto"/>
            <w:left w:val="none" w:sz="0" w:space="0" w:color="auto"/>
            <w:bottom w:val="none" w:sz="0" w:space="0" w:color="auto"/>
            <w:right w:val="none" w:sz="0" w:space="0" w:color="auto"/>
          </w:divBdr>
          <w:divsChild>
            <w:div w:id="12300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871">
      <w:marLeft w:val="0"/>
      <w:marRight w:val="0"/>
      <w:marTop w:val="0"/>
      <w:marBottom w:val="0"/>
      <w:divBdr>
        <w:top w:val="none" w:sz="0" w:space="0" w:color="auto"/>
        <w:left w:val="none" w:sz="0" w:space="0" w:color="auto"/>
        <w:bottom w:val="none" w:sz="0" w:space="0" w:color="auto"/>
        <w:right w:val="none" w:sz="0" w:space="0" w:color="auto"/>
      </w:divBdr>
      <w:divsChild>
        <w:div w:id="1230069860">
          <w:marLeft w:val="0"/>
          <w:marRight w:val="0"/>
          <w:marTop w:val="0"/>
          <w:marBottom w:val="0"/>
          <w:divBdr>
            <w:top w:val="none" w:sz="0" w:space="0" w:color="auto"/>
            <w:left w:val="none" w:sz="0" w:space="0" w:color="auto"/>
            <w:bottom w:val="none" w:sz="0" w:space="0" w:color="auto"/>
            <w:right w:val="none" w:sz="0" w:space="0" w:color="auto"/>
          </w:divBdr>
        </w:div>
        <w:div w:id="1230069877">
          <w:marLeft w:val="0"/>
          <w:marRight w:val="0"/>
          <w:marTop w:val="0"/>
          <w:marBottom w:val="0"/>
          <w:divBdr>
            <w:top w:val="none" w:sz="0" w:space="0" w:color="auto"/>
            <w:left w:val="none" w:sz="0" w:space="0" w:color="auto"/>
            <w:bottom w:val="none" w:sz="0" w:space="0" w:color="auto"/>
            <w:right w:val="none" w:sz="0" w:space="0" w:color="auto"/>
          </w:divBdr>
        </w:div>
        <w:div w:id="1230069967">
          <w:marLeft w:val="0"/>
          <w:marRight w:val="0"/>
          <w:marTop w:val="0"/>
          <w:marBottom w:val="0"/>
          <w:divBdr>
            <w:top w:val="none" w:sz="0" w:space="0" w:color="auto"/>
            <w:left w:val="none" w:sz="0" w:space="0" w:color="auto"/>
            <w:bottom w:val="none" w:sz="0" w:space="0" w:color="auto"/>
            <w:right w:val="none" w:sz="0" w:space="0" w:color="auto"/>
          </w:divBdr>
        </w:div>
        <w:div w:id="1230069986">
          <w:marLeft w:val="0"/>
          <w:marRight w:val="0"/>
          <w:marTop w:val="0"/>
          <w:marBottom w:val="0"/>
          <w:divBdr>
            <w:top w:val="none" w:sz="0" w:space="0" w:color="auto"/>
            <w:left w:val="none" w:sz="0" w:space="0" w:color="auto"/>
            <w:bottom w:val="none" w:sz="0" w:space="0" w:color="auto"/>
            <w:right w:val="none" w:sz="0" w:space="0" w:color="auto"/>
          </w:divBdr>
        </w:div>
        <w:div w:id="1230070076">
          <w:marLeft w:val="0"/>
          <w:marRight w:val="0"/>
          <w:marTop w:val="0"/>
          <w:marBottom w:val="0"/>
          <w:divBdr>
            <w:top w:val="none" w:sz="0" w:space="0" w:color="auto"/>
            <w:left w:val="none" w:sz="0" w:space="0" w:color="auto"/>
            <w:bottom w:val="none" w:sz="0" w:space="0" w:color="auto"/>
            <w:right w:val="none" w:sz="0" w:space="0" w:color="auto"/>
          </w:divBdr>
        </w:div>
      </w:divsChild>
    </w:div>
    <w:div w:id="1230069890">
      <w:marLeft w:val="0"/>
      <w:marRight w:val="0"/>
      <w:marTop w:val="0"/>
      <w:marBottom w:val="0"/>
      <w:divBdr>
        <w:top w:val="none" w:sz="0" w:space="0" w:color="auto"/>
        <w:left w:val="none" w:sz="0" w:space="0" w:color="auto"/>
        <w:bottom w:val="none" w:sz="0" w:space="0" w:color="auto"/>
        <w:right w:val="none" w:sz="0" w:space="0" w:color="auto"/>
      </w:divBdr>
      <w:divsChild>
        <w:div w:id="1230070288">
          <w:marLeft w:val="0"/>
          <w:marRight w:val="0"/>
          <w:marTop w:val="0"/>
          <w:marBottom w:val="0"/>
          <w:divBdr>
            <w:top w:val="none" w:sz="0" w:space="0" w:color="auto"/>
            <w:left w:val="none" w:sz="0" w:space="0" w:color="auto"/>
            <w:bottom w:val="none" w:sz="0" w:space="0" w:color="auto"/>
            <w:right w:val="none" w:sz="0" w:space="0" w:color="auto"/>
          </w:divBdr>
          <w:divsChild>
            <w:div w:id="12300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895">
      <w:marLeft w:val="0"/>
      <w:marRight w:val="0"/>
      <w:marTop w:val="0"/>
      <w:marBottom w:val="0"/>
      <w:divBdr>
        <w:top w:val="none" w:sz="0" w:space="0" w:color="auto"/>
        <w:left w:val="none" w:sz="0" w:space="0" w:color="auto"/>
        <w:bottom w:val="none" w:sz="0" w:space="0" w:color="auto"/>
        <w:right w:val="none" w:sz="0" w:space="0" w:color="auto"/>
      </w:divBdr>
      <w:divsChild>
        <w:div w:id="1230070202">
          <w:marLeft w:val="0"/>
          <w:marRight w:val="0"/>
          <w:marTop w:val="0"/>
          <w:marBottom w:val="0"/>
          <w:divBdr>
            <w:top w:val="none" w:sz="0" w:space="0" w:color="auto"/>
            <w:left w:val="none" w:sz="0" w:space="0" w:color="auto"/>
            <w:bottom w:val="none" w:sz="0" w:space="0" w:color="auto"/>
            <w:right w:val="none" w:sz="0" w:space="0" w:color="auto"/>
          </w:divBdr>
          <w:divsChild>
            <w:div w:id="12300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910">
      <w:marLeft w:val="0"/>
      <w:marRight w:val="0"/>
      <w:marTop w:val="0"/>
      <w:marBottom w:val="0"/>
      <w:divBdr>
        <w:top w:val="none" w:sz="0" w:space="0" w:color="auto"/>
        <w:left w:val="none" w:sz="0" w:space="0" w:color="auto"/>
        <w:bottom w:val="none" w:sz="0" w:space="0" w:color="auto"/>
        <w:right w:val="none" w:sz="0" w:space="0" w:color="auto"/>
      </w:divBdr>
      <w:divsChild>
        <w:div w:id="1230070282">
          <w:marLeft w:val="0"/>
          <w:marRight w:val="0"/>
          <w:marTop w:val="0"/>
          <w:marBottom w:val="0"/>
          <w:divBdr>
            <w:top w:val="none" w:sz="0" w:space="0" w:color="auto"/>
            <w:left w:val="none" w:sz="0" w:space="0" w:color="auto"/>
            <w:bottom w:val="none" w:sz="0" w:space="0" w:color="auto"/>
            <w:right w:val="none" w:sz="0" w:space="0" w:color="auto"/>
          </w:divBdr>
          <w:divsChild>
            <w:div w:id="12300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919">
      <w:marLeft w:val="0"/>
      <w:marRight w:val="0"/>
      <w:marTop w:val="0"/>
      <w:marBottom w:val="0"/>
      <w:divBdr>
        <w:top w:val="none" w:sz="0" w:space="0" w:color="auto"/>
        <w:left w:val="none" w:sz="0" w:space="0" w:color="auto"/>
        <w:bottom w:val="none" w:sz="0" w:space="0" w:color="auto"/>
        <w:right w:val="none" w:sz="0" w:space="0" w:color="auto"/>
      </w:divBdr>
      <w:divsChild>
        <w:div w:id="1230069901">
          <w:marLeft w:val="0"/>
          <w:marRight w:val="0"/>
          <w:marTop w:val="0"/>
          <w:marBottom w:val="0"/>
          <w:divBdr>
            <w:top w:val="none" w:sz="0" w:space="0" w:color="auto"/>
            <w:left w:val="none" w:sz="0" w:space="0" w:color="auto"/>
            <w:bottom w:val="none" w:sz="0" w:space="0" w:color="auto"/>
            <w:right w:val="none" w:sz="0" w:space="0" w:color="auto"/>
          </w:divBdr>
        </w:div>
        <w:div w:id="1230069912">
          <w:marLeft w:val="0"/>
          <w:marRight w:val="0"/>
          <w:marTop w:val="0"/>
          <w:marBottom w:val="0"/>
          <w:divBdr>
            <w:top w:val="none" w:sz="0" w:space="0" w:color="auto"/>
            <w:left w:val="none" w:sz="0" w:space="0" w:color="auto"/>
            <w:bottom w:val="none" w:sz="0" w:space="0" w:color="auto"/>
            <w:right w:val="none" w:sz="0" w:space="0" w:color="auto"/>
          </w:divBdr>
        </w:div>
        <w:div w:id="1230069972">
          <w:marLeft w:val="0"/>
          <w:marRight w:val="0"/>
          <w:marTop w:val="0"/>
          <w:marBottom w:val="0"/>
          <w:divBdr>
            <w:top w:val="none" w:sz="0" w:space="0" w:color="auto"/>
            <w:left w:val="none" w:sz="0" w:space="0" w:color="auto"/>
            <w:bottom w:val="none" w:sz="0" w:space="0" w:color="auto"/>
            <w:right w:val="none" w:sz="0" w:space="0" w:color="auto"/>
          </w:divBdr>
        </w:div>
        <w:div w:id="1230070082">
          <w:marLeft w:val="0"/>
          <w:marRight w:val="0"/>
          <w:marTop w:val="0"/>
          <w:marBottom w:val="0"/>
          <w:divBdr>
            <w:top w:val="none" w:sz="0" w:space="0" w:color="auto"/>
            <w:left w:val="none" w:sz="0" w:space="0" w:color="auto"/>
            <w:bottom w:val="none" w:sz="0" w:space="0" w:color="auto"/>
            <w:right w:val="none" w:sz="0" w:space="0" w:color="auto"/>
          </w:divBdr>
        </w:div>
        <w:div w:id="1230070158">
          <w:marLeft w:val="0"/>
          <w:marRight w:val="0"/>
          <w:marTop w:val="0"/>
          <w:marBottom w:val="0"/>
          <w:divBdr>
            <w:top w:val="none" w:sz="0" w:space="0" w:color="auto"/>
            <w:left w:val="none" w:sz="0" w:space="0" w:color="auto"/>
            <w:bottom w:val="none" w:sz="0" w:space="0" w:color="auto"/>
            <w:right w:val="none" w:sz="0" w:space="0" w:color="auto"/>
          </w:divBdr>
        </w:div>
      </w:divsChild>
    </w:div>
    <w:div w:id="1230069924">
      <w:marLeft w:val="0"/>
      <w:marRight w:val="0"/>
      <w:marTop w:val="0"/>
      <w:marBottom w:val="0"/>
      <w:divBdr>
        <w:top w:val="none" w:sz="0" w:space="0" w:color="auto"/>
        <w:left w:val="none" w:sz="0" w:space="0" w:color="auto"/>
        <w:bottom w:val="none" w:sz="0" w:space="0" w:color="auto"/>
        <w:right w:val="none" w:sz="0" w:space="0" w:color="auto"/>
      </w:divBdr>
      <w:divsChild>
        <w:div w:id="1230069830">
          <w:marLeft w:val="0"/>
          <w:marRight w:val="0"/>
          <w:marTop w:val="0"/>
          <w:marBottom w:val="0"/>
          <w:divBdr>
            <w:top w:val="none" w:sz="0" w:space="0" w:color="auto"/>
            <w:left w:val="none" w:sz="0" w:space="0" w:color="auto"/>
            <w:bottom w:val="none" w:sz="0" w:space="0" w:color="auto"/>
            <w:right w:val="none" w:sz="0" w:space="0" w:color="auto"/>
          </w:divBdr>
        </w:div>
        <w:div w:id="1230069835">
          <w:marLeft w:val="0"/>
          <w:marRight w:val="0"/>
          <w:marTop w:val="0"/>
          <w:marBottom w:val="0"/>
          <w:divBdr>
            <w:top w:val="none" w:sz="0" w:space="0" w:color="auto"/>
            <w:left w:val="none" w:sz="0" w:space="0" w:color="auto"/>
            <w:bottom w:val="none" w:sz="0" w:space="0" w:color="auto"/>
            <w:right w:val="none" w:sz="0" w:space="0" w:color="auto"/>
          </w:divBdr>
        </w:div>
        <w:div w:id="1230069836">
          <w:marLeft w:val="0"/>
          <w:marRight w:val="0"/>
          <w:marTop w:val="0"/>
          <w:marBottom w:val="0"/>
          <w:divBdr>
            <w:top w:val="none" w:sz="0" w:space="0" w:color="auto"/>
            <w:left w:val="none" w:sz="0" w:space="0" w:color="auto"/>
            <w:bottom w:val="none" w:sz="0" w:space="0" w:color="auto"/>
            <w:right w:val="none" w:sz="0" w:space="0" w:color="auto"/>
          </w:divBdr>
        </w:div>
        <w:div w:id="1230069842">
          <w:marLeft w:val="0"/>
          <w:marRight w:val="0"/>
          <w:marTop w:val="0"/>
          <w:marBottom w:val="0"/>
          <w:divBdr>
            <w:top w:val="none" w:sz="0" w:space="0" w:color="auto"/>
            <w:left w:val="none" w:sz="0" w:space="0" w:color="auto"/>
            <w:bottom w:val="none" w:sz="0" w:space="0" w:color="auto"/>
            <w:right w:val="none" w:sz="0" w:space="0" w:color="auto"/>
          </w:divBdr>
        </w:div>
        <w:div w:id="1230069852">
          <w:marLeft w:val="0"/>
          <w:marRight w:val="0"/>
          <w:marTop w:val="0"/>
          <w:marBottom w:val="0"/>
          <w:divBdr>
            <w:top w:val="none" w:sz="0" w:space="0" w:color="auto"/>
            <w:left w:val="none" w:sz="0" w:space="0" w:color="auto"/>
            <w:bottom w:val="none" w:sz="0" w:space="0" w:color="auto"/>
            <w:right w:val="none" w:sz="0" w:space="0" w:color="auto"/>
          </w:divBdr>
        </w:div>
        <w:div w:id="1230069854">
          <w:marLeft w:val="0"/>
          <w:marRight w:val="0"/>
          <w:marTop w:val="0"/>
          <w:marBottom w:val="0"/>
          <w:divBdr>
            <w:top w:val="none" w:sz="0" w:space="0" w:color="auto"/>
            <w:left w:val="none" w:sz="0" w:space="0" w:color="auto"/>
            <w:bottom w:val="none" w:sz="0" w:space="0" w:color="auto"/>
            <w:right w:val="none" w:sz="0" w:space="0" w:color="auto"/>
          </w:divBdr>
        </w:div>
        <w:div w:id="1230069859">
          <w:marLeft w:val="0"/>
          <w:marRight w:val="0"/>
          <w:marTop w:val="0"/>
          <w:marBottom w:val="0"/>
          <w:divBdr>
            <w:top w:val="none" w:sz="0" w:space="0" w:color="auto"/>
            <w:left w:val="none" w:sz="0" w:space="0" w:color="auto"/>
            <w:bottom w:val="none" w:sz="0" w:space="0" w:color="auto"/>
            <w:right w:val="none" w:sz="0" w:space="0" w:color="auto"/>
          </w:divBdr>
        </w:div>
        <w:div w:id="1230069862">
          <w:marLeft w:val="0"/>
          <w:marRight w:val="0"/>
          <w:marTop w:val="0"/>
          <w:marBottom w:val="0"/>
          <w:divBdr>
            <w:top w:val="none" w:sz="0" w:space="0" w:color="auto"/>
            <w:left w:val="none" w:sz="0" w:space="0" w:color="auto"/>
            <w:bottom w:val="none" w:sz="0" w:space="0" w:color="auto"/>
            <w:right w:val="none" w:sz="0" w:space="0" w:color="auto"/>
          </w:divBdr>
        </w:div>
        <w:div w:id="1230069883">
          <w:marLeft w:val="0"/>
          <w:marRight w:val="0"/>
          <w:marTop w:val="0"/>
          <w:marBottom w:val="0"/>
          <w:divBdr>
            <w:top w:val="none" w:sz="0" w:space="0" w:color="auto"/>
            <w:left w:val="none" w:sz="0" w:space="0" w:color="auto"/>
            <w:bottom w:val="none" w:sz="0" w:space="0" w:color="auto"/>
            <w:right w:val="none" w:sz="0" w:space="0" w:color="auto"/>
          </w:divBdr>
        </w:div>
        <w:div w:id="1230069885">
          <w:marLeft w:val="0"/>
          <w:marRight w:val="0"/>
          <w:marTop w:val="0"/>
          <w:marBottom w:val="0"/>
          <w:divBdr>
            <w:top w:val="none" w:sz="0" w:space="0" w:color="auto"/>
            <w:left w:val="none" w:sz="0" w:space="0" w:color="auto"/>
            <w:bottom w:val="none" w:sz="0" w:space="0" w:color="auto"/>
            <w:right w:val="none" w:sz="0" w:space="0" w:color="auto"/>
          </w:divBdr>
        </w:div>
        <w:div w:id="1230069889">
          <w:marLeft w:val="0"/>
          <w:marRight w:val="0"/>
          <w:marTop w:val="0"/>
          <w:marBottom w:val="0"/>
          <w:divBdr>
            <w:top w:val="none" w:sz="0" w:space="0" w:color="auto"/>
            <w:left w:val="none" w:sz="0" w:space="0" w:color="auto"/>
            <w:bottom w:val="none" w:sz="0" w:space="0" w:color="auto"/>
            <w:right w:val="none" w:sz="0" w:space="0" w:color="auto"/>
          </w:divBdr>
        </w:div>
        <w:div w:id="1230069896">
          <w:marLeft w:val="0"/>
          <w:marRight w:val="0"/>
          <w:marTop w:val="0"/>
          <w:marBottom w:val="0"/>
          <w:divBdr>
            <w:top w:val="none" w:sz="0" w:space="0" w:color="auto"/>
            <w:left w:val="none" w:sz="0" w:space="0" w:color="auto"/>
            <w:bottom w:val="none" w:sz="0" w:space="0" w:color="auto"/>
            <w:right w:val="none" w:sz="0" w:space="0" w:color="auto"/>
          </w:divBdr>
        </w:div>
        <w:div w:id="1230069899">
          <w:marLeft w:val="0"/>
          <w:marRight w:val="0"/>
          <w:marTop w:val="0"/>
          <w:marBottom w:val="0"/>
          <w:divBdr>
            <w:top w:val="none" w:sz="0" w:space="0" w:color="auto"/>
            <w:left w:val="none" w:sz="0" w:space="0" w:color="auto"/>
            <w:bottom w:val="none" w:sz="0" w:space="0" w:color="auto"/>
            <w:right w:val="none" w:sz="0" w:space="0" w:color="auto"/>
          </w:divBdr>
        </w:div>
        <w:div w:id="1230069903">
          <w:marLeft w:val="0"/>
          <w:marRight w:val="0"/>
          <w:marTop w:val="0"/>
          <w:marBottom w:val="0"/>
          <w:divBdr>
            <w:top w:val="none" w:sz="0" w:space="0" w:color="auto"/>
            <w:left w:val="none" w:sz="0" w:space="0" w:color="auto"/>
            <w:bottom w:val="none" w:sz="0" w:space="0" w:color="auto"/>
            <w:right w:val="none" w:sz="0" w:space="0" w:color="auto"/>
          </w:divBdr>
        </w:div>
        <w:div w:id="1230069904">
          <w:marLeft w:val="0"/>
          <w:marRight w:val="0"/>
          <w:marTop w:val="0"/>
          <w:marBottom w:val="0"/>
          <w:divBdr>
            <w:top w:val="none" w:sz="0" w:space="0" w:color="auto"/>
            <w:left w:val="none" w:sz="0" w:space="0" w:color="auto"/>
            <w:bottom w:val="none" w:sz="0" w:space="0" w:color="auto"/>
            <w:right w:val="none" w:sz="0" w:space="0" w:color="auto"/>
          </w:divBdr>
        </w:div>
        <w:div w:id="1230069906">
          <w:marLeft w:val="0"/>
          <w:marRight w:val="0"/>
          <w:marTop w:val="0"/>
          <w:marBottom w:val="0"/>
          <w:divBdr>
            <w:top w:val="none" w:sz="0" w:space="0" w:color="auto"/>
            <w:left w:val="none" w:sz="0" w:space="0" w:color="auto"/>
            <w:bottom w:val="none" w:sz="0" w:space="0" w:color="auto"/>
            <w:right w:val="none" w:sz="0" w:space="0" w:color="auto"/>
          </w:divBdr>
        </w:div>
        <w:div w:id="1230069909">
          <w:marLeft w:val="0"/>
          <w:marRight w:val="0"/>
          <w:marTop w:val="0"/>
          <w:marBottom w:val="0"/>
          <w:divBdr>
            <w:top w:val="none" w:sz="0" w:space="0" w:color="auto"/>
            <w:left w:val="none" w:sz="0" w:space="0" w:color="auto"/>
            <w:bottom w:val="none" w:sz="0" w:space="0" w:color="auto"/>
            <w:right w:val="none" w:sz="0" w:space="0" w:color="auto"/>
          </w:divBdr>
        </w:div>
        <w:div w:id="1230069918">
          <w:marLeft w:val="0"/>
          <w:marRight w:val="0"/>
          <w:marTop w:val="0"/>
          <w:marBottom w:val="0"/>
          <w:divBdr>
            <w:top w:val="none" w:sz="0" w:space="0" w:color="auto"/>
            <w:left w:val="none" w:sz="0" w:space="0" w:color="auto"/>
            <w:bottom w:val="none" w:sz="0" w:space="0" w:color="auto"/>
            <w:right w:val="none" w:sz="0" w:space="0" w:color="auto"/>
          </w:divBdr>
        </w:div>
        <w:div w:id="1230069933">
          <w:marLeft w:val="0"/>
          <w:marRight w:val="0"/>
          <w:marTop w:val="0"/>
          <w:marBottom w:val="0"/>
          <w:divBdr>
            <w:top w:val="none" w:sz="0" w:space="0" w:color="auto"/>
            <w:left w:val="none" w:sz="0" w:space="0" w:color="auto"/>
            <w:bottom w:val="none" w:sz="0" w:space="0" w:color="auto"/>
            <w:right w:val="none" w:sz="0" w:space="0" w:color="auto"/>
          </w:divBdr>
        </w:div>
        <w:div w:id="1230069948">
          <w:marLeft w:val="0"/>
          <w:marRight w:val="0"/>
          <w:marTop w:val="0"/>
          <w:marBottom w:val="0"/>
          <w:divBdr>
            <w:top w:val="none" w:sz="0" w:space="0" w:color="auto"/>
            <w:left w:val="none" w:sz="0" w:space="0" w:color="auto"/>
            <w:bottom w:val="none" w:sz="0" w:space="0" w:color="auto"/>
            <w:right w:val="none" w:sz="0" w:space="0" w:color="auto"/>
          </w:divBdr>
        </w:div>
        <w:div w:id="1230069959">
          <w:marLeft w:val="0"/>
          <w:marRight w:val="0"/>
          <w:marTop w:val="0"/>
          <w:marBottom w:val="0"/>
          <w:divBdr>
            <w:top w:val="none" w:sz="0" w:space="0" w:color="auto"/>
            <w:left w:val="none" w:sz="0" w:space="0" w:color="auto"/>
            <w:bottom w:val="none" w:sz="0" w:space="0" w:color="auto"/>
            <w:right w:val="none" w:sz="0" w:space="0" w:color="auto"/>
          </w:divBdr>
        </w:div>
        <w:div w:id="1230069977">
          <w:marLeft w:val="0"/>
          <w:marRight w:val="0"/>
          <w:marTop w:val="0"/>
          <w:marBottom w:val="0"/>
          <w:divBdr>
            <w:top w:val="none" w:sz="0" w:space="0" w:color="auto"/>
            <w:left w:val="none" w:sz="0" w:space="0" w:color="auto"/>
            <w:bottom w:val="none" w:sz="0" w:space="0" w:color="auto"/>
            <w:right w:val="none" w:sz="0" w:space="0" w:color="auto"/>
          </w:divBdr>
        </w:div>
        <w:div w:id="1230069978">
          <w:marLeft w:val="0"/>
          <w:marRight w:val="0"/>
          <w:marTop w:val="0"/>
          <w:marBottom w:val="0"/>
          <w:divBdr>
            <w:top w:val="none" w:sz="0" w:space="0" w:color="auto"/>
            <w:left w:val="none" w:sz="0" w:space="0" w:color="auto"/>
            <w:bottom w:val="none" w:sz="0" w:space="0" w:color="auto"/>
            <w:right w:val="none" w:sz="0" w:space="0" w:color="auto"/>
          </w:divBdr>
        </w:div>
        <w:div w:id="1230069982">
          <w:marLeft w:val="0"/>
          <w:marRight w:val="0"/>
          <w:marTop w:val="0"/>
          <w:marBottom w:val="0"/>
          <w:divBdr>
            <w:top w:val="none" w:sz="0" w:space="0" w:color="auto"/>
            <w:left w:val="none" w:sz="0" w:space="0" w:color="auto"/>
            <w:bottom w:val="none" w:sz="0" w:space="0" w:color="auto"/>
            <w:right w:val="none" w:sz="0" w:space="0" w:color="auto"/>
          </w:divBdr>
        </w:div>
        <w:div w:id="1230069988">
          <w:marLeft w:val="0"/>
          <w:marRight w:val="0"/>
          <w:marTop w:val="0"/>
          <w:marBottom w:val="0"/>
          <w:divBdr>
            <w:top w:val="none" w:sz="0" w:space="0" w:color="auto"/>
            <w:left w:val="none" w:sz="0" w:space="0" w:color="auto"/>
            <w:bottom w:val="none" w:sz="0" w:space="0" w:color="auto"/>
            <w:right w:val="none" w:sz="0" w:space="0" w:color="auto"/>
          </w:divBdr>
        </w:div>
        <w:div w:id="1230069992">
          <w:marLeft w:val="0"/>
          <w:marRight w:val="0"/>
          <w:marTop w:val="0"/>
          <w:marBottom w:val="0"/>
          <w:divBdr>
            <w:top w:val="none" w:sz="0" w:space="0" w:color="auto"/>
            <w:left w:val="none" w:sz="0" w:space="0" w:color="auto"/>
            <w:bottom w:val="none" w:sz="0" w:space="0" w:color="auto"/>
            <w:right w:val="none" w:sz="0" w:space="0" w:color="auto"/>
          </w:divBdr>
        </w:div>
        <w:div w:id="1230069993">
          <w:marLeft w:val="0"/>
          <w:marRight w:val="0"/>
          <w:marTop w:val="0"/>
          <w:marBottom w:val="0"/>
          <w:divBdr>
            <w:top w:val="none" w:sz="0" w:space="0" w:color="auto"/>
            <w:left w:val="none" w:sz="0" w:space="0" w:color="auto"/>
            <w:bottom w:val="none" w:sz="0" w:space="0" w:color="auto"/>
            <w:right w:val="none" w:sz="0" w:space="0" w:color="auto"/>
          </w:divBdr>
        </w:div>
        <w:div w:id="1230069994">
          <w:marLeft w:val="0"/>
          <w:marRight w:val="0"/>
          <w:marTop w:val="0"/>
          <w:marBottom w:val="0"/>
          <w:divBdr>
            <w:top w:val="none" w:sz="0" w:space="0" w:color="auto"/>
            <w:left w:val="none" w:sz="0" w:space="0" w:color="auto"/>
            <w:bottom w:val="none" w:sz="0" w:space="0" w:color="auto"/>
            <w:right w:val="none" w:sz="0" w:space="0" w:color="auto"/>
          </w:divBdr>
        </w:div>
        <w:div w:id="1230070003">
          <w:marLeft w:val="0"/>
          <w:marRight w:val="0"/>
          <w:marTop w:val="0"/>
          <w:marBottom w:val="0"/>
          <w:divBdr>
            <w:top w:val="none" w:sz="0" w:space="0" w:color="auto"/>
            <w:left w:val="none" w:sz="0" w:space="0" w:color="auto"/>
            <w:bottom w:val="none" w:sz="0" w:space="0" w:color="auto"/>
            <w:right w:val="none" w:sz="0" w:space="0" w:color="auto"/>
          </w:divBdr>
        </w:div>
        <w:div w:id="1230070006">
          <w:marLeft w:val="0"/>
          <w:marRight w:val="0"/>
          <w:marTop w:val="0"/>
          <w:marBottom w:val="0"/>
          <w:divBdr>
            <w:top w:val="none" w:sz="0" w:space="0" w:color="auto"/>
            <w:left w:val="none" w:sz="0" w:space="0" w:color="auto"/>
            <w:bottom w:val="none" w:sz="0" w:space="0" w:color="auto"/>
            <w:right w:val="none" w:sz="0" w:space="0" w:color="auto"/>
          </w:divBdr>
        </w:div>
        <w:div w:id="1230070010">
          <w:marLeft w:val="0"/>
          <w:marRight w:val="0"/>
          <w:marTop w:val="0"/>
          <w:marBottom w:val="0"/>
          <w:divBdr>
            <w:top w:val="none" w:sz="0" w:space="0" w:color="auto"/>
            <w:left w:val="none" w:sz="0" w:space="0" w:color="auto"/>
            <w:bottom w:val="none" w:sz="0" w:space="0" w:color="auto"/>
            <w:right w:val="none" w:sz="0" w:space="0" w:color="auto"/>
          </w:divBdr>
        </w:div>
        <w:div w:id="1230070013">
          <w:marLeft w:val="0"/>
          <w:marRight w:val="0"/>
          <w:marTop w:val="0"/>
          <w:marBottom w:val="0"/>
          <w:divBdr>
            <w:top w:val="none" w:sz="0" w:space="0" w:color="auto"/>
            <w:left w:val="none" w:sz="0" w:space="0" w:color="auto"/>
            <w:bottom w:val="none" w:sz="0" w:space="0" w:color="auto"/>
            <w:right w:val="none" w:sz="0" w:space="0" w:color="auto"/>
          </w:divBdr>
        </w:div>
        <w:div w:id="1230070015">
          <w:marLeft w:val="0"/>
          <w:marRight w:val="0"/>
          <w:marTop w:val="0"/>
          <w:marBottom w:val="0"/>
          <w:divBdr>
            <w:top w:val="none" w:sz="0" w:space="0" w:color="auto"/>
            <w:left w:val="none" w:sz="0" w:space="0" w:color="auto"/>
            <w:bottom w:val="none" w:sz="0" w:space="0" w:color="auto"/>
            <w:right w:val="none" w:sz="0" w:space="0" w:color="auto"/>
          </w:divBdr>
        </w:div>
        <w:div w:id="1230070017">
          <w:marLeft w:val="0"/>
          <w:marRight w:val="0"/>
          <w:marTop w:val="0"/>
          <w:marBottom w:val="0"/>
          <w:divBdr>
            <w:top w:val="none" w:sz="0" w:space="0" w:color="auto"/>
            <w:left w:val="none" w:sz="0" w:space="0" w:color="auto"/>
            <w:bottom w:val="none" w:sz="0" w:space="0" w:color="auto"/>
            <w:right w:val="none" w:sz="0" w:space="0" w:color="auto"/>
          </w:divBdr>
        </w:div>
        <w:div w:id="1230070018">
          <w:marLeft w:val="0"/>
          <w:marRight w:val="0"/>
          <w:marTop w:val="0"/>
          <w:marBottom w:val="0"/>
          <w:divBdr>
            <w:top w:val="none" w:sz="0" w:space="0" w:color="auto"/>
            <w:left w:val="none" w:sz="0" w:space="0" w:color="auto"/>
            <w:bottom w:val="none" w:sz="0" w:space="0" w:color="auto"/>
            <w:right w:val="none" w:sz="0" w:space="0" w:color="auto"/>
          </w:divBdr>
          <w:divsChild>
            <w:div w:id="1230069980">
              <w:marLeft w:val="-75"/>
              <w:marRight w:val="0"/>
              <w:marTop w:val="30"/>
              <w:marBottom w:val="30"/>
              <w:divBdr>
                <w:top w:val="none" w:sz="0" w:space="0" w:color="auto"/>
                <w:left w:val="none" w:sz="0" w:space="0" w:color="auto"/>
                <w:bottom w:val="none" w:sz="0" w:space="0" w:color="auto"/>
                <w:right w:val="none" w:sz="0" w:space="0" w:color="auto"/>
              </w:divBdr>
              <w:divsChild>
                <w:div w:id="1230070141">
                  <w:marLeft w:val="0"/>
                  <w:marRight w:val="0"/>
                  <w:marTop w:val="0"/>
                  <w:marBottom w:val="0"/>
                  <w:divBdr>
                    <w:top w:val="none" w:sz="0" w:space="0" w:color="auto"/>
                    <w:left w:val="none" w:sz="0" w:space="0" w:color="auto"/>
                    <w:bottom w:val="none" w:sz="0" w:space="0" w:color="auto"/>
                    <w:right w:val="none" w:sz="0" w:space="0" w:color="auto"/>
                  </w:divBdr>
                  <w:divsChild>
                    <w:div w:id="1230070093">
                      <w:marLeft w:val="0"/>
                      <w:marRight w:val="0"/>
                      <w:marTop w:val="0"/>
                      <w:marBottom w:val="0"/>
                      <w:divBdr>
                        <w:top w:val="none" w:sz="0" w:space="0" w:color="auto"/>
                        <w:left w:val="none" w:sz="0" w:space="0" w:color="auto"/>
                        <w:bottom w:val="none" w:sz="0" w:space="0" w:color="auto"/>
                        <w:right w:val="none" w:sz="0" w:space="0" w:color="auto"/>
                      </w:divBdr>
                    </w:div>
                    <w:div w:id="1230070296">
                      <w:marLeft w:val="0"/>
                      <w:marRight w:val="0"/>
                      <w:marTop w:val="0"/>
                      <w:marBottom w:val="0"/>
                      <w:divBdr>
                        <w:top w:val="none" w:sz="0" w:space="0" w:color="auto"/>
                        <w:left w:val="none" w:sz="0" w:space="0" w:color="auto"/>
                        <w:bottom w:val="none" w:sz="0" w:space="0" w:color="auto"/>
                        <w:right w:val="none" w:sz="0" w:space="0" w:color="auto"/>
                      </w:divBdr>
                    </w:div>
                  </w:divsChild>
                </w:div>
                <w:div w:id="1230070249">
                  <w:marLeft w:val="0"/>
                  <w:marRight w:val="0"/>
                  <w:marTop w:val="0"/>
                  <w:marBottom w:val="0"/>
                  <w:divBdr>
                    <w:top w:val="none" w:sz="0" w:space="0" w:color="auto"/>
                    <w:left w:val="none" w:sz="0" w:space="0" w:color="auto"/>
                    <w:bottom w:val="none" w:sz="0" w:space="0" w:color="auto"/>
                    <w:right w:val="none" w:sz="0" w:space="0" w:color="auto"/>
                  </w:divBdr>
                  <w:divsChild>
                    <w:div w:id="1230069960">
                      <w:marLeft w:val="0"/>
                      <w:marRight w:val="0"/>
                      <w:marTop w:val="0"/>
                      <w:marBottom w:val="0"/>
                      <w:divBdr>
                        <w:top w:val="none" w:sz="0" w:space="0" w:color="auto"/>
                        <w:left w:val="none" w:sz="0" w:space="0" w:color="auto"/>
                        <w:bottom w:val="none" w:sz="0" w:space="0" w:color="auto"/>
                        <w:right w:val="none" w:sz="0" w:space="0" w:color="auto"/>
                      </w:divBdr>
                    </w:div>
                    <w:div w:id="1230070055">
                      <w:marLeft w:val="0"/>
                      <w:marRight w:val="0"/>
                      <w:marTop w:val="0"/>
                      <w:marBottom w:val="0"/>
                      <w:divBdr>
                        <w:top w:val="none" w:sz="0" w:space="0" w:color="auto"/>
                        <w:left w:val="none" w:sz="0" w:space="0" w:color="auto"/>
                        <w:bottom w:val="none" w:sz="0" w:space="0" w:color="auto"/>
                        <w:right w:val="none" w:sz="0" w:space="0" w:color="auto"/>
                      </w:divBdr>
                    </w:div>
                    <w:div w:id="1230070112">
                      <w:marLeft w:val="0"/>
                      <w:marRight w:val="0"/>
                      <w:marTop w:val="0"/>
                      <w:marBottom w:val="0"/>
                      <w:divBdr>
                        <w:top w:val="none" w:sz="0" w:space="0" w:color="auto"/>
                        <w:left w:val="none" w:sz="0" w:space="0" w:color="auto"/>
                        <w:bottom w:val="none" w:sz="0" w:space="0" w:color="auto"/>
                        <w:right w:val="none" w:sz="0" w:space="0" w:color="auto"/>
                      </w:divBdr>
                    </w:div>
                    <w:div w:id="1230070199">
                      <w:marLeft w:val="0"/>
                      <w:marRight w:val="0"/>
                      <w:marTop w:val="0"/>
                      <w:marBottom w:val="0"/>
                      <w:divBdr>
                        <w:top w:val="none" w:sz="0" w:space="0" w:color="auto"/>
                        <w:left w:val="none" w:sz="0" w:space="0" w:color="auto"/>
                        <w:bottom w:val="none" w:sz="0" w:space="0" w:color="auto"/>
                        <w:right w:val="none" w:sz="0" w:space="0" w:color="auto"/>
                      </w:divBdr>
                    </w:div>
                    <w:div w:id="12300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0021">
          <w:marLeft w:val="0"/>
          <w:marRight w:val="0"/>
          <w:marTop w:val="0"/>
          <w:marBottom w:val="0"/>
          <w:divBdr>
            <w:top w:val="none" w:sz="0" w:space="0" w:color="auto"/>
            <w:left w:val="none" w:sz="0" w:space="0" w:color="auto"/>
            <w:bottom w:val="none" w:sz="0" w:space="0" w:color="auto"/>
            <w:right w:val="none" w:sz="0" w:space="0" w:color="auto"/>
          </w:divBdr>
        </w:div>
        <w:div w:id="1230070027">
          <w:marLeft w:val="0"/>
          <w:marRight w:val="0"/>
          <w:marTop w:val="0"/>
          <w:marBottom w:val="0"/>
          <w:divBdr>
            <w:top w:val="none" w:sz="0" w:space="0" w:color="auto"/>
            <w:left w:val="none" w:sz="0" w:space="0" w:color="auto"/>
            <w:bottom w:val="none" w:sz="0" w:space="0" w:color="auto"/>
            <w:right w:val="none" w:sz="0" w:space="0" w:color="auto"/>
          </w:divBdr>
        </w:div>
        <w:div w:id="1230070032">
          <w:marLeft w:val="0"/>
          <w:marRight w:val="0"/>
          <w:marTop w:val="0"/>
          <w:marBottom w:val="0"/>
          <w:divBdr>
            <w:top w:val="none" w:sz="0" w:space="0" w:color="auto"/>
            <w:left w:val="none" w:sz="0" w:space="0" w:color="auto"/>
            <w:bottom w:val="none" w:sz="0" w:space="0" w:color="auto"/>
            <w:right w:val="none" w:sz="0" w:space="0" w:color="auto"/>
          </w:divBdr>
        </w:div>
        <w:div w:id="1230070046">
          <w:marLeft w:val="0"/>
          <w:marRight w:val="0"/>
          <w:marTop w:val="0"/>
          <w:marBottom w:val="0"/>
          <w:divBdr>
            <w:top w:val="none" w:sz="0" w:space="0" w:color="auto"/>
            <w:left w:val="none" w:sz="0" w:space="0" w:color="auto"/>
            <w:bottom w:val="none" w:sz="0" w:space="0" w:color="auto"/>
            <w:right w:val="none" w:sz="0" w:space="0" w:color="auto"/>
          </w:divBdr>
        </w:div>
        <w:div w:id="1230070048">
          <w:marLeft w:val="0"/>
          <w:marRight w:val="0"/>
          <w:marTop w:val="0"/>
          <w:marBottom w:val="0"/>
          <w:divBdr>
            <w:top w:val="none" w:sz="0" w:space="0" w:color="auto"/>
            <w:left w:val="none" w:sz="0" w:space="0" w:color="auto"/>
            <w:bottom w:val="none" w:sz="0" w:space="0" w:color="auto"/>
            <w:right w:val="none" w:sz="0" w:space="0" w:color="auto"/>
          </w:divBdr>
        </w:div>
        <w:div w:id="1230070052">
          <w:marLeft w:val="0"/>
          <w:marRight w:val="0"/>
          <w:marTop w:val="0"/>
          <w:marBottom w:val="0"/>
          <w:divBdr>
            <w:top w:val="none" w:sz="0" w:space="0" w:color="auto"/>
            <w:left w:val="none" w:sz="0" w:space="0" w:color="auto"/>
            <w:bottom w:val="none" w:sz="0" w:space="0" w:color="auto"/>
            <w:right w:val="none" w:sz="0" w:space="0" w:color="auto"/>
          </w:divBdr>
        </w:div>
        <w:div w:id="1230070059">
          <w:marLeft w:val="0"/>
          <w:marRight w:val="0"/>
          <w:marTop w:val="0"/>
          <w:marBottom w:val="0"/>
          <w:divBdr>
            <w:top w:val="none" w:sz="0" w:space="0" w:color="auto"/>
            <w:left w:val="none" w:sz="0" w:space="0" w:color="auto"/>
            <w:bottom w:val="none" w:sz="0" w:space="0" w:color="auto"/>
            <w:right w:val="none" w:sz="0" w:space="0" w:color="auto"/>
          </w:divBdr>
        </w:div>
        <w:div w:id="1230070063">
          <w:marLeft w:val="0"/>
          <w:marRight w:val="0"/>
          <w:marTop w:val="0"/>
          <w:marBottom w:val="0"/>
          <w:divBdr>
            <w:top w:val="none" w:sz="0" w:space="0" w:color="auto"/>
            <w:left w:val="none" w:sz="0" w:space="0" w:color="auto"/>
            <w:bottom w:val="none" w:sz="0" w:space="0" w:color="auto"/>
            <w:right w:val="none" w:sz="0" w:space="0" w:color="auto"/>
          </w:divBdr>
        </w:div>
        <w:div w:id="1230070080">
          <w:marLeft w:val="0"/>
          <w:marRight w:val="0"/>
          <w:marTop w:val="0"/>
          <w:marBottom w:val="0"/>
          <w:divBdr>
            <w:top w:val="none" w:sz="0" w:space="0" w:color="auto"/>
            <w:left w:val="none" w:sz="0" w:space="0" w:color="auto"/>
            <w:bottom w:val="none" w:sz="0" w:space="0" w:color="auto"/>
            <w:right w:val="none" w:sz="0" w:space="0" w:color="auto"/>
          </w:divBdr>
        </w:div>
        <w:div w:id="1230070090">
          <w:marLeft w:val="0"/>
          <w:marRight w:val="0"/>
          <w:marTop w:val="0"/>
          <w:marBottom w:val="0"/>
          <w:divBdr>
            <w:top w:val="none" w:sz="0" w:space="0" w:color="auto"/>
            <w:left w:val="none" w:sz="0" w:space="0" w:color="auto"/>
            <w:bottom w:val="none" w:sz="0" w:space="0" w:color="auto"/>
            <w:right w:val="none" w:sz="0" w:space="0" w:color="auto"/>
          </w:divBdr>
        </w:div>
        <w:div w:id="1230070103">
          <w:marLeft w:val="0"/>
          <w:marRight w:val="0"/>
          <w:marTop w:val="0"/>
          <w:marBottom w:val="0"/>
          <w:divBdr>
            <w:top w:val="none" w:sz="0" w:space="0" w:color="auto"/>
            <w:left w:val="none" w:sz="0" w:space="0" w:color="auto"/>
            <w:bottom w:val="none" w:sz="0" w:space="0" w:color="auto"/>
            <w:right w:val="none" w:sz="0" w:space="0" w:color="auto"/>
          </w:divBdr>
        </w:div>
        <w:div w:id="1230070106">
          <w:marLeft w:val="0"/>
          <w:marRight w:val="0"/>
          <w:marTop w:val="0"/>
          <w:marBottom w:val="0"/>
          <w:divBdr>
            <w:top w:val="none" w:sz="0" w:space="0" w:color="auto"/>
            <w:left w:val="none" w:sz="0" w:space="0" w:color="auto"/>
            <w:bottom w:val="none" w:sz="0" w:space="0" w:color="auto"/>
            <w:right w:val="none" w:sz="0" w:space="0" w:color="auto"/>
          </w:divBdr>
        </w:div>
        <w:div w:id="1230070115">
          <w:marLeft w:val="0"/>
          <w:marRight w:val="0"/>
          <w:marTop w:val="0"/>
          <w:marBottom w:val="0"/>
          <w:divBdr>
            <w:top w:val="none" w:sz="0" w:space="0" w:color="auto"/>
            <w:left w:val="none" w:sz="0" w:space="0" w:color="auto"/>
            <w:bottom w:val="none" w:sz="0" w:space="0" w:color="auto"/>
            <w:right w:val="none" w:sz="0" w:space="0" w:color="auto"/>
          </w:divBdr>
        </w:div>
        <w:div w:id="1230070119">
          <w:marLeft w:val="0"/>
          <w:marRight w:val="0"/>
          <w:marTop w:val="0"/>
          <w:marBottom w:val="0"/>
          <w:divBdr>
            <w:top w:val="none" w:sz="0" w:space="0" w:color="auto"/>
            <w:left w:val="none" w:sz="0" w:space="0" w:color="auto"/>
            <w:bottom w:val="none" w:sz="0" w:space="0" w:color="auto"/>
            <w:right w:val="none" w:sz="0" w:space="0" w:color="auto"/>
          </w:divBdr>
        </w:div>
        <w:div w:id="1230070127">
          <w:marLeft w:val="0"/>
          <w:marRight w:val="0"/>
          <w:marTop w:val="0"/>
          <w:marBottom w:val="0"/>
          <w:divBdr>
            <w:top w:val="none" w:sz="0" w:space="0" w:color="auto"/>
            <w:left w:val="none" w:sz="0" w:space="0" w:color="auto"/>
            <w:bottom w:val="none" w:sz="0" w:space="0" w:color="auto"/>
            <w:right w:val="none" w:sz="0" w:space="0" w:color="auto"/>
          </w:divBdr>
        </w:div>
        <w:div w:id="1230070129">
          <w:marLeft w:val="0"/>
          <w:marRight w:val="0"/>
          <w:marTop w:val="0"/>
          <w:marBottom w:val="0"/>
          <w:divBdr>
            <w:top w:val="none" w:sz="0" w:space="0" w:color="auto"/>
            <w:left w:val="none" w:sz="0" w:space="0" w:color="auto"/>
            <w:bottom w:val="none" w:sz="0" w:space="0" w:color="auto"/>
            <w:right w:val="none" w:sz="0" w:space="0" w:color="auto"/>
          </w:divBdr>
        </w:div>
        <w:div w:id="1230070130">
          <w:marLeft w:val="0"/>
          <w:marRight w:val="0"/>
          <w:marTop w:val="0"/>
          <w:marBottom w:val="0"/>
          <w:divBdr>
            <w:top w:val="none" w:sz="0" w:space="0" w:color="auto"/>
            <w:left w:val="none" w:sz="0" w:space="0" w:color="auto"/>
            <w:bottom w:val="none" w:sz="0" w:space="0" w:color="auto"/>
            <w:right w:val="none" w:sz="0" w:space="0" w:color="auto"/>
          </w:divBdr>
        </w:div>
        <w:div w:id="1230070137">
          <w:marLeft w:val="0"/>
          <w:marRight w:val="0"/>
          <w:marTop w:val="0"/>
          <w:marBottom w:val="0"/>
          <w:divBdr>
            <w:top w:val="none" w:sz="0" w:space="0" w:color="auto"/>
            <w:left w:val="none" w:sz="0" w:space="0" w:color="auto"/>
            <w:bottom w:val="none" w:sz="0" w:space="0" w:color="auto"/>
            <w:right w:val="none" w:sz="0" w:space="0" w:color="auto"/>
          </w:divBdr>
        </w:div>
        <w:div w:id="1230070142">
          <w:marLeft w:val="0"/>
          <w:marRight w:val="0"/>
          <w:marTop w:val="0"/>
          <w:marBottom w:val="0"/>
          <w:divBdr>
            <w:top w:val="none" w:sz="0" w:space="0" w:color="auto"/>
            <w:left w:val="none" w:sz="0" w:space="0" w:color="auto"/>
            <w:bottom w:val="none" w:sz="0" w:space="0" w:color="auto"/>
            <w:right w:val="none" w:sz="0" w:space="0" w:color="auto"/>
          </w:divBdr>
        </w:div>
        <w:div w:id="1230070143">
          <w:marLeft w:val="0"/>
          <w:marRight w:val="0"/>
          <w:marTop w:val="0"/>
          <w:marBottom w:val="0"/>
          <w:divBdr>
            <w:top w:val="none" w:sz="0" w:space="0" w:color="auto"/>
            <w:left w:val="none" w:sz="0" w:space="0" w:color="auto"/>
            <w:bottom w:val="none" w:sz="0" w:space="0" w:color="auto"/>
            <w:right w:val="none" w:sz="0" w:space="0" w:color="auto"/>
          </w:divBdr>
        </w:div>
        <w:div w:id="1230070146">
          <w:marLeft w:val="0"/>
          <w:marRight w:val="0"/>
          <w:marTop w:val="0"/>
          <w:marBottom w:val="0"/>
          <w:divBdr>
            <w:top w:val="none" w:sz="0" w:space="0" w:color="auto"/>
            <w:left w:val="none" w:sz="0" w:space="0" w:color="auto"/>
            <w:bottom w:val="none" w:sz="0" w:space="0" w:color="auto"/>
            <w:right w:val="none" w:sz="0" w:space="0" w:color="auto"/>
          </w:divBdr>
        </w:div>
        <w:div w:id="1230070149">
          <w:marLeft w:val="0"/>
          <w:marRight w:val="0"/>
          <w:marTop w:val="0"/>
          <w:marBottom w:val="0"/>
          <w:divBdr>
            <w:top w:val="none" w:sz="0" w:space="0" w:color="auto"/>
            <w:left w:val="none" w:sz="0" w:space="0" w:color="auto"/>
            <w:bottom w:val="none" w:sz="0" w:space="0" w:color="auto"/>
            <w:right w:val="none" w:sz="0" w:space="0" w:color="auto"/>
          </w:divBdr>
        </w:div>
        <w:div w:id="1230070150">
          <w:marLeft w:val="0"/>
          <w:marRight w:val="0"/>
          <w:marTop w:val="0"/>
          <w:marBottom w:val="0"/>
          <w:divBdr>
            <w:top w:val="none" w:sz="0" w:space="0" w:color="auto"/>
            <w:left w:val="none" w:sz="0" w:space="0" w:color="auto"/>
            <w:bottom w:val="none" w:sz="0" w:space="0" w:color="auto"/>
            <w:right w:val="none" w:sz="0" w:space="0" w:color="auto"/>
          </w:divBdr>
        </w:div>
        <w:div w:id="1230070151">
          <w:marLeft w:val="0"/>
          <w:marRight w:val="0"/>
          <w:marTop w:val="0"/>
          <w:marBottom w:val="0"/>
          <w:divBdr>
            <w:top w:val="none" w:sz="0" w:space="0" w:color="auto"/>
            <w:left w:val="none" w:sz="0" w:space="0" w:color="auto"/>
            <w:bottom w:val="none" w:sz="0" w:space="0" w:color="auto"/>
            <w:right w:val="none" w:sz="0" w:space="0" w:color="auto"/>
          </w:divBdr>
        </w:div>
        <w:div w:id="1230070152">
          <w:marLeft w:val="0"/>
          <w:marRight w:val="0"/>
          <w:marTop w:val="0"/>
          <w:marBottom w:val="0"/>
          <w:divBdr>
            <w:top w:val="none" w:sz="0" w:space="0" w:color="auto"/>
            <w:left w:val="none" w:sz="0" w:space="0" w:color="auto"/>
            <w:bottom w:val="none" w:sz="0" w:space="0" w:color="auto"/>
            <w:right w:val="none" w:sz="0" w:space="0" w:color="auto"/>
          </w:divBdr>
        </w:div>
        <w:div w:id="1230070160">
          <w:marLeft w:val="0"/>
          <w:marRight w:val="0"/>
          <w:marTop w:val="0"/>
          <w:marBottom w:val="0"/>
          <w:divBdr>
            <w:top w:val="none" w:sz="0" w:space="0" w:color="auto"/>
            <w:left w:val="none" w:sz="0" w:space="0" w:color="auto"/>
            <w:bottom w:val="none" w:sz="0" w:space="0" w:color="auto"/>
            <w:right w:val="none" w:sz="0" w:space="0" w:color="auto"/>
          </w:divBdr>
        </w:div>
        <w:div w:id="1230070163">
          <w:marLeft w:val="0"/>
          <w:marRight w:val="0"/>
          <w:marTop w:val="0"/>
          <w:marBottom w:val="0"/>
          <w:divBdr>
            <w:top w:val="none" w:sz="0" w:space="0" w:color="auto"/>
            <w:left w:val="none" w:sz="0" w:space="0" w:color="auto"/>
            <w:bottom w:val="none" w:sz="0" w:space="0" w:color="auto"/>
            <w:right w:val="none" w:sz="0" w:space="0" w:color="auto"/>
          </w:divBdr>
        </w:div>
        <w:div w:id="1230070165">
          <w:marLeft w:val="0"/>
          <w:marRight w:val="0"/>
          <w:marTop w:val="0"/>
          <w:marBottom w:val="0"/>
          <w:divBdr>
            <w:top w:val="none" w:sz="0" w:space="0" w:color="auto"/>
            <w:left w:val="none" w:sz="0" w:space="0" w:color="auto"/>
            <w:bottom w:val="none" w:sz="0" w:space="0" w:color="auto"/>
            <w:right w:val="none" w:sz="0" w:space="0" w:color="auto"/>
          </w:divBdr>
        </w:div>
        <w:div w:id="1230070171">
          <w:marLeft w:val="0"/>
          <w:marRight w:val="0"/>
          <w:marTop w:val="0"/>
          <w:marBottom w:val="0"/>
          <w:divBdr>
            <w:top w:val="none" w:sz="0" w:space="0" w:color="auto"/>
            <w:left w:val="none" w:sz="0" w:space="0" w:color="auto"/>
            <w:bottom w:val="none" w:sz="0" w:space="0" w:color="auto"/>
            <w:right w:val="none" w:sz="0" w:space="0" w:color="auto"/>
          </w:divBdr>
        </w:div>
        <w:div w:id="1230070181">
          <w:marLeft w:val="0"/>
          <w:marRight w:val="0"/>
          <w:marTop w:val="0"/>
          <w:marBottom w:val="0"/>
          <w:divBdr>
            <w:top w:val="none" w:sz="0" w:space="0" w:color="auto"/>
            <w:left w:val="none" w:sz="0" w:space="0" w:color="auto"/>
            <w:bottom w:val="none" w:sz="0" w:space="0" w:color="auto"/>
            <w:right w:val="none" w:sz="0" w:space="0" w:color="auto"/>
          </w:divBdr>
        </w:div>
        <w:div w:id="1230070182">
          <w:marLeft w:val="0"/>
          <w:marRight w:val="0"/>
          <w:marTop w:val="0"/>
          <w:marBottom w:val="0"/>
          <w:divBdr>
            <w:top w:val="none" w:sz="0" w:space="0" w:color="auto"/>
            <w:left w:val="none" w:sz="0" w:space="0" w:color="auto"/>
            <w:bottom w:val="none" w:sz="0" w:space="0" w:color="auto"/>
            <w:right w:val="none" w:sz="0" w:space="0" w:color="auto"/>
          </w:divBdr>
        </w:div>
        <w:div w:id="1230070189">
          <w:marLeft w:val="0"/>
          <w:marRight w:val="0"/>
          <w:marTop w:val="0"/>
          <w:marBottom w:val="0"/>
          <w:divBdr>
            <w:top w:val="none" w:sz="0" w:space="0" w:color="auto"/>
            <w:left w:val="none" w:sz="0" w:space="0" w:color="auto"/>
            <w:bottom w:val="none" w:sz="0" w:space="0" w:color="auto"/>
            <w:right w:val="none" w:sz="0" w:space="0" w:color="auto"/>
          </w:divBdr>
        </w:div>
        <w:div w:id="1230070190">
          <w:marLeft w:val="0"/>
          <w:marRight w:val="0"/>
          <w:marTop w:val="0"/>
          <w:marBottom w:val="0"/>
          <w:divBdr>
            <w:top w:val="none" w:sz="0" w:space="0" w:color="auto"/>
            <w:left w:val="none" w:sz="0" w:space="0" w:color="auto"/>
            <w:bottom w:val="none" w:sz="0" w:space="0" w:color="auto"/>
            <w:right w:val="none" w:sz="0" w:space="0" w:color="auto"/>
          </w:divBdr>
        </w:div>
        <w:div w:id="1230070192">
          <w:marLeft w:val="0"/>
          <w:marRight w:val="0"/>
          <w:marTop w:val="0"/>
          <w:marBottom w:val="0"/>
          <w:divBdr>
            <w:top w:val="none" w:sz="0" w:space="0" w:color="auto"/>
            <w:left w:val="none" w:sz="0" w:space="0" w:color="auto"/>
            <w:bottom w:val="none" w:sz="0" w:space="0" w:color="auto"/>
            <w:right w:val="none" w:sz="0" w:space="0" w:color="auto"/>
          </w:divBdr>
        </w:div>
        <w:div w:id="1230070194">
          <w:marLeft w:val="0"/>
          <w:marRight w:val="0"/>
          <w:marTop w:val="0"/>
          <w:marBottom w:val="0"/>
          <w:divBdr>
            <w:top w:val="none" w:sz="0" w:space="0" w:color="auto"/>
            <w:left w:val="none" w:sz="0" w:space="0" w:color="auto"/>
            <w:bottom w:val="none" w:sz="0" w:space="0" w:color="auto"/>
            <w:right w:val="none" w:sz="0" w:space="0" w:color="auto"/>
          </w:divBdr>
        </w:div>
        <w:div w:id="1230070203">
          <w:marLeft w:val="0"/>
          <w:marRight w:val="0"/>
          <w:marTop w:val="0"/>
          <w:marBottom w:val="0"/>
          <w:divBdr>
            <w:top w:val="none" w:sz="0" w:space="0" w:color="auto"/>
            <w:left w:val="none" w:sz="0" w:space="0" w:color="auto"/>
            <w:bottom w:val="none" w:sz="0" w:space="0" w:color="auto"/>
            <w:right w:val="none" w:sz="0" w:space="0" w:color="auto"/>
          </w:divBdr>
        </w:div>
        <w:div w:id="1230070207">
          <w:marLeft w:val="0"/>
          <w:marRight w:val="0"/>
          <w:marTop w:val="0"/>
          <w:marBottom w:val="0"/>
          <w:divBdr>
            <w:top w:val="none" w:sz="0" w:space="0" w:color="auto"/>
            <w:left w:val="none" w:sz="0" w:space="0" w:color="auto"/>
            <w:bottom w:val="none" w:sz="0" w:space="0" w:color="auto"/>
            <w:right w:val="none" w:sz="0" w:space="0" w:color="auto"/>
          </w:divBdr>
        </w:div>
        <w:div w:id="1230070209">
          <w:marLeft w:val="0"/>
          <w:marRight w:val="0"/>
          <w:marTop w:val="0"/>
          <w:marBottom w:val="0"/>
          <w:divBdr>
            <w:top w:val="none" w:sz="0" w:space="0" w:color="auto"/>
            <w:left w:val="none" w:sz="0" w:space="0" w:color="auto"/>
            <w:bottom w:val="none" w:sz="0" w:space="0" w:color="auto"/>
            <w:right w:val="none" w:sz="0" w:space="0" w:color="auto"/>
          </w:divBdr>
          <w:divsChild>
            <w:div w:id="1230069968">
              <w:marLeft w:val="-75"/>
              <w:marRight w:val="0"/>
              <w:marTop w:val="30"/>
              <w:marBottom w:val="30"/>
              <w:divBdr>
                <w:top w:val="none" w:sz="0" w:space="0" w:color="auto"/>
                <w:left w:val="none" w:sz="0" w:space="0" w:color="auto"/>
                <w:bottom w:val="none" w:sz="0" w:space="0" w:color="auto"/>
                <w:right w:val="none" w:sz="0" w:space="0" w:color="auto"/>
              </w:divBdr>
              <w:divsChild>
                <w:div w:id="1230069976">
                  <w:marLeft w:val="0"/>
                  <w:marRight w:val="0"/>
                  <w:marTop w:val="0"/>
                  <w:marBottom w:val="0"/>
                  <w:divBdr>
                    <w:top w:val="none" w:sz="0" w:space="0" w:color="auto"/>
                    <w:left w:val="none" w:sz="0" w:space="0" w:color="auto"/>
                    <w:bottom w:val="none" w:sz="0" w:space="0" w:color="auto"/>
                    <w:right w:val="none" w:sz="0" w:space="0" w:color="auto"/>
                  </w:divBdr>
                  <w:divsChild>
                    <w:div w:id="1230069945">
                      <w:marLeft w:val="0"/>
                      <w:marRight w:val="0"/>
                      <w:marTop w:val="0"/>
                      <w:marBottom w:val="0"/>
                      <w:divBdr>
                        <w:top w:val="none" w:sz="0" w:space="0" w:color="auto"/>
                        <w:left w:val="none" w:sz="0" w:space="0" w:color="auto"/>
                        <w:bottom w:val="none" w:sz="0" w:space="0" w:color="auto"/>
                        <w:right w:val="none" w:sz="0" w:space="0" w:color="auto"/>
                      </w:divBdr>
                    </w:div>
                    <w:div w:id="1230070009">
                      <w:marLeft w:val="0"/>
                      <w:marRight w:val="0"/>
                      <w:marTop w:val="0"/>
                      <w:marBottom w:val="0"/>
                      <w:divBdr>
                        <w:top w:val="none" w:sz="0" w:space="0" w:color="auto"/>
                        <w:left w:val="none" w:sz="0" w:space="0" w:color="auto"/>
                        <w:bottom w:val="none" w:sz="0" w:space="0" w:color="auto"/>
                        <w:right w:val="none" w:sz="0" w:space="0" w:color="auto"/>
                      </w:divBdr>
                    </w:div>
                    <w:div w:id="1230070072">
                      <w:marLeft w:val="0"/>
                      <w:marRight w:val="0"/>
                      <w:marTop w:val="0"/>
                      <w:marBottom w:val="0"/>
                      <w:divBdr>
                        <w:top w:val="none" w:sz="0" w:space="0" w:color="auto"/>
                        <w:left w:val="none" w:sz="0" w:space="0" w:color="auto"/>
                        <w:bottom w:val="none" w:sz="0" w:space="0" w:color="auto"/>
                        <w:right w:val="none" w:sz="0" w:space="0" w:color="auto"/>
                      </w:divBdr>
                    </w:div>
                    <w:div w:id="1230070271">
                      <w:marLeft w:val="0"/>
                      <w:marRight w:val="0"/>
                      <w:marTop w:val="0"/>
                      <w:marBottom w:val="0"/>
                      <w:divBdr>
                        <w:top w:val="none" w:sz="0" w:space="0" w:color="auto"/>
                        <w:left w:val="none" w:sz="0" w:space="0" w:color="auto"/>
                        <w:bottom w:val="none" w:sz="0" w:space="0" w:color="auto"/>
                        <w:right w:val="none" w:sz="0" w:space="0" w:color="auto"/>
                      </w:divBdr>
                    </w:div>
                  </w:divsChild>
                </w:div>
                <w:div w:id="1230070304">
                  <w:marLeft w:val="0"/>
                  <w:marRight w:val="0"/>
                  <w:marTop w:val="0"/>
                  <w:marBottom w:val="0"/>
                  <w:divBdr>
                    <w:top w:val="none" w:sz="0" w:space="0" w:color="auto"/>
                    <w:left w:val="none" w:sz="0" w:space="0" w:color="auto"/>
                    <w:bottom w:val="none" w:sz="0" w:space="0" w:color="auto"/>
                    <w:right w:val="none" w:sz="0" w:space="0" w:color="auto"/>
                  </w:divBdr>
                  <w:divsChild>
                    <w:div w:id="1230069942">
                      <w:marLeft w:val="0"/>
                      <w:marRight w:val="0"/>
                      <w:marTop w:val="0"/>
                      <w:marBottom w:val="0"/>
                      <w:divBdr>
                        <w:top w:val="none" w:sz="0" w:space="0" w:color="auto"/>
                        <w:left w:val="none" w:sz="0" w:space="0" w:color="auto"/>
                        <w:bottom w:val="none" w:sz="0" w:space="0" w:color="auto"/>
                        <w:right w:val="none" w:sz="0" w:space="0" w:color="auto"/>
                      </w:divBdr>
                    </w:div>
                    <w:div w:id="1230070107">
                      <w:marLeft w:val="0"/>
                      <w:marRight w:val="0"/>
                      <w:marTop w:val="0"/>
                      <w:marBottom w:val="0"/>
                      <w:divBdr>
                        <w:top w:val="none" w:sz="0" w:space="0" w:color="auto"/>
                        <w:left w:val="none" w:sz="0" w:space="0" w:color="auto"/>
                        <w:bottom w:val="none" w:sz="0" w:space="0" w:color="auto"/>
                        <w:right w:val="none" w:sz="0" w:space="0" w:color="auto"/>
                      </w:divBdr>
                    </w:div>
                    <w:div w:id="12300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0212">
          <w:marLeft w:val="0"/>
          <w:marRight w:val="0"/>
          <w:marTop w:val="0"/>
          <w:marBottom w:val="0"/>
          <w:divBdr>
            <w:top w:val="none" w:sz="0" w:space="0" w:color="auto"/>
            <w:left w:val="none" w:sz="0" w:space="0" w:color="auto"/>
            <w:bottom w:val="none" w:sz="0" w:space="0" w:color="auto"/>
            <w:right w:val="none" w:sz="0" w:space="0" w:color="auto"/>
          </w:divBdr>
        </w:div>
        <w:div w:id="1230070234">
          <w:marLeft w:val="0"/>
          <w:marRight w:val="0"/>
          <w:marTop w:val="0"/>
          <w:marBottom w:val="0"/>
          <w:divBdr>
            <w:top w:val="none" w:sz="0" w:space="0" w:color="auto"/>
            <w:left w:val="none" w:sz="0" w:space="0" w:color="auto"/>
            <w:bottom w:val="none" w:sz="0" w:space="0" w:color="auto"/>
            <w:right w:val="none" w:sz="0" w:space="0" w:color="auto"/>
          </w:divBdr>
        </w:div>
        <w:div w:id="1230070239">
          <w:marLeft w:val="0"/>
          <w:marRight w:val="0"/>
          <w:marTop w:val="0"/>
          <w:marBottom w:val="0"/>
          <w:divBdr>
            <w:top w:val="none" w:sz="0" w:space="0" w:color="auto"/>
            <w:left w:val="none" w:sz="0" w:space="0" w:color="auto"/>
            <w:bottom w:val="none" w:sz="0" w:space="0" w:color="auto"/>
            <w:right w:val="none" w:sz="0" w:space="0" w:color="auto"/>
          </w:divBdr>
        </w:div>
        <w:div w:id="1230070243">
          <w:marLeft w:val="0"/>
          <w:marRight w:val="0"/>
          <w:marTop w:val="0"/>
          <w:marBottom w:val="0"/>
          <w:divBdr>
            <w:top w:val="none" w:sz="0" w:space="0" w:color="auto"/>
            <w:left w:val="none" w:sz="0" w:space="0" w:color="auto"/>
            <w:bottom w:val="none" w:sz="0" w:space="0" w:color="auto"/>
            <w:right w:val="none" w:sz="0" w:space="0" w:color="auto"/>
          </w:divBdr>
        </w:div>
        <w:div w:id="1230070244">
          <w:marLeft w:val="0"/>
          <w:marRight w:val="0"/>
          <w:marTop w:val="0"/>
          <w:marBottom w:val="0"/>
          <w:divBdr>
            <w:top w:val="none" w:sz="0" w:space="0" w:color="auto"/>
            <w:left w:val="none" w:sz="0" w:space="0" w:color="auto"/>
            <w:bottom w:val="none" w:sz="0" w:space="0" w:color="auto"/>
            <w:right w:val="none" w:sz="0" w:space="0" w:color="auto"/>
          </w:divBdr>
        </w:div>
        <w:div w:id="1230070248">
          <w:marLeft w:val="0"/>
          <w:marRight w:val="0"/>
          <w:marTop w:val="0"/>
          <w:marBottom w:val="0"/>
          <w:divBdr>
            <w:top w:val="none" w:sz="0" w:space="0" w:color="auto"/>
            <w:left w:val="none" w:sz="0" w:space="0" w:color="auto"/>
            <w:bottom w:val="none" w:sz="0" w:space="0" w:color="auto"/>
            <w:right w:val="none" w:sz="0" w:space="0" w:color="auto"/>
          </w:divBdr>
        </w:div>
        <w:div w:id="1230070260">
          <w:marLeft w:val="0"/>
          <w:marRight w:val="0"/>
          <w:marTop w:val="0"/>
          <w:marBottom w:val="0"/>
          <w:divBdr>
            <w:top w:val="none" w:sz="0" w:space="0" w:color="auto"/>
            <w:left w:val="none" w:sz="0" w:space="0" w:color="auto"/>
            <w:bottom w:val="none" w:sz="0" w:space="0" w:color="auto"/>
            <w:right w:val="none" w:sz="0" w:space="0" w:color="auto"/>
          </w:divBdr>
        </w:div>
        <w:div w:id="1230070261">
          <w:marLeft w:val="0"/>
          <w:marRight w:val="0"/>
          <w:marTop w:val="0"/>
          <w:marBottom w:val="0"/>
          <w:divBdr>
            <w:top w:val="none" w:sz="0" w:space="0" w:color="auto"/>
            <w:left w:val="none" w:sz="0" w:space="0" w:color="auto"/>
            <w:bottom w:val="none" w:sz="0" w:space="0" w:color="auto"/>
            <w:right w:val="none" w:sz="0" w:space="0" w:color="auto"/>
          </w:divBdr>
        </w:div>
        <w:div w:id="1230070262">
          <w:marLeft w:val="0"/>
          <w:marRight w:val="0"/>
          <w:marTop w:val="0"/>
          <w:marBottom w:val="0"/>
          <w:divBdr>
            <w:top w:val="none" w:sz="0" w:space="0" w:color="auto"/>
            <w:left w:val="none" w:sz="0" w:space="0" w:color="auto"/>
            <w:bottom w:val="none" w:sz="0" w:space="0" w:color="auto"/>
            <w:right w:val="none" w:sz="0" w:space="0" w:color="auto"/>
          </w:divBdr>
        </w:div>
        <w:div w:id="1230070279">
          <w:marLeft w:val="0"/>
          <w:marRight w:val="0"/>
          <w:marTop w:val="0"/>
          <w:marBottom w:val="0"/>
          <w:divBdr>
            <w:top w:val="none" w:sz="0" w:space="0" w:color="auto"/>
            <w:left w:val="none" w:sz="0" w:space="0" w:color="auto"/>
            <w:bottom w:val="none" w:sz="0" w:space="0" w:color="auto"/>
            <w:right w:val="none" w:sz="0" w:space="0" w:color="auto"/>
          </w:divBdr>
        </w:div>
        <w:div w:id="1230070285">
          <w:marLeft w:val="0"/>
          <w:marRight w:val="0"/>
          <w:marTop w:val="0"/>
          <w:marBottom w:val="0"/>
          <w:divBdr>
            <w:top w:val="none" w:sz="0" w:space="0" w:color="auto"/>
            <w:left w:val="none" w:sz="0" w:space="0" w:color="auto"/>
            <w:bottom w:val="none" w:sz="0" w:space="0" w:color="auto"/>
            <w:right w:val="none" w:sz="0" w:space="0" w:color="auto"/>
          </w:divBdr>
        </w:div>
        <w:div w:id="1230070291">
          <w:marLeft w:val="0"/>
          <w:marRight w:val="0"/>
          <w:marTop w:val="0"/>
          <w:marBottom w:val="0"/>
          <w:divBdr>
            <w:top w:val="none" w:sz="0" w:space="0" w:color="auto"/>
            <w:left w:val="none" w:sz="0" w:space="0" w:color="auto"/>
            <w:bottom w:val="none" w:sz="0" w:space="0" w:color="auto"/>
            <w:right w:val="none" w:sz="0" w:space="0" w:color="auto"/>
          </w:divBdr>
        </w:div>
        <w:div w:id="1230070298">
          <w:marLeft w:val="0"/>
          <w:marRight w:val="0"/>
          <w:marTop w:val="0"/>
          <w:marBottom w:val="0"/>
          <w:divBdr>
            <w:top w:val="none" w:sz="0" w:space="0" w:color="auto"/>
            <w:left w:val="none" w:sz="0" w:space="0" w:color="auto"/>
            <w:bottom w:val="none" w:sz="0" w:space="0" w:color="auto"/>
            <w:right w:val="none" w:sz="0" w:space="0" w:color="auto"/>
          </w:divBdr>
        </w:div>
        <w:div w:id="1230070311">
          <w:marLeft w:val="0"/>
          <w:marRight w:val="0"/>
          <w:marTop w:val="0"/>
          <w:marBottom w:val="0"/>
          <w:divBdr>
            <w:top w:val="none" w:sz="0" w:space="0" w:color="auto"/>
            <w:left w:val="none" w:sz="0" w:space="0" w:color="auto"/>
            <w:bottom w:val="none" w:sz="0" w:space="0" w:color="auto"/>
            <w:right w:val="none" w:sz="0" w:space="0" w:color="auto"/>
          </w:divBdr>
        </w:div>
        <w:div w:id="1230070322">
          <w:marLeft w:val="0"/>
          <w:marRight w:val="0"/>
          <w:marTop w:val="0"/>
          <w:marBottom w:val="0"/>
          <w:divBdr>
            <w:top w:val="none" w:sz="0" w:space="0" w:color="auto"/>
            <w:left w:val="none" w:sz="0" w:space="0" w:color="auto"/>
            <w:bottom w:val="none" w:sz="0" w:space="0" w:color="auto"/>
            <w:right w:val="none" w:sz="0" w:space="0" w:color="auto"/>
          </w:divBdr>
        </w:div>
        <w:div w:id="1230070328">
          <w:marLeft w:val="0"/>
          <w:marRight w:val="0"/>
          <w:marTop w:val="0"/>
          <w:marBottom w:val="0"/>
          <w:divBdr>
            <w:top w:val="none" w:sz="0" w:space="0" w:color="auto"/>
            <w:left w:val="none" w:sz="0" w:space="0" w:color="auto"/>
            <w:bottom w:val="none" w:sz="0" w:space="0" w:color="auto"/>
            <w:right w:val="none" w:sz="0" w:space="0" w:color="auto"/>
          </w:divBdr>
        </w:div>
        <w:div w:id="1230070333">
          <w:marLeft w:val="0"/>
          <w:marRight w:val="0"/>
          <w:marTop w:val="0"/>
          <w:marBottom w:val="0"/>
          <w:divBdr>
            <w:top w:val="none" w:sz="0" w:space="0" w:color="auto"/>
            <w:left w:val="none" w:sz="0" w:space="0" w:color="auto"/>
            <w:bottom w:val="none" w:sz="0" w:space="0" w:color="auto"/>
            <w:right w:val="none" w:sz="0" w:space="0" w:color="auto"/>
          </w:divBdr>
        </w:div>
        <w:div w:id="1230070337">
          <w:marLeft w:val="0"/>
          <w:marRight w:val="0"/>
          <w:marTop w:val="0"/>
          <w:marBottom w:val="0"/>
          <w:divBdr>
            <w:top w:val="none" w:sz="0" w:space="0" w:color="auto"/>
            <w:left w:val="none" w:sz="0" w:space="0" w:color="auto"/>
            <w:bottom w:val="none" w:sz="0" w:space="0" w:color="auto"/>
            <w:right w:val="none" w:sz="0" w:space="0" w:color="auto"/>
          </w:divBdr>
        </w:div>
        <w:div w:id="1230070343">
          <w:marLeft w:val="0"/>
          <w:marRight w:val="0"/>
          <w:marTop w:val="0"/>
          <w:marBottom w:val="0"/>
          <w:divBdr>
            <w:top w:val="none" w:sz="0" w:space="0" w:color="auto"/>
            <w:left w:val="none" w:sz="0" w:space="0" w:color="auto"/>
            <w:bottom w:val="none" w:sz="0" w:space="0" w:color="auto"/>
            <w:right w:val="none" w:sz="0" w:space="0" w:color="auto"/>
          </w:divBdr>
        </w:div>
        <w:div w:id="1230070351">
          <w:marLeft w:val="0"/>
          <w:marRight w:val="0"/>
          <w:marTop w:val="0"/>
          <w:marBottom w:val="0"/>
          <w:divBdr>
            <w:top w:val="none" w:sz="0" w:space="0" w:color="auto"/>
            <w:left w:val="none" w:sz="0" w:space="0" w:color="auto"/>
            <w:bottom w:val="none" w:sz="0" w:space="0" w:color="auto"/>
            <w:right w:val="none" w:sz="0" w:space="0" w:color="auto"/>
          </w:divBdr>
        </w:div>
      </w:divsChild>
    </w:div>
    <w:div w:id="1230069925">
      <w:marLeft w:val="0"/>
      <w:marRight w:val="0"/>
      <w:marTop w:val="0"/>
      <w:marBottom w:val="0"/>
      <w:divBdr>
        <w:top w:val="none" w:sz="0" w:space="0" w:color="auto"/>
        <w:left w:val="none" w:sz="0" w:space="0" w:color="auto"/>
        <w:bottom w:val="none" w:sz="0" w:space="0" w:color="auto"/>
        <w:right w:val="none" w:sz="0" w:space="0" w:color="auto"/>
      </w:divBdr>
      <w:divsChild>
        <w:div w:id="1230069943">
          <w:marLeft w:val="0"/>
          <w:marRight w:val="0"/>
          <w:marTop w:val="0"/>
          <w:marBottom w:val="0"/>
          <w:divBdr>
            <w:top w:val="none" w:sz="0" w:space="0" w:color="auto"/>
            <w:left w:val="none" w:sz="0" w:space="0" w:color="auto"/>
            <w:bottom w:val="none" w:sz="0" w:space="0" w:color="auto"/>
            <w:right w:val="none" w:sz="0" w:space="0" w:color="auto"/>
          </w:divBdr>
        </w:div>
        <w:div w:id="1230069951">
          <w:marLeft w:val="0"/>
          <w:marRight w:val="0"/>
          <w:marTop w:val="0"/>
          <w:marBottom w:val="0"/>
          <w:divBdr>
            <w:top w:val="none" w:sz="0" w:space="0" w:color="auto"/>
            <w:left w:val="none" w:sz="0" w:space="0" w:color="auto"/>
            <w:bottom w:val="none" w:sz="0" w:space="0" w:color="auto"/>
            <w:right w:val="none" w:sz="0" w:space="0" w:color="auto"/>
          </w:divBdr>
        </w:div>
        <w:div w:id="1230070047">
          <w:marLeft w:val="0"/>
          <w:marRight w:val="0"/>
          <w:marTop w:val="0"/>
          <w:marBottom w:val="0"/>
          <w:divBdr>
            <w:top w:val="none" w:sz="0" w:space="0" w:color="auto"/>
            <w:left w:val="none" w:sz="0" w:space="0" w:color="auto"/>
            <w:bottom w:val="none" w:sz="0" w:space="0" w:color="auto"/>
            <w:right w:val="none" w:sz="0" w:space="0" w:color="auto"/>
          </w:divBdr>
        </w:div>
        <w:div w:id="1230070187">
          <w:marLeft w:val="0"/>
          <w:marRight w:val="0"/>
          <w:marTop w:val="0"/>
          <w:marBottom w:val="0"/>
          <w:divBdr>
            <w:top w:val="none" w:sz="0" w:space="0" w:color="auto"/>
            <w:left w:val="none" w:sz="0" w:space="0" w:color="auto"/>
            <w:bottom w:val="none" w:sz="0" w:space="0" w:color="auto"/>
            <w:right w:val="none" w:sz="0" w:space="0" w:color="auto"/>
          </w:divBdr>
        </w:div>
        <w:div w:id="1230070329">
          <w:marLeft w:val="0"/>
          <w:marRight w:val="0"/>
          <w:marTop w:val="0"/>
          <w:marBottom w:val="0"/>
          <w:divBdr>
            <w:top w:val="none" w:sz="0" w:space="0" w:color="auto"/>
            <w:left w:val="none" w:sz="0" w:space="0" w:color="auto"/>
            <w:bottom w:val="none" w:sz="0" w:space="0" w:color="auto"/>
            <w:right w:val="none" w:sz="0" w:space="0" w:color="auto"/>
          </w:divBdr>
        </w:div>
        <w:div w:id="1230070332">
          <w:marLeft w:val="0"/>
          <w:marRight w:val="0"/>
          <w:marTop w:val="0"/>
          <w:marBottom w:val="0"/>
          <w:divBdr>
            <w:top w:val="none" w:sz="0" w:space="0" w:color="auto"/>
            <w:left w:val="none" w:sz="0" w:space="0" w:color="auto"/>
            <w:bottom w:val="none" w:sz="0" w:space="0" w:color="auto"/>
            <w:right w:val="none" w:sz="0" w:space="0" w:color="auto"/>
          </w:divBdr>
        </w:div>
      </w:divsChild>
    </w:div>
    <w:div w:id="1230069935">
      <w:marLeft w:val="0"/>
      <w:marRight w:val="0"/>
      <w:marTop w:val="0"/>
      <w:marBottom w:val="0"/>
      <w:divBdr>
        <w:top w:val="none" w:sz="0" w:space="0" w:color="auto"/>
        <w:left w:val="none" w:sz="0" w:space="0" w:color="auto"/>
        <w:bottom w:val="none" w:sz="0" w:space="0" w:color="auto"/>
        <w:right w:val="none" w:sz="0" w:space="0" w:color="auto"/>
      </w:divBdr>
      <w:divsChild>
        <w:div w:id="1230070116">
          <w:marLeft w:val="0"/>
          <w:marRight w:val="0"/>
          <w:marTop w:val="0"/>
          <w:marBottom w:val="0"/>
          <w:divBdr>
            <w:top w:val="none" w:sz="0" w:space="0" w:color="auto"/>
            <w:left w:val="none" w:sz="0" w:space="0" w:color="auto"/>
            <w:bottom w:val="none" w:sz="0" w:space="0" w:color="auto"/>
            <w:right w:val="none" w:sz="0" w:space="0" w:color="auto"/>
          </w:divBdr>
          <w:divsChild>
            <w:div w:id="123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937">
      <w:marLeft w:val="0"/>
      <w:marRight w:val="0"/>
      <w:marTop w:val="0"/>
      <w:marBottom w:val="0"/>
      <w:divBdr>
        <w:top w:val="none" w:sz="0" w:space="0" w:color="auto"/>
        <w:left w:val="none" w:sz="0" w:space="0" w:color="auto"/>
        <w:bottom w:val="none" w:sz="0" w:space="0" w:color="auto"/>
        <w:right w:val="none" w:sz="0" w:space="0" w:color="auto"/>
      </w:divBdr>
      <w:divsChild>
        <w:div w:id="1230069864">
          <w:marLeft w:val="0"/>
          <w:marRight w:val="0"/>
          <w:marTop w:val="0"/>
          <w:marBottom w:val="0"/>
          <w:divBdr>
            <w:top w:val="none" w:sz="0" w:space="0" w:color="auto"/>
            <w:left w:val="none" w:sz="0" w:space="0" w:color="auto"/>
            <w:bottom w:val="none" w:sz="0" w:space="0" w:color="auto"/>
            <w:right w:val="none" w:sz="0" w:space="0" w:color="auto"/>
          </w:divBdr>
        </w:div>
        <w:div w:id="1230069902">
          <w:marLeft w:val="0"/>
          <w:marRight w:val="0"/>
          <w:marTop w:val="0"/>
          <w:marBottom w:val="0"/>
          <w:divBdr>
            <w:top w:val="none" w:sz="0" w:space="0" w:color="auto"/>
            <w:left w:val="none" w:sz="0" w:space="0" w:color="auto"/>
            <w:bottom w:val="none" w:sz="0" w:space="0" w:color="auto"/>
            <w:right w:val="none" w:sz="0" w:space="0" w:color="auto"/>
          </w:divBdr>
        </w:div>
        <w:div w:id="1230069915">
          <w:marLeft w:val="0"/>
          <w:marRight w:val="0"/>
          <w:marTop w:val="0"/>
          <w:marBottom w:val="0"/>
          <w:divBdr>
            <w:top w:val="none" w:sz="0" w:space="0" w:color="auto"/>
            <w:left w:val="none" w:sz="0" w:space="0" w:color="auto"/>
            <w:bottom w:val="none" w:sz="0" w:space="0" w:color="auto"/>
            <w:right w:val="none" w:sz="0" w:space="0" w:color="auto"/>
          </w:divBdr>
        </w:div>
        <w:div w:id="1230069971">
          <w:marLeft w:val="0"/>
          <w:marRight w:val="0"/>
          <w:marTop w:val="0"/>
          <w:marBottom w:val="0"/>
          <w:divBdr>
            <w:top w:val="none" w:sz="0" w:space="0" w:color="auto"/>
            <w:left w:val="none" w:sz="0" w:space="0" w:color="auto"/>
            <w:bottom w:val="none" w:sz="0" w:space="0" w:color="auto"/>
            <w:right w:val="none" w:sz="0" w:space="0" w:color="auto"/>
          </w:divBdr>
        </w:div>
        <w:div w:id="1230070031">
          <w:marLeft w:val="0"/>
          <w:marRight w:val="0"/>
          <w:marTop w:val="0"/>
          <w:marBottom w:val="0"/>
          <w:divBdr>
            <w:top w:val="none" w:sz="0" w:space="0" w:color="auto"/>
            <w:left w:val="none" w:sz="0" w:space="0" w:color="auto"/>
            <w:bottom w:val="none" w:sz="0" w:space="0" w:color="auto"/>
            <w:right w:val="none" w:sz="0" w:space="0" w:color="auto"/>
          </w:divBdr>
        </w:div>
        <w:div w:id="1230070033">
          <w:marLeft w:val="0"/>
          <w:marRight w:val="0"/>
          <w:marTop w:val="0"/>
          <w:marBottom w:val="0"/>
          <w:divBdr>
            <w:top w:val="none" w:sz="0" w:space="0" w:color="auto"/>
            <w:left w:val="none" w:sz="0" w:space="0" w:color="auto"/>
            <w:bottom w:val="none" w:sz="0" w:space="0" w:color="auto"/>
            <w:right w:val="none" w:sz="0" w:space="0" w:color="auto"/>
          </w:divBdr>
        </w:div>
        <w:div w:id="1230070039">
          <w:marLeft w:val="0"/>
          <w:marRight w:val="0"/>
          <w:marTop w:val="0"/>
          <w:marBottom w:val="0"/>
          <w:divBdr>
            <w:top w:val="none" w:sz="0" w:space="0" w:color="auto"/>
            <w:left w:val="none" w:sz="0" w:space="0" w:color="auto"/>
            <w:bottom w:val="none" w:sz="0" w:space="0" w:color="auto"/>
            <w:right w:val="none" w:sz="0" w:space="0" w:color="auto"/>
          </w:divBdr>
        </w:div>
        <w:div w:id="1230070066">
          <w:marLeft w:val="0"/>
          <w:marRight w:val="0"/>
          <w:marTop w:val="0"/>
          <w:marBottom w:val="0"/>
          <w:divBdr>
            <w:top w:val="none" w:sz="0" w:space="0" w:color="auto"/>
            <w:left w:val="none" w:sz="0" w:space="0" w:color="auto"/>
            <w:bottom w:val="none" w:sz="0" w:space="0" w:color="auto"/>
            <w:right w:val="none" w:sz="0" w:space="0" w:color="auto"/>
          </w:divBdr>
        </w:div>
        <w:div w:id="1230070144">
          <w:marLeft w:val="0"/>
          <w:marRight w:val="0"/>
          <w:marTop w:val="0"/>
          <w:marBottom w:val="0"/>
          <w:divBdr>
            <w:top w:val="none" w:sz="0" w:space="0" w:color="auto"/>
            <w:left w:val="none" w:sz="0" w:space="0" w:color="auto"/>
            <w:bottom w:val="none" w:sz="0" w:space="0" w:color="auto"/>
            <w:right w:val="none" w:sz="0" w:space="0" w:color="auto"/>
          </w:divBdr>
        </w:div>
        <w:div w:id="1230070178">
          <w:marLeft w:val="0"/>
          <w:marRight w:val="0"/>
          <w:marTop w:val="0"/>
          <w:marBottom w:val="0"/>
          <w:divBdr>
            <w:top w:val="none" w:sz="0" w:space="0" w:color="auto"/>
            <w:left w:val="none" w:sz="0" w:space="0" w:color="auto"/>
            <w:bottom w:val="none" w:sz="0" w:space="0" w:color="auto"/>
            <w:right w:val="none" w:sz="0" w:space="0" w:color="auto"/>
          </w:divBdr>
        </w:div>
        <w:div w:id="1230070186">
          <w:marLeft w:val="0"/>
          <w:marRight w:val="0"/>
          <w:marTop w:val="0"/>
          <w:marBottom w:val="0"/>
          <w:divBdr>
            <w:top w:val="none" w:sz="0" w:space="0" w:color="auto"/>
            <w:left w:val="none" w:sz="0" w:space="0" w:color="auto"/>
            <w:bottom w:val="none" w:sz="0" w:space="0" w:color="auto"/>
            <w:right w:val="none" w:sz="0" w:space="0" w:color="auto"/>
          </w:divBdr>
        </w:div>
        <w:div w:id="1230070210">
          <w:marLeft w:val="0"/>
          <w:marRight w:val="0"/>
          <w:marTop w:val="0"/>
          <w:marBottom w:val="0"/>
          <w:divBdr>
            <w:top w:val="none" w:sz="0" w:space="0" w:color="auto"/>
            <w:left w:val="none" w:sz="0" w:space="0" w:color="auto"/>
            <w:bottom w:val="none" w:sz="0" w:space="0" w:color="auto"/>
            <w:right w:val="none" w:sz="0" w:space="0" w:color="auto"/>
          </w:divBdr>
        </w:div>
        <w:div w:id="1230070254">
          <w:marLeft w:val="0"/>
          <w:marRight w:val="0"/>
          <w:marTop w:val="0"/>
          <w:marBottom w:val="0"/>
          <w:divBdr>
            <w:top w:val="none" w:sz="0" w:space="0" w:color="auto"/>
            <w:left w:val="none" w:sz="0" w:space="0" w:color="auto"/>
            <w:bottom w:val="none" w:sz="0" w:space="0" w:color="auto"/>
            <w:right w:val="none" w:sz="0" w:space="0" w:color="auto"/>
          </w:divBdr>
        </w:div>
        <w:div w:id="1230070255">
          <w:marLeft w:val="0"/>
          <w:marRight w:val="0"/>
          <w:marTop w:val="0"/>
          <w:marBottom w:val="0"/>
          <w:divBdr>
            <w:top w:val="none" w:sz="0" w:space="0" w:color="auto"/>
            <w:left w:val="none" w:sz="0" w:space="0" w:color="auto"/>
            <w:bottom w:val="none" w:sz="0" w:space="0" w:color="auto"/>
            <w:right w:val="none" w:sz="0" w:space="0" w:color="auto"/>
          </w:divBdr>
        </w:div>
        <w:div w:id="1230070263">
          <w:marLeft w:val="0"/>
          <w:marRight w:val="0"/>
          <w:marTop w:val="0"/>
          <w:marBottom w:val="0"/>
          <w:divBdr>
            <w:top w:val="none" w:sz="0" w:space="0" w:color="auto"/>
            <w:left w:val="none" w:sz="0" w:space="0" w:color="auto"/>
            <w:bottom w:val="none" w:sz="0" w:space="0" w:color="auto"/>
            <w:right w:val="none" w:sz="0" w:space="0" w:color="auto"/>
          </w:divBdr>
        </w:div>
        <w:div w:id="1230070306">
          <w:marLeft w:val="0"/>
          <w:marRight w:val="0"/>
          <w:marTop w:val="0"/>
          <w:marBottom w:val="0"/>
          <w:divBdr>
            <w:top w:val="none" w:sz="0" w:space="0" w:color="auto"/>
            <w:left w:val="none" w:sz="0" w:space="0" w:color="auto"/>
            <w:bottom w:val="none" w:sz="0" w:space="0" w:color="auto"/>
            <w:right w:val="none" w:sz="0" w:space="0" w:color="auto"/>
          </w:divBdr>
        </w:div>
      </w:divsChild>
    </w:div>
    <w:div w:id="1230069949">
      <w:marLeft w:val="0"/>
      <w:marRight w:val="0"/>
      <w:marTop w:val="0"/>
      <w:marBottom w:val="0"/>
      <w:divBdr>
        <w:top w:val="none" w:sz="0" w:space="0" w:color="auto"/>
        <w:left w:val="none" w:sz="0" w:space="0" w:color="auto"/>
        <w:bottom w:val="none" w:sz="0" w:space="0" w:color="auto"/>
        <w:right w:val="none" w:sz="0" w:space="0" w:color="auto"/>
      </w:divBdr>
      <w:divsChild>
        <w:div w:id="1230070223">
          <w:marLeft w:val="0"/>
          <w:marRight w:val="0"/>
          <w:marTop w:val="0"/>
          <w:marBottom w:val="0"/>
          <w:divBdr>
            <w:top w:val="none" w:sz="0" w:space="0" w:color="auto"/>
            <w:left w:val="none" w:sz="0" w:space="0" w:color="auto"/>
            <w:bottom w:val="none" w:sz="0" w:space="0" w:color="auto"/>
            <w:right w:val="none" w:sz="0" w:space="0" w:color="auto"/>
          </w:divBdr>
          <w:divsChild>
            <w:div w:id="12300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957">
      <w:marLeft w:val="0"/>
      <w:marRight w:val="0"/>
      <w:marTop w:val="0"/>
      <w:marBottom w:val="0"/>
      <w:divBdr>
        <w:top w:val="none" w:sz="0" w:space="0" w:color="auto"/>
        <w:left w:val="none" w:sz="0" w:space="0" w:color="auto"/>
        <w:bottom w:val="none" w:sz="0" w:space="0" w:color="auto"/>
        <w:right w:val="none" w:sz="0" w:space="0" w:color="auto"/>
      </w:divBdr>
      <w:divsChild>
        <w:div w:id="1230069829">
          <w:marLeft w:val="0"/>
          <w:marRight w:val="0"/>
          <w:marTop w:val="0"/>
          <w:marBottom w:val="0"/>
          <w:divBdr>
            <w:top w:val="none" w:sz="0" w:space="0" w:color="auto"/>
            <w:left w:val="none" w:sz="0" w:space="0" w:color="auto"/>
            <w:bottom w:val="none" w:sz="0" w:space="0" w:color="auto"/>
            <w:right w:val="none" w:sz="0" w:space="0" w:color="auto"/>
          </w:divBdr>
        </w:div>
        <w:div w:id="1230069938">
          <w:marLeft w:val="0"/>
          <w:marRight w:val="0"/>
          <w:marTop w:val="0"/>
          <w:marBottom w:val="0"/>
          <w:divBdr>
            <w:top w:val="none" w:sz="0" w:space="0" w:color="auto"/>
            <w:left w:val="none" w:sz="0" w:space="0" w:color="auto"/>
            <w:bottom w:val="none" w:sz="0" w:space="0" w:color="auto"/>
            <w:right w:val="none" w:sz="0" w:space="0" w:color="auto"/>
          </w:divBdr>
        </w:div>
        <w:div w:id="1230070102">
          <w:marLeft w:val="0"/>
          <w:marRight w:val="0"/>
          <w:marTop w:val="0"/>
          <w:marBottom w:val="0"/>
          <w:divBdr>
            <w:top w:val="none" w:sz="0" w:space="0" w:color="auto"/>
            <w:left w:val="none" w:sz="0" w:space="0" w:color="auto"/>
            <w:bottom w:val="none" w:sz="0" w:space="0" w:color="auto"/>
            <w:right w:val="none" w:sz="0" w:space="0" w:color="auto"/>
          </w:divBdr>
        </w:div>
        <w:div w:id="1230070218">
          <w:marLeft w:val="0"/>
          <w:marRight w:val="0"/>
          <w:marTop w:val="0"/>
          <w:marBottom w:val="0"/>
          <w:divBdr>
            <w:top w:val="none" w:sz="0" w:space="0" w:color="auto"/>
            <w:left w:val="none" w:sz="0" w:space="0" w:color="auto"/>
            <w:bottom w:val="none" w:sz="0" w:space="0" w:color="auto"/>
            <w:right w:val="none" w:sz="0" w:space="0" w:color="auto"/>
          </w:divBdr>
        </w:div>
        <w:div w:id="1230070316">
          <w:marLeft w:val="0"/>
          <w:marRight w:val="0"/>
          <w:marTop w:val="0"/>
          <w:marBottom w:val="0"/>
          <w:divBdr>
            <w:top w:val="none" w:sz="0" w:space="0" w:color="auto"/>
            <w:left w:val="none" w:sz="0" w:space="0" w:color="auto"/>
            <w:bottom w:val="none" w:sz="0" w:space="0" w:color="auto"/>
            <w:right w:val="none" w:sz="0" w:space="0" w:color="auto"/>
          </w:divBdr>
        </w:div>
      </w:divsChild>
    </w:div>
    <w:div w:id="1230069966">
      <w:marLeft w:val="0"/>
      <w:marRight w:val="0"/>
      <w:marTop w:val="0"/>
      <w:marBottom w:val="0"/>
      <w:divBdr>
        <w:top w:val="none" w:sz="0" w:space="0" w:color="auto"/>
        <w:left w:val="none" w:sz="0" w:space="0" w:color="auto"/>
        <w:bottom w:val="none" w:sz="0" w:space="0" w:color="auto"/>
        <w:right w:val="none" w:sz="0" w:space="0" w:color="auto"/>
      </w:divBdr>
    </w:div>
    <w:div w:id="1230069979">
      <w:marLeft w:val="0"/>
      <w:marRight w:val="0"/>
      <w:marTop w:val="0"/>
      <w:marBottom w:val="0"/>
      <w:divBdr>
        <w:top w:val="none" w:sz="0" w:space="0" w:color="auto"/>
        <w:left w:val="none" w:sz="0" w:space="0" w:color="auto"/>
        <w:bottom w:val="none" w:sz="0" w:space="0" w:color="auto"/>
        <w:right w:val="none" w:sz="0" w:space="0" w:color="auto"/>
      </w:divBdr>
      <w:divsChild>
        <w:div w:id="1230069898">
          <w:marLeft w:val="0"/>
          <w:marRight w:val="0"/>
          <w:marTop w:val="0"/>
          <w:marBottom w:val="0"/>
          <w:divBdr>
            <w:top w:val="none" w:sz="0" w:space="0" w:color="auto"/>
            <w:left w:val="none" w:sz="0" w:space="0" w:color="auto"/>
            <w:bottom w:val="none" w:sz="0" w:space="0" w:color="auto"/>
            <w:right w:val="none" w:sz="0" w:space="0" w:color="auto"/>
          </w:divBdr>
        </w:div>
        <w:div w:id="1230070167">
          <w:marLeft w:val="0"/>
          <w:marRight w:val="0"/>
          <w:marTop w:val="0"/>
          <w:marBottom w:val="0"/>
          <w:divBdr>
            <w:top w:val="none" w:sz="0" w:space="0" w:color="auto"/>
            <w:left w:val="none" w:sz="0" w:space="0" w:color="auto"/>
            <w:bottom w:val="none" w:sz="0" w:space="0" w:color="auto"/>
            <w:right w:val="none" w:sz="0" w:space="0" w:color="auto"/>
          </w:divBdr>
        </w:div>
        <w:div w:id="1230070180">
          <w:marLeft w:val="0"/>
          <w:marRight w:val="0"/>
          <w:marTop w:val="0"/>
          <w:marBottom w:val="0"/>
          <w:divBdr>
            <w:top w:val="none" w:sz="0" w:space="0" w:color="auto"/>
            <w:left w:val="none" w:sz="0" w:space="0" w:color="auto"/>
            <w:bottom w:val="none" w:sz="0" w:space="0" w:color="auto"/>
            <w:right w:val="none" w:sz="0" w:space="0" w:color="auto"/>
          </w:divBdr>
        </w:div>
        <w:div w:id="1230070222">
          <w:marLeft w:val="0"/>
          <w:marRight w:val="0"/>
          <w:marTop w:val="0"/>
          <w:marBottom w:val="0"/>
          <w:divBdr>
            <w:top w:val="none" w:sz="0" w:space="0" w:color="auto"/>
            <w:left w:val="none" w:sz="0" w:space="0" w:color="auto"/>
            <w:bottom w:val="none" w:sz="0" w:space="0" w:color="auto"/>
            <w:right w:val="none" w:sz="0" w:space="0" w:color="auto"/>
          </w:divBdr>
        </w:div>
      </w:divsChild>
    </w:div>
    <w:div w:id="1230069984">
      <w:marLeft w:val="0"/>
      <w:marRight w:val="0"/>
      <w:marTop w:val="0"/>
      <w:marBottom w:val="0"/>
      <w:divBdr>
        <w:top w:val="none" w:sz="0" w:space="0" w:color="auto"/>
        <w:left w:val="none" w:sz="0" w:space="0" w:color="auto"/>
        <w:bottom w:val="none" w:sz="0" w:space="0" w:color="auto"/>
        <w:right w:val="none" w:sz="0" w:space="0" w:color="auto"/>
      </w:divBdr>
    </w:div>
    <w:div w:id="1230069995">
      <w:marLeft w:val="0"/>
      <w:marRight w:val="0"/>
      <w:marTop w:val="0"/>
      <w:marBottom w:val="0"/>
      <w:divBdr>
        <w:top w:val="none" w:sz="0" w:space="0" w:color="auto"/>
        <w:left w:val="none" w:sz="0" w:space="0" w:color="auto"/>
        <w:bottom w:val="none" w:sz="0" w:space="0" w:color="auto"/>
        <w:right w:val="none" w:sz="0" w:space="0" w:color="auto"/>
      </w:divBdr>
    </w:div>
    <w:div w:id="1230069999">
      <w:marLeft w:val="0"/>
      <w:marRight w:val="0"/>
      <w:marTop w:val="0"/>
      <w:marBottom w:val="0"/>
      <w:divBdr>
        <w:top w:val="none" w:sz="0" w:space="0" w:color="auto"/>
        <w:left w:val="none" w:sz="0" w:space="0" w:color="auto"/>
        <w:bottom w:val="none" w:sz="0" w:space="0" w:color="auto"/>
        <w:right w:val="none" w:sz="0" w:space="0" w:color="auto"/>
      </w:divBdr>
      <w:divsChild>
        <w:div w:id="1230069932">
          <w:marLeft w:val="0"/>
          <w:marRight w:val="0"/>
          <w:marTop w:val="0"/>
          <w:marBottom w:val="0"/>
          <w:divBdr>
            <w:top w:val="none" w:sz="0" w:space="0" w:color="auto"/>
            <w:left w:val="none" w:sz="0" w:space="0" w:color="auto"/>
            <w:bottom w:val="none" w:sz="0" w:space="0" w:color="auto"/>
            <w:right w:val="none" w:sz="0" w:space="0" w:color="auto"/>
          </w:divBdr>
        </w:div>
        <w:div w:id="1230070029">
          <w:marLeft w:val="0"/>
          <w:marRight w:val="0"/>
          <w:marTop w:val="0"/>
          <w:marBottom w:val="0"/>
          <w:divBdr>
            <w:top w:val="none" w:sz="0" w:space="0" w:color="auto"/>
            <w:left w:val="none" w:sz="0" w:space="0" w:color="auto"/>
            <w:bottom w:val="none" w:sz="0" w:space="0" w:color="auto"/>
            <w:right w:val="none" w:sz="0" w:space="0" w:color="auto"/>
          </w:divBdr>
        </w:div>
        <w:div w:id="1230070232">
          <w:marLeft w:val="0"/>
          <w:marRight w:val="0"/>
          <w:marTop w:val="0"/>
          <w:marBottom w:val="0"/>
          <w:divBdr>
            <w:top w:val="none" w:sz="0" w:space="0" w:color="auto"/>
            <w:left w:val="none" w:sz="0" w:space="0" w:color="auto"/>
            <w:bottom w:val="none" w:sz="0" w:space="0" w:color="auto"/>
            <w:right w:val="none" w:sz="0" w:space="0" w:color="auto"/>
          </w:divBdr>
        </w:div>
        <w:div w:id="1230070250">
          <w:marLeft w:val="0"/>
          <w:marRight w:val="0"/>
          <w:marTop w:val="0"/>
          <w:marBottom w:val="0"/>
          <w:divBdr>
            <w:top w:val="none" w:sz="0" w:space="0" w:color="auto"/>
            <w:left w:val="none" w:sz="0" w:space="0" w:color="auto"/>
            <w:bottom w:val="none" w:sz="0" w:space="0" w:color="auto"/>
            <w:right w:val="none" w:sz="0" w:space="0" w:color="auto"/>
          </w:divBdr>
        </w:div>
        <w:div w:id="1230070256">
          <w:marLeft w:val="0"/>
          <w:marRight w:val="0"/>
          <w:marTop w:val="0"/>
          <w:marBottom w:val="0"/>
          <w:divBdr>
            <w:top w:val="none" w:sz="0" w:space="0" w:color="auto"/>
            <w:left w:val="none" w:sz="0" w:space="0" w:color="auto"/>
            <w:bottom w:val="none" w:sz="0" w:space="0" w:color="auto"/>
            <w:right w:val="none" w:sz="0" w:space="0" w:color="auto"/>
          </w:divBdr>
        </w:div>
      </w:divsChild>
    </w:div>
    <w:div w:id="1230070024">
      <w:marLeft w:val="0"/>
      <w:marRight w:val="0"/>
      <w:marTop w:val="0"/>
      <w:marBottom w:val="0"/>
      <w:divBdr>
        <w:top w:val="none" w:sz="0" w:space="0" w:color="auto"/>
        <w:left w:val="none" w:sz="0" w:space="0" w:color="auto"/>
        <w:bottom w:val="none" w:sz="0" w:space="0" w:color="auto"/>
        <w:right w:val="none" w:sz="0" w:space="0" w:color="auto"/>
      </w:divBdr>
      <w:divsChild>
        <w:div w:id="1230069833">
          <w:marLeft w:val="0"/>
          <w:marRight w:val="0"/>
          <w:marTop w:val="0"/>
          <w:marBottom w:val="0"/>
          <w:divBdr>
            <w:top w:val="none" w:sz="0" w:space="0" w:color="auto"/>
            <w:left w:val="none" w:sz="0" w:space="0" w:color="auto"/>
            <w:bottom w:val="none" w:sz="0" w:space="0" w:color="auto"/>
            <w:right w:val="none" w:sz="0" w:space="0" w:color="auto"/>
          </w:divBdr>
          <w:divsChild>
            <w:div w:id="12300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25">
      <w:marLeft w:val="0"/>
      <w:marRight w:val="0"/>
      <w:marTop w:val="0"/>
      <w:marBottom w:val="0"/>
      <w:divBdr>
        <w:top w:val="none" w:sz="0" w:space="0" w:color="auto"/>
        <w:left w:val="none" w:sz="0" w:space="0" w:color="auto"/>
        <w:bottom w:val="none" w:sz="0" w:space="0" w:color="auto"/>
        <w:right w:val="none" w:sz="0" w:space="0" w:color="auto"/>
      </w:divBdr>
      <w:divsChild>
        <w:div w:id="1230069863">
          <w:marLeft w:val="0"/>
          <w:marRight w:val="0"/>
          <w:marTop w:val="0"/>
          <w:marBottom w:val="0"/>
          <w:divBdr>
            <w:top w:val="none" w:sz="0" w:space="0" w:color="auto"/>
            <w:left w:val="none" w:sz="0" w:space="0" w:color="auto"/>
            <w:bottom w:val="none" w:sz="0" w:space="0" w:color="auto"/>
            <w:right w:val="none" w:sz="0" w:space="0" w:color="auto"/>
          </w:divBdr>
        </w:div>
        <w:div w:id="1230070008">
          <w:marLeft w:val="0"/>
          <w:marRight w:val="0"/>
          <w:marTop w:val="0"/>
          <w:marBottom w:val="0"/>
          <w:divBdr>
            <w:top w:val="none" w:sz="0" w:space="0" w:color="auto"/>
            <w:left w:val="none" w:sz="0" w:space="0" w:color="auto"/>
            <w:bottom w:val="none" w:sz="0" w:space="0" w:color="auto"/>
            <w:right w:val="none" w:sz="0" w:space="0" w:color="auto"/>
          </w:divBdr>
        </w:div>
        <w:div w:id="1230070087">
          <w:marLeft w:val="0"/>
          <w:marRight w:val="0"/>
          <w:marTop w:val="0"/>
          <w:marBottom w:val="0"/>
          <w:divBdr>
            <w:top w:val="none" w:sz="0" w:space="0" w:color="auto"/>
            <w:left w:val="none" w:sz="0" w:space="0" w:color="auto"/>
            <w:bottom w:val="none" w:sz="0" w:space="0" w:color="auto"/>
            <w:right w:val="none" w:sz="0" w:space="0" w:color="auto"/>
          </w:divBdr>
        </w:div>
        <w:div w:id="1230070135">
          <w:marLeft w:val="0"/>
          <w:marRight w:val="0"/>
          <w:marTop w:val="0"/>
          <w:marBottom w:val="0"/>
          <w:divBdr>
            <w:top w:val="none" w:sz="0" w:space="0" w:color="auto"/>
            <w:left w:val="none" w:sz="0" w:space="0" w:color="auto"/>
            <w:bottom w:val="none" w:sz="0" w:space="0" w:color="auto"/>
            <w:right w:val="none" w:sz="0" w:space="0" w:color="auto"/>
          </w:divBdr>
        </w:div>
        <w:div w:id="1230070201">
          <w:marLeft w:val="0"/>
          <w:marRight w:val="0"/>
          <w:marTop w:val="0"/>
          <w:marBottom w:val="0"/>
          <w:divBdr>
            <w:top w:val="none" w:sz="0" w:space="0" w:color="auto"/>
            <w:left w:val="none" w:sz="0" w:space="0" w:color="auto"/>
            <w:bottom w:val="none" w:sz="0" w:space="0" w:color="auto"/>
            <w:right w:val="none" w:sz="0" w:space="0" w:color="auto"/>
          </w:divBdr>
        </w:div>
      </w:divsChild>
    </w:div>
    <w:div w:id="1230070044">
      <w:marLeft w:val="0"/>
      <w:marRight w:val="0"/>
      <w:marTop w:val="0"/>
      <w:marBottom w:val="0"/>
      <w:divBdr>
        <w:top w:val="none" w:sz="0" w:space="0" w:color="auto"/>
        <w:left w:val="none" w:sz="0" w:space="0" w:color="auto"/>
        <w:bottom w:val="none" w:sz="0" w:space="0" w:color="auto"/>
        <w:right w:val="none" w:sz="0" w:space="0" w:color="auto"/>
      </w:divBdr>
      <w:divsChild>
        <w:div w:id="1230070036">
          <w:marLeft w:val="0"/>
          <w:marRight w:val="0"/>
          <w:marTop w:val="0"/>
          <w:marBottom w:val="0"/>
          <w:divBdr>
            <w:top w:val="none" w:sz="0" w:space="0" w:color="auto"/>
            <w:left w:val="none" w:sz="0" w:space="0" w:color="auto"/>
            <w:bottom w:val="none" w:sz="0" w:space="0" w:color="auto"/>
            <w:right w:val="none" w:sz="0" w:space="0" w:color="auto"/>
          </w:divBdr>
          <w:divsChild>
            <w:div w:id="12300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49">
      <w:marLeft w:val="0"/>
      <w:marRight w:val="0"/>
      <w:marTop w:val="0"/>
      <w:marBottom w:val="0"/>
      <w:divBdr>
        <w:top w:val="none" w:sz="0" w:space="0" w:color="auto"/>
        <w:left w:val="none" w:sz="0" w:space="0" w:color="auto"/>
        <w:bottom w:val="none" w:sz="0" w:space="0" w:color="auto"/>
        <w:right w:val="none" w:sz="0" w:space="0" w:color="auto"/>
      </w:divBdr>
      <w:divsChild>
        <w:div w:id="1230069928">
          <w:marLeft w:val="0"/>
          <w:marRight w:val="0"/>
          <w:marTop w:val="0"/>
          <w:marBottom w:val="0"/>
          <w:divBdr>
            <w:top w:val="none" w:sz="0" w:space="0" w:color="auto"/>
            <w:left w:val="none" w:sz="0" w:space="0" w:color="auto"/>
            <w:bottom w:val="none" w:sz="0" w:space="0" w:color="auto"/>
            <w:right w:val="none" w:sz="0" w:space="0" w:color="auto"/>
          </w:divBdr>
          <w:divsChild>
            <w:div w:id="12300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54">
      <w:marLeft w:val="0"/>
      <w:marRight w:val="0"/>
      <w:marTop w:val="0"/>
      <w:marBottom w:val="0"/>
      <w:divBdr>
        <w:top w:val="none" w:sz="0" w:space="0" w:color="auto"/>
        <w:left w:val="none" w:sz="0" w:space="0" w:color="auto"/>
        <w:bottom w:val="none" w:sz="0" w:space="0" w:color="auto"/>
        <w:right w:val="none" w:sz="0" w:space="0" w:color="auto"/>
      </w:divBdr>
      <w:divsChild>
        <w:div w:id="1230070019">
          <w:marLeft w:val="0"/>
          <w:marRight w:val="0"/>
          <w:marTop w:val="0"/>
          <w:marBottom w:val="0"/>
          <w:divBdr>
            <w:top w:val="none" w:sz="0" w:space="0" w:color="auto"/>
            <w:left w:val="none" w:sz="0" w:space="0" w:color="auto"/>
            <w:bottom w:val="none" w:sz="0" w:space="0" w:color="auto"/>
            <w:right w:val="none" w:sz="0" w:space="0" w:color="auto"/>
          </w:divBdr>
          <w:divsChild>
            <w:div w:id="12300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64">
      <w:marLeft w:val="0"/>
      <w:marRight w:val="0"/>
      <w:marTop w:val="0"/>
      <w:marBottom w:val="0"/>
      <w:divBdr>
        <w:top w:val="none" w:sz="0" w:space="0" w:color="auto"/>
        <w:left w:val="none" w:sz="0" w:space="0" w:color="auto"/>
        <w:bottom w:val="none" w:sz="0" w:space="0" w:color="auto"/>
        <w:right w:val="none" w:sz="0" w:space="0" w:color="auto"/>
      </w:divBdr>
      <w:divsChild>
        <w:div w:id="1230070108">
          <w:marLeft w:val="0"/>
          <w:marRight w:val="0"/>
          <w:marTop w:val="0"/>
          <w:marBottom w:val="0"/>
          <w:divBdr>
            <w:top w:val="none" w:sz="0" w:space="0" w:color="auto"/>
            <w:left w:val="none" w:sz="0" w:space="0" w:color="auto"/>
            <w:bottom w:val="none" w:sz="0" w:space="0" w:color="auto"/>
            <w:right w:val="none" w:sz="0" w:space="0" w:color="auto"/>
          </w:divBdr>
          <w:divsChild>
            <w:div w:id="12300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71">
      <w:marLeft w:val="0"/>
      <w:marRight w:val="0"/>
      <w:marTop w:val="0"/>
      <w:marBottom w:val="0"/>
      <w:divBdr>
        <w:top w:val="none" w:sz="0" w:space="0" w:color="auto"/>
        <w:left w:val="none" w:sz="0" w:space="0" w:color="auto"/>
        <w:bottom w:val="none" w:sz="0" w:space="0" w:color="auto"/>
        <w:right w:val="none" w:sz="0" w:space="0" w:color="auto"/>
      </w:divBdr>
      <w:divsChild>
        <w:div w:id="1230070001">
          <w:marLeft w:val="0"/>
          <w:marRight w:val="0"/>
          <w:marTop w:val="0"/>
          <w:marBottom w:val="0"/>
          <w:divBdr>
            <w:top w:val="none" w:sz="0" w:space="0" w:color="auto"/>
            <w:left w:val="none" w:sz="0" w:space="0" w:color="auto"/>
            <w:bottom w:val="none" w:sz="0" w:space="0" w:color="auto"/>
            <w:right w:val="none" w:sz="0" w:space="0" w:color="auto"/>
          </w:divBdr>
          <w:divsChild>
            <w:div w:id="1230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084">
      <w:marLeft w:val="0"/>
      <w:marRight w:val="0"/>
      <w:marTop w:val="0"/>
      <w:marBottom w:val="0"/>
      <w:divBdr>
        <w:top w:val="none" w:sz="0" w:space="0" w:color="auto"/>
        <w:left w:val="none" w:sz="0" w:space="0" w:color="auto"/>
        <w:bottom w:val="none" w:sz="0" w:space="0" w:color="auto"/>
        <w:right w:val="none" w:sz="0" w:space="0" w:color="auto"/>
      </w:divBdr>
      <w:divsChild>
        <w:div w:id="1230069887">
          <w:marLeft w:val="0"/>
          <w:marRight w:val="0"/>
          <w:marTop w:val="0"/>
          <w:marBottom w:val="0"/>
          <w:divBdr>
            <w:top w:val="none" w:sz="0" w:space="0" w:color="auto"/>
            <w:left w:val="none" w:sz="0" w:space="0" w:color="auto"/>
            <w:bottom w:val="none" w:sz="0" w:space="0" w:color="auto"/>
            <w:right w:val="none" w:sz="0" w:space="0" w:color="auto"/>
          </w:divBdr>
        </w:div>
        <w:div w:id="1230069936">
          <w:marLeft w:val="0"/>
          <w:marRight w:val="0"/>
          <w:marTop w:val="0"/>
          <w:marBottom w:val="0"/>
          <w:divBdr>
            <w:top w:val="none" w:sz="0" w:space="0" w:color="auto"/>
            <w:left w:val="none" w:sz="0" w:space="0" w:color="auto"/>
            <w:bottom w:val="none" w:sz="0" w:space="0" w:color="auto"/>
            <w:right w:val="none" w:sz="0" w:space="0" w:color="auto"/>
          </w:divBdr>
        </w:div>
        <w:div w:id="1230069981">
          <w:marLeft w:val="0"/>
          <w:marRight w:val="0"/>
          <w:marTop w:val="0"/>
          <w:marBottom w:val="0"/>
          <w:divBdr>
            <w:top w:val="none" w:sz="0" w:space="0" w:color="auto"/>
            <w:left w:val="none" w:sz="0" w:space="0" w:color="auto"/>
            <w:bottom w:val="none" w:sz="0" w:space="0" w:color="auto"/>
            <w:right w:val="none" w:sz="0" w:space="0" w:color="auto"/>
          </w:divBdr>
        </w:div>
        <w:div w:id="1230069987">
          <w:marLeft w:val="0"/>
          <w:marRight w:val="0"/>
          <w:marTop w:val="0"/>
          <w:marBottom w:val="0"/>
          <w:divBdr>
            <w:top w:val="none" w:sz="0" w:space="0" w:color="auto"/>
            <w:left w:val="none" w:sz="0" w:space="0" w:color="auto"/>
            <w:bottom w:val="none" w:sz="0" w:space="0" w:color="auto"/>
            <w:right w:val="none" w:sz="0" w:space="0" w:color="auto"/>
          </w:divBdr>
        </w:div>
        <w:div w:id="1230069997">
          <w:marLeft w:val="0"/>
          <w:marRight w:val="0"/>
          <w:marTop w:val="0"/>
          <w:marBottom w:val="0"/>
          <w:divBdr>
            <w:top w:val="none" w:sz="0" w:space="0" w:color="auto"/>
            <w:left w:val="none" w:sz="0" w:space="0" w:color="auto"/>
            <w:bottom w:val="none" w:sz="0" w:space="0" w:color="auto"/>
            <w:right w:val="none" w:sz="0" w:space="0" w:color="auto"/>
          </w:divBdr>
        </w:div>
        <w:div w:id="1230070028">
          <w:marLeft w:val="0"/>
          <w:marRight w:val="0"/>
          <w:marTop w:val="0"/>
          <w:marBottom w:val="0"/>
          <w:divBdr>
            <w:top w:val="none" w:sz="0" w:space="0" w:color="auto"/>
            <w:left w:val="none" w:sz="0" w:space="0" w:color="auto"/>
            <w:bottom w:val="none" w:sz="0" w:space="0" w:color="auto"/>
            <w:right w:val="none" w:sz="0" w:space="0" w:color="auto"/>
          </w:divBdr>
        </w:div>
        <w:div w:id="1230070030">
          <w:marLeft w:val="0"/>
          <w:marRight w:val="0"/>
          <w:marTop w:val="0"/>
          <w:marBottom w:val="0"/>
          <w:divBdr>
            <w:top w:val="none" w:sz="0" w:space="0" w:color="auto"/>
            <w:left w:val="none" w:sz="0" w:space="0" w:color="auto"/>
            <w:bottom w:val="none" w:sz="0" w:space="0" w:color="auto"/>
            <w:right w:val="none" w:sz="0" w:space="0" w:color="auto"/>
          </w:divBdr>
        </w:div>
        <w:div w:id="1230070062">
          <w:marLeft w:val="0"/>
          <w:marRight w:val="0"/>
          <w:marTop w:val="0"/>
          <w:marBottom w:val="0"/>
          <w:divBdr>
            <w:top w:val="none" w:sz="0" w:space="0" w:color="auto"/>
            <w:left w:val="none" w:sz="0" w:space="0" w:color="auto"/>
            <w:bottom w:val="none" w:sz="0" w:space="0" w:color="auto"/>
            <w:right w:val="none" w:sz="0" w:space="0" w:color="auto"/>
          </w:divBdr>
        </w:div>
        <w:div w:id="1230070070">
          <w:marLeft w:val="0"/>
          <w:marRight w:val="0"/>
          <w:marTop w:val="0"/>
          <w:marBottom w:val="0"/>
          <w:divBdr>
            <w:top w:val="none" w:sz="0" w:space="0" w:color="auto"/>
            <w:left w:val="none" w:sz="0" w:space="0" w:color="auto"/>
            <w:bottom w:val="none" w:sz="0" w:space="0" w:color="auto"/>
            <w:right w:val="none" w:sz="0" w:space="0" w:color="auto"/>
          </w:divBdr>
        </w:div>
        <w:div w:id="1230070089">
          <w:marLeft w:val="0"/>
          <w:marRight w:val="0"/>
          <w:marTop w:val="0"/>
          <w:marBottom w:val="0"/>
          <w:divBdr>
            <w:top w:val="none" w:sz="0" w:space="0" w:color="auto"/>
            <w:left w:val="none" w:sz="0" w:space="0" w:color="auto"/>
            <w:bottom w:val="none" w:sz="0" w:space="0" w:color="auto"/>
            <w:right w:val="none" w:sz="0" w:space="0" w:color="auto"/>
          </w:divBdr>
        </w:div>
        <w:div w:id="1230070131">
          <w:marLeft w:val="0"/>
          <w:marRight w:val="0"/>
          <w:marTop w:val="0"/>
          <w:marBottom w:val="0"/>
          <w:divBdr>
            <w:top w:val="none" w:sz="0" w:space="0" w:color="auto"/>
            <w:left w:val="none" w:sz="0" w:space="0" w:color="auto"/>
            <w:bottom w:val="none" w:sz="0" w:space="0" w:color="auto"/>
            <w:right w:val="none" w:sz="0" w:space="0" w:color="auto"/>
          </w:divBdr>
        </w:div>
        <w:div w:id="1230070157">
          <w:marLeft w:val="0"/>
          <w:marRight w:val="0"/>
          <w:marTop w:val="0"/>
          <w:marBottom w:val="0"/>
          <w:divBdr>
            <w:top w:val="none" w:sz="0" w:space="0" w:color="auto"/>
            <w:left w:val="none" w:sz="0" w:space="0" w:color="auto"/>
            <w:bottom w:val="none" w:sz="0" w:space="0" w:color="auto"/>
            <w:right w:val="none" w:sz="0" w:space="0" w:color="auto"/>
          </w:divBdr>
        </w:div>
        <w:div w:id="1230070174">
          <w:marLeft w:val="0"/>
          <w:marRight w:val="0"/>
          <w:marTop w:val="0"/>
          <w:marBottom w:val="0"/>
          <w:divBdr>
            <w:top w:val="none" w:sz="0" w:space="0" w:color="auto"/>
            <w:left w:val="none" w:sz="0" w:space="0" w:color="auto"/>
            <w:bottom w:val="none" w:sz="0" w:space="0" w:color="auto"/>
            <w:right w:val="none" w:sz="0" w:space="0" w:color="auto"/>
          </w:divBdr>
        </w:div>
        <w:div w:id="1230070177">
          <w:marLeft w:val="0"/>
          <w:marRight w:val="0"/>
          <w:marTop w:val="0"/>
          <w:marBottom w:val="0"/>
          <w:divBdr>
            <w:top w:val="none" w:sz="0" w:space="0" w:color="auto"/>
            <w:left w:val="none" w:sz="0" w:space="0" w:color="auto"/>
            <w:bottom w:val="none" w:sz="0" w:space="0" w:color="auto"/>
            <w:right w:val="none" w:sz="0" w:space="0" w:color="auto"/>
          </w:divBdr>
        </w:div>
        <w:div w:id="1230070183">
          <w:marLeft w:val="0"/>
          <w:marRight w:val="0"/>
          <w:marTop w:val="0"/>
          <w:marBottom w:val="0"/>
          <w:divBdr>
            <w:top w:val="none" w:sz="0" w:space="0" w:color="auto"/>
            <w:left w:val="none" w:sz="0" w:space="0" w:color="auto"/>
            <w:bottom w:val="none" w:sz="0" w:space="0" w:color="auto"/>
            <w:right w:val="none" w:sz="0" w:space="0" w:color="auto"/>
          </w:divBdr>
        </w:div>
        <w:div w:id="1230070198">
          <w:marLeft w:val="0"/>
          <w:marRight w:val="0"/>
          <w:marTop w:val="0"/>
          <w:marBottom w:val="0"/>
          <w:divBdr>
            <w:top w:val="none" w:sz="0" w:space="0" w:color="auto"/>
            <w:left w:val="none" w:sz="0" w:space="0" w:color="auto"/>
            <w:bottom w:val="none" w:sz="0" w:space="0" w:color="auto"/>
            <w:right w:val="none" w:sz="0" w:space="0" w:color="auto"/>
          </w:divBdr>
        </w:div>
        <w:div w:id="1230070213">
          <w:marLeft w:val="0"/>
          <w:marRight w:val="0"/>
          <w:marTop w:val="0"/>
          <w:marBottom w:val="0"/>
          <w:divBdr>
            <w:top w:val="none" w:sz="0" w:space="0" w:color="auto"/>
            <w:left w:val="none" w:sz="0" w:space="0" w:color="auto"/>
            <w:bottom w:val="none" w:sz="0" w:space="0" w:color="auto"/>
            <w:right w:val="none" w:sz="0" w:space="0" w:color="auto"/>
          </w:divBdr>
        </w:div>
        <w:div w:id="1230070245">
          <w:marLeft w:val="0"/>
          <w:marRight w:val="0"/>
          <w:marTop w:val="0"/>
          <w:marBottom w:val="0"/>
          <w:divBdr>
            <w:top w:val="none" w:sz="0" w:space="0" w:color="auto"/>
            <w:left w:val="none" w:sz="0" w:space="0" w:color="auto"/>
            <w:bottom w:val="none" w:sz="0" w:space="0" w:color="auto"/>
            <w:right w:val="none" w:sz="0" w:space="0" w:color="auto"/>
          </w:divBdr>
        </w:div>
        <w:div w:id="1230070246">
          <w:marLeft w:val="0"/>
          <w:marRight w:val="0"/>
          <w:marTop w:val="0"/>
          <w:marBottom w:val="0"/>
          <w:divBdr>
            <w:top w:val="none" w:sz="0" w:space="0" w:color="auto"/>
            <w:left w:val="none" w:sz="0" w:space="0" w:color="auto"/>
            <w:bottom w:val="none" w:sz="0" w:space="0" w:color="auto"/>
            <w:right w:val="none" w:sz="0" w:space="0" w:color="auto"/>
          </w:divBdr>
        </w:div>
        <w:div w:id="1230070308">
          <w:marLeft w:val="0"/>
          <w:marRight w:val="0"/>
          <w:marTop w:val="0"/>
          <w:marBottom w:val="0"/>
          <w:divBdr>
            <w:top w:val="none" w:sz="0" w:space="0" w:color="auto"/>
            <w:left w:val="none" w:sz="0" w:space="0" w:color="auto"/>
            <w:bottom w:val="none" w:sz="0" w:space="0" w:color="auto"/>
            <w:right w:val="none" w:sz="0" w:space="0" w:color="auto"/>
          </w:divBdr>
        </w:div>
        <w:div w:id="1230070317">
          <w:marLeft w:val="0"/>
          <w:marRight w:val="0"/>
          <w:marTop w:val="0"/>
          <w:marBottom w:val="0"/>
          <w:divBdr>
            <w:top w:val="none" w:sz="0" w:space="0" w:color="auto"/>
            <w:left w:val="none" w:sz="0" w:space="0" w:color="auto"/>
            <w:bottom w:val="none" w:sz="0" w:space="0" w:color="auto"/>
            <w:right w:val="none" w:sz="0" w:space="0" w:color="auto"/>
          </w:divBdr>
        </w:div>
        <w:div w:id="1230070325">
          <w:marLeft w:val="0"/>
          <w:marRight w:val="0"/>
          <w:marTop w:val="0"/>
          <w:marBottom w:val="0"/>
          <w:divBdr>
            <w:top w:val="none" w:sz="0" w:space="0" w:color="auto"/>
            <w:left w:val="none" w:sz="0" w:space="0" w:color="auto"/>
            <w:bottom w:val="none" w:sz="0" w:space="0" w:color="auto"/>
            <w:right w:val="none" w:sz="0" w:space="0" w:color="auto"/>
          </w:divBdr>
        </w:div>
      </w:divsChild>
    </w:div>
    <w:div w:id="1230070105">
      <w:marLeft w:val="0"/>
      <w:marRight w:val="0"/>
      <w:marTop w:val="0"/>
      <w:marBottom w:val="0"/>
      <w:divBdr>
        <w:top w:val="none" w:sz="0" w:space="0" w:color="auto"/>
        <w:left w:val="none" w:sz="0" w:space="0" w:color="auto"/>
        <w:bottom w:val="none" w:sz="0" w:space="0" w:color="auto"/>
        <w:right w:val="none" w:sz="0" w:space="0" w:color="auto"/>
      </w:divBdr>
      <w:divsChild>
        <w:div w:id="1230070179">
          <w:marLeft w:val="0"/>
          <w:marRight w:val="0"/>
          <w:marTop w:val="0"/>
          <w:marBottom w:val="0"/>
          <w:divBdr>
            <w:top w:val="none" w:sz="0" w:space="0" w:color="auto"/>
            <w:left w:val="none" w:sz="0" w:space="0" w:color="auto"/>
            <w:bottom w:val="none" w:sz="0" w:space="0" w:color="auto"/>
            <w:right w:val="none" w:sz="0" w:space="0" w:color="auto"/>
          </w:divBdr>
          <w:divsChild>
            <w:div w:id="12300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110">
      <w:marLeft w:val="0"/>
      <w:marRight w:val="0"/>
      <w:marTop w:val="0"/>
      <w:marBottom w:val="0"/>
      <w:divBdr>
        <w:top w:val="none" w:sz="0" w:space="0" w:color="auto"/>
        <w:left w:val="none" w:sz="0" w:space="0" w:color="auto"/>
        <w:bottom w:val="none" w:sz="0" w:space="0" w:color="auto"/>
        <w:right w:val="none" w:sz="0" w:space="0" w:color="auto"/>
      </w:divBdr>
      <w:divsChild>
        <w:div w:id="1230070268">
          <w:marLeft w:val="0"/>
          <w:marRight w:val="0"/>
          <w:marTop w:val="0"/>
          <w:marBottom w:val="0"/>
          <w:divBdr>
            <w:top w:val="none" w:sz="0" w:space="0" w:color="auto"/>
            <w:left w:val="none" w:sz="0" w:space="0" w:color="auto"/>
            <w:bottom w:val="none" w:sz="0" w:space="0" w:color="auto"/>
            <w:right w:val="none" w:sz="0" w:space="0" w:color="auto"/>
          </w:divBdr>
          <w:divsChild>
            <w:div w:id="12300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121">
      <w:marLeft w:val="0"/>
      <w:marRight w:val="0"/>
      <w:marTop w:val="0"/>
      <w:marBottom w:val="0"/>
      <w:divBdr>
        <w:top w:val="none" w:sz="0" w:space="0" w:color="auto"/>
        <w:left w:val="none" w:sz="0" w:space="0" w:color="auto"/>
        <w:bottom w:val="none" w:sz="0" w:space="0" w:color="auto"/>
        <w:right w:val="none" w:sz="0" w:space="0" w:color="auto"/>
      </w:divBdr>
      <w:divsChild>
        <w:div w:id="1230070094">
          <w:marLeft w:val="0"/>
          <w:marRight w:val="0"/>
          <w:marTop w:val="0"/>
          <w:marBottom w:val="0"/>
          <w:divBdr>
            <w:top w:val="none" w:sz="0" w:space="0" w:color="auto"/>
            <w:left w:val="none" w:sz="0" w:space="0" w:color="auto"/>
            <w:bottom w:val="none" w:sz="0" w:space="0" w:color="auto"/>
            <w:right w:val="none" w:sz="0" w:space="0" w:color="auto"/>
          </w:divBdr>
          <w:divsChild>
            <w:div w:id="12300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124">
      <w:marLeft w:val="0"/>
      <w:marRight w:val="0"/>
      <w:marTop w:val="0"/>
      <w:marBottom w:val="0"/>
      <w:divBdr>
        <w:top w:val="none" w:sz="0" w:space="0" w:color="auto"/>
        <w:left w:val="none" w:sz="0" w:space="0" w:color="auto"/>
        <w:bottom w:val="none" w:sz="0" w:space="0" w:color="auto"/>
        <w:right w:val="none" w:sz="0" w:space="0" w:color="auto"/>
      </w:divBdr>
      <w:divsChild>
        <w:div w:id="1230070200">
          <w:marLeft w:val="0"/>
          <w:marRight w:val="0"/>
          <w:marTop w:val="0"/>
          <w:marBottom w:val="0"/>
          <w:divBdr>
            <w:top w:val="none" w:sz="0" w:space="0" w:color="auto"/>
            <w:left w:val="none" w:sz="0" w:space="0" w:color="auto"/>
            <w:bottom w:val="none" w:sz="0" w:space="0" w:color="auto"/>
            <w:right w:val="none" w:sz="0" w:space="0" w:color="auto"/>
          </w:divBdr>
          <w:divsChild>
            <w:div w:id="12300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133">
      <w:marLeft w:val="0"/>
      <w:marRight w:val="0"/>
      <w:marTop w:val="0"/>
      <w:marBottom w:val="0"/>
      <w:divBdr>
        <w:top w:val="none" w:sz="0" w:space="0" w:color="auto"/>
        <w:left w:val="none" w:sz="0" w:space="0" w:color="auto"/>
        <w:bottom w:val="none" w:sz="0" w:space="0" w:color="auto"/>
        <w:right w:val="none" w:sz="0" w:space="0" w:color="auto"/>
      </w:divBdr>
      <w:divsChild>
        <w:div w:id="1230069900">
          <w:marLeft w:val="0"/>
          <w:marRight w:val="0"/>
          <w:marTop w:val="0"/>
          <w:marBottom w:val="0"/>
          <w:divBdr>
            <w:top w:val="none" w:sz="0" w:space="0" w:color="auto"/>
            <w:left w:val="none" w:sz="0" w:space="0" w:color="auto"/>
            <w:bottom w:val="none" w:sz="0" w:space="0" w:color="auto"/>
            <w:right w:val="none" w:sz="0" w:space="0" w:color="auto"/>
          </w:divBdr>
        </w:div>
        <w:div w:id="1230069930">
          <w:marLeft w:val="0"/>
          <w:marRight w:val="0"/>
          <w:marTop w:val="0"/>
          <w:marBottom w:val="0"/>
          <w:divBdr>
            <w:top w:val="none" w:sz="0" w:space="0" w:color="auto"/>
            <w:left w:val="none" w:sz="0" w:space="0" w:color="auto"/>
            <w:bottom w:val="none" w:sz="0" w:space="0" w:color="auto"/>
            <w:right w:val="none" w:sz="0" w:space="0" w:color="auto"/>
          </w:divBdr>
        </w:div>
        <w:div w:id="1230069973">
          <w:marLeft w:val="0"/>
          <w:marRight w:val="0"/>
          <w:marTop w:val="0"/>
          <w:marBottom w:val="0"/>
          <w:divBdr>
            <w:top w:val="none" w:sz="0" w:space="0" w:color="auto"/>
            <w:left w:val="none" w:sz="0" w:space="0" w:color="auto"/>
            <w:bottom w:val="none" w:sz="0" w:space="0" w:color="auto"/>
            <w:right w:val="none" w:sz="0" w:space="0" w:color="auto"/>
          </w:divBdr>
        </w:div>
        <w:div w:id="1230070065">
          <w:marLeft w:val="0"/>
          <w:marRight w:val="0"/>
          <w:marTop w:val="0"/>
          <w:marBottom w:val="0"/>
          <w:divBdr>
            <w:top w:val="none" w:sz="0" w:space="0" w:color="auto"/>
            <w:left w:val="none" w:sz="0" w:space="0" w:color="auto"/>
            <w:bottom w:val="none" w:sz="0" w:space="0" w:color="auto"/>
            <w:right w:val="none" w:sz="0" w:space="0" w:color="auto"/>
          </w:divBdr>
        </w:div>
        <w:div w:id="1230070253">
          <w:marLeft w:val="0"/>
          <w:marRight w:val="0"/>
          <w:marTop w:val="0"/>
          <w:marBottom w:val="0"/>
          <w:divBdr>
            <w:top w:val="none" w:sz="0" w:space="0" w:color="auto"/>
            <w:left w:val="none" w:sz="0" w:space="0" w:color="auto"/>
            <w:bottom w:val="none" w:sz="0" w:space="0" w:color="auto"/>
            <w:right w:val="none" w:sz="0" w:space="0" w:color="auto"/>
          </w:divBdr>
        </w:div>
      </w:divsChild>
    </w:div>
    <w:div w:id="1230070139">
      <w:marLeft w:val="0"/>
      <w:marRight w:val="0"/>
      <w:marTop w:val="0"/>
      <w:marBottom w:val="0"/>
      <w:divBdr>
        <w:top w:val="none" w:sz="0" w:space="0" w:color="auto"/>
        <w:left w:val="none" w:sz="0" w:space="0" w:color="auto"/>
        <w:bottom w:val="none" w:sz="0" w:space="0" w:color="auto"/>
        <w:right w:val="none" w:sz="0" w:space="0" w:color="auto"/>
      </w:divBdr>
      <w:divsChild>
        <w:div w:id="1230069876">
          <w:marLeft w:val="0"/>
          <w:marRight w:val="0"/>
          <w:marTop w:val="0"/>
          <w:marBottom w:val="0"/>
          <w:divBdr>
            <w:top w:val="none" w:sz="0" w:space="0" w:color="auto"/>
            <w:left w:val="none" w:sz="0" w:space="0" w:color="auto"/>
            <w:bottom w:val="none" w:sz="0" w:space="0" w:color="auto"/>
            <w:right w:val="none" w:sz="0" w:space="0" w:color="auto"/>
          </w:divBdr>
        </w:div>
        <w:div w:id="1230069916">
          <w:marLeft w:val="0"/>
          <w:marRight w:val="0"/>
          <w:marTop w:val="0"/>
          <w:marBottom w:val="0"/>
          <w:divBdr>
            <w:top w:val="none" w:sz="0" w:space="0" w:color="auto"/>
            <w:left w:val="none" w:sz="0" w:space="0" w:color="auto"/>
            <w:bottom w:val="none" w:sz="0" w:space="0" w:color="auto"/>
            <w:right w:val="none" w:sz="0" w:space="0" w:color="auto"/>
          </w:divBdr>
        </w:div>
        <w:div w:id="1230070098">
          <w:marLeft w:val="0"/>
          <w:marRight w:val="0"/>
          <w:marTop w:val="0"/>
          <w:marBottom w:val="0"/>
          <w:divBdr>
            <w:top w:val="none" w:sz="0" w:space="0" w:color="auto"/>
            <w:left w:val="none" w:sz="0" w:space="0" w:color="auto"/>
            <w:bottom w:val="none" w:sz="0" w:space="0" w:color="auto"/>
            <w:right w:val="none" w:sz="0" w:space="0" w:color="auto"/>
          </w:divBdr>
        </w:div>
        <w:div w:id="1230070297">
          <w:marLeft w:val="0"/>
          <w:marRight w:val="0"/>
          <w:marTop w:val="0"/>
          <w:marBottom w:val="0"/>
          <w:divBdr>
            <w:top w:val="none" w:sz="0" w:space="0" w:color="auto"/>
            <w:left w:val="none" w:sz="0" w:space="0" w:color="auto"/>
            <w:bottom w:val="none" w:sz="0" w:space="0" w:color="auto"/>
            <w:right w:val="none" w:sz="0" w:space="0" w:color="auto"/>
          </w:divBdr>
        </w:div>
      </w:divsChild>
    </w:div>
    <w:div w:id="1230070169">
      <w:marLeft w:val="0"/>
      <w:marRight w:val="0"/>
      <w:marTop w:val="0"/>
      <w:marBottom w:val="0"/>
      <w:divBdr>
        <w:top w:val="none" w:sz="0" w:space="0" w:color="auto"/>
        <w:left w:val="none" w:sz="0" w:space="0" w:color="auto"/>
        <w:bottom w:val="none" w:sz="0" w:space="0" w:color="auto"/>
        <w:right w:val="none" w:sz="0" w:space="0" w:color="auto"/>
      </w:divBdr>
      <w:divsChild>
        <w:div w:id="1230069850">
          <w:marLeft w:val="0"/>
          <w:marRight w:val="0"/>
          <w:marTop w:val="0"/>
          <w:marBottom w:val="0"/>
          <w:divBdr>
            <w:top w:val="none" w:sz="0" w:space="0" w:color="auto"/>
            <w:left w:val="none" w:sz="0" w:space="0" w:color="auto"/>
            <w:bottom w:val="none" w:sz="0" w:space="0" w:color="auto"/>
            <w:right w:val="none" w:sz="0" w:space="0" w:color="auto"/>
          </w:divBdr>
        </w:div>
        <w:div w:id="1230069875">
          <w:marLeft w:val="0"/>
          <w:marRight w:val="0"/>
          <w:marTop w:val="0"/>
          <w:marBottom w:val="0"/>
          <w:divBdr>
            <w:top w:val="none" w:sz="0" w:space="0" w:color="auto"/>
            <w:left w:val="none" w:sz="0" w:space="0" w:color="auto"/>
            <w:bottom w:val="none" w:sz="0" w:space="0" w:color="auto"/>
            <w:right w:val="none" w:sz="0" w:space="0" w:color="auto"/>
          </w:divBdr>
        </w:div>
        <w:div w:id="1230069882">
          <w:marLeft w:val="0"/>
          <w:marRight w:val="0"/>
          <w:marTop w:val="0"/>
          <w:marBottom w:val="0"/>
          <w:divBdr>
            <w:top w:val="none" w:sz="0" w:space="0" w:color="auto"/>
            <w:left w:val="none" w:sz="0" w:space="0" w:color="auto"/>
            <w:bottom w:val="none" w:sz="0" w:space="0" w:color="auto"/>
            <w:right w:val="none" w:sz="0" w:space="0" w:color="auto"/>
          </w:divBdr>
        </w:div>
        <w:div w:id="1230069921">
          <w:marLeft w:val="0"/>
          <w:marRight w:val="0"/>
          <w:marTop w:val="0"/>
          <w:marBottom w:val="0"/>
          <w:divBdr>
            <w:top w:val="none" w:sz="0" w:space="0" w:color="auto"/>
            <w:left w:val="none" w:sz="0" w:space="0" w:color="auto"/>
            <w:bottom w:val="none" w:sz="0" w:space="0" w:color="auto"/>
            <w:right w:val="none" w:sz="0" w:space="0" w:color="auto"/>
          </w:divBdr>
        </w:div>
        <w:div w:id="1230070014">
          <w:marLeft w:val="0"/>
          <w:marRight w:val="0"/>
          <w:marTop w:val="0"/>
          <w:marBottom w:val="0"/>
          <w:divBdr>
            <w:top w:val="none" w:sz="0" w:space="0" w:color="auto"/>
            <w:left w:val="none" w:sz="0" w:space="0" w:color="auto"/>
            <w:bottom w:val="none" w:sz="0" w:space="0" w:color="auto"/>
            <w:right w:val="none" w:sz="0" w:space="0" w:color="auto"/>
          </w:divBdr>
        </w:div>
        <w:div w:id="1230070023">
          <w:marLeft w:val="0"/>
          <w:marRight w:val="0"/>
          <w:marTop w:val="0"/>
          <w:marBottom w:val="0"/>
          <w:divBdr>
            <w:top w:val="none" w:sz="0" w:space="0" w:color="auto"/>
            <w:left w:val="none" w:sz="0" w:space="0" w:color="auto"/>
            <w:bottom w:val="none" w:sz="0" w:space="0" w:color="auto"/>
            <w:right w:val="none" w:sz="0" w:space="0" w:color="auto"/>
          </w:divBdr>
        </w:div>
        <w:div w:id="1230070122">
          <w:marLeft w:val="0"/>
          <w:marRight w:val="0"/>
          <w:marTop w:val="0"/>
          <w:marBottom w:val="0"/>
          <w:divBdr>
            <w:top w:val="none" w:sz="0" w:space="0" w:color="auto"/>
            <w:left w:val="none" w:sz="0" w:space="0" w:color="auto"/>
            <w:bottom w:val="none" w:sz="0" w:space="0" w:color="auto"/>
            <w:right w:val="none" w:sz="0" w:space="0" w:color="auto"/>
          </w:divBdr>
        </w:div>
        <w:div w:id="1230070125">
          <w:marLeft w:val="0"/>
          <w:marRight w:val="0"/>
          <w:marTop w:val="0"/>
          <w:marBottom w:val="0"/>
          <w:divBdr>
            <w:top w:val="none" w:sz="0" w:space="0" w:color="auto"/>
            <w:left w:val="none" w:sz="0" w:space="0" w:color="auto"/>
            <w:bottom w:val="none" w:sz="0" w:space="0" w:color="auto"/>
            <w:right w:val="none" w:sz="0" w:space="0" w:color="auto"/>
          </w:divBdr>
        </w:div>
        <w:div w:id="1230070128">
          <w:marLeft w:val="0"/>
          <w:marRight w:val="0"/>
          <w:marTop w:val="0"/>
          <w:marBottom w:val="0"/>
          <w:divBdr>
            <w:top w:val="none" w:sz="0" w:space="0" w:color="auto"/>
            <w:left w:val="none" w:sz="0" w:space="0" w:color="auto"/>
            <w:bottom w:val="none" w:sz="0" w:space="0" w:color="auto"/>
            <w:right w:val="none" w:sz="0" w:space="0" w:color="auto"/>
          </w:divBdr>
        </w:div>
        <w:div w:id="1230070148">
          <w:marLeft w:val="0"/>
          <w:marRight w:val="0"/>
          <w:marTop w:val="0"/>
          <w:marBottom w:val="0"/>
          <w:divBdr>
            <w:top w:val="none" w:sz="0" w:space="0" w:color="auto"/>
            <w:left w:val="none" w:sz="0" w:space="0" w:color="auto"/>
            <w:bottom w:val="none" w:sz="0" w:space="0" w:color="auto"/>
            <w:right w:val="none" w:sz="0" w:space="0" w:color="auto"/>
          </w:divBdr>
        </w:div>
        <w:div w:id="1230070228">
          <w:marLeft w:val="0"/>
          <w:marRight w:val="0"/>
          <w:marTop w:val="0"/>
          <w:marBottom w:val="0"/>
          <w:divBdr>
            <w:top w:val="none" w:sz="0" w:space="0" w:color="auto"/>
            <w:left w:val="none" w:sz="0" w:space="0" w:color="auto"/>
            <w:bottom w:val="none" w:sz="0" w:space="0" w:color="auto"/>
            <w:right w:val="none" w:sz="0" w:space="0" w:color="auto"/>
          </w:divBdr>
        </w:div>
      </w:divsChild>
    </w:div>
    <w:div w:id="1230070204">
      <w:marLeft w:val="0"/>
      <w:marRight w:val="0"/>
      <w:marTop w:val="0"/>
      <w:marBottom w:val="0"/>
      <w:divBdr>
        <w:top w:val="none" w:sz="0" w:space="0" w:color="auto"/>
        <w:left w:val="none" w:sz="0" w:space="0" w:color="auto"/>
        <w:bottom w:val="none" w:sz="0" w:space="0" w:color="auto"/>
        <w:right w:val="none" w:sz="0" w:space="0" w:color="auto"/>
      </w:divBdr>
      <w:divsChild>
        <w:div w:id="1230069991">
          <w:marLeft w:val="0"/>
          <w:marRight w:val="0"/>
          <w:marTop w:val="0"/>
          <w:marBottom w:val="0"/>
          <w:divBdr>
            <w:top w:val="none" w:sz="0" w:space="0" w:color="auto"/>
            <w:left w:val="none" w:sz="0" w:space="0" w:color="auto"/>
            <w:bottom w:val="none" w:sz="0" w:space="0" w:color="auto"/>
            <w:right w:val="none" w:sz="0" w:space="0" w:color="auto"/>
          </w:divBdr>
          <w:divsChild>
            <w:div w:id="1230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06">
      <w:marLeft w:val="0"/>
      <w:marRight w:val="0"/>
      <w:marTop w:val="0"/>
      <w:marBottom w:val="0"/>
      <w:divBdr>
        <w:top w:val="none" w:sz="0" w:space="0" w:color="auto"/>
        <w:left w:val="none" w:sz="0" w:space="0" w:color="auto"/>
        <w:bottom w:val="none" w:sz="0" w:space="0" w:color="auto"/>
        <w:right w:val="none" w:sz="0" w:space="0" w:color="auto"/>
      </w:divBdr>
      <w:divsChild>
        <w:div w:id="1230069956">
          <w:marLeft w:val="0"/>
          <w:marRight w:val="0"/>
          <w:marTop w:val="0"/>
          <w:marBottom w:val="0"/>
          <w:divBdr>
            <w:top w:val="none" w:sz="0" w:space="0" w:color="auto"/>
            <w:left w:val="none" w:sz="0" w:space="0" w:color="auto"/>
            <w:bottom w:val="none" w:sz="0" w:space="0" w:color="auto"/>
            <w:right w:val="none" w:sz="0" w:space="0" w:color="auto"/>
          </w:divBdr>
          <w:divsChild>
            <w:div w:id="12300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14">
      <w:marLeft w:val="0"/>
      <w:marRight w:val="0"/>
      <w:marTop w:val="0"/>
      <w:marBottom w:val="0"/>
      <w:divBdr>
        <w:top w:val="none" w:sz="0" w:space="0" w:color="auto"/>
        <w:left w:val="none" w:sz="0" w:space="0" w:color="auto"/>
        <w:bottom w:val="none" w:sz="0" w:space="0" w:color="auto"/>
        <w:right w:val="none" w:sz="0" w:space="0" w:color="auto"/>
      </w:divBdr>
      <w:divsChild>
        <w:div w:id="1230069934">
          <w:marLeft w:val="0"/>
          <w:marRight w:val="0"/>
          <w:marTop w:val="0"/>
          <w:marBottom w:val="0"/>
          <w:divBdr>
            <w:top w:val="none" w:sz="0" w:space="0" w:color="auto"/>
            <w:left w:val="none" w:sz="0" w:space="0" w:color="auto"/>
            <w:bottom w:val="none" w:sz="0" w:space="0" w:color="auto"/>
            <w:right w:val="none" w:sz="0" w:space="0" w:color="auto"/>
          </w:divBdr>
        </w:div>
        <w:div w:id="1230070011">
          <w:marLeft w:val="0"/>
          <w:marRight w:val="0"/>
          <w:marTop w:val="0"/>
          <w:marBottom w:val="0"/>
          <w:divBdr>
            <w:top w:val="none" w:sz="0" w:space="0" w:color="auto"/>
            <w:left w:val="none" w:sz="0" w:space="0" w:color="auto"/>
            <w:bottom w:val="none" w:sz="0" w:space="0" w:color="auto"/>
            <w:right w:val="none" w:sz="0" w:space="0" w:color="auto"/>
          </w:divBdr>
        </w:div>
        <w:div w:id="1230070153">
          <w:marLeft w:val="0"/>
          <w:marRight w:val="0"/>
          <w:marTop w:val="0"/>
          <w:marBottom w:val="0"/>
          <w:divBdr>
            <w:top w:val="none" w:sz="0" w:space="0" w:color="auto"/>
            <w:left w:val="none" w:sz="0" w:space="0" w:color="auto"/>
            <w:bottom w:val="none" w:sz="0" w:space="0" w:color="auto"/>
            <w:right w:val="none" w:sz="0" w:space="0" w:color="auto"/>
          </w:divBdr>
        </w:div>
        <w:div w:id="1230070159">
          <w:marLeft w:val="0"/>
          <w:marRight w:val="0"/>
          <w:marTop w:val="0"/>
          <w:marBottom w:val="0"/>
          <w:divBdr>
            <w:top w:val="none" w:sz="0" w:space="0" w:color="auto"/>
            <w:left w:val="none" w:sz="0" w:space="0" w:color="auto"/>
            <w:bottom w:val="none" w:sz="0" w:space="0" w:color="auto"/>
            <w:right w:val="none" w:sz="0" w:space="0" w:color="auto"/>
          </w:divBdr>
        </w:div>
        <w:div w:id="1230070168">
          <w:marLeft w:val="0"/>
          <w:marRight w:val="0"/>
          <w:marTop w:val="0"/>
          <w:marBottom w:val="0"/>
          <w:divBdr>
            <w:top w:val="none" w:sz="0" w:space="0" w:color="auto"/>
            <w:left w:val="none" w:sz="0" w:space="0" w:color="auto"/>
            <w:bottom w:val="none" w:sz="0" w:space="0" w:color="auto"/>
            <w:right w:val="none" w:sz="0" w:space="0" w:color="auto"/>
          </w:divBdr>
        </w:div>
        <w:div w:id="1230070226">
          <w:marLeft w:val="0"/>
          <w:marRight w:val="0"/>
          <w:marTop w:val="0"/>
          <w:marBottom w:val="0"/>
          <w:divBdr>
            <w:top w:val="none" w:sz="0" w:space="0" w:color="auto"/>
            <w:left w:val="none" w:sz="0" w:space="0" w:color="auto"/>
            <w:bottom w:val="none" w:sz="0" w:space="0" w:color="auto"/>
            <w:right w:val="none" w:sz="0" w:space="0" w:color="auto"/>
          </w:divBdr>
        </w:div>
        <w:div w:id="1230070349">
          <w:marLeft w:val="0"/>
          <w:marRight w:val="0"/>
          <w:marTop w:val="0"/>
          <w:marBottom w:val="0"/>
          <w:divBdr>
            <w:top w:val="none" w:sz="0" w:space="0" w:color="auto"/>
            <w:left w:val="none" w:sz="0" w:space="0" w:color="auto"/>
            <w:bottom w:val="none" w:sz="0" w:space="0" w:color="auto"/>
            <w:right w:val="none" w:sz="0" w:space="0" w:color="auto"/>
          </w:divBdr>
        </w:div>
      </w:divsChild>
    </w:div>
    <w:div w:id="1230070220">
      <w:marLeft w:val="0"/>
      <w:marRight w:val="0"/>
      <w:marTop w:val="0"/>
      <w:marBottom w:val="0"/>
      <w:divBdr>
        <w:top w:val="none" w:sz="0" w:space="0" w:color="auto"/>
        <w:left w:val="none" w:sz="0" w:space="0" w:color="auto"/>
        <w:bottom w:val="none" w:sz="0" w:space="0" w:color="auto"/>
        <w:right w:val="none" w:sz="0" w:space="0" w:color="auto"/>
      </w:divBdr>
      <w:divsChild>
        <w:div w:id="1230069931">
          <w:marLeft w:val="0"/>
          <w:marRight w:val="0"/>
          <w:marTop w:val="0"/>
          <w:marBottom w:val="0"/>
          <w:divBdr>
            <w:top w:val="none" w:sz="0" w:space="0" w:color="auto"/>
            <w:left w:val="none" w:sz="0" w:space="0" w:color="auto"/>
            <w:bottom w:val="none" w:sz="0" w:space="0" w:color="auto"/>
            <w:right w:val="none" w:sz="0" w:space="0" w:color="auto"/>
          </w:divBdr>
        </w:div>
        <w:div w:id="1230069953">
          <w:marLeft w:val="0"/>
          <w:marRight w:val="0"/>
          <w:marTop w:val="0"/>
          <w:marBottom w:val="0"/>
          <w:divBdr>
            <w:top w:val="none" w:sz="0" w:space="0" w:color="auto"/>
            <w:left w:val="none" w:sz="0" w:space="0" w:color="auto"/>
            <w:bottom w:val="none" w:sz="0" w:space="0" w:color="auto"/>
            <w:right w:val="none" w:sz="0" w:space="0" w:color="auto"/>
          </w:divBdr>
        </w:div>
        <w:div w:id="1230070060">
          <w:marLeft w:val="0"/>
          <w:marRight w:val="0"/>
          <w:marTop w:val="0"/>
          <w:marBottom w:val="0"/>
          <w:divBdr>
            <w:top w:val="none" w:sz="0" w:space="0" w:color="auto"/>
            <w:left w:val="none" w:sz="0" w:space="0" w:color="auto"/>
            <w:bottom w:val="none" w:sz="0" w:space="0" w:color="auto"/>
            <w:right w:val="none" w:sz="0" w:space="0" w:color="auto"/>
          </w:divBdr>
        </w:div>
        <w:div w:id="1230070136">
          <w:marLeft w:val="0"/>
          <w:marRight w:val="0"/>
          <w:marTop w:val="0"/>
          <w:marBottom w:val="0"/>
          <w:divBdr>
            <w:top w:val="none" w:sz="0" w:space="0" w:color="auto"/>
            <w:left w:val="none" w:sz="0" w:space="0" w:color="auto"/>
            <w:bottom w:val="none" w:sz="0" w:space="0" w:color="auto"/>
            <w:right w:val="none" w:sz="0" w:space="0" w:color="auto"/>
          </w:divBdr>
        </w:div>
        <w:div w:id="1230070241">
          <w:marLeft w:val="0"/>
          <w:marRight w:val="0"/>
          <w:marTop w:val="0"/>
          <w:marBottom w:val="0"/>
          <w:divBdr>
            <w:top w:val="none" w:sz="0" w:space="0" w:color="auto"/>
            <w:left w:val="none" w:sz="0" w:space="0" w:color="auto"/>
            <w:bottom w:val="none" w:sz="0" w:space="0" w:color="auto"/>
            <w:right w:val="none" w:sz="0" w:space="0" w:color="auto"/>
          </w:divBdr>
        </w:div>
      </w:divsChild>
    </w:div>
    <w:div w:id="1230070221">
      <w:marLeft w:val="0"/>
      <w:marRight w:val="0"/>
      <w:marTop w:val="0"/>
      <w:marBottom w:val="0"/>
      <w:divBdr>
        <w:top w:val="none" w:sz="0" w:space="0" w:color="auto"/>
        <w:left w:val="none" w:sz="0" w:space="0" w:color="auto"/>
        <w:bottom w:val="none" w:sz="0" w:space="0" w:color="auto"/>
        <w:right w:val="none" w:sz="0" w:space="0" w:color="auto"/>
      </w:divBdr>
      <w:divsChild>
        <w:div w:id="1230070237">
          <w:marLeft w:val="0"/>
          <w:marRight w:val="0"/>
          <w:marTop w:val="0"/>
          <w:marBottom w:val="0"/>
          <w:divBdr>
            <w:top w:val="none" w:sz="0" w:space="0" w:color="auto"/>
            <w:left w:val="none" w:sz="0" w:space="0" w:color="auto"/>
            <w:bottom w:val="none" w:sz="0" w:space="0" w:color="auto"/>
            <w:right w:val="none" w:sz="0" w:space="0" w:color="auto"/>
          </w:divBdr>
          <w:divsChild>
            <w:div w:id="12300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27">
      <w:marLeft w:val="0"/>
      <w:marRight w:val="0"/>
      <w:marTop w:val="0"/>
      <w:marBottom w:val="0"/>
      <w:divBdr>
        <w:top w:val="none" w:sz="0" w:space="0" w:color="auto"/>
        <w:left w:val="none" w:sz="0" w:space="0" w:color="auto"/>
        <w:bottom w:val="none" w:sz="0" w:space="0" w:color="auto"/>
        <w:right w:val="none" w:sz="0" w:space="0" w:color="auto"/>
      </w:divBdr>
      <w:divsChild>
        <w:div w:id="1230070219">
          <w:marLeft w:val="0"/>
          <w:marRight w:val="0"/>
          <w:marTop w:val="0"/>
          <w:marBottom w:val="0"/>
          <w:divBdr>
            <w:top w:val="none" w:sz="0" w:space="0" w:color="auto"/>
            <w:left w:val="none" w:sz="0" w:space="0" w:color="auto"/>
            <w:bottom w:val="none" w:sz="0" w:space="0" w:color="auto"/>
            <w:right w:val="none" w:sz="0" w:space="0" w:color="auto"/>
          </w:divBdr>
          <w:divsChild>
            <w:div w:id="12300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36">
      <w:marLeft w:val="0"/>
      <w:marRight w:val="0"/>
      <w:marTop w:val="0"/>
      <w:marBottom w:val="0"/>
      <w:divBdr>
        <w:top w:val="none" w:sz="0" w:space="0" w:color="auto"/>
        <w:left w:val="none" w:sz="0" w:space="0" w:color="auto"/>
        <w:bottom w:val="none" w:sz="0" w:space="0" w:color="auto"/>
        <w:right w:val="none" w:sz="0" w:space="0" w:color="auto"/>
      </w:divBdr>
    </w:div>
    <w:div w:id="1230070242">
      <w:marLeft w:val="0"/>
      <w:marRight w:val="0"/>
      <w:marTop w:val="0"/>
      <w:marBottom w:val="0"/>
      <w:divBdr>
        <w:top w:val="none" w:sz="0" w:space="0" w:color="auto"/>
        <w:left w:val="none" w:sz="0" w:space="0" w:color="auto"/>
        <w:bottom w:val="none" w:sz="0" w:space="0" w:color="auto"/>
        <w:right w:val="none" w:sz="0" w:space="0" w:color="auto"/>
      </w:divBdr>
      <w:divsChild>
        <w:div w:id="1230070327">
          <w:marLeft w:val="0"/>
          <w:marRight w:val="0"/>
          <w:marTop w:val="0"/>
          <w:marBottom w:val="0"/>
          <w:divBdr>
            <w:top w:val="none" w:sz="0" w:space="0" w:color="auto"/>
            <w:left w:val="none" w:sz="0" w:space="0" w:color="auto"/>
            <w:bottom w:val="none" w:sz="0" w:space="0" w:color="auto"/>
            <w:right w:val="none" w:sz="0" w:space="0" w:color="auto"/>
          </w:divBdr>
          <w:divsChild>
            <w:div w:id="12300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51">
      <w:marLeft w:val="0"/>
      <w:marRight w:val="0"/>
      <w:marTop w:val="0"/>
      <w:marBottom w:val="0"/>
      <w:divBdr>
        <w:top w:val="none" w:sz="0" w:space="0" w:color="auto"/>
        <w:left w:val="none" w:sz="0" w:space="0" w:color="auto"/>
        <w:bottom w:val="none" w:sz="0" w:space="0" w:color="auto"/>
        <w:right w:val="none" w:sz="0" w:space="0" w:color="auto"/>
      </w:divBdr>
    </w:div>
    <w:div w:id="1230070258">
      <w:marLeft w:val="0"/>
      <w:marRight w:val="0"/>
      <w:marTop w:val="0"/>
      <w:marBottom w:val="0"/>
      <w:divBdr>
        <w:top w:val="none" w:sz="0" w:space="0" w:color="auto"/>
        <w:left w:val="none" w:sz="0" w:space="0" w:color="auto"/>
        <w:bottom w:val="none" w:sz="0" w:space="0" w:color="auto"/>
        <w:right w:val="none" w:sz="0" w:space="0" w:color="auto"/>
      </w:divBdr>
      <w:divsChild>
        <w:div w:id="1230069844">
          <w:marLeft w:val="0"/>
          <w:marRight w:val="0"/>
          <w:marTop w:val="0"/>
          <w:marBottom w:val="0"/>
          <w:divBdr>
            <w:top w:val="none" w:sz="0" w:space="0" w:color="auto"/>
            <w:left w:val="none" w:sz="0" w:space="0" w:color="auto"/>
            <w:bottom w:val="none" w:sz="0" w:space="0" w:color="auto"/>
            <w:right w:val="none" w:sz="0" w:space="0" w:color="auto"/>
          </w:divBdr>
        </w:div>
        <w:div w:id="1230069849">
          <w:marLeft w:val="0"/>
          <w:marRight w:val="0"/>
          <w:marTop w:val="0"/>
          <w:marBottom w:val="0"/>
          <w:divBdr>
            <w:top w:val="none" w:sz="0" w:space="0" w:color="auto"/>
            <w:left w:val="none" w:sz="0" w:space="0" w:color="auto"/>
            <w:bottom w:val="none" w:sz="0" w:space="0" w:color="auto"/>
            <w:right w:val="none" w:sz="0" w:space="0" w:color="auto"/>
          </w:divBdr>
        </w:div>
        <w:div w:id="1230069857">
          <w:marLeft w:val="0"/>
          <w:marRight w:val="0"/>
          <w:marTop w:val="0"/>
          <w:marBottom w:val="0"/>
          <w:divBdr>
            <w:top w:val="none" w:sz="0" w:space="0" w:color="auto"/>
            <w:left w:val="none" w:sz="0" w:space="0" w:color="auto"/>
            <w:bottom w:val="none" w:sz="0" w:space="0" w:color="auto"/>
            <w:right w:val="none" w:sz="0" w:space="0" w:color="auto"/>
          </w:divBdr>
        </w:div>
        <w:div w:id="1230069868">
          <w:marLeft w:val="0"/>
          <w:marRight w:val="0"/>
          <w:marTop w:val="0"/>
          <w:marBottom w:val="0"/>
          <w:divBdr>
            <w:top w:val="none" w:sz="0" w:space="0" w:color="auto"/>
            <w:left w:val="none" w:sz="0" w:space="0" w:color="auto"/>
            <w:bottom w:val="none" w:sz="0" w:space="0" w:color="auto"/>
            <w:right w:val="none" w:sz="0" w:space="0" w:color="auto"/>
          </w:divBdr>
        </w:div>
        <w:div w:id="1230069873">
          <w:marLeft w:val="0"/>
          <w:marRight w:val="0"/>
          <w:marTop w:val="0"/>
          <w:marBottom w:val="0"/>
          <w:divBdr>
            <w:top w:val="none" w:sz="0" w:space="0" w:color="auto"/>
            <w:left w:val="none" w:sz="0" w:space="0" w:color="auto"/>
            <w:bottom w:val="none" w:sz="0" w:space="0" w:color="auto"/>
            <w:right w:val="none" w:sz="0" w:space="0" w:color="auto"/>
          </w:divBdr>
        </w:div>
        <w:div w:id="1230069891">
          <w:marLeft w:val="0"/>
          <w:marRight w:val="0"/>
          <w:marTop w:val="0"/>
          <w:marBottom w:val="0"/>
          <w:divBdr>
            <w:top w:val="none" w:sz="0" w:space="0" w:color="auto"/>
            <w:left w:val="none" w:sz="0" w:space="0" w:color="auto"/>
            <w:bottom w:val="none" w:sz="0" w:space="0" w:color="auto"/>
            <w:right w:val="none" w:sz="0" w:space="0" w:color="auto"/>
          </w:divBdr>
        </w:div>
        <w:div w:id="1230069914">
          <w:marLeft w:val="0"/>
          <w:marRight w:val="0"/>
          <w:marTop w:val="0"/>
          <w:marBottom w:val="0"/>
          <w:divBdr>
            <w:top w:val="none" w:sz="0" w:space="0" w:color="auto"/>
            <w:left w:val="none" w:sz="0" w:space="0" w:color="auto"/>
            <w:bottom w:val="none" w:sz="0" w:space="0" w:color="auto"/>
            <w:right w:val="none" w:sz="0" w:space="0" w:color="auto"/>
          </w:divBdr>
        </w:div>
        <w:div w:id="1230069923">
          <w:marLeft w:val="0"/>
          <w:marRight w:val="0"/>
          <w:marTop w:val="0"/>
          <w:marBottom w:val="0"/>
          <w:divBdr>
            <w:top w:val="none" w:sz="0" w:space="0" w:color="auto"/>
            <w:left w:val="none" w:sz="0" w:space="0" w:color="auto"/>
            <w:bottom w:val="none" w:sz="0" w:space="0" w:color="auto"/>
            <w:right w:val="none" w:sz="0" w:space="0" w:color="auto"/>
          </w:divBdr>
        </w:div>
        <w:div w:id="1230069961">
          <w:marLeft w:val="0"/>
          <w:marRight w:val="0"/>
          <w:marTop w:val="0"/>
          <w:marBottom w:val="0"/>
          <w:divBdr>
            <w:top w:val="none" w:sz="0" w:space="0" w:color="auto"/>
            <w:left w:val="none" w:sz="0" w:space="0" w:color="auto"/>
            <w:bottom w:val="none" w:sz="0" w:space="0" w:color="auto"/>
            <w:right w:val="none" w:sz="0" w:space="0" w:color="auto"/>
          </w:divBdr>
        </w:div>
        <w:div w:id="1230069962">
          <w:marLeft w:val="0"/>
          <w:marRight w:val="0"/>
          <w:marTop w:val="0"/>
          <w:marBottom w:val="0"/>
          <w:divBdr>
            <w:top w:val="none" w:sz="0" w:space="0" w:color="auto"/>
            <w:left w:val="none" w:sz="0" w:space="0" w:color="auto"/>
            <w:bottom w:val="none" w:sz="0" w:space="0" w:color="auto"/>
            <w:right w:val="none" w:sz="0" w:space="0" w:color="auto"/>
          </w:divBdr>
        </w:div>
        <w:div w:id="1230069985">
          <w:marLeft w:val="0"/>
          <w:marRight w:val="0"/>
          <w:marTop w:val="0"/>
          <w:marBottom w:val="0"/>
          <w:divBdr>
            <w:top w:val="none" w:sz="0" w:space="0" w:color="auto"/>
            <w:left w:val="none" w:sz="0" w:space="0" w:color="auto"/>
            <w:bottom w:val="none" w:sz="0" w:space="0" w:color="auto"/>
            <w:right w:val="none" w:sz="0" w:space="0" w:color="auto"/>
          </w:divBdr>
        </w:div>
        <w:div w:id="1230070061">
          <w:marLeft w:val="0"/>
          <w:marRight w:val="0"/>
          <w:marTop w:val="0"/>
          <w:marBottom w:val="0"/>
          <w:divBdr>
            <w:top w:val="none" w:sz="0" w:space="0" w:color="auto"/>
            <w:left w:val="none" w:sz="0" w:space="0" w:color="auto"/>
            <w:bottom w:val="none" w:sz="0" w:space="0" w:color="auto"/>
            <w:right w:val="none" w:sz="0" w:space="0" w:color="auto"/>
          </w:divBdr>
        </w:div>
        <w:div w:id="1230070079">
          <w:marLeft w:val="0"/>
          <w:marRight w:val="0"/>
          <w:marTop w:val="0"/>
          <w:marBottom w:val="0"/>
          <w:divBdr>
            <w:top w:val="none" w:sz="0" w:space="0" w:color="auto"/>
            <w:left w:val="none" w:sz="0" w:space="0" w:color="auto"/>
            <w:bottom w:val="none" w:sz="0" w:space="0" w:color="auto"/>
            <w:right w:val="none" w:sz="0" w:space="0" w:color="auto"/>
          </w:divBdr>
        </w:div>
        <w:div w:id="1230070101">
          <w:marLeft w:val="0"/>
          <w:marRight w:val="0"/>
          <w:marTop w:val="0"/>
          <w:marBottom w:val="0"/>
          <w:divBdr>
            <w:top w:val="none" w:sz="0" w:space="0" w:color="auto"/>
            <w:left w:val="none" w:sz="0" w:space="0" w:color="auto"/>
            <w:bottom w:val="none" w:sz="0" w:space="0" w:color="auto"/>
            <w:right w:val="none" w:sz="0" w:space="0" w:color="auto"/>
          </w:divBdr>
        </w:div>
        <w:div w:id="1230070104">
          <w:marLeft w:val="0"/>
          <w:marRight w:val="0"/>
          <w:marTop w:val="0"/>
          <w:marBottom w:val="0"/>
          <w:divBdr>
            <w:top w:val="none" w:sz="0" w:space="0" w:color="auto"/>
            <w:left w:val="none" w:sz="0" w:space="0" w:color="auto"/>
            <w:bottom w:val="none" w:sz="0" w:space="0" w:color="auto"/>
            <w:right w:val="none" w:sz="0" w:space="0" w:color="auto"/>
          </w:divBdr>
        </w:div>
        <w:div w:id="1230070132">
          <w:marLeft w:val="0"/>
          <w:marRight w:val="0"/>
          <w:marTop w:val="0"/>
          <w:marBottom w:val="0"/>
          <w:divBdr>
            <w:top w:val="none" w:sz="0" w:space="0" w:color="auto"/>
            <w:left w:val="none" w:sz="0" w:space="0" w:color="auto"/>
            <w:bottom w:val="none" w:sz="0" w:space="0" w:color="auto"/>
            <w:right w:val="none" w:sz="0" w:space="0" w:color="auto"/>
          </w:divBdr>
        </w:div>
        <w:div w:id="1230070134">
          <w:marLeft w:val="0"/>
          <w:marRight w:val="0"/>
          <w:marTop w:val="0"/>
          <w:marBottom w:val="0"/>
          <w:divBdr>
            <w:top w:val="none" w:sz="0" w:space="0" w:color="auto"/>
            <w:left w:val="none" w:sz="0" w:space="0" w:color="auto"/>
            <w:bottom w:val="none" w:sz="0" w:space="0" w:color="auto"/>
            <w:right w:val="none" w:sz="0" w:space="0" w:color="auto"/>
          </w:divBdr>
        </w:div>
        <w:div w:id="1230070140">
          <w:marLeft w:val="0"/>
          <w:marRight w:val="0"/>
          <w:marTop w:val="0"/>
          <w:marBottom w:val="0"/>
          <w:divBdr>
            <w:top w:val="none" w:sz="0" w:space="0" w:color="auto"/>
            <w:left w:val="none" w:sz="0" w:space="0" w:color="auto"/>
            <w:bottom w:val="none" w:sz="0" w:space="0" w:color="auto"/>
            <w:right w:val="none" w:sz="0" w:space="0" w:color="auto"/>
          </w:divBdr>
        </w:div>
        <w:div w:id="1230070170">
          <w:marLeft w:val="0"/>
          <w:marRight w:val="0"/>
          <w:marTop w:val="0"/>
          <w:marBottom w:val="0"/>
          <w:divBdr>
            <w:top w:val="none" w:sz="0" w:space="0" w:color="auto"/>
            <w:left w:val="none" w:sz="0" w:space="0" w:color="auto"/>
            <w:bottom w:val="none" w:sz="0" w:space="0" w:color="auto"/>
            <w:right w:val="none" w:sz="0" w:space="0" w:color="auto"/>
          </w:divBdr>
        </w:div>
        <w:div w:id="1230070238">
          <w:marLeft w:val="0"/>
          <w:marRight w:val="0"/>
          <w:marTop w:val="0"/>
          <w:marBottom w:val="0"/>
          <w:divBdr>
            <w:top w:val="none" w:sz="0" w:space="0" w:color="auto"/>
            <w:left w:val="none" w:sz="0" w:space="0" w:color="auto"/>
            <w:bottom w:val="none" w:sz="0" w:space="0" w:color="auto"/>
            <w:right w:val="none" w:sz="0" w:space="0" w:color="auto"/>
          </w:divBdr>
        </w:div>
        <w:div w:id="1230070267">
          <w:marLeft w:val="0"/>
          <w:marRight w:val="0"/>
          <w:marTop w:val="0"/>
          <w:marBottom w:val="0"/>
          <w:divBdr>
            <w:top w:val="none" w:sz="0" w:space="0" w:color="auto"/>
            <w:left w:val="none" w:sz="0" w:space="0" w:color="auto"/>
            <w:bottom w:val="none" w:sz="0" w:space="0" w:color="auto"/>
            <w:right w:val="none" w:sz="0" w:space="0" w:color="auto"/>
          </w:divBdr>
        </w:div>
        <w:div w:id="1230070293">
          <w:marLeft w:val="0"/>
          <w:marRight w:val="0"/>
          <w:marTop w:val="0"/>
          <w:marBottom w:val="0"/>
          <w:divBdr>
            <w:top w:val="none" w:sz="0" w:space="0" w:color="auto"/>
            <w:left w:val="none" w:sz="0" w:space="0" w:color="auto"/>
            <w:bottom w:val="none" w:sz="0" w:space="0" w:color="auto"/>
            <w:right w:val="none" w:sz="0" w:space="0" w:color="auto"/>
          </w:divBdr>
        </w:div>
        <w:div w:id="1230070307">
          <w:marLeft w:val="0"/>
          <w:marRight w:val="0"/>
          <w:marTop w:val="0"/>
          <w:marBottom w:val="0"/>
          <w:divBdr>
            <w:top w:val="none" w:sz="0" w:space="0" w:color="auto"/>
            <w:left w:val="none" w:sz="0" w:space="0" w:color="auto"/>
            <w:bottom w:val="none" w:sz="0" w:space="0" w:color="auto"/>
            <w:right w:val="none" w:sz="0" w:space="0" w:color="auto"/>
          </w:divBdr>
        </w:div>
        <w:div w:id="1230070348">
          <w:marLeft w:val="0"/>
          <w:marRight w:val="0"/>
          <w:marTop w:val="0"/>
          <w:marBottom w:val="0"/>
          <w:divBdr>
            <w:top w:val="none" w:sz="0" w:space="0" w:color="auto"/>
            <w:left w:val="none" w:sz="0" w:space="0" w:color="auto"/>
            <w:bottom w:val="none" w:sz="0" w:space="0" w:color="auto"/>
            <w:right w:val="none" w:sz="0" w:space="0" w:color="auto"/>
          </w:divBdr>
        </w:div>
      </w:divsChild>
    </w:div>
    <w:div w:id="1230070265">
      <w:marLeft w:val="0"/>
      <w:marRight w:val="0"/>
      <w:marTop w:val="0"/>
      <w:marBottom w:val="0"/>
      <w:divBdr>
        <w:top w:val="none" w:sz="0" w:space="0" w:color="auto"/>
        <w:left w:val="none" w:sz="0" w:space="0" w:color="auto"/>
        <w:bottom w:val="none" w:sz="0" w:space="0" w:color="auto"/>
        <w:right w:val="none" w:sz="0" w:space="0" w:color="auto"/>
      </w:divBdr>
      <w:divsChild>
        <w:div w:id="1230070051">
          <w:marLeft w:val="0"/>
          <w:marRight w:val="0"/>
          <w:marTop w:val="0"/>
          <w:marBottom w:val="0"/>
          <w:divBdr>
            <w:top w:val="none" w:sz="0" w:space="0" w:color="auto"/>
            <w:left w:val="none" w:sz="0" w:space="0" w:color="auto"/>
            <w:bottom w:val="none" w:sz="0" w:space="0" w:color="auto"/>
            <w:right w:val="none" w:sz="0" w:space="0" w:color="auto"/>
          </w:divBdr>
          <w:divsChild>
            <w:div w:id="12300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72">
      <w:marLeft w:val="0"/>
      <w:marRight w:val="0"/>
      <w:marTop w:val="0"/>
      <w:marBottom w:val="0"/>
      <w:divBdr>
        <w:top w:val="none" w:sz="0" w:space="0" w:color="auto"/>
        <w:left w:val="none" w:sz="0" w:space="0" w:color="auto"/>
        <w:bottom w:val="none" w:sz="0" w:space="0" w:color="auto"/>
        <w:right w:val="none" w:sz="0" w:space="0" w:color="auto"/>
      </w:divBdr>
      <w:divsChild>
        <w:div w:id="1230070233">
          <w:marLeft w:val="0"/>
          <w:marRight w:val="0"/>
          <w:marTop w:val="0"/>
          <w:marBottom w:val="0"/>
          <w:divBdr>
            <w:top w:val="none" w:sz="0" w:space="0" w:color="auto"/>
            <w:left w:val="none" w:sz="0" w:space="0" w:color="auto"/>
            <w:bottom w:val="none" w:sz="0" w:space="0" w:color="auto"/>
            <w:right w:val="none" w:sz="0" w:space="0" w:color="auto"/>
          </w:divBdr>
          <w:divsChild>
            <w:div w:id="12300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276">
      <w:marLeft w:val="0"/>
      <w:marRight w:val="0"/>
      <w:marTop w:val="0"/>
      <w:marBottom w:val="0"/>
      <w:divBdr>
        <w:top w:val="none" w:sz="0" w:space="0" w:color="auto"/>
        <w:left w:val="none" w:sz="0" w:space="0" w:color="auto"/>
        <w:bottom w:val="none" w:sz="0" w:space="0" w:color="auto"/>
        <w:right w:val="none" w:sz="0" w:space="0" w:color="auto"/>
      </w:divBdr>
    </w:div>
    <w:div w:id="1230070283">
      <w:marLeft w:val="0"/>
      <w:marRight w:val="0"/>
      <w:marTop w:val="0"/>
      <w:marBottom w:val="0"/>
      <w:divBdr>
        <w:top w:val="none" w:sz="0" w:space="0" w:color="auto"/>
        <w:left w:val="none" w:sz="0" w:space="0" w:color="auto"/>
        <w:bottom w:val="none" w:sz="0" w:space="0" w:color="auto"/>
        <w:right w:val="none" w:sz="0" w:space="0" w:color="auto"/>
      </w:divBdr>
      <w:divsChild>
        <w:div w:id="1230069848">
          <w:marLeft w:val="0"/>
          <w:marRight w:val="0"/>
          <w:marTop w:val="0"/>
          <w:marBottom w:val="0"/>
          <w:divBdr>
            <w:top w:val="none" w:sz="0" w:space="0" w:color="auto"/>
            <w:left w:val="none" w:sz="0" w:space="0" w:color="auto"/>
            <w:bottom w:val="none" w:sz="0" w:space="0" w:color="auto"/>
            <w:right w:val="none" w:sz="0" w:space="0" w:color="auto"/>
          </w:divBdr>
        </w:div>
        <w:div w:id="1230069858">
          <w:marLeft w:val="0"/>
          <w:marRight w:val="0"/>
          <w:marTop w:val="0"/>
          <w:marBottom w:val="0"/>
          <w:divBdr>
            <w:top w:val="none" w:sz="0" w:space="0" w:color="auto"/>
            <w:left w:val="none" w:sz="0" w:space="0" w:color="auto"/>
            <w:bottom w:val="none" w:sz="0" w:space="0" w:color="auto"/>
            <w:right w:val="none" w:sz="0" w:space="0" w:color="auto"/>
          </w:divBdr>
        </w:div>
        <w:div w:id="1230069867">
          <w:marLeft w:val="0"/>
          <w:marRight w:val="0"/>
          <w:marTop w:val="0"/>
          <w:marBottom w:val="0"/>
          <w:divBdr>
            <w:top w:val="none" w:sz="0" w:space="0" w:color="auto"/>
            <w:left w:val="none" w:sz="0" w:space="0" w:color="auto"/>
            <w:bottom w:val="none" w:sz="0" w:space="0" w:color="auto"/>
            <w:right w:val="none" w:sz="0" w:space="0" w:color="auto"/>
          </w:divBdr>
        </w:div>
        <w:div w:id="1230069908">
          <w:marLeft w:val="0"/>
          <w:marRight w:val="0"/>
          <w:marTop w:val="0"/>
          <w:marBottom w:val="0"/>
          <w:divBdr>
            <w:top w:val="none" w:sz="0" w:space="0" w:color="auto"/>
            <w:left w:val="none" w:sz="0" w:space="0" w:color="auto"/>
            <w:bottom w:val="none" w:sz="0" w:space="0" w:color="auto"/>
            <w:right w:val="none" w:sz="0" w:space="0" w:color="auto"/>
          </w:divBdr>
        </w:div>
        <w:div w:id="1230069917">
          <w:marLeft w:val="0"/>
          <w:marRight w:val="0"/>
          <w:marTop w:val="0"/>
          <w:marBottom w:val="0"/>
          <w:divBdr>
            <w:top w:val="none" w:sz="0" w:space="0" w:color="auto"/>
            <w:left w:val="none" w:sz="0" w:space="0" w:color="auto"/>
            <w:bottom w:val="none" w:sz="0" w:space="0" w:color="auto"/>
            <w:right w:val="none" w:sz="0" w:space="0" w:color="auto"/>
          </w:divBdr>
        </w:div>
        <w:div w:id="1230069946">
          <w:marLeft w:val="0"/>
          <w:marRight w:val="0"/>
          <w:marTop w:val="0"/>
          <w:marBottom w:val="0"/>
          <w:divBdr>
            <w:top w:val="none" w:sz="0" w:space="0" w:color="auto"/>
            <w:left w:val="none" w:sz="0" w:space="0" w:color="auto"/>
            <w:bottom w:val="none" w:sz="0" w:space="0" w:color="auto"/>
            <w:right w:val="none" w:sz="0" w:space="0" w:color="auto"/>
          </w:divBdr>
        </w:div>
        <w:div w:id="1230069955">
          <w:marLeft w:val="0"/>
          <w:marRight w:val="0"/>
          <w:marTop w:val="0"/>
          <w:marBottom w:val="0"/>
          <w:divBdr>
            <w:top w:val="none" w:sz="0" w:space="0" w:color="auto"/>
            <w:left w:val="none" w:sz="0" w:space="0" w:color="auto"/>
            <w:bottom w:val="none" w:sz="0" w:space="0" w:color="auto"/>
            <w:right w:val="none" w:sz="0" w:space="0" w:color="auto"/>
          </w:divBdr>
        </w:div>
        <w:div w:id="1230069983">
          <w:marLeft w:val="0"/>
          <w:marRight w:val="0"/>
          <w:marTop w:val="0"/>
          <w:marBottom w:val="0"/>
          <w:divBdr>
            <w:top w:val="none" w:sz="0" w:space="0" w:color="auto"/>
            <w:left w:val="none" w:sz="0" w:space="0" w:color="auto"/>
            <w:bottom w:val="none" w:sz="0" w:space="0" w:color="auto"/>
            <w:right w:val="none" w:sz="0" w:space="0" w:color="auto"/>
          </w:divBdr>
        </w:div>
        <w:div w:id="1230069989">
          <w:marLeft w:val="0"/>
          <w:marRight w:val="0"/>
          <w:marTop w:val="0"/>
          <w:marBottom w:val="0"/>
          <w:divBdr>
            <w:top w:val="none" w:sz="0" w:space="0" w:color="auto"/>
            <w:left w:val="none" w:sz="0" w:space="0" w:color="auto"/>
            <w:bottom w:val="none" w:sz="0" w:space="0" w:color="auto"/>
            <w:right w:val="none" w:sz="0" w:space="0" w:color="auto"/>
          </w:divBdr>
        </w:div>
        <w:div w:id="1230069996">
          <w:marLeft w:val="0"/>
          <w:marRight w:val="0"/>
          <w:marTop w:val="0"/>
          <w:marBottom w:val="0"/>
          <w:divBdr>
            <w:top w:val="none" w:sz="0" w:space="0" w:color="auto"/>
            <w:left w:val="none" w:sz="0" w:space="0" w:color="auto"/>
            <w:bottom w:val="none" w:sz="0" w:space="0" w:color="auto"/>
            <w:right w:val="none" w:sz="0" w:space="0" w:color="auto"/>
          </w:divBdr>
        </w:div>
        <w:div w:id="1230070073">
          <w:marLeft w:val="0"/>
          <w:marRight w:val="0"/>
          <w:marTop w:val="0"/>
          <w:marBottom w:val="0"/>
          <w:divBdr>
            <w:top w:val="none" w:sz="0" w:space="0" w:color="auto"/>
            <w:left w:val="none" w:sz="0" w:space="0" w:color="auto"/>
            <w:bottom w:val="none" w:sz="0" w:space="0" w:color="auto"/>
            <w:right w:val="none" w:sz="0" w:space="0" w:color="auto"/>
          </w:divBdr>
        </w:div>
        <w:div w:id="1230070097">
          <w:marLeft w:val="0"/>
          <w:marRight w:val="0"/>
          <w:marTop w:val="0"/>
          <w:marBottom w:val="0"/>
          <w:divBdr>
            <w:top w:val="none" w:sz="0" w:space="0" w:color="auto"/>
            <w:left w:val="none" w:sz="0" w:space="0" w:color="auto"/>
            <w:bottom w:val="none" w:sz="0" w:space="0" w:color="auto"/>
            <w:right w:val="none" w:sz="0" w:space="0" w:color="auto"/>
          </w:divBdr>
        </w:div>
        <w:div w:id="1230070113">
          <w:marLeft w:val="0"/>
          <w:marRight w:val="0"/>
          <w:marTop w:val="0"/>
          <w:marBottom w:val="0"/>
          <w:divBdr>
            <w:top w:val="none" w:sz="0" w:space="0" w:color="auto"/>
            <w:left w:val="none" w:sz="0" w:space="0" w:color="auto"/>
            <w:bottom w:val="none" w:sz="0" w:space="0" w:color="auto"/>
            <w:right w:val="none" w:sz="0" w:space="0" w:color="auto"/>
          </w:divBdr>
        </w:div>
        <w:div w:id="1230070156">
          <w:marLeft w:val="0"/>
          <w:marRight w:val="0"/>
          <w:marTop w:val="0"/>
          <w:marBottom w:val="0"/>
          <w:divBdr>
            <w:top w:val="none" w:sz="0" w:space="0" w:color="auto"/>
            <w:left w:val="none" w:sz="0" w:space="0" w:color="auto"/>
            <w:bottom w:val="none" w:sz="0" w:space="0" w:color="auto"/>
            <w:right w:val="none" w:sz="0" w:space="0" w:color="auto"/>
          </w:divBdr>
        </w:div>
        <w:div w:id="1230070166">
          <w:marLeft w:val="0"/>
          <w:marRight w:val="0"/>
          <w:marTop w:val="0"/>
          <w:marBottom w:val="0"/>
          <w:divBdr>
            <w:top w:val="none" w:sz="0" w:space="0" w:color="auto"/>
            <w:left w:val="none" w:sz="0" w:space="0" w:color="auto"/>
            <w:bottom w:val="none" w:sz="0" w:space="0" w:color="auto"/>
            <w:right w:val="none" w:sz="0" w:space="0" w:color="auto"/>
          </w:divBdr>
        </w:div>
        <w:div w:id="1230070191">
          <w:marLeft w:val="0"/>
          <w:marRight w:val="0"/>
          <w:marTop w:val="0"/>
          <w:marBottom w:val="0"/>
          <w:divBdr>
            <w:top w:val="none" w:sz="0" w:space="0" w:color="auto"/>
            <w:left w:val="none" w:sz="0" w:space="0" w:color="auto"/>
            <w:bottom w:val="none" w:sz="0" w:space="0" w:color="auto"/>
            <w:right w:val="none" w:sz="0" w:space="0" w:color="auto"/>
          </w:divBdr>
        </w:div>
        <w:div w:id="1230070195">
          <w:marLeft w:val="0"/>
          <w:marRight w:val="0"/>
          <w:marTop w:val="0"/>
          <w:marBottom w:val="0"/>
          <w:divBdr>
            <w:top w:val="none" w:sz="0" w:space="0" w:color="auto"/>
            <w:left w:val="none" w:sz="0" w:space="0" w:color="auto"/>
            <w:bottom w:val="none" w:sz="0" w:space="0" w:color="auto"/>
            <w:right w:val="none" w:sz="0" w:space="0" w:color="auto"/>
          </w:divBdr>
        </w:div>
        <w:div w:id="1230070205">
          <w:marLeft w:val="0"/>
          <w:marRight w:val="0"/>
          <w:marTop w:val="0"/>
          <w:marBottom w:val="0"/>
          <w:divBdr>
            <w:top w:val="none" w:sz="0" w:space="0" w:color="auto"/>
            <w:left w:val="none" w:sz="0" w:space="0" w:color="auto"/>
            <w:bottom w:val="none" w:sz="0" w:space="0" w:color="auto"/>
            <w:right w:val="none" w:sz="0" w:space="0" w:color="auto"/>
          </w:divBdr>
        </w:div>
        <w:div w:id="1230070270">
          <w:marLeft w:val="0"/>
          <w:marRight w:val="0"/>
          <w:marTop w:val="0"/>
          <w:marBottom w:val="0"/>
          <w:divBdr>
            <w:top w:val="none" w:sz="0" w:space="0" w:color="auto"/>
            <w:left w:val="none" w:sz="0" w:space="0" w:color="auto"/>
            <w:bottom w:val="none" w:sz="0" w:space="0" w:color="auto"/>
            <w:right w:val="none" w:sz="0" w:space="0" w:color="auto"/>
          </w:divBdr>
        </w:div>
        <w:div w:id="1230070275">
          <w:marLeft w:val="0"/>
          <w:marRight w:val="0"/>
          <w:marTop w:val="0"/>
          <w:marBottom w:val="0"/>
          <w:divBdr>
            <w:top w:val="none" w:sz="0" w:space="0" w:color="auto"/>
            <w:left w:val="none" w:sz="0" w:space="0" w:color="auto"/>
            <w:bottom w:val="none" w:sz="0" w:space="0" w:color="auto"/>
            <w:right w:val="none" w:sz="0" w:space="0" w:color="auto"/>
          </w:divBdr>
        </w:div>
        <w:div w:id="1230070278">
          <w:marLeft w:val="0"/>
          <w:marRight w:val="0"/>
          <w:marTop w:val="0"/>
          <w:marBottom w:val="0"/>
          <w:divBdr>
            <w:top w:val="none" w:sz="0" w:space="0" w:color="auto"/>
            <w:left w:val="none" w:sz="0" w:space="0" w:color="auto"/>
            <w:bottom w:val="none" w:sz="0" w:space="0" w:color="auto"/>
            <w:right w:val="none" w:sz="0" w:space="0" w:color="auto"/>
          </w:divBdr>
        </w:div>
        <w:div w:id="1230070286">
          <w:marLeft w:val="0"/>
          <w:marRight w:val="0"/>
          <w:marTop w:val="0"/>
          <w:marBottom w:val="0"/>
          <w:divBdr>
            <w:top w:val="none" w:sz="0" w:space="0" w:color="auto"/>
            <w:left w:val="none" w:sz="0" w:space="0" w:color="auto"/>
            <w:bottom w:val="none" w:sz="0" w:space="0" w:color="auto"/>
            <w:right w:val="none" w:sz="0" w:space="0" w:color="auto"/>
          </w:divBdr>
        </w:div>
        <w:div w:id="1230070287">
          <w:marLeft w:val="0"/>
          <w:marRight w:val="0"/>
          <w:marTop w:val="0"/>
          <w:marBottom w:val="0"/>
          <w:divBdr>
            <w:top w:val="none" w:sz="0" w:space="0" w:color="auto"/>
            <w:left w:val="none" w:sz="0" w:space="0" w:color="auto"/>
            <w:bottom w:val="none" w:sz="0" w:space="0" w:color="auto"/>
            <w:right w:val="none" w:sz="0" w:space="0" w:color="auto"/>
          </w:divBdr>
        </w:div>
        <w:div w:id="1230070290">
          <w:marLeft w:val="0"/>
          <w:marRight w:val="0"/>
          <w:marTop w:val="0"/>
          <w:marBottom w:val="0"/>
          <w:divBdr>
            <w:top w:val="none" w:sz="0" w:space="0" w:color="auto"/>
            <w:left w:val="none" w:sz="0" w:space="0" w:color="auto"/>
            <w:bottom w:val="none" w:sz="0" w:space="0" w:color="auto"/>
            <w:right w:val="none" w:sz="0" w:space="0" w:color="auto"/>
          </w:divBdr>
        </w:div>
        <w:div w:id="1230070334">
          <w:marLeft w:val="0"/>
          <w:marRight w:val="0"/>
          <w:marTop w:val="0"/>
          <w:marBottom w:val="0"/>
          <w:divBdr>
            <w:top w:val="none" w:sz="0" w:space="0" w:color="auto"/>
            <w:left w:val="none" w:sz="0" w:space="0" w:color="auto"/>
            <w:bottom w:val="none" w:sz="0" w:space="0" w:color="auto"/>
            <w:right w:val="none" w:sz="0" w:space="0" w:color="auto"/>
          </w:divBdr>
        </w:div>
        <w:div w:id="1230070335">
          <w:marLeft w:val="0"/>
          <w:marRight w:val="0"/>
          <w:marTop w:val="0"/>
          <w:marBottom w:val="0"/>
          <w:divBdr>
            <w:top w:val="none" w:sz="0" w:space="0" w:color="auto"/>
            <w:left w:val="none" w:sz="0" w:space="0" w:color="auto"/>
            <w:bottom w:val="none" w:sz="0" w:space="0" w:color="auto"/>
            <w:right w:val="none" w:sz="0" w:space="0" w:color="auto"/>
          </w:divBdr>
        </w:div>
      </w:divsChild>
    </w:div>
    <w:div w:id="1230070300">
      <w:marLeft w:val="0"/>
      <w:marRight w:val="0"/>
      <w:marTop w:val="0"/>
      <w:marBottom w:val="0"/>
      <w:divBdr>
        <w:top w:val="none" w:sz="0" w:space="0" w:color="auto"/>
        <w:left w:val="none" w:sz="0" w:space="0" w:color="auto"/>
        <w:bottom w:val="none" w:sz="0" w:space="0" w:color="auto"/>
        <w:right w:val="none" w:sz="0" w:space="0" w:color="auto"/>
      </w:divBdr>
    </w:div>
    <w:div w:id="1230070302">
      <w:marLeft w:val="0"/>
      <w:marRight w:val="0"/>
      <w:marTop w:val="0"/>
      <w:marBottom w:val="0"/>
      <w:divBdr>
        <w:top w:val="none" w:sz="0" w:space="0" w:color="auto"/>
        <w:left w:val="none" w:sz="0" w:space="0" w:color="auto"/>
        <w:bottom w:val="none" w:sz="0" w:space="0" w:color="auto"/>
        <w:right w:val="none" w:sz="0" w:space="0" w:color="auto"/>
      </w:divBdr>
      <w:divsChild>
        <w:div w:id="1230069866">
          <w:marLeft w:val="0"/>
          <w:marRight w:val="0"/>
          <w:marTop w:val="0"/>
          <w:marBottom w:val="0"/>
          <w:divBdr>
            <w:top w:val="none" w:sz="0" w:space="0" w:color="auto"/>
            <w:left w:val="none" w:sz="0" w:space="0" w:color="auto"/>
            <w:bottom w:val="none" w:sz="0" w:space="0" w:color="auto"/>
            <w:right w:val="none" w:sz="0" w:space="0" w:color="auto"/>
          </w:divBdr>
        </w:div>
        <w:div w:id="1230069884">
          <w:marLeft w:val="0"/>
          <w:marRight w:val="0"/>
          <w:marTop w:val="0"/>
          <w:marBottom w:val="0"/>
          <w:divBdr>
            <w:top w:val="none" w:sz="0" w:space="0" w:color="auto"/>
            <w:left w:val="none" w:sz="0" w:space="0" w:color="auto"/>
            <w:bottom w:val="none" w:sz="0" w:space="0" w:color="auto"/>
            <w:right w:val="none" w:sz="0" w:space="0" w:color="auto"/>
          </w:divBdr>
        </w:div>
        <w:div w:id="1230069920">
          <w:marLeft w:val="0"/>
          <w:marRight w:val="0"/>
          <w:marTop w:val="0"/>
          <w:marBottom w:val="0"/>
          <w:divBdr>
            <w:top w:val="none" w:sz="0" w:space="0" w:color="auto"/>
            <w:left w:val="none" w:sz="0" w:space="0" w:color="auto"/>
            <w:bottom w:val="none" w:sz="0" w:space="0" w:color="auto"/>
            <w:right w:val="none" w:sz="0" w:space="0" w:color="auto"/>
          </w:divBdr>
        </w:div>
        <w:div w:id="1230070038">
          <w:marLeft w:val="0"/>
          <w:marRight w:val="0"/>
          <w:marTop w:val="0"/>
          <w:marBottom w:val="0"/>
          <w:divBdr>
            <w:top w:val="none" w:sz="0" w:space="0" w:color="auto"/>
            <w:left w:val="none" w:sz="0" w:space="0" w:color="auto"/>
            <w:bottom w:val="none" w:sz="0" w:space="0" w:color="auto"/>
            <w:right w:val="none" w:sz="0" w:space="0" w:color="auto"/>
          </w:divBdr>
        </w:div>
        <w:div w:id="1230070147">
          <w:marLeft w:val="0"/>
          <w:marRight w:val="0"/>
          <w:marTop w:val="0"/>
          <w:marBottom w:val="0"/>
          <w:divBdr>
            <w:top w:val="none" w:sz="0" w:space="0" w:color="auto"/>
            <w:left w:val="none" w:sz="0" w:space="0" w:color="auto"/>
            <w:bottom w:val="none" w:sz="0" w:space="0" w:color="auto"/>
            <w:right w:val="none" w:sz="0" w:space="0" w:color="auto"/>
          </w:divBdr>
        </w:div>
      </w:divsChild>
    </w:div>
    <w:div w:id="1230070309">
      <w:marLeft w:val="0"/>
      <w:marRight w:val="0"/>
      <w:marTop w:val="0"/>
      <w:marBottom w:val="0"/>
      <w:divBdr>
        <w:top w:val="none" w:sz="0" w:space="0" w:color="auto"/>
        <w:left w:val="none" w:sz="0" w:space="0" w:color="auto"/>
        <w:bottom w:val="none" w:sz="0" w:space="0" w:color="auto"/>
        <w:right w:val="none" w:sz="0" w:space="0" w:color="auto"/>
      </w:divBdr>
      <w:divsChild>
        <w:div w:id="1230069832">
          <w:marLeft w:val="0"/>
          <w:marRight w:val="0"/>
          <w:marTop w:val="0"/>
          <w:marBottom w:val="0"/>
          <w:divBdr>
            <w:top w:val="none" w:sz="0" w:space="0" w:color="auto"/>
            <w:left w:val="none" w:sz="0" w:space="0" w:color="auto"/>
            <w:bottom w:val="none" w:sz="0" w:space="0" w:color="auto"/>
            <w:right w:val="none" w:sz="0" w:space="0" w:color="auto"/>
          </w:divBdr>
        </w:div>
        <w:div w:id="1230069834">
          <w:marLeft w:val="0"/>
          <w:marRight w:val="0"/>
          <w:marTop w:val="0"/>
          <w:marBottom w:val="0"/>
          <w:divBdr>
            <w:top w:val="none" w:sz="0" w:space="0" w:color="auto"/>
            <w:left w:val="none" w:sz="0" w:space="0" w:color="auto"/>
            <w:bottom w:val="none" w:sz="0" w:space="0" w:color="auto"/>
            <w:right w:val="none" w:sz="0" w:space="0" w:color="auto"/>
          </w:divBdr>
        </w:div>
        <w:div w:id="1230069838">
          <w:marLeft w:val="0"/>
          <w:marRight w:val="0"/>
          <w:marTop w:val="0"/>
          <w:marBottom w:val="0"/>
          <w:divBdr>
            <w:top w:val="none" w:sz="0" w:space="0" w:color="auto"/>
            <w:left w:val="none" w:sz="0" w:space="0" w:color="auto"/>
            <w:bottom w:val="none" w:sz="0" w:space="0" w:color="auto"/>
            <w:right w:val="none" w:sz="0" w:space="0" w:color="auto"/>
          </w:divBdr>
        </w:div>
        <w:div w:id="1230069841">
          <w:marLeft w:val="0"/>
          <w:marRight w:val="0"/>
          <w:marTop w:val="0"/>
          <w:marBottom w:val="0"/>
          <w:divBdr>
            <w:top w:val="none" w:sz="0" w:space="0" w:color="auto"/>
            <w:left w:val="none" w:sz="0" w:space="0" w:color="auto"/>
            <w:bottom w:val="none" w:sz="0" w:space="0" w:color="auto"/>
            <w:right w:val="none" w:sz="0" w:space="0" w:color="auto"/>
          </w:divBdr>
          <w:divsChild>
            <w:div w:id="1230069839">
              <w:marLeft w:val="0"/>
              <w:marRight w:val="0"/>
              <w:marTop w:val="0"/>
              <w:marBottom w:val="0"/>
              <w:divBdr>
                <w:top w:val="none" w:sz="0" w:space="0" w:color="auto"/>
                <w:left w:val="none" w:sz="0" w:space="0" w:color="auto"/>
                <w:bottom w:val="none" w:sz="0" w:space="0" w:color="auto"/>
                <w:right w:val="none" w:sz="0" w:space="0" w:color="auto"/>
              </w:divBdr>
            </w:div>
            <w:div w:id="1230069927">
              <w:marLeft w:val="0"/>
              <w:marRight w:val="0"/>
              <w:marTop w:val="0"/>
              <w:marBottom w:val="0"/>
              <w:divBdr>
                <w:top w:val="none" w:sz="0" w:space="0" w:color="auto"/>
                <w:left w:val="none" w:sz="0" w:space="0" w:color="auto"/>
                <w:bottom w:val="none" w:sz="0" w:space="0" w:color="auto"/>
                <w:right w:val="none" w:sz="0" w:space="0" w:color="auto"/>
              </w:divBdr>
            </w:div>
            <w:div w:id="1230070193">
              <w:marLeft w:val="0"/>
              <w:marRight w:val="0"/>
              <w:marTop w:val="0"/>
              <w:marBottom w:val="0"/>
              <w:divBdr>
                <w:top w:val="none" w:sz="0" w:space="0" w:color="auto"/>
                <w:left w:val="none" w:sz="0" w:space="0" w:color="auto"/>
                <w:bottom w:val="none" w:sz="0" w:space="0" w:color="auto"/>
                <w:right w:val="none" w:sz="0" w:space="0" w:color="auto"/>
              </w:divBdr>
            </w:div>
          </w:divsChild>
        </w:div>
        <w:div w:id="1230069879">
          <w:marLeft w:val="0"/>
          <w:marRight w:val="0"/>
          <w:marTop w:val="0"/>
          <w:marBottom w:val="0"/>
          <w:divBdr>
            <w:top w:val="none" w:sz="0" w:space="0" w:color="auto"/>
            <w:left w:val="none" w:sz="0" w:space="0" w:color="auto"/>
            <w:bottom w:val="none" w:sz="0" w:space="0" w:color="auto"/>
            <w:right w:val="none" w:sz="0" w:space="0" w:color="auto"/>
          </w:divBdr>
        </w:div>
        <w:div w:id="1230069892">
          <w:marLeft w:val="0"/>
          <w:marRight w:val="0"/>
          <w:marTop w:val="0"/>
          <w:marBottom w:val="0"/>
          <w:divBdr>
            <w:top w:val="none" w:sz="0" w:space="0" w:color="auto"/>
            <w:left w:val="none" w:sz="0" w:space="0" w:color="auto"/>
            <w:bottom w:val="none" w:sz="0" w:space="0" w:color="auto"/>
            <w:right w:val="none" w:sz="0" w:space="0" w:color="auto"/>
          </w:divBdr>
        </w:div>
        <w:div w:id="1230069911">
          <w:marLeft w:val="0"/>
          <w:marRight w:val="0"/>
          <w:marTop w:val="0"/>
          <w:marBottom w:val="0"/>
          <w:divBdr>
            <w:top w:val="none" w:sz="0" w:space="0" w:color="auto"/>
            <w:left w:val="none" w:sz="0" w:space="0" w:color="auto"/>
            <w:bottom w:val="none" w:sz="0" w:space="0" w:color="auto"/>
            <w:right w:val="none" w:sz="0" w:space="0" w:color="auto"/>
          </w:divBdr>
          <w:divsChild>
            <w:div w:id="1230069944">
              <w:marLeft w:val="0"/>
              <w:marRight w:val="0"/>
              <w:marTop w:val="0"/>
              <w:marBottom w:val="0"/>
              <w:divBdr>
                <w:top w:val="none" w:sz="0" w:space="0" w:color="auto"/>
                <w:left w:val="none" w:sz="0" w:space="0" w:color="auto"/>
                <w:bottom w:val="none" w:sz="0" w:space="0" w:color="auto"/>
                <w:right w:val="none" w:sz="0" w:space="0" w:color="auto"/>
              </w:divBdr>
            </w:div>
            <w:div w:id="1230069969">
              <w:marLeft w:val="0"/>
              <w:marRight w:val="0"/>
              <w:marTop w:val="0"/>
              <w:marBottom w:val="0"/>
              <w:divBdr>
                <w:top w:val="none" w:sz="0" w:space="0" w:color="auto"/>
                <w:left w:val="none" w:sz="0" w:space="0" w:color="auto"/>
                <w:bottom w:val="none" w:sz="0" w:space="0" w:color="auto"/>
                <w:right w:val="none" w:sz="0" w:space="0" w:color="auto"/>
              </w:divBdr>
            </w:div>
            <w:div w:id="1230070109">
              <w:marLeft w:val="0"/>
              <w:marRight w:val="0"/>
              <w:marTop w:val="0"/>
              <w:marBottom w:val="0"/>
              <w:divBdr>
                <w:top w:val="none" w:sz="0" w:space="0" w:color="auto"/>
                <w:left w:val="none" w:sz="0" w:space="0" w:color="auto"/>
                <w:bottom w:val="none" w:sz="0" w:space="0" w:color="auto"/>
                <w:right w:val="none" w:sz="0" w:space="0" w:color="auto"/>
              </w:divBdr>
            </w:div>
          </w:divsChild>
        </w:div>
        <w:div w:id="1230069922">
          <w:marLeft w:val="0"/>
          <w:marRight w:val="0"/>
          <w:marTop w:val="0"/>
          <w:marBottom w:val="0"/>
          <w:divBdr>
            <w:top w:val="none" w:sz="0" w:space="0" w:color="auto"/>
            <w:left w:val="none" w:sz="0" w:space="0" w:color="auto"/>
            <w:bottom w:val="none" w:sz="0" w:space="0" w:color="auto"/>
            <w:right w:val="none" w:sz="0" w:space="0" w:color="auto"/>
          </w:divBdr>
        </w:div>
        <w:div w:id="1230069940">
          <w:marLeft w:val="0"/>
          <w:marRight w:val="0"/>
          <w:marTop w:val="0"/>
          <w:marBottom w:val="0"/>
          <w:divBdr>
            <w:top w:val="none" w:sz="0" w:space="0" w:color="auto"/>
            <w:left w:val="none" w:sz="0" w:space="0" w:color="auto"/>
            <w:bottom w:val="none" w:sz="0" w:space="0" w:color="auto"/>
            <w:right w:val="none" w:sz="0" w:space="0" w:color="auto"/>
          </w:divBdr>
        </w:div>
        <w:div w:id="1230069947">
          <w:marLeft w:val="0"/>
          <w:marRight w:val="0"/>
          <w:marTop w:val="0"/>
          <w:marBottom w:val="0"/>
          <w:divBdr>
            <w:top w:val="none" w:sz="0" w:space="0" w:color="auto"/>
            <w:left w:val="none" w:sz="0" w:space="0" w:color="auto"/>
            <w:bottom w:val="none" w:sz="0" w:space="0" w:color="auto"/>
            <w:right w:val="none" w:sz="0" w:space="0" w:color="auto"/>
          </w:divBdr>
        </w:div>
        <w:div w:id="1230069958">
          <w:marLeft w:val="0"/>
          <w:marRight w:val="0"/>
          <w:marTop w:val="0"/>
          <w:marBottom w:val="0"/>
          <w:divBdr>
            <w:top w:val="none" w:sz="0" w:space="0" w:color="auto"/>
            <w:left w:val="none" w:sz="0" w:space="0" w:color="auto"/>
            <w:bottom w:val="none" w:sz="0" w:space="0" w:color="auto"/>
            <w:right w:val="none" w:sz="0" w:space="0" w:color="auto"/>
          </w:divBdr>
        </w:div>
        <w:div w:id="1230069974">
          <w:marLeft w:val="0"/>
          <w:marRight w:val="0"/>
          <w:marTop w:val="0"/>
          <w:marBottom w:val="0"/>
          <w:divBdr>
            <w:top w:val="none" w:sz="0" w:space="0" w:color="auto"/>
            <w:left w:val="none" w:sz="0" w:space="0" w:color="auto"/>
            <w:bottom w:val="none" w:sz="0" w:space="0" w:color="auto"/>
            <w:right w:val="none" w:sz="0" w:space="0" w:color="auto"/>
          </w:divBdr>
        </w:div>
        <w:div w:id="1230069975">
          <w:marLeft w:val="0"/>
          <w:marRight w:val="0"/>
          <w:marTop w:val="0"/>
          <w:marBottom w:val="0"/>
          <w:divBdr>
            <w:top w:val="none" w:sz="0" w:space="0" w:color="auto"/>
            <w:left w:val="none" w:sz="0" w:space="0" w:color="auto"/>
            <w:bottom w:val="none" w:sz="0" w:space="0" w:color="auto"/>
            <w:right w:val="none" w:sz="0" w:space="0" w:color="auto"/>
          </w:divBdr>
        </w:div>
        <w:div w:id="1230070020">
          <w:marLeft w:val="0"/>
          <w:marRight w:val="0"/>
          <w:marTop w:val="0"/>
          <w:marBottom w:val="0"/>
          <w:divBdr>
            <w:top w:val="none" w:sz="0" w:space="0" w:color="auto"/>
            <w:left w:val="none" w:sz="0" w:space="0" w:color="auto"/>
            <w:bottom w:val="none" w:sz="0" w:space="0" w:color="auto"/>
            <w:right w:val="none" w:sz="0" w:space="0" w:color="auto"/>
          </w:divBdr>
        </w:div>
        <w:div w:id="1230070026">
          <w:marLeft w:val="0"/>
          <w:marRight w:val="0"/>
          <w:marTop w:val="0"/>
          <w:marBottom w:val="0"/>
          <w:divBdr>
            <w:top w:val="none" w:sz="0" w:space="0" w:color="auto"/>
            <w:left w:val="none" w:sz="0" w:space="0" w:color="auto"/>
            <w:bottom w:val="none" w:sz="0" w:space="0" w:color="auto"/>
            <w:right w:val="none" w:sz="0" w:space="0" w:color="auto"/>
          </w:divBdr>
        </w:div>
        <w:div w:id="1230070035">
          <w:marLeft w:val="0"/>
          <w:marRight w:val="0"/>
          <w:marTop w:val="0"/>
          <w:marBottom w:val="0"/>
          <w:divBdr>
            <w:top w:val="none" w:sz="0" w:space="0" w:color="auto"/>
            <w:left w:val="none" w:sz="0" w:space="0" w:color="auto"/>
            <w:bottom w:val="none" w:sz="0" w:space="0" w:color="auto"/>
            <w:right w:val="none" w:sz="0" w:space="0" w:color="auto"/>
          </w:divBdr>
          <w:divsChild>
            <w:div w:id="1230069843">
              <w:marLeft w:val="0"/>
              <w:marRight w:val="0"/>
              <w:marTop w:val="0"/>
              <w:marBottom w:val="0"/>
              <w:divBdr>
                <w:top w:val="none" w:sz="0" w:space="0" w:color="auto"/>
                <w:left w:val="none" w:sz="0" w:space="0" w:color="auto"/>
                <w:bottom w:val="none" w:sz="0" w:space="0" w:color="auto"/>
                <w:right w:val="none" w:sz="0" w:space="0" w:color="auto"/>
              </w:divBdr>
            </w:div>
            <w:div w:id="1230070022">
              <w:marLeft w:val="0"/>
              <w:marRight w:val="0"/>
              <w:marTop w:val="0"/>
              <w:marBottom w:val="0"/>
              <w:divBdr>
                <w:top w:val="none" w:sz="0" w:space="0" w:color="auto"/>
                <w:left w:val="none" w:sz="0" w:space="0" w:color="auto"/>
                <w:bottom w:val="none" w:sz="0" w:space="0" w:color="auto"/>
                <w:right w:val="none" w:sz="0" w:space="0" w:color="auto"/>
              </w:divBdr>
            </w:div>
            <w:div w:id="1230070305">
              <w:marLeft w:val="0"/>
              <w:marRight w:val="0"/>
              <w:marTop w:val="0"/>
              <w:marBottom w:val="0"/>
              <w:divBdr>
                <w:top w:val="none" w:sz="0" w:space="0" w:color="auto"/>
                <w:left w:val="none" w:sz="0" w:space="0" w:color="auto"/>
                <w:bottom w:val="none" w:sz="0" w:space="0" w:color="auto"/>
                <w:right w:val="none" w:sz="0" w:space="0" w:color="auto"/>
              </w:divBdr>
            </w:div>
          </w:divsChild>
        </w:div>
        <w:div w:id="1230070040">
          <w:marLeft w:val="0"/>
          <w:marRight w:val="0"/>
          <w:marTop w:val="0"/>
          <w:marBottom w:val="0"/>
          <w:divBdr>
            <w:top w:val="none" w:sz="0" w:space="0" w:color="auto"/>
            <w:left w:val="none" w:sz="0" w:space="0" w:color="auto"/>
            <w:bottom w:val="none" w:sz="0" w:space="0" w:color="auto"/>
            <w:right w:val="none" w:sz="0" w:space="0" w:color="auto"/>
          </w:divBdr>
        </w:div>
        <w:div w:id="1230070057">
          <w:marLeft w:val="0"/>
          <w:marRight w:val="0"/>
          <w:marTop w:val="0"/>
          <w:marBottom w:val="0"/>
          <w:divBdr>
            <w:top w:val="none" w:sz="0" w:space="0" w:color="auto"/>
            <w:left w:val="none" w:sz="0" w:space="0" w:color="auto"/>
            <w:bottom w:val="none" w:sz="0" w:space="0" w:color="auto"/>
            <w:right w:val="none" w:sz="0" w:space="0" w:color="auto"/>
          </w:divBdr>
        </w:div>
        <w:div w:id="1230070068">
          <w:marLeft w:val="0"/>
          <w:marRight w:val="0"/>
          <w:marTop w:val="0"/>
          <w:marBottom w:val="0"/>
          <w:divBdr>
            <w:top w:val="none" w:sz="0" w:space="0" w:color="auto"/>
            <w:left w:val="none" w:sz="0" w:space="0" w:color="auto"/>
            <w:bottom w:val="none" w:sz="0" w:space="0" w:color="auto"/>
            <w:right w:val="none" w:sz="0" w:space="0" w:color="auto"/>
          </w:divBdr>
          <w:divsChild>
            <w:div w:id="1230070069">
              <w:marLeft w:val="0"/>
              <w:marRight w:val="0"/>
              <w:marTop w:val="0"/>
              <w:marBottom w:val="0"/>
              <w:divBdr>
                <w:top w:val="none" w:sz="0" w:space="0" w:color="auto"/>
                <w:left w:val="none" w:sz="0" w:space="0" w:color="auto"/>
                <w:bottom w:val="none" w:sz="0" w:space="0" w:color="auto"/>
                <w:right w:val="none" w:sz="0" w:space="0" w:color="auto"/>
              </w:divBdr>
            </w:div>
            <w:div w:id="1230070173">
              <w:marLeft w:val="0"/>
              <w:marRight w:val="0"/>
              <w:marTop w:val="0"/>
              <w:marBottom w:val="0"/>
              <w:divBdr>
                <w:top w:val="none" w:sz="0" w:space="0" w:color="auto"/>
                <w:left w:val="none" w:sz="0" w:space="0" w:color="auto"/>
                <w:bottom w:val="none" w:sz="0" w:space="0" w:color="auto"/>
                <w:right w:val="none" w:sz="0" w:space="0" w:color="auto"/>
              </w:divBdr>
            </w:div>
          </w:divsChild>
        </w:div>
        <w:div w:id="1230070075">
          <w:marLeft w:val="0"/>
          <w:marRight w:val="0"/>
          <w:marTop w:val="0"/>
          <w:marBottom w:val="0"/>
          <w:divBdr>
            <w:top w:val="none" w:sz="0" w:space="0" w:color="auto"/>
            <w:left w:val="none" w:sz="0" w:space="0" w:color="auto"/>
            <w:bottom w:val="none" w:sz="0" w:space="0" w:color="auto"/>
            <w:right w:val="none" w:sz="0" w:space="0" w:color="auto"/>
          </w:divBdr>
        </w:div>
        <w:div w:id="1230070078">
          <w:marLeft w:val="0"/>
          <w:marRight w:val="0"/>
          <w:marTop w:val="0"/>
          <w:marBottom w:val="0"/>
          <w:divBdr>
            <w:top w:val="none" w:sz="0" w:space="0" w:color="auto"/>
            <w:left w:val="none" w:sz="0" w:space="0" w:color="auto"/>
            <w:bottom w:val="none" w:sz="0" w:space="0" w:color="auto"/>
            <w:right w:val="none" w:sz="0" w:space="0" w:color="auto"/>
          </w:divBdr>
        </w:div>
        <w:div w:id="1230070088">
          <w:marLeft w:val="0"/>
          <w:marRight w:val="0"/>
          <w:marTop w:val="0"/>
          <w:marBottom w:val="0"/>
          <w:divBdr>
            <w:top w:val="none" w:sz="0" w:space="0" w:color="auto"/>
            <w:left w:val="none" w:sz="0" w:space="0" w:color="auto"/>
            <w:bottom w:val="none" w:sz="0" w:space="0" w:color="auto"/>
            <w:right w:val="none" w:sz="0" w:space="0" w:color="auto"/>
          </w:divBdr>
        </w:div>
        <w:div w:id="1230070092">
          <w:marLeft w:val="0"/>
          <w:marRight w:val="0"/>
          <w:marTop w:val="0"/>
          <w:marBottom w:val="0"/>
          <w:divBdr>
            <w:top w:val="none" w:sz="0" w:space="0" w:color="auto"/>
            <w:left w:val="none" w:sz="0" w:space="0" w:color="auto"/>
            <w:bottom w:val="none" w:sz="0" w:space="0" w:color="auto"/>
            <w:right w:val="none" w:sz="0" w:space="0" w:color="auto"/>
          </w:divBdr>
        </w:div>
        <w:div w:id="1230070095">
          <w:marLeft w:val="0"/>
          <w:marRight w:val="0"/>
          <w:marTop w:val="0"/>
          <w:marBottom w:val="0"/>
          <w:divBdr>
            <w:top w:val="none" w:sz="0" w:space="0" w:color="auto"/>
            <w:left w:val="none" w:sz="0" w:space="0" w:color="auto"/>
            <w:bottom w:val="none" w:sz="0" w:space="0" w:color="auto"/>
            <w:right w:val="none" w:sz="0" w:space="0" w:color="auto"/>
          </w:divBdr>
        </w:div>
        <w:div w:id="1230070100">
          <w:marLeft w:val="0"/>
          <w:marRight w:val="0"/>
          <w:marTop w:val="0"/>
          <w:marBottom w:val="0"/>
          <w:divBdr>
            <w:top w:val="none" w:sz="0" w:space="0" w:color="auto"/>
            <w:left w:val="none" w:sz="0" w:space="0" w:color="auto"/>
            <w:bottom w:val="none" w:sz="0" w:space="0" w:color="auto"/>
            <w:right w:val="none" w:sz="0" w:space="0" w:color="auto"/>
          </w:divBdr>
        </w:div>
        <w:div w:id="1230070161">
          <w:marLeft w:val="0"/>
          <w:marRight w:val="0"/>
          <w:marTop w:val="0"/>
          <w:marBottom w:val="0"/>
          <w:divBdr>
            <w:top w:val="none" w:sz="0" w:space="0" w:color="auto"/>
            <w:left w:val="none" w:sz="0" w:space="0" w:color="auto"/>
            <w:bottom w:val="none" w:sz="0" w:space="0" w:color="auto"/>
            <w:right w:val="none" w:sz="0" w:space="0" w:color="auto"/>
          </w:divBdr>
          <w:divsChild>
            <w:div w:id="1230069865">
              <w:marLeft w:val="0"/>
              <w:marRight w:val="0"/>
              <w:marTop w:val="0"/>
              <w:marBottom w:val="0"/>
              <w:divBdr>
                <w:top w:val="none" w:sz="0" w:space="0" w:color="auto"/>
                <w:left w:val="none" w:sz="0" w:space="0" w:color="auto"/>
                <w:bottom w:val="none" w:sz="0" w:space="0" w:color="auto"/>
                <w:right w:val="none" w:sz="0" w:space="0" w:color="auto"/>
              </w:divBdr>
            </w:div>
            <w:div w:id="1230069886">
              <w:marLeft w:val="0"/>
              <w:marRight w:val="0"/>
              <w:marTop w:val="0"/>
              <w:marBottom w:val="0"/>
              <w:divBdr>
                <w:top w:val="none" w:sz="0" w:space="0" w:color="auto"/>
                <w:left w:val="none" w:sz="0" w:space="0" w:color="auto"/>
                <w:bottom w:val="none" w:sz="0" w:space="0" w:color="auto"/>
                <w:right w:val="none" w:sz="0" w:space="0" w:color="auto"/>
              </w:divBdr>
            </w:div>
            <w:div w:id="1230070056">
              <w:marLeft w:val="0"/>
              <w:marRight w:val="0"/>
              <w:marTop w:val="0"/>
              <w:marBottom w:val="0"/>
              <w:divBdr>
                <w:top w:val="none" w:sz="0" w:space="0" w:color="auto"/>
                <w:left w:val="none" w:sz="0" w:space="0" w:color="auto"/>
                <w:bottom w:val="none" w:sz="0" w:space="0" w:color="auto"/>
                <w:right w:val="none" w:sz="0" w:space="0" w:color="auto"/>
              </w:divBdr>
            </w:div>
          </w:divsChild>
        </w:div>
        <w:div w:id="1230070162">
          <w:marLeft w:val="0"/>
          <w:marRight w:val="0"/>
          <w:marTop w:val="0"/>
          <w:marBottom w:val="0"/>
          <w:divBdr>
            <w:top w:val="none" w:sz="0" w:space="0" w:color="auto"/>
            <w:left w:val="none" w:sz="0" w:space="0" w:color="auto"/>
            <w:bottom w:val="none" w:sz="0" w:space="0" w:color="auto"/>
            <w:right w:val="none" w:sz="0" w:space="0" w:color="auto"/>
          </w:divBdr>
        </w:div>
        <w:div w:id="1230070208">
          <w:marLeft w:val="0"/>
          <w:marRight w:val="0"/>
          <w:marTop w:val="0"/>
          <w:marBottom w:val="0"/>
          <w:divBdr>
            <w:top w:val="none" w:sz="0" w:space="0" w:color="auto"/>
            <w:left w:val="none" w:sz="0" w:space="0" w:color="auto"/>
            <w:bottom w:val="none" w:sz="0" w:space="0" w:color="auto"/>
            <w:right w:val="none" w:sz="0" w:space="0" w:color="auto"/>
          </w:divBdr>
        </w:div>
        <w:div w:id="1230070215">
          <w:marLeft w:val="0"/>
          <w:marRight w:val="0"/>
          <w:marTop w:val="0"/>
          <w:marBottom w:val="0"/>
          <w:divBdr>
            <w:top w:val="none" w:sz="0" w:space="0" w:color="auto"/>
            <w:left w:val="none" w:sz="0" w:space="0" w:color="auto"/>
            <w:bottom w:val="none" w:sz="0" w:space="0" w:color="auto"/>
            <w:right w:val="none" w:sz="0" w:space="0" w:color="auto"/>
          </w:divBdr>
        </w:div>
        <w:div w:id="1230070230">
          <w:marLeft w:val="0"/>
          <w:marRight w:val="0"/>
          <w:marTop w:val="0"/>
          <w:marBottom w:val="0"/>
          <w:divBdr>
            <w:top w:val="none" w:sz="0" w:space="0" w:color="auto"/>
            <w:left w:val="none" w:sz="0" w:space="0" w:color="auto"/>
            <w:bottom w:val="none" w:sz="0" w:space="0" w:color="auto"/>
            <w:right w:val="none" w:sz="0" w:space="0" w:color="auto"/>
          </w:divBdr>
          <w:divsChild>
            <w:div w:id="1230070077">
              <w:marLeft w:val="0"/>
              <w:marRight w:val="0"/>
              <w:marTop w:val="0"/>
              <w:marBottom w:val="0"/>
              <w:divBdr>
                <w:top w:val="none" w:sz="0" w:space="0" w:color="auto"/>
                <w:left w:val="none" w:sz="0" w:space="0" w:color="auto"/>
                <w:bottom w:val="none" w:sz="0" w:space="0" w:color="auto"/>
                <w:right w:val="none" w:sz="0" w:space="0" w:color="auto"/>
              </w:divBdr>
            </w:div>
            <w:div w:id="1230070295">
              <w:marLeft w:val="0"/>
              <w:marRight w:val="0"/>
              <w:marTop w:val="0"/>
              <w:marBottom w:val="0"/>
              <w:divBdr>
                <w:top w:val="none" w:sz="0" w:space="0" w:color="auto"/>
                <w:left w:val="none" w:sz="0" w:space="0" w:color="auto"/>
                <w:bottom w:val="none" w:sz="0" w:space="0" w:color="auto"/>
                <w:right w:val="none" w:sz="0" w:space="0" w:color="auto"/>
              </w:divBdr>
            </w:div>
          </w:divsChild>
        </w:div>
        <w:div w:id="1230070252">
          <w:marLeft w:val="0"/>
          <w:marRight w:val="0"/>
          <w:marTop w:val="0"/>
          <w:marBottom w:val="0"/>
          <w:divBdr>
            <w:top w:val="none" w:sz="0" w:space="0" w:color="auto"/>
            <w:left w:val="none" w:sz="0" w:space="0" w:color="auto"/>
            <w:bottom w:val="none" w:sz="0" w:space="0" w:color="auto"/>
            <w:right w:val="none" w:sz="0" w:space="0" w:color="auto"/>
          </w:divBdr>
          <w:divsChild>
            <w:div w:id="1230069907">
              <w:marLeft w:val="0"/>
              <w:marRight w:val="0"/>
              <w:marTop w:val="0"/>
              <w:marBottom w:val="0"/>
              <w:divBdr>
                <w:top w:val="none" w:sz="0" w:space="0" w:color="auto"/>
                <w:left w:val="none" w:sz="0" w:space="0" w:color="auto"/>
                <w:bottom w:val="none" w:sz="0" w:space="0" w:color="auto"/>
                <w:right w:val="none" w:sz="0" w:space="0" w:color="auto"/>
              </w:divBdr>
            </w:div>
            <w:div w:id="1230069990">
              <w:marLeft w:val="0"/>
              <w:marRight w:val="0"/>
              <w:marTop w:val="0"/>
              <w:marBottom w:val="0"/>
              <w:divBdr>
                <w:top w:val="none" w:sz="0" w:space="0" w:color="auto"/>
                <w:left w:val="none" w:sz="0" w:space="0" w:color="auto"/>
                <w:bottom w:val="none" w:sz="0" w:space="0" w:color="auto"/>
                <w:right w:val="none" w:sz="0" w:space="0" w:color="auto"/>
              </w:divBdr>
            </w:div>
            <w:div w:id="1230070118">
              <w:marLeft w:val="0"/>
              <w:marRight w:val="0"/>
              <w:marTop w:val="0"/>
              <w:marBottom w:val="0"/>
              <w:divBdr>
                <w:top w:val="none" w:sz="0" w:space="0" w:color="auto"/>
                <w:left w:val="none" w:sz="0" w:space="0" w:color="auto"/>
                <w:bottom w:val="none" w:sz="0" w:space="0" w:color="auto"/>
                <w:right w:val="none" w:sz="0" w:space="0" w:color="auto"/>
              </w:divBdr>
            </w:div>
          </w:divsChild>
        </w:div>
        <w:div w:id="1230070264">
          <w:marLeft w:val="0"/>
          <w:marRight w:val="0"/>
          <w:marTop w:val="0"/>
          <w:marBottom w:val="0"/>
          <w:divBdr>
            <w:top w:val="none" w:sz="0" w:space="0" w:color="auto"/>
            <w:left w:val="none" w:sz="0" w:space="0" w:color="auto"/>
            <w:bottom w:val="none" w:sz="0" w:space="0" w:color="auto"/>
            <w:right w:val="none" w:sz="0" w:space="0" w:color="auto"/>
          </w:divBdr>
          <w:divsChild>
            <w:div w:id="1230069881">
              <w:marLeft w:val="0"/>
              <w:marRight w:val="0"/>
              <w:marTop w:val="0"/>
              <w:marBottom w:val="0"/>
              <w:divBdr>
                <w:top w:val="none" w:sz="0" w:space="0" w:color="auto"/>
                <w:left w:val="none" w:sz="0" w:space="0" w:color="auto"/>
                <w:bottom w:val="none" w:sz="0" w:space="0" w:color="auto"/>
                <w:right w:val="none" w:sz="0" w:space="0" w:color="auto"/>
              </w:divBdr>
            </w:div>
            <w:div w:id="1230069888">
              <w:marLeft w:val="0"/>
              <w:marRight w:val="0"/>
              <w:marTop w:val="0"/>
              <w:marBottom w:val="0"/>
              <w:divBdr>
                <w:top w:val="none" w:sz="0" w:space="0" w:color="auto"/>
                <w:left w:val="none" w:sz="0" w:space="0" w:color="auto"/>
                <w:bottom w:val="none" w:sz="0" w:space="0" w:color="auto"/>
                <w:right w:val="none" w:sz="0" w:space="0" w:color="auto"/>
              </w:divBdr>
            </w:div>
            <w:div w:id="1230070016">
              <w:marLeft w:val="0"/>
              <w:marRight w:val="0"/>
              <w:marTop w:val="0"/>
              <w:marBottom w:val="0"/>
              <w:divBdr>
                <w:top w:val="none" w:sz="0" w:space="0" w:color="auto"/>
                <w:left w:val="none" w:sz="0" w:space="0" w:color="auto"/>
                <w:bottom w:val="none" w:sz="0" w:space="0" w:color="auto"/>
                <w:right w:val="none" w:sz="0" w:space="0" w:color="auto"/>
              </w:divBdr>
            </w:div>
            <w:div w:id="1230070281">
              <w:marLeft w:val="0"/>
              <w:marRight w:val="0"/>
              <w:marTop w:val="0"/>
              <w:marBottom w:val="0"/>
              <w:divBdr>
                <w:top w:val="none" w:sz="0" w:space="0" w:color="auto"/>
                <w:left w:val="none" w:sz="0" w:space="0" w:color="auto"/>
                <w:bottom w:val="none" w:sz="0" w:space="0" w:color="auto"/>
                <w:right w:val="none" w:sz="0" w:space="0" w:color="auto"/>
              </w:divBdr>
            </w:div>
          </w:divsChild>
        </w:div>
        <w:div w:id="1230070269">
          <w:marLeft w:val="0"/>
          <w:marRight w:val="0"/>
          <w:marTop w:val="0"/>
          <w:marBottom w:val="0"/>
          <w:divBdr>
            <w:top w:val="none" w:sz="0" w:space="0" w:color="auto"/>
            <w:left w:val="none" w:sz="0" w:space="0" w:color="auto"/>
            <w:bottom w:val="none" w:sz="0" w:space="0" w:color="auto"/>
            <w:right w:val="none" w:sz="0" w:space="0" w:color="auto"/>
          </w:divBdr>
        </w:div>
        <w:div w:id="1230070289">
          <w:marLeft w:val="0"/>
          <w:marRight w:val="0"/>
          <w:marTop w:val="0"/>
          <w:marBottom w:val="0"/>
          <w:divBdr>
            <w:top w:val="none" w:sz="0" w:space="0" w:color="auto"/>
            <w:left w:val="none" w:sz="0" w:space="0" w:color="auto"/>
            <w:bottom w:val="none" w:sz="0" w:space="0" w:color="auto"/>
            <w:right w:val="none" w:sz="0" w:space="0" w:color="auto"/>
          </w:divBdr>
          <w:divsChild>
            <w:div w:id="1230069894">
              <w:marLeft w:val="0"/>
              <w:marRight w:val="0"/>
              <w:marTop w:val="0"/>
              <w:marBottom w:val="0"/>
              <w:divBdr>
                <w:top w:val="none" w:sz="0" w:space="0" w:color="auto"/>
                <w:left w:val="none" w:sz="0" w:space="0" w:color="auto"/>
                <w:bottom w:val="none" w:sz="0" w:space="0" w:color="auto"/>
                <w:right w:val="none" w:sz="0" w:space="0" w:color="auto"/>
              </w:divBdr>
            </w:div>
            <w:div w:id="1230070005">
              <w:marLeft w:val="0"/>
              <w:marRight w:val="0"/>
              <w:marTop w:val="0"/>
              <w:marBottom w:val="0"/>
              <w:divBdr>
                <w:top w:val="none" w:sz="0" w:space="0" w:color="auto"/>
                <w:left w:val="none" w:sz="0" w:space="0" w:color="auto"/>
                <w:bottom w:val="none" w:sz="0" w:space="0" w:color="auto"/>
                <w:right w:val="none" w:sz="0" w:space="0" w:color="auto"/>
              </w:divBdr>
            </w:div>
            <w:div w:id="1230070240">
              <w:marLeft w:val="0"/>
              <w:marRight w:val="0"/>
              <w:marTop w:val="0"/>
              <w:marBottom w:val="0"/>
              <w:divBdr>
                <w:top w:val="none" w:sz="0" w:space="0" w:color="auto"/>
                <w:left w:val="none" w:sz="0" w:space="0" w:color="auto"/>
                <w:bottom w:val="none" w:sz="0" w:space="0" w:color="auto"/>
                <w:right w:val="none" w:sz="0" w:space="0" w:color="auto"/>
              </w:divBdr>
            </w:div>
            <w:div w:id="1230070247">
              <w:marLeft w:val="0"/>
              <w:marRight w:val="0"/>
              <w:marTop w:val="0"/>
              <w:marBottom w:val="0"/>
              <w:divBdr>
                <w:top w:val="none" w:sz="0" w:space="0" w:color="auto"/>
                <w:left w:val="none" w:sz="0" w:space="0" w:color="auto"/>
                <w:bottom w:val="none" w:sz="0" w:space="0" w:color="auto"/>
                <w:right w:val="none" w:sz="0" w:space="0" w:color="auto"/>
              </w:divBdr>
            </w:div>
          </w:divsChild>
        </w:div>
        <w:div w:id="1230070314">
          <w:marLeft w:val="0"/>
          <w:marRight w:val="0"/>
          <w:marTop w:val="0"/>
          <w:marBottom w:val="0"/>
          <w:divBdr>
            <w:top w:val="none" w:sz="0" w:space="0" w:color="auto"/>
            <w:left w:val="none" w:sz="0" w:space="0" w:color="auto"/>
            <w:bottom w:val="none" w:sz="0" w:space="0" w:color="auto"/>
            <w:right w:val="none" w:sz="0" w:space="0" w:color="auto"/>
          </w:divBdr>
          <w:divsChild>
            <w:div w:id="1230070058">
              <w:marLeft w:val="0"/>
              <w:marRight w:val="0"/>
              <w:marTop w:val="0"/>
              <w:marBottom w:val="0"/>
              <w:divBdr>
                <w:top w:val="none" w:sz="0" w:space="0" w:color="auto"/>
                <w:left w:val="none" w:sz="0" w:space="0" w:color="auto"/>
                <w:bottom w:val="none" w:sz="0" w:space="0" w:color="auto"/>
                <w:right w:val="none" w:sz="0" w:space="0" w:color="auto"/>
              </w:divBdr>
            </w:div>
            <w:div w:id="1230070292">
              <w:marLeft w:val="0"/>
              <w:marRight w:val="0"/>
              <w:marTop w:val="0"/>
              <w:marBottom w:val="0"/>
              <w:divBdr>
                <w:top w:val="none" w:sz="0" w:space="0" w:color="auto"/>
                <w:left w:val="none" w:sz="0" w:space="0" w:color="auto"/>
                <w:bottom w:val="none" w:sz="0" w:space="0" w:color="auto"/>
                <w:right w:val="none" w:sz="0" w:space="0" w:color="auto"/>
              </w:divBdr>
            </w:div>
          </w:divsChild>
        </w:div>
        <w:div w:id="1230070330">
          <w:marLeft w:val="0"/>
          <w:marRight w:val="0"/>
          <w:marTop w:val="0"/>
          <w:marBottom w:val="0"/>
          <w:divBdr>
            <w:top w:val="none" w:sz="0" w:space="0" w:color="auto"/>
            <w:left w:val="none" w:sz="0" w:space="0" w:color="auto"/>
            <w:bottom w:val="none" w:sz="0" w:space="0" w:color="auto"/>
            <w:right w:val="none" w:sz="0" w:space="0" w:color="auto"/>
          </w:divBdr>
        </w:div>
        <w:div w:id="1230070342">
          <w:marLeft w:val="0"/>
          <w:marRight w:val="0"/>
          <w:marTop w:val="0"/>
          <w:marBottom w:val="0"/>
          <w:divBdr>
            <w:top w:val="none" w:sz="0" w:space="0" w:color="auto"/>
            <w:left w:val="none" w:sz="0" w:space="0" w:color="auto"/>
            <w:bottom w:val="none" w:sz="0" w:space="0" w:color="auto"/>
            <w:right w:val="none" w:sz="0" w:space="0" w:color="auto"/>
          </w:divBdr>
          <w:divsChild>
            <w:div w:id="1230070301">
              <w:marLeft w:val="0"/>
              <w:marRight w:val="0"/>
              <w:marTop w:val="0"/>
              <w:marBottom w:val="0"/>
              <w:divBdr>
                <w:top w:val="none" w:sz="0" w:space="0" w:color="auto"/>
                <w:left w:val="none" w:sz="0" w:space="0" w:color="auto"/>
                <w:bottom w:val="none" w:sz="0" w:space="0" w:color="auto"/>
                <w:right w:val="none" w:sz="0" w:space="0" w:color="auto"/>
              </w:divBdr>
            </w:div>
          </w:divsChild>
        </w:div>
        <w:div w:id="1230070344">
          <w:marLeft w:val="0"/>
          <w:marRight w:val="0"/>
          <w:marTop w:val="0"/>
          <w:marBottom w:val="0"/>
          <w:divBdr>
            <w:top w:val="none" w:sz="0" w:space="0" w:color="auto"/>
            <w:left w:val="none" w:sz="0" w:space="0" w:color="auto"/>
            <w:bottom w:val="none" w:sz="0" w:space="0" w:color="auto"/>
            <w:right w:val="none" w:sz="0" w:space="0" w:color="auto"/>
          </w:divBdr>
        </w:div>
      </w:divsChild>
    </w:div>
    <w:div w:id="1230070315">
      <w:marLeft w:val="0"/>
      <w:marRight w:val="0"/>
      <w:marTop w:val="0"/>
      <w:marBottom w:val="0"/>
      <w:divBdr>
        <w:top w:val="none" w:sz="0" w:space="0" w:color="auto"/>
        <w:left w:val="none" w:sz="0" w:space="0" w:color="auto"/>
        <w:bottom w:val="none" w:sz="0" w:space="0" w:color="auto"/>
        <w:right w:val="none" w:sz="0" w:space="0" w:color="auto"/>
      </w:divBdr>
      <w:divsChild>
        <w:div w:id="1230069998">
          <w:marLeft w:val="0"/>
          <w:marRight w:val="0"/>
          <w:marTop w:val="0"/>
          <w:marBottom w:val="0"/>
          <w:divBdr>
            <w:top w:val="none" w:sz="0" w:space="0" w:color="auto"/>
            <w:left w:val="none" w:sz="0" w:space="0" w:color="auto"/>
            <w:bottom w:val="none" w:sz="0" w:space="0" w:color="auto"/>
            <w:right w:val="none" w:sz="0" w:space="0" w:color="auto"/>
          </w:divBdr>
        </w:div>
        <w:div w:id="1230070000">
          <w:marLeft w:val="0"/>
          <w:marRight w:val="0"/>
          <w:marTop w:val="0"/>
          <w:marBottom w:val="0"/>
          <w:divBdr>
            <w:top w:val="none" w:sz="0" w:space="0" w:color="auto"/>
            <w:left w:val="none" w:sz="0" w:space="0" w:color="auto"/>
            <w:bottom w:val="none" w:sz="0" w:space="0" w:color="auto"/>
            <w:right w:val="none" w:sz="0" w:space="0" w:color="auto"/>
          </w:divBdr>
        </w:div>
        <w:div w:id="123007009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1230070318">
      <w:marLeft w:val="0"/>
      <w:marRight w:val="0"/>
      <w:marTop w:val="0"/>
      <w:marBottom w:val="0"/>
      <w:divBdr>
        <w:top w:val="none" w:sz="0" w:space="0" w:color="auto"/>
        <w:left w:val="none" w:sz="0" w:space="0" w:color="auto"/>
        <w:bottom w:val="none" w:sz="0" w:space="0" w:color="auto"/>
        <w:right w:val="none" w:sz="0" w:space="0" w:color="auto"/>
      </w:divBdr>
      <w:divsChild>
        <w:div w:id="1230070352">
          <w:marLeft w:val="0"/>
          <w:marRight w:val="0"/>
          <w:marTop w:val="0"/>
          <w:marBottom w:val="0"/>
          <w:divBdr>
            <w:top w:val="none" w:sz="0" w:space="0" w:color="auto"/>
            <w:left w:val="none" w:sz="0" w:space="0" w:color="auto"/>
            <w:bottom w:val="none" w:sz="0" w:space="0" w:color="auto"/>
            <w:right w:val="none" w:sz="0" w:space="0" w:color="auto"/>
          </w:divBdr>
          <w:divsChild>
            <w:div w:id="12300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319">
      <w:marLeft w:val="0"/>
      <w:marRight w:val="0"/>
      <w:marTop w:val="0"/>
      <w:marBottom w:val="0"/>
      <w:divBdr>
        <w:top w:val="none" w:sz="0" w:space="0" w:color="auto"/>
        <w:left w:val="none" w:sz="0" w:space="0" w:color="auto"/>
        <w:bottom w:val="none" w:sz="0" w:space="0" w:color="auto"/>
        <w:right w:val="none" w:sz="0" w:space="0" w:color="auto"/>
      </w:divBdr>
      <w:divsChild>
        <w:div w:id="1230069913">
          <w:marLeft w:val="0"/>
          <w:marRight w:val="0"/>
          <w:marTop w:val="0"/>
          <w:marBottom w:val="0"/>
          <w:divBdr>
            <w:top w:val="none" w:sz="0" w:space="0" w:color="auto"/>
            <w:left w:val="none" w:sz="0" w:space="0" w:color="auto"/>
            <w:bottom w:val="none" w:sz="0" w:space="0" w:color="auto"/>
            <w:right w:val="none" w:sz="0" w:space="0" w:color="auto"/>
          </w:divBdr>
        </w:div>
        <w:div w:id="1230069954">
          <w:marLeft w:val="0"/>
          <w:marRight w:val="0"/>
          <w:marTop w:val="0"/>
          <w:marBottom w:val="0"/>
          <w:divBdr>
            <w:top w:val="none" w:sz="0" w:space="0" w:color="auto"/>
            <w:left w:val="none" w:sz="0" w:space="0" w:color="auto"/>
            <w:bottom w:val="none" w:sz="0" w:space="0" w:color="auto"/>
            <w:right w:val="none" w:sz="0" w:space="0" w:color="auto"/>
          </w:divBdr>
        </w:div>
        <w:div w:id="1230070280">
          <w:marLeft w:val="0"/>
          <w:marRight w:val="0"/>
          <w:marTop w:val="0"/>
          <w:marBottom w:val="0"/>
          <w:divBdr>
            <w:top w:val="none" w:sz="0" w:space="0" w:color="auto"/>
            <w:left w:val="none" w:sz="0" w:space="0" w:color="auto"/>
            <w:bottom w:val="none" w:sz="0" w:space="0" w:color="auto"/>
            <w:right w:val="none" w:sz="0" w:space="0" w:color="auto"/>
          </w:divBdr>
        </w:div>
      </w:divsChild>
    </w:div>
    <w:div w:id="1230070320">
      <w:marLeft w:val="0"/>
      <w:marRight w:val="0"/>
      <w:marTop w:val="0"/>
      <w:marBottom w:val="0"/>
      <w:divBdr>
        <w:top w:val="none" w:sz="0" w:space="0" w:color="auto"/>
        <w:left w:val="none" w:sz="0" w:space="0" w:color="auto"/>
        <w:bottom w:val="none" w:sz="0" w:space="0" w:color="auto"/>
        <w:right w:val="none" w:sz="0" w:space="0" w:color="auto"/>
      </w:divBdr>
      <w:divsChild>
        <w:div w:id="1230069939">
          <w:marLeft w:val="0"/>
          <w:marRight w:val="0"/>
          <w:marTop w:val="0"/>
          <w:marBottom w:val="0"/>
          <w:divBdr>
            <w:top w:val="none" w:sz="0" w:space="0" w:color="auto"/>
            <w:left w:val="none" w:sz="0" w:space="0" w:color="auto"/>
            <w:bottom w:val="none" w:sz="0" w:space="0" w:color="auto"/>
            <w:right w:val="none" w:sz="0" w:space="0" w:color="auto"/>
          </w:divBdr>
        </w:div>
        <w:div w:id="1230070037">
          <w:marLeft w:val="0"/>
          <w:marRight w:val="0"/>
          <w:marTop w:val="0"/>
          <w:marBottom w:val="0"/>
          <w:divBdr>
            <w:top w:val="none" w:sz="0" w:space="0" w:color="auto"/>
            <w:left w:val="none" w:sz="0" w:space="0" w:color="auto"/>
            <w:bottom w:val="none" w:sz="0" w:space="0" w:color="auto"/>
            <w:right w:val="none" w:sz="0" w:space="0" w:color="auto"/>
          </w:divBdr>
        </w:div>
        <w:div w:id="1230070041">
          <w:marLeft w:val="0"/>
          <w:marRight w:val="0"/>
          <w:marTop w:val="0"/>
          <w:marBottom w:val="0"/>
          <w:divBdr>
            <w:top w:val="none" w:sz="0" w:space="0" w:color="auto"/>
            <w:left w:val="none" w:sz="0" w:space="0" w:color="auto"/>
            <w:bottom w:val="none" w:sz="0" w:space="0" w:color="auto"/>
            <w:right w:val="none" w:sz="0" w:space="0" w:color="auto"/>
          </w:divBdr>
        </w:div>
        <w:div w:id="1230070111">
          <w:marLeft w:val="0"/>
          <w:marRight w:val="0"/>
          <w:marTop w:val="0"/>
          <w:marBottom w:val="0"/>
          <w:divBdr>
            <w:top w:val="none" w:sz="0" w:space="0" w:color="auto"/>
            <w:left w:val="none" w:sz="0" w:space="0" w:color="auto"/>
            <w:bottom w:val="none" w:sz="0" w:space="0" w:color="auto"/>
            <w:right w:val="none" w:sz="0" w:space="0" w:color="auto"/>
          </w:divBdr>
        </w:div>
      </w:divsChild>
    </w:div>
    <w:div w:id="1230070321">
      <w:marLeft w:val="0"/>
      <w:marRight w:val="0"/>
      <w:marTop w:val="0"/>
      <w:marBottom w:val="0"/>
      <w:divBdr>
        <w:top w:val="none" w:sz="0" w:space="0" w:color="auto"/>
        <w:left w:val="none" w:sz="0" w:space="0" w:color="auto"/>
        <w:bottom w:val="none" w:sz="0" w:space="0" w:color="auto"/>
        <w:right w:val="none" w:sz="0" w:space="0" w:color="auto"/>
      </w:divBdr>
      <w:divsChild>
        <w:div w:id="1230070012">
          <w:marLeft w:val="0"/>
          <w:marRight w:val="0"/>
          <w:marTop w:val="0"/>
          <w:marBottom w:val="0"/>
          <w:divBdr>
            <w:top w:val="none" w:sz="0" w:space="0" w:color="auto"/>
            <w:left w:val="none" w:sz="0" w:space="0" w:color="auto"/>
            <w:bottom w:val="none" w:sz="0" w:space="0" w:color="auto"/>
            <w:right w:val="none" w:sz="0" w:space="0" w:color="auto"/>
          </w:divBdr>
        </w:div>
        <w:div w:id="1230070083">
          <w:marLeft w:val="0"/>
          <w:marRight w:val="0"/>
          <w:marTop w:val="0"/>
          <w:marBottom w:val="0"/>
          <w:divBdr>
            <w:top w:val="none" w:sz="0" w:space="0" w:color="auto"/>
            <w:left w:val="none" w:sz="0" w:space="0" w:color="auto"/>
            <w:bottom w:val="none" w:sz="0" w:space="0" w:color="auto"/>
            <w:right w:val="none" w:sz="0" w:space="0" w:color="auto"/>
          </w:divBdr>
        </w:div>
        <w:div w:id="1230070114">
          <w:marLeft w:val="0"/>
          <w:marRight w:val="0"/>
          <w:marTop w:val="0"/>
          <w:marBottom w:val="0"/>
          <w:divBdr>
            <w:top w:val="none" w:sz="0" w:space="0" w:color="auto"/>
            <w:left w:val="none" w:sz="0" w:space="0" w:color="auto"/>
            <w:bottom w:val="none" w:sz="0" w:space="0" w:color="auto"/>
            <w:right w:val="none" w:sz="0" w:space="0" w:color="auto"/>
          </w:divBdr>
        </w:div>
        <w:div w:id="1230070120">
          <w:marLeft w:val="0"/>
          <w:marRight w:val="0"/>
          <w:marTop w:val="0"/>
          <w:marBottom w:val="0"/>
          <w:divBdr>
            <w:top w:val="none" w:sz="0" w:space="0" w:color="auto"/>
            <w:left w:val="none" w:sz="0" w:space="0" w:color="auto"/>
            <w:bottom w:val="none" w:sz="0" w:space="0" w:color="auto"/>
            <w:right w:val="none" w:sz="0" w:space="0" w:color="auto"/>
          </w:divBdr>
        </w:div>
        <w:div w:id="1230070225">
          <w:marLeft w:val="0"/>
          <w:marRight w:val="0"/>
          <w:marTop w:val="0"/>
          <w:marBottom w:val="0"/>
          <w:divBdr>
            <w:top w:val="none" w:sz="0" w:space="0" w:color="auto"/>
            <w:left w:val="none" w:sz="0" w:space="0" w:color="auto"/>
            <w:bottom w:val="none" w:sz="0" w:space="0" w:color="auto"/>
            <w:right w:val="none" w:sz="0" w:space="0" w:color="auto"/>
          </w:divBdr>
        </w:div>
      </w:divsChild>
    </w:div>
    <w:div w:id="1230070326">
      <w:marLeft w:val="0"/>
      <w:marRight w:val="0"/>
      <w:marTop w:val="0"/>
      <w:marBottom w:val="0"/>
      <w:divBdr>
        <w:top w:val="none" w:sz="0" w:space="0" w:color="auto"/>
        <w:left w:val="none" w:sz="0" w:space="0" w:color="auto"/>
        <w:bottom w:val="none" w:sz="0" w:space="0" w:color="auto"/>
        <w:right w:val="none" w:sz="0" w:space="0" w:color="auto"/>
      </w:divBdr>
      <w:divsChild>
        <w:div w:id="1230069965">
          <w:marLeft w:val="0"/>
          <w:marRight w:val="0"/>
          <w:marTop w:val="0"/>
          <w:marBottom w:val="0"/>
          <w:divBdr>
            <w:top w:val="none" w:sz="0" w:space="0" w:color="auto"/>
            <w:left w:val="none" w:sz="0" w:space="0" w:color="auto"/>
            <w:bottom w:val="none" w:sz="0" w:space="0" w:color="auto"/>
            <w:right w:val="none" w:sz="0" w:space="0" w:color="auto"/>
          </w:divBdr>
        </w:div>
        <w:div w:id="1230070099">
          <w:marLeft w:val="0"/>
          <w:marRight w:val="0"/>
          <w:marTop w:val="0"/>
          <w:marBottom w:val="0"/>
          <w:divBdr>
            <w:top w:val="none" w:sz="0" w:space="0" w:color="auto"/>
            <w:left w:val="none" w:sz="0" w:space="0" w:color="auto"/>
            <w:bottom w:val="none" w:sz="0" w:space="0" w:color="auto"/>
            <w:right w:val="none" w:sz="0" w:space="0" w:color="auto"/>
          </w:divBdr>
        </w:div>
        <w:div w:id="1230070164">
          <w:marLeft w:val="0"/>
          <w:marRight w:val="0"/>
          <w:marTop w:val="0"/>
          <w:marBottom w:val="0"/>
          <w:divBdr>
            <w:top w:val="none" w:sz="0" w:space="0" w:color="auto"/>
            <w:left w:val="none" w:sz="0" w:space="0" w:color="auto"/>
            <w:bottom w:val="none" w:sz="0" w:space="0" w:color="auto"/>
            <w:right w:val="none" w:sz="0" w:space="0" w:color="auto"/>
          </w:divBdr>
        </w:div>
        <w:div w:id="1230070235">
          <w:marLeft w:val="0"/>
          <w:marRight w:val="0"/>
          <w:marTop w:val="0"/>
          <w:marBottom w:val="0"/>
          <w:divBdr>
            <w:top w:val="none" w:sz="0" w:space="0" w:color="auto"/>
            <w:left w:val="none" w:sz="0" w:space="0" w:color="auto"/>
            <w:bottom w:val="none" w:sz="0" w:space="0" w:color="auto"/>
            <w:right w:val="none" w:sz="0" w:space="0" w:color="auto"/>
          </w:divBdr>
        </w:div>
        <w:div w:id="1230070303">
          <w:marLeft w:val="0"/>
          <w:marRight w:val="0"/>
          <w:marTop w:val="0"/>
          <w:marBottom w:val="0"/>
          <w:divBdr>
            <w:top w:val="none" w:sz="0" w:space="0" w:color="auto"/>
            <w:left w:val="none" w:sz="0" w:space="0" w:color="auto"/>
            <w:bottom w:val="none" w:sz="0" w:space="0" w:color="auto"/>
            <w:right w:val="none" w:sz="0" w:space="0" w:color="auto"/>
          </w:divBdr>
        </w:div>
      </w:divsChild>
    </w:div>
    <w:div w:id="1230070336">
      <w:marLeft w:val="0"/>
      <w:marRight w:val="0"/>
      <w:marTop w:val="0"/>
      <w:marBottom w:val="0"/>
      <w:divBdr>
        <w:top w:val="none" w:sz="0" w:space="0" w:color="auto"/>
        <w:left w:val="none" w:sz="0" w:space="0" w:color="auto"/>
        <w:bottom w:val="none" w:sz="0" w:space="0" w:color="auto"/>
        <w:right w:val="none" w:sz="0" w:space="0" w:color="auto"/>
      </w:divBdr>
      <w:divsChild>
        <w:div w:id="1230069845">
          <w:marLeft w:val="0"/>
          <w:marRight w:val="0"/>
          <w:marTop w:val="0"/>
          <w:marBottom w:val="0"/>
          <w:divBdr>
            <w:top w:val="none" w:sz="0" w:space="0" w:color="auto"/>
            <w:left w:val="none" w:sz="0" w:space="0" w:color="auto"/>
            <w:bottom w:val="none" w:sz="0" w:space="0" w:color="auto"/>
            <w:right w:val="none" w:sz="0" w:space="0" w:color="auto"/>
          </w:divBdr>
        </w:div>
        <w:div w:id="1230069856">
          <w:marLeft w:val="0"/>
          <w:marRight w:val="0"/>
          <w:marTop w:val="0"/>
          <w:marBottom w:val="0"/>
          <w:divBdr>
            <w:top w:val="none" w:sz="0" w:space="0" w:color="auto"/>
            <w:left w:val="none" w:sz="0" w:space="0" w:color="auto"/>
            <w:bottom w:val="none" w:sz="0" w:space="0" w:color="auto"/>
            <w:right w:val="none" w:sz="0" w:space="0" w:color="auto"/>
          </w:divBdr>
        </w:div>
        <w:div w:id="1230070002">
          <w:marLeft w:val="0"/>
          <w:marRight w:val="0"/>
          <w:marTop w:val="0"/>
          <w:marBottom w:val="0"/>
          <w:divBdr>
            <w:top w:val="none" w:sz="0" w:space="0" w:color="auto"/>
            <w:left w:val="none" w:sz="0" w:space="0" w:color="auto"/>
            <w:bottom w:val="none" w:sz="0" w:space="0" w:color="auto"/>
            <w:right w:val="none" w:sz="0" w:space="0" w:color="auto"/>
          </w:divBdr>
        </w:div>
        <w:div w:id="1230070138">
          <w:marLeft w:val="0"/>
          <w:marRight w:val="0"/>
          <w:marTop w:val="0"/>
          <w:marBottom w:val="0"/>
          <w:divBdr>
            <w:top w:val="none" w:sz="0" w:space="0" w:color="auto"/>
            <w:left w:val="none" w:sz="0" w:space="0" w:color="auto"/>
            <w:bottom w:val="none" w:sz="0" w:space="0" w:color="auto"/>
            <w:right w:val="none" w:sz="0" w:space="0" w:color="auto"/>
          </w:divBdr>
        </w:div>
        <w:div w:id="1230070257">
          <w:marLeft w:val="0"/>
          <w:marRight w:val="0"/>
          <w:marTop w:val="0"/>
          <w:marBottom w:val="0"/>
          <w:divBdr>
            <w:top w:val="none" w:sz="0" w:space="0" w:color="auto"/>
            <w:left w:val="none" w:sz="0" w:space="0" w:color="auto"/>
            <w:bottom w:val="none" w:sz="0" w:space="0" w:color="auto"/>
            <w:right w:val="none" w:sz="0" w:space="0" w:color="auto"/>
          </w:divBdr>
        </w:div>
      </w:divsChild>
    </w:div>
    <w:div w:id="1230070339">
      <w:marLeft w:val="0"/>
      <w:marRight w:val="0"/>
      <w:marTop w:val="0"/>
      <w:marBottom w:val="0"/>
      <w:divBdr>
        <w:top w:val="none" w:sz="0" w:space="0" w:color="auto"/>
        <w:left w:val="none" w:sz="0" w:space="0" w:color="auto"/>
        <w:bottom w:val="none" w:sz="0" w:space="0" w:color="auto"/>
        <w:right w:val="none" w:sz="0" w:space="0" w:color="auto"/>
      </w:divBdr>
      <w:divsChild>
        <w:div w:id="1230069963">
          <w:marLeft w:val="0"/>
          <w:marRight w:val="0"/>
          <w:marTop w:val="0"/>
          <w:marBottom w:val="0"/>
          <w:divBdr>
            <w:top w:val="none" w:sz="0" w:space="0" w:color="auto"/>
            <w:left w:val="none" w:sz="0" w:space="0" w:color="auto"/>
            <w:bottom w:val="none" w:sz="0" w:space="0" w:color="auto"/>
            <w:right w:val="none" w:sz="0" w:space="0" w:color="auto"/>
          </w:divBdr>
        </w:div>
        <w:div w:id="1230070117">
          <w:marLeft w:val="0"/>
          <w:marRight w:val="0"/>
          <w:marTop w:val="0"/>
          <w:marBottom w:val="0"/>
          <w:divBdr>
            <w:top w:val="none" w:sz="0" w:space="0" w:color="auto"/>
            <w:left w:val="none" w:sz="0" w:space="0" w:color="auto"/>
            <w:bottom w:val="none" w:sz="0" w:space="0" w:color="auto"/>
            <w:right w:val="none" w:sz="0" w:space="0" w:color="auto"/>
          </w:divBdr>
        </w:div>
        <w:div w:id="1230070196">
          <w:marLeft w:val="0"/>
          <w:marRight w:val="0"/>
          <w:marTop w:val="0"/>
          <w:marBottom w:val="0"/>
          <w:divBdr>
            <w:top w:val="none" w:sz="0" w:space="0" w:color="auto"/>
            <w:left w:val="none" w:sz="0" w:space="0" w:color="auto"/>
            <w:bottom w:val="none" w:sz="0" w:space="0" w:color="auto"/>
            <w:right w:val="none" w:sz="0" w:space="0" w:color="auto"/>
          </w:divBdr>
        </w:div>
        <w:div w:id="1230070273">
          <w:marLeft w:val="0"/>
          <w:marRight w:val="0"/>
          <w:marTop w:val="0"/>
          <w:marBottom w:val="0"/>
          <w:divBdr>
            <w:top w:val="none" w:sz="0" w:space="0" w:color="auto"/>
            <w:left w:val="none" w:sz="0" w:space="0" w:color="auto"/>
            <w:bottom w:val="none" w:sz="0" w:space="0" w:color="auto"/>
            <w:right w:val="none" w:sz="0" w:space="0" w:color="auto"/>
          </w:divBdr>
        </w:div>
        <w:div w:id="1230070274">
          <w:marLeft w:val="0"/>
          <w:marRight w:val="0"/>
          <w:marTop w:val="0"/>
          <w:marBottom w:val="0"/>
          <w:divBdr>
            <w:top w:val="none" w:sz="0" w:space="0" w:color="auto"/>
            <w:left w:val="none" w:sz="0" w:space="0" w:color="auto"/>
            <w:bottom w:val="none" w:sz="0" w:space="0" w:color="auto"/>
            <w:right w:val="none" w:sz="0" w:space="0" w:color="auto"/>
          </w:divBdr>
        </w:div>
      </w:divsChild>
    </w:div>
    <w:div w:id="1230070340">
      <w:marLeft w:val="0"/>
      <w:marRight w:val="0"/>
      <w:marTop w:val="0"/>
      <w:marBottom w:val="0"/>
      <w:divBdr>
        <w:top w:val="none" w:sz="0" w:space="0" w:color="auto"/>
        <w:left w:val="none" w:sz="0" w:space="0" w:color="auto"/>
        <w:bottom w:val="none" w:sz="0" w:space="0" w:color="auto"/>
        <w:right w:val="none" w:sz="0" w:space="0" w:color="auto"/>
      </w:divBdr>
      <w:divsChild>
        <w:div w:id="1230069840">
          <w:marLeft w:val="0"/>
          <w:marRight w:val="0"/>
          <w:marTop w:val="0"/>
          <w:marBottom w:val="0"/>
          <w:divBdr>
            <w:top w:val="none" w:sz="0" w:space="0" w:color="auto"/>
            <w:left w:val="none" w:sz="0" w:space="0" w:color="auto"/>
            <w:bottom w:val="none" w:sz="0" w:space="0" w:color="auto"/>
            <w:right w:val="none" w:sz="0" w:space="0" w:color="auto"/>
          </w:divBdr>
        </w:div>
        <w:div w:id="1230069874">
          <w:marLeft w:val="0"/>
          <w:marRight w:val="0"/>
          <w:marTop w:val="0"/>
          <w:marBottom w:val="0"/>
          <w:divBdr>
            <w:top w:val="none" w:sz="0" w:space="0" w:color="auto"/>
            <w:left w:val="none" w:sz="0" w:space="0" w:color="auto"/>
            <w:bottom w:val="none" w:sz="0" w:space="0" w:color="auto"/>
            <w:right w:val="none" w:sz="0" w:space="0" w:color="auto"/>
          </w:divBdr>
        </w:div>
        <w:div w:id="1230070007">
          <w:marLeft w:val="0"/>
          <w:marRight w:val="0"/>
          <w:marTop w:val="0"/>
          <w:marBottom w:val="0"/>
          <w:divBdr>
            <w:top w:val="none" w:sz="0" w:space="0" w:color="auto"/>
            <w:left w:val="none" w:sz="0" w:space="0" w:color="auto"/>
            <w:bottom w:val="none" w:sz="0" w:space="0" w:color="auto"/>
            <w:right w:val="none" w:sz="0" w:space="0" w:color="auto"/>
          </w:divBdr>
        </w:div>
        <w:div w:id="1230070259">
          <w:marLeft w:val="0"/>
          <w:marRight w:val="0"/>
          <w:marTop w:val="0"/>
          <w:marBottom w:val="0"/>
          <w:divBdr>
            <w:top w:val="none" w:sz="0" w:space="0" w:color="auto"/>
            <w:left w:val="none" w:sz="0" w:space="0" w:color="auto"/>
            <w:bottom w:val="none" w:sz="0" w:space="0" w:color="auto"/>
            <w:right w:val="none" w:sz="0" w:space="0" w:color="auto"/>
          </w:divBdr>
        </w:div>
        <w:div w:id="1230070294">
          <w:marLeft w:val="0"/>
          <w:marRight w:val="0"/>
          <w:marTop w:val="0"/>
          <w:marBottom w:val="0"/>
          <w:divBdr>
            <w:top w:val="none" w:sz="0" w:space="0" w:color="auto"/>
            <w:left w:val="none" w:sz="0" w:space="0" w:color="auto"/>
            <w:bottom w:val="none" w:sz="0" w:space="0" w:color="auto"/>
            <w:right w:val="none" w:sz="0" w:space="0" w:color="auto"/>
          </w:divBdr>
        </w:div>
      </w:divsChild>
    </w:div>
    <w:div w:id="1230070345">
      <w:marLeft w:val="0"/>
      <w:marRight w:val="0"/>
      <w:marTop w:val="0"/>
      <w:marBottom w:val="0"/>
      <w:divBdr>
        <w:top w:val="none" w:sz="0" w:space="0" w:color="auto"/>
        <w:left w:val="none" w:sz="0" w:space="0" w:color="auto"/>
        <w:bottom w:val="none" w:sz="0" w:space="0" w:color="auto"/>
        <w:right w:val="none" w:sz="0" w:space="0" w:color="auto"/>
      </w:divBdr>
      <w:divsChild>
        <w:div w:id="1230069929">
          <w:marLeft w:val="0"/>
          <w:marRight w:val="0"/>
          <w:marTop w:val="0"/>
          <w:marBottom w:val="0"/>
          <w:divBdr>
            <w:top w:val="none" w:sz="0" w:space="0" w:color="auto"/>
            <w:left w:val="none" w:sz="0" w:space="0" w:color="auto"/>
            <w:bottom w:val="none" w:sz="0" w:space="0" w:color="auto"/>
            <w:right w:val="none" w:sz="0" w:space="0" w:color="auto"/>
          </w:divBdr>
        </w:div>
        <w:div w:id="1230069941">
          <w:marLeft w:val="0"/>
          <w:marRight w:val="0"/>
          <w:marTop w:val="0"/>
          <w:marBottom w:val="0"/>
          <w:divBdr>
            <w:top w:val="none" w:sz="0" w:space="0" w:color="auto"/>
            <w:left w:val="none" w:sz="0" w:space="0" w:color="auto"/>
            <w:bottom w:val="none" w:sz="0" w:space="0" w:color="auto"/>
            <w:right w:val="none" w:sz="0" w:space="0" w:color="auto"/>
          </w:divBdr>
        </w:div>
        <w:div w:id="1230070085">
          <w:marLeft w:val="0"/>
          <w:marRight w:val="0"/>
          <w:marTop w:val="0"/>
          <w:marBottom w:val="0"/>
          <w:divBdr>
            <w:top w:val="none" w:sz="0" w:space="0" w:color="auto"/>
            <w:left w:val="none" w:sz="0" w:space="0" w:color="auto"/>
            <w:bottom w:val="none" w:sz="0" w:space="0" w:color="auto"/>
            <w:right w:val="none" w:sz="0" w:space="0" w:color="auto"/>
          </w:divBdr>
        </w:div>
        <w:div w:id="1230070172">
          <w:marLeft w:val="0"/>
          <w:marRight w:val="0"/>
          <w:marTop w:val="0"/>
          <w:marBottom w:val="0"/>
          <w:divBdr>
            <w:top w:val="none" w:sz="0" w:space="0" w:color="auto"/>
            <w:left w:val="none" w:sz="0" w:space="0" w:color="auto"/>
            <w:bottom w:val="none" w:sz="0" w:space="0" w:color="auto"/>
            <w:right w:val="none" w:sz="0" w:space="0" w:color="auto"/>
          </w:divBdr>
        </w:div>
        <w:div w:id="1230070176">
          <w:marLeft w:val="0"/>
          <w:marRight w:val="0"/>
          <w:marTop w:val="0"/>
          <w:marBottom w:val="0"/>
          <w:divBdr>
            <w:top w:val="none" w:sz="0" w:space="0" w:color="auto"/>
            <w:left w:val="none" w:sz="0" w:space="0" w:color="auto"/>
            <w:bottom w:val="none" w:sz="0" w:space="0" w:color="auto"/>
            <w:right w:val="none" w:sz="0" w:space="0" w:color="auto"/>
          </w:divBdr>
        </w:div>
      </w:divsChild>
    </w:div>
    <w:div w:id="1230070346">
      <w:marLeft w:val="0"/>
      <w:marRight w:val="0"/>
      <w:marTop w:val="0"/>
      <w:marBottom w:val="0"/>
      <w:divBdr>
        <w:top w:val="none" w:sz="0" w:space="0" w:color="auto"/>
        <w:left w:val="none" w:sz="0" w:space="0" w:color="auto"/>
        <w:bottom w:val="none" w:sz="0" w:space="0" w:color="auto"/>
        <w:right w:val="none" w:sz="0" w:space="0" w:color="auto"/>
      </w:divBdr>
      <w:divsChild>
        <w:div w:id="1230070123">
          <w:marLeft w:val="0"/>
          <w:marRight w:val="0"/>
          <w:marTop w:val="0"/>
          <w:marBottom w:val="0"/>
          <w:divBdr>
            <w:top w:val="none" w:sz="0" w:space="0" w:color="auto"/>
            <w:left w:val="none" w:sz="0" w:space="0" w:color="auto"/>
            <w:bottom w:val="none" w:sz="0" w:space="0" w:color="auto"/>
            <w:right w:val="none" w:sz="0" w:space="0" w:color="auto"/>
          </w:divBdr>
          <w:divsChild>
            <w:div w:id="12300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0350">
      <w:marLeft w:val="0"/>
      <w:marRight w:val="0"/>
      <w:marTop w:val="0"/>
      <w:marBottom w:val="0"/>
      <w:divBdr>
        <w:top w:val="none" w:sz="0" w:space="0" w:color="auto"/>
        <w:left w:val="none" w:sz="0" w:space="0" w:color="auto"/>
        <w:bottom w:val="none" w:sz="0" w:space="0" w:color="auto"/>
        <w:right w:val="none" w:sz="0" w:space="0" w:color="auto"/>
      </w:divBdr>
      <w:divsChild>
        <w:div w:id="1230070004">
          <w:marLeft w:val="0"/>
          <w:marRight w:val="0"/>
          <w:marTop w:val="0"/>
          <w:marBottom w:val="0"/>
          <w:divBdr>
            <w:top w:val="none" w:sz="0" w:space="0" w:color="auto"/>
            <w:left w:val="none" w:sz="0" w:space="0" w:color="auto"/>
            <w:bottom w:val="none" w:sz="0" w:space="0" w:color="auto"/>
            <w:right w:val="none" w:sz="0" w:space="0" w:color="auto"/>
          </w:divBdr>
        </w:div>
        <w:div w:id="1230070224">
          <w:marLeft w:val="0"/>
          <w:marRight w:val="0"/>
          <w:marTop w:val="0"/>
          <w:marBottom w:val="0"/>
          <w:divBdr>
            <w:top w:val="none" w:sz="0" w:space="0" w:color="auto"/>
            <w:left w:val="none" w:sz="0" w:space="0" w:color="auto"/>
            <w:bottom w:val="none" w:sz="0" w:space="0" w:color="auto"/>
            <w:right w:val="none" w:sz="0" w:space="0" w:color="auto"/>
          </w:divBdr>
          <w:divsChild>
            <w:div w:id="1230069872">
              <w:marLeft w:val="0"/>
              <w:marRight w:val="0"/>
              <w:marTop w:val="0"/>
              <w:marBottom w:val="0"/>
              <w:divBdr>
                <w:top w:val="none" w:sz="0" w:space="0" w:color="auto"/>
                <w:left w:val="none" w:sz="0" w:space="0" w:color="auto"/>
                <w:bottom w:val="none" w:sz="0" w:space="0" w:color="auto"/>
                <w:right w:val="none" w:sz="0" w:space="0" w:color="auto"/>
              </w:divBdr>
            </w:div>
            <w:div w:id="1230070185">
              <w:marLeft w:val="0"/>
              <w:marRight w:val="0"/>
              <w:marTop w:val="0"/>
              <w:marBottom w:val="0"/>
              <w:divBdr>
                <w:top w:val="none" w:sz="0" w:space="0" w:color="auto"/>
                <w:left w:val="none" w:sz="0" w:space="0" w:color="auto"/>
                <w:bottom w:val="none" w:sz="0" w:space="0" w:color="auto"/>
                <w:right w:val="none" w:sz="0" w:space="0" w:color="auto"/>
              </w:divBdr>
              <w:divsChild>
                <w:div w:id="1230069870">
                  <w:marLeft w:val="0"/>
                  <w:marRight w:val="0"/>
                  <w:marTop w:val="0"/>
                  <w:marBottom w:val="0"/>
                  <w:divBdr>
                    <w:top w:val="none" w:sz="0" w:space="0" w:color="auto"/>
                    <w:left w:val="none" w:sz="0" w:space="0" w:color="auto"/>
                    <w:bottom w:val="none" w:sz="0" w:space="0" w:color="auto"/>
                    <w:right w:val="none" w:sz="0" w:space="0" w:color="auto"/>
                  </w:divBdr>
                </w:div>
                <w:div w:id="1230070043">
                  <w:marLeft w:val="0"/>
                  <w:marRight w:val="0"/>
                  <w:marTop w:val="0"/>
                  <w:marBottom w:val="0"/>
                  <w:divBdr>
                    <w:top w:val="none" w:sz="0" w:space="0" w:color="auto"/>
                    <w:left w:val="none" w:sz="0" w:space="0" w:color="auto"/>
                    <w:bottom w:val="none" w:sz="0" w:space="0" w:color="auto"/>
                    <w:right w:val="none" w:sz="0" w:space="0" w:color="auto"/>
                  </w:divBdr>
                </w:div>
                <w:div w:id="1230070081">
                  <w:marLeft w:val="0"/>
                  <w:marRight w:val="0"/>
                  <w:marTop w:val="0"/>
                  <w:marBottom w:val="0"/>
                  <w:divBdr>
                    <w:top w:val="none" w:sz="0" w:space="0" w:color="auto"/>
                    <w:left w:val="none" w:sz="0" w:space="0" w:color="auto"/>
                    <w:bottom w:val="none" w:sz="0" w:space="0" w:color="auto"/>
                    <w:right w:val="none" w:sz="0" w:space="0" w:color="auto"/>
                  </w:divBdr>
                </w:div>
                <w:div w:id="1230070277">
                  <w:marLeft w:val="0"/>
                  <w:marRight w:val="0"/>
                  <w:marTop w:val="0"/>
                  <w:marBottom w:val="0"/>
                  <w:divBdr>
                    <w:top w:val="none" w:sz="0" w:space="0" w:color="auto"/>
                    <w:left w:val="none" w:sz="0" w:space="0" w:color="auto"/>
                    <w:bottom w:val="none" w:sz="0" w:space="0" w:color="auto"/>
                    <w:right w:val="none" w:sz="0" w:space="0" w:color="auto"/>
                  </w:divBdr>
                </w:div>
                <w:div w:id="12300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434&amp;displayformat=dictionary" TargetMode="External"/><Relationship Id="rId299" Type="http://schemas.openxmlformats.org/officeDocument/2006/relationships/hyperlink" Target="http://newlms.magtu.ru/mod/glossary/showentry.php?eid=65482&amp;displayformat=dictionary" TargetMode="External"/><Relationship Id="rId671" Type="http://schemas.openxmlformats.org/officeDocument/2006/relationships/hyperlink" Target="http://newlms.magtu.ru/mod/glossary/showentry.php?eid=65916&amp;displayformat=dictionary" TargetMode="External"/><Relationship Id="rId727" Type="http://schemas.openxmlformats.org/officeDocument/2006/relationships/hyperlink" Target="http://newlms.magtu.ru/mod/glossary/showentry.php?eid=67338&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76059&amp;displayformat=dictionary" TargetMode="External"/><Relationship Id="rId324" Type="http://schemas.openxmlformats.org/officeDocument/2006/relationships/hyperlink" Target="http://newlms.magtu.ru/mod/glossary/showentry.php?eid=66772&amp;displayformat=dictionary" TargetMode="External"/><Relationship Id="rId366" Type="http://schemas.openxmlformats.org/officeDocument/2006/relationships/hyperlink" Target="http://newlms.magtu.ru/mod/glossary/showentry.php?eid=66243&amp;displayformat=dictionary" TargetMode="External"/><Relationship Id="rId531"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75797&amp;displayformat=dictionary" TargetMode="External"/><Relationship Id="rId170" Type="http://schemas.openxmlformats.org/officeDocument/2006/relationships/hyperlink" Target="https://newlms.magtu.ru/mod/glossary/showentry.php?eid=75523&amp;displayformat=dictionary" TargetMode="External"/><Relationship Id="rId226" Type="http://schemas.openxmlformats.org/officeDocument/2006/relationships/hyperlink" Target="https://znanium.com/catalog/product/1046567"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7843&amp;displayformat=dictionary" TargetMode="External"/><Relationship Id="rId475" Type="http://schemas.openxmlformats.org/officeDocument/2006/relationships/hyperlink" Target="http://newlms.magtu.ru/mod/glossary/showentry.php?eid=69033&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http://newlms.magtu.ru/mod/glossary/showentry.php?eid=67837&amp;displayformat=dictionary" TargetMode="External"/><Relationship Id="rId738" Type="http://schemas.openxmlformats.org/officeDocument/2006/relationships/fontTable" Target="fontTable.xml"/><Relationship Id="rId32" Type="http://schemas.openxmlformats.org/officeDocument/2006/relationships/hyperlink" Target="http://newlms.magtu.ru/mod/glossary/showentry.php?eid=67837&amp;displayformat=dictionary" TargetMode="External"/><Relationship Id="rId74" Type="http://schemas.openxmlformats.org/officeDocument/2006/relationships/hyperlink" Target="http://newlms.magtu.ru/mod/glossary/showentry.php?eid=68676&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7769&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8692&amp;displayformat=dictionary" TargetMode="External"/><Relationship Id="rId542" Type="http://schemas.openxmlformats.org/officeDocument/2006/relationships/hyperlink" Target="http://newlms.magtu.ru/mod/glossary/showentry.php?eid=66760&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footnotes" Target="footnotes.xml"/><Relationship Id="rId181" Type="http://schemas.openxmlformats.org/officeDocument/2006/relationships/hyperlink" Target="https://newlms.magtu.ru/mod/glossary/showentry.php?eid=75539&amp;displayformat=dictionary" TargetMode="External"/><Relationship Id="rId237" Type="http://schemas.openxmlformats.org/officeDocument/2006/relationships/hyperlink" Target="mailto:unknown@com.ru" TargetMode="External"/><Relationship Id="rId402" Type="http://schemas.openxmlformats.org/officeDocument/2006/relationships/hyperlink" Target="http://newlms.magtu.ru/mod/glossary/showentry.php?eid=67779&amp;displayformat=dictionary" TargetMode="External"/><Relationship Id="rId279" Type="http://schemas.openxmlformats.org/officeDocument/2006/relationships/hyperlink" Target="http://newlms.magtu.ru/mod/glossary/showentry.php?eid=79445&amp;displayformat=dictionary" TargetMode="External"/><Relationship Id="rId444" Type="http://schemas.openxmlformats.org/officeDocument/2006/relationships/hyperlink" Target="http://newlms.magtu.ru/mod/glossary/showentry.php?eid=68781&amp;displayformat=dictionary" TargetMode="External"/><Relationship Id="rId486" Type="http://schemas.openxmlformats.org/officeDocument/2006/relationships/hyperlink" Target="http://newlms.magtu.ru/mod/glossary/showentry.php?eid=79460&amp;displayformat=dictionary" TargetMode="External"/><Relationship Id="rId651" Type="http://schemas.openxmlformats.org/officeDocument/2006/relationships/hyperlink" Target="http://newlms.magtu.ru/mod/glossary/showentry.php?eid=68676&amp;displayformat=dictionary" TargetMode="External"/><Relationship Id="rId693" Type="http://schemas.openxmlformats.org/officeDocument/2006/relationships/hyperlink" Target="http://newlms.magtu.ru/mod/glossary/view.php?id=406093" TargetMode="External"/><Relationship Id="rId707" Type="http://schemas.openxmlformats.org/officeDocument/2006/relationships/hyperlink" Target="http://newlms.magtu.ru/mod/glossary/showentry.php?eid=68696&amp;displayformat=dictionary" TargetMode="External"/><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8778&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68677&amp;displayformat=dictionary" TargetMode="External"/><Relationship Id="rId346" Type="http://schemas.openxmlformats.org/officeDocument/2006/relationships/hyperlink" Target="http://newlms.magtu.ru/mod/glossary/showentry.php?eid=66752&amp;displayformat=dictionary" TargetMode="External"/><Relationship Id="rId388" Type="http://schemas.openxmlformats.org/officeDocument/2006/relationships/hyperlink" Target="http://newlms.magtu.ru/mod/glossary/showentry.php?eid=67768&amp;displayformat=dictionary" TargetMode="External"/><Relationship Id="rId511" Type="http://schemas.openxmlformats.org/officeDocument/2006/relationships/hyperlink" Target="http://newlms.magtu.ru/mod/glossary/showentry.php?eid=67200&amp;displayformat=dictionary" TargetMode="External"/><Relationship Id="rId553" Type="http://schemas.openxmlformats.org/officeDocument/2006/relationships/hyperlink" Target="http://newlms.magtu.ru/mod/glossary/showentry.php?eid=67200&amp;displayformat=dictionary" TargetMode="External"/><Relationship Id="rId609" Type="http://schemas.openxmlformats.org/officeDocument/2006/relationships/hyperlink" Target="http://newlms.magtu.ru/mod/glossary/showentry.php?eid=73332&amp;displayformat=dictionary" TargetMode="External"/><Relationship Id="rId85" Type="http://schemas.openxmlformats.org/officeDocument/2006/relationships/hyperlink" Target="http://newlms.magtu.ru/mod/glossary/showentry.php?eid=73343&amp;displayformat=dictionary" TargetMode="External"/><Relationship Id="rId150" Type="http://schemas.openxmlformats.org/officeDocument/2006/relationships/hyperlink" Target="http://newlms.magtu.ru/mod/glossary/showentry.php?eid=68780&amp;displayformat=dictionary"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6781&amp;displayformat=dictionary" TargetMode="External"/><Relationship Id="rId595" Type="http://schemas.openxmlformats.org/officeDocument/2006/relationships/hyperlink" Target="http://newlms.magtu.ru/mod/glossary/showentry.php?eid=66251&amp;displayformat=dictionary" TargetMode="External"/><Relationship Id="rId248" Type="http://schemas.openxmlformats.org/officeDocument/2006/relationships/hyperlink" Target="http://newlms.magtu.ru/mod/glossary/showentry.php?eid=79448&amp;displayformat=dictionary" TargetMode="External"/><Relationship Id="rId455" Type="http://schemas.openxmlformats.org/officeDocument/2006/relationships/hyperlink" Target="http://newlms.magtu.ru/mod/glossary/showentry.php?eid=68785&amp;displayformat=dictionary" TargetMode="External"/><Relationship Id="rId497" Type="http://schemas.openxmlformats.org/officeDocument/2006/relationships/hyperlink" Target="http://newlms.magtu.ru/mod/glossary/showentry.php?eid=66747&amp;displayformat=dictionary" TargetMode="External"/><Relationship Id="rId620" Type="http://schemas.openxmlformats.org/officeDocument/2006/relationships/hyperlink" Target="http://newlms.magtu.ru/mod/glossary/showentry.php?eid=68681&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753&amp;displayformat=dictionary" TargetMode="External"/><Relationship Id="rId12" Type="http://schemas.openxmlformats.org/officeDocument/2006/relationships/hyperlink" Target="mailto:xyz@sonstwo.de" TargetMode="External"/><Relationship Id="rId108" Type="http://schemas.openxmlformats.org/officeDocument/2006/relationships/hyperlink" Target="http://newlms.magtu.ru/mod/glossary/showentry.php?eid=67763&amp;displayformat=dictionary" TargetMode="External"/><Relationship Id="rId315" Type="http://schemas.openxmlformats.org/officeDocument/2006/relationships/hyperlink" Target="http://newlms.magtu.ru/mod/glossary/showentry.php?eid=6549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9034&amp;displayformat=dictionary" TargetMode="External"/><Relationship Id="rId54" Type="http://schemas.openxmlformats.org/officeDocument/2006/relationships/hyperlink" Target="http://newlms.magtu.ru/mod/glossary/showentry.php?eid=66243&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68784&amp;displayformat=dictionary" TargetMode="External"/><Relationship Id="rId217" Type="http://schemas.openxmlformats.org/officeDocument/2006/relationships/hyperlink" Target="https://znanium.com/catalog/product/989393" TargetMode="External"/><Relationship Id="rId399" Type="http://schemas.openxmlformats.org/officeDocument/2006/relationships/hyperlink" Target="http://newlms.magtu.ru/mod/glossary/showentry.php?eid=66247&amp;displayformat=dictionary" TargetMode="External"/><Relationship Id="rId564" Type="http://schemas.openxmlformats.org/officeDocument/2006/relationships/hyperlink" Target="http://newlms.magtu.ru/mod/glossary/showentry.php?eid=66770&amp;displayformat=dictionary" TargetMode="External"/><Relationship Id="rId259" Type="http://schemas.openxmlformats.org/officeDocument/2006/relationships/hyperlink" Target="http://newlms.magtu.ru/mod/glossary/showentry.php?eid=79439&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777&amp;displayformat=dictionary" TargetMode="External"/><Relationship Id="rId631" Type="http://schemas.openxmlformats.org/officeDocument/2006/relationships/hyperlink" Target="http://newlms.magtu.ru/mod/glossary/showentry.php?eid=68726&amp;displayformat=dictionary" TargetMode="External"/><Relationship Id="rId673" Type="http://schemas.openxmlformats.org/officeDocument/2006/relationships/hyperlink" Target="http://newlms.magtu.ru/mod/glossary/showentry.php?eid=68693&amp;displayformat=dictionary" TargetMode="External"/><Relationship Id="rId729" Type="http://schemas.openxmlformats.org/officeDocument/2006/relationships/hyperlink" Target="http://newlms.magtu.ru/mod/glossary/showentry.php?eid=67340&amp;displayformat=dictionary"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65916&amp;displayformat=dictionary" TargetMode="External"/><Relationship Id="rId270"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view.php?id=373897" TargetMode="External"/><Relationship Id="rId533" Type="http://schemas.openxmlformats.org/officeDocument/2006/relationships/hyperlink" Target="http://newlms.magtu.ru/mod/glossary/showentry.php?eid=69040&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681&amp;displayformat=dictionary" TargetMode="External"/><Relationship Id="rId575" Type="http://schemas.openxmlformats.org/officeDocument/2006/relationships/hyperlink" Target="http://newlms.magtu.ru/mod/glossary/showentry.php?eid=68675&amp;displayformat=dictionary" TargetMode="External"/><Relationship Id="rId172" Type="http://schemas.openxmlformats.org/officeDocument/2006/relationships/hyperlink" Target="https://newlms.magtu.ru/mod/glossary/showentry.php?eid=75531&amp;displayformat=dictionary" TargetMode="External"/><Relationship Id="rId228" Type="http://schemas.openxmlformats.org/officeDocument/2006/relationships/hyperlink" Target="https://magtu.informsystema.ru/uploader/fileUpload?name=3158.pdf&amp;show=dcatalogues/1/1136492/3158.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96&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view.php?id=389707" TargetMode="External"/><Relationship Id="rId684" Type="http://schemas.openxmlformats.org/officeDocument/2006/relationships/hyperlink" Target="http://newlms.magtu.ru/mod/glossary/showentry.php?eid=68704&amp;displayformat=dictionary" TargetMode="External"/><Relationship Id="rId281" Type="http://schemas.openxmlformats.org/officeDocument/2006/relationships/hyperlink" Target="http://newlms.magtu.ru/mod/glossary/showentry.php?eid=67837&amp;displayformat=dictionary" TargetMode="External"/><Relationship Id="rId337" Type="http://schemas.openxmlformats.org/officeDocument/2006/relationships/hyperlink" Target="http://newlms.magtu.ru/mod/glossary/showentry.php?eid=66746&amp;displayformat=dictionary" TargetMode="External"/><Relationship Id="rId502" Type="http://schemas.openxmlformats.org/officeDocument/2006/relationships/hyperlink" Target="http://newlms.magtu.ru/mod/glossary/showentry.php?eid=6902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76059&amp;displayformat=dictionary" TargetMode="External"/><Relationship Id="rId379" Type="http://schemas.openxmlformats.org/officeDocument/2006/relationships/hyperlink" Target="http://newlms.magtu.ru/mod/glossary/showentry.php?eid=67760&amp;displayformat=dictionary" TargetMode="External"/><Relationship Id="rId544" Type="http://schemas.openxmlformats.org/officeDocument/2006/relationships/hyperlink" Target="http://newlms.magtu.ru/mod/glossary/showentry.php?eid=66755&amp;displayformat=dictionary" TargetMode="External"/><Relationship Id="rId586" Type="http://schemas.openxmlformats.org/officeDocument/2006/relationships/hyperlink" Target="http://newlms.magtu.ru/mod/glossary/showentry.php?eid=66748&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68681&amp;displayformat=dictionary" TargetMode="External"/><Relationship Id="rId239" Type="http://schemas.openxmlformats.org/officeDocument/2006/relationships/hyperlink" Target="http://newlms.magtu.ru/mod/glossary/showentry.php?eid=79434&amp;displayformat=dictionary"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6781&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75798&amp;displayformat=dictionary" TargetMode="External"/><Relationship Id="rId653" Type="http://schemas.openxmlformats.org/officeDocument/2006/relationships/hyperlink" Target="http://newlms.magtu.ru/mod/glossary/showentry.php?eid=68694&amp;displayformat=dictionary" TargetMode="External"/><Relationship Id="rId250" Type="http://schemas.openxmlformats.org/officeDocument/2006/relationships/hyperlink" Target="http://newlms.magtu.ru/mod/glossary/showentry.php?eid=79450&amp;displayformat=dictionary" TargetMode="External"/><Relationship Id="rId292" Type="http://schemas.openxmlformats.org/officeDocument/2006/relationships/hyperlink" Target="http://newlms.magtu.ru/mod/glossary/showentry.php?eid=65477&amp;displayformat=dictionary" TargetMode="External"/><Relationship Id="rId306" Type="http://schemas.openxmlformats.org/officeDocument/2006/relationships/hyperlink" Target="http://newlms.magtu.ru/mod/glossary/showentry.php?eid=66246&amp;displayformat=dictionary" TargetMode="External"/><Relationship Id="rId488" Type="http://schemas.openxmlformats.org/officeDocument/2006/relationships/hyperlink" Target="http://newlms.magtu.ru/mod/glossary/showentry.php?eid=66748&amp;displayformat=dictionary" TargetMode="External"/><Relationship Id="rId695" Type="http://schemas.openxmlformats.org/officeDocument/2006/relationships/hyperlink" Target="http://newlms.magtu.ru/mod/glossary/showentry.php?eid=68704&amp;displayformat=dictionary" TargetMode="External"/><Relationship Id="rId709" Type="http://schemas.openxmlformats.org/officeDocument/2006/relationships/hyperlink" Target="http://newlms.magtu.ru/mod/glossary/showentry.php?eid=66770&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44&amp;displayformat=dictionary" TargetMode="External"/><Relationship Id="rId110" Type="http://schemas.openxmlformats.org/officeDocument/2006/relationships/hyperlink" Target="http://newlms.magtu.ru/mod/glossary/showentry.php?eid=66760&amp;displayformat=dictionary" TargetMode="External"/><Relationship Id="rId348" Type="http://schemas.openxmlformats.org/officeDocument/2006/relationships/hyperlink" Target="http://newlms.magtu.ru/mod/glossary/showentry.php?eid=65777&amp;displayformat=dictionary" TargetMode="External"/><Relationship Id="rId513" Type="http://schemas.openxmlformats.org/officeDocument/2006/relationships/hyperlink" Target="http://newlms.magtu.ru/mod/glossary/showentry.php?eid=66765&amp;displayformat=dictionary" TargetMode="External"/><Relationship Id="rId555"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showentry.php?eid=68737&amp;displayformat=dictionary" TargetMode="External"/><Relationship Id="rId720" Type="http://schemas.openxmlformats.org/officeDocument/2006/relationships/hyperlink" Target="http://newlms.magtu.ru/mod/glossary/showentry.php?eid=66744&amp;displayformat=dictionary" TargetMode="External"/><Relationship Id="rId152" Type="http://schemas.openxmlformats.org/officeDocument/2006/relationships/hyperlink" Target="http://newlms.magtu.ru/mod/glossary/showentry.php?eid=66744&amp;displayformat=dictionary"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68786&amp;displayformat=dictionary" TargetMode="External"/><Relationship Id="rId622" Type="http://schemas.openxmlformats.org/officeDocument/2006/relationships/hyperlink" Target="http://newlms.magtu.ru/mod/glossary/showentry.php?eid=75801&amp;displayformat=dictionary" TargetMode="External"/><Relationship Id="rId261" Type="http://schemas.openxmlformats.org/officeDocument/2006/relationships/hyperlink" Target="http://newlms.magtu.ru/mod/glossary/showentry.php?eid=67837&amp;displayformat=dictionary" TargetMode="External"/><Relationship Id="rId499" Type="http://schemas.openxmlformats.org/officeDocument/2006/relationships/hyperlink" Target="http://newlms.magtu.ru/mod/glossary/showentry.php?eid=68692&amp;displayformat=dictionary" TargetMode="External"/><Relationship Id="rId664" Type="http://schemas.openxmlformats.org/officeDocument/2006/relationships/hyperlink" Target="http://newlms.magtu.ru/mod/glossary/showentry.php?eid=66767&amp;displayformat=dictionary" TargetMode="External"/><Relationship Id="rId14" Type="http://schemas.openxmlformats.org/officeDocument/2006/relationships/hyperlink" Target="https://de.wikipedia.org/wiki/Keplersche_Gesetze" TargetMode="Externa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5491&amp;displayformat=dictionary" TargetMode="External"/><Relationship Id="rId359" Type="http://schemas.openxmlformats.org/officeDocument/2006/relationships/hyperlink" Target="http://newlms.magtu.ru/mod/glossary/showentry.php?eid=68778&amp;displayformat=dictionary" TargetMode="External"/><Relationship Id="rId524" Type="http://schemas.openxmlformats.org/officeDocument/2006/relationships/hyperlink" Target="http://newlms.magtu.ru/mod/glossary/showentry.php?eid=66746&amp;displayformat=dictionary" TargetMode="External"/><Relationship Id="rId566" Type="http://schemas.openxmlformats.org/officeDocument/2006/relationships/hyperlink" Target="http://newlms.magtu.ru/mod/glossary/showentry.php?eid=66777&amp;displayformat=dictionary" TargetMode="External"/><Relationship Id="rId731" Type="http://schemas.openxmlformats.org/officeDocument/2006/relationships/hyperlink" Target="http://newlms.magtu.ru/mod/glossary/showentry.php?eid=67322&amp;displayformat=dictionary" TargetMode="External"/><Relationship Id="rId98" Type="http://schemas.openxmlformats.org/officeDocument/2006/relationships/hyperlink" Target="http://newlms.magtu.ru/mod/glossary/showentry.php?eid=69091&amp;displayformat=dictionary" TargetMode="External"/><Relationship Id="rId121" Type="http://schemas.openxmlformats.org/officeDocument/2006/relationships/hyperlink" Target="http://newlms.magtu.ru/mod/glossary/showentry.php?eid=66748&amp;displayformat=dictionary" TargetMode="External"/><Relationship Id="rId163" Type="http://schemas.openxmlformats.org/officeDocument/2006/relationships/hyperlink" Target="https://newlms.magtu.ru/mod/glossary/showentry.php?eid=75524&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370" Type="http://schemas.openxmlformats.org/officeDocument/2006/relationships/hyperlink" Target="http://newlms.magtu.ru/mod/glossary/showentry.php?eid=66248&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38&amp;displayformat=dictionary" TargetMode="External"/><Relationship Id="rId230" Type="http://schemas.openxmlformats.org/officeDocument/2006/relationships/hyperlink" Target="https://znanium.com/catalog/product/758091"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68676&amp;displayformat=dictionary" TargetMode="Externa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6744&amp;displayformat=dictionary" TargetMode="External"/><Relationship Id="rId328" Type="http://schemas.openxmlformats.org/officeDocument/2006/relationships/hyperlink" Target="http://newlms.magtu.ru/mod/glossary/showentry.php?eid=66780&amp;displayformat=dictionary" TargetMode="External"/><Relationship Id="rId535" Type="http://schemas.openxmlformats.org/officeDocument/2006/relationships/hyperlink" Target="http://newlms.magtu.ru/mod/glossary/showentry.php?eid=69041&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6250&amp;displayformat=dictionary" TargetMode="External"/><Relationship Id="rId132" Type="http://schemas.openxmlformats.org/officeDocument/2006/relationships/hyperlink" Target="http://newlms.magtu.ru/mod/glossary/showentry.php?eid=68774&amp;displayformat=dictionary" TargetMode="External"/><Relationship Id="rId174" Type="http://schemas.openxmlformats.org/officeDocument/2006/relationships/hyperlink" Target="https://newlms.magtu.ru/mod/glossary/showentry.php?eid=75533&amp;displayformat=dictionary" TargetMode="External"/><Relationship Id="rId381" Type="http://schemas.openxmlformats.org/officeDocument/2006/relationships/hyperlink" Target="http://newlms.magtu.ru/mod/glossary/showentry.php?eid=67763&amp;displayformat=dictionary" TargetMode="External"/><Relationship Id="rId602" Type="http://schemas.openxmlformats.org/officeDocument/2006/relationships/hyperlink" Target="http://newlms.magtu.ru/mod/glossary/showentry.php?eid=66251&amp;displayformat=dictionary" TargetMode="External"/><Relationship Id="rId241"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6750&amp;displayformat=dictionary" TargetMode="External"/><Relationship Id="rId479" Type="http://schemas.openxmlformats.org/officeDocument/2006/relationships/hyperlink" Target="http://newlms.magtu.ru/mod/glossary/showentry.php?eid=68798&amp;displayformat=dictionary" TargetMode="External"/><Relationship Id="rId644" Type="http://schemas.openxmlformats.org/officeDocument/2006/relationships/hyperlink" Target="http://newlms.magtu.ru/mod/glossary/showentry.php?eid=68704&amp;displayformat=dictionary" TargetMode="External"/><Relationship Id="rId686" Type="http://schemas.openxmlformats.org/officeDocument/2006/relationships/hyperlink" Target="http://newlms.magtu.ru/mod/glossary/showentry.php?eid=79450&amp;displayformat=dictionary" TargetMode="External"/><Relationship Id="rId36" Type="http://schemas.openxmlformats.org/officeDocument/2006/relationships/hyperlink" Target="http://newlms.magtu.ru/mod/glossary/showentry.php?eid=65493&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view.php?id=373897"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66765&amp;displayformat=dictionary" TargetMode="External"/><Relationship Id="rId546" Type="http://schemas.openxmlformats.org/officeDocument/2006/relationships/hyperlink" Target="http://newlms.magtu.ru/mod/glossary/showentry.php?eid=66765&amp;displayformat=dictionary" TargetMode="External"/><Relationship Id="rId711" Type="http://schemas.openxmlformats.org/officeDocument/2006/relationships/hyperlink" Target="http://newlms.magtu.ru/mod/glossary/showentry.php?eid=65938&amp;displayformat=dictionary" TargetMode="External"/><Relationship Id="rId78" Type="http://schemas.openxmlformats.org/officeDocument/2006/relationships/hyperlink" Target="http://newlms.magtu.ru/mod/glossary/showentry.php?eid=6869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66750&amp;displayformat=dictionary"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8681&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6750&amp;displayformat=dictionary" TargetMode="External"/><Relationship Id="rId9" Type="http://schemas.openxmlformats.org/officeDocument/2006/relationships/image" Target="media/image3.pn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8782&amp;displayformat=dictionary" TargetMode="External"/><Relationship Id="rId613" Type="http://schemas.openxmlformats.org/officeDocument/2006/relationships/hyperlink" Target="http://newlms.magtu.ru/mod/glossary/showentry.php?eid=66760&amp;displayformat=dictionary" TargetMode="External"/><Relationship Id="rId655" Type="http://schemas.openxmlformats.org/officeDocument/2006/relationships/hyperlink" Target="http://newlms.magtu.ru/mod/glossary/showentry.php?eid=67779&amp;displayformat=dictionary" TargetMode="External"/><Relationship Id="rId697" Type="http://schemas.openxmlformats.org/officeDocument/2006/relationships/hyperlink" Target="http://newlms.magtu.ru/mod/glossary/showentry.php?eid=73344&amp;displayformat=dictionary" TargetMode="External"/><Relationship Id="rId252" Type="http://schemas.openxmlformats.org/officeDocument/2006/relationships/hyperlink" Target="http://newlms.magtu.ru/mod/glossary/showentry.php?eid=79453&amp;displayformat=dictionary" TargetMode="External"/><Relationship Id="rId294" Type="http://schemas.openxmlformats.org/officeDocument/2006/relationships/hyperlink" Target="http://newlms.magtu.ru/mod/glossary/showentry.php?eid=65479&amp;displayformat=dictionary" TargetMode="External"/><Relationship Id="rId308" Type="http://schemas.openxmlformats.org/officeDocument/2006/relationships/hyperlink" Target="http://newlms.magtu.ru/mod/glossary/showentry.php?eid=65486&amp;displayformat=dictionary" TargetMode="External"/><Relationship Id="rId515" Type="http://schemas.openxmlformats.org/officeDocument/2006/relationships/hyperlink" Target="http://newlms.magtu.ru/mod/glossary/showentry.php?eid=66755&amp;displayformat=dictionary" TargetMode="External"/><Relationship Id="rId722" Type="http://schemas.openxmlformats.org/officeDocument/2006/relationships/hyperlink" Target="http://newlms.magtu.ru/mod/glossary/showentry.php?eid=6590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251&amp;displayformat=dictionary" TargetMode="External"/><Relationship Id="rId112" Type="http://schemas.openxmlformats.org/officeDocument/2006/relationships/hyperlink" Target="http://newlms.magtu.ru/mod/glossary/showentry.php?eid=67340&amp;displayformat=dictionary" TargetMode="External"/><Relationship Id="rId154" Type="http://schemas.openxmlformats.org/officeDocument/2006/relationships/hyperlink" Target="http://newlms.magtu.ru/mod/glossary/showentry.php?eid=68785&amp;displayformat=dictionary" TargetMode="External"/><Relationship Id="rId361" Type="http://schemas.openxmlformats.org/officeDocument/2006/relationships/hyperlink" Target="http://newlms.magtu.ru/mod/glossary/showentry.php?eid=68681&amp;displayformat=dictionary" TargetMode="External"/><Relationship Id="rId557" Type="http://schemas.openxmlformats.org/officeDocument/2006/relationships/hyperlink" Target="http://newlms.magtu.ru/mod/glossary/showentry.php?eid=69049&amp;displayformat=dictionary" TargetMode="External"/><Relationship Id="rId599" Type="http://schemas.openxmlformats.org/officeDocument/2006/relationships/hyperlink" Target="http://newlms.magtu.ru/mod/glossary/showentry.php?eid=66770&amp;displayformat=dictionary" TargetMode="External"/><Relationship Id="rId196" Type="http://schemas.openxmlformats.org/officeDocument/2006/relationships/hyperlink" Target="http://newlms.magtu.ru/mod/glossary/showentry.php?eid=69031&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75802&amp;displayformat=dictionary" TargetMode="External"/><Relationship Id="rId666" Type="http://schemas.openxmlformats.org/officeDocument/2006/relationships/hyperlink" Target="http://newlms.magtu.ru/mod/glossary/showentry.php?eid=68689&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s://magtu.informsystema.ru/uploader/fileUpload?name=3413.pdf&amp;show=dcatalogues/1/1139836/3413.pdf&amp;view=true" TargetMode="External"/><Relationship Id="rId263" Type="http://schemas.openxmlformats.org/officeDocument/2006/relationships/hyperlink" Target="http://newlms.magtu.ru/mod/glossary/showentry.php?eid=79465&amp;displayformat=dictionary" TargetMode="External"/><Relationship Id="rId319" Type="http://schemas.openxmlformats.org/officeDocument/2006/relationships/hyperlink" Target="http://newlms.magtu.ru/mod/glossary/showentry.php?eid=65493&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52&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6748&amp;displayformat=dictionary" TargetMode="External"/><Relationship Id="rId330" Type="http://schemas.openxmlformats.org/officeDocument/2006/relationships/hyperlink" Target="http://newlms.magtu.ru/mod/glossary/showentry.php?eid=66772&amp;displayformat=dictionary" TargetMode="External"/><Relationship Id="rId568" Type="http://schemas.openxmlformats.org/officeDocument/2006/relationships/hyperlink" Target="http://newlms.magtu.ru/mod/glossary/showentry.php?eid=66748&amp;displayformat=dictionary" TargetMode="External"/><Relationship Id="rId733" Type="http://schemas.openxmlformats.org/officeDocument/2006/relationships/hyperlink" Target="mailto:xyz@sonstwo.de" TargetMode="External"/><Relationship Id="rId165" Type="http://schemas.openxmlformats.org/officeDocument/2006/relationships/hyperlink" Target="https://newlms.magtu.ru/mod/glossary/showentry.php?eid=69091&amp;displayformat=dictionary" TargetMode="External"/><Relationship Id="rId372" Type="http://schemas.openxmlformats.org/officeDocument/2006/relationships/hyperlink" Target="http://newlms.magtu.ru/mod/glossary/showentry.php?eid=66252&amp;displayformat=dictionary" TargetMode="External"/><Relationship Id="rId428" Type="http://schemas.openxmlformats.org/officeDocument/2006/relationships/hyperlink" Target="http://newlms.magtu.ru/mod/glossary/showentry.php?eid=68775&amp;displayformat=dictionary" TargetMode="External"/><Relationship Id="rId635" Type="http://schemas.openxmlformats.org/officeDocument/2006/relationships/hyperlink" Target="http://newlms.magtu.ru/mod/glossary/showentry.php?eid=68737&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window.edu.ru/" TargetMode="External"/><Relationship Id="rId274" Type="http://schemas.openxmlformats.org/officeDocument/2006/relationships/hyperlink" Target="http://newlms.magtu.ru/mod/glossary/showentry.php?eid=79450&amp;displayformat=dictionary" TargetMode="External"/><Relationship Id="rId481" Type="http://schemas.openxmlformats.org/officeDocument/2006/relationships/hyperlink" Target="http://newlms.magtu.ru/mod/glossary/showentry.php?eid=68800&amp;displayformat=dictionary" TargetMode="External"/><Relationship Id="rId702" Type="http://schemas.openxmlformats.org/officeDocument/2006/relationships/hyperlink" Target="http://newlms.magtu.ru/mod/glossary/showentry.php?eid=73346&amp;displayformat=dictionary" TargetMode="External"/><Relationship Id="rId27" Type="http://schemas.openxmlformats.org/officeDocument/2006/relationships/hyperlink" Target="http://newlms.magtu.ru/mod/glossary/showentry.php?eid=68737&amp;displayformat=dictionary" TargetMode="External"/><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46&amp;displayformat=dictionary" TargetMode="External"/><Relationship Id="rId579" Type="http://schemas.openxmlformats.org/officeDocument/2006/relationships/hyperlink" Target="http://newlms.magtu.ru/mod/glossary/showentry.php?eid=65916&amp;displayformat=dictionary"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https://newlms.magtu.ru/mod/glossary/showentry.php?eid=75523&amp;displayformat=dictionary" TargetMode="External"/><Relationship Id="rId341" Type="http://schemas.openxmlformats.org/officeDocument/2006/relationships/hyperlink" Target="http://newlms.magtu.ru/mod/glossary/showentry.php?eid=65775&amp;displayformat=dictionary" TargetMode="External"/><Relationship Id="rId383" Type="http://schemas.openxmlformats.org/officeDocument/2006/relationships/hyperlink" Target="http://newlms.magtu.ru/mod/glossary/showentry.php?eid=66760&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5950&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7773&amp;displayformat=dictionary" TargetMode="External"/><Relationship Id="rId201" Type="http://schemas.openxmlformats.org/officeDocument/2006/relationships/hyperlink" Target="http://newlms.magtu.ru/mod/glossary/showentry.php?eid=68704&amp;displayformat=dictionary" TargetMode="External"/><Relationship Id="rId243" Type="http://schemas.openxmlformats.org/officeDocument/2006/relationships/hyperlink" Target="http://newlms.magtu.ru/mod/glossary/showentry.php?eid=79439&amp;displayformat=dictionary" TargetMode="External"/><Relationship Id="rId285" Type="http://schemas.openxmlformats.org/officeDocument/2006/relationships/hyperlink" Target="http://newlms.magtu.ru/mod/glossary/showentry.php?eid=79450&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6765&amp;displayformat=dictionary" TargetMode="External"/><Relationship Id="rId688" Type="http://schemas.openxmlformats.org/officeDocument/2006/relationships/hyperlink" Target="http://newlms.magtu.ru/mod/glossary/showentry.php?eid=68726&amp;displayformat=dictionary"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67699&amp;displayformat=dictionary" TargetMode="External"/><Relationship Id="rId310" Type="http://schemas.openxmlformats.org/officeDocument/2006/relationships/hyperlink" Target="http://newlms.magtu.ru/mod/glossary/showentry.php?eid=65487&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66765&amp;displayformat=dictionary" TargetMode="External"/><Relationship Id="rId713" Type="http://schemas.openxmlformats.org/officeDocument/2006/relationships/hyperlink" Target="http://newlms.magtu.ru/mod/glossary/view.php?id=406093"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newlms.magtu.ru/mod/glossary/showentry.php?eid=68779&amp;displayformat=dictionary" TargetMode="External"/><Relationship Id="rId187" Type="http://schemas.openxmlformats.org/officeDocument/2006/relationships/hyperlink" Target="http://newlms.magtu.ru/mod/glossary/showentry.php?eid=67837&amp;displayformat=dictionary" TargetMode="External"/><Relationship Id="rId352" Type="http://schemas.openxmlformats.org/officeDocument/2006/relationships/hyperlink" Target="http://newlms.magtu.ru/mod/glossary/showentry.php?eid=65777&amp;displayformat=dictionary" TargetMode="External"/><Relationship Id="rId394" Type="http://schemas.openxmlformats.org/officeDocument/2006/relationships/hyperlink" Target="http://newlms.magtu.ru/mod/glossary/showentry.php?eid=65938&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7&amp;displayformat=dictionary" TargetMode="External"/><Relationship Id="rId212" Type="http://schemas.openxmlformats.org/officeDocument/2006/relationships/hyperlink" Target="http://newlms.magtu.ru/mod/glossary/showentry.php?eid=79445&amp;displayformat=dictionary" TargetMode="External"/><Relationship Id="rId254" Type="http://schemas.openxmlformats.org/officeDocument/2006/relationships/hyperlink" Target="http://newlms.magtu.ru/mod/glossary/showentry.php?eid=79454&amp;displayformat=dictionary" TargetMode="External"/><Relationship Id="rId657" Type="http://schemas.openxmlformats.org/officeDocument/2006/relationships/hyperlink" Target="http://newlms.magtu.ru/mod/glossary/showentry.php?eid=67779&amp;displayformat=dictionary" TargetMode="External"/><Relationship Id="rId699" Type="http://schemas.openxmlformats.org/officeDocument/2006/relationships/hyperlink" Target="http://newlms.magtu.ru/mod/glossary/showentry.php?eid=65906&amp;displayformat=dictionary" TargetMode="External"/><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67338&amp;displayformat=dictionary" TargetMode="External"/><Relationship Id="rId296" Type="http://schemas.openxmlformats.org/officeDocument/2006/relationships/hyperlink" Target="http://newlms.magtu.ru/mod/glossary/showentry.php?eid=65481&amp;displayformat=dictionary" TargetMode="External"/><Relationship Id="rId461" Type="http://schemas.openxmlformats.org/officeDocument/2006/relationships/hyperlink" Target="http://newlms.magtu.ru/mod/glossary/showentry.php?eid=68777&amp;displayformat=dictionary" TargetMode="External"/><Relationship Id="rId517" Type="http://schemas.openxmlformats.org/officeDocument/2006/relationships/hyperlink" Target="http://newlms.magtu.ru/mod/glossary/showentry.php?eid=69032&amp;displayformat=dictionary" TargetMode="External"/><Relationship Id="rId559" Type="http://schemas.openxmlformats.org/officeDocument/2006/relationships/hyperlink" Target="http://newlms.magtu.ru/mod/glossary/showentry.php?eid=69051&amp;displayformat=dictionary" TargetMode="External"/><Relationship Id="rId724" Type="http://schemas.openxmlformats.org/officeDocument/2006/relationships/hyperlink" Target="http://newlms.magtu.ru/mod/glossary/showentry.php?eid=66778&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view.php?id=373897" TargetMode="External"/><Relationship Id="rId363" Type="http://schemas.openxmlformats.org/officeDocument/2006/relationships/hyperlink" Target="http://newlms.magtu.ru/mod/glossary/showentry.php?eid=68681&amp;displayformat=dictionary" TargetMode="External"/><Relationship Id="rId419" Type="http://schemas.openxmlformats.org/officeDocument/2006/relationships/hyperlink" Target="http://newlms.magtu.ru/mod/glossary/showentry.php?eid=66746&amp;displayformat=dictionary" TargetMode="External"/><Relationship Id="rId570" Type="http://schemas.openxmlformats.org/officeDocument/2006/relationships/hyperlink" Target="http://newlms.magtu.ru/mod/glossary/showentry.php?eid=66770&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s://znanium.com/catalog/product/1128280"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73343&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66&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9037&amp;displayformat=dictionary" TargetMode="External"/><Relationship Id="rId735" Type="http://schemas.openxmlformats.org/officeDocument/2006/relationships/hyperlink" Target="mailto:riechert@phil-fak.uni-duesseldorf.de"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75527&amp;displayformat=dictionary" TargetMode="External"/><Relationship Id="rId332" Type="http://schemas.openxmlformats.org/officeDocument/2006/relationships/hyperlink" Target="http://newlms.magtu.ru/mod/glossary/showentry.php?eid=66772&amp;displayformat=dictionary" TargetMode="External"/><Relationship Id="rId374" Type="http://schemas.openxmlformats.org/officeDocument/2006/relationships/hyperlink" Target="http://newlms.magtu.ru/mod/glossary/showentry.php?eid=66253&amp;displayformat=dictionary" TargetMode="External"/><Relationship Id="rId581" Type="http://schemas.openxmlformats.org/officeDocument/2006/relationships/hyperlink" Target="http://newlms.magtu.ru/mod/glossary/showentry.php?eid=66767&amp;displayformat=dictionary" TargetMode="External"/><Relationship Id="rId71" Type="http://schemas.openxmlformats.org/officeDocument/2006/relationships/hyperlink" Target="http://newlms.magtu.ru/mod/glossary/showentry.php?eid=73343&amp;displayformat=dictionary" TargetMode="External"/><Relationship Id="rId234" Type="http://schemas.openxmlformats.org/officeDocument/2006/relationships/hyperlink" Target="https://scholar.google.ru/"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6756&amp;displayformat=dictionary" TargetMode="External"/><Relationship Id="rId276"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6750&amp;displayformat=dictionary" TargetMode="External"/><Relationship Id="rId483" Type="http://schemas.openxmlformats.org/officeDocument/2006/relationships/hyperlink" Target="http://newlms.magtu.ru/mod/glossary/showentry.php?eid=68784&amp;displayformat=dictionary" TargetMode="External"/><Relationship Id="rId539" Type="http://schemas.openxmlformats.org/officeDocument/2006/relationships/hyperlink" Target="http://newlms.magtu.ru/mod/glossary/showentry.php?eid=69027&amp;displayformat=dictionary" TargetMode="External"/><Relationship Id="rId690" Type="http://schemas.openxmlformats.org/officeDocument/2006/relationships/hyperlink" Target="http://newlms.magtu.ru/mod/glossary/showentry.php?eid=73338&amp;displayformat=dictionary" TargetMode="External"/><Relationship Id="rId704" Type="http://schemas.openxmlformats.org/officeDocument/2006/relationships/hyperlink" Target="http://newlms.magtu.ru/mod/glossary/view.php?id=406093" TargetMode="Externa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8776&amp;displayformat=dictionary" TargetMode="External"/><Relationship Id="rId178" Type="http://schemas.openxmlformats.org/officeDocument/2006/relationships/hyperlink" Target="https://newlms.magtu.ru/mod/glossary/showentry.php?eid=69096&amp;displayformat=dictionary" TargetMode="External"/><Relationship Id="rId301" Type="http://schemas.openxmlformats.org/officeDocument/2006/relationships/hyperlink" Target="http://newlms.magtu.ru/mod/glossary/showentry.php?eid=65483&amp;displayformat=dictionary" TargetMode="External"/><Relationship Id="rId343" Type="http://schemas.openxmlformats.org/officeDocument/2006/relationships/hyperlink" Target="http://newlms.magtu.ru/mod/glossary/showentry.php?eid=66752&amp;displayformat=dictionary" TargetMode="External"/><Relationship Id="rId550" Type="http://schemas.openxmlformats.org/officeDocument/2006/relationships/hyperlink" Target="http://newlms.magtu.ru/mod/glossary/showentry.php?eid=69046&amp;displayformat=dictionary" TargetMode="External"/><Relationship Id="rId82" Type="http://schemas.openxmlformats.org/officeDocument/2006/relationships/hyperlink" Target="http://newlms.magtu.ru/mod/glossary/showentry.php?eid=68750&amp;displayformat=dictionary" TargetMode="External"/><Relationship Id="rId203" Type="http://schemas.openxmlformats.org/officeDocument/2006/relationships/hyperlink" Target="http://newlms.magtu.ru/mod/glossary/showentry.php?eid=67843&amp;displayformat=dictionary" TargetMode="External"/><Relationship Id="rId385" Type="http://schemas.openxmlformats.org/officeDocument/2006/relationships/hyperlink" Target="http://newlms.magtu.ru/mod/glossary/showentry.php?eid=6595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8692&amp;displayformat=dictionary" TargetMode="External"/><Relationship Id="rId648" Type="http://schemas.openxmlformats.org/officeDocument/2006/relationships/hyperlink" Target="http://newlms.magtu.ru/mod/glossary/showentry.php?eid=68693&amp;displayformat=dictionary" TargetMode="External"/><Relationship Id="rId245" Type="http://schemas.openxmlformats.org/officeDocument/2006/relationships/hyperlink" Target="http://newlms.magtu.ru/mod/glossary/showentry.php?eid=79444&amp;displayformat=dictionary" TargetMode="External"/><Relationship Id="rId287" Type="http://schemas.openxmlformats.org/officeDocument/2006/relationships/hyperlink" Target="http://newlms.magtu.ru/mod/glossary/showentry.php?eid=79450&amp;displayformat=dictionary" TargetMode="External"/><Relationship Id="rId410"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66755&amp;displayformat=dictionary" TargetMode="External"/><Relationship Id="rId715" Type="http://schemas.openxmlformats.org/officeDocument/2006/relationships/hyperlink" Target="http://newlms.magtu.ru/mod/glossary/showentry.php?eid=66767&amp;displayformat=dictionary" TargetMode="External"/><Relationship Id="rId105" Type="http://schemas.openxmlformats.org/officeDocument/2006/relationships/hyperlink" Target="http://newlms.magtu.ru/mod/glossary/showentry.php?eid=69096&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488&amp;displayformat=dictionary" TargetMode="External"/><Relationship Id="rId354" Type="http://schemas.openxmlformats.org/officeDocument/2006/relationships/hyperlink" Target="http://newlms.magtu.ru/mod/glossary/showentry.php?eid=66253&amp;displayformat=dictionary" TargetMode="External"/><Relationship Id="rId51" Type="http://schemas.openxmlformats.org/officeDocument/2006/relationships/hyperlink" Target="http://newlms.magtu.ru/mod/glossary/showentry.php?eid=76059&amp;displayformat=dictionary" TargetMode="External"/><Relationship Id="rId93" Type="http://schemas.openxmlformats.org/officeDocument/2006/relationships/hyperlink" Target="http://newlms.magtu.ru/mod/glossary/showentry.php?eid=66768&amp;displayformat=dictionary" TargetMode="External"/><Relationship Id="rId189" Type="http://schemas.openxmlformats.org/officeDocument/2006/relationships/hyperlink" Target="http://newlms.magtu.ru/mod/glossary/showentry.php?eid=66756&amp;displayformat=dictionary" TargetMode="External"/><Relationship Id="rId396" Type="http://schemas.openxmlformats.org/officeDocument/2006/relationships/hyperlink" Target="http://newlms.magtu.ru/mod/glossary/showentry.php?eid=65951&amp;displayformat=dictionary" TargetMode="External"/><Relationship Id="rId561" Type="http://schemas.openxmlformats.org/officeDocument/2006/relationships/hyperlink" Target="http://newlms.magtu.ru/mod/glossary/showentry.php?eid=66777&amp;displayformat=dictionary" TargetMode="External"/><Relationship Id="rId617" Type="http://schemas.openxmlformats.org/officeDocument/2006/relationships/hyperlink" Target="http://newlms.magtu.ru/mod/glossary/showentry.php?eid=76059&amp;displayformat=dictionary" TargetMode="External"/><Relationship Id="rId659" Type="http://schemas.openxmlformats.org/officeDocument/2006/relationships/hyperlink" Target="http://newlms.magtu.ru/mod/glossary/showentry.php?eid=79450&amp;displayformat=dictionary" TargetMode="External"/><Relationship Id="rId214" Type="http://schemas.openxmlformats.org/officeDocument/2006/relationships/hyperlink" Target="http://newlms.magtu.ru/mod/glossary/showentry.php?eid=67837&amp;displayformat=dictionary" TargetMode="External"/><Relationship Id="rId256" Type="http://schemas.openxmlformats.org/officeDocument/2006/relationships/hyperlink" Target="http://newlms.magtu.ru/mod/glossary/showentry.php?eid=79457&amp;displayformat=dictionary" TargetMode="External"/><Relationship Id="rId298" Type="http://schemas.openxmlformats.org/officeDocument/2006/relationships/hyperlink" Target="http://newlms.magtu.ru/mod/glossary/showentry.php?eid=65481&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9&amp;displayformat=dictionary" TargetMode="External"/><Relationship Id="rId519" Type="http://schemas.openxmlformats.org/officeDocument/2006/relationships/hyperlink" Target="http://newlms.magtu.ru/mod/glossary/showentry.php?eid=66766&amp;displayformat=dictionary" TargetMode="External"/><Relationship Id="rId670" Type="http://schemas.openxmlformats.org/officeDocument/2006/relationships/hyperlink" Target="http://newlms.magtu.ru/mod/glossary/showentry.php?eid=65916&amp;displayformat=dictionary" TargetMode="External"/><Relationship Id="rId116" Type="http://schemas.openxmlformats.org/officeDocument/2006/relationships/hyperlink" Target="http://newlms.magtu.ru/mod/glossary/showentry.php?eid=67340&amp;displayformat=dictionary" TargetMode="External"/><Relationship Id="rId158"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showentry.php?eid=69037&amp;displayformat=dictionary" TargetMode="External"/><Relationship Id="rId530" Type="http://schemas.openxmlformats.org/officeDocument/2006/relationships/hyperlink" Target="http://newlms.magtu.ru/mod/glossary/showentry.php?eid=66771&amp;displayformat=dictionary" TargetMode="External"/><Relationship Id="rId726" Type="http://schemas.openxmlformats.org/officeDocument/2006/relationships/hyperlink" Target="http://newlms.magtu.ru/mod/glossary/showentry.php?eid=67322&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6753&amp;displayformat=dictionary" TargetMode="External"/><Relationship Id="rId365" Type="http://schemas.openxmlformats.org/officeDocument/2006/relationships/hyperlink" Target="http://newlms.magtu.ru/mod/glossary/showentry.php?eid=66778&amp;displayformat=dictionary" TargetMode="External"/><Relationship Id="rId572" Type="http://schemas.openxmlformats.org/officeDocument/2006/relationships/hyperlink" Target="http://newlms.magtu.ru/mod/glossary/showentry.php?eid=66770&amp;displayformat=dictionary" TargetMode="External"/><Relationship Id="rId628"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6756&amp;displayformat=dictionary" TargetMode="External"/><Relationship Id="rId204" Type="http://schemas.openxmlformats.org/officeDocument/2006/relationships/hyperlink" Target="http://newlms.magtu.ru/mod/glossary/showentry.php?eid=79450&amp;displayformat=dictionary" TargetMode="External"/><Relationship Id="rId225" Type="http://schemas.openxmlformats.org/officeDocument/2006/relationships/hyperlink" Target="https://magtu.informsystema.ru/uploader/fileUpload?name=626.pdf&amp;show=dcatalogues/1/1109379/626.pdf&amp;view=true" TargetMode="External"/><Relationship Id="rId246" Type="http://schemas.openxmlformats.org/officeDocument/2006/relationships/hyperlink" Target="http://newlms.magtu.ru/mod/glossary/showentry.php?eid=79445&amp;displayformat=dictionary" TargetMode="External"/><Relationship Id="rId267" Type="http://schemas.openxmlformats.org/officeDocument/2006/relationships/hyperlink" Target="http://newlms.magtu.ru/mod/glossary/showentry.php?eid=65916&amp;displayformat=dictionary"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6781&amp;displayformat=dictionary" TargetMode="External"/><Relationship Id="rId432" Type="http://schemas.openxmlformats.org/officeDocument/2006/relationships/hyperlink" Target="http://newlms.magtu.ru/mod/glossary/showentry.php?eid=68778&amp;displayformat=dictionary" TargetMode="External"/><Relationship Id="rId453" Type="http://schemas.openxmlformats.org/officeDocument/2006/relationships/hyperlink" Target="http://newlms.magtu.ru/mod/glossary/showentry.php?eid=68783&amp;displayformat=dictionary" TargetMode="External"/><Relationship Id="rId474" Type="http://schemas.openxmlformats.org/officeDocument/2006/relationships/hyperlink" Target="http://newlms.magtu.ru/mod/glossary/showentry.php?eid=68784&amp;displayformat=dictionary" TargetMode="External"/><Relationship Id="rId509" Type="http://schemas.openxmlformats.org/officeDocument/2006/relationships/hyperlink" Target="http://newlms.magtu.ru/mod/glossary/showentry.php?eid=68692&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759&amp;displayformat=dictionary" TargetMode="External"/><Relationship Id="rId127" Type="http://schemas.openxmlformats.org/officeDocument/2006/relationships/hyperlink" Target="http://newlms.magtu.ru/mod/glossary/showentry.php?eid=68772&amp;displayformat=dictionary" TargetMode="External"/><Relationship Id="rId313" Type="http://schemas.openxmlformats.org/officeDocument/2006/relationships/hyperlink" Target="http://newlms.magtu.ru/mod/glossary/showentry.php?eid=68692&amp;displayformat=dictionary" TargetMode="External"/><Relationship Id="rId495" Type="http://schemas.openxmlformats.org/officeDocument/2006/relationships/hyperlink" Target="http://newlms.magtu.ru/mod/glossary/showentry.php?eid=68803&amp;displayformat=dictionary" TargetMode="External"/><Relationship Id="rId681" Type="http://schemas.openxmlformats.org/officeDocument/2006/relationships/hyperlink" Target="http://newlms.magtu.ru/mod/glossary/view.php?id=389707" TargetMode="External"/><Relationship Id="rId716" Type="http://schemas.openxmlformats.org/officeDocument/2006/relationships/hyperlink" Target="http://newlms.magtu.ru/mod/glossary/showentry.php?eid=68704&amp;displayformat=dictionary" TargetMode="External"/><Relationship Id="rId737" Type="http://schemas.openxmlformats.org/officeDocument/2006/relationships/image" Target="media/image5.jpeg"/><Relationship Id="rId10" Type="http://schemas.openxmlformats.org/officeDocument/2006/relationships/footer" Target="footer1.xml"/><Relationship Id="rId31" Type="http://schemas.openxmlformats.org/officeDocument/2006/relationships/hyperlink" Target="http://newlms.magtu.ru/mod/glossary/showentry.php?eid=66744&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9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6750&amp;displayformat=dictionary" TargetMode="External"/><Relationship Id="rId169" Type="http://schemas.openxmlformats.org/officeDocument/2006/relationships/hyperlink" Target="https://newlms.magtu.ru/mod/glossary/showentry.php?eid=66931&amp;displayformat=dictionary"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8780&amp;displayformat=dictionary" TargetMode="External"/><Relationship Id="rId397" Type="http://schemas.openxmlformats.org/officeDocument/2006/relationships/hyperlink" Target="http://newlms.magtu.ru/mod/glossary/showentry.php?eid=67772&amp;displayformat=dictionary" TargetMode="External"/><Relationship Id="rId520" Type="http://schemas.openxmlformats.org/officeDocument/2006/relationships/hyperlink" Target="http://newlms.magtu.ru/mod/glossary/showentry.php?eid=66751&amp;displayformat=dictionary" TargetMode="External"/><Relationship Id="rId541" Type="http://schemas.openxmlformats.org/officeDocument/2006/relationships/hyperlink" Target="http://newlms.magtu.ru/mod/glossary/showentry.php?eid=69043&amp;displayformat=dictionary" TargetMode="External"/><Relationship Id="rId562" Type="http://schemas.openxmlformats.org/officeDocument/2006/relationships/hyperlink" Target="http://newlms.magtu.ru/mod/glossary/showentry.php?eid=66753&amp;displayformat=dictionary" TargetMode="External"/><Relationship Id="rId583" Type="http://schemas.openxmlformats.org/officeDocument/2006/relationships/hyperlink" Target="http://newlms.magtu.ru/mod/glossary/view.php?id=373897" TargetMode="External"/><Relationship Id="rId618" Type="http://schemas.openxmlformats.org/officeDocument/2006/relationships/hyperlink" Target="http://newlms.magtu.ru/mod/glossary/showentry.php?eid=65921&amp;displayformat=dictionary" TargetMode="External"/><Relationship Id="rId639" Type="http://schemas.openxmlformats.org/officeDocument/2006/relationships/hyperlink" Target="http://newlms.magtu.ru/mod/glossary/showentry.php?eid=65916&amp;displayformat=dictionary" TargetMode="External"/><Relationship Id="rId4" Type="http://schemas.openxmlformats.org/officeDocument/2006/relationships/webSettings" Target="webSettings.xml"/><Relationship Id="rId180" Type="http://schemas.openxmlformats.org/officeDocument/2006/relationships/hyperlink" Target="https://newlms.magtu.ru/mod/glossary/showentry.php?eid=75527&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s://elibrary.ru/project_risc.asp" TargetMode="External"/><Relationship Id="rId257" Type="http://schemas.openxmlformats.org/officeDocument/2006/relationships/hyperlink" Target="http://newlms.magtu.ru/mod/glossary/showentry.php?eid=79459&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7774&amp;displayformat=dictionary" TargetMode="External"/><Relationship Id="rId422" Type="http://schemas.openxmlformats.org/officeDocument/2006/relationships/hyperlink" Target="http://newlms.magtu.ru/mod/glossary/showentry.php?eid=68773&amp;displayformat=dictionary" TargetMode="External"/><Relationship Id="rId443" Type="http://schemas.openxmlformats.org/officeDocument/2006/relationships/hyperlink" Target="http://newlms.magtu.ru/mod/glossary/showentry.php?eid=68780&amp;displayformat=dictionary" TargetMode="External"/><Relationship Id="rId464" Type="http://schemas.openxmlformats.org/officeDocument/2006/relationships/hyperlink" Target="http://newlms.magtu.ru/mod/glossary/showentry.php?eid=68790&amp;displayformat=dictionary" TargetMode="External"/><Relationship Id="rId650" Type="http://schemas.openxmlformats.org/officeDocument/2006/relationships/hyperlink" Target="http://newlms.magtu.ru/mod/glossary/showentry.php?eid=68698&amp;displayformat=dictionary" TargetMode="External"/><Relationship Id="rId303" Type="http://schemas.openxmlformats.org/officeDocument/2006/relationships/hyperlink" Target="http://newlms.magtu.ru/mod/glossary/showentry.php?eid=67779&amp;displayformat=dictionary" TargetMode="External"/><Relationship Id="rId485" Type="http://schemas.openxmlformats.org/officeDocument/2006/relationships/hyperlink" Target="http://newlms.magtu.ru/mod/glossary/showentry.php?eid=66761&amp;displayformat=dictionary" TargetMode="External"/><Relationship Id="rId692" Type="http://schemas.openxmlformats.org/officeDocument/2006/relationships/hyperlink" Target="http://newlms.magtu.ru/mod/glossary/showentry.php?eid=76059&amp;displayformat=dictionary" TargetMode="External"/><Relationship Id="rId706" Type="http://schemas.openxmlformats.org/officeDocument/2006/relationships/hyperlink" Target="http://newlms.magtu.ru/mod/glossary/showentry.php?eid=66770&amp;displayformat=dictionary"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9028&amp;displayformat=dictionary" TargetMode="External"/><Relationship Id="rId387" Type="http://schemas.openxmlformats.org/officeDocument/2006/relationships/hyperlink" Target="http://newlms.magtu.ru/mod/glossary/showentry.php?eid=67766&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9048&amp;displayformat=dictionary" TargetMode="External"/><Relationship Id="rId594" Type="http://schemas.openxmlformats.org/officeDocument/2006/relationships/hyperlink" Target="http://newlms.magtu.ru/mod/glossary/showentry.php?eid=68675&amp;displayformat=dictionary" TargetMode="External"/><Relationship Id="rId608" Type="http://schemas.openxmlformats.org/officeDocument/2006/relationships/hyperlink" Target="http://newlms.magtu.ru/mod/glossary/showentry.php?eid=75796&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79447&amp;displayformat=dictionary" TargetMode="External"/><Relationship Id="rId412" Type="http://schemas.openxmlformats.org/officeDocument/2006/relationships/hyperlink" Target="http://newlms.magtu.ru/mod/glossary/showentry.php?eid=67781&amp;displayformat=dictionary" TargetMode="External"/><Relationship Id="rId107" Type="http://schemas.openxmlformats.org/officeDocument/2006/relationships/hyperlink" Target="http://newlms.magtu.ru/mod/glossary/showentry.php?eid=67760&amp;displayformat=dictionary"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84&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5916&amp;displayformat=dictionary" TargetMode="External"/><Relationship Id="rId717" Type="http://schemas.openxmlformats.org/officeDocument/2006/relationships/hyperlink" Target="http://newlms.magtu.ru/mod/glossary/showentry.php?eid=68750&amp;displayformat=dictionary" TargetMode="External"/><Relationship Id="rId11" Type="http://schemas.openxmlformats.org/officeDocument/2006/relationships/hyperlink" Target="mailto:sekretariat@iik-duesseldorf.de" TargetMode="External"/><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8730&amp;displayformat=dictionary" TargetMode="External"/><Relationship Id="rId356" Type="http://schemas.openxmlformats.org/officeDocument/2006/relationships/hyperlink" Target="http://newlms.magtu.ru/mod/glossary/showentry.php?eid=66253&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777&amp;displayformat=dictionary" TargetMode="External"/><Relationship Id="rId563" Type="http://schemas.openxmlformats.org/officeDocument/2006/relationships/hyperlink" Target="http://newlms.magtu.ru/mod/glossary/showentry.php?eid=66777&amp;displayformat=dictionary" TargetMode="External"/><Relationship Id="rId619" Type="http://schemas.openxmlformats.org/officeDocument/2006/relationships/hyperlink" Target="http://newlms.magtu.ru/mod/glossary/showentry.php?eid=66243&amp;displayformat=dictionary" TargetMode="External"/><Relationship Id="rId95" Type="http://schemas.openxmlformats.org/officeDocument/2006/relationships/hyperlink" Target="http://newlms.magtu.ru/mod/glossary/showentry.php?eid=66245&amp;displayformat=dictionary" TargetMode="External"/><Relationship Id="rId160" Type="http://schemas.openxmlformats.org/officeDocument/2006/relationships/hyperlink" Target="http://newlms.magtu.ru/mod/glossary/showentry.php?eid=68783&amp;displayformat=dictionary"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60&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8676&amp;displayformat=dictionary" TargetMode="External"/><Relationship Id="rId728" Type="http://schemas.openxmlformats.org/officeDocument/2006/relationships/hyperlink" Target="http://newlms.magtu.ru/mod/glossary/showentry.php?eid=67334&amp;displayformat=dictionary"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75&amp;displayformat=dictionary" TargetMode="External"/><Relationship Id="rId367" Type="http://schemas.openxmlformats.org/officeDocument/2006/relationships/hyperlink" Target="http://newlms.magtu.ru/mod/glossary/showentry.php?eid=68745&amp;displayformat=dictionary" TargetMode="External"/><Relationship Id="rId532" Type="http://schemas.openxmlformats.org/officeDocument/2006/relationships/hyperlink" Target="http://newlms.magtu.ru/mod/glossary/showentry.php?eid=69039&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s://newlms.magtu.ru/mod/glossary/showentry.php?eid=75527&amp;displayformat=dictionary" TargetMode="External"/><Relationship Id="rId227" Type="http://schemas.openxmlformats.org/officeDocument/2006/relationships/hyperlink" Target="https://znanium.com/catalog/product/535143" TargetMode="External"/><Relationship Id="rId269" Type="http://schemas.openxmlformats.org/officeDocument/2006/relationships/hyperlink" Target="http://newlms.magtu.ru/mod/glossary/showentry.php?eid=66748&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95&amp;displayformat=dictionary" TargetMode="External"/><Relationship Id="rId641" Type="http://schemas.openxmlformats.org/officeDocument/2006/relationships/hyperlink" Target="http://newlms.magtu.ru/mod/glossary/showentry.php?eid=65916&amp;displayformat=dictionary" TargetMode="External"/><Relationship Id="rId683" Type="http://schemas.openxmlformats.org/officeDocument/2006/relationships/hyperlink" Target="http://newlms.magtu.ru/mod/glossary/showentry.php?eid=68702&amp;displayformat=dictionary" TargetMode="External"/><Relationship Id="rId739" Type="http://schemas.openxmlformats.org/officeDocument/2006/relationships/theme" Target="theme/theme1.xm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753&amp;displayformat=dictionary" TargetMode="External"/><Relationship Id="rId501" Type="http://schemas.openxmlformats.org/officeDocument/2006/relationships/hyperlink" Target="http://newlms.magtu.ru/mod/glossary/showentry.php?eid=66760&amp;displayformat=dictionary" TargetMode="External"/><Relationship Id="rId543" Type="http://schemas.openxmlformats.org/officeDocument/2006/relationships/hyperlink" Target="http://newlms.magtu.ru/mod/glossary/showentry.php?eid=69044&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newlms.magtu.ru/mod/glossary/showentry.php?eid=66756&amp;displayformat=dictionary" TargetMode="External"/><Relationship Id="rId378" Type="http://schemas.openxmlformats.org/officeDocument/2006/relationships/hyperlink" Target="http://newlms.magtu.ru/mod/glossary/showentry.php?eid=67759&amp;displayformat=dictionary" TargetMode="External"/><Relationship Id="rId403" Type="http://schemas.openxmlformats.org/officeDocument/2006/relationships/hyperlink" Target="http://newlms.magtu.ru/mod/glossary/showentry.php?eid=67777&amp;displayformat=dictionary" TargetMode="External"/><Relationship Id="rId585" Type="http://schemas.openxmlformats.org/officeDocument/2006/relationships/hyperlink" Target="http://newlms.magtu.ru/mod/glossary/showentry.php?eid=66770&amp;displayformat=dictionary" TargetMode="External"/><Relationship Id="rId6" Type="http://schemas.openxmlformats.org/officeDocument/2006/relationships/endnotes" Target="endnotes.xml"/><Relationship Id="rId238" Type="http://schemas.openxmlformats.org/officeDocument/2006/relationships/hyperlink" Target="http://translate.google.com/" TargetMode="External"/><Relationship Id="rId445" Type="http://schemas.openxmlformats.org/officeDocument/2006/relationships/hyperlink" Target="http://newlms.magtu.ru/mod/glossary/showentry.php?eid=66744&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75797&amp;displayformat=dictionary" TargetMode="External"/><Relationship Id="rId652" Type="http://schemas.openxmlformats.org/officeDocument/2006/relationships/hyperlink" Target="http://newlms.magtu.ru/mod/glossary/showentry.php?eid=67773&amp;displayformat=dictionary" TargetMode="External"/><Relationship Id="rId694" Type="http://schemas.openxmlformats.org/officeDocument/2006/relationships/hyperlink" Target="http://newlms.magtu.ru/mod/glossary/showentry.php?eid=68704&amp;displayformat=dictionary" TargetMode="External"/><Relationship Id="rId708" Type="http://schemas.openxmlformats.org/officeDocument/2006/relationships/hyperlink" Target="http://newlms.magtu.ru/mod/glossary/showentry.php?eid=66766&amp;displayformat=dictionary" TargetMode="External"/><Relationship Id="rId291" Type="http://schemas.openxmlformats.org/officeDocument/2006/relationships/hyperlink" Target="http://newlms.magtu.ru/mod/glossary/showentry.php?eid=65916&amp;displayformat=dictionary" TargetMode="External"/><Relationship Id="rId305" Type="http://schemas.openxmlformats.org/officeDocument/2006/relationships/hyperlink" Target="http://newlms.magtu.ru/mod/glossary/showentry.php?eid=65485&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9029&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32&amp;displayformat=dictionary" TargetMode="External"/><Relationship Id="rId151" Type="http://schemas.openxmlformats.org/officeDocument/2006/relationships/hyperlink" Target="http://newlms.magtu.ru/mod/glossary/showentry.php?eid=68781&amp;displayformat=dictionary" TargetMode="External"/><Relationship Id="rId389" Type="http://schemas.openxmlformats.org/officeDocument/2006/relationships/hyperlink" Target="http://newlms.magtu.ru/mod/glossary/showentry.php?eid=67769&amp;displayformat=dictionary" TargetMode="External"/><Relationship Id="rId554" Type="http://schemas.openxmlformats.org/officeDocument/2006/relationships/hyperlink" Target="http://newlms.magtu.ru/mod/glossary/showentry.php?eid=66772&amp;displayformat=dictionary" TargetMode="External"/><Relationship Id="rId596" Type="http://schemas.openxmlformats.org/officeDocument/2006/relationships/hyperlink" Target="http://newlms.magtu.ru/mod/glossary/showentry.php?eid=66770&amp;displayformat=dictionary" TargetMode="External"/><Relationship Id="rId193" Type="http://schemas.openxmlformats.org/officeDocument/2006/relationships/hyperlink" Target="http://newlms.magtu.ru/mod/glossary/showentry.php?eid=68675&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79449&amp;displayformat=dictionary" TargetMode="External"/><Relationship Id="rId414" Type="http://schemas.openxmlformats.org/officeDocument/2006/relationships/hyperlink" Target="http://newlms.magtu.ru/mod/glossary/showentry.php?eid=68777&amp;displayformat=dictionary" TargetMode="External"/><Relationship Id="rId456" Type="http://schemas.openxmlformats.org/officeDocument/2006/relationships/hyperlink" Target="http://newlms.magtu.ru/mod/glossary/showentry.php?eid=67773&amp;displayformat=dictionary" TargetMode="External"/><Relationship Id="rId498" Type="http://schemas.openxmlformats.org/officeDocument/2006/relationships/hyperlink" Target="http://newlms.magtu.ru/mod/glossary/showentry.php?eid=69026&amp;displayformat=dictionary" TargetMode="External"/><Relationship Id="rId621" Type="http://schemas.openxmlformats.org/officeDocument/2006/relationships/hyperlink" Target="http://newlms.magtu.ru/mod/glossary/showentry.php?eid=75800&amp;displayformat=dictionary" TargetMode="External"/><Relationship Id="rId663" Type="http://schemas.openxmlformats.org/officeDocument/2006/relationships/hyperlink" Target="http://newlms.magtu.ru/mod/glossary/showentry.php?eid=68703&amp;displayformat=dictionary" TargetMode="External"/><Relationship Id="rId13" Type="http://schemas.openxmlformats.org/officeDocument/2006/relationships/hyperlink" Target="mailto:riechert@phil-fak.u%20ni-duesseldorf.de" TargetMode="External"/><Relationship Id="rId109" Type="http://schemas.openxmlformats.org/officeDocument/2006/relationships/hyperlink" Target="http://newlms.magtu.ru/mod/glossary/showentry.php?eid=67764&amp;displayformat=dictionary" TargetMode="External"/><Relationship Id="rId260" Type="http://schemas.openxmlformats.org/officeDocument/2006/relationships/hyperlink" Target="http://newlms.magtu.ru/mod/glossary/showentry.php?eid=79434&amp;displayformat=dictionary" TargetMode="External"/><Relationship Id="rId316" Type="http://schemas.openxmlformats.org/officeDocument/2006/relationships/hyperlink" Target="http://newlms.magtu.ru/mod/glossary/showentry.php?eid=68681&amp;displayformat=dictionary" TargetMode="External"/><Relationship Id="rId523" Type="http://schemas.openxmlformats.org/officeDocument/2006/relationships/hyperlink" Target="http://newlms.magtu.ru/mod/glossary/showentry.php?eid=69035&amp;displayformat=dictionary" TargetMode="External"/><Relationship Id="rId719" Type="http://schemas.openxmlformats.org/officeDocument/2006/relationships/hyperlink" Target="http://newlms.magtu.ru/mod/glossary/showentry.php?eid=65938&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5916&amp;displayformat=dictionary" TargetMode="External"/><Relationship Id="rId120" Type="http://schemas.openxmlformats.org/officeDocument/2006/relationships/hyperlink" Target="http://newlms.magtu.ru/mod/glossary/showentry.php?eid=67843&amp;displayformat=dictionary" TargetMode="External"/><Relationship Id="rId358" Type="http://schemas.openxmlformats.org/officeDocument/2006/relationships/hyperlink" Target="http://newlms.magtu.ru/mod/glossary/showentry.php?eid=66245&amp;displayformat=dictionary" TargetMode="External"/><Relationship Id="rId565" Type="http://schemas.openxmlformats.org/officeDocument/2006/relationships/hyperlink" Target="http://newlms.magtu.ru/mod/glossary/showentry.php?eid=66753&amp;displayformat=dictionary" TargetMode="External"/><Relationship Id="rId730" Type="http://schemas.openxmlformats.org/officeDocument/2006/relationships/hyperlink" Target="http://newlms.magtu.ru/mod/glossary/showentry.php?eid=66434&amp;displayformat=dictionary" TargetMode="External"/><Relationship Id="rId162" Type="http://schemas.openxmlformats.org/officeDocument/2006/relationships/hyperlink" Target="https://newlms.magtu.ru/mod/glossary/showentry.php?eid=75523&amp;displayformat=dictionary" TargetMode="External"/><Relationship Id="rId218" Type="http://schemas.openxmlformats.org/officeDocument/2006/relationships/hyperlink" Target="https://znanium.com/catalog/product/1048334" TargetMode="External"/><Relationship Id="rId425" Type="http://schemas.openxmlformats.org/officeDocument/2006/relationships/hyperlink" Target="http://newlms.magtu.ru/mod/glossary/showentry.php?eid=68774&amp;displayformat=dictionary" TargetMode="External"/><Relationship Id="rId467" Type="http://schemas.openxmlformats.org/officeDocument/2006/relationships/hyperlink" Target="http://newlms.magtu.ru/mod/glossary/showentry.php?eid=68791&amp;displayformat=dictionary" TargetMode="External"/><Relationship Id="rId632" Type="http://schemas.openxmlformats.org/officeDocument/2006/relationships/hyperlink" Target="http://newlms.magtu.ru/mod/glossary/showentry.php?eid=75803&amp;displayformat=dictionary" TargetMode="External"/><Relationship Id="rId271" Type="http://schemas.openxmlformats.org/officeDocument/2006/relationships/hyperlink" Target="http://newlms.magtu.ru/mod/glossary/showentry.php?eid=66748&amp;displayformat=dictionary" TargetMode="External"/><Relationship Id="rId674" Type="http://schemas.openxmlformats.org/officeDocument/2006/relationships/hyperlink" Target="http://newlms.magtu.ru/mod/glossary/showentry.php?eid=68700&amp;displayformat=dictionary" TargetMode="External"/><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6762&amp;displayformat=dictionary" TargetMode="External"/><Relationship Id="rId369" Type="http://schemas.openxmlformats.org/officeDocument/2006/relationships/hyperlink" Target="http://newlms.magtu.ru/mod/glossary/showentry.php?eid=66251&amp;displayformat=dictionary" TargetMode="External"/><Relationship Id="rId534" Type="http://schemas.openxmlformats.org/officeDocument/2006/relationships/hyperlink" Target="http://newlms.magtu.ru/mod/glossary/showentry.php?eid=66760&amp;displayformat=dictionary" TargetMode="External"/><Relationship Id="rId576" Type="http://schemas.openxmlformats.org/officeDocument/2006/relationships/hyperlink" Target="http://newlms.magtu.ru/mod/glossary/showentry.php?eid=66777&amp;displayformat=dictionary" TargetMode="External"/><Relationship Id="rId173" Type="http://schemas.openxmlformats.org/officeDocument/2006/relationships/hyperlink" Target="https://newlms.magtu.ru/mod/glossary/showentry.php?eid=69099&amp;displayformat=dictionary" TargetMode="External"/><Relationship Id="rId229" Type="http://schemas.openxmlformats.org/officeDocument/2006/relationships/hyperlink" Target="https://znanium.com/catalog/product/1020590" TargetMode="External"/><Relationship Id="rId380" Type="http://schemas.openxmlformats.org/officeDocument/2006/relationships/hyperlink" Target="http://newlms.magtu.ru/mod/glossary/showentry.php?eid=67761&amp;displayformat=dictionary" TargetMode="External"/><Relationship Id="rId436" Type="http://schemas.openxmlformats.org/officeDocument/2006/relationships/hyperlink" Target="http://newlms.magtu.ru/mod/glossary/showentry.php?eid=66750&amp;displayformat=dictionary" TargetMode="External"/><Relationship Id="rId601" Type="http://schemas.openxmlformats.org/officeDocument/2006/relationships/hyperlink" Target="http://newlms.magtu.ru/mod/glossary/showentry.php?eid=65938&amp;displayformat=dictionary" TargetMode="External"/><Relationship Id="rId643" Type="http://schemas.openxmlformats.org/officeDocument/2006/relationships/hyperlink" Target="http://newlms.magtu.ru/mod/glossary/view.php?id=389707" TargetMode="External"/><Relationship Id="rId240" Type="http://schemas.openxmlformats.org/officeDocument/2006/relationships/hyperlink" Target="http://newlms.magtu.ru/mod/glossary/showentry.php?eid=67837&amp;displayformat=dictionary" TargetMode="External"/><Relationship Id="rId478" Type="http://schemas.openxmlformats.org/officeDocument/2006/relationships/hyperlink" Target="http://newlms.magtu.ru/mod/glossary/showentry.php?eid=68797&amp;displayformat=dictionary" TargetMode="External"/><Relationship Id="rId685" Type="http://schemas.openxmlformats.org/officeDocument/2006/relationships/hyperlink" Target="http://newlms.magtu.ru/mod/glossary/showentry.php?eid=68696&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79450&amp;displayformat=dictionary" TargetMode="External"/><Relationship Id="rId338" Type="http://schemas.openxmlformats.org/officeDocument/2006/relationships/hyperlink" Target="http://newlms.magtu.ru/mod/glossary/showentry.php?eid=66762&amp;displayformat=dictionary" TargetMode="External"/><Relationship Id="rId503" Type="http://schemas.openxmlformats.org/officeDocument/2006/relationships/hyperlink" Target="http://newlms.magtu.ru/mod/glossary/showentry.php?eid=66765&amp;displayformat=dictionary" TargetMode="External"/><Relationship Id="rId545" Type="http://schemas.openxmlformats.org/officeDocument/2006/relationships/hyperlink" Target="http://newlms.magtu.ru/mod/glossary/showentry.php?eid=69045&amp;displayformat=dictionary" TargetMode="External"/><Relationship Id="rId587" Type="http://schemas.openxmlformats.org/officeDocument/2006/relationships/hyperlink" Target="http://newlms.magtu.ru/mod/glossary/showentry.php?eid=68681&amp;displayformat=dictionary" TargetMode="External"/><Relationship Id="rId710" Type="http://schemas.openxmlformats.org/officeDocument/2006/relationships/hyperlink" Target="http://newlms.magtu.ru/mod/glossary/showentry.php?eid=68737&amp;displayformat=dictionary" TargetMode="External"/><Relationship Id="rId8" Type="http://schemas.openxmlformats.org/officeDocument/2006/relationships/image" Target="media/image2.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44&amp;displayformat=dictionary" TargetMode="External"/><Relationship Id="rId391" Type="http://schemas.openxmlformats.org/officeDocument/2006/relationships/hyperlink" Target="http://newlms.magtu.ru/mod/glossary/showentry.php?eid=67770&amp;displayformat=dictionary" TargetMode="External"/><Relationship Id="rId405" Type="http://schemas.openxmlformats.org/officeDocument/2006/relationships/hyperlink" Target="http://newlms.magtu.ru/mod/glossary/showentry.php?eid=67778&amp;displayformat=dictionary" TargetMode="External"/><Relationship Id="rId447" Type="http://schemas.openxmlformats.org/officeDocument/2006/relationships/hyperlink" Target="http://newlms.magtu.ru/mod/glossary/showentry.php?eid=68785&amp;displayformat=dictionary" TargetMode="External"/><Relationship Id="rId612" Type="http://schemas.openxmlformats.org/officeDocument/2006/relationships/hyperlink" Target="http://newlms.magtu.ru/mod/glossary/showentry.php?eid=75799&amp;displayformat=dictionary" TargetMode="External"/><Relationship Id="rId251" Type="http://schemas.openxmlformats.org/officeDocument/2006/relationships/hyperlink" Target="http://newlms.magtu.ru/mod/glossary/showentry.php?eid=79451&amp;displayformat=dictionary" TargetMode="External"/><Relationship Id="rId489" Type="http://schemas.openxmlformats.org/officeDocument/2006/relationships/hyperlink" Target="http://newlms.magtu.ru/mod/glossary/showentry.php?eid=69033&amp;displayformat=dictionary" TargetMode="External"/><Relationship Id="rId654" Type="http://schemas.openxmlformats.org/officeDocument/2006/relationships/hyperlink" Target="http://newlms.magtu.ru/mod/glossary/showentry.php?eid=67779&amp;displayformat=dictionary" TargetMode="External"/><Relationship Id="rId696" Type="http://schemas.openxmlformats.org/officeDocument/2006/relationships/hyperlink" Target="http://newlms.magtu.ru/mod/glossary/showentry.php?eid=66250&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478&amp;displayformat=dictionary" TargetMode="External"/><Relationship Id="rId307" Type="http://schemas.openxmlformats.org/officeDocument/2006/relationships/hyperlink" Target="http://newlms.magtu.ru/mod/glossary/showentry.php?eid=65476&amp;displayformat=dictionary" TargetMode="External"/><Relationship Id="rId349" Type="http://schemas.openxmlformats.org/officeDocument/2006/relationships/hyperlink" Target="http://newlms.magtu.ru/mod/glossary/showentry.php?eid=68780&amp;displayformat=dictionary" TargetMode="External"/><Relationship Id="rId514" Type="http://schemas.openxmlformats.org/officeDocument/2006/relationships/hyperlink" Target="http://newlms.magtu.ru/mod/glossary/showentry.php?eid=69030&amp;displayformat=dictionary" TargetMode="External"/><Relationship Id="rId556" Type="http://schemas.openxmlformats.org/officeDocument/2006/relationships/hyperlink" Target="http://newlms.magtu.ru/mod/glossary/showentry.php?eid=65777&amp;displayformat=dictionary" TargetMode="External"/><Relationship Id="rId721" Type="http://schemas.openxmlformats.org/officeDocument/2006/relationships/hyperlink" Target="http://newlms.magtu.ru/mod/glossary/showentry.php?eid=68704&amp;displayformat=dictionary" TargetMode="External"/><Relationship Id="rId88" Type="http://schemas.openxmlformats.org/officeDocument/2006/relationships/hyperlink" Target="http://newlms.magtu.ru/mod/glossary/view.php?id=406093" TargetMode="External"/><Relationship Id="rId111" Type="http://schemas.openxmlformats.org/officeDocument/2006/relationships/hyperlink" Target="http://newlms.magtu.ru/mod/glossary/showentry.php?eid=68777&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66246&amp;displayformat=dictionary" TargetMode="External"/><Relationship Id="rId416" Type="http://schemas.openxmlformats.org/officeDocument/2006/relationships/hyperlink" Target="http://newlms.magtu.ru/mod/glossary/showentry.php?eid=67782&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s://magtu.informsystema.ru/uploader/fileUpload?name=3254.pdf&amp;show=dcatalogues/1/1137105/3254.pdf&amp;view=true" TargetMode="External"/><Relationship Id="rId458" Type="http://schemas.openxmlformats.org/officeDocument/2006/relationships/hyperlink" Target="http://newlms.magtu.ru/mod/glossary/showentry.php?eid=68777&amp;displayformat=dictionary" TargetMode="External"/><Relationship Id="rId623" Type="http://schemas.openxmlformats.org/officeDocument/2006/relationships/hyperlink" Target="http://newlms.magtu.ru/mod/glossary/showentry.php?eid=75797&amp;displayformat=dictionary" TargetMode="External"/><Relationship Id="rId665" Type="http://schemas.openxmlformats.org/officeDocument/2006/relationships/hyperlink" Target="http://newlms.magtu.ru/mod/glossary/showentry.php?eid=68737&amp;displayformat=dictionary" TargetMode="External"/><Relationship Id="rId15" Type="http://schemas.openxmlformats.org/officeDocument/2006/relationships/hyperlink" Target="https://de.wikipedia.org/wiki/Albert_Einstein"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79460&amp;displayformat=dictionary" TargetMode="External"/><Relationship Id="rId318" Type="http://schemas.openxmlformats.org/officeDocument/2006/relationships/hyperlink" Target="http://newlms.magtu.ru/mod/glossary/showentry.php?eid=65492&amp;displayformat=dictionary" TargetMode="External"/><Relationship Id="rId525" Type="http://schemas.openxmlformats.org/officeDocument/2006/relationships/hyperlink" Target="http://newlms.magtu.ru/mod/glossary/showentry.php?eid=66760&amp;displayformat=dictionary" TargetMode="External"/><Relationship Id="rId567" Type="http://schemas.openxmlformats.org/officeDocument/2006/relationships/hyperlink" Target="http://newlms.magtu.ru/mod/glossary/view.php?id=373897" TargetMode="External"/><Relationship Id="rId732" Type="http://schemas.openxmlformats.org/officeDocument/2006/relationships/image" Target="media/image4.jpeg"/><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6748&amp;displayformat=dictionary" TargetMode="External"/><Relationship Id="rId164" Type="http://schemas.openxmlformats.org/officeDocument/2006/relationships/hyperlink" Target="https://newlms.magtu.ru/mod/glossary/showentry.php?eid=66911&amp;displayformat=dictionary" TargetMode="External"/><Relationship Id="rId371" Type="http://schemas.openxmlformats.org/officeDocument/2006/relationships/hyperlink" Target="http://newlms.magtu.ru/mod/glossary/showentry.php?eid=67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8792&amp;displayformat=dictionary" TargetMode="External"/><Relationship Id="rId634" Type="http://schemas.openxmlformats.org/officeDocument/2006/relationships/hyperlink" Target="http://newlms.magtu.ru/mod/glossary/showentry.php?eid=65938&amp;displayformat=dictionary" TargetMode="External"/><Relationship Id="rId676" Type="http://schemas.openxmlformats.org/officeDocument/2006/relationships/hyperlink" Target="http://newlms.magtu.ru/mod/glossary/showentry.php?eid=68694&amp;displayformat=dictionary" TargetMode="External"/><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s://znanium.com/catalog/product/558102" TargetMode="External"/><Relationship Id="rId273" Type="http://schemas.openxmlformats.org/officeDocument/2006/relationships/hyperlink" Target="http://newlms.magtu.ru/mod/glossary/showentry.php?eid=66764&amp;displayformat=dictionary" TargetMode="External"/><Relationship Id="rId329" Type="http://schemas.openxmlformats.org/officeDocument/2006/relationships/hyperlink" Target="http://newlms.magtu.ru/mod/glossary/showentry.php?eid=66772&amp;displayformat=dictionary" TargetMode="External"/><Relationship Id="rId480" Type="http://schemas.openxmlformats.org/officeDocument/2006/relationships/hyperlink" Target="http://newlms.magtu.ru/mod/glossary/showentry.php?eid=68799&amp;displayformat=dictionary" TargetMode="External"/><Relationship Id="rId536" Type="http://schemas.openxmlformats.org/officeDocument/2006/relationships/hyperlink" Target="http://newlms.magtu.ru/mod/glossary/showentry.php?eid=69042&amp;displayformat=dictionary" TargetMode="External"/><Relationship Id="rId701" Type="http://schemas.openxmlformats.org/officeDocument/2006/relationships/hyperlink" Target="http://newlms.magtu.ru/mod/glossary/showentry.php?eid=68681&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s://newlms.magtu.ru/mod/glossary/showentry.php?eid=75534&amp;displayformat=dictionary"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68704&amp;displayformat=dictionary" TargetMode="External"/><Relationship Id="rId382" Type="http://schemas.openxmlformats.org/officeDocument/2006/relationships/hyperlink" Target="http://newlms.magtu.ru/mod/glossary/showentry.php?eid=67764&amp;displayformat=dictionary" TargetMode="External"/><Relationship Id="rId438" Type="http://schemas.openxmlformats.org/officeDocument/2006/relationships/hyperlink" Target="http://newlms.magtu.ru/mod/glossary/showentry.php?eid=68779&amp;displayformat=dictionary" TargetMode="External"/><Relationship Id="rId603" Type="http://schemas.openxmlformats.org/officeDocument/2006/relationships/hyperlink" Target="http://newlms.magtu.ru/mod/glossary/showentry.php?eid=66244&amp;displayformat=dictionary" TargetMode="External"/><Relationship Id="rId645" Type="http://schemas.openxmlformats.org/officeDocument/2006/relationships/hyperlink" Target="http://newlms.magtu.ru/mod/glossary/showentry.php?eid=73343&amp;displayformat=dictionary" TargetMode="External"/><Relationship Id="rId687" Type="http://schemas.openxmlformats.org/officeDocument/2006/relationships/hyperlink" Target="http://newlms.magtu.ru/mod/glossary/view.php?id=389707" TargetMode="External"/><Relationship Id="rId242" Type="http://schemas.openxmlformats.org/officeDocument/2006/relationships/hyperlink" Target="http://newlms.magtu.ru/mod/glossary/showentry.php?eid=79436&amp;displayformat=dictionary" TargetMode="External"/><Relationship Id="rId284" Type="http://schemas.openxmlformats.org/officeDocument/2006/relationships/hyperlink" Target="http://newlms.magtu.ru/mod/glossary/showentry.php?eid=66764&amp;displayformat=dictionary" TargetMode="External"/><Relationship Id="rId491" Type="http://schemas.openxmlformats.org/officeDocument/2006/relationships/hyperlink" Target="http://newlms.magtu.ru/mod/glossary/showentry.php?eid=68801&amp;displayformat=dictionary" TargetMode="External"/><Relationship Id="rId505" Type="http://schemas.openxmlformats.org/officeDocument/2006/relationships/hyperlink" Target="http://newlms.magtu.ru/mod/glossary/showentry.php?eid=69028&amp;displayformat=dictionary" TargetMode="External"/><Relationship Id="rId712" Type="http://schemas.openxmlformats.org/officeDocument/2006/relationships/hyperlink" Target="http://newlms.magtu.ru/mod/glossary/showentry.php?eid=66778&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6770&amp;displayformat=dictionary" TargetMode="External"/><Relationship Id="rId90" Type="http://schemas.openxmlformats.org/officeDocument/2006/relationships/hyperlink" Target="http://newlms.magtu.ru/mod/glossary/showentry.php?eid=68704&amp;displayformat=dictionary" TargetMode="External"/><Relationship Id="rId186" Type="http://schemas.openxmlformats.org/officeDocument/2006/relationships/hyperlink" Target="http://newlms.magtu.ru/mod/glossary/showentry.php?eid=79460&amp;displayformat=dictionary" TargetMode="External"/><Relationship Id="rId351" Type="http://schemas.openxmlformats.org/officeDocument/2006/relationships/hyperlink" Target="http://newlms.magtu.ru/mod/glossary/showentry.php?eid=66741&amp;displayformat=dictionary" TargetMode="External"/><Relationship Id="rId393" Type="http://schemas.openxmlformats.org/officeDocument/2006/relationships/hyperlink" Target="http://newlms.magtu.ru/mod/glossary/showentry.php?eid=67771&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73349&amp;displayformat=dictionary" TargetMode="External"/><Relationship Id="rId656" Type="http://schemas.openxmlformats.org/officeDocument/2006/relationships/hyperlink" Target="http://newlms.magtu.ru/mod/glossary/showentry.php?eid=67779&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showentry.php?eid=79455&amp;displayformat=dictionary" TargetMode="External"/><Relationship Id="rId295" Type="http://schemas.openxmlformats.org/officeDocument/2006/relationships/hyperlink" Target="http://newlms.magtu.ru/mod/glossary/showentry.php?eid=65480&amp;displayformat=dictionary" TargetMode="External"/><Relationship Id="rId309" Type="http://schemas.openxmlformats.org/officeDocument/2006/relationships/hyperlink" Target="http://newlms.magtu.ru/mod/glossary/showentry.php?eid=68692&amp;displayformat=dictionary" TargetMode="External"/><Relationship Id="rId460" Type="http://schemas.openxmlformats.org/officeDocument/2006/relationships/hyperlink" Target="http://newlms.magtu.ru/mod/glossary/showentry.php?eid=68777&amp;displayformat=dictionary" TargetMode="External"/><Relationship Id="rId516" Type="http://schemas.openxmlformats.org/officeDocument/2006/relationships/hyperlink" Target="http://newlms.magtu.ru/mod/glossary/showentry.php?eid=69031&amp;displayformat=dictionary" TargetMode="External"/><Relationship Id="rId698" Type="http://schemas.openxmlformats.org/officeDocument/2006/relationships/hyperlink" Target="http://newlms.magtu.ru/mod/glossary/showentry.php?eid=68737&amp;displayformat=dictionary" TargetMode="External"/><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67322&amp;displayformat=dictionary" TargetMode="External"/><Relationship Id="rId320" Type="http://schemas.openxmlformats.org/officeDocument/2006/relationships/hyperlink" Target="http://newlms.magtu.ru/mod/glossary/view.php?id=373897" TargetMode="External"/><Relationship Id="rId558" Type="http://schemas.openxmlformats.org/officeDocument/2006/relationships/hyperlink" Target="http://newlms.magtu.ru/mod/glossary/showentry.php?eid=69050&amp;displayformat=dictionary" TargetMode="External"/><Relationship Id="rId723" Type="http://schemas.openxmlformats.org/officeDocument/2006/relationships/hyperlink" Target="http://newlms.magtu.ru/mod/glossary/showentry.php?eid=68744&amp;displayformat=dictionary" TargetMode="External"/><Relationship Id="rId155" Type="http://schemas.openxmlformats.org/officeDocument/2006/relationships/hyperlink" Target="http://newlms.magtu.ru/mod/glossary/showentry.php?eid=68782&amp;displayformat=dictionary" TargetMode="External"/><Relationship Id="rId197" Type="http://schemas.openxmlformats.org/officeDocument/2006/relationships/hyperlink" Target="http://newlms.magtu.ru/mod/glossary/showentry.php?eid=67828&amp;displayformat=dictionary" TargetMode="External"/><Relationship Id="rId362" Type="http://schemas.openxmlformats.org/officeDocument/2006/relationships/hyperlink" Target="http://newlms.magtu.ru/mod/glossary/showentry.php?eid=66247&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5938&amp;displayformat=dictionary" TargetMode="External"/><Relationship Id="rId222" Type="http://schemas.openxmlformats.org/officeDocument/2006/relationships/hyperlink" Target="https://magtu.informsystema.ru/uploader/fileUpload?name=3437.pdf&amp;show=dcatalogues/1/1514260/3437.pdf&amp;view=true" TargetMode="External"/><Relationship Id="rId264" Type="http://schemas.openxmlformats.org/officeDocument/2006/relationships/hyperlink" Target="http://newlms.magtu.ru/mod/glossary/showentry.php?eid=79465&amp;displayformat=dictionary" TargetMode="External"/><Relationship Id="rId471" Type="http://schemas.openxmlformats.org/officeDocument/2006/relationships/hyperlink" Target="http://newlms.magtu.ru/mod/glossary/showentry.php?eid=68793&amp;displayformat=dictionary" TargetMode="External"/><Relationship Id="rId667" Type="http://schemas.openxmlformats.org/officeDocument/2006/relationships/hyperlink" Target="http://newlms.magtu.ru/mod/glossary/showentry.php?eid=68691&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36&amp;displayformat=dictionary" TargetMode="External"/><Relationship Id="rId569" Type="http://schemas.openxmlformats.org/officeDocument/2006/relationships/hyperlink" Target="http://newlms.magtu.ru/mod/glossary/showentry.php?eid=76059&amp;displayformat=dictionary" TargetMode="External"/><Relationship Id="rId734" Type="http://schemas.openxmlformats.org/officeDocument/2006/relationships/hyperlink" Target="mailto:sekretariat@iik-duesseldorf.de"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s://newlms.magtu.ru/mod/glossary/showentry.php?eid=75526&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7779&amp;displayformat=dictionary" TargetMode="External"/><Relationship Id="rId429" Type="http://schemas.openxmlformats.org/officeDocument/2006/relationships/hyperlink" Target="http://newlms.magtu.ru/mod/glossary/showentry.php?eid=68776&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6246&amp;displayformat=dictionary" TargetMode="External"/><Relationship Id="rId1" Type="http://schemas.openxmlformats.org/officeDocument/2006/relationships/numbering" Target="numbering.xml"/><Relationship Id="rId233" Type="http://schemas.openxmlformats.org/officeDocument/2006/relationships/hyperlink" Target="http://magtu.ru:8085/marcweb2/Default.asp"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8&amp;displayformat=dictionary" TargetMode="Externa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8702&amp;displayformat=dictionary" TargetMode="External"/><Relationship Id="rId300" Type="http://schemas.openxmlformats.org/officeDocument/2006/relationships/hyperlink" Target="http://newlms.magtu.ru/mod/glossary/showentry.php?eid=68692&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9033&amp;displayformat=dictionary" TargetMode="External"/><Relationship Id="rId703" Type="http://schemas.openxmlformats.org/officeDocument/2006/relationships/hyperlink" Target="http://newlms.magtu.ru/mod/glossary/showentry.php?eid=68681&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5&amp;displayformat=dictionary" TargetMode="External"/><Relationship Id="rId177" Type="http://schemas.openxmlformats.org/officeDocument/2006/relationships/hyperlink" Target="https://newlms.magtu.ru/mod/glossary/showentry.php?eid=66917&amp;displayformat=dictionary" TargetMode="External"/><Relationship Id="rId342" Type="http://schemas.openxmlformats.org/officeDocument/2006/relationships/hyperlink" Target="http://newlms.magtu.ru/mod/glossary/showentry.php?eid=65669&amp;displayformat=dictionary" TargetMode="External"/><Relationship Id="rId384" Type="http://schemas.openxmlformats.org/officeDocument/2006/relationships/hyperlink" Target="http://newlms.magtu.ru/mod/glossary/showentry.php?eid=68777&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250&amp;displayformat=dictionary" TargetMode="External"/><Relationship Id="rId202" Type="http://schemas.openxmlformats.org/officeDocument/2006/relationships/hyperlink" Target="http://newlms.magtu.ru/mod/glossary/showentry.php?eid=68681&amp;displayformat=dictionary" TargetMode="External"/><Relationship Id="rId244" Type="http://schemas.openxmlformats.org/officeDocument/2006/relationships/hyperlink" Target="http://newlms.magtu.ru/mod/glossary/showentry.php?eid=67831&amp;displayformat=dictionary" TargetMode="External"/><Relationship Id="rId647" Type="http://schemas.openxmlformats.org/officeDocument/2006/relationships/hyperlink" Target="http://newlms.magtu.ru/mod/glossary/showentry.php?eid=68676&amp;displayformat=dictionary" TargetMode="External"/><Relationship Id="rId689" Type="http://schemas.openxmlformats.org/officeDocument/2006/relationships/hyperlink" Target="http://newlms.magtu.ru/mod/glossary/showentry.php?eid=68778&amp;displayformat=dictionar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593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802&amp;displayformat=dictionary" TargetMode="External"/><Relationship Id="rId507" Type="http://schemas.openxmlformats.org/officeDocument/2006/relationships/hyperlink" Target="http://newlms.magtu.ru/mod/glossary/showentry.php?eid=66782&amp;displayformat=dictionary" TargetMode="External"/><Relationship Id="rId549" Type="http://schemas.openxmlformats.org/officeDocument/2006/relationships/hyperlink" Target="http://newlms.magtu.ru/mod/glossary/showentry.php?eid=66765&amp;displayformat=dictionary" TargetMode="External"/><Relationship Id="rId714" Type="http://schemas.openxmlformats.org/officeDocument/2006/relationships/hyperlink" Target="http://newlms.magtu.ru/mod/glossary/showentry.php?eid=73355&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75523&amp;displayformat=dictionary"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8737&amp;displayformat=dictionary" TargetMode="External"/><Relationship Id="rId311" Type="http://schemas.openxmlformats.org/officeDocument/2006/relationships/hyperlink" Target="http://newlms.magtu.ru/mod/glossary/showentry.php?eid=65916&amp;displayformat=dictionary" TargetMode="External"/><Relationship Id="rId353" Type="http://schemas.openxmlformats.org/officeDocument/2006/relationships/hyperlink" Target="http://newlms.magtu.ru/mod/glossary/showentry.php?eid=68745&amp;displayformat=dictionary" TargetMode="External"/><Relationship Id="rId395" Type="http://schemas.openxmlformats.org/officeDocument/2006/relationships/hyperlink" Target="http://newlms.magtu.ru/mod/glossary/showentry.php?eid=66748&amp;displayformat=dictionary" TargetMode="External"/><Relationship Id="rId409" Type="http://schemas.openxmlformats.org/officeDocument/2006/relationships/hyperlink" Target="http://newlms.magtu.ru/mod/glossary/showentry.php?eid=67779&amp;displayformat=dictionary" TargetMode="External"/><Relationship Id="rId560" Type="http://schemas.openxmlformats.org/officeDocument/2006/relationships/hyperlink" Target="http://newlms.magtu.ru/mod/glossary/showentry.php?eid=69052&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68772&amp;displayformat=dictionary" TargetMode="External"/><Relationship Id="rId616" Type="http://schemas.openxmlformats.org/officeDocument/2006/relationships/hyperlink" Target="http://newlms.magtu.ru/mod/glossary/showentry.php?eid=76059&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56&amp;displayformat=dictionary" TargetMode="External"/><Relationship Id="rId297" Type="http://schemas.openxmlformats.org/officeDocument/2006/relationships/hyperlink" Target="http://newlms.magtu.ru/mod/glossary/showentry.php?eid=65916&amp;displayformat=dictionary" TargetMode="External"/><Relationship Id="rId462" Type="http://schemas.openxmlformats.org/officeDocument/2006/relationships/hyperlink" Target="http://newlms.magtu.ru/mod/glossary/showentry.php?eid=68777&amp;displayformat=dictionary" TargetMode="External"/><Relationship Id="rId518" Type="http://schemas.openxmlformats.org/officeDocument/2006/relationships/hyperlink" Target="http://newlms.magtu.ru/mod/glossary/showentry.php?eid=69033&amp;displayformat=dictionary" TargetMode="External"/><Relationship Id="rId725" Type="http://schemas.openxmlformats.org/officeDocument/2006/relationships/hyperlink" Target="http://newlms.magtu.ru/mod/glossary/showentry.php?eid=67340&amp;displayformat=dictionary" TargetMode="External"/><Relationship Id="rId115" Type="http://schemas.openxmlformats.org/officeDocument/2006/relationships/hyperlink" Target="http://newlms.magtu.ru/mod/glossary/showentry.php?eid=67334&amp;displayformat=dictionary" TargetMode="External"/><Relationship Id="rId157"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8777&amp;displayformat=dictionary" TargetMode="External"/><Relationship Id="rId364" Type="http://schemas.openxmlformats.org/officeDocument/2006/relationships/hyperlink" Target="http://newlms.magtu.ru/mod/glossary/showentry.php?eid=68681&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6748&amp;displayformat=dictionary" TargetMode="External"/><Relationship Id="rId627" Type="http://schemas.openxmlformats.org/officeDocument/2006/relationships/hyperlink" Target="http://newlms.magtu.ru/mod/glossary/showentry.php?eid=65939&amp;displayformat=dictionary" TargetMode="External"/><Relationship Id="rId669" Type="http://schemas.openxmlformats.org/officeDocument/2006/relationships/hyperlink" Target="http://newlms.magtu.ru/mod/glossary/showentry.php?eid=7334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40.pdf&amp;show=dcatalogues/1/1136432/3140.pdf&amp;view=true"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76059&amp;displayformat=dictionary" TargetMode="External"/><Relationship Id="rId680" Type="http://schemas.openxmlformats.org/officeDocument/2006/relationships/hyperlink" Target="http://newlms.magtu.ru/mod/glossary/showentry.php?eid=68693&amp;displayformat=dictionary" TargetMode="External"/><Relationship Id="rId736" Type="http://schemas.openxmlformats.org/officeDocument/2006/relationships/hyperlink" Target="mailto:xyz@sonstwo.de" TargetMode="External"/><Relationship Id="rId30" Type="http://schemas.openxmlformats.org/officeDocument/2006/relationships/hyperlink" Target="http://newlms.magtu.ru/mod/glossary/showentry.php?eid=66748&amp;displayformat=dictionary" TargetMode="External"/><Relationship Id="rId126" Type="http://schemas.openxmlformats.org/officeDocument/2006/relationships/hyperlink" Target="http://newlms.magtu.ru/mod/glossary/showentry.php?eid=66746&amp;displayformat=dictionary" TargetMode="External"/><Relationship Id="rId168" Type="http://schemas.openxmlformats.org/officeDocument/2006/relationships/hyperlink" Target="https://newlms.magtu.ru/mod/glossary/showentry.php?eid=68093&amp;displayformat=dictionary" TargetMode="External"/><Relationship Id="rId333"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6765&amp;displayformat=dictionary" TargetMode="External"/><Relationship Id="rId72" Type="http://schemas.openxmlformats.org/officeDocument/2006/relationships/hyperlink" Target="http://newlms.magtu.ru/mod/glossary/showentry.php?eid=68686&amp;displayformat=dictionary" TargetMode="External"/><Relationship Id="rId375" Type="http://schemas.openxmlformats.org/officeDocument/2006/relationships/hyperlink" Target="http://newlms.magtu.ru/mod/glossary/showentry.php?eid=69031&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68675&amp;displayformat=dictionary" TargetMode="External"/><Relationship Id="rId3" Type="http://schemas.openxmlformats.org/officeDocument/2006/relationships/settings" Target="settings.xml"/><Relationship Id="rId235" Type="http://schemas.openxmlformats.org/officeDocument/2006/relationships/hyperlink" Target="https://www.rsl.ru/ru/4readers/catalogues/" TargetMode="External"/><Relationship Id="rId277" Type="http://schemas.openxmlformats.org/officeDocument/2006/relationships/hyperlink" Target="http://newlms.magtu.ru/mod/glossary/showentry.php?eid=65938&amp;displayformat=dictionary" TargetMode="External"/><Relationship Id="rId400" Type="http://schemas.openxmlformats.org/officeDocument/2006/relationships/hyperlink" Target="http://newlms.magtu.ru/mod/glossary/showentry.php?eid=66243&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7763&amp;displayformat=dictionary" TargetMode="External"/><Relationship Id="rId705" Type="http://schemas.openxmlformats.org/officeDocument/2006/relationships/hyperlink" Target="http://newlms.magtu.ru/mod/glossary/view.php?id=406093" TargetMode="External"/><Relationship Id="rId137" Type="http://schemas.openxmlformats.org/officeDocument/2006/relationships/hyperlink" Target="http://newlms.magtu.ru/mod/glossary/showentry.php?eid=68777&amp;displayformat=dictionary" TargetMode="External"/><Relationship Id="rId302" Type="http://schemas.openxmlformats.org/officeDocument/2006/relationships/hyperlink" Target="http://newlms.magtu.ru/mod/glossary/showentry.php?eid=65476&amp;displayformat=dictionary" TargetMode="External"/><Relationship Id="rId344" Type="http://schemas.openxmlformats.org/officeDocument/2006/relationships/hyperlink" Target="http://newlms.magtu.ru/mod/glossary/showentry.php?eid=67200&amp;displayformat=dictionary" TargetMode="External"/><Relationship Id="rId691" Type="http://schemas.openxmlformats.org/officeDocument/2006/relationships/hyperlink" Target="http://newlms.magtu.ru/mod/glossary/showentry.php?eid=68740&amp;displayformat=dictionary" TargetMode="External"/><Relationship Id="rId41" Type="http://schemas.openxmlformats.org/officeDocument/2006/relationships/hyperlink" Target="http://newlms.magtu.ru/mod/glossary/showentry.php?eid=65775&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https://newlms.magtu.ru/mod/glossary/showentry.php?eid=75538&amp;displayformat=dictionary" TargetMode="External"/><Relationship Id="rId386" Type="http://schemas.openxmlformats.org/officeDocument/2006/relationships/hyperlink" Target="http://newlms.magtu.ru/mod/glossary/showentry.php?eid=67765&amp;displayformat=dictionary" TargetMode="External"/><Relationship Id="rId551" Type="http://schemas.openxmlformats.org/officeDocument/2006/relationships/hyperlink" Target="http://newlms.magtu.ru/mod/glossary/showentry.php?eid=69047&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68737&amp;displayformat=dictionary" TargetMode="External"/><Relationship Id="rId649" Type="http://schemas.openxmlformats.org/officeDocument/2006/relationships/hyperlink" Target="http://newlms.magtu.ru/mod/glossary/showentry.php?eid=65916&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195</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s.gavritskov</cp:lastModifiedBy>
  <cp:revision>9</cp:revision>
  <cp:lastPrinted>2018-10-16T05:50:00Z</cp:lastPrinted>
  <dcterms:created xsi:type="dcterms:W3CDTF">2018-11-06T09:09:00Z</dcterms:created>
  <dcterms:modified xsi:type="dcterms:W3CDTF">2020-11-25T11:26:00Z</dcterms:modified>
</cp:coreProperties>
</file>